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0" w:type="dxa"/>
        <w:tblInd w:w="1868" w:type="dxa"/>
        <w:tblCellMar>
          <w:left w:w="0" w:type="dxa"/>
          <w:right w:w="0" w:type="dxa"/>
        </w:tblCellMar>
        <w:tblLook w:val="00A0"/>
      </w:tblPr>
      <w:tblGrid>
        <w:gridCol w:w="814"/>
      </w:tblGrid>
      <w:tr w:rsidR="00B41C40" w:rsidRPr="001D2ECA" w:rsidTr="001C6180">
        <w:trPr>
          <w:tblCellSpacing w:w="0" w:type="dxa"/>
        </w:trPr>
        <w:tc>
          <w:tcPr>
            <w:tcW w:w="814" w:type="dxa"/>
            <w:vAlign w:val="center"/>
          </w:tcPr>
          <w:p w:rsidR="00B41C40" w:rsidRPr="008F6032" w:rsidRDefault="00B41C40" w:rsidP="008F60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pl-PL"/>
              </w:rPr>
            </w:pPr>
          </w:p>
        </w:tc>
      </w:tr>
    </w:tbl>
    <w:p w:rsidR="00B41C40" w:rsidRDefault="00B41C40" w:rsidP="00185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857A6">
        <w:rPr>
          <w:rFonts w:ascii="Times New Roman" w:hAnsi="Times New Roman"/>
          <w:b/>
          <w:sz w:val="28"/>
          <w:szCs w:val="28"/>
        </w:rPr>
        <w:t>WNIOSEK O WYSTAWIENIE FAKTURY VAT</w:t>
      </w:r>
    </w:p>
    <w:p w:rsidR="00B41C40" w:rsidRDefault="00B41C40" w:rsidP="00185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(wypełnia każdy uczestnik)</w:t>
      </w:r>
    </w:p>
    <w:p w:rsidR="00B41C40" w:rsidRDefault="00B41C40" w:rsidP="001857A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41C40" w:rsidRDefault="00B41C40" w:rsidP="001857A6">
      <w:pPr>
        <w:spacing w:after="0"/>
        <w:ind w:left="566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Sekcja Finansowa WPiA</w:t>
      </w:r>
    </w:p>
    <w:p w:rsidR="00B41C40" w:rsidRDefault="00B41C40" w:rsidP="001857A6">
      <w:pPr>
        <w:spacing w:after="0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Tel. 22/5524 338</w:t>
      </w:r>
    </w:p>
    <w:p w:rsidR="00B41C40" w:rsidRDefault="00B41C40" w:rsidP="001857A6">
      <w:pPr>
        <w:spacing w:after="0"/>
        <w:ind w:left="56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Fax. 22/5524 313</w:t>
      </w:r>
    </w:p>
    <w:p w:rsidR="00B41C40" w:rsidRDefault="00B41C40" w:rsidP="001857A6">
      <w:pPr>
        <w:spacing w:after="0"/>
        <w:ind w:left="5664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Imię i Nazwisko</w:t>
            </w: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Nazwa studium podyplomowego</w:t>
            </w: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ECA">
              <w:rPr>
                <w:rFonts w:ascii="Times New Roman" w:hAnsi="Times New Roman"/>
                <w:sz w:val="28"/>
                <w:szCs w:val="28"/>
              </w:rPr>
              <w:t>Stosowanie EKPCz w polskim porządku prawnym</w:t>
            </w: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Dane do faktury VAT</w:t>
            </w: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Adres korespondencyjny, na który ma być wysłana faktura VAT</w:t>
            </w: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Kwota, na jaką ma być wystawiona faktura</w:t>
            </w: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2ECA">
              <w:rPr>
                <w:rFonts w:ascii="Times New Roman" w:hAnsi="Times New Roman"/>
                <w:sz w:val="28"/>
                <w:szCs w:val="28"/>
              </w:rPr>
              <w:t>900 PLN</w:t>
            </w: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Proszę wybrać odpowiednią opcję:</w:t>
            </w: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Płatność została już uiszczona (faktura na firmę –dołączono Załącznik nr 1)</w:t>
            </w:r>
          </w:p>
          <w:p w:rsidR="00B41C40" w:rsidRPr="001D2ECA" w:rsidRDefault="00B41C40" w:rsidP="001D2E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Płatność została już uiszczona (faktura na uczestnika)</w:t>
            </w:r>
          </w:p>
          <w:p w:rsidR="00B41C40" w:rsidRPr="001D2ECA" w:rsidRDefault="00B41C40" w:rsidP="001D2ECA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 xml:space="preserve">Płatność zostanie uiszczona po otrzymaniu faktury proforma (faktura na firmę – dołączono Załącznik nr 2) </w:t>
            </w:r>
          </w:p>
          <w:p w:rsidR="00B41C40" w:rsidRPr="001D2ECA" w:rsidRDefault="00B41C40" w:rsidP="001D2ECA">
            <w:pPr>
              <w:pStyle w:val="ListParagraph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41C40" w:rsidRPr="001D2ECA" w:rsidTr="001D2ECA">
        <w:tc>
          <w:tcPr>
            <w:tcW w:w="9212" w:type="dxa"/>
          </w:tcPr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 xml:space="preserve">    Podpis uczestnika</w:t>
            </w: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D2ECA">
              <w:rPr>
                <w:rFonts w:ascii="Times New Roman" w:hAnsi="Times New Roman"/>
                <w:b/>
                <w:sz w:val="28"/>
                <w:szCs w:val="28"/>
              </w:rPr>
              <w:t>………………………………</w:t>
            </w:r>
          </w:p>
          <w:p w:rsidR="00B41C40" w:rsidRPr="001D2ECA" w:rsidRDefault="00B41C40" w:rsidP="001D2EC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41C40" w:rsidRPr="001857A6" w:rsidRDefault="00B41C40" w:rsidP="001857A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B41C40" w:rsidRPr="001857A6" w:rsidSect="007F7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30D"/>
    <w:multiLevelType w:val="hybridMultilevel"/>
    <w:tmpl w:val="0A8C1F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4A3168"/>
    <w:multiLevelType w:val="hybridMultilevel"/>
    <w:tmpl w:val="51EC3A06"/>
    <w:lvl w:ilvl="0" w:tplc="1D1E6B6A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032"/>
    <w:rsid w:val="000D7468"/>
    <w:rsid w:val="001857A6"/>
    <w:rsid w:val="001C6180"/>
    <w:rsid w:val="001D2ECA"/>
    <w:rsid w:val="002464B3"/>
    <w:rsid w:val="00320EB0"/>
    <w:rsid w:val="003E069C"/>
    <w:rsid w:val="004F3381"/>
    <w:rsid w:val="00662544"/>
    <w:rsid w:val="00663019"/>
    <w:rsid w:val="00694945"/>
    <w:rsid w:val="006A5AD9"/>
    <w:rsid w:val="007067FA"/>
    <w:rsid w:val="007F7D4F"/>
    <w:rsid w:val="008F6032"/>
    <w:rsid w:val="009A6C4B"/>
    <w:rsid w:val="00B41C40"/>
    <w:rsid w:val="00E34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D4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57A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067F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32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96</Words>
  <Characters>578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WYSTAWIENIE FAKTURY VAT</dc:title>
  <dc:subject/>
  <dc:creator>ewa</dc:creator>
  <cp:keywords/>
  <dc:description/>
  <cp:lastModifiedBy>brzozowska</cp:lastModifiedBy>
  <cp:revision>2</cp:revision>
  <dcterms:created xsi:type="dcterms:W3CDTF">2015-02-05T11:20:00Z</dcterms:created>
  <dcterms:modified xsi:type="dcterms:W3CDTF">2015-02-05T11:20:00Z</dcterms:modified>
</cp:coreProperties>
</file>