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7A3" w:rsidRDefault="008F07A3" w:rsidP="00832E54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07A3" w:rsidRDefault="008F07A3" w:rsidP="00832E54">
      <w:pPr>
        <w:pStyle w:val="NoSpacing"/>
        <w:ind w:left="4248" w:firstLine="708"/>
      </w:pPr>
      <w:r>
        <w:t>P.T.</w:t>
      </w:r>
    </w:p>
    <w:p w:rsidR="008F07A3" w:rsidRDefault="008F07A3" w:rsidP="00832E54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Uczestnicy dialogu technicznego</w:t>
      </w:r>
    </w:p>
    <w:p w:rsidR="008F07A3" w:rsidRDefault="008F07A3" w:rsidP="00832E54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07A3" w:rsidRDefault="008F07A3" w:rsidP="00832E54">
      <w:pPr>
        <w:pStyle w:val="NoSpacing"/>
      </w:pPr>
    </w:p>
    <w:p w:rsidR="008F07A3" w:rsidRDefault="008F07A3" w:rsidP="00832E54">
      <w:pPr>
        <w:pStyle w:val="NoSpacing"/>
      </w:pPr>
      <w:r>
        <w:t>Szanowni Państwo,</w:t>
      </w:r>
    </w:p>
    <w:p w:rsidR="008F07A3" w:rsidRDefault="008F07A3" w:rsidP="00832E54">
      <w:pPr>
        <w:pStyle w:val="NoSpacing"/>
      </w:pPr>
    </w:p>
    <w:p w:rsidR="008F07A3" w:rsidRDefault="008F07A3" w:rsidP="00832E54">
      <w:pPr>
        <w:pStyle w:val="NoSpacing"/>
      </w:pPr>
    </w:p>
    <w:p w:rsidR="008F07A3" w:rsidRDefault="008F07A3" w:rsidP="00832E54">
      <w:pPr>
        <w:pStyle w:val="NoSpacing"/>
        <w:spacing w:line="276" w:lineRule="auto"/>
        <w:jc w:val="both"/>
      </w:pPr>
      <w:r>
        <w:tab/>
        <w:t>Dziękujemy za złożenie wni</w:t>
      </w:r>
      <w:r w:rsidRPr="00832E54">
        <w:t>osku o dopuszczenie do dialogu technicznego poprzedzającego postępowania na wykonanie i wdrożenie Systemu Informatycznego Wspomagającego Procesy Merytoryczne</w:t>
      </w:r>
      <w:r>
        <w:t xml:space="preserve"> w sądownictwie (SIWPM)</w:t>
      </w:r>
      <w:r w:rsidRPr="00832E54">
        <w:t>.</w:t>
      </w:r>
      <w:r>
        <w:t xml:space="preserve"> Do udziału w dialogu zostały zakwalifikowane następujące podmioty:</w:t>
      </w:r>
    </w:p>
    <w:p w:rsidR="008F07A3" w:rsidRDefault="008F07A3" w:rsidP="00832E54">
      <w:pPr>
        <w:pStyle w:val="NoSpacing"/>
        <w:spacing w:line="276" w:lineRule="auto"/>
        <w:jc w:val="both"/>
      </w:pPr>
    </w:p>
    <w:tbl>
      <w:tblPr>
        <w:tblW w:w="866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960"/>
        <w:gridCol w:w="7702"/>
      </w:tblGrid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1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Hew</w:t>
            </w:r>
            <w:r>
              <w:rPr>
                <w:rFonts w:cs="Calibri"/>
                <w:color w:val="000000"/>
                <w:lang w:eastAsia="pl-PL"/>
              </w:rPr>
              <w:t>l</w:t>
            </w:r>
            <w:r w:rsidRPr="00832E54">
              <w:rPr>
                <w:rFonts w:cs="Calibri"/>
                <w:color w:val="000000"/>
                <w:lang w:eastAsia="pl-PL"/>
              </w:rPr>
              <w:t>ett Packard Polska sp</w:t>
            </w:r>
            <w:r>
              <w:rPr>
                <w:rFonts w:cs="Calibri"/>
                <w:color w:val="000000"/>
                <w:lang w:eastAsia="pl-PL"/>
              </w:rPr>
              <w:t>.</w:t>
            </w:r>
            <w:r w:rsidRPr="00832E54">
              <w:rPr>
                <w:rFonts w:cs="Calibri"/>
                <w:color w:val="000000"/>
                <w:lang w:eastAsia="pl-PL"/>
              </w:rPr>
              <w:t xml:space="preserve"> z o.o.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2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Asseco Poland S.A.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3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DomData AG sp</w:t>
            </w:r>
            <w:r>
              <w:rPr>
                <w:rFonts w:cs="Calibri"/>
                <w:color w:val="000000"/>
                <w:lang w:eastAsia="pl-PL"/>
              </w:rPr>
              <w:t>.</w:t>
            </w:r>
            <w:r w:rsidRPr="00832E54">
              <w:rPr>
                <w:rFonts w:cs="Calibri"/>
                <w:color w:val="000000"/>
                <w:lang w:eastAsia="pl-PL"/>
              </w:rPr>
              <w:t xml:space="preserve"> z o.o.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4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Unizeto Technologies  S.A.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5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IBM Polska sp</w:t>
            </w:r>
            <w:r>
              <w:rPr>
                <w:rFonts w:cs="Calibri"/>
                <w:color w:val="000000"/>
                <w:lang w:eastAsia="pl-PL"/>
              </w:rPr>
              <w:t>.</w:t>
            </w:r>
            <w:r w:rsidRPr="00832E54">
              <w:rPr>
                <w:rFonts w:cs="Calibri"/>
                <w:color w:val="000000"/>
                <w:lang w:eastAsia="pl-PL"/>
              </w:rPr>
              <w:t xml:space="preserve"> z o.o.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6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Oracle Polska sp</w:t>
            </w:r>
            <w:r>
              <w:rPr>
                <w:rFonts w:cs="Calibri"/>
                <w:color w:val="000000"/>
                <w:lang w:eastAsia="pl-PL"/>
              </w:rPr>
              <w:t>.</w:t>
            </w:r>
            <w:r w:rsidRPr="00832E54">
              <w:rPr>
                <w:rFonts w:cs="Calibri"/>
                <w:color w:val="000000"/>
                <w:lang w:eastAsia="pl-PL"/>
              </w:rPr>
              <w:t xml:space="preserve"> z o.o.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7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Sputnik software sp</w:t>
            </w:r>
            <w:r>
              <w:rPr>
                <w:rFonts w:cs="Calibri"/>
                <w:color w:val="000000"/>
                <w:lang w:eastAsia="pl-PL"/>
              </w:rPr>
              <w:t>.</w:t>
            </w:r>
            <w:r w:rsidRPr="00832E54">
              <w:rPr>
                <w:rFonts w:cs="Calibri"/>
                <w:color w:val="000000"/>
                <w:lang w:eastAsia="pl-PL"/>
              </w:rPr>
              <w:t xml:space="preserve"> z o.o.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8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Currenda sp</w:t>
            </w:r>
            <w:r>
              <w:rPr>
                <w:rFonts w:cs="Calibri"/>
                <w:color w:val="000000"/>
                <w:lang w:eastAsia="pl-PL"/>
              </w:rPr>
              <w:t>.</w:t>
            </w:r>
            <w:r w:rsidRPr="00832E54">
              <w:rPr>
                <w:rFonts w:cs="Calibri"/>
                <w:color w:val="000000"/>
                <w:lang w:eastAsia="pl-PL"/>
              </w:rPr>
              <w:t xml:space="preserve"> z o.o.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9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Exence S.A.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10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SAFIRA Con</w:t>
            </w:r>
            <w:r>
              <w:rPr>
                <w:rFonts w:cs="Calibri"/>
                <w:color w:val="000000"/>
                <w:lang w:eastAsia="pl-PL"/>
              </w:rPr>
              <w:t xml:space="preserve">sultadoria </w:t>
            </w:r>
            <w:smartTag w:uri="urn:schemas-microsoft-com:office:smarttags" w:element="PersonName">
              <w:smartTagPr>
                <w:attr w:name="ProductID" w:val="EM Informatica  S.A"/>
              </w:smartTagPr>
              <w:r>
                <w:rPr>
                  <w:rFonts w:cs="Calibri"/>
                  <w:color w:val="000000"/>
                  <w:lang w:eastAsia="pl-PL"/>
                </w:rPr>
                <w:t>EM Informatica  S.A</w:t>
              </w:r>
            </w:smartTag>
            <w:r>
              <w:rPr>
                <w:rFonts w:cs="Calibri"/>
                <w:color w:val="000000"/>
                <w:lang w:eastAsia="pl-PL"/>
              </w:rPr>
              <w:t xml:space="preserve"> (</w:t>
            </w:r>
            <w:r w:rsidRPr="00832E54">
              <w:rPr>
                <w:rFonts w:cs="Calibri"/>
                <w:color w:val="000000"/>
                <w:lang w:eastAsia="pl-PL"/>
              </w:rPr>
              <w:t>Oddział w Polsce</w:t>
            </w:r>
            <w:r>
              <w:rPr>
                <w:rFonts w:cs="Calibri"/>
                <w:color w:val="000000"/>
                <w:lang w:eastAsia="pl-PL"/>
              </w:rPr>
              <w:t>)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11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Comarch  S.A.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12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SAP Polska sp</w:t>
            </w:r>
            <w:r>
              <w:rPr>
                <w:rFonts w:cs="Calibri"/>
                <w:color w:val="000000"/>
                <w:lang w:eastAsia="pl-PL"/>
              </w:rPr>
              <w:t>.</w:t>
            </w:r>
            <w:r w:rsidRPr="00832E54">
              <w:rPr>
                <w:rFonts w:cs="Calibri"/>
                <w:color w:val="000000"/>
                <w:lang w:eastAsia="pl-PL"/>
              </w:rPr>
              <w:t xml:space="preserve"> z o.o.</w:t>
            </w:r>
          </w:p>
        </w:tc>
      </w:tr>
      <w:tr w:rsidR="008F07A3" w:rsidRPr="00B42F2C" w:rsidTr="007B5822">
        <w:trPr>
          <w:trHeight w:val="300"/>
        </w:trPr>
        <w:tc>
          <w:tcPr>
            <w:tcW w:w="960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13</w:t>
            </w:r>
          </w:p>
        </w:tc>
        <w:tc>
          <w:tcPr>
            <w:tcW w:w="7702" w:type="dxa"/>
            <w:noWrap/>
            <w:vAlign w:val="bottom"/>
          </w:tcPr>
          <w:p w:rsidR="008F07A3" w:rsidRPr="00832E54" w:rsidRDefault="008F07A3" w:rsidP="00832E54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832E54">
              <w:rPr>
                <w:rFonts w:cs="Calibri"/>
                <w:color w:val="000000"/>
                <w:lang w:eastAsia="pl-PL"/>
              </w:rPr>
              <w:t>Microsoft Polska sp</w:t>
            </w:r>
            <w:r>
              <w:rPr>
                <w:rFonts w:cs="Calibri"/>
                <w:color w:val="000000"/>
                <w:lang w:eastAsia="pl-PL"/>
              </w:rPr>
              <w:t>.</w:t>
            </w:r>
            <w:r w:rsidRPr="00832E54">
              <w:rPr>
                <w:rFonts w:cs="Calibri"/>
                <w:color w:val="000000"/>
                <w:lang w:eastAsia="pl-PL"/>
              </w:rPr>
              <w:t xml:space="preserve"> z o.o.</w:t>
            </w:r>
          </w:p>
        </w:tc>
      </w:tr>
    </w:tbl>
    <w:p w:rsidR="008F07A3" w:rsidRDefault="008F07A3" w:rsidP="00832E54">
      <w:pPr>
        <w:pStyle w:val="NoSpacing"/>
        <w:spacing w:line="276" w:lineRule="auto"/>
        <w:jc w:val="both"/>
      </w:pPr>
    </w:p>
    <w:p w:rsidR="008F07A3" w:rsidRDefault="008F07A3" w:rsidP="00832E54">
      <w:pPr>
        <w:pStyle w:val="NoSpacing"/>
        <w:spacing w:line="276" w:lineRule="auto"/>
        <w:jc w:val="both"/>
      </w:pPr>
    </w:p>
    <w:p w:rsidR="008F07A3" w:rsidRDefault="008F07A3" w:rsidP="005F18AC">
      <w:pPr>
        <w:pStyle w:val="NoSpacing"/>
        <w:spacing w:line="276" w:lineRule="auto"/>
        <w:ind w:firstLine="708"/>
        <w:jc w:val="both"/>
      </w:pPr>
      <w:r>
        <w:t xml:space="preserve">Ze strony Zapraszającego (Ministerstwa Sprawiedliwości) dialog będzie prowadziła komisja ds. dialogu technicznego SIWPM. Dialog będzie prowadzony z przedstawicielami Uczestników w formie spotkań, które będą odbywały się siedzibie Ministerstwa Sprawiedliwości, przy Al. Ujazdowskich 11 lub przy ul. Chopina 1. Przewidywany czas jednego spotkania wynosi 4 godziny. Terminy spotkań wraz z dokładnym określeniem miejsca i czasu wyznaczy Zapraszający nie później niż na 5 dni przed terminem spotkania, o czym poszczególni uczestnicy zostaną poinformowani za pośrednictwem poczty elektronicznej. Spotkania z uczestnikami rozpoczną się od 16 września 2013 roku. </w:t>
      </w:r>
    </w:p>
    <w:p w:rsidR="008F07A3" w:rsidRDefault="008F07A3" w:rsidP="005F18AC">
      <w:pPr>
        <w:pStyle w:val="NoSpacing"/>
        <w:spacing w:line="276" w:lineRule="auto"/>
        <w:ind w:firstLine="708"/>
        <w:jc w:val="both"/>
      </w:pPr>
      <w:r>
        <w:t>Zapraszający oczekuje, że:</w:t>
      </w:r>
    </w:p>
    <w:p w:rsidR="008F07A3" w:rsidRDefault="008F07A3" w:rsidP="00A13B9F">
      <w:pPr>
        <w:pStyle w:val="NoSpacing"/>
        <w:numPr>
          <w:ilvl w:val="0"/>
          <w:numId w:val="2"/>
          <w:numberingChange w:id="0" w:author="Unknown" w:date="2013-08-28T15:33:00Z" w:original="%1:1:4:)"/>
        </w:numPr>
        <w:spacing w:line="276" w:lineRule="auto"/>
        <w:jc w:val="both"/>
      </w:pPr>
      <w:r>
        <w:t>nie później niż na dwa dni przed wyznaczonym terminem spotkania Uczestnik dostarczy wypełniony formularz „Kwestionariusz ewaluacji projektu.xslx”,  zawierający odpowiedzi na zawarte w nim pytania dotyczące:</w:t>
      </w:r>
    </w:p>
    <w:p w:rsidR="008F07A3" w:rsidRDefault="008F07A3" w:rsidP="007B3ED0">
      <w:pPr>
        <w:pStyle w:val="NoSpacing"/>
        <w:spacing w:line="276" w:lineRule="auto"/>
        <w:ind w:left="2124"/>
        <w:jc w:val="both"/>
      </w:pPr>
      <w:r>
        <w:t>- proponowanego przez Uczestnika rozwiązania</w:t>
      </w:r>
    </w:p>
    <w:p w:rsidR="008F07A3" w:rsidRDefault="008F07A3" w:rsidP="007B3ED0">
      <w:pPr>
        <w:pStyle w:val="NoSpacing"/>
        <w:spacing w:line="276" w:lineRule="auto"/>
        <w:ind w:left="2124"/>
        <w:jc w:val="both"/>
      </w:pPr>
      <w:r>
        <w:t>- posiadanych przez Uczestnika kompetencji</w:t>
      </w:r>
    </w:p>
    <w:p w:rsidR="008F07A3" w:rsidRDefault="008F07A3" w:rsidP="007B3ED0">
      <w:pPr>
        <w:pStyle w:val="NoSpacing"/>
        <w:spacing w:line="276" w:lineRule="auto"/>
        <w:ind w:left="2124"/>
        <w:jc w:val="both"/>
      </w:pPr>
      <w:r>
        <w:t>- stosowanego przez Uczestnika warsztatu wytwórczego</w:t>
      </w:r>
    </w:p>
    <w:p w:rsidR="008F07A3" w:rsidRDefault="008F07A3" w:rsidP="007B3ED0">
      <w:pPr>
        <w:pStyle w:val="NoSpacing"/>
        <w:spacing w:line="276" w:lineRule="auto"/>
        <w:ind w:left="2124"/>
        <w:jc w:val="both"/>
      </w:pPr>
      <w:r>
        <w:t>- proponowanego harmonogramu realizacji</w:t>
      </w:r>
    </w:p>
    <w:p w:rsidR="008F07A3" w:rsidRDefault="008F07A3" w:rsidP="007B3ED0">
      <w:pPr>
        <w:pStyle w:val="NoSpacing"/>
        <w:spacing w:line="276" w:lineRule="auto"/>
        <w:ind w:left="2124"/>
        <w:jc w:val="both"/>
      </w:pPr>
      <w:r>
        <w:t>- wyceny kosztów realizacji przedsięwzięcia</w:t>
      </w:r>
    </w:p>
    <w:p w:rsidR="008F07A3" w:rsidRDefault="008F07A3" w:rsidP="007B3ED0">
      <w:pPr>
        <w:pStyle w:val="NoSpacing"/>
        <w:spacing w:line="276" w:lineRule="auto"/>
        <w:jc w:val="both"/>
      </w:pPr>
    </w:p>
    <w:p w:rsidR="008F07A3" w:rsidRDefault="008F07A3" w:rsidP="007B3ED0">
      <w:pPr>
        <w:pStyle w:val="NoSpacing"/>
        <w:spacing w:line="276" w:lineRule="auto"/>
        <w:ind w:left="708"/>
        <w:jc w:val="both"/>
      </w:pPr>
      <w:r>
        <w:t xml:space="preserve">Dopuszcza się możliwość załączenia dodatkowych materiałów stanowiących uszczegółowienie zawartych w formularzu odpowiedzi. Odpowiedź na każdy z punktów nie powinna przekraczać 300 słów. </w:t>
      </w:r>
    </w:p>
    <w:p w:rsidR="008F07A3" w:rsidRDefault="008F07A3" w:rsidP="007B3ED0">
      <w:pPr>
        <w:pStyle w:val="NoSpacing"/>
        <w:spacing w:line="276" w:lineRule="auto"/>
        <w:ind w:left="708"/>
        <w:jc w:val="both"/>
      </w:pPr>
    </w:p>
    <w:p w:rsidR="008F07A3" w:rsidRDefault="008F07A3" w:rsidP="007B3ED0">
      <w:pPr>
        <w:pStyle w:val="NoSpacing"/>
        <w:numPr>
          <w:ilvl w:val="0"/>
          <w:numId w:val="2"/>
          <w:numberingChange w:id="1" w:author="Unknown" w:date="2013-08-28T15:33:00Z" w:original="%1:2:4:)"/>
        </w:numPr>
        <w:spacing w:line="276" w:lineRule="auto"/>
        <w:jc w:val="both"/>
      </w:pPr>
      <w:r>
        <w:t>nie później niż w dniu spotkania dostarczy wypełniony „Formularz szacowania kosztów.xlsx” zawierający zestawienie prognozowanych kosztów, jakie będzie musiał ponieść Zamawiający na realizację zaproponowanego rozwiązania.</w:t>
      </w:r>
    </w:p>
    <w:p w:rsidR="008F07A3" w:rsidRDefault="008F07A3" w:rsidP="003D0D1C">
      <w:pPr>
        <w:pStyle w:val="NoSpacing"/>
        <w:spacing w:line="276" w:lineRule="auto"/>
        <w:ind w:left="1068"/>
        <w:jc w:val="both"/>
      </w:pPr>
    </w:p>
    <w:p w:rsidR="008F07A3" w:rsidRDefault="008F07A3" w:rsidP="003D0D1C">
      <w:pPr>
        <w:pStyle w:val="NoSpacing"/>
        <w:spacing w:line="276" w:lineRule="auto"/>
        <w:jc w:val="both"/>
      </w:pPr>
      <w:r>
        <w:t>Spotkania będą prowadzone wg następującego scenariusza: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A0"/>
      </w:tblPr>
      <w:tblGrid>
        <w:gridCol w:w="1347"/>
        <w:gridCol w:w="1459"/>
        <w:gridCol w:w="6482"/>
      </w:tblGrid>
      <w:tr w:rsidR="008F07A3" w:rsidRPr="00B42F2C" w:rsidTr="00B42F2C">
        <w:tc>
          <w:tcPr>
            <w:tcW w:w="1347" w:type="dxa"/>
          </w:tcPr>
          <w:p w:rsidR="008F07A3" w:rsidRPr="00B42F2C" w:rsidRDefault="008F07A3" w:rsidP="00B42F2C">
            <w:pPr>
              <w:spacing w:after="0" w:line="360" w:lineRule="auto"/>
              <w:jc w:val="center"/>
              <w:rPr>
                <w:b/>
                <w:sz w:val="28"/>
              </w:rPr>
            </w:pPr>
            <w:r w:rsidRPr="00B42F2C">
              <w:rPr>
                <w:b/>
                <w:sz w:val="28"/>
              </w:rPr>
              <w:t>Lp.</w:t>
            </w:r>
          </w:p>
        </w:tc>
        <w:tc>
          <w:tcPr>
            <w:tcW w:w="1459" w:type="dxa"/>
          </w:tcPr>
          <w:p w:rsidR="008F07A3" w:rsidRPr="00B42F2C" w:rsidRDefault="008F07A3" w:rsidP="00B42F2C">
            <w:pPr>
              <w:spacing w:after="0" w:line="360" w:lineRule="auto"/>
              <w:jc w:val="center"/>
              <w:rPr>
                <w:b/>
                <w:sz w:val="28"/>
              </w:rPr>
            </w:pPr>
            <w:r w:rsidRPr="00B42F2C">
              <w:rPr>
                <w:b/>
                <w:sz w:val="28"/>
              </w:rPr>
              <w:t>Czas</w:t>
            </w:r>
          </w:p>
        </w:tc>
        <w:tc>
          <w:tcPr>
            <w:tcW w:w="6482" w:type="dxa"/>
          </w:tcPr>
          <w:p w:rsidR="008F07A3" w:rsidRPr="00B42F2C" w:rsidRDefault="008F07A3" w:rsidP="00B42F2C">
            <w:pPr>
              <w:spacing w:after="0" w:line="360" w:lineRule="auto"/>
              <w:jc w:val="center"/>
              <w:rPr>
                <w:b/>
                <w:sz w:val="28"/>
              </w:rPr>
            </w:pPr>
            <w:r w:rsidRPr="00B42F2C">
              <w:rPr>
                <w:b/>
                <w:sz w:val="28"/>
              </w:rPr>
              <w:t>Temat</w:t>
            </w:r>
          </w:p>
        </w:tc>
      </w:tr>
      <w:tr w:rsidR="008F07A3" w:rsidRPr="00B42F2C" w:rsidTr="00B42F2C">
        <w:tc>
          <w:tcPr>
            <w:tcW w:w="1347" w:type="dxa"/>
          </w:tcPr>
          <w:p w:rsidR="008F07A3" w:rsidRPr="00B42F2C" w:rsidRDefault="008F07A3" w:rsidP="00B42F2C">
            <w:pPr>
              <w:spacing w:after="0" w:line="360" w:lineRule="auto"/>
            </w:pPr>
            <w:r w:rsidRPr="00B42F2C">
              <w:t>1</w:t>
            </w:r>
          </w:p>
        </w:tc>
        <w:tc>
          <w:tcPr>
            <w:tcW w:w="1459" w:type="dxa"/>
          </w:tcPr>
          <w:p w:rsidR="008F07A3" w:rsidRPr="00B42F2C" w:rsidRDefault="008F07A3" w:rsidP="00B42F2C">
            <w:pPr>
              <w:spacing w:after="0" w:line="360" w:lineRule="auto"/>
            </w:pPr>
            <w:r w:rsidRPr="00B42F2C">
              <w:t>5 min</w:t>
            </w:r>
          </w:p>
        </w:tc>
        <w:tc>
          <w:tcPr>
            <w:tcW w:w="6482" w:type="dxa"/>
          </w:tcPr>
          <w:p w:rsidR="008F07A3" w:rsidRPr="00B42F2C" w:rsidRDefault="008F07A3" w:rsidP="003D0D1C">
            <w:pPr>
              <w:pStyle w:val="NoSpacing"/>
              <w:rPr>
                <w:b/>
              </w:rPr>
            </w:pPr>
            <w:r w:rsidRPr="00B42F2C">
              <w:rPr>
                <w:b/>
              </w:rPr>
              <w:t>Przedstawienie przedsiębiorstwa</w:t>
            </w:r>
          </w:p>
          <w:p w:rsidR="008F07A3" w:rsidRPr="00B42F2C" w:rsidRDefault="008F07A3" w:rsidP="003D0D1C">
            <w:pPr>
              <w:pStyle w:val="NoSpacing"/>
            </w:pPr>
            <w:r w:rsidRPr="00B42F2C">
              <w:t xml:space="preserve">Podstawowa działalność, struktura organizacyjna, liczba zatrudnionych, oddziały, kapitał zakładowy, roczny przychód,  zdolność, kredytowa, potencjał wytwórczy itp. </w:t>
            </w:r>
          </w:p>
        </w:tc>
      </w:tr>
      <w:tr w:rsidR="008F07A3" w:rsidRPr="00B42F2C" w:rsidTr="00B42F2C">
        <w:tc>
          <w:tcPr>
            <w:tcW w:w="1347" w:type="dxa"/>
          </w:tcPr>
          <w:p w:rsidR="008F07A3" w:rsidRPr="00B42F2C" w:rsidRDefault="008F07A3" w:rsidP="00B42F2C">
            <w:pPr>
              <w:spacing w:after="0" w:line="360" w:lineRule="auto"/>
            </w:pPr>
            <w:r w:rsidRPr="00B42F2C">
              <w:t>2</w:t>
            </w:r>
          </w:p>
        </w:tc>
        <w:tc>
          <w:tcPr>
            <w:tcW w:w="1459" w:type="dxa"/>
          </w:tcPr>
          <w:p w:rsidR="008F07A3" w:rsidRPr="00B42F2C" w:rsidRDefault="008F07A3" w:rsidP="00B42F2C">
            <w:pPr>
              <w:spacing w:after="0" w:line="360" w:lineRule="auto"/>
            </w:pPr>
            <w:r w:rsidRPr="00B42F2C">
              <w:t>30 min</w:t>
            </w:r>
          </w:p>
        </w:tc>
        <w:tc>
          <w:tcPr>
            <w:tcW w:w="6482" w:type="dxa"/>
          </w:tcPr>
          <w:p w:rsidR="008F07A3" w:rsidRPr="00EB6264" w:rsidRDefault="008F07A3" w:rsidP="003D0D1C">
            <w:pPr>
              <w:pStyle w:val="NoSpacing"/>
              <w:rPr>
                <w:b/>
              </w:rPr>
            </w:pPr>
            <w:r w:rsidRPr="00EB6264">
              <w:rPr>
                <w:b/>
              </w:rPr>
              <w:t>Prezentacja doświadczeń</w:t>
            </w:r>
          </w:p>
          <w:p w:rsidR="008F07A3" w:rsidRPr="00B42F2C" w:rsidRDefault="008F07A3" w:rsidP="003D0D1C">
            <w:pPr>
              <w:pStyle w:val="NoSpacing"/>
            </w:pPr>
            <w:r w:rsidRPr="00B42F2C">
              <w:t xml:space="preserve">Doświadczenia w zakresie budowy scentralizowanych systemów zarządzania sprawami, dokumentami, przepływem pracy. </w:t>
            </w:r>
            <w:r w:rsidRPr="00B42F2C">
              <w:rPr>
                <w:u w:val="single"/>
              </w:rPr>
              <w:t xml:space="preserve">W polu zainteresowania znajdują się systemy, które można uznać za referencyjne dla planowanego przez Zapraszającego </w:t>
            </w:r>
            <w:r>
              <w:rPr>
                <w:u w:val="single"/>
              </w:rPr>
              <w:t>p</w:t>
            </w:r>
            <w:r w:rsidRPr="00B42F2C">
              <w:rPr>
                <w:u w:val="single"/>
              </w:rPr>
              <w:t>rzedsięwzięcia i które zostały wdrożone w sektorze publicznym lub prywatnym, w instytucjach o strukturze wielooddziałowej.</w:t>
            </w:r>
            <w:r w:rsidRPr="00B42F2C">
              <w:t xml:space="preserve"> Należy scharakteryzować systemy z uwzględnieniem funkcjonalności, architektury, komponentów wielokrotnego użytku oraz narzędzi, w których zostały wytworzone. Należy scharakteryzować przebieg i czas trwania procesów wytwórczych.</w:t>
            </w:r>
          </w:p>
        </w:tc>
      </w:tr>
      <w:tr w:rsidR="008F07A3" w:rsidRPr="00B42F2C" w:rsidTr="00B42F2C">
        <w:tc>
          <w:tcPr>
            <w:tcW w:w="1347" w:type="dxa"/>
          </w:tcPr>
          <w:p w:rsidR="008F07A3" w:rsidRPr="00B42F2C" w:rsidRDefault="008F07A3" w:rsidP="00B42F2C">
            <w:pPr>
              <w:spacing w:after="0" w:line="360" w:lineRule="auto"/>
            </w:pPr>
            <w:r w:rsidRPr="00B42F2C">
              <w:t>3</w:t>
            </w:r>
          </w:p>
        </w:tc>
        <w:tc>
          <w:tcPr>
            <w:tcW w:w="1459" w:type="dxa"/>
          </w:tcPr>
          <w:p w:rsidR="008F07A3" w:rsidRPr="00B42F2C" w:rsidRDefault="008F07A3" w:rsidP="00B42F2C">
            <w:pPr>
              <w:spacing w:after="0" w:line="360" w:lineRule="auto"/>
            </w:pPr>
          </w:p>
        </w:tc>
        <w:tc>
          <w:tcPr>
            <w:tcW w:w="6482" w:type="dxa"/>
          </w:tcPr>
          <w:p w:rsidR="008F07A3" w:rsidRPr="00B42F2C" w:rsidRDefault="008F07A3" w:rsidP="00B42F2C">
            <w:pPr>
              <w:pStyle w:val="NoSpacing"/>
              <w:jc w:val="both"/>
            </w:pPr>
            <w:r w:rsidRPr="00EB6264">
              <w:rPr>
                <w:b/>
              </w:rPr>
              <w:t>Propozycja budowy i wdrożenia nowego systemu zarządzania sprawami</w:t>
            </w:r>
            <w:r w:rsidRPr="00B42F2C">
              <w:t xml:space="preserve"> (zgodnie z załączonym „kwestionariuszem ewaluacji projektu”)</w:t>
            </w:r>
            <w:r>
              <w:t>.</w:t>
            </w:r>
          </w:p>
          <w:p w:rsidR="008F07A3" w:rsidRPr="00B42F2C" w:rsidRDefault="008F07A3" w:rsidP="00B42F2C">
            <w:pPr>
              <w:pStyle w:val="NoSpacing"/>
              <w:jc w:val="both"/>
            </w:pPr>
            <w:r w:rsidRPr="00B42F2C">
              <w:t>Na podstawie opublikowanej przez Zamawiającego Szczegółowej Specyfikacji Systemu Wykonawca oraz Zidentyfikowanych Wymagań Architektonicznych  przedstawi wizję budowy i wdrożenia systemu zarządzania sprawami sądowymi.</w:t>
            </w:r>
          </w:p>
          <w:p w:rsidR="008F07A3" w:rsidRPr="00B42F2C" w:rsidRDefault="008F07A3" w:rsidP="00B42F2C">
            <w:pPr>
              <w:pStyle w:val="NoSpacing"/>
              <w:jc w:val="both"/>
            </w:pPr>
          </w:p>
          <w:p w:rsidR="008F07A3" w:rsidRPr="00B42F2C" w:rsidRDefault="008F07A3" w:rsidP="00B42F2C">
            <w:pPr>
              <w:pStyle w:val="NoSpacing"/>
              <w:jc w:val="both"/>
            </w:pPr>
            <w:r w:rsidRPr="00B42F2C">
              <w:t xml:space="preserve">Zapraszający zada Uczestnikowi pytania uszczegóławiające odpowiedzi zawarte w dostarczonym kwestionariuszu ewaluacji projektu. </w:t>
            </w:r>
            <w:r w:rsidRPr="00B42F2C">
              <w:rPr>
                <w:u w:val="single"/>
              </w:rPr>
              <w:t>Oczekuje się, iż reprezentacja Uczestnika w dialogu będzie posiadała kompetencje specjalistyczne  zgodne z zakresem przedmiotowym kwestionariusza, w tym w szczególności inżynierii oprogramowania, projektowania systemów informatycznych, zarządzania projektami informatycznymi, architektury korporacyjnej itp.</w:t>
            </w:r>
          </w:p>
        </w:tc>
      </w:tr>
      <w:tr w:rsidR="008F07A3" w:rsidRPr="00B42F2C" w:rsidTr="00B42F2C">
        <w:tc>
          <w:tcPr>
            <w:tcW w:w="1347" w:type="dxa"/>
          </w:tcPr>
          <w:p w:rsidR="008F07A3" w:rsidRPr="00B42F2C" w:rsidRDefault="008F07A3" w:rsidP="00B42F2C">
            <w:pPr>
              <w:spacing w:after="0" w:line="360" w:lineRule="auto"/>
            </w:pPr>
            <w:r w:rsidRPr="00B42F2C">
              <w:t>4</w:t>
            </w:r>
          </w:p>
        </w:tc>
        <w:tc>
          <w:tcPr>
            <w:tcW w:w="1459" w:type="dxa"/>
          </w:tcPr>
          <w:p w:rsidR="008F07A3" w:rsidRPr="00B42F2C" w:rsidRDefault="008F07A3" w:rsidP="00B42F2C">
            <w:pPr>
              <w:spacing w:after="0" w:line="360" w:lineRule="auto"/>
            </w:pPr>
          </w:p>
        </w:tc>
        <w:tc>
          <w:tcPr>
            <w:tcW w:w="6482" w:type="dxa"/>
          </w:tcPr>
          <w:p w:rsidR="008F07A3" w:rsidRPr="00B42F2C" w:rsidRDefault="008F07A3" w:rsidP="003D0D1C">
            <w:pPr>
              <w:pStyle w:val="NoSpacing"/>
            </w:pPr>
            <w:r w:rsidRPr="00B42F2C">
              <w:t>Szacowanie wartości zamówienia, harmonogram produkcji i wdrożenia</w:t>
            </w:r>
          </w:p>
        </w:tc>
      </w:tr>
      <w:tr w:rsidR="008F07A3" w:rsidRPr="00B42F2C" w:rsidTr="00B42F2C">
        <w:tc>
          <w:tcPr>
            <w:tcW w:w="1347" w:type="dxa"/>
          </w:tcPr>
          <w:p w:rsidR="008F07A3" w:rsidRPr="00B42F2C" w:rsidRDefault="008F07A3" w:rsidP="00B42F2C">
            <w:pPr>
              <w:spacing w:after="0" w:line="360" w:lineRule="auto"/>
            </w:pPr>
            <w:r w:rsidRPr="00B42F2C">
              <w:t>5</w:t>
            </w:r>
          </w:p>
        </w:tc>
        <w:tc>
          <w:tcPr>
            <w:tcW w:w="1459" w:type="dxa"/>
          </w:tcPr>
          <w:p w:rsidR="008F07A3" w:rsidRPr="00B42F2C" w:rsidRDefault="008F07A3" w:rsidP="00B42F2C">
            <w:pPr>
              <w:spacing w:after="0" w:line="360" w:lineRule="auto"/>
            </w:pPr>
          </w:p>
        </w:tc>
        <w:tc>
          <w:tcPr>
            <w:tcW w:w="6482" w:type="dxa"/>
          </w:tcPr>
          <w:p w:rsidR="008F07A3" w:rsidRPr="00B42F2C" w:rsidRDefault="008F07A3" w:rsidP="003D0D1C">
            <w:pPr>
              <w:pStyle w:val="NoSpacing"/>
            </w:pPr>
            <w:r w:rsidRPr="00B42F2C">
              <w:t>Oczekiwania i wnioski Uczestnika dotyczące zamówienia na budowę i wdrożenie systemu zarządzania sprawami</w:t>
            </w:r>
          </w:p>
          <w:p w:rsidR="008F07A3" w:rsidRPr="00B42F2C" w:rsidRDefault="008F07A3" w:rsidP="00CF7A52">
            <w:pPr>
              <w:pStyle w:val="NoSpacing"/>
            </w:pPr>
            <w:r w:rsidRPr="00B42F2C">
              <w:t>Uczestnik przedstawi swoje oczekiwania/preferencje odnośnie OPZ, SIWZ oraz sposobu realizacji zamówienia z uwzględnieniem sposobu współpracy z Zapraszającym podczas realizacji umowy. Możliwe jest również przedstawienie innych wniosków.</w:t>
            </w:r>
          </w:p>
        </w:tc>
      </w:tr>
    </w:tbl>
    <w:p w:rsidR="008F07A3" w:rsidRDefault="008F07A3" w:rsidP="003D0D1C">
      <w:pPr>
        <w:pStyle w:val="NoSpacing"/>
        <w:spacing w:line="276" w:lineRule="auto"/>
        <w:jc w:val="both"/>
      </w:pPr>
    </w:p>
    <w:p w:rsidR="008F07A3" w:rsidRDefault="008F07A3" w:rsidP="003D0D1C">
      <w:pPr>
        <w:pStyle w:val="NoSpacing"/>
        <w:spacing w:line="276" w:lineRule="auto"/>
        <w:jc w:val="both"/>
      </w:pPr>
    </w:p>
    <w:p w:rsidR="008F07A3" w:rsidRDefault="008F07A3" w:rsidP="003D0D1C">
      <w:pPr>
        <w:pStyle w:val="NoSpacing"/>
        <w:spacing w:line="276" w:lineRule="auto"/>
        <w:jc w:val="both"/>
      </w:pPr>
      <w:r>
        <w:t>Wszelkie pytania związane zarówno ze stroną organizacyjną jak i techniczną dialogu należy kierować do:</w:t>
      </w:r>
    </w:p>
    <w:p w:rsidR="008F07A3" w:rsidRDefault="008F07A3" w:rsidP="003D0D1C">
      <w:pPr>
        <w:pStyle w:val="NoSpacing"/>
        <w:spacing w:line="276" w:lineRule="auto"/>
        <w:jc w:val="both"/>
      </w:pPr>
      <w:r>
        <w:t xml:space="preserve">Pani Moniki Kasprowicz na adres email: </w:t>
      </w:r>
      <w:hyperlink r:id="rId5" w:history="1">
        <w:r w:rsidRPr="0077084A">
          <w:rPr>
            <w:rStyle w:val="Hyperlink"/>
          </w:rPr>
          <w:t>Monika.Kalina@ms.gov.pl</w:t>
        </w:r>
      </w:hyperlink>
    </w:p>
    <w:p w:rsidR="008F07A3" w:rsidRDefault="008F07A3" w:rsidP="003D0D1C">
      <w:pPr>
        <w:pStyle w:val="NoSpacing"/>
        <w:spacing w:line="276" w:lineRule="auto"/>
        <w:jc w:val="both"/>
      </w:pPr>
      <w:r>
        <w:t xml:space="preserve">oraz </w:t>
      </w:r>
    </w:p>
    <w:p w:rsidR="008F07A3" w:rsidRDefault="008F07A3" w:rsidP="003D0D1C">
      <w:pPr>
        <w:pStyle w:val="NoSpacing"/>
        <w:spacing w:line="276" w:lineRule="auto"/>
        <w:jc w:val="both"/>
      </w:pPr>
      <w:r>
        <w:t xml:space="preserve">Pani Anety Dudek na adres email: </w:t>
      </w:r>
      <w:hyperlink r:id="rId6" w:history="1">
        <w:r w:rsidRPr="0077084A">
          <w:rPr>
            <w:rStyle w:val="Hyperlink"/>
          </w:rPr>
          <w:t>dudek@ms.gov.pl</w:t>
        </w:r>
      </w:hyperlink>
    </w:p>
    <w:p w:rsidR="008F07A3" w:rsidRDefault="008F07A3" w:rsidP="003D0D1C">
      <w:pPr>
        <w:pStyle w:val="NoSpacing"/>
        <w:spacing w:line="276" w:lineRule="auto"/>
        <w:jc w:val="both"/>
      </w:pPr>
      <w:r>
        <w:t>Proszę na bieżąco śledzić stronę Ministerstwa Sprawiedliwości, na której będą publikowane informacje istotne dla Uczestników dialogu.</w:t>
      </w:r>
    </w:p>
    <w:p w:rsidR="008F07A3" w:rsidRDefault="008F07A3" w:rsidP="003D0D1C">
      <w:pPr>
        <w:pStyle w:val="NoSpacing"/>
        <w:spacing w:line="276" w:lineRule="auto"/>
        <w:jc w:val="both"/>
      </w:pPr>
    </w:p>
    <w:p w:rsidR="008F07A3" w:rsidRDefault="008F07A3" w:rsidP="003D0D1C">
      <w:pPr>
        <w:pStyle w:val="NoSpacing"/>
        <w:spacing w:line="276" w:lineRule="auto"/>
        <w:jc w:val="both"/>
      </w:pPr>
    </w:p>
    <w:p w:rsidR="008F07A3" w:rsidRDefault="008F07A3" w:rsidP="003D0D1C">
      <w:pPr>
        <w:pStyle w:val="NoSpacing"/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(-)</w:t>
      </w:r>
    </w:p>
    <w:p w:rsidR="008F07A3" w:rsidRDefault="008F07A3" w:rsidP="003D0D1C">
      <w:pPr>
        <w:pStyle w:val="NoSpacing"/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Krzysztof Kamiński</w:t>
      </w:r>
    </w:p>
    <w:p w:rsidR="008F07A3" w:rsidRDefault="008F07A3" w:rsidP="003D0D1C">
      <w:pPr>
        <w:pStyle w:val="NoSpacing"/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DIRS</w:t>
      </w:r>
    </w:p>
    <w:sectPr w:rsidR="008F07A3" w:rsidSect="00CF7A5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70590"/>
    <w:multiLevelType w:val="hybridMultilevel"/>
    <w:tmpl w:val="8CA4FA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D602E55"/>
    <w:multiLevelType w:val="hybridMultilevel"/>
    <w:tmpl w:val="924861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2E03486"/>
    <w:multiLevelType w:val="hybridMultilevel"/>
    <w:tmpl w:val="9CFC1126"/>
    <w:lvl w:ilvl="0" w:tplc="3EA22584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E54"/>
    <w:rsid w:val="00001531"/>
    <w:rsid w:val="00001979"/>
    <w:rsid w:val="0000274F"/>
    <w:rsid w:val="0000366F"/>
    <w:rsid w:val="00004373"/>
    <w:rsid w:val="00004616"/>
    <w:rsid w:val="000058B4"/>
    <w:rsid w:val="000066AE"/>
    <w:rsid w:val="0000686A"/>
    <w:rsid w:val="000068BC"/>
    <w:rsid w:val="00006D2B"/>
    <w:rsid w:val="00006F84"/>
    <w:rsid w:val="00007EF1"/>
    <w:rsid w:val="00007FD9"/>
    <w:rsid w:val="00010301"/>
    <w:rsid w:val="00010F83"/>
    <w:rsid w:val="0001132A"/>
    <w:rsid w:val="000113B9"/>
    <w:rsid w:val="000113DB"/>
    <w:rsid w:val="00013DE8"/>
    <w:rsid w:val="000154E5"/>
    <w:rsid w:val="000169FB"/>
    <w:rsid w:val="000173C8"/>
    <w:rsid w:val="000212CC"/>
    <w:rsid w:val="00021A5F"/>
    <w:rsid w:val="0002359F"/>
    <w:rsid w:val="00026095"/>
    <w:rsid w:val="00026A06"/>
    <w:rsid w:val="00027A7D"/>
    <w:rsid w:val="00031072"/>
    <w:rsid w:val="00032E32"/>
    <w:rsid w:val="000331F5"/>
    <w:rsid w:val="00033824"/>
    <w:rsid w:val="00034A78"/>
    <w:rsid w:val="00034F01"/>
    <w:rsid w:val="00037963"/>
    <w:rsid w:val="00037F32"/>
    <w:rsid w:val="000400B1"/>
    <w:rsid w:val="00040F8A"/>
    <w:rsid w:val="00041769"/>
    <w:rsid w:val="00042D64"/>
    <w:rsid w:val="000437F8"/>
    <w:rsid w:val="00043F2B"/>
    <w:rsid w:val="000468F2"/>
    <w:rsid w:val="0005066C"/>
    <w:rsid w:val="000517ED"/>
    <w:rsid w:val="00052990"/>
    <w:rsid w:val="00052CB9"/>
    <w:rsid w:val="00052CDD"/>
    <w:rsid w:val="00054629"/>
    <w:rsid w:val="00054C73"/>
    <w:rsid w:val="00057058"/>
    <w:rsid w:val="00060C51"/>
    <w:rsid w:val="00060E50"/>
    <w:rsid w:val="0006192C"/>
    <w:rsid w:val="00062A86"/>
    <w:rsid w:val="00063615"/>
    <w:rsid w:val="0006385D"/>
    <w:rsid w:val="00063936"/>
    <w:rsid w:val="00063A2F"/>
    <w:rsid w:val="000651B3"/>
    <w:rsid w:val="00065586"/>
    <w:rsid w:val="00067D48"/>
    <w:rsid w:val="00071493"/>
    <w:rsid w:val="0007160E"/>
    <w:rsid w:val="00072379"/>
    <w:rsid w:val="000727DB"/>
    <w:rsid w:val="000734DD"/>
    <w:rsid w:val="000745F6"/>
    <w:rsid w:val="00074CD2"/>
    <w:rsid w:val="00075FAF"/>
    <w:rsid w:val="0007788B"/>
    <w:rsid w:val="000778D9"/>
    <w:rsid w:val="00080EED"/>
    <w:rsid w:val="0008152A"/>
    <w:rsid w:val="00081DC7"/>
    <w:rsid w:val="00081E87"/>
    <w:rsid w:val="000826CA"/>
    <w:rsid w:val="000835BE"/>
    <w:rsid w:val="00083643"/>
    <w:rsid w:val="00084ECB"/>
    <w:rsid w:val="00085047"/>
    <w:rsid w:val="0008548B"/>
    <w:rsid w:val="00086AFC"/>
    <w:rsid w:val="00093C46"/>
    <w:rsid w:val="000944F5"/>
    <w:rsid w:val="00094A54"/>
    <w:rsid w:val="00097707"/>
    <w:rsid w:val="00097EF6"/>
    <w:rsid w:val="000A12EA"/>
    <w:rsid w:val="000A2BA6"/>
    <w:rsid w:val="000A40C2"/>
    <w:rsid w:val="000A5C04"/>
    <w:rsid w:val="000A5D7B"/>
    <w:rsid w:val="000A7212"/>
    <w:rsid w:val="000A74B0"/>
    <w:rsid w:val="000A7A5B"/>
    <w:rsid w:val="000A7EE6"/>
    <w:rsid w:val="000B1128"/>
    <w:rsid w:val="000B1F56"/>
    <w:rsid w:val="000B24F7"/>
    <w:rsid w:val="000B2959"/>
    <w:rsid w:val="000B2EC5"/>
    <w:rsid w:val="000B3201"/>
    <w:rsid w:val="000B628F"/>
    <w:rsid w:val="000C0C3B"/>
    <w:rsid w:val="000C34CE"/>
    <w:rsid w:val="000C3D6C"/>
    <w:rsid w:val="000C65EB"/>
    <w:rsid w:val="000C77AF"/>
    <w:rsid w:val="000C7FAB"/>
    <w:rsid w:val="000D15FB"/>
    <w:rsid w:val="000D2EF0"/>
    <w:rsid w:val="000D3D34"/>
    <w:rsid w:val="000D6B4A"/>
    <w:rsid w:val="000D754B"/>
    <w:rsid w:val="000D793B"/>
    <w:rsid w:val="000D7D6A"/>
    <w:rsid w:val="000D7ECD"/>
    <w:rsid w:val="000E0C54"/>
    <w:rsid w:val="000E1809"/>
    <w:rsid w:val="000E3736"/>
    <w:rsid w:val="000E40EE"/>
    <w:rsid w:val="000E50D9"/>
    <w:rsid w:val="000E61A3"/>
    <w:rsid w:val="000E6888"/>
    <w:rsid w:val="000E799B"/>
    <w:rsid w:val="000F1265"/>
    <w:rsid w:val="000F16AA"/>
    <w:rsid w:val="000F1B4E"/>
    <w:rsid w:val="000F23D2"/>
    <w:rsid w:val="000F35C1"/>
    <w:rsid w:val="000F4015"/>
    <w:rsid w:val="000F67BA"/>
    <w:rsid w:val="000F6884"/>
    <w:rsid w:val="000F7D11"/>
    <w:rsid w:val="000F7EE0"/>
    <w:rsid w:val="001008EB"/>
    <w:rsid w:val="00100FF3"/>
    <w:rsid w:val="001028FA"/>
    <w:rsid w:val="00102923"/>
    <w:rsid w:val="001043AF"/>
    <w:rsid w:val="00104DF8"/>
    <w:rsid w:val="00105524"/>
    <w:rsid w:val="001062CC"/>
    <w:rsid w:val="00107117"/>
    <w:rsid w:val="0010758D"/>
    <w:rsid w:val="001105F8"/>
    <w:rsid w:val="00110D53"/>
    <w:rsid w:val="00110E50"/>
    <w:rsid w:val="00110F7B"/>
    <w:rsid w:val="00111F83"/>
    <w:rsid w:val="00112DB9"/>
    <w:rsid w:val="00113566"/>
    <w:rsid w:val="00114415"/>
    <w:rsid w:val="00114755"/>
    <w:rsid w:val="00114D95"/>
    <w:rsid w:val="00115152"/>
    <w:rsid w:val="0011551B"/>
    <w:rsid w:val="001155BF"/>
    <w:rsid w:val="00115E4B"/>
    <w:rsid w:val="00117021"/>
    <w:rsid w:val="00117B95"/>
    <w:rsid w:val="00121798"/>
    <w:rsid w:val="00121D67"/>
    <w:rsid w:val="00121ED1"/>
    <w:rsid w:val="0012217C"/>
    <w:rsid w:val="0012254E"/>
    <w:rsid w:val="00122CE0"/>
    <w:rsid w:val="00123288"/>
    <w:rsid w:val="00123C8D"/>
    <w:rsid w:val="00124CCE"/>
    <w:rsid w:val="00124FB5"/>
    <w:rsid w:val="001300B0"/>
    <w:rsid w:val="001316AB"/>
    <w:rsid w:val="00131BC1"/>
    <w:rsid w:val="00131F97"/>
    <w:rsid w:val="001325D8"/>
    <w:rsid w:val="0013277D"/>
    <w:rsid w:val="00132BFA"/>
    <w:rsid w:val="00132EE9"/>
    <w:rsid w:val="00133092"/>
    <w:rsid w:val="001346BD"/>
    <w:rsid w:val="00134E36"/>
    <w:rsid w:val="0013523B"/>
    <w:rsid w:val="00135540"/>
    <w:rsid w:val="00135723"/>
    <w:rsid w:val="00135991"/>
    <w:rsid w:val="0013688B"/>
    <w:rsid w:val="00136FC4"/>
    <w:rsid w:val="00137E59"/>
    <w:rsid w:val="00140549"/>
    <w:rsid w:val="00142546"/>
    <w:rsid w:val="00142D7E"/>
    <w:rsid w:val="00144BBE"/>
    <w:rsid w:val="00145129"/>
    <w:rsid w:val="001465D2"/>
    <w:rsid w:val="00147072"/>
    <w:rsid w:val="00147F3F"/>
    <w:rsid w:val="00150874"/>
    <w:rsid w:val="00150ACD"/>
    <w:rsid w:val="00150E90"/>
    <w:rsid w:val="00151DCA"/>
    <w:rsid w:val="00154F6A"/>
    <w:rsid w:val="00155AD6"/>
    <w:rsid w:val="001567AD"/>
    <w:rsid w:val="001578C7"/>
    <w:rsid w:val="00157FB4"/>
    <w:rsid w:val="00160155"/>
    <w:rsid w:val="001618A7"/>
    <w:rsid w:val="00161A0A"/>
    <w:rsid w:val="00161DDE"/>
    <w:rsid w:val="0016296B"/>
    <w:rsid w:val="001635BC"/>
    <w:rsid w:val="00164334"/>
    <w:rsid w:val="0016477B"/>
    <w:rsid w:val="00166A53"/>
    <w:rsid w:val="00167984"/>
    <w:rsid w:val="001702D6"/>
    <w:rsid w:val="00170434"/>
    <w:rsid w:val="001732DD"/>
    <w:rsid w:val="001736D2"/>
    <w:rsid w:val="00174CC7"/>
    <w:rsid w:val="00175A88"/>
    <w:rsid w:val="001803FF"/>
    <w:rsid w:val="00180835"/>
    <w:rsid w:val="0018150C"/>
    <w:rsid w:val="001819F3"/>
    <w:rsid w:val="00183D7D"/>
    <w:rsid w:val="001850B1"/>
    <w:rsid w:val="00185AA5"/>
    <w:rsid w:val="00185C7B"/>
    <w:rsid w:val="00185D85"/>
    <w:rsid w:val="0018727B"/>
    <w:rsid w:val="0019071F"/>
    <w:rsid w:val="001907DA"/>
    <w:rsid w:val="001909BC"/>
    <w:rsid w:val="00190C74"/>
    <w:rsid w:val="00190E92"/>
    <w:rsid w:val="00192040"/>
    <w:rsid w:val="001920E9"/>
    <w:rsid w:val="001922E4"/>
    <w:rsid w:val="00193213"/>
    <w:rsid w:val="00193AB8"/>
    <w:rsid w:val="00193B52"/>
    <w:rsid w:val="00195677"/>
    <w:rsid w:val="0019641D"/>
    <w:rsid w:val="00196B6E"/>
    <w:rsid w:val="00196D1F"/>
    <w:rsid w:val="00197677"/>
    <w:rsid w:val="001977D4"/>
    <w:rsid w:val="001A13E8"/>
    <w:rsid w:val="001A2893"/>
    <w:rsid w:val="001A2D7E"/>
    <w:rsid w:val="001A5132"/>
    <w:rsid w:val="001A6462"/>
    <w:rsid w:val="001A6EFD"/>
    <w:rsid w:val="001B072B"/>
    <w:rsid w:val="001B12C7"/>
    <w:rsid w:val="001B17C3"/>
    <w:rsid w:val="001B4133"/>
    <w:rsid w:val="001B4252"/>
    <w:rsid w:val="001B46C3"/>
    <w:rsid w:val="001B5539"/>
    <w:rsid w:val="001B5E43"/>
    <w:rsid w:val="001C0A18"/>
    <w:rsid w:val="001C0AB8"/>
    <w:rsid w:val="001C3931"/>
    <w:rsid w:val="001C4310"/>
    <w:rsid w:val="001C6277"/>
    <w:rsid w:val="001C6788"/>
    <w:rsid w:val="001C6EEB"/>
    <w:rsid w:val="001D0D76"/>
    <w:rsid w:val="001D2719"/>
    <w:rsid w:val="001D5740"/>
    <w:rsid w:val="001D5D61"/>
    <w:rsid w:val="001D5ED4"/>
    <w:rsid w:val="001D6394"/>
    <w:rsid w:val="001D65AA"/>
    <w:rsid w:val="001D6B3D"/>
    <w:rsid w:val="001E3C0C"/>
    <w:rsid w:val="001E52DA"/>
    <w:rsid w:val="001E7492"/>
    <w:rsid w:val="001F02C4"/>
    <w:rsid w:val="001F34A9"/>
    <w:rsid w:val="001F3AFD"/>
    <w:rsid w:val="001F3CB6"/>
    <w:rsid w:val="001F4118"/>
    <w:rsid w:val="001F475C"/>
    <w:rsid w:val="001F4799"/>
    <w:rsid w:val="001F49FA"/>
    <w:rsid w:val="001F4A08"/>
    <w:rsid w:val="001F4E71"/>
    <w:rsid w:val="001F6301"/>
    <w:rsid w:val="001F6843"/>
    <w:rsid w:val="001F68A4"/>
    <w:rsid w:val="001F6ECF"/>
    <w:rsid w:val="001F704D"/>
    <w:rsid w:val="00201255"/>
    <w:rsid w:val="002023F9"/>
    <w:rsid w:val="0020284E"/>
    <w:rsid w:val="002028D0"/>
    <w:rsid w:val="00203BF7"/>
    <w:rsid w:val="00205629"/>
    <w:rsid w:val="00205760"/>
    <w:rsid w:val="002066B4"/>
    <w:rsid w:val="00210689"/>
    <w:rsid w:val="00210726"/>
    <w:rsid w:val="00211372"/>
    <w:rsid w:val="002123E3"/>
    <w:rsid w:val="00212AF3"/>
    <w:rsid w:val="00214052"/>
    <w:rsid w:val="00214987"/>
    <w:rsid w:val="00214D9E"/>
    <w:rsid w:val="00220252"/>
    <w:rsid w:val="00220FA9"/>
    <w:rsid w:val="002211B7"/>
    <w:rsid w:val="0022136C"/>
    <w:rsid w:val="00221EC1"/>
    <w:rsid w:val="00222438"/>
    <w:rsid w:val="0022286D"/>
    <w:rsid w:val="002237A4"/>
    <w:rsid w:val="00224DD0"/>
    <w:rsid w:val="00224F4C"/>
    <w:rsid w:val="002253D8"/>
    <w:rsid w:val="002257FC"/>
    <w:rsid w:val="00225DA4"/>
    <w:rsid w:val="00225EFA"/>
    <w:rsid w:val="002263B3"/>
    <w:rsid w:val="00226822"/>
    <w:rsid w:val="00227CA2"/>
    <w:rsid w:val="002302E4"/>
    <w:rsid w:val="00230439"/>
    <w:rsid w:val="00230BAC"/>
    <w:rsid w:val="0023244C"/>
    <w:rsid w:val="00232B5E"/>
    <w:rsid w:val="00232EAA"/>
    <w:rsid w:val="002345D3"/>
    <w:rsid w:val="00234BB9"/>
    <w:rsid w:val="00235E97"/>
    <w:rsid w:val="0023646F"/>
    <w:rsid w:val="002400E4"/>
    <w:rsid w:val="0024014A"/>
    <w:rsid w:val="00240E7A"/>
    <w:rsid w:val="00241114"/>
    <w:rsid w:val="0024251A"/>
    <w:rsid w:val="0024279F"/>
    <w:rsid w:val="00242B91"/>
    <w:rsid w:val="0024339A"/>
    <w:rsid w:val="002443AB"/>
    <w:rsid w:val="00244FCD"/>
    <w:rsid w:val="0024656C"/>
    <w:rsid w:val="00250CF1"/>
    <w:rsid w:val="00252ABA"/>
    <w:rsid w:val="00254E41"/>
    <w:rsid w:val="00256BDB"/>
    <w:rsid w:val="00260343"/>
    <w:rsid w:val="0026605E"/>
    <w:rsid w:val="002701D2"/>
    <w:rsid w:val="00270960"/>
    <w:rsid w:val="00270C6A"/>
    <w:rsid w:val="00271079"/>
    <w:rsid w:val="0027207C"/>
    <w:rsid w:val="0027225A"/>
    <w:rsid w:val="00272CC9"/>
    <w:rsid w:val="002735B9"/>
    <w:rsid w:val="0027391D"/>
    <w:rsid w:val="002744F9"/>
    <w:rsid w:val="0027509F"/>
    <w:rsid w:val="00276622"/>
    <w:rsid w:val="0027706C"/>
    <w:rsid w:val="002772F7"/>
    <w:rsid w:val="00277A4A"/>
    <w:rsid w:val="002804D8"/>
    <w:rsid w:val="0028304E"/>
    <w:rsid w:val="002832B3"/>
    <w:rsid w:val="002833F1"/>
    <w:rsid w:val="00285258"/>
    <w:rsid w:val="00286073"/>
    <w:rsid w:val="002908E9"/>
    <w:rsid w:val="00291DFB"/>
    <w:rsid w:val="00292DA9"/>
    <w:rsid w:val="002930B4"/>
    <w:rsid w:val="002935BC"/>
    <w:rsid w:val="00294EF4"/>
    <w:rsid w:val="0029664F"/>
    <w:rsid w:val="00296EB0"/>
    <w:rsid w:val="00297A66"/>
    <w:rsid w:val="00297BAF"/>
    <w:rsid w:val="00297CB9"/>
    <w:rsid w:val="002A0117"/>
    <w:rsid w:val="002A09D5"/>
    <w:rsid w:val="002A1011"/>
    <w:rsid w:val="002A1286"/>
    <w:rsid w:val="002A26D5"/>
    <w:rsid w:val="002A274A"/>
    <w:rsid w:val="002A2B63"/>
    <w:rsid w:val="002A324A"/>
    <w:rsid w:val="002A3414"/>
    <w:rsid w:val="002A5D23"/>
    <w:rsid w:val="002A6D6A"/>
    <w:rsid w:val="002B0F7A"/>
    <w:rsid w:val="002B3907"/>
    <w:rsid w:val="002B41F0"/>
    <w:rsid w:val="002B4239"/>
    <w:rsid w:val="002B73A7"/>
    <w:rsid w:val="002B7599"/>
    <w:rsid w:val="002C0656"/>
    <w:rsid w:val="002C24D4"/>
    <w:rsid w:val="002C3CE6"/>
    <w:rsid w:val="002C517F"/>
    <w:rsid w:val="002C51CE"/>
    <w:rsid w:val="002D3720"/>
    <w:rsid w:val="002D3DD0"/>
    <w:rsid w:val="002D51D0"/>
    <w:rsid w:val="002D547C"/>
    <w:rsid w:val="002D7DDE"/>
    <w:rsid w:val="002E7241"/>
    <w:rsid w:val="002E7AD8"/>
    <w:rsid w:val="002E7E35"/>
    <w:rsid w:val="002E7ECA"/>
    <w:rsid w:val="002E7EFC"/>
    <w:rsid w:val="002F02AE"/>
    <w:rsid w:val="002F1E90"/>
    <w:rsid w:val="002F2D4C"/>
    <w:rsid w:val="002F36A3"/>
    <w:rsid w:val="002F3AC5"/>
    <w:rsid w:val="002F5937"/>
    <w:rsid w:val="002F603F"/>
    <w:rsid w:val="002F6C1D"/>
    <w:rsid w:val="002F6E03"/>
    <w:rsid w:val="003040D5"/>
    <w:rsid w:val="00304344"/>
    <w:rsid w:val="003066D4"/>
    <w:rsid w:val="0030774B"/>
    <w:rsid w:val="00311179"/>
    <w:rsid w:val="00312CE5"/>
    <w:rsid w:val="00313CA1"/>
    <w:rsid w:val="00313D94"/>
    <w:rsid w:val="00315095"/>
    <w:rsid w:val="0031591B"/>
    <w:rsid w:val="00316A90"/>
    <w:rsid w:val="00316AF5"/>
    <w:rsid w:val="0031752F"/>
    <w:rsid w:val="0032132A"/>
    <w:rsid w:val="003222BE"/>
    <w:rsid w:val="003229C5"/>
    <w:rsid w:val="003231EA"/>
    <w:rsid w:val="00325383"/>
    <w:rsid w:val="00325765"/>
    <w:rsid w:val="003264C6"/>
    <w:rsid w:val="003264F2"/>
    <w:rsid w:val="00326B4C"/>
    <w:rsid w:val="003325F5"/>
    <w:rsid w:val="00332CE9"/>
    <w:rsid w:val="00333306"/>
    <w:rsid w:val="00333FAD"/>
    <w:rsid w:val="00335912"/>
    <w:rsid w:val="0033718A"/>
    <w:rsid w:val="003400A6"/>
    <w:rsid w:val="00340320"/>
    <w:rsid w:val="003409EC"/>
    <w:rsid w:val="00340AD7"/>
    <w:rsid w:val="00340DAB"/>
    <w:rsid w:val="003416BB"/>
    <w:rsid w:val="00341B21"/>
    <w:rsid w:val="003420D2"/>
    <w:rsid w:val="00342CA0"/>
    <w:rsid w:val="00342F0C"/>
    <w:rsid w:val="00344570"/>
    <w:rsid w:val="00345181"/>
    <w:rsid w:val="00345A48"/>
    <w:rsid w:val="00345B2E"/>
    <w:rsid w:val="00350040"/>
    <w:rsid w:val="003504AC"/>
    <w:rsid w:val="003515E4"/>
    <w:rsid w:val="003522FC"/>
    <w:rsid w:val="0035651B"/>
    <w:rsid w:val="00356888"/>
    <w:rsid w:val="00357BB4"/>
    <w:rsid w:val="00361FF0"/>
    <w:rsid w:val="00362269"/>
    <w:rsid w:val="00362871"/>
    <w:rsid w:val="00363A07"/>
    <w:rsid w:val="00364358"/>
    <w:rsid w:val="00364513"/>
    <w:rsid w:val="003655EE"/>
    <w:rsid w:val="003668E2"/>
    <w:rsid w:val="00366961"/>
    <w:rsid w:val="00366AC8"/>
    <w:rsid w:val="003676B1"/>
    <w:rsid w:val="00370064"/>
    <w:rsid w:val="003709B6"/>
    <w:rsid w:val="0037179A"/>
    <w:rsid w:val="00371EE8"/>
    <w:rsid w:val="00374C84"/>
    <w:rsid w:val="0037509C"/>
    <w:rsid w:val="003756D8"/>
    <w:rsid w:val="003768FF"/>
    <w:rsid w:val="0038049B"/>
    <w:rsid w:val="003805F5"/>
    <w:rsid w:val="00381359"/>
    <w:rsid w:val="003832A9"/>
    <w:rsid w:val="003836AA"/>
    <w:rsid w:val="0038372C"/>
    <w:rsid w:val="003856A0"/>
    <w:rsid w:val="00386AB4"/>
    <w:rsid w:val="00386D7F"/>
    <w:rsid w:val="00387465"/>
    <w:rsid w:val="003908F6"/>
    <w:rsid w:val="00390B17"/>
    <w:rsid w:val="003918B7"/>
    <w:rsid w:val="00391BA8"/>
    <w:rsid w:val="00394BF2"/>
    <w:rsid w:val="00394E59"/>
    <w:rsid w:val="003A07DD"/>
    <w:rsid w:val="003A12B3"/>
    <w:rsid w:val="003A2ADF"/>
    <w:rsid w:val="003A5C45"/>
    <w:rsid w:val="003A6A42"/>
    <w:rsid w:val="003B08AD"/>
    <w:rsid w:val="003B17FB"/>
    <w:rsid w:val="003B192C"/>
    <w:rsid w:val="003B3494"/>
    <w:rsid w:val="003B34D0"/>
    <w:rsid w:val="003B3CA9"/>
    <w:rsid w:val="003B4CC1"/>
    <w:rsid w:val="003B5193"/>
    <w:rsid w:val="003B5BD0"/>
    <w:rsid w:val="003B5FE7"/>
    <w:rsid w:val="003B67E6"/>
    <w:rsid w:val="003B6EAA"/>
    <w:rsid w:val="003B7C08"/>
    <w:rsid w:val="003C023E"/>
    <w:rsid w:val="003C02F0"/>
    <w:rsid w:val="003C06BB"/>
    <w:rsid w:val="003C06E2"/>
    <w:rsid w:val="003C136D"/>
    <w:rsid w:val="003C1571"/>
    <w:rsid w:val="003C4582"/>
    <w:rsid w:val="003C4969"/>
    <w:rsid w:val="003C4BEF"/>
    <w:rsid w:val="003C52A5"/>
    <w:rsid w:val="003C5BBA"/>
    <w:rsid w:val="003C7CBE"/>
    <w:rsid w:val="003D0030"/>
    <w:rsid w:val="003D0152"/>
    <w:rsid w:val="003D0D1C"/>
    <w:rsid w:val="003D179E"/>
    <w:rsid w:val="003D1D48"/>
    <w:rsid w:val="003D2E2E"/>
    <w:rsid w:val="003D300E"/>
    <w:rsid w:val="003D351C"/>
    <w:rsid w:val="003D46C6"/>
    <w:rsid w:val="003D4D12"/>
    <w:rsid w:val="003D53A5"/>
    <w:rsid w:val="003D5742"/>
    <w:rsid w:val="003D75FC"/>
    <w:rsid w:val="003E0142"/>
    <w:rsid w:val="003E0C53"/>
    <w:rsid w:val="003E186A"/>
    <w:rsid w:val="003E2179"/>
    <w:rsid w:val="003E2AB2"/>
    <w:rsid w:val="003E2B9D"/>
    <w:rsid w:val="003E3830"/>
    <w:rsid w:val="003E5496"/>
    <w:rsid w:val="003E6463"/>
    <w:rsid w:val="003F063E"/>
    <w:rsid w:val="003F2168"/>
    <w:rsid w:val="003F2941"/>
    <w:rsid w:val="003F2945"/>
    <w:rsid w:val="003F3401"/>
    <w:rsid w:val="003F4825"/>
    <w:rsid w:val="003F5B5B"/>
    <w:rsid w:val="003F6373"/>
    <w:rsid w:val="003F6E3A"/>
    <w:rsid w:val="0040081A"/>
    <w:rsid w:val="00402D68"/>
    <w:rsid w:val="00405761"/>
    <w:rsid w:val="004065DF"/>
    <w:rsid w:val="004070E9"/>
    <w:rsid w:val="004115D6"/>
    <w:rsid w:val="0041272A"/>
    <w:rsid w:val="00412738"/>
    <w:rsid w:val="0041293F"/>
    <w:rsid w:val="004144DF"/>
    <w:rsid w:val="0041517C"/>
    <w:rsid w:val="0041745A"/>
    <w:rsid w:val="0041748F"/>
    <w:rsid w:val="00417CDA"/>
    <w:rsid w:val="00421ED4"/>
    <w:rsid w:val="004238DD"/>
    <w:rsid w:val="00423F57"/>
    <w:rsid w:val="004248B9"/>
    <w:rsid w:val="00424FC5"/>
    <w:rsid w:val="00425736"/>
    <w:rsid w:val="00425816"/>
    <w:rsid w:val="00426F89"/>
    <w:rsid w:val="00427AF6"/>
    <w:rsid w:val="00427D3E"/>
    <w:rsid w:val="00430036"/>
    <w:rsid w:val="00430874"/>
    <w:rsid w:val="00430CFA"/>
    <w:rsid w:val="004328CF"/>
    <w:rsid w:val="0043516B"/>
    <w:rsid w:val="00435E53"/>
    <w:rsid w:val="00436C39"/>
    <w:rsid w:val="0044286E"/>
    <w:rsid w:val="00443CBA"/>
    <w:rsid w:val="004446A0"/>
    <w:rsid w:val="0044526E"/>
    <w:rsid w:val="0044529B"/>
    <w:rsid w:val="00445AD1"/>
    <w:rsid w:val="004461C4"/>
    <w:rsid w:val="00446587"/>
    <w:rsid w:val="00450021"/>
    <w:rsid w:val="00450FCB"/>
    <w:rsid w:val="004517E3"/>
    <w:rsid w:val="0045285A"/>
    <w:rsid w:val="00452AA3"/>
    <w:rsid w:val="00457370"/>
    <w:rsid w:val="004610AB"/>
    <w:rsid w:val="00461F4F"/>
    <w:rsid w:val="00462F7A"/>
    <w:rsid w:val="0046410A"/>
    <w:rsid w:val="004643C9"/>
    <w:rsid w:val="00464E1F"/>
    <w:rsid w:val="00464EB9"/>
    <w:rsid w:val="00465140"/>
    <w:rsid w:val="004651F8"/>
    <w:rsid w:val="00466D49"/>
    <w:rsid w:val="0047060A"/>
    <w:rsid w:val="004707AF"/>
    <w:rsid w:val="00471C4C"/>
    <w:rsid w:val="0047232B"/>
    <w:rsid w:val="004756C5"/>
    <w:rsid w:val="00475A54"/>
    <w:rsid w:val="00476430"/>
    <w:rsid w:val="004769FB"/>
    <w:rsid w:val="00480979"/>
    <w:rsid w:val="00480A42"/>
    <w:rsid w:val="004829BC"/>
    <w:rsid w:val="00483E48"/>
    <w:rsid w:val="00484B13"/>
    <w:rsid w:val="00485BF3"/>
    <w:rsid w:val="00490753"/>
    <w:rsid w:val="004924B9"/>
    <w:rsid w:val="00492854"/>
    <w:rsid w:val="0049286F"/>
    <w:rsid w:val="004969F8"/>
    <w:rsid w:val="004A317B"/>
    <w:rsid w:val="004A3B9B"/>
    <w:rsid w:val="004A495D"/>
    <w:rsid w:val="004A4E10"/>
    <w:rsid w:val="004A5F48"/>
    <w:rsid w:val="004A7714"/>
    <w:rsid w:val="004A7BBA"/>
    <w:rsid w:val="004A7CD1"/>
    <w:rsid w:val="004B1823"/>
    <w:rsid w:val="004B1C54"/>
    <w:rsid w:val="004B242A"/>
    <w:rsid w:val="004B25EF"/>
    <w:rsid w:val="004B30EB"/>
    <w:rsid w:val="004B561B"/>
    <w:rsid w:val="004B6EEF"/>
    <w:rsid w:val="004B72F8"/>
    <w:rsid w:val="004B7A6F"/>
    <w:rsid w:val="004C05AE"/>
    <w:rsid w:val="004C0802"/>
    <w:rsid w:val="004C1211"/>
    <w:rsid w:val="004C33DA"/>
    <w:rsid w:val="004C51DD"/>
    <w:rsid w:val="004C615D"/>
    <w:rsid w:val="004C6765"/>
    <w:rsid w:val="004C72E3"/>
    <w:rsid w:val="004C795A"/>
    <w:rsid w:val="004C7A56"/>
    <w:rsid w:val="004D0385"/>
    <w:rsid w:val="004D1103"/>
    <w:rsid w:val="004D3ECB"/>
    <w:rsid w:val="004D43DF"/>
    <w:rsid w:val="004D4A33"/>
    <w:rsid w:val="004D73FC"/>
    <w:rsid w:val="004D7D37"/>
    <w:rsid w:val="004E1047"/>
    <w:rsid w:val="004E2BF8"/>
    <w:rsid w:val="004E3859"/>
    <w:rsid w:val="004E45FE"/>
    <w:rsid w:val="004E4E68"/>
    <w:rsid w:val="004E5C54"/>
    <w:rsid w:val="004E5EDF"/>
    <w:rsid w:val="004E6465"/>
    <w:rsid w:val="004E67EA"/>
    <w:rsid w:val="004E711F"/>
    <w:rsid w:val="004F2043"/>
    <w:rsid w:val="004F4C29"/>
    <w:rsid w:val="004F4C99"/>
    <w:rsid w:val="004F6521"/>
    <w:rsid w:val="004F7A9D"/>
    <w:rsid w:val="005005F2"/>
    <w:rsid w:val="00501032"/>
    <w:rsid w:val="00501848"/>
    <w:rsid w:val="00501FFE"/>
    <w:rsid w:val="0050289F"/>
    <w:rsid w:val="00502E50"/>
    <w:rsid w:val="00502EE8"/>
    <w:rsid w:val="00506774"/>
    <w:rsid w:val="00506898"/>
    <w:rsid w:val="005074AF"/>
    <w:rsid w:val="0051012A"/>
    <w:rsid w:val="00510630"/>
    <w:rsid w:val="0051257A"/>
    <w:rsid w:val="005146B0"/>
    <w:rsid w:val="00514DB4"/>
    <w:rsid w:val="00515A8A"/>
    <w:rsid w:val="00520CF0"/>
    <w:rsid w:val="005227EF"/>
    <w:rsid w:val="00523BE8"/>
    <w:rsid w:val="0052420A"/>
    <w:rsid w:val="00526349"/>
    <w:rsid w:val="00526A5C"/>
    <w:rsid w:val="00526AC9"/>
    <w:rsid w:val="00526C0B"/>
    <w:rsid w:val="00527081"/>
    <w:rsid w:val="00527D8F"/>
    <w:rsid w:val="00527F74"/>
    <w:rsid w:val="00530DE4"/>
    <w:rsid w:val="00531B71"/>
    <w:rsid w:val="00532680"/>
    <w:rsid w:val="00532DF7"/>
    <w:rsid w:val="0053362A"/>
    <w:rsid w:val="00533DAA"/>
    <w:rsid w:val="005347D8"/>
    <w:rsid w:val="00537963"/>
    <w:rsid w:val="0054047D"/>
    <w:rsid w:val="00542E91"/>
    <w:rsid w:val="00544389"/>
    <w:rsid w:val="00544409"/>
    <w:rsid w:val="00545B3F"/>
    <w:rsid w:val="00545B7A"/>
    <w:rsid w:val="005466CE"/>
    <w:rsid w:val="005468DB"/>
    <w:rsid w:val="005469C7"/>
    <w:rsid w:val="00551EF4"/>
    <w:rsid w:val="00552187"/>
    <w:rsid w:val="00554A7D"/>
    <w:rsid w:val="00555D6D"/>
    <w:rsid w:val="00556833"/>
    <w:rsid w:val="00556C62"/>
    <w:rsid w:val="00562018"/>
    <w:rsid w:val="005627C1"/>
    <w:rsid w:val="005632D4"/>
    <w:rsid w:val="0056363F"/>
    <w:rsid w:val="0056370B"/>
    <w:rsid w:val="00563F12"/>
    <w:rsid w:val="00563F4B"/>
    <w:rsid w:val="00565A81"/>
    <w:rsid w:val="00566045"/>
    <w:rsid w:val="00566065"/>
    <w:rsid w:val="00567DA3"/>
    <w:rsid w:val="0057063E"/>
    <w:rsid w:val="005722B1"/>
    <w:rsid w:val="00573B94"/>
    <w:rsid w:val="00574717"/>
    <w:rsid w:val="005750CB"/>
    <w:rsid w:val="00577A1B"/>
    <w:rsid w:val="00577F47"/>
    <w:rsid w:val="0058034C"/>
    <w:rsid w:val="00584DCC"/>
    <w:rsid w:val="00585B5D"/>
    <w:rsid w:val="00586806"/>
    <w:rsid w:val="0058783E"/>
    <w:rsid w:val="00587A10"/>
    <w:rsid w:val="00590099"/>
    <w:rsid w:val="00590AEA"/>
    <w:rsid w:val="00591A69"/>
    <w:rsid w:val="0059269B"/>
    <w:rsid w:val="005946A1"/>
    <w:rsid w:val="00594FE6"/>
    <w:rsid w:val="0059559F"/>
    <w:rsid w:val="0059676A"/>
    <w:rsid w:val="00596B82"/>
    <w:rsid w:val="00597EE8"/>
    <w:rsid w:val="005A1AB0"/>
    <w:rsid w:val="005A2251"/>
    <w:rsid w:val="005A2416"/>
    <w:rsid w:val="005A3A5B"/>
    <w:rsid w:val="005A716F"/>
    <w:rsid w:val="005A71CE"/>
    <w:rsid w:val="005B147A"/>
    <w:rsid w:val="005B3E64"/>
    <w:rsid w:val="005B3FC5"/>
    <w:rsid w:val="005B4A38"/>
    <w:rsid w:val="005B4F7D"/>
    <w:rsid w:val="005B56B9"/>
    <w:rsid w:val="005B5B0D"/>
    <w:rsid w:val="005C196E"/>
    <w:rsid w:val="005C19DB"/>
    <w:rsid w:val="005C28B5"/>
    <w:rsid w:val="005C306B"/>
    <w:rsid w:val="005C3A61"/>
    <w:rsid w:val="005C3E9F"/>
    <w:rsid w:val="005C4D90"/>
    <w:rsid w:val="005C4E16"/>
    <w:rsid w:val="005C51AF"/>
    <w:rsid w:val="005C5426"/>
    <w:rsid w:val="005C6BB4"/>
    <w:rsid w:val="005C745A"/>
    <w:rsid w:val="005D2726"/>
    <w:rsid w:val="005D3967"/>
    <w:rsid w:val="005D404F"/>
    <w:rsid w:val="005D4E0C"/>
    <w:rsid w:val="005D51A4"/>
    <w:rsid w:val="005D67DA"/>
    <w:rsid w:val="005D6813"/>
    <w:rsid w:val="005D71F8"/>
    <w:rsid w:val="005D7AD0"/>
    <w:rsid w:val="005E16DC"/>
    <w:rsid w:val="005E1D6C"/>
    <w:rsid w:val="005E28ED"/>
    <w:rsid w:val="005E30D4"/>
    <w:rsid w:val="005E5AE0"/>
    <w:rsid w:val="005E6C28"/>
    <w:rsid w:val="005E6CDB"/>
    <w:rsid w:val="005E730C"/>
    <w:rsid w:val="005F0C48"/>
    <w:rsid w:val="005F18AC"/>
    <w:rsid w:val="005F1B34"/>
    <w:rsid w:val="005F1BC8"/>
    <w:rsid w:val="005F2059"/>
    <w:rsid w:val="005F324A"/>
    <w:rsid w:val="005F325A"/>
    <w:rsid w:val="005F3356"/>
    <w:rsid w:val="005F3513"/>
    <w:rsid w:val="005F423A"/>
    <w:rsid w:val="005F50FB"/>
    <w:rsid w:val="005F7DB4"/>
    <w:rsid w:val="00600091"/>
    <w:rsid w:val="00601A5F"/>
    <w:rsid w:val="006029D5"/>
    <w:rsid w:val="00603C7E"/>
    <w:rsid w:val="00605864"/>
    <w:rsid w:val="00606BF3"/>
    <w:rsid w:val="00607960"/>
    <w:rsid w:val="0061098A"/>
    <w:rsid w:val="00610BDF"/>
    <w:rsid w:val="00610C0B"/>
    <w:rsid w:val="006113B7"/>
    <w:rsid w:val="00612165"/>
    <w:rsid w:val="006124D6"/>
    <w:rsid w:val="00614A73"/>
    <w:rsid w:val="0062229A"/>
    <w:rsid w:val="006228B7"/>
    <w:rsid w:val="00623F3E"/>
    <w:rsid w:val="006246ED"/>
    <w:rsid w:val="006303F6"/>
    <w:rsid w:val="006319CE"/>
    <w:rsid w:val="00632AFC"/>
    <w:rsid w:val="00633FDB"/>
    <w:rsid w:val="0063481F"/>
    <w:rsid w:val="0063488A"/>
    <w:rsid w:val="00634DC3"/>
    <w:rsid w:val="006353CA"/>
    <w:rsid w:val="006357C8"/>
    <w:rsid w:val="00636A56"/>
    <w:rsid w:val="006373E2"/>
    <w:rsid w:val="006406C5"/>
    <w:rsid w:val="006406CD"/>
    <w:rsid w:val="00641719"/>
    <w:rsid w:val="006418A6"/>
    <w:rsid w:val="00642149"/>
    <w:rsid w:val="0064325D"/>
    <w:rsid w:val="006442B6"/>
    <w:rsid w:val="00646520"/>
    <w:rsid w:val="00646DCC"/>
    <w:rsid w:val="00650CEA"/>
    <w:rsid w:val="0065107D"/>
    <w:rsid w:val="006517F7"/>
    <w:rsid w:val="00652173"/>
    <w:rsid w:val="00652F32"/>
    <w:rsid w:val="006531D4"/>
    <w:rsid w:val="006539CC"/>
    <w:rsid w:val="0065408C"/>
    <w:rsid w:val="006540CE"/>
    <w:rsid w:val="00654F65"/>
    <w:rsid w:val="006550E3"/>
    <w:rsid w:val="0065538A"/>
    <w:rsid w:val="00655A85"/>
    <w:rsid w:val="006567C0"/>
    <w:rsid w:val="00656E46"/>
    <w:rsid w:val="00657973"/>
    <w:rsid w:val="00657F58"/>
    <w:rsid w:val="00657F60"/>
    <w:rsid w:val="006617EB"/>
    <w:rsid w:val="00661BBB"/>
    <w:rsid w:val="006620C0"/>
    <w:rsid w:val="0066358F"/>
    <w:rsid w:val="006644BC"/>
    <w:rsid w:val="00665E50"/>
    <w:rsid w:val="00666551"/>
    <w:rsid w:val="0066710A"/>
    <w:rsid w:val="00667E3E"/>
    <w:rsid w:val="006707D5"/>
    <w:rsid w:val="00670B30"/>
    <w:rsid w:val="00672131"/>
    <w:rsid w:val="006721AC"/>
    <w:rsid w:val="0067305E"/>
    <w:rsid w:val="00673DF0"/>
    <w:rsid w:val="006756EF"/>
    <w:rsid w:val="00677938"/>
    <w:rsid w:val="00680BF8"/>
    <w:rsid w:val="00681175"/>
    <w:rsid w:val="00681E86"/>
    <w:rsid w:val="00681F88"/>
    <w:rsid w:val="00683A16"/>
    <w:rsid w:val="00685014"/>
    <w:rsid w:val="00685593"/>
    <w:rsid w:val="00685985"/>
    <w:rsid w:val="00686094"/>
    <w:rsid w:val="00687290"/>
    <w:rsid w:val="006879EA"/>
    <w:rsid w:val="00687CD2"/>
    <w:rsid w:val="00690D46"/>
    <w:rsid w:val="00692E33"/>
    <w:rsid w:val="00694972"/>
    <w:rsid w:val="00696868"/>
    <w:rsid w:val="00697194"/>
    <w:rsid w:val="00697B62"/>
    <w:rsid w:val="006A0E70"/>
    <w:rsid w:val="006A12E2"/>
    <w:rsid w:val="006A198F"/>
    <w:rsid w:val="006A1A0C"/>
    <w:rsid w:val="006A4269"/>
    <w:rsid w:val="006A5C0B"/>
    <w:rsid w:val="006A611E"/>
    <w:rsid w:val="006A6AE1"/>
    <w:rsid w:val="006B14C5"/>
    <w:rsid w:val="006B1D2A"/>
    <w:rsid w:val="006B355E"/>
    <w:rsid w:val="006B626D"/>
    <w:rsid w:val="006B7002"/>
    <w:rsid w:val="006B7483"/>
    <w:rsid w:val="006B7744"/>
    <w:rsid w:val="006C20B7"/>
    <w:rsid w:val="006C2407"/>
    <w:rsid w:val="006C2D1B"/>
    <w:rsid w:val="006C3B29"/>
    <w:rsid w:val="006C4031"/>
    <w:rsid w:val="006D2390"/>
    <w:rsid w:val="006D2A6E"/>
    <w:rsid w:val="006D42D9"/>
    <w:rsid w:val="006D4ADE"/>
    <w:rsid w:val="006D63F7"/>
    <w:rsid w:val="006D6582"/>
    <w:rsid w:val="006D7264"/>
    <w:rsid w:val="006D78AB"/>
    <w:rsid w:val="006D7A4D"/>
    <w:rsid w:val="006E03F3"/>
    <w:rsid w:val="006E0B1E"/>
    <w:rsid w:val="006E135F"/>
    <w:rsid w:val="006E3FB9"/>
    <w:rsid w:val="006E515E"/>
    <w:rsid w:val="006E52EA"/>
    <w:rsid w:val="006E6211"/>
    <w:rsid w:val="006E6271"/>
    <w:rsid w:val="006E65BF"/>
    <w:rsid w:val="006E73E3"/>
    <w:rsid w:val="006F050A"/>
    <w:rsid w:val="006F13F9"/>
    <w:rsid w:val="006F1D3D"/>
    <w:rsid w:val="006F256F"/>
    <w:rsid w:val="006F280A"/>
    <w:rsid w:val="006F3933"/>
    <w:rsid w:val="006F445D"/>
    <w:rsid w:val="006F6FF4"/>
    <w:rsid w:val="006F7549"/>
    <w:rsid w:val="006F7EC2"/>
    <w:rsid w:val="0070186E"/>
    <w:rsid w:val="00701A7F"/>
    <w:rsid w:val="00702A30"/>
    <w:rsid w:val="00703BB0"/>
    <w:rsid w:val="00703F2D"/>
    <w:rsid w:val="00704219"/>
    <w:rsid w:val="00704472"/>
    <w:rsid w:val="00704647"/>
    <w:rsid w:val="007046D1"/>
    <w:rsid w:val="0070480A"/>
    <w:rsid w:val="00704AEF"/>
    <w:rsid w:val="00704C7E"/>
    <w:rsid w:val="00704CD9"/>
    <w:rsid w:val="00704F1C"/>
    <w:rsid w:val="007056D3"/>
    <w:rsid w:val="00705D72"/>
    <w:rsid w:val="007066F4"/>
    <w:rsid w:val="0070749A"/>
    <w:rsid w:val="00707E0E"/>
    <w:rsid w:val="00711431"/>
    <w:rsid w:val="007118DA"/>
    <w:rsid w:val="007123E4"/>
    <w:rsid w:val="00714F1D"/>
    <w:rsid w:val="00721105"/>
    <w:rsid w:val="007226CE"/>
    <w:rsid w:val="0072572F"/>
    <w:rsid w:val="0072672C"/>
    <w:rsid w:val="00726C94"/>
    <w:rsid w:val="00726CE5"/>
    <w:rsid w:val="00726EF1"/>
    <w:rsid w:val="00730671"/>
    <w:rsid w:val="00732BB7"/>
    <w:rsid w:val="0073365D"/>
    <w:rsid w:val="007348E5"/>
    <w:rsid w:val="0073516E"/>
    <w:rsid w:val="00736346"/>
    <w:rsid w:val="00737243"/>
    <w:rsid w:val="00737DBE"/>
    <w:rsid w:val="00737E3C"/>
    <w:rsid w:val="00741B90"/>
    <w:rsid w:val="00744390"/>
    <w:rsid w:val="00744F15"/>
    <w:rsid w:val="00745426"/>
    <w:rsid w:val="0075236F"/>
    <w:rsid w:val="0075376F"/>
    <w:rsid w:val="007543AC"/>
    <w:rsid w:val="0075574F"/>
    <w:rsid w:val="00755D3D"/>
    <w:rsid w:val="00756397"/>
    <w:rsid w:val="0075711F"/>
    <w:rsid w:val="007571A3"/>
    <w:rsid w:val="00757D68"/>
    <w:rsid w:val="00761134"/>
    <w:rsid w:val="00761742"/>
    <w:rsid w:val="00762FE1"/>
    <w:rsid w:val="00763B09"/>
    <w:rsid w:val="00764945"/>
    <w:rsid w:val="00764952"/>
    <w:rsid w:val="00765192"/>
    <w:rsid w:val="007658E6"/>
    <w:rsid w:val="00767B3D"/>
    <w:rsid w:val="0077084A"/>
    <w:rsid w:val="0077192C"/>
    <w:rsid w:val="00772174"/>
    <w:rsid w:val="00772852"/>
    <w:rsid w:val="00773147"/>
    <w:rsid w:val="00773444"/>
    <w:rsid w:val="00773BB3"/>
    <w:rsid w:val="00774368"/>
    <w:rsid w:val="0077448C"/>
    <w:rsid w:val="00774803"/>
    <w:rsid w:val="00775520"/>
    <w:rsid w:val="00776E55"/>
    <w:rsid w:val="00777494"/>
    <w:rsid w:val="007801E2"/>
    <w:rsid w:val="0078266F"/>
    <w:rsid w:val="00782D12"/>
    <w:rsid w:val="0078508E"/>
    <w:rsid w:val="0078638D"/>
    <w:rsid w:val="007864CA"/>
    <w:rsid w:val="00786985"/>
    <w:rsid w:val="00787123"/>
    <w:rsid w:val="007900EF"/>
    <w:rsid w:val="0079144C"/>
    <w:rsid w:val="00791C00"/>
    <w:rsid w:val="00791DE3"/>
    <w:rsid w:val="0079288C"/>
    <w:rsid w:val="0079321B"/>
    <w:rsid w:val="00793C71"/>
    <w:rsid w:val="007954EF"/>
    <w:rsid w:val="0079550E"/>
    <w:rsid w:val="0079676D"/>
    <w:rsid w:val="007A0C8D"/>
    <w:rsid w:val="007A1E59"/>
    <w:rsid w:val="007A1E81"/>
    <w:rsid w:val="007A28F8"/>
    <w:rsid w:val="007A370F"/>
    <w:rsid w:val="007A395E"/>
    <w:rsid w:val="007A3999"/>
    <w:rsid w:val="007A4E51"/>
    <w:rsid w:val="007A5910"/>
    <w:rsid w:val="007A663F"/>
    <w:rsid w:val="007A6DA2"/>
    <w:rsid w:val="007B01E7"/>
    <w:rsid w:val="007B04A4"/>
    <w:rsid w:val="007B25F7"/>
    <w:rsid w:val="007B2766"/>
    <w:rsid w:val="007B3ED0"/>
    <w:rsid w:val="007B4F48"/>
    <w:rsid w:val="007B5600"/>
    <w:rsid w:val="007B5822"/>
    <w:rsid w:val="007B7846"/>
    <w:rsid w:val="007B7A16"/>
    <w:rsid w:val="007C07EF"/>
    <w:rsid w:val="007C3F6C"/>
    <w:rsid w:val="007C4914"/>
    <w:rsid w:val="007C4AB2"/>
    <w:rsid w:val="007C6173"/>
    <w:rsid w:val="007C7FE0"/>
    <w:rsid w:val="007D355D"/>
    <w:rsid w:val="007D3C27"/>
    <w:rsid w:val="007D426F"/>
    <w:rsid w:val="007D4653"/>
    <w:rsid w:val="007E0118"/>
    <w:rsid w:val="007E26A5"/>
    <w:rsid w:val="007E27D4"/>
    <w:rsid w:val="007E30C7"/>
    <w:rsid w:val="007E3A6D"/>
    <w:rsid w:val="007E4330"/>
    <w:rsid w:val="007E4A32"/>
    <w:rsid w:val="007E574B"/>
    <w:rsid w:val="007E588F"/>
    <w:rsid w:val="007E5DCB"/>
    <w:rsid w:val="007E6EF1"/>
    <w:rsid w:val="007E78A3"/>
    <w:rsid w:val="007E7CB3"/>
    <w:rsid w:val="007F0F7B"/>
    <w:rsid w:val="007F105F"/>
    <w:rsid w:val="007F1AF7"/>
    <w:rsid w:val="007F1C9E"/>
    <w:rsid w:val="007F1F53"/>
    <w:rsid w:val="007F2750"/>
    <w:rsid w:val="007F35C0"/>
    <w:rsid w:val="007F3DE8"/>
    <w:rsid w:val="007F4197"/>
    <w:rsid w:val="007F5425"/>
    <w:rsid w:val="007F6170"/>
    <w:rsid w:val="007F63C3"/>
    <w:rsid w:val="007F7155"/>
    <w:rsid w:val="0080098E"/>
    <w:rsid w:val="00800AD7"/>
    <w:rsid w:val="00801748"/>
    <w:rsid w:val="0080274B"/>
    <w:rsid w:val="00802C98"/>
    <w:rsid w:val="00802F94"/>
    <w:rsid w:val="00805180"/>
    <w:rsid w:val="00805824"/>
    <w:rsid w:val="008063EF"/>
    <w:rsid w:val="0080668E"/>
    <w:rsid w:val="00806770"/>
    <w:rsid w:val="008067FB"/>
    <w:rsid w:val="008079E6"/>
    <w:rsid w:val="00807BC9"/>
    <w:rsid w:val="00807F59"/>
    <w:rsid w:val="00807F99"/>
    <w:rsid w:val="0081012D"/>
    <w:rsid w:val="00811276"/>
    <w:rsid w:val="0081188B"/>
    <w:rsid w:val="008119C3"/>
    <w:rsid w:val="00812216"/>
    <w:rsid w:val="0081543D"/>
    <w:rsid w:val="00815B84"/>
    <w:rsid w:val="00815DBB"/>
    <w:rsid w:val="00815E9E"/>
    <w:rsid w:val="00816955"/>
    <w:rsid w:val="00817034"/>
    <w:rsid w:val="00817383"/>
    <w:rsid w:val="008200A9"/>
    <w:rsid w:val="00820A7C"/>
    <w:rsid w:val="008222EB"/>
    <w:rsid w:val="00822C5F"/>
    <w:rsid w:val="00823F46"/>
    <w:rsid w:val="0082525D"/>
    <w:rsid w:val="00825858"/>
    <w:rsid w:val="00825F99"/>
    <w:rsid w:val="00826B7D"/>
    <w:rsid w:val="0083080E"/>
    <w:rsid w:val="00831181"/>
    <w:rsid w:val="00831DF4"/>
    <w:rsid w:val="00832E42"/>
    <w:rsid w:val="00832E54"/>
    <w:rsid w:val="00833919"/>
    <w:rsid w:val="00834A1D"/>
    <w:rsid w:val="00835300"/>
    <w:rsid w:val="00835C57"/>
    <w:rsid w:val="00836A1C"/>
    <w:rsid w:val="00837A5C"/>
    <w:rsid w:val="008412DA"/>
    <w:rsid w:val="00842E0E"/>
    <w:rsid w:val="00845234"/>
    <w:rsid w:val="00845AA0"/>
    <w:rsid w:val="00845BCF"/>
    <w:rsid w:val="0084717D"/>
    <w:rsid w:val="008472EF"/>
    <w:rsid w:val="00847931"/>
    <w:rsid w:val="008479DD"/>
    <w:rsid w:val="00851506"/>
    <w:rsid w:val="008526DF"/>
    <w:rsid w:val="00856EC7"/>
    <w:rsid w:val="00856F0C"/>
    <w:rsid w:val="008574E3"/>
    <w:rsid w:val="008614EE"/>
    <w:rsid w:val="00861A75"/>
    <w:rsid w:val="00861B38"/>
    <w:rsid w:val="00861F75"/>
    <w:rsid w:val="00864A4A"/>
    <w:rsid w:val="00864F0E"/>
    <w:rsid w:val="0086565E"/>
    <w:rsid w:val="00865DBB"/>
    <w:rsid w:val="008672B1"/>
    <w:rsid w:val="00867F56"/>
    <w:rsid w:val="008702D1"/>
    <w:rsid w:val="00870CD9"/>
    <w:rsid w:val="00873D51"/>
    <w:rsid w:val="0087438E"/>
    <w:rsid w:val="008758C3"/>
    <w:rsid w:val="00875B64"/>
    <w:rsid w:val="00877C14"/>
    <w:rsid w:val="00877C27"/>
    <w:rsid w:val="00880C22"/>
    <w:rsid w:val="00881D19"/>
    <w:rsid w:val="0088207B"/>
    <w:rsid w:val="00882269"/>
    <w:rsid w:val="00882477"/>
    <w:rsid w:val="00882D8C"/>
    <w:rsid w:val="00882EAB"/>
    <w:rsid w:val="00883AE3"/>
    <w:rsid w:val="008840AD"/>
    <w:rsid w:val="00884E7E"/>
    <w:rsid w:val="00885CE5"/>
    <w:rsid w:val="008917F8"/>
    <w:rsid w:val="00892F3D"/>
    <w:rsid w:val="00893AD2"/>
    <w:rsid w:val="00893BDD"/>
    <w:rsid w:val="00893DF7"/>
    <w:rsid w:val="00894B3F"/>
    <w:rsid w:val="00895D59"/>
    <w:rsid w:val="008A2AD2"/>
    <w:rsid w:val="008A2C1C"/>
    <w:rsid w:val="008A3148"/>
    <w:rsid w:val="008A34CB"/>
    <w:rsid w:val="008A3894"/>
    <w:rsid w:val="008A3FCE"/>
    <w:rsid w:val="008A4356"/>
    <w:rsid w:val="008A4FAD"/>
    <w:rsid w:val="008A5B37"/>
    <w:rsid w:val="008A5B80"/>
    <w:rsid w:val="008A6E9E"/>
    <w:rsid w:val="008A72EF"/>
    <w:rsid w:val="008B079B"/>
    <w:rsid w:val="008B17AC"/>
    <w:rsid w:val="008B2124"/>
    <w:rsid w:val="008B4A0D"/>
    <w:rsid w:val="008B505A"/>
    <w:rsid w:val="008B57CC"/>
    <w:rsid w:val="008B6BDF"/>
    <w:rsid w:val="008C0D03"/>
    <w:rsid w:val="008C2451"/>
    <w:rsid w:val="008C33B4"/>
    <w:rsid w:val="008C4644"/>
    <w:rsid w:val="008C6D69"/>
    <w:rsid w:val="008C719B"/>
    <w:rsid w:val="008C7821"/>
    <w:rsid w:val="008D0A28"/>
    <w:rsid w:val="008D1D26"/>
    <w:rsid w:val="008D2432"/>
    <w:rsid w:val="008D406D"/>
    <w:rsid w:val="008D5DF9"/>
    <w:rsid w:val="008D6D92"/>
    <w:rsid w:val="008D6F50"/>
    <w:rsid w:val="008E342E"/>
    <w:rsid w:val="008E34DD"/>
    <w:rsid w:val="008E3B2C"/>
    <w:rsid w:val="008E3D5C"/>
    <w:rsid w:val="008E50ED"/>
    <w:rsid w:val="008E6CAD"/>
    <w:rsid w:val="008E7D9F"/>
    <w:rsid w:val="008E7DAB"/>
    <w:rsid w:val="008F07A3"/>
    <w:rsid w:val="008F0E3F"/>
    <w:rsid w:val="008F11EB"/>
    <w:rsid w:val="008F29DB"/>
    <w:rsid w:val="008F365C"/>
    <w:rsid w:val="008F3F65"/>
    <w:rsid w:val="008F3FD7"/>
    <w:rsid w:val="008F4212"/>
    <w:rsid w:val="008F4F6B"/>
    <w:rsid w:val="008F5112"/>
    <w:rsid w:val="008F5C77"/>
    <w:rsid w:val="008F5E2C"/>
    <w:rsid w:val="008F5EB6"/>
    <w:rsid w:val="009009AB"/>
    <w:rsid w:val="00900FD3"/>
    <w:rsid w:val="0090134E"/>
    <w:rsid w:val="00902934"/>
    <w:rsid w:val="00903C78"/>
    <w:rsid w:val="00904699"/>
    <w:rsid w:val="0090560E"/>
    <w:rsid w:val="009076DD"/>
    <w:rsid w:val="00907763"/>
    <w:rsid w:val="009102FA"/>
    <w:rsid w:val="009127E9"/>
    <w:rsid w:val="00912EB1"/>
    <w:rsid w:val="00914274"/>
    <w:rsid w:val="00914421"/>
    <w:rsid w:val="00916848"/>
    <w:rsid w:val="00916BF6"/>
    <w:rsid w:val="009210CF"/>
    <w:rsid w:val="0092143B"/>
    <w:rsid w:val="00921DAE"/>
    <w:rsid w:val="00921F32"/>
    <w:rsid w:val="009244D6"/>
    <w:rsid w:val="00925206"/>
    <w:rsid w:val="00925256"/>
    <w:rsid w:val="00925313"/>
    <w:rsid w:val="009254B5"/>
    <w:rsid w:val="009256D0"/>
    <w:rsid w:val="009259F1"/>
    <w:rsid w:val="00925D32"/>
    <w:rsid w:val="009278A8"/>
    <w:rsid w:val="00932A97"/>
    <w:rsid w:val="00932AC7"/>
    <w:rsid w:val="00933BA5"/>
    <w:rsid w:val="0093443A"/>
    <w:rsid w:val="009358DE"/>
    <w:rsid w:val="00935969"/>
    <w:rsid w:val="00936719"/>
    <w:rsid w:val="00936E13"/>
    <w:rsid w:val="00942E5A"/>
    <w:rsid w:val="00943153"/>
    <w:rsid w:val="00943B47"/>
    <w:rsid w:val="009453D9"/>
    <w:rsid w:val="00945E82"/>
    <w:rsid w:val="00945ED4"/>
    <w:rsid w:val="00946DB4"/>
    <w:rsid w:val="00947A98"/>
    <w:rsid w:val="009507B0"/>
    <w:rsid w:val="009511AE"/>
    <w:rsid w:val="00951D64"/>
    <w:rsid w:val="00954AA6"/>
    <w:rsid w:val="009572CB"/>
    <w:rsid w:val="00960A35"/>
    <w:rsid w:val="00961ADB"/>
    <w:rsid w:val="00961D0F"/>
    <w:rsid w:val="00962462"/>
    <w:rsid w:val="00962A9A"/>
    <w:rsid w:val="00962FA8"/>
    <w:rsid w:val="009638BC"/>
    <w:rsid w:val="00964679"/>
    <w:rsid w:val="0096494D"/>
    <w:rsid w:val="009671D3"/>
    <w:rsid w:val="009675D9"/>
    <w:rsid w:val="00970E07"/>
    <w:rsid w:val="00972CBE"/>
    <w:rsid w:val="00973427"/>
    <w:rsid w:val="009736AF"/>
    <w:rsid w:val="00977930"/>
    <w:rsid w:val="009801C2"/>
    <w:rsid w:val="00980414"/>
    <w:rsid w:val="0098131E"/>
    <w:rsid w:val="00981D06"/>
    <w:rsid w:val="00982633"/>
    <w:rsid w:val="009829F1"/>
    <w:rsid w:val="00982C23"/>
    <w:rsid w:val="009835DD"/>
    <w:rsid w:val="009841AE"/>
    <w:rsid w:val="00984F9B"/>
    <w:rsid w:val="00985B9B"/>
    <w:rsid w:val="00985D2F"/>
    <w:rsid w:val="00986085"/>
    <w:rsid w:val="009866D4"/>
    <w:rsid w:val="00990644"/>
    <w:rsid w:val="00991678"/>
    <w:rsid w:val="00991708"/>
    <w:rsid w:val="00991758"/>
    <w:rsid w:val="00991785"/>
    <w:rsid w:val="00991ECA"/>
    <w:rsid w:val="00992535"/>
    <w:rsid w:val="00993A37"/>
    <w:rsid w:val="00995107"/>
    <w:rsid w:val="00995D1A"/>
    <w:rsid w:val="00996774"/>
    <w:rsid w:val="00996D42"/>
    <w:rsid w:val="009A1043"/>
    <w:rsid w:val="009A3A70"/>
    <w:rsid w:val="009A3BAB"/>
    <w:rsid w:val="009A484B"/>
    <w:rsid w:val="009A4BC5"/>
    <w:rsid w:val="009A5A1B"/>
    <w:rsid w:val="009A7C68"/>
    <w:rsid w:val="009A7EFE"/>
    <w:rsid w:val="009B1B3F"/>
    <w:rsid w:val="009B1C7E"/>
    <w:rsid w:val="009B2C0E"/>
    <w:rsid w:val="009B450C"/>
    <w:rsid w:val="009B453D"/>
    <w:rsid w:val="009B45DB"/>
    <w:rsid w:val="009B52A4"/>
    <w:rsid w:val="009B5CA6"/>
    <w:rsid w:val="009B63C6"/>
    <w:rsid w:val="009B7137"/>
    <w:rsid w:val="009C4AE8"/>
    <w:rsid w:val="009D0AB9"/>
    <w:rsid w:val="009D0C33"/>
    <w:rsid w:val="009D1FFC"/>
    <w:rsid w:val="009D2984"/>
    <w:rsid w:val="009D32DF"/>
    <w:rsid w:val="009D449D"/>
    <w:rsid w:val="009D57C2"/>
    <w:rsid w:val="009D5952"/>
    <w:rsid w:val="009D5ECD"/>
    <w:rsid w:val="009E0161"/>
    <w:rsid w:val="009E0ADC"/>
    <w:rsid w:val="009E0EF1"/>
    <w:rsid w:val="009E1070"/>
    <w:rsid w:val="009E12CD"/>
    <w:rsid w:val="009E1DC7"/>
    <w:rsid w:val="009E248F"/>
    <w:rsid w:val="009E28A7"/>
    <w:rsid w:val="009E32E7"/>
    <w:rsid w:val="009E3CA1"/>
    <w:rsid w:val="009E3CEF"/>
    <w:rsid w:val="009E4161"/>
    <w:rsid w:val="009E4A8D"/>
    <w:rsid w:val="009E5889"/>
    <w:rsid w:val="009E7107"/>
    <w:rsid w:val="009E7302"/>
    <w:rsid w:val="009E7862"/>
    <w:rsid w:val="009F1CE7"/>
    <w:rsid w:val="009F30FB"/>
    <w:rsid w:val="009F33E2"/>
    <w:rsid w:val="009F3543"/>
    <w:rsid w:val="009F38E7"/>
    <w:rsid w:val="009F410A"/>
    <w:rsid w:val="009F5940"/>
    <w:rsid w:val="009F5ED9"/>
    <w:rsid w:val="009F6095"/>
    <w:rsid w:val="009F637E"/>
    <w:rsid w:val="00A01194"/>
    <w:rsid w:val="00A01C67"/>
    <w:rsid w:val="00A0334A"/>
    <w:rsid w:val="00A0353D"/>
    <w:rsid w:val="00A04ED1"/>
    <w:rsid w:val="00A05886"/>
    <w:rsid w:val="00A05C25"/>
    <w:rsid w:val="00A11683"/>
    <w:rsid w:val="00A11A75"/>
    <w:rsid w:val="00A1370F"/>
    <w:rsid w:val="00A13B9F"/>
    <w:rsid w:val="00A14541"/>
    <w:rsid w:val="00A145C1"/>
    <w:rsid w:val="00A14735"/>
    <w:rsid w:val="00A1587F"/>
    <w:rsid w:val="00A178BE"/>
    <w:rsid w:val="00A20355"/>
    <w:rsid w:val="00A2102D"/>
    <w:rsid w:val="00A214C2"/>
    <w:rsid w:val="00A22784"/>
    <w:rsid w:val="00A248B8"/>
    <w:rsid w:val="00A27223"/>
    <w:rsid w:val="00A27D5E"/>
    <w:rsid w:val="00A30873"/>
    <w:rsid w:val="00A3228C"/>
    <w:rsid w:val="00A32E70"/>
    <w:rsid w:val="00A36F4C"/>
    <w:rsid w:val="00A37E9E"/>
    <w:rsid w:val="00A37EDB"/>
    <w:rsid w:val="00A4060E"/>
    <w:rsid w:val="00A4342E"/>
    <w:rsid w:val="00A43DFB"/>
    <w:rsid w:val="00A44B21"/>
    <w:rsid w:val="00A45FA0"/>
    <w:rsid w:val="00A46431"/>
    <w:rsid w:val="00A46D67"/>
    <w:rsid w:val="00A47768"/>
    <w:rsid w:val="00A5030E"/>
    <w:rsid w:val="00A516F3"/>
    <w:rsid w:val="00A52358"/>
    <w:rsid w:val="00A52873"/>
    <w:rsid w:val="00A53212"/>
    <w:rsid w:val="00A5362D"/>
    <w:rsid w:val="00A53CB3"/>
    <w:rsid w:val="00A55389"/>
    <w:rsid w:val="00A56DC2"/>
    <w:rsid w:val="00A5740E"/>
    <w:rsid w:val="00A5741F"/>
    <w:rsid w:val="00A576F5"/>
    <w:rsid w:val="00A60254"/>
    <w:rsid w:val="00A6392E"/>
    <w:rsid w:val="00A64A22"/>
    <w:rsid w:val="00A65574"/>
    <w:rsid w:val="00A6581E"/>
    <w:rsid w:val="00A67137"/>
    <w:rsid w:val="00A674AA"/>
    <w:rsid w:val="00A676AF"/>
    <w:rsid w:val="00A7075B"/>
    <w:rsid w:val="00A71D44"/>
    <w:rsid w:val="00A71DD5"/>
    <w:rsid w:val="00A71F3A"/>
    <w:rsid w:val="00A71F62"/>
    <w:rsid w:val="00A726D9"/>
    <w:rsid w:val="00A74873"/>
    <w:rsid w:val="00A74E93"/>
    <w:rsid w:val="00A76C09"/>
    <w:rsid w:val="00A77266"/>
    <w:rsid w:val="00A774A8"/>
    <w:rsid w:val="00A77A57"/>
    <w:rsid w:val="00A77B80"/>
    <w:rsid w:val="00A801D5"/>
    <w:rsid w:val="00A8243B"/>
    <w:rsid w:val="00A82695"/>
    <w:rsid w:val="00A826CF"/>
    <w:rsid w:val="00A82B78"/>
    <w:rsid w:val="00A82F61"/>
    <w:rsid w:val="00A82F7E"/>
    <w:rsid w:val="00A846D6"/>
    <w:rsid w:val="00A84E2E"/>
    <w:rsid w:val="00A879AB"/>
    <w:rsid w:val="00A90E32"/>
    <w:rsid w:val="00A9136C"/>
    <w:rsid w:val="00A92137"/>
    <w:rsid w:val="00A9233A"/>
    <w:rsid w:val="00A92B42"/>
    <w:rsid w:val="00A93DF2"/>
    <w:rsid w:val="00A966CB"/>
    <w:rsid w:val="00A97587"/>
    <w:rsid w:val="00A97A10"/>
    <w:rsid w:val="00A97D8A"/>
    <w:rsid w:val="00AA0C54"/>
    <w:rsid w:val="00AA0E8F"/>
    <w:rsid w:val="00AA1BC2"/>
    <w:rsid w:val="00AA27CD"/>
    <w:rsid w:val="00AA2A80"/>
    <w:rsid w:val="00AA2DAA"/>
    <w:rsid w:val="00AA34FA"/>
    <w:rsid w:val="00AA3E74"/>
    <w:rsid w:val="00AA6345"/>
    <w:rsid w:val="00AA6F2B"/>
    <w:rsid w:val="00AA7312"/>
    <w:rsid w:val="00AA787F"/>
    <w:rsid w:val="00AA7E97"/>
    <w:rsid w:val="00AB09C5"/>
    <w:rsid w:val="00AB286D"/>
    <w:rsid w:val="00AB292F"/>
    <w:rsid w:val="00AB300D"/>
    <w:rsid w:val="00AB31DB"/>
    <w:rsid w:val="00AB356E"/>
    <w:rsid w:val="00AB55DA"/>
    <w:rsid w:val="00AB7381"/>
    <w:rsid w:val="00AC0B14"/>
    <w:rsid w:val="00AC18AD"/>
    <w:rsid w:val="00AC3797"/>
    <w:rsid w:val="00AC4206"/>
    <w:rsid w:val="00AC48AC"/>
    <w:rsid w:val="00AC532E"/>
    <w:rsid w:val="00AC680C"/>
    <w:rsid w:val="00AC7658"/>
    <w:rsid w:val="00AC7C8A"/>
    <w:rsid w:val="00AD0654"/>
    <w:rsid w:val="00AD27C0"/>
    <w:rsid w:val="00AD2800"/>
    <w:rsid w:val="00AD2DDB"/>
    <w:rsid w:val="00AD4112"/>
    <w:rsid w:val="00AD5573"/>
    <w:rsid w:val="00AD5F67"/>
    <w:rsid w:val="00AD762C"/>
    <w:rsid w:val="00AE0481"/>
    <w:rsid w:val="00AE0AE1"/>
    <w:rsid w:val="00AE272C"/>
    <w:rsid w:val="00AE3655"/>
    <w:rsid w:val="00AE5EAB"/>
    <w:rsid w:val="00AE636E"/>
    <w:rsid w:val="00AE6792"/>
    <w:rsid w:val="00AF0969"/>
    <w:rsid w:val="00AF0BD9"/>
    <w:rsid w:val="00AF21E1"/>
    <w:rsid w:val="00AF269E"/>
    <w:rsid w:val="00AF472B"/>
    <w:rsid w:val="00AF505B"/>
    <w:rsid w:val="00AF51F5"/>
    <w:rsid w:val="00AF5461"/>
    <w:rsid w:val="00AF7DBF"/>
    <w:rsid w:val="00B00526"/>
    <w:rsid w:val="00B01F4F"/>
    <w:rsid w:val="00B02B9E"/>
    <w:rsid w:val="00B02CE7"/>
    <w:rsid w:val="00B03ACE"/>
    <w:rsid w:val="00B03F82"/>
    <w:rsid w:val="00B04106"/>
    <w:rsid w:val="00B0454D"/>
    <w:rsid w:val="00B0572E"/>
    <w:rsid w:val="00B0744C"/>
    <w:rsid w:val="00B10D8B"/>
    <w:rsid w:val="00B1116D"/>
    <w:rsid w:val="00B115E4"/>
    <w:rsid w:val="00B11C87"/>
    <w:rsid w:val="00B1216C"/>
    <w:rsid w:val="00B12695"/>
    <w:rsid w:val="00B12FC4"/>
    <w:rsid w:val="00B13107"/>
    <w:rsid w:val="00B13A0B"/>
    <w:rsid w:val="00B13E17"/>
    <w:rsid w:val="00B13E28"/>
    <w:rsid w:val="00B14F37"/>
    <w:rsid w:val="00B156E6"/>
    <w:rsid w:val="00B17700"/>
    <w:rsid w:val="00B21617"/>
    <w:rsid w:val="00B21F1C"/>
    <w:rsid w:val="00B241A7"/>
    <w:rsid w:val="00B24D8D"/>
    <w:rsid w:val="00B272A0"/>
    <w:rsid w:val="00B27EA8"/>
    <w:rsid w:val="00B30936"/>
    <w:rsid w:val="00B309F9"/>
    <w:rsid w:val="00B30F56"/>
    <w:rsid w:val="00B3122D"/>
    <w:rsid w:val="00B31A1D"/>
    <w:rsid w:val="00B34053"/>
    <w:rsid w:val="00B34EF0"/>
    <w:rsid w:val="00B3518C"/>
    <w:rsid w:val="00B35FCB"/>
    <w:rsid w:val="00B36EA7"/>
    <w:rsid w:val="00B412C6"/>
    <w:rsid w:val="00B416EA"/>
    <w:rsid w:val="00B423E7"/>
    <w:rsid w:val="00B42C12"/>
    <w:rsid w:val="00B42F2C"/>
    <w:rsid w:val="00B430BA"/>
    <w:rsid w:val="00B43B02"/>
    <w:rsid w:val="00B43B60"/>
    <w:rsid w:val="00B4480C"/>
    <w:rsid w:val="00B4482F"/>
    <w:rsid w:val="00B44C5D"/>
    <w:rsid w:val="00B44C76"/>
    <w:rsid w:val="00B461EC"/>
    <w:rsid w:val="00B46DB7"/>
    <w:rsid w:val="00B473BC"/>
    <w:rsid w:val="00B47B0E"/>
    <w:rsid w:val="00B47FBC"/>
    <w:rsid w:val="00B50CAB"/>
    <w:rsid w:val="00B51B92"/>
    <w:rsid w:val="00B52324"/>
    <w:rsid w:val="00B52C50"/>
    <w:rsid w:val="00B52F99"/>
    <w:rsid w:val="00B536B8"/>
    <w:rsid w:val="00B5385A"/>
    <w:rsid w:val="00B54A9C"/>
    <w:rsid w:val="00B579BA"/>
    <w:rsid w:val="00B601C7"/>
    <w:rsid w:val="00B60ABA"/>
    <w:rsid w:val="00B60E13"/>
    <w:rsid w:val="00B62298"/>
    <w:rsid w:val="00B628CF"/>
    <w:rsid w:val="00B63059"/>
    <w:rsid w:val="00B649D3"/>
    <w:rsid w:val="00B65180"/>
    <w:rsid w:val="00B65C10"/>
    <w:rsid w:val="00B66687"/>
    <w:rsid w:val="00B67504"/>
    <w:rsid w:val="00B719B0"/>
    <w:rsid w:val="00B722BA"/>
    <w:rsid w:val="00B73528"/>
    <w:rsid w:val="00B73C2E"/>
    <w:rsid w:val="00B73CB5"/>
    <w:rsid w:val="00B7483D"/>
    <w:rsid w:val="00B75931"/>
    <w:rsid w:val="00B75F1B"/>
    <w:rsid w:val="00B76BC2"/>
    <w:rsid w:val="00B76CF0"/>
    <w:rsid w:val="00B81A0B"/>
    <w:rsid w:val="00B81C39"/>
    <w:rsid w:val="00B83493"/>
    <w:rsid w:val="00B83511"/>
    <w:rsid w:val="00B83F61"/>
    <w:rsid w:val="00B83F88"/>
    <w:rsid w:val="00B90845"/>
    <w:rsid w:val="00B9427B"/>
    <w:rsid w:val="00B959B7"/>
    <w:rsid w:val="00B96F64"/>
    <w:rsid w:val="00B97858"/>
    <w:rsid w:val="00B97A33"/>
    <w:rsid w:val="00BA2D24"/>
    <w:rsid w:val="00BA2F4F"/>
    <w:rsid w:val="00BA379A"/>
    <w:rsid w:val="00BA37BE"/>
    <w:rsid w:val="00BA4948"/>
    <w:rsid w:val="00BA5B34"/>
    <w:rsid w:val="00BA5DC2"/>
    <w:rsid w:val="00BA663B"/>
    <w:rsid w:val="00BB1322"/>
    <w:rsid w:val="00BB3617"/>
    <w:rsid w:val="00BB3746"/>
    <w:rsid w:val="00BB3889"/>
    <w:rsid w:val="00BB565F"/>
    <w:rsid w:val="00BB769B"/>
    <w:rsid w:val="00BB7807"/>
    <w:rsid w:val="00BC1C0B"/>
    <w:rsid w:val="00BC2078"/>
    <w:rsid w:val="00BC23EE"/>
    <w:rsid w:val="00BC3647"/>
    <w:rsid w:val="00BC36F6"/>
    <w:rsid w:val="00BC4FC7"/>
    <w:rsid w:val="00BC6C8C"/>
    <w:rsid w:val="00BC71DE"/>
    <w:rsid w:val="00BC7AB9"/>
    <w:rsid w:val="00BC7ACA"/>
    <w:rsid w:val="00BD1926"/>
    <w:rsid w:val="00BD19CB"/>
    <w:rsid w:val="00BD2100"/>
    <w:rsid w:val="00BD2D82"/>
    <w:rsid w:val="00BD316F"/>
    <w:rsid w:val="00BD3D12"/>
    <w:rsid w:val="00BD44A7"/>
    <w:rsid w:val="00BD57D6"/>
    <w:rsid w:val="00BD5E17"/>
    <w:rsid w:val="00BD6247"/>
    <w:rsid w:val="00BD6D14"/>
    <w:rsid w:val="00BD705A"/>
    <w:rsid w:val="00BD7FA1"/>
    <w:rsid w:val="00BE0281"/>
    <w:rsid w:val="00BE1791"/>
    <w:rsid w:val="00BE1F3A"/>
    <w:rsid w:val="00BE2082"/>
    <w:rsid w:val="00BE3A49"/>
    <w:rsid w:val="00BE4524"/>
    <w:rsid w:val="00BE5EA7"/>
    <w:rsid w:val="00BE7D57"/>
    <w:rsid w:val="00BF1CBC"/>
    <w:rsid w:val="00BF24A9"/>
    <w:rsid w:val="00BF2977"/>
    <w:rsid w:val="00BF3D78"/>
    <w:rsid w:val="00BF4133"/>
    <w:rsid w:val="00BF4433"/>
    <w:rsid w:val="00BF450F"/>
    <w:rsid w:val="00BF5220"/>
    <w:rsid w:val="00BF649C"/>
    <w:rsid w:val="00BF7023"/>
    <w:rsid w:val="00BF73D7"/>
    <w:rsid w:val="00C01AD3"/>
    <w:rsid w:val="00C0218A"/>
    <w:rsid w:val="00C03F6D"/>
    <w:rsid w:val="00C0519C"/>
    <w:rsid w:val="00C066AF"/>
    <w:rsid w:val="00C11CD6"/>
    <w:rsid w:val="00C11E69"/>
    <w:rsid w:val="00C1275D"/>
    <w:rsid w:val="00C13EA2"/>
    <w:rsid w:val="00C1552A"/>
    <w:rsid w:val="00C160EB"/>
    <w:rsid w:val="00C17362"/>
    <w:rsid w:val="00C203F3"/>
    <w:rsid w:val="00C21374"/>
    <w:rsid w:val="00C21AF5"/>
    <w:rsid w:val="00C21DAF"/>
    <w:rsid w:val="00C22270"/>
    <w:rsid w:val="00C23C43"/>
    <w:rsid w:val="00C242DD"/>
    <w:rsid w:val="00C25A65"/>
    <w:rsid w:val="00C25BE5"/>
    <w:rsid w:val="00C27374"/>
    <w:rsid w:val="00C27C53"/>
    <w:rsid w:val="00C30453"/>
    <w:rsid w:val="00C30D66"/>
    <w:rsid w:val="00C316DB"/>
    <w:rsid w:val="00C31A3A"/>
    <w:rsid w:val="00C324D3"/>
    <w:rsid w:val="00C3363E"/>
    <w:rsid w:val="00C35902"/>
    <w:rsid w:val="00C360CE"/>
    <w:rsid w:val="00C361C7"/>
    <w:rsid w:val="00C3735A"/>
    <w:rsid w:val="00C407AB"/>
    <w:rsid w:val="00C41F1D"/>
    <w:rsid w:val="00C42D15"/>
    <w:rsid w:val="00C438C4"/>
    <w:rsid w:val="00C43D01"/>
    <w:rsid w:val="00C44CA0"/>
    <w:rsid w:val="00C453ED"/>
    <w:rsid w:val="00C4749C"/>
    <w:rsid w:val="00C474E4"/>
    <w:rsid w:val="00C477EC"/>
    <w:rsid w:val="00C50837"/>
    <w:rsid w:val="00C51D12"/>
    <w:rsid w:val="00C51F1D"/>
    <w:rsid w:val="00C55633"/>
    <w:rsid w:val="00C56741"/>
    <w:rsid w:val="00C57221"/>
    <w:rsid w:val="00C6038E"/>
    <w:rsid w:val="00C61BD5"/>
    <w:rsid w:val="00C623CA"/>
    <w:rsid w:val="00C62711"/>
    <w:rsid w:val="00C669E2"/>
    <w:rsid w:val="00C6770A"/>
    <w:rsid w:val="00C677A7"/>
    <w:rsid w:val="00C70940"/>
    <w:rsid w:val="00C70F96"/>
    <w:rsid w:val="00C70FDF"/>
    <w:rsid w:val="00C72287"/>
    <w:rsid w:val="00C72431"/>
    <w:rsid w:val="00C72925"/>
    <w:rsid w:val="00C736FE"/>
    <w:rsid w:val="00C740F8"/>
    <w:rsid w:val="00C75203"/>
    <w:rsid w:val="00C759B0"/>
    <w:rsid w:val="00C76615"/>
    <w:rsid w:val="00C81971"/>
    <w:rsid w:val="00C81D4C"/>
    <w:rsid w:val="00C8315E"/>
    <w:rsid w:val="00C8347C"/>
    <w:rsid w:val="00C84795"/>
    <w:rsid w:val="00C84E59"/>
    <w:rsid w:val="00C850AA"/>
    <w:rsid w:val="00C86772"/>
    <w:rsid w:val="00C86C1E"/>
    <w:rsid w:val="00C91B17"/>
    <w:rsid w:val="00C91B74"/>
    <w:rsid w:val="00C930B0"/>
    <w:rsid w:val="00C93F5B"/>
    <w:rsid w:val="00C94794"/>
    <w:rsid w:val="00C95E15"/>
    <w:rsid w:val="00C96F21"/>
    <w:rsid w:val="00C97F17"/>
    <w:rsid w:val="00C97FDE"/>
    <w:rsid w:val="00CA0070"/>
    <w:rsid w:val="00CA06AF"/>
    <w:rsid w:val="00CA1986"/>
    <w:rsid w:val="00CA2B6A"/>
    <w:rsid w:val="00CA3FCE"/>
    <w:rsid w:val="00CA504A"/>
    <w:rsid w:val="00CA68FD"/>
    <w:rsid w:val="00CA703E"/>
    <w:rsid w:val="00CB03A3"/>
    <w:rsid w:val="00CB056D"/>
    <w:rsid w:val="00CB190B"/>
    <w:rsid w:val="00CB272A"/>
    <w:rsid w:val="00CB5ABF"/>
    <w:rsid w:val="00CB6F98"/>
    <w:rsid w:val="00CB753D"/>
    <w:rsid w:val="00CB7FED"/>
    <w:rsid w:val="00CC1732"/>
    <w:rsid w:val="00CC2443"/>
    <w:rsid w:val="00CC24D8"/>
    <w:rsid w:val="00CC26A2"/>
    <w:rsid w:val="00CC2D09"/>
    <w:rsid w:val="00CC47A2"/>
    <w:rsid w:val="00CC528F"/>
    <w:rsid w:val="00CC5364"/>
    <w:rsid w:val="00CC5649"/>
    <w:rsid w:val="00CC6DEA"/>
    <w:rsid w:val="00CC7AC1"/>
    <w:rsid w:val="00CD017D"/>
    <w:rsid w:val="00CD206E"/>
    <w:rsid w:val="00CD4B09"/>
    <w:rsid w:val="00CD5385"/>
    <w:rsid w:val="00CD75AB"/>
    <w:rsid w:val="00CE04A7"/>
    <w:rsid w:val="00CE0B74"/>
    <w:rsid w:val="00CE1129"/>
    <w:rsid w:val="00CE36AC"/>
    <w:rsid w:val="00CE4081"/>
    <w:rsid w:val="00CE439A"/>
    <w:rsid w:val="00CE48E7"/>
    <w:rsid w:val="00CE502B"/>
    <w:rsid w:val="00CE63F3"/>
    <w:rsid w:val="00CE6EA2"/>
    <w:rsid w:val="00CE7A6B"/>
    <w:rsid w:val="00CF0D0B"/>
    <w:rsid w:val="00CF0EB7"/>
    <w:rsid w:val="00CF247F"/>
    <w:rsid w:val="00CF2775"/>
    <w:rsid w:val="00CF409C"/>
    <w:rsid w:val="00CF4123"/>
    <w:rsid w:val="00CF4534"/>
    <w:rsid w:val="00CF463B"/>
    <w:rsid w:val="00CF544B"/>
    <w:rsid w:val="00CF5BCE"/>
    <w:rsid w:val="00CF5CCC"/>
    <w:rsid w:val="00CF654E"/>
    <w:rsid w:val="00CF6EEB"/>
    <w:rsid w:val="00CF7A52"/>
    <w:rsid w:val="00D005DB"/>
    <w:rsid w:val="00D005E4"/>
    <w:rsid w:val="00D00ED8"/>
    <w:rsid w:val="00D011CD"/>
    <w:rsid w:val="00D022E7"/>
    <w:rsid w:val="00D03101"/>
    <w:rsid w:val="00D03D06"/>
    <w:rsid w:val="00D04454"/>
    <w:rsid w:val="00D05246"/>
    <w:rsid w:val="00D05582"/>
    <w:rsid w:val="00D057EE"/>
    <w:rsid w:val="00D06699"/>
    <w:rsid w:val="00D07242"/>
    <w:rsid w:val="00D075AE"/>
    <w:rsid w:val="00D07660"/>
    <w:rsid w:val="00D079D5"/>
    <w:rsid w:val="00D07CE0"/>
    <w:rsid w:val="00D07FED"/>
    <w:rsid w:val="00D10699"/>
    <w:rsid w:val="00D10855"/>
    <w:rsid w:val="00D10FA2"/>
    <w:rsid w:val="00D11A1F"/>
    <w:rsid w:val="00D12E17"/>
    <w:rsid w:val="00D16E33"/>
    <w:rsid w:val="00D20678"/>
    <w:rsid w:val="00D20739"/>
    <w:rsid w:val="00D20E58"/>
    <w:rsid w:val="00D23218"/>
    <w:rsid w:val="00D234C3"/>
    <w:rsid w:val="00D23A31"/>
    <w:rsid w:val="00D23BD9"/>
    <w:rsid w:val="00D240AD"/>
    <w:rsid w:val="00D2445B"/>
    <w:rsid w:val="00D24D53"/>
    <w:rsid w:val="00D25D83"/>
    <w:rsid w:val="00D26E35"/>
    <w:rsid w:val="00D27395"/>
    <w:rsid w:val="00D27883"/>
    <w:rsid w:val="00D27A54"/>
    <w:rsid w:val="00D27BD1"/>
    <w:rsid w:val="00D30B64"/>
    <w:rsid w:val="00D30D98"/>
    <w:rsid w:val="00D320A6"/>
    <w:rsid w:val="00D3219B"/>
    <w:rsid w:val="00D332C8"/>
    <w:rsid w:val="00D3335A"/>
    <w:rsid w:val="00D33A2B"/>
    <w:rsid w:val="00D349B9"/>
    <w:rsid w:val="00D34AEE"/>
    <w:rsid w:val="00D3534F"/>
    <w:rsid w:val="00D35E4B"/>
    <w:rsid w:val="00D36224"/>
    <w:rsid w:val="00D377CB"/>
    <w:rsid w:val="00D40E8E"/>
    <w:rsid w:val="00D41AB6"/>
    <w:rsid w:val="00D42371"/>
    <w:rsid w:val="00D44DFC"/>
    <w:rsid w:val="00D45B6F"/>
    <w:rsid w:val="00D5055D"/>
    <w:rsid w:val="00D50595"/>
    <w:rsid w:val="00D506EC"/>
    <w:rsid w:val="00D50804"/>
    <w:rsid w:val="00D51FD8"/>
    <w:rsid w:val="00D54544"/>
    <w:rsid w:val="00D554E7"/>
    <w:rsid w:val="00D555F9"/>
    <w:rsid w:val="00D563ED"/>
    <w:rsid w:val="00D57D28"/>
    <w:rsid w:val="00D57EB7"/>
    <w:rsid w:val="00D60D75"/>
    <w:rsid w:val="00D61890"/>
    <w:rsid w:val="00D63004"/>
    <w:rsid w:val="00D63545"/>
    <w:rsid w:val="00D63744"/>
    <w:rsid w:val="00D637B8"/>
    <w:rsid w:val="00D6471D"/>
    <w:rsid w:val="00D648DE"/>
    <w:rsid w:val="00D64F2E"/>
    <w:rsid w:val="00D651A2"/>
    <w:rsid w:val="00D6649F"/>
    <w:rsid w:val="00D66F8D"/>
    <w:rsid w:val="00D675F2"/>
    <w:rsid w:val="00D70244"/>
    <w:rsid w:val="00D718A1"/>
    <w:rsid w:val="00D722E5"/>
    <w:rsid w:val="00D72B66"/>
    <w:rsid w:val="00D72F2D"/>
    <w:rsid w:val="00D73765"/>
    <w:rsid w:val="00D74211"/>
    <w:rsid w:val="00D749A4"/>
    <w:rsid w:val="00D74A6F"/>
    <w:rsid w:val="00D7520B"/>
    <w:rsid w:val="00D75815"/>
    <w:rsid w:val="00D80416"/>
    <w:rsid w:val="00D80A5E"/>
    <w:rsid w:val="00D810F0"/>
    <w:rsid w:val="00D8278A"/>
    <w:rsid w:val="00D8557D"/>
    <w:rsid w:val="00D856D5"/>
    <w:rsid w:val="00D862A8"/>
    <w:rsid w:val="00D87891"/>
    <w:rsid w:val="00D90D20"/>
    <w:rsid w:val="00D93C93"/>
    <w:rsid w:val="00D952CF"/>
    <w:rsid w:val="00D95F45"/>
    <w:rsid w:val="00DA098C"/>
    <w:rsid w:val="00DA1131"/>
    <w:rsid w:val="00DA26D3"/>
    <w:rsid w:val="00DA2FAA"/>
    <w:rsid w:val="00DA3044"/>
    <w:rsid w:val="00DA4C83"/>
    <w:rsid w:val="00DA68B1"/>
    <w:rsid w:val="00DB0FD6"/>
    <w:rsid w:val="00DB14FE"/>
    <w:rsid w:val="00DB177E"/>
    <w:rsid w:val="00DB3FB1"/>
    <w:rsid w:val="00DB5090"/>
    <w:rsid w:val="00DB56C9"/>
    <w:rsid w:val="00DB5CB1"/>
    <w:rsid w:val="00DB6A74"/>
    <w:rsid w:val="00DB726E"/>
    <w:rsid w:val="00DC1188"/>
    <w:rsid w:val="00DC33C6"/>
    <w:rsid w:val="00DC54C4"/>
    <w:rsid w:val="00DC6F79"/>
    <w:rsid w:val="00DC7C61"/>
    <w:rsid w:val="00DD169F"/>
    <w:rsid w:val="00DD3DFE"/>
    <w:rsid w:val="00DD4BD8"/>
    <w:rsid w:val="00DD513D"/>
    <w:rsid w:val="00DD552E"/>
    <w:rsid w:val="00DD573F"/>
    <w:rsid w:val="00DE0A58"/>
    <w:rsid w:val="00DE1B6D"/>
    <w:rsid w:val="00DE2A64"/>
    <w:rsid w:val="00DE4238"/>
    <w:rsid w:val="00DE46C0"/>
    <w:rsid w:val="00DE481E"/>
    <w:rsid w:val="00DF174F"/>
    <w:rsid w:val="00DF19BB"/>
    <w:rsid w:val="00DF4C5E"/>
    <w:rsid w:val="00DF558C"/>
    <w:rsid w:val="00DF585D"/>
    <w:rsid w:val="00DF59D2"/>
    <w:rsid w:val="00DF6CF4"/>
    <w:rsid w:val="00DF6FD8"/>
    <w:rsid w:val="00DF72E1"/>
    <w:rsid w:val="00DF795C"/>
    <w:rsid w:val="00E01671"/>
    <w:rsid w:val="00E0213A"/>
    <w:rsid w:val="00E0263D"/>
    <w:rsid w:val="00E0303B"/>
    <w:rsid w:val="00E033C5"/>
    <w:rsid w:val="00E036D6"/>
    <w:rsid w:val="00E047C3"/>
    <w:rsid w:val="00E04A37"/>
    <w:rsid w:val="00E04C9D"/>
    <w:rsid w:val="00E063B6"/>
    <w:rsid w:val="00E0753B"/>
    <w:rsid w:val="00E07573"/>
    <w:rsid w:val="00E075A2"/>
    <w:rsid w:val="00E107FD"/>
    <w:rsid w:val="00E113F2"/>
    <w:rsid w:val="00E11FFC"/>
    <w:rsid w:val="00E13381"/>
    <w:rsid w:val="00E13760"/>
    <w:rsid w:val="00E14866"/>
    <w:rsid w:val="00E158C5"/>
    <w:rsid w:val="00E212DD"/>
    <w:rsid w:val="00E22435"/>
    <w:rsid w:val="00E23586"/>
    <w:rsid w:val="00E23866"/>
    <w:rsid w:val="00E244D1"/>
    <w:rsid w:val="00E24705"/>
    <w:rsid w:val="00E25145"/>
    <w:rsid w:val="00E254EA"/>
    <w:rsid w:val="00E25823"/>
    <w:rsid w:val="00E25A22"/>
    <w:rsid w:val="00E25FBB"/>
    <w:rsid w:val="00E2635F"/>
    <w:rsid w:val="00E26605"/>
    <w:rsid w:val="00E27397"/>
    <w:rsid w:val="00E27508"/>
    <w:rsid w:val="00E30605"/>
    <w:rsid w:val="00E308A1"/>
    <w:rsid w:val="00E30C08"/>
    <w:rsid w:val="00E31DBE"/>
    <w:rsid w:val="00E325D5"/>
    <w:rsid w:val="00E33270"/>
    <w:rsid w:val="00E3601C"/>
    <w:rsid w:val="00E36891"/>
    <w:rsid w:val="00E372B0"/>
    <w:rsid w:val="00E37E45"/>
    <w:rsid w:val="00E40FD3"/>
    <w:rsid w:val="00E41B1B"/>
    <w:rsid w:val="00E43406"/>
    <w:rsid w:val="00E4451D"/>
    <w:rsid w:val="00E44B97"/>
    <w:rsid w:val="00E46C51"/>
    <w:rsid w:val="00E46EB0"/>
    <w:rsid w:val="00E50B56"/>
    <w:rsid w:val="00E51E62"/>
    <w:rsid w:val="00E5228E"/>
    <w:rsid w:val="00E53BCB"/>
    <w:rsid w:val="00E61FA4"/>
    <w:rsid w:val="00E620D2"/>
    <w:rsid w:val="00E62E12"/>
    <w:rsid w:val="00E6329D"/>
    <w:rsid w:val="00E6351F"/>
    <w:rsid w:val="00E63DD7"/>
    <w:rsid w:val="00E641D9"/>
    <w:rsid w:val="00E6423C"/>
    <w:rsid w:val="00E673DD"/>
    <w:rsid w:val="00E67A0E"/>
    <w:rsid w:val="00E707FF"/>
    <w:rsid w:val="00E711E2"/>
    <w:rsid w:val="00E73441"/>
    <w:rsid w:val="00E738CB"/>
    <w:rsid w:val="00E7436C"/>
    <w:rsid w:val="00E74C30"/>
    <w:rsid w:val="00E75D43"/>
    <w:rsid w:val="00E77976"/>
    <w:rsid w:val="00E82249"/>
    <w:rsid w:val="00E823C2"/>
    <w:rsid w:val="00E8339A"/>
    <w:rsid w:val="00E83A7D"/>
    <w:rsid w:val="00E86420"/>
    <w:rsid w:val="00E901BC"/>
    <w:rsid w:val="00E911A0"/>
    <w:rsid w:val="00E935EB"/>
    <w:rsid w:val="00E94633"/>
    <w:rsid w:val="00E946B8"/>
    <w:rsid w:val="00E96F84"/>
    <w:rsid w:val="00E9747B"/>
    <w:rsid w:val="00E97D2F"/>
    <w:rsid w:val="00E97E00"/>
    <w:rsid w:val="00E97EFC"/>
    <w:rsid w:val="00EA163E"/>
    <w:rsid w:val="00EA2926"/>
    <w:rsid w:val="00EA5A89"/>
    <w:rsid w:val="00EA6361"/>
    <w:rsid w:val="00EB6264"/>
    <w:rsid w:val="00EB66DD"/>
    <w:rsid w:val="00EB6874"/>
    <w:rsid w:val="00EB6D7D"/>
    <w:rsid w:val="00EB71E7"/>
    <w:rsid w:val="00EC0317"/>
    <w:rsid w:val="00EC1863"/>
    <w:rsid w:val="00EC2B20"/>
    <w:rsid w:val="00EC375B"/>
    <w:rsid w:val="00EC585B"/>
    <w:rsid w:val="00EC5B47"/>
    <w:rsid w:val="00EC63B8"/>
    <w:rsid w:val="00EC70C6"/>
    <w:rsid w:val="00EC734C"/>
    <w:rsid w:val="00ED14F6"/>
    <w:rsid w:val="00ED1EDC"/>
    <w:rsid w:val="00ED379F"/>
    <w:rsid w:val="00ED6322"/>
    <w:rsid w:val="00EE0E00"/>
    <w:rsid w:val="00EE0F61"/>
    <w:rsid w:val="00EE1DA4"/>
    <w:rsid w:val="00EE6768"/>
    <w:rsid w:val="00EF05FE"/>
    <w:rsid w:val="00EF1AEF"/>
    <w:rsid w:val="00EF1B14"/>
    <w:rsid w:val="00EF31DE"/>
    <w:rsid w:val="00EF4860"/>
    <w:rsid w:val="00EF66FC"/>
    <w:rsid w:val="00F00F04"/>
    <w:rsid w:val="00F0205B"/>
    <w:rsid w:val="00F02CAB"/>
    <w:rsid w:val="00F03695"/>
    <w:rsid w:val="00F04E3C"/>
    <w:rsid w:val="00F0552F"/>
    <w:rsid w:val="00F0706B"/>
    <w:rsid w:val="00F07CF6"/>
    <w:rsid w:val="00F07D42"/>
    <w:rsid w:val="00F07D98"/>
    <w:rsid w:val="00F1058E"/>
    <w:rsid w:val="00F10B5C"/>
    <w:rsid w:val="00F10EB9"/>
    <w:rsid w:val="00F1315D"/>
    <w:rsid w:val="00F132F2"/>
    <w:rsid w:val="00F14261"/>
    <w:rsid w:val="00F1473A"/>
    <w:rsid w:val="00F15521"/>
    <w:rsid w:val="00F15A84"/>
    <w:rsid w:val="00F163FE"/>
    <w:rsid w:val="00F175FD"/>
    <w:rsid w:val="00F17F23"/>
    <w:rsid w:val="00F20674"/>
    <w:rsid w:val="00F20705"/>
    <w:rsid w:val="00F207B0"/>
    <w:rsid w:val="00F20E1C"/>
    <w:rsid w:val="00F22A41"/>
    <w:rsid w:val="00F23F9E"/>
    <w:rsid w:val="00F242FB"/>
    <w:rsid w:val="00F259B3"/>
    <w:rsid w:val="00F2716B"/>
    <w:rsid w:val="00F271A0"/>
    <w:rsid w:val="00F32768"/>
    <w:rsid w:val="00F32CFE"/>
    <w:rsid w:val="00F3458B"/>
    <w:rsid w:val="00F4010E"/>
    <w:rsid w:val="00F40567"/>
    <w:rsid w:val="00F415C3"/>
    <w:rsid w:val="00F41B1E"/>
    <w:rsid w:val="00F4250A"/>
    <w:rsid w:val="00F43146"/>
    <w:rsid w:val="00F43515"/>
    <w:rsid w:val="00F43D5A"/>
    <w:rsid w:val="00F447ED"/>
    <w:rsid w:val="00F44EB4"/>
    <w:rsid w:val="00F45264"/>
    <w:rsid w:val="00F46630"/>
    <w:rsid w:val="00F47252"/>
    <w:rsid w:val="00F4758F"/>
    <w:rsid w:val="00F47CE2"/>
    <w:rsid w:val="00F527A7"/>
    <w:rsid w:val="00F53ACA"/>
    <w:rsid w:val="00F54D75"/>
    <w:rsid w:val="00F5591B"/>
    <w:rsid w:val="00F55D64"/>
    <w:rsid w:val="00F56870"/>
    <w:rsid w:val="00F56C3F"/>
    <w:rsid w:val="00F57408"/>
    <w:rsid w:val="00F57571"/>
    <w:rsid w:val="00F5778F"/>
    <w:rsid w:val="00F57941"/>
    <w:rsid w:val="00F60D64"/>
    <w:rsid w:val="00F60E70"/>
    <w:rsid w:val="00F62136"/>
    <w:rsid w:val="00F632B6"/>
    <w:rsid w:val="00F63907"/>
    <w:rsid w:val="00F64118"/>
    <w:rsid w:val="00F64510"/>
    <w:rsid w:val="00F64D8F"/>
    <w:rsid w:val="00F6522C"/>
    <w:rsid w:val="00F652CA"/>
    <w:rsid w:val="00F71A45"/>
    <w:rsid w:val="00F72517"/>
    <w:rsid w:val="00F72942"/>
    <w:rsid w:val="00F730BD"/>
    <w:rsid w:val="00F7398E"/>
    <w:rsid w:val="00F7431F"/>
    <w:rsid w:val="00F7439F"/>
    <w:rsid w:val="00F754E0"/>
    <w:rsid w:val="00F755AD"/>
    <w:rsid w:val="00F765D8"/>
    <w:rsid w:val="00F772C7"/>
    <w:rsid w:val="00F8128C"/>
    <w:rsid w:val="00F813EE"/>
    <w:rsid w:val="00F824AF"/>
    <w:rsid w:val="00F82546"/>
    <w:rsid w:val="00F82F20"/>
    <w:rsid w:val="00F838DD"/>
    <w:rsid w:val="00F84B16"/>
    <w:rsid w:val="00F84D6B"/>
    <w:rsid w:val="00F8560D"/>
    <w:rsid w:val="00F861BA"/>
    <w:rsid w:val="00F862CA"/>
    <w:rsid w:val="00F86FA9"/>
    <w:rsid w:val="00F87592"/>
    <w:rsid w:val="00F8779B"/>
    <w:rsid w:val="00F87931"/>
    <w:rsid w:val="00F90DAB"/>
    <w:rsid w:val="00F91185"/>
    <w:rsid w:val="00F92640"/>
    <w:rsid w:val="00F9494F"/>
    <w:rsid w:val="00F94A35"/>
    <w:rsid w:val="00F94D15"/>
    <w:rsid w:val="00F951A9"/>
    <w:rsid w:val="00F96091"/>
    <w:rsid w:val="00F964D1"/>
    <w:rsid w:val="00F968E2"/>
    <w:rsid w:val="00F977D4"/>
    <w:rsid w:val="00F97D21"/>
    <w:rsid w:val="00FA0366"/>
    <w:rsid w:val="00FA18AF"/>
    <w:rsid w:val="00FA1C1C"/>
    <w:rsid w:val="00FA1EB7"/>
    <w:rsid w:val="00FA1FE1"/>
    <w:rsid w:val="00FA2A4B"/>
    <w:rsid w:val="00FA3630"/>
    <w:rsid w:val="00FA36DD"/>
    <w:rsid w:val="00FA536A"/>
    <w:rsid w:val="00FA686A"/>
    <w:rsid w:val="00FA7DFA"/>
    <w:rsid w:val="00FB157C"/>
    <w:rsid w:val="00FB289A"/>
    <w:rsid w:val="00FB297D"/>
    <w:rsid w:val="00FB5EC0"/>
    <w:rsid w:val="00FB76E8"/>
    <w:rsid w:val="00FB7C0A"/>
    <w:rsid w:val="00FC223E"/>
    <w:rsid w:val="00FC324B"/>
    <w:rsid w:val="00FC42A4"/>
    <w:rsid w:val="00FC42F2"/>
    <w:rsid w:val="00FC45E9"/>
    <w:rsid w:val="00FC5A93"/>
    <w:rsid w:val="00FC6398"/>
    <w:rsid w:val="00FC69DB"/>
    <w:rsid w:val="00FC6C91"/>
    <w:rsid w:val="00FC7EAD"/>
    <w:rsid w:val="00FD0E67"/>
    <w:rsid w:val="00FD1439"/>
    <w:rsid w:val="00FD1D09"/>
    <w:rsid w:val="00FD3D0C"/>
    <w:rsid w:val="00FD49CE"/>
    <w:rsid w:val="00FD6154"/>
    <w:rsid w:val="00FD63A0"/>
    <w:rsid w:val="00FE26C7"/>
    <w:rsid w:val="00FE3F1A"/>
    <w:rsid w:val="00FE55EE"/>
    <w:rsid w:val="00FE66CC"/>
    <w:rsid w:val="00FE69A1"/>
    <w:rsid w:val="00FE6AE4"/>
    <w:rsid w:val="00FE77BB"/>
    <w:rsid w:val="00FE7FD9"/>
    <w:rsid w:val="00FF0C92"/>
    <w:rsid w:val="00FF2C64"/>
    <w:rsid w:val="00FF3AA9"/>
    <w:rsid w:val="00FF47D3"/>
    <w:rsid w:val="00FF4E6F"/>
    <w:rsid w:val="00FF6055"/>
    <w:rsid w:val="00FF6578"/>
    <w:rsid w:val="00FF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D9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32E54"/>
    <w:rPr>
      <w:lang w:eastAsia="en-US"/>
    </w:rPr>
  </w:style>
  <w:style w:type="table" w:styleId="TableGrid">
    <w:name w:val="Table Grid"/>
    <w:basedOn w:val="TableNormal"/>
    <w:uiPriority w:val="99"/>
    <w:rsid w:val="003D0D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D0D1C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F1BC8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010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5D61"/>
    <w:rPr>
      <w:rFonts w:ascii="Times New Roman" w:hAnsi="Times New Roman" w:cs="Times New Roman"/>
      <w:sz w:val="2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50103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010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D5D61"/>
    <w:rPr>
      <w:rFonts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010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D5D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81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ek@ms.gov.pl" TargetMode="External"/><Relationship Id="rId5" Type="http://schemas.openxmlformats.org/officeDocument/2006/relationships/hyperlink" Target="mailto:Monika.Kalina@ms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3</Pages>
  <Words>693</Words>
  <Characters>4162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monika.kalina</cp:lastModifiedBy>
  <cp:revision>3</cp:revision>
  <dcterms:created xsi:type="dcterms:W3CDTF">2013-08-28T12:23:00Z</dcterms:created>
  <dcterms:modified xsi:type="dcterms:W3CDTF">2013-08-28T13:34:00Z</dcterms:modified>
</cp:coreProperties>
</file>