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0754" w:rsidRPr="000555D9" w:rsidRDefault="00940754" w:rsidP="00483727">
      <w:pPr>
        <w:pStyle w:val="Style6"/>
        <w:widowControl/>
        <w:spacing w:before="29"/>
        <w:jc w:val="right"/>
        <w:rPr>
          <w:rStyle w:val="FontStyle15"/>
          <w:sz w:val="24"/>
          <w:szCs w:val="24"/>
        </w:rPr>
      </w:pPr>
      <w:r>
        <w:rPr>
          <w:rStyle w:val="FontStyle15"/>
          <w:sz w:val="24"/>
          <w:szCs w:val="24"/>
        </w:rPr>
        <w:t>Załącznik nr 7</w:t>
      </w:r>
      <w:r w:rsidRPr="000555D9">
        <w:rPr>
          <w:rStyle w:val="FontStyle15"/>
          <w:sz w:val="24"/>
          <w:szCs w:val="24"/>
        </w:rPr>
        <w:t xml:space="preserve"> do </w:t>
      </w:r>
      <w:r>
        <w:rPr>
          <w:rStyle w:val="FontStyle15"/>
          <w:sz w:val="24"/>
          <w:szCs w:val="24"/>
        </w:rPr>
        <w:t xml:space="preserve">SIWZ </w: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177.5pt;margin-top:51.1pt;width:95.05pt;height:5.25pt;z-index:251658240;mso-wrap-edited:f;mso-wrap-distance-left:1.9pt;mso-wrap-distance-top:46.1pt;mso-wrap-distance-right:1.9pt;mso-position-horizontal-relative:margin;mso-position-vertical-relative:text" filled="f" stroked="f">
            <v:textbox style="mso-next-textbox:#_x0000_s1029" inset="0,0,0,0">
              <w:txbxContent>
                <w:p w:rsidR="00940754" w:rsidRDefault="00940754" w:rsidP="00DC71E8">
                  <w:pPr>
                    <w:pStyle w:val="Style4"/>
                    <w:widowControl/>
                    <w:jc w:val="both"/>
                    <w:rPr>
                      <w:rStyle w:val="FontStyle14"/>
                    </w:rPr>
                  </w:pPr>
                </w:p>
              </w:txbxContent>
            </v:textbox>
            <w10:wrap type="topAndBottom" anchorx="margin"/>
          </v:shape>
        </w:pict>
      </w:r>
    </w:p>
    <w:p w:rsidR="00940754" w:rsidRPr="000555D9" w:rsidRDefault="00940754" w:rsidP="00DC71E8">
      <w:pPr>
        <w:pStyle w:val="Style6"/>
        <w:widowControl/>
        <w:spacing w:before="29"/>
        <w:ind w:left="7080"/>
        <w:jc w:val="right"/>
        <w:rPr>
          <w:rStyle w:val="FontStyle12"/>
          <w:b/>
          <w:sz w:val="24"/>
          <w:szCs w:val="24"/>
          <w:lang w:val="es-ES_tradnl" w:eastAsia="es-ES_tradnl"/>
        </w:rPr>
      </w:pPr>
      <w:r>
        <w:rPr>
          <w:b/>
        </w:rPr>
        <w:t xml:space="preserve">nr </w:t>
      </w:r>
      <w:r w:rsidRPr="004011C8">
        <w:rPr>
          <w:b/>
        </w:rPr>
        <w:t>B</w:t>
      </w:r>
      <w:r>
        <w:rPr>
          <w:b/>
        </w:rPr>
        <w:t>A-F</w:t>
      </w:r>
      <w:r w:rsidRPr="004011C8">
        <w:rPr>
          <w:b/>
        </w:rPr>
        <w:t>-II-3</w:t>
      </w:r>
      <w:r>
        <w:rPr>
          <w:b/>
        </w:rPr>
        <w:t>710-26/15</w:t>
      </w:r>
    </w:p>
    <w:p w:rsidR="00940754" w:rsidRDefault="00940754" w:rsidP="00DC71E8">
      <w:pPr>
        <w:pStyle w:val="Style7"/>
        <w:widowControl/>
        <w:spacing w:before="152"/>
        <w:ind w:firstLine="297"/>
        <w:jc w:val="both"/>
        <w:rPr>
          <w:rStyle w:val="FontStyle15"/>
        </w:rPr>
      </w:pPr>
      <w:r>
        <w:rPr>
          <w:rStyle w:val="FontStyle15"/>
        </w:rPr>
        <w:t xml:space="preserve">     Wykonawca (pieczęć):</w:t>
      </w:r>
    </w:p>
    <w:p w:rsidR="00940754" w:rsidRDefault="00940754" w:rsidP="00DC71E8">
      <w:pPr>
        <w:pStyle w:val="Style8"/>
        <w:widowControl/>
        <w:spacing w:line="240" w:lineRule="exact"/>
        <w:ind w:left="238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51"/>
      </w:tblGrid>
      <w:tr w:rsidR="00940754" w:rsidTr="00DB3B08">
        <w:trPr>
          <w:trHeight w:val="1212"/>
        </w:trPr>
        <w:tc>
          <w:tcPr>
            <w:tcW w:w="3851" w:type="dxa"/>
          </w:tcPr>
          <w:p w:rsidR="00940754" w:rsidRPr="008C5ABD" w:rsidRDefault="00940754" w:rsidP="008C5ABD">
            <w:pPr>
              <w:pStyle w:val="Style8"/>
              <w:widowControl/>
              <w:spacing w:line="240" w:lineRule="exact"/>
              <w:jc w:val="right"/>
              <w:rPr>
                <w:sz w:val="20"/>
                <w:szCs w:val="20"/>
              </w:rPr>
            </w:pPr>
          </w:p>
        </w:tc>
      </w:tr>
    </w:tbl>
    <w:p w:rsidR="00940754" w:rsidRPr="002966B1" w:rsidRDefault="00940754" w:rsidP="00483727">
      <w:pPr>
        <w:pStyle w:val="Style6"/>
        <w:widowControl/>
        <w:spacing w:before="173" w:line="317" w:lineRule="exact"/>
        <w:jc w:val="center"/>
        <w:rPr>
          <w:rStyle w:val="FontStyle82"/>
          <w:sz w:val="28"/>
          <w:szCs w:val="28"/>
          <w:u w:val="single"/>
        </w:rPr>
      </w:pPr>
      <w:r w:rsidRPr="002966B1">
        <w:rPr>
          <w:rStyle w:val="FontStyle82"/>
          <w:sz w:val="28"/>
          <w:szCs w:val="28"/>
        </w:rPr>
        <w:t>Wykaz osób</w:t>
      </w:r>
      <w:r>
        <w:rPr>
          <w:rStyle w:val="FontStyle82"/>
          <w:sz w:val="28"/>
          <w:szCs w:val="28"/>
        </w:rPr>
        <w:t>, które będą uczestniczyć w wykonywaniu zamówienia</w:t>
      </w:r>
    </w:p>
    <w:p w:rsidR="00940754" w:rsidRPr="009A2991" w:rsidRDefault="00940754">
      <w:pPr>
        <w:rPr>
          <w:sz w:val="12"/>
          <w:szCs w:val="12"/>
        </w:rPr>
      </w:pPr>
    </w:p>
    <w:tbl>
      <w:tblPr>
        <w:tblW w:w="496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</w:tblCellMar>
        <w:tblLook w:val="00A0"/>
      </w:tblPr>
      <w:tblGrid>
        <w:gridCol w:w="679"/>
        <w:gridCol w:w="949"/>
        <w:gridCol w:w="3094"/>
        <w:gridCol w:w="3094"/>
        <w:gridCol w:w="3094"/>
        <w:gridCol w:w="3092"/>
      </w:tblGrid>
      <w:tr w:rsidR="00940754" w:rsidRPr="00542795" w:rsidTr="00FB211C">
        <w:tc>
          <w:tcPr>
            <w:tcW w:w="242" w:type="pct"/>
            <w:vAlign w:val="center"/>
          </w:tcPr>
          <w:p w:rsidR="00940754" w:rsidRPr="00542795" w:rsidRDefault="00940754" w:rsidP="009A29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542795">
              <w:rPr>
                <w:rFonts w:ascii="Times New Roman" w:hAnsi="Times New Roman"/>
                <w:b/>
                <w:sz w:val="18"/>
                <w:szCs w:val="18"/>
              </w:rPr>
              <w:t>L.P</w:t>
            </w:r>
          </w:p>
        </w:tc>
        <w:tc>
          <w:tcPr>
            <w:tcW w:w="339" w:type="pct"/>
            <w:vAlign w:val="center"/>
          </w:tcPr>
          <w:p w:rsidR="00940754" w:rsidRPr="00542795" w:rsidRDefault="00940754" w:rsidP="009A29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542795">
              <w:rPr>
                <w:rStyle w:val="FontStyle82"/>
                <w:sz w:val="18"/>
                <w:szCs w:val="18"/>
              </w:rPr>
              <w:t>Imię i nazwisko</w:t>
            </w:r>
          </w:p>
        </w:tc>
        <w:tc>
          <w:tcPr>
            <w:tcW w:w="1105" w:type="pct"/>
            <w:vAlign w:val="center"/>
          </w:tcPr>
          <w:p w:rsidR="00940754" w:rsidRPr="00542795" w:rsidRDefault="00940754" w:rsidP="007B5EE5">
            <w:pPr>
              <w:tabs>
                <w:tab w:val="num" w:pos="1134"/>
              </w:tabs>
              <w:suppressAutoHyphens/>
              <w:spacing w:after="0" w:line="360" w:lineRule="auto"/>
              <w:ind w:right="68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42795">
              <w:rPr>
                <w:rFonts w:ascii="Times New Roman" w:hAnsi="Times New Roman"/>
                <w:b/>
                <w:sz w:val="18"/>
                <w:szCs w:val="18"/>
              </w:rPr>
              <w:t>Informacje dotyczące wykształcenia (jeżeli dotyczy)</w:t>
            </w:r>
          </w:p>
          <w:p w:rsidR="00940754" w:rsidRPr="00542795" w:rsidRDefault="00940754" w:rsidP="009A29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05" w:type="pct"/>
            <w:vAlign w:val="center"/>
          </w:tcPr>
          <w:p w:rsidR="00940754" w:rsidRPr="00542795" w:rsidRDefault="00940754" w:rsidP="00FB211C">
            <w:pPr>
              <w:tabs>
                <w:tab w:val="num" w:pos="1134"/>
              </w:tabs>
              <w:suppressAutoHyphens/>
              <w:spacing w:after="0" w:line="360" w:lineRule="auto"/>
              <w:ind w:right="68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42795">
              <w:rPr>
                <w:rFonts w:ascii="Times New Roman" w:hAnsi="Times New Roman"/>
                <w:b/>
                <w:sz w:val="18"/>
                <w:szCs w:val="18"/>
              </w:rPr>
              <w:t>Informacje o wykonywaniu zawodu – odpowiednio do warunku w tym zakresie (jeżeli dotyczy)</w:t>
            </w:r>
          </w:p>
          <w:p w:rsidR="00940754" w:rsidRPr="00542795" w:rsidRDefault="00940754" w:rsidP="009A29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05" w:type="pct"/>
            <w:vAlign w:val="center"/>
          </w:tcPr>
          <w:p w:rsidR="00940754" w:rsidRPr="00542795" w:rsidRDefault="00940754" w:rsidP="00FB211C">
            <w:pPr>
              <w:tabs>
                <w:tab w:val="num" w:pos="1134"/>
              </w:tabs>
              <w:suppressAutoHyphens/>
              <w:spacing w:after="0" w:line="360" w:lineRule="auto"/>
              <w:ind w:right="68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42795">
              <w:rPr>
                <w:rFonts w:ascii="Times New Roman" w:hAnsi="Times New Roman"/>
                <w:b/>
                <w:bCs/>
                <w:sz w:val="18"/>
                <w:szCs w:val="18"/>
              </w:rPr>
              <w:t>Informacje dotyczące doświadczenia zawodowego, w tym liczbę godzin szkoleniowych w przeprowadzonych szkoleniach</w:t>
            </w:r>
          </w:p>
          <w:p w:rsidR="00940754" w:rsidRPr="00542795" w:rsidRDefault="00940754" w:rsidP="009A29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05" w:type="pct"/>
            <w:vAlign w:val="center"/>
          </w:tcPr>
          <w:p w:rsidR="00940754" w:rsidRPr="00542795" w:rsidRDefault="00940754" w:rsidP="009A299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</w:rPr>
            </w:pPr>
            <w:r w:rsidRPr="00542795">
              <w:rPr>
                <w:rStyle w:val="FontStyle82"/>
                <w:sz w:val="18"/>
                <w:szCs w:val="18"/>
              </w:rPr>
              <w:t>Informacja o podstawie dysponowania daną osobą, w szczególności poprzez użycie sformułowania „dysponuję / dysponujemy osobą na podstawie …. (podać podstawę dysponowania osobą – np. sformułowanie „umowa zlecenia”, zobowiązanie innego podmiotu) albo „będę / będziemy dysponować osobą na podstawie … (podać podstawę dysponowania osobą – np. sformułowanie „umowa zlecenia”, zobowiązanie innego podmiotu) – z wyłączeniem sytuacji, gdy dana osoba jest jednocześnie Wykonawcą (jako osoba fizyczna).</w:t>
            </w:r>
          </w:p>
        </w:tc>
      </w:tr>
      <w:tr w:rsidR="00940754" w:rsidRPr="007B7ACC" w:rsidTr="00FB211C">
        <w:tc>
          <w:tcPr>
            <w:tcW w:w="242" w:type="pct"/>
            <w:vAlign w:val="center"/>
          </w:tcPr>
          <w:p w:rsidR="00940754" w:rsidRPr="007B7ACC" w:rsidRDefault="00940754" w:rsidP="007B7AC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339" w:type="pct"/>
          </w:tcPr>
          <w:p w:rsidR="00940754" w:rsidRPr="007B7ACC" w:rsidRDefault="00940754" w:rsidP="007B7ACC">
            <w:pPr>
              <w:spacing w:after="0" w:line="240" w:lineRule="auto"/>
            </w:pPr>
          </w:p>
        </w:tc>
        <w:tc>
          <w:tcPr>
            <w:tcW w:w="1105" w:type="pct"/>
          </w:tcPr>
          <w:p w:rsidR="00940754" w:rsidRPr="007B7ACC" w:rsidRDefault="00940754" w:rsidP="00DA18F1">
            <w:pPr>
              <w:spacing w:after="0" w:line="240" w:lineRule="auto"/>
            </w:pPr>
          </w:p>
        </w:tc>
        <w:tc>
          <w:tcPr>
            <w:tcW w:w="1105" w:type="pct"/>
          </w:tcPr>
          <w:p w:rsidR="00940754" w:rsidRPr="007B7ACC" w:rsidRDefault="00940754" w:rsidP="00DA18F1">
            <w:pPr>
              <w:spacing w:after="0" w:line="240" w:lineRule="auto"/>
            </w:pPr>
          </w:p>
        </w:tc>
        <w:tc>
          <w:tcPr>
            <w:tcW w:w="1105" w:type="pct"/>
          </w:tcPr>
          <w:p w:rsidR="00940754" w:rsidRPr="007B7ACC" w:rsidRDefault="00940754" w:rsidP="007B7ACC">
            <w:pPr>
              <w:spacing w:after="0" w:line="240" w:lineRule="auto"/>
            </w:pPr>
          </w:p>
        </w:tc>
        <w:tc>
          <w:tcPr>
            <w:tcW w:w="1105" w:type="pct"/>
          </w:tcPr>
          <w:p w:rsidR="00940754" w:rsidRPr="0036563D" w:rsidRDefault="00940754" w:rsidP="00DA18F1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940754" w:rsidRPr="007B7ACC" w:rsidTr="00FB211C">
        <w:tc>
          <w:tcPr>
            <w:tcW w:w="242" w:type="pct"/>
            <w:vAlign w:val="center"/>
          </w:tcPr>
          <w:p w:rsidR="00940754" w:rsidRPr="007B7ACC" w:rsidRDefault="00940754" w:rsidP="007B7AC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339" w:type="pct"/>
          </w:tcPr>
          <w:p w:rsidR="00940754" w:rsidRPr="007B7ACC" w:rsidRDefault="00940754" w:rsidP="007B7ACC">
            <w:pPr>
              <w:spacing w:after="0" w:line="240" w:lineRule="auto"/>
            </w:pPr>
          </w:p>
        </w:tc>
        <w:tc>
          <w:tcPr>
            <w:tcW w:w="1105" w:type="pct"/>
          </w:tcPr>
          <w:p w:rsidR="00940754" w:rsidRPr="007B7ACC" w:rsidRDefault="00940754" w:rsidP="00DA18F1">
            <w:pPr>
              <w:spacing w:after="0" w:line="240" w:lineRule="auto"/>
            </w:pPr>
          </w:p>
        </w:tc>
        <w:tc>
          <w:tcPr>
            <w:tcW w:w="1105" w:type="pct"/>
          </w:tcPr>
          <w:p w:rsidR="00940754" w:rsidRPr="007B7ACC" w:rsidRDefault="00940754" w:rsidP="00DA18F1">
            <w:pPr>
              <w:spacing w:after="0" w:line="240" w:lineRule="auto"/>
            </w:pPr>
          </w:p>
        </w:tc>
        <w:tc>
          <w:tcPr>
            <w:tcW w:w="1105" w:type="pct"/>
          </w:tcPr>
          <w:p w:rsidR="00940754" w:rsidRPr="007B7ACC" w:rsidRDefault="00940754" w:rsidP="007B7ACC">
            <w:pPr>
              <w:spacing w:after="0" w:line="240" w:lineRule="auto"/>
            </w:pPr>
          </w:p>
        </w:tc>
        <w:tc>
          <w:tcPr>
            <w:tcW w:w="1105" w:type="pct"/>
          </w:tcPr>
          <w:p w:rsidR="00940754" w:rsidRPr="0036563D" w:rsidRDefault="00940754" w:rsidP="00DA18F1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940754" w:rsidRPr="002747CD" w:rsidTr="00FB211C">
        <w:tc>
          <w:tcPr>
            <w:tcW w:w="242" w:type="pct"/>
            <w:vAlign w:val="center"/>
          </w:tcPr>
          <w:p w:rsidR="00940754" w:rsidRPr="007B7ACC" w:rsidRDefault="00940754" w:rsidP="00196922">
            <w:pPr>
              <w:pStyle w:val="ListParagraph"/>
              <w:spacing w:after="0" w:line="240" w:lineRule="auto"/>
              <w:ind w:left="360"/>
            </w:pPr>
            <w:r>
              <w:t>n.</w:t>
            </w:r>
          </w:p>
        </w:tc>
        <w:tc>
          <w:tcPr>
            <w:tcW w:w="339" w:type="pct"/>
          </w:tcPr>
          <w:p w:rsidR="00940754" w:rsidRPr="0035363E" w:rsidRDefault="00940754" w:rsidP="007B7ACC">
            <w:pPr>
              <w:spacing w:after="0" w:line="240" w:lineRule="auto"/>
            </w:pPr>
          </w:p>
        </w:tc>
        <w:tc>
          <w:tcPr>
            <w:tcW w:w="1105" w:type="pct"/>
          </w:tcPr>
          <w:p w:rsidR="00940754" w:rsidRPr="0035363E" w:rsidRDefault="00940754" w:rsidP="00DA18F1">
            <w:pPr>
              <w:spacing w:after="0" w:line="240" w:lineRule="auto"/>
            </w:pPr>
          </w:p>
        </w:tc>
        <w:tc>
          <w:tcPr>
            <w:tcW w:w="1105" w:type="pct"/>
          </w:tcPr>
          <w:p w:rsidR="00940754" w:rsidRPr="0035363E" w:rsidRDefault="00940754" w:rsidP="00DA18F1">
            <w:pPr>
              <w:spacing w:after="0" w:line="240" w:lineRule="auto"/>
            </w:pPr>
          </w:p>
        </w:tc>
        <w:tc>
          <w:tcPr>
            <w:tcW w:w="1105" w:type="pct"/>
          </w:tcPr>
          <w:p w:rsidR="00940754" w:rsidRPr="0035363E" w:rsidRDefault="00940754" w:rsidP="007B7ACC">
            <w:pPr>
              <w:spacing w:after="0" w:line="240" w:lineRule="auto"/>
            </w:pPr>
          </w:p>
        </w:tc>
        <w:tc>
          <w:tcPr>
            <w:tcW w:w="1105" w:type="pct"/>
          </w:tcPr>
          <w:p w:rsidR="00940754" w:rsidRPr="0035363E" w:rsidRDefault="00940754" w:rsidP="00DA18F1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:rsidR="00940754" w:rsidRDefault="00940754" w:rsidP="00DC71E8">
      <w:pPr>
        <w:pStyle w:val="Style5"/>
        <w:widowControl/>
        <w:jc w:val="left"/>
        <w:rPr>
          <w:rStyle w:val="FontStyle12"/>
        </w:rPr>
      </w:pPr>
    </w:p>
    <w:p w:rsidR="00940754" w:rsidRDefault="00940754" w:rsidP="00DC71E8">
      <w:pPr>
        <w:pStyle w:val="Style5"/>
        <w:widowControl/>
        <w:jc w:val="left"/>
        <w:rPr>
          <w:rStyle w:val="FontStyle12"/>
        </w:rPr>
      </w:pPr>
    </w:p>
    <w:p w:rsidR="00940754" w:rsidRDefault="00940754" w:rsidP="00DC71E8">
      <w:pPr>
        <w:pStyle w:val="Style5"/>
        <w:widowControl/>
        <w:jc w:val="left"/>
        <w:rPr>
          <w:rStyle w:val="FontStyle12"/>
        </w:rPr>
      </w:pPr>
    </w:p>
    <w:p w:rsidR="00940754" w:rsidRDefault="00940754" w:rsidP="00DC71E8">
      <w:pPr>
        <w:pStyle w:val="Style5"/>
        <w:widowControl/>
        <w:jc w:val="left"/>
        <w:rPr>
          <w:rStyle w:val="FontStyle12"/>
        </w:rPr>
      </w:pPr>
    </w:p>
    <w:p w:rsidR="00940754" w:rsidRDefault="00940754" w:rsidP="00DC71E8">
      <w:pPr>
        <w:pStyle w:val="Style5"/>
        <w:widowControl/>
        <w:jc w:val="left"/>
        <w:rPr>
          <w:rStyle w:val="FontStyle13"/>
        </w:rPr>
      </w:pPr>
      <w:r>
        <w:rPr>
          <w:rStyle w:val="FontStyle12"/>
        </w:rPr>
        <w:t>…………., dnia</w:t>
      </w:r>
      <w:r>
        <w:rPr>
          <w:rStyle w:val="FontStyle12"/>
        </w:rPr>
        <w:tab/>
        <w:t xml:space="preserve">…………… r.                                                                                            </w:t>
      </w:r>
      <w:r>
        <w:rPr>
          <w:rStyle w:val="FontStyle13"/>
        </w:rPr>
        <w:t>………………………………………………………………………………………………….</w:t>
      </w:r>
    </w:p>
    <w:p w:rsidR="00940754" w:rsidRDefault="00940754" w:rsidP="00DC71E8">
      <w:pPr>
        <w:pStyle w:val="Style5"/>
        <w:widowControl/>
        <w:jc w:val="left"/>
        <w:rPr>
          <w:rStyle w:val="FontStyle13"/>
        </w:rPr>
      </w:pPr>
      <w:r>
        <w:rPr>
          <w:rStyle w:val="FontStyle13"/>
        </w:rPr>
        <w:t xml:space="preserve">  Miejscowość     </w:t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  <w:t xml:space="preserve"> Podpis osoby (osób) upoważnionej/-ych do występowania w imieniu Wykonawcy </w:t>
      </w:r>
    </w:p>
    <w:p w:rsidR="00940754" w:rsidRDefault="00940754" w:rsidP="00483727">
      <w:pPr>
        <w:pStyle w:val="Style5"/>
        <w:widowControl/>
        <w:ind w:left="5664" w:firstLine="708"/>
        <w:jc w:val="center"/>
        <w:rPr>
          <w:rStyle w:val="FontStyle13"/>
          <w:vertAlign w:val="superscript"/>
        </w:rPr>
      </w:pPr>
      <w:r>
        <w:rPr>
          <w:rStyle w:val="FontStyle13"/>
        </w:rPr>
        <w:t>(pożądany czytelny podpis albo podpis i pieczątka z imieniem i nazwiskiem)</w:t>
      </w:r>
    </w:p>
    <w:p w:rsidR="00940754" w:rsidRPr="000555D9" w:rsidRDefault="00940754" w:rsidP="001A3EEA">
      <w:pPr>
        <w:spacing w:after="0" w:line="240" w:lineRule="auto"/>
        <w:ind w:left="360"/>
        <w:jc w:val="both"/>
        <w:rPr>
          <w:i/>
          <w:sz w:val="18"/>
          <w:szCs w:val="18"/>
        </w:rPr>
      </w:pPr>
    </w:p>
    <w:sectPr w:rsidR="00940754" w:rsidRPr="000555D9" w:rsidSect="00483727">
      <w:headerReference w:type="default" r:id="rId7"/>
      <w:pgSz w:w="16838" w:h="11906" w:orient="landscape"/>
      <w:pgMar w:top="-1079" w:right="1418" w:bottom="360" w:left="1418" w:header="17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0754" w:rsidRDefault="00940754">
      <w:r>
        <w:separator/>
      </w:r>
    </w:p>
  </w:endnote>
  <w:endnote w:type="continuationSeparator" w:id="0">
    <w:p w:rsidR="00940754" w:rsidRDefault="009407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0754" w:rsidRDefault="00940754">
      <w:r>
        <w:separator/>
      </w:r>
    </w:p>
  </w:footnote>
  <w:footnote w:type="continuationSeparator" w:id="0">
    <w:p w:rsidR="00940754" w:rsidRDefault="009407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0754" w:rsidRDefault="00940754">
    <w:pPr>
      <w:pStyle w:val="Header"/>
    </w:pPr>
    <w:r>
      <w:rPr>
        <w:noProof/>
        <w:lang w:eastAsia="pl-PL"/>
      </w:rPr>
      <w:pict>
        <v:group id="_x0000_s2049" style="position:absolute;margin-left:-9.05pt;margin-top:13.2pt;width:471.55pt;height:77.25pt;z-index:-251656192" coordorigin="1237,435" coordsize="9431,154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left:1237;top:738;width:3342;height:1068">
            <v:imagedata r:id="rId1" o:title=""/>
          </v:shape>
          <v:shape id="_x0000_s2051" type="#_x0000_t75" style="position:absolute;left:9170;top:435;width:1498;height:1545">
            <v:imagedata r:id="rId2" o:title=""/>
          </v:shape>
        </v:group>
      </w:pict>
    </w:r>
  </w:p>
  <w:p w:rsidR="00940754" w:rsidRDefault="00940754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F"/>
    <w:multiLevelType w:val="multilevel"/>
    <w:tmpl w:val="0000000F"/>
    <w:name w:val="WW8Num15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287"/>
        </w:tabs>
        <w:ind w:left="1287" w:hanging="720"/>
      </w:pPr>
      <w:rPr>
        <w:rFonts w:cs="Times New Roman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2781"/>
        </w:tabs>
        <w:ind w:left="2781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4275"/>
        </w:tabs>
        <w:ind w:left="4275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5769"/>
        </w:tabs>
        <w:ind w:left="5769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6696"/>
        </w:tabs>
        <w:ind w:left="6696" w:hanging="2160"/>
      </w:pPr>
      <w:rPr>
        <w:rFonts w:cs="Times New Roman"/>
      </w:rPr>
    </w:lvl>
  </w:abstractNum>
  <w:abstractNum w:abstractNumId="1">
    <w:nsid w:val="07B84937"/>
    <w:multiLevelType w:val="hybridMultilevel"/>
    <w:tmpl w:val="0C600FA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16744C1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3">
    <w:nsid w:val="49EC3752"/>
    <w:multiLevelType w:val="hybridMultilevel"/>
    <w:tmpl w:val="FF18D6F4"/>
    <w:lvl w:ilvl="0" w:tplc="0415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E6D0B60"/>
    <w:multiLevelType w:val="multilevel"/>
    <w:tmpl w:val="0C600FA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5">
    <w:abstractNumId w:val="2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6">
    <w:abstractNumId w:val="2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  <w:num w:numId="7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4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03B5"/>
    <w:rsid w:val="00013E78"/>
    <w:rsid w:val="000232C7"/>
    <w:rsid w:val="000503A0"/>
    <w:rsid w:val="000555D9"/>
    <w:rsid w:val="000777F5"/>
    <w:rsid w:val="000D7047"/>
    <w:rsid w:val="0010549E"/>
    <w:rsid w:val="0012537F"/>
    <w:rsid w:val="001403B5"/>
    <w:rsid w:val="0015324A"/>
    <w:rsid w:val="00174D96"/>
    <w:rsid w:val="00196922"/>
    <w:rsid w:val="001A3EEA"/>
    <w:rsid w:val="001A4AC6"/>
    <w:rsid w:val="001B0A53"/>
    <w:rsid w:val="001B6504"/>
    <w:rsid w:val="001C556F"/>
    <w:rsid w:val="001C7664"/>
    <w:rsid w:val="001D4566"/>
    <w:rsid w:val="001E2419"/>
    <w:rsid w:val="0024144A"/>
    <w:rsid w:val="0025553F"/>
    <w:rsid w:val="0027149E"/>
    <w:rsid w:val="002747CD"/>
    <w:rsid w:val="00294D7D"/>
    <w:rsid w:val="002966B1"/>
    <w:rsid w:val="002D03B5"/>
    <w:rsid w:val="002D7014"/>
    <w:rsid w:val="002E4A1B"/>
    <w:rsid w:val="002F491B"/>
    <w:rsid w:val="003004F8"/>
    <w:rsid w:val="0032475C"/>
    <w:rsid w:val="00350615"/>
    <w:rsid w:val="00351685"/>
    <w:rsid w:val="0035363E"/>
    <w:rsid w:val="0036563D"/>
    <w:rsid w:val="00372EF4"/>
    <w:rsid w:val="0038037F"/>
    <w:rsid w:val="003976EB"/>
    <w:rsid w:val="003E6B83"/>
    <w:rsid w:val="004011C8"/>
    <w:rsid w:val="0040786E"/>
    <w:rsid w:val="004324D0"/>
    <w:rsid w:val="00465D69"/>
    <w:rsid w:val="004665B1"/>
    <w:rsid w:val="00483727"/>
    <w:rsid w:val="00491D67"/>
    <w:rsid w:val="004D113A"/>
    <w:rsid w:val="004D3BF1"/>
    <w:rsid w:val="004F0B0D"/>
    <w:rsid w:val="004F32CD"/>
    <w:rsid w:val="005044BD"/>
    <w:rsid w:val="005328B8"/>
    <w:rsid w:val="00542795"/>
    <w:rsid w:val="005632EE"/>
    <w:rsid w:val="005753A1"/>
    <w:rsid w:val="00590993"/>
    <w:rsid w:val="005B356A"/>
    <w:rsid w:val="005D1359"/>
    <w:rsid w:val="005D26D9"/>
    <w:rsid w:val="005D5B1F"/>
    <w:rsid w:val="00617A1A"/>
    <w:rsid w:val="00625BE3"/>
    <w:rsid w:val="00641534"/>
    <w:rsid w:val="006609B6"/>
    <w:rsid w:val="00665BC3"/>
    <w:rsid w:val="006B0C07"/>
    <w:rsid w:val="006B3487"/>
    <w:rsid w:val="006C0749"/>
    <w:rsid w:val="006C53EA"/>
    <w:rsid w:val="0070183F"/>
    <w:rsid w:val="007433C9"/>
    <w:rsid w:val="00794EC1"/>
    <w:rsid w:val="007A370C"/>
    <w:rsid w:val="007A6489"/>
    <w:rsid w:val="007B5EE5"/>
    <w:rsid w:val="007B7ACC"/>
    <w:rsid w:val="007D6D3A"/>
    <w:rsid w:val="00823D41"/>
    <w:rsid w:val="00846217"/>
    <w:rsid w:val="008822AA"/>
    <w:rsid w:val="008877A4"/>
    <w:rsid w:val="00891C3E"/>
    <w:rsid w:val="008A6774"/>
    <w:rsid w:val="008B4E24"/>
    <w:rsid w:val="008C5ABD"/>
    <w:rsid w:val="00930FD7"/>
    <w:rsid w:val="0093203D"/>
    <w:rsid w:val="0093407C"/>
    <w:rsid w:val="00940754"/>
    <w:rsid w:val="0094171D"/>
    <w:rsid w:val="00950160"/>
    <w:rsid w:val="0095454F"/>
    <w:rsid w:val="009646FA"/>
    <w:rsid w:val="00966BDB"/>
    <w:rsid w:val="009A2991"/>
    <w:rsid w:val="009A3F79"/>
    <w:rsid w:val="009B4F5F"/>
    <w:rsid w:val="00A4393E"/>
    <w:rsid w:val="00A6711F"/>
    <w:rsid w:val="00A83497"/>
    <w:rsid w:val="00A932DD"/>
    <w:rsid w:val="00A9333A"/>
    <w:rsid w:val="00AA71A1"/>
    <w:rsid w:val="00AC6677"/>
    <w:rsid w:val="00AD670C"/>
    <w:rsid w:val="00AE0B11"/>
    <w:rsid w:val="00B7235B"/>
    <w:rsid w:val="00B859BE"/>
    <w:rsid w:val="00BB6E65"/>
    <w:rsid w:val="00BD5E9E"/>
    <w:rsid w:val="00BE0938"/>
    <w:rsid w:val="00C27005"/>
    <w:rsid w:val="00CE6C6F"/>
    <w:rsid w:val="00D12826"/>
    <w:rsid w:val="00D201B8"/>
    <w:rsid w:val="00DA18F1"/>
    <w:rsid w:val="00DB3B08"/>
    <w:rsid w:val="00DB56FE"/>
    <w:rsid w:val="00DC71E8"/>
    <w:rsid w:val="00DF1534"/>
    <w:rsid w:val="00E217F6"/>
    <w:rsid w:val="00E31824"/>
    <w:rsid w:val="00E546F2"/>
    <w:rsid w:val="00E6022D"/>
    <w:rsid w:val="00E6177F"/>
    <w:rsid w:val="00E62AC0"/>
    <w:rsid w:val="00E64B95"/>
    <w:rsid w:val="00E87B8C"/>
    <w:rsid w:val="00E97D2A"/>
    <w:rsid w:val="00EA3EF5"/>
    <w:rsid w:val="00ED334B"/>
    <w:rsid w:val="00ED38DD"/>
    <w:rsid w:val="00EE699B"/>
    <w:rsid w:val="00EF49D4"/>
    <w:rsid w:val="00F04268"/>
    <w:rsid w:val="00F1749B"/>
    <w:rsid w:val="00F21642"/>
    <w:rsid w:val="00F34851"/>
    <w:rsid w:val="00F413A4"/>
    <w:rsid w:val="00F41BA7"/>
    <w:rsid w:val="00F47563"/>
    <w:rsid w:val="00F84A6E"/>
    <w:rsid w:val="00F94993"/>
    <w:rsid w:val="00FB211C"/>
    <w:rsid w:val="00FD2A77"/>
    <w:rsid w:val="00FE35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786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E6022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9333A"/>
    <w:rPr>
      <w:rFonts w:ascii="Times New Roman" w:hAnsi="Times New Roman" w:cs="Times New Roman"/>
      <w:sz w:val="2"/>
      <w:lang w:eastAsia="en-US"/>
    </w:rPr>
  </w:style>
  <w:style w:type="paragraph" w:customStyle="1" w:styleId="Style6">
    <w:name w:val="Style6"/>
    <w:basedOn w:val="Normal"/>
    <w:uiPriority w:val="99"/>
    <w:rsid w:val="002D03B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2">
    <w:name w:val="Font Style82"/>
    <w:basedOn w:val="DefaultParagraphFont"/>
    <w:uiPriority w:val="99"/>
    <w:rsid w:val="002D03B5"/>
    <w:rPr>
      <w:rFonts w:ascii="Times New Roman" w:hAnsi="Times New Roman" w:cs="Times New Roman"/>
      <w:b/>
      <w:bCs/>
      <w:sz w:val="20"/>
      <w:szCs w:val="20"/>
    </w:rPr>
  </w:style>
  <w:style w:type="table" w:styleId="TableGrid">
    <w:name w:val="Table Grid"/>
    <w:basedOn w:val="TableNormal"/>
    <w:uiPriority w:val="99"/>
    <w:rsid w:val="002D03B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2D03B5"/>
    <w:pPr>
      <w:ind w:left="720"/>
      <w:contextualSpacing/>
    </w:pPr>
  </w:style>
  <w:style w:type="paragraph" w:customStyle="1" w:styleId="Style31">
    <w:name w:val="Style31"/>
    <w:basedOn w:val="Normal"/>
    <w:uiPriority w:val="99"/>
    <w:rsid w:val="00A6711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">
    <w:name w:val="Style1"/>
    <w:basedOn w:val="Normal"/>
    <w:uiPriority w:val="99"/>
    <w:rsid w:val="00DC71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tyle3">
    <w:name w:val="Style3"/>
    <w:basedOn w:val="Normal"/>
    <w:uiPriority w:val="99"/>
    <w:rsid w:val="00DC71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"/>
    <w:uiPriority w:val="99"/>
    <w:rsid w:val="00DC71E8"/>
    <w:pPr>
      <w:widowControl w:val="0"/>
      <w:autoSpaceDE w:val="0"/>
      <w:autoSpaceDN w:val="0"/>
      <w:adjustRightInd w:val="0"/>
      <w:spacing w:after="0" w:line="185" w:lineRule="exact"/>
      <w:jc w:val="right"/>
    </w:pPr>
    <w:rPr>
      <w:rFonts w:ascii="Times New Roman" w:hAnsi="Times New Roman"/>
      <w:sz w:val="24"/>
      <w:szCs w:val="24"/>
      <w:lang w:eastAsia="pl-PL"/>
    </w:rPr>
  </w:style>
  <w:style w:type="character" w:customStyle="1" w:styleId="FontStyle12">
    <w:name w:val="Font Style12"/>
    <w:basedOn w:val="DefaultParagraphFont"/>
    <w:uiPriority w:val="99"/>
    <w:rsid w:val="00DC71E8"/>
    <w:rPr>
      <w:rFonts w:ascii="Times New Roman" w:hAnsi="Times New Roman" w:cs="Times New Roman"/>
      <w:sz w:val="20"/>
      <w:szCs w:val="20"/>
    </w:rPr>
  </w:style>
  <w:style w:type="character" w:customStyle="1" w:styleId="FontStyle13">
    <w:name w:val="Font Style13"/>
    <w:basedOn w:val="DefaultParagraphFont"/>
    <w:uiPriority w:val="99"/>
    <w:rsid w:val="00DC71E8"/>
    <w:rPr>
      <w:rFonts w:ascii="Times New Roman" w:hAnsi="Times New Roman" w:cs="Times New Roman"/>
      <w:sz w:val="14"/>
      <w:szCs w:val="14"/>
    </w:rPr>
  </w:style>
  <w:style w:type="paragraph" w:customStyle="1" w:styleId="Style4">
    <w:name w:val="Style4"/>
    <w:basedOn w:val="Normal"/>
    <w:uiPriority w:val="99"/>
    <w:rsid w:val="00DC71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tyle7">
    <w:name w:val="Style7"/>
    <w:basedOn w:val="Normal"/>
    <w:uiPriority w:val="99"/>
    <w:rsid w:val="00DC71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"/>
    <w:uiPriority w:val="99"/>
    <w:rsid w:val="00DC71E8"/>
    <w:pPr>
      <w:widowControl w:val="0"/>
      <w:autoSpaceDE w:val="0"/>
      <w:autoSpaceDN w:val="0"/>
      <w:adjustRightInd w:val="0"/>
      <w:spacing w:after="0" w:line="295" w:lineRule="exact"/>
      <w:jc w:val="center"/>
    </w:pPr>
    <w:rPr>
      <w:rFonts w:ascii="Times New Roman" w:hAnsi="Times New Roman"/>
      <w:sz w:val="24"/>
      <w:szCs w:val="24"/>
      <w:lang w:eastAsia="pl-PL"/>
    </w:rPr>
  </w:style>
  <w:style w:type="character" w:customStyle="1" w:styleId="FontStyle14">
    <w:name w:val="Font Style14"/>
    <w:basedOn w:val="DefaultParagraphFont"/>
    <w:uiPriority w:val="99"/>
    <w:rsid w:val="00DC71E8"/>
    <w:rPr>
      <w:rFonts w:ascii="Times New Roman" w:hAnsi="Times New Roman" w:cs="Times New Roman"/>
      <w:sz w:val="8"/>
      <w:szCs w:val="8"/>
    </w:rPr>
  </w:style>
  <w:style w:type="character" w:customStyle="1" w:styleId="FontStyle15">
    <w:name w:val="Font Style15"/>
    <w:basedOn w:val="DefaultParagraphFont"/>
    <w:uiPriority w:val="99"/>
    <w:rsid w:val="00DC71E8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">
    <w:name w:val="Font Style16"/>
    <w:basedOn w:val="DefaultParagraphFont"/>
    <w:uiPriority w:val="99"/>
    <w:rsid w:val="00DC71E8"/>
    <w:rPr>
      <w:rFonts w:ascii="Times New Roman" w:hAnsi="Times New Roman" w:cs="Times New Roman"/>
      <w:b/>
      <w:bCs/>
      <w:sz w:val="26"/>
      <w:szCs w:val="26"/>
    </w:rPr>
  </w:style>
  <w:style w:type="paragraph" w:styleId="Header">
    <w:name w:val="header"/>
    <w:basedOn w:val="Normal"/>
    <w:link w:val="HeaderChar"/>
    <w:uiPriority w:val="99"/>
    <w:rsid w:val="0084621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9333A"/>
    <w:rPr>
      <w:rFonts w:cs="Times New Roman"/>
      <w:lang w:eastAsia="en-US"/>
    </w:rPr>
  </w:style>
  <w:style w:type="paragraph" w:styleId="Footer">
    <w:name w:val="footer"/>
    <w:basedOn w:val="Normal"/>
    <w:link w:val="FooterChar"/>
    <w:uiPriority w:val="99"/>
    <w:rsid w:val="0084621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9333A"/>
    <w:rPr>
      <w:rFonts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62</TotalTime>
  <Pages>1</Pages>
  <Words>180</Words>
  <Characters>1085</Characters>
  <Application>Microsoft Office Outlook</Application>
  <DocSecurity>0</DocSecurity>
  <Lines>0</Lines>
  <Paragraphs>0</Paragraphs>
  <ScaleCrop>false</ScaleCrop>
  <Company>ms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</dc:title>
  <dc:subject/>
  <dc:creator>Staniak Marek  (DIRS)</dc:creator>
  <cp:keywords/>
  <dc:description/>
  <cp:lastModifiedBy>Atanasow</cp:lastModifiedBy>
  <cp:revision>17</cp:revision>
  <cp:lastPrinted>2015-06-02T10:49:00Z</cp:lastPrinted>
  <dcterms:created xsi:type="dcterms:W3CDTF">2011-02-17T13:20:00Z</dcterms:created>
  <dcterms:modified xsi:type="dcterms:W3CDTF">2015-06-02T10:50:00Z</dcterms:modified>
</cp:coreProperties>
</file>