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D6" w:rsidRPr="000555D9" w:rsidRDefault="008A43D6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9" inset="0,0,0,0">
              <w:txbxContent>
                <w:p w:rsidR="008A43D6" w:rsidRDefault="008A43D6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8A43D6" w:rsidRPr="000555D9" w:rsidRDefault="008A43D6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A-F</w:t>
      </w:r>
      <w:r w:rsidRPr="004011C8">
        <w:rPr>
          <w:b/>
        </w:rPr>
        <w:t>-II-3</w:t>
      </w:r>
      <w:r>
        <w:rPr>
          <w:b/>
        </w:rPr>
        <w:t>710-40/15</w:t>
      </w:r>
    </w:p>
    <w:p w:rsidR="008A43D6" w:rsidRDefault="008A43D6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8A43D6" w:rsidRDefault="008A43D6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8A43D6" w:rsidTr="00DB3B08">
        <w:trPr>
          <w:trHeight w:val="1212"/>
        </w:trPr>
        <w:tc>
          <w:tcPr>
            <w:tcW w:w="3851" w:type="dxa"/>
          </w:tcPr>
          <w:p w:rsidR="008A43D6" w:rsidRPr="008C5ABD" w:rsidRDefault="008A43D6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8A43D6" w:rsidRPr="002B3031" w:rsidRDefault="008A43D6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  <w:r w:rsidRPr="002B3031">
        <w:rPr>
          <w:rStyle w:val="FontStyle82"/>
          <w:sz w:val="28"/>
          <w:szCs w:val="28"/>
        </w:rPr>
        <w:t>Wykaz osób, które będą uczestniczyć w wykonywaniu zamówienia</w:t>
      </w:r>
    </w:p>
    <w:p w:rsidR="008A43D6" w:rsidRPr="002B3031" w:rsidRDefault="008A43D6" w:rsidP="002B3031">
      <w:pPr>
        <w:jc w:val="center"/>
        <w:rPr>
          <w:rFonts w:ascii="Times New Roman" w:hAnsi="Times New Roman"/>
          <w:b/>
          <w:sz w:val="32"/>
          <w:szCs w:val="32"/>
        </w:rPr>
      </w:pPr>
      <w:r w:rsidRPr="002B3031">
        <w:rPr>
          <w:rFonts w:ascii="Times New Roman" w:hAnsi="Times New Roman"/>
          <w:b/>
          <w:bCs/>
          <w:sz w:val="24"/>
          <w:szCs w:val="24"/>
        </w:rPr>
        <w:t>dotyczy postępowania  na „</w:t>
      </w:r>
      <w:r w:rsidRPr="002B3031">
        <w:rPr>
          <w:rFonts w:ascii="Times New Roman" w:hAnsi="Times New Roman"/>
          <w:b/>
          <w:szCs w:val="24"/>
        </w:rPr>
        <w:t>W</w:t>
      </w:r>
      <w:r w:rsidRPr="002B3031">
        <w:rPr>
          <w:rFonts w:ascii="Times New Roman" w:hAnsi="Times New Roman"/>
          <w:b/>
          <w:bCs/>
          <w:szCs w:val="24"/>
        </w:rPr>
        <w:t xml:space="preserve">ykonanie opracowania stron internetowych </w:t>
      </w:r>
      <w:hyperlink r:id="rId7" w:history="1">
        <w:r w:rsidRPr="002B3031">
          <w:rPr>
            <w:rStyle w:val="Hyperlink"/>
            <w:rFonts w:ascii="Times New Roman" w:hAnsi="Times New Roman"/>
            <w:b/>
            <w:bCs/>
            <w:szCs w:val="24"/>
          </w:rPr>
          <w:t>www.mediacja.gov.pl</w:t>
        </w:r>
      </w:hyperlink>
      <w:r w:rsidRPr="002B3031">
        <w:rPr>
          <w:rFonts w:ascii="Times New Roman" w:hAnsi="Times New Roman"/>
          <w:b/>
          <w:bCs/>
          <w:szCs w:val="24"/>
        </w:rPr>
        <w:t xml:space="preserve">  oraz </w:t>
      </w:r>
      <w:hyperlink r:id="rId8" w:history="1">
        <w:r w:rsidRPr="002B3031">
          <w:rPr>
            <w:rStyle w:val="Hyperlink"/>
            <w:rFonts w:ascii="Times New Roman" w:hAnsi="Times New Roman"/>
            <w:b/>
            <w:bCs/>
            <w:szCs w:val="24"/>
          </w:rPr>
          <w:t>www.edukacjaprawna.gov.pl</w:t>
        </w:r>
      </w:hyperlink>
      <w:r w:rsidRPr="002B3031">
        <w:rPr>
          <w:rFonts w:ascii="Times New Roman" w:hAnsi="Times New Roman"/>
          <w:b/>
          <w:bCs/>
          <w:szCs w:val="24"/>
        </w:rPr>
        <w:t>, ich administracja i hosting”</w:t>
      </w:r>
    </w:p>
    <w:tbl>
      <w:tblPr>
        <w:tblW w:w="497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6"/>
        <w:gridCol w:w="952"/>
        <w:gridCol w:w="1797"/>
        <w:gridCol w:w="1620"/>
        <w:gridCol w:w="2151"/>
        <w:gridCol w:w="2308"/>
        <w:gridCol w:w="4535"/>
      </w:tblGrid>
      <w:tr w:rsidR="008A43D6" w:rsidRPr="00C94F76" w:rsidTr="00F04618">
        <w:tc>
          <w:tcPr>
            <w:tcW w:w="241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Fonts w:ascii="Times New Roman" w:hAnsi="Times New Roman"/>
                <w:b/>
              </w:rPr>
              <w:t>L.P</w:t>
            </w:r>
          </w:p>
        </w:tc>
        <w:tc>
          <w:tcPr>
            <w:tcW w:w="339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Style w:val="FontStyle82"/>
                <w:sz w:val="22"/>
                <w:szCs w:val="22"/>
              </w:rPr>
              <w:t>Imię i nazwisko</w:t>
            </w:r>
          </w:p>
        </w:tc>
        <w:tc>
          <w:tcPr>
            <w:tcW w:w="640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Fonts w:ascii="Times New Roman" w:hAnsi="Times New Roman"/>
                <w:b/>
                <w:color w:val="000000"/>
              </w:rPr>
              <w:t>Określenie funkcji poprzez użycie takich sformułowań jak np. „koordynator, grafik, programista”</w:t>
            </w:r>
          </w:p>
        </w:tc>
        <w:tc>
          <w:tcPr>
            <w:tcW w:w="577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Fonts w:ascii="Times New Roman" w:hAnsi="Times New Roman"/>
                <w:b/>
              </w:rPr>
              <w:t>Opis wykształcenia wskazanej osoby np. poprzez użycie takich sformułowań jak: „wykształcenie wyższe informatyczne”</w:t>
            </w:r>
          </w:p>
        </w:tc>
        <w:tc>
          <w:tcPr>
            <w:tcW w:w="766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Fonts w:ascii="Times New Roman" w:hAnsi="Times New Roman"/>
                <w:b/>
              </w:rPr>
              <w:t>Opis specjalizacji np. poprzez użycie takich sformułowań jak: „specjalizacja grafika”</w:t>
            </w:r>
          </w:p>
        </w:tc>
        <w:tc>
          <w:tcPr>
            <w:tcW w:w="822" w:type="pct"/>
            <w:vAlign w:val="center"/>
          </w:tcPr>
          <w:p w:rsidR="008A43D6" w:rsidRPr="00C94F76" w:rsidRDefault="008A43D6" w:rsidP="00C94F76">
            <w:pPr>
              <w:jc w:val="center"/>
              <w:rPr>
                <w:rFonts w:ascii="Times New Roman" w:hAnsi="Times New Roman"/>
                <w:b/>
              </w:rPr>
            </w:pPr>
            <w:r w:rsidRPr="00C94F76">
              <w:rPr>
                <w:rFonts w:ascii="Times New Roman" w:hAnsi="Times New Roman"/>
                <w:b/>
              </w:rPr>
              <w:t>Opis doświadczenia zawodowego wskazanej osoby z podaniem okresu tego doświadczenia i jego zakresu np. poprzez użycie takich sformułowań jak: „doświadczenie w realizowaniu projektów budowy stron internetowych do co najmniej 3 zrealizowanych projektów, z wykazaniem zrealizowanych projektów</w:t>
            </w:r>
          </w:p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15" w:type="pct"/>
            <w:vAlign w:val="center"/>
          </w:tcPr>
          <w:p w:rsidR="008A43D6" w:rsidRPr="00C94F76" w:rsidRDefault="008A43D6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C94F76">
              <w:rPr>
                <w:rStyle w:val="FontStyle82"/>
                <w:sz w:val="22"/>
                <w:szCs w:val="22"/>
              </w:rPr>
              <w:t>Informacja o podstawie dysponowania daną osobą, w szczególności poprzez użycie sformułowania „dysponuję / dysponujemy osobą na podstawie …. (podać podstawę dysponowania osobą – np. sformułowanie „umowa zlecenia”, zobowiązanie innego podmiotu) albo „będę / będziemy dysponować osobą na podstawie … (podać podstawę dysponowania osobą – np. sformułowanie „umowa zlecenia”, zobowiązanie innego podmiotu) – z wyłączeniem sytuacji, gdy dana osoba jest jednocześnie Wykonawcą (jako osoba fizyczna).</w:t>
            </w:r>
          </w:p>
        </w:tc>
      </w:tr>
      <w:tr w:rsidR="008A43D6" w:rsidRPr="007B7ACC" w:rsidTr="00F04618">
        <w:tc>
          <w:tcPr>
            <w:tcW w:w="241" w:type="pct"/>
            <w:vAlign w:val="center"/>
          </w:tcPr>
          <w:p w:rsidR="008A43D6" w:rsidRPr="007B7ACC" w:rsidRDefault="008A43D6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9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640" w:type="pct"/>
          </w:tcPr>
          <w:p w:rsidR="008A43D6" w:rsidRPr="007B7ACC" w:rsidRDefault="008A43D6" w:rsidP="00DA18F1">
            <w:pPr>
              <w:spacing w:after="0" w:line="240" w:lineRule="auto"/>
            </w:pPr>
          </w:p>
        </w:tc>
        <w:tc>
          <w:tcPr>
            <w:tcW w:w="577" w:type="pct"/>
          </w:tcPr>
          <w:p w:rsidR="008A43D6" w:rsidRPr="007B7ACC" w:rsidRDefault="008A43D6" w:rsidP="00DA18F1">
            <w:pPr>
              <w:spacing w:after="0" w:line="240" w:lineRule="auto"/>
            </w:pPr>
          </w:p>
        </w:tc>
        <w:tc>
          <w:tcPr>
            <w:tcW w:w="766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822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1615" w:type="pct"/>
          </w:tcPr>
          <w:p w:rsidR="008A43D6" w:rsidRPr="0036563D" w:rsidRDefault="008A43D6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A43D6" w:rsidRPr="007B7ACC" w:rsidTr="00F04618">
        <w:tc>
          <w:tcPr>
            <w:tcW w:w="241" w:type="pct"/>
            <w:vAlign w:val="center"/>
          </w:tcPr>
          <w:p w:rsidR="008A43D6" w:rsidRPr="007B7ACC" w:rsidRDefault="008A43D6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9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640" w:type="pct"/>
          </w:tcPr>
          <w:p w:rsidR="008A43D6" w:rsidRPr="007B7ACC" w:rsidRDefault="008A43D6" w:rsidP="00DA18F1">
            <w:pPr>
              <w:spacing w:after="0" w:line="240" w:lineRule="auto"/>
            </w:pPr>
          </w:p>
        </w:tc>
        <w:tc>
          <w:tcPr>
            <w:tcW w:w="577" w:type="pct"/>
          </w:tcPr>
          <w:p w:rsidR="008A43D6" w:rsidRPr="007B7ACC" w:rsidRDefault="008A43D6" w:rsidP="00DA18F1">
            <w:pPr>
              <w:spacing w:after="0" w:line="240" w:lineRule="auto"/>
            </w:pPr>
          </w:p>
        </w:tc>
        <w:tc>
          <w:tcPr>
            <w:tcW w:w="766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822" w:type="pct"/>
          </w:tcPr>
          <w:p w:rsidR="008A43D6" w:rsidRPr="007B7ACC" w:rsidRDefault="008A43D6" w:rsidP="007B7ACC">
            <w:pPr>
              <w:spacing w:after="0" w:line="240" w:lineRule="auto"/>
            </w:pPr>
          </w:p>
        </w:tc>
        <w:tc>
          <w:tcPr>
            <w:tcW w:w="1615" w:type="pct"/>
          </w:tcPr>
          <w:p w:rsidR="008A43D6" w:rsidRPr="0036563D" w:rsidRDefault="008A43D6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A43D6" w:rsidRPr="002747CD" w:rsidTr="00F04618">
        <w:tc>
          <w:tcPr>
            <w:tcW w:w="241" w:type="pct"/>
            <w:vAlign w:val="center"/>
          </w:tcPr>
          <w:p w:rsidR="008A43D6" w:rsidRPr="007B7ACC" w:rsidRDefault="008A43D6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9" w:type="pct"/>
          </w:tcPr>
          <w:p w:rsidR="008A43D6" w:rsidRPr="0035363E" w:rsidRDefault="008A43D6" w:rsidP="007B7ACC">
            <w:pPr>
              <w:spacing w:after="0" w:line="240" w:lineRule="auto"/>
            </w:pPr>
          </w:p>
        </w:tc>
        <w:tc>
          <w:tcPr>
            <w:tcW w:w="640" w:type="pct"/>
          </w:tcPr>
          <w:p w:rsidR="008A43D6" w:rsidRPr="0035363E" w:rsidRDefault="008A43D6" w:rsidP="00DA18F1">
            <w:pPr>
              <w:spacing w:after="0" w:line="240" w:lineRule="auto"/>
            </w:pPr>
          </w:p>
        </w:tc>
        <w:tc>
          <w:tcPr>
            <w:tcW w:w="577" w:type="pct"/>
          </w:tcPr>
          <w:p w:rsidR="008A43D6" w:rsidRPr="0035363E" w:rsidRDefault="008A43D6" w:rsidP="00DA18F1">
            <w:pPr>
              <w:spacing w:after="0" w:line="240" w:lineRule="auto"/>
            </w:pPr>
          </w:p>
        </w:tc>
        <w:tc>
          <w:tcPr>
            <w:tcW w:w="766" w:type="pct"/>
          </w:tcPr>
          <w:p w:rsidR="008A43D6" w:rsidRPr="0035363E" w:rsidRDefault="008A43D6" w:rsidP="007B7ACC">
            <w:pPr>
              <w:spacing w:after="0" w:line="240" w:lineRule="auto"/>
            </w:pPr>
          </w:p>
        </w:tc>
        <w:tc>
          <w:tcPr>
            <w:tcW w:w="822" w:type="pct"/>
          </w:tcPr>
          <w:p w:rsidR="008A43D6" w:rsidRPr="0035363E" w:rsidRDefault="008A43D6" w:rsidP="007B7ACC">
            <w:pPr>
              <w:spacing w:after="0" w:line="240" w:lineRule="auto"/>
            </w:pPr>
          </w:p>
        </w:tc>
        <w:tc>
          <w:tcPr>
            <w:tcW w:w="1615" w:type="pct"/>
          </w:tcPr>
          <w:p w:rsidR="008A43D6" w:rsidRPr="0035363E" w:rsidRDefault="008A43D6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A43D6" w:rsidRDefault="008A43D6" w:rsidP="00DC71E8">
      <w:pPr>
        <w:pStyle w:val="Style5"/>
        <w:widowControl/>
        <w:jc w:val="left"/>
        <w:rPr>
          <w:rStyle w:val="FontStyle12"/>
        </w:rPr>
      </w:pPr>
    </w:p>
    <w:p w:rsidR="008A43D6" w:rsidRDefault="008A43D6" w:rsidP="00DC71E8">
      <w:pPr>
        <w:pStyle w:val="Style5"/>
        <w:widowControl/>
        <w:jc w:val="left"/>
        <w:rPr>
          <w:rStyle w:val="FontStyle12"/>
        </w:rPr>
      </w:pPr>
    </w:p>
    <w:p w:rsidR="008A43D6" w:rsidRDefault="008A43D6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8A43D6" w:rsidRDefault="008A43D6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8A43D6" w:rsidRDefault="008A43D6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8A43D6" w:rsidRPr="000555D9" w:rsidRDefault="008A43D6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8A43D6" w:rsidRPr="000555D9" w:rsidSect="00483727">
      <w:headerReference w:type="default" r:id="rId9"/>
      <w:pgSz w:w="16838" w:h="11906" w:orient="landscape"/>
      <w:pgMar w:top="-1079" w:right="1418" w:bottom="360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3D6" w:rsidRDefault="008A43D6">
      <w:r>
        <w:separator/>
      </w:r>
    </w:p>
  </w:endnote>
  <w:endnote w:type="continuationSeparator" w:id="0">
    <w:p w:rsidR="008A43D6" w:rsidRDefault="008A4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3D6" w:rsidRDefault="008A43D6">
      <w:r>
        <w:separator/>
      </w:r>
    </w:p>
  </w:footnote>
  <w:footnote w:type="continuationSeparator" w:id="0">
    <w:p w:rsidR="008A43D6" w:rsidRDefault="008A4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3D6" w:rsidRDefault="008A43D6">
    <w:pPr>
      <w:pStyle w:val="Header"/>
    </w:pPr>
    <w:r>
      <w:rPr>
        <w:noProof/>
        <w:lang w:eastAsia="pl-PL"/>
      </w:rPr>
      <w:pict>
        <v:group id="_x0000_s2049" style="position:absolute;margin-left:-9.05pt;margin-top:13.2pt;width:471.55pt;height:77.25pt;z-index:-251656192" coordorigin="1237,435" coordsize="9431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237;top:738;width:3342;height:1068">
            <v:imagedata r:id="rId1" o:title=""/>
          </v:shape>
          <v:shape id="_x0000_s2051" type="#_x0000_t75" style="position:absolute;left:9170;top:435;width:1498;height:1545">
            <v:imagedata r:id="rId2" o:title=""/>
          </v:shape>
        </v:group>
      </w:pict>
    </w:r>
  </w:p>
  <w:p w:rsidR="008A43D6" w:rsidRDefault="008A43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6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13E78"/>
    <w:rsid w:val="000232C7"/>
    <w:rsid w:val="000503A0"/>
    <w:rsid w:val="000555D9"/>
    <w:rsid w:val="000777F5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4144A"/>
    <w:rsid w:val="0025553F"/>
    <w:rsid w:val="00262B85"/>
    <w:rsid w:val="0027149E"/>
    <w:rsid w:val="002747CD"/>
    <w:rsid w:val="00294D7D"/>
    <w:rsid w:val="002966B1"/>
    <w:rsid w:val="002B3031"/>
    <w:rsid w:val="002D03B5"/>
    <w:rsid w:val="002D7014"/>
    <w:rsid w:val="002E4A1B"/>
    <w:rsid w:val="002F491B"/>
    <w:rsid w:val="003004F8"/>
    <w:rsid w:val="0032475C"/>
    <w:rsid w:val="00350615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65D69"/>
    <w:rsid w:val="004665B1"/>
    <w:rsid w:val="00483727"/>
    <w:rsid w:val="00491D67"/>
    <w:rsid w:val="004D3BF1"/>
    <w:rsid w:val="004F0B0D"/>
    <w:rsid w:val="004F32CD"/>
    <w:rsid w:val="005044BD"/>
    <w:rsid w:val="005328B8"/>
    <w:rsid w:val="005632EE"/>
    <w:rsid w:val="005753A1"/>
    <w:rsid w:val="005B0DED"/>
    <w:rsid w:val="005B356A"/>
    <w:rsid w:val="005D1359"/>
    <w:rsid w:val="005D26D9"/>
    <w:rsid w:val="005D5B1F"/>
    <w:rsid w:val="00614170"/>
    <w:rsid w:val="00617A1A"/>
    <w:rsid w:val="00625BE3"/>
    <w:rsid w:val="00641534"/>
    <w:rsid w:val="006609B6"/>
    <w:rsid w:val="00665BC3"/>
    <w:rsid w:val="006B0C07"/>
    <w:rsid w:val="006B3487"/>
    <w:rsid w:val="006C0749"/>
    <w:rsid w:val="006C53EA"/>
    <w:rsid w:val="0070183F"/>
    <w:rsid w:val="007433C9"/>
    <w:rsid w:val="00756C6C"/>
    <w:rsid w:val="00794EC1"/>
    <w:rsid w:val="007A370C"/>
    <w:rsid w:val="007A6489"/>
    <w:rsid w:val="007B7ACC"/>
    <w:rsid w:val="007D6D3A"/>
    <w:rsid w:val="007E251D"/>
    <w:rsid w:val="00823D41"/>
    <w:rsid w:val="00846217"/>
    <w:rsid w:val="008822AA"/>
    <w:rsid w:val="008877A4"/>
    <w:rsid w:val="00891C3E"/>
    <w:rsid w:val="008A43D6"/>
    <w:rsid w:val="008A6774"/>
    <w:rsid w:val="008B4E24"/>
    <w:rsid w:val="008C5ABD"/>
    <w:rsid w:val="00930FD7"/>
    <w:rsid w:val="0093203D"/>
    <w:rsid w:val="0093407C"/>
    <w:rsid w:val="0094171D"/>
    <w:rsid w:val="00950160"/>
    <w:rsid w:val="0095454F"/>
    <w:rsid w:val="009646FA"/>
    <w:rsid w:val="00966BDB"/>
    <w:rsid w:val="009A0293"/>
    <w:rsid w:val="009A2991"/>
    <w:rsid w:val="009A3F79"/>
    <w:rsid w:val="009B4F5F"/>
    <w:rsid w:val="00A4393E"/>
    <w:rsid w:val="00A6711F"/>
    <w:rsid w:val="00A83497"/>
    <w:rsid w:val="00A932DD"/>
    <w:rsid w:val="00A9333A"/>
    <w:rsid w:val="00AA71A1"/>
    <w:rsid w:val="00AC6677"/>
    <w:rsid w:val="00AD670C"/>
    <w:rsid w:val="00AE0B11"/>
    <w:rsid w:val="00B7235B"/>
    <w:rsid w:val="00B859BE"/>
    <w:rsid w:val="00BB6E65"/>
    <w:rsid w:val="00BD5E9E"/>
    <w:rsid w:val="00BE0938"/>
    <w:rsid w:val="00C27005"/>
    <w:rsid w:val="00C94F76"/>
    <w:rsid w:val="00CE6C6F"/>
    <w:rsid w:val="00D12826"/>
    <w:rsid w:val="00D201B8"/>
    <w:rsid w:val="00DA18F1"/>
    <w:rsid w:val="00DB3B08"/>
    <w:rsid w:val="00DB56FE"/>
    <w:rsid w:val="00DC71E8"/>
    <w:rsid w:val="00DD5353"/>
    <w:rsid w:val="00DF1534"/>
    <w:rsid w:val="00E217F6"/>
    <w:rsid w:val="00E546F2"/>
    <w:rsid w:val="00E6022D"/>
    <w:rsid w:val="00E6177F"/>
    <w:rsid w:val="00E62AC0"/>
    <w:rsid w:val="00E64B95"/>
    <w:rsid w:val="00E87B8C"/>
    <w:rsid w:val="00E97D2A"/>
    <w:rsid w:val="00EA3EF5"/>
    <w:rsid w:val="00ED334B"/>
    <w:rsid w:val="00ED38DD"/>
    <w:rsid w:val="00EE699B"/>
    <w:rsid w:val="00EF49D4"/>
    <w:rsid w:val="00F04268"/>
    <w:rsid w:val="00F04618"/>
    <w:rsid w:val="00F1749B"/>
    <w:rsid w:val="00F21642"/>
    <w:rsid w:val="00F34851"/>
    <w:rsid w:val="00F413A4"/>
    <w:rsid w:val="00F41BA7"/>
    <w:rsid w:val="00F47563"/>
    <w:rsid w:val="00F84A6E"/>
    <w:rsid w:val="00F94993"/>
    <w:rsid w:val="00FD2A77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5B0DE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B0D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B0D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styleId="Hyperlink">
    <w:name w:val="Hyperlink"/>
    <w:basedOn w:val="DefaultParagraphFont"/>
    <w:uiPriority w:val="99"/>
    <w:rsid w:val="002B303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kacjaprawn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diacj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2</Pages>
  <Words>262</Words>
  <Characters>1574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18</cp:revision>
  <cp:lastPrinted>2010-08-23T10:02:00Z</cp:lastPrinted>
  <dcterms:created xsi:type="dcterms:W3CDTF">2011-02-17T13:20:00Z</dcterms:created>
  <dcterms:modified xsi:type="dcterms:W3CDTF">2015-06-03T06:42:00Z</dcterms:modified>
</cp:coreProperties>
</file>