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B40179" w:rsidRPr="00DC2D7F" w:rsidRDefault="00B40179" w:rsidP="00B666E8">
      <w:pPr>
        <w:spacing w:before="0"/>
        <w:rPr>
          <w:rFonts w:ascii="Arial" w:hAnsi="Arial" w:cs="Arial"/>
          <w:b/>
          <w:sz w:val="28"/>
          <w:szCs w:val="28"/>
        </w:rPr>
      </w:pPr>
    </w:p>
    <w:p w:rsidR="00B40179" w:rsidRPr="00DC2D7F" w:rsidRDefault="00B40179" w:rsidP="00151BB3">
      <w:pPr>
        <w:spacing w:before="0"/>
        <w:ind w:left="709"/>
        <w:jc w:val="center"/>
        <w:rPr>
          <w:rFonts w:ascii="Arial" w:hAnsi="Arial" w:cs="Arial"/>
          <w:b/>
          <w:sz w:val="28"/>
          <w:szCs w:val="28"/>
        </w:rPr>
      </w:pPr>
      <w:r w:rsidRPr="00DC2D7F">
        <w:rPr>
          <w:rFonts w:ascii="Arial" w:hAnsi="Arial" w:cs="Arial"/>
          <w:b/>
          <w:sz w:val="28"/>
          <w:szCs w:val="28"/>
        </w:rPr>
        <w:t>RZECZPOSPOLITA POLSKA</w:t>
      </w:r>
    </w:p>
    <w:p w:rsidR="00B40179" w:rsidRPr="00DC2D7F" w:rsidRDefault="00B40179" w:rsidP="00151BB3">
      <w:pPr>
        <w:spacing w:before="0"/>
        <w:ind w:left="709"/>
        <w:jc w:val="center"/>
        <w:rPr>
          <w:rFonts w:ascii="Arial" w:hAnsi="Arial" w:cs="Arial"/>
          <w:b/>
          <w:sz w:val="28"/>
          <w:szCs w:val="28"/>
        </w:rPr>
      </w:pPr>
      <w:r w:rsidRPr="00DC2D7F">
        <w:rPr>
          <w:rFonts w:ascii="Arial" w:hAnsi="Arial" w:cs="Arial"/>
          <w:b/>
          <w:sz w:val="28"/>
          <w:szCs w:val="28"/>
        </w:rPr>
        <w:t>MINISTERSTWO SPRAWIEDLIWOŚCI</w:t>
      </w:r>
    </w:p>
    <w:p w:rsidR="00B40179" w:rsidRPr="00DC2D7F" w:rsidRDefault="00B40179" w:rsidP="00151BB3">
      <w:pPr>
        <w:spacing w:before="0"/>
        <w:ind w:left="709"/>
        <w:jc w:val="center"/>
        <w:rPr>
          <w:rFonts w:ascii="Arial" w:hAnsi="Arial" w:cs="Arial"/>
          <w:b/>
          <w:sz w:val="28"/>
          <w:szCs w:val="28"/>
        </w:rPr>
      </w:pPr>
      <w:r w:rsidRPr="00DC2D7F">
        <w:rPr>
          <w:rFonts w:ascii="Arial" w:hAnsi="Arial" w:cs="Arial"/>
          <w:b/>
          <w:sz w:val="28"/>
          <w:szCs w:val="28"/>
        </w:rPr>
        <w:t>ALEJE UJAZDOWSKIE 11</w:t>
      </w:r>
    </w:p>
    <w:p w:rsidR="00B40179" w:rsidRPr="00DC2D7F" w:rsidRDefault="00B40179" w:rsidP="00151BB3">
      <w:pPr>
        <w:spacing w:before="0"/>
        <w:ind w:left="709"/>
        <w:jc w:val="center"/>
        <w:rPr>
          <w:rFonts w:ascii="Arial" w:hAnsi="Arial" w:cs="Arial"/>
          <w:b/>
          <w:sz w:val="28"/>
          <w:szCs w:val="28"/>
        </w:rPr>
      </w:pPr>
      <w:r w:rsidRPr="00DC2D7F">
        <w:rPr>
          <w:rFonts w:ascii="Arial" w:hAnsi="Arial" w:cs="Arial"/>
          <w:b/>
          <w:sz w:val="28"/>
          <w:szCs w:val="28"/>
        </w:rPr>
        <w:t>00-567 WARSZAWA</w:t>
      </w:r>
    </w:p>
    <w:p w:rsidR="00B40179" w:rsidRPr="00DC2D7F" w:rsidRDefault="00B40179" w:rsidP="00151BB3">
      <w:pPr>
        <w:spacing w:before="0"/>
        <w:ind w:left="709"/>
        <w:jc w:val="center"/>
        <w:rPr>
          <w:rFonts w:ascii="Arial" w:hAnsi="Arial" w:cs="Arial"/>
          <w:b/>
          <w:sz w:val="28"/>
          <w:szCs w:val="28"/>
        </w:rPr>
      </w:pPr>
    </w:p>
    <w:p w:rsidR="00B40179" w:rsidRPr="00DC2D7F" w:rsidRDefault="00B40179" w:rsidP="00151BB3">
      <w:pPr>
        <w:spacing w:before="0"/>
        <w:ind w:left="3632"/>
        <w:rPr>
          <w:rFonts w:ascii="Arial" w:hAnsi="Arial" w:cs="Arial"/>
          <w:b/>
          <w:sz w:val="36"/>
          <w:szCs w:val="36"/>
        </w:rPr>
      </w:pPr>
    </w:p>
    <w:p w:rsidR="00B40179" w:rsidRPr="00DC2D7F" w:rsidRDefault="00B40179" w:rsidP="00151BB3">
      <w:pPr>
        <w:spacing w:before="0"/>
        <w:ind w:left="3632"/>
        <w:rPr>
          <w:rFonts w:ascii="Arial" w:hAnsi="Arial" w:cs="Arial"/>
          <w:b/>
          <w:sz w:val="36"/>
          <w:szCs w:val="36"/>
        </w:rPr>
      </w:pPr>
      <w:r w:rsidRPr="00DC2D7F">
        <w:rPr>
          <w:rFonts w:ascii="Arial" w:hAnsi="Arial" w:cs="Arial"/>
          <w:b/>
          <w:sz w:val="36"/>
          <w:szCs w:val="36"/>
        </w:rPr>
        <w:t>SPECYFIKACJA</w:t>
      </w:r>
    </w:p>
    <w:p w:rsidR="00B40179" w:rsidRPr="00DC2D7F" w:rsidRDefault="00B40179" w:rsidP="00CF0A02">
      <w:pPr>
        <w:spacing w:before="0"/>
        <w:ind w:left="709"/>
        <w:jc w:val="center"/>
        <w:rPr>
          <w:rFonts w:ascii="Arial" w:hAnsi="Arial" w:cs="Arial"/>
          <w:b/>
          <w:sz w:val="36"/>
          <w:szCs w:val="36"/>
        </w:rPr>
      </w:pPr>
      <w:r w:rsidRPr="00DC2D7F">
        <w:rPr>
          <w:rFonts w:ascii="Arial" w:hAnsi="Arial" w:cs="Arial"/>
          <w:b/>
          <w:sz w:val="36"/>
          <w:szCs w:val="36"/>
        </w:rPr>
        <w:t>ISTOTNYCH WARUNKÓW ZAMÓWIENIA</w:t>
      </w:r>
    </w:p>
    <w:p w:rsidR="00B40179" w:rsidRPr="00DC2D7F" w:rsidRDefault="00B40179" w:rsidP="00594DBF">
      <w:pPr>
        <w:spacing w:before="0"/>
        <w:ind w:left="709"/>
        <w:jc w:val="center"/>
        <w:rPr>
          <w:rFonts w:ascii="Arial" w:hAnsi="Arial" w:cs="Arial"/>
          <w:b/>
          <w:sz w:val="28"/>
          <w:szCs w:val="28"/>
        </w:rPr>
      </w:pPr>
      <w:r w:rsidRPr="00DC2D7F">
        <w:rPr>
          <w:rFonts w:ascii="Arial" w:hAnsi="Arial" w:cs="Arial"/>
          <w:b/>
          <w:sz w:val="28"/>
          <w:szCs w:val="28"/>
        </w:rPr>
        <w:t>w postępowaniu o udzielenie zamówienia publicznego prowadzonym w trybie przetargu nieograniczonego na:</w:t>
      </w:r>
    </w:p>
    <w:p w:rsidR="00B40179" w:rsidRPr="00DC2D7F" w:rsidRDefault="00B40179" w:rsidP="007C638B">
      <w:pPr>
        <w:spacing w:before="0"/>
        <w:ind w:left="709"/>
        <w:jc w:val="center"/>
        <w:rPr>
          <w:rFonts w:ascii="Arial" w:hAnsi="Arial" w:cs="Arial"/>
          <w:b/>
          <w:sz w:val="32"/>
          <w:szCs w:val="32"/>
        </w:rPr>
      </w:pPr>
    </w:p>
    <w:p w:rsidR="00B40179" w:rsidRPr="00DC2D7F" w:rsidRDefault="00B40179" w:rsidP="00BC6694">
      <w:pPr>
        <w:spacing w:before="0"/>
        <w:ind w:left="709"/>
        <w:jc w:val="center"/>
        <w:rPr>
          <w:rFonts w:ascii="Arial" w:hAnsi="Arial" w:cs="Arial"/>
          <w:b/>
          <w:bCs/>
          <w:szCs w:val="24"/>
        </w:rPr>
      </w:pPr>
      <w:r w:rsidRPr="00DC2D7F">
        <w:rPr>
          <w:rFonts w:ascii="Arial" w:hAnsi="Arial" w:cs="Arial"/>
          <w:b/>
          <w:szCs w:val="24"/>
        </w:rPr>
        <w:t>W</w:t>
      </w:r>
      <w:r w:rsidRPr="00DC2D7F">
        <w:rPr>
          <w:rFonts w:ascii="Arial" w:hAnsi="Arial" w:cs="Arial"/>
          <w:b/>
          <w:bCs/>
          <w:szCs w:val="24"/>
        </w:rPr>
        <w:t xml:space="preserve">ykonanie opracowania stron internetowych </w:t>
      </w:r>
      <w:hyperlink r:id="rId7" w:history="1">
        <w:r w:rsidRPr="00DC2D7F">
          <w:rPr>
            <w:rStyle w:val="Hyperlink"/>
            <w:rFonts w:ascii="Arial" w:hAnsi="Arial" w:cs="Arial"/>
            <w:b/>
            <w:bCs/>
            <w:szCs w:val="24"/>
          </w:rPr>
          <w:t>www.mediacja.gov.pl</w:t>
        </w:r>
      </w:hyperlink>
      <w:r>
        <w:rPr>
          <w:rFonts w:ascii="Arial" w:hAnsi="Arial" w:cs="Arial"/>
          <w:b/>
          <w:bCs/>
          <w:szCs w:val="24"/>
        </w:rPr>
        <w:t xml:space="preserve">  </w:t>
      </w:r>
    </w:p>
    <w:p w:rsidR="00B40179" w:rsidRPr="00DC2D7F" w:rsidRDefault="00B40179" w:rsidP="00BC6694">
      <w:pPr>
        <w:spacing w:before="0"/>
        <w:ind w:left="709"/>
        <w:jc w:val="center"/>
        <w:rPr>
          <w:rFonts w:ascii="Arial" w:hAnsi="Arial" w:cs="Arial"/>
          <w:b/>
          <w:sz w:val="32"/>
          <w:szCs w:val="32"/>
        </w:rPr>
      </w:pPr>
      <w:r>
        <w:rPr>
          <w:rFonts w:ascii="Arial" w:hAnsi="Arial" w:cs="Arial"/>
          <w:b/>
          <w:bCs/>
          <w:szCs w:val="24"/>
        </w:rPr>
        <w:t xml:space="preserve">oraz </w:t>
      </w:r>
      <w:hyperlink r:id="rId8" w:history="1">
        <w:r>
          <w:rPr>
            <w:rStyle w:val="Hyperlink"/>
            <w:rFonts w:ascii="Arial" w:hAnsi="Arial" w:cs="Arial"/>
            <w:b/>
            <w:bCs/>
            <w:szCs w:val="24"/>
          </w:rPr>
          <w:t>www.edukacjaprawna.gov.pl</w:t>
        </w:r>
      </w:hyperlink>
      <w:r w:rsidRPr="00C61EBF">
        <w:rPr>
          <w:rFonts w:ascii="Arial" w:hAnsi="Arial" w:cs="Arial"/>
          <w:b/>
          <w:bCs/>
          <w:szCs w:val="24"/>
        </w:rPr>
        <w:t xml:space="preserve">, ich </w:t>
      </w:r>
      <w:smartTag w:uri="urn:schemas-microsoft-com:office:smarttags" w:element="PersonName">
        <w:r w:rsidRPr="00C61EBF">
          <w:rPr>
            <w:rFonts w:ascii="Arial" w:hAnsi="Arial" w:cs="Arial"/>
            <w:b/>
            <w:bCs/>
            <w:szCs w:val="24"/>
          </w:rPr>
          <w:t>admin</w:t>
        </w:r>
      </w:smartTag>
      <w:r w:rsidRPr="00C61EBF">
        <w:rPr>
          <w:rFonts w:ascii="Arial" w:hAnsi="Arial" w:cs="Arial"/>
          <w:b/>
          <w:bCs/>
          <w:szCs w:val="24"/>
        </w:rPr>
        <w:t>istracja i hosting</w:t>
      </w:r>
    </w:p>
    <w:p w:rsidR="00B40179" w:rsidRPr="00DC2D7F" w:rsidRDefault="00B40179" w:rsidP="00BC6694">
      <w:pPr>
        <w:spacing w:before="0"/>
        <w:ind w:left="709"/>
        <w:jc w:val="center"/>
        <w:rPr>
          <w:rFonts w:ascii="Arial" w:hAnsi="Arial" w:cs="Arial"/>
          <w:b/>
          <w:sz w:val="32"/>
          <w:szCs w:val="32"/>
        </w:rPr>
      </w:pPr>
    </w:p>
    <w:p w:rsidR="00B40179" w:rsidRPr="00DC2D7F" w:rsidRDefault="00B40179" w:rsidP="004B0EB4">
      <w:pPr>
        <w:spacing w:before="0"/>
        <w:ind w:left="709"/>
        <w:jc w:val="center"/>
        <w:rPr>
          <w:rFonts w:ascii="Arial" w:hAnsi="Arial" w:cs="Arial"/>
          <w:b/>
          <w:sz w:val="32"/>
          <w:szCs w:val="32"/>
          <w:u w:val="single"/>
        </w:rPr>
      </w:pPr>
      <w:r w:rsidRPr="00C61EBF">
        <w:rPr>
          <w:rFonts w:ascii="Arial" w:hAnsi="Arial" w:cs="Arial"/>
          <w:b/>
          <w:sz w:val="32"/>
          <w:szCs w:val="32"/>
          <w:u w:val="single"/>
        </w:rPr>
        <w:t>Znak sprawy: BA-F-II-3710-40/15</w:t>
      </w:r>
    </w:p>
    <w:p w:rsidR="00B40179" w:rsidRPr="00DC2D7F" w:rsidRDefault="00B40179" w:rsidP="00BC6694">
      <w:pPr>
        <w:spacing w:before="0"/>
        <w:ind w:left="709"/>
        <w:jc w:val="center"/>
        <w:rPr>
          <w:rFonts w:ascii="Arial" w:hAnsi="Arial" w:cs="Arial"/>
          <w:b/>
          <w:sz w:val="32"/>
          <w:szCs w:val="32"/>
          <w:u w:val="single"/>
        </w:rPr>
      </w:pPr>
    </w:p>
    <w:p w:rsidR="00B40179" w:rsidRPr="00DC2D7F" w:rsidRDefault="00B40179" w:rsidP="00151BB3">
      <w:pPr>
        <w:spacing w:before="0"/>
        <w:ind w:left="709"/>
        <w:jc w:val="center"/>
        <w:rPr>
          <w:rFonts w:ascii="Arial" w:hAnsi="Arial" w:cs="Arial"/>
          <w:b/>
          <w:sz w:val="32"/>
          <w:szCs w:val="32"/>
          <w:u w:val="single"/>
        </w:rPr>
      </w:pPr>
    </w:p>
    <w:p w:rsidR="00B40179" w:rsidRPr="00DC2D7F" w:rsidRDefault="00B40179" w:rsidP="00BF4D63">
      <w:pPr>
        <w:keepNext/>
        <w:keepLines/>
        <w:spacing w:before="0"/>
        <w:jc w:val="center"/>
        <w:rPr>
          <w:rFonts w:ascii="Arial" w:hAnsi="Arial" w:cs="Arial"/>
        </w:rPr>
      </w:pPr>
    </w:p>
    <w:p w:rsidR="00B40179" w:rsidRPr="00DC2D7F" w:rsidRDefault="00B40179" w:rsidP="00BF4D63">
      <w:pPr>
        <w:keepNext/>
        <w:keepLines/>
        <w:spacing w:before="0"/>
        <w:jc w:val="center"/>
        <w:rPr>
          <w:rFonts w:ascii="Arial" w:hAnsi="Arial" w:cs="Arial"/>
        </w:rPr>
      </w:pPr>
    </w:p>
    <w:p w:rsidR="00B40179" w:rsidRPr="00DC2D7F" w:rsidRDefault="00B40179" w:rsidP="006752F1">
      <w:pPr>
        <w:keepNext/>
        <w:keepLines/>
        <w:spacing w:before="0"/>
        <w:rPr>
          <w:rFonts w:ascii="Arial" w:hAnsi="Arial" w:cs="Arial"/>
        </w:rPr>
      </w:pPr>
    </w:p>
    <w:p w:rsidR="00B40179" w:rsidRPr="00DC2D7F" w:rsidRDefault="00B40179" w:rsidP="00542708">
      <w:pPr>
        <w:spacing w:before="0"/>
        <w:rPr>
          <w:rFonts w:ascii="Arial" w:hAnsi="Arial" w:cs="Arial"/>
          <w:b/>
          <w:sz w:val="28"/>
        </w:rPr>
      </w:pPr>
      <w:r w:rsidRPr="00C61EBF">
        <w:rPr>
          <w:rFonts w:ascii="Arial" w:hAnsi="Arial" w:cs="Arial"/>
          <w:b/>
          <w:sz w:val="28"/>
        </w:rPr>
        <w:t xml:space="preserve">    </w:t>
      </w:r>
      <w:bookmarkStart w:id="0" w:name="_Ref63502588"/>
      <w:bookmarkStart w:id="1" w:name="_Ref63502592"/>
      <w:bookmarkStart w:id="2" w:name="_Toc63508239"/>
      <w:r w:rsidRPr="00C61EBF">
        <w:rPr>
          <w:rFonts w:ascii="Arial" w:hAnsi="Arial" w:cs="Arial"/>
          <w:b/>
          <w:sz w:val="28"/>
        </w:rPr>
        <w:t xml:space="preserve"> ZATWIERDZAM:</w:t>
      </w:r>
    </w:p>
    <w:p w:rsidR="00B40179" w:rsidRPr="00DC2D7F" w:rsidRDefault="00B40179" w:rsidP="00542708">
      <w:pPr>
        <w:spacing w:before="0"/>
        <w:ind w:firstLine="454"/>
        <w:rPr>
          <w:rFonts w:ascii="Arial" w:hAnsi="Arial" w:cs="Arial"/>
        </w:rPr>
      </w:pPr>
      <w:r w:rsidRPr="00C61EBF">
        <w:rPr>
          <w:rFonts w:ascii="Arial" w:hAnsi="Arial" w:cs="Arial"/>
        </w:rPr>
        <w:t xml:space="preserve">   z upoważnienia              </w:t>
      </w:r>
    </w:p>
    <w:p w:rsidR="00B40179" w:rsidRPr="00DC2D7F" w:rsidRDefault="00B40179" w:rsidP="00542708">
      <w:pPr>
        <w:spacing w:before="0"/>
        <w:rPr>
          <w:rFonts w:ascii="Arial" w:hAnsi="Arial" w:cs="Arial"/>
        </w:rPr>
      </w:pPr>
      <w:r w:rsidRPr="00C61EBF">
        <w:rPr>
          <w:rFonts w:ascii="Arial" w:hAnsi="Arial" w:cs="Arial"/>
        </w:rPr>
        <w:t xml:space="preserve">     Dyrektora Generalnego</w:t>
      </w:r>
    </w:p>
    <w:p w:rsidR="00B40179" w:rsidRPr="00DC2D7F" w:rsidRDefault="00B40179" w:rsidP="00542708">
      <w:pPr>
        <w:spacing w:before="0"/>
        <w:rPr>
          <w:rFonts w:ascii="Arial" w:hAnsi="Arial" w:cs="Arial"/>
        </w:rPr>
      </w:pPr>
      <w:r w:rsidRPr="00C61EBF">
        <w:rPr>
          <w:rFonts w:ascii="Arial" w:hAnsi="Arial" w:cs="Arial"/>
        </w:rPr>
        <w:t>Ministerstwa Sprawiedliwości</w:t>
      </w:r>
    </w:p>
    <w:p w:rsidR="00B40179" w:rsidRPr="00DC2D7F" w:rsidRDefault="00B40179" w:rsidP="00542708">
      <w:pPr>
        <w:tabs>
          <w:tab w:val="left" w:pos="9070"/>
        </w:tabs>
        <w:spacing w:before="0"/>
        <w:ind w:right="4536"/>
        <w:rPr>
          <w:rFonts w:ascii="Arial" w:hAnsi="Arial" w:cs="Arial"/>
          <w:b/>
        </w:rPr>
      </w:pPr>
      <w:r w:rsidRPr="00C61EBF">
        <w:rPr>
          <w:rFonts w:ascii="Arial" w:hAnsi="Arial" w:cs="Arial"/>
          <w:b/>
        </w:rPr>
        <w:t xml:space="preserve">                 </w:t>
      </w:r>
    </w:p>
    <w:p w:rsidR="00B40179" w:rsidRPr="00DC2D7F" w:rsidRDefault="00B40179" w:rsidP="00542708">
      <w:pPr>
        <w:tabs>
          <w:tab w:val="left" w:pos="9070"/>
        </w:tabs>
        <w:spacing w:before="0"/>
        <w:ind w:right="4536"/>
        <w:rPr>
          <w:rFonts w:ascii="Arial" w:hAnsi="Arial" w:cs="Arial"/>
          <w:b/>
        </w:rPr>
      </w:pPr>
      <w:r>
        <w:rPr>
          <w:rFonts w:ascii="Arial" w:hAnsi="Arial" w:cs="Arial"/>
          <w:b/>
        </w:rPr>
        <w:t xml:space="preserve">                   /-/</w:t>
      </w:r>
    </w:p>
    <w:p w:rsidR="00B40179" w:rsidRPr="00DC2D7F" w:rsidRDefault="00B40179" w:rsidP="00542708">
      <w:pPr>
        <w:tabs>
          <w:tab w:val="left" w:pos="9070"/>
        </w:tabs>
        <w:spacing w:before="0"/>
        <w:ind w:right="4536"/>
        <w:rPr>
          <w:rFonts w:ascii="Arial" w:hAnsi="Arial" w:cs="Arial"/>
          <w:b/>
        </w:rPr>
      </w:pPr>
      <w:r w:rsidRPr="00C61EBF">
        <w:rPr>
          <w:rFonts w:ascii="Arial" w:hAnsi="Arial" w:cs="Arial"/>
          <w:b/>
        </w:rPr>
        <w:t xml:space="preserve">    Jarosław Wyżgowski</w:t>
      </w:r>
    </w:p>
    <w:p w:rsidR="00B40179" w:rsidRPr="00DC2D7F" w:rsidRDefault="00B40179" w:rsidP="00542708">
      <w:pPr>
        <w:tabs>
          <w:tab w:val="left" w:pos="9070"/>
        </w:tabs>
        <w:spacing w:before="0"/>
        <w:ind w:right="4536"/>
        <w:rPr>
          <w:rFonts w:ascii="Arial" w:hAnsi="Arial" w:cs="Arial"/>
        </w:rPr>
      </w:pPr>
      <w:r w:rsidRPr="00C61EBF">
        <w:rPr>
          <w:rFonts w:ascii="Arial" w:hAnsi="Arial" w:cs="Arial"/>
        </w:rPr>
        <w:t xml:space="preserve">                Dyrektor </w:t>
      </w:r>
    </w:p>
    <w:p w:rsidR="00B40179" w:rsidRPr="00DC2D7F" w:rsidRDefault="00B40179" w:rsidP="00542708">
      <w:pPr>
        <w:tabs>
          <w:tab w:val="left" w:pos="9070"/>
        </w:tabs>
        <w:spacing w:before="0"/>
        <w:ind w:right="4536"/>
        <w:rPr>
          <w:rFonts w:ascii="Arial" w:hAnsi="Arial" w:cs="Arial"/>
          <w:b/>
        </w:rPr>
      </w:pPr>
      <w:r w:rsidRPr="00C61EBF">
        <w:rPr>
          <w:rFonts w:ascii="Arial" w:hAnsi="Arial" w:cs="Arial"/>
        </w:rPr>
        <w:t>Biura Administracyjno-Finansowego</w:t>
      </w:r>
    </w:p>
    <w:p w:rsidR="00B40179" w:rsidRPr="00DC2D7F" w:rsidRDefault="00B40179" w:rsidP="00BF705B">
      <w:pPr>
        <w:tabs>
          <w:tab w:val="left" w:pos="9070"/>
        </w:tabs>
        <w:spacing w:before="0"/>
        <w:ind w:right="4534"/>
        <w:rPr>
          <w:rFonts w:ascii="Arial" w:hAnsi="Arial" w:cs="Arial"/>
        </w:rPr>
      </w:pPr>
      <w:r w:rsidRPr="00C61EBF">
        <w:rPr>
          <w:rFonts w:ascii="Arial" w:hAnsi="Arial" w:cs="Arial"/>
        </w:rPr>
        <w:t xml:space="preserve">      </w:t>
      </w:r>
    </w:p>
    <w:p w:rsidR="00B40179" w:rsidRPr="00DC2D7F" w:rsidRDefault="00B40179" w:rsidP="00542708">
      <w:pPr>
        <w:spacing w:before="0"/>
        <w:ind w:right="-2"/>
        <w:jc w:val="center"/>
        <w:rPr>
          <w:rFonts w:ascii="Arial" w:hAnsi="Arial" w:cs="Arial"/>
          <w:b/>
        </w:rPr>
      </w:pPr>
    </w:p>
    <w:p w:rsidR="00B40179" w:rsidRPr="00DC2D7F" w:rsidRDefault="00B40179" w:rsidP="00542708">
      <w:pPr>
        <w:spacing w:before="0"/>
        <w:ind w:right="-2"/>
        <w:jc w:val="center"/>
        <w:rPr>
          <w:rFonts w:ascii="Arial" w:hAnsi="Arial" w:cs="Arial"/>
          <w:b/>
        </w:rPr>
      </w:pPr>
    </w:p>
    <w:p w:rsidR="00B40179" w:rsidRPr="00DC2D7F" w:rsidRDefault="00B40179" w:rsidP="003C5DE9">
      <w:pPr>
        <w:spacing w:before="0"/>
        <w:ind w:right="-2"/>
        <w:rPr>
          <w:rFonts w:ascii="Arial" w:hAnsi="Arial" w:cs="Arial"/>
          <w:b/>
        </w:rPr>
      </w:pPr>
    </w:p>
    <w:p w:rsidR="00B40179" w:rsidRPr="00DC2D7F" w:rsidRDefault="00B40179" w:rsidP="00542708">
      <w:pPr>
        <w:spacing w:before="0"/>
        <w:ind w:right="-2"/>
        <w:jc w:val="center"/>
        <w:rPr>
          <w:rFonts w:ascii="Arial" w:hAnsi="Arial" w:cs="Arial"/>
          <w:b/>
        </w:rPr>
      </w:pPr>
    </w:p>
    <w:p w:rsidR="00B40179" w:rsidRPr="00DC2D7F" w:rsidRDefault="00B40179" w:rsidP="00542708">
      <w:pPr>
        <w:spacing w:before="0"/>
        <w:ind w:right="-2"/>
        <w:jc w:val="center"/>
        <w:rPr>
          <w:rFonts w:ascii="Arial" w:hAnsi="Arial" w:cs="Arial"/>
          <w:b/>
        </w:rPr>
      </w:pPr>
    </w:p>
    <w:p w:rsidR="00B40179" w:rsidRPr="00DC2D7F" w:rsidRDefault="00B40179" w:rsidP="00542708">
      <w:pPr>
        <w:spacing w:before="0"/>
        <w:ind w:right="-2"/>
        <w:jc w:val="center"/>
        <w:rPr>
          <w:rFonts w:ascii="Arial" w:hAnsi="Arial" w:cs="Arial"/>
          <w:b/>
        </w:rPr>
      </w:pPr>
    </w:p>
    <w:p w:rsidR="00B40179" w:rsidRPr="00DC2D7F" w:rsidRDefault="00B40179" w:rsidP="00542708">
      <w:pPr>
        <w:spacing w:before="0"/>
        <w:ind w:right="-2"/>
        <w:jc w:val="center"/>
        <w:rPr>
          <w:rFonts w:ascii="Arial" w:hAnsi="Arial" w:cs="Arial"/>
          <w:b/>
        </w:rPr>
      </w:pPr>
      <w:r w:rsidRPr="00C61EBF">
        <w:rPr>
          <w:rFonts w:ascii="Arial" w:hAnsi="Arial" w:cs="Arial"/>
          <w:b/>
        </w:rPr>
        <w:t xml:space="preserve">Warszawa, dnia    </w:t>
      </w:r>
      <w:r>
        <w:rPr>
          <w:rFonts w:ascii="Arial" w:hAnsi="Arial" w:cs="Arial"/>
          <w:b/>
        </w:rPr>
        <w:t xml:space="preserve">3 czerwca </w:t>
      </w:r>
      <w:r w:rsidRPr="00C61EBF">
        <w:rPr>
          <w:rFonts w:ascii="Arial" w:hAnsi="Arial" w:cs="Arial"/>
          <w:b/>
        </w:rPr>
        <w:t>2015 r.</w:t>
      </w:r>
    </w:p>
    <w:p w:rsidR="00B40179" w:rsidRPr="00DC2D7F" w:rsidRDefault="00B40179" w:rsidP="00542708">
      <w:pPr>
        <w:spacing w:before="0"/>
        <w:ind w:right="-2"/>
        <w:jc w:val="center"/>
        <w:rPr>
          <w:rFonts w:ascii="Arial" w:hAnsi="Arial" w:cs="Arial"/>
          <w:b/>
        </w:rPr>
      </w:pPr>
    </w:p>
    <w:p w:rsidR="00B40179" w:rsidRPr="00DC2D7F" w:rsidRDefault="00B40179" w:rsidP="00542708">
      <w:pPr>
        <w:spacing w:before="0"/>
        <w:ind w:right="-2"/>
        <w:jc w:val="center"/>
        <w:rPr>
          <w:rFonts w:ascii="Arial" w:hAnsi="Arial" w:cs="Arial"/>
          <w:b/>
        </w:rPr>
      </w:pPr>
    </w:p>
    <w:p w:rsidR="00B40179" w:rsidRPr="00DC2D7F" w:rsidRDefault="00B40179" w:rsidP="00542708">
      <w:pPr>
        <w:spacing w:before="0"/>
        <w:ind w:right="-2"/>
        <w:jc w:val="center"/>
        <w:rPr>
          <w:rFonts w:ascii="Arial" w:hAnsi="Arial" w:cs="Arial"/>
          <w:b/>
        </w:rPr>
      </w:pPr>
    </w:p>
    <w:p w:rsidR="00B40179" w:rsidRPr="00DC2D7F" w:rsidRDefault="00B40179" w:rsidP="00542708">
      <w:pPr>
        <w:spacing w:before="0"/>
        <w:ind w:right="-2"/>
        <w:jc w:val="center"/>
        <w:rPr>
          <w:rFonts w:ascii="Arial" w:hAnsi="Arial" w:cs="Arial"/>
          <w:b/>
        </w:rPr>
      </w:pPr>
    </w:p>
    <w:p w:rsidR="00B40179" w:rsidRPr="00DC2D7F" w:rsidRDefault="00B40179" w:rsidP="00165DC3">
      <w:pPr>
        <w:pStyle w:val="Header"/>
        <w:spacing w:before="0"/>
        <w:rPr>
          <w:rFonts w:ascii="Arial" w:hAnsi="Arial" w:cs="Arial"/>
          <w:b/>
          <w:bCs/>
        </w:rPr>
      </w:pPr>
      <w:r w:rsidRPr="00C61EBF">
        <w:rPr>
          <w:rFonts w:ascii="Arial" w:hAnsi="Arial" w:cs="Arial"/>
          <w:b/>
          <w:bCs/>
        </w:rPr>
        <w:t>Rozdział I. Nazwa oraz adres Zamawiającego.</w:t>
      </w:r>
    </w:p>
    <w:p w:rsidR="00B40179" w:rsidRPr="00DC2D7F" w:rsidRDefault="00B40179" w:rsidP="009A74BD">
      <w:pPr>
        <w:spacing w:before="0"/>
        <w:rPr>
          <w:rFonts w:ascii="Arial" w:hAnsi="Arial" w:cs="Arial"/>
        </w:rPr>
      </w:pPr>
      <w:r w:rsidRPr="00C61EBF">
        <w:rPr>
          <w:rFonts w:ascii="Arial" w:hAnsi="Arial" w:cs="Arial"/>
        </w:rPr>
        <w:t>Ministerstwo Sprawiedliwości</w:t>
      </w:r>
    </w:p>
    <w:p w:rsidR="00B40179" w:rsidRPr="00DC2D7F" w:rsidRDefault="00B40179" w:rsidP="009A74BD">
      <w:pPr>
        <w:pStyle w:val="Footer"/>
        <w:tabs>
          <w:tab w:val="clear" w:pos="4536"/>
          <w:tab w:val="clear" w:pos="9072"/>
        </w:tabs>
        <w:spacing w:before="0"/>
        <w:rPr>
          <w:rFonts w:ascii="Arial" w:hAnsi="Arial" w:cs="Arial"/>
        </w:rPr>
      </w:pPr>
      <w:r w:rsidRPr="00C61EBF">
        <w:rPr>
          <w:rFonts w:ascii="Arial" w:hAnsi="Arial" w:cs="Arial"/>
        </w:rPr>
        <w:t>Aleje Ujazdowskie 11</w:t>
      </w:r>
    </w:p>
    <w:p w:rsidR="00B40179" w:rsidRPr="00DC2D7F" w:rsidRDefault="00B40179" w:rsidP="009A74BD">
      <w:pPr>
        <w:pStyle w:val="Footer"/>
        <w:tabs>
          <w:tab w:val="clear" w:pos="4536"/>
          <w:tab w:val="clear" w:pos="9072"/>
        </w:tabs>
        <w:spacing w:before="0"/>
        <w:rPr>
          <w:rFonts w:ascii="Arial" w:hAnsi="Arial" w:cs="Arial"/>
        </w:rPr>
      </w:pPr>
      <w:r w:rsidRPr="00C61EBF">
        <w:rPr>
          <w:rFonts w:ascii="Arial" w:hAnsi="Arial" w:cs="Arial"/>
        </w:rPr>
        <w:t>00-567 Warszawa</w:t>
      </w:r>
    </w:p>
    <w:p w:rsidR="00B40179" w:rsidRPr="00DC2D7F" w:rsidRDefault="00B40179" w:rsidP="00165DC3">
      <w:pPr>
        <w:pStyle w:val="Header"/>
        <w:spacing w:before="0"/>
        <w:rPr>
          <w:rFonts w:ascii="Arial" w:hAnsi="Arial" w:cs="Arial"/>
          <w:b/>
          <w:bCs/>
        </w:rPr>
      </w:pPr>
    </w:p>
    <w:p w:rsidR="00B40179" w:rsidRPr="00DC2D7F" w:rsidRDefault="00B40179" w:rsidP="00165DC3">
      <w:pPr>
        <w:pStyle w:val="Header"/>
        <w:spacing w:before="0"/>
        <w:rPr>
          <w:rFonts w:ascii="Arial" w:hAnsi="Arial" w:cs="Arial"/>
          <w:b/>
          <w:bCs/>
        </w:rPr>
      </w:pPr>
      <w:r w:rsidRPr="00C61EBF">
        <w:rPr>
          <w:rFonts w:ascii="Arial" w:hAnsi="Arial" w:cs="Arial"/>
          <w:b/>
          <w:bCs/>
        </w:rPr>
        <w:t>Rozdział II. Tryb udzielenia zamówienia.</w:t>
      </w:r>
    </w:p>
    <w:p w:rsidR="00B40179" w:rsidRPr="00DC2D7F" w:rsidRDefault="00B40179" w:rsidP="00A21EA6">
      <w:pPr>
        <w:spacing w:before="0"/>
        <w:rPr>
          <w:rFonts w:ascii="Arial" w:hAnsi="Arial" w:cs="Arial"/>
        </w:rPr>
      </w:pPr>
      <w:r w:rsidRPr="00C61EBF">
        <w:rPr>
          <w:rFonts w:ascii="Arial" w:hAnsi="Arial" w:cs="Arial"/>
          <w:szCs w:val="24"/>
        </w:rPr>
        <w:t xml:space="preserve">Postępowanie o udzielenie zamówienia publicznego prowadzone jest w trybie przetargu nieograniczonego na podstawie </w:t>
      </w:r>
      <w:r w:rsidRPr="00C61EBF">
        <w:rPr>
          <w:rFonts w:ascii="Arial" w:hAnsi="Arial" w:cs="Arial"/>
          <w:iCs/>
          <w:szCs w:val="24"/>
        </w:rPr>
        <w:t xml:space="preserve">art. 10 ust. 1 </w:t>
      </w:r>
      <w:r w:rsidRPr="00C61EBF">
        <w:rPr>
          <w:rFonts w:ascii="Arial" w:hAnsi="Arial" w:cs="Arial"/>
          <w:iCs/>
        </w:rPr>
        <w:t xml:space="preserve">ustawy z dnia 29 stycznia 2004 roku Prawo zamówień publicznych </w:t>
      </w:r>
      <w:r w:rsidRPr="00C61EBF">
        <w:rPr>
          <w:rFonts w:ascii="Arial" w:hAnsi="Arial" w:cs="Arial"/>
          <w:szCs w:val="24"/>
        </w:rPr>
        <w:t>(Dz. U. z 2013 r. poz. 907 z</w:t>
      </w:r>
      <w:r>
        <w:rPr>
          <w:rFonts w:ascii="Arial" w:hAnsi="Arial" w:cs="Arial"/>
          <w:szCs w:val="24"/>
        </w:rPr>
        <w:t>e z</w:t>
      </w:r>
      <w:r w:rsidRPr="00DC2D7F">
        <w:rPr>
          <w:rFonts w:ascii="Arial" w:hAnsi="Arial" w:cs="Arial"/>
          <w:szCs w:val="24"/>
        </w:rPr>
        <w:t>m.)</w:t>
      </w:r>
      <w:r w:rsidRPr="00DC2D7F">
        <w:rPr>
          <w:rFonts w:ascii="Arial" w:hAnsi="Arial" w:cs="Arial"/>
        </w:rPr>
        <w:t>, zwanej dalej „ustawą” oraz na podstawie przepisów wykonawczych wydanych na jej podstawie. W sprawach nieuregulowanych niniejszą Specyfikacją Istotnych Warunków Zamówienia, zwaną dalej „SIWZ”, mają zastosowanie przepisy ustawy.</w:t>
      </w:r>
    </w:p>
    <w:p w:rsidR="00B40179" w:rsidRPr="00DC2D7F" w:rsidRDefault="00B40179" w:rsidP="00151BB3">
      <w:pPr>
        <w:pStyle w:val="Header"/>
        <w:spacing w:before="0"/>
        <w:rPr>
          <w:rFonts w:ascii="Arial" w:hAnsi="Arial" w:cs="Arial"/>
          <w:b/>
          <w:bCs/>
        </w:rPr>
      </w:pPr>
    </w:p>
    <w:p w:rsidR="00B40179" w:rsidRPr="00DC2D7F" w:rsidRDefault="00B40179" w:rsidP="00151BB3">
      <w:pPr>
        <w:pStyle w:val="Header"/>
        <w:spacing w:before="0"/>
        <w:rPr>
          <w:rFonts w:ascii="Arial" w:hAnsi="Arial" w:cs="Arial"/>
          <w:b/>
          <w:bCs/>
        </w:rPr>
      </w:pPr>
      <w:r w:rsidRPr="00DC2D7F">
        <w:rPr>
          <w:rFonts w:ascii="Arial" w:hAnsi="Arial" w:cs="Arial"/>
          <w:b/>
          <w:bCs/>
        </w:rPr>
        <w:t>Rozdział III. Opis przedmiotu zamówienia.</w:t>
      </w:r>
    </w:p>
    <w:p w:rsidR="00B40179" w:rsidRPr="000B3E03" w:rsidRDefault="00B40179" w:rsidP="003C0B5A">
      <w:pPr>
        <w:numPr>
          <w:ilvl w:val="0"/>
          <w:numId w:val="9"/>
          <w:numberingChange w:id="3" w:author="Unknown" w:date="2015-06-03T12:31:00Z" w:original="%1:1:0:."/>
        </w:numPr>
        <w:spacing w:before="0"/>
        <w:rPr>
          <w:rFonts w:ascii="Arial" w:hAnsi="Arial" w:cs="Arial"/>
          <w:szCs w:val="24"/>
        </w:rPr>
      </w:pPr>
      <w:r w:rsidRPr="000B3E03">
        <w:rPr>
          <w:rFonts w:ascii="Arial" w:hAnsi="Arial" w:cs="Arial"/>
          <w:bCs/>
          <w:szCs w:val="24"/>
        </w:rPr>
        <w:t xml:space="preserve">Nazwa zamówienia i znak sprawy: </w:t>
      </w:r>
      <w:r w:rsidRPr="000B3E03">
        <w:rPr>
          <w:rFonts w:ascii="Arial" w:hAnsi="Arial" w:cs="Arial"/>
          <w:szCs w:val="24"/>
        </w:rPr>
        <w:t>„W</w:t>
      </w:r>
      <w:r w:rsidRPr="000B3E03">
        <w:rPr>
          <w:rFonts w:ascii="Arial" w:hAnsi="Arial" w:cs="Arial"/>
          <w:bCs/>
          <w:szCs w:val="24"/>
        </w:rPr>
        <w:t xml:space="preserve">ykonanie opracowania stron internetowych </w:t>
      </w:r>
      <w:r>
        <w:fldChar w:fldCharType="begin"/>
      </w:r>
      <w:r>
        <w:instrText>HYPERLINK "http://www.mediacja"</w:instrText>
      </w:r>
      <w:r>
        <w:fldChar w:fldCharType="separate"/>
      </w:r>
      <w:r w:rsidRPr="000B3E03">
        <w:rPr>
          <w:rStyle w:val="Hyperlink"/>
          <w:rFonts w:ascii="Arial" w:hAnsi="Arial" w:cs="Arial"/>
          <w:bCs/>
          <w:szCs w:val="24"/>
        </w:rPr>
        <w:t>www.mediacja</w:t>
      </w:r>
      <w:r>
        <w:fldChar w:fldCharType="end"/>
      </w:r>
      <w:r w:rsidRPr="000B3E03">
        <w:rPr>
          <w:rFonts w:ascii="Arial" w:hAnsi="Arial" w:cs="Arial"/>
          <w:bCs/>
          <w:szCs w:val="24"/>
        </w:rPr>
        <w:t xml:space="preserve">.gov.pl oraz </w:t>
      </w:r>
      <w:r>
        <w:fldChar w:fldCharType="begin"/>
      </w:r>
      <w:r>
        <w:instrText>HYPERLINK "http://www.edukacjaprawna.gov.pl"</w:instrText>
      </w:r>
      <w:r>
        <w:fldChar w:fldCharType="separate"/>
      </w:r>
      <w:r>
        <w:rPr>
          <w:rStyle w:val="Hyperlink"/>
          <w:rFonts w:ascii="Arial" w:hAnsi="Arial" w:cs="Arial"/>
          <w:bCs/>
          <w:szCs w:val="24"/>
        </w:rPr>
        <w:t>www.edukacjaprawna.gov.pl</w:t>
      </w:r>
      <w:r>
        <w:fldChar w:fldCharType="end"/>
      </w:r>
      <w:r w:rsidRPr="00C61EBF">
        <w:rPr>
          <w:rFonts w:ascii="Arial" w:hAnsi="Arial" w:cs="Arial"/>
          <w:bCs/>
          <w:szCs w:val="24"/>
        </w:rPr>
        <w:t>, ich administracji i hostingu”, sygnatura BA-F-II-3710-40/15.</w:t>
      </w:r>
    </w:p>
    <w:p w:rsidR="00B40179" w:rsidRPr="000B3E03" w:rsidRDefault="00B40179" w:rsidP="003C0B5A">
      <w:pPr>
        <w:numPr>
          <w:ilvl w:val="0"/>
          <w:numId w:val="9"/>
          <w:numberingChange w:id="4" w:author="Unknown" w:date="2015-06-03T12:31:00Z" w:original="%1:2:0:."/>
        </w:numPr>
        <w:spacing w:before="0"/>
        <w:rPr>
          <w:rFonts w:ascii="Arial" w:hAnsi="Arial" w:cs="Arial"/>
          <w:szCs w:val="24"/>
        </w:rPr>
      </w:pPr>
      <w:r w:rsidRPr="000B3E03">
        <w:rPr>
          <w:rFonts w:ascii="Arial" w:hAnsi="Arial" w:cs="Arial"/>
          <w:szCs w:val="24"/>
        </w:rPr>
        <w:t>Kod i nazwa wg Wspólnego Słownika Zamówień (CPV) :</w:t>
      </w:r>
    </w:p>
    <w:p w:rsidR="00B40179" w:rsidRPr="00DC2D7F" w:rsidRDefault="00B40179" w:rsidP="003C0B5A">
      <w:pPr>
        <w:spacing w:before="0"/>
        <w:ind w:left="567"/>
        <w:rPr>
          <w:rFonts w:ascii="Arial" w:hAnsi="Arial" w:cs="Arial"/>
          <w:szCs w:val="24"/>
        </w:rPr>
      </w:pPr>
      <w:r w:rsidRPr="00DC2D7F">
        <w:rPr>
          <w:rFonts w:ascii="Arial" w:hAnsi="Arial" w:cs="Arial"/>
          <w:szCs w:val="24"/>
        </w:rPr>
        <w:t>72413000-8 – Usługi w zakresie projektowania stron www</w:t>
      </w:r>
    </w:p>
    <w:p w:rsidR="00B40179" w:rsidRPr="00DC2D7F" w:rsidRDefault="00B40179" w:rsidP="003C0B5A">
      <w:pPr>
        <w:spacing w:before="0"/>
        <w:ind w:left="567"/>
        <w:rPr>
          <w:rFonts w:ascii="Arial" w:hAnsi="Arial" w:cs="Arial"/>
          <w:szCs w:val="24"/>
        </w:rPr>
      </w:pPr>
      <w:r w:rsidRPr="00DC2D7F">
        <w:rPr>
          <w:rFonts w:ascii="Arial" w:hAnsi="Arial" w:cs="Arial"/>
          <w:szCs w:val="24"/>
        </w:rPr>
        <w:t>72415000-2 – Usługi hostingowe dla stron www</w:t>
      </w:r>
    </w:p>
    <w:p w:rsidR="00B40179" w:rsidRPr="00DC2D7F" w:rsidRDefault="00B40179" w:rsidP="000759BE">
      <w:pPr>
        <w:spacing w:before="0"/>
        <w:ind w:left="567"/>
        <w:rPr>
          <w:rFonts w:ascii="Arial" w:hAnsi="Arial" w:cs="Arial"/>
          <w:szCs w:val="24"/>
        </w:rPr>
      </w:pPr>
      <w:r w:rsidRPr="00DC2D7F">
        <w:rPr>
          <w:rFonts w:ascii="Arial" w:hAnsi="Arial" w:cs="Arial"/>
          <w:szCs w:val="24"/>
        </w:rPr>
        <w:t>74831300-6 - Usługi tłumaczeń pisemnych</w:t>
      </w:r>
    </w:p>
    <w:p w:rsidR="00B40179" w:rsidRPr="007524A2" w:rsidRDefault="00B40179" w:rsidP="000759BE">
      <w:pPr>
        <w:numPr>
          <w:ilvl w:val="0"/>
          <w:numId w:val="9"/>
          <w:numberingChange w:id="5" w:author="Unknown" w:date="2015-06-03T12:31:00Z" w:original="%1:3:0:."/>
        </w:numPr>
        <w:spacing w:before="0"/>
        <w:rPr>
          <w:rFonts w:ascii="Arial" w:hAnsi="Arial" w:cs="Arial"/>
        </w:rPr>
      </w:pPr>
      <w:r w:rsidRPr="00C61EBF">
        <w:rPr>
          <w:rFonts w:ascii="Arial" w:hAnsi="Arial" w:cs="Arial"/>
          <w:szCs w:val="24"/>
        </w:rPr>
        <w:t xml:space="preserve">Przedmiotem zamówienia </w:t>
      </w:r>
      <w:r w:rsidRPr="007524A2">
        <w:rPr>
          <w:rFonts w:ascii="Arial" w:hAnsi="Arial" w:cs="Arial"/>
          <w:szCs w:val="24"/>
        </w:rPr>
        <w:t xml:space="preserve">jest wykonanie </w:t>
      </w:r>
      <w:r w:rsidRPr="007524A2">
        <w:rPr>
          <w:rFonts w:ascii="Arial" w:hAnsi="Arial" w:cs="Arial"/>
        </w:rPr>
        <w:t xml:space="preserve">projektu oraz stworzenie stron internetowych edukacjaprawna.gov.pl oraz mediacja.gov.pl ich </w:t>
      </w:r>
      <w:smartTag w:uri="urn:schemas-microsoft-com:office:smarttags" w:element="PersonName">
        <w:r w:rsidRPr="007524A2">
          <w:rPr>
            <w:rFonts w:ascii="Arial" w:hAnsi="Arial" w:cs="Arial"/>
          </w:rPr>
          <w:t>admin</w:t>
        </w:r>
      </w:smartTag>
      <w:r w:rsidRPr="007524A2">
        <w:rPr>
          <w:rFonts w:ascii="Arial" w:hAnsi="Arial" w:cs="Arial"/>
        </w:rPr>
        <w:t>istracja oraz hosting</w:t>
      </w:r>
      <w:r>
        <w:rPr>
          <w:rFonts w:ascii="Arial" w:hAnsi="Arial" w:cs="Arial"/>
        </w:rPr>
        <w:t>.</w:t>
      </w:r>
    </w:p>
    <w:p w:rsidR="00B40179" w:rsidRPr="007524A2" w:rsidRDefault="00B40179" w:rsidP="009C1BF4">
      <w:pPr>
        <w:numPr>
          <w:ilvl w:val="0"/>
          <w:numId w:val="9"/>
          <w:numberingChange w:id="6" w:author="Unknown" w:date="2015-06-03T12:31:00Z" w:original="%1:4:0:."/>
        </w:numPr>
        <w:tabs>
          <w:tab w:val="left" w:pos="870"/>
        </w:tabs>
        <w:spacing w:before="0"/>
        <w:rPr>
          <w:rFonts w:ascii="Arial" w:hAnsi="Arial" w:cs="Arial"/>
          <w:bCs/>
          <w:szCs w:val="24"/>
        </w:rPr>
      </w:pPr>
      <w:r w:rsidRPr="007524A2">
        <w:rPr>
          <w:rFonts w:ascii="Arial" w:hAnsi="Arial" w:cs="Arial"/>
          <w:szCs w:val="24"/>
        </w:rPr>
        <w:t>Szczegółowy zakres i opis przedmiotu zamówienia znajduje się w Załączniku nr 1  do Wzoru umowy – Szczegółowy opis przedmiotu zamówienia.</w:t>
      </w:r>
    </w:p>
    <w:p w:rsidR="00B40179" w:rsidRPr="000B3E03" w:rsidRDefault="00B40179" w:rsidP="00217C9C">
      <w:pPr>
        <w:numPr>
          <w:ilvl w:val="0"/>
          <w:numId w:val="9"/>
          <w:numberingChange w:id="7" w:author="Unknown" w:date="2015-06-03T12:31:00Z" w:original="%1:5:0:."/>
        </w:numPr>
        <w:suppressAutoHyphens/>
        <w:spacing w:before="0"/>
        <w:outlineLvl w:val="9"/>
        <w:rPr>
          <w:rFonts w:ascii="Arial" w:hAnsi="Arial" w:cs="Arial"/>
          <w:color w:val="000000"/>
        </w:rPr>
      </w:pPr>
      <w:r w:rsidRPr="00DC2D7F">
        <w:rPr>
          <w:rFonts w:ascii="Arial" w:hAnsi="Arial" w:cs="Arial"/>
        </w:rPr>
        <w:t xml:space="preserve">Zgodnie z art. 93 ust. 1a ustawy, Zamawiający przewiduje unieważnienie przedmiotowego postępowania o udzielenie zamówienia publicznego z uwagi na fakt, że środki finansowe, które Zamawiający zamierza przeznaczyć na sfinansowanie przedmiotowego zamówienia w części pochodzą ze środków </w:t>
      </w:r>
      <w:r w:rsidRPr="000B3E03">
        <w:rPr>
          <w:rFonts w:ascii="Arial" w:hAnsi="Arial" w:cs="Arial"/>
        </w:rPr>
        <w:t>Norweskiego Mechanizmu Finansowego i mogą nie zostać przyznane Zamawiającemu.</w:t>
      </w:r>
    </w:p>
    <w:p w:rsidR="00B40179" w:rsidRPr="000B3E03" w:rsidRDefault="00B40179" w:rsidP="00217C9C">
      <w:pPr>
        <w:numPr>
          <w:ilvl w:val="0"/>
          <w:numId w:val="9"/>
          <w:numberingChange w:id="8" w:author="Unknown" w:date="2015-06-03T12:31:00Z" w:original="%1:6:0:."/>
        </w:numPr>
        <w:suppressAutoHyphens/>
        <w:spacing w:before="0"/>
        <w:outlineLvl w:val="9"/>
        <w:rPr>
          <w:rFonts w:ascii="Arial" w:hAnsi="Arial" w:cs="Arial"/>
          <w:color w:val="000000"/>
        </w:rPr>
      </w:pPr>
      <w:r w:rsidRPr="000B3E03">
        <w:rPr>
          <w:rFonts w:ascii="Arial" w:hAnsi="Arial" w:cs="Arial"/>
          <w:color w:val="000000"/>
        </w:rPr>
        <w:t>Zamówienie realizowane jest w ramach projektów „Propagowanie alternatywnych metod r</w:t>
      </w:r>
      <w:r w:rsidRPr="00C61EBF">
        <w:rPr>
          <w:rFonts w:ascii="Arial" w:hAnsi="Arial" w:cs="Arial"/>
          <w:color w:val="000000"/>
        </w:rPr>
        <w:t>ozwiązywania sporów”, „Edukacja szkolna przeciwko wykluczeniu prawnemu”, finansowanych z</w:t>
      </w:r>
      <w:r w:rsidRPr="00C61EBF">
        <w:rPr>
          <w:rFonts w:ascii="Arial" w:hAnsi="Arial" w:cs="Arial"/>
          <w:i/>
          <w:color w:val="000000"/>
        </w:rPr>
        <w:t xml:space="preserve"> </w:t>
      </w:r>
      <w:r w:rsidRPr="00C61EBF">
        <w:rPr>
          <w:rFonts w:ascii="Arial" w:hAnsi="Arial" w:cs="Arial"/>
          <w:color w:val="000000"/>
        </w:rPr>
        <w:t xml:space="preserve">Norweskiego Mechanizmu Finansowego </w:t>
      </w:r>
      <w:r w:rsidRPr="00C61EBF">
        <w:rPr>
          <w:rFonts w:ascii="Arial" w:hAnsi="Arial" w:cs="Arial"/>
          <w:szCs w:val="24"/>
        </w:rPr>
        <w:t>na lata 2009-2014, Program Operacyjny Ministerstwa Sprawiedliwości: „Budowanie potencjału instytucjonalnego i współpraca w obszarze wymiaru sprawiedliwości/Poprawa skuteczności wymiaru sprawiedliwości”</w:t>
      </w:r>
      <w:r w:rsidRPr="000B3E03">
        <w:rPr>
          <w:rFonts w:ascii="Arial" w:hAnsi="Arial" w:cs="Arial"/>
          <w:color w:val="000000"/>
        </w:rPr>
        <w:t xml:space="preserve"> </w:t>
      </w:r>
    </w:p>
    <w:p w:rsidR="00B40179" w:rsidRPr="00DC2D7F" w:rsidRDefault="00B40179" w:rsidP="00323D83">
      <w:pPr>
        <w:spacing w:before="0"/>
        <w:ind w:left="567"/>
        <w:rPr>
          <w:rFonts w:ascii="Arial" w:hAnsi="Arial" w:cs="Arial"/>
          <w:szCs w:val="24"/>
        </w:rPr>
      </w:pPr>
    </w:p>
    <w:p w:rsidR="00B40179" w:rsidRPr="00DC2D7F" w:rsidRDefault="00B40179" w:rsidP="00893A29">
      <w:pPr>
        <w:pStyle w:val="Header"/>
        <w:spacing w:before="0"/>
        <w:rPr>
          <w:rFonts w:ascii="Arial" w:hAnsi="Arial" w:cs="Arial"/>
          <w:b/>
          <w:bCs/>
        </w:rPr>
      </w:pPr>
      <w:r w:rsidRPr="00DC2D7F">
        <w:rPr>
          <w:rFonts w:ascii="Arial" w:hAnsi="Arial" w:cs="Arial"/>
          <w:b/>
          <w:bCs/>
        </w:rPr>
        <w:t>Rozdział IV. Termin wykonania zamówienia.</w:t>
      </w:r>
    </w:p>
    <w:p w:rsidR="00B40179" w:rsidRPr="00DC2D7F" w:rsidRDefault="00B40179" w:rsidP="000759BE">
      <w:pPr>
        <w:pStyle w:val="ListParagraph"/>
        <w:spacing w:before="0" w:line="23" w:lineRule="atLeast"/>
        <w:ind w:left="454"/>
        <w:contextualSpacing/>
        <w:outlineLvl w:val="9"/>
        <w:rPr>
          <w:rFonts w:ascii="Arial" w:hAnsi="Arial" w:cs="Arial"/>
          <w:szCs w:val="24"/>
        </w:rPr>
      </w:pPr>
      <w:r w:rsidRPr="00DC2D7F">
        <w:rPr>
          <w:rFonts w:ascii="Arial" w:hAnsi="Arial" w:cs="Arial"/>
          <w:szCs w:val="24"/>
        </w:rPr>
        <w:t xml:space="preserve">Termin na stworzenie kompletnie funkcjonujących stron internetowych to </w:t>
      </w:r>
      <w:r w:rsidRPr="00DC2D7F">
        <w:rPr>
          <w:rFonts w:ascii="Arial" w:hAnsi="Arial" w:cs="Arial"/>
          <w:szCs w:val="24"/>
        </w:rPr>
        <w:br/>
        <w:t>40 dni kalendarzowych od daty zawarcia umowy</w:t>
      </w:r>
      <w:r>
        <w:rPr>
          <w:rFonts w:ascii="Arial" w:hAnsi="Arial" w:cs="Arial"/>
          <w:szCs w:val="24"/>
        </w:rPr>
        <w:t xml:space="preserve"> </w:t>
      </w:r>
      <w:r w:rsidRPr="00DC2D7F">
        <w:rPr>
          <w:rFonts w:ascii="Arial" w:hAnsi="Arial" w:cs="Arial"/>
          <w:szCs w:val="24"/>
        </w:rPr>
        <w:t xml:space="preserve"> – I etap realizacji zamówienia.</w:t>
      </w:r>
    </w:p>
    <w:p w:rsidR="00B40179" w:rsidRPr="00DC2D7F" w:rsidRDefault="00B40179" w:rsidP="000759BE">
      <w:pPr>
        <w:pStyle w:val="ListParagraph"/>
        <w:spacing w:before="0" w:line="23" w:lineRule="atLeast"/>
        <w:ind w:left="454"/>
        <w:contextualSpacing/>
        <w:outlineLvl w:val="9"/>
        <w:rPr>
          <w:rFonts w:ascii="Arial" w:hAnsi="Arial" w:cs="Arial"/>
          <w:bCs/>
          <w:szCs w:val="24"/>
        </w:rPr>
      </w:pPr>
      <w:r w:rsidRPr="00DC2D7F">
        <w:rPr>
          <w:rFonts w:ascii="Arial" w:hAnsi="Arial" w:cs="Arial"/>
          <w:bCs/>
          <w:szCs w:val="24"/>
        </w:rPr>
        <w:t>Usługa serwisowa i hosting w okresie 24 miesięcy od dnia podpisania protokołu odbioru dla I etapu realizacji zamówienia – II etap realizacji zamówienia.</w:t>
      </w:r>
    </w:p>
    <w:p w:rsidR="00B40179" w:rsidRPr="00DC2D7F" w:rsidRDefault="00B40179" w:rsidP="00C619FC">
      <w:pPr>
        <w:suppressAutoHyphens/>
        <w:spacing w:before="0"/>
        <w:ind w:left="454"/>
        <w:outlineLvl w:val="9"/>
        <w:rPr>
          <w:rFonts w:ascii="Arial" w:hAnsi="Arial" w:cs="Arial"/>
          <w:szCs w:val="24"/>
        </w:rPr>
      </w:pPr>
      <w:r w:rsidRPr="00DC2D7F">
        <w:rPr>
          <w:rFonts w:ascii="Arial" w:hAnsi="Arial" w:cs="Arial"/>
          <w:szCs w:val="24"/>
        </w:rPr>
        <w:t xml:space="preserve"> </w:t>
      </w:r>
    </w:p>
    <w:p w:rsidR="00B40179" w:rsidRPr="00DC2D7F" w:rsidRDefault="00B40179" w:rsidP="006E588B">
      <w:pPr>
        <w:pStyle w:val="Header"/>
        <w:spacing w:before="0"/>
        <w:rPr>
          <w:rFonts w:ascii="Arial" w:hAnsi="Arial" w:cs="Arial"/>
          <w:b/>
          <w:bCs/>
        </w:rPr>
      </w:pPr>
    </w:p>
    <w:p w:rsidR="00B40179" w:rsidRPr="00DC2D7F" w:rsidRDefault="00B40179" w:rsidP="000215DF">
      <w:pPr>
        <w:pStyle w:val="Header"/>
        <w:spacing w:before="0"/>
        <w:ind w:left="1276" w:hanging="1276"/>
        <w:rPr>
          <w:rFonts w:ascii="Arial" w:hAnsi="Arial" w:cs="Arial"/>
          <w:b/>
          <w:bCs/>
        </w:rPr>
      </w:pPr>
      <w:r w:rsidRPr="00DC2D7F">
        <w:rPr>
          <w:rFonts w:ascii="Arial" w:hAnsi="Arial" w:cs="Arial"/>
          <w:b/>
          <w:bCs/>
        </w:rPr>
        <w:t>Rozdział V. Warunki udziału w postępowaniu oraz opis sposobu dokonywania oceny spełniania tych warunków.</w:t>
      </w:r>
    </w:p>
    <w:p w:rsidR="00B40179" w:rsidRPr="00DC2D7F" w:rsidRDefault="00B40179">
      <w:pPr>
        <w:numPr>
          <w:ilvl w:val="0"/>
          <w:numId w:val="17"/>
          <w:numberingChange w:id="9" w:author="Unknown" w:date="2015-06-03T12:31:00Z" w:original="%1:1:0:."/>
        </w:numPr>
        <w:spacing w:before="0"/>
        <w:rPr>
          <w:rFonts w:ascii="Arial" w:hAnsi="Arial" w:cs="Arial"/>
        </w:rPr>
      </w:pPr>
      <w:bookmarkStart w:id="10" w:name="_Ref69792317"/>
      <w:r w:rsidRPr="00DC2D7F">
        <w:rPr>
          <w:rFonts w:ascii="Arial" w:hAnsi="Arial" w:cs="Arial"/>
          <w:szCs w:val="24"/>
        </w:rPr>
        <w:t xml:space="preserve">Zgodnie z art. 22 ust. 1 ustawy o udzielenie zamówienia mogą ubiegać się Wykonawcy, którzy spełniają warunki, dotyczące: </w:t>
      </w:r>
    </w:p>
    <w:bookmarkEnd w:id="10"/>
    <w:p w:rsidR="00B40179" w:rsidRPr="00DC2D7F" w:rsidRDefault="00B40179" w:rsidP="002E2C5A">
      <w:pPr>
        <w:pStyle w:val="Heading3"/>
        <w:numPr>
          <w:ilvl w:val="0"/>
          <w:numId w:val="18"/>
          <w:numberingChange w:id="11" w:author="Unknown" w:date="2015-06-03T12:31:00Z" w:original="%1:1:0:)"/>
        </w:numPr>
        <w:spacing w:before="0" w:after="0"/>
        <w:rPr>
          <w:rFonts w:ascii="Arial" w:hAnsi="Arial" w:cs="Arial"/>
          <w:b w:val="0"/>
          <w:i w:val="0"/>
          <w:iCs/>
          <w:szCs w:val="24"/>
        </w:rPr>
      </w:pPr>
      <w:r w:rsidRPr="00DC2D7F">
        <w:rPr>
          <w:rFonts w:ascii="Arial" w:hAnsi="Arial" w:cs="Arial"/>
          <w:b w:val="0"/>
          <w:i w:val="0"/>
        </w:rPr>
        <w:t>posiadania uprawnień do wykonywania określonej działalności lub czynności, jeżeli przepisy prawa nakładają obowiązek ich posiadania</w:t>
      </w:r>
      <w:r w:rsidRPr="00DC2D7F">
        <w:rPr>
          <w:rFonts w:ascii="Arial" w:hAnsi="Arial" w:cs="Arial"/>
          <w:b w:val="0"/>
          <w:i w:val="0"/>
          <w:iCs/>
        </w:rPr>
        <w:t xml:space="preserve"> - Zamawiający nie opisuje, nie wyznacza szczegółowego warunku w tym zakresie;</w:t>
      </w:r>
    </w:p>
    <w:p w:rsidR="00B40179" w:rsidRPr="00DC2D7F" w:rsidRDefault="00B40179">
      <w:pPr>
        <w:pStyle w:val="Heading3"/>
        <w:numPr>
          <w:ilvl w:val="0"/>
          <w:numId w:val="18"/>
          <w:numberingChange w:id="12" w:author="Unknown" w:date="2015-06-03T12:31:00Z" w:original="%1:2:0:)"/>
        </w:numPr>
        <w:spacing w:before="0" w:after="0"/>
        <w:rPr>
          <w:rFonts w:ascii="Arial" w:hAnsi="Arial" w:cs="Arial"/>
          <w:b w:val="0"/>
          <w:i w:val="0"/>
          <w:iCs/>
          <w:szCs w:val="24"/>
        </w:rPr>
      </w:pPr>
      <w:r w:rsidRPr="00DC2D7F">
        <w:rPr>
          <w:rFonts w:ascii="Arial" w:hAnsi="Arial" w:cs="Arial"/>
          <w:b w:val="0"/>
          <w:i w:val="0"/>
        </w:rPr>
        <w:t xml:space="preserve">posiadania wiedzy i doświadczenia </w:t>
      </w:r>
      <w:r w:rsidRPr="00DC2D7F">
        <w:rPr>
          <w:rFonts w:ascii="Arial" w:hAnsi="Arial" w:cs="Arial"/>
          <w:b w:val="0"/>
          <w:i w:val="0"/>
          <w:iCs/>
        </w:rPr>
        <w:t xml:space="preserve">- Zamawiający uzna za spełniony warunek posiadania wiedzy i doświadczenia w przypadku gdy Wykonawca wykaże, iż w okresie ostatnich trzech lat przed upływem terminu składania ofert, a jeżeli okres prowadzenia działalności jest krótszy – w tym okresie, wykonał tj. zrealizował, zakończył, także w przypadku świadczeń wykonywanych okresowo lub ciągłych, co najmniej </w:t>
      </w:r>
      <w:r>
        <w:rPr>
          <w:rFonts w:ascii="Arial" w:hAnsi="Arial" w:cs="Arial"/>
          <w:b w:val="0"/>
          <w:i w:val="0"/>
          <w:iCs/>
        </w:rPr>
        <w:t xml:space="preserve">2 </w:t>
      </w:r>
      <w:r w:rsidRPr="00DC2D7F">
        <w:rPr>
          <w:rFonts w:ascii="Arial" w:hAnsi="Arial" w:cs="Arial"/>
          <w:b w:val="0"/>
          <w:i w:val="0"/>
          <w:iCs/>
        </w:rPr>
        <w:t xml:space="preserve">usługi w zakresie budowy (modernizacji) strony internetowej o wartości nie mniejszej niż </w:t>
      </w:r>
      <w:r>
        <w:rPr>
          <w:rFonts w:ascii="Arial" w:hAnsi="Arial" w:cs="Arial"/>
          <w:b w:val="0"/>
          <w:i w:val="0"/>
          <w:iCs/>
        </w:rPr>
        <w:t>3</w:t>
      </w:r>
      <w:r w:rsidRPr="00DC2D7F">
        <w:rPr>
          <w:rFonts w:ascii="Arial" w:hAnsi="Arial" w:cs="Arial"/>
          <w:b w:val="0"/>
          <w:i w:val="0"/>
          <w:iCs/>
        </w:rPr>
        <w:t xml:space="preserve">000 zł netto każda oraz co najmniej </w:t>
      </w:r>
      <w:r>
        <w:rPr>
          <w:rFonts w:ascii="Arial" w:hAnsi="Arial" w:cs="Arial"/>
          <w:b w:val="0"/>
          <w:i w:val="0"/>
          <w:iCs/>
        </w:rPr>
        <w:t xml:space="preserve">2 </w:t>
      </w:r>
      <w:r w:rsidRPr="00DC2D7F">
        <w:rPr>
          <w:rFonts w:ascii="Arial" w:hAnsi="Arial" w:cs="Arial"/>
          <w:b w:val="0"/>
          <w:i w:val="0"/>
          <w:iCs/>
        </w:rPr>
        <w:t xml:space="preserve">usługi w zakresie działań promujących strony internetowe o wartości nie mniejszej niż </w:t>
      </w:r>
      <w:r>
        <w:rPr>
          <w:rFonts w:ascii="Arial" w:hAnsi="Arial" w:cs="Arial"/>
          <w:b w:val="0"/>
          <w:i w:val="0"/>
          <w:iCs/>
        </w:rPr>
        <w:t>9</w:t>
      </w:r>
      <w:r w:rsidRPr="00DC2D7F">
        <w:rPr>
          <w:rFonts w:ascii="Arial" w:hAnsi="Arial" w:cs="Arial"/>
          <w:b w:val="0"/>
          <w:i w:val="0"/>
          <w:iCs/>
        </w:rPr>
        <w:t> 000 zł netto każda.</w:t>
      </w:r>
    </w:p>
    <w:p w:rsidR="00B40179" w:rsidRPr="00955961" w:rsidRDefault="00B40179">
      <w:pPr>
        <w:pStyle w:val="Heading3"/>
        <w:keepNext w:val="0"/>
        <w:numPr>
          <w:ilvl w:val="0"/>
          <w:numId w:val="18"/>
          <w:numberingChange w:id="13" w:author="Unknown" w:date="2015-06-03T12:31:00Z" w:original="%1:3:0:)"/>
        </w:numPr>
        <w:spacing w:before="0" w:after="0"/>
        <w:rPr>
          <w:rFonts w:ascii="Arial" w:hAnsi="Arial" w:cs="Arial"/>
          <w:b w:val="0"/>
          <w:i w:val="0"/>
        </w:rPr>
      </w:pPr>
      <w:r w:rsidRPr="00955961">
        <w:rPr>
          <w:rFonts w:ascii="Arial" w:hAnsi="Arial" w:cs="Arial"/>
          <w:b w:val="0"/>
          <w:i w:val="0"/>
        </w:rPr>
        <w:t xml:space="preserve">dysponowania odpowiednim potencjałem technicznym oraz osobami zdolnymi do wykonania zamówienia - Zamawiający uzna za spełniony warunek dysponowania odpowiednim potencjałem technicznym oraz osobami zdolnymi do wykonania zamówienia, jeżeli Wykonawca wykaże, że dysponuje lub będzie dysponował co najmniej 3 </w:t>
      </w:r>
      <w:r w:rsidRPr="00955961">
        <w:rPr>
          <w:rFonts w:ascii="Arial" w:hAnsi="Arial" w:cs="Arial"/>
          <w:b w:val="0"/>
          <w:i w:val="0"/>
          <w:iCs/>
        </w:rPr>
        <w:t xml:space="preserve">różnymi osobami, </w:t>
      </w:r>
      <w:r w:rsidRPr="00955961">
        <w:rPr>
          <w:rFonts w:ascii="Arial" w:hAnsi="Arial" w:cs="Arial"/>
          <w:b w:val="0"/>
          <w:i w:val="0"/>
          <w:iCs/>
        </w:rPr>
        <w:br/>
        <w:t>w tym:</w:t>
      </w:r>
    </w:p>
    <w:p w:rsidR="00B40179" w:rsidRPr="00955961" w:rsidRDefault="00B40179" w:rsidP="00297358">
      <w:pPr>
        <w:numPr>
          <w:ilvl w:val="2"/>
          <w:numId w:val="23"/>
          <w:numberingChange w:id="14" w:author="Unknown" w:date="2015-06-03T12:31:00Z" w:original="3.%2:1:0:.%3:1:0:"/>
        </w:numPr>
        <w:tabs>
          <w:tab w:val="clear" w:pos="720"/>
          <w:tab w:val="num" w:pos="1843"/>
        </w:tabs>
        <w:suppressAutoHyphens/>
        <w:spacing w:before="0"/>
        <w:ind w:left="1843" w:hanging="567"/>
        <w:outlineLvl w:val="9"/>
        <w:rPr>
          <w:rFonts w:ascii="Arial" w:hAnsi="Arial" w:cs="Arial"/>
        </w:rPr>
      </w:pPr>
      <w:r w:rsidRPr="00955961">
        <w:rPr>
          <w:rFonts w:ascii="Arial" w:hAnsi="Arial" w:cs="Arial"/>
        </w:rPr>
        <w:t>co najmniej jedną osobą pełniącą rolę koordynatora pracy pozostałych osób realizujących przedmiot zamówienia posiadająca wykształcenie wyższe oraz doświadczenie w realizowaniu projektów budowy stron internetowych do co najmniej 3 zrealizowanych projektów;</w:t>
      </w:r>
    </w:p>
    <w:p w:rsidR="00B40179" w:rsidRPr="00955961" w:rsidRDefault="00B40179" w:rsidP="00297358">
      <w:pPr>
        <w:numPr>
          <w:ilvl w:val="2"/>
          <w:numId w:val="23"/>
          <w:numberingChange w:id="15" w:author="Unknown" w:date="2015-06-03T12:31:00Z" w:original="3.%2:1:0:.%3:2:0:"/>
        </w:numPr>
        <w:tabs>
          <w:tab w:val="clear" w:pos="720"/>
          <w:tab w:val="num" w:pos="1843"/>
        </w:tabs>
        <w:suppressAutoHyphens/>
        <w:spacing w:before="0"/>
        <w:ind w:left="1843" w:hanging="567"/>
        <w:outlineLvl w:val="9"/>
        <w:rPr>
          <w:rFonts w:ascii="Arial" w:hAnsi="Arial" w:cs="Arial"/>
        </w:rPr>
      </w:pPr>
      <w:r w:rsidRPr="00955961">
        <w:rPr>
          <w:rFonts w:ascii="Arial" w:hAnsi="Arial" w:cs="Arial"/>
        </w:rPr>
        <w:t>co najmniej jedną osobą posiadającą wykształcenie wyższe, specjalizacja grafika oraz doświadczenie w realizowaniu projektów budowy i projektowania stron internetowych do co najmniej 3 zrealizowanych projektów;</w:t>
      </w:r>
    </w:p>
    <w:p w:rsidR="00B40179" w:rsidRPr="00955961" w:rsidRDefault="00B40179" w:rsidP="00297358">
      <w:pPr>
        <w:numPr>
          <w:ilvl w:val="2"/>
          <w:numId w:val="23"/>
          <w:numberingChange w:id="16" w:author="Unknown" w:date="2015-06-03T12:31:00Z" w:original="3.%2:1:0:.%3:3:0:"/>
        </w:numPr>
        <w:tabs>
          <w:tab w:val="clear" w:pos="720"/>
          <w:tab w:val="num" w:pos="1843"/>
        </w:tabs>
        <w:suppressAutoHyphens/>
        <w:spacing w:before="0"/>
        <w:ind w:left="1843" w:hanging="567"/>
        <w:outlineLvl w:val="9"/>
        <w:rPr>
          <w:rFonts w:ascii="Arial" w:hAnsi="Arial" w:cs="Arial"/>
        </w:rPr>
      </w:pPr>
      <w:r w:rsidRPr="00955961">
        <w:rPr>
          <w:rFonts w:ascii="Arial" w:hAnsi="Arial" w:cs="Arial"/>
        </w:rPr>
        <w:t>co najmniej jedną osobą pełniącą rolę Programisty</w:t>
      </w:r>
      <w:r>
        <w:rPr>
          <w:rFonts w:ascii="Arial" w:hAnsi="Arial" w:cs="Arial"/>
        </w:rPr>
        <w:t>,</w:t>
      </w:r>
      <w:r w:rsidRPr="00955961">
        <w:rPr>
          <w:rFonts w:ascii="Arial" w:hAnsi="Arial" w:cs="Arial"/>
        </w:rPr>
        <w:t xml:space="preserve"> posiadając</w:t>
      </w:r>
      <w:r>
        <w:rPr>
          <w:rFonts w:ascii="Arial" w:hAnsi="Arial" w:cs="Arial"/>
        </w:rPr>
        <w:t>ą</w:t>
      </w:r>
      <w:r w:rsidRPr="00955961">
        <w:rPr>
          <w:rFonts w:ascii="Arial" w:hAnsi="Arial" w:cs="Arial"/>
        </w:rPr>
        <w:t xml:space="preserve"> wykształcenie wyższe informatyczne oraz doświadczenie w realizowaniu projektów budowy i projektowania stron internetowych w oparciu o system CMS do co najmniej 3 zrealizowanych projektów.</w:t>
      </w:r>
    </w:p>
    <w:p w:rsidR="00B40179" w:rsidRPr="00955961" w:rsidRDefault="00B40179" w:rsidP="00AC21D0">
      <w:pPr>
        <w:suppressAutoHyphens/>
        <w:ind w:left="2100"/>
        <w:rPr>
          <w:rFonts w:ascii="Arial" w:hAnsi="Arial" w:cs="Arial"/>
          <w:bCs/>
          <w:i/>
          <w:iCs/>
          <w:lang w:eastAsia="ar-SA"/>
        </w:rPr>
      </w:pPr>
    </w:p>
    <w:p w:rsidR="00B40179" w:rsidRPr="00955961" w:rsidRDefault="00B40179" w:rsidP="00D95EDB">
      <w:pPr>
        <w:suppressAutoHyphens/>
        <w:ind w:left="1816"/>
        <w:rPr>
          <w:rFonts w:ascii="Arial" w:hAnsi="Arial" w:cs="Arial"/>
          <w:b/>
          <w:bCs/>
          <w:i/>
          <w:iCs/>
          <w:lang w:eastAsia="ar-SA"/>
        </w:rPr>
      </w:pPr>
      <w:r w:rsidRPr="00955961">
        <w:rPr>
          <w:rFonts w:ascii="Arial" w:hAnsi="Arial" w:cs="Arial"/>
          <w:b/>
          <w:bCs/>
          <w:i/>
          <w:iCs/>
          <w:lang w:eastAsia="ar-SA"/>
        </w:rPr>
        <w:t>UWAGA:</w:t>
      </w:r>
    </w:p>
    <w:p w:rsidR="00B40179" w:rsidRPr="00DC2D7F" w:rsidRDefault="00B40179" w:rsidP="00D95EDB">
      <w:pPr>
        <w:pStyle w:val="ListParagraph"/>
        <w:suppressAutoHyphens/>
        <w:spacing w:before="0"/>
        <w:ind w:left="1816"/>
        <w:contextualSpacing/>
        <w:outlineLvl w:val="9"/>
        <w:rPr>
          <w:rFonts w:ascii="Arial" w:hAnsi="Arial" w:cs="Arial"/>
          <w:bCs/>
          <w:i/>
          <w:iCs/>
          <w:lang w:eastAsia="ar-SA"/>
        </w:rPr>
      </w:pPr>
      <w:r w:rsidRPr="00955961">
        <w:rPr>
          <w:rFonts w:ascii="Arial" w:hAnsi="Arial" w:cs="Arial"/>
          <w:bCs/>
          <w:i/>
          <w:iCs/>
          <w:lang w:eastAsia="ar-SA"/>
        </w:rPr>
        <w:t>Zamawiający nie dopuszcza sytuacji łączenia w zakresie jednej osoby funkcji osób wskazanych w ust. 1 pkt  3 niniejszego rozdziału. Powyższe oznacza także, że każda z osób określonych w ust. 1 pkt 3 niniejszego rozdziału (posiadająca odpowiednie kwalifikacje zawodowe, doświadczenie i wykształcenie) musi być inną, odrębną osobą tj. zespół osób dedykowanych do realizacji przedmiotu zamówienia musi składać się z 3 różnych osób spełniających odpowiednie warunki.</w:t>
      </w:r>
      <w:r w:rsidRPr="00DC2D7F">
        <w:rPr>
          <w:rFonts w:ascii="Arial" w:hAnsi="Arial" w:cs="Arial"/>
          <w:bCs/>
          <w:i/>
          <w:iCs/>
          <w:lang w:eastAsia="ar-SA"/>
        </w:rPr>
        <w:t xml:space="preserve"> </w:t>
      </w:r>
    </w:p>
    <w:p w:rsidR="00B40179" w:rsidRPr="00DC2D7F" w:rsidRDefault="00B40179" w:rsidP="003D6769">
      <w:pPr>
        <w:suppressAutoHyphens/>
        <w:ind w:left="568"/>
        <w:rPr>
          <w:rFonts w:ascii="Arial" w:hAnsi="Arial" w:cs="Arial"/>
          <w:bCs/>
          <w:i/>
          <w:iCs/>
          <w:lang w:eastAsia="ar-SA"/>
        </w:rPr>
      </w:pPr>
    </w:p>
    <w:p w:rsidR="00B40179" w:rsidRPr="00DC2D7F" w:rsidRDefault="00B40179">
      <w:pPr>
        <w:pStyle w:val="Heading3"/>
        <w:keepNext w:val="0"/>
        <w:numPr>
          <w:ilvl w:val="0"/>
          <w:numId w:val="18"/>
          <w:numberingChange w:id="17" w:author="Unknown" w:date="2015-06-03T12:31:00Z" w:original="%1:4:0:)"/>
        </w:numPr>
        <w:spacing w:before="0" w:after="0"/>
        <w:rPr>
          <w:rFonts w:ascii="Arial" w:hAnsi="Arial" w:cs="Arial"/>
          <w:b w:val="0"/>
          <w:bCs/>
          <w:i w:val="0"/>
          <w:iCs/>
        </w:rPr>
      </w:pPr>
      <w:r w:rsidRPr="00DC2D7F">
        <w:rPr>
          <w:rFonts w:ascii="Arial" w:hAnsi="Arial" w:cs="Arial"/>
          <w:b w:val="0"/>
          <w:bCs/>
          <w:i w:val="0"/>
        </w:rPr>
        <w:t>sytuacji ekonomicznej i finansowej</w:t>
      </w:r>
      <w:r w:rsidRPr="00DC2D7F">
        <w:rPr>
          <w:rFonts w:ascii="Arial" w:hAnsi="Arial" w:cs="Arial"/>
          <w:b w:val="0"/>
          <w:bCs/>
          <w:i w:val="0"/>
          <w:iCs/>
        </w:rPr>
        <w:t xml:space="preserve"> - Zamawiający nie opisuje, nie wyznacza szczegółowego warunku w tym zakresie. </w:t>
      </w:r>
    </w:p>
    <w:p w:rsidR="00B40179" w:rsidRPr="00DC2D7F" w:rsidRDefault="00B40179" w:rsidP="00C47C6D">
      <w:pPr>
        <w:rPr>
          <w:rFonts w:ascii="Arial" w:hAnsi="Arial" w:cs="Arial"/>
        </w:rPr>
      </w:pPr>
    </w:p>
    <w:p w:rsidR="00B40179" w:rsidRPr="00DC2D7F" w:rsidRDefault="00B40179">
      <w:pPr>
        <w:numPr>
          <w:ilvl w:val="0"/>
          <w:numId w:val="17"/>
          <w:numberingChange w:id="18" w:author="Unknown" w:date="2015-06-03T12:31:00Z" w:original="%1:2:0:."/>
        </w:numPr>
        <w:spacing w:before="0"/>
        <w:rPr>
          <w:rFonts w:ascii="Arial" w:hAnsi="Arial" w:cs="Arial"/>
          <w:bCs/>
        </w:rPr>
      </w:pPr>
      <w:r w:rsidRPr="00DC2D7F">
        <w:rPr>
          <w:rFonts w:ascii="Arial" w:hAnsi="Arial" w:cs="Arial"/>
          <w:bCs/>
        </w:rPr>
        <w:t>Opis sposobu dokonywania oceny spełniania warunków udziału w postępowaniu.</w:t>
      </w:r>
    </w:p>
    <w:p w:rsidR="00B40179" w:rsidRPr="00DC2D7F" w:rsidRDefault="00B40179" w:rsidP="001E49B3">
      <w:pPr>
        <w:spacing w:before="0"/>
        <w:ind w:left="567"/>
        <w:rPr>
          <w:rFonts w:ascii="Arial" w:hAnsi="Arial" w:cs="Arial"/>
          <w:bCs/>
        </w:rPr>
      </w:pPr>
      <w:r w:rsidRPr="00DC2D7F">
        <w:rPr>
          <w:rFonts w:ascii="Arial" w:hAnsi="Arial" w:cs="Arial"/>
          <w:bCs/>
        </w:rPr>
        <w:t xml:space="preserve">Zamawiający oceni, czy Wykonawca spełnia warunki udziału w postępowaniu, </w:t>
      </w:r>
      <w:r w:rsidRPr="00DC2D7F">
        <w:rPr>
          <w:rFonts w:ascii="Arial" w:hAnsi="Arial" w:cs="Arial"/>
          <w:bCs/>
        </w:rPr>
        <w:br/>
        <w:t xml:space="preserve">o których mowa w </w:t>
      </w:r>
      <w:r>
        <w:rPr>
          <w:rFonts w:ascii="Arial" w:hAnsi="Arial" w:cs="Arial"/>
          <w:bCs/>
        </w:rPr>
        <w:t>ust</w:t>
      </w:r>
      <w:r w:rsidRPr="00DC2D7F">
        <w:rPr>
          <w:rFonts w:ascii="Arial" w:hAnsi="Arial" w:cs="Arial"/>
          <w:bCs/>
        </w:rPr>
        <w:t xml:space="preserve">. 1 niniejszego Rozdziału, na podstawie złożonego wraz </w:t>
      </w:r>
      <w:r w:rsidRPr="00DC2D7F">
        <w:rPr>
          <w:rFonts w:ascii="Arial" w:hAnsi="Arial" w:cs="Arial"/>
          <w:bCs/>
        </w:rPr>
        <w:br/>
        <w:t>z ofertą oświadczenia o spełnieniu warunków udziału w postępowaniu</w:t>
      </w:r>
      <w:r>
        <w:rPr>
          <w:rFonts w:ascii="Arial" w:hAnsi="Arial" w:cs="Arial"/>
          <w:bCs/>
        </w:rPr>
        <w:t xml:space="preserve"> oraz dokumentów</w:t>
      </w:r>
      <w:r w:rsidRPr="00DC2D7F">
        <w:rPr>
          <w:rFonts w:ascii="Arial" w:hAnsi="Arial" w:cs="Arial"/>
          <w:bCs/>
        </w:rPr>
        <w:t>, o który</w:t>
      </w:r>
      <w:r>
        <w:rPr>
          <w:rFonts w:ascii="Arial" w:hAnsi="Arial" w:cs="Arial"/>
          <w:bCs/>
        </w:rPr>
        <w:t>ch</w:t>
      </w:r>
      <w:r w:rsidRPr="00DC2D7F">
        <w:rPr>
          <w:rFonts w:ascii="Arial" w:hAnsi="Arial" w:cs="Arial"/>
          <w:bCs/>
        </w:rPr>
        <w:t xml:space="preserve"> mowa w Rozdzia</w:t>
      </w:r>
      <w:r>
        <w:rPr>
          <w:rFonts w:ascii="Arial" w:hAnsi="Arial" w:cs="Arial"/>
          <w:bCs/>
        </w:rPr>
        <w:t>le</w:t>
      </w:r>
      <w:r w:rsidRPr="00DC2D7F">
        <w:rPr>
          <w:rFonts w:ascii="Arial" w:hAnsi="Arial" w:cs="Arial"/>
          <w:bCs/>
        </w:rPr>
        <w:t xml:space="preserve"> VI SIWZ.</w:t>
      </w:r>
    </w:p>
    <w:p w:rsidR="00B40179" w:rsidRPr="00DC2D7F" w:rsidRDefault="00B40179" w:rsidP="001E49B3">
      <w:pPr>
        <w:spacing w:before="0"/>
        <w:ind w:left="1134"/>
        <w:rPr>
          <w:rFonts w:ascii="Arial" w:hAnsi="Arial" w:cs="Arial"/>
          <w:bCs/>
        </w:rPr>
      </w:pPr>
    </w:p>
    <w:p w:rsidR="00B40179" w:rsidRPr="00DC2D7F" w:rsidRDefault="00B40179" w:rsidP="000215DF">
      <w:pPr>
        <w:pStyle w:val="Header"/>
        <w:spacing w:before="0"/>
        <w:ind w:left="1418" w:hanging="1418"/>
        <w:rPr>
          <w:rFonts w:ascii="Arial" w:hAnsi="Arial" w:cs="Arial"/>
          <w:b/>
          <w:bCs/>
        </w:rPr>
      </w:pPr>
      <w:r w:rsidRPr="00DC2D7F">
        <w:rPr>
          <w:rFonts w:ascii="Arial" w:hAnsi="Arial" w:cs="Arial"/>
          <w:b/>
          <w:bCs/>
        </w:rPr>
        <w:t>Rozdział VI. Wykaz oświadczeń lub dokumentów, jakie mają dostarczyć Wykonawcy w celu potwierdzenia spełniania warunków udziału w postępowaniu.</w:t>
      </w:r>
    </w:p>
    <w:p w:rsidR="00B40179" w:rsidRPr="00DC2D7F" w:rsidRDefault="00B40179" w:rsidP="000215DF">
      <w:pPr>
        <w:pStyle w:val="Header"/>
        <w:spacing w:before="0"/>
        <w:ind w:left="1418" w:hanging="1418"/>
        <w:rPr>
          <w:rFonts w:ascii="Arial" w:hAnsi="Arial" w:cs="Arial"/>
          <w:b/>
          <w:bCs/>
        </w:rPr>
      </w:pPr>
    </w:p>
    <w:p w:rsidR="00B40179" w:rsidRPr="00DC2D7F" w:rsidRDefault="00B40179" w:rsidP="00310BA7">
      <w:pPr>
        <w:numPr>
          <w:ilvl w:val="0"/>
          <w:numId w:val="10"/>
          <w:numberingChange w:id="19" w:author="Unknown" w:date="2015-06-03T12:31:00Z" w:original="%1:1:0:."/>
        </w:numPr>
        <w:spacing w:before="0"/>
        <w:rPr>
          <w:rFonts w:ascii="Arial" w:hAnsi="Arial" w:cs="Arial"/>
          <w:b/>
          <w:szCs w:val="24"/>
        </w:rPr>
      </w:pPr>
      <w:r w:rsidRPr="00DC2D7F">
        <w:rPr>
          <w:rFonts w:ascii="Arial" w:hAnsi="Arial" w:cs="Arial"/>
        </w:rPr>
        <w:t xml:space="preserve">W celu potwierdzenie spełniania przez Wykonawcę warunków udziału w postępowaniu o udzielenie zamówienia, o których mowa w art. 22 ust. 1 ustawy, Zamawiający, żąda złożenia wraz z ofertą oświadczenia o spełnieniu warunków udziału w postępowaniu zgodnie z art. 44 ustawy - w załączniku druk do ewentualnego wykorzystania (załącznik nr 2 do SIWZ) - </w:t>
      </w:r>
      <w:r w:rsidRPr="00C61EBF">
        <w:rPr>
          <w:rFonts w:ascii="Arial" w:hAnsi="Arial" w:cs="Arial"/>
          <w:b/>
        </w:rPr>
        <w:t xml:space="preserve">oryginał </w:t>
      </w:r>
      <w:r w:rsidRPr="00C61EBF">
        <w:rPr>
          <w:rFonts w:ascii="Arial" w:hAnsi="Arial" w:cs="Arial"/>
        </w:rPr>
        <w:t>lub</w:t>
      </w:r>
      <w:r w:rsidRPr="00C61EBF">
        <w:rPr>
          <w:rFonts w:ascii="Arial" w:hAnsi="Arial" w:cs="Arial"/>
          <w:b/>
        </w:rPr>
        <w:t xml:space="preserve"> </w:t>
      </w:r>
      <w:r w:rsidRPr="00C61EBF">
        <w:rPr>
          <w:rFonts w:ascii="Arial" w:hAnsi="Arial" w:cs="Arial"/>
          <w:b/>
          <w:bCs/>
        </w:rPr>
        <w:t>kopia</w:t>
      </w:r>
      <w:r w:rsidRPr="00C61EBF">
        <w:rPr>
          <w:rFonts w:ascii="Arial" w:hAnsi="Arial" w:cs="Arial"/>
          <w:b/>
        </w:rPr>
        <w:t xml:space="preserve"> (odpis) poświadczona(-y) notarialnie. Oryginał oświadczenia musi być podpisany przez Wykonawcę</w:t>
      </w:r>
      <w:r w:rsidRPr="00C61EBF">
        <w:rPr>
          <w:rFonts w:ascii="Arial" w:hAnsi="Arial" w:cs="Arial"/>
        </w:rPr>
        <w:t>.</w:t>
      </w:r>
    </w:p>
    <w:p w:rsidR="00B40179" w:rsidRPr="00DC067C" w:rsidRDefault="00B40179" w:rsidP="00310BA7">
      <w:pPr>
        <w:spacing w:before="0"/>
        <w:rPr>
          <w:rFonts w:ascii="Arial" w:hAnsi="Arial" w:cs="Arial"/>
          <w:szCs w:val="24"/>
        </w:rPr>
      </w:pPr>
    </w:p>
    <w:p w:rsidR="00B40179" w:rsidRPr="00DC2D7F" w:rsidRDefault="00B40179" w:rsidP="00310BA7">
      <w:pPr>
        <w:numPr>
          <w:ilvl w:val="0"/>
          <w:numId w:val="10"/>
          <w:numberingChange w:id="20" w:author="Unknown" w:date="2015-06-03T12:31:00Z" w:original="%1:2:0:."/>
        </w:numPr>
        <w:spacing w:before="0"/>
        <w:rPr>
          <w:rFonts w:ascii="Arial" w:hAnsi="Arial" w:cs="Arial"/>
          <w:b/>
          <w:szCs w:val="24"/>
        </w:rPr>
      </w:pPr>
      <w:r w:rsidRPr="00DC067C">
        <w:rPr>
          <w:rFonts w:ascii="Arial" w:hAnsi="Arial" w:cs="Arial"/>
          <w:szCs w:val="24"/>
        </w:rPr>
        <w:t>W celu oceny spełniania opisanego przez zamawiającego warunku dotyczącego posiadania wiedzy i doświadczenia – oryginału lub kopii poświadczonej za zgodność z oryginałem przez osobę/osoby uprawnioną/uprawnione do reprezentowania wykonawcy – podpisanego</w:t>
      </w:r>
      <w:r w:rsidRPr="00C61EBF">
        <w:rPr>
          <w:rFonts w:ascii="Arial" w:hAnsi="Arial" w:cs="Arial"/>
          <w:szCs w:val="24"/>
        </w:rPr>
        <w:t xml:space="preserve"> wykazu wykonanych, a w przypadku świadczeń okresowych lub ciągłych również wykonywanych, głównych usług w zakresie niezbędnym do wykazania spełniania warunku wiedzy i doświadczenia w okresie ostatnich 3 (trzech) lat przed upływem terminu składania ofert,</w:t>
      </w:r>
      <w:r w:rsidRPr="00C61EBF">
        <w:rPr>
          <w:rFonts w:ascii="Arial" w:hAnsi="Arial" w:cs="Arial"/>
          <w:b/>
          <w:szCs w:val="24"/>
        </w:rPr>
        <w:t xml:space="preserve"> </w:t>
      </w:r>
      <w:r w:rsidRPr="00C61EBF">
        <w:rPr>
          <w:rFonts w:ascii="Arial" w:hAnsi="Arial" w:cs="Arial"/>
          <w:szCs w:val="24"/>
        </w:rPr>
        <w:t xml:space="preserve">wypełnionego według formularza określonego w załączniku nr 6 do SIWZ </w:t>
      </w:r>
      <w:r w:rsidRPr="00EF69DF">
        <w:rPr>
          <w:rFonts w:ascii="Arial" w:hAnsi="Arial" w:cs="Arial"/>
          <w:szCs w:val="24"/>
        </w:rPr>
        <w:t>–</w:t>
      </w:r>
      <w:r w:rsidRPr="00C61EBF">
        <w:rPr>
          <w:rFonts w:ascii="Arial" w:hAnsi="Arial" w:cs="Arial"/>
          <w:szCs w:val="24"/>
        </w:rPr>
        <w:t xml:space="preserve"> w załączeniu druk do ewentualnego wykorzystania, zawierającego co najmniej następujące informacje:</w:t>
      </w:r>
    </w:p>
    <w:p w:rsidR="00B40179" w:rsidRPr="00DC2D7F" w:rsidRDefault="00B40179">
      <w:pPr>
        <w:numPr>
          <w:ilvl w:val="2"/>
          <w:numId w:val="25"/>
          <w:numberingChange w:id="21" w:author="Unknown" w:date="2015-06-03T12:31:00Z" w:original="2.%2:1:0:.%3:1:0:"/>
        </w:numPr>
        <w:suppressAutoHyphens/>
        <w:spacing w:before="0" w:after="120"/>
        <w:outlineLvl w:val="9"/>
        <w:rPr>
          <w:rFonts w:ascii="Arial" w:hAnsi="Arial" w:cs="Arial"/>
          <w:szCs w:val="24"/>
        </w:rPr>
      </w:pPr>
      <w:r w:rsidRPr="00C61EBF">
        <w:rPr>
          <w:rFonts w:ascii="Arial" w:hAnsi="Arial" w:cs="Arial"/>
          <w:szCs w:val="24"/>
        </w:rPr>
        <w:t xml:space="preserve">opis </w:t>
      </w:r>
      <w:r w:rsidRPr="00CF554B">
        <w:rPr>
          <w:rFonts w:ascii="Arial" w:hAnsi="Arial" w:cs="Arial"/>
          <w:szCs w:val="24"/>
        </w:rPr>
        <w:t xml:space="preserve">przedmiotu wykonanej usługi w sposób umożliwiający ocenę spełnienia warunku (np. </w:t>
      </w:r>
      <w:r w:rsidRPr="00CF554B">
        <w:rPr>
          <w:rFonts w:ascii="Arial" w:hAnsi="Arial" w:cs="Arial"/>
          <w:iCs/>
        </w:rPr>
        <w:t>usługa w zakresie budowy (modernizacji) strony internetowej, usługa</w:t>
      </w:r>
      <w:r w:rsidRPr="00CF554B">
        <w:rPr>
          <w:rFonts w:ascii="Arial" w:hAnsi="Arial" w:cs="Arial"/>
          <w:i/>
          <w:iCs/>
        </w:rPr>
        <w:t xml:space="preserve"> w zakresie działań promujących strony internetowe)</w:t>
      </w:r>
      <w:r>
        <w:rPr>
          <w:rFonts w:ascii="Arial" w:hAnsi="Arial" w:cs="Arial"/>
          <w:b/>
          <w:i/>
          <w:iCs/>
        </w:rPr>
        <w:t xml:space="preserve"> </w:t>
      </w:r>
      <w:r w:rsidRPr="00DC2D7F">
        <w:rPr>
          <w:rFonts w:ascii="Arial" w:hAnsi="Arial" w:cs="Arial"/>
          <w:szCs w:val="24"/>
        </w:rPr>
        <w:t>– w tym także zrealizowanej – zakończonej części wykonywanej usługi, zgodnej z wymaganiami Zamawiającego, w ramach trwającej jeszcze usługi – w przypadku wykonywania świadczeń okresowych lub ciągłych – datę części usługi odpowiadającej wymaganiom Zamawiającego;</w:t>
      </w:r>
    </w:p>
    <w:p w:rsidR="00B40179" w:rsidRDefault="00B40179" w:rsidP="00A17441">
      <w:pPr>
        <w:numPr>
          <w:ilvl w:val="2"/>
          <w:numId w:val="25"/>
          <w:numberingChange w:id="22" w:author="Unknown" w:date="2015-06-03T12:31:00Z" w:original="2.%2:1:0:.%3:2:0:"/>
        </w:numPr>
        <w:suppressAutoHyphens/>
        <w:spacing w:before="0" w:after="120"/>
        <w:outlineLvl w:val="9"/>
        <w:rPr>
          <w:rFonts w:ascii="Arial" w:hAnsi="Arial" w:cs="Arial"/>
          <w:szCs w:val="24"/>
        </w:rPr>
      </w:pPr>
      <w:r w:rsidRPr="00DC2D7F">
        <w:rPr>
          <w:rFonts w:ascii="Arial" w:hAnsi="Arial" w:cs="Arial"/>
          <w:szCs w:val="24"/>
        </w:rPr>
        <w:t>odbiorcę wykonanej usługi ze wskazaniem co najmniej nazwy i adresu;</w:t>
      </w:r>
    </w:p>
    <w:p w:rsidR="00B40179" w:rsidRPr="00DC2D7F" w:rsidRDefault="00B40179">
      <w:pPr>
        <w:numPr>
          <w:ilvl w:val="2"/>
          <w:numId w:val="25"/>
          <w:numberingChange w:id="23" w:author="Unknown" w:date="2015-06-03T12:31:00Z" w:original="2.%2:1:0:.%3:3:0:"/>
        </w:numPr>
        <w:suppressAutoHyphens/>
        <w:spacing w:before="0" w:after="120"/>
        <w:outlineLvl w:val="9"/>
        <w:rPr>
          <w:rFonts w:ascii="Arial" w:hAnsi="Arial" w:cs="Arial"/>
          <w:szCs w:val="24"/>
        </w:rPr>
      </w:pPr>
      <w:r w:rsidRPr="00DC2D7F">
        <w:rPr>
          <w:rFonts w:ascii="Arial" w:hAnsi="Arial" w:cs="Arial"/>
          <w:szCs w:val="24"/>
        </w:rPr>
        <w:t>datę (dzień, miesiąc, rok) wykonania usługi tj. datę zakończenia usługi, a w przypadku wykonywania świadczeń okresowych lub ciągłych – datę zakończenia części usługi odpowiadającej wymaganiom Zamawiającego, np. sformułowanie „usługa trwa do chwili obecnej lecz w wymaganym zakresie została wykonana”;</w:t>
      </w:r>
    </w:p>
    <w:p w:rsidR="00B40179" w:rsidRPr="00EB18BD" w:rsidRDefault="00B40179" w:rsidP="00A17441">
      <w:pPr>
        <w:numPr>
          <w:ilvl w:val="2"/>
          <w:numId w:val="25"/>
          <w:numberingChange w:id="24" w:author="Unknown" w:date="2015-06-03T12:31:00Z" w:original="2.%2:1:0:.%3:4:0:"/>
        </w:numPr>
        <w:suppressAutoHyphens/>
        <w:spacing w:before="0" w:after="120"/>
        <w:outlineLvl w:val="9"/>
        <w:rPr>
          <w:rFonts w:ascii="Arial" w:hAnsi="Arial" w:cs="Arial"/>
          <w:i/>
        </w:rPr>
      </w:pPr>
      <w:r w:rsidRPr="00EB18BD">
        <w:rPr>
          <w:rStyle w:val="FontStyle17"/>
          <w:rFonts w:ascii="Arial" w:hAnsi="Arial" w:cs="Arial"/>
          <w:i/>
          <w:sz w:val="24"/>
          <w:szCs w:val="24"/>
        </w:rPr>
        <w:t xml:space="preserve">informacja o </w:t>
      </w:r>
      <w:r w:rsidRPr="00EB18BD">
        <w:rPr>
          <w:rFonts w:ascii="Arial" w:hAnsi="Arial" w:cs="Arial"/>
          <w:iCs/>
        </w:rPr>
        <w:t>wartości netto każdej ze wskazanych w wykazie usług.</w:t>
      </w:r>
    </w:p>
    <w:p w:rsidR="00B40179" w:rsidRPr="00DC2D7F" w:rsidRDefault="00B40179" w:rsidP="00B9200F">
      <w:pPr>
        <w:pStyle w:val="Numerowanie"/>
        <w:numPr>
          <w:ilvl w:val="0"/>
          <w:numId w:val="0"/>
        </w:numPr>
        <w:rPr>
          <w:rStyle w:val="FontStyle17"/>
          <w:rFonts w:ascii="Arial" w:hAnsi="Arial" w:cs="Arial"/>
          <w:sz w:val="24"/>
          <w:szCs w:val="24"/>
          <w:highlight w:val="yellow"/>
        </w:rPr>
      </w:pPr>
    </w:p>
    <w:p w:rsidR="00B40179" w:rsidRPr="00DC2D7F" w:rsidRDefault="00B40179" w:rsidP="00B9200F">
      <w:pPr>
        <w:pStyle w:val="Numerowanie"/>
        <w:numPr>
          <w:ilvl w:val="0"/>
          <w:numId w:val="0"/>
        </w:numPr>
        <w:rPr>
          <w:rFonts w:ascii="Arial" w:hAnsi="Arial" w:cs="Arial"/>
          <w:b/>
        </w:rPr>
      </w:pPr>
      <w:r w:rsidRPr="00DC2D7F">
        <w:rPr>
          <w:rFonts w:ascii="Arial" w:hAnsi="Arial" w:cs="Arial"/>
          <w:bCs/>
          <w:noProof w:val="0"/>
          <w:szCs w:val="24"/>
        </w:rPr>
        <w:t xml:space="preserve">wraz z dowodami, że usługa(-i) została(-y) wykonana(-e) należycie - </w:t>
      </w:r>
      <w:r w:rsidRPr="00DC2D7F">
        <w:rPr>
          <w:rFonts w:ascii="Arial" w:hAnsi="Arial" w:cs="Arial"/>
          <w:b/>
        </w:rPr>
        <w:t xml:space="preserve">oryginał </w:t>
      </w:r>
      <w:r w:rsidRPr="00DC2D7F">
        <w:rPr>
          <w:rFonts w:ascii="Arial" w:hAnsi="Arial" w:cs="Arial"/>
        </w:rPr>
        <w:t>lub</w:t>
      </w:r>
      <w:r w:rsidRPr="00DC2D7F">
        <w:rPr>
          <w:rFonts w:ascii="Arial" w:hAnsi="Arial" w:cs="Arial"/>
          <w:b/>
        </w:rPr>
        <w:t xml:space="preserve"> kopia dokumentu poświadczona za zgodność z oryginałem przez Wykonawcę.</w:t>
      </w:r>
    </w:p>
    <w:p w:rsidR="00B40179" w:rsidRPr="00DC2D7F" w:rsidRDefault="00B40179" w:rsidP="00B9200F">
      <w:pPr>
        <w:pStyle w:val="Numerowanie"/>
        <w:numPr>
          <w:ilvl w:val="0"/>
          <w:numId w:val="0"/>
        </w:numPr>
        <w:rPr>
          <w:rFonts w:ascii="Arial" w:hAnsi="Arial" w:cs="Arial"/>
        </w:rPr>
      </w:pPr>
    </w:p>
    <w:p w:rsidR="00B40179" w:rsidRPr="00DC2D7F" w:rsidRDefault="00B40179" w:rsidP="00B9200F">
      <w:pPr>
        <w:pStyle w:val="Numerowanie"/>
        <w:numPr>
          <w:ilvl w:val="0"/>
          <w:numId w:val="0"/>
        </w:numPr>
        <w:rPr>
          <w:rFonts w:ascii="Arial" w:hAnsi="Arial" w:cs="Arial"/>
          <w:bCs/>
          <w:noProof w:val="0"/>
          <w:szCs w:val="24"/>
        </w:rPr>
      </w:pPr>
      <w:r w:rsidRPr="00DC2D7F">
        <w:rPr>
          <w:rFonts w:ascii="Arial" w:hAnsi="Arial" w:cs="Arial"/>
        </w:rPr>
        <w:t xml:space="preserve">Dowodami, że usługa(-i) </w:t>
      </w:r>
      <w:r w:rsidRPr="00DC2D7F">
        <w:rPr>
          <w:rFonts w:ascii="Arial" w:hAnsi="Arial" w:cs="Arial"/>
          <w:bCs/>
          <w:noProof w:val="0"/>
          <w:szCs w:val="24"/>
        </w:rPr>
        <w:t>została(-y) wykonana(-e) należycie są:</w:t>
      </w:r>
    </w:p>
    <w:p w:rsidR="00B40179" w:rsidRPr="00DC2D7F" w:rsidRDefault="00B40179" w:rsidP="00297358">
      <w:pPr>
        <w:pStyle w:val="Numerowanie"/>
        <w:numPr>
          <w:ilvl w:val="2"/>
          <w:numId w:val="26"/>
          <w:numberingChange w:id="25" w:author="Unknown" w:date="2015-06-03T12:31:00Z" w:original="%3:1:4:)"/>
        </w:numPr>
        <w:tabs>
          <w:tab w:val="clear" w:pos="1077"/>
          <w:tab w:val="num" w:pos="357"/>
        </w:tabs>
        <w:ind w:left="357"/>
        <w:rPr>
          <w:rFonts w:ascii="Arial" w:hAnsi="Arial" w:cs="Arial"/>
          <w:bCs/>
          <w:noProof w:val="0"/>
          <w:szCs w:val="24"/>
        </w:rPr>
      </w:pPr>
      <w:r w:rsidRPr="00DC2D7F">
        <w:rPr>
          <w:rFonts w:ascii="Arial" w:hAnsi="Arial" w:cs="Arial"/>
          <w:bCs/>
          <w:noProof w:val="0"/>
          <w:szCs w:val="24"/>
        </w:rPr>
        <w:t>poświadczenia,</w:t>
      </w:r>
    </w:p>
    <w:p w:rsidR="00B40179" w:rsidRPr="00DC2D7F" w:rsidRDefault="00B40179" w:rsidP="00297358">
      <w:pPr>
        <w:pStyle w:val="Numerowanie"/>
        <w:numPr>
          <w:ilvl w:val="2"/>
          <w:numId w:val="26"/>
          <w:numberingChange w:id="26" w:author="Unknown" w:date="2015-06-03T12:31:00Z" w:original="%3:2:4:)"/>
        </w:numPr>
        <w:tabs>
          <w:tab w:val="clear" w:pos="1077"/>
          <w:tab w:val="num" w:pos="357"/>
        </w:tabs>
        <w:ind w:left="357"/>
        <w:rPr>
          <w:rFonts w:ascii="Arial" w:hAnsi="Arial" w:cs="Arial"/>
          <w:bCs/>
          <w:noProof w:val="0"/>
          <w:szCs w:val="24"/>
        </w:rPr>
      </w:pPr>
      <w:r w:rsidRPr="00DC2D7F">
        <w:rPr>
          <w:rFonts w:ascii="Arial" w:hAnsi="Arial" w:cs="Arial"/>
          <w:bCs/>
          <w:noProof w:val="0"/>
          <w:szCs w:val="24"/>
        </w:rPr>
        <w:t>oświadczenie Wykonawcy - jeżeli z uzasadnionych przyczyn o obiektywnych charakterze Wykonawca nie jest w stanie uzyskać poświadczenia, o których mowa powyżej.</w:t>
      </w:r>
    </w:p>
    <w:p w:rsidR="00B40179" w:rsidRPr="00DC2D7F" w:rsidRDefault="00B40179" w:rsidP="00297358">
      <w:pPr>
        <w:pStyle w:val="Numerowanie"/>
        <w:numPr>
          <w:ilvl w:val="2"/>
          <w:numId w:val="26"/>
          <w:numberingChange w:id="27" w:author="Unknown" w:date="2015-06-03T12:31:00Z" w:original="%3:3:4:)"/>
        </w:numPr>
        <w:tabs>
          <w:tab w:val="clear" w:pos="1077"/>
          <w:tab w:val="num" w:pos="357"/>
        </w:tabs>
        <w:ind w:left="357"/>
        <w:rPr>
          <w:rFonts w:ascii="Arial" w:hAnsi="Arial" w:cs="Arial"/>
          <w:bCs/>
          <w:noProof w:val="0"/>
          <w:szCs w:val="24"/>
        </w:rPr>
      </w:pPr>
      <w:r w:rsidRPr="00DC2D7F">
        <w:rPr>
          <w:rFonts w:ascii="Arial" w:hAnsi="Arial" w:cs="Arial"/>
          <w:bCs/>
          <w:noProof w:val="0"/>
          <w:szCs w:val="24"/>
        </w:rPr>
        <w:t xml:space="preserve">dokumenty potwierdzające należyte wykonanie usługi. </w:t>
      </w:r>
    </w:p>
    <w:p w:rsidR="00B40179" w:rsidRPr="00DC2D7F" w:rsidRDefault="00B40179" w:rsidP="00B9200F">
      <w:pPr>
        <w:pStyle w:val="Numerowanie"/>
        <w:numPr>
          <w:ilvl w:val="0"/>
          <w:numId w:val="0"/>
        </w:numPr>
        <w:ind w:left="357"/>
        <w:rPr>
          <w:rFonts w:ascii="Arial" w:hAnsi="Arial" w:cs="Arial"/>
          <w:bCs/>
          <w:noProof w:val="0"/>
          <w:szCs w:val="24"/>
        </w:rPr>
      </w:pPr>
      <w:r w:rsidRPr="00DC2D7F">
        <w:rPr>
          <w:rFonts w:ascii="Arial" w:hAnsi="Arial" w:cs="Arial"/>
          <w:bCs/>
          <w:noProof w:val="0"/>
          <w:szCs w:val="24"/>
        </w:rPr>
        <w:t>Wykonawca, w miejsce poświadczeń, o których mowa w pkt. a), może przedkładać dokumenty potwierdzające należyte wykonanie usług, określone w § 1 ust. 2 pkt 3 rozporządzenia Prezesa Rady Ministrów z dnia 30 grudnia 2009 r. w sprawie rodzajów dokumentów, jakich może żądać zamawiający od wykonawcy, oraz form, w jakich te dokumenty mogą być składane (Dz. U. Nr 226, poz. 1817).</w:t>
      </w:r>
    </w:p>
    <w:p w:rsidR="00B40179" w:rsidRPr="00DC2D7F" w:rsidRDefault="00B40179" w:rsidP="00B9200F">
      <w:pPr>
        <w:pStyle w:val="Numerowanie"/>
        <w:numPr>
          <w:ilvl w:val="0"/>
          <w:numId w:val="0"/>
        </w:numPr>
        <w:rPr>
          <w:rFonts w:ascii="Arial" w:hAnsi="Arial" w:cs="Arial"/>
          <w:bCs/>
          <w:noProof w:val="0"/>
          <w:szCs w:val="24"/>
        </w:rPr>
      </w:pPr>
    </w:p>
    <w:p w:rsidR="00B40179" w:rsidRPr="00DC2D7F" w:rsidRDefault="00B40179" w:rsidP="00B9200F">
      <w:pPr>
        <w:pStyle w:val="Numerowanie"/>
        <w:numPr>
          <w:ilvl w:val="0"/>
          <w:numId w:val="0"/>
        </w:numPr>
        <w:ind w:left="426"/>
        <w:rPr>
          <w:rFonts w:ascii="Arial" w:hAnsi="Arial" w:cs="Arial"/>
          <w:bCs/>
          <w:noProof w:val="0"/>
          <w:szCs w:val="24"/>
        </w:rPr>
      </w:pPr>
      <w:r w:rsidRPr="00DC2D7F">
        <w:rPr>
          <w:rFonts w:ascii="Arial" w:hAnsi="Arial" w:cs="Arial"/>
          <w:bCs/>
          <w:noProof w:val="0"/>
          <w:szCs w:val="24"/>
        </w:rPr>
        <w:t xml:space="preserve">W przypadku, gdy Zamawiający jest podmiotem, na rzecz, którego usługi wskazane w wykazie zostały wcześniej wykonane, Wykonawca nie ma obowiązku przedkładania dowodów, o których mowa powyżej. </w:t>
      </w:r>
    </w:p>
    <w:p w:rsidR="00B40179" w:rsidRPr="00DC2D7F" w:rsidRDefault="00B40179" w:rsidP="00B9200F">
      <w:pPr>
        <w:pStyle w:val="Numerowanie"/>
        <w:numPr>
          <w:ilvl w:val="0"/>
          <w:numId w:val="0"/>
        </w:numPr>
        <w:ind w:left="426"/>
        <w:rPr>
          <w:rFonts w:ascii="Arial" w:hAnsi="Arial" w:cs="Arial"/>
          <w:bCs/>
          <w:noProof w:val="0"/>
          <w:szCs w:val="24"/>
        </w:rPr>
      </w:pPr>
    </w:p>
    <w:p w:rsidR="00B40179" w:rsidRPr="00DC2D7F" w:rsidRDefault="00B40179" w:rsidP="00B9200F">
      <w:pPr>
        <w:autoSpaceDE w:val="0"/>
        <w:autoSpaceDN w:val="0"/>
        <w:adjustRightInd w:val="0"/>
        <w:spacing w:before="0"/>
        <w:ind w:left="426"/>
        <w:outlineLvl w:val="9"/>
        <w:rPr>
          <w:rFonts w:ascii="Arial" w:hAnsi="Arial" w:cs="Arial"/>
          <w:b/>
        </w:rPr>
      </w:pPr>
      <w:r w:rsidRPr="00DC2D7F">
        <w:rPr>
          <w:rFonts w:ascii="Arial" w:hAnsi="Arial" w:cs="Arial"/>
          <w:szCs w:val="24"/>
        </w:rPr>
        <w:t xml:space="preserve">Poprzez </w:t>
      </w:r>
      <w:r w:rsidRPr="00DC2D7F">
        <w:rPr>
          <w:rFonts w:ascii="Arial" w:hAnsi="Arial" w:cs="Arial"/>
          <w:b/>
          <w:bCs/>
          <w:szCs w:val="24"/>
        </w:rPr>
        <w:t xml:space="preserve">główną usługę </w:t>
      </w:r>
      <w:r w:rsidRPr="00DC2D7F">
        <w:rPr>
          <w:rFonts w:ascii="Arial" w:hAnsi="Arial" w:cs="Arial"/>
          <w:szCs w:val="24"/>
        </w:rPr>
        <w:t>odpowiadającą swoim rodzajem przedmiotowi</w:t>
      </w:r>
      <w:r w:rsidRPr="00C61EBF">
        <w:rPr>
          <w:rFonts w:ascii="Arial" w:hAnsi="Arial" w:cs="Arial"/>
          <w:szCs w:val="24"/>
        </w:rPr>
        <w:t xml:space="preserve"> zamówienia, Zamawiający rozumie </w:t>
      </w:r>
      <w:r w:rsidRPr="00C61EBF">
        <w:rPr>
          <w:rFonts w:ascii="Arial" w:hAnsi="Arial" w:cs="Arial"/>
          <w:bCs/>
          <w:szCs w:val="24"/>
        </w:rPr>
        <w:t xml:space="preserve">wykonanie usługi </w:t>
      </w:r>
      <w:r w:rsidRPr="00C61EBF">
        <w:rPr>
          <w:rFonts w:ascii="Arial" w:hAnsi="Arial" w:cs="Arial"/>
        </w:rPr>
        <w:t>o zakresie podmiotowym i czasowym nie</w:t>
      </w:r>
      <w:r w:rsidRPr="00C61EBF">
        <w:rPr>
          <w:rFonts w:ascii="Arial" w:hAnsi="Arial" w:cs="Arial"/>
          <w:bCs/>
          <w:szCs w:val="24"/>
        </w:rPr>
        <w:t xml:space="preserve"> mniejszym niż zakres usługi opisanej (określonej, wskazanej) </w:t>
      </w:r>
      <w:r w:rsidRPr="00C61EBF">
        <w:rPr>
          <w:rFonts w:ascii="Arial" w:hAnsi="Arial" w:cs="Arial"/>
        </w:rPr>
        <w:t>w Rozdziale V ppkt 1.2 SIWZ.</w:t>
      </w:r>
      <w:r w:rsidRPr="00C61EBF">
        <w:rPr>
          <w:rFonts w:ascii="Arial" w:hAnsi="Arial" w:cs="Arial"/>
          <w:b/>
        </w:rPr>
        <w:t xml:space="preserve"> </w:t>
      </w:r>
    </w:p>
    <w:p w:rsidR="00B40179" w:rsidRPr="00DC2D7F" w:rsidRDefault="00B40179" w:rsidP="00B9200F">
      <w:pPr>
        <w:autoSpaceDE w:val="0"/>
        <w:autoSpaceDN w:val="0"/>
        <w:adjustRightInd w:val="0"/>
        <w:spacing w:before="0"/>
        <w:ind w:left="426"/>
        <w:outlineLvl w:val="9"/>
        <w:rPr>
          <w:rFonts w:ascii="Arial" w:hAnsi="Arial" w:cs="Arial"/>
          <w:bCs/>
          <w:szCs w:val="24"/>
        </w:rPr>
      </w:pPr>
    </w:p>
    <w:p w:rsidR="00B40179" w:rsidRPr="00DC2D7F" w:rsidRDefault="00B40179" w:rsidP="00B9200F">
      <w:pPr>
        <w:pStyle w:val="Numerowanie"/>
        <w:numPr>
          <w:ilvl w:val="0"/>
          <w:numId w:val="0"/>
        </w:numPr>
        <w:ind w:left="360"/>
        <w:rPr>
          <w:rFonts w:ascii="Arial" w:hAnsi="Arial" w:cs="Arial"/>
          <w:b/>
          <w:noProof w:val="0"/>
        </w:rPr>
      </w:pPr>
      <w:r w:rsidRPr="00C61EBF">
        <w:rPr>
          <w:rFonts w:ascii="Arial" w:hAnsi="Arial" w:cs="Arial"/>
          <w:b/>
          <w:bCs/>
        </w:rPr>
        <w:t>Dokumenty sporządzone w języku obcym, Wykonawca zobowiązany jest złożyć wraz z tłumaczeniem na język polski</w:t>
      </w:r>
      <w:r w:rsidRPr="00C61EBF">
        <w:rPr>
          <w:rFonts w:ascii="Arial" w:hAnsi="Arial" w:cs="Arial"/>
          <w:b/>
          <w:noProof w:val="0"/>
        </w:rPr>
        <w:t xml:space="preserve"> w formie </w:t>
      </w:r>
      <w:r w:rsidRPr="00C61EBF">
        <w:rPr>
          <w:rFonts w:ascii="Arial" w:hAnsi="Arial" w:cs="Arial"/>
          <w:b/>
        </w:rPr>
        <w:t xml:space="preserve">oryginału </w:t>
      </w:r>
      <w:r w:rsidRPr="00C61EBF">
        <w:rPr>
          <w:rFonts w:ascii="Arial" w:hAnsi="Arial" w:cs="Arial"/>
          <w:b/>
          <w:bCs/>
        </w:rPr>
        <w:t>lub</w:t>
      </w:r>
      <w:r w:rsidRPr="00C61EBF">
        <w:rPr>
          <w:rFonts w:ascii="Arial" w:hAnsi="Arial" w:cs="Arial"/>
          <w:bCs/>
        </w:rPr>
        <w:t xml:space="preserve"> </w:t>
      </w:r>
      <w:r w:rsidRPr="00C61EBF">
        <w:rPr>
          <w:rFonts w:ascii="Arial" w:hAnsi="Arial" w:cs="Arial"/>
          <w:b/>
        </w:rPr>
        <w:t>kopii poświadczonej za zgodność z oryginałem przez Wykonawcę</w:t>
      </w:r>
      <w:r w:rsidRPr="00C61EBF">
        <w:rPr>
          <w:rFonts w:ascii="Arial" w:hAnsi="Arial" w:cs="Arial"/>
          <w:b/>
          <w:noProof w:val="0"/>
        </w:rPr>
        <w:t>.</w:t>
      </w:r>
    </w:p>
    <w:p w:rsidR="00B40179" w:rsidRPr="00DC2D7F" w:rsidRDefault="00B40179" w:rsidP="00B9200F">
      <w:pPr>
        <w:pStyle w:val="Numerowanie"/>
        <w:numPr>
          <w:ilvl w:val="0"/>
          <w:numId w:val="0"/>
        </w:numPr>
        <w:ind w:left="360"/>
        <w:rPr>
          <w:rFonts w:ascii="Arial" w:hAnsi="Arial" w:cs="Arial"/>
          <w:b/>
          <w:noProof w:val="0"/>
        </w:rPr>
      </w:pPr>
    </w:p>
    <w:p w:rsidR="00B40179" w:rsidRPr="00DC2D7F" w:rsidRDefault="00B40179" w:rsidP="00B9200F">
      <w:pPr>
        <w:ind w:left="454"/>
        <w:rPr>
          <w:rFonts w:ascii="Arial" w:hAnsi="Arial" w:cs="Arial"/>
        </w:rPr>
      </w:pPr>
      <w:r w:rsidRPr="00C61EBF">
        <w:rPr>
          <w:rFonts w:ascii="Arial" w:hAnsi="Arial" w:cs="Arial"/>
        </w:rPr>
        <w:t xml:space="preserve">W przypadku polegania przez Wykonawcę na wiedzy i doświadczeniu innych podmiotów, niezależnie od charakteru prawnego łączących go z nim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 </w:t>
      </w:r>
      <w:r w:rsidRPr="00EF69DF">
        <w:rPr>
          <w:rFonts w:ascii="Arial" w:hAnsi="Arial" w:cs="Arial"/>
        </w:rPr>
        <w:t>–</w:t>
      </w:r>
      <w:r w:rsidRPr="00C61EBF">
        <w:rPr>
          <w:rFonts w:ascii="Arial" w:hAnsi="Arial" w:cs="Arial"/>
        </w:rPr>
        <w:t xml:space="preserve"> </w:t>
      </w:r>
      <w:r w:rsidRPr="00C61EBF">
        <w:rPr>
          <w:rFonts w:ascii="Arial" w:hAnsi="Arial" w:cs="Arial"/>
          <w:b/>
        </w:rPr>
        <w:t>oryginał dokumentu lub kopia (odpis) poświadczona (-y) notarialnie</w:t>
      </w:r>
      <w:r w:rsidRPr="00C61EBF">
        <w:rPr>
          <w:rFonts w:ascii="Arial" w:hAnsi="Arial" w:cs="Arial"/>
        </w:rPr>
        <w:t>.</w:t>
      </w:r>
    </w:p>
    <w:p w:rsidR="00B40179" w:rsidRPr="00DC2D7F" w:rsidRDefault="00B40179" w:rsidP="00B9200F">
      <w:pPr>
        <w:spacing w:before="0"/>
        <w:ind w:left="426"/>
        <w:outlineLvl w:val="9"/>
        <w:rPr>
          <w:rFonts w:ascii="Arial" w:hAnsi="Arial" w:cs="Arial"/>
          <w:i/>
        </w:rPr>
      </w:pPr>
    </w:p>
    <w:p w:rsidR="00B40179" w:rsidRPr="00DC2D7F" w:rsidRDefault="00B40179" w:rsidP="00B9200F">
      <w:pPr>
        <w:rPr>
          <w:rFonts w:ascii="Arial" w:hAnsi="Arial" w:cs="Arial"/>
        </w:rPr>
      </w:pPr>
      <w:r w:rsidRPr="00C61EBF">
        <w:rPr>
          <w:rFonts w:ascii="Arial" w:hAnsi="Arial" w:cs="Arial"/>
        </w:rPr>
        <w:t>3.</w:t>
      </w:r>
      <w:r w:rsidRPr="00EF69DF">
        <w:rPr>
          <w:rFonts w:ascii="Arial" w:hAnsi="Arial" w:cs="Arial"/>
        </w:rPr>
        <w:tab/>
      </w:r>
      <w:r w:rsidRPr="00C61EBF">
        <w:rPr>
          <w:rFonts w:ascii="Arial" w:hAnsi="Arial" w:cs="Arial"/>
        </w:rPr>
        <w:t>W celu oceny spełniania przez Wykonawcę opisanego przez Zamawiającego w Rozdziale V ust. 1 pkt 3 SIWZ warunku dotyczącego dysponowania odpowiednim potencjałem technicznym oraz osobami zdolnymi do wykonania zamówienia, Zamawiający żąda złożenia wraz z ofertą następujących dokumentów, tj. podpisanego przez Wykonawcę - oryginał lub kopia dokumentu poświadczona za zgodność z oryginałem przez Wykonawcę - wypełnionego Wykazu osób, które będą uczestniczyć w wykonywaniu zamówienia w zakresie niezbędnym do spełnienia warunku dysponowania osobami zdolnymi do wykonania zamówienia (załącznik nr 7 do SIWZ), zawierającego, co najmniej odpowiednio w zakresie każdego:</w:t>
      </w:r>
    </w:p>
    <w:p w:rsidR="00B40179" w:rsidRPr="00DC2D7F" w:rsidRDefault="00B40179" w:rsidP="00B9200F">
      <w:pPr>
        <w:rPr>
          <w:rFonts w:ascii="Arial" w:hAnsi="Arial" w:cs="Arial"/>
        </w:rPr>
      </w:pPr>
      <w:r w:rsidRPr="00C61EBF">
        <w:rPr>
          <w:rFonts w:ascii="Arial" w:hAnsi="Arial" w:cs="Arial"/>
        </w:rPr>
        <w:t>3.1</w:t>
      </w:r>
      <w:r w:rsidRPr="00EF69DF">
        <w:rPr>
          <w:rFonts w:ascii="Arial" w:hAnsi="Arial" w:cs="Arial"/>
        </w:rPr>
        <w:tab/>
      </w:r>
      <w:r w:rsidRPr="00C61EBF">
        <w:rPr>
          <w:rFonts w:ascii="Arial" w:hAnsi="Arial" w:cs="Arial"/>
        </w:rPr>
        <w:t>imię i nazwisko</w:t>
      </w:r>
      <w:r w:rsidRPr="00DC2D7F">
        <w:rPr>
          <w:rFonts w:ascii="Arial" w:hAnsi="Arial" w:cs="Arial"/>
        </w:rPr>
        <w:t>,</w:t>
      </w:r>
    </w:p>
    <w:p w:rsidR="00B40179" w:rsidRPr="00FE5F3E" w:rsidRDefault="00B40179" w:rsidP="00B9200F">
      <w:pPr>
        <w:rPr>
          <w:rFonts w:ascii="Arial" w:hAnsi="Arial" w:cs="Arial"/>
          <w:color w:val="000000"/>
          <w:szCs w:val="24"/>
        </w:rPr>
      </w:pPr>
      <w:r w:rsidRPr="00FE5F3E">
        <w:rPr>
          <w:rFonts w:ascii="Arial" w:hAnsi="Arial" w:cs="Arial"/>
        </w:rPr>
        <w:t>3.2</w:t>
      </w:r>
      <w:r w:rsidRPr="00FE5F3E">
        <w:rPr>
          <w:rFonts w:ascii="Arial" w:hAnsi="Arial" w:cs="Arial"/>
        </w:rPr>
        <w:tab/>
      </w:r>
      <w:r w:rsidRPr="00FE5F3E">
        <w:rPr>
          <w:rFonts w:ascii="Arial" w:hAnsi="Arial" w:cs="Arial"/>
          <w:color w:val="000000"/>
          <w:szCs w:val="24"/>
        </w:rPr>
        <w:t>określenie funkcji poprzez użycie takich sformułowań jak np. „koordynator, grafik, programista”,</w:t>
      </w:r>
    </w:p>
    <w:p w:rsidR="00B40179" w:rsidRPr="00FE5F3E" w:rsidRDefault="00B40179" w:rsidP="000759BE">
      <w:pPr>
        <w:rPr>
          <w:rFonts w:ascii="Arial" w:hAnsi="Arial" w:cs="Arial"/>
        </w:rPr>
      </w:pPr>
      <w:r w:rsidRPr="00FE5F3E">
        <w:rPr>
          <w:rFonts w:ascii="Arial" w:hAnsi="Arial" w:cs="Arial"/>
        </w:rPr>
        <w:t>3.3</w:t>
      </w:r>
      <w:r w:rsidRPr="00FE5F3E">
        <w:rPr>
          <w:rFonts w:ascii="Arial" w:hAnsi="Arial" w:cs="Arial"/>
        </w:rPr>
        <w:tab/>
        <w:t xml:space="preserve">opis wykształcenia wskazanej osoby np. poprzez użycie takich sformułowań jak: „wykształcenie wyższe informatyczne”, </w:t>
      </w:r>
    </w:p>
    <w:p w:rsidR="00B40179" w:rsidRPr="00FE5F3E" w:rsidRDefault="00B40179" w:rsidP="000759BE">
      <w:pPr>
        <w:rPr>
          <w:rFonts w:ascii="Arial" w:hAnsi="Arial" w:cs="Arial"/>
        </w:rPr>
      </w:pPr>
      <w:r w:rsidRPr="00FE5F3E">
        <w:rPr>
          <w:rFonts w:ascii="Arial" w:hAnsi="Arial" w:cs="Arial"/>
        </w:rPr>
        <w:t>3.4. opis specjalizacji np. poprzez użycie takich sformułowań jak: „specjalizacja grafika”</w:t>
      </w:r>
      <w:r>
        <w:rPr>
          <w:rFonts w:ascii="Arial" w:hAnsi="Arial" w:cs="Arial"/>
        </w:rPr>
        <w:t>,</w:t>
      </w:r>
    </w:p>
    <w:p w:rsidR="00B40179" w:rsidRPr="00FE5F3E" w:rsidRDefault="00B40179" w:rsidP="000759BE">
      <w:pPr>
        <w:rPr>
          <w:rFonts w:ascii="Arial" w:hAnsi="Arial" w:cs="Arial"/>
        </w:rPr>
      </w:pPr>
      <w:r w:rsidRPr="00FE5F3E">
        <w:rPr>
          <w:rFonts w:ascii="Arial" w:hAnsi="Arial" w:cs="Arial"/>
        </w:rPr>
        <w:t>3.5. opis doświadczenia zawodowego wskazanej osoby z podaniem okresu tego doświadczenia i jego zakresu np. poprzez użycie takich sformułowań jak: „doświadczenie w realizowaniu projektów budowy stron internetowych do co najmniej 3 zrealizowanych projektów, z wykazaniem zrealizowanych projektów</w:t>
      </w:r>
      <w:r>
        <w:rPr>
          <w:rFonts w:ascii="Arial" w:hAnsi="Arial" w:cs="Arial"/>
        </w:rPr>
        <w:t>,</w:t>
      </w:r>
    </w:p>
    <w:p w:rsidR="00B40179" w:rsidRPr="00DC2D7F" w:rsidRDefault="00B40179" w:rsidP="00B9200F">
      <w:pPr>
        <w:ind w:right="68"/>
        <w:rPr>
          <w:rFonts w:ascii="Arial" w:hAnsi="Arial" w:cs="Arial"/>
          <w:bCs/>
          <w:i/>
          <w:color w:val="000000"/>
          <w:szCs w:val="24"/>
        </w:rPr>
      </w:pPr>
      <w:r w:rsidRPr="00FE5F3E">
        <w:rPr>
          <w:rFonts w:ascii="Arial" w:hAnsi="Arial" w:cs="Arial"/>
          <w:color w:val="000000"/>
          <w:szCs w:val="24"/>
        </w:rPr>
        <w:t>3.6</w:t>
      </w:r>
      <w:r w:rsidRPr="00EF69DF">
        <w:rPr>
          <w:rFonts w:ascii="Arial" w:hAnsi="Arial" w:cs="Arial"/>
          <w:color w:val="000000"/>
          <w:szCs w:val="24"/>
        </w:rPr>
        <w:tab/>
      </w:r>
      <w:r w:rsidRPr="00C61EBF">
        <w:rPr>
          <w:rFonts w:ascii="Arial" w:hAnsi="Arial" w:cs="Arial"/>
          <w:color w:val="000000"/>
          <w:szCs w:val="24"/>
        </w:rPr>
        <w:t xml:space="preserve">informację o podstawie dysponowania daną osobą, w szczególności poprzez użycie sformułowania „dysponuję/dysponujemy osobą na podstawie … </w:t>
      </w:r>
      <w:r w:rsidRPr="00C61EBF">
        <w:rPr>
          <w:rFonts w:ascii="Arial" w:hAnsi="Arial" w:cs="Arial"/>
          <w:i/>
          <w:color w:val="000000"/>
          <w:szCs w:val="24"/>
        </w:rPr>
        <w:t xml:space="preserve">(podać podstawę dysponowania osobą </w:t>
      </w:r>
      <w:r w:rsidRPr="00EF69DF">
        <w:rPr>
          <w:rFonts w:ascii="Arial" w:hAnsi="Arial" w:cs="Arial"/>
          <w:i/>
          <w:color w:val="000000"/>
          <w:szCs w:val="24"/>
        </w:rPr>
        <w:t>–</w:t>
      </w:r>
      <w:r w:rsidRPr="00C61EBF">
        <w:rPr>
          <w:rFonts w:ascii="Arial" w:hAnsi="Arial" w:cs="Arial"/>
          <w:i/>
          <w:color w:val="000000"/>
          <w:szCs w:val="24"/>
        </w:rPr>
        <w:t xml:space="preserve"> np. sformułowanie „umowa zlecenia”, zobowiązanie innego podmiotu)</w:t>
      </w:r>
      <w:r w:rsidRPr="00C61EBF">
        <w:rPr>
          <w:rFonts w:ascii="Arial" w:hAnsi="Arial" w:cs="Arial"/>
          <w:color w:val="000000"/>
          <w:szCs w:val="24"/>
        </w:rPr>
        <w:t xml:space="preserve">” albo „będę/będziemy dysponować osobą na podstawie … </w:t>
      </w:r>
      <w:r w:rsidRPr="00C61EBF">
        <w:rPr>
          <w:rFonts w:ascii="Arial" w:hAnsi="Arial" w:cs="Arial"/>
          <w:i/>
          <w:color w:val="000000"/>
          <w:szCs w:val="24"/>
        </w:rPr>
        <w:t xml:space="preserve">(podać podstawę dysponowania osobą </w:t>
      </w:r>
      <w:r w:rsidRPr="00EF69DF">
        <w:rPr>
          <w:rFonts w:ascii="Arial" w:hAnsi="Arial" w:cs="Arial"/>
          <w:i/>
          <w:color w:val="000000"/>
          <w:szCs w:val="24"/>
        </w:rPr>
        <w:t>–</w:t>
      </w:r>
      <w:r w:rsidRPr="00C61EBF">
        <w:rPr>
          <w:rFonts w:ascii="Arial" w:hAnsi="Arial" w:cs="Arial"/>
          <w:i/>
          <w:color w:val="000000"/>
          <w:szCs w:val="24"/>
        </w:rPr>
        <w:t xml:space="preserve"> np. sformułowanie „umowa zlecenia”, zobowiązanie innego podmiotu)</w:t>
      </w:r>
      <w:r w:rsidRPr="00C61EBF">
        <w:rPr>
          <w:rFonts w:ascii="Arial" w:hAnsi="Arial" w:cs="Arial"/>
          <w:color w:val="000000"/>
          <w:szCs w:val="24"/>
        </w:rPr>
        <w:t xml:space="preserve">” </w:t>
      </w:r>
      <w:r w:rsidRPr="00EF69DF">
        <w:rPr>
          <w:rFonts w:ascii="Arial" w:hAnsi="Arial" w:cs="Arial"/>
          <w:color w:val="000000"/>
          <w:szCs w:val="24"/>
        </w:rPr>
        <w:t>–</w:t>
      </w:r>
      <w:r w:rsidRPr="00C61EBF">
        <w:rPr>
          <w:rFonts w:ascii="Arial" w:hAnsi="Arial" w:cs="Arial"/>
          <w:color w:val="000000"/>
          <w:szCs w:val="24"/>
        </w:rPr>
        <w:t xml:space="preserve"> z wyłączeniem sytuacji, gdy dana osoba jest jednocześnie Wykonawcą (jako osoba fizyczna).</w:t>
      </w:r>
    </w:p>
    <w:p w:rsidR="00B40179" w:rsidRPr="00DC2D7F" w:rsidRDefault="00B40179" w:rsidP="00B9200F">
      <w:pPr>
        <w:rPr>
          <w:rFonts w:ascii="Arial" w:hAnsi="Arial" w:cs="Arial"/>
        </w:rPr>
      </w:pPr>
    </w:p>
    <w:p w:rsidR="00B40179" w:rsidRPr="00DC2D7F" w:rsidRDefault="00B40179" w:rsidP="00B9200F">
      <w:pPr>
        <w:rPr>
          <w:rFonts w:ascii="Arial" w:hAnsi="Arial" w:cs="Arial"/>
        </w:rPr>
      </w:pPr>
      <w:r w:rsidRPr="00C61EBF">
        <w:rPr>
          <w:rFonts w:ascii="Arial" w:hAnsi="Arial" w:cs="Arial"/>
        </w:rPr>
        <w:t>Dokumenty sporządzone w języku obcym, Wykonawca zobowiązany jest złożyć wraz z tłumaczeniem na język polski w formie oryginału lub kopii poświadczonej za zgodność z oryginałem przez Wykonawcę.</w:t>
      </w:r>
    </w:p>
    <w:p w:rsidR="00B40179" w:rsidRPr="00DC2D7F" w:rsidRDefault="00B40179" w:rsidP="00B9200F">
      <w:pPr>
        <w:rPr>
          <w:rFonts w:ascii="Arial" w:hAnsi="Arial" w:cs="Arial"/>
        </w:rPr>
      </w:pPr>
    </w:p>
    <w:p w:rsidR="00B40179" w:rsidRPr="00DC2D7F" w:rsidRDefault="00B40179" w:rsidP="00B9200F">
      <w:pPr>
        <w:rPr>
          <w:rFonts w:ascii="Arial" w:hAnsi="Arial" w:cs="Arial"/>
        </w:rPr>
      </w:pPr>
      <w:r w:rsidRPr="00C61EBF">
        <w:rPr>
          <w:rFonts w:ascii="Arial" w:hAnsi="Arial" w:cs="Arial"/>
        </w:rPr>
        <w:t xml:space="preserve">W przypadku polegania przez Wykonawcę na osobach zdolnych do wykonania zamówienia innych podmiotów, niezależnie od charakteru prawnego łączących go z nim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 </w:t>
      </w:r>
      <w:r w:rsidRPr="00EF69DF">
        <w:rPr>
          <w:rFonts w:ascii="Arial" w:hAnsi="Arial" w:cs="Arial"/>
        </w:rPr>
        <w:t>–</w:t>
      </w:r>
      <w:r w:rsidRPr="00C61EBF">
        <w:rPr>
          <w:rFonts w:ascii="Arial" w:hAnsi="Arial" w:cs="Arial"/>
        </w:rPr>
        <w:t xml:space="preserve"> </w:t>
      </w:r>
      <w:r w:rsidRPr="00C61EBF">
        <w:rPr>
          <w:rFonts w:ascii="Arial" w:hAnsi="Arial" w:cs="Arial"/>
          <w:b/>
        </w:rPr>
        <w:t>oryginał dokumentu lub kopia (odpis) poświadczona (-y) notarialnie</w:t>
      </w:r>
      <w:r w:rsidRPr="00C61EBF">
        <w:rPr>
          <w:rFonts w:ascii="Arial" w:hAnsi="Arial" w:cs="Arial"/>
        </w:rPr>
        <w:t>.</w:t>
      </w:r>
    </w:p>
    <w:p w:rsidR="00B40179" w:rsidRPr="00DC2D7F" w:rsidRDefault="00B40179" w:rsidP="00B9200F">
      <w:pPr>
        <w:rPr>
          <w:rFonts w:ascii="Arial" w:hAnsi="Arial" w:cs="Arial"/>
        </w:rPr>
      </w:pPr>
      <w:r w:rsidRPr="00C61EBF">
        <w:rPr>
          <w:rFonts w:ascii="Arial" w:hAnsi="Arial" w:cs="Arial"/>
        </w:rPr>
        <w:t>Powyższe nie dotyczy przypadku, gdy Wykonawca dysponuje lub będzie dysponował bezpośrednio osobami, tj. bez pośrednictwa innych podmiotów.</w:t>
      </w:r>
    </w:p>
    <w:p w:rsidR="00B40179" w:rsidRPr="00DC2D7F" w:rsidRDefault="00B40179" w:rsidP="00310BA7">
      <w:pPr>
        <w:spacing w:before="0"/>
        <w:rPr>
          <w:rFonts w:ascii="Arial" w:hAnsi="Arial" w:cs="Arial"/>
        </w:rPr>
      </w:pPr>
    </w:p>
    <w:p w:rsidR="00B40179" w:rsidRPr="00DC2D7F" w:rsidRDefault="00B40179" w:rsidP="00DE7782">
      <w:pPr>
        <w:numPr>
          <w:ilvl w:val="0"/>
          <w:numId w:val="27"/>
          <w:numberingChange w:id="28" w:author="Unknown" w:date="2015-06-03T12:31:00Z" w:original="%1:4:0:."/>
        </w:numPr>
        <w:spacing w:before="60" w:after="60"/>
        <w:rPr>
          <w:rFonts w:ascii="Arial" w:hAnsi="Arial" w:cs="Arial"/>
        </w:rPr>
      </w:pPr>
      <w:r w:rsidRPr="00C61EBF">
        <w:rPr>
          <w:rFonts w:ascii="Arial" w:hAnsi="Arial" w:cs="Arial"/>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B40179" w:rsidRPr="00DC2D7F" w:rsidRDefault="00B40179" w:rsidP="00DE7782">
      <w:pPr>
        <w:numPr>
          <w:ilvl w:val="1"/>
          <w:numId w:val="27"/>
          <w:numberingChange w:id="29" w:author="Unknown" w:date="2015-06-03T12:31:00Z" w:original="%1:4:0:.%2:1:0:."/>
        </w:numPr>
        <w:spacing w:before="60" w:after="60"/>
        <w:rPr>
          <w:rFonts w:ascii="Arial" w:hAnsi="Arial" w:cs="Arial"/>
          <w:bCs/>
        </w:rPr>
      </w:pPr>
      <w:r w:rsidRPr="00C61EBF">
        <w:rPr>
          <w:rFonts w:ascii="Arial" w:hAnsi="Arial" w:cs="Arial"/>
          <w:bCs/>
        </w:rPr>
        <w:t>oświadczenia o braku podstaw do wykluczenia Wykonawcy z postępowania o</w:t>
      </w:r>
      <w:r w:rsidRPr="00EF69DF">
        <w:rPr>
          <w:rFonts w:ascii="Arial" w:hAnsi="Arial" w:cs="Arial"/>
          <w:bCs/>
        </w:rPr>
        <w:t> </w:t>
      </w:r>
      <w:r w:rsidRPr="00C61EBF">
        <w:rPr>
          <w:rFonts w:ascii="Arial" w:hAnsi="Arial" w:cs="Arial"/>
          <w:bCs/>
        </w:rPr>
        <w:t>udzielenie zamówienia publicznego, w okolicznościach, o których mowa w</w:t>
      </w:r>
      <w:r w:rsidRPr="00EF69DF">
        <w:rPr>
          <w:rFonts w:ascii="Arial" w:hAnsi="Arial" w:cs="Arial"/>
          <w:bCs/>
        </w:rPr>
        <w:t> </w:t>
      </w:r>
      <w:r w:rsidRPr="00C61EBF">
        <w:rPr>
          <w:rFonts w:ascii="Arial" w:hAnsi="Arial" w:cs="Arial"/>
          <w:bCs/>
        </w:rPr>
        <w:t xml:space="preserve">art. 24 ust. 1 ustawy - </w:t>
      </w:r>
      <w:r w:rsidRPr="00C61EBF">
        <w:rPr>
          <w:rFonts w:ascii="Arial" w:hAnsi="Arial" w:cs="Arial"/>
          <w:noProof/>
        </w:rPr>
        <w:t xml:space="preserve">w załączniku druk do ewentualnego wykorzystania (załącznik nr 5 do SIWZ) - </w:t>
      </w:r>
      <w:r w:rsidRPr="00C61EBF">
        <w:rPr>
          <w:rFonts w:ascii="Arial" w:hAnsi="Arial" w:cs="Arial"/>
          <w:b/>
          <w:noProof/>
        </w:rPr>
        <w:t xml:space="preserve">oryginał </w:t>
      </w:r>
      <w:r w:rsidRPr="00C61EBF">
        <w:rPr>
          <w:rFonts w:ascii="Arial" w:hAnsi="Arial" w:cs="Arial"/>
          <w:noProof/>
        </w:rPr>
        <w:t>lub</w:t>
      </w:r>
      <w:r w:rsidRPr="00C61EBF">
        <w:rPr>
          <w:rFonts w:ascii="Arial" w:hAnsi="Arial" w:cs="Arial"/>
          <w:b/>
          <w:noProof/>
        </w:rPr>
        <w:t xml:space="preserve"> </w:t>
      </w:r>
      <w:r w:rsidRPr="00C61EBF">
        <w:rPr>
          <w:rFonts w:ascii="Arial" w:hAnsi="Arial" w:cs="Arial"/>
          <w:b/>
        </w:rPr>
        <w:t>kopia dokumentu poświadczona za zgodność z oryginałem przez Wykonawcę</w:t>
      </w:r>
      <w:r w:rsidRPr="00C61EBF">
        <w:rPr>
          <w:rFonts w:ascii="Arial" w:hAnsi="Arial" w:cs="Arial"/>
          <w:noProof/>
        </w:rPr>
        <w:t>;</w:t>
      </w:r>
    </w:p>
    <w:p w:rsidR="00B40179" w:rsidRPr="00DC2D7F" w:rsidRDefault="00B40179" w:rsidP="00DE7782">
      <w:pPr>
        <w:numPr>
          <w:ilvl w:val="1"/>
          <w:numId w:val="27"/>
          <w:numberingChange w:id="30" w:author="Unknown" w:date="2015-06-03T12:31:00Z" w:original="%1:4:0:.%2:2:0:."/>
        </w:numPr>
        <w:tabs>
          <w:tab w:val="num" w:pos="1287"/>
        </w:tabs>
        <w:spacing w:before="60" w:after="60"/>
        <w:rPr>
          <w:rFonts w:ascii="Arial" w:hAnsi="Arial" w:cs="Arial"/>
        </w:rPr>
      </w:pPr>
      <w:r w:rsidRPr="00C61EBF">
        <w:rPr>
          <w:rFonts w:ascii="Arial" w:hAnsi="Arial" w:cs="Arial"/>
          <w:bCs/>
        </w:rPr>
        <w:t>aktualnego odpisu z właściwego rejestru lub z centralnej ewidencji i</w:t>
      </w:r>
      <w:r w:rsidRPr="00EF69DF">
        <w:rPr>
          <w:rFonts w:ascii="Arial" w:hAnsi="Arial" w:cs="Arial"/>
          <w:bCs/>
        </w:rPr>
        <w:t> </w:t>
      </w:r>
      <w:r w:rsidRPr="00C61EBF">
        <w:rPr>
          <w:rFonts w:ascii="Arial" w:hAnsi="Arial" w:cs="Arial"/>
          <w:bCs/>
        </w:rPr>
        <w:t xml:space="preserve">informacji o działalności gospodarczej, jeżeli odrębne przepisy wymagają wpisu do rejestru lub ewidencji, w celu wykazania braku podstaw do wykluczenia w oparciu o art. 24 ust. 1 pkt 2 ustawy - wystawionego nie wcześniej niż </w:t>
      </w:r>
      <w:r w:rsidRPr="00C61EBF">
        <w:rPr>
          <w:rFonts w:ascii="Arial" w:hAnsi="Arial" w:cs="Arial"/>
          <w:bCs/>
          <w:u w:val="single"/>
        </w:rPr>
        <w:t>6 miesięcy</w:t>
      </w:r>
      <w:r w:rsidRPr="00C61EBF">
        <w:rPr>
          <w:rFonts w:ascii="Arial" w:hAnsi="Arial" w:cs="Arial"/>
          <w:bCs/>
        </w:rPr>
        <w:t xml:space="preserve"> przed upływem terminu składania ofert </w:t>
      </w:r>
      <w:r w:rsidRPr="00EF69DF">
        <w:rPr>
          <w:rFonts w:ascii="Arial" w:hAnsi="Arial" w:cs="Arial"/>
          <w:bCs/>
        </w:rPr>
        <w:t>–</w:t>
      </w:r>
      <w:r w:rsidRPr="00C61EBF">
        <w:rPr>
          <w:rFonts w:ascii="Arial" w:hAnsi="Arial" w:cs="Arial"/>
          <w:noProof/>
        </w:rPr>
        <w:t xml:space="preserve"> </w:t>
      </w:r>
      <w:r w:rsidRPr="00C61EBF">
        <w:rPr>
          <w:rFonts w:ascii="Arial" w:hAnsi="Arial" w:cs="Arial"/>
          <w:b/>
        </w:rPr>
        <w:t xml:space="preserve">oryginał </w:t>
      </w:r>
      <w:r w:rsidRPr="00C61EBF">
        <w:rPr>
          <w:rFonts w:ascii="Arial" w:hAnsi="Arial" w:cs="Arial"/>
          <w:bCs/>
        </w:rPr>
        <w:t xml:space="preserve">lub </w:t>
      </w:r>
      <w:r w:rsidRPr="00C61EBF">
        <w:rPr>
          <w:rFonts w:ascii="Arial" w:hAnsi="Arial" w:cs="Arial"/>
          <w:b/>
        </w:rPr>
        <w:t>kopia dokumentu poświadczona za zgodność z oryginałem przez Wykonawcę</w:t>
      </w:r>
      <w:r w:rsidRPr="00C61EBF">
        <w:rPr>
          <w:rFonts w:ascii="Arial" w:hAnsi="Arial" w:cs="Arial"/>
          <w:bCs/>
        </w:rPr>
        <w:t>;</w:t>
      </w:r>
    </w:p>
    <w:p w:rsidR="00B40179" w:rsidRPr="00DC2D7F" w:rsidRDefault="00B40179" w:rsidP="00DE7782">
      <w:pPr>
        <w:numPr>
          <w:ilvl w:val="1"/>
          <w:numId w:val="27"/>
          <w:numberingChange w:id="31" w:author="Unknown" w:date="2015-06-03T12:31:00Z" w:original="%1:4:0:.%2:3:0:."/>
        </w:numPr>
        <w:tabs>
          <w:tab w:val="num" w:pos="1287"/>
        </w:tabs>
        <w:spacing w:before="60" w:after="60"/>
        <w:rPr>
          <w:rFonts w:ascii="Arial" w:hAnsi="Arial" w:cs="Arial"/>
        </w:rPr>
      </w:pPr>
      <w:r w:rsidRPr="00C61EBF">
        <w:rPr>
          <w:rFonts w:ascii="Arial" w:hAnsi="Arial" w:cs="Arial"/>
        </w:rPr>
        <w:t xml:space="preserve">listy podmiotów należących do tej samej grupy kapitałowej, o której mowa w art. 24 ust. 2 pkt 5 ustawy albo informacji o tym, że nie należy do grupy kapitałowej zgodnie z art. 26 ust. 2d ustawy - w załączniku druk do ewentualnego wykorzystania (załącznik nr 6 do SIWZ) </w:t>
      </w:r>
      <w:r w:rsidRPr="00C61EBF">
        <w:rPr>
          <w:rFonts w:ascii="Arial" w:hAnsi="Arial" w:cs="Arial"/>
          <w:b/>
        </w:rPr>
        <w:t>- oryginał lub kopia (odpis) poświadczona(-y) notarialnie</w:t>
      </w:r>
      <w:r w:rsidRPr="00C61EBF">
        <w:rPr>
          <w:rFonts w:ascii="Arial" w:hAnsi="Arial" w:cs="Arial"/>
        </w:rPr>
        <w:t xml:space="preserve">. </w:t>
      </w:r>
    </w:p>
    <w:p w:rsidR="00B40179" w:rsidRPr="00DC2D7F" w:rsidRDefault="00B40179" w:rsidP="00DE7782">
      <w:pPr>
        <w:spacing w:before="60" w:after="60"/>
        <w:ind w:left="1134"/>
        <w:rPr>
          <w:rFonts w:ascii="Arial" w:hAnsi="Arial" w:cs="Arial"/>
        </w:rPr>
      </w:pPr>
    </w:p>
    <w:p w:rsidR="00B40179" w:rsidRPr="00DC2D7F" w:rsidRDefault="00B40179" w:rsidP="00DE7782">
      <w:pPr>
        <w:spacing w:before="60" w:after="60"/>
        <w:ind w:left="1134"/>
        <w:rPr>
          <w:rFonts w:ascii="Arial" w:hAnsi="Arial" w:cs="Arial"/>
          <w:b/>
        </w:rPr>
      </w:pPr>
      <w:r w:rsidRPr="00C61EBF">
        <w:rPr>
          <w:rFonts w:ascii="Arial" w:hAnsi="Arial" w:cs="Arial"/>
          <w:b/>
        </w:rPr>
        <w:t xml:space="preserve">Wymienione wyżej: lista podmiotów należących do tej samej grupy kapitałowej albo informacja o tym, że nie należy do grupy kapitałowej muszą być podpisane przez Wykonawcę. </w:t>
      </w:r>
    </w:p>
    <w:p w:rsidR="00B40179" w:rsidRPr="00DC2D7F" w:rsidRDefault="00B40179" w:rsidP="00DE7782">
      <w:pPr>
        <w:spacing w:before="60" w:after="60"/>
        <w:ind w:left="1134"/>
        <w:rPr>
          <w:rFonts w:ascii="Arial" w:hAnsi="Arial" w:cs="Arial"/>
          <w:b/>
        </w:rPr>
      </w:pPr>
      <w:r w:rsidRPr="00C61EBF">
        <w:rPr>
          <w:rFonts w:ascii="Arial" w:hAnsi="Arial" w:cs="Arial"/>
          <w:b/>
        </w:rPr>
        <w:t xml:space="preserve">W przypadku oferty złożonej przez Wykonawców wspólnie ubiegających się o zamówienie, każdy z Wykonawców składa ww. listę albo informację oddzielnie. </w:t>
      </w:r>
    </w:p>
    <w:p w:rsidR="00B40179" w:rsidRPr="00DC2D7F" w:rsidRDefault="00B40179" w:rsidP="00DE7782">
      <w:pPr>
        <w:numPr>
          <w:ilvl w:val="0"/>
          <w:numId w:val="27"/>
          <w:numberingChange w:id="32" w:author="Unknown" w:date="2015-06-03T12:31:00Z" w:original="%1:5:0:."/>
        </w:numPr>
        <w:spacing w:before="60" w:after="60"/>
        <w:rPr>
          <w:rFonts w:ascii="Arial" w:hAnsi="Arial" w:cs="Arial"/>
        </w:rPr>
      </w:pPr>
      <w:r w:rsidRPr="00C61EBF">
        <w:rPr>
          <w:rFonts w:ascii="Arial" w:hAnsi="Arial" w:cs="Arial"/>
        </w:rPr>
        <w:t>Jeżeli Wykonawca ma siedzibę lub miejsce zamieszkania poza terytorium Rzeczypospolitej Polskiej, zamiast dokumentów, o których mowa w ust. 3 niniejszego Rozdziału:</w:t>
      </w:r>
    </w:p>
    <w:p w:rsidR="00B40179" w:rsidRPr="00DC2D7F" w:rsidRDefault="00B40179" w:rsidP="00DE7782">
      <w:pPr>
        <w:numPr>
          <w:ilvl w:val="1"/>
          <w:numId w:val="27"/>
          <w:numberingChange w:id="33" w:author="Unknown" w:date="2015-06-03T12:31:00Z" w:original="%1:5:0:.%2:1:0:."/>
        </w:numPr>
        <w:spacing w:before="60" w:after="60"/>
        <w:rPr>
          <w:rFonts w:ascii="Arial" w:hAnsi="Arial" w:cs="Arial"/>
          <w:bCs/>
        </w:rPr>
      </w:pPr>
      <w:r w:rsidRPr="00C61EBF">
        <w:rPr>
          <w:rFonts w:ascii="Arial" w:hAnsi="Arial" w:cs="Arial"/>
          <w:bCs/>
        </w:rPr>
        <w:t xml:space="preserve">składa dokument lub dokumenty wystawione w kraju, w którym ma siedzibę lub miejsce zamieszkania, potwierdzające odpowiednio, że </w:t>
      </w:r>
      <w:r w:rsidRPr="00C61EBF">
        <w:rPr>
          <w:rFonts w:ascii="Arial" w:hAnsi="Arial" w:cs="Arial"/>
        </w:rPr>
        <w:t>nie otwarto jego likwidacji ani nie ogłoszono upadłości;</w:t>
      </w:r>
    </w:p>
    <w:p w:rsidR="00B40179" w:rsidRPr="00DC2D7F" w:rsidRDefault="00B40179" w:rsidP="00DE7782">
      <w:pPr>
        <w:numPr>
          <w:ilvl w:val="1"/>
          <w:numId w:val="27"/>
          <w:numberingChange w:id="34" w:author="Unknown" w:date="2015-06-03T12:31:00Z" w:original="%1:5:0:.%2:2:0:."/>
        </w:numPr>
        <w:spacing w:before="60" w:after="60"/>
        <w:rPr>
          <w:rFonts w:ascii="Arial" w:hAnsi="Arial" w:cs="Arial"/>
          <w:bCs/>
        </w:rPr>
      </w:pPr>
      <w:r w:rsidRPr="00C61EBF">
        <w:rPr>
          <w:rFonts w:ascii="Arial" w:hAnsi="Arial" w:cs="Arial"/>
          <w:bCs/>
        </w:rPr>
        <w:t xml:space="preserve">dokumenty, o których mowa w pkt 4.1. niniejszego Rozdziału, powinny być wystawione nie wcześniej niż </w:t>
      </w:r>
      <w:r w:rsidRPr="00C61EBF">
        <w:rPr>
          <w:rFonts w:ascii="Arial" w:hAnsi="Arial" w:cs="Arial"/>
          <w:bCs/>
          <w:u w:val="single"/>
        </w:rPr>
        <w:t>6 miesięcy</w:t>
      </w:r>
      <w:r w:rsidRPr="00C61EBF">
        <w:rPr>
          <w:rFonts w:ascii="Arial" w:hAnsi="Arial" w:cs="Arial"/>
          <w:bCs/>
        </w:rPr>
        <w:t xml:space="preserve"> przed upływem terminu składania ofert.</w:t>
      </w:r>
    </w:p>
    <w:p w:rsidR="00B40179" w:rsidRPr="00DC2D7F" w:rsidRDefault="00B40179" w:rsidP="00DE7782">
      <w:pPr>
        <w:numPr>
          <w:ilvl w:val="0"/>
          <w:numId w:val="27"/>
          <w:numberingChange w:id="35" w:author="Unknown" w:date="2015-06-03T12:31:00Z" w:original="%1:6:0:."/>
        </w:numPr>
        <w:spacing w:before="60" w:after="60"/>
        <w:rPr>
          <w:rFonts w:ascii="Arial" w:hAnsi="Arial" w:cs="Arial"/>
        </w:rPr>
      </w:pPr>
      <w:r w:rsidRPr="00C61EBF">
        <w:rPr>
          <w:rFonts w:ascii="Arial" w:hAnsi="Arial" w:cs="Arial"/>
        </w:rPr>
        <w:t>Jeżeli w miejscu zamieszkania osoby lub w kraju, w którym Wykonawca ma siedzibę lub miejsce zamieszkania, nie wydaje się dokumentów, o których mowa w</w:t>
      </w:r>
      <w:r w:rsidRPr="00EF69DF">
        <w:rPr>
          <w:rFonts w:ascii="Arial" w:hAnsi="Arial" w:cs="Arial"/>
        </w:rPr>
        <w:t> </w:t>
      </w:r>
      <w:r w:rsidRPr="00C61EBF">
        <w:rPr>
          <w:rFonts w:ascii="Arial" w:hAnsi="Arial" w:cs="Arial"/>
        </w:rPr>
        <w:t>ust. 5 niniejszego Rozdziału, zastępuje się je dokumentem zawierającym oświadczenie którym określa się także osoby uprawnione do reprezentacji wykonawcy, złożone właściwym organem sądowym, administracyjnym albo organem samorządu zawodowego lub gospodarczego odpowiednio kraju miejsca zamieszkania osoby lub kraju, w którym Wykonawca ma siedzibę lub miejsce zamieszkania, lub przed notariuszem. Przepis pkt 5.2. niniejszego Rozdziału stosuje się odpowiednio.</w:t>
      </w:r>
    </w:p>
    <w:p w:rsidR="00B40179" w:rsidRPr="00DC2D7F" w:rsidRDefault="00B40179" w:rsidP="00DE7782">
      <w:pPr>
        <w:tabs>
          <w:tab w:val="left" w:pos="708"/>
        </w:tabs>
        <w:spacing w:before="60" w:after="60"/>
        <w:rPr>
          <w:rFonts w:ascii="Arial" w:hAnsi="Arial" w:cs="Arial"/>
          <w:b/>
        </w:rPr>
      </w:pPr>
    </w:p>
    <w:p w:rsidR="00B40179" w:rsidRPr="00DC2D7F" w:rsidRDefault="00B40179" w:rsidP="0066714D">
      <w:pPr>
        <w:tabs>
          <w:tab w:val="left" w:pos="708"/>
        </w:tabs>
        <w:spacing w:before="60" w:after="60"/>
        <w:ind w:left="454"/>
        <w:rPr>
          <w:rFonts w:ascii="Arial" w:hAnsi="Arial" w:cs="Arial"/>
        </w:rPr>
      </w:pPr>
      <w:r w:rsidRPr="00C61EBF">
        <w:rPr>
          <w:rFonts w:ascii="Arial" w:hAnsi="Arial" w:cs="Arial"/>
        </w:rPr>
        <w:t>Dokumenty, o których mowa w ust. 5 i 6 niniejszego Rozdziału, Wykonawca składa w</w:t>
      </w:r>
      <w:r w:rsidRPr="00EF69DF">
        <w:rPr>
          <w:rFonts w:ascii="Arial" w:hAnsi="Arial" w:cs="Arial"/>
        </w:rPr>
        <w:t> </w:t>
      </w:r>
      <w:r w:rsidRPr="00C61EBF">
        <w:rPr>
          <w:rFonts w:ascii="Arial" w:hAnsi="Arial" w:cs="Arial"/>
        </w:rPr>
        <w:t>oryginale</w:t>
      </w:r>
      <w:r w:rsidRPr="00C61EBF">
        <w:rPr>
          <w:rFonts w:ascii="Arial" w:hAnsi="Arial" w:cs="Arial"/>
          <w:bCs/>
        </w:rPr>
        <w:t xml:space="preserve"> lub kopii dokumentu poświadczonej za zgodność z oryginałem </w:t>
      </w:r>
      <w:r w:rsidRPr="00C61EBF">
        <w:rPr>
          <w:rFonts w:ascii="Arial" w:hAnsi="Arial" w:cs="Arial"/>
        </w:rPr>
        <w:t xml:space="preserve">przez Wykonawcę. </w:t>
      </w:r>
    </w:p>
    <w:p w:rsidR="00B40179" w:rsidRPr="00DC2D7F" w:rsidRDefault="00B40179" w:rsidP="00DE7782">
      <w:pPr>
        <w:spacing w:before="60" w:after="60"/>
        <w:rPr>
          <w:rFonts w:ascii="Arial" w:hAnsi="Arial" w:cs="Arial"/>
        </w:rPr>
      </w:pPr>
    </w:p>
    <w:p w:rsidR="00B40179" w:rsidRPr="00DC2D7F" w:rsidRDefault="00B40179" w:rsidP="00DE7782">
      <w:pPr>
        <w:numPr>
          <w:ilvl w:val="0"/>
          <w:numId w:val="27"/>
          <w:numberingChange w:id="36" w:author="Unknown" w:date="2015-06-03T12:31:00Z" w:original="%1:7:0:."/>
        </w:numPr>
        <w:spacing w:before="60" w:after="60"/>
        <w:rPr>
          <w:rFonts w:ascii="Arial" w:hAnsi="Arial" w:cs="Arial"/>
          <w:u w:val="single"/>
        </w:rPr>
      </w:pPr>
      <w:r w:rsidRPr="00C61EBF">
        <w:rPr>
          <w:rFonts w:ascii="Arial" w:hAnsi="Arial" w:cs="Arial"/>
        </w:rPr>
        <w:t>Dokumenty sporządzone w języku obcym są składane wraz z tłumaczeniem na język polski.</w:t>
      </w:r>
    </w:p>
    <w:p w:rsidR="00B40179" w:rsidRPr="00DC2D7F" w:rsidRDefault="00B40179" w:rsidP="00DE7782">
      <w:pPr>
        <w:numPr>
          <w:ilvl w:val="0"/>
          <w:numId w:val="27"/>
          <w:numberingChange w:id="37" w:author="Unknown" w:date="2015-06-03T12:31:00Z" w:original="%1:8:0:."/>
        </w:numPr>
        <w:spacing w:before="60" w:after="60"/>
        <w:rPr>
          <w:rFonts w:ascii="Arial" w:hAnsi="Arial" w:cs="Arial"/>
          <w:u w:val="single"/>
        </w:rPr>
      </w:pPr>
      <w:r w:rsidRPr="00C61EBF">
        <w:rPr>
          <w:rFonts w:ascii="Arial" w:hAnsi="Arial" w:cs="Arial"/>
        </w:rPr>
        <w:t>W przypadku wykonawców wspólnie ubiegających się o udzielenie zamówienia kopie dokumentów dotyczących odpowiednio wykonawcy lub tych podmiotów są poświadczane za zgodność z</w:t>
      </w:r>
      <w:r w:rsidRPr="00EF69DF">
        <w:rPr>
          <w:rFonts w:ascii="Arial" w:hAnsi="Arial" w:cs="Arial"/>
        </w:rPr>
        <w:t> </w:t>
      </w:r>
      <w:r w:rsidRPr="00C61EBF">
        <w:rPr>
          <w:rFonts w:ascii="Arial" w:hAnsi="Arial" w:cs="Arial"/>
        </w:rPr>
        <w:t>oryginałem odpowiednio przez wykonawcę.</w:t>
      </w:r>
    </w:p>
    <w:p w:rsidR="00B40179" w:rsidRPr="00DC2D7F" w:rsidRDefault="00B40179" w:rsidP="00D47578">
      <w:pPr>
        <w:pStyle w:val="Header"/>
        <w:spacing w:before="0"/>
        <w:rPr>
          <w:rFonts w:ascii="Arial" w:hAnsi="Arial" w:cs="Arial"/>
          <w:b/>
          <w:bCs/>
        </w:rPr>
      </w:pPr>
    </w:p>
    <w:p w:rsidR="00B40179" w:rsidRPr="00DC2D7F" w:rsidRDefault="00B40179" w:rsidP="00151BB3">
      <w:pPr>
        <w:pStyle w:val="Header"/>
        <w:spacing w:before="0"/>
        <w:ind w:left="1843" w:hanging="1843"/>
        <w:rPr>
          <w:rFonts w:ascii="Arial" w:hAnsi="Arial" w:cs="Arial"/>
          <w:b/>
          <w:bCs/>
        </w:rPr>
      </w:pPr>
      <w:r w:rsidRPr="00C61EBF">
        <w:rPr>
          <w:rFonts w:ascii="Arial" w:hAnsi="Arial" w:cs="Arial"/>
          <w:b/>
          <w:bCs/>
        </w:rPr>
        <w:t xml:space="preserve">Rozdział VII. Informacje o sposobie porozumiewania się Zamawiającego </w:t>
      </w:r>
      <w:r w:rsidRPr="00EF69DF">
        <w:rPr>
          <w:rFonts w:ascii="Arial" w:hAnsi="Arial" w:cs="Arial"/>
          <w:b/>
          <w:bCs/>
        </w:rPr>
        <w:br/>
      </w:r>
      <w:r w:rsidRPr="00C61EBF">
        <w:rPr>
          <w:rFonts w:ascii="Arial" w:hAnsi="Arial" w:cs="Arial"/>
          <w:b/>
          <w:bCs/>
        </w:rPr>
        <w:t>z Wykonawcami oraz przekazywania oświadczeń lub dokumentów, a także wskazanie osób uprawnionych do porozumiewania się z Wykonawcami.</w:t>
      </w:r>
    </w:p>
    <w:p w:rsidR="00B40179" w:rsidRPr="00DC2D7F" w:rsidRDefault="00B40179" w:rsidP="00151BB3">
      <w:pPr>
        <w:pStyle w:val="Header"/>
        <w:spacing w:before="0"/>
        <w:ind w:left="1843" w:hanging="1843"/>
        <w:rPr>
          <w:rFonts w:ascii="Arial" w:hAnsi="Arial" w:cs="Arial"/>
          <w:b/>
          <w:bCs/>
        </w:rPr>
      </w:pPr>
    </w:p>
    <w:p w:rsidR="00B40179" w:rsidRPr="00DC2D7F" w:rsidRDefault="00B40179" w:rsidP="00A71C74">
      <w:pPr>
        <w:pStyle w:val="Heading2"/>
        <w:keepNext w:val="0"/>
        <w:numPr>
          <w:ilvl w:val="0"/>
          <w:numId w:val="5"/>
          <w:numberingChange w:id="38" w:author="Unknown" w:date="2015-06-03T12:31:00Z" w:original="%1:1:0:."/>
        </w:numPr>
        <w:spacing w:before="0" w:after="0"/>
        <w:rPr>
          <w:rFonts w:ascii="Arial" w:hAnsi="Arial" w:cs="Arial"/>
          <w:b w:val="0"/>
          <w:bCs/>
        </w:rPr>
      </w:pPr>
      <w:r w:rsidRPr="00C61EBF">
        <w:rPr>
          <w:rFonts w:ascii="Arial" w:hAnsi="Arial" w:cs="Arial"/>
          <w:b w:val="0"/>
          <w:bCs/>
        </w:rPr>
        <w:t xml:space="preserve">Zgodnie z art. 27 ust. 1 ustawy, w postępowaniach o udzielenie zamówienia oświadczenia, wnioski, zawiadomienia oraz informacje Zamawiający i Wykonawcy przekazują, zgodnie z wyborem Zamawiającego drogą elektroniczną </w:t>
      </w:r>
      <w:r w:rsidRPr="00C61EBF">
        <w:rPr>
          <w:rFonts w:ascii="Arial" w:hAnsi="Arial" w:cs="Arial"/>
          <w:b w:val="0"/>
        </w:rPr>
        <w:t>na adres poczty elektronicznej Atanasow@ms.gov.pl lub faksem</w:t>
      </w:r>
      <w:r w:rsidRPr="00C61EBF">
        <w:rPr>
          <w:rFonts w:ascii="Arial" w:hAnsi="Arial" w:cs="Arial"/>
          <w:b w:val="0"/>
          <w:bCs/>
        </w:rPr>
        <w:t xml:space="preserve"> </w:t>
      </w:r>
      <w:r w:rsidRPr="00C61EBF">
        <w:rPr>
          <w:rFonts w:ascii="Arial" w:hAnsi="Arial" w:cs="Arial"/>
          <w:b w:val="0"/>
        </w:rPr>
        <w:t>pod numer (+ 48 22) 52 12</w:t>
      </w:r>
      <w:r w:rsidRPr="00EF69DF">
        <w:rPr>
          <w:rFonts w:ascii="Arial" w:hAnsi="Arial" w:cs="Arial"/>
          <w:b w:val="0"/>
        </w:rPr>
        <w:t> </w:t>
      </w:r>
      <w:r w:rsidRPr="00C61EBF">
        <w:rPr>
          <w:rFonts w:ascii="Arial" w:hAnsi="Arial" w:cs="Arial"/>
          <w:b w:val="0"/>
        </w:rPr>
        <w:t xml:space="preserve">821. </w:t>
      </w:r>
      <w:r w:rsidRPr="00C61EBF">
        <w:rPr>
          <w:rFonts w:ascii="Arial" w:hAnsi="Arial" w:cs="Arial"/>
          <w:b w:val="0"/>
          <w:bCs/>
        </w:rPr>
        <w:t>Zawsze dopuszczalna jest forma pisemna.</w:t>
      </w:r>
    </w:p>
    <w:p w:rsidR="00B40179" w:rsidRPr="00DC2D7F" w:rsidRDefault="00B40179" w:rsidP="00A71C74">
      <w:pPr>
        <w:pStyle w:val="Heading2"/>
        <w:keepNext w:val="0"/>
        <w:numPr>
          <w:ilvl w:val="0"/>
          <w:numId w:val="5"/>
          <w:numberingChange w:id="39" w:author="Unknown" w:date="2015-06-03T12:31:00Z" w:original="%1:2:0:."/>
        </w:numPr>
        <w:spacing w:before="0" w:after="0"/>
        <w:rPr>
          <w:rFonts w:ascii="Arial" w:hAnsi="Arial" w:cs="Arial"/>
          <w:b w:val="0"/>
          <w:bCs/>
        </w:rPr>
      </w:pPr>
      <w:r w:rsidRPr="00C61EBF">
        <w:rPr>
          <w:rFonts w:ascii="Arial" w:hAnsi="Arial" w:cs="Arial"/>
          <w:b w:val="0"/>
          <w:bCs/>
        </w:rPr>
        <w:t>Jeżeli Zamawiający lub Wykonawca przekazują oświadczenia, wnioski, zawiadomienia oraz informacje drogą elektroniczną lub faksem, każda ze Stron na żądanie drugiej niezwłocznie potwierdza fakt ich otrzymania.</w:t>
      </w:r>
    </w:p>
    <w:p w:rsidR="00B40179" w:rsidRPr="00DC2D7F" w:rsidRDefault="00B40179" w:rsidP="00212006">
      <w:pPr>
        <w:pStyle w:val="Heading2"/>
        <w:keepNext w:val="0"/>
        <w:numPr>
          <w:ilvl w:val="0"/>
          <w:numId w:val="5"/>
          <w:numberingChange w:id="40" w:author="Unknown" w:date="2015-06-03T12:31:00Z" w:original="%1:3:0:."/>
        </w:numPr>
        <w:spacing w:before="0" w:after="0"/>
        <w:rPr>
          <w:rFonts w:ascii="Arial" w:hAnsi="Arial" w:cs="Arial"/>
          <w:b w:val="0"/>
        </w:rPr>
      </w:pPr>
      <w:r w:rsidRPr="00C61EBF">
        <w:rPr>
          <w:rFonts w:ascii="Arial" w:hAnsi="Arial" w:cs="Arial"/>
          <w:b w:val="0"/>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w:t>
      </w:r>
      <w:r w:rsidRPr="00EF69DF">
        <w:rPr>
          <w:rFonts w:ascii="Arial" w:hAnsi="Arial" w:cs="Arial"/>
          <w:b w:val="0"/>
        </w:rPr>
        <w:br/>
      </w:r>
      <w:r w:rsidRPr="00C61EBF">
        <w:rPr>
          <w:rFonts w:ascii="Arial" w:hAnsi="Arial" w:cs="Arial"/>
          <w:b w:val="0"/>
        </w:rPr>
        <w:t xml:space="preserve">ust. 3 ustawy do ich złożenia, muszą przesłać (przedłożyć, przekazać, złożyć) w formie pisemnej w formie określonej stosowanie w Rozdziale VI SIWZ, </w:t>
      </w:r>
      <w:r w:rsidRPr="00EF69DF">
        <w:rPr>
          <w:rFonts w:ascii="Arial" w:hAnsi="Arial" w:cs="Arial"/>
          <w:b w:val="0"/>
        </w:rPr>
        <w:br/>
      </w:r>
      <w:r w:rsidRPr="00C61EBF">
        <w:rPr>
          <w:rFonts w:ascii="Arial" w:hAnsi="Arial" w:cs="Arial"/>
          <w:b w:val="0"/>
        </w:rPr>
        <w:t>ww. oświadczenia, dokumenty odpowiednio w oryginale lub kopii poświadczonej za zgodność z oryginałem przez Wykonawcę lub pełnomocnictwa w oryginale wystawione przez osobę/osoby reprezentujące Wykonawcę albo kopii (odpisu) poświadczonej notarialnie, w terminie i do miejsca wskazanego w stosownym wezwaniu, tzn. w tych przypadkach nie obowiązuje zarówno droga elektroniczna jak i forma faksowa.</w:t>
      </w:r>
    </w:p>
    <w:p w:rsidR="00B40179" w:rsidRPr="00DC2D7F" w:rsidRDefault="00B40179" w:rsidP="0017049C">
      <w:pPr>
        <w:pStyle w:val="Heading2"/>
        <w:keepNext w:val="0"/>
        <w:numPr>
          <w:ilvl w:val="0"/>
          <w:numId w:val="5"/>
          <w:numberingChange w:id="41" w:author="Unknown" w:date="2015-06-03T12:31:00Z" w:original="%1:4:0:."/>
        </w:numPr>
        <w:spacing w:before="0" w:after="0"/>
        <w:rPr>
          <w:rFonts w:ascii="Arial" w:hAnsi="Arial" w:cs="Arial"/>
          <w:b w:val="0"/>
          <w:bCs/>
        </w:rPr>
      </w:pPr>
      <w:r w:rsidRPr="00C61EBF">
        <w:rPr>
          <w:rFonts w:ascii="Arial" w:hAnsi="Arial" w:cs="Arial"/>
          <w:b w:val="0"/>
          <w:bCs/>
        </w:rPr>
        <w:t>We wszelkiej korespondencji dotyczącej niniejszego postępowania zaleca się wskazywać znak sprawy postępowania nadany przez Zamawiającego lub nazwę zamówienia nadaną przez Zamawiającego.</w:t>
      </w:r>
    </w:p>
    <w:p w:rsidR="00B40179" w:rsidRPr="00DC2D7F" w:rsidRDefault="00B40179" w:rsidP="00A71C74">
      <w:pPr>
        <w:pStyle w:val="Heading2"/>
        <w:numPr>
          <w:ilvl w:val="0"/>
          <w:numId w:val="5"/>
          <w:numberingChange w:id="42" w:author="Unknown" w:date="2015-06-03T12:31:00Z" w:original="%1:5:0:."/>
        </w:numPr>
        <w:spacing w:before="0" w:after="0"/>
        <w:rPr>
          <w:rFonts w:ascii="Arial" w:hAnsi="Arial" w:cs="Arial"/>
          <w:b w:val="0"/>
          <w:bCs/>
        </w:rPr>
      </w:pPr>
      <w:r w:rsidRPr="00C61EBF">
        <w:rPr>
          <w:rFonts w:ascii="Arial" w:hAnsi="Arial" w:cs="Arial"/>
          <w:b w:val="0"/>
          <w:bCs/>
        </w:rPr>
        <w:t>Warunki uzyskania dodatkowych wyjaśnień dotyczących treści SIWZ:</w:t>
      </w:r>
    </w:p>
    <w:p w:rsidR="00B40179" w:rsidRPr="00DC2D7F" w:rsidRDefault="00B40179" w:rsidP="00A71C74">
      <w:pPr>
        <w:numPr>
          <w:ilvl w:val="0"/>
          <w:numId w:val="6"/>
          <w:numberingChange w:id="43" w:author="Unknown" w:date="2015-06-03T12:31:00Z" w:original="%1:1:4:)"/>
        </w:numPr>
        <w:spacing w:before="0"/>
        <w:rPr>
          <w:rFonts w:ascii="Arial" w:hAnsi="Arial" w:cs="Arial"/>
        </w:rPr>
      </w:pPr>
      <w:r w:rsidRPr="00C61EBF">
        <w:rPr>
          <w:rFonts w:ascii="Arial" w:hAnsi="Arial" w:cs="Arial"/>
        </w:rPr>
        <w:t>Wykonawca może zwrócić się do Zamawiającego o wyjaśnienie treści SIWZ zgodnie z art. 38 ust. 1, ust. 1a i ust. 1b ustawy,</w:t>
      </w:r>
    </w:p>
    <w:p w:rsidR="00B40179" w:rsidRPr="00DC2D7F" w:rsidRDefault="00B40179" w:rsidP="00A71C74">
      <w:pPr>
        <w:numPr>
          <w:ilvl w:val="0"/>
          <w:numId w:val="6"/>
          <w:numberingChange w:id="44" w:author="Unknown" w:date="2015-06-03T12:31:00Z" w:original="%1:2:4:)"/>
        </w:numPr>
        <w:spacing w:before="0"/>
        <w:rPr>
          <w:rFonts w:ascii="Arial" w:hAnsi="Arial" w:cs="Arial"/>
        </w:rPr>
      </w:pPr>
      <w:r w:rsidRPr="00C61EBF">
        <w:rPr>
          <w:rFonts w:ascii="Arial" w:hAnsi="Arial" w:cs="Arial"/>
        </w:rPr>
        <w:t xml:space="preserve">Wszelkie pytania dotyczące wyjaśnienia treści SIWZ muszą być wnoszone </w:t>
      </w:r>
      <w:r w:rsidRPr="00EF69DF">
        <w:rPr>
          <w:rFonts w:ascii="Arial" w:hAnsi="Arial" w:cs="Arial"/>
        </w:rPr>
        <w:br/>
      </w:r>
      <w:r w:rsidRPr="00C61EBF">
        <w:rPr>
          <w:rFonts w:ascii="Arial" w:hAnsi="Arial" w:cs="Arial"/>
          <w:bCs/>
        </w:rPr>
        <w:t>drogą elektroniczną na adres poczty elektronicznej Atanasow@ms.gov.pl lub faksem pod numer (+ 48 22) 52 12 821</w:t>
      </w:r>
      <w:r w:rsidRPr="00C61EBF">
        <w:rPr>
          <w:rFonts w:ascii="Arial" w:hAnsi="Arial" w:cs="Arial"/>
        </w:rPr>
        <w:t>, w języku polskim lub wraz z tłumaczeniem na język polski.</w:t>
      </w:r>
      <w:r w:rsidRPr="00C61EBF">
        <w:rPr>
          <w:rFonts w:ascii="Arial" w:hAnsi="Arial" w:cs="Arial"/>
          <w:b/>
          <w:bCs/>
        </w:rPr>
        <w:t xml:space="preserve"> </w:t>
      </w:r>
      <w:r w:rsidRPr="00C61EBF">
        <w:rPr>
          <w:rFonts w:ascii="Arial" w:hAnsi="Arial" w:cs="Arial"/>
          <w:bCs/>
        </w:rPr>
        <w:t>Zawsze dopuszczalna jest forma pisemna</w:t>
      </w:r>
      <w:r w:rsidRPr="00C61EBF">
        <w:rPr>
          <w:rFonts w:ascii="Arial" w:hAnsi="Arial" w:cs="Arial"/>
        </w:rPr>
        <w:t>,</w:t>
      </w:r>
    </w:p>
    <w:p w:rsidR="00B40179" w:rsidRPr="00DC2D7F" w:rsidRDefault="00B40179" w:rsidP="00A71C74">
      <w:pPr>
        <w:numPr>
          <w:ilvl w:val="0"/>
          <w:numId w:val="6"/>
          <w:numberingChange w:id="45" w:author="Unknown" w:date="2015-06-03T12:31:00Z" w:original="%1:3:4:)"/>
        </w:numPr>
        <w:spacing w:before="0"/>
        <w:rPr>
          <w:rFonts w:ascii="Arial" w:hAnsi="Arial" w:cs="Arial"/>
        </w:rPr>
      </w:pPr>
      <w:r w:rsidRPr="00C61EBF">
        <w:rPr>
          <w:rFonts w:ascii="Arial" w:hAnsi="Arial" w:cs="Arial"/>
        </w:rPr>
        <w:t xml:space="preserve">Treść zapytań wraz z wyjaśnieniami Zamawiający przekazuje Wykonawcom, którym przekazał SIWZ, bez ujawniania źródła zapytania </w:t>
      </w:r>
      <w:r w:rsidRPr="00EF69DF">
        <w:rPr>
          <w:rFonts w:ascii="Arial" w:hAnsi="Arial" w:cs="Arial"/>
        </w:rPr>
        <w:br/>
      </w:r>
      <w:r w:rsidRPr="00C61EBF">
        <w:rPr>
          <w:rFonts w:ascii="Arial" w:hAnsi="Arial" w:cs="Arial"/>
        </w:rPr>
        <w:t xml:space="preserve">i zamieszcza je na stronie internetowej Zamawiającego. </w:t>
      </w:r>
    </w:p>
    <w:p w:rsidR="00B40179" w:rsidRPr="00DC2D7F" w:rsidRDefault="00B40179" w:rsidP="00A71C74">
      <w:pPr>
        <w:pStyle w:val="Footer"/>
        <w:numPr>
          <w:ilvl w:val="0"/>
          <w:numId w:val="5"/>
          <w:numberingChange w:id="46" w:author="Unknown" w:date="2015-06-03T12:31:00Z" w:original="%1:6:0:."/>
        </w:numPr>
        <w:tabs>
          <w:tab w:val="clear" w:pos="4536"/>
          <w:tab w:val="clear" w:pos="9072"/>
        </w:tabs>
        <w:spacing w:before="0"/>
        <w:rPr>
          <w:rFonts w:ascii="Arial" w:hAnsi="Arial" w:cs="Arial"/>
        </w:rPr>
      </w:pPr>
      <w:r w:rsidRPr="00C61EBF">
        <w:rPr>
          <w:rFonts w:ascii="Arial" w:hAnsi="Arial" w:cs="Arial"/>
        </w:rPr>
        <w:t xml:space="preserve">Ze strony Zamawiającego osobą uprawnioną do kontaktowania się </w:t>
      </w:r>
      <w:r w:rsidRPr="00EF69DF">
        <w:rPr>
          <w:rFonts w:ascii="Arial" w:hAnsi="Arial" w:cs="Arial"/>
        </w:rPr>
        <w:br/>
      </w:r>
      <w:r w:rsidRPr="00C61EBF">
        <w:rPr>
          <w:rFonts w:ascii="Arial" w:hAnsi="Arial" w:cs="Arial"/>
        </w:rPr>
        <w:t xml:space="preserve">z Wykonawcami jest Marcin Atanasow - główny specjalista w Biurze Administracyjno-Finansowym, Wydział Zamówień Publicznych, e-mail Atanasow@ms.gov.pl lub faks </w:t>
      </w:r>
      <w:r w:rsidRPr="00C61EBF">
        <w:rPr>
          <w:rFonts w:ascii="Arial" w:hAnsi="Arial" w:cs="Arial"/>
          <w:bCs/>
        </w:rPr>
        <w:t>(+ 48 22) 52 12</w:t>
      </w:r>
      <w:r w:rsidRPr="00EF69DF">
        <w:rPr>
          <w:rFonts w:ascii="Arial" w:hAnsi="Arial" w:cs="Arial"/>
          <w:bCs/>
        </w:rPr>
        <w:t> </w:t>
      </w:r>
      <w:r w:rsidRPr="00C61EBF">
        <w:rPr>
          <w:rFonts w:ascii="Arial" w:hAnsi="Arial" w:cs="Arial"/>
          <w:bCs/>
        </w:rPr>
        <w:t>821</w:t>
      </w:r>
      <w:r w:rsidRPr="00C61EBF">
        <w:rPr>
          <w:rFonts w:ascii="Arial" w:hAnsi="Arial" w:cs="Arial"/>
        </w:rPr>
        <w:t>.</w:t>
      </w:r>
    </w:p>
    <w:p w:rsidR="00B40179" w:rsidRPr="00DC2D7F" w:rsidRDefault="00B40179" w:rsidP="00A71C74">
      <w:pPr>
        <w:pStyle w:val="Footer"/>
        <w:numPr>
          <w:ilvl w:val="0"/>
          <w:numId w:val="5"/>
          <w:numberingChange w:id="47" w:author="Unknown" w:date="2015-06-03T12:31:00Z" w:original="%1:7:0:."/>
        </w:numPr>
        <w:tabs>
          <w:tab w:val="clear" w:pos="4536"/>
          <w:tab w:val="clear" w:pos="9072"/>
        </w:tabs>
        <w:spacing w:before="0"/>
        <w:rPr>
          <w:rFonts w:ascii="Arial" w:hAnsi="Arial" w:cs="Arial"/>
        </w:rPr>
      </w:pPr>
      <w:r w:rsidRPr="00C61EBF">
        <w:rPr>
          <w:rFonts w:ascii="Arial" w:hAnsi="Arial" w:cs="Arial"/>
        </w:rPr>
        <w:t>Zamawiający informuje, że nie przewiduje zwoływania zebrania Wykonawców.</w:t>
      </w:r>
    </w:p>
    <w:p w:rsidR="00B40179" w:rsidRPr="00DC2D7F" w:rsidRDefault="00B40179" w:rsidP="00151BB3">
      <w:pPr>
        <w:pStyle w:val="Header"/>
        <w:spacing w:before="0"/>
        <w:rPr>
          <w:rFonts w:ascii="Arial" w:hAnsi="Arial" w:cs="Arial"/>
          <w:b/>
          <w:bCs/>
        </w:rPr>
      </w:pPr>
    </w:p>
    <w:p w:rsidR="00B40179" w:rsidRPr="00DC2D7F" w:rsidRDefault="00B40179" w:rsidP="00151BB3">
      <w:pPr>
        <w:pStyle w:val="Header"/>
        <w:spacing w:before="0"/>
        <w:rPr>
          <w:rFonts w:ascii="Arial" w:hAnsi="Arial" w:cs="Arial"/>
          <w:b/>
          <w:bCs/>
        </w:rPr>
      </w:pPr>
      <w:r w:rsidRPr="00C61EBF">
        <w:rPr>
          <w:rFonts w:ascii="Arial" w:hAnsi="Arial" w:cs="Arial"/>
          <w:b/>
          <w:bCs/>
        </w:rPr>
        <w:t>Rozdział VIII. Wymagania dotyczące wadium.</w:t>
      </w:r>
    </w:p>
    <w:p w:rsidR="00B40179" w:rsidRPr="00DC2D7F" w:rsidRDefault="00B40179" w:rsidP="00151BB3">
      <w:pPr>
        <w:pStyle w:val="Header"/>
        <w:spacing w:before="0"/>
        <w:rPr>
          <w:rFonts w:ascii="Arial" w:hAnsi="Arial" w:cs="Arial"/>
          <w:b/>
          <w:bCs/>
        </w:rPr>
      </w:pPr>
    </w:p>
    <w:p w:rsidR="00B40179" w:rsidRPr="00DC2D7F" w:rsidRDefault="00B40179" w:rsidP="00CD7B22">
      <w:pPr>
        <w:spacing w:before="0"/>
        <w:rPr>
          <w:rFonts w:ascii="Arial" w:hAnsi="Arial" w:cs="Arial"/>
          <w:bCs/>
          <w:szCs w:val="28"/>
        </w:rPr>
      </w:pPr>
      <w:r w:rsidRPr="00C61EBF">
        <w:rPr>
          <w:rFonts w:ascii="Arial" w:hAnsi="Arial" w:cs="Arial"/>
          <w:bCs/>
          <w:szCs w:val="28"/>
        </w:rPr>
        <w:t>Zamawiający nie żąda od Wykonawców wniesienia wadium.</w:t>
      </w:r>
    </w:p>
    <w:p w:rsidR="00B40179" w:rsidRPr="00DC2D7F" w:rsidRDefault="00B40179" w:rsidP="00CD7B22">
      <w:pPr>
        <w:spacing w:before="0"/>
        <w:rPr>
          <w:rFonts w:ascii="Arial" w:hAnsi="Arial" w:cs="Arial"/>
          <w:bCs/>
          <w:szCs w:val="28"/>
        </w:rPr>
      </w:pPr>
    </w:p>
    <w:p w:rsidR="00B40179" w:rsidRPr="00DC2D7F" w:rsidRDefault="00B40179" w:rsidP="00151BB3">
      <w:pPr>
        <w:pStyle w:val="Header"/>
        <w:spacing w:before="0"/>
        <w:rPr>
          <w:rFonts w:ascii="Arial" w:hAnsi="Arial" w:cs="Arial"/>
          <w:b/>
          <w:bCs/>
        </w:rPr>
      </w:pPr>
      <w:r w:rsidRPr="00C61EBF">
        <w:rPr>
          <w:rFonts w:ascii="Arial" w:hAnsi="Arial" w:cs="Arial"/>
          <w:b/>
          <w:bCs/>
        </w:rPr>
        <w:t>Rozdział IX. Termin związania ofertą.</w:t>
      </w:r>
    </w:p>
    <w:p w:rsidR="00B40179" w:rsidRPr="00DC2D7F" w:rsidRDefault="00B40179" w:rsidP="00405488">
      <w:pPr>
        <w:pStyle w:val="Footer"/>
        <w:tabs>
          <w:tab w:val="clear" w:pos="4536"/>
          <w:tab w:val="clear" w:pos="9072"/>
        </w:tabs>
        <w:spacing w:before="0"/>
        <w:rPr>
          <w:rFonts w:ascii="Arial" w:hAnsi="Arial" w:cs="Arial"/>
          <w:bCs/>
          <w:szCs w:val="28"/>
        </w:rPr>
      </w:pPr>
      <w:r w:rsidRPr="00C61EBF">
        <w:rPr>
          <w:rFonts w:ascii="Arial" w:hAnsi="Arial" w:cs="Arial"/>
          <w:bCs/>
          <w:szCs w:val="28"/>
        </w:rPr>
        <w:t xml:space="preserve">Wykonawca jest związany ofertą przez okres </w:t>
      </w:r>
      <w:r w:rsidRPr="00C61EBF">
        <w:rPr>
          <w:rFonts w:ascii="Arial" w:hAnsi="Arial" w:cs="Arial"/>
          <w:szCs w:val="28"/>
        </w:rPr>
        <w:t>30 dni</w:t>
      </w:r>
      <w:r w:rsidRPr="00C61EBF">
        <w:rPr>
          <w:rFonts w:ascii="Arial" w:hAnsi="Arial" w:cs="Arial"/>
          <w:bCs/>
          <w:szCs w:val="28"/>
        </w:rPr>
        <w:t>.</w:t>
      </w:r>
    </w:p>
    <w:p w:rsidR="00B40179" w:rsidRPr="00DC2D7F" w:rsidRDefault="00B40179" w:rsidP="00151BB3">
      <w:pPr>
        <w:pStyle w:val="Header"/>
        <w:spacing w:before="0"/>
        <w:rPr>
          <w:rFonts w:ascii="Arial" w:hAnsi="Arial" w:cs="Arial"/>
          <w:b/>
          <w:bCs/>
        </w:rPr>
      </w:pPr>
    </w:p>
    <w:p w:rsidR="00B40179" w:rsidRPr="00DC2D7F" w:rsidRDefault="00B40179" w:rsidP="00151BB3">
      <w:pPr>
        <w:pStyle w:val="Header"/>
        <w:spacing w:before="0"/>
        <w:rPr>
          <w:rFonts w:ascii="Arial" w:hAnsi="Arial" w:cs="Arial"/>
          <w:b/>
          <w:bCs/>
        </w:rPr>
      </w:pPr>
      <w:r w:rsidRPr="00C61EBF">
        <w:rPr>
          <w:rFonts w:ascii="Arial" w:hAnsi="Arial" w:cs="Arial"/>
          <w:b/>
          <w:bCs/>
        </w:rPr>
        <w:t>Rozdział X. Opis przygotowania oferty.</w:t>
      </w:r>
    </w:p>
    <w:p w:rsidR="00B40179" w:rsidRPr="00DC2D7F" w:rsidRDefault="00B40179" w:rsidP="00CC4309">
      <w:pPr>
        <w:pStyle w:val="Numerowanie"/>
        <w:numPr>
          <w:ilvl w:val="0"/>
          <w:numId w:val="3"/>
          <w:numberingChange w:id="48" w:author="Unknown" w:date="2015-06-03T12:31:00Z" w:original="%1:1:0:."/>
        </w:numPr>
        <w:rPr>
          <w:rFonts w:ascii="Arial" w:hAnsi="Arial" w:cs="Arial"/>
          <w:noProof w:val="0"/>
        </w:rPr>
      </w:pPr>
      <w:r w:rsidRPr="00C61EBF">
        <w:rPr>
          <w:rFonts w:ascii="Arial" w:hAnsi="Arial" w:cs="Arial"/>
          <w:noProof w:val="0"/>
        </w:rPr>
        <w:t>Wykonawca przygotowuje i przedstawia ofertę zgodnie z opisem określonym w SIWZ. Treść oferty musi odpowiadać treści SIWZ. Ofertę należy złożyć, pod rygorem nieważności, w formie pisemnej.</w:t>
      </w:r>
    </w:p>
    <w:p w:rsidR="00B40179" w:rsidRPr="00DC2D7F" w:rsidRDefault="00B40179" w:rsidP="00BC74CC">
      <w:pPr>
        <w:pStyle w:val="Numerowanie"/>
        <w:numPr>
          <w:ilvl w:val="0"/>
          <w:numId w:val="3"/>
          <w:numberingChange w:id="49" w:author="Unknown" w:date="2015-06-03T12:31:00Z" w:original="%1:2:0:."/>
        </w:numPr>
        <w:rPr>
          <w:rFonts w:ascii="Arial" w:hAnsi="Arial" w:cs="Arial"/>
          <w:noProof w:val="0"/>
        </w:rPr>
      </w:pPr>
      <w:r w:rsidRPr="00C61EBF">
        <w:rPr>
          <w:rFonts w:ascii="Arial" w:hAnsi="Arial" w:cs="Arial"/>
          <w:noProof w:val="0"/>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B40179" w:rsidRPr="00DC2D7F" w:rsidRDefault="00B40179" w:rsidP="00E70964">
      <w:pPr>
        <w:pStyle w:val="Numerowanie"/>
        <w:numPr>
          <w:ilvl w:val="0"/>
          <w:numId w:val="3"/>
          <w:numberingChange w:id="50" w:author="Unknown" w:date="2015-06-03T12:31:00Z" w:original="%1:3:0:."/>
        </w:numPr>
        <w:rPr>
          <w:rFonts w:ascii="Arial" w:hAnsi="Arial" w:cs="Arial"/>
          <w:noProof w:val="0"/>
        </w:rPr>
      </w:pPr>
      <w:r w:rsidRPr="00C61EBF">
        <w:rPr>
          <w:rFonts w:ascii="Arial" w:hAnsi="Arial" w:cs="Arial"/>
        </w:rPr>
        <w:t>Zgodnie z art. 9 ust. 3 ustawy</w:t>
      </w:r>
      <w:r w:rsidRPr="00C61EBF">
        <w:rPr>
          <w:rFonts w:ascii="Arial" w:hAnsi="Arial" w:cs="Arial"/>
          <w:noProof w:val="0"/>
        </w:rPr>
        <w:t>, postępowanie o udzielenie zamówienia prowadzi się w języku polskim. Zamawiający nie wyraża zgody na złożenie, sporządzenie oferty, oświadczeń i innych dokumentów w innym języku niż język polski, bez tłumaczenia na język polski w oryginale lub kopii poświadczonej za zgodność z oryginałem przez Wykonawcę, z uwzględnieniem zapisów Rozdziału VI SIWZ.</w:t>
      </w:r>
    </w:p>
    <w:p w:rsidR="00B40179" w:rsidRPr="00DC2D7F" w:rsidRDefault="00B40179" w:rsidP="00E70964">
      <w:pPr>
        <w:pStyle w:val="Numerowanie"/>
        <w:numPr>
          <w:ilvl w:val="0"/>
          <w:numId w:val="0"/>
        </w:numPr>
        <w:ind w:left="567"/>
        <w:rPr>
          <w:rFonts w:ascii="Arial" w:hAnsi="Arial" w:cs="Arial"/>
          <w:noProof w:val="0"/>
        </w:rPr>
      </w:pPr>
      <w:r w:rsidRPr="00C61EBF">
        <w:rPr>
          <w:rFonts w:ascii="Arial" w:hAnsi="Arial" w:cs="Arial"/>
          <w:noProof w:val="0"/>
        </w:rPr>
        <w:t xml:space="preserve">Dopuszcza się używanie w oświadczeniach, ofercie oraz innych dokumentach określeń obcojęzycznych w zakresie określonym w art. 11 ustawy z dnia 7 października 1999 r. o języku polskim (Dz. U. Nr 90, poz. 999, z późn. zm.). </w:t>
      </w:r>
    </w:p>
    <w:p w:rsidR="00B40179" w:rsidRPr="00DC2D7F" w:rsidRDefault="00B40179" w:rsidP="00151BB3">
      <w:pPr>
        <w:pStyle w:val="Numerowanie"/>
        <w:numPr>
          <w:ilvl w:val="0"/>
          <w:numId w:val="3"/>
          <w:numberingChange w:id="51" w:author="Unknown" w:date="2015-06-03T12:31:00Z" w:original="%1:4:0:."/>
        </w:numPr>
        <w:rPr>
          <w:rFonts w:ascii="Arial" w:hAnsi="Arial" w:cs="Arial"/>
          <w:noProof w:val="0"/>
        </w:rPr>
      </w:pPr>
      <w:r w:rsidRPr="00C61EBF">
        <w:rPr>
          <w:rFonts w:ascii="Arial" w:hAnsi="Arial" w:cs="Arial"/>
          <w:noProof w:val="0"/>
        </w:rPr>
        <w:t>Zamawiający dopuszcza, aby Wykonawca sporządził ofertę wraz z załącznikami na własnych formularzach pod warunkiem, że ich treść odpowiadać będzie warunkom określonym przez Zamawiającego w SIWZ oraz warunkom określonym w</w:t>
      </w:r>
      <w:r w:rsidRPr="00EF69DF">
        <w:rPr>
          <w:rFonts w:ascii="Arial" w:hAnsi="Arial" w:cs="Arial"/>
          <w:noProof w:val="0"/>
        </w:rPr>
        <w:t> </w:t>
      </w:r>
      <w:r w:rsidRPr="00C61EBF">
        <w:rPr>
          <w:rFonts w:ascii="Arial" w:hAnsi="Arial" w:cs="Arial"/>
          <w:noProof w:val="0"/>
        </w:rPr>
        <w:t>ustawie oraz w aktach wykonawczych wydanych na jej podstawie.</w:t>
      </w:r>
    </w:p>
    <w:p w:rsidR="00B40179" w:rsidRPr="00DC2D7F" w:rsidRDefault="00B40179" w:rsidP="00CC4309">
      <w:pPr>
        <w:pStyle w:val="Numerowanie"/>
        <w:numPr>
          <w:ilvl w:val="0"/>
          <w:numId w:val="3"/>
          <w:numberingChange w:id="52" w:author="Unknown" w:date="2015-06-03T12:31:00Z" w:original="%1:5:0:."/>
        </w:numPr>
        <w:rPr>
          <w:rFonts w:ascii="Arial" w:hAnsi="Arial" w:cs="Arial"/>
          <w:noProof w:val="0"/>
        </w:rPr>
      </w:pPr>
      <w:r w:rsidRPr="00C61EBF">
        <w:rPr>
          <w:rFonts w:ascii="Arial" w:hAnsi="Arial" w:cs="Arial"/>
          <w:noProof w:val="0"/>
        </w:rPr>
        <w:t xml:space="preserve">Załączniki nr 2-5 do SIWZ są formularzami, drukami do ewentualnego wykorzystania przez Wykonawcę składającego ofertę. Formularz ofertowy „OFERTA” - załącznik nr 5 do SIWZ musi być złożony w </w:t>
      </w:r>
      <w:r w:rsidRPr="00C61EBF">
        <w:rPr>
          <w:rFonts w:ascii="Arial" w:hAnsi="Arial" w:cs="Arial"/>
          <w:bCs/>
          <w:noProof w:val="0"/>
        </w:rPr>
        <w:t>oryginale i podpisany przez Wykonawcę</w:t>
      </w:r>
      <w:r w:rsidRPr="00C61EBF">
        <w:rPr>
          <w:rFonts w:ascii="Arial" w:hAnsi="Arial" w:cs="Arial"/>
          <w:noProof w:val="0"/>
        </w:rPr>
        <w:t>.</w:t>
      </w:r>
    </w:p>
    <w:p w:rsidR="00B40179" w:rsidRPr="00DC2D7F" w:rsidRDefault="00B40179" w:rsidP="00151BB3">
      <w:pPr>
        <w:pStyle w:val="Numerowanie"/>
        <w:numPr>
          <w:ilvl w:val="0"/>
          <w:numId w:val="3"/>
          <w:numberingChange w:id="53" w:author="Unknown" w:date="2015-06-03T12:31:00Z" w:original="%1:6:0:."/>
        </w:numPr>
        <w:rPr>
          <w:rFonts w:ascii="Arial" w:hAnsi="Arial" w:cs="Arial"/>
          <w:noProof w:val="0"/>
        </w:rPr>
      </w:pPr>
      <w:r w:rsidRPr="00C61EBF">
        <w:rPr>
          <w:rFonts w:ascii="Arial" w:hAnsi="Arial" w:cs="Arial"/>
          <w:noProof w:val="0"/>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 innej formie, podpisana przez </w:t>
      </w:r>
      <w:r w:rsidRPr="00C61EBF">
        <w:rPr>
          <w:rFonts w:ascii="Arial" w:hAnsi="Arial" w:cs="Arial"/>
        </w:rPr>
        <w:t xml:space="preserve">Wykonawcę </w:t>
      </w:r>
      <w:r w:rsidRPr="00C61EBF">
        <w:rPr>
          <w:rFonts w:ascii="Arial" w:hAnsi="Arial" w:cs="Arial"/>
          <w:noProof w:val="0"/>
        </w:rPr>
        <w:t>oferta (oryginał) musi zawierać co najmniej:</w:t>
      </w:r>
    </w:p>
    <w:p w:rsidR="00B40179" w:rsidRPr="00DC2D7F" w:rsidRDefault="00B40179" w:rsidP="00F96AA7">
      <w:pPr>
        <w:pStyle w:val="Numerowanie"/>
        <w:numPr>
          <w:ilvl w:val="0"/>
          <w:numId w:val="11"/>
          <w:numberingChange w:id="54" w:author="Unknown" w:date="2015-06-03T12:31:00Z" w:original="%1:1:4:)"/>
        </w:numPr>
        <w:rPr>
          <w:rFonts w:ascii="Arial" w:hAnsi="Arial" w:cs="Arial"/>
          <w:noProof w:val="0"/>
        </w:rPr>
      </w:pPr>
      <w:r w:rsidRPr="00C61EBF">
        <w:rPr>
          <w:rFonts w:ascii="Arial" w:hAnsi="Arial" w:cs="Arial"/>
          <w:noProof w:val="0"/>
        </w:rPr>
        <w:t>imię i nazwisko i/lub nazwę (firmę) Wykonawcy/Wykonawców występujących wspólnie,</w:t>
      </w:r>
    </w:p>
    <w:p w:rsidR="00B40179" w:rsidRPr="00DC2D7F" w:rsidRDefault="00B40179" w:rsidP="00F96AA7">
      <w:pPr>
        <w:pStyle w:val="Numerowanie"/>
        <w:numPr>
          <w:ilvl w:val="0"/>
          <w:numId w:val="11"/>
          <w:numberingChange w:id="55" w:author="Unknown" w:date="2015-06-03T12:31:00Z" w:original="%1:2:4:)"/>
        </w:numPr>
        <w:rPr>
          <w:rFonts w:ascii="Arial" w:hAnsi="Arial" w:cs="Arial"/>
          <w:noProof w:val="0"/>
        </w:rPr>
      </w:pPr>
      <w:r w:rsidRPr="00C61EBF">
        <w:rPr>
          <w:rFonts w:ascii="Arial" w:hAnsi="Arial" w:cs="Arial"/>
          <w:noProof w:val="0"/>
        </w:rPr>
        <w:t>adres Wykonawcy/Wykonawców,</w:t>
      </w:r>
    </w:p>
    <w:p w:rsidR="00B40179" w:rsidRPr="00DC2D7F" w:rsidRDefault="00B40179" w:rsidP="00F96AA7">
      <w:pPr>
        <w:pStyle w:val="Numerowanie"/>
        <w:numPr>
          <w:ilvl w:val="0"/>
          <w:numId w:val="11"/>
          <w:numberingChange w:id="56" w:author="Unknown" w:date="2015-06-03T12:31:00Z" w:original="%1:3:4:)"/>
        </w:numPr>
        <w:rPr>
          <w:rFonts w:ascii="Arial" w:hAnsi="Arial" w:cs="Arial"/>
          <w:noProof w:val="0"/>
        </w:rPr>
      </w:pPr>
      <w:r w:rsidRPr="00C61EBF">
        <w:rPr>
          <w:rFonts w:ascii="Arial" w:hAnsi="Arial" w:cs="Arial"/>
          <w:noProof w:val="0"/>
        </w:rPr>
        <w:t>opis przedmiotu zamówienia i warunków jego realizacji zgodnie z przedmiotem zamówienia i warunkami realizacji określonymi w niniejszej SIWZ albo:</w:t>
      </w:r>
    </w:p>
    <w:p w:rsidR="00B40179" w:rsidRPr="00DC2D7F" w:rsidRDefault="00B40179">
      <w:pPr>
        <w:pStyle w:val="Numerowanie"/>
        <w:numPr>
          <w:ilvl w:val="0"/>
          <w:numId w:val="19"/>
          <w:numberingChange w:id="57" w:author="Unknown" w:date="2015-06-03T12:31:00Z" w:original=""/>
        </w:numPr>
        <w:rPr>
          <w:rFonts w:ascii="Arial" w:hAnsi="Arial" w:cs="Arial"/>
          <w:noProof w:val="0"/>
        </w:rPr>
      </w:pPr>
      <w:r w:rsidRPr="00C61EBF">
        <w:rPr>
          <w:rFonts w:ascii="Arial" w:hAnsi="Arial" w:cs="Arial"/>
          <w:noProof w:val="0"/>
        </w:rPr>
        <w:t>odwołanie się do przedmiotu zamówienia i warunków niniejszej SIWZ w formie oświadczenia (oświadczeń) o spełnieniu wymagań dotyczących przedmiotu zamówienia i warunków jego realizacji albo</w:t>
      </w:r>
    </w:p>
    <w:p w:rsidR="00B40179" w:rsidRPr="00DC2D7F" w:rsidRDefault="00B40179">
      <w:pPr>
        <w:pStyle w:val="Numerowanie"/>
        <w:numPr>
          <w:ilvl w:val="0"/>
          <w:numId w:val="19"/>
          <w:numberingChange w:id="58" w:author="Unknown" w:date="2015-06-03T12:31:00Z" w:original=""/>
        </w:numPr>
        <w:rPr>
          <w:rFonts w:ascii="Arial" w:hAnsi="Arial" w:cs="Arial"/>
          <w:noProof w:val="0"/>
        </w:rPr>
      </w:pPr>
      <w:r w:rsidRPr="00C61EBF">
        <w:rPr>
          <w:rFonts w:ascii="Arial" w:hAnsi="Arial" w:cs="Arial"/>
          <w:noProof w:val="0"/>
        </w:rPr>
        <w:t>co najmniej oświadczenie Wykonawcy, że treść oferty jest zgodna z treścią SIWZ,</w:t>
      </w:r>
    </w:p>
    <w:p w:rsidR="00B40179" w:rsidRPr="00DC2D7F" w:rsidRDefault="00B40179" w:rsidP="00C44DAE">
      <w:pPr>
        <w:pStyle w:val="Numerowanie"/>
        <w:numPr>
          <w:ilvl w:val="0"/>
          <w:numId w:val="0"/>
        </w:numPr>
        <w:ind w:left="1134"/>
        <w:rPr>
          <w:rFonts w:ascii="Arial" w:hAnsi="Arial" w:cs="Arial"/>
          <w:noProof w:val="0"/>
        </w:rPr>
      </w:pPr>
      <w:r w:rsidRPr="00C61EBF">
        <w:rPr>
          <w:rFonts w:ascii="Arial" w:hAnsi="Arial" w:cs="Arial"/>
          <w:noProof w:val="0"/>
        </w:rPr>
        <w:t>(Zamawiający nie wymaga składania oświadczenia dotyczącego ww. zakresu na odrębnym dokumencie),</w:t>
      </w:r>
    </w:p>
    <w:p w:rsidR="00B40179" w:rsidRPr="00DC2D7F" w:rsidRDefault="00B40179" w:rsidP="00C44DAE">
      <w:pPr>
        <w:pStyle w:val="Numerowanie"/>
        <w:numPr>
          <w:ilvl w:val="0"/>
          <w:numId w:val="0"/>
        </w:numPr>
        <w:ind w:left="1134"/>
        <w:rPr>
          <w:rFonts w:ascii="Arial" w:hAnsi="Arial" w:cs="Arial"/>
          <w:noProof w:val="0"/>
        </w:rPr>
      </w:pPr>
      <w:r w:rsidRPr="00C61EBF">
        <w:rPr>
          <w:rFonts w:ascii="Arial" w:hAnsi="Arial" w:cs="Arial"/>
          <w:noProof w:val="0"/>
        </w:rPr>
        <w:t>oraz pozostałe informacje i dokumenty wymagane w SIWZ;</w:t>
      </w:r>
    </w:p>
    <w:p w:rsidR="00B40179" w:rsidRDefault="00B40179" w:rsidP="000657CB">
      <w:pPr>
        <w:pStyle w:val="Numerowanie"/>
        <w:numPr>
          <w:ilvl w:val="0"/>
          <w:numId w:val="11"/>
          <w:numberingChange w:id="59" w:author="Unknown" w:date="2015-06-03T12:31:00Z" w:original="%1:4:4:)"/>
        </w:numPr>
        <w:rPr>
          <w:rFonts w:ascii="Arial" w:hAnsi="Arial" w:cs="Arial"/>
        </w:rPr>
      </w:pPr>
      <w:r w:rsidRPr="00453B69">
        <w:rPr>
          <w:rFonts w:ascii="Arial" w:hAnsi="Arial" w:cs="Arial"/>
        </w:rPr>
        <w:t>łączną cenę oferty w złotych za cały przedmiot zamówienia</w:t>
      </w:r>
      <w:r>
        <w:rPr>
          <w:rFonts w:ascii="Arial" w:hAnsi="Arial" w:cs="Arial"/>
        </w:rPr>
        <w:t>;</w:t>
      </w:r>
    </w:p>
    <w:p w:rsidR="00B40179" w:rsidRPr="00453B69" w:rsidRDefault="00B40179" w:rsidP="000657CB">
      <w:pPr>
        <w:pStyle w:val="Numerowanie"/>
        <w:numPr>
          <w:ilvl w:val="0"/>
          <w:numId w:val="11"/>
          <w:numberingChange w:id="60" w:author="Unknown" w:date="2015-06-03T12:31:00Z" w:original="%1:5:4:)"/>
        </w:numPr>
        <w:rPr>
          <w:rFonts w:ascii="Arial" w:hAnsi="Arial" w:cs="Arial"/>
        </w:rPr>
      </w:pPr>
      <w:r>
        <w:rPr>
          <w:rFonts w:ascii="Arial" w:hAnsi="Arial" w:cs="Arial"/>
        </w:rPr>
        <w:t>jednostkową wartość brutto (z VAT) w złotych za realizację poszczególnych etapów, zgodnie z opisem rodziału XII SIWZ,</w:t>
      </w:r>
    </w:p>
    <w:p w:rsidR="00B40179" w:rsidRPr="00DC2D7F" w:rsidRDefault="00B40179" w:rsidP="00B92EB9">
      <w:pPr>
        <w:pStyle w:val="Numerowanie"/>
        <w:numPr>
          <w:ilvl w:val="0"/>
          <w:numId w:val="11"/>
          <w:numberingChange w:id="61" w:author="Unknown" w:date="2015-06-03T12:31:00Z" w:original="%1:6:4:)"/>
        </w:numPr>
        <w:rPr>
          <w:rFonts w:ascii="Arial" w:hAnsi="Arial" w:cs="Arial"/>
        </w:rPr>
      </w:pPr>
      <w:r w:rsidRPr="00DC2D7F">
        <w:rPr>
          <w:rFonts w:ascii="Arial" w:hAnsi="Arial" w:cs="Arial"/>
          <w:noProof w:val="0"/>
        </w:rPr>
        <w:t>termin wykonania zamówienia, np. poprzez akceptację terminu wykonania przedmiotu zamówienia określonego w Rozdziale IV SIWZ,</w:t>
      </w:r>
    </w:p>
    <w:p w:rsidR="00B40179" w:rsidRPr="00DC2D7F" w:rsidRDefault="00B40179" w:rsidP="004B590F">
      <w:pPr>
        <w:pStyle w:val="Numerowanie"/>
        <w:numPr>
          <w:ilvl w:val="0"/>
          <w:numId w:val="11"/>
          <w:numberingChange w:id="62" w:author="Unknown" w:date="2015-06-03T12:31:00Z" w:original="%1:7:4:)"/>
        </w:numPr>
        <w:rPr>
          <w:rFonts w:ascii="Arial" w:hAnsi="Arial" w:cs="Arial"/>
          <w:noProof w:val="0"/>
        </w:rPr>
      </w:pPr>
      <w:r w:rsidRPr="00C61EBF">
        <w:rPr>
          <w:rFonts w:ascii="Arial" w:hAnsi="Arial" w:cs="Arial"/>
          <w:noProof w:val="0"/>
        </w:rPr>
        <w:t xml:space="preserve">warunki płatności </w:t>
      </w:r>
      <w:r w:rsidRPr="00C61EBF">
        <w:rPr>
          <w:rFonts w:ascii="Arial" w:hAnsi="Arial" w:cs="Arial"/>
        </w:rPr>
        <w:t>za realizowanie zamówienia, np. poprzez</w:t>
      </w:r>
      <w:r w:rsidRPr="00C61EBF">
        <w:rPr>
          <w:rFonts w:ascii="Arial" w:hAnsi="Arial" w:cs="Arial"/>
          <w:noProof w:val="0"/>
        </w:rPr>
        <w:t xml:space="preserve"> akceptację warunków płatności za zrealizowanie przedmiotu zamówienia określonych w SIWZ,</w:t>
      </w:r>
    </w:p>
    <w:p w:rsidR="00B40179" w:rsidRPr="00DC2D7F" w:rsidRDefault="00B40179" w:rsidP="008921D0">
      <w:pPr>
        <w:numPr>
          <w:ilvl w:val="0"/>
          <w:numId w:val="11"/>
          <w:numberingChange w:id="63" w:author="Unknown" w:date="2015-06-03T12:31:00Z" w:original="%1:8:4:)"/>
        </w:numPr>
        <w:spacing w:before="0"/>
        <w:rPr>
          <w:rFonts w:ascii="Arial" w:hAnsi="Arial" w:cs="Arial"/>
        </w:rPr>
      </w:pPr>
      <w:r w:rsidRPr="00C61EBF">
        <w:rPr>
          <w:rFonts w:ascii="Arial" w:hAnsi="Arial" w:cs="Arial"/>
        </w:rPr>
        <w:t>załączone oświadczenia Wykonawcy i dokumenty opisane w Rozdziale VI SIWZ,</w:t>
      </w:r>
    </w:p>
    <w:p w:rsidR="00B40179" w:rsidRPr="00DC2D7F" w:rsidRDefault="00B40179" w:rsidP="008921D0">
      <w:pPr>
        <w:numPr>
          <w:ilvl w:val="0"/>
          <w:numId w:val="11"/>
          <w:numberingChange w:id="64" w:author="Unknown" w:date="2015-06-03T12:31:00Z" w:original="%1:9:4:)"/>
        </w:numPr>
        <w:spacing w:before="0"/>
        <w:rPr>
          <w:rFonts w:ascii="Arial" w:hAnsi="Arial" w:cs="Arial"/>
        </w:rPr>
      </w:pPr>
      <w:r w:rsidRPr="00C61EBF">
        <w:rPr>
          <w:rFonts w:ascii="Arial" w:hAnsi="Arial" w:cs="Arial"/>
          <w:szCs w:val="24"/>
        </w:rPr>
        <w:t>stosowny dokument,  np. pełnomocnictwo (upoważnienie) (jeżeli dotyczy).</w:t>
      </w:r>
    </w:p>
    <w:p w:rsidR="00B40179" w:rsidRPr="00DC2D7F" w:rsidRDefault="00B40179" w:rsidP="00A611C6">
      <w:pPr>
        <w:pStyle w:val="BodyText2"/>
        <w:numPr>
          <w:ilvl w:val="0"/>
          <w:numId w:val="3"/>
          <w:numberingChange w:id="65" w:author="Unknown" w:date="2015-06-03T12:31:00Z" w:original="%1:7:0:."/>
        </w:numPr>
        <w:jc w:val="both"/>
        <w:rPr>
          <w:rFonts w:ascii="Arial" w:hAnsi="Arial" w:cs="Arial"/>
          <w:sz w:val="24"/>
        </w:rPr>
      </w:pPr>
      <w:r w:rsidRPr="00C61EBF">
        <w:rPr>
          <w:rFonts w:ascii="Arial" w:hAnsi="Arial" w:cs="Arial"/>
          <w:sz w:val="24"/>
        </w:rPr>
        <w:t xml:space="preserve">Jeżeli osoba podpisująca ofertę i składająca, w imieniu Wykonawcy, oświadczenia i inne pisma, nie jest osobą upoważnioną na podstawie aktualnego odpisu z właściwego rejestru albo innego dokumentu załączonego do oferty, Wykonawca zobowiązany jest przedstawić stosowne </w:t>
      </w:r>
      <w:r w:rsidRPr="00C61EBF">
        <w:rPr>
          <w:rFonts w:ascii="Arial" w:hAnsi="Arial" w:cs="Arial"/>
          <w:bCs/>
          <w:sz w:val="24"/>
        </w:rPr>
        <w:t>Pełnomocnictwo</w:t>
      </w:r>
      <w:r w:rsidRPr="00C61EBF">
        <w:rPr>
          <w:rFonts w:ascii="Arial" w:hAnsi="Arial" w:cs="Arial"/>
          <w:sz w:val="24"/>
        </w:rPr>
        <w:t xml:space="preserve">. </w:t>
      </w:r>
    </w:p>
    <w:p w:rsidR="00B40179" w:rsidRPr="00DC2D7F" w:rsidRDefault="00B40179" w:rsidP="00C2749A">
      <w:pPr>
        <w:pStyle w:val="BodyText2"/>
        <w:ind w:left="567"/>
        <w:jc w:val="both"/>
        <w:rPr>
          <w:rFonts w:ascii="Arial" w:hAnsi="Arial" w:cs="Arial"/>
          <w:sz w:val="24"/>
          <w:szCs w:val="24"/>
        </w:rPr>
      </w:pPr>
      <w:r w:rsidRPr="00C61EBF">
        <w:rPr>
          <w:rFonts w:ascii="Arial" w:hAnsi="Arial" w:cs="Arial"/>
          <w:sz w:val="24"/>
          <w:szCs w:val="24"/>
        </w:rPr>
        <w:t xml:space="preserve">Pełnomocnictwo musi być załączone w </w:t>
      </w:r>
      <w:r w:rsidRPr="00C61EBF">
        <w:rPr>
          <w:rFonts w:ascii="Arial" w:hAnsi="Arial" w:cs="Arial"/>
          <w:bCs/>
          <w:sz w:val="24"/>
          <w:szCs w:val="24"/>
        </w:rPr>
        <w:t>oryginale</w:t>
      </w:r>
      <w:r w:rsidRPr="00C61EBF">
        <w:rPr>
          <w:rFonts w:ascii="Arial" w:hAnsi="Arial" w:cs="Arial"/>
          <w:sz w:val="24"/>
          <w:szCs w:val="24"/>
        </w:rPr>
        <w:t xml:space="preserve"> i wystawione przez osobę/osoby reprezentującą/reprezentujące Wykonawcę albo załączone jako </w:t>
      </w:r>
      <w:r w:rsidRPr="00C61EBF">
        <w:rPr>
          <w:rFonts w:ascii="Arial" w:hAnsi="Arial" w:cs="Arial"/>
          <w:bCs/>
          <w:sz w:val="24"/>
          <w:szCs w:val="24"/>
        </w:rPr>
        <w:t>kopia</w:t>
      </w:r>
      <w:r w:rsidRPr="00C61EBF">
        <w:rPr>
          <w:rFonts w:ascii="Arial" w:hAnsi="Arial" w:cs="Arial"/>
          <w:sz w:val="24"/>
          <w:szCs w:val="24"/>
        </w:rPr>
        <w:t xml:space="preserve"> (odpis) poświadczona(-y) notarialnie.</w:t>
      </w:r>
    </w:p>
    <w:p w:rsidR="00B40179" w:rsidRPr="00DC2D7F" w:rsidRDefault="00B40179" w:rsidP="00391E0F">
      <w:pPr>
        <w:pStyle w:val="BodyText2"/>
        <w:ind w:left="567"/>
        <w:jc w:val="both"/>
        <w:rPr>
          <w:rFonts w:ascii="Arial" w:hAnsi="Arial" w:cs="Arial"/>
          <w:sz w:val="24"/>
          <w:szCs w:val="24"/>
        </w:rPr>
      </w:pPr>
      <w:r w:rsidRPr="00DC2D7F">
        <w:rPr>
          <w:rFonts w:ascii="Arial" w:hAnsi="Arial" w:cs="Arial"/>
          <w:color w:val="000000"/>
          <w:sz w:val="24"/>
          <w:szCs w:val="24"/>
        </w:rPr>
        <w:t xml:space="preserve">Pełnomocnictwo sporządzone w języku obcym jest składane wraz z tłumaczeniem na język polski - </w:t>
      </w:r>
      <w:r w:rsidRPr="00DC2D7F">
        <w:rPr>
          <w:rFonts w:ascii="Arial" w:hAnsi="Arial" w:cs="Arial"/>
          <w:bCs/>
          <w:color w:val="000000"/>
          <w:sz w:val="24"/>
          <w:szCs w:val="24"/>
        </w:rPr>
        <w:t xml:space="preserve">oryginał </w:t>
      </w:r>
      <w:r w:rsidRPr="00DC2D7F">
        <w:rPr>
          <w:rFonts w:ascii="Arial" w:hAnsi="Arial" w:cs="Arial"/>
          <w:color w:val="000000"/>
          <w:sz w:val="24"/>
          <w:szCs w:val="24"/>
        </w:rPr>
        <w:t xml:space="preserve">lub </w:t>
      </w:r>
      <w:r w:rsidRPr="00DC2D7F">
        <w:rPr>
          <w:rFonts w:ascii="Arial" w:hAnsi="Arial" w:cs="Arial"/>
          <w:bCs/>
          <w:color w:val="000000"/>
          <w:sz w:val="24"/>
          <w:szCs w:val="24"/>
        </w:rPr>
        <w:t>kopia dokumentu poświadczona za zgodność z oryginałem przez Wykonawcę.</w:t>
      </w:r>
    </w:p>
    <w:p w:rsidR="00B40179" w:rsidRPr="00DC2D7F" w:rsidRDefault="00B40179" w:rsidP="00A611C6">
      <w:pPr>
        <w:pStyle w:val="BodyText2"/>
        <w:numPr>
          <w:ilvl w:val="0"/>
          <w:numId w:val="3"/>
          <w:numberingChange w:id="66" w:author="Unknown" w:date="2015-06-03T12:31:00Z" w:original="%1:8:0:."/>
        </w:numPr>
        <w:jc w:val="both"/>
        <w:rPr>
          <w:rFonts w:ascii="Arial" w:hAnsi="Arial" w:cs="Arial"/>
          <w:sz w:val="24"/>
        </w:rPr>
      </w:pPr>
      <w:r w:rsidRPr="00C61EBF">
        <w:rPr>
          <w:rFonts w:ascii="Arial" w:hAnsi="Arial" w:cs="Arial"/>
          <w:sz w:val="24"/>
        </w:rPr>
        <w:t>W przypadku złożenia jednej oferty przez dwóch lub więcej Wykonawców (oferta łączna) jako wspólnie ubiegających się o udzielenie zamówienia, warunkiem jest, aby taka oferta spełniała następujące wymagania:</w:t>
      </w:r>
    </w:p>
    <w:p w:rsidR="00B40179" w:rsidRPr="00DC2D7F" w:rsidRDefault="00B40179" w:rsidP="00F96AA7">
      <w:pPr>
        <w:pStyle w:val="Numerowanie"/>
        <w:numPr>
          <w:ilvl w:val="0"/>
          <w:numId w:val="12"/>
          <w:numberingChange w:id="67" w:author="Unknown" w:date="2015-06-03T12:31:00Z" w:original="%1:1:4:)"/>
        </w:numPr>
        <w:rPr>
          <w:rFonts w:ascii="Arial" w:hAnsi="Arial" w:cs="Arial"/>
          <w:noProof w:val="0"/>
        </w:rPr>
      </w:pPr>
      <w:r w:rsidRPr="00C61EBF">
        <w:rPr>
          <w:rFonts w:ascii="Arial" w:hAnsi="Arial" w:cs="Arial"/>
          <w:noProof w:val="0"/>
        </w:rPr>
        <w:t>wskazanie podmiotów w rozumieniu art. 23 ustawy (nazwy i adresy);</w:t>
      </w:r>
    </w:p>
    <w:p w:rsidR="00B40179" w:rsidRPr="00DC2D7F" w:rsidRDefault="00B40179" w:rsidP="00F96AA7">
      <w:pPr>
        <w:pStyle w:val="Numerowanie"/>
        <w:numPr>
          <w:ilvl w:val="0"/>
          <w:numId w:val="12"/>
          <w:numberingChange w:id="68" w:author="Unknown" w:date="2015-06-03T12:31:00Z" w:original="%1:2:4:)"/>
        </w:numPr>
        <w:rPr>
          <w:rFonts w:ascii="Arial" w:hAnsi="Arial" w:cs="Arial"/>
          <w:noProof w:val="0"/>
        </w:rPr>
      </w:pPr>
      <w:r w:rsidRPr="00C61EBF">
        <w:rPr>
          <w:rFonts w:ascii="Arial" w:hAnsi="Arial" w:cs="Arial"/>
          <w:noProof w:val="0"/>
        </w:rPr>
        <w:t>Wykonawcy występujący wspólnie, na podstawie art. 23 ust. 1 ustawy, zgodnie z art. 23 ust. 2 ustawy, ustanawiają pełnomocnika do reprezentowania ich w postępowaniu o udzielenie zamówienia albo do reprezentowania w</w:t>
      </w:r>
      <w:r w:rsidRPr="00EF69DF">
        <w:rPr>
          <w:rFonts w:ascii="Arial" w:hAnsi="Arial" w:cs="Arial"/>
          <w:noProof w:val="0"/>
        </w:rPr>
        <w:t> </w:t>
      </w:r>
      <w:r w:rsidRPr="00C61EBF">
        <w:rPr>
          <w:rFonts w:ascii="Arial" w:hAnsi="Arial" w:cs="Arial"/>
          <w:noProof w:val="0"/>
        </w:rPr>
        <w:t>postępowaniu i zawarcia umowy w sprawie zamówienia publicznego;</w:t>
      </w:r>
    </w:p>
    <w:p w:rsidR="00B40179" w:rsidRPr="00DC2D7F" w:rsidRDefault="00B40179" w:rsidP="00F96AA7">
      <w:pPr>
        <w:pStyle w:val="Numerowanie"/>
        <w:numPr>
          <w:ilvl w:val="0"/>
          <w:numId w:val="12"/>
          <w:numberingChange w:id="69" w:author="Unknown" w:date="2015-06-03T12:31:00Z" w:original="%1:3:4:)"/>
        </w:numPr>
        <w:rPr>
          <w:rFonts w:ascii="Arial" w:hAnsi="Arial" w:cs="Arial"/>
          <w:noProof w:val="0"/>
        </w:rPr>
      </w:pPr>
      <w:r w:rsidRPr="00C61EBF">
        <w:rPr>
          <w:rFonts w:ascii="Arial" w:hAnsi="Arial" w:cs="Arial"/>
          <w:noProof w:val="0"/>
        </w:rPr>
        <w:t>Wykonawcy występujący wspólnie muszą załączyć do oferty pełnomocnictwo do reprezentowania ich w postępowaniu o udzielenie zamówienia albo do reprezentowania w</w:t>
      </w:r>
      <w:r w:rsidRPr="00EF69DF">
        <w:rPr>
          <w:rFonts w:ascii="Arial" w:hAnsi="Arial" w:cs="Arial"/>
          <w:noProof w:val="0"/>
        </w:rPr>
        <w:t> </w:t>
      </w:r>
      <w:r w:rsidRPr="00C61EBF">
        <w:rPr>
          <w:rFonts w:ascii="Arial" w:hAnsi="Arial" w:cs="Arial"/>
          <w:noProof w:val="0"/>
        </w:rPr>
        <w:t>postępowaniu i zawarcia umowy w sprawie zamówienia publicznego. D</w:t>
      </w:r>
      <w:r w:rsidRPr="00C61EBF">
        <w:rPr>
          <w:rFonts w:ascii="Arial" w:hAnsi="Arial" w:cs="Arial"/>
        </w:rPr>
        <w:t xml:space="preserve">okument ustanawiający Pełnomocnika, musi być załączony do oferty w formie pisemnej (na piśmie) - </w:t>
      </w:r>
      <w:r w:rsidRPr="00C61EBF">
        <w:rPr>
          <w:rFonts w:ascii="Arial" w:hAnsi="Arial" w:cs="Arial"/>
          <w:b/>
          <w:bCs/>
          <w:noProof w:val="0"/>
        </w:rPr>
        <w:t>oryginał</w:t>
      </w:r>
      <w:r w:rsidRPr="00C61EBF">
        <w:rPr>
          <w:rFonts w:ascii="Arial" w:hAnsi="Arial" w:cs="Arial"/>
          <w:noProof w:val="0"/>
        </w:rPr>
        <w:t xml:space="preserve"> </w:t>
      </w:r>
      <w:r w:rsidRPr="00C61EBF">
        <w:rPr>
          <w:rFonts w:ascii="Arial" w:hAnsi="Arial" w:cs="Arial"/>
          <w:b/>
          <w:bCs/>
          <w:noProof w:val="0"/>
        </w:rPr>
        <w:t xml:space="preserve">dokumentu </w:t>
      </w:r>
      <w:r w:rsidRPr="00C61EBF">
        <w:rPr>
          <w:rFonts w:ascii="Arial" w:hAnsi="Arial" w:cs="Arial"/>
        </w:rPr>
        <w:t xml:space="preserve">wystawiony przez osoby reprezentujące Wykonawców występujących wspólnie albo załącznony jako </w:t>
      </w:r>
      <w:r w:rsidRPr="00C61EBF">
        <w:rPr>
          <w:rFonts w:ascii="Arial" w:hAnsi="Arial" w:cs="Arial"/>
          <w:b/>
          <w:bCs/>
          <w:noProof w:val="0"/>
        </w:rPr>
        <w:t>kopia (odpis) poświadczona(-y) notarialnie</w:t>
      </w:r>
      <w:r w:rsidRPr="00C61EBF">
        <w:rPr>
          <w:rFonts w:ascii="Arial" w:hAnsi="Arial" w:cs="Arial"/>
          <w:noProof w:val="0"/>
        </w:rPr>
        <w:t>;</w:t>
      </w:r>
    </w:p>
    <w:p w:rsidR="00B40179" w:rsidRPr="00DC2D7F" w:rsidRDefault="00B40179" w:rsidP="00A611C6">
      <w:pPr>
        <w:pStyle w:val="BodyText2"/>
        <w:numPr>
          <w:ilvl w:val="0"/>
          <w:numId w:val="3"/>
          <w:numberingChange w:id="70" w:author="Unknown" w:date="2015-06-03T12:31:00Z" w:original="%1:9:0:."/>
        </w:numPr>
        <w:jc w:val="both"/>
        <w:rPr>
          <w:rFonts w:ascii="Arial" w:hAnsi="Arial" w:cs="Arial"/>
          <w:sz w:val="24"/>
        </w:rPr>
      </w:pPr>
      <w:r w:rsidRPr="00C61EBF">
        <w:rPr>
          <w:rFonts w:ascii="Arial" w:hAnsi="Arial" w:cs="Arial"/>
          <w:sz w:val="24"/>
        </w:rPr>
        <w:t>Oferta powinna być czytelna, napisana pismem maszynowym, komputerowym, przy użyciu innej trwałej techniki lub odręcznie oraz podpisana odpowiednio przez:</w:t>
      </w:r>
    </w:p>
    <w:p w:rsidR="00B40179" w:rsidRPr="00DC2D7F" w:rsidRDefault="00B40179">
      <w:pPr>
        <w:pStyle w:val="BodyText2"/>
        <w:numPr>
          <w:ilvl w:val="1"/>
          <w:numId w:val="22"/>
          <w:numberingChange w:id="71" w:author="Unknown" w:date="2015-06-03T12:31:00Z" w:original="%2:1:4:)"/>
        </w:numPr>
        <w:jc w:val="both"/>
        <w:rPr>
          <w:rFonts w:ascii="Arial" w:hAnsi="Arial" w:cs="Arial"/>
          <w:sz w:val="24"/>
        </w:rPr>
      </w:pPr>
      <w:r w:rsidRPr="00C61EBF">
        <w:rPr>
          <w:rFonts w:ascii="Arial" w:hAnsi="Arial" w:cs="Arial"/>
          <w:sz w:val="24"/>
        </w:rPr>
        <w:t>osobę(-y) wykazaną(-e) w prowadzonych przez sąd rejestrach handlowych, spółdzielni lub rejestrach przedsiębiorstw państwowych, lub</w:t>
      </w:r>
    </w:p>
    <w:p w:rsidR="00B40179" w:rsidRPr="00DC2D7F" w:rsidRDefault="00B40179">
      <w:pPr>
        <w:pStyle w:val="BodyText2"/>
        <w:numPr>
          <w:ilvl w:val="1"/>
          <w:numId w:val="22"/>
          <w:numberingChange w:id="72" w:author="Unknown" w:date="2015-06-03T12:31:00Z" w:original="%2:2:4:)"/>
        </w:numPr>
        <w:jc w:val="both"/>
        <w:rPr>
          <w:rFonts w:ascii="Arial" w:hAnsi="Arial" w:cs="Arial"/>
          <w:sz w:val="24"/>
        </w:rPr>
      </w:pPr>
      <w:r w:rsidRPr="00C61EBF">
        <w:rPr>
          <w:rFonts w:ascii="Arial" w:hAnsi="Arial" w:cs="Arial"/>
          <w:sz w:val="24"/>
        </w:rPr>
        <w:t>osobę(-y) wymienioną(-e) w centralnej ewidencji i informacji o działalności gospodarczej, lub</w:t>
      </w:r>
    </w:p>
    <w:p w:rsidR="00B40179" w:rsidRPr="00DC2D7F" w:rsidRDefault="00B40179">
      <w:pPr>
        <w:pStyle w:val="BodyText2"/>
        <w:numPr>
          <w:ilvl w:val="1"/>
          <w:numId w:val="22"/>
          <w:numberingChange w:id="73" w:author="Unknown" w:date="2015-06-03T12:31:00Z" w:original="%2:3:4:)"/>
        </w:numPr>
        <w:jc w:val="both"/>
        <w:rPr>
          <w:rFonts w:ascii="Arial" w:hAnsi="Arial" w:cs="Arial"/>
          <w:sz w:val="24"/>
        </w:rPr>
      </w:pPr>
      <w:r w:rsidRPr="00C61EBF">
        <w:rPr>
          <w:rFonts w:ascii="Arial" w:hAnsi="Arial" w:cs="Arial"/>
          <w:sz w:val="24"/>
        </w:rPr>
        <w:t>inną(-e</w:t>
      </w:r>
      <w:r w:rsidRPr="00C61EBF">
        <w:rPr>
          <w:rFonts w:ascii="Arial" w:hAnsi="Arial" w:cs="Arial"/>
          <w:sz w:val="24"/>
          <w:szCs w:val="24"/>
        </w:rPr>
        <w:t>) osobę(-y) legitymującą(-e) się pisemnym pełnomocnictwem do reprezentowania Wykonawcy udzielonym przez osoby, o których mowa w punktach a) i b).</w:t>
      </w:r>
    </w:p>
    <w:p w:rsidR="00B40179" w:rsidRPr="00DC2D7F" w:rsidRDefault="00B40179" w:rsidP="00917601">
      <w:pPr>
        <w:pStyle w:val="BodyText2"/>
        <w:numPr>
          <w:ilvl w:val="0"/>
          <w:numId w:val="3"/>
          <w:numberingChange w:id="74" w:author="Unknown" w:date="2015-06-03T12:31:00Z" w:original="%1:10:0:."/>
        </w:numPr>
        <w:jc w:val="both"/>
        <w:rPr>
          <w:rFonts w:ascii="Arial" w:hAnsi="Arial" w:cs="Arial"/>
          <w:sz w:val="24"/>
        </w:rPr>
      </w:pPr>
      <w:r w:rsidRPr="00C61EBF">
        <w:rPr>
          <w:rFonts w:ascii="Arial" w:hAnsi="Arial" w:cs="Arial"/>
          <w:sz w:val="24"/>
        </w:rPr>
        <w:t>Wartość (cena) oferty musi być podana w złotych brutto i zawierać wartość stawki podatku VAT, wszelkie koszty związane z realizacją niniejszego przedmiotu zamówienia oraz ewentualne upusty, rabaty. Wykonawca ponosi wszelkie koszty związane z udziałem w niniejszym postępowaniu. Zaleca się, aby oferta zawierała spis treści oraz numerację stron. Do oferty muszą być załączone wszystkie oświadczenia i dokumenty, w tym załączniki, wymagane odpowiednimi postanowieniami SIWZ. Zaleca się, aby wszystkie podpisy złożone w ofercie były czytelne lub opatrzone imienną pieczątką osoby składającej podpis celem jej identyfikacji. Zaleca się, aby każda zapisana strona oferty była ponumerowana kolejnymi numerami. Zaleca się, aby wszelkie zmiany, poprawki, modyfikacje i uzupełnienia w tekście oferty były parafowane i datowane własnoręcznie przez osobę upoważnioną. Zaleca się, aby wszystkie strony oferty były złączone w sposób trwały, uniemożliwiający ich rozłączenie, bez naruszenia integralności oferty. Zaleca się, aby oferta zawierała numer rachunku bankowego Wykonawcy, na który Zamawiający dokona zwrotu wadium.</w:t>
      </w:r>
    </w:p>
    <w:p w:rsidR="00B40179" w:rsidRPr="00DC2D7F" w:rsidRDefault="00B40179" w:rsidP="00A611C6">
      <w:pPr>
        <w:pStyle w:val="BodyText2"/>
        <w:numPr>
          <w:ilvl w:val="0"/>
          <w:numId w:val="3"/>
          <w:numberingChange w:id="75" w:author="Unknown" w:date="2015-06-03T12:31:00Z" w:original="%1:11:0:."/>
        </w:numPr>
        <w:jc w:val="both"/>
        <w:rPr>
          <w:rFonts w:ascii="Arial" w:hAnsi="Arial" w:cs="Arial"/>
          <w:sz w:val="24"/>
        </w:rPr>
      </w:pPr>
      <w:r w:rsidRPr="00C61EBF">
        <w:rPr>
          <w:rFonts w:ascii="Arial" w:hAnsi="Arial" w:cs="Arial"/>
          <w:sz w:val="24"/>
        </w:rPr>
        <w:t>Wykonawca musi umieścić ofertę wraz ze wszystkimi załącznikami w</w:t>
      </w:r>
      <w:r w:rsidRPr="00EF69DF">
        <w:rPr>
          <w:rFonts w:ascii="Arial" w:hAnsi="Arial" w:cs="Arial"/>
          <w:sz w:val="24"/>
        </w:rPr>
        <w:t> </w:t>
      </w:r>
      <w:r w:rsidRPr="00C61EBF">
        <w:rPr>
          <w:rFonts w:ascii="Arial" w:hAnsi="Arial" w:cs="Arial"/>
          <w:sz w:val="24"/>
        </w:rPr>
        <w:t>prawidłowym, zamkniętym opakowaniu, w sposób gwarantujący zachowanie w poufności jej treści oraz zabezpieczający jej nienaruszalność do terminu otwarcia ofert.</w:t>
      </w:r>
    </w:p>
    <w:p w:rsidR="00B40179" w:rsidRPr="00DC2D7F" w:rsidRDefault="00B40179" w:rsidP="00A611C6">
      <w:pPr>
        <w:pStyle w:val="BodyText2"/>
        <w:numPr>
          <w:ilvl w:val="0"/>
          <w:numId w:val="3"/>
          <w:numberingChange w:id="76" w:author="Unknown" w:date="2015-06-03T12:31:00Z" w:original="%1:12:0:."/>
        </w:numPr>
        <w:jc w:val="both"/>
        <w:rPr>
          <w:rFonts w:ascii="Arial" w:hAnsi="Arial" w:cs="Arial"/>
          <w:sz w:val="24"/>
        </w:rPr>
      </w:pPr>
      <w:r w:rsidRPr="00C61EBF">
        <w:rPr>
          <w:rFonts w:ascii="Arial" w:hAnsi="Arial" w:cs="Arial"/>
          <w:sz w:val="24"/>
        </w:rPr>
        <w:t>Zaleca się, aby opakowanie posiadało:</w:t>
      </w:r>
    </w:p>
    <w:p w:rsidR="00B40179" w:rsidRPr="00DC2D7F" w:rsidRDefault="00B40179" w:rsidP="00151BB3">
      <w:pPr>
        <w:pStyle w:val="Numerowanie"/>
        <w:numPr>
          <w:ilvl w:val="0"/>
          <w:numId w:val="7"/>
          <w:numberingChange w:id="77" w:author="Unknown" w:date="2015-06-03T12:31:00Z" w:original="%1:1:4:)"/>
        </w:numPr>
        <w:rPr>
          <w:rFonts w:ascii="Arial" w:hAnsi="Arial" w:cs="Arial"/>
          <w:noProof w:val="0"/>
        </w:rPr>
      </w:pPr>
      <w:r w:rsidRPr="00C61EBF">
        <w:rPr>
          <w:rFonts w:ascii="Arial" w:hAnsi="Arial" w:cs="Arial"/>
          <w:noProof w:val="0"/>
        </w:rPr>
        <w:t>nazwę i adres Wykonawcy,</w:t>
      </w:r>
    </w:p>
    <w:p w:rsidR="00B40179" w:rsidRPr="00DC2D7F" w:rsidRDefault="00B40179" w:rsidP="00151BB3">
      <w:pPr>
        <w:pStyle w:val="Numerowanie"/>
        <w:numPr>
          <w:ilvl w:val="0"/>
          <w:numId w:val="7"/>
          <w:numberingChange w:id="78" w:author="Unknown" w:date="2015-06-03T12:31:00Z" w:original="%1:2:4:)"/>
        </w:numPr>
        <w:rPr>
          <w:rFonts w:ascii="Arial" w:hAnsi="Arial" w:cs="Arial"/>
          <w:noProof w:val="0"/>
        </w:rPr>
      </w:pPr>
      <w:r w:rsidRPr="00C61EBF">
        <w:rPr>
          <w:rFonts w:ascii="Arial" w:hAnsi="Arial" w:cs="Arial"/>
          <w:noProof w:val="0"/>
        </w:rPr>
        <w:t>nazwę i adres Zamawiającego:</w:t>
      </w:r>
    </w:p>
    <w:p w:rsidR="00B40179" w:rsidRPr="00DC2D7F" w:rsidRDefault="00B40179" w:rsidP="00151BB3">
      <w:pPr>
        <w:spacing w:before="0"/>
        <w:ind w:left="1134"/>
        <w:rPr>
          <w:rFonts w:ascii="Arial" w:hAnsi="Arial" w:cs="Arial"/>
          <w:b/>
        </w:rPr>
      </w:pPr>
      <w:r w:rsidRPr="00C61EBF">
        <w:rPr>
          <w:rFonts w:ascii="Arial" w:hAnsi="Arial" w:cs="Arial"/>
          <w:b/>
        </w:rPr>
        <w:t>Ministerstwo Sprawiedliwości</w:t>
      </w:r>
    </w:p>
    <w:p w:rsidR="00B40179" w:rsidRPr="00DC2D7F" w:rsidRDefault="00B40179" w:rsidP="00151BB3">
      <w:pPr>
        <w:spacing w:before="0"/>
        <w:ind w:left="1134"/>
        <w:rPr>
          <w:rFonts w:ascii="Arial" w:hAnsi="Arial" w:cs="Arial"/>
          <w:b/>
        </w:rPr>
      </w:pPr>
      <w:r w:rsidRPr="00C61EBF">
        <w:rPr>
          <w:rFonts w:ascii="Arial" w:hAnsi="Arial" w:cs="Arial"/>
          <w:b/>
        </w:rPr>
        <w:t>Al. Ujazdowskie 11</w:t>
      </w:r>
    </w:p>
    <w:p w:rsidR="00B40179" w:rsidRPr="00DC2D7F" w:rsidRDefault="00B40179" w:rsidP="0094123A">
      <w:pPr>
        <w:spacing w:before="0"/>
        <w:ind w:left="1134"/>
        <w:rPr>
          <w:rFonts w:ascii="Arial" w:hAnsi="Arial" w:cs="Arial"/>
          <w:b/>
        </w:rPr>
      </w:pPr>
      <w:r w:rsidRPr="00C61EBF">
        <w:rPr>
          <w:rFonts w:ascii="Arial" w:hAnsi="Arial" w:cs="Arial"/>
          <w:b/>
        </w:rPr>
        <w:t>00-567 Warszawa</w:t>
      </w:r>
    </w:p>
    <w:p w:rsidR="00B40179" w:rsidRPr="00DC2D7F" w:rsidRDefault="00B40179" w:rsidP="00151BB3">
      <w:pPr>
        <w:pStyle w:val="Numerowanie"/>
        <w:numPr>
          <w:ilvl w:val="0"/>
          <w:numId w:val="7"/>
          <w:numberingChange w:id="79" w:author="Unknown" w:date="2015-06-03T12:31:00Z" w:original="%1:3:4:)"/>
        </w:numPr>
        <w:rPr>
          <w:rFonts w:ascii="Arial" w:hAnsi="Arial" w:cs="Arial"/>
        </w:rPr>
      </w:pPr>
      <w:r w:rsidRPr="00C61EBF">
        <w:rPr>
          <w:rFonts w:ascii="Arial" w:hAnsi="Arial" w:cs="Arial"/>
        </w:rPr>
        <w:t xml:space="preserve">oznaczenie oferty: </w:t>
      </w:r>
    </w:p>
    <w:p w:rsidR="00B40179" w:rsidRPr="00841C99" w:rsidRDefault="00B40179" w:rsidP="00EB68F1">
      <w:pPr>
        <w:spacing w:before="0"/>
        <w:jc w:val="center"/>
        <w:rPr>
          <w:rFonts w:ascii="Arial" w:hAnsi="Arial" w:cs="Arial"/>
          <w:b/>
          <w:szCs w:val="24"/>
        </w:rPr>
      </w:pPr>
      <w:r w:rsidRPr="00D771D2">
        <w:rPr>
          <w:rFonts w:ascii="Arial" w:hAnsi="Arial" w:cs="Arial"/>
          <w:szCs w:val="24"/>
        </w:rPr>
        <w:t>„W</w:t>
      </w:r>
      <w:r w:rsidRPr="00841C99">
        <w:rPr>
          <w:rFonts w:ascii="Arial" w:hAnsi="Arial" w:cs="Arial"/>
          <w:bCs/>
          <w:szCs w:val="24"/>
        </w:rPr>
        <w:t xml:space="preserve">ykonanie opracowania stron internetowych </w:t>
      </w:r>
      <w:hyperlink r:id="rId9" w:history="1">
        <w:r w:rsidRPr="00841C99">
          <w:rPr>
            <w:rStyle w:val="Hyperlink"/>
            <w:rFonts w:ascii="Arial" w:hAnsi="Arial" w:cs="Arial"/>
            <w:bCs/>
            <w:szCs w:val="24"/>
          </w:rPr>
          <w:t>www.mediacja</w:t>
        </w:r>
      </w:hyperlink>
      <w:r w:rsidRPr="00841C99">
        <w:rPr>
          <w:rFonts w:ascii="Arial" w:hAnsi="Arial" w:cs="Arial"/>
          <w:bCs/>
          <w:szCs w:val="24"/>
        </w:rPr>
        <w:t xml:space="preserve">.gov.pl oraz </w:t>
      </w:r>
      <w:hyperlink r:id="rId10" w:history="1">
        <w:r w:rsidRPr="00841C99">
          <w:rPr>
            <w:rStyle w:val="Hyperlink"/>
            <w:rFonts w:ascii="Arial" w:hAnsi="Arial" w:cs="Arial"/>
            <w:bCs/>
            <w:szCs w:val="24"/>
          </w:rPr>
          <w:t>www.edukacjaprawna.gov.pl</w:t>
        </w:r>
      </w:hyperlink>
      <w:r w:rsidRPr="00841C99">
        <w:rPr>
          <w:rFonts w:ascii="Arial" w:hAnsi="Arial" w:cs="Arial"/>
          <w:bCs/>
          <w:szCs w:val="24"/>
        </w:rPr>
        <w:t>, ich administracja i hosting</w:t>
      </w:r>
      <w:r w:rsidRPr="00841C99">
        <w:rPr>
          <w:rFonts w:ascii="Arial" w:hAnsi="Arial" w:cs="Arial"/>
          <w:b/>
          <w:szCs w:val="24"/>
        </w:rPr>
        <w:t>”</w:t>
      </w:r>
    </w:p>
    <w:p w:rsidR="00B40179" w:rsidRPr="00DC2D7F" w:rsidRDefault="00B40179" w:rsidP="006F68F4">
      <w:pPr>
        <w:spacing w:before="0"/>
        <w:jc w:val="center"/>
        <w:rPr>
          <w:rFonts w:ascii="Arial" w:hAnsi="Arial" w:cs="Arial"/>
          <w:b/>
          <w:szCs w:val="24"/>
        </w:rPr>
      </w:pPr>
      <w:r w:rsidRPr="00DC2D7F">
        <w:rPr>
          <w:rFonts w:ascii="Arial" w:hAnsi="Arial" w:cs="Arial"/>
          <w:b/>
        </w:rPr>
        <w:t>Znak sprawy: BA-F-II-3710-40/15</w:t>
      </w:r>
    </w:p>
    <w:p w:rsidR="00B40179" w:rsidRPr="00DC2D7F" w:rsidRDefault="00B40179" w:rsidP="00E45AC6">
      <w:pPr>
        <w:spacing w:before="0"/>
        <w:jc w:val="center"/>
        <w:rPr>
          <w:rFonts w:ascii="Arial" w:hAnsi="Arial" w:cs="Arial"/>
          <w:b/>
        </w:rPr>
      </w:pPr>
      <w:r w:rsidRPr="00D749EE">
        <w:rPr>
          <w:rFonts w:ascii="Arial" w:hAnsi="Arial" w:cs="Arial"/>
          <w:b/>
        </w:rPr>
        <w:t>„NIE OTWIERAĆ PRZED DNIEM 1</w:t>
      </w:r>
      <w:r>
        <w:rPr>
          <w:rFonts w:ascii="Arial" w:hAnsi="Arial" w:cs="Arial"/>
          <w:b/>
        </w:rPr>
        <w:t>8</w:t>
      </w:r>
      <w:r w:rsidRPr="00D749EE">
        <w:rPr>
          <w:rFonts w:ascii="Arial" w:hAnsi="Arial" w:cs="Arial"/>
          <w:b/>
        </w:rPr>
        <w:t>.06.2015 r. godz. 1</w:t>
      </w:r>
      <w:r>
        <w:rPr>
          <w:rFonts w:ascii="Arial" w:hAnsi="Arial" w:cs="Arial"/>
          <w:b/>
        </w:rPr>
        <w:t>4</w:t>
      </w:r>
      <w:r w:rsidRPr="00D749EE">
        <w:rPr>
          <w:rFonts w:ascii="Arial" w:hAnsi="Arial" w:cs="Arial"/>
          <w:b/>
        </w:rPr>
        <w:t>:00”</w:t>
      </w:r>
    </w:p>
    <w:p w:rsidR="00B40179" w:rsidRPr="00DC2D7F" w:rsidRDefault="00B40179" w:rsidP="00A611C6">
      <w:pPr>
        <w:pStyle w:val="BodyText2"/>
        <w:numPr>
          <w:ilvl w:val="0"/>
          <w:numId w:val="3"/>
          <w:numberingChange w:id="80" w:author="Unknown" w:date="2015-06-03T12:31:00Z" w:original="%1:13:0:."/>
        </w:numPr>
        <w:jc w:val="both"/>
        <w:rPr>
          <w:rFonts w:ascii="Arial" w:hAnsi="Arial" w:cs="Arial"/>
          <w:sz w:val="24"/>
        </w:rPr>
      </w:pPr>
      <w:r w:rsidRPr="00DC2D7F">
        <w:rPr>
          <w:rFonts w:ascii="Arial" w:hAnsi="Arial" w:cs="Arial"/>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B40179" w:rsidRPr="00DC2D7F" w:rsidRDefault="00B40179" w:rsidP="00A611C6">
      <w:pPr>
        <w:pStyle w:val="BodyText2"/>
        <w:numPr>
          <w:ilvl w:val="0"/>
          <w:numId w:val="3"/>
          <w:numberingChange w:id="81" w:author="Unknown" w:date="2015-06-03T12:31:00Z" w:original="%1:14:0:."/>
        </w:numPr>
        <w:jc w:val="both"/>
        <w:rPr>
          <w:rFonts w:ascii="Arial" w:hAnsi="Arial" w:cs="Arial"/>
          <w:sz w:val="24"/>
        </w:rPr>
      </w:pPr>
      <w:r w:rsidRPr="00DC2D7F">
        <w:rPr>
          <w:rFonts w:ascii="Arial" w:hAnsi="Arial" w:cs="Arial"/>
          <w:sz w:val="24"/>
        </w:rPr>
        <w:t>Ze względu na możliwość uszkodzenia opakowania podczas przesyłania oferty, zaleca się zastosowanie dwóch kopert oznakowanych jak powyżej.</w:t>
      </w:r>
    </w:p>
    <w:p w:rsidR="00B40179" w:rsidRPr="00DC2D7F" w:rsidRDefault="00B40179" w:rsidP="00A611C6">
      <w:pPr>
        <w:pStyle w:val="BodyText2"/>
        <w:numPr>
          <w:ilvl w:val="0"/>
          <w:numId w:val="3"/>
          <w:numberingChange w:id="82" w:author="Unknown" w:date="2015-06-03T12:31:00Z" w:original="%1:15:0:."/>
        </w:numPr>
        <w:jc w:val="both"/>
        <w:rPr>
          <w:rFonts w:ascii="Arial" w:hAnsi="Arial" w:cs="Arial"/>
          <w:sz w:val="24"/>
        </w:rPr>
      </w:pPr>
      <w:r w:rsidRPr="00DC2D7F">
        <w:rPr>
          <w:rFonts w:ascii="Arial" w:hAnsi="Arial" w:cs="Arial"/>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B40179" w:rsidRPr="00DC2D7F" w:rsidRDefault="00B40179" w:rsidP="0053083F">
      <w:pPr>
        <w:pStyle w:val="BodyText2"/>
        <w:numPr>
          <w:ilvl w:val="0"/>
          <w:numId w:val="3"/>
          <w:numberingChange w:id="83" w:author="Unknown" w:date="2015-06-03T12:31:00Z" w:original="%1:16:0:."/>
        </w:numPr>
        <w:jc w:val="both"/>
        <w:rPr>
          <w:rFonts w:ascii="Arial" w:hAnsi="Arial" w:cs="Arial"/>
        </w:rPr>
      </w:pPr>
      <w:r w:rsidRPr="00DC2D7F">
        <w:rPr>
          <w:rFonts w:ascii="Arial" w:hAnsi="Arial" w:cs="Arial"/>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B40179" w:rsidRPr="00DC2D7F" w:rsidRDefault="00B40179" w:rsidP="0053083F">
      <w:pPr>
        <w:pStyle w:val="Header"/>
        <w:spacing w:before="0"/>
        <w:rPr>
          <w:rFonts w:ascii="Arial" w:hAnsi="Arial" w:cs="Arial"/>
          <w:b/>
          <w:bCs/>
        </w:rPr>
      </w:pPr>
    </w:p>
    <w:p w:rsidR="00B40179" w:rsidRPr="00DC2D7F" w:rsidRDefault="00B40179" w:rsidP="0053083F">
      <w:pPr>
        <w:pStyle w:val="Header"/>
        <w:spacing w:before="0"/>
        <w:rPr>
          <w:rFonts w:ascii="Arial" w:hAnsi="Arial" w:cs="Arial"/>
          <w:b/>
          <w:bCs/>
        </w:rPr>
      </w:pPr>
      <w:r w:rsidRPr="00DC2D7F">
        <w:rPr>
          <w:rFonts w:ascii="Arial" w:hAnsi="Arial" w:cs="Arial"/>
          <w:b/>
          <w:bCs/>
        </w:rPr>
        <w:t>Rozdział XI. Miejsce oraz termin składania i otwarcia ofert.</w:t>
      </w:r>
    </w:p>
    <w:p w:rsidR="00B40179" w:rsidRPr="00DC067C" w:rsidRDefault="00B40179" w:rsidP="00F96AA7">
      <w:pPr>
        <w:pStyle w:val="Numerowanie"/>
        <w:numPr>
          <w:ilvl w:val="0"/>
          <w:numId w:val="13"/>
          <w:numberingChange w:id="84" w:author="Unknown" w:date="2015-06-03T12:31:00Z" w:original="%1:1:0:."/>
        </w:numPr>
        <w:rPr>
          <w:rFonts w:ascii="Arial" w:hAnsi="Arial" w:cs="Arial"/>
          <w:noProof w:val="0"/>
        </w:rPr>
      </w:pPr>
      <w:r w:rsidRPr="00DC2D7F">
        <w:rPr>
          <w:rFonts w:ascii="Arial" w:hAnsi="Arial" w:cs="Arial"/>
          <w:bCs/>
          <w:noProof w:val="0"/>
        </w:rPr>
        <w:t>Ofertę, oznaczoną jak w Rozdziale X SIWZ</w:t>
      </w:r>
      <w:r w:rsidRPr="00DC2D7F">
        <w:rPr>
          <w:rFonts w:ascii="Arial" w:hAnsi="Arial" w:cs="Arial"/>
          <w:noProof w:val="0"/>
        </w:rPr>
        <w:t>,</w:t>
      </w:r>
      <w:r w:rsidRPr="00DC2D7F">
        <w:rPr>
          <w:rFonts w:ascii="Arial" w:hAnsi="Arial" w:cs="Arial"/>
          <w:bCs/>
          <w:noProof w:val="0"/>
        </w:rPr>
        <w:t xml:space="preserve"> w zamkniętej(-ych) kopercie(-tach) należy złożyć (przesłać, przekazać) w siedzibie Zamawiającego, </w:t>
      </w:r>
      <w:r w:rsidRPr="00DC2D7F">
        <w:rPr>
          <w:rFonts w:ascii="Arial" w:hAnsi="Arial" w:cs="Arial"/>
          <w:noProof w:val="0"/>
        </w:rPr>
        <w:t xml:space="preserve">Aleje </w:t>
      </w:r>
      <w:r w:rsidRPr="00DC067C">
        <w:rPr>
          <w:rFonts w:ascii="Arial" w:hAnsi="Arial" w:cs="Arial"/>
          <w:noProof w:val="0"/>
        </w:rPr>
        <w:t xml:space="preserve">Ujazdowskie 11 w Warszawie, w tym złożyć w Biurze (Punkcie) Podawczym </w:t>
      </w:r>
      <w:r w:rsidRPr="00DC067C">
        <w:rPr>
          <w:rFonts w:ascii="Arial" w:hAnsi="Arial" w:cs="Arial"/>
          <w:noProof w:val="0"/>
        </w:rPr>
        <w:br/>
      </w:r>
      <w:r w:rsidRPr="00DC067C">
        <w:rPr>
          <w:rFonts w:ascii="Arial" w:hAnsi="Arial" w:cs="Arial"/>
          <w:b/>
          <w:bCs/>
          <w:noProof w:val="0"/>
        </w:rPr>
        <w:t>do dnia 1</w:t>
      </w:r>
      <w:r>
        <w:rPr>
          <w:rFonts w:ascii="Arial" w:hAnsi="Arial" w:cs="Arial"/>
          <w:b/>
          <w:bCs/>
          <w:noProof w:val="0"/>
        </w:rPr>
        <w:t>8</w:t>
      </w:r>
      <w:r w:rsidRPr="00DC067C">
        <w:rPr>
          <w:rFonts w:ascii="Arial" w:hAnsi="Arial" w:cs="Arial"/>
          <w:b/>
          <w:bCs/>
          <w:noProof w:val="0"/>
        </w:rPr>
        <w:t>.06.2015 r. do godz. 12:00</w:t>
      </w:r>
      <w:r w:rsidRPr="00DC067C">
        <w:rPr>
          <w:rFonts w:ascii="Arial" w:hAnsi="Arial" w:cs="Arial"/>
          <w:noProof w:val="0"/>
        </w:rPr>
        <w:t xml:space="preserve">. </w:t>
      </w:r>
    </w:p>
    <w:p w:rsidR="00B40179" w:rsidRPr="00DC067C" w:rsidRDefault="00B40179" w:rsidP="00F96AA7">
      <w:pPr>
        <w:pStyle w:val="Numerowanie"/>
        <w:numPr>
          <w:ilvl w:val="0"/>
          <w:numId w:val="13"/>
          <w:numberingChange w:id="85" w:author="Unknown" w:date="2015-06-03T12:31:00Z" w:original="%1:2:0:."/>
        </w:numPr>
        <w:rPr>
          <w:rFonts w:ascii="Arial" w:hAnsi="Arial" w:cs="Arial"/>
          <w:noProof w:val="0"/>
        </w:rPr>
      </w:pPr>
      <w:r w:rsidRPr="00DC067C">
        <w:rPr>
          <w:rFonts w:ascii="Arial" w:hAnsi="Arial" w:cs="Arial"/>
          <w:noProof w:val="0"/>
        </w:rPr>
        <w:t>Zamawiający zgodnie z art. 84 ust. 2 ustawy, niezwłocznie zawiadomi Wykonawcę o złożeniu jego oferty po ww. terminie oraz zwróci ofertę Wykonawcy po upływie terminu do wniesienia odwołania.</w:t>
      </w:r>
    </w:p>
    <w:p w:rsidR="00B40179" w:rsidRPr="00DC2D7F" w:rsidRDefault="00B40179" w:rsidP="003E42D2">
      <w:pPr>
        <w:pStyle w:val="Numerowanie"/>
        <w:numPr>
          <w:ilvl w:val="0"/>
          <w:numId w:val="13"/>
          <w:numberingChange w:id="86" w:author="Unknown" w:date="2015-06-03T12:31:00Z" w:original="%1:3:0:."/>
        </w:numPr>
        <w:rPr>
          <w:rFonts w:ascii="Arial" w:hAnsi="Arial" w:cs="Arial"/>
          <w:noProof w:val="0"/>
        </w:rPr>
      </w:pPr>
      <w:r w:rsidRPr="00DC067C">
        <w:rPr>
          <w:rFonts w:ascii="Arial" w:hAnsi="Arial" w:cs="Arial"/>
          <w:noProof w:val="0"/>
        </w:rPr>
        <w:t xml:space="preserve">Publiczne otwarcie ofert nastąpi </w:t>
      </w:r>
      <w:r w:rsidRPr="00DC067C">
        <w:rPr>
          <w:rFonts w:ascii="Arial" w:hAnsi="Arial" w:cs="Arial"/>
          <w:b/>
          <w:bCs/>
          <w:noProof w:val="0"/>
        </w:rPr>
        <w:t>w dniu 1</w:t>
      </w:r>
      <w:r>
        <w:rPr>
          <w:rFonts w:ascii="Arial" w:hAnsi="Arial" w:cs="Arial"/>
          <w:b/>
          <w:bCs/>
          <w:noProof w:val="0"/>
        </w:rPr>
        <w:t>8</w:t>
      </w:r>
      <w:r w:rsidRPr="00DC067C">
        <w:rPr>
          <w:rFonts w:ascii="Arial" w:hAnsi="Arial" w:cs="Arial"/>
          <w:b/>
          <w:bCs/>
          <w:noProof w:val="0"/>
        </w:rPr>
        <w:t>.06.2015 r. o godz. 1</w:t>
      </w:r>
      <w:r>
        <w:rPr>
          <w:rFonts w:ascii="Arial" w:hAnsi="Arial" w:cs="Arial"/>
          <w:b/>
          <w:bCs/>
          <w:noProof w:val="0"/>
        </w:rPr>
        <w:t>4</w:t>
      </w:r>
      <w:r w:rsidRPr="00DC067C">
        <w:rPr>
          <w:rFonts w:ascii="Arial" w:hAnsi="Arial" w:cs="Arial"/>
          <w:b/>
          <w:bCs/>
          <w:noProof w:val="0"/>
        </w:rPr>
        <w:t>:00</w:t>
      </w:r>
      <w:r w:rsidRPr="00DC067C">
        <w:rPr>
          <w:rFonts w:ascii="Arial" w:hAnsi="Arial" w:cs="Arial"/>
          <w:noProof w:val="0"/>
        </w:rPr>
        <w:t xml:space="preserve"> w sali</w:t>
      </w:r>
      <w:r w:rsidRPr="00C61EBF">
        <w:rPr>
          <w:rFonts w:ascii="Arial" w:hAnsi="Arial" w:cs="Arial"/>
          <w:noProof w:val="0"/>
        </w:rPr>
        <w:t xml:space="preserve"> konferencyjnej nr 615 w siedzibie Zamawiającego. Otwarcie ofert jest jawne.</w:t>
      </w:r>
    </w:p>
    <w:p w:rsidR="00B40179" w:rsidRPr="00DC2D7F" w:rsidRDefault="00B40179" w:rsidP="00174DFF">
      <w:pPr>
        <w:pStyle w:val="Header"/>
        <w:spacing w:before="0"/>
        <w:rPr>
          <w:rFonts w:ascii="Arial" w:hAnsi="Arial" w:cs="Arial"/>
          <w:b/>
          <w:bCs/>
        </w:rPr>
      </w:pPr>
    </w:p>
    <w:p w:rsidR="00B40179" w:rsidRPr="00DC2D7F" w:rsidRDefault="00B40179" w:rsidP="00174DFF">
      <w:pPr>
        <w:pStyle w:val="Header"/>
        <w:spacing w:before="0"/>
        <w:rPr>
          <w:rFonts w:ascii="Arial" w:hAnsi="Arial" w:cs="Arial"/>
          <w:b/>
          <w:bCs/>
        </w:rPr>
      </w:pPr>
      <w:r w:rsidRPr="00C61EBF">
        <w:rPr>
          <w:rFonts w:ascii="Arial" w:hAnsi="Arial" w:cs="Arial"/>
          <w:b/>
          <w:bCs/>
        </w:rPr>
        <w:t>Rozdział XII. Opis sposobu obliczania ceny</w:t>
      </w:r>
      <w:r w:rsidRPr="00DC2D7F">
        <w:rPr>
          <w:rFonts w:ascii="Arial" w:hAnsi="Arial" w:cs="Arial"/>
          <w:b/>
          <w:bCs/>
        </w:rPr>
        <w:t>.</w:t>
      </w:r>
    </w:p>
    <w:p w:rsidR="00B40179" w:rsidRDefault="00B40179" w:rsidP="00E67F9B">
      <w:pPr>
        <w:pStyle w:val="Numerowanie"/>
        <w:numPr>
          <w:ilvl w:val="0"/>
          <w:numId w:val="8"/>
          <w:numberingChange w:id="87" w:author="Unknown" w:date="2015-06-03T12:31:00Z" w:original="%1:1:0:."/>
        </w:numPr>
        <w:tabs>
          <w:tab w:val="clear" w:pos="720"/>
          <w:tab w:val="num" w:pos="426"/>
        </w:tabs>
        <w:ind w:left="425" w:hanging="437"/>
        <w:rPr>
          <w:rFonts w:ascii="Arial" w:hAnsi="Arial" w:cs="Arial"/>
        </w:rPr>
      </w:pPr>
      <w:r w:rsidRPr="00E958CB">
        <w:rPr>
          <w:rFonts w:ascii="Arial" w:hAnsi="Arial" w:cs="Arial"/>
        </w:rPr>
        <w:t>Oferta musi zawierać łączną wartość brutto (z VAT) w złotych dla całego przedmiotu zamówienia</w:t>
      </w:r>
      <w:r>
        <w:rPr>
          <w:rFonts w:ascii="Arial" w:hAnsi="Arial" w:cs="Arial"/>
        </w:rPr>
        <w:t xml:space="preserve"> oraz jednostkową wartość brutto (z VAT) w złotych za realizację poszczególnych etapów</w:t>
      </w:r>
      <w:r w:rsidRPr="00E958CB">
        <w:rPr>
          <w:rFonts w:ascii="Arial" w:hAnsi="Arial" w:cs="Arial"/>
        </w:rPr>
        <w:t xml:space="preserve">, zwaną także dalej „łączną ceną oferty”, „łączną ceną”, „ceną oferty”, „ceną”, obliczoną za cały przedmiot zamówienia, </w:t>
      </w:r>
      <w:r w:rsidRPr="00E958CB">
        <w:rPr>
          <w:rFonts w:ascii="Arial" w:hAnsi="Arial" w:cs="Arial"/>
          <w:szCs w:val="24"/>
        </w:rPr>
        <w:t xml:space="preserve">w rozumieniu art. 3 ust. 1 pkt 1 i ust. 2 ustawy z dnia 9 maja 2014 r. o informowaniu o cenach towarów i usług (Dz. U. poz. 915), </w:t>
      </w:r>
      <w:r w:rsidRPr="00E958CB">
        <w:rPr>
          <w:rFonts w:ascii="Arial" w:hAnsi="Arial" w:cs="Arial"/>
        </w:rPr>
        <w:t xml:space="preserve">tj. wartość wyrażoną w 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 usług oraz podatkiem akcyzowy. </w:t>
      </w:r>
    </w:p>
    <w:p w:rsidR="00B40179" w:rsidRPr="00E958CB" w:rsidRDefault="00B40179" w:rsidP="0017200E">
      <w:pPr>
        <w:pStyle w:val="Numerowanie"/>
        <w:numPr>
          <w:ilvl w:val="0"/>
          <w:numId w:val="8"/>
          <w:numberingChange w:id="88" w:author="Unknown" w:date="2015-06-03T12:31:00Z" w:original="%1:2:0:."/>
        </w:numPr>
        <w:tabs>
          <w:tab w:val="clear" w:pos="720"/>
          <w:tab w:val="num" w:pos="426"/>
        </w:tabs>
        <w:ind w:left="425" w:hanging="437"/>
        <w:rPr>
          <w:rFonts w:ascii="Arial" w:hAnsi="Arial" w:cs="Arial"/>
          <w:noProof w:val="0"/>
          <w:color w:val="000000"/>
          <w:szCs w:val="24"/>
        </w:rPr>
      </w:pPr>
      <w:r w:rsidRPr="00E958CB">
        <w:rPr>
          <w:rFonts w:ascii="Arial" w:hAnsi="Arial" w:cs="Arial"/>
          <w:noProof w:val="0"/>
          <w:color w:val="000000"/>
          <w:szCs w:val="24"/>
        </w:rPr>
        <w:t xml:space="preserve">Cena oferty musi obejmować wszystkie koszty </w:t>
      </w:r>
      <w:r w:rsidRPr="00E958CB">
        <w:rPr>
          <w:rFonts w:ascii="Arial" w:hAnsi="Arial" w:cs="Arial"/>
          <w:szCs w:val="24"/>
        </w:rPr>
        <w:t>jakie mogą powstać w związku z realizacją przedmiotu zamówienia w tym koszty dotyczące przeniesienia autorskich praw majątkowych na Zamawiającego.</w:t>
      </w:r>
    </w:p>
    <w:p w:rsidR="00B40179" w:rsidRPr="00DC2D7F" w:rsidRDefault="00B40179" w:rsidP="006D3A7A">
      <w:pPr>
        <w:pStyle w:val="Numerowanie"/>
        <w:numPr>
          <w:ilvl w:val="0"/>
          <w:numId w:val="8"/>
          <w:numberingChange w:id="89" w:author="Unknown" w:date="2015-06-03T12:31:00Z" w:original="%1:3:0:."/>
        </w:numPr>
        <w:tabs>
          <w:tab w:val="clear" w:pos="720"/>
          <w:tab w:val="num" w:pos="426"/>
        </w:tabs>
        <w:ind w:left="425" w:hanging="437"/>
        <w:rPr>
          <w:rFonts w:ascii="Arial" w:hAnsi="Arial" w:cs="Arial"/>
          <w:noProof w:val="0"/>
        </w:rPr>
      </w:pPr>
      <w:r w:rsidRPr="00E958CB">
        <w:rPr>
          <w:rFonts w:ascii="Arial" w:hAnsi="Arial" w:cs="Arial"/>
          <w:szCs w:val="24"/>
        </w:rPr>
        <w:t>Jeżeli w postępowaniu zostanie</w:t>
      </w:r>
      <w:r w:rsidRPr="00E958CB">
        <w:rPr>
          <w:rFonts w:ascii="Arial" w:hAnsi="Arial" w:cs="Arial"/>
        </w:rPr>
        <w:t xml:space="preserve"> złożona oferta, której wybór prowadziłby do powstania obowiązku podatkowego Zamawiającego zgodnie z przepisami o podatku od towarów i usług w zakresie dotyczącym wewnątrzwspólnotowego</w:t>
      </w:r>
      <w:r w:rsidRPr="00DC2D7F">
        <w:rPr>
          <w:rFonts w:ascii="Arial" w:hAnsi="Arial" w:cs="Arial"/>
        </w:rPr>
        <w:t xml:space="preserve"> nabycia towarów, Zamawiający w celu oceny takiej oferty doliczy do przedstawionej w niej ceny podatek od towarów i usług, który miałby obowiązek wpłacić zgodnie z obowiązującymi przepisami. </w:t>
      </w:r>
    </w:p>
    <w:p w:rsidR="00B40179" w:rsidRPr="00DC2D7F" w:rsidRDefault="00B40179" w:rsidP="00606D91">
      <w:pPr>
        <w:pStyle w:val="Numerowanie"/>
        <w:numPr>
          <w:ilvl w:val="0"/>
          <w:numId w:val="8"/>
          <w:numberingChange w:id="90" w:author="Unknown" w:date="2015-06-03T12:31:00Z" w:original="%1:4:0:."/>
        </w:numPr>
        <w:tabs>
          <w:tab w:val="clear" w:pos="720"/>
          <w:tab w:val="num" w:pos="426"/>
        </w:tabs>
        <w:ind w:left="425" w:hanging="437"/>
        <w:rPr>
          <w:rFonts w:ascii="Arial" w:hAnsi="Arial" w:cs="Arial"/>
          <w:noProof w:val="0"/>
          <w:u w:val="single"/>
        </w:rPr>
      </w:pPr>
      <w:r w:rsidRPr="00DC2D7F">
        <w:rPr>
          <w:rFonts w:ascii="Arial" w:hAnsi="Arial" w:cs="Arial"/>
        </w:rPr>
        <w:t>Dla celów porównania ofert Wykonawców zagranicznych z Wykonawcami krajowymi, Zamawiający doliczy do ceny netto Wykonawców zagranicznych kwotę należnego, obciążającego Zamawiającego z tytułu realizacji umowy podatku VAT. W takim przypadku Wykonawca zobowiązany jest złożyć w ofercie odpowiednio stosowne oświadczenie o treści, np. podana cena lub jej składniki nie zawierają podatku VAT naliczonego według obowiązujących polskich przepisów.</w:t>
      </w:r>
    </w:p>
    <w:p w:rsidR="00B40179" w:rsidRPr="00DC2D7F" w:rsidRDefault="00B40179" w:rsidP="006D3A7A">
      <w:pPr>
        <w:pStyle w:val="Numerowanie"/>
        <w:numPr>
          <w:ilvl w:val="0"/>
          <w:numId w:val="8"/>
          <w:numberingChange w:id="91" w:author="Unknown" w:date="2015-06-03T12:31:00Z" w:original="%1:5:0:."/>
        </w:numPr>
        <w:tabs>
          <w:tab w:val="clear" w:pos="720"/>
          <w:tab w:val="num" w:pos="426"/>
        </w:tabs>
        <w:ind w:left="425" w:hanging="437"/>
        <w:rPr>
          <w:rFonts w:ascii="Arial" w:hAnsi="Arial" w:cs="Arial"/>
          <w:noProof w:val="0"/>
        </w:rPr>
      </w:pPr>
      <w:r w:rsidRPr="00DC2D7F">
        <w:rPr>
          <w:rFonts w:ascii="Arial" w:hAnsi="Arial" w:cs="Arial"/>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B40179" w:rsidRPr="00DC2D7F" w:rsidRDefault="00B40179" w:rsidP="009B36F9">
      <w:pPr>
        <w:pStyle w:val="Numerowanie"/>
        <w:numPr>
          <w:ilvl w:val="0"/>
          <w:numId w:val="8"/>
          <w:numberingChange w:id="92" w:author="Unknown" w:date="2015-06-03T12:31:00Z" w:original="%1:6:0:."/>
        </w:numPr>
        <w:tabs>
          <w:tab w:val="clear" w:pos="720"/>
          <w:tab w:val="num" w:pos="426"/>
        </w:tabs>
        <w:ind w:left="425" w:hanging="437"/>
        <w:rPr>
          <w:rFonts w:ascii="Arial" w:hAnsi="Arial" w:cs="Arial"/>
          <w:noProof w:val="0"/>
        </w:rPr>
      </w:pPr>
      <w:r w:rsidRPr="00DC2D7F">
        <w:rPr>
          <w:rFonts w:ascii="Arial" w:hAnsi="Arial" w:cs="Arial"/>
        </w:rPr>
        <w:t xml:space="preserve">W cenie oferty uwzględnia się wszystkie koszty związane z realizacją całego przedmiotu zamówienia, niezbędne opłaty i podatki do wykonania i do poniesienia przez Wykonawcę, a konieczne do wykonania całego przedmiotu zamówienia oraz ewentualne upusty i rabaty. </w:t>
      </w:r>
    </w:p>
    <w:p w:rsidR="00B40179" w:rsidRPr="00DC2D7F" w:rsidRDefault="00B40179" w:rsidP="009B36F9">
      <w:pPr>
        <w:pStyle w:val="Numerowanie"/>
        <w:numPr>
          <w:ilvl w:val="0"/>
          <w:numId w:val="8"/>
          <w:numberingChange w:id="93" w:author="Unknown" w:date="2015-06-03T12:31:00Z" w:original="%1:7:0:."/>
        </w:numPr>
        <w:tabs>
          <w:tab w:val="clear" w:pos="720"/>
          <w:tab w:val="num" w:pos="426"/>
        </w:tabs>
        <w:ind w:left="425" w:hanging="437"/>
        <w:rPr>
          <w:rFonts w:ascii="Arial" w:hAnsi="Arial" w:cs="Arial"/>
          <w:noProof w:val="0"/>
        </w:rPr>
      </w:pPr>
      <w:r w:rsidRPr="00DC2D7F">
        <w:rPr>
          <w:rFonts w:ascii="Arial" w:hAnsi="Arial" w:cs="Arial"/>
        </w:rPr>
        <w:t>Wykonawca ponosi wszelkie koszty związane z przygotowaniem i złożeniem oferty.</w:t>
      </w:r>
    </w:p>
    <w:p w:rsidR="00B40179" w:rsidRPr="00DC2D7F" w:rsidRDefault="00B40179" w:rsidP="00E110E5">
      <w:pPr>
        <w:pStyle w:val="Header"/>
        <w:spacing w:before="0"/>
        <w:rPr>
          <w:rFonts w:ascii="Arial" w:hAnsi="Arial" w:cs="Arial"/>
          <w:b/>
          <w:bCs/>
        </w:rPr>
      </w:pPr>
    </w:p>
    <w:p w:rsidR="00B40179" w:rsidRPr="00DC2D7F" w:rsidRDefault="00B40179" w:rsidP="00174DFF">
      <w:pPr>
        <w:pStyle w:val="Header"/>
        <w:spacing w:before="0"/>
        <w:ind w:left="1560" w:hanging="1560"/>
        <w:rPr>
          <w:rFonts w:ascii="Arial" w:hAnsi="Arial" w:cs="Arial"/>
          <w:b/>
          <w:bCs/>
        </w:rPr>
      </w:pPr>
      <w:r w:rsidRPr="00DC2D7F">
        <w:rPr>
          <w:rFonts w:ascii="Arial" w:hAnsi="Arial" w:cs="Arial"/>
          <w:b/>
          <w:bCs/>
        </w:rPr>
        <w:t>Rozdział XIII. Opis kryteriów, którymi Zamawiający będzie się kierował przy wyborze oferty, wraz z podaniem znaczenia tych kryteriów</w:t>
      </w:r>
      <w:r w:rsidRPr="00DC2D7F">
        <w:rPr>
          <w:rFonts w:ascii="Arial" w:hAnsi="Arial" w:cs="Arial"/>
          <w:b/>
          <w:bCs/>
        </w:rPr>
        <w:br/>
        <w:t>i sposobu oceny ofert.</w:t>
      </w:r>
    </w:p>
    <w:p w:rsidR="00B40179" w:rsidRPr="00DC2D7F" w:rsidRDefault="00B40179" w:rsidP="00174DFF">
      <w:pPr>
        <w:spacing w:before="0"/>
        <w:rPr>
          <w:rFonts w:ascii="Arial" w:hAnsi="Arial" w:cs="Arial"/>
          <w:bCs/>
          <w:sz w:val="16"/>
          <w:szCs w:val="16"/>
        </w:rPr>
      </w:pPr>
    </w:p>
    <w:p w:rsidR="00B40179" w:rsidRPr="00DC2D7F" w:rsidRDefault="00B40179" w:rsidP="0057582A">
      <w:pPr>
        <w:spacing w:before="0"/>
        <w:rPr>
          <w:rFonts w:ascii="Arial" w:hAnsi="Arial" w:cs="Arial"/>
          <w:bCs/>
        </w:rPr>
      </w:pPr>
    </w:p>
    <w:p w:rsidR="00B40179" w:rsidRPr="00DC2D7F" w:rsidRDefault="00B40179" w:rsidP="0057582A">
      <w:pPr>
        <w:spacing w:before="0"/>
        <w:rPr>
          <w:rFonts w:ascii="Arial" w:hAnsi="Arial" w:cs="Arial"/>
          <w:bCs/>
        </w:rPr>
      </w:pPr>
      <w:r w:rsidRPr="00DC2D7F">
        <w:rPr>
          <w:rFonts w:ascii="Arial" w:hAnsi="Arial" w:cs="Arial"/>
          <w:bCs/>
        </w:rPr>
        <w:t>1. Kryterium oceny ofert:</w:t>
      </w:r>
    </w:p>
    <w:p w:rsidR="00B40179" w:rsidRPr="00DC2D7F" w:rsidRDefault="00B40179" w:rsidP="0057582A">
      <w:pPr>
        <w:pStyle w:val="Tekstpodstawowywcity31"/>
        <w:numPr>
          <w:ilvl w:val="12"/>
          <w:numId w:val="0"/>
        </w:numPr>
        <w:spacing w:before="0" w:line="240" w:lineRule="auto"/>
        <w:rPr>
          <w:rFonts w:ascii="Arial" w:hAnsi="Arial" w:cs="Arial"/>
        </w:rPr>
      </w:pPr>
      <w:r w:rsidRPr="00DC2D7F">
        <w:rPr>
          <w:rFonts w:ascii="Arial" w:hAnsi="Arial" w:cs="Arial"/>
        </w:rPr>
        <w:t>Zamawiający dokona oceny ofert, które nie podlegają odrzuceniu, na podstawie następującego kryterium:</w:t>
      </w:r>
    </w:p>
    <w:p w:rsidR="00B40179" w:rsidRPr="00DC2D7F" w:rsidRDefault="00B40179" w:rsidP="0057582A">
      <w:pPr>
        <w:pStyle w:val="Tekstpodstawowywcity31"/>
        <w:numPr>
          <w:ilvl w:val="12"/>
          <w:numId w:val="0"/>
        </w:numPr>
        <w:spacing w:before="0" w:line="240" w:lineRule="auto"/>
        <w:rPr>
          <w:rFonts w:ascii="Arial" w:hAnsi="Arial" w:cs="Arial"/>
        </w:rPr>
      </w:pPr>
    </w:p>
    <w:tbl>
      <w:tblPr>
        <w:tblpPr w:leftFromText="141" w:rightFromText="141" w:vertAnchor="text"/>
        <w:tblW w:w="9045" w:type="dxa"/>
        <w:tblCellMar>
          <w:left w:w="0" w:type="dxa"/>
          <w:right w:w="0" w:type="dxa"/>
        </w:tblCellMar>
        <w:tblLook w:val="00A0"/>
      </w:tblPr>
      <w:tblGrid>
        <w:gridCol w:w="621"/>
        <w:gridCol w:w="2679"/>
        <w:gridCol w:w="3229"/>
        <w:gridCol w:w="2516"/>
      </w:tblGrid>
      <w:tr w:rsidR="00B40179" w:rsidRPr="001F446D" w:rsidTr="006D2824">
        <w:tc>
          <w:tcPr>
            <w:tcW w:w="621"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Lp.</w:t>
            </w:r>
          </w:p>
        </w:tc>
        <w:tc>
          <w:tcPr>
            <w:tcW w:w="2679"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Kryterium</w:t>
            </w:r>
          </w:p>
        </w:tc>
        <w:tc>
          <w:tcPr>
            <w:tcW w:w="3229"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Opis</w:t>
            </w:r>
          </w:p>
        </w:tc>
        <w:tc>
          <w:tcPr>
            <w:tcW w:w="25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Waga kryterium</w:t>
            </w:r>
          </w:p>
          <w:p w:rsidR="00B40179" w:rsidRPr="00DC2D7F" w:rsidRDefault="00B40179" w:rsidP="006D2824">
            <w:pPr>
              <w:suppressAutoHyphens/>
              <w:jc w:val="center"/>
              <w:rPr>
                <w:rFonts w:ascii="Arial" w:hAnsi="Arial" w:cs="Arial"/>
                <w:b/>
                <w:bCs/>
                <w:sz w:val="20"/>
                <w:lang w:eastAsia="ar-SA"/>
              </w:rPr>
            </w:pPr>
            <w:r w:rsidRPr="00DC2D7F">
              <w:rPr>
                <w:rFonts w:ascii="Arial" w:hAnsi="Arial" w:cs="Arial"/>
                <w:b/>
                <w:bCs/>
                <w:sz w:val="20"/>
                <w:lang w:eastAsia="ar-SA"/>
              </w:rPr>
              <w:t>Maksymalna liczba punktów</w:t>
            </w:r>
          </w:p>
        </w:tc>
      </w:tr>
      <w:tr w:rsidR="00B40179" w:rsidRPr="001F446D" w:rsidTr="006D2824">
        <w:tc>
          <w:tcPr>
            <w:tcW w:w="621"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1.</w:t>
            </w:r>
          </w:p>
        </w:tc>
        <w:tc>
          <w:tcPr>
            <w:tcW w:w="267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napToGrid w:val="0"/>
              <w:jc w:val="center"/>
              <w:rPr>
                <w:rFonts w:ascii="Arial" w:hAnsi="Arial" w:cs="Arial"/>
                <w:b/>
                <w:bCs/>
                <w:sz w:val="20"/>
                <w:lang w:eastAsia="ar-SA"/>
              </w:rPr>
            </w:pPr>
            <w:r w:rsidRPr="00DC2D7F">
              <w:rPr>
                <w:rFonts w:ascii="Arial" w:hAnsi="Arial" w:cs="Arial"/>
                <w:b/>
                <w:bCs/>
                <w:sz w:val="20"/>
                <w:lang w:eastAsia="ar-SA"/>
              </w:rPr>
              <w:t>Łączna cena oferty brutto</w:t>
            </w:r>
          </w:p>
        </w:tc>
        <w:tc>
          <w:tcPr>
            <w:tcW w:w="322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uppressAutoHyphens/>
              <w:snapToGrid w:val="0"/>
              <w:rPr>
                <w:rFonts w:ascii="Arial" w:hAnsi="Arial" w:cs="Arial"/>
                <w:b/>
                <w:bCs/>
                <w:sz w:val="20"/>
                <w:lang w:eastAsia="ar-SA"/>
              </w:rPr>
            </w:pPr>
          </w:p>
          <w:p w:rsidR="00B40179" w:rsidRPr="00DC2D7F" w:rsidRDefault="00B40179" w:rsidP="006D2824">
            <w:pPr>
              <w:suppressAutoHyphens/>
              <w:jc w:val="center"/>
              <w:rPr>
                <w:rFonts w:ascii="Arial" w:hAnsi="Arial" w:cs="Arial"/>
                <w:b/>
                <w:bCs/>
                <w:sz w:val="20"/>
              </w:rPr>
            </w:pPr>
            <w:r w:rsidRPr="00DC2D7F">
              <w:rPr>
                <w:rFonts w:ascii="Arial" w:hAnsi="Arial" w:cs="Arial"/>
                <w:b/>
                <w:bCs/>
                <w:sz w:val="20"/>
                <w:lang w:eastAsia="ar-SA"/>
              </w:rPr>
              <w:t xml:space="preserve">Stosunek najniższej ceny spośród wszystkich złożonych ofert do ceny ocenianej oferty  </w:t>
            </w:r>
          </w:p>
          <w:p w:rsidR="00B40179" w:rsidRPr="00DC2D7F" w:rsidRDefault="00B40179" w:rsidP="006D2824">
            <w:pPr>
              <w:suppressAutoHyphens/>
              <w:rPr>
                <w:rFonts w:ascii="Arial" w:hAnsi="Arial" w:cs="Arial"/>
                <w:b/>
                <w:bCs/>
                <w:sz w:val="20"/>
                <w:lang w:eastAsia="ar-SA"/>
              </w:rPr>
            </w:pPr>
          </w:p>
        </w:tc>
        <w:tc>
          <w:tcPr>
            <w:tcW w:w="2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B40179" w:rsidRPr="00DC2D7F" w:rsidRDefault="00B40179" w:rsidP="006D2824">
            <w:pPr>
              <w:suppressAutoHyphens/>
              <w:snapToGrid w:val="0"/>
              <w:rPr>
                <w:rFonts w:ascii="Arial" w:hAnsi="Arial" w:cs="Arial"/>
                <w:b/>
                <w:bCs/>
                <w:sz w:val="20"/>
                <w:lang w:eastAsia="ar-SA"/>
              </w:rPr>
            </w:pPr>
            <w:r w:rsidRPr="00DC2D7F">
              <w:rPr>
                <w:rFonts w:ascii="Arial" w:hAnsi="Arial" w:cs="Arial"/>
                <w:b/>
                <w:bCs/>
                <w:sz w:val="20"/>
                <w:lang w:eastAsia="ar-SA"/>
              </w:rPr>
              <w:t>               80 %</w:t>
            </w:r>
          </w:p>
          <w:p w:rsidR="00B40179" w:rsidRPr="00DC2D7F" w:rsidRDefault="00B40179" w:rsidP="006D2824">
            <w:pPr>
              <w:suppressAutoHyphens/>
              <w:rPr>
                <w:rFonts w:ascii="Arial" w:hAnsi="Arial" w:cs="Arial"/>
                <w:b/>
                <w:bCs/>
                <w:sz w:val="20"/>
              </w:rPr>
            </w:pPr>
          </w:p>
          <w:p w:rsidR="00B40179" w:rsidRPr="00DC2D7F" w:rsidRDefault="00B40179" w:rsidP="006D2824">
            <w:pPr>
              <w:suppressAutoHyphens/>
              <w:jc w:val="center"/>
              <w:rPr>
                <w:rFonts w:ascii="Arial" w:hAnsi="Arial" w:cs="Arial"/>
                <w:b/>
                <w:bCs/>
                <w:sz w:val="20"/>
                <w:lang w:eastAsia="ar-SA"/>
              </w:rPr>
            </w:pPr>
            <w:r w:rsidRPr="00C61EBF">
              <w:rPr>
                <w:rFonts w:ascii="Arial" w:hAnsi="Arial" w:cs="Arial"/>
                <w:b/>
                <w:bCs/>
                <w:sz w:val="20"/>
                <w:lang w:eastAsia="ar-SA"/>
              </w:rPr>
              <w:t>80 pkt.</w:t>
            </w:r>
          </w:p>
        </w:tc>
      </w:tr>
      <w:tr w:rsidR="00B40179" w:rsidRPr="001F446D" w:rsidTr="006D2824">
        <w:tc>
          <w:tcPr>
            <w:tcW w:w="621"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2.</w:t>
            </w:r>
          </w:p>
        </w:tc>
        <w:tc>
          <w:tcPr>
            <w:tcW w:w="267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6D2824">
            <w:pPr>
              <w:snapToGrid w:val="0"/>
              <w:jc w:val="center"/>
              <w:rPr>
                <w:rFonts w:ascii="Arial" w:hAnsi="Arial" w:cs="Arial"/>
                <w:b/>
                <w:bCs/>
                <w:sz w:val="20"/>
                <w:lang w:eastAsia="ar-SA"/>
              </w:rPr>
            </w:pPr>
            <w:r w:rsidRPr="00DC2D7F">
              <w:rPr>
                <w:rFonts w:ascii="Arial" w:hAnsi="Arial" w:cs="Arial"/>
                <w:b/>
                <w:bCs/>
                <w:sz w:val="20"/>
                <w:lang w:eastAsia="ar-SA"/>
              </w:rPr>
              <w:t>Termin wykonania zamówienia</w:t>
            </w:r>
          </w:p>
        </w:tc>
        <w:tc>
          <w:tcPr>
            <w:tcW w:w="3229" w:type="dxa"/>
            <w:tcBorders>
              <w:top w:val="nil"/>
              <w:left w:val="single" w:sz="8" w:space="0" w:color="000000"/>
              <w:bottom w:val="single" w:sz="8" w:space="0" w:color="000000"/>
              <w:right w:val="nil"/>
            </w:tcBorders>
            <w:tcMar>
              <w:top w:w="0" w:type="dxa"/>
              <w:left w:w="108" w:type="dxa"/>
              <w:bottom w:w="0" w:type="dxa"/>
              <w:right w:w="108" w:type="dxa"/>
            </w:tcMar>
            <w:vAlign w:val="center"/>
          </w:tcPr>
          <w:p w:rsidR="00B40179" w:rsidRPr="00DC2D7F" w:rsidRDefault="00B40179" w:rsidP="00210B91">
            <w:pPr>
              <w:suppressAutoHyphens/>
              <w:jc w:val="center"/>
              <w:rPr>
                <w:rFonts w:ascii="Arial" w:hAnsi="Arial" w:cs="Arial"/>
                <w:b/>
                <w:bCs/>
                <w:sz w:val="20"/>
              </w:rPr>
            </w:pPr>
            <w:r w:rsidRPr="00DC2D7F">
              <w:rPr>
                <w:rFonts w:ascii="Arial" w:hAnsi="Arial" w:cs="Arial"/>
                <w:b/>
                <w:bCs/>
                <w:sz w:val="20"/>
                <w:lang w:eastAsia="ar-SA"/>
              </w:rPr>
              <w:t xml:space="preserve">Stosunek najniższego terminu spośród wszystkich złożonych ofert do terminu ocenianej oferty  </w:t>
            </w:r>
          </w:p>
          <w:p w:rsidR="00B40179" w:rsidRPr="00DC2D7F" w:rsidRDefault="00B40179" w:rsidP="006D2824">
            <w:pPr>
              <w:suppressAutoHyphens/>
              <w:snapToGrid w:val="0"/>
              <w:rPr>
                <w:rFonts w:ascii="Arial" w:hAnsi="Arial" w:cs="Arial"/>
                <w:b/>
                <w:bCs/>
                <w:sz w:val="20"/>
                <w:lang w:eastAsia="ar-SA"/>
              </w:rPr>
            </w:pPr>
          </w:p>
        </w:tc>
        <w:tc>
          <w:tcPr>
            <w:tcW w:w="251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20 %</w:t>
            </w:r>
          </w:p>
          <w:p w:rsidR="00B40179" w:rsidRPr="00DC2D7F" w:rsidRDefault="00B40179" w:rsidP="006D2824">
            <w:pPr>
              <w:suppressAutoHyphens/>
              <w:snapToGrid w:val="0"/>
              <w:jc w:val="center"/>
              <w:rPr>
                <w:rFonts w:ascii="Arial" w:hAnsi="Arial" w:cs="Arial"/>
                <w:b/>
                <w:bCs/>
                <w:sz w:val="20"/>
              </w:rPr>
            </w:pPr>
          </w:p>
          <w:p w:rsidR="00B40179" w:rsidRPr="00DC2D7F" w:rsidRDefault="00B40179" w:rsidP="006D2824">
            <w:pPr>
              <w:suppressAutoHyphens/>
              <w:snapToGrid w:val="0"/>
              <w:jc w:val="center"/>
              <w:rPr>
                <w:rFonts w:ascii="Arial" w:hAnsi="Arial" w:cs="Arial"/>
                <w:b/>
                <w:bCs/>
                <w:sz w:val="20"/>
                <w:lang w:eastAsia="ar-SA"/>
              </w:rPr>
            </w:pPr>
            <w:r w:rsidRPr="00DC2D7F">
              <w:rPr>
                <w:rFonts w:ascii="Arial" w:hAnsi="Arial" w:cs="Arial"/>
                <w:b/>
                <w:bCs/>
                <w:sz w:val="20"/>
                <w:lang w:eastAsia="ar-SA"/>
              </w:rPr>
              <w:t>20 pkt.</w:t>
            </w:r>
          </w:p>
        </w:tc>
      </w:tr>
    </w:tbl>
    <w:p w:rsidR="00B40179" w:rsidRPr="00DC2D7F" w:rsidRDefault="00B40179" w:rsidP="0057582A">
      <w:pPr>
        <w:pStyle w:val="Tekstpodstawowywcity31"/>
        <w:numPr>
          <w:ilvl w:val="12"/>
          <w:numId w:val="0"/>
        </w:numPr>
        <w:spacing w:before="0" w:line="240" w:lineRule="auto"/>
        <w:rPr>
          <w:rFonts w:ascii="Arial" w:hAnsi="Arial" w:cs="Arial"/>
        </w:rPr>
      </w:pPr>
    </w:p>
    <w:p w:rsidR="00B40179" w:rsidRPr="00DC2D7F" w:rsidRDefault="00B40179" w:rsidP="0057582A">
      <w:pPr>
        <w:pStyle w:val="Tekstpodstawowywcity31"/>
        <w:numPr>
          <w:ilvl w:val="12"/>
          <w:numId w:val="0"/>
        </w:numPr>
        <w:spacing w:before="0" w:line="240" w:lineRule="auto"/>
        <w:rPr>
          <w:rFonts w:ascii="Arial" w:hAnsi="Arial" w:cs="Arial"/>
        </w:rPr>
      </w:pPr>
    </w:p>
    <w:p w:rsidR="00B40179" w:rsidRPr="00DC2D7F" w:rsidRDefault="00B40179">
      <w:pPr>
        <w:numPr>
          <w:ilvl w:val="0"/>
          <w:numId w:val="24"/>
          <w:numberingChange w:id="94" w:author="Unknown" w:date="2015-06-03T12:31:00Z" w:original="%1:2:0:."/>
        </w:numPr>
        <w:suppressAutoHyphens/>
        <w:outlineLvl w:val="9"/>
        <w:rPr>
          <w:rFonts w:ascii="Arial" w:hAnsi="Arial" w:cs="Arial"/>
          <w:szCs w:val="24"/>
        </w:rPr>
      </w:pPr>
      <w:r w:rsidRPr="00DC2D7F">
        <w:rPr>
          <w:rFonts w:ascii="Arial" w:hAnsi="Arial" w:cs="Arial"/>
          <w:szCs w:val="24"/>
        </w:rPr>
        <w:t>Obliczenie liczby punktów przyznanych każdej ofercie w kryterium „</w:t>
      </w:r>
      <w:r w:rsidRPr="00DC2D7F">
        <w:rPr>
          <w:rFonts w:ascii="Arial" w:hAnsi="Arial" w:cs="Arial"/>
          <w:i/>
          <w:iCs/>
          <w:szCs w:val="24"/>
        </w:rPr>
        <w:t>Łączna cena oferty brutto</w:t>
      </w:r>
      <w:r w:rsidRPr="00DC2D7F">
        <w:rPr>
          <w:rFonts w:ascii="Arial" w:hAnsi="Arial" w:cs="Arial"/>
          <w:szCs w:val="24"/>
        </w:rPr>
        <w:t>” (C) zostanie dokonane na podstawie poniższego wzoru:</w:t>
      </w:r>
    </w:p>
    <w:p w:rsidR="00B40179" w:rsidRPr="00DC2D7F" w:rsidRDefault="00B40179" w:rsidP="007D5287">
      <w:pPr>
        <w:suppressAutoHyphens/>
        <w:ind w:left="2724" w:firstLine="454"/>
        <w:rPr>
          <w:rFonts w:ascii="Arial" w:hAnsi="Arial" w:cs="Arial"/>
          <w:lang w:eastAsia="ar-SA"/>
        </w:rPr>
      </w:pPr>
    </w:p>
    <w:p w:rsidR="00B40179" w:rsidRPr="00DC2D7F" w:rsidRDefault="00B40179" w:rsidP="007D5287">
      <w:pPr>
        <w:suppressAutoHyphens/>
        <w:ind w:left="360"/>
        <w:rPr>
          <w:rFonts w:ascii="Arial" w:hAnsi="Arial" w:cs="Arial"/>
          <w:b/>
          <w:bCs/>
          <w:lang w:eastAsia="ar-SA"/>
        </w:rPr>
      </w:pPr>
      <w:r w:rsidRPr="00DC2D7F">
        <w:rPr>
          <w:rFonts w:ascii="Arial" w:hAnsi="Arial" w:cs="Arial"/>
          <w:b/>
          <w:bCs/>
          <w:lang w:eastAsia="ar-SA"/>
        </w:rPr>
        <w:t>                 Najniższa cena ofertowa w zbiorze ofert</w:t>
      </w:r>
    </w:p>
    <w:p w:rsidR="00B40179" w:rsidRPr="00DC2D7F" w:rsidRDefault="00B40179" w:rsidP="007D5287">
      <w:pPr>
        <w:suppressAutoHyphens/>
        <w:rPr>
          <w:rFonts w:ascii="Arial" w:hAnsi="Arial" w:cs="Arial"/>
          <w:b/>
          <w:bCs/>
          <w:lang w:eastAsia="ar-SA"/>
        </w:rPr>
      </w:pPr>
      <w:r w:rsidRPr="00DC2D7F">
        <w:rPr>
          <w:rFonts w:ascii="Arial" w:hAnsi="Arial" w:cs="Arial"/>
          <w:b/>
          <w:bCs/>
          <w:lang w:eastAsia="ar-SA"/>
        </w:rPr>
        <w:t>              C =  ----------------------------------------------------------   x  80 pkt</w:t>
      </w:r>
    </w:p>
    <w:p w:rsidR="00B40179" w:rsidRPr="00DC2D7F" w:rsidRDefault="00B40179" w:rsidP="007D5287">
      <w:pPr>
        <w:suppressAutoHyphens/>
        <w:rPr>
          <w:rFonts w:ascii="Arial" w:hAnsi="Arial" w:cs="Arial"/>
          <w:b/>
          <w:bCs/>
          <w:lang w:eastAsia="ar-SA"/>
        </w:rPr>
      </w:pPr>
      <w:r w:rsidRPr="00DC2D7F">
        <w:rPr>
          <w:rFonts w:ascii="Arial" w:hAnsi="Arial" w:cs="Arial"/>
          <w:b/>
          <w:bCs/>
          <w:lang w:eastAsia="ar-SA"/>
        </w:rPr>
        <w:t xml:space="preserve">                                Cena ofertowa badanej oferty </w:t>
      </w:r>
    </w:p>
    <w:p w:rsidR="00B40179" w:rsidRPr="00DC2D7F" w:rsidRDefault="00B40179" w:rsidP="007D5287">
      <w:pPr>
        <w:suppressAutoHyphens/>
        <w:ind w:left="567"/>
        <w:rPr>
          <w:rFonts w:ascii="Arial" w:hAnsi="Arial" w:cs="Arial"/>
          <w:lang w:eastAsia="ar-SA"/>
        </w:rPr>
      </w:pPr>
      <w:r w:rsidRPr="00DC2D7F">
        <w:rPr>
          <w:rFonts w:ascii="Arial" w:hAnsi="Arial" w:cs="Arial"/>
          <w:lang w:eastAsia="ar-SA"/>
        </w:rPr>
        <w:t>gdzie:</w:t>
      </w:r>
    </w:p>
    <w:p w:rsidR="00B40179" w:rsidRPr="00DC2D7F" w:rsidRDefault="00B40179" w:rsidP="007D5287">
      <w:pPr>
        <w:suppressAutoHyphens/>
        <w:ind w:left="567"/>
        <w:rPr>
          <w:rFonts w:ascii="Arial" w:hAnsi="Arial" w:cs="Arial"/>
          <w:lang w:eastAsia="ar-SA"/>
        </w:rPr>
      </w:pPr>
      <w:r w:rsidRPr="00DC2D7F">
        <w:rPr>
          <w:rFonts w:ascii="Arial" w:hAnsi="Arial" w:cs="Arial"/>
          <w:lang w:eastAsia="ar-SA"/>
        </w:rPr>
        <w:t>C – liczba punktów przyznanych ofercie badanej.</w:t>
      </w:r>
    </w:p>
    <w:p w:rsidR="00B40179" w:rsidRPr="00DC2D7F" w:rsidRDefault="00B40179" w:rsidP="007D5287">
      <w:pPr>
        <w:suppressAutoHyphens/>
        <w:ind w:left="567"/>
        <w:rPr>
          <w:rFonts w:ascii="Arial" w:hAnsi="Arial" w:cs="Arial"/>
          <w:lang w:eastAsia="ar-SA"/>
        </w:rPr>
      </w:pPr>
    </w:p>
    <w:p w:rsidR="00B40179" w:rsidRPr="00DC2D7F" w:rsidRDefault="00B40179">
      <w:pPr>
        <w:numPr>
          <w:ilvl w:val="0"/>
          <w:numId w:val="24"/>
          <w:numberingChange w:id="95" w:author="Unknown" w:date="2015-06-03T12:31:00Z" w:original="%1:3:0:."/>
        </w:numPr>
        <w:suppressAutoHyphens/>
        <w:outlineLvl w:val="9"/>
        <w:rPr>
          <w:rFonts w:ascii="Arial" w:hAnsi="Arial" w:cs="Arial"/>
          <w:szCs w:val="24"/>
        </w:rPr>
      </w:pPr>
      <w:r w:rsidRPr="00DC2D7F">
        <w:rPr>
          <w:rFonts w:ascii="Arial" w:hAnsi="Arial" w:cs="Arial"/>
          <w:szCs w:val="24"/>
        </w:rPr>
        <w:t>Obliczenie liczby punktów przyznanych każdej ofercie w kryterium „Termin wykonania zamówienia” zostanie dokonane w następujący sposób:</w:t>
      </w:r>
    </w:p>
    <w:p w:rsidR="00B40179" w:rsidRPr="00DC2D7F" w:rsidRDefault="00B40179" w:rsidP="002E4E08">
      <w:pPr>
        <w:rPr>
          <w:rFonts w:ascii="Arial" w:hAnsi="Arial" w:cs="Arial"/>
        </w:rPr>
      </w:pPr>
      <w:r w:rsidRPr="00DC2D7F">
        <w:rPr>
          <w:rFonts w:ascii="Arial" w:hAnsi="Arial" w:cs="Arial"/>
        </w:rPr>
        <w:t>Wykonawca, który zaproponował najkrótszy (w dniach kalendarzowych) termin realizacji zamówienia, nie krótszy jednak, niż 20 dni kalendarzowych od dnia podpisania umowy, otrzyma maksymalną liczbę punktów w tym kryterium, tj. 20 punktów. Przyznawanie punktów w tym kryterium oceny ofert nastąpi przy zastosowaniu poniższego wzoru:</w:t>
      </w:r>
    </w:p>
    <w:p w:rsidR="00B40179" w:rsidRPr="00DC2D7F" w:rsidRDefault="00B40179" w:rsidP="002E4E08">
      <w:pPr>
        <w:rPr>
          <w:rFonts w:ascii="Arial" w:hAnsi="Arial" w:cs="Arial"/>
        </w:rPr>
      </w:pPr>
      <w:r w:rsidRPr="00DC2D7F">
        <w:rPr>
          <w:rFonts w:ascii="Arial" w:hAnsi="Arial" w:cs="Arial"/>
        </w:rPr>
        <w:t>T = (Najkrótszy zaoferowany termin realizacji zamówienia / Termin realizacji zamówienia oferty badanej) * 20 pkt</w:t>
      </w:r>
    </w:p>
    <w:p w:rsidR="00B40179" w:rsidRPr="00DC2D7F" w:rsidRDefault="00B40179" w:rsidP="002E4E08">
      <w:pPr>
        <w:rPr>
          <w:rFonts w:ascii="Arial" w:hAnsi="Arial" w:cs="Arial"/>
        </w:rPr>
      </w:pPr>
    </w:p>
    <w:p w:rsidR="00B40179" w:rsidRPr="00DC2D7F" w:rsidRDefault="00B40179" w:rsidP="00A538EB">
      <w:pPr>
        <w:ind w:left="66"/>
        <w:rPr>
          <w:rFonts w:ascii="Arial" w:hAnsi="Arial" w:cs="Arial"/>
          <w:szCs w:val="24"/>
        </w:rPr>
      </w:pPr>
      <w:r w:rsidRPr="00DC2D7F">
        <w:rPr>
          <w:rFonts w:ascii="Arial" w:hAnsi="Arial" w:cs="Arial"/>
          <w:b/>
          <w:szCs w:val="24"/>
        </w:rPr>
        <w:t>Okres realizacji usługi nie może wynosić więcej niż 40 i nie mniej niż 20 dni od daty zawarcia umowy.</w:t>
      </w:r>
    </w:p>
    <w:p w:rsidR="00B40179" w:rsidRPr="00DC2D7F" w:rsidRDefault="00B40179" w:rsidP="002E4E08">
      <w:pPr>
        <w:rPr>
          <w:rFonts w:ascii="Arial" w:hAnsi="Arial" w:cs="Arial"/>
        </w:rPr>
      </w:pPr>
    </w:p>
    <w:p w:rsidR="00B40179" w:rsidRPr="00DC2D7F" w:rsidRDefault="00B40179" w:rsidP="002E4E08">
      <w:pPr>
        <w:rPr>
          <w:rFonts w:ascii="Arial" w:hAnsi="Arial" w:cs="Arial"/>
        </w:rPr>
      </w:pPr>
      <w:r w:rsidRPr="00C61EBF">
        <w:rPr>
          <w:rFonts w:ascii="Arial" w:hAnsi="Arial" w:cs="Arial"/>
        </w:rPr>
        <w:t>Łącznie oferta może zdobyć maksymalnie 100 punktów.</w:t>
      </w:r>
    </w:p>
    <w:p w:rsidR="00B40179" w:rsidRPr="00DC2D7F" w:rsidRDefault="00B40179" w:rsidP="007D5287">
      <w:pPr>
        <w:suppressAutoHyphens/>
        <w:rPr>
          <w:rFonts w:ascii="Arial" w:hAnsi="Arial" w:cs="Arial"/>
          <w:lang w:eastAsia="ar-SA"/>
        </w:rPr>
      </w:pPr>
    </w:p>
    <w:p w:rsidR="00B40179" w:rsidRPr="00DC2D7F" w:rsidRDefault="00B40179" w:rsidP="0071379C">
      <w:pPr>
        <w:pStyle w:val="Nagwek3H3-Heading33l33h3l3list3Naglwek3TopicSubHeadingH3L3Heading3"/>
        <w:tabs>
          <w:tab w:val="left" w:pos="1134"/>
        </w:tabs>
        <w:spacing w:before="0" w:line="240" w:lineRule="auto"/>
        <w:ind w:left="0" w:firstLine="0"/>
        <w:rPr>
          <w:rFonts w:ascii="Arial" w:hAnsi="Arial" w:cs="Arial"/>
        </w:rPr>
      </w:pPr>
      <w:r w:rsidRPr="00C61EBF">
        <w:rPr>
          <w:rFonts w:ascii="Arial" w:hAnsi="Arial" w:cs="Arial"/>
        </w:rPr>
        <w:t>4. 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 tym w szczególności jeżeli cena oferty podana liczbą nie odpowiada cenie oferty podanej słownie, przyjmie za prawidłową cenę oferty podaną słownie</w:t>
      </w:r>
      <w:r>
        <w:rPr>
          <w:rFonts w:ascii="Arial" w:hAnsi="Arial" w:cs="Arial"/>
        </w:rPr>
        <w:t>.</w:t>
      </w:r>
    </w:p>
    <w:p w:rsidR="00B40179" w:rsidRPr="00DC2D7F" w:rsidRDefault="00B40179" w:rsidP="00D214AC">
      <w:pPr>
        <w:rPr>
          <w:rFonts w:ascii="Arial" w:hAnsi="Arial" w:cs="Arial"/>
          <w:szCs w:val="24"/>
        </w:rPr>
      </w:pPr>
      <w:r w:rsidRPr="00DC2D7F">
        <w:rPr>
          <w:rFonts w:ascii="Arial" w:hAnsi="Arial" w:cs="Arial"/>
          <w:szCs w:val="24"/>
        </w:rPr>
        <w:t xml:space="preserve">5. Zamawiający udzieli zamówienia publicznego, temu z niewykluczonych </w:t>
      </w:r>
      <w:r w:rsidRPr="00DC2D7F">
        <w:rPr>
          <w:rFonts w:ascii="Arial" w:hAnsi="Arial" w:cs="Arial"/>
          <w:szCs w:val="24"/>
        </w:rPr>
        <w:br/>
        <w:t>z postępowania Wykonawców, którego oferta w toku oceny ofert uzyska najwyższą liczbę punktów stanowiącą sumę punktów uzyskanych w poszczególnych kryteriach.</w:t>
      </w:r>
    </w:p>
    <w:p w:rsidR="00B40179" w:rsidRPr="00DC2D7F" w:rsidRDefault="00B40179" w:rsidP="00864D58">
      <w:pPr>
        <w:pStyle w:val="ListParagraph"/>
        <w:tabs>
          <w:tab w:val="left" w:pos="426"/>
          <w:tab w:val="left" w:pos="851"/>
          <w:tab w:val="left" w:pos="1134"/>
        </w:tabs>
        <w:spacing w:before="0" w:line="360" w:lineRule="auto"/>
        <w:ind w:left="0"/>
        <w:rPr>
          <w:rFonts w:ascii="Arial" w:hAnsi="Arial" w:cs="Arial"/>
          <w:szCs w:val="24"/>
          <w:highlight w:val="yellow"/>
          <w:u w:val="single"/>
        </w:rPr>
      </w:pPr>
    </w:p>
    <w:p w:rsidR="00B40179" w:rsidRPr="00DC2D7F" w:rsidRDefault="00B40179" w:rsidP="00006254">
      <w:pPr>
        <w:pStyle w:val="Header"/>
        <w:spacing w:before="0"/>
        <w:ind w:left="1701" w:hanging="1701"/>
        <w:rPr>
          <w:rFonts w:ascii="Arial" w:hAnsi="Arial" w:cs="Arial"/>
          <w:b/>
          <w:bCs/>
        </w:rPr>
      </w:pPr>
      <w:r w:rsidRPr="00DC2D7F">
        <w:rPr>
          <w:rFonts w:ascii="Arial" w:hAnsi="Arial" w:cs="Arial"/>
          <w:b/>
          <w:bCs/>
        </w:rPr>
        <w:t>Rozdział XIV. Informacje o formalnościach, jakie powinny zostać dopełnione po wyborze oferty w celu zawarcia umowy w sprawie zamówienia publicznego.</w:t>
      </w:r>
    </w:p>
    <w:p w:rsidR="00B40179" w:rsidRPr="00DC2D7F" w:rsidRDefault="00B40179" w:rsidP="00006254">
      <w:pPr>
        <w:pStyle w:val="Header"/>
        <w:spacing w:before="0"/>
        <w:ind w:left="1701" w:hanging="1701"/>
        <w:rPr>
          <w:rFonts w:ascii="Arial" w:hAnsi="Arial" w:cs="Arial"/>
          <w:b/>
          <w:bCs/>
        </w:rPr>
      </w:pPr>
    </w:p>
    <w:p w:rsidR="00B40179" w:rsidRPr="00DC2D7F" w:rsidRDefault="00B40179" w:rsidP="009632A2">
      <w:pPr>
        <w:pStyle w:val="BodyText3"/>
        <w:numPr>
          <w:ilvl w:val="0"/>
          <w:numId w:val="4"/>
          <w:numberingChange w:id="96" w:author="Unknown" w:date="2015-06-03T12:31:00Z" w:original="%1:1:0:."/>
        </w:numPr>
        <w:snapToGrid w:val="0"/>
        <w:spacing w:line="240" w:lineRule="auto"/>
        <w:rPr>
          <w:rFonts w:ascii="Arial" w:hAnsi="Arial" w:cs="Arial"/>
          <w:b w:val="0"/>
          <w:szCs w:val="24"/>
        </w:rPr>
      </w:pPr>
      <w:r w:rsidRPr="00DC2D7F">
        <w:rPr>
          <w:rFonts w:ascii="Arial" w:hAnsi="Arial" w:cs="Arial"/>
          <w:b w:val="0"/>
          <w:bCs w:val="0"/>
          <w:szCs w:val="24"/>
        </w:rPr>
        <w:t>Umowę może podpisać w imieniu Wykonawcy osoba (osoby) upoważniona (upoważnione) do reprezentowania Wykonawcy wymieniona (wymienione):</w:t>
      </w:r>
    </w:p>
    <w:p w:rsidR="00B40179" w:rsidRPr="00DC2D7F" w:rsidRDefault="00B40179" w:rsidP="009632A2">
      <w:pPr>
        <w:pStyle w:val="BodyText3"/>
        <w:snapToGrid w:val="0"/>
        <w:spacing w:line="240" w:lineRule="auto"/>
        <w:ind w:left="567"/>
        <w:rPr>
          <w:rFonts w:ascii="Arial" w:hAnsi="Arial" w:cs="Arial"/>
          <w:b w:val="0"/>
          <w:bCs w:val="0"/>
          <w:szCs w:val="24"/>
        </w:rPr>
      </w:pPr>
      <w:r w:rsidRPr="00DC2D7F">
        <w:rPr>
          <w:rFonts w:ascii="Arial" w:hAnsi="Arial" w:cs="Arial"/>
          <w:b w:val="0"/>
          <w:bCs w:val="0"/>
          <w:szCs w:val="24"/>
        </w:rPr>
        <w:t>- w aktualnym odpisie z właściwego rejestru albo;</w:t>
      </w:r>
    </w:p>
    <w:p w:rsidR="00B40179" w:rsidRPr="00DC2D7F" w:rsidRDefault="00B40179" w:rsidP="009632A2">
      <w:pPr>
        <w:pStyle w:val="BodyText3"/>
        <w:snapToGrid w:val="0"/>
        <w:spacing w:line="240" w:lineRule="auto"/>
        <w:ind w:left="567"/>
        <w:rPr>
          <w:rFonts w:ascii="Arial" w:hAnsi="Arial" w:cs="Arial"/>
          <w:b w:val="0"/>
          <w:bCs w:val="0"/>
          <w:szCs w:val="24"/>
        </w:rPr>
      </w:pPr>
      <w:r w:rsidRPr="00DC2D7F">
        <w:rPr>
          <w:rFonts w:ascii="Arial" w:hAnsi="Arial" w:cs="Arial"/>
          <w:b w:val="0"/>
          <w:bCs w:val="0"/>
          <w:szCs w:val="24"/>
        </w:rPr>
        <w:t xml:space="preserve">- w </w:t>
      </w:r>
      <w:r w:rsidRPr="00DC2D7F">
        <w:rPr>
          <w:rFonts w:ascii="Arial" w:hAnsi="Arial" w:cs="Arial"/>
          <w:b w:val="0"/>
        </w:rPr>
        <w:t>centralnej ewidencji i informacji o działalności gospodarczej,</w:t>
      </w:r>
      <w:r w:rsidRPr="00DC2D7F">
        <w:rPr>
          <w:rFonts w:ascii="Arial" w:hAnsi="Arial" w:cs="Arial"/>
          <w:b w:val="0"/>
          <w:bCs w:val="0"/>
          <w:szCs w:val="24"/>
        </w:rPr>
        <w:t xml:space="preserve"> </w:t>
      </w:r>
    </w:p>
    <w:p w:rsidR="00B40179" w:rsidRPr="00DC2D7F" w:rsidRDefault="00B40179" w:rsidP="009632A2">
      <w:pPr>
        <w:pStyle w:val="BodyText3"/>
        <w:snapToGrid w:val="0"/>
        <w:spacing w:line="240" w:lineRule="auto"/>
        <w:ind w:left="567"/>
        <w:rPr>
          <w:rFonts w:ascii="Arial" w:hAnsi="Arial" w:cs="Arial"/>
          <w:b w:val="0"/>
          <w:szCs w:val="24"/>
        </w:rPr>
      </w:pPr>
      <w:r w:rsidRPr="00DC2D7F">
        <w:rPr>
          <w:rFonts w:ascii="Arial" w:hAnsi="Arial" w:cs="Arial"/>
          <w:b w:val="0"/>
          <w:bCs w:val="0"/>
          <w:szCs w:val="24"/>
        </w:rPr>
        <w:t xml:space="preserve">lub pełnomocnik, który przedstawi stosowne pełnomocnictwo wraz z ofertą lub przed zawarciem umowy od osoby (osób) wymienionej (wymienionych) w powyższym dokumencie - </w:t>
      </w:r>
      <w:r w:rsidRPr="00DC2D7F">
        <w:rPr>
          <w:rFonts w:ascii="Arial" w:hAnsi="Arial" w:cs="Arial"/>
          <w:b w:val="0"/>
          <w:szCs w:val="24"/>
        </w:rPr>
        <w:t>oryginał dokumentu lub kopia (odpis) poświadczona(-y) notarialnie</w:t>
      </w:r>
      <w:r w:rsidRPr="00DC2D7F">
        <w:rPr>
          <w:rFonts w:ascii="Arial" w:hAnsi="Arial" w:cs="Arial"/>
          <w:b w:val="0"/>
          <w:bCs w:val="0"/>
          <w:szCs w:val="24"/>
        </w:rPr>
        <w:t>.</w:t>
      </w:r>
    </w:p>
    <w:p w:rsidR="00B40179" w:rsidRPr="00DC2D7F" w:rsidRDefault="00B40179" w:rsidP="009632A2">
      <w:pPr>
        <w:pStyle w:val="BodyText3"/>
        <w:numPr>
          <w:ilvl w:val="0"/>
          <w:numId w:val="4"/>
          <w:numberingChange w:id="97" w:author="Unknown" w:date="2015-06-03T12:31:00Z" w:original="%1:2:0:."/>
        </w:numPr>
        <w:snapToGrid w:val="0"/>
        <w:spacing w:line="240" w:lineRule="auto"/>
        <w:rPr>
          <w:rFonts w:ascii="Arial" w:hAnsi="Arial" w:cs="Arial"/>
          <w:b w:val="0"/>
          <w:szCs w:val="24"/>
        </w:rPr>
      </w:pPr>
      <w:r w:rsidRPr="00DC2D7F">
        <w:rPr>
          <w:rFonts w:ascii="Arial" w:hAnsi="Arial" w:cs="Arial"/>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DC2D7F">
        <w:rPr>
          <w:rFonts w:ascii="Arial" w:hAnsi="Arial" w:cs="Arial"/>
          <w:b w:val="0"/>
          <w:szCs w:val="24"/>
        </w:rPr>
        <w:t>oryginał dokumentu lub kopia (odpis) poświadczona(-y) notarialnie</w:t>
      </w:r>
      <w:r w:rsidRPr="00DC2D7F">
        <w:rPr>
          <w:rFonts w:ascii="Arial" w:hAnsi="Arial" w:cs="Arial"/>
          <w:b w:val="0"/>
          <w:bCs w:val="0"/>
          <w:szCs w:val="24"/>
        </w:rPr>
        <w:t>.</w:t>
      </w:r>
    </w:p>
    <w:p w:rsidR="00B40179" w:rsidRPr="00DC2D7F" w:rsidRDefault="00B40179" w:rsidP="00151BB3">
      <w:pPr>
        <w:pStyle w:val="Header"/>
        <w:spacing w:before="0"/>
        <w:rPr>
          <w:rFonts w:ascii="Arial" w:hAnsi="Arial" w:cs="Arial"/>
          <w:b/>
          <w:bCs/>
        </w:rPr>
      </w:pPr>
    </w:p>
    <w:p w:rsidR="00B40179" w:rsidRPr="00DC2D7F" w:rsidRDefault="00B40179" w:rsidP="00151BB3">
      <w:pPr>
        <w:pStyle w:val="Header"/>
        <w:spacing w:before="0"/>
        <w:rPr>
          <w:rFonts w:ascii="Arial" w:hAnsi="Arial" w:cs="Arial"/>
          <w:b/>
          <w:bCs/>
        </w:rPr>
      </w:pPr>
      <w:r w:rsidRPr="00DC2D7F">
        <w:rPr>
          <w:rFonts w:ascii="Arial" w:hAnsi="Arial" w:cs="Arial"/>
          <w:b/>
          <w:bCs/>
        </w:rPr>
        <w:t>Rozdział XV. Wymagania dotyczące zabezpieczenia należytego wykonania umowy.</w:t>
      </w:r>
    </w:p>
    <w:p w:rsidR="00B40179" w:rsidRPr="00DC2D7F" w:rsidRDefault="00B40179" w:rsidP="00151BB3">
      <w:pPr>
        <w:pStyle w:val="Header"/>
        <w:spacing w:before="0"/>
        <w:rPr>
          <w:rFonts w:ascii="Arial" w:hAnsi="Arial" w:cs="Arial"/>
          <w:b/>
          <w:bCs/>
        </w:rPr>
      </w:pPr>
    </w:p>
    <w:p w:rsidR="00B40179" w:rsidRPr="00DC2D7F" w:rsidRDefault="00B40179" w:rsidP="000B17DF">
      <w:pPr>
        <w:spacing w:before="0"/>
        <w:outlineLvl w:val="9"/>
        <w:rPr>
          <w:rFonts w:ascii="Arial" w:hAnsi="Arial" w:cs="Arial"/>
          <w:szCs w:val="24"/>
        </w:rPr>
      </w:pPr>
      <w:r w:rsidRPr="00DC2D7F">
        <w:rPr>
          <w:rFonts w:ascii="Arial" w:hAnsi="Arial" w:cs="Arial"/>
          <w:szCs w:val="24"/>
        </w:rPr>
        <w:t xml:space="preserve">Zamawiający </w:t>
      </w:r>
      <w:r>
        <w:rPr>
          <w:rFonts w:ascii="Arial" w:hAnsi="Arial" w:cs="Arial"/>
          <w:szCs w:val="24"/>
        </w:rPr>
        <w:t xml:space="preserve">nie </w:t>
      </w:r>
      <w:r w:rsidRPr="00DC2D7F">
        <w:rPr>
          <w:rFonts w:ascii="Arial" w:hAnsi="Arial" w:cs="Arial"/>
          <w:szCs w:val="24"/>
        </w:rPr>
        <w:t>żąda</w:t>
      </w:r>
      <w:r w:rsidRPr="00DC2D7F">
        <w:rPr>
          <w:rFonts w:ascii="Arial" w:hAnsi="Arial" w:cs="Arial"/>
        </w:rPr>
        <w:t xml:space="preserve"> wniesienia zabezpieczenia należytego wykonania umowy.</w:t>
      </w:r>
    </w:p>
    <w:p w:rsidR="00B40179" w:rsidRPr="00DC2D7F" w:rsidRDefault="00B40179" w:rsidP="00624544">
      <w:pPr>
        <w:pStyle w:val="Header"/>
        <w:spacing w:before="0"/>
        <w:rPr>
          <w:rFonts w:ascii="Arial" w:hAnsi="Arial" w:cs="Arial"/>
          <w:b/>
          <w:bCs/>
        </w:rPr>
      </w:pPr>
    </w:p>
    <w:p w:rsidR="00B40179" w:rsidRPr="00DC2D7F" w:rsidRDefault="00B40179" w:rsidP="00A154A0">
      <w:pPr>
        <w:pStyle w:val="Header"/>
        <w:spacing w:before="0"/>
        <w:ind w:left="1560" w:hanging="1560"/>
        <w:rPr>
          <w:rFonts w:ascii="Arial" w:hAnsi="Arial" w:cs="Arial"/>
          <w:b/>
          <w:bCs/>
        </w:rPr>
      </w:pPr>
      <w:r w:rsidRPr="00DC2D7F">
        <w:rPr>
          <w:rFonts w:ascii="Arial" w:hAnsi="Arial" w:cs="Arial"/>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B40179" w:rsidRPr="00DC2D7F" w:rsidRDefault="00B40179" w:rsidP="00A154A0">
      <w:pPr>
        <w:pStyle w:val="Header"/>
        <w:spacing w:before="0"/>
        <w:ind w:left="1560" w:hanging="1560"/>
        <w:rPr>
          <w:rFonts w:ascii="Arial" w:hAnsi="Arial" w:cs="Arial"/>
          <w:b/>
          <w:bCs/>
        </w:rPr>
      </w:pPr>
    </w:p>
    <w:p w:rsidR="00B40179" w:rsidRPr="00DC2D7F" w:rsidRDefault="00B40179" w:rsidP="00624544">
      <w:pPr>
        <w:pStyle w:val="punktnumerowany0"/>
        <w:spacing w:before="0"/>
        <w:ind w:left="0" w:firstLine="0"/>
        <w:rPr>
          <w:rFonts w:ascii="Arial" w:hAnsi="Arial" w:cs="Arial"/>
        </w:rPr>
      </w:pPr>
      <w:r w:rsidRPr="00DC2D7F">
        <w:rPr>
          <w:rFonts w:ascii="Arial" w:hAnsi="Arial" w:cs="Arial"/>
        </w:rPr>
        <w:t xml:space="preserve">Zamawiający wymaga od Wykonawcy, aby zawarł z Nim umowę w sprawie zamówienia publicznego na warunkach określonych w Wzorze Umowy, stanowiącym załącznik nr 1 do SIWZ. </w:t>
      </w:r>
    </w:p>
    <w:p w:rsidR="00B40179" w:rsidRPr="00DC2D7F" w:rsidRDefault="00B40179" w:rsidP="00817FE9">
      <w:pPr>
        <w:pStyle w:val="Header"/>
        <w:spacing w:before="0"/>
        <w:ind w:left="1701" w:hanging="1701"/>
        <w:rPr>
          <w:rFonts w:ascii="Arial" w:hAnsi="Arial" w:cs="Arial"/>
          <w:b/>
          <w:bCs/>
        </w:rPr>
      </w:pPr>
    </w:p>
    <w:p w:rsidR="00B40179" w:rsidRPr="00DC2D7F" w:rsidRDefault="00B40179" w:rsidP="001C2A2F">
      <w:pPr>
        <w:pStyle w:val="Header"/>
        <w:spacing w:before="0"/>
        <w:ind w:left="1701" w:hanging="1701"/>
        <w:rPr>
          <w:rFonts w:ascii="Arial" w:hAnsi="Arial" w:cs="Arial"/>
          <w:b/>
          <w:bCs/>
        </w:rPr>
      </w:pPr>
      <w:r w:rsidRPr="00DC2D7F">
        <w:rPr>
          <w:rFonts w:ascii="Arial" w:hAnsi="Arial" w:cs="Arial"/>
          <w:b/>
          <w:bCs/>
        </w:rPr>
        <w:t>Rozdział XVII. Pouczenie o środkach ochrony prawnej przysługujących Wykonawcy w toku postępowania o udzielenie zamówienia.</w:t>
      </w:r>
    </w:p>
    <w:p w:rsidR="00B40179" w:rsidRPr="00DC2D7F" w:rsidRDefault="00B40179" w:rsidP="001C2A2F">
      <w:pPr>
        <w:pStyle w:val="Header"/>
        <w:spacing w:before="0"/>
        <w:ind w:left="1701" w:hanging="1701"/>
        <w:rPr>
          <w:rFonts w:ascii="Arial" w:hAnsi="Arial" w:cs="Arial"/>
          <w:b/>
          <w:bCs/>
        </w:rPr>
      </w:pPr>
    </w:p>
    <w:p w:rsidR="00B40179" w:rsidRPr="00DC2D7F" w:rsidRDefault="00B40179" w:rsidP="00297358">
      <w:pPr>
        <w:numPr>
          <w:ilvl w:val="2"/>
          <w:numId w:val="28"/>
          <w:numberingChange w:id="98" w:author="Unknown" w:date="2015-06-03T12:31:00Z" w:original="%3:1:0:."/>
        </w:numPr>
        <w:tabs>
          <w:tab w:val="num" w:pos="360"/>
        </w:tabs>
        <w:spacing w:before="0"/>
        <w:ind w:left="360"/>
        <w:outlineLvl w:val="9"/>
        <w:rPr>
          <w:rFonts w:ascii="Arial" w:hAnsi="Arial" w:cs="Arial"/>
        </w:rPr>
      </w:pPr>
      <w:r w:rsidRPr="00DC2D7F">
        <w:rPr>
          <w:rFonts w:ascii="Arial" w:hAnsi="Arial" w:cs="Arial"/>
        </w:rPr>
        <w:t>Odwołanie przysługuje wyłącznie od niezgodnej z przepisami ustawy czynności Zamawiającego podjętej w postępowaniu o udzielenie zamówienia lub zaniechania czynności, do której Zamawiający jest zobowiązany na podstawie ustawy.</w:t>
      </w:r>
    </w:p>
    <w:p w:rsidR="00B40179" w:rsidRPr="00DC2D7F" w:rsidRDefault="00B40179" w:rsidP="00297358">
      <w:pPr>
        <w:numPr>
          <w:ilvl w:val="2"/>
          <w:numId w:val="28"/>
          <w:numberingChange w:id="99" w:author="Unknown" w:date="2015-06-03T12:31:00Z" w:original="%3:2:0:."/>
        </w:numPr>
        <w:tabs>
          <w:tab w:val="num" w:pos="360"/>
        </w:tabs>
        <w:spacing w:before="0"/>
        <w:ind w:left="360"/>
        <w:outlineLvl w:val="9"/>
        <w:rPr>
          <w:rFonts w:ascii="Arial" w:hAnsi="Arial" w:cs="Arial"/>
        </w:rPr>
      </w:pPr>
      <w:r w:rsidRPr="00DC2D7F">
        <w:rPr>
          <w:rFonts w:ascii="Arial" w:hAnsi="Arial" w:cs="Arial"/>
        </w:rPr>
        <w:t>Odwołanie wnosi się do Prezesa Krajowej Izby Odwoławczej w formie pisemnej albo elektronicznej opatrzonej bezpiecznym podpisem elektronicznym weryfikowanym za pomocą ważnego kwalifikowanego certyfikatu.</w:t>
      </w:r>
    </w:p>
    <w:p w:rsidR="00B40179" w:rsidRPr="00DC2D7F" w:rsidRDefault="00B40179" w:rsidP="00297358">
      <w:pPr>
        <w:numPr>
          <w:ilvl w:val="2"/>
          <w:numId w:val="28"/>
          <w:numberingChange w:id="100" w:author="Unknown" w:date="2015-06-03T12:31:00Z" w:original="%3:3:0:."/>
        </w:numPr>
        <w:tabs>
          <w:tab w:val="num" w:pos="360"/>
        </w:tabs>
        <w:spacing w:before="0"/>
        <w:ind w:left="360"/>
        <w:outlineLvl w:val="9"/>
        <w:rPr>
          <w:rFonts w:ascii="Arial" w:hAnsi="Arial" w:cs="Arial"/>
        </w:rPr>
      </w:pPr>
      <w:r w:rsidRPr="00DC2D7F">
        <w:rPr>
          <w:rFonts w:ascii="Arial" w:hAnsi="Arial" w:cs="Aria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sposobu określonego w Rozdziale VII SIWZ.</w:t>
      </w:r>
    </w:p>
    <w:p w:rsidR="00B40179" w:rsidRPr="00DC2D7F" w:rsidRDefault="00B40179" w:rsidP="00297358">
      <w:pPr>
        <w:numPr>
          <w:ilvl w:val="2"/>
          <w:numId w:val="28"/>
          <w:numberingChange w:id="101" w:author="Unknown" w:date="2015-06-03T12:31:00Z" w:original="%3:4:0:."/>
        </w:numPr>
        <w:tabs>
          <w:tab w:val="num" w:pos="360"/>
        </w:tabs>
        <w:spacing w:before="0"/>
        <w:ind w:left="360"/>
        <w:outlineLvl w:val="9"/>
        <w:rPr>
          <w:rFonts w:ascii="Arial" w:hAnsi="Arial" w:cs="Arial"/>
        </w:rPr>
      </w:pPr>
      <w:r w:rsidRPr="00DC2D7F">
        <w:rPr>
          <w:rFonts w:ascii="Arial" w:hAnsi="Arial" w:cs="Arial"/>
        </w:rPr>
        <w:t>Odwołanie wnosi się w terminie 5 dni od dnia przesłania informacji o czynności Zamawiającego stanowiącej podstawę jego wniesienia w sposób określony w Rozdziale VII SIWZ.</w:t>
      </w:r>
    </w:p>
    <w:p w:rsidR="00B40179" w:rsidRPr="00DC2D7F" w:rsidRDefault="00B40179" w:rsidP="00297358">
      <w:pPr>
        <w:numPr>
          <w:ilvl w:val="2"/>
          <w:numId w:val="28"/>
          <w:numberingChange w:id="102" w:author="Unknown" w:date="2015-06-03T12:31:00Z" w:original="%3:5:0:."/>
        </w:numPr>
        <w:tabs>
          <w:tab w:val="num" w:pos="360"/>
        </w:tabs>
        <w:spacing w:before="0"/>
        <w:ind w:left="360"/>
        <w:outlineLvl w:val="9"/>
        <w:rPr>
          <w:rFonts w:ascii="Arial" w:hAnsi="Arial" w:cs="Arial"/>
        </w:rPr>
      </w:pPr>
      <w:r w:rsidRPr="00DC2D7F">
        <w:rPr>
          <w:rFonts w:ascii="Arial" w:hAnsi="Arial" w:cs="Arial"/>
        </w:rPr>
        <w:t>Odwołanie wobec treści ogłoszenia o zamówieniu, a także wobec postanowień SIWZ, wnosi się w terminie dni od dnia publikacji ogłoszenia w Biuletynie Zamówień Publicznych lub zamieszczenia SIWZ na stronie internetowej Zamawiającego.</w:t>
      </w:r>
    </w:p>
    <w:p w:rsidR="00B40179" w:rsidRPr="00DC2D7F" w:rsidRDefault="00B40179" w:rsidP="00297358">
      <w:pPr>
        <w:numPr>
          <w:ilvl w:val="2"/>
          <w:numId w:val="28"/>
          <w:numberingChange w:id="103" w:author="Unknown" w:date="2015-06-03T12:31:00Z" w:original="%3:6:0:."/>
        </w:numPr>
        <w:tabs>
          <w:tab w:val="num" w:pos="360"/>
        </w:tabs>
        <w:spacing w:before="0"/>
        <w:ind w:left="360"/>
        <w:outlineLvl w:val="9"/>
        <w:rPr>
          <w:rFonts w:ascii="Arial" w:hAnsi="Arial" w:cs="Arial"/>
        </w:rPr>
      </w:pPr>
      <w:r w:rsidRPr="00DC2D7F">
        <w:rPr>
          <w:rFonts w:ascii="Arial" w:hAnsi="Arial" w:cs="Arial"/>
        </w:rPr>
        <w:t xml:space="preserve">Odwołanie wobec czynności innych niż określone w pkt 4 i w pkt 5 – wnosi się </w:t>
      </w:r>
      <w:r w:rsidRPr="00DC2D7F">
        <w:rPr>
          <w:rFonts w:ascii="Arial" w:hAnsi="Arial" w:cs="Arial"/>
        </w:rPr>
        <w:br/>
        <w:t>w terminie 5 dni od dnia, w którym powzięto lub przy zachowaniu należytej staranności można było powziąć wiadomość o okolicznościach stanowiących podstawę jego wniesienia.</w:t>
      </w:r>
    </w:p>
    <w:p w:rsidR="00B40179" w:rsidRPr="00DC2D7F" w:rsidRDefault="00B40179" w:rsidP="00297358">
      <w:pPr>
        <w:numPr>
          <w:ilvl w:val="2"/>
          <w:numId w:val="28"/>
          <w:numberingChange w:id="104" w:author="Unknown" w:date="2015-06-03T12:31:00Z" w:original="%3:7:0:."/>
        </w:numPr>
        <w:tabs>
          <w:tab w:val="num" w:pos="360"/>
        </w:tabs>
        <w:ind w:left="360"/>
        <w:outlineLvl w:val="9"/>
        <w:rPr>
          <w:rFonts w:ascii="Arial" w:hAnsi="Arial" w:cs="Arial"/>
        </w:rPr>
      </w:pPr>
      <w:r w:rsidRPr="00DC2D7F">
        <w:rPr>
          <w:rFonts w:ascii="Arial" w:hAnsi="Arial" w:cs="Arial"/>
        </w:rPr>
        <w:t>Wykonawcy przysługują środki ochrony prawnej opisane w Dziale VI ustawy art. 179 - 198g, w tym w przepisach wspólnych w art. 179 ustawy, odwołanie w art. 180 - 198 ustawy i skarga do sądu w art. 198a - 198g ustawy odpowiednio do wartości przedmiotowego zamówienia, która nie przekracza równowartości kwoty 134.000 Euro.</w:t>
      </w:r>
    </w:p>
    <w:p w:rsidR="00B40179" w:rsidRPr="00DC2D7F" w:rsidRDefault="00B40179" w:rsidP="009020A6">
      <w:pPr>
        <w:pStyle w:val="Header"/>
        <w:spacing w:before="0"/>
        <w:rPr>
          <w:rFonts w:ascii="Arial" w:hAnsi="Arial" w:cs="Arial"/>
          <w:b/>
          <w:bCs/>
        </w:rPr>
      </w:pPr>
    </w:p>
    <w:p w:rsidR="00B40179" w:rsidRPr="00DC2D7F" w:rsidRDefault="00B40179" w:rsidP="00817FE9">
      <w:pPr>
        <w:pStyle w:val="Header"/>
        <w:spacing w:before="0"/>
        <w:ind w:left="1701" w:hanging="1701"/>
        <w:rPr>
          <w:rFonts w:ascii="Arial" w:hAnsi="Arial" w:cs="Arial"/>
          <w:b/>
          <w:bCs/>
        </w:rPr>
      </w:pPr>
      <w:r w:rsidRPr="00DC2D7F">
        <w:rPr>
          <w:rFonts w:ascii="Arial" w:hAnsi="Arial" w:cs="Arial"/>
          <w:b/>
          <w:bCs/>
        </w:rPr>
        <w:t>Rozdział XVIII. Opis części zamówienia, jeżeli Zamawiający dopuszcza składanie ofert częściowych.</w:t>
      </w:r>
    </w:p>
    <w:p w:rsidR="00B40179" w:rsidRPr="00DC2D7F" w:rsidRDefault="00B40179" w:rsidP="00B55451">
      <w:pPr>
        <w:tabs>
          <w:tab w:val="left" w:pos="284"/>
        </w:tabs>
        <w:spacing w:before="0"/>
        <w:rPr>
          <w:rFonts w:ascii="Arial" w:hAnsi="Arial" w:cs="Arial"/>
          <w:b/>
          <w:bCs/>
        </w:rPr>
      </w:pPr>
      <w:r w:rsidRPr="00DC2D7F">
        <w:rPr>
          <w:rFonts w:ascii="Arial" w:hAnsi="Arial" w:cs="Arial"/>
          <w:bCs/>
          <w:szCs w:val="28"/>
        </w:rPr>
        <w:t>Zamawiający nie dopuszcza składanie ofert częściowych.</w:t>
      </w:r>
    </w:p>
    <w:p w:rsidR="00B40179" w:rsidRPr="00DC2D7F" w:rsidRDefault="00B40179" w:rsidP="00151BB3">
      <w:pPr>
        <w:pStyle w:val="Header"/>
        <w:spacing w:before="0"/>
        <w:ind w:left="1560" w:hanging="1560"/>
        <w:rPr>
          <w:rFonts w:ascii="Arial" w:hAnsi="Arial" w:cs="Arial"/>
          <w:b/>
          <w:bCs/>
        </w:rPr>
      </w:pPr>
    </w:p>
    <w:p w:rsidR="00B40179" w:rsidRPr="00DC2D7F" w:rsidRDefault="00B40179" w:rsidP="00151BB3">
      <w:pPr>
        <w:pStyle w:val="Header"/>
        <w:spacing w:before="0"/>
        <w:ind w:left="1560" w:hanging="1560"/>
        <w:rPr>
          <w:rFonts w:ascii="Arial" w:hAnsi="Arial" w:cs="Arial"/>
          <w:b/>
          <w:bCs/>
        </w:rPr>
      </w:pPr>
      <w:r w:rsidRPr="00C61EBF">
        <w:rPr>
          <w:rFonts w:ascii="Arial" w:hAnsi="Arial" w:cs="Arial"/>
          <w:b/>
          <w:bCs/>
        </w:rPr>
        <w:t>Rozdział XIX. Maksymalna liczba Wykonawców, z którymi Zamawiający zawrze umowę ramową, jeżeli Zamawiający przewiduje zawarcie umowy ramowej.</w:t>
      </w:r>
    </w:p>
    <w:p w:rsidR="00B40179" w:rsidRPr="00DC2D7F" w:rsidRDefault="00B40179" w:rsidP="00151BB3">
      <w:pPr>
        <w:spacing w:before="0"/>
        <w:rPr>
          <w:rFonts w:ascii="Arial" w:hAnsi="Arial" w:cs="Arial"/>
        </w:rPr>
      </w:pPr>
      <w:r w:rsidRPr="00C61EBF">
        <w:rPr>
          <w:rFonts w:ascii="Arial" w:hAnsi="Arial" w:cs="Arial"/>
          <w:bCs/>
          <w:szCs w:val="28"/>
        </w:rPr>
        <w:t>Zamawiający nie przewiduje zawarcia umowy ramowej.</w:t>
      </w:r>
    </w:p>
    <w:p w:rsidR="00B40179" w:rsidRPr="00DC2D7F" w:rsidRDefault="00B40179" w:rsidP="00B56A79">
      <w:pPr>
        <w:pStyle w:val="Header"/>
        <w:spacing w:before="0"/>
        <w:rPr>
          <w:rFonts w:ascii="Arial" w:hAnsi="Arial" w:cs="Arial"/>
          <w:b/>
          <w:bCs/>
        </w:rPr>
      </w:pPr>
    </w:p>
    <w:p w:rsidR="00B40179" w:rsidRPr="00DC2D7F" w:rsidRDefault="00B40179" w:rsidP="003539DC">
      <w:pPr>
        <w:pStyle w:val="Header"/>
        <w:spacing w:before="0"/>
        <w:ind w:left="1418" w:hanging="1418"/>
        <w:rPr>
          <w:rFonts w:ascii="Arial" w:hAnsi="Arial" w:cs="Arial"/>
          <w:b/>
          <w:bCs/>
        </w:rPr>
      </w:pPr>
      <w:r w:rsidRPr="00C61EBF">
        <w:rPr>
          <w:rFonts w:ascii="Arial" w:hAnsi="Arial" w:cs="Arial"/>
          <w:b/>
          <w:bCs/>
        </w:rPr>
        <w:t>Rozdział XX. Informacja o przewidywanych zamówieniach uzupełniających, o których mowa w art. 67 ust. 1 pkt 6 i 7 lub art. 134 ust. 6 pkt 3 i 4, jeżeli Zamawiający przewiduje udzielenie takich zamówień.</w:t>
      </w:r>
    </w:p>
    <w:p w:rsidR="00B40179" w:rsidRPr="00DC2D7F" w:rsidRDefault="00B40179" w:rsidP="003F1FD3">
      <w:pPr>
        <w:spacing w:before="0"/>
        <w:rPr>
          <w:rFonts w:ascii="Arial" w:hAnsi="Arial" w:cs="Arial"/>
        </w:rPr>
      </w:pPr>
      <w:r w:rsidRPr="00C61EBF">
        <w:rPr>
          <w:rFonts w:ascii="Arial" w:hAnsi="Arial" w:cs="Arial"/>
        </w:rPr>
        <w:t>Zamawiający nie przewiduje udzielenia zamówień uzupełniających.</w:t>
      </w:r>
    </w:p>
    <w:p w:rsidR="00B40179" w:rsidRPr="00DC2D7F" w:rsidRDefault="00B40179" w:rsidP="00151BB3">
      <w:pPr>
        <w:pStyle w:val="Header"/>
        <w:spacing w:before="0"/>
        <w:ind w:left="1843" w:hanging="1843"/>
        <w:rPr>
          <w:rFonts w:ascii="Arial" w:hAnsi="Arial" w:cs="Arial"/>
          <w:b/>
          <w:bCs/>
        </w:rPr>
      </w:pPr>
    </w:p>
    <w:p w:rsidR="00B40179" w:rsidRPr="00DC2D7F" w:rsidRDefault="00B40179" w:rsidP="00151BB3">
      <w:pPr>
        <w:pStyle w:val="Header"/>
        <w:spacing w:before="0"/>
        <w:ind w:left="1843" w:hanging="1843"/>
        <w:rPr>
          <w:rFonts w:ascii="Arial" w:hAnsi="Arial" w:cs="Arial"/>
          <w:b/>
          <w:bCs/>
        </w:rPr>
      </w:pPr>
      <w:r w:rsidRPr="00C61EBF">
        <w:rPr>
          <w:rFonts w:ascii="Arial" w:hAnsi="Arial" w:cs="Arial"/>
          <w:b/>
          <w:bCs/>
        </w:rPr>
        <w:t>Rozdział XXI. Opis sposobu przedstawiania ofert wariantowych oraz minimalne warunki, jakim muszą odpowiadać oferty wariantowe, jeżeli Zamawiający dopuszcza ich składanie.</w:t>
      </w:r>
    </w:p>
    <w:p w:rsidR="00B40179" w:rsidRPr="00DC2D7F" w:rsidRDefault="00B40179" w:rsidP="00946844">
      <w:pPr>
        <w:spacing w:before="0"/>
        <w:rPr>
          <w:rFonts w:ascii="Arial" w:hAnsi="Arial" w:cs="Arial"/>
        </w:rPr>
      </w:pPr>
      <w:r w:rsidRPr="00C61EBF">
        <w:rPr>
          <w:rFonts w:ascii="Arial" w:hAnsi="Arial" w:cs="Arial"/>
        </w:rPr>
        <w:t>Zamawiający nie dopuszcza składania ofert wariantowych.</w:t>
      </w:r>
    </w:p>
    <w:p w:rsidR="00B40179" w:rsidRPr="00DC2D7F" w:rsidRDefault="00B40179" w:rsidP="00946844">
      <w:pPr>
        <w:spacing w:before="0"/>
        <w:rPr>
          <w:rFonts w:ascii="Arial" w:hAnsi="Arial" w:cs="Arial"/>
        </w:rPr>
      </w:pPr>
    </w:p>
    <w:p w:rsidR="00B40179" w:rsidRPr="00DC2D7F" w:rsidRDefault="00B40179" w:rsidP="003539DC">
      <w:pPr>
        <w:pStyle w:val="Header"/>
        <w:spacing w:before="0"/>
        <w:ind w:left="1701" w:hanging="1701"/>
        <w:rPr>
          <w:rFonts w:ascii="Arial" w:hAnsi="Arial" w:cs="Arial"/>
          <w:b/>
          <w:bCs/>
        </w:rPr>
      </w:pPr>
      <w:r w:rsidRPr="00C61EBF">
        <w:rPr>
          <w:rFonts w:ascii="Arial" w:hAnsi="Arial" w:cs="Arial"/>
          <w:b/>
          <w:bCs/>
        </w:rPr>
        <w:t>Rozdział XXII. Adres poczty elektronicznej lub strony internetowej Zamawiającego, jeżeli Zamawiający dopuszcza porozumiewanie się drogą elektroniczną.</w:t>
      </w:r>
    </w:p>
    <w:p w:rsidR="00B40179" w:rsidRPr="00DC2D7F" w:rsidRDefault="00B40179" w:rsidP="003539DC">
      <w:pPr>
        <w:pStyle w:val="Header"/>
        <w:spacing w:before="0"/>
        <w:ind w:left="1701" w:hanging="1701"/>
        <w:rPr>
          <w:rFonts w:ascii="Arial" w:hAnsi="Arial" w:cs="Arial"/>
          <w:b/>
          <w:bCs/>
        </w:rPr>
      </w:pPr>
    </w:p>
    <w:p w:rsidR="00B40179" w:rsidRPr="00DC2D7F" w:rsidRDefault="00B40179" w:rsidP="00F82748">
      <w:pPr>
        <w:spacing w:before="0"/>
        <w:rPr>
          <w:rFonts w:ascii="Arial" w:hAnsi="Arial" w:cs="Arial"/>
        </w:rPr>
      </w:pPr>
      <w:r w:rsidRPr="00C61EBF">
        <w:rPr>
          <w:rFonts w:ascii="Arial" w:hAnsi="Arial" w:cs="Arial"/>
        </w:rPr>
        <w:t>Adres poczty elektronicznej: Atanasow@ms.gov.pl.</w:t>
      </w:r>
    </w:p>
    <w:p w:rsidR="00B40179" w:rsidRPr="00DC2D7F" w:rsidRDefault="00B40179" w:rsidP="00F82748">
      <w:pPr>
        <w:spacing w:before="0"/>
        <w:rPr>
          <w:rFonts w:ascii="Arial" w:hAnsi="Arial" w:cs="Arial"/>
        </w:rPr>
      </w:pPr>
      <w:r w:rsidRPr="00C61EBF">
        <w:rPr>
          <w:rFonts w:ascii="Arial" w:hAnsi="Arial" w:cs="Arial"/>
        </w:rPr>
        <w:t>Adres strony internetowej Zamawiającego: http://www.ms.gov.pl.</w:t>
      </w:r>
    </w:p>
    <w:p w:rsidR="00B40179" w:rsidRPr="00DC2D7F" w:rsidRDefault="00B40179" w:rsidP="00062912">
      <w:pPr>
        <w:pStyle w:val="Header"/>
        <w:spacing w:before="0"/>
        <w:rPr>
          <w:rFonts w:ascii="Arial" w:hAnsi="Arial" w:cs="Arial"/>
          <w:b/>
          <w:bCs/>
        </w:rPr>
      </w:pPr>
    </w:p>
    <w:p w:rsidR="00B40179" w:rsidRPr="00DC2D7F" w:rsidRDefault="00B40179" w:rsidP="00151BB3">
      <w:pPr>
        <w:pStyle w:val="Header"/>
        <w:spacing w:before="0"/>
        <w:ind w:left="1843" w:hanging="1843"/>
        <w:rPr>
          <w:rFonts w:ascii="Arial" w:hAnsi="Arial" w:cs="Arial"/>
          <w:b/>
          <w:bCs/>
        </w:rPr>
      </w:pPr>
      <w:r w:rsidRPr="00C61EBF">
        <w:rPr>
          <w:rFonts w:ascii="Arial" w:hAnsi="Arial" w:cs="Arial"/>
          <w:b/>
          <w:bCs/>
        </w:rPr>
        <w:t>Rozdział XXIII. Informacje dotyczące walut obcych, w jakich mogą być prowadzone rozliczenia między Zamawiającym a Wykonawca, jeżeli Zamawiający przewiduje rozliczenie w walutach obcych.</w:t>
      </w:r>
    </w:p>
    <w:p w:rsidR="00B40179" w:rsidRPr="00DC2D7F" w:rsidRDefault="00B40179" w:rsidP="00344B73">
      <w:pPr>
        <w:spacing w:before="0"/>
        <w:rPr>
          <w:rFonts w:ascii="Arial" w:hAnsi="Arial" w:cs="Arial"/>
        </w:rPr>
      </w:pPr>
      <w:r w:rsidRPr="00C61EBF">
        <w:rPr>
          <w:rFonts w:ascii="Arial" w:hAnsi="Arial" w:cs="Arial"/>
        </w:rPr>
        <w:t>Zamawiający nie przewiduje rozliczenia w walutach obcych.</w:t>
      </w:r>
    </w:p>
    <w:p w:rsidR="00B40179" w:rsidRPr="00DC2D7F" w:rsidRDefault="00B40179" w:rsidP="00151BB3">
      <w:pPr>
        <w:pStyle w:val="Header"/>
        <w:spacing w:before="0"/>
        <w:rPr>
          <w:rFonts w:ascii="Arial" w:hAnsi="Arial" w:cs="Arial"/>
          <w:b/>
          <w:bCs/>
          <w:sz w:val="16"/>
          <w:szCs w:val="16"/>
        </w:rPr>
      </w:pPr>
    </w:p>
    <w:p w:rsidR="00B40179" w:rsidRPr="00DC2D7F" w:rsidRDefault="00B40179" w:rsidP="00151BB3">
      <w:pPr>
        <w:pStyle w:val="Header"/>
        <w:spacing w:before="0"/>
        <w:rPr>
          <w:rFonts w:ascii="Arial" w:hAnsi="Arial" w:cs="Arial"/>
          <w:b/>
          <w:bCs/>
        </w:rPr>
      </w:pPr>
      <w:r w:rsidRPr="00C61EBF">
        <w:rPr>
          <w:rFonts w:ascii="Arial" w:hAnsi="Arial" w:cs="Arial"/>
          <w:b/>
          <w:bCs/>
        </w:rPr>
        <w:t>Rozdział XXIV. Aukcja elektroniczna.</w:t>
      </w:r>
    </w:p>
    <w:p w:rsidR="00B40179" w:rsidRPr="00DC2D7F" w:rsidRDefault="00B40179" w:rsidP="00A84BD1">
      <w:pPr>
        <w:tabs>
          <w:tab w:val="num" w:pos="1134"/>
        </w:tabs>
        <w:spacing w:before="0"/>
        <w:rPr>
          <w:rFonts w:ascii="Arial" w:hAnsi="Arial" w:cs="Arial"/>
        </w:rPr>
      </w:pPr>
      <w:r w:rsidRPr="00C61EBF">
        <w:rPr>
          <w:rFonts w:ascii="Arial" w:hAnsi="Arial" w:cs="Arial"/>
        </w:rPr>
        <w:t>Zamawiający nie przewiduje wyboru najkorzystniejszej oferty z zastosowaniem aukcji elektronicznej.</w:t>
      </w:r>
    </w:p>
    <w:p w:rsidR="00B40179" w:rsidRPr="00DC2D7F" w:rsidRDefault="00B40179" w:rsidP="00AF6319">
      <w:pPr>
        <w:pStyle w:val="Header"/>
        <w:spacing w:before="0"/>
        <w:rPr>
          <w:rFonts w:ascii="Arial" w:hAnsi="Arial" w:cs="Arial"/>
          <w:b/>
          <w:bCs/>
        </w:rPr>
      </w:pPr>
    </w:p>
    <w:p w:rsidR="00B40179" w:rsidRPr="00DC2D7F" w:rsidRDefault="00B40179" w:rsidP="00876461">
      <w:pPr>
        <w:pStyle w:val="Header"/>
        <w:spacing w:before="0"/>
        <w:ind w:left="1701" w:hanging="1701"/>
        <w:rPr>
          <w:rFonts w:ascii="Arial" w:hAnsi="Arial" w:cs="Arial"/>
          <w:b/>
          <w:bCs/>
        </w:rPr>
      </w:pPr>
      <w:r w:rsidRPr="00C61EBF">
        <w:rPr>
          <w:rFonts w:ascii="Arial" w:hAnsi="Arial" w:cs="Arial"/>
          <w:b/>
          <w:bCs/>
        </w:rPr>
        <w:t>Rozdział XXV. Wysokość zwrotu kosztów udziału w postępowaniu, jeżeli Zamawiający przewiduje ich zwrot.</w:t>
      </w:r>
    </w:p>
    <w:p w:rsidR="00B40179" w:rsidRPr="00DC2D7F" w:rsidRDefault="00B40179">
      <w:pPr>
        <w:numPr>
          <w:ilvl w:val="0"/>
          <w:numId w:val="14"/>
          <w:numberingChange w:id="105" w:author="Unknown" w:date="2015-06-03T12:31:00Z" w:original="%1:1:0:."/>
        </w:numPr>
        <w:spacing w:before="0"/>
        <w:rPr>
          <w:rFonts w:ascii="Arial" w:hAnsi="Arial" w:cs="Arial"/>
        </w:rPr>
      </w:pPr>
      <w:r w:rsidRPr="00C61EBF">
        <w:rPr>
          <w:rFonts w:ascii="Arial" w:hAnsi="Arial" w:cs="Arial"/>
        </w:rPr>
        <w:t>Zamawiający nie przewiduje zwrotu kosztów udziału w postępowaniu.</w:t>
      </w:r>
    </w:p>
    <w:p w:rsidR="00B40179" w:rsidRPr="00DC2D7F" w:rsidRDefault="00B40179">
      <w:pPr>
        <w:numPr>
          <w:ilvl w:val="0"/>
          <w:numId w:val="14"/>
          <w:numberingChange w:id="106" w:author="Unknown" w:date="2015-06-03T12:31:00Z" w:original="%1:2:0:."/>
        </w:numPr>
        <w:spacing w:before="0"/>
        <w:rPr>
          <w:rFonts w:ascii="Arial" w:hAnsi="Arial" w:cs="Arial"/>
        </w:rPr>
      </w:pPr>
      <w:r w:rsidRPr="00C61EBF">
        <w:rPr>
          <w:rFonts w:ascii="Arial" w:hAnsi="Arial" w:cs="Arial"/>
        </w:rPr>
        <w:t>Zamawiający informuje, że wszelkie koszty związane z przygotowaniem i złożeniem oferty ponosi Wykonawca.</w:t>
      </w:r>
      <w:bookmarkEnd w:id="0"/>
      <w:bookmarkEnd w:id="1"/>
      <w:bookmarkEnd w:id="2"/>
    </w:p>
    <w:p w:rsidR="00B40179" w:rsidRPr="00DC2D7F" w:rsidRDefault="00B40179" w:rsidP="00860433">
      <w:pPr>
        <w:pStyle w:val="Header"/>
        <w:spacing w:before="0"/>
        <w:rPr>
          <w:rFonts w:ascii="Arial" w:hAnsi="Arial" w:cs="Arial"/>
          <w:b/>
          <w:bCs/>
          <w:sz w:val="4"/>
          <w:szCs w:val="4"/>
          <w:u w:val="single"/>
        </w:rPr>
      </w:pPr>
    </w:p>
    <w:p w:rsidR="00B40179" w:rsidRPr="00DC2D7F" w:rsidRDefault="00B40179" w:rsidP="00860433">
      <w:pPr>
        <w:pStyle w:val="Header"/>
        <w:spacing w:before="0"/>
        <w:rPr>
          <w:rFonts w:ascii="Arial" w:hAnsi="Arial" w:cs="Arial"/>
          <w:b/>
          <w:bCs/>
          <w:sz w:val="20"/>
          <w:u w:val="single"/>
        </w:rPr>
      </w:pPr>
    </w:p>
    <w:p w:rsidR="00B40179" w:rsidRPr="003A4A35" w:rsidRDefault="00B40179" w:rsidP="00860433">
      <w:pPr>
        <w:pStyle w:val="Header"/>
        <w:spacing w:before="0"/>
        <w:rPr>
          <w:rFonts w:ascii="Arial" w:hAnsi="Arial" w:cs="Arial"/>
          <w:b/>
          <w:bCs/>
          <w:sz w:val="20"/>
          <w:u w:val="single"/>
        </w:rPr>
      </w:pPr>
      <w:r w:rsidRPr="00C61EBF">
        <w:rPr>
          <w:rFonts w:ascii="Arial" w:hAnsi="Arial" w:cs="Arial"/>
          <w:b/>
          <w:bCs/>
          <w:sz w:val="20"/>
          <w:u w:val="single"/>
        </w:rPr>
        <w:t>Wykaz załączników do SIWZ:</w:t>
      </w:r>
    </w:p>
    <w:p w:rsidR="00B40179" w:rsidRPr="003A4A35" w:rsidRDefault="00B40179" w:rsidP="002E2C5A">
      <w:pPr>
        <w:pStyle w:val="Header"/>
        <w:numPr>
          <w:ilvl w:val="0"/>
          <w:numId w:val="16"/>
          <w:numberingChange w:id="107" w:author="Unknown" w:date="2015-06-03T12:31:00Z" w:original="%1:1:0:."/>
        </w:numPr>
        <w:spacing w:before="0"/>
        <w:rPr>
          <w:rFonts w:ascii="Arial" w:hAnsi="Arial" w:cs="Arial"/>
          <w:b/>
          <w:bCs/>
          <w:sz w:val="20"/>
        </w:rPr>
      </w:pPr>
      <w:r w:rsidRPr="003A4A35">
        <w:rPr>
          <w:rFonts w:ascii="Arial" w:hAnsi="Arial" w:cs="Arial"/>
          <w:b/>
          <w:bCs/>
          <w:sz w:val="20"/>
        </w:rPr>
        <w:t>Załącznik nr 1 do SIWZ - „</w:t>
      </w:r>
      <w:r w:rsidRPr="003A4A35">
        <w:rPr>
          <w:rFonts w:ascii="Arial" w:hAnsi="Arial" w:cs="Arial"/>
          <w:b/>
          <w:sz w:val="20"/>
        </w:rPr>
        <w:t>Wzór Umowy</w:t>
      </w:r>
      <w:r w:rsidRPr="003A4A35">
        <w:rPr>
          <w:rFonts w:ascii="Arial" w:hAnsi="Arial" w:cs="Arial"/>
          <w:b/>
          <w:bCs/>
          <w:sz w:val="20"/>
        </w:rPr>
        <w:t>” wraz z załącznikiem, w tym Szczegółowym opisem przedmiotu zamówienia</w:t>
      </w:r>
    </w:p>
    <w:p w:rsidR="00B40179" w:rsidRPr="00DC2D7F" w:rsidRDefault="00B40179">
      <w:pPr>
        <w:pStyle w:val="Header"/>
        <w:numPr>
          <w:ilvl w:val="0"/>
          <w:numId w:val="16"/>
          <w:numberingChange w:id="108" w:author="Unknown" w:date="2015-06-03T12:31:00Z" w:original="%1:2:0:."/>
        </w:numPr>
        <w:spacing w:before="0"/>
        <w:rPr>
          <w:rFonts w:ascii="Arial" w:hAnsi="Arial" w:cs="Arial"/>
          <w:b/>
          <w:bCs/>
          <w:sz w:val="20"/>
        </w:rPr>
      </w:pPr>
      <w:r w:rsidRPr="00DC2D7F">
        <w:rPr>
          <w:rFonts w:ascii="Arial" w:hAnsi="Arial" w:cs="Arial"/>
          <w:b/>
          <w:bCs/>
          <w:sz w:val="20"/>
        </w:rPr>
        <w:t>Załącznik nr 2 do SIWZ - Formularz o nazwie „Oświadczenie z art. 22 ust. 1 ustawy Prawo zamówień publicznych”</w:t>
      </w:r>
    </w:p>
    <w:p w:rsidR="00B40179" w:rsidRPr="00DC2D7F" w:rsidRDefault="00B40179">
      <w:pPr>
        <w:pStyle w:val="Header"/>
        <w:numPr>
          <w:ilvl w:val="0"/>
          <w:numId w:val="16"/>
          <w:numberingChange w:id="109" w:author="Unknown" w:date="2015-06-03T12:31:00Z" w:original="%1:3:0:."/>
        </w:numPr>
        <w:spacing w:before="0"/>
        <w:rPr>
          <w:rFonts w:ascii="Arial" w:hAnsi="Arial" w:cs="Arial"/>
          <w:b/>
          <w:bCs/>
          <w:sz w:val="20"/>
        </w:rPr>
      </w:pPr>
      <w:r w:rsidRPr="00C61EBF">
        <w:rPr>
          <w:rFonts w:ascii="Arial" w:hAnsi="Arial" w:cs="Arial"/>
          <w:b/>
          <w:bCs/>
          <w:sz w:val="20"/>
        </w:rPr>
        <w:t>Załącznik nr 3 do SIWZ - Formularz o nazwie „Oświadczenie o braku podstaw do wykluczenia z art. 24 ust. 1 ustawy Prawo zamówień publicznych”</w:t>
      </w:r>
    </w:p>
    <w:p w:rsidR="00B40179" w:rsidRPr="00DC2D7F" w:rsidRDefault="00B40179">
      <w:pPr>
        <w:pStyle w:val="Header"/>
        <w:numPr>
          <w:ilvl w:val="0"/>
          <w:numId w:val="16"/>
          <w:numberingChange w:id="110" w:author="Unknown" w:date="2015-06-03T12:31:00Z" w:original="%1:4:0:."/>
        </w:numPr>
        <w:spacing w:before="0"/>
        <w:rPr>
          <w:rFonts w:ascii="Arial" w:hAnsi="Arial" w:cs="Arial"/>
          <w:b/>
          <w:bCs/>
          <w:sz w:val="20"/>
        </w:rPr>
      </w:pPr>
      <w:r w:rsidRPr="00C61EBF">
        <w:rPr>
          <w:rFonts w:ascii="Arial" w:hAnsi="Arial" w:cs="Arial"/>
          <w:b/>
          <w:bCs/>
          <w:sz w:val="20"/>
        </w:rPr>
        <w:t>Załącznik nr 4 do SIWZ - Formularz o nazwie „Lista podmiotów należących do tej samej grupy kapitałowej, o której mowa w art. 24 ust. 2 pkt 5 ustawy albo informacji o tym, że nie należy do grupy kapitałowej”</w:t>
      </w:r>
    </w:p>
    <w:p w:rsidR="00B40179" w:rsidRPr="00DC2D7F" w:rsidRDefault="00B40179">
      <w:pPr>
        <w:pStyle w:val="Header"/>
        <w:numPr>
          <w:ilvl w:val="0"/>
          <w:numId w:val="16"/>
          <w:numberingChange w:id="111" w:author="Unknown" w:date="2015-06-03T12:31:00Z" w:original="%1:5:0:."/>
        </w:numPr>
        <w:spacing w:before="0"/>
        <w:rPr>
          <w:rFonts w:ascii="Arial" w:hAnsi="Arial" w:cs="Arial"/>
          <w:b/>
          <w:bCs/>
          <w:sz w:val="20"/>
        </w:rPr>
      </w:pPr>
      <w:r w:rsidRPr="00C61EBF">
        <w:rPr>
          <w:rFonts w:ascii="Arial" w:hAnsi="Arial" w:cs="Arial"/>
          <w:b/>
          <w:bCs/>
          <w:sz w:val="20"/>
        </w:rPr>
        <w:t>Załącznik nr 5 do SIWZ - Formularz ofertowy o nazwie „OFERTA”</w:t>
      </w:r>
    </w:p>
    <w:p w:rsidR="00B40179" w:rsidRPr="00DC2D7F" w:rsidRDefault="00B40179">
      <w:pPr>
        <w:pStyle w:val="Header"/>
        <w:numPr>
          <w:ilvl w:val="0"/>
          <w:numId w:val="16"/>
          <w:numberingChange w:id="112" w:author="Unknown" w:date="2015-06-03T12:31:00Z" w:original="%1:6:0:."/>
        </w:numPr>
        <w:spacing w:before="0"/>
        <w:rPr>
          <w:rFonts w:ascii="Arial" w:hAnsi="Arial" w:cs="Arial"/>
          <w:b/>
          <w:bCs/>
          <w:sz w:val="20"/>
        </w:rPr>
      </w:pPr>
      <w:r w:rsidRPr="00C61EBF">
        <w:rPr>
          <w:rFonts w:ascii="Arial" w:hAnsi="Arial" w:cs="Arial"/>
          <w:b/>
          <w:bCs/>
          <w:sz w:val="20"/>
        </w:rPr>
        <w:t xml:space="preserve">Załącznik nr 6 do SIWZ </w:t>
      </w:r>
      <w:r w:rsidRPr="00EF69DF">
        <w:rPr>
          <w:rFonts w:ascii="Arial" w:hAnsi="Arial" w:cs="Arial"/>
          <w:b/>
          <w:bCs/>
          <w:sz w:val="20"/>
        </w:rPr>
        <w:t>–</w:t>
      </w:r>
      <w:r w:rsidRPr="00C61EBF">
        <w:rPr>
          <w:rFonts w:ascii="Arial" w:hAnsi="Arial" w:cs="Arial"/>
          <w:b/>
          <w:bCs/>
          <w:sz w:val="20"/>
        </w:rPr>
        <w:t xml:space="preserve"> Wykaz wykonanych głównych usług</w:t>
      </w:r>
    </w:p>
    <w:p w:rsidR="00B40179" w:rsidRPr="00482EE3" w:rsidRDefault="00B40179">
      <w:pPr>
        <w:pStyle w:val="Header"/>
        <w:numPr>
          <w:ilvl w:val="0"/>
          <w:numId w:val="16"/>
          <w:numberingChange w:id="113" w:author="Unknown" w:date="2015-06-03T12:31:00Z" w:original="%1:7:0:."/>
        </w:numPr>
        <w:spacing w:before="0"/>
        <w:rPr>
          <w:rFonts w:ascii="Arial" w:hAnsi="Arial" w:cs="Arial"/>
          <w:b/>
          <w:bCs/>
          <w:sz w:val="20"/>
        </w:rPr>
      </w:pPr>
      <w:r w:rsidRPr="00482EE3">
        <w:rPr>
          <w:rFonts w:ascii="Arial" w:hAnsi="Arial" w:cs="Arial"/>
          <w:b/>
          <w:bCs/>
          <w:sz w:val="20"/>
        </w:rPr>
        <w:t>Załącznik nr 7 do SIWZ – Wykaz osób, które będą uczestniczyć w wykonywaniu zamówienia</w:t>
      </w:r>
    </w:p>
    <w:p w:rsidR="00B40179" w:rsidRPr="00DC2D7F" w:rsidRDefault="00B40179" w:rsidP="00F73C5B">
      <w:pPr>
        <w:pStyle w:val="Header"/>
        <w:spacing w:before="0"/>
        <w:ind w:left="1080"/>
        <w:rPr>
          <w:rFonts w:ascii="Arial" w:hAnsi="Arial" w:cs="Arial"/>
          <w:b/>
          <w:bCs/>
          <w:sz w:val="18"/>
          <w:szCs w:val="18"/>
        </w:rPr>
      </w:pPr>
    </w:p>
    <w:p w:rsidR="00B40179" w:rsidRPr="00DC2D7F" w:rsidRDefault="00B40179" w:rsidP="00404F9C">
      <w:pPr>
        <w:spacing w:before="0"/>
        <w:jc w:val="left"/>
        <w:outlineLvl w:val="9"/>
        <w:rPr>
          <w:rFonts w:ascii="Arial" w:hAnsi="Arial" w:cs="Arial"/>
          <w:b/>
          <w:bCs/>
          <w:sz w:val="18"/>
          <w:szCs w:val="18"/>
        </w:rPr>
      </w:pPr>
    </w:p>
    <w:sectPr w:rsidR="00B40179" w:rsidRPr="00DC2D7F" w:rsidSect="00030314">
      <w:headerReference w:type="default" r:id="rId11"/>
      <w:footerReference w:type="even" r:id="rId12"/>
      <w:footerReference w:type="default" r:id="rId13"/>
      <w:headerReference w:type="first" r:id="rId14"/>
      <w:pgSz w:w="11907" w:h="16840" w:code="9"/>
      <w:pgMar w:top="1418" w:right="1418" w:bottom="1418" w:left="1418" w:header="709" w:footer="567"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179" w:rsidRDefault="00B40179">
      <w:r>
        <w:separator/>
      </w:r>
    </w:p>
  </w:endnote>
  <w:endnote w:type="continuationSeparator" w:id="0">
    <w:p w:rsidR="00B40179" w:rsidRDefault="00B401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A00002EF" w:usb1="4000204B" w:usb2="00000000" w:usb3="00000000" w:csb0="000000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Source Sans Pro">
    <w:altName w:val="Corbel"/>
    <w:panose1 w:val="00000000000000000000"/>
    <w:charset w:val="EE"/>
    <w:family w:val="swiss"/>
    <w:notTrueType/>
    <w:pitch w:val="variable"/>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79" w:rsidRDefault="00B40179" w:rsidP="00BC2F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B40179" w:rsidRDefault="00B4017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79" w:rsidRPr="00A06ADE" w:rsidRDefault="00B40179" w:rsidP="00BC2FBB">
    <w:pPr>
      <w:pStyle w:val="Footer"/>
      <w:framePr w:wrap="around" w:vAnchor="text" w:hAnchor="margin" w:xAlign="center" w:y="1"/>
      <w:rPr>
        <w:rStyle w:val="PageNumber"/>
        <w:rFonts w:ascii="Arial" w:hAnsi="Arial" w:cs="Arial"/>
      </w:rPr>
    </w:pPr>
    <w:r w:rsidRPr="00A06ADE">
      <w:rPr>
        <w:rStyle w:val="PageNumber"/>
        <w:rFonts w:ascii="Arial" w:hAnsi="Arial" w:cs="Arial"/>
      </w:rPr>
      <w:fldChar w:fldCharType="begin"/>
    </w:r>
    <w:r w:rsidRPr="00A06ADE">
      <w:rPr>
        <w:rStyle w:val="PageNumber"/>
        <w:rFonts w:ascii="Arial" w:hAnsi="Arial" w:cs="Arial"/>
      </w:rPr>
      <w:instrText xml:space="preserve">PAGE  </w:instrText>
    </w:r>
    <w:r w:rsidRPr="00A06ADE">
      <w:rPr>
        <w:rStyle w:val="PageNumber"/>
        <w:rFonts w:ascii="Arial" w:hAnsi="Arial" w:cs="Arial"/>
      </w:rPr>
      <w:fldChar w:fldCharType="separate"/>
    </w:r>
    <w:r>
      <w:rPr>
        <w:rStyle w:val="PageNumber"/>
        <w:rFonts w:ascii="Arial" w:hAnsi="Arial" w:cs="Arial"/>
        <w:noProof/>
      </w:rPr>
      <w:t>17</w:t>
    </w:r>
    <w:r w:rsidRPr="00A06ADE">
      <w:rPr>
        <w:rStyle w:val="PageNumber"/>
        <w:rFonts w:ascii="Arial" w:hAnsi="Arial" w:cs="Arial"/>
      </w:rPr>
      <w:fldChar w:fldCharType="end"/>
    </w:r>
  </w:p>
  <w:p w:rsidR="00B40179" w:rsidRDefault="00B40179" w:rsidP="00662619">
    <w:pPr>
      <w:pStyle w:val="Footer"/>
      <w:jc w:val="center"/>
      <w:rPr>
        <w:rFonts w:ascii="Calibri" w:hAnsi="Calibri"/>
        <w:i/>
        <w:sz w:val="22"/>
        <w:szCs w:val="22"/>
      </w:rPr>
    </w:pPr>
  </w:p>
  <w:p w:rsidR="00B40179" w:rsidRPr="00A06ADE" w:rsidRDefault="00B40179">
    <w:pPr>
      <w:pStyle w:val="Footer"/>
      <w:ind w:right="360"/>
      <w:rPr>
        <w:rStyle w:val="PageNumber"/>
        <w:rFonts w:ascii="Arial" w:hAnsi="Arial" w:cs="Arial"/>
        <w:color w:val="C0C0C0"/>
      </w:rPr>
    </w:pPr>
    <w:r>
      <w:rPr>
        <w:rStyle w:val="PageNumber"/>
        <w:color w:val="C0C0C0"/>
      </w:rPr>
      <w:tab/>
    </w:r>
    <w:r>
      <w:rPr>
        <w:rStyle w:val="PageNumber"/>
        <w:color w:val="C0C0C0"/>
      </w:rPr>
      <w:tab/>
    </w:r>
  </w:p>
  <w:p w:rsidR="00B40179" w:rsidRDefault="00B40179" w:rsidP="00282E85">
    <w:pPr>
      <w:pStyle w:val="Footer"/>
    </w:pPr>
  </w:p>
  <w:p w:rsidR="00B40179" w:rsidRDefault="00B40179">
    <w:pPr>
      <w:pStyle w:val="Footer"/>
      <w:ind w:right="360"/>
      <w:rPr>
        <w:rFonts w:ascii="Garamond" w:hAnsi="Garamond"/>
        <w:i/>
        <w:color w:val="C0C0C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179" w:rsidRDefault="00B40179">
      <w:r>
        <w:separator/>
      </w:r>
    </w:p>
  </w:footnote>
  <w:footnote w:type="continuationSeparator" w:id="0">
    <w:p w:rsidR="00B40179" w:rsidRDefault="00B401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79" w:rsidRDefault="00B40179" w:rsidP="00843BDD">
    <w:pPr>
      <w:tabs>
        <w:tab w:val="center" w:pos="3060"/>
      </w:tabs>
      <w:jc w:val="center"/>
    </w:pPr>
    <w:r>
      <w:t xml:space="preserve">       </w:t>
    </w:r>
  </w:p>
  <w:p w:rsidR="00B40179" w:rsidRPr="00500862" w:rsidRDefault="00B40179" w:rsidP="00656A44">
    <w:pPr>
      <w:spacing w:before="0"/>
      <w:rPr>
        <w:rFonts w:ascii="Garamond" w:hAnsi="Garamond"/>
        <w:b/>
        <w:color w:val="C0C0C0"/>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179" w:rsidRDefault="00B40179" w:rsidP="0001796D">
    <w:pPr>
      <w:tabs>
        <w:tab w:val="center" w:pos="3060"/>
      </w:tabs>
      <w:jc w:val="center"/>
      <w:rPr>
        <w:rFonts w:ascii="Garamond" w:hAnsi="Garamond"/>
        <w:sz w:val="12"/>
        <w:szCs w:val="12"/>
      </w:rPr>
    </w:pPr>
  </w:p>
  <w:p w:rsidR="00B40179" w:rsidRDefault="00B40179" w:rsidP="0001796D">
    <w:pPr>
      <w:tabs>
        <w:tab w:val="center" w:pos="3060"/>
      </w:tabs>
      <w:jc w:val="center"/>
      <w:rPr>
        <w:rFonts w:ascii="Garamond" w:hAnsi="Garamond"/>
        <w:sz w:val="12"/>
        <w:szCs w:val="12"/>
      </w:rPr>
    </w:pPr>
    <w:r>
      <w:rPr>
        <w:noProof/>
      </w:rPr>
      <w:pict>
        <v:group id="Group 1" o:spid="_x0000_s2049" style="position:absolute;left:0;text-align:left;margin-left:-9.05pt;margin-top:-26.45pt;width:471.55pt;height:77.25pt;z-index:-251656192" coordorigin="1237,435" coordsize="9431,1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style="position:absolute;left:1237;top:738;width:3342;height:106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dOljCAAAA2gAAAA8AAABkcnMvZG93bnJldi54bWxEj0FrwkAUhO+C/2F5hV5CszEUkZhVilgo&#10;3qKi9PbIPpOQ7NuQ3Wr8911B8DjMzDdMvh5NJ640uMayglmcgCAurW64UnA8fH8sQDiPrLGzTAru&#10;5GC9mk5yzLS9cUHXva9EgLDLUEHtfZ9J6cqaDLrY9sTBu9jBoA9yqKQe8BbgppNpksylwYbDQo09&#10;bWoq2/2fUeA+fyk151MbbdP5onUH1EW0U+r9bfxagvA0+lf42f7RClJ4XAk3QK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HTpYwgAAANoAAAAPAAAAAAAAAAAAAAAAAJ8C&#10;AABkcnMvZG93bnJldi54bWxQSwUGAAAAAAQABAD3AAAAjgMAAAAA&#10;">
            <v:imagedata r:id="rId1" o:title=""/>
          </v:shape>
          <v:shape id="Picture 3" o:spid="_x0000_s2051" type="#_x0000_t75" style="position:absolute;left:9170;top:435;width:1498;height:15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oCnvDAAAA2gAAAA8AAABkcnMvZG93bnJldi54bWxEj0FrwkAUhO9C/8PyCr2IbqwgMXWVKgge&#10;jVra4yP7mg1m34bsGqO/3i0UPA4z8w2zWPW2Fh21vnKsYDJOQBAXTldcKjgdt6MUhA/IGmvHpOBG&#10;HlbLl8ECM+2unFN3CKWIEPYZKjAhNJmUvjBk0Y9dQxy9X9daDFG2pdQtXiPc1vI9SWbSYsVxwWBD&#10;G0PF+XCxCs5Fc99/rX++h3mXbsspmXx+N0q9vfafHyAC9eEZ/m/vtIIp/F2JN0Au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mgKe8MAAADaAAAADwAAAAAAAAAAAAAAAACf&#10;AgAAZHJzL2Rvd25yZXYueG1sUEsFBgAAAAAEAAQA9wAAAI8DAAAAAA==&#10;">
            <v:imagedata r:id="rId2" o:title=""/>
          </v:shape>
        </v:group>
      </w:pict>
    </w:r>
  </w:p>
  <w:p w:rsidR="00B40179" w:rsidRDefault="00B40179" w:rsidP="009A76C8">
    <w:pPr>
      <w:tabs>
        <w:tab w:val="center" w:pos="3060"/>
      </w:tabs>
      <w:rPr>
        <w:rFonts w:ascii="Garamond" w:hAnsi="Garamond"/>
        <w:sz w:val="12"/>
        <w:szCs w:val="12"/>
      </w:rPr>
    </w:pPr>
  </w:p>
  <w:p w:rsidR="00B40179" w:rsidRDefault="00B40179">
    <w:pPr>
      <w:pStyle w:val="Header"/>
    </w:pPr>
  </w:p>
  <w:p w:rsidR="00B40179" w:rsidRDefault="00B40179">
    <w:pPr>
      <w:pStyle w:val="Header"/>
    </w:pPr>
  </w:p>
  <w:p w:rsidR="00B40179" w:rsidRPr="009662A3" w:rsidRDefault="00B401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6"/>
    <w:lvl w:ilvl="0">
      <w:start w:val="1"/>
      <w:numFmt w:val="decimal"/>
      <w:lvlText w:val="%1."/>
      <w:lvlJc w:val="left"/>
      <w:pPr>
        <w:tabs>
          <w:tab w:val="num" w:pos="756"/>
        </w:tabs>
        <w:ind w:left="756" w:hanging="396"/>
      </w:pPr>
      <w:rPr>
        <w:rFonts w:cs="Times New Roman"/>
      </w:rPr>
    </w:lvl>
    <w:lvl w:ilvl="1">
      <w:start w:val="1"/>
      <w:numFmt w:val="decimal"/>
      <w:lvlText w:val="%1.%2."/>
      <w:lvlJc w:val="left"/>
      <w:pPr>
        <w:tabs>
          <w:tab w:val="num" w:pos="1494"/>
        </w:tabs>
        <w:ind w:left="1494" w:hanging="567"/>
      </w:pPr>
      <w:rPr>
        <w:rFonts w:cs="Times New Roman"/>
      </w:rPr>
    </w:lvl>
    <w:lvl w:ilvl="2">
      <w:start w:val="1"/>
      <w:numFmt w:val="decimal"/>
      <w:lvlText w:val="%1.%2.%3."/>
      <w:lvlJc w:val="left"/>
      <w:pPr>
        <w:tabs>
          <w:tab w:val="num" w:pos="1800"/>
        </w:tabs>
        <w:ind w:left="1584" w:hanging="504"/>
      </w:pPr>
      <w:rPr>
        <w:rFonts w:cs="Times New Roman"/>
      </w:rPr>
    </w:lvl>
    <w:lvl w:ilvl="3">
      <w:start w:val="1"/>
      <w:numFmt w:val="decimal"/>
      <w:lvlText w:val="%1.%2.%3.%4."/>
      <w:lvlJc w:val="left"/>
      <w:pPr>
        <w:tabs>
          <w:tab w:val="num" w:pos="2160"/>
        </w:tabs>
        <w:ind w:left="2088" w:hanging="648"/>
      </w:pPr>
      <w:rPr>
        <w:rFonts w:cs="Times New Roman"/>
      </w:rPr>
    </w:lvl>
    <w:lvl w:ilvl="4">
      <w:start w:val="1"/>
      <w:numFmt w:val="decimal"/>
      <w:lvlText w:val="%1.%2.%3.%4.%5."/>
      <w:lvlJc w:val="left"/>
      <w:pPr>
        <w:tabs>
          <w:tab w:val="num" w:pos="2880"/>
        </w:tabs>
        <w:ind w:left="2592" w:hanging="792"/>
      </w:pPr>
      <w:rPr>
        <w:rFonts w:cs="Times New Roman"/>
      </w:rPr>
    </w:lvl>
    <w:lvl w:ilvl="5">
      <w:start w:val="1"/>
      <w:numFmt w:val="decimal"/>
      <w:lvlText w:val="%1.%2.%3.%4.%5.%6."/>
      <w:lvlJc w:val="left"/>
      <w:pPr>
        <w:tabs>
          <w:tab w:val="num" w:pos="3240"/>
        </w:tabs>
        <w:ind w:left="3096" w:hanging="936"/>
      </w:pPr>
      <w:rPr>
        <w:rFonts w:cs="Times New Roman"/>
      </w:rPr>
    </w:lvl>
    <w:lvl w:ilvl="6">
      <w:start w:val="1"/>
      <w:numFmt w:val="decimal"/>
      <w:lvlText w:val="%1.%2.%3.%4.%5.%6.%7."/>
      <w:lvlJc w:val="left"/>
      <w:pPr>
        <w:tabs>
          <w:tab w:val="num" w:pos="3960"/>
        </w:tabs>
        <w:ind w:left="3600" w:hanging="1080"/>
      </w:pPr>
      <w:rPr>
        <w:rFonts w:cs="Times New Roman"/>
      </w:rPr>
    </w:lvl>
    <w:lvl w:ilvl="7">
      <w:start w:val="1"/>
      <w:numFmt w:val="decimal"/>
      <w:lvlText w:val="%1.%2.%3.%4.%5.%6.%7.%8."/>
      <w:lvlJc w:val="left"/>
      <w:pPr>
        <w:tabs>
          <w:tab w:val="num" w:pos="4320"/>
        </w:tabs>
        <w:ind w:left="4104" w:hanging="1224"/>
      </w:pPr>
      <w:rPr>
        <w:rFonts w:cs="Times New Roman"/>
      </w:rPr>
    </w:lvl>
    <w:lvl w:ilvl="8">
      <w:start w:val="1"/>
      <w:numFmt w:val="decimal"/>
      <w:lvlText w:val="%1.%2.%3.%4.%5.%6.%7.%8.%9."/>
      <w:lvlJc w:val="left"/>
      <w:pPr>
        <w:tabs>
          <w:tab w:val="num" w:pos="5040"/>
        </w:tabs>
        <w:ind w:left="4680" w:hanging="1440"/>
      </w:pPr>
      <w:rPr>
        <w:rFonts w:cs="Times New Roman"/>
      </w:rPr>
    </w:lvl>
  </w:abstractNum>
  <w:abstractNum w:abstractNumId="1">
    <w:nsid w:val="0000000B"/>
    <w:multiLevelType w:val="multilevel"/>
    <w:tmpl w:val="9F9E11B8"/>
    <w:name w:val="WW8Num11"/>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19"/>
    <w:multiLevelType w:val="multilevel"/>
    <w:tmpl w:val="72FA7938"/>
    <w:name w:val="WW8Num25"/>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88"/>
        </w:tabs>
        <w:ind w:left="1288" w:hanging="720"/>
      </w:pPr>
      <w:rPr>
        <w:rFonts w:ascii="Arial" w:eastAsia="Times New Roman" w:hAnsi="Arial" w:cs="Arial" w:hint="default"/>
        <w:b w:val="0"/>
        <w:i w:val="0"/>
        <w:color w:val="auto"/>
      </w:rPr>
    </w:lvl>
    <w:lvl w:ilvl="2">
      <w:start w:val="1"/>
      <w:numFmt w:val="decimal"/>
      <w:lvlText w:val="3.%2.%3"/>
      <w:lvlJc w:val="left"/>
      <w:pPr>
        <w:tabs>
          <w:tab w:val="num" w:pos="720"/>
        </w:tabs>
        <w:ind w:left="720" w:hanging="720"/>
      </w:pPr>
      <w:rPr>
        <w:rFonts w:ascii="Arial" w:hAnsi="Arial" w:cs="Arial" w:hint="default"/>
        <w:i w:val="0"/>
      </w:rPr>
    </w:lvl>
    <w:lvl w:ilvl="3">
      <w:start w:val="1"/>
      <w:numFmt w:val="decimal"/>
      <w:lvlText w:val="%1.%2.%3.%4"/>
      <w:lvlJc w:val="left"/>
      <w:pPr>
        <w:tabs>
          <w:tab w:val="num" w:pos="1080"/>
        </w:tabs>
        <w:ind w:left="1080" w:hanging="1080"/>
      </w:pPr>
      <w:rPr>
        <w:rFonts w:ascii="Garamond" w:hAnsi="Garamond" w:cs="Times New Roman" w:hint="default"/>
        <w:b w:val="0"/>
      </w:rPr>
    </w:lvl>
    <w:lvl w:ilvl="4">
      <w:start w:val="1"/>
      <w:numFmt w:val="decimal"/>
      <w:lvlText w:val="%1.%2.%3.%4.%5"/>
      <w:lvlJc w:val="left"/>
      <w:pPr>
        <w:tabs>
          <w:tab w:val="num" w:pos="1080"/>
        </w:tabs>
        <w:ind w:left="1080" w:hanging="1080"/>
      </w:pPr>
      <w:rPr>
        <w:rFonts w:ascii="Garamond" w:hAnsi="Garamond"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2160"/>
        </w:tabs>
        <w:ind w:left="2160" w:hanging="2160"/>
      </w:pPr>
      <w:rPr>
        <w:rFonts w:ascii="Times New Roman" w:hAnsi="Times New Roman" w:cs="Times New Roman" w:hint="default"/>
      </w:rPr>
    </w:lvl>
  </w:abstractNum>
  <w:abstractNum w:abstractNumId="3">
    <w:nsid w:val="00000027"/>
    <w:multiLevelType w:val="multilevel"/>
    <w:tmpl w:val="F3EC4D92"/>
    <w:name w:val="WW8Num39"/>
    <w:lvl w:ilvl="0">
      <w:start w:val="2"/>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134"/>
        </w:tabs>
        <w:ind w:left="1134" w:hanging="567"/>
      </w:pPr>
      <w:rPr>
        <w:rFonts w:cs="Times New Roman" w:hint="default"/>
      </w:rPr>
    </w:lvl>
    <w:lvl w:ilvl="2">
      <w:start w:val="2"/>
      <w:numFmt w:val="decimal"/>
      <w:lvlText w:val="%3."/>
      <w:lvlJc w:val="left"/>
      <w:pPr>
        <w:tabs>
          <w:tab w:val="num" w:pos="1980"/>
        </w:tabs>
        <w:ind w:left="1980" w:hanging="360"/>
      </w:pPr>
      <w:rPr>
        <w:rFonts w:cs="Times New Roman" w:hint="default"/>
      </w:rPr>
    </w:lvl>
    <w:lvl w:ilvl="3">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lef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left"/>
      <w:pPr>
        <w:tabs>
          <w:tab w:val="num" w:pos="6120"/>
        </w:tabs>
        <w:ind w:left="6120" w:hanging="180"/>
      </w:pPr>
      <w:rPr>
        <w:rFonts w:cs="Times New Roman" w:hint="default"/>
      </w:rPr>
    </w:lvl>
  </w:abstractNum>
  <w:abstractNum w:abstractNumId="4">
    <w:nsid w:val="00000037"/>
    <w:multiLevelType w:val="singleLevel"/>
    <w:tmpl w:val="00000037"/>
    <w:name w:val="WW8Num55"/>
    <w:lvl w:ilvl="0">
      <w:start w:val="1"/>
      <w:numFmt w:val="bullet"/>
      <w:lvlText w:val=""/>
      <w:lvlJc w:val="left"/>
      <w:pPr>
        <w:tabs>
          <w:tab w:val="num" w:pos="0"/>
        </w:tabs>
        <w:ind w:left="1080" w:hanging="360"/>
      </w:pPr>
      <w:rPr>
        <w:rFonts w:ascii="Symbol" w:hAnsi="Symbol"/>
      </w:rPr>
    </w:lvl>
  </w:abstractNum>
  <w:abstractNum w:abstractNumId="5">
    <w:nsid w:val="00000038"/>
    <w:multiLevelType w:val="multilevel"/>
    <w:tmpl w:val="00000038"/>
    <w:name w:val="WW8Num5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nsid w:val="0000003A"/>
    <w:multiLevelType w:val="multilevel"/>
    <w:tmpl w:val="0000003A"/>
    <w:name w:val="WW8Num5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
    <w:nsid w:val="0000003B"/>
    <w:multiLevelType w:val="singleLevel"/>
    <w:tmpl w:val="0000003B"/>
    <w:name w:val="WW8Num60"/>
    <w:lvl w:ilvl="0">
      <w:start w:val="1"/>
      <w:numFmt w:val="bullet"/>
      <w:lvlText w:val=""/>
      <w:lvlJc w:val="left"/>
      <w:pPr>
        <w:tabs>
          <w:tab w:val="num" w:pos="0"/>
        </w:tabs>
        <w:ind w:left="1069" w:hanging="360"/>
      </w:pPr>
      <w:rPr>
        <w:rFonts w:ascii="Symbol" w:hAnsi="Symbol"/>
      </w:rPr>
    </w:lvl>
  </w:abstractNum>
  <w:abstractNum w:abstractNumId="8">
    <w:nsid w:val="0000003C"/>
    <w:multiLevelType w:val="singleLevel"/>
    <w:tmpl w:val="0000003C"/>
    <w:name w:val="WW8Num61"/>
    <w:lvl w:ilvl="0">
      <w:start w:val="1"/>
      <w:numFmt w:val="decimal"/>
      <w:lvlText w:val="%1)"/>
      <w:lvlJc w:val="left"/>
      <w:pPr>
        <w:tabs>
          <w:tab w:val="num" w:pos="0"/>
        </w:tabs>
        <w:ind w:left="720" w:hanging="360"/>
      </w:pPr>
      <w:rPr>
        <w:rFonts w:cs="Times New Roman"/>
      </w:rPr>
    </w:lvl>
  </w:abstractNum>
  <w:abstractNum w:abstractNumId="9">
    <w:nsid w:val="0000003D"/>
    <w:multiLevelType w:val="singleLevel"/>
    <w:tmpl w:val="0000003D"/>
    <w:name w:val="WW8Num62"/>
    <w:lvl w:ilvl="0">
      <w:start w:val="1"/>
      <w:numFmt w:val="bullet"/>
      <w:lvlText w:val=""/>
      <w:lvlJc w:val="left"/>
      <w:pPr>
        <w:tabs>
          <w:tab w:val="num" w:pos="0"/>
        </w:tabs>
        <w:ind w:left="720" w:hanging="360"/>
      </w:pPr>
      <w:rPr>
        <w:rFonts w:ascii="Symbol" w:hAnsi="Symbol"/>
      </w:rPr>
    </w:lvl>
  </w:abstractNum>
  <w:abstractNum w:abstractNumId="10">
    <w:nsid w:val="0000003E"/>
    <w:multiLevelType w:val="multilevel"/>
    <w:tmpl w:val="0000003E"/>
    <w:name w:val="WW8Num63"/>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1">
    <w:nsid w:val="0000003F"/>
    <w:multiLevelType w:val="multilevel"/>
    <w:tmpl w:val="0000003F"/>
    <w:name w:val="WW8Num6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2">
    <w:nsid w:val="00000041"/>
    <w:multiLevelType w:val="multilevel"/>
    <w:tmpl w:val="00000041"/>
    <w:name w:val="WW8Num6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3">
    <w:nsid w:val="00000042"/>
    <w:multiLevelType w:val="singleLevel"/>
    <w:tmpl w:val="00000042"/>
    <w:name w:val="WW8Num67"/>
    <w:lvl w:ilvl="0">
      <w:start w:val="1"/>
      <w:numFmt w:val="decimal"/>
      <w:lvlText w:val="%1)"/>
      <w:lvlJc w:val="left"/>
      <w:pPr>
        <w:tabs>
          <w:tab w:val="num" w:pos="0"/>
        </w:tabs>
        <w:ind w:left="720" w:hanging="360"/>
      </w:pPr>
      <w:rPr>
        <w:rFonts w:cs="Times New Roman"/>
      </w:rPr>
    </w:lvl>
  </w:abstractNum>
  <w:abstractNum w:abstractNumId="14">
    <w:nsid w:val="00CD5F23"/>
    <w:multiLevelType w:val="multilevel"/>
    <w:tmpl w:val="61FC6DF2"/>
    <w:name w:val="WW8Num25"/>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08677D77"/>
    <w:multiLevelType w:val="hybridMultilevel"/>
    <w:tmpl w:val="07C6A808"/>
    <w:lvl w:ilvl="0" w:tplc="CC86C87E">
      <w:start w:val="1"/>
      <w:numFmt w:val="decimal"/>
      <w:lvlText w:val="%1."/>
      <w:lvlJc w:val="left"/>
      <w:pPr>
        <w:tabs>
          <w:tab w:val="num" w:pos="567"/>
        </w:tabs>
        <w:ind w:left="567" w:hanging="567"/>
      </w:pPr>
      <w:rPr>
        <w:rFonts w:cs="Times New Roman" w:hint="default"/>
      </w:rPr>
    </w:lvl>
    <w:lvl w:ilvl="1" w:tplc="307ECF4A">
      <w:start w:val="1"/>
      <w:numFmt w:val="lowerLetter"/>
      <w:lvlText w:val="%2."/>
      <w:lvlJc w:val="left"/>
      <w:pPr>
        <w:tabs>
          <w:tab w:val="num" w:pos="1440"/>
        </w:tabs>
        <w:ind w:left="1440" w:hanging="360"/>
      </w:pPr>
      <w:rPr>
        <w:rFonts w:cs="Times New Roman"/>
      </w:rPr>
    </w:lvl>
    <w:lvl w:ilvl="2" w:tplc="08D42346" w:tentative="1">
      <w:start w:val="1"/>
      <w:numFmt w:val="lowerRoman"/>
      <w:lvlText w:val="%3."/>
      <w:lvlJc w:val="right"/>
      <w:pPr>
        <w:tabs>
          <w:tab w:val="num" w:pos="2160"/>
        </w:tabs>
        <w:ind w:left="2160" w:hanging="180"/>
      </w:pPr>
      <w:rPr>
        <w:rFonts w:cs="Times New Roman"/>
      </w:rPr>
    </w:lvl>
    <w:lvl w:ilvl="3" w:tplc="881C3F6C" w:tentative="1">
      <w:start w:val="1"/>
      <w:numFmt w:val="decimal"/>
      <w:lvlText w:val="%4."/>
      <w:lvlJc w:val="left"/>
      <w:pPr>
        <w:tabs>
          <w:tab w:val="num" w:pos="2880"/>
        </w:tabs>
        <w:ind w:left="2880" w:hanging="360"/>
      </w:pPr>
      <w:rPr>
        <w:rFonts w:cs="Times New Roman"/>
      </w:rPr>
    </w:lvl>
    <w:lvl w:ilvl="4" w:tplc="949A70C4" w:tentative="1">
      <w:start w:val="1"/>
      <w:numFmt w:val="lowerLetter"/>
      <w:lvlText w:val="%5."/>
      <w:lvlJc w:val="left"/>
      <w:pPr>
        <w:tabs>
          <w:tab w:val="num" w:pos="3600"/>
        </w:tabs>
        <w:ind w:left="3600" w:hanging="360"/>
      </w:pPr>
      <w:rPr>
        <w:rFonts w:cs="Times New Roman"/>
      </w:rPr>
    </w:lvl>
    <w:lvl w:ilvl="5" w:tplc="69CE85E0" w:tentative="1">
      <w:start w:val="1"/>
      <w:numFmt w:val="lowerRoman"/>
      <w:lvlText w:val="%6."/>
      <w:lvlJc w:val="right"/>
      <w:pPr>
        <w:tabs>
          <w:tab w:val="num" w:pos="4320"/>
        </w:tabs>
        <w:ind w:left="4320" w:hanging="180"/>
      </w:pPr>
      <w:rPr>
        <w:rFonts w:cs="Times New Roman"/>
      </w:rPr>
    </w:lvl>
    <w:lvl w:ilvl="6" w:tplc="695EAA4C" w:tentative="1">
      <w:start w:val="1"/>
      <w:numFmt w:val="decimal"/>
      <w:lvlText w:val="%7."/>
      <w:lvlJc w:val="left"/>
      <w:pPr>
        <w:tabs>
          <w:tab w:val="num" w:pos="5040"/>
        </w:tabs>
        <w:ind w:left="5040" w:hanging="360"/>
      </w:pPr>
      <w:rPr>
        <w:rFonts w:cs="Times New Roman"/>
      </w:rPr>
    </w:lvl>
    <w:lvl w:ilvl="7" w:tplc="B1F0B9FC" w:tentative="1">
      <w:start w:val="1"/>
      <w:numFmt w:val="lowerLetter"/>
      <w:lvlText w:val="%8."/>
      <w:lvlJc w:val="left"/>
      <w:pPr>
        <w:tabs>
          <w:tab w:val="num" w:pos="5760"/>
        </w:tabs>
        <w:ind w:left="5760" w:hanging="360"/>
      </w:pPr>
      <w:rPr>
        <w:rFonts w:cs="Times New Roman"/>
      </w:rPr>
    </w:lvl>
    <w:lvl w:ilvl="8" w:tplc="715C6860" w:tentative="1">
      <w:start w:val="1"/>
      <w:numFmt w:val="lowerRoman"/>
      <w:lvlText w:val="%9."/>
      <w:lvlJc w:val="right"/>
      <w:pPr>
        <w:tabs>
          <w:tab w:val="num" w:pos="6480"/>
        </w:tabs>
        <w:ind w:left="6480" w:hanging="180"/>
      </w:pPr>
      <w:rPr>
        <w:rFonts w:cs="Times New Roman"/>
      </w:rPr>
    </w:lvl>
  </w:abstractNum>
  <w:abstractNum w:abstractNumId="16">
    <w:nsid w:val="0E74283F"/>
    <w:multiLevelType w:val="multilevel"/>
    <w:tmpl w:val="5C14CD60"/>
    <w:lvl w:ilvl="0">
      <w:start w:val="1"/>
      <w:numFmt w:val="decimal"/>
      <w:lvlText w:val="%1."/>
      <w:lvlJc w:val="left"/>
      <w:pPr>
        <w:tabs>
          <w:tab w:val="num" w:pos="567"/>
        </w:tabs>
        <w:ind w:left="567" w:hanging="567"/>
      </w:pPr>
      <w:rPr>
        <w:rFonts w:cs="Times New Roman" w:hint="default"/>
      </w:rPr>
    </w:lvl>
    <w:lvl w:ilvl="1">
      <w:start w:val="1"/>
      <w:numFmt w:val="lowerLetter"/>
      <w:lvlText w:val="%2)"/>
      <w:lvlJc w:val="left"/>
      <w:pPr>
        <w:tabs>
          <w:tab w:val="num" w:pos="1134"/>
        </w:tabs>
        <w:ind w:left="1134" w:hanging="567"/>
      </w:pPr>
      <w:rPr>
        <w:rFonts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12306C2C"/>
    <w:multiLevelType w:val="multilevel"/>
    <w:tmpl w:val="F398B4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8">
    <w:nsid w:val="12F919AE"/>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18BB7C6D"/>
    <w:multiLevelType w:val="hybridMultilevel"/>
    <w:tmpl w:val="66B22630"/>
    <w:lvl w:ilvl="0" w:tplc="D4123492">
      <w:start w:val="1"/>
      <w:numFmt w:val="decimal"/>
      <w:lvlText w:val="%1."/>
      <w:lvlJc w:val="left"/>
      <w:pPr>
        <w:tabs>
          <w:tab w:val="num" w:pos="567"/>
        </w:tabs>
        <w:ind w:left="567" w:hanging="567"/>
      </w:pPr>
      <w:rPr>
        <w:rFonts w:cs="Times New Roman" w:hint="default"/>
      </w:rPr>
    </w:lvl>
    <w:lvl w:ilvl="1" w:tplc="AABEC6F4">
      <w:start w:val="1"/>
      <w:numFmt w:val="decimal"/>
      <w:lvlText w:val="3.%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nsid w:val="18FF249C"/>
    <w:multiLevelType w:val="hybridMultilevel"/>
    <w:tmpl w:val="951A87D8"/>
    <w:lvl w:ilvl="0" w:tplc="0415000F">
      <w:start w:val="1"/>
      <w:numFmt w:val="decimal"/>
      <w:lvlText w:val="%1."/>
      <w:lvlJc w:val="left"/>
      <w:pPr>
        <w:tabs>
          <w:tab w:val="num" w:pos="567"/>
        </w:tabs>
        <w:ind w:left="567" w:hanging="567"/>
      </w:pPr>
      <w:rPr>
        <w:rFonts w:cs="Times New Roman" w:hint="default"/>
        <w:b w:val="0"/>
        <w:i w:val="0"/>
        <w:sz w:val="24"/>
        <w:szCs w:val="24"/>
      </w:rPr>
    </w:lvl>
    <w:lvl w:ilvl="1" w:tplc="4976B8D8">
      <w:start w:val="1"/>
      <w:numFmt w:val="lowerLetter"/>
      <w:lvlText w:val="%2)"/>
      <w:lvlJc w:val="left"/>
      <w:pPr>
        <w:tabs>
          <w:tab w:val="num" w:pos="1440"/>
        </w:tabs>
        <w:ind w:left="1440" w:hanging="360"/>
      </w:pPr>
      <w:rPr>
        <w:rFonts w:cs="Times New Roman" w:hint="default"/>
        <w:b w:val="0"/>
        <w:i w:val="0"/>
        <w:sz w:val="24"/>
        <w:szCs w:val="24"/>
      </w:rPr>
    </w:lvl>
    <w:lvl w:ilvl="2" w:tplc="04150015"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20F34009"/>
    <w:multiLevelType w:val="multilevel"/>
    <w:tmpl w:val="0415001F"/>
    <w:name w:val="WW8Num39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2">
    <w:nsid w:val="23DD7F97"/>
    <w:multiLevelType w:val="hybridMultilevel"/>
    <w:tmpl w:val="06D8D614"/>
    <w:lvl w:ilvl="0" w:tplc="04150003">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360"/>
        </w:tabs>
        <w:ind w:left="360" w:hanging="360"/>
      </w:pPr>
      <w:rPr>
        <w:rFonts w:cs="Times New Roman"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cs="Times New Roman" w:hint="default"/>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247E3495"/>
    <w:multiLevelType w:val="hybridMultilevel"/>
    <w:tmpl w:val="E180AE32"/>
    <w:lvl w:ilvl="0" w:tplc="7B84E0A2">
      <w:start w:val="1"/>
      <w:numFmt w:val="decimal"/>
      <w:lvlText w:val="%1)"/>
      <w:lvlJc w:val="left"/>
      <w:pPr>
        <w:tabs>
          <w:tab w:val="num" w:pos="1134"/>
        </w:tabs>
        <w:ind w:left="1134" w:hanging="567"/>
      </w:pPr>
      <w:rPr>
        <w:rFonts w:cs="Times New Roman" w:hint="default"/>
      </w:rPr>
    </w:lvl>
    <w:lvl w:ilvl="1" w:tplc="9FBC6F18">
      <w:start w:val="1"/>
      <w:numFmt w:val="lowerLetter"/>
      <w:lvlText w:val="%2)"/>
      <w:lvlJc w:val="left"/>
      <w:pPr>
        <w:tabs>
          <w:tab w:val="num" w:pos="1440"/>
        </w:tabs>
        <w:ind w:left="1440" w:hanging="360"/>
      </w:pPr>
      <w:rPr>
        <w:rFonts w:ascii="Garamond" w:eastAsia="Times New Roman" w:hAnsi="Garamond"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01" w:tentative="1">
      <w:start w:val="1"/>
      <w:numFmt w:val="lowerLetter"/>
      <w:lvlText w:val="%5."/>
      <w:lvlJc w:val="left"/>
      <w:pPr>
        <w:tabs>
          <w:tab w:val="num" w:pos="3600"/>
        </w:tabs>
        <w:ind w:left="3600" w:hanging="360"/>
      </w:pPr>
      <w:rPr>
        <w:rFonts w:cs="Times New Roman"/>
      </w:rPr>
    </w:lvl>
    <w:lvl w:ilvl="5" w:tplc="0415000F"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5195E06"/>
    <w:multiLevelType w:val="multilevel"/>
    <w:tmpl w:val="3D9876C4"/>
    <w:lvl w:ilvl="0">
      <w:start w:val="1"/>
      <w:numFmt w:val="upperRoman"/>
      <w:pStyle w:val="Heading1"/>
      <w:lvlText w:val="%1."/>
      <w:lvlJc w:val="left"/>
      <w:pPr>
        <w:tabs>
          <w:tab w:val="num" w:pos="720"/>
        </w:tabs>
        <w:ind w:left="567" w:hanging="567"/>
      </w:pPr>
      <w:rPr>
        <w:rFonts w:cs="Times New Roman" w:hint="default"/>
      </w:rPr>
    </w:lvl>
    <w:lvl w:ilvl="1">
      <w:start w:val="1"/>
      <w:numFmt w:val="decimal"/>
      <w:pStyle w:val="Heading2"/>
      <w:lvlText w:val="%2."/>
      <w:lvlJc w:val="left"/>
      <w:pPr>
        <w:tabs>
          <w:tab w:val="num" w:pos="567"/>
        </w:tabs>
        <w:ind w:left="567" w:hanging="567"/>
      </w:pPr>
      <w:rPr>
        <w:rFonts w:cs="Times New Roman" w:hint="default"/>
      </w:rPr>
    </w:lvl>
    <w:lvl w:ilvl="2">
      <w:start w:val="1"/>
      <w:numFmt w:val="decimal"/>
      <w:pStyle w:val="Heading3"/>
      <w:lvlText w:val="%2.%3"/>
      <w:lvlJc w:val="left"/>
      <w:pPr>
        <w:tabs>
          <w:tab w:val="num" w:pos="907"/>
        </w:tabs>
        <w:ind w:left="907" w:hanging="907"/>
      </w:pPr>
      <w:rPr>
        <w:rFonts w:cs="Times New Roman" w:hint="default"/>
      </w:rPr>
    </w:lvl>
    <w:lvl w:ilvl="3">
      <w:start w:val="1"/>
      <w:numFmt w:val="decimal"/>
      <w:pStyle w:val="Heading4"/>
      <w:lvlText w:val="%2.%3.%4"/>
      <w:lvlJc w:val="left"/>
      <w:pPr>
        <w:tabs>
          <w:tab w:val="num" w:pos="288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pStyle w:val="Heading6"/>
      <w:lvlText w:val="(%6)"/>
      <w:lvlJc w:val="left"/>
      <w:pPr>
        <w:tabs>
          <w:tab w:val="num" w:pos="3960"/>
        </w:tabs>
        <w:ind w:left="3600"/>
      </w:pPr>
      <w:rPr>
        <w:rFonts w:cs="Times New Roman" w:hint="default"/>
      </w:rPr>
    </w:lvl>
    <w:lvl w:ilvl="6">
      <w:start w:val="1"/>
      <w:numFmt w:val="lowerRoman"/>
      <w:pStyle w:val="Heading7"/>
      <w:lvlText w:val="(%7)"/>
      <w:lvlJc w:val="left"/>
      <w:pPr>
        <w:tabs>
          <w:tab w:val="num" w:pos="4680"/>
        </w:tabs>
        <w:ind w:left="4320"/>
      </w:pPr>
      <w:rPr>
        <w:rFonts w:cs="Times New Roman" w:hint="default"/>
      </w:rPr>
    </w:lvl>
    <w:lvl w:ilvl="7">
      <w:start w:val="1"/>
      <w:numFmt w:val="lowerLetter"/>
      <w:pStyle w:val="Heading8"/>
      <w:lvlText w:val="(%8)"/>
      <w:lvlJc w:val="left"/>
      <w:pPr>
        <w:tabs>
          <w:tab w:val="num" w:pos="5400"/>
        </w:tabs>
        <w:ind w:left="5040"/>
      </w:pPr>
      <w:rPr>
        <w:rFonts w:cs="Times New Roman" w:hint="default"/>
      </w:rPr>
    </w:lvl>
    <w:lvl w:ilvl="8">
      <w:start w:val="1"/>
      <w:numFmt w:val="lowerRoman"/>
      <w:pStyle w:val="Heading9"/>
      <w:lvlText w:val="(%9)"/>
      <w:lvlJc w:val="left"/>
      <w:pPr>
        <w:tabs>
          <w:tab w:val="num" w:pos="6120"/>
        </w:tabs>
        <w:ind w:left="5760"/>
      </w:pPr>
      <w:rPr>
        <w:rFonts w:cs="Times New Roman" w:hint="default"/>
      </w:rPr>
    </w:lvl>
  </w:abstractNum>
  <w:abstractNum w:abstractNumId="25">
    <w:nsid w:val="279A6EFA"/>
    <w:multiLevelType w:val="multilevel"/>
    <w:tmpl w:val="5AF28A02"/>
    <w:lvl w:ilvl="0">
      <w:start w:val="1"/>
      <w:numFmt w:val="decimal"/>
      <w:lvlText w:val="%1."/>
      <w:lvlJc w:val="left"/>
      <w:pPr>
        <w:tabs>
          <w:tab w:val="num" w:pos="357"/>
        </w:tabs>
        <w:ind w:left="357" w:hanging="357"/>
      </w:pPr>
      <w:rPr>
        <w:rFonts w:ascii="Times New Roman" w:hAnsi="Times New Roman" w:cs="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cs="Times New Roman"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cs="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rPr>
    </w:lvl>
    <w:lvl w:ilvl="5">
      <w:start w:val="1"/>
      <w:numFmt w:val="bullet"/>
      <w:lvlText w:val=""/>
      <w:lvlJc w:val="left"/>
      <w:pPr>
        <w:tabs>
          <w:tab w:val="num" w:pos="1985"/>
        </w:tabs>
        <w:ind w:left="1985" w:hanging="227"/>
      </w:pPr>
      <w:rPr>
        <w:rFonts w:ascii="Symbol" w:hAnsi="Symbol" w:hint="default"/>
        <w:color w:val="auto"/>
        <w:sz w:val="24"/>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297F1F44"/>
    <w:multiLevelType w:val="hybridMultilevel"/>
    <w:tmpl w:val="1C4CED58"/>
    <w:lvl w:ilvl="0" w:tplc="0415000F">
      <w:start w:val="1"/>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8555136"/>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9">
    <w:nsid w:val="38677FC9"/>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nsid w:val="393B4EF9"/>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BC4096C"/>
    <w:multiLevelType w:val="hybridMultilevel"/>
    <w:tmpl w:val="C068F558"/>
    <w:lvl w:ilvl="0" w:tplc="9AD2F322">
      <w:start w:val="1"/>
      <w:numFmt w:val="lowerLetter"/>
      <w:lvlText w:val="%1)"/>
      <w:lvlJc w:val="left"/>
      <w:pPr>
        <w:tabs>
          <w:tab w:val="num" w:pos="1134"/>
        </w:tabs>
        <w:ind w:left="1134" w:hanging="567"/>
      </w:pPr>
      <w:rPr>
        <w:rFonts w:cs="Times New Roman"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rPr>
        <w:rFonts w:cs="Times New Roman"/>
      </w:rPr>
    </w:lvl>
    <w:lvl w:ilvl="3" w:tplc="3FDAE7A2" w:tentative="1">
      <w:start w:val="1"/>
      <w:numFmt w:val="decimal"/>
      <w:lvlText w:val="%4."/>
      <w:lvlJc w:val="left"/>
      <w:pPr>
        <w:tabs>
          <w:tab w:val="num" w:pos="2880"/>
        </w:tabs>
        <w:ind w:left="2880" w:hanging="360"/>
      </w:pPr>
      <w:rPr>
        <w:rFonts w:cs="Times New Roman"/>
      </w:rPr>
    </w:lvl>
    <w:lvl w:ilvl="4" w:tplc="B74456EE" w:tentative="1">
      <w:start w:val="1"/>
      <w:numFmt w:val="lowerLetter"/>
      <w:lvlText w:val="%5."/>
      <w:lvlJc w:val="left"/>
      <w:pPr>
        <w:tabs>
          <w:tab w:val="num" w:pos="3600"/>
        </w:tabs>
        <w:ind w:left="3600" w:hanging="360"/>
      </w:pPr>
      <w:rPr>
        <w:rFonts w:cs="Times New Roman"/>
      </w:rPr>
    </w:lvl>
    <w:lvl w:ilvl="5" w:tplc="789C9F30" w:tentative="1">
      <w:start w:val="1"/>
      <w:numFmt w:val="lowerRoman"/>
      <w:lvlText w:val="%6."/>
      <w:lvlJc w:val="right"/>
      <w:pPr>
        <w:tabs>
          <w:tab w:val="num" w:pos="4320"/>
        </w:tabs>
        <w:ind w:left="4320" w:hanging="180"/>
      </w:pPr>
      <w:rPr>
        <w:rFonts w:cs="Times New Roman"/>
      </w:rPr>
    </w:lvl>
    <w:lvl w:ilvl="6" w:tplc="6E96CBD4" w:tentative="1">
      <w:start w:val="1"/>
      <w:numFmt w:val="decimal"/>
      <w:lvlText w:val="%7."/>
      <w:lvlJc w:val="left"/>
      <w:pPr>
        <w:tabs>
          <w:tab w:val="num" w:pos="5040"/>
        </w:tabs>
        <w:ind w:left="5040" w:hanging="360"/>
      </w:pPr>
      <w:rPr>
        <w:rFonts w:cs="Times New Roman"/>
      </w:rPr>
    </w:lvl>
    <w:lvl w:ilvl="7" w:tplc="3EE8CF8C" w:tentative="1">
      <w:start w:val="1"/>
      <w:numFmt w:val="lowerLetter"/>
      <w:lvlText w:val="%8."/>
      <w:lvlJc w:val="left"/>
      <w:pPr>
        <w:tabs>
          <w:tab w:val="num" w:pos="5760"/>
        </w:tabs>
        <w:ind w:left="5760" w:hanging="360"/>
      </w:pPr>
      <w:rPr>
        <w:rFonts w:cs="Times New Roman"/>
      </w:rPr>
    </w:lvl>
    <w:lvl w:ilvl="8" w:tplc="C122CBD4" w:tentative="1">
      <w:start w:val="1"/>
      <w:numFmt w:val="lowerRoman"/>
      <w:lvlText w:val="%9."/>
      <w:lvlJc w:val="right"/>
      <w:pPr>
        <w:tabs>
          <w:tab w:val="num" w:pos="6480"/>
        </w:tabs>
        <w:ind w:left="6480" w:hanging="180"/>
      </w:pPr>
      <w:rPr>
        <w:rFonts w:cs="Times New Roman"/>
      </w:rPr>
    </w:lvl>
  </w:abstractNum>
  <w:abstractNum w:abstractNumId="32">
    <w:nsid w:val="3EFE4959"/>
    <w:multiLevelType w:val="hybridMultilevel"/>
    <w:tmpl w:val="6422C38C"/>
    <w:lvl w:ilvl="0" w:tplc="31141FD2">
      <w:start w:val="1"/>
      <w:numFmt w:val="lowerLetter"/>
      <w:lvlText w:val="%1)"/>
      <w:lvlJc w:val="left"/>
      <w:pPr>
        <w:tabs>
          <w:tab w:val="num" w:pos="1134"/>
        </w:tabs>
        <w:ind w:left="1134" w:hanging="567"/>
      </w:pPr>
      <w:rPr>
        <w:rFonts w:cs="Times New Roman" w:hint="default"/>
      </w:rPr>
    </w:lvl>
    <w:lvl w:ilvl="1" w:tplc="04150001"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3F850E6D"/>
    <w:multiLevelType w:val="multilevel"/>
    <w:tmpl w:val="344A598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2.%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0442D28"/>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hint="default"/>
      </w:rPr>
    </w:lvl>
    <w:lvl w:ilvl="2" w:tplc="0C7E9EF0">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6">
    <w:nsid w:val="4F2F170A"/>
    <w:multiLevelType w:val="hybridMultilevel"/>
    <w:tmpl w:val="2F08942A"/>
    <w:lvl w:ilvl="0" w:tplc="1DFCA22C">
      <w:start w:val="1"/>
      <w:numFmt w:val="decimal"/>
      <w:lvlText w:val="%1."/>
      <w:lvlJc w:val="left"/>
      <w:pPr>
        <w:tabs>
          <w:tab w:val="num" w:pos="720"/>
        </w:tabs>
        <w:ind w:left="720" w:hanging="360"/>
      </w:pPr>
      <w:rPr>
        <w:rFonts w:cs="Times New Roman"/>
      </w:rPr>
    </w:lvl>
    <w:lvl w:ilvl="1" w:tplc="1B4482F4">
      <w:start w:val="1"/>
      <w:numFmt w:val="lowerLetter"/>
      <w:lvlText w:val="%2."/>
      <w:lvlJc w:val="left"/>
      <w:pPr>
        <w:tabs>
          <w:tab w:val="num" w:pos="1440"/>
        </w:tabs>
        <w:ind w:left="1440" w:hanging="360"/>
      </w:pPr>
      <w:rPr>
        <w:rFonts w:cs="Times New Roman"/>
      </w:rPr>
    </w:lvl>
    <w:lvl w:ilvl="2" w:tplc="4FA26A36" w:tentative="1">
      <w:start w:val="1"/>
      <w:numFmt w:val="lowerRoman"/>
      <w:lvlText w:val="%3."/>
      <w:lvlJc w:val="right"/>
      <w:pPr>
        <w:tabs>
          <w:tab w:val="num" w:pos="2160"/>
        </w:tabs>
        <w:ind w:left="2160" w:hanging="180"/>
      </w:pPr>
      <w:rPr>
        <w:rFonts w:cs="Times New Roman"/>
      </w:rPr>
    </w:lvl>
    <w:lvl w:ilvl="3" w:tplc="F25C3348" w:tentative="1">
      <w:start w:val="1"/>
      <w:numFmt w:val="decimal"/>
      <w:lvlText w:val="%4."/>
      <w:lvlJc w:val="left"/>
      <w:pPr>
        <w:tabs>
          <w:tab w:val="num" w:pos="2880"/>
        </w:tabs>
        <w:ind w:left="2880" w:hanging="360"/>
      </w:pPr>
      <w:rPr>
        <w:rFonts w:cs="Times New Roman"/>
      </w:rPr>
    </w:lvl>
    <w:lvl w:ilvl="4" w:tplc="CB8EB5EA" w:tentative="1">
      <w:start w:val="1"/>
      <w:numFmt w:val="lowerLetter"/>
      <w:lvlText w:val="%5."/>
      <w:lvlJc w:val="left"/>
      <w:pPr>
        <w:tabs>
          <w:tab w:val="num" w:pos="3600"/>
        </w:tabs>
        <w:ind w:left="3600" w:hanging="360"/>
      </w:pPr>
      <w:rPr>
        <w:rFonts w:cs="Times New Roman"/>
      </w:rPr>
    </w:lvl>
    <w:lvl w:ilvl="5" w:tplc="4078CDCC" w:tentative="1">
      <w:start w:val="1"/>
      <w:numFmt w:val="lowerRoman"/>
      <w:lvlText w:val="%6."/>
      <w:lvlJc w:val="right"/>
      <w:pPr>
        <w:tabs>
          <w:tab w:val="num" w:pos="4320"/>
        </w:tabs>
        <w:ind w:left="4320" w:hanging="180"/>
      </w:pPr>
      <w:rPr>
        <w:rFonts w:cs="Times New Roman"/>
      </w:rPr>
    </w:lvl>
    <w:lvl w:ilvl="6" w:tplc="B1441080" w:tentative="1">
      <w:start w:val="1"/>
      <w:numFmt w:val="decimal"/>
      <w:lvlText w:val="%7."/>
      <w:lvlJc w:val="left"/>
      <w:pPr>
        <w:tabs>
          <w:tab w:val="num" w:pos="5040"/>
        </w:tabs>
        <w:ind w:left="5040" w:hanging="360"/>
      </w:pPr>
      <w:rPr>
        <w:rFonts w:cs="Times New Roman"/>
      </w:rPr>
    </w:lvl>
    <w:lvl w:ilvl="7" w:tplc="60D8D8EA" w:tentative="1">
      <w:start w:val="1"/>
      <w:numFmt w:val="lowerLetter"/>
      <w:lvlText w:val="%8."/>
      <w:lvlJc w:val="left"/>
      <w:pPr>
        <w:tabs>
          <w:tab w:val="num" w:pos="5760"/>
        </w:tabs>
        <w:ind w:left="5760" w:hanging="360"/>
      </w:pPr>
      <w:rPr>
        <w:rFonts w:cs="Times New Roman"/>
      </w:rPr>
    </w:lvl>
    <w:lvl w:ilvl="8" w:tplc="48BCE710" w:tentative="1">
      <w:start w:val="1"/>
      <w:numFmt w:val="lowerRoman"/>
      <w:lvlText w:val="%9."/>
      <w:lvlJc w:val="right"/>
      <w:pPr>
        <w:tabs>
          <w:tab w:val="num" w:pos="6480"/>
        </w:tabs>
        <w:ind w:left="6480" w:hanging="180"/>
      </w:pPr>
      <w:rPr>
        <w:rFonts w:cs="Times New Roman"/>
      </w:rPr>
    </w:lvl>
  </w:abstractNum>
  <w:abstractNum w:abstractNumId="37">
    <w:nsid w:val="4F761773"/>
    <w:multiLevelType w:val="hybridMultilevel"/>
    <w:tmpl w:val="ABB610BA"/>
    <w:lvl w:ilvl="0" w:tplc="3A985556">
      <w:start w:val="1"/>
      <w:numFmt w:val="decimal"/>
      <w:lvlText w:val="%1."/>
      <w:lvlJc w:val="left"/>
      <w:pPr>
        <w:tabs>
          <w:tab w:val="num" w:pos="567"/>
        </w:tabs>
        <w:ind w:left="567" w:hanging="567"/>
      </w:pPr>
      <w:rPr>
        <w:rFonts w:cs="Times New Roman" w:hint="default"/>
      </w:rPr>
    </w:lvl>
    <w:lvl w:ilvl="1" w:tplc="04150003">
      <w:start w:val="1"/>
      <w:numFmt w:val="lowerLetter"/>
      <w:lvlText w:val="%2."/>
      <w:lvlJc w:val="left"/>
      <w:pPr>
        <w:tabs>
          <w:tab w:val="num" w:pos="1440"/>
        </w:tabs>
        <w:ind w:left="1440" w:hanging="360"/>
      </w:pPr>
      <w:rPr>
        <w:rFonts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38">
    <w:nsid w:val="5A0D6F61"/>
    <w:multiLevelType w:val="multilevel"/>
    <w:tmpl w:val="FA02B356"/>
    <w:name w:val="WW8Num252"/>
    <w:lvl w:ilvl="0">
      <w:start w:val="4"/>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nsid w:val="65E26BFE"/>
    <w:multiLevelType w:val="multilevel"/>
    <w:tmpl w:val="0415001F"/>
    <w:name w:val="WW8Num3722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6BBC479E"/>
    <w:multiLevelType w:val="hybridMultilevel"/>
    <w:tmpl w:val="6186B66C"/>
    <w:lvl w:ilvl="0" w:tplc="04150017">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decimal"/>
      <w:lvlText w:val="%3."/>
      <w:lvlJc w:val="left"/>
      <w:pPr>
        <w:tabs>
          <w:tab w:val="num" w:pos="1980"/>
        </w:tabs>
        <w:ind w:left="1980" w:hanging="360"/>
      </w:pPr>
      <w:rPr>
        <w:rFonts w:cs="Times New Roman"/>
      </w:r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cs="Times New Roman" w:hint="default"/>
      </w:rPr>
    </w:lvl>
    <w:lvl w:ilvl="5" w:tplc="0415001B">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1">
    <w:nsid w:val="6C0666DD"/>
    <w:multiLevelType w:val="hybridMultilevel"/>
    <w:tmpl w:val="F9921702"/>
    <w:lvl w:ilvl="0" w:tplc="D4123492">
      <w:start w:val="1"/>
      <w:numFmt w:val="lowerLetter"/>
      <w:lvlText w:val="%1)"/>
      <w:lvlJc w:val="left"/>
      <w:pPr>
        <w:tabs>
          <w:tab w:val="num" w:pos="1134"/>
        </w:tabs>
        <w:ind w:left="1134" w:hanging="567"/>
      </w:pPr>
      <w:rPr>
        <w:rFonts w:cs="Times New Roman" w:hint="default"/>
      </w:rPr>
    </w:lvl>
    <w:lvl w:ilvl="1" w:tplc="E9589AD0">
      <w:start w:val="1"/>
      <w:numFmt w:val="decimal"/>
      <w:lvlText w:val="%2."/>
      <w:lvlJc w:val="left"/>
      <w:pPr>
        <w:tabs>
          <w:tab w:val="num" w:pos="397"/>
        </w:tabs>
        <w:ind w:left="397" w:hanging="397"/>
      </w:pPr>
      <w:rPr>
        <w:rFonts w:cs="Times New Roman" w:hint="default"/>
      </w:rPr>
    </w:lvl>
    <w:lvl w:ilvl="2" w:tplc="0415001B">
      <w:numFmt w:val="bullet"/>
      <w:lvlText w:val="–"/>
      <w:lvlJc w:val="left"/>
      <w:pPr>
        <w:tabs>
          <w:tab w:val="num" w:pos="1963"/>
        </w:tabs>
        <w:ind w:left="1963" w:hanging="360"/>
      </w:pPr>
      <w:rPr>
        <w:rFonts w:ascii="Times New Roman" w:eastAsia="Times New Roman" w:hAnsi="Times New Roman" w:hint="default"/>
      </w:rPr>
    </w:lvl>
    <w:lvl w:ilvl="3" w:tplc="0415000F" w:tentative="1">
      <w:start w:val="1"/>
      <w:numFmt w:val="decimal"/>
      <w:lvlText w:val="%4."/>
      <w:lvlJc w:val="left"/>
      <w:pPr>
        <w:tabs>
          <w:tab w:val="num" w:pos="2503"/>
        </w:tabs>
        <w:ind w:left="2503" w:hanging="360"/>
      </w:pPr>
      <w:rPr>
        <w:rFonts w:cs="Times New Roman"/>
      </w:rPr>
    </w:lvl>
    <w:lvl w:ilvl="4" w:tplc="C876F5BC" w:tentative="1">
      <w:start w:val="1"/>
      <w:numFmt w:val="lowerLetter"/>
      <w:lvlText w:val="%5."/>
      <w:lvlJc w:val="left"/>
      <w:pPr>
        <w:tabs>
          <w:tab w:val="num" w:pos="3223"/>
        </w:tabs>
        <w:ind w:left="3223" w:hanging="360"/>
      </w:pPr>
      <w:rPr>
        <w:rFonts w:cs="Times New Roman"/>
      </w:rPr>
    </w:lvl>
    <w:lvl w:ilvl="5" w:tplc="0415001B" w:tentative="1">
      <w:start w:val="1"/>
      <w:numFmt w:val="lowerRoman"/>
      <w:lvlText w:val="%6."/>
      <w:lvlJc w:val="right"/>
      <w:pPr>
        <w:tabs>
          <w:tab w:val="num" w:pos="3943"/>
        </w:tabs>
        <w:ind w:left="3943" w:hanging="180"/>
      </w:pPr>
      <w:rPr>
        <w:rFonts w:cs="Times New Roman"/>
      </w:rPr>
    </w:lvl>
    <w:lvl w:ilvl="6" w:tplc="0415000F" w:tentative="1">
      <w:start w:val="1"/>
      <w:numFmt w:val="decimal"/>
      <w:lvlText w:val="%7."/>
      <w:lvlJc w:val="left"/>
      <w:pPr>
        <w:tabs>
          <w:tab w:val="num" w:pos="4663"/>
        </w:tabs>
        <w:ind w:left="4663" w:hanging="360"/>
      </w:pPr>
      <w:rPr>
        <w:rFonts w:cs="Times New Roman"/>
      </w:rPr>
    </w:lvl>
    <w:lvl w:ilvl="7" w:tplc="04150019" w:tentative="1">
      <w:start w:val="1"/>
      <w:numFmt w:val="lowerLetter"/>
      <w:lvlText w:val="%8."/>
      <w:lvlJc w:val="left"/>
      <w:pPr>
        <w:tabs>
          <w:tab w:val="num" w:pos="5383"/>
        </w:tabs>
        <w:ind w:left="5383" w:hanging="360"/>
      </w:pPr>
      <w:rPr>
        <w:rFonts w:cs="Times New Roman"/>
      </w:rPr>
    </w:lvl>
    <w:lvl w:ilvl="8" w:tplc="0415001B" w:tentative="1">
      <w:start w:val="1"/>
      <w:numFmt w:val="lowerRoman"/>
      <w:lvlText w:val="%9."/>
      <w:lvlJc w:val="right"/>
      <w:pPr>
        <w:tabs>
          <w:tab w:val="num" w:pos="6103"/>
        </w:tabs>
        <w:ind w:left="6103" w:hanging="180"/>
      </w:pPr>
      <w:rPr>
        <w:rFonts w:cs="Times New Roman"/>
      </w:rPr>
    </w:lvl>
  </w:abstractNum>
  <w:abstractNum w:abstractNumId="42">
    <w:nsid w:val="6C1E089D"/>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3">
    <w:nsid w:val="6E7D74A6"/>
    <w:multiLevelType w:val="multilevel"/>
    <w:tmpl w:val="D70C626E"/>
    <w:lvl w:ilvl="0">
      <w:start w:val="4"/>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714C3A13"/>
    <w:multiLevelType w:val="hybridMultilevel"/>
    <w:tmpl w:val="A9AA73AC"/>
    <w:lvl w:ilvl="0" w:tplc="3FCC01A4">
      <w:start w:val="1"/>
      <w:numFmt w:val="decimal"/>
      <w:pStyle w:val="Index1"/>
      <w:lvlText w:val="%1."/>
      <w:lvlJc w:val="left"/>
      <w:pPr>
        <w:tabs>
          <w:tab w:val="num" w:pos="360"/>
        </w:tabs>
        <w:ind w:left="360" w:hanging="360"/>
      </w:pPr>
      <w:rPr>
        <w:rFonts w:cs="Times New Roman" w:hint="default"/>
      </w:rPr>
    </w:lvl>
    <w:lvl w:ilvl="1" w:tplc="A0764DCC">
      <w:start w:val="1"/>
      <w:numFmt w:val="lowerLetter"/>
      <w:lvlText w:val="%2."/>
      <w:lvlJc w:val="left"/>
      <w:pPr>
        <w:tabs>
          <w:tab w:val="num" w:pos="1080"/>
        </w:tabs>
        <w:ind w:left="1080" w:hanging="360"/>
      </w:pPr>
      <w:rPr>
        <w:rFonts w:cs="Times New Roman"/>
      </w:rPr>
    </w:lvl>
    <w:lvl w:ilvl="2" w:tplc="04150005" w:tentative="1">
      <w:start w:val="1"/>
      <w:numFmt w:val="lowerRoman"/>
      <w:lvlText w:val="%3."/>
      <w:lvlJc w:val="right"/>
      <w:pPr>
        <w:tabs>
          <w:tab w:val="num" w:pos="1800"/>
        </w:tabs>
        <w:ind w:left="1800" w:hanging="180"/>
      </w:pPr>
      <w:rPr>
        <w:rFonts w:cs="Times New Roman"/>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46">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47">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cs="Times New Roman" w:hint="default"/>
        <w:b/>
        <w:i w:val="0"/>
        <w:sz w:val="24"/>
        <w:szCs w:val="24"/>
      </w:rPr>
    </w:lvl>
    <w:lvl w:ilvl="1">
      <w:start w:val="1"/>
      <w:numFmt w:val="decimal"/>
      <w:lvlText w:val="%1.%2"/>
      <w:lvlJc w:val="left"/>
      <w:pPr>
        <w:tabs>
          <w:tab w:val="num" w:pos="720"/>
        </w:tabs>
        <w:ind w:left="720" w:hanging="363"/>
      </w:pPr>
      <w:rPr>
        <w:rFonts w:ascii="Times New Roman" w:hAnsi="Times New Roman" w:cs="Times New Roman" w:hint="default"/>
        <w:b w:val="0"/>
        <w:i w:val="0"/>
        <w:sz w:val="24"/>
        <w:szCs w:val="24"/>
      </w:rPr>
    </w:lvl>
    <w:lvl w:ilvl="2">
      <w:start w:val="1"/>
      <w:numFmt w:val="decimal"/>
      <w:lvlText w:val=" %1.%2.%3 "/>
      <w:lvlJc w:val="left"/>
      <w:pPr>
        <w:tabs>
          <w:tab w:val="num" w:pos="2121"/>
        </w:tabs>
        <w:ind w:left="2121" w:hanging="283"/>
      </w:pPr>
      <w:rPr>
        <w:rFonts w:cs="Times New Roman" w:hint="default"/>
      </w:rPr>
    </w:lvl>
    <w:lvl w:ilvl="3">
      <w:start w:val="1"/>
      <w:numFmt w:val="decimal"/>
      <w:lvlText w:val=" %1.%2.%3.%4 "/>
      <w:lvlJc w:val="left"/>
      <w:pPr>
        <w:tabs>
          <w:tab w:val="num" w:pos="2828"/>
        </w:tabs>
        <w:ind w:left="2828" w:hanging="283"/>
      </w:pPr>
      <w:rPr>
        <w:rFonts w:cs="Times New Roman" w:hint="default"/>
      </w:rPr>
    </w:lvl>
    <w:lvl w:ilvl="4">
      <w:start w:val="1"/>
      <w:numFmt w:val="decimal"/>
      <w:lvlText w:val=" %1.%2.%3.%4.%5 "/>
      <w:lvlJc w:val="left"/>
      <w:pPr>
        <w:tabs>
          <w:tab w:val="num" w:pos="3535"/>
        </w:tabs>
        <w:ind w:left="3535" w:hanging="283"/>
      </w:pPr>
      <w:rPr>
        <w:rFonts w:cs="Times New Roman" w:hint="default"/>
      </w:rPr>
    </w:lvl>
    <w:lvl w:ilvl="5">
      <w:start w:val="1"/>
      <w:numFmt w:val="decimal"/>
      <w:lvlText w:val=" %1.%2.%3.%4.%5.%6 "/>
      <w:lvlJc w:val="left"/>
      <w:pPr>
        <w:tabs>
          <w:tab w:val="num" w:pos="4242"/>
        </w:tabs>
        <w:ind w:left="4242" w:hanging="283"/>
      </w:pPr>
      <w:rPr>
        <w:rFonts w:cs="Times New Roman" w:hint="default"/>
      </w:rPr>
    </w:lvl>
    <w:lvl w:ilvl="6">
      <w:start w:val="1"/>
      <w:numFmt w:val="decimal"/>
      <w:lvlText w:val=" %1.%2.%3.%4.%5.%6.%7 "/>
      <w:lvlJc w:val="left"/>
      <w:pPr>
        <w:tabs>
          <w:tab w:val="num" w:pos="4949"/>
        </w:tabs>
        <w:ind w:left="4949" w:hanging="283"/>
      </w:pPr>
      <w:rPr>
        <w:rFonts w:cs="Times New Roman" w:hint="default"/>
      </w:rPr>
    </w:lvl>
    <w:lvl w:ilvl="7">
      <w:start w:val="1"/>
      <w:numFmt w:val="decimal"/>
      <w:lvlText w:val=" %1.%2.%3.%4.%5.%6.%7.%8 "/>
      <w:lvlJc w:val="left"/>
      <w:pPr>
        <w:tabs>
          <w:tab w:val="num" w:pos="5656"/>
        </w:tabs>
        <w:ind w:left="5656" w:hanging="283"/>
      </w:pPr>
      <w:rPr>
        <w:rFonts w:cs="Times New Roman" w:hint="default"/>
      </w:rPr>
    </w:lvl>
    <w:lvl w:ilvl="8">
      <w:start w:val="1"/>
      <w:numFmt w:val="decimal"/>
      <w:lvlText w:val=" %1.%2.%3.%4.%5.%6.%7.%8.%9 "/>
      <w:lvlJc w:val="left"/>
      <w:pPr>
        <w:tabs>
          <w:tab w:val="num" w:pos="6363"/>
        </w:tabs>
        <w:ind w:left="6363" w:hanging="283"/>
      </w:pPr>
      <w:rPr>
        <w:rFonts w:cs="Times New Roman" w:hint="default"/>
      </w:rPr>
    </w:lvl>
  </w:abstractNum>
  <w:abstractNum w:abstractNumId="48">
    <w:nsid w:val="79CD7785"/>
    <w:multiLevelType w:val="multilevel"/>
    <w:tmpl w:val="C0E4838C"/>
    <w:lvl w:ilvl="0">
      <w:start w:val="1"/>
      <w:numFmt w:val="decimal"/>
      <w:lvlText w:val="%1."/>
      <w:lvlJc w:val="left"/>
      <w:pPr>
        <w:tabs>
          <w:tab w:val="num" w:pos="567"/>
        </w:tabs>
        <w:ind w:left="567" w:hanging="567"/>
      </w:pPr>
      <w:rPr>
        <w:rFonts w:cs="Times New Roman"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9">
    <w:nsid w:val="7EA144E2"/>
    <w:multiLevelType w:val="hybridMultilevel"/>
    <w:tmpl w:val="50F8A23A"/>
    <w:lvl w:ilvl="0" w:tplc="C6E26286">
      <w:start w:val="1"/>
      <w:numFmt w:val="lowerLetter"/>
      <w:lvlText w:val="%1)"/>
      <w:lvlJc w:val="left"/>
      <w:pPr>
        <w:tabs>
          <w:tab w:val="num" w:pos="1134"/>
        </w:tabs>
        <w:ind w:left="1134" w:hanging="567"/>
      </w:pPr>
      <w:rPr>
        <w:rFonts w:cs="Times New Roman" w:hint="default"/>
      </w:rPr>
    </w:lvl>
    <w:lvl w:ilvl="1" w:tplc="04150019" w:tentative="1">
      <w:start w:val="1"/>
      <w:numFmt w:val="lowerLetter"/>
      <w:lvlText w:val="%2."/>
      <w:lvlJc w:val="left"/>
      <w:pPr>
        <w:tabs>
          <w:tab w:val="num" w:pos="1837"/>
        </w:tabs>
        <w:ind w:left="1837" w:hanging="360"/>
      </w:pPr>
      <w:rPr>
        <w:rFonts w:cs="Times New Roman"/>
      </w:rPr>
    </w:lvl>
    <w:lvl w:ilvl="2" w:tplc="0415001B">
      <w:start w:val="1"/>
      <w:numFmt w:val="lowerRoman"/>
      <w:lvlText w:val="%3."/>
      <w:lvlJc w:val="right"/>
      <w:pPr>
        <w:tabs>
          <w:tab w:val="num" w:pos="2557"/>
        </w:tabs>
        <w:ind w:left="2557" w:hanging="180"/>
      </w:pPr>
      <w:rPr>
        <w:rFonts w:cs="Times New Roman"/>
      </w:rPr>
    </w:lvl>
    <w:lvl w:ilvl="3" w:tplc="0415000F" w:tentative="1">
      <w:start w:val="1"/>
      <w:numFmt w:val="decimal"/>
      <w:lvlText w:val="%4."/>
      <w:lvlJc w:val="left"/>
      <w:pPr>
        <w:tabs>
          <w:tab w:val="num" w:pos="3277"/>
        </w:tabs>
        <w:ind w:left="3277" w:hanging="360"/>
      </w:pPr>
      <w:rPr>
        <w:rFonts w:cs="Times New Roman"/>
      </w:rPr>
    </w:lvl>
    <w:lvl w:ilvl="4" w:tplc="04150019" w:tentative="1">
      <w:start w:val="1"/>
      <w:numFmt w:val="lowerLetter"/>
      <w:lvlText w:val="%5."/>
      <w:lvlJc w:val="left"/>
      <w:pPr>
        <w:tabs>
          <w:tab w:val="num" w:pos="3997"/>
        </w:tabs>
        <w:ind w:left="3997" w:hanging="360"/>
      </w:pPr>
      <w:rPr>
        <w:rFonts w:cs="Times New Roman"/>
      </w:rPr>
    </w:lvl>
    <w:lvl w:ilvl="5" w:tplc="0415001B" w:tentative="1">
      <w:start w:val="1"/>
      <w:numFmt w:val="lowerRoman"/>
      <w:lvlText w:val="%6."/>
      <w:lvlJc w:val="right"/>
      <w:pPr>
        <w:tabs>
          <w:tab w:val="num" w:pos="4717"/>
        </w:tabs>
        <w:ind w:left="4717" w:hanging="180"/>
      </w:pPr>
      <w:rPr>
        <w:rFonts w:cs="Times New Roman"/>
      </w:rPr>
    </w:lvl>
    <w:lvl w:ilvl="6" w:tplc="0415000F" w:tentative="1">
      <w:start w:val="1"/>
      <w:numFmt w:val="decimal"/>
      <w:lvlText w:val="%7."/>
      <w:lvlJc w:val="left"/>
      <w:pPr>
        <w:tabs>
          <w:tab w:val="num" w:pos="5437"/>
        </w:tabs>
        <w:ind w:left="5437" w:hanging="360"/>
      </w:pPr>
      <w:rPr>
        <w:rFonts w:cs="Times New Roman"/>
      </w:rPr>
    </w:lvl>
    <w:lvl w:ilvl="7" w:tplc="04150019" w:tentative="1">
      <w:start w:val="1"/>
      <w:numFmt w:val="lowerLetter"/>
      <w:lvlText w:val="%8."/>
      <w:lvlJc w:val="left"/>
      <w:pPr>
        <w:tabs>
          <w:tab w:val="num" w:pos="6157"/>
        </w:tabs>
        <w:ind w:left="6157" w:hanging="360"/>
      </w:pPr>
      <w:rPr>
        <w:rFonts w:cs="Times New Roman"/>
      </w:rPr>
    </w:lvl>
    <w:lvl w:ilvl="8" w:tplc="0415001B" w:tentative="1">
      <w:start w:val="1"/>
      <w:numFmt w:val="lowerRoman"/>
      <w:lvlText w:val="%9."/>
      <w:lvlJc w:val="right"/>
      <w:pPr>
        <w:tabs>
          <w:tab w:val="num" w:pos="6877"/>
        </w:tabs>
        <w:ind w:left="6877" w:hanging="180"/>
      </w:pPr>
      <w:rPr>
        <w:rFonts w:cs="Times New Roman"/>
      </w:rPr>
    </w:lvl>
  </w:abstractNum>
  <w:num w:numId="1">
    <w:abstractNumId w:val="24"/>
  </w:num>
  <w:num w:numId="2">
    <w:abstractNumId w:val="17"/>
  </w:num>
  <w:num w:numId="3">
    <w:abstractNumId w:val="48"/>
  </w:num>
  <w:num w:numId="4">
    <w:abstractNumId w:val="20"/>
  </w:num>
  <w:num w:numId="5">
    <w:abstractNumId w:val="40"/>
  </w:num>
  <w:num w:numId="6">
    <w:abstractNumId w:val="41"/>
  </w:num>
  <w:num w:numId="7">
    <w:abstractNumId w:val="49"/>
  </w:num>
  <w:num w:numId="8">
    <w:abstractNumId w:val="36"/>
  </w:num>
  <w:num w:numId="9">
    <w:abstractNumId w:val="29"/>
  </w:num>
  <w:num w:numId="10">
    <w:abstractNumId w:val="14"/>
  </w:num>
  <w:num w:numId="11">
    <w:abstractNumId w:val="31"/>
  </w:num>
  <w:num w:numId="12">
    <w:abstractNumId w:val="32"/>
  </w:num>
  <w:num w:numId="13">
    <w:abstractNumId w:val="15"/>
  </w:num>
  <w:num w:numId="14">
    <w:abstractNumId w:val="22"/>
  </w:num>
  <w:num w:numId="15">
    <w:abstractNumId w:val="27"/>
  </w:num>
  <w:num w:numId="16">
    <w:abstractNumId w:val="26"/>
  </w:num>
  <w:num w:numId="17">
    <w:abstractNumId w:val="37"/>
  </w:num>
  <w:num w:numId="18">
    <w:abstractNumId w:val="23"/>
  </w:num>
  <w:num w:numId="19">
    <w:abstractNumId w:val="35"/>
  </w:num>
  <w:num w:numId="20">
    <w:abstractNumId w:val="45"/>
  </w:num>
  <w:num w:numId="21">
    <w:abstractNumId w:val="44"/>
  </w:num>
  <w:num w:numId="22">
    <w:abstractNumId w:val="16"/>
  </w:num>
  <w:num w:numId="23">
    <w:abstractNumId w:val="2"/>
  </w:num>
  <w:num w:numId="24">
    <w:abstractNumId w:val="3"/>
  </w:num>
  <w:num w:numId="25">
    <w:abstractNumId w:val="33"/>
  </w:num>
  <w:num w:numId="26">
    <w:abstractNumId w:val="25"/>
  </w:num>
  <w:num w:numId="27">
    <w:abstractNumId w:val="43"/>
  </w:num>
  <w:num w:numId="28">
    <w:abstractNumId w:val="19"/>
  </w:num>
  <w:num w:numId="29">
    <w:abstractNumId w:val="30"/>
  </w:num>
  <w:num w:numId="30">
    <w:abstractNumId w:val="42"/>
  </w:num>
  <w:num w:numId="31">
    <w:abstractNumId w:val="18"/>
  </w:num>
  <w:num w:numId="32">
    <w:abstractNumId w:val="28"/>
  </w:num>
  <w:num w:numId="33">
    <w:abstractNumId w:val="3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trackRevisions/>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5020"/>
    <w:rsid w:val="000001DF"/>
    <w:rsid w:val="00000810"/>
    <w:rsid w:val="00000CC7"/>
    <w:rsid w:val="000011AB"/>
    <w:rsid w:val="0000192C"/>
    <w:rsid w:val="00001BEE"/>
    <w:rsid w:val="000020F4"/>
    <w:rsid w:val="00002264"/>
    <w:rsid w:val="00002348"/>
    <w:rsid w:val="00002489"/>
    <w:rsid w:val="000024DE"/>
    <w:rsid w:val="0000257B"/>
    <w:rsid w:val="000026A6"/>
    <w:rsid w:val="00002D6E"/>
    <w:rsid w:val="00002E93"/>
    <w:rsid w:val="00002EC7"/>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CC7"/>
    <w:rsid w:val="00007EF1"/>
    <w:rsid w:val="00007FD1"/>
    <w:rsid w:val="00007FF8"/>
    <w:rsid w:val="0001023D"/>
    <w:rsid w:val="0001062A"/>
    <w:rsid w:val="00010877"/>
    <w:rsid w:val="00010C96"/>
    <w:rsid w:val="00010D81"/>
    <w:rsid w:val="00010E40"/>
    <w:rsid w:val="000113B5"/>
    <w:rsid w:val="000113D0"/>
    <w:rsid w:val="000114EE"/>
    <w:rsid w:val="00011637"/>
    <w:rsid w:val="0001177D"/>
    <w:rsid w:val="00011F1F"/>
    <w:rsid w:val="00011F9E"/>
    <w:rsid w:val="00012337"/>
    <w:rsid w:val="00012358"/>
    <w:rsid w:val="00013583"/>
    <w:rsid w:val="0001438B"/>
    <w:rsid w:val="00014421"/>
    <w:rsid w:val="000147D1"/>
    <w:rsid w:val="00014C3D"/>
    <w:rsid w:val="00014F98"/>
    <w:rsid w:val="0001516B"/>
    <w:rsid w:val="000151E3"/>
    <w:rsid w:val="00015293"/>
    <w:rsid w:val="000155C6"/>
    <w:rsid w:val="00016441"/>
    <w:rsid w:val="000172D3"/>
    <w:rsid w:val="00017453"/>
    <w:rsid w:val="0001778E"/>
    <w:rsid w:val="0001796D"/>
    <w:rsid w:val="00017CAD"/>
    <w:rsid w:val="00017D43"/>
    <w:rsid w:val="00017E12"/>
    <w:rsid w:val="000201DF"/>
    <w:rsid w:val="00020E95"/>
    <w:rsid w:val="00021175"/>
    <w:rsid w:val="00021388"/>
    <w:rsid w:val="000215DF"/>
    <w:rsid w:val="00021BC4"/>
    <w:rsid w:val="00021C0A"/>
    <w:rsid w:val="00021D6D"/>
    <w:rsid w:val="00021D74"/>
    <w:rsid w:val="00021E54"/>
    <w:rsid w:val="0002215E"/>
    <w:rsid w:val="000221EF"/>
    <w:rsid w:val="000225C4"/>
    <w:rsid w:val="000226C6"/>
    <w:rsid w:val="00022983"/>
    <w:rsid w:val="00022CC5"/>
    <w:rsid w:val="00023175"/>
    <w:rsid w:val="00023536"/>
    <w:rsid w:val="00023642"/>
    <w:rsid w:val="00023BF6"/>
    <w:rsid w:val="000244DC"/>
    <w:rsid w:val="0002479A"/>
    <w:rsid w:val="000249DE"/>
    <w:rsid w:val="00024ECA"/>
    <w:rsid w:val="00025C0E"/>
    <w:rsid w:val="00025D64"/>
    <w:rsid w:val="00025F45"/>
    <w:rsid w:val="00026397"/>
    <w:rsid w:val="000268DD"/>
    <w:rsid w:val="00026AAE"/>
    <w:rsid w:val="00026FE2"/>
    <w:rsid w:val="00027050"/>
    <w:rsid w:val="00027AD4"/>
    <w:rsid w:val="00027C1E"/>
    <w:rsid w:val="0003021A"/>
    <w:rsid w:val="00030289"/>
    <w:rsid w:val="00030314"/>
    <w:rsid w:val="00030A66"/>
    <w:rsid w:val="00030D07"/>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3A5"/>
    <w:rsid w:val="00035450"/>
    <w:rsid w:val="00035B9C"/>
    <w:rsid w:val="00035D4C"/>
    <w:rsid w:val="00036137"/>
    <w:rsid w:val="000361F3"/>
    <w:rsid w:val="00036410"/>
    <w:rsid w:val="00036658"/>
    <w:rsid w:val="000368C4"/>
    <w:rsid w:val="000369E8"/>
    <w:rsid w:val="00036F06"/>
    <w:rsid w:val="00036F62"/>
    <w:rsid w:val="000372B8"/>
    <w:rsid w:val="00037347"/>
    <w:rsid w:val="00037523"/>
    <w:rsid w:val="000403AB"/>
    <w:rsid w:val="0004055E"/>
    <w:rsid w:val="0004068B"/>
    <w:rsid w:val="000409B8"/>
    <w:rsid w:val="000411E4"/>
    <w:rsid w:val="00041510"/>
    <w:rsid w:val="00041628"/>
    <w:rsid w:val="000416EA"/>
    <w:rsid w:val="00041BE5"/>
    <w:rsid w:val="000421CF"/>
    <w:rsid w:val="000422B5"/>
    <w:rsid w:val="000422C5"/>
    <w:rsid w:val="00042408"/>
    <w:rsid w:val="0004272D"/>
    <w:rsid w:val="00042770"/>
    <w:rsid w:val="00042BCA"/>
    <w:rsid w:val="00042C0E"/>
    <w:rsid w:val="000432D7"/>
    <w:rsid w:val="000437EA"/>
    <w:rsid w:val="00043B6A"/>
    <w:rsid w:val="000442BB"/>
    <w:rsid w:val="000443BC"/>
    <w:rsid w:val="00044BCA"/>
    <w:rsid w:val="00044C4E"/>
    <w:rsid w:val="00045456"/>
    <w:rsid w:val="0004546F"/>
    <w:rsid w:val="000459F0"/>
    <w:rsid w:val="00045B8B"/>
    <w:rsid w:val="00045C3A"/>
    <w:rsid w:val="00045F63"/>
    <w:rsid w:val="00046448"/>
    <w:rsid w:val="0004673F"/>
    <w:rsid w:val="00046C00"/>
    <w:rsid w:val="000470F9"/>
    <w:rsid w:val="00047169"/>
    <w:rsid w:val="0005024D"/>
    <w:rsid w:val="000504FB"/>
    <w:rsid w:val="00050668"/>
    <w:rsid w:val="00050943"/>
    <w:rsid w:val="000509D3"/>
    <w:rsid w:val="00050C20"/>
    <w:rsid w:val="00050E91"/>
    <w:rsid w:val="0005166F"/>
    <w:rsid w:val="00051BF8"/>
    <w:rsid w:val="00051C7F"/>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0AC"/>
    <w:rsid w:val="0005766D"/>
    <w:rsid w:val="00057957"/>
    <w:rsid w:val="00057BAE"/>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71D"/>
    <w:rsid w:val="00064903"/>
    <w:rsid w:val="000657CB"/>
    <w:rsid w:val="0006602C"/>
    <w:rsid w:val="000660C9"/>
    <w:rsid w:val="0006651D"/>
    <w:rsid w:val="00066732"/>
    <w:rsid w:val="000667B0"/>
    <w:rsid w:val="00066910"/>
    <w:rsid w:val="00066CEB"/>
    <w:rsid w:val="00067271"/>
    <w:rsid w:val="00067968"/>
    <w:rsid w:val="00067AF3"/>
    <w:rsid w:val="00067E61"/>
    <w:rsid w:val="0007081F"/>
    <w:rsid w:val="00070CBA"/>
    <w:rsid w:val="00070DD5"/>
    <w:rsid w:val="00071524"/>
    <w:rsid w:val="0007202C"/>
    <w:rsid w:val="000724D9"/>
    <w:rsid w:val="00072746"/>
    <w:rsid w:val="00073268"/>
    <w:rsid w:val="00073439"/>
    <w:rsid w:val="000735EE"/>
    <w:rsid w:val="00073E84"/>
    <w:rsid w:val="0007451E"/>
    <w:rsid w:val="000748F0"/>
    <w:rsid w:val="00074CD5"/>
    <w:rsid w:val="00074D6F"/>
    <w:rsid w:val="00075688"/>
    <w:rsid w:val="000756DB"/>
    <w:rsid w:val="000759BE"/>
    <w:rsid w:val="00075B74"/>
    <w:rsid w:val="00075E8E"/>
    <w:rsid w:val="00076479"/>
    <w:rsid w:val="00076C79"/>
    <w:rsid w:val="00076C7A"/>
    <w:rsid w:val="000776DC"/>
    <w:rsid w:val="000778EB"/>
    <w:rsid w:val="00077CF4"/>
    <w:rsid w:val="00080790"/>
    <w:rsid w:val="00080814"/>
    <w:rsid w:val="00081158"/>
    <w:rsid w:val="0008156D"/>
    <w:rsid w:val="00081908"/>
    <w:rsid w:val="00081B69"/>
    <w:rsid w:val="0008293C"/>
    <w:rsid w:val="00082A4C"/>
    <w:rsid w:val="00082F4D"/>
    <w:rsid w:val="00083083"/>
    <w:rsid w:val="000832E7"/>
    <w:rsid w:val="000833A6"/>
    <w:rsid w:val="00083744"/>
    <w:rsid w:val="000839AF"/>
    <w:rsid w:val="00083BE1"/>
    <w:rsid w:val="00083F08"/>
    <w:rsid w:val="000845F5"/>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180D"/>
    <w:rsid w:val="00091A87"/>
    <w:rsid w:val="00092B51"/>
    <w:rsid w:val="00092CE5"/>
    <w:rsid w:val="00092E96"/>
    <w:rsid w:val="00092F71"/>
    <w:rsid w:val="00093059"/>
    <w:rsid w:val="0009377E"/>
    <w:rsid w:val="00093BBA"/>
    <w:rsid w:val="00094099"/>
    <w:rsid w:val="0009412C"/>
    <w:rsid w:val="000944F3"/>
    <w:rsid w:val="000946F2"/>
    <w:rsid w:val="00094971"/>
    <w:rsid w:val="00094E32"/>
    <w:rsid w:val="0009561A"/>
    <w:rsid w:val="000957A9"/>
    <w:rsid w:val="000958A0"/>
    <w:rsid w:val="00095A0E"/>
    <w:rsid w:val="000964AA"/>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FBB"/>
    <w:rsid w:val="000A5356"/>
    <w:rsid w:val="000A58FF"/>
    <w:rsid w:val="000A5A9A"/>
    <w:rsid w:val="000A640D"/>
    <w:rsid w:val="000A773C"/>
    <w:rsid w:val="000A7F70"/>
    <w:rsid w:val="000A7FFB"/>
    <w:rsid w:val="000B05E1"/>
    <w:rsid w:val="000B07DD"/>
    <w:rsid w:val="000B0A57"/>
    <w:rsid w:val="000B0AD4"/>
    <w:rsid w:val="000B0AE1"/>
    <w:rsid w:val="000B0CF2"/>
    <w:rsid w:val="000B0DB3"/>
    <w:rsid w:val="000B16C2"/>
    <w:rsid w:val="000B17DF"/>
    <w:rsid w:val="000B2029"/>
    <w:rsid w:val="000B20BB"/>
    <w:rsid w:val="000B20E6"/>
    <w:rsid w:val="000B26AB"/>
    <w:rsid w:val="000B288C"/>
    <w:rsid w:val="000B28D3"/>
    <w:rsid w:val="000B291C"/>
    <w:rsid w:val="000B34A2"/>
    <w:rsid w:val="000B384D"/>
    <w:rsid w:val="000B3A11"/>
    <w:rsid w:val="000B3A5F"/>
    <w:rsid w:val="000B3E03"/>
    <w:rsid w:val="000B4058"/>
    <w:rsid w:val="000B4551"/>
    <w:rsid w:val="000B4591"/>
    <w:rsid w:val="000B471F"/>
    <w:rsid w:val="000B4B8C"/>
    <w:rsid w:val="000B6237"/>
    <w:rsid w:val="000B6430"/>
    <w:rsid w:val="000B694A"/>
    <w:rsid w:val="000B6D6F"/>
    <w:rsid w:val="000B75DE"/>
    <w:rsid w:val="000B7731"/>
    <w:rsid w:val="000B7784"/>
    <w:rsid w:val="000B797F"/>
    <w:rsid w:val="000B79C9"/>
    <w:rsid w:val="000C0461"/>
    <w:rsid w:val="000C04B9"/>
    <w:rsid w:val="000C06D6"/>
    <w:rsid w:val="000C0C79"/>
    <w:rsid w:val="000C0F42"/>
    <w:rsid w:val="000C1016"/>
    <w:rsid w:val="000C119B"/>
    <w:rsid w:val="000C1505"/>
    <w:rsid w:val="000C164B"/>
    <w:rsid w:val="000C1682"/>
    <w:rsid w:val="000C19BA"/>
    <w:rsid w:val="000C1AF4"/>
    <w:rsid w:val="000C1BA6"/>
    <w:rsid w:val="000C21B0"/>
    <w:rsid w:val="000C2765"/>
    <w:rsid w:val="000C291C"/>
    <w:rsid w:val="000C2B14"/>
    <w:rsid w:val="000C2BF6"/>
    <w:rsid w:val="000C2C08"/>
    <w:rsid w:val="000C3019"/>
    <w:rsid w:val="000C313C"/>
    <w:rsid w:val="000C3779"/>
    <w:rsid w:val="000C37E4"/>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180"/>
    <w:rsid w:val="000D5477"/>
    <w:rsid w:val="000D58E9"/>
    <w:rsid w:val="000D5AA8"/>
    <w:rsid w:val="000D5F78"/>
    <w:rsid w:val="000D6853"/>
    <w:rsid w:val="000D686A"/>
    <w:rsid w:val="000D6D0B"/>
    <w:rsid w:val="000D738C"/>
    <w:rsid w:val="000D7799"/>
    <w:rsid w:val="000E00D3"/>
    <w:rsid w:val="000E07C3"/>
    <w:rsid w:val="000E0C23"/>
    <w:rsid w:val="000E0C69"/>
    <w:rsid w:val="000E0D16"/>
    <w:rsid w:val="000E0EBC"/>
    <w:rsid w:val="000E0F39"/>
    <w:rsid w:val="000E0F5F"/>
    <w:rsid w:val="000E0F6B"/>
    <w:rsid w:val="000E104E"/>
    <w:rsid w:val="000E133E"/>
    <w:rsid w:val="000E14B3"/>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24"/>
    <w:rsid w:val="000E5130"/>
    <w:rsid w:val="000E518B"/>
    <w:rsid w:val="000E5814"/>
    <w:rsid w:val="000E5A10"/>
    <w:rsid w:val="000E5FA4"/>
    <w:rsid w:val="000E6574"/>
    <w:rsid w:val="000E6BC5"/>
    <w:rsid w:val="000E6DA2"/>
    <w:rsid w:val="000E7296"/>
    <w:rsid w:val="000E7871"/>
    <w:rsid w:val="000E7AD8"/>
    <w:rsid w:val="000E7D72"/>
    <w:rsid w:val="000F03FE"/>
    <w:rsid w:val="000F0497"/>
    <w:rsid w:val="000F04D4"/>
    <w:rsid w:val="000F0543"/>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7A4"/>
    <w:rsid w:val="000F3C2F"/>
    <w:rsid w:val="000F3F87"/>
    <w:rsid w:val="000F456D"/>
    <w:rsid w:val="000F485D"/>
    <w:rsid w:val="000F4FC0"/>
    <w:rsid w:val="000F56AF"/>
    <w:rsid w:val="000F5955"/>
    <w:rsid w:val="000F5AFF"/>
    <w:rsid w:val="000F5E7C"/>
    <w:rsid w:val="000F5ED6"/>
    <w:rsid w:val="000F5F5A"/>
    <w:rsid w:val="000F620E"/>
    <w:rsid w:val="000F6763"/>
    <w:rsid w:val="000F6AAA"/>
    <w:rsid w:val="000F6AB0"/>
    <w:rsid w:val="000F6B42"/>
    <w:rsid w:val="000F6C68"/>
    <w:rsid w:val="000F6DAF"/>
    <w:rsid w:val="000F71D1"/>
    <w:rsid w:val="000F7828"/>
    <w:rsid w:val="000F792D"/>
    <w:rsid w:val="000F7E4F"/>
    <w:rsid w:val="00100139"/>
    <w:rsid w:val="001001EE"/>
    <w:rsid w:val="0010021C"/>
    <w:rsid w:val="00100BB2"/>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4F1"/>
    <w:rsid w:val="00114F7B"/>
    <w:rsid w:val="00115375"/>
    <w:rsid w:val="001154DB"/>
    <w:rsid w:val="0011641E"/>
    <w:rsid w:val="00116F53"/>
    <w:rsid w:val="00116FFC"/>
    <w:rsid w:val="001176A1"/>
    <w:rsid w:val="00120371"/>
    <w:rsid w:val="00120404"/>
    <w:rsid w:val="00120585"/>
    <w:rsid w:val="00120A71"/>
    <w:rsid w:val="0012141A"/>
    <w:rsid w:val="001218D0"/>
    <w:rsid w:val="00121A89"/>
    <w:rsid w:val="00121BEF"/>
    <w:rsid w:val="00121DB5"/>
    <w:rsid w:val="00121DE8"/>
    <w:rsid w:val="00121E8F"/>
    <w:rsid w:val="001223BB"/>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5FEA"/>
    <w:rsid w:val="001265E0"/>
    <w:rsid w:val="00126891"/>
    <w:rsid w:val="00127103"/>
    <w:rsid w:val="00127B45"/>
    <w:rsid w:val="00127C01"/>
    <w:rsid w:val="00127C8D"/>
    <w:rsid w:val="001305FB"/>
    <w:rsid w:val="00130723"/>
    <w:rsid w:val="0013099A"/>
    <w:rsid w:val="00130AAD"/>
    <w:rsid w:val="00130BB9"/>
    <w:rsid w:val="00131831"/>
    <w:rsid w:val="00131946"/>
    <w:rsid w:val="00131ECC"/>
    <w:rsid w:val="0013242C"/>
    <w:rsid w:val="00132F0B"/>
    <w:rsid w:val="001335E6"/>
    <w:rsid w:val="001339CA"/>
    <w:rsid w:val="00134EC4"/>
    <w:rsid w:val="001352B4"/>
    <w:rsid w:val="00136210"/>
    <w:rsid w:val="0013662B"/>
    <w:rsid w:val="00136B7F"/>
    <w:rsid w:val="00136C27"/>
    <w:rsid w:val="001373F6"/>
    <w:rsid w:val="00137720"/>
    <w:rsid w:val="001379FF"/>
    <w:rsid w:val="00137E12"/>
    <w:rsid w:val="00137FBA"/>
    <w:rsid w:val="0014046D"/>
    <w:rsid w:val="001410A3"/>
    <w:rsid w:val="00141518"/>
    <w:rsid w:val="001415CE"/>
    <w:rsid w:val="00141B3B"/>
    <w:rsid w:val="0014201F"/>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45"/>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C3B"/>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98"/>
    <w:rsid w:val="001653D9"/>
    <w:rsid w:val="00165BAF"/>
    <w:rsid w:val="00165DA3"/>
    <w:rsid w:val="00165DC3"/>
    <w:rsid w:val="00165DF1"/>
    <w:rsid w:val="00166F87"/>
    <w:rsid w:val="00167686"/>
    <w:rsid w:val="001676D6"/>
    <w:rsid w:val="00167817"/>
    <w:rsid w:val="001679B0"/>
    <w:rsid w:val="00167BB2"/>
    <w:rsid w:val="0017049C"/>
    <w:rsid w:val="00170CB4"/>
    <w:rsid w:val="00170F7B"/>
    <w:rsid w:val="00171071"/>
    <w:rsid w:val="001716D8"/>
    <w:rsid w:val="00171AB3"/>
    <w:rsid w:val="0017200E"/>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B7E"/>
    <w:rsid w:val="00177D78"/>
    <w:rsid w:val="00180636"/>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103"/>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7"/>
    <w:rsid w:val="00195A3E"/>
    <w:rsid w:val="00195F9E"/>
    <w:rsid w:val="001964D6"/>
    <w:rsid w:val="00196628"/>
    <w:rsid w:val="0019663C"/>
    <w:rsid w:val="00196800"/>
    <w:rsid w:val="001970BE"/>
    <w:rsid w:val="0019720E"/>
    <w:rsid w:val="00197279"/>
    <w:rsid w:val="0019789C"/>
    <w:rsid w:val="00197C40"/>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5720"/>
    <w:rsid w:val="001A7318"/>
    <w:rsid w:val="001A7490"/>
    <w:rsid w:val="001A7934"/>
    <w:rsid w:val="001B0049"/>
    <w:rsid w:val="001B01AC"/>
    <w:rsid w:val="001B046E"/>
    <w:rsid w:val="001B063D"/>
    <w:rsid w:val="001B0A2F"/>
    <w:rsid w:val="001B0A88"/>
    <w:rsid w:val="001B0CF2"/>
    <w:rsid w:val="001B0CF9"/>
    <w:rsid w:val="001B0D6C"/>
    <w:rsid w:val="001B17A2"/>
    <w:rsid w:val="001B1BD2"/>
    <w:rsid w:val="001B1E6E"/>
    <w:rsid w:val="001B215D"/>
    <w:rsid w:val="001B2350"/>
    <w:rsid w:val="001B2D3E"/>
    <w:rsid w:val="001B2E58"/>
    <w:rsid w:val="001B3333"/>
    <w:rsid w:val="001B3686"/>
    <w:rsid w:val="001B3AD2"/>
    <w:rsid w:val="001B4421"/>
    <w:rsid w:val="001B499B"/>
    <w:rsid w:val="001B4A65"/>
    <w:rsid w:val="001B4BD4"/>
    <w:rsid w:val="001B4E99"/>
    <w:rsid w:val="001B519E"/>
    <w:rsid w:val="001B534B"/>
    <w:rsid w:val="001B5C83"/>
    <w:rsid w:val="001B5CA0"/>
    <w:rsid w:val="001B5CDC"/>
    <w:rsid w:val="001B6172"/>
    <w:rsid w:val="001B619A"/>
    <w:rsid w:val="001B636D"/>
    <w:rsid w:val="001B655E"/>
    <w:rsid w:val="001B67F0"/>
    <w:rsid w:val="001B6888"/>
    <w:rsid w:val="001B6995"/>
    <w:rsid w:val="001B6CD3"/>
    <w:rsid w:val="001B6D55"/>
    <w:rsid w:val="001B6E6C"/>
    <w:rsid w:val="001B7142"/>
    <w:rsid w:val="001B7343"/>
    <w:rsid w:val="001B7355"/>
    <w:rsid w:val="001B7BAF"/>
    <w:rsid w:val="001B7DD8"/>
    <w:rsid w:val="001B7DE0"/>
    <w:rsid w:val="001B7E57"/>
    <w:rsid w:val="001B7F54"/>
    <w:rsid w:val="001C00D4"/>
    <w:rsid w:val="001C08B6"/>
    <w:rsid w:val="001C092A"/>
    <w:rsid w:val="001C0A87"/>
    <w:rsid w:val="001C1065"/>
    <w:rsid w:val="001C121A"/>
    <w:rsid w:val="001C1A6A"/>
    <w:rsid w:val="001C1CA3"/>
    <w:rsid w:val="001C220C"/>
    <w:rsid w:val="001C259F"/>
    <w:rsid w:val="001C27BB"/>
    <w:rsid w:val="001C28FA"/>
    <w:rsid w:val="001C2A2F"/>
    <w:rsid w:val="001C310B"/>
    <w:rsid w:val="001C3887"/>
    <w:rsid w:val="001C3A73"/>
    <w:rsid w:val="001C3F74"/>
    <w:rsid w:val="001C3FDE"/>
    <w:rsid w:val="001C4733"/>
    <w:rsid w:val="001C4AA4"/>
    <w:rsid w:val="001C4B85"/>
    <w:rsid w:val="001C5080"/>
    <w:rsid w:val="001C5813"/>
    <w:rsid w:val="001C5D3B"/>
    <w:rsid w:val="001C5FBE"/>
    <w:rsid w:val="001C600C"/>
    <w:rsid w:val="001C60B6"/>
    <w:rsid w:val="001C6122"/>
    <w:rsid w:val="001C6277"/>
    <w:rsid w:val="001C6574"/>
    <w:rsid w:val="001C680D"/>
    <w:rsid w:val="001C6E7C"/>
    <w:rsid w:val="001C708F"/>
    <w:rsid w:val="001D0928"/>
    <w:rsid w:val="001D0ADC"/>
    <w:rsid w:val="001D1D5A"/>
    <w:rsid w:val="001D1E22"/>
    <w:rsid w:val="001D1EC0"/>
    <w:rsid w:val="001D3AAF"/>
    <w:rsid w:val="001D3BFC"/>
    <w:rsid w:val="001D3E79"/>
    <w:rsid w:val="001D404E"/>
    <w:rsid w:val="001D470B"/>
    <w:rsid w:val="001D4789"/>
    <w:rsid w:val="001D4AE1"/>
    <w:rsid w:val="001D4B1B"/>
    <w:rsid w:val="001D5021"/>
    <w:rsid w:val="001D5261"/>
    <w:rsid w:val="001D5EA7"/>
    <w:rsid w:val="001D68F9"/>
    <w:rsid w:val="001D6D71"/>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9B3"/>
    <w:rsid w:val="001E4CF8"/>
    <w:rsid w:val="001E55B5"/>
    <w:rsid w:val="001E5E7C"/>
    <w:rsid w:val="001E6089"/>
    <w:rsid w:val="001E6625"/>
    <w:rsid w:val="001E751C"/>
    <w:rsid w:val="001E758A"/>
    <w:rsid w:val="001E768A"/>
    <w:rsid w:val="001F00C1"/>
    <w:rsid w:val="001F02F4"/>
    <w:rsid w:val="001F030F"/>
    <w:rsid w:val="001F051B"/>
    <w:rsid w:val="001F0686"/>
    <w:rsid w:val="001F06BB"/>
    <w:rsid w:val="001F06DF"/>
    <w:rsid w:val="001F0782"/>
    <w:rsid w:val="001F0F89"/>
    <w:rsid w:val="001F150B"/>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46D"/>
    <w:rsid w:val="001F4881"/>
    <w:rsid w:val="001F4BC7"/>
    <w:rsid w:val="001F4EB7"/>
    <w:rsid w:val="001F4F88"/>
    <w:rsid w:val="001F5196"/>
    <w:rsid w:val="001F57DA"/>
    <w:rsid w:val="001F653B"/>
    <w:rsid w:val="001F67ED"/>
    <w:rsid w:val="001F6EBB"/>
    <w:rsid w:val="001F6FF8"/>
    <w:rsid w:val="001F735C"/>
    <w:rsid w:val="001F7571"/>
    <w:rsid w:val="0020006C"/>
    <w:rsid w:val="002001D4"/>
    <w:rsid w:val="00200862"/>
    <w:rsid w:val="00201033"/>
    <w:rsid w:val="00201384"/>
    <w:rsid w:val="002017A0"/>
    <w:rsid w:val="00201847"/>
    <w:rsid w:val="002018ED"/>
    <w:rsid w:val="00201A02"/>
    <w:rsid w:val="00201DBE"/>
    <w:rsid w:val="00201ED9"/>
    <w:rsid w:val="002022D2"/>
    <w:rsid w:val="002023A8"/>
    <w:rsid w:val="00202513"/>
    <w:rsid w:val="0020269C"/>
    <w:rsid w:val="00202735"/>
    <w:rsid w:val="00202A5B"/>
    <w:rsid w:val="00202AB8"/>
    <w:rsid w:val="00202B1A"/>
    <w:rsid w:val="002031B5"/>
    <w:rsid w:val="002034E6"/>
    <w:rsid w:val="0020358B"/>
    <w:rsid w:val="002036F3"/>
    <w:rsid w:val="00203C74"/>
    <w:rsid w:val="00203E71"/>
    <w:rsid w:val="002044C9"/>
    <w:rsid w:val="00204D2E"/>
    <w:rsid w:val="002051AF"/>
    <w:rsid w:val="002052F3"/>
    <w:rsid w:val="00205957"/>
    <w:rsid w:val="00205A92"/>
    <w:rsid w:val="00206078"/>
    <w:rsid w:val="00206366"/>
    <w:rsid w:val="00206FEC"/>
    <w:rsid w:val="002070AC"/>
    <w:rsid w:val="002077DF"/>
    <w:rsid w:val="00207DBD"/>
    <w:rsid w:val="00207E02"/>
    <w:rsid w:val="0021045A"/>
    <w:rsid w:val="00210A76"/>
    <w:rsid w:val="00210B91"/>
    <w:rsid w:val="002114AC"/>
    <w:rsid w:val="002119B8"/>
    <w:rsid w:val="00211B0E"/>
    <w:rsid w:val="00211CB6"/>
    <w:rsid w:val="00212006"/>
    <w:rsid w:val="002121F4"/>
    <w:rsid w:val="00212D6E"/>
    <w:rsid w:val="00212EA1"/>
    <w:rsid w:val="00212F82"/>
    <w:rsid w:val="00213091"/>
    <w:rsid w:val="00213331"/>
    <w:rsid w:val="00213400"/>
    <w:rsid w:val="00213C2A"/>
    <w:rsid w:val="002141A9"/>
    <w:rsid w:val="0021476D"/>
    <w:rsid w:val="00214E5F"/>
    <w:rsid w:val="00215BE4"/>
    <w:rsid w:val="002161B7"/>
    <w:rsid w:val="0021620D"/>
    <w:rsid w:val="002167A6"/>
    <w:rsid w:val="00216CC3"/>
    <w:rsid w:val="00216EAA"/>
    <w:rsid w:val="00217089"/>
    <w:rsid w:val="0021719F"/>
    <w:rsid w:val="00217C9C"/>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B8A"/>
    <w:rsid w:val="00226EC0"/>
    <w:rsid w:val="00226EF4"/>
    <w:rsid w:val="00227036"/>
    <w:rsid w:val="00227326"/>
    <w:rsid w:val="00227473"/>
    <w:rsid w:val="002275D9"/>
    <w:rsid w:val="00230839"/>
    <w:rsid w:val="00230CE5"/>
    <w:rsid w:val="0023107A"/>
    <w:rsid w:val="00231E7F"/>
    <w:rsid w:val="002327BF"/>
    <w:rsid w:val="002334FC"/>
    <w:rsid w:val="00233594"/>
    <w:rsid w:val="00233725"/>
    <w:rsid w:val="00233851"/>
    <w:rsid w:val="00233D3D"/>
    <w:rsid w:val="00233E48"/>
    <w:rsid w:val="00234459"/>
    <w:rsid w:val="002347D9"/>
    <w:rsid w:val="0023489E"/>
    <w:rsid w:val="00234C29"/>
    <w:rsid w:val="00234DC3"/>
    <w:rsid w:val="00234E51"/>
    <w:rsid w:val="00235132"/>
    <w:rsid w:val="00235398"/>
    <w:rsid w:val="002357E5"/>
    <w:rsid w:val="002358EF"/>
    <w:rsid w:val="00235A26"/>
    <w:rsid w:val="00235DB3"/>
    <w:rsid w:val="00235F33"/>
    <w:rsid w:val="00236E77"/>
    <w:rsid w:val="0023722E"/>
    <w:rsid w:val="00237FD9"/>
    <w:rsid w:val="00240090"/>
    <w:rsid w:val="0024012C"/>
    <w:rsid w:val="002403F1"/>
    <w:rsid w:val="00240EAC"/>
    <w:rsid w:val="00241088"/>
    <w:rsid w:val="0024139D"/>
    <w:rsid w:val="0024154F"/>
    <w:rsid w:val="00241A50"/>
    <w:rsid w:val="00241DC0"/>
    <w:rsid w:val="00241DE6"/>
    <w:rsid w:val="00241F0F"/>
    <w:rsid w:val="00242264"/>
    <w:rsid w:val="00242434"/>
    <w:rsid w:val="00243181"/>
    <w:rsid w:val="0024363D"/>
    <w:rsid w:val="00243A2B"/>
    <w:rsid w:val="00243BE8"/>
    <w:rsid w:val="00243E8F"/>
    <w:rsid w:val="002443DB"/>
    <w:rsid w:val="0024467A"/>
    <w:rsid w:val="00244754"/>
    <w:rsid w:val="002449F5"/>
    <w:rsid w:val="00244D46"/>
    <w:rsid w:val="002451EE"/>
    <w:rsid w:val="0024549F"/>
    <w:rsid w:val="00245A57"/>
    <w:rsid w:val="00245C91"/>
    <w:rsid w:val="00246600"/>
    <w:rsid w:val="00246BF9"/>
    <w:rsid w:val="002476E8"/>
    <w:rsid w:val="0024786F"/>
    <w:rsid w:val="00250384"/>
    <w:rsid w:val="002503A1"/>
    <w:rsid w:val="00250450"/>
    <w:rsid w:val="0025065E"/>
    <w:rsid w:val="00250E20"/>
    <w:rsid w:val="002517D0"/>
    <w:rsid w:val="00251CC4"/>
    <w:rsid w:val="00251D63"/>
    <w:rsid w:val="002526F1"/>
    <w:rsid w:val="00252878"/>
    <w:rsid w:val="00252D2F"/>
    <w:rsid w:val="00253155"/>
    <w:rsid w:val="002534FB"/>
    <w:rsid w:val="00254320"/>
    <w:rsid w:val="00254C88"/>
    <w:rsid w:val="00255131"/>
    <w:rsid w:val="002552EC"/>
    <w:rsid w:val="002554B1"/>
    <w:rsid w:val="002554F6"/>
    <w:rsid w:val="002555A7"/>
    <w:rsid w:val="00255C07"/>
    <w:rsid w:val="00255D49"/>
    <w:rsid w:val="002561EB"/>
    <w:rsid w:val="0025623F"/>
    <w:rsid w:val="00256468"/>
    <w:rsid w:val="00256CCF"/>
    <w:rsid w:val="002570DC"/>
    <w:rsid w:val="002577EB"/>
    <w:rsid w:val="00257968"/>
    <w:rsid w:val="00257E27"/>
    <w:rsid w:val="002608E3"/>
    <w:rsid w:val="00261193"/>
    <w:rsid w:val="002611B6"/>
    <w:rsid w:val="0026164E"/>
    <w:rsid w:val="0026173B"/>
    <w:rsid w:val="00261A54"/>
    <w:rsid w:val="00261BE4"/>
    <w:rsid w:val="00262CE3"/>
    <w:rsid w:val="00262D58"/>
    <w:rsid w:val="00262E1A"/>
    <w:rsid w:val="00263353"/>
    <w:rsid w:val="00263AF2"/>
    <w:rsid w:val="002645EE"/>
    <w:rsid w:val="00265096"/>
    <w:rsid w:val="00265391"/>
    <w:rsid w:val="00265754"/>
    <w:rsid w:val="0026575B"/>
    <w:rsid w:val="00265906"/>
    <w:rsid w:val="00265DEA"/>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0CFF"/>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454"/>
    <w:rsid w:val="00280895"/>
    <w:rsid w:val="00280A53"/>
    <w:rsid w:val="0028113C"/>
    <w:rsid w:val="00281D3D"/>
    <w:rsid w:val="00281DC7"/>
    <w:rsid w:val="002820C4"/>
    <w:rsid w:val="00282383"/>
    <w:rsid w:val="0028270E"/>
    <w:rsid w:val="00282A83"/>
    <w:rsid w:val="00282E85"/>
    <w:rsid w:val="002834AC"/>
    <w:rsid w:val="00283659"/>
    <w:rsid w:val="00284729"/>
    <w:rsid w:val="00284731"/>
    <w:rsid w:val="00284BEC"/>
    <w:rsid w:val="00284E1D"/>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93E"/>
    <w:rsid w:val="00292654"/>
    <w:rsid w:val="00292A0A"/>
    <w:rsid w:val="0029313E"/>
    <w:rsid w:val="0029368C"/>
    <w:rsid w:val="002938B6"/>
    <w:rsid w:val="00294390"/>
    <w:rsid w:val="002945B5"/>
    <w:rsid w:val="00294970"/>
    <w:rsid w:val="00295452"/>
    <w:rsid w:val="00296009"/>
    <w:rsid w:val="0029631F"/>
    <w:rsid w:val="0029668A"/>
    <w:rsid w:val="00296EAD"/>
    <w:rsid w:val="00297358"/>
    <w:rsid w:val="00297E07"/>
    <w:rsid w:val="00297EE2"/>
    <w:rsid w:val="002A004A"/>
    <w:rsid w:val="002A0429"/>
    <w:rsid w:val="002A079E"/>
    <w:rsid w:val="002A0D10"/>
    <w:rsid w:val="002A1260"/>
    <w:rsid w:val="002A18A0"/>
    <w:rsid w:val="002A1A08"/>
    <w:rsid w:val="002A1A86"/>
    <w:rsid w:val="002A1DD2"/>
    <w:rsid w:val="002A1F4D"/>
    <w:rsid w:val="002A2062"/>
    <w:rsid w:val="002A224B"/>
    <w:rsid w:val="002A23FE"/>
    <w:rsid w:val="002A25D6"/>
    <w:rsid w:val="002A26C8"/>
    <w:rsid w:val="002A2EEA"/>
    <w:rsid w:val="002A2F9A"/>
    <w:rsid w:val="002A3221"/>
    <w:rsid w:val="002A33E6"/>
    <w:rsid w:val="002A3456"/>
    <w:rsid w:val="002A349F"/>
    <w:rsid w:val="002A3585"/>
    <w:rsid w:val="002A3855"/>
    <w:rsid w:val="002A3A41"/>
    <w:rsid w:val="002A4085"/>
    <w:rsid w:val="002A47A5"/>
    <w:rsid w:val="002A47C3"/>
    <w:rsid w:val="002A4869"/>
    <w:rsid w:val="002A4F42"/>
    <w:rsid w:val="002A5587"/>
    <w:rsid w:val="002A58DE"/>
    <w:rsid w:val="002A60B1"/>
    <w:rsid w:val="002A63F3"/>
    <w:rsid w:val="002A6543"/>
    <w:rsid w:val="002A6804"/>
    <w:rsid w:val="002A6858"/>
    <w:rsid w:val="002A6879"/>
    <w:rsid w:val="002A70FB"/>
    <w:rsid w:val="002A7AA6"/>
    <w:rsid w:val="002A7E65"/>
    <w:rsid w:val="002B043D"/>
    <w:rsid w:val="002B07E9"/>
    <w:rsid w:val="002B0C96"/>
    <w:rsid w:val="002B0E0A"/>
    <w:rsid w:val="002B10B2"/>
    <w:rsid w:val="002B16B6"/>
    <w:rsid w:val="002B18C2"/>
    <w:rsid w:val="002B1BC7"/>
    <w:rsid w:val="002B1C0E"/>
    <w:rsid w:val="002B2522"/>
    <w:rsid w:val="002B28CF"/>
    <w:rsid w:val="002B2BA9"/>
    <w:rsid w:val="002B2FB2"/>
    <w:rsid w:val="002B2FDA"/>
    <w:rsid w:val="002B3106"/>
    <w:rsid w:val="002B34A5"/>
    <w:rsid w:val="002B39DB"/>
    <w:rsid w:val="002B3DEA"/>
    <w:rsid w:val="002B3E24"/>
    <w:rsid w:val="002B4A94"/>
    <w:rsid w:val="002B4B2C"/>
    <w:rsid w:val="002B4EE8"/>
    <w:rsid w:val="002B5227"/>
    <w:rsid w:val="002B530E"/>
    <w:rsid w:val="002B5502"/>
    <w:rsid w:val="002B617E"/>
    <w:rsid w:val="002B69F3"/>
    <w:rsid w:val="002B6C1A"/>
    <w:rsid w:val="002B7198"/>
    <w:rsid w:val="002B7792"/>
    <w:rsid w:val="002B7BBB"/>
    <w:rsid w:val="002C02DD"/>
    <w:rsid w:val="002C06DD"/>
    <w:rsid w:val="002C076F"/>
    <w:rsid w:val="002C0849"/>
    <w:rsid w:val="002C087B"/>
    <w:rsid w:val="002C0C8E"/>
    <w:rsid w:val="002C0EDD"/>
    <w:rsid w:val="002C1197"/>
    <w:rsid w:val="002C12B9"/>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CFE"/>
    <w:rsid w:val="002C6F00"/>
    <w:rsid w:val="002C70F3"/>
    <w:rsid w:val="002C7284"/>
    <w:rsid w:val="002C7403"/>
    <w:rsid w:val="002C79E3"/>
    <w:rsid w:val="002C7A6F"/>
    <w:rsid w:val="002C7A75"/>
    <w:rsid w:val="002C7A92"/>
    <w:rsid w:val="002C7B40"/>
    <w:rsid w:val="002C7FAF"/>
    <w:rsid w:val="002D019F"/>
    <w:rsid w:val="002D024B"/>
    <w:rsid w:val="002D0A12"/>
    <w:rsid w:val="002D0C5C"/>
    <w:rsid w:val="002D1081"/>
    <w:rsid w:val="002D1D7A"/>
    <w:rsid w:val="002D219B"/>
    <w:rsid w:val="002D22BD"/>
    <w:rsid w:val="002D3123"/>
    <w:rsid w:val="002D316A"/>
    <w:rsid w:val="002D330D"/>
    <w:rsid w:val="002D3438"/>
    <w:rsid w:val="002D351A"/>
    <w:rsid w:val="002D3947"/>
    <w:rsid w:val="002D3ADE"/>
    <w:rsid w:val="002D3D66"/>
    <w:rsid w:val="002D4D7B"/>
    <w:rsid w:val="002D5370"/>
    <w:rsid w:val="002D5684"/>
    <w:rsid w:val="002D59E4"/>
    <w:rsid w:val="002D60C4"/>
    <w:rsid w:val="002D62D1"/>
    <w:rsid w:val="002D71AD"/>
    <w:rsid w:val="002D78D3"/>
    <w:rsid w:val="002D7AC0"/>
    <w:rsid w:val="002E0007"/>
    <w:rsid w:val="002E03A1"/>
    <w:rsid w:val="002E071F"/>
    <w:rsid w:val="002E0C47"/>
    <w:rsid w:val="002E1D33"/>
    <w:rsid w:val="002E1E41"/>
    <w:rsid w:val="002E232E"/>
    <w:rsid w:val="002E26CF"/>
    <w:rsid w:val="002E275E"/>
    <w:rsid w:val="002E2C5A"/>
    <w:rsid w:val="002E2D52"/>
    <w:rsid w:val="002E3C43"/>
    <w:rsid w:val="002E43DE"/>
    <w:rsid w:val="002E467E"/>
    <w:rsid w:val="002E4A86"/>
    <w:rsid w:val="002E4D69"/>
    <w:rsid w:val="002E4E08"/>
    <w:rsid w:val="002E4FD0"/>
    <w:rsid w:val="002E52D6"/>
    <w:rsid w:val="002E59AC"/>
    <w:rsid w:val="002E5E66"/>
    <w:rsid w:val="002E6059"/>
    <w:rsid w:val="002E606A"/>
    <w:rsid w:val="002E6693"/>
    <w:rsid w:val="002E696C"/>
    <w:rsid w:val="002E6D22"/>
    <w:rsid w:val="002E6F0B"/>
    <w:rsid w:val="002E6F78"/>
    <w:rsid w:val="002E7413"/>
    <w:rsid w:val="002F06A6"/>
    <w:rsid w:val="002F0959"/>
    <w:rsid w:val="002F0A96"/>
    <w:rsid w:val="002F0CFD"/>
    <w:rsid w:val="002F0EC6"/>
    <w:rsid w:val="002F0F27"/>
    <w:rsid w:val="002F152E"/>
    <w:rsid w:val="002F1737"/>
    <w:rsid w:val="002F1783"/>
    <w:rsid w:val="002F1BE0"/>
    <w:rsid w:val="002F1F86"/>
    <w:rsid w:val="002F29B0"/>
    <w:rsid w:val="002F2EC7"/>
    <w:rsid w:val="002F3013"/>
    <w:rsid w:val="002F3449"/>
    <w:rsid w:val="002F3741"/>
    <w:rsid w:val="002F3C30"/>
    <w:rsid w:val="002F42C0"/>
    <w:rsid w:val="002F507C"/>
    <w:rsid w:val="002F568F"/>
    <w:rsid w:val="002F5712"/>
    <w:rsid w:val="002F5C9F"/>
    <w:rsid w:val="002F60D1"/>
    <w:rsid w:val="002F63B4"/>
    <w:rsid w:val="002F65B2"/>
    <w:rsid w:val="002F66E5"/>
    <w:rsid w:val="002F6AE5"/>
    <w:rsid w:val="002F71B6"/>
    <w:rsid w:val="002F77F1"/>
    <w:rsid w:val="002F79A9"/>
    <w:rsid w:val="002F7A71"/>
    <w:rsid w:val="002F7DE4"/>
    <w:rsid w:val="003008BA"/>
    <w:rsid w:val="00300F93"/>
    <w:rsid w:val="00301691"/>
    <w:rsid w:val="003018CC"/>
    <w:rsid w:val="00301A48"/>
    <w:rsid w:val="00301F39"/>
    <w:rsid w:val="003020A8"/>
    <w:rsid w:val="003021AE"/>
    <w:rsid w:val="003023DA"/>
    <w:rsid w:val="003023E4"/>
    <w:rsid w:val="00302730"/>
    <w:rsid w:val="00302CCA"/>
    <w:rsid w:val="00302E1B"/>
    <w:rsid w:val="00303690"/>
    <w:rsid w:val="0030378B"/>
    <w:rsid w:val="003037CB"/>
    <w:rsid w:val="003037E0"/>
    <w:rsid w:val="00303BB9"/>
    <w:rsid w:val="003043B6"/>
    <w:rsid w:val="003046DE"/>
    <w:rsid w:val="0030494C"/>
    <w:rsid w:val="00304A50"/>
    <w:rsid w:val="00304C5D"/>
    <w:rsid w:val="0030523B"/>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A7"/>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9EF"/>
    <w:rsid w:val="00314B22"/>
    <w:rsid w:val="00314E26"/>
    <w:rsid w:val="00314F23"/>
    <w:rsid w:val="003150E8"/>
    <w:rsid w:val="00315287"/>
    <w:rsid w:val="003157F9"/>
    <w:rsid w:val="00315EE9"/>
    <w:rsid w:val="00315F84"/>
    <w:rsid w:val="00315FFD"/>
    <w:rsid w:val="0031612F"/>
    <w:rsid w:val="003162DC"/>
    <w:rsid w:val="003163C4"/>
    <w:rsid w:val="003166A1"/>
    <w:rsid w:val="00316A9A"/>
    <w:rsid w:val="00316DB9"/>
    <w:rsid w:val="00317394"/>
    <w:rsid w:val="00317538"/>
    <w:rsid w:val="00317679"/>
    <w:rsid w:val="0032024A"/>
    <w:rsid w:val="003202C2"/>
    <w:rsid w:val="00320409"/>
    <w:rsid w:val="0032072B"/>
    <w:rsid w:val="00320743"/>
    <w:rsid w:val="0032080A"/>
    <w:rsid w:val="00320997"/>
    <w:rsid w:val="003210ED"/>
    <w:rsid w:val="00321972"/>
    <w:rsid w:val="00321A17"/>
    <w:rsid w:val="00321E68"/>
    <w:rsid w:val="0032226D"/>
    <w:rsid w:val="003223B0"/>
    <w:rsid w:val="00322E1D"/>
    <w:rsid w:val="00322EA2"/>
    <w:rsid w:val="00323D83"/>
    <w:rsid w:val="00323E0A"/>
    <w:rsid w:val="00324AFD"/>
    <w:rsid w:val="003251AA"/>
    <w:rsid w:val="00325E64"/>
    <w:rsid w:val="00326598"/>
    <w:rsid w:val="003279E5"/>
    <w:rsid w:val="00330186"/>
    <w:rsid w:val="003302C0"/>
    <w:rsid w:val="00330DF9"/>
    <w:rsid w:val="00330FA0"/>
    <w:rsid w:val="00330FCB"/>
    <w:rsid w:val="00331716"/>
    <w:rsid w:val="00331C77"/>
    <w:rsid w:val="00331DB5"/>
    <w:rsid w:val="003321F4"/>
    <w:rsid w:val="00332622"/>
    <w:rsid w:val="0033287A"/>
    <w:rsid w:val="00332D30"/>
    <w:rsid w:val="00332DF7"/>
    <w:rsid w:val="003333BF"/>
    <w:rsid w:val="003336FD"/>
    <w:rsid w:val="00333729"/>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405BB"/>
    <w:rsid w:val="00340B46"/>
    <w:rsid w:val="00340B55"/>
    <w:rsid w:val="00340DC8"/>
    <w:rsid w:val="00340E13"/>
    <w:rsid w:val="00341373"/>
    <w:rsid w:val="003413FC"/>
    <w:rsid w:val="003415C0"/>
    <w:rsid w:val="003418E0"/>
    <w:rsid w:val="003419EE"/>
    <w:rsid w:val="003420BA"/>
    <w:rsid w:val="00342307"/>
    <w:rsid w:val="0034250C"/>
    <w:rsid w:val="00342A46"/>
    <w:rsid w:val="00342C24"/>
    <w:rsid w:val="00342DBB"/>
    <w:rsid w:val="00343CD8"/>
    <w:rsid w:val="003441D2"/>
    <w:rsid w:val="00344769"/>
    <w:rsid w:val="003447FD"/>
    <w:rsid w:val="00344B73"/>
    <w:rsid w:val="00344F75"/>
    <w:rsid w:val="00345AB1"/>
    <w:rsid w:val="00346400"/>
    <w:rsid w:val="003465BB"/>
    <w:rsid w:val="00346715"/>
    <w:rsid w:val="003468C1"/>
    <w:rsid w:val="003469C5"/>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680F"/>
    <w:rsid w:val="00367423"/>
    <w:rsid w:val="00367826"/>
    <w:rsid w:val="00367D26"/>
    <w:rsid w:val="00367F9F"/>
    <w:rsid w:val="003700DD"/>
    <w:rsid w:val="00370214"/>
    <w:rsid w:val="00370B93"/>
    <w:rsid w:val="00370E5D"/>
    <w:rsid w:val="00370F89"/>
    <w:rsid w:val="00371064"/>
    <w:rsid w:val="003715DB"/>
    <w:rsid w:val="0037232F"/>
    <w:rsid w:val="003723F5"/>
    <w:rsid w:val="003724F3"/>
    <w:rsid w:val="0037275A"/>
    <w:rsid w:val="0037286F"/>
    <w:rsid w:val="00372A81"/>
    <w:rsid w:val="00372FFC"/>
    <w:rsid w:val="003735A6"/>
    <w:rsid w:val="003737DA"/>
    <w:rsid w:val="00373CB4"/>
    <w:rsid w:val="00374033"/>
    <w:rsid w:val="00374058"/>
    <w:rsid w:val="00374249"/>
    <w:rsid w:val="003745EC"/>
    <w:rsid w:val="0037474E"/>
    <w:rsid w:val="00374C02"/>
    <w:rsid w:val="00374ED7"/>
    <w:rsid w:val="0037505D"/>
    <w:rsid w:val="0037511E"/>
    <w:rsid w:val="003756FD"/>
    <w:rsid w:val="003757A5"/>
    <w:rsid w:val="00375CAC"/>
    <w:rsid w:val="00375FBA"/>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2A6"/>
    <w:rsid w:val="003844EA"/>
    <w:rsid w:val="003846A6"/>
    <w:rsid w:val="0038486C"/>
    <w:rsid w:val="00384ABA"/>
    <w:rsid w:val="00384CD1"/>
    <w:rsid w:val="00384E32"/>
    <w:rsid w:val="00384FBC"/>
    <w:rsid w:val="003851C3"/>
    <w:rsid w:val="0038544A"/>
    <w:rsid w:val="003855FD"/>
    <w:rsid w:val="0038560E"/>
    <w:rsid w:val="003857DC"/>
    <w:rsid w:val="00385E01"/>
    <w:rsid w:val="00385E41"/>
    <w:rsid w:val="00386242"/>
    <w:rsid w:val="00386349"/>
    <w:rsid w:val="003863F8"/>
    <w:rsid w:val="0038660B"/>
    <w:rsid w:val="00386C78"/>
    <w:rsid w:val="00386D89"/>
    <w:rsid w:val="00387367"/>
    <w:rsid w:val="00387468"/>
    <w:rsid w:val="003875DF"/>
    <w:rsid w:val="00387636"/>
    <w:rsid w:val="00387A5B"/>
    <w:rsid w:val="003909D7"/>
    <w:rsid w:val="00390C07"/>
    <w:rsid w:val="0039152C"/>
    <w:rsid w:val="00391685"/>
    <w:rsid w:val="00391965"/>
    <w:rsid w:val="00391BE5"/>
    <w:rsid w:val="00391E0F"/>
    <w:rsid w:val="003928CA"/>
    <w:rsid w:val="00392AB9"/>
    <w:rsid w:val="00392AC3"/>
    <w:rsid w:val="00392D7F"/>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0955"/>
    <w:rsid w:val="003A1121"/>
    <w:rsid w:val="003A2950"/>
    <w:rsid w:val="003A3A35"/>
    <w:rsid w:val="003A3CEC"/>
    <w:rsid w:val="003A47D3"/>
    <w:rsid w:val="003A48F6"/>
    <w:rsid w:val="003A492F"/>
    <w:rsid w:val="003A4A35"/>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042"/>
    <w:rsid w:val="003B2427"/>
    <w:rsid w:val="003B2947"/>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132"/>
    <w:rsid w:val="003C0514"/>
    <w:rsid w:val="003C0604"/>
    <w:rsid w:val="003C0AEB"/>
    <w:rsid w:val="003C0B5A"/>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483"/>
    <w:rsid w:val="003C4585"/>
    <w:rsid w:val="003C463F"/>
    <w:rsid w:val="003C48CD"/>
    <w:rsid w:val="003C4F03"/>
    <w:rsid w:val="003C50A4"/>
    <w:rsid w:val="003C53E3"/>
    <w:rsid w:val="003C5831"/>
    <w:rsid w:val="003C5A64"/>
    <w:rsid w:val="003C5D3F"/>
    <w:rsid w:val="003C5DE9"/>
    <w:rsid w:val="003C60B1"/>
    <w:rsid w:val="003C62F7"/>
    <w:rsid w:val="003C63FF"/>
    <w:rsid w:val="003C6746"/>
    <w:rsid w:val="003C6AD4"/>
    <w:rsid w:val="003C6B92"/>
    <w:rsid w:val="003C6FFA"/>
    <w:rsid w:val="003C7AFB"/>
    <w:rsid w:val="003C7C93"/>
    <w:rsid w:val="003D0818"/>
    <w:rsid w:val="003D1067"/>
    <w:rsid w:val="003D1550"/>
    <w:rsid w:val="003D207E"/>
    <w:rsid w:val="003D25E1"/>
    <w:rsid w:val="003D28A7"/>
    <w:rsid w:val="003D290F"/>
    <w:rsid w:val="003D293D"/>
    <w:rsid w:val="003D30C6"/>
    <w:rsid w:val="003D35D4"/>
    <w:rsid w:val="003D3679"/>
    <w:rsid w:val="003D36B5"/>
    <w:rsid w:val="003D3983"/>
    <w:rsid w:val="003D3BF5"/>
    <w:rsid w:val="003D40AC"/>
    <w:rsid w:val="003D4130"/>
    <w:rsid w:val="003D4365"/>
    <w:rsid w:val="003D4411"/>
    <w:rsid w:val="003D4D77"/>
    <w:rsid w:val="003D5063"/>
    <w:rsid w:val="003D5133"/>
    <w:rsid w:val="003D5396"/>
    <w:rsid w:val="003D53DB"/>
    <w:rsid w:val="003D5D0C"/>
    <w:rsid w:val="003D5DB8"/>
    <w:rsid w:val="003D5E92"/>
    <w:rsid w:val="003D5EEE"/>
    <w:rsid w:val="003D5F75"/>
    <w:rsid w:val="003D662E"/>
    <w:rsid w:val="003D66A0"/>
    <w:rsid w:val="003D6769"/>
    <w:rsid w:val="003D68E3"/>
    <w:rsid w:val="003D6D85"/>
    <w:rsid w:val="003E0146"/>
    <w:rsid w:val="003E054C"/>
    <w:rsid w:val="003E0A01"/>
    <w:rsid w:val="003E0A2A"/>
    <w:rsid w:val="003E1248"/>
    <w:rsid w:val="003E1259"/>
    <w:rsid w:val="003E1D7D"/>
    <w:rsid w:val="003E1F98"/>
    <w:rsid w:val="003E2445"/>
    <w:rsid w:val="003E307E"/>
    <w:rsid w:val="003E30D7"/>
    <w:rsid w:val="003E3170"/>
    <w:rsid w:val="003E32BF"/>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729"/>
    <w:rsid w:val="003F1DDA"/>
    <w:rsid w:val="003F1FD3"/>
    <w:rsid w:val="003F23B7"/>
    <w:rsid w:val="003F24C2"/>
    <w:rsid w:val="003F2A0D"/>
    <w:rsid w:val="003F2ABF"/>
    <w:rsid w:val="003F346E"/>
    <w:rsid w:val="003F365F"/>
    <w:rsid w:val="003F3D90"/>
    <w:rsid w:val="003F45A1"/>
    <w:rsid w:val="003F463B"/>
    <w:rsid w:val="003F46C8"/>
    <w:rsid w:val="003F4CAC"/>
    <w:rsid w:val="003F5699"/>
    <w:rsid w:val="003F5E3B"/>
    <w:rsid w:val="003F5F94"/>
    <w:rsid w:val="003F6475"/>
    <w:rsid w:val="003F6EC4"/>
    <w:rsid w:val="003F6F7A"/>
    <w:rsid w:val="003F785E"/>
    <w:rsid w:val="003F78ED"/>
    <w:rsid w:val="003F79FB"/>
    <w:rsid w:val="00400C6E"/>
    <w:rsid w:val="00400DEC"/>
    <w:rsid w:val="00401076"/>
    <w:rsid w:val="0040113B"/>
    <w:rsid w:val="004011CA"/>
    <w:rsid w:val="004012E2"/>
    <w:rsid w:val="00401325"/>
    <w:rsid w:val="00401AF3"/>
    <w:rsid w:val="00401FAA"/>
    <w:rsid w:val="004026CA"/>
    <w:rsid w:val="00402DD0"/>
    <w:rsid w:val="00403101"/>
    <w:rsid w:val="00403278"/>
    <w:rsid w:val="00403287"/>
    <w:rsid w:val="0040334B"/>
    <w:rsid w:val="004036C8"/>
    <w:rsid w:val="00403829"/>
    <w:rsid w:val="00403FBE"/>
    <w:rsid w:val="00404095"/>
    <w:rsid w:val="00404418"/>
    <w:rsid w:val="00404F9C"/>
    <w:rsid w:val="00405073"/>
    <w:rsid w:val="00405488"/>
    <w:rsid w:val="004054B0"/>
    <w:rsid w:val="004060BC"/>
    <w:rsid w:val="0040612D"/>
    <w:rsid w:val="0040621A"/>
    <w:rsid w:val="00406380"/>
    <w:rsid w:val="00406434"/>
    <w:rsid w:val="00406873"/>
    <w:rsid w:val="00406964"/>
    <w:rsid w:val="00406F3D"/>
    <w:rsid w:val="00407016"/>
    <w:rsid w:val="00407973"/>
    <w:rsid w:val="00407DE4"/>
    <w:rsid w:val="004105BC"/>
    <w:rsid w:val="00410A37"/>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7E0"/>
    <w:rsid w:val="00417AE6"/>
    <w:rsid w:val="00417BBA"/>
    <w:rsid w:val="00420025"/>
    <w:rsid w:val="0042028E"/>
    <w:rsid w:val="004207D8"/>
    <w:rsid w:val="00421393"/>
    <w:rsid w:val="004215A0"/>
    <w:rsid w:val="00421694"/>
    <w:rsid w:val="0042193C"/>
    <w:rsid w:val="00421A50"/>
    <w:rsid w:val="00421ADE"/>
    <w:rsid w:val="00421C3B"/>
    <w:rsid w:val="00422903"/>
    <w:rsid w:val="00422AA6"/>
    <w:rsid w:val="00423060"/>
    <w:rsid w:val="004233CD"/>
    <w:rsid w:val="00423B8B"/>
    <w:rsid w:val="00423D28"/>
    <w:rsid w:val="0042447E"/>
    <w:rsid w:val="0042479F"/>
    <w:rsid w:val="004247C7"/>
    <w:rsid w:val="00424DBE"/>
    <w:rsid w:val="00424FE8"/>
    <w:rsid w:val="00425034"/>
    <w:rsid w:val="00425383"/>
    <w:rsid w:val="0042538C"/>
    <w:rsid w:val="00425406"/>
    <w:rsid w:val="00425478"/>
    <w:rsid w:val="004254A6"/>
    <w:rsid w:val="004257F4"/>
    <w:rsid w:val="00425954"/>
    <w:rsid w:val="00425BB6"/>
    <w:rsid w:val="004261BF"/>
    <w:rsid w:val="0042623F"/>
    <w:rsid w:val="004263BA"/>
    <w:rsid w:val="00426899"/>
    <w:rsid w:val="004268CB"/>
    <w:rsid w:val="00426E40"/>
    <w:rsid w:val="00427360"/>
    <w:rsid w:val="0042786B"/>
    <w:rsid w:val="004279E1"/>
    <w:rsid w:val="00427B47"/>
    <w:rsid w:val="004301E5"/>
    <w:rsid w:val="00430578"/>
    <w:rsid w:val="004311E3"/>
    <w:rsid w:val="004317D6"/>
    <w:rsid w:val="004319B7"/>
    <w:rsid w:val="00432B9A"/>
    <w:rsid w:val="00432CC4"/>
    <w:rsid w:val="00432DF9"/>
    <w:rsid w:val="0043302C"/>
    <w:rsid w:val="00433406"/>
    <w:rsid w:val="004334C0"/>
    <w:rsid w:val="004337BF"/>
    <w:rsid w:val="004337CE"/>
    <w:rsid w:val="00433ACC"/>
    <w:rsid w:val="00433E80"/>
    <w:rsid w:val="0043416E"/>
    <w:rsid w:val="0043455F"/>
    <w:rsid w:val="004348DF"/>
    <w:rsid w:val="00435119"/>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5EF"/>
    <w:rsid w:val="0044269A"/>
    <w:rsid w:val="0044298B"/>
    <w:rsid w:val="004429E4"/>
    <w:rsid w:val="00442A1A"/>
    <w:rsid w:val="00442AAC"/>
    <w:rsid w:val="00442BAE"/>
    <w:rsid w:val="00442D33"/>
    <w:rsid w:val="00442E4D"/>
    <w:rsid w:val="004430A5"/>
    <w:rsid w:val="00443274"/>
    <w:rsid w:val="004435D3"/>
    <w:rsid w:val="00443A53"/>
    <w:rsid w:val="00443D77"/>
    <w:rsid w:val="004443AC"/>
    <w:rsid w:val="0044445C"/>
    <w:rsid w:val="0044494B"/>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6CD"/>
    <w:rsid w:val="004518D6"/>
    <w:rsid w:val="00451CF4"/>
    <w:rsid w:val="004524D7"/>
    <w:rsid w:val="00452510"/>
    <w:rsid w:val="0045260E"/>
    <w:rsid w:val="00452830"/>
    <w:rsid w:val="00452B44"/>
    <w:rsid w:val="00452D6D"/>
    <w:rsid w:val="00453B69"/>
    <w:rsid w:val="00453DEE"/>
    <w:rsid w:val="0045428B"/>
    <w:rsid w:val="00454B54"/>
    <w:rsid w:val="00454CA4"/>
    <w:rsid w:val="004550A8"/>
    <w:rsid w:val="0045540B"/>
    <w:rsid w:val="0045576C"/>
    <w:rsid w:val="0045638B"/>
    <w:rsid w:val="004564B9"/>
    <w:rsid w:val="0045651F"/>
    <w:rsid w:val="00457017"/>
    <w:rsid w:val="00457262"/>
    <w:rsid w:val="00457AFE"/>
    <w:rsid w:val="00457D36"/>
    <w:rsid w:val="0046013E"/>
    <w:rsid w:val="00460160"/>
    <w:rsid w:val="0046070A"/>
    <w:rsid w:val="0046077B"/>
    <w:rsid w:val="00460A8B"/>
    <w:rsid w:val="004611EA"/>
    <w:rsid w:val="00461222"/>
    <w:rsid w:val="00461259"/>
    <w:rsid w:val="00461476"/>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71C3"/>
    <w:rsid w:val="0046731B"/>
    <w:rsid w:val="00467767"/>
    <w:rsid w:val="00467E41"/>
    <w:rsid w:val="00467F7E"/>
    <w:rsid w:val="0047058C"/>
    <w:rsid w:val="00470B1D"/>
    <w:rsid w:val="00470B65"/>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36E"/>
    <w:rsid w:val="00474571"/>
    <w:rsid w:val="004751E3"/>
    <w:rsid w:val="00475BCE"/>
    <w:rsid w:val="0047619B"/>
    <w:rsid w:val="004763EB"/>
    <w:rsid w:val="004768D6"/>
    <w:rsid w:val="00476E89"/>
    <w:rsid w:val="00476EF1"/>
    <w:rsid w:val="004772C5"/>
    <w:rsid w:val="00477355"/>
    <w:rsid w:val="0047798E"/>
    <w:rsid w:val="004779B0"/>
    <w:rsid w:val="00477C11"/>
    <w:rsid w:val="00477C74"/>
    <w:rsid w:val="00477D2A"/>
    <w:rsid w:val="00477D81"/>
    <w:rsid w:val="004800CE"/>
    <w:rsid w:val="004802C6"/>
    <w:rsid w:val="004806DE"/>
    <w:rsid w:val="00480897"/>
    <w:rsid w:val="00480D74"/>
    <w:rsid w:val="00480E8F"/>
    <w:rsid w:val="00481424"/>
    <w:rsid w:val="0048175E"/>
    <w:rsid w:val="00481A41"/>
    <w:rsid w:val="00481BA5"/>
    <w:rsid w:val="00481C2A"/>
    <w:rsid w:val="00481C99"/>
    <w:rsid w:val="004823BC"/>
    <w:rsid w:val="004823F9"/>
    <w:rsid w:val="00482A36"/>
    <w:rsid w:val="00482CA5"/>
    <w:rsid w:val="00482EE3"/>
    <w:rsid w:val="00483D09"/>
    <w:rsid w:val="00483E57"/>
    <w:rsid w:val="004841C6"/>
    <w:rsid w:val="00484863"/>
    <w:rsid w:val="00484990"/>
    <w:rsid w:val="00484CA5"/>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1E7"/>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BE"/>
    <w:rsid w:val="004A22CA"/>
    <w:rsid w:val="004A276C"/>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0EB4"/>
    <w:rsid w:val="004B1214"/>
    <w:rsid w:val="004B15F5"/>
    <w:rsid w:val="004B16E0"/>
    <w:rsid w:val="004B1735"/>
    <w:rsid w:val="004B21B9"/>
    <w:rsid w:val="004B233A"/>
    <w:rsid w:val="004B2550"/>
    <w:rsid w:val="004B2714"/>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9C7"/>
    <w:rsid w:val="004B7A3E"/>
    <w:rsid w:val="004B7C72"/>
    <w:rsid w:val="004B7ECD"/>
    <w:rsid w:val="004B7F83"/>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4C7B"/>
    <w:rsid w:val="004C5302"/>
    <w:rsid w:val="004C53E1"/>
    <w:rsid w:val="004C5F96"/>
    <w:rsid w:val="004C6779"/>
    <w:rsid w:val="004C765D"/>
    <w:rsid w:val="004C793C"/>
    <w:rsid w:val="004C7A81"/>
    <w:rsid w:val="004D0256"/>
    <w:rsid w:val="004D0985"/>
    <w:rsid w:val="004D0C52"/>
    <w:rsid w:val="004D0D14"/>
    <w:rsid w:val="004D19E8"/>
    <w:rsid w:val="004D2A91"/>
    <w:rsid w:val="004D2D5E"/>
    <w:rsid w:val="004D2ED0"/>
    <w:rsid w:val="004D3308"/>
    <w:rsid w:val="004D332C"/>
    <w:rsid w:val="004D341B"/>
    <w:rsid w:val="004D3970"/>
    <w:rsid w:val="004D4224"/>
    <w:rsid w:val="004D45FC"/>
    <w:rsid w:val="004D4800"/>
    <w:rsid w:val="004D4877"/>
    <w:rsid w:val="004D4ACC"/>
    <w:rsid w:val="004D52CD"/>
    <w:rsid w:val="004D550F"/>
    <w:rsid w:val="004D5821"/>
    <w:rsid w:val="004D5F16"/>
    <w:rsid w:val="004D615B"/>
    <w:rsid w:val="004D643A"/>
    <w:rsid w:val="004D69F1"/>
    <w:rsid w:val="004D71B0"/>
    <w:rsid w:val="004D7C17"/>
    <w:rsid w:val="004D7CB5"/>
    <w:rsid w:val="004D7F5A"/>
    <w:rsid w:val="004E069F"/>
    <w:rsid w:val="004E086D"/>
    <w:rsid w:val="004E090A"/>
    <w:rsid w:val="004E0985"/>
    <w:rsid w:val="004E14D8"/>
    <w:rsid w:val="004E1B82"/>
    <w:rsid w:val="004E2886"/>
    <w:rsid w:val="004E2A9C"/>
    <w:rsid w:val="004E33F1"/>
    <w:rsid w:val="004E37BC"/>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A46"/>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2E"/>
    <w:rsid w:val="00503459"/>
    <w:rsid w:val="0050349D"/>
    <w:rsid w:val="00503529"/>
    <w:rsid w:val="00503CF4"/>
    <w:rsid w:val="00503E83"/>
    <w:rsid w:val="00503F88"/>
    <w:rsid w:val="00504389"/>
    <w:rsid w:val="00504673"/>
    <w:rsid w:val="00504E8E"/>
    <w:rsid w:val="005051EA"/>
    <w:rsid w:val="00505957"/>
    <w:rsid w:val="00505986"/>
    <w:rsid w:val="00505B31"/>
    <w:rsid w:val="00505D1C"/>
    <w:rsid w:val="00505D7F"/>
    <w:rsid w:val="00506AF1"/>
    <w:rsid w:val="00506FD9"/>
    <w:rsid w:val="00507568"/>
    <w:rsid w:val="0050782C"/>
    <w:rsid w:val="0051024D"/>
    <w:rsid w:val="00510B6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1ECA"/>
    <w:rsid w:val="005221CE"/>
    <w:rsid w:val="0052284F"/>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7128"/>
    <w:rsid w:val="00527269"/>
    <w:rsid w:val="00527425"/>
    <w:rsid w:val="00527524"/>
    <w:rsid w:val="00527622"/>
    <w:rsid w:val="005305A2"/>
    <w:rsid w:val="0053083F"/>
    <w:rsid w:val="005311F6"/>
    <w:rsid w:val="00531419"/>
    <w:rsid w:val="0053183C"/>
    <w:rsid w:val="00531FED"/>
    <w:rsid w:val="005320B8"/>
    <w:rsid w:val="005321B4"/>
    <w:rsid w:val="005327CC"/>
    <w:rsid w:val="005329A7"/>
    <w:rsid w:val="00532D6F"/>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774"/>
    <w:rsid w:val="00541CF8"/>
    <w:rsid w:val="00541EF4"/>
    <w:rsid w:val="00541FDA"/>
    <w:rsid w:val="005425F2"/>
    <w:rsid w:val="00542708"/>
    <w:rsid w:val="00542740"/>
    <w:rsid w:val="00542919"/>
    <w:rsid w:val="0054297A"/>
    <w:rsid w:val="00542E68"/>
    <w:rsid w:val="005430DF"/>
    <w:rsid w:val="0054313C"/>
    <w:rsid w:val="005434F7"/>
    <w:rsid w:val="00543533"/>
    <w:rsid w:val="00543F9D"/>
    <w:rsid w:val="0054447C"/>
    <w:rsid w:val="00544843"/>
    <w:rsid w:val="00545AD1"/>
    <w:rsid w:val="00545BD9"/>
    <w:rsid w:val="00545D24"/>
    <w:rsid w:val="005463C6"/>
    <w:rsid w:val="005469B6"/>
    <w:rsid w:val="00546AC0"/>
    <w:rsid w:val="00546CB0"/>
    <w:rsid w:val="00546D45"/>
    <w:rsid w:val="00546D86"/>
    <w:rsid w:val="00547509"/>
    <w:rsid w:val="00547612"/>
    <w:rsid w:val="005476D3"/>
    <w:rsid w:val="005477DD"/>
    <w:rsid w:val="005479EA"/>
    <w:rsid w:val="00547C7D"/>
    <w:rsid w:val="00547D31"/>
    <w:rsid w:val="005505D2"/>
    <w:rsid w:val="00550E23"/>
    <w:rsid w:val="00551920"/>
    <w:rsid w:val="005519B2"/>
    <w:rsid w:val="005519DA"/>
    <w:rsid w:val="0055230F"/>
    <w:rsid w:val="005525F9"/>
    <w:rsid w:val="00552716"/>
    <w:rsid w:val="00552746"/>
    <w:rsid w:val="00552BD7"/>
    <w:rsid w:val="00552F2E"/>
    <w:rsid w:val="00552FA6"/>
    <w:rsid w:val="00552FF3"/>
    <w:rsid w:val="00553363"/>
    <w:rsid w:val="0055388F"/>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57604"/>
    <w:rsid w:val="005602D5"/>
    <w:rsid w:val="00560D74"/>
    <w:rsid w:val="00560E8E"/>
    <w:rsid w:val="00560F54"/>
    <w:rsid w:val="00561C3C"/>
    <w:rsid w:val="005623D6"/>
    <w:rsid w:val="00562AE9"/>
    <w:rsid w:val="00562D6F"/>
    <w:rsid w:val="00562E2F"/>
    <w:rsid w:val="00563314"/>
    <w:rsid w:val="00563407"/>
    <w:rsid w:val="00563EA1"/>
    <w:rsid w:val="00563F86"/>
    <w:rsid w:val="00564002"/>
    <w:rsid w:val="0056443D"/>
    <w:rsid w:val="005648BC"/>
    <w:rsid w:val="005649BC"/>
    <w:rsid w:val="00564A11"/>
    <w:rsid w:val="00564E22"/>
    <w:rsid w:val="00564E80"/>
    <w:rsid w:val="005654BF"/>
    <w:rsid w:val="00565C48"/>
    <w:rsid w:val="0056602C"/>
    <w:rsid w:val="0056670D"/>
    <w:rsid w:val="00566A06"/>
    <w:rsid w:val="00566DAE"/>
    <w:rsid w:val="00566FB0"/>
    <w:rsid w:val="005670C4"/>
    <w:rsid w:val="005674F3"/>
    <w:rsid w:val="00567F81"/>
    <w:rsid w:val="005702D0"/>
    <w:rsid w:val="00570849"/>
    <w:rsid w:val="00570CD7"/>
    <w:rsid w:val="00570E10"/>
    <w:rsid w:val="00571278"/>
    <w:rsid w:val="005715A1"/>
    <w:rsid w:val="005721E6"/>
    <w:rsid w:val="0057227E"/>
    <w:rsid w:val="005726A4"/>
    <w:rsid w:val="00572772"/>
    <w:rsid w:val="0057282E"/>
    <w:rsid w:val="005739C5"/>
    <w:rsid w:val="00573C0D"/>
    <w:rsid w:val="00573C6D"/>
    <w:rsid w:val="005746D9"/>
    <w:rsid w:val="005752D3"/>
    <w:rsid w:val="00575391"/>
    <w:rsid w:val="0057582A"/>
    <w:rsid w:val="00575C68"/>
    <w:rsid w:val="00575D0B"/>
    <w:rsid w:val="00575D33"/>
    <w:rsid w:val="00575E0D"/>
    <w:rsid w:val="00575F20"/>
    <w:rsid w:val="005766B2"/>
    <w:rsid w:val="00576961"/>
    <w:rsid w:val="00576A0D"/>
    <w:rsid w:val="00576AA6"/>
    <w:rsid w:val="00576E03"/>
    <w:rsid w:val="005770A1"/>
    <w:rsid w:val="005774BA"/>
    <w:rsid w:val="00577AEE"/>
    <w:rsid w:val="00580244"/>
    <w:rsid w:val="00580421"/>
    <w:rsid w:val="005805B5"/>
    <w:rsid w:val="00580B95"/>
    <w:rsid w:val="00581590"/>
    <w:rsid w:val="005824A8"/>
    <w:rsid w:val="00582AF4"/>
    <w:rsid w:val="00582EF9"/>
    <w:rsid w:val="00583C39"/>
    <w:rsid w:val="00583FCB"/>
    <w:rsid w:val="00584175"/>
    <w:rsid w:val="005841BD"/>
    <w:rsid w:val="00584653"/>
    <w:rsid w:val="00584A27"/>
    <w:rsid w:val="00584A54"/>
    <w:rsid w:val="00584BD4"/>
    <w:rsid w:val="0058508A"/>
    <w:rsid w:val="00585188"/>
    <w:rsid w:val="00585799"/>
    <w:rsid w:val="00585842"/>
    <w:rsid w:val="00585A48"/>
    <w:rsid w:val="00585C91"/>
    <w:rsid w:val="00585F54"/>
    <w:rsid w:val="005863DB"/>
    <w:rsid w:val="00586590"/>
    <w:rsid w:val="00586779"/>
    <w:rsid w:val="00586862"/>
    <w:rsid w:val="00586BA8"/>
    <w:rsid w:val="00587150"/>
    <w:rsid w:val="0058740C"/>
    <w:rsid w:val="0058771E"/>
    <w:rsid w:val="005878BB"/>
    <w:rsid w:val="00587AC3"/>
    <w:rsid w:val="00587B1F"/>
    <w:rsid w:val="005905B1"/>
    <w:rsid w:val="005907B0"/>
    <w:rsid w:val="0059081C"/>
    <w:rsid w:val="00590910"/>
    <w:rsid w:val="00590AF4"/>
    <w:rsid w:val="00590C3C"/>
    <w:rsid w:val="00590CBA"/>
    <w:rsid w:val="005913E9"/>
    <w:rsid w:val="00591EF6"/>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4DBF"/>
    <w:rsid w:val="0059563A"/>
    <w:rsid w:val="00595692"/>
    <w:rsid w:val="005957D5"/>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D11"/>
    <w:rsid w:val="005A0F86"/>
    <w:rsid w:val="005A1509"/>
    <w:rsid w:val="005A2074"/>
    <w:rsid w:val="005A264B"/>
    <w:rsid w:val="005A2AFA"/>
    <w:rsid w:val="005A2E76"/>
    <w:rsid w:val="005A2E8C"/>
    <w:rsid w:val="005A3447"/>
    <w:rsid w:val="005A349A"/>
    <w:rsid w:val="005A35AD"/>
    <w:rsid w:val="005A3B3D"/>
    <w:rsid w:val="005A3C91"/>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8DD"/>
    <w:rsid w:val="005B0911"/>
    <w:rsid w:val="005B1811"/>
    <w:rsid w:val="005B1ED4"/>
    <w:rsid w:val="005B2322"/>
    <w:rsid w:val="005B2A93"/>
    <w:rsid w:val="005B2C64"/>
    <w:rsid w:val="005B3353"/>
    <w:rsid w:val="005B37CC"/>
    <w:rsid w:val="005B3ECF"/>
    <w:rsid w:val="005B421D"/>
    <w:rsid w:val="005B447D"/>
    <w:rsid w:val="005B4B41"/>
    <w:rsid w:val="005B4D5F"/>
    <w:rsid w:val="005B4DD4"/>
    <w:rsid w:val="005B5056"/>
    <w:rsid w:val="005B5E5F"/>
    <w:rsid w:val="005B62BD"/>
    <w:rsid w:val="005B63BD"/>
    <w:rsid w:val="005B65E4"/>
    <w:rsid w:val="005B6721"/>
    <w:rsid w:val="005B73AE"/>
    <w:rsid w:val="005B7679"/>
    <w:rsid w:val="005B773F"/>
    <w:rsid w:val="005B7D57"/>
    <w:rsid w:val="005C007F"/>
    <w:rsid w:val="005C056C"/>
    <w:rsid w:val="005C09D3"/>
    <w:rsid w:val="005C0BB7"/>
    <w:rsid w:val="005C0CA0"/>
    <w:rsid w:val="005C114A"/>
    <w:rsid w:val="005C15A3"/>
    <w:rsid w:val="005C177E"/>
    <w:rsid w:val="005C1797"/>
    <w:rsid w:val="005C1D7F"/>
    <w:rsid w:val="005C1F41"/>
    <w:rsid w:val="005C20D7"/>
    <w:rsid w:val="005C2190"/>
    <w:rsid w:val="005C2A27"/>
    <w:rsid w:val="005C2A7B"/>
    <w:rsid w:val="005C2B02"/>
    <w:rsid w:val="005C2C42"/>
    <w:rsid w:val="005C3020"/>
    <w:rsid w:val="005C302A"/>
    <w:rsid w:val="005C3A21"/>
    <w:rsid w:val="005C3E21"/>
    <w:rsid w:val="005C42E0"/>
    <w:rsid w:val="005C497C"/>
    <w:rsid w:val="005C4B59"/>
    <w:rsid w:val="005C59C7"/>
    <w:rsid w:val="005C5A70"/>
    <w:rsid w:val="005C6775"/>
    <w:rsid w:val="005C69BF"/>
    <w:rsid w:val="005C6B38"/>
    <w:rsid w:val="005C6C0C"/>
    <w:rsid w:val="005C74E3"/>
    <w:rsid w:val="005C75AD"/>
    <w:rsid w:val="005C7810"/>
    <w:rsid w:val="005C7934"/>
    <w:rsid w:val="005C79FC"/>
    <w:rsid w:val="005D0522"/>
    <w:rsid w:val="005D0740"/>
    <w:rsid w:val="005D09D9"/>
    <w:rsid w:val="005D0C76"/>
    <w:rsid w:val="005D12EB"/>
    <w:rsid w:val="005D1C33"/>
    <w:rsid w:val="005D2529"/>
    <w:rsid w:val="005D25A2"/>
    <w:rsid w:val="005D2914"/>
    <w:rsid w:val="005D2CDC"/>
    <w:rsid w:val="005D2CF4"/>
    <w:rsid w:val="005D2D1C"/>
    <w:rsid w:val="005D31F5"/>
    <w:rsid w:val="005D340D"/>
    <w:rsid w:val="005D36DE"/>
    <w:rsid w:val="005D3716"/>
    <w:rsid w:val="005D3842"/>
    <w:rsid w:val="005D3DF8"/>
    <w:rsid w:val="005D3E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25C"/>
    <w:rsid w:val="005D749B"/>
    <w:rsid w:val="005D76CC"/>
    <w:rsid w:val="005D7ACD"/>
    <w:rsid w:val="005D7B55"/>
    <w:rsid w:val="005D7C17"/>
    <w:rsid w:val="005E0004"/>
    <w:rsid w:val="005E004F"/>
    <w:rsid w:val="005E00F6"/>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5C5"/>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3AED"/>
    <w:rsid w:val="005F44AE"/>
    <w:rsid w:val="005F44FE"/>
    <w:rsid w:val="005F5084"/>
    <w:rsid w:val="005F5128"/>
    <w:rsid w:val="005F5530"/>
    <w:rsid w:val="005F5AEE"/>
    <w:rsid w:val="005F5D6B"/>
    <w:rsid w:val="005F5F9C"/>
    <w:rsid w:val="005F6195"/>
    <w:rsid w:val="005F6CC8"/>
    <w:rsid w:val="005F6D54"/>
    <w:rsid w:val="005F7442"/>
    <w:rsid w:val="005F7703"/>
    <w:rsid w:val="005F7A1D"/>
    <w:rsid w:val="005F7C3E"/>
    <w:rsid w:val="006002DD"/>
    <w:rsid w:val="006004B0"/>
    <w:rsid w:val="00600A5B"/>
    <w:rsid w:val="00600D0E"/>
    <w:rsid w:val="00601299"/>
    <w:rsid w:val="0060156F"/>
    <w:rsid w:val="00601581"/>
    <w:rsid w:val="00601CB9"/>
    <w:rsid w:val="00602072"/>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3F"/>
    <w:rsid w:val="00613B42"/>
    <w:rsid w:val="0061401C"/>
    <w:rsid w:val="0061463B"/>
    <w:rsid w:val="00614E0B"/>
    <w:rsid w:val="00614FE7"/>
    <w:rsid w:val="0061514D"/>
    <w:rsid w:val="00615221"/>
    <w:rsid w:val="00615286"/>
    <w:rsid w:val="00615824"/>
    <w:rsid w:val="00615DB5"/>
    <w:rsid w:val="00616100"/>
    <w:rsid w:val="0061620B"/>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373"/>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37D"/>
    <w:rsid w:val="006344EF"/>
    <w:rsid w:val="006346AB"/>
    <w:rsid w:val="00634878"/>
    <w:rsid w:val="00634B74"/>
    <w:rsid w:val="00634D9A"/>
    <w:rsid w:val="00634DDD"/>
    <w:rsid w:val="00635158"/>
    <w:rsid w:val="00635495"/>
    <w:rsid w:val="00636A38"/>
    <w:rsid w:val="00636BCE"/>
    <w:rsid w:val="00636CB7"/>
    <w:rsid w:val="00637115"/>
    <w:rsid w:val="00637251"/>
    <w:rsid w:val="006372D4"/>
    <w:rsid w:val="00637530"/>
    <w:rsid w:val="0063753D"/>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65B"/>
    <w:rsid w:val="006436A3"/>
    <w:rsid w:val="00643AC3"/>
    <w:rsid w:val="0064455A"/>
    <w:rsid w:val="006449B8"/>
    <w:rsid w:val="00644AE5"/>
    <w:rsid w:val="006455E4"/>
    <w:rsid w:val="00645919"/>
    <w:rsid w:val="00645CED"/>
    <w:rsid w:val="00645EE4"/>
    <w:rsid w:val="006460DE"/>
    <w:rsid w:val="00646254"/>
    <w:rsid w:val="00646320"/>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9B9"/>
    <w:rsid w:val="00652A13"/>
    <w:rsid w:val="006539CF"/>
    <w:rsid w:val="006546FB"/>
    <w:rsid w:val="00655339"/>
    <w:rsid w:val="006553D8"/>
    <w:rsid w:val="006554DE"/>
    <w:rsid w:val="006559F0"/>
    <w:rsid w:val="00655BCE"/>
    <w:rsid w:val="00655CB5"/>
    <w:rsid w:val="00656056"/>
    <w:rsid w:val="006564FD"/>
    <w:rsid w:val="00656506"/>
    <w:rsid w:val="006569C8"/>
    <w:rsid w:val="00656A44"/>
    <w:rsid w:val="00656B95"/>
    <w:rsid w:val="00656C16"/>
    <w:rsid w:val="00657350"/>
    <w:rsid w:val="00657356"/>
    <w:rsid w:val="00657607"/>
    <w:rsid w:val="00657780"/>
    <w:rsid w:val="00657D65"/>
    <w:rsid w:val="00661075"/>
    <w:rsid w:val="00661468"/>
    <w:rsid w:val="00661802"/>
    <w:rsid w:val="0066180C"/>
    <w:rsid w:val="00661B17"/>
    <w:rsid w:val="00662109"/>
    <w:rsid w:val="00662619"/>
    <w:rsid w:val="006639E7"/>
    <w:rsid w:val="00663A22"/>
    <w:rsid w:val="00663BCF"/>
    <w:rsid w:val="00663CFA"/>
    <w:rsid w:val="00663E0F"/>
    <w:rsid w:val="00664000"/>
    <w:rsid w:val="00664224"/>
    <w:rsid w:val="0066431F"/>
    <w:rsid w:val="00664479"/>
    <w:rsid w:val="00664553"/>
    <w:rsid w:val="00664C99"/>
    <w:rsid w:val="00664CBA"/>
    <w:rsid w:val="00664E45"/>
    <w:rsid w:val="00665096"/>
    <w:rsid w:val="0066523D"/>
    <w:rsid w:val="006659E4"/>
    <w:rsid w:val="00665C0C"/>
    <w:rsid w:val="00665F7A"/>
    <w:rsid w:val="006663AA"/>
    <w:rsid w:val="006667AE"/>
    <w:rsid w:val="006668C8"/>
    <w:rsid w:val="0066691E"/>
    <w:rsid w:val="00666DBD"/>
    <w:rsid w:val="0066714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1BD"/>
    <w:rsid w:val="00674541"/>
    <w:rsid w:val="00674D86"/>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163"/>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19A"/>
    <w:rsid w:val="00685C7A"/>
    <w:rsid w:val="00685FC0"/>
    <w:rsid w:val="006863F6"/>
    <w:rsid w:val="0068752D"/>
    <w:rsid w:val="00687545"/>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4ED"/>
    <w:rsid w:val="006A196A"/>
    <w:rsid w:val="006A19DC"/>
    <w:rsid w:val="006A1B4D"/>
    <w:rsid w:val="006A1CB0"/>
    <w:rsid w:val="006A1FC0"/>
    <w:rsid w:val="006A26AE"/>
    <w:rsid w:val="006A2DE1"/>
    <w:rsid w:val="006A2E50"/>
    <w:rsid w:val="006A3254"/>
    <w:rsid w:val="006A34FD"/>
    <w:rsid w:val="006A3BFD"/>
    <w:rsid w:val="006A41B1"/>
    <w:rsid w:val="006A4267"/>
    <w:rsid w:val="006A45D7"/>
    <w:rsid w:val="006A4779"/>
    <w:rsid w:val="006A5DC3"/>
    <w:rsid w:val="006A5FFE"/>
    <w:rsid w:val="006A64E1"/>
    <w:rsid w:val="006A685A"/>
    <w:rsid w:val="006A6CC5"/>
    <w:rsid w:val="006A6E71"/>
    <w:rsid w:val="006A73B8"/>
    <w:rsid w:val="006A73D9"/>
    <w:rsid w:val="006A778E"/>
    <w:rsid w:val="006A7D51"/>
    <w:rsid w:val="006B02DD"/>
    <w:rsid w:val="006B0AA0"/>
    <w:rsid w:val="006B0C4A"/>
    <w:rsid w:val="006B0E57"/>
    <w:rsid w:val="006B1686"/>
    <w:rsid w:val="006B182B"/>
    <w:rsid w:val="006B19F9"/>
    <w:rsid w:val="006B22DE"/>
    <w:rsid w:val="006B2359"/>
    <w:rsid w:val="006B2541"/>
    <w:rsid w:val="006B33D6"/>
    <w:rsid w:val="006B3679"/>
    <w:rsid w:val="006B442F"/>
    <w:rsid w:val="006B4601"/>
    <w:rsid w:val="006B4985"/>
    <w:rsid w:val="006B4C1A"/>
    <w:rsid w:val="006B4E28"/>
    <w:rsid w:val="006B504B"/>
    <w:rsid w:val="006B524C"/>
    <w:rsid w:val="006B5374"/>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891"/>
    <w:rsid w:val="006C7ACE"/>
    <w:rsid w:val="006C7B7C"/>
    <w:rsid w:val="006C7C1E"/>
    <w:rsid w:val="006C7D02"/>
    <w:rsid w:val="006C7E33"/>
    <w:rsid w:val="006D0026"/>
    <w:rsid w:val="006D0430"/>
    <w:rsid w:val="006D04D1"/>
    <w:rsid w:val="006D065B"/>
    <w:rsid w:val="006D0B02"/>
    <w:rsid w:val="006D0DC6"/>
    <w:rsid w:val="006D0DE6"/>
    <w:rsid w:val="006D1631"/>
    <w:rsid w:val="006D18CB"/>
    <w:rsid w:val="006D1B6E"/>
    <w:rsid w:val="006D22F0"/>
    <w:rsid w:val="006D23B0"/>
    <w:rsid w:val="006D2824"/>
    <w:rsid w:val="006D297D"/>
    <w:rsid w:val="006D2A30"/>
    <w:rsid w:val="006D2A32"/>
    <w:rsid w:val="006D2B43"/>
    <w:rsid w:val="006D35CA"/>
    <w:rsid w:val="006D3A7A"/>
    <w:rsid w:val="006D3AF2"/>
    <w:rsid w:val="006D4739"/>
    <w:rsid w:val="006D4BD5"/>
    <w:rsid w:val="006D567C"/>
    <w:rsid w:val="006D5AF7"/>
    <w:rsid w:val="006D5CA6"/>
    <w:rsid w:val="006D6096"/>
    <w:rsid w:val="006D620D"/>
    <w:rsid w:val="006D635B"/>
    <w:rsid w:val="006D66B7"/>
    <w:rsid w:val="006D7303"/>
    <w:rsid w:val="006E060D"/>
    <w:rsid w:val="006E0805"/>
    <w:rsid w:val="006E0BEF"/>
    <w:rsid w:val="006E168B"/>
    <w:rsid w:val="006E212C"/>
    <w:rsid w:val="006E2495"/>
    <w:rsid w:val="006E2751"/>
    <w:rsid w:val="006E2BB2"/>
    <w:rsid w:val="006E37E2"/>
    <w:rsid w:val="006E3CDA"/>
    <w:rsid w:val="006E4414"/>
    <w:rsid w:val="006E4CE1"/>
    <w:rsid w:val="006E4DAE"/>
    <w:rsid w:val="006E51F5"/>
    <w:rsid w:val="006E588B"/>
    <w:rsid w:val="006E60B2"/>
    <w:rsid w:val="006E615F"/>
    <w:rsid w:val="006E64C9"/>
    <w:rsid w:val="006E6AAA"/>
    <w:rsid w:val="006E6F71"/>
    <w:rsid w:val="006E6F78"/>
    <w:rsid w:val="006E7AF9"/>
    <w:rsid w:val="006E7F79"/>
    <w:rsid w:val="006F0358"/>
    <w:rsid w:val="006F0692"/>
    <w:rsid w:val="006F0765"/>
    <w:rsid w:val="006F1292"/>
    <w:rsid w:val="006F1CF9"/>
    <w:rsid w:val="006F21EC"/>
    <w:rsid w:val="006F2326"/>
    <w:rsid w:val="006F262A"/>
    <w:rsid w:val="006F2B4E"/>
    <w:rsid w:val="006F2EDD"/>
    <w:rsid w:val="006F35C4"/>
    <w:rsid w:val="006F3F74"/>
    <w:rsid w:val="006F3FCB"/>
    <w:rsid w:val="006F40F0"/>
    <w:rsid w:val="006F445A"/>
    <w:rsid w:val="006F4539"/>
    <w:rsid w:val="006F45A3"/>
    <w:rsid w:val="006F4AEF"/>
    <w:rsid w:val="006F5033"/>
    <w:rsid w:val="006F5490"/>
    <w:rsid w:val="006F5FDA"/>
    <w:rsid w:val="006F61B9"/>
    <w:rsid w:val="006F625F"/>
    <w:rsid w:val="006F68F4"/>
    <w:rsid w:val="006F69C5"/>
    <w:rsid w:val="006F6A6E"/>
    <w:rsid w:val="006F6AA5"/>
    <w:rsid w:val="006F6ABF"/>
    <w:rsid w:val="006F6C78"/>
    <w:rsid w:val="006F6D78"/>
    <w:rsid w:val="006F6F99"/>
    <w:rsid w:val="006F6FF2"/>
    <w:rsid w:val="006F77D6"/>
    <w:rsid w:val="006F7807"/>
    <w:rsid w:val="006F7EBD"/>
    <w:rsid w:val="006F7FF9"/>
    <w:rsid w:val="007000A5"/>
    <w:rsid w:val="00700166"/>
    <w:rsid w:val="0070031E"/>
    <w:rsid w:val="00700ABA"/>
    <w:rsid w:val="00700B3A"/>
    <w:rsid w:val="00700D83"/>
    <w:rsid w:val="00700EFE"/>
    <w:rsid w:val="00701391"/>
    <w:rsid w:val="00701787"/>
    <w:rsid w:val="0070277C"/>
    <w:rsid w:val="0070296B"/>
    <w:rsid w:val="00702E3D"/>
    <w:rsid w:val="00703280"/>
    <w:rsid w:val="007042F4"/>
    <w:rsid w:val="00704392"/>
    <w:rsid w:val="00704563"/>
    <w:rsid w:val="007045BC"/>
    <w:rsid w:val="00704932"/>
    <w:rsid w:val="00705655"/>
    <w:rsid w:val="00705828"/>
    <w:rsid w:val="0070613F"/>
    <w:rsid w:val="007066DF"/>
    <w:rsid w:val="00706B1A"/>
    <w:rsid w:val="00706C93"/>
    <w:rsid w:val="00706E83"/>
    <w:rsid w:val="00706FAE"/>
    <w:rsid w:val="007079A6"/>
    <w:rsid w:val="00707F54"/>
    <w:rsid w:val="0071018C"/>
    <w:rsid w:val="007105E6"/>
    <w:rsid w:val="0071072E"/>
    <w:rsid w:val="00710B8E"/>
    <w:rsid w:val="00710E30"/>
    <w:rsid w:val="00710EB9"/>
    <w:rsid w:val="007111CC"/>
    <w:rsid w:val="0071122A"/>
    <w:rsid w:val="007112C3"/>
    <w:rsid w:val="00711669"/>
    <w:rsid w:val="0071196E"/>
    <w:rsid w:val="007119FC"/>
    <w:rsid w:val="0071250E"/>
    <w:rsid w:val="0071253F"/>
    <w:rsid w:val="00712645"/>
    <w:rsid w:val="007128A7"/>
    <w:rsid w:val="00712942"/>
    <w:rsid w:val="00712DC4"/>
    <w:rsid w:val="00712E1E"/>
    <w:rsid w:val="00713796"/>
    <w:rsid w:val="0071379C"/>
    <w:rsid w:val="007139F0"/>
    <w:rsid w:val="0071438A"/>
    <w:rsid w:val="0071439F"/>
    <w:rsid w:val="00714424"/>
    <w:rsid w:val="00714F47"/>
    <w:rsid w:val="00714F90"/>
    <w:rsid w:val="0071511E"/>
    <w:rsid w:val="00715454"/>
    <w:rsid w:val="00715893"/>
    <w:rsid w:val="007159A3"/>
    <w:rsid w:val="007159C4"/>
    <w:rsid w:val="00716471"/>
    <w:rsid w:val="00716E8A"/>
    <w:rsid w:val="00716EAA"/>
    <w:rsid w:val="00716FE0"/>
    <w:rsid w:val="00717323"/>
    <w:rsid w:val="00717470"/>
    <w:rsid w:val="007179BF"/>
    <w:rsid w:val="00717A7C"/>
    <w:rsid w:val="00717EA2"/>
    <w:rsid w:val="0072023F"/>
    <w:rsid w:val="007204FE"/>
    <w:rsid w:val="007207EB"/>
    <w:rsid w:val="00720DAA"/>
    <w:rsid w:val="00721095"/>
    <w:rsid w:val="00721F9C"/>
    <w:rsid w:val="0072235C"/>
    <w:rsid w:val="007226BB"/>
    <w:rsid w:val="00722B14"/>
    <w:rsid w:val="00722B6D"/>
    <w:rsid w:val="00722DEC"/>
    <w:rsid w:val="00722FDE"/>
    <w:rsid w:val="00723064"/>
    <w:rsid w:val="00723322"/>
    <w:rsid w:val="00723445"/>
    <w:rsid w:val="0072400D"/>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0CC5"/>
    <w:rsid w:val="007311F2"/>
    <w:rsid w:val="00731262"/>
    <w:rsid w:val="00731658"/>
    <w:rsid w:val="00731690"/>
    <w:rsid w:val="00732468"/>
    <w:rsid w:val="00732502"/>
    <w:rsid w:val="00733079"/>
    <w:rsid w:val="007332C8"/>
    <w:rsid w:val="00733327"/>
    <w:rsid w:val="00733436"/>
    <w:rsid w:val="007334A0"/>
    <w:rsid w:val="007338D4"/>
    <w:rsid w:val="00733CB6"/>
    <w:rsid w:val="00733D98"/>
    <w:rsid w:val="007343FC"/>
    <w:rsid w:val="00734694"/>
    <w:rsid w:val="00734844"/>
    <w:rsid w:val="00735311"/>
    <w:rsid w:val="00735BD2"/>
    <w:rsid w:val="00735DD2"/>
    <w:rsid w:val="00735FC9"/>
    <w:rsid w:val="0073662C"/>
    <w:rsid w:val="007372C6"/>
    <w:rsid w:val="007407B6"/>
    <w:rsid w:val="00740B75"/>
    <w:rsid w:val="00740E85"/>
    <w:rsid w:val="00740EE7"/>
    <w:rsid w:val="00740EFB"/>
    <w:rsid w:val="00741047"/>
    <w:rsid w:val="00741182"/>
    <w:rsid w:val="00741299"/>
    <w:rsid w:val="0074152C"/>
    <w:rsid w:val="00741FC4"/>
    <w:rsid w:val="0074200C"/>
    <w:rsid w:val="007420F8"/>
    <w:rsid w:val="00742DD5"/>
    <w:rsid w:val="00742F4E"/>
    <w:rsid w:val="00743067"/>
    <w:rsid w:val="00743223"/>
    <w:rsid w:val="00743423"/>
    <w:rsid w:val="007435AB"/>
    <w:rsid w:val="00743C07"/>
    <w:rsid w:val="00743D22"/>
    <w:rsid w:val="00743D9A"/>
    <w:rsid w:val="00744A8E"/>
    <w:rsid w:val="007450D2"/>
    <w:rsid w:val="007453FE"/>
    <w:rsid w:val="0074607C"/>
    <w:rsid w:val="00746235"/>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74"/>
    <w:rsid w:val="00751C94"/>
    <w:rsid w:val="00751CFA"/>
    <w:rsid w:val="00752232"/>
    <w:rsid w:val="00752285"/>
    <w:rsid w:val="007524A2"/>
    <w:rsid w:val="007525AE"/>
    <w:rsid w:val="00752945"/>
    <w:rsid w:val="007530FF"/>
    <w:rsid w:val="007537FB"/>
    <w:rsid w:val="00753C0F"/>
    <w:rsid w:val="00754505"/>
    <w:rsid w:val="00754694"/>
    <w:rsid w:val="00754CD3"/>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6E3F"/>
    <w:rsid w:val="007672D9"/>
    <w:rsid w:val="007675F5"/>
    <w:rsid w:val="0076775C"/>
    <w:rsid w:val="00767786"/>
    <w:rsid w:val="007677FB"/>
    <w:rsid w:val="00767B53"/>
    <w:rsid w:val="0077052E"/>
    <w:rsid w:val="007707B5"/>
    <w:rsid w:val="00771006"/>
    <w:rsid w:val="007710CE"/>
    <w:rsid w:val="00771342"/>
    <w:rsid w:val="00771877"/>
    <w:rsid w:val="00771C32"/>
    <w:rsid w:val="00772761"/>
    <w:rsid w:val="00772AED"/>
    <w:rsid w:val="00772B30"/>
    <w:rsid w:val="00772D9B"/>
    <w:rsid w:val="00773423"/>
    <w:rsid w:val="007734D6"/>
    <w:rsid w:val="00773D51"/>
    <w:rsid w:val="00773EE5"/>
    <w:rsid w:val="00774647"/>
    <w:rsid w:val="007746FB"/>
    <w:rsid w:val="00774863"/>
    <w:rsid w:val="00774A07"/>
    <w:rsid w:val="00774C5E"/>
    <w:rsid w:val="00774F77"/>
    <w:rsid w:val="0077505A"/>
    <w:rsid w:val="007759DA"/>
    <w:rsid w:val="00775A51"/>
    <w:rsid w:val="00776256"/>
    <w:rsid w:val="00776285"/>
    <w:rsid w:val="0077631E"/>
    <w:rsid w:val="00776468"/>
    <w:rsid w:val="0077669D"/>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9E3"/>
    <w:rsid w:val="00783E46"/>
    <w:rsid w:val="00784AA4"/>
    <w:rsid w:val="00784ACB"/>
    <w:rsid w:val="007850C1"/>
    <w:rsid w:val="007857FB"/>
    <w:rsid w:val="0078645A"/>
    <w:rsid w:val="00786746"/>
    <w:rsid w:val="007867ED"/>
    <w:rsid w:val="007868E6"/>
    <w:rsid w:val="00786B11"/>
    <w:rsid w:val="00786B64"/>
    <w:rsid w:val="00786BFD"/>
    <w:rsid w:val="007875F8"/>
    <w:rsid w:val="007876DE"/>
    <w:rsid w:val="00787EBA"/>
    <w:rsid w:val="00790046"/>
    <w:rsid w:val="007908EA"/>
    <w:rsid w:val="00790975"/>
    <w:rsid w:val="00790C99"/>
    <w:rsid w:val="00790F97"/>
    <w:rsid w:val="007910F8"/>
    <w:rsid w:val="00791149"/>
    <w:rsid w:val="007914B6"/>
    <w:rsid w:val="007918AA"/>
    <w:rsid w:val="00791AF4"/>
    <w:rsid w:val="00791B84"/>
    <w:rsid w:val="00791B87"/>
    <w:rsid w:val="00791FA8"/>
    <w:rsid w:val="007921B2"/>
    <w:rsid w:val="00792C57"/>
    <w:rsid w:val="00793A04"/>
    <w:rsid w:val="00793A07"/>
    <w:rsid w:val="00793D9A"/>
    <w:rsid w:val="0079412C"/>
    <w:rsid w:val="00794390"/>
    <w:rsid w:val="007945FC"/>
    <w:rsid w:val="007947C6"/>
    <w:rsid w:val="007947D9"/>
    <w:rsid w:val="0079487B"/>
    <w:rsid w:val="007949D7"/>
    <w:rsid w:val="00794A67"/>
    <w:rsid w:val="00794D35"/>
    <w:rsid w:val="00794F2F"/>
    <w:rsid w:val="00794FFC"/>
    <w:rsid w:val="0079505E"/>
    <w:rsid w:val="007953B0"/>
    <w:rsid w:val="00795623"/>
    <w:rsid w:val="00795649"/>
    <w:rsid w:val="00795845"/>
    <w:rsid w:val="00796235"/>
    <w:rsid w:val="00796837"/>
    <w:rsid w:val="007968A3"/>
    <w:rsid w:val="00796A1A"/>
    <w:rsid w:val="007972CF"/>
    <w:rsid w:val="0079735B"/>
    <w:rsid w:val="0079740B"/>
    <w:rsid w:val="00797489"/>
    <w:rsid w:val="00797B91"/>
    <w:rsid w:val="007A070D"/>
    <w:rsid w:val="007A0776"/>
    <w:rsid w:val="007A0A1F"/>
    <w:rsid w:val="007A0F9E"/>
    <w:rsid w:val="007A1D0D"/>
    <w:rsid w:val="007A1D4E"/>
    <w:rsid w:val="007A205C"/>
    <w:rsid w:val="007A2086"/>
    <w:rsid w:val="007A22F1"/>
    <w:rsid w:val="007A284C"/>
    <w:rsid w:val="007A2920"/>
    <w:rsid w:val="007A2B09"/>
    <w:rsid w:val="007A31D3"/>
    <w:rsid w:val="007A327F"/>
    <w:rsid w:val="007A3426"/>
    <w:rsid w:val="007A3541"/>
    <w:rsid w:val="007A3644"/>
    <w:rsid w:val="007A3D8B"/>
    <w:rsid w:val="007A5690"/>
    <w:rsid w:val="007A5A58"/>
    <w:rsid w:val="007A61B0"/>
    <w:rsid w:val="007A657A"/>
    <w:rsid w:val="007A6768"/>
    <w:rsid w:val="007A6F55"/>
    <w:rsid w:val="007A70DD"/>
    <w:rsid w:val="007A74D2"/>
    <w:rsid w:val="007A74F2"/>
    <w:rsid w:val="007A7C34"/>
    <w:rsid w:val="007A7E5E"/>
    <w:rsid w:val="007A7F3F"/>
    <w:rsid w:val="007B024C"/>
    <w:rsid w:val="007B0293"/>
    <w:rsid w:val="007B0B60"/>
    <w:rsid w:val="007B0F05"/>
    <w:rsid w:val="007B1276"/>
    <w:rsid w:val="007B13E6"/>
    <w:rsid w:val="007B152A"/>
    <w:rsid w:val="007B160D"/>
    <w:rsid w:val="007B2217"/>
    <w:rsid w:val="007B262A"/>
    <w:rsid w:val="007B2FE1"/>
    <w:rsid w:val="007B35FA"/>
    <w:rsid w:val="007B3611"/>
    <w:rsid w:val="007B38E7"/>
    <w:rsid w:val="007B3B20"/>
    <w:rsid w:val="007B3C22"/>
    <w:rsid w:val="007B4336"/>
    <w:rsid w:val="007B4830"/>
    <w:rsid w:val="007B4C3C"/>
    <w:rsid w:val="007B4E54"/>
    <w:rsid w:val="007B5119"/>
    <w:rsid w:val="007B6303"/>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1C8"/>
    <w:rsid w:val="007C145C"/>
    <w:rsid w:val="007C276E"/>
    <w:rsid w:val="007C292E"/>
    <w:rsid w:val="007C2E2D"/>
    <w:rsid w:val="007C33C0"/>
    <w:rsid w:val="007C379C"/>
    <w:rsid w:val="007C3824"/>
    <w:rsid w:val="007C383B"/>
    <w:rsid w:val="007C4299"/>
    <w:rsid w:val="007C4C1C"/>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B3"/>
    <w:rsid w:val="007D25F1"/>
    <w:rsid w:val="007D284B"/>
    <w:rsid w:val="007D2936"/>
    <w:rsid w:val="007D2E27"/>
    <w:rsid w:val="007D326E"/>
    <w:rsid w:val="007D3631"/>
    <w:rsid w:val="007D3BEA"/>
    <w:rsid w:val="007D3CF8"/>
    <w:rsid w:val="007D3D8C"/>
    <w:rsid w:val="007D3DAB"/>
    <w:rsid w:val="007D4820"/>
    <w:rsid w:val="007D4E7E"/>
    <w:rsid w:val="007D4F83"/>
    <w:rsid w:val="007D5287"/>
    <w:rsid w:val="007D5C8B"/>
    <w:rsid w:val="007D5F07"/>
    <w:rsid w:val="007D5FCB"/>
    <w:rsid w:val="007D63F5"/>
    <w:rsid w:val="007D656E"/>
    <w:rsid w:val="007D67EF"/>
    <w:rsid w:val="007D7074"/>
    <w:rsid w:val="007D71B3"/>
    <w:rsid w:val="007D796F"/>
    <w:rsid w:val="007E0A07"/>
    <w:rsid w:val="007E0A2A"/>
    <w:rsid w:val="007E0BC9"/>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5F03"/>
    <w:rsid w:val="007E6E88"/>
    <w:rsid w:val="007E798B"/>
    <w:rsid w:val="007E7D68"/>
    <w:rsid w:val="007E7EFF"/>
    <w:rsid w:val="007E7FF2"/>
    <w:rsid w:val="007F01E3"/>
    <w:rsid w:val="007F0FFE"/>
    <w:rsid w:val="007F152F"/>
    <w:rsid w:val="007F1B90"/>
    <w:rsid w:val="007F1BFA"/>
    <w:rsid w:val="007F1CA0"/>
    <w:rsid w:val="007F1F77"/>
    <w:rsid w:val="007F2473"/>
    <w:rsid w:val="007F25EF"/>
    <w:rsid w:val="007F26B7"/>
    <w:rsid w:val="007F2D7C"/>
    <w:rsid w:val="007F2DD5"/>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06D"/>
    <w:rsid w:val="007F712E"/>
    <w:rsid w:val="007F746D"/>
    <w:rsid w:val="007F7ACD"/>
    <w:rsid w:val="008000CE"/>
    <w:rsid w:val="008003DC"/>
    <w:rsid w:val="008014F7"/>
    <w:rsid w:val="00801A5E"/>
    <w:rsid w:val="00801CE2"/>
    <w:rsid w:val="00801FE5"/>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8CF"/>
    <w:rsid w:val="00807F11"/>
    <w:rsid w:val="00810259"/>
    <w:rsid w:val="0081037D"/>
    <w:rsid w:val="00810597"/>
    <w:rsid w:val="008105CF"/>
    <w:rsid w:val="00810990"/>
    <w:rsid w:val="00810B9D"/>
    <w:rsid w:val="008111D7"/>
    <w:rsid w:val="008114DC"/>
    <w:rsid w:val="008115D5"/>
    <w:rsid w:val="008116B6"/>
    <w:rsid w:val="008118E9"/>
    <w:rsid w:val="00811A86"/>
    <w:rsid w:val="00811FAF"/>
    <w:rsid w:val="00811FFF"/>
    <w:rsid w:val="0081341B"/>
    <w:rsid w:val="00813643"/>
    <w:rsid w:val="00813795"/>
    <w:rsid w:val="008143DF"/>
    <w:rsid w:val="00814580"/>
    <w:rsid w:val="00814DA6"/>
    <w:rsid w:val="0081563A"/>
    <w:rsid w:val="00816782"/>
    <w:rsid w:val="00816A99"/>
    <w:rsid w:val="00817228"/>
    <w:rsid w:val="00817295"/>
    <w:rsid w:val="00817301"/>
    <w:rsid w:val="00817378"/>
    <w:rsid w:val="00817842"/>
    <w:rsid w:val="00817848"/>
    <w:rsid w:val="00817A78"/>
    <w:rsid w:val="00817FE9"/>
    <w:rsid w:val="00820080"/>
    <w:rsid w:val="0082012C"/>
    <w:rsid w:val="008203D6"/>
    <w:rsid w:val="0082045E"/>
    <w:rsid w:val="00821491"/>
    <w:rsid w:val="00821593"/>
    <w:rsid w:val="008216E1"/>
    <w:rsid w:val="008217A0"/>
    <w:rsid w:val="00821A86"/>
    <w:rsid w:val="008221E7"/>
    <w:rsid w:val="008223D4"/>
    <w:rsid w:val="008226F6"/>
    <w:rsid w:val="00822A52"/>
    <w:rsid w:val="00822E06"/>
    <w:rsid w:val="00822EFB"/>
    <w:rsid w:val="00822F7D"/>
    <w:rsid w:val="008236A3"/>
    <w:rsid w:val="00823ADD"/>
    <w:rsid w:val="008241FF"/>
    <w:rsid w:val="00824497"/>
    <w:rsid w:val="0082459C"/>
    <w:rsid w:val="00824732"/>
    <w:rsid w:val="008248F9"/>
    <w:rsid w:val="00824AD1"/>
    <w:rsid w:val="00825836"/>
    <w:rsid w:val="00825859"/>
    <w:rsid w:val="00825D72"/>
    <w:rsid w:val="0082618A"/>
    <w:rsid w:val="00826518"/>
    <w:rsid w:val="0082662D"/>
    <w:rsid w:val="00826B60"/>
    <w:rsid w:val="00826DA6"/>
    <w:rsid w:val="00826F85"/>
    <w:rsid w:val="008271F6"/>
    <w:rsid w:val="008279DD"/>
    <w:rsid w:val="00827D83"/>
    <w:rsid w:val="0083000A"/>
    <w:rsid w:val="0083021A"/>
    <w:rsid w:val="00830B69"/>
    <w:rsid w:val="00830C78"/>
    <w:rsid w:val="00830DBD"/>
    <w:rsid w:val="00830F15"/>
    <w:rsid w:val="00830F3F"/>
    <w:rsid w:val="008312EC"/>
    <w:rsid w:val="008315DA"/>
    <w:rsid w:val="0083204E"/>
    <w:rsid w:val="00832152"/>
    <w:rsid w:val="00832835"/>
    <w:rsid w:val="00832BCC"/>
    <w:rsid w:val="00832C73"/>
    <w:rsid w:val="00832D9D"/>
    <w:rsid w:val="00832ED8"/>
    <w:rsid w:val="00833735"/>
    <w:rsid w:val="00833EA8"/>
    <w:rsid w:val="008340F9"/>
    <w:rsid w:val="00834585"/>
    <w:rsid w:val="00834656"/>
    <w:rsid w:val="00834CC7"/>
    <w:rsid w:val="00834D45"/>
    <w:rsid w:val="00834E8F"/>
    <w:rsid w:val="00835052"/>
    <w:rsid w:val="00835B10"/>
    <w:rsid w:val="00835C85"/>
    <w:rsid w:val="00835DD7"/>
    <w:rsid w:val="00835F4D"/>
    <w:rsid w:val="0083615C"/>
    <w:rsid w:val="00836B3E"/>
    <w:rsid w:val="008371CD"/>
    <w:rsid w:val="00837248"/>
    <w:rsid w:val="00837D82"/>
    <w:rsid w:val="0084078D"/>
    <w:rsid w:val="00840A9D"/>
    <w:rsid w:val="00840CDB"/>
    <w:rsid w:val="0084130A"/>
    <w:rsid w:val="008416BC"/>
    <w:rsid w:val="00841755"/>
    <w:rsid w:val="00841950"/>
    <w:rsid w:val="00841BDB"/>
    <w:rsid w:val="00841C99"/>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562"/>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2CD"/>
    <w:rsid w:val="008533E9"/>
    <w:rsid w:val="00853516"/>
    <w:rsid w:val="008539A2"/>
    <w:rsid w:val="00853BF7"/>
    <w:rsid w:val="00853DE1"/>
    <w:rsid w:val="00853F51"/>
    <w:rsid w:val="008542FF"/>
    <w:rsid w:val="0085433F"/>
    <w:rsid w:val="008546C2"/>
    <w:rsid w:val="008546CF"/>
    <w:rsid w:val="0085480C"/>
    <w:rsid w:val="00854B68"/>
    <w:rsid w:val="00854F56"/>
    <w:rsid w:val="0085580E"/>
    <w:rsid w:val="008565AD"/>
    <w:rsid w:val="00856763"/>
    <w:rsid w:val="00856AC4"/>
    <w:rsid w:val="00856B4B"/>
    <w:rsid w:val="00857A81"/>
    <w:rsid w:val="00857B70"/>
    <w:rsid w:val="008600D4"/>
    <w:rsid w:val="00860433"/>
    <w:rsid w:val="0086058F"/>
    <w:rsid w:val="008607FA"/>
    <w:rsid w:val="00860BDA"/>
    <w:rsid w:val="00860C25"/>
    <w:rsid w:val="00860DEA"/>
    <w:rsid w:val="00860E02"/>
    <w:rsid w:val="0086135F"/>
    <w:rsid w:val="008616CE"/>
    <w:rsid w:val="00862105"/>
    <w:rsid w:val="0086211A"/>
    <w:rsid w:val="0086265B"/>
    <w:rsid w:val="0086282E"/>
    <w:rsid w:val="008629B8"/>
    <w:rsid w:val="008633C9"/>
    <w:rsid w:val="00863939"/>
    <w:rsid w:val="00863A2C"/>
    <w:rsid w:val="00864236"/>
    <w:rsid w:val="008645AB"/>
    <w:rsid w:val="00864A25"/>
    <w:rsid w:val="00864D58"/>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4B6"/>
    <w:rsid w:val="0087257D"/>
    <w:rsid w:val="0087288A"/>
    <w:rsid w:val="00872892"/>
    <w:rsid w:val="0087312F"/>
    <w:rsid w:val="00873255"/>
    <w:rsid w:val="008733E3"/>
    <w:rsid w:val="0087366F"/>
    <w:rsid w:val="008738E5"/>
    <w:rsid w:val="00874089"/>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77785"/>
    <w:rsid w:val="008801E8"/>
    <w:rsid w:val="0088047D"/>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6FC"/>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A43"/>
    <w:rsid w:val="00890A93"/>
    <w:rsid w:val="00890B8B"/>
    <w:rsid w:val="00890BBE"/>
    <w:rsid w:val="00891381"/>
    <w:rsid w:val="008916B5"/>
    <w:rsid w:val="00891B32"/>
    <w:rsid w:val="008921D0"/>
    <w:rsid w:val="0089241C"/>
    <w:rsid w:val="00892B0B"/>
    <w:rsid w:val="00892B51"/>
    <w:rsid w:val="00893A29"/>
    <w:rsid w:val="00893B95"/>
    <w:rsid w:val="00893BEA"/>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97FFA"/>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4A10"/>
    <w:rsid w:val="008A589A"/>
    <w:rsid w:val="008A6167"/>
    <w:rsid w:val="008A657A"/>
    <w:rsid w:val="008A66BE"/>
    <w:rsid w:val="008A69D1"/>
    <w:rsid w:val="008A729D"/>
    <w:rsid w:val="008A73BB"/>
    <w:rsid w:val="008A7513"/>
    <w:rsid w:val="008A7A66"/>
    <w:rsid w:val="008A7B91"/>
    <w:rsid w:val="008A7CD6"/>
    <w:rsid w:val="008B035B"/>
    <w:rsid w:val="008B0479"/>
    <w:rsid w:val="008B0AA1"/>
    <w:rsid w:val="008B0C6A"/>
    <w:rsid w:val="008B0DB2"/>
    <w:rsid w:val="008B14F8"/>
    <w:rsid w:val="008B15F4"/>
    <w:rsid w:val="008B17C7"/>
    <w:rsid w:val="008B19B9"/>
    <w:rsid w:val="008B1A14"/>
    <w:rsid w:val="008B3261"/>
    <w:rsid w:val="008B35E3"/>
    <w:rsid w:val="008B35ED"/>
    <w:rsid w:val="008B3842"/>
    <w:rsid w:val="008B3DF3"/>
    <w:rsid w:val="008B3FBA"/>
    <w:rsid w:val="008B4381"/>
    <w:rsid w:val="008B49E6"/>
    <w:rsid w:val="008B4FBC"/>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195"/>
    <w:rsid w:val="008D0619"/>
    <w:rsid w:val="008D0F47"/>
    <w:rsid w:val="008D0FDA"/>
    <w:rsid w:val="008D11A6"/>
    <w:rsid w:val="008D196A"/>
    <w:rsid w:val="008D1BA0"/>
    <w:rsid w:val="008D1E24"/>
    <w:rsid w:val="008D21EA"/>
    <w:rsid w:val="008D2370"/>
    <w:rsid w:val="008D23C7"/>
    <w:rsid w:val="008D243E"/>
    <w:rsid w:val="008D2529"/>
    <w:rsid w:val="008D280F"/>
    <w:rsid w:val="008D303F"/>
    <w:rsid w:val="008D31A1"/>
    <w:rsid w:val="008D323C"/>
    <w:rsid w:val="008D337E"/>
    <w:rsid w:val="008D3967"/>
    <w:rsid w:val="008D3A65"/>
    <w:rsid w:val="008D4169"/>
    <w:rsid w:val="008D427E"/>
    <w:rsid w:val="008D4893"/>
    <w:rsid w:val="008D4E9E"/>
    <w:rsid w:val="008D51E3"/>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6479"/>
    <w:rsid w:val="008E6654"/>
    <w:rsid w:val="008E6B85"/>
    <w:rsid w:val="008E6D07"/>
    <w:rsid w:val="008E6DAF"/>
    <w:rsid w:val="008E6E3D"/>
    <w:rsid w:val="008E6E48"/>
    <w:rsid w:val="008E784B"/>
    <w:rsid w:val="008E7952"/>
    <w:rsid w:val="008E7CAD"/>
    <w:rsid w:val="008F010B"/>
    <w:rsid w:val="008F0335"/>
    <w:rsid w:val="008F0472"/>
    <w:rsid w:val="008F051D"/>
    <w:rsid w:val="008F087E"/>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5C4C"/>
    <w:rsid w:val="008F620F"/>
    <w:rsid w:val="008F625F"/>
    <w:rsid w:val="008F670C"/>
    <w:rsid w:val="008F6792"/>
    <w:rsid w:val="008F6C12"/>
    <w:rsid w:val="008F6C3C"/>
    <w:rsid w:val="008F7F6D"/>
    <w:rsid w:val="008F7F7B"/>
    <w:rsid w:val="00900EAE"/>
    <w:rsid w:val="00901442"/>
    <w:rsid w:val="00901BDA"/>
    <w:rsid w:val="00901CE0"/>
    <w:rsid w:val="00901F19"/>
    <w:rsid w:val="009020A6"/>
    <w:rsid w:val="00902CBC"/>
    <w:rsid w:val="00902F5A"/>
    <w:rsid w:val="00902F8B"/>
    <w:rsid w:val="00903748"/>
    <w:rsid w:val="00903EAE"/>
    <w:rsid w:val="00904184"/>
    <w:rsid w:val="009047CE"/>
    <w:rsid w:val="0090486D"/>
    <w:rsid w:val="00904A9E"/>
    <w:rsid w:val="00904AC1"/>
    <w:rsid w:val="00905069"/>
    <w:rsid w:val="00905330"/>
    <w:rsid w:val="0090535D"/>
    <w:rsid w:val="0090586F"/>
    <w:rsid w:val="009058B0"/>
    <w:rsid w:val="009058BE"/>
    <w:rsid w:val="0090664B"/>
    <w:rsid w:val="009069E5"/>
    <w:rsid w:val="009076A2"/>
    <w:rsid w:val="0090774B"/>
    <w:rsid w:val="009079CC"/>
    <w:rsid w:val="009105AC"/>
    <w:rsid w:val="009114A5"/>
    <w:rsid w:val="00911547"/>
    <w:rsid w:val="00911818"/>
    <w:rsid w:val="009118B7"/>
    <w:rsid w:val="00911C15"/>
    <w:rsid w:val="00911FA1"/>
    <w:rsid w:val="00912255"/>
    <w:rsid w:val="00912303"/>
    <w:rsid w:val="0091245D"/>
    <w:rsid w:val="009126DB"/>
    <w:rsid w:val="00912A82"/>
    <w:rsid w:val="00912A92"/>
    <w:rsid w:val="00912B4A"/>
    <w:rsid w:val="00912E58"/>
    <w:rsid w:val="00913090"/>
    <w:rsid w:val="009137FB"/>
    <w:rsid w:val="00913839"/>
    <w:rsid w:val="00913E89"/>
    <w:rsid w:val="00913E9D"/>
    <w:rsid w:val="00914907"/>
    <w:rsid w:val="00915506"/>
    <w:rsid w:val="009155EA"/>
    <w:rsid w:val="00915EE9"/>
    <w:rsid w:val="00916327"/>
    <w:rsid w:val="00916847"/>
    <w:rsid w:val="0091695A"/>
    <w:rsid w:val="00916BD9"/>
    <w:rsid w:val="00916E63"/>
    <w:rsid w:val="0091714E"/>
    <w:rsid w:val="0091738F"/>
    <w:rsid w:val="00917563"/>
    <w:rsid w:val="00917601"/>
    <w:rsid w:val="0091787C"/>
    <w:rsid w:val="009178EC"/>
    <w:rsid w:val="00917AE0"/>
    <w:rsid w:val="00917BE0"/>
    <w:rsid w:val="00917E16"/>
    <w:rsid w:val="00920E13"/>
    <w:rsid w:val="00920EF4"/>
    <w:rsid w:val="009212D5"/>
    <w:rsid w:val="00921544"/>
    <w:rsid w:val="00921A66"/>
    <w:rsid w:val="00921CC4"/>
    <w:rsid w:val="00922966"/>
    <w:rsid w:val="00922AC7"/>
    <w:rsid w:val="00922BFD"/>
    <w:rsid w:val="00922C18"/>
    <w:rsid w:val="009232AC"/>
    <w:rsid w:val="00923370"/>
    <w:rsid w:val="00923599"/>
    <w:rsid w:val="00923A94"/>
    <w:rsid w:val="00923AFA"/>
    <w:rsid w:val="00923C34"/>
    <w:rsid w:val="00923D5A"/>
    <w:rsid w:val="0092472B"/>
    <w:rsid w:val="00924C19"/>
    <w:rsid w:val="00924C54"/>
    <w:rsid w:val="00924E31"/>
    <w:rsid w:val="00925000"/>
    <w:rsid w:val="009251AE"/>
    <w:rsid w:val="009252EF"/>
    <w:rsid w:val="00925549"/>
    <w:rsid w:val="00925953"/>
    <w:rsid w:val="009261FA"/>
    <w:rsid w:val="009263F4"/>
    <w:rsid w:val="00926702"/>
    <w:rsid w:val="00926973"/>
    <w:rsid w:val="00926D08"/>
    <w:rsid w:val="00927062"/>
    <w:rsid w:val="009278FA"/>
    <w:rsid w:val="00927B25"/>
    <w:rsid w:val="00927E41"/>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4FB2"/>
    <w:rsid w:val="00935AA5"/>
    <w:rsid w:val="00935E9F"/>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586"/>
    <w:rsid w:val="009435D8"/>
    <w:rsid w:val="009437F2"/>
    <w:rsid w:val="00943ADC"/>
    <w:rsid w:val="00943C6D"/>
    <w:rsid w:val="00943D3A"/>
    <w:rsid w:val="0094401C"/>
    <w:rsid w:val="00944A55"/>
    <w:rsid w:val="00944E26"/>
    <w:rsid w:val="009451F4"/>
    <w:rsid w:val="00945450"/>
    <w:rsid w:val="00945911"/>
    <w:rsid w:val="00946135"/>
    <w:rsid w:val="00946138"/>
    <w:rsid w:val="009461A7"/>
    <w:rsid w:val="00946844"/>
    <w:rsid w:val="00946885"/>
    <w:rsid w:val="00946CB7"/>
    <w:rsid w:val="0094715E"/>
    <w:rsid w:val="00947168"/>
    <w:rsid w:val="009474BA"/>
    <w:rsid w:val="0094782B"/>
    <w:rsid w:val="00947ABF"/>
    <w:rsid w:val="00947F35"/>
    <w:rsid w:val="00950099"/>
    <w:rsid w:val="00950450"/>
    <w:rsid w:val="009504DD"/>
    <w:rsid w:val="009508FB"/>
    <w:rsid w:val="00950E24"/>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862"/>
    <w:rsid w:val="00954A30"/>
    <w:rsid w:val="00954E13"/>
    <w:rsid w:val="00954FC5"/>
    <w:rsid w:val="00955337"/>
    <w:rsid w:val="009553B3"/>
    <w:rsid w:val="00955961"/>
    <w:rsid w:val="00955D70"/>
    <w:rsid w:val="0095620F"/>
    <w:rsid w:val="00956387"/>
    <w:rsid w:val="009564E6"/>
    <w:rsid w:val="009567D0"/>
    <w:rsid w:val="009569CA"/>
    <w:rsid w:val="00956C0F"/>
    <w:rsid w:val="00957316"/>
    <w:rsid w:val="00957858"/>
    <w:rsid w:val="0095799A"/>
    <w:rsid w:val="009579D2"/>
    <w:rsid w:val="00957BD8"/>
    <w:rsid w:val="00960386"/>
    <w:rsid w:val="0096058E"/>
    <w:rsid w:val="009605AD"/>
    <w:rsid w:val="00960688"/>
    <w:rsid w:val="00960858"/>
    <w:rsid w:val="009609BF"/>
    <w:rsid w:val="00960D43"/>
    <w:rsid w:val="00961720"/>
    <w:rsid w:val="00961F57"/>
    <w:rsid w:val="009626AA"/>
    <w:rsid w:val="0096287D"/>
    <w:rsid w:val="009632A2"/>
    <w:rsid w:val="00963782"/>
    <w:rsid w:val="00963E29"/>
    <w:rsid w:val="00964359"/>
    <w:rsid w:val="009645DB"/>
    <w:rsid w:val="00964CCD"/>
    <w:rsid w:val="00965628"/>
    <w:rsid w:val="00965941"/>
    <w:rsid w:val="00965DD4"/>
    <w:rsid w:val="009662A3"/>
    <w:rsid w:val="00966454"/>
    <w:rsid w:val="0096696A"/>
    <w:rsid w:val="00966DC0"/>
    <w:rsid w:val="009671E3"/>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2638"/>
    <w:rsid w:val="0098303F"/>
    <w:rsid w:val="0098322E"/>
    <w:rsid w:val="0098336C"/>
    <w:rsid w:val="009835AB"/>
    <w:rsid w:val="009838A0"/>
    <w:rsid w:val="009841D3"/>
    <w:rsid w:val="00984234"/>
    <w:rsid w:val="009842F8"/>
    <w:rsid w:val="009844B4"/>
    <w:rsid w:val="0098470F"/>
    <w:rsid w:val="009850DA"/>
    <w:rsid w:val="009851F7"/>
    <w:rsid w:val="009852B1"/>
    <w:rsid w:val="0098539E"/>
    <w:rsid w:val="0098547D"/>
    <w:rsid w:val="00986239"/>
    <w:rsid w:val="00986248"/>
    <w:rsid w:val="00986D1D"/>
    <w:rsid w:val="00987F6B"/>
    <w:rsid w:val="00987FD4"/>
    <w:rsid w:val="00990614"/>
    <w:rsid w:val="00990AB6"/>
    <w:rsid w:val="009911F9"/>
    <w:rsid w:val="00991311"/>
    <w:rsid w:val="00991B11"/>
    <w:rsid w:val="00991D03"/>
    <w:rsid w:val="009922DC"/>
    <w:rsid w:val="00992427"/>
    <w:rsid w:val="0099272E"/>
    <w:rsid w:val="00992A22"/>
    <w:rsid w:val="00992AC8"/>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A22"/>
    <w:rsid w:val="009A0F15"/>
    <w:rsid w:val="009A1464"/>
    <w:rsid w:val="009A15EB"/>
    <w:rsid w:val="009A1BF2"/>
    <w:rsid w:val="009A1E4A"/>
    <w:rsid w:val="009A2039"/>
    <w:rsid w:val="009A242B"/>
    <w:rsid w:val="009A2DC4"/>
    <w:rsid w:val="009A2DD9"/>
    <w:rsid w:val="009A3735"/>
    <w:rsid w:val="009A3DB5"/>
    <w:rsid w:val="009A4012"/>
    <w:rsid w:val="009A413C"/>
    <w:rsid w:val="009A4F67"/>
    <w:rsid w:val="009A53C9"/>
    <w:rsid w:val="009A5F41"/>
    <w:rsid w:val="009A61CE"/>
    <w:rsid w:val="009A6BF7"/>
    <w:rsid w:val="009A718E"/>
    <w:rsid w:val="009A74BD"/>
    <w:rsid w:val="009A74EB"/>
    <w:rsid w:val="009A76C8"/>
    <w:rsid w:val="009A7755"/>
    <w:rsid w:val="009A77CC"/>
    <w:rsid w:val="009A7B8D"/>
    <w:rsid w:val="009A7E83"/>
    <w:rsid w:val="009A7EB9"/>
    <w:rsid w:val="009A7F10"/>
    <w:rsid w:val="009A7F6D"/>
    <w:rsid w:val="009B0899"/>
    <w:rsid w:val="009B0923"/>
    <w:rsid w:val="009B126A"/>
    <w:rsid w:val="009B199B"/>
    <w:rsid w:val="009B1B43"/>
    <w:rsid w:val="009B1FC9"/>
    <w:rsid w:val="009B20D9"/>
    <w:rsid w:val="009B2CB6"/>
    <w:rsid w:val="009B36F9"/>
    <w:rsid w:val="009B3933"/>
    <w:rsid w:val="009B3B93"/>
    <w:rsid w:val="009B3E6C"/>
    <w:rsid w:val="009B3FF3"/>
    <w:rsid w:val="009B4338"/>
    <w:rsid w:val="009B43F0"/>
    <w:rsid w:val="009B4C60"/>
    <w:rsid w:val="009B5049"/>
    <w:rsid w:val="009B517E"/>
    <w:rsid w:val="009B553D"/>
    <w:rsid w:val="009B67A5"/>
    <w:rsid w:val="009B67D1"/>
    <w:rsid w:val="009B6C06"/>
    <w:rsid w:val="009B6E0D"/>
    <w:rsid w:val="009B7113"/>
    <w:rsid w:val="009B72EF"/>
    <w:rsid w:val="009B75B5"/>
    <w:rsid w:val="009B77B4"/>
    <w:rsid w:val="009C0D79"/>
    <w:rsid w:val="009C0EDA"/>
    <w:rsid w:val="009C16F6"/>
    <w:rsid w:val="009C1BF4"/>
    <w:rsid w:val="009C1C25"/>
    <w:rsid w:val="009C1C58"/>
    <w:rsid w:val="009C249C"/>
    <w:rsid w:val="009C254E"/>
    <w:rsid w:val="009C29DE"/>
    <w:rsid w:val="009C2BE6"/>
    <w:rsid w:val="009C30E5"/>
    <w:rsid w:val="009C3820"/>
    <w:rsid w:val="009C39AB"/>
    <w:rsid w:val="009C3C84"/>
    <w:rsid w:val="009C3D52"/>
    <w:rsid w:val="009C3E70"/>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0CE1"/>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0C2A"/>
    <w:rsid w:val="009E118B"/>
    <w:rsid w:val="009E1A30"/>
    <w:rsid w:val="009E1BE9"/>
    <w:rsid w:val="009E1C92"/>
    <w:rsid w:val="009E1D50"/>
    <w:rsid w:val="009E2084"/>
    <w:rsid w:val="009E2998"/>
    <w:rsid w:val="009E2C58"/>
    <w:rsid w:val="009E2C7D"/>
    <w:rsid w:val="009E30F9"/>
    <w:rsid w:val="009E319C"/>
    <w:rsid w:val="009E3492"/>
    <w:rsid w:val="009E34DC"/>
    <w:rsid w:val="009E3D31"/>
    <w:rsid w:val="009E4108"/>
    <w:rsid w:val="009E4490"/>
    <w:rsid w:val="009E45F4"/>
    <w:rsid w:val="009E497B"/>
    <w:rsid w:val="009E50A7"/>
    <w:rsid w:val="009E5161"/>
    <w:rsid w:val="009E52DA"/>
    <w:rsid w:val="009E561E"/>
    <w:rsid w:val="009E5763"/>
    <w:rsid w:val="009E5A9A"/>
    <w:rsid w:val="009E62A6"/>
    <w:rsid w:val="009E657D"/>
    <w:rsid w:val="009E67FC"/>
    <w:rsid w:val="009E6B66"/>
    <w:rsid w:val="009E6C3E"/>
    <w:rsid w:val="009E6CA6"/>
    <w:rsid w:val="009E6DE6"/>
    <w:rsid w:val="009E75FE"/>
    <w:rsid w:val="009E76E0"/>
    <w:rsid w:val="009E78AF"/>
    <w:rsid w:val="009E7BF7"/>
    <w:rsid w:val="009E7D6F"/>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788"/>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E7A"/>
    <w:rsid w:val="00A05FBA"/>
    <w:rsid w:val="00A06346"/>
    <w:rsid w:val="00A064E9"/>
    <w:rsid w:val="00A0658D"/>
    <w:rsid w:val="00A0677A"/>
    <w:rsid w:val="00A06837"/>
    <w:rsid w:val="00A06ADE"/>
    <w:rsid w:val="00A06B8F"/>
    <w:rsid w:val="00A06E9C"/>
    <w:rsid w:val="00A07944"/>
    <w:rsid w:val="00A1065A"/>
    <w:rsid w:val="00A10C63"/>
    <w:rsid w:val="00A10D47"/>
    <w:rsid w:val="00A115CF"/>
    <w:rsid w:val="00A117D3"/>
    <w:rsid w:val="00A118BF"/>
    <w:rsid w:val="00A118E3"/>
    <w:rsid w:val="00A11E5D"/>
    <w:rsid w:val="00A12757"/>
    <w:rsid w:val="00A1332B"/>
    <w:rsid w:val="00A13C0C"/>
    <w:rsid w:val="00A13F38"/>
    <w:rsid w:val="00A13FD6"/>
    <w:rsid w:val="00A13FEF"/>
    <w:rsid w:val="00A14046"/>
    <w:rsid w:val="00A14228"/>
    <w:rsid w:val="00A145E5"/>
    <w:rsid w:val="00A14660"/>
    <w:rsid w:val="00A14A7F"/>
    <w:rsid w:val="00A15365"/>
    <w:rsid w:val="00A154A0"/>
    <w:rsid w:val="00A15700"/>
    <w:rsid w:val="00A15928"/>
    <w:rsid w:val="00A159D9"/>
    <w:rsid w:val="00A164E4"/>
    <w:rsid w:val="00A16545"/>
    <w:rsid w:val="00A1678B"/>
    <w:rsid w:val="00A168AB"/>
    <w:rsid w:val="00A16DA3"/>
    <w:rsid w:val="00A17441"/>
    <w:rsid w:val="00A17490"/>
    <w:rsid w:val="00A174B4"/>
    <w:rsid w:val="00A17FE1"/>
    <w:rsid w:val="00A20327"/>
    <w:rsid w:val="00A20791"/>
    <w:rsid w:val="00A210AC"/>
    <w:rsid w:val="00A216DC"/>
    <w:rsid w:val="00A21AB9"/>
    <w:rsid w:val="00A21B20"/>
    <w:rsid w:val="00A21DF3"/>
    <w:rsid w:val="00A21EA6"/>
    <w:rsid w:val="00A2240C"/>
    <w:rsid w:val="00A225A3"/>
    <w:rsid w:val="00A228FF"/>
    <w:rsid w:val="00A22A59"/>
    <w:rsid w:val="00A22E98"/>
    <w:rsid w:val="00A22EF1"/>
    <w:rsid w:val="00A23432"/>
    <w:rsid w:val="00A234DF"/>
    <w:rsid w:val="00A23B19"/>
    <w:rsid w:val="00A23B51"/>
    <w:rsid w:val="00A23B95"/>
    <w:rsid w:val="00A23BCC"/>
    <w:rsid w:val="00A23BF4"/>
    <w:rsid w:val="00A24114"/>
    <w:rsid w:val="00A24141"/>
    <w:rsid w:val="00A24756"/>
    <w:rsid w:val="00A247BA"/>
    <w:rsid w:val="00A24A5F"/>
    <w:rsid w:val="00A24A78"/>
    <w:rsid w:val="00A24A85"/>
    <w:rsid w:val="00A251D7"/>
    <w:rsid w:val="00A25647"/>
    <w:rsid w:val="00A25679"/>
    <w:rsid w:val="00A25B77"/>
    <w:rsid w:val="00A25C34"/>
    <w:rsid w:val="00A25D6A"/>
    <w:rsid w:val="00A26300"/>
    <w:rsid w:val="00A26C86"/>
    <w:rsid w:val="00A26E4C"/>
    <w:rsid w:val="00A272C9"/>
    <w:rsid w:val="00A2752E"/>
    <w:rsid w:val="00A27B34"/>
    <w:rsid w:val="00A27D0E"/>
    <w:rsid w:val="00A30403"/>
    <w:rsid w:val="00A30405"/>
    <w:rsid w:val="00A3053F"/>
    <w:rsid w:val="00A307F3"/>
    <w:rsid w:val="00A30B0E"/>
    <w:rsid w:val="00A30C95"/>
    <w:rsid w:val="00A315EA"/>
    <w:rsid w:val="00A320B9"/>
    <w:rsid w:val="00A320D3"/>
    <w:rsid w:val="00A3290C"/>
    <w:rsid w:val="00A32B08"/>
    <w:rsid w:val="00A33076"/>
    <w:rsid w:val="00A333D3"/>
    <w:rsid w:val="00A33740"/>
    <w:rsid w:val="00A338E1"/>
    <w:rsid w:val="00A34501"/>
    <w:rsid w:val="00A349AE"/>
    <w:rsid w:val="00A3500C"/>
    <w:rsid w:val="00A35144"/>
    <w:rsid w:val="00A355E7"/>
    <w:rsid w:val="00A357F0"/>
    <w:rsid w:val="00A3595F"/>
    <w:rsid w:val="00A35D81"/>
    <w:rsid w:val="00A36535"/>
    <w:rsid w:val="00A366B0"/>
    <w:rsid w:val="00A36814"/>
    <w:rsid w:val="00A36F4B"/>
    <w:rsid w:val="00A37083"/>
    <w:rsid w:val="00A37230"/>
    <w:rsid w:val="00A3779B"/>
    <w:rsid w:val="00A3782A"/>
    <w:rsid w:val="00A37FF9"/>
    <w:rsid w:val="00A403DD"/>
    <w:rsid w:val="00A409A6"/>
    <w:rsid w:val="00A41294"/>
    <w:rsid w:val="00A41EF5"/>
    <w:rsid w:val="00A420DD"/>
    <w:rsid w:val="00A42708"/>
    <w:rsid w:val="00A42B9B"/>
    <w:rsid w:val="00A42ED1"/>
    <w:rsid w:val="00A439CB"/>
    <w:rsid w:val="00A43AE8"/>
    <w:rsid w:val="00A43CE2"/>
    <w:rsid w:val="00A43FFA"/>
    <w:rsid w:val="00A448B6"/>
    <w:rsid w:val="00A449D7"/>
    <w:rsid w:val="00A453DD"/>
    <w:rsid w:val="00A454E4"/>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8EB"/>
    <w:rsid w:val="00A53C13"/>
    <w:rsid w:val="00A54008"/>
    <w:rsid w:val="00A54623"/>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89D"/>
    <w:rsid w:val="00A66A37"/>
    <w:rsid w:val="00A66B52"/>
    <w:rsid w:val="00A66D90"/>
    <w:rsid w:val="00A67699"/>
    <w:rsid w:val="00A676F7"/>
    <w:rsid w:val="00A67FD2"/>
    <w:rsid w:val="00A70321"/>
    <w:rsid w:val="00A705F3"/>
    <w:rsid w:val="00A71AEE"/>
    <w:rsid w:val="00A71B29"/>
    <w:rsid w:val="00A71BF5"/>
    <w:rsid w:val="00A71C74"/>
    <w:rsid w:val="00A7281D"/>
    <w:rsid w:val="00A72D94"/>
    <w:rsid w:val="00A73852"/>
    <w:rsid w:val="00A745B9"/>
    <w:rsid w:val="00A745BE"/>
    <w:rsid w:val="00A747AA"/>
    <w:rsid w:val="00A74936"/>
    <w:rsid w:val="00A74C2E"/>
    <w:rsid w:val="00A74C55"/>
    <w:rsid w:val="00A74E0F"/>
    <w:rsid w:val="00A7517F"/>
    <w:rsid w:val="00A75571"/>
    <w:rsid w:val="00A75581"/>
    <w:rsid w:val="00A75DCE"/>
    <w:rsid w:val="00A767BA"/>
    <w:rsid w:val="00A76984"/>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69CC"/>
    <w:rsid w:val="00A872C8"/>
    <w:rsid w:val="00A872F0"/>
    <w:rsid w:val="00A87515"/>
    <w:rsid w:val="00A87964"/>
    <w:rsid w:val="00A900C8"/>
    <w:rsid w:val="00A909A0"/>
    <w:rsid w:val="00A90A86"/>
    <w:rsid w:val="00A90C24"/>
    <w:rsid w:val="00A90D12"/>
    <w:rsid w:val="00A91247"/>
    <w:rsid w:val="00A914C6"/>
    <w:rsid w:val="00A9197D"/>
    <w:rsid w:val="00A91D8B"/>
    <w:rsid w:val="00A91E2B"/>
    <w:rsid w:val="00A91FEF"/>
    <w:rsid w:val="00A9252B"/>
    <w:rsid w:val="00A92752"/>
    <w:rsid w:val="00A93210"/>
    <w:rsid w:val="00A9338C"/>
    <w:rsid w:val="00A937E1"/>
    <w:rsid w:val="00A93841"/>
    <w:rsid w:val="00A93A85"/>
    <w:rsid w:val="00A93CC5"/>
    <w:rsid w:val="00A9432D"/>
    <w:rsid w:val="00A94AAB"/>
    <w:rsid w:val="00A94CAC"/>
    <w:rsid w:val="00A94E69"/>
    <w:rsid w:val="00A94ED1"/>
    <w:rsid w:val="00A957F0"/>
    <w:rsid w:val="00A95D09"/>
    <w:rsid w:val="00A95F55"/>
    <w:rsid w:val="00A963CF"/>
    <w:rsid w:val="00A965BA"/>
    <w:rsid w:val="00A96B96"/>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B86"/>
    <w:rsid w:val="00AA7BD8"/>
    <w:rsid w:val="00AA7EB4"/>
    <w:rsid w:val="00AB0E23"/>
    <w:rsid w:val="00AB12EF"/>
    <w:rsid w:val="00AB1813"/>
    <w:rsid w:val="00AB182E"/>
    <w:rsid w:val="00AB19F3"/>
    <w:rsid w:val="00AB219D"/>
    <w:rsid w:val="00AB26DF"/>
    <w:rsid w:val="00AB28AF"/>
    <w:rsid w:val="00AB298F"/>
    <w:rsid w:val="00AB2F6F"/>
    <w:rsid w:val="00AB3005"/>
    <w:rsid w:val="00AB304F"/>
    <w:rsid w:val="00AB3CA9"/>
    <w:rsid w:val="00AB3E70"/>
    <w:rsid w:val="00AB3F94"/>
    <w:rsid w:val="00AB4208"/>
    <w:rsid w:val="00AB4632"/>
    <w:rsid w:val="00AB4BF3"/>
    <w:rsid w:val="00AB4F59"/>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1D0"/>
    <w:rsid w:val="00AC23E0"/>
    <w:rsid w:val="00AC28A7"/>
    <w:rsid w:val="00AC29BD"/>
    <w:rsid w:val="00AC29D4"/>
    <w:rsid w:val="00AC2FC5"/>
    <w:rsid w:val="00AC3616"/>
    <w:rsid w:val="00AC3757"/>
    <w:rsid w:val="00AC393E"/>
    <w:rsid w:val="00AC39B5"/>
    <w:rsid w:val="00AC424F"/>
    <w:rsid w:val="00AC4637"/>
    <w:rsid w:val="00AC53E5"/>
    <w:rsid w:val="00AC56ED"/>
    <w:rsid w:val="00AC5B6B"/>
    <w:rsid w:val="00AC5DC3"/>
    <w:rsid w:val="00AC5DFF"/>
    <w:rsid w:val="00AC5E81"/>
    <w:rsid w:val="00AC5FE2"/>
    <w:rsid w:val="00AC6534"/>
    <w:rsid w:val="00AC6BCE"/>
    <w:rsid w:val="00AC6C01"/>
    <w:rsid w:val="00AC6DD4"/>
    <w:rsid w:val="00AC7192"/>
    <w:rsid w:val="00AC7493"/>
    <w:rsid w:val="00AC74DE"/>
    <w:rsid w:val="00AC7588"/>
    <w:rsid w:val="00AC7863"/>
    <w:rsid w:val="00AC7AE3"/>
    <w:rsid w:val="00AC7C9E"/>
    <w:rsid w:val="00AC7FDB"/>
    <w:rsid w:val="00AD0779"/>
    <w:rsid w:val="00AD07C9"/>
    <w:rsid w:val="00AD0C65"/>
    <w:rsid w:val="00AD0D1C"/>
    <w:rsid w:val="00AD0F8B"/>
    <w:rsid w:val="00AD11D9"/>
    <w:rsid w:val="00AD13AE"/>
    <w:rsid w:val="00AD195F"/>
    <w:rsid w:val="00AD2411"/>
    <w:rsid w:val="00AD2788"/>
    <w:rsid w:val="00AD278A"/>
    <w:rsid w:val="00AD27E1"/>
    <w:rsid w:val="00AD2B94"/>
    <w:rsid w:val="00AD2E78"/>
    <w:rsid w:val="00AD3647"/>
    <w:rsid w:val="00AD3B9D"/>
    <w:rsid w:val="00AD3ED0"/>
    <w:rsid w:val="00AD4534"/>
    <w:rsid w:val="00AD48E9"/>
    <w:rsid w:val="00AD4B8F"/>
    <w:rsid w:val="00AD4F6E"/>
    <w:rsid w:val="00AD5054"/>
    <w:rsid w:val="00AD508F"/>
    <w:rsid w:val="00AD516A"/>
    <w:rsid w:val="00AD52B5"/>
    <w:rsid w:val="00AD55EB"/>
    <w:rsid w:val="00AD57E2"/>
    <w:rsid w:val="00AD5936"/>
    <w:rsid w:val="00AD62E5"/>
    <w:rsid w:val="00AD640F"/>
    <w:rsid w:val="00AD73FB"/>
    <w:rsid w:val="00AD7526"/>
    <w:rsid w:val="00AD785E"/>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365"/>
    <w:rsid w:val="00AF6DE7"/>
    <w:rsid w:val="00AF6F8C"/>
    <w:rsid w:val="00AF737E"/>
    <w:rsid w:val="00AF7533"/>
    <w:rsid w:val="00AF75E9"/>
    <w:rsid w:val="00AF7A6D"/>
    <w:rsid w:val="00AF7DF1"/>
    <w:rsid w:val="00B0062A"/>
    <w:rsid w:val="00B00A2F"/>
    <w:rsid w:val="00B010E5"/>
    <w:rsid w:val="00B01ADA"/>
    <w:rsid w:val="00B034CC"/>
    <w:rsid w:val="00B038EF"/>
    <w:rsid w:val="00B04575"/>
    <w:rsid w:val="00B04800"/>
    <w:rsid w:val="00B04841"/>
    <w:rsid w:val="00B04C7F"/>
    <w:rsid w:val="00B04CBF"/>
    <w:rsid w:val="00B05328"/>
    <w:rsid w:val="00B06A37"/>
    <w:rsid w:val="00B06CED"/>
    <w:rsid w:val="00B06F75"/>
    <w:rsid w:val="00B06FB1"/>
    <w:rsid w:val="00B07493"/>
    <w:rsid w:val="00B07B84"/>
    <w:rsid w:val="00B07C32"/>
    <w:rsid w:val="00B07CD6"/>
    <w:rsid w:val="00B07D12"/>
    <w:rsid w:val="00B07FB4"/>
    <w:rsid w:val="00B10A8B"/>
    <w:rsid w:val="00B10B1B"/>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B68"/>
    <w:rsid w:val="00B14FF9"/>
    <w:rsid w:val="00B1551C"/>
    <w:rsid w:val="00B16601"/>
    <w:rsid w:val="00B16B0D"/>
    <w:rsid w:val="00B17BFE"/>
    <w:rsid w:val="00B17D9F"/>
    <w:rsid w:val="00B201F6"/>
    <w:rsid w:val="00B2053E"/>
    <w:rsid w:val="00B20A75"/>
    <w:rsid w:val="00B20CC7"/>
    <w:rsid w:val="00B20D01"/>
    <w:rsid w:val="00B20E1A"/>
    <w:rsid w:val="00B21459"/>
    <w:rsid w:val="00B217AD"/>
    <w:rsid w:val="00B21C62"/>
    <w:rsid w:val="00B21E5E"/>
    <w:rsid w:val="00B21EEE"/>
    <w:rsid w:val="00B22015"/>
    <w:rsid w:val="00B222A7"/>
    <w:rsid w:val="00B223C8"/>
    <w:rsid w:val="00B225DA"/>
    <w:rsid w:val="00B22810"/>
    <w:rsid w:val="00B22B3D"/>
    <w:rsid w:val="00B22D66"/>
    <w:rsid w:val="00B22D8D"/>
    <w:rsid w:val="00B2318E"/>
    <w:rsid w:val="00B234C7"/>
    <w:rsid w:val="00B23D7A"/>
    <w:rsid w:val="00B24457"/>
    <w:rsid w:val="00B2473A"/>
    <w:rsid w:val="00B2483C"/>
    <w:rsid w:val="00B25553"/>
    <w:rsid w:val="00B255D1"/>
    <w:rsid w:val="00B26737"/>
    <w:rsid w:val="00B2678B"/>
    <w:rsid w:val="00B2703B"/>
    <w:rsid w:val="00B27074"/>
    <w:rsid w:val="00B27283"/>
    <w:rsid w:val="00B27A2A"/>
    <w:rsid w:val="00B27EB0"/>
    <w:rsid w:val="00B27F07"/>
    <w:rsid w:val="00B27F90"/>
    <w:rsid w:val="00B30122"/>
    <w:rsid w:val="00B30DC7"/>
    <w:rsid w:val="00B30EC7"/>
    <w:rsid w:val="00B30F32"/>
    <w:rsid w:val="00B31163"/>
    <w:rsid w:val="00B318B1"/>
    <w:rsid w:val="00B31A3A"/>
    <w:rsid w:val="00B31EA9"/>
    <w:rsid w:val="00B323C6"/>
    <w:rsid w:val="00B3247D"/>
    <w:rsid w:val="00B3296F"/>
    <w:rsid w:val="00B32C83"/>
    <w:rsid w:val="00B3314D"/>
    <w:rsid w:val="00B33722"/>
    <w:rsid w:val="00B3385D"/>
    <w:rsid w:val="00B34167"/>
    <w:rsid w:val="00B34C95"/>
    <w:rsid w:val="00B3586B"/>
    <w:rsid w:val="00B35F16"/>
    <w:rsid w:val="00B35FCD"/>
    <w:rsid w:val="00B36456"/>
    <w:rsid w:val="00B3655E"/>
    <w:rsid w:val="00B36F51"/>
    <w:rsid w:val="00B37489"/>
    <w:rsid w:val="00B3772C"/>
    <w:rsid w:val="00B37D2B"/>
    <w:rsid w:val="00B40179"/>
    <w:rsid w:val="00B4025A"/>
    <w:rsid w:val="00B40CCA"/>
    <w:rsid w:val="00B4132A"/>
    <w:rsid w:val="00B414E9"/>
    <w:rsid w:val="00B4169C"/>
    <w:rsid w:val="00B41988"/>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162"/>
    <w:rsid w:val="00B45638"/>
    <w:rsid w:val="00B45BF6"/>
    <w:rsid w:val="00B45E24"/>
    <w:rsid w:val="00B4620A"/>
    <w:rsid w:val="00B46247"/>
    <w:rsid w:val="00B46633"/>
    <w:rsid w:val="00B46CAA"/>
    <w:rsid w:val="00B46CE2"/>
    <w:rsid w:val="00B46F55"/>
    <w:rsid w:val="00B4700C"/>
    <w:rsid w:val="00B4724C"/>
    <w:rsid w:val="00B47376"/>
    <w:rsid w:val="00B473AB"/>
    <w:rsid w:val="00B5002F"/>
    <w:rsid w:val="00B5024A"/>
    <w:rsid w:val="00B502B2"/>
    <w:rsid w:val="00B5056B"/>
    <w:rsid w:val="00B506E6"/>
    <w:rsid w:val="00B50A84"/>
    <w:rsid w:val="00B50BDE"/>
    <w:rsid w:val="00B50E78"/>
    <w:rsid w:val="00B516B6"/>
    <w:rsid w:val="00B518D9"/>
    <w:rsid w:val="00B51B0A"/>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8FA"/>
    <w:rsid w:val="00B55AA4"/>
    <w:rsid w:val="00B55E14"/>
    <w:rsid w:val="00B562C6"/>
    <w:rsid w:val="00B56337"/>
    <w:rsid w:val="00B56A79"/>
    <w:rsid w:val="00B56B30"/>
    <w:rsid w:val="00B56B33"/>
    <w:rsid w:val="00B57259"/>
    <w:rsid w:val="00B57C55"/>
    <w:rsid w:val="00B6003B"/>
    <w:rsid w:val="00B619B1"/>
    <w:rsid w:val="00B6214C"/>
    <w:rsid w:val="00B6241D"/>
    <w:rsid w:val="00B62724"/>
    <w:rsid w:val="00B62CB0"/>
    <w:rsid w:val="00B62CCF"/>
    <w:rsid w:val="00B62F1F"/>
    <w:rsid w:val="00B62FBA"/>
    <w:rsid w:val="00B62FD8"/>
    <w:rsid w:val="00B63794"/>
    <w:rsid w:val="00B63CB3"/>
    <w:rsid w:val="00B640CA"/>
    <w:rsid w:val="00B65188"/>
    <w:rsid w:val="00B659BE"/>
    <w:rsid w:val="00B65A83"/>
    <w:rsid w:val="00B65BB4"/>
    <w:rsid w:val="00B662FB"/>
    <w:rsid w:val="00B666E8"/>
    <w:rsid w:val="00B670CD"/>
    <w:rsid w:val="00B674D1"/>
    <w:rsid w:val="00B675B3"/>
    <w:rsid w:val="00B67EE5"/>
    <w:rsid w:val="00B702F5"/>
    <w:rsid w:val="00B708D3"/>
    <w:rsid w:val="00B70942"/>
    <w:rsid w:val="00B709CF"/>
    <w:rsid w:val="00B70AED"/>
    <w:rsid w:val="00B70FCF"/>
    <w:rsid w:val="00B71046"/>
    <w:rsid w:val="00B71802"/>
    <w:rsid w:val="00B71803"/>
    <w:rsid w:val="00B71DB1"/>
    <w:rsid w:val="00B7282E"/>
    <w:rsid w:val="00B7296E"/>
    <w:rsid w:val="00B72A5E"/>
    <w:rsid w:val="00B72B69"/>
    <w:rsid w:val="00B731DB"/>
    <w:rsid w:val="00B7366C"/>
    <w:rsid w:val="00B73944"/>
    <w:rsid w:val="00B74033"/>
    <w:rsid w:val="00B74FE5"/>
    <w:rsid w:val="00B75123"/>
    <w:rsid w:val="00B755B6"/>
    <w:rsid w:val="00B75716"/>
    <w:rsid w:val="00B75A2E"/>
    <w:rsid w:val="00B75E39"/>
    <w:rsid w:val="00B7629A"/>
    <w:rsid w:val="00B76C0A"/>
    <w:rsid w:val="00B770DE"/>
    <w:rsid w:val="00B774AA"/>
    <w:rsid w:val="00B77535"/>
    <w:rsid w:val="00B77878"/>
    <w:rsid w:val="00B77A2E"/>
    <w:rsid w:val="00B77C6B"/>
    <w:rsid w:val="00B805E2"/>
    <w:rsid w:val="00B806AA"/>
    <w:rsid w:val="00B80E3F"/>
    <w:rsid w:val="00B81364"/>
    <w:rsid w:val="00B81EED"/>
    <w:rsid w:val="00B822F4"/>
    <w:rsid w:val="00B825A3"/>
    <w:rsid w:val="00B82C96"/>
    <w:rsid w:val="00B82F10"/>
    <w:rsid w:val="00B834F7"/>
    <w:rsid w:val="00B83548"/>
    <w:rsid w:val="00B835A9"/>
    <w:rsid w:val="00B83B4E"/>
    <w:rsid w:val="00B83EDA"/>
    <w:rsid w:val="00B848DF"/>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236"/>
    <w:rsid w:val="00B905C1"/>
    <w:rsid w:val="00B90867"/>
    <w:rsid w:val="00B908CF"/>
    <w:rsid w:val="00B90F1D"/>
    <w:rsid w:val="00B91202"/>
    <w:rsid w:val="00B91756"/>
    <w:rsid w:val="00B91936"/>
    <w:rsid w:val="00B9200F"/>
    <w:rsid w:val="00B92BE3"/>
    <w:rsid w:val="00B92E84"/>
    <w:rsid w:val="00B92EB9"/>
    <w:rsid w:val="00B93164"/>
    <w:rsid w:val="00B93652"/>
    <w:rsid w:val="00B93A4D"/>
    <w:rsid w:val="00B93AD3"/>
    <w:rsid w:val="00B93B6E"/>
    <w:rsid w:val="00B93F80"/>
    <w:rsid w:val="00B95D50"/>
    <w:rsid w:val="00B95DDD"/>
    <w:rsid w:val="00B964EF"/>
    <w:rsid w:val="00B9666F"/>
    <w:rsid w:val="00B969FD"/>
    <w:rsid w:val="00B96F6A"/>
    <w:rsid w:val="00B9704C"/>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5E7A"/>
    <w:rsid w:val="00BA61A9"/>
    <w:rsid w:val="00BA63B0"/>
    <w:rsid w:val="00BA6963"/>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2B5B"/>
    <w:rsid w:val="00BB30FD"/>
    <w:rsid w:val="00BB3209"/>
    <w:rsid w:val="00BB33BD"/>
    <w:rsid w:val="00BB3657"/>
    <w:rsid w:val="00BB3B76"/>
    <w:rsid w:val="00BB3E2E"/>
    <w:rsid w:val="00BB4063"/>
    <w:rsid w:val="00BB4693"/>
    <w:rsid w:val="00BB47DC"/>
    <w:rsid w:val="00BB498E"/>
    <w:rsid w:val="00BB51C5"/>
    <w:rsid w:val="00BB60D0"/>
    <w:rsid w:val="00BB65CA"/>
    <w:rsid w:val="00BB65EC"/>
    <w:rsid w:val="00BB66A6"/>
    <w:rsid w:val="00BB68EC"/>
    <w:rsid w:val="00BB6B1C"/>
    <w:rsid w:val="00BB6D55"/>
    <w:rsid w:val="00BB716B"/>
    <w:rsid w:val="00BB7474"/>
    <w:rsid w:val="00BB7ADA"/>
    <w:rsid w:val="00BB7DCC"/>
    <w:rsid w:val="00BC02CE"/>
    <w:rsid w:val="00BC0BA0"/>
    <w:rsid w:val="00BC0F57"/>
    <w:rsid w:val="00BC136E"/>
    <w:rsid w:val="00BC1779"/>
    <w:rsid w:val="00BC19C8"/>
    <w:rsid w:val="00BC1D44"/>
    <w:rsid w:val="00BC1D69"/>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694"/>
    <w:rsid w:val="00BC67CC"/>
    <w:rsid w:val="00BC6CC1"/>
    <w:rsid w:val="00BC7194"/>
    <w:rsid w:val="00BC7234"/>
    <w:rsid w:val="00BC74CC"/>
    <w:rsid w:val="00BC7618"/>
    <w:rsid w:val="00BD01B4"/>
    <w:rsid w:val="00BD031E"/>
    <w:rsid w:val="00BD056D"/>
    <w:rsid w:val="00BD05E3"/>
    <w:rsid w:val="00BD09EC"/>
    <w:rsid w:val="00BD0BAF"/>
    <w:rsid w:val="00BD0DDA"/>
    <w:rsid w:val="00BD0FF6"/>
    <w:rsid w:val="00BD124D"/>
    <w:rsid w:val="00BD188E"/>
    <w:rsid w:val="00BD205F"/>
    <w:rsid w:val="00BD2B75"/>
    <w:rsid w:val="00BD2E96"/>
    <w:rsid w:val="00BD3627"/>
    <w:rsid w:val="00BD3A63"/>
    <w:rsid w:val="00BD3B87"/>
    <w:rsid w:val="00BD3C6C"/>
    <w:rsid w:val="00BD42D2"/>
    <w:rsid w:val="00BD44B7"/>
    <w:rsid w:val="00BD4530"/>
    <w:rsid w:val="00BD453D"/>
    <w:rsid w:val="00BD4BE3"/>
    <w:rsid w:val="00BD502C"/>
    <w:rsid w:val="00BD5181"/>
    <w:rsid w:val="00BD5298"/>
    <w:rsid w:val="00BD549C"/>
    <w:rsid w:val="00BD57DB"/>
    <w:rsid w:val="00BD585B"/>
    <w:rsid w:val="00BD5A68"/>
    <w:rsid w:val="00BD5D12"/>
    <w:rsid w:val="00BD5D89"/>
    <w:rsid w:val="00BD5F39"/>
    <w:rsid w:val="00BD6B32"/>
    <w:rsid w:val="00BD6D42"/>
    <w:rsid w:val="00BD6DDD"/>
    <w:rsid w:val="00BD7231"/>
    <w:rsid w:val="00BD7718"/>
    <w:rsid w:val="00BE0350"/>
    <w:rsid w:val="00BE05C4"/>
    <w:rsid w:val="00BE078B"/>
    <w:rsid w:val="00BE0B8A"/>
    <w:rsid w:val="00BE0DC8"/>
    <w:rsid w:val="00BE11E5"/>
    <w:rsid w:val="00BE1222"/>
    <w:rsid w:val="00BE183E"/>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6A"/>
    <w:rsid w:val="00BE7D75"/>
    <w:rsid w:val="00BF00C0"/>
    <w:rsid w:val="00BF040F"/>
    <w:rsid w:val="00BF07A2"/>
    <w:rsid w:val="00BF0AD5"/>
    <w:rsid w:val="00BF0DF6"/>
    <w:rsid w:val="00BF17FB"/>
    <w:rsid w:val="00BF1DED"/>
    <w:rsid w:val="00BF1FCD"/>
    <w:rsid w:val="00BF219B"/>
    <w:rsid w:val="00BF29CC"/>
    <w:rsid w:val="00BF2AB9"/>
    <w:rsid w:val="00BF30EB"/>
    <w:rsid w:val="00BF33CC"/>
    <w:rsid w:val="00BF35F5"/>
    <w:rsid w:val="00BF3C57"/>
    <w:rsid w:val="00BF3D25"/>
    <w:rsid w:val="00BF3D96"/>
    <w:rsid w:val="00BF3E7C"/>
    <w:rsid w:val="00BF3F5C"/>
    <w:rsid w:val="00BF426B"/>
    <w:rsid w:val="00BF42B6"/>
    <w:rsid w:val="00BF4D63"/>
    <w:rsid w:val="00BF4ECF"/>
    <w:rsid w:val="00BF50CA"/>
    <w:rsid w:val="00BF55A7"/>
    <w:rsid w:val="00BF656D"/>
    <w:rsid w:val="00BF6F9A"/>
    <w:rsid w:val="00BF705B"/>
    <w:rsid w:val="00BF760B"/>
    <w:rsid w:val="00BF76B0"/>
    <w:rsid w:val="00BF7C1D"/>
    <w:rsid w:val="00C0004D"/>
    <w:rsid w:val="00C00178"/>
    <w:rsid w:val="00C005F0"/>
    <w:rsid w:val="00C010C3"/>
    <w:rsid w:val="00C0143E"/>
    <w:rsid w:val="00C01689"/>
    <w:rsid w:val="00C01BF5"/>
    <w:rsid w:val="00C01D4D"/>
    <w:rsid w:val="00C01EBB"/>
    <w:rsid w:val="00C02000"/>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344"/>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732"/>
    <w:rsid w:val="00C17C8D"/>
    <w:rsid w:val="00C17FDE"/>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A5B"/>
    <w:rsid w:val="00C23BFD"/>
    <w:rsid w:val="00C23D18"/>
    <w:rsid w:val="00C23E75"/>
    <w:rsid w:val="00C2469A"/>
    <w:rsid w:val="00C246A8"/>
    <w:rsid w:val="00C24884"/>
    <w:rsid w:val="00C24946"/>
    <w:rsid w:val="00C24EAA"/>
    <w:rsid w:val="00C250BB"/>
    <w:rsid w:val="00C25297"/>
    <w:rsid w:val="00C25337"/>
    <w:rsid w:val="00C2548B"/>
    <w:rsid w:val="00C256BC"/>
    <w:rsid w:val="00C25A12"/>
    <w:rsid w:val="00C25BC7"/>
    <w:rsid w:val="00C25CD7"/>
    <w:rsid w:val="00C260B5"/>
    <w:rsid w:val="00C26552"/>
    <w:rsid w:val="00C2671A"/>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2EFA"/>
    <w:rsid w:val="00C43C2D"/>
    <w:rsid w:val="00C43DD3"/>
    <w:rsid w:val="00C43E8A"/>
    <w:rsid w:val="00C4434C"/>
    <w:rsid w:val="00C444AE"/>
    <w:rsid w:val="00C44B33"/>
    <w:rsid w:val="00C44DAE"/>
    <w:rsid w:val="00C44ED8"/>
    <w:rsid w:val="00C4579E"/>
    <w:rsid w:val="00C463A0"/>
    <w:rsid w:val="00C464E6"/>
    <w:rsid w:val="00C4653B"/>
    <w:rsid w:val="00C468F6"/>
    <w:rsid w:val="00C4728B"/>
    <w:rsid w:val="00C47BA6"/>
    <w:rsid w:val="00C47C6D"/>
    <w:rsid w:val="00C50052"/>
    <w:rsid w:val="00C50162"/>
    <w:rsid w:val="00C50578"/>
    <w:rsid w:val="00C505EC"/>
    <w:rsid w:val="00C50ACB"/>
    <w:rsid w:val="00C50CD9"/>
    <w:rsid w:val="00C50F10"/>
    <w:rsid w:val="00C51236"/>
    <w:rsid w:val="00C51895"/>
    <w:rsid w:val="00C51B4D"/>
    <w:rsid w:val="00C51B6C"/>
    <w:rsid w:val="00C51CE0"/>
    <w:rsid w:val="00C523D8"/>
    <w:rsid w:val="00C52461"/>
    <w:rsid w:val="00C52889"/>
    <w:rsid w:val="00C53272"/>
    <w:rsid w:val="00C53865"/>
    <w:rsid w:val="00C53EF1"/>
    <w:rsid w:val="00C53F45"/>
    <w:rsid w:val="00C547C5"/>
    <w:rsid w:val="00C547D0"/>
    <w:rsid w:val="00C55609"/>
    <w:rsid w:val="00C558E3"/>
    <w:rsid w:val="00C55C06"/>
    <w:rsid w:val="00C561A3"/>
    <w:rsid w:val="00C5689A"/>
    <w:rsid w:val="00C568C8"/>
    <w:rsid w:val="00C56EBF"/>
    <w:rsid w:val="00C5738A"/>
    <w:rsid w:val="00C574DD"/>
    <w:rsid w:val="00C576BB"/>
    <w:rsid w:val="00C57752"/>
    <w:rsid w:val="00C57AB5"/>
    <w:rsid w:val="00C57E59"/>
    <w:rsid w:val="00C600B6"/>
    <w:rsid w:val="00C601F3"/>
    <w:rsid w:val="00C609EE"/>
    <w:rsid w:val="00C60A18"/>
    <w:rsid w:val="00C60B20"/>
    <w:rsid w:val="00C60E84"/>
    <w:rsid w:val="00C61634"/>
    <w:rsid w:val="00C61669"/>
    <w:rsid w:val="00C619B4"/>
    <w:rsid w:val="00C619FC"/>
    <w:rsid w:val="00C61A3C"/>
    <w:rsid w:val="00C61EB8"/>
    <w:rsid w:val="00C61EBF"/>
    <w:rsid w:val="00C620DE"/>
    <w:rsid w:val="00C6293A"/>
    <w:rsid w:val="00C63026"/>
    <w:rsid w:val="00C635B9"/>
    <w:rsid w:val="00C63AF1"/>
    <w:rsid w:val="00C63B63"/>
    <w:rsid w:val="00C641FD"/>
    <w:rsid w:val="00C64280"/>
    <w:rsid w:val="00C646B7"/>
    <w:rsid w:val="00C64A5E"/>
    <w:rsid w:val="00C64BC6"/>
    <w:rsid w:val="00C65C29"/>
    <w:rsid w:val="00C65E80"/>
    <w:rsid w:val="00C666BC"/>
    <w:rsid w:val="00C66AC4"/>
    <w:rsid w:val="00C6764C"/>
    <w:rsid w:val="00C67704"/>
    <w:rsid w:val="00C67D00"/>
    <w:rsid w:val="00C67E1D"/>
    <w:rsid w:val="00C70225"/>
    <w:rsid w:val="00C707D9"/>
    <w:rsid w:val="00C709A6"/>
    <w:rsid w:val="00C70A07"/>
    <w:rsid w:val="00C70E20"/>
    <w:rsid w:val="00C70FB3"/>
    <w:rsid w:val="00C71302"/>
    <w:rsid w:val="00C719ED"/>
    <w:rsid w:val="00C72181"/>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3E9D"/>
    <w:rsid w:val="00C841E6"/>
    <w:rsid w:val="00C84484"/>
    <w:rsid w:val="00C84E48"/>
    <w:rsid w:val="00C853BC"/>
    <w:rsid w:val="00C85C95"/>
    <w:rsid w:val="00C86148"/>
    <w:rsid w:val="00C8687A"/>
    <w:rsid w:val="00C86ACB"/>
    <w:rsid w:val="00C86D6F"/>
    <w:rsid w:val="00C86DB2"/>
    <w:rsid w:val="00C871C2"/>
    <w:rsid w:val="00C87AB8"/>
    <w:rsid w:val="00C87F8A"/>
    <w:rsid w:val="00C9017B"/>
    <w:rsid w:val="00C90970"/>
    <w:rsid w:val="00C911F9"/>
    <w:rsid w:val="00C9130E"/>
    <w:rsid w:val="00C91568"/>
    <w:rsid w:val="00C917CE"/>
    <w:rsid w:val="00C91D77"/>
    <w:rsid w:val="00C91D85"/>
    <w:rsid w:val="00C91F94"/>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91E"/>
    <w:rsid w:val="00C96D0A"/>
    <w:rsid w:val="00C96D9A"/>
    <w:rsid w:val="00C96F0F"/>
    <w:rsid w:val="00C973F8"/>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3AA"/>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243"/>
    <w:rsid w:val="00CB5D0C"/>
    <w:rsid w:val="00CB5D1A"/>
    <w:rsid w:val="00CB5FC6"/>
    <w:rsid w:val="00CB6042"/>
    <w:rsid w:val="00CB6394"/>
    <w:rsid w:val="00CB6409"/>
    <w:rsid w:val="00CB6C75"/>
    <w:rsid w:val="00CB6D04"/>
    <w:rsid w:val="00CB7427"/>
    <w:rsid w:val="00CC02A5"/>
    <w:rsid w:val="00CC0434"/>
    <w:rsid w:val="00CC05C7"/>
    <w:rsid w:val="00CC100B"/>
    <w:rsid w:val="00CC175F"/>
    <w:rsid w:val="00CC1861"/>
    <w:rsid w:val="00CC1D41"/>
    <w:rsid w:val="00CC23DA"/>
    <w:rsid w:val="00CC274D"/>
    <w:rsid w:val="00CC290F"/>
    <w:rsid w:val="00CC29FE"/>
    <w:rsid w:val="00CC2D99"/>
    <w:rsid w:val="00CC36DC"/>
    <w:rsid w:val="00CC4126"/>
    <w:rsid w:val="00CC41E2"/>
    <w:rsid w:val="00CC4309"/>
    <w:rsid w:val="00CC44B6"/>
    <w:rsid w:val="00CC45AF"/>
    <w:rsid w:val="00CC4635"/>
    <w:rsid w:val="00CC491B"/>
    <w:rsid w:val="00CC547A"/>
    <w:rsid w:val="00CC594B"/>
    <w:rsid w:val="00CC5D70"/>
    <w:rsid w:val="00CC61ED"/>
    <w:rsid w:val="00CC62FA"/>
    <w:rsid w:val="00CC63D4"/>
    <w:rsid w:val="00CC68D5"/>
    <w:rsid w:val="00CC7314"/>
    <w:rsid w:val="00CC773F"/>
    <w:rsid w:val="00CC7883"/>
    <w:rsid w:val="00CD0520"/>
    <w:rsid w:val="00CD05DA"/>
    <w:rsid w:val="00CD087D"/>
    <w:rsid w:val="00CD11DA"/>
    <w:rsid w:val="00CD148C"/>
    <w:rsid w:val="00CD15A4"/>
    <w:rsid w:val="00CD1CED"/>
    <w:rsid w:val="00CD21C1"/>
    <w:rsid w:val="00CD22FF"/>
    <w:rsid w:val="00CD2559"/>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55CB"/>
    <w:rsid w:val="00CD67E2"/>
    <w:rsid w:val="00CD6B54"/>
    <w:rsid w:val="00CD6CD8"/>
    <w:rsid w:val="00CD72DC"/>
    <w:rsid w:val="00CD7426"/>
    <w:rsid w:val="00CD77D8"/>
    <w:rsid w:val="00CD7956"/>
    <w:rsid w:val="00CD7997"/>
    <w:rsid w:val="00CD7AE4"/>
    <w:rsid w:val="00CD7B22"/>
    <w:rsid w:val="00CE059C"/>
    <w:rsid w:val="00CE0AFD"/>
    <w:rsid w:val="00CE0FEC"/>
    <w:rsid w:val="00CE161C"/>
    <w:rsid w:val="00CE175D"/>
    <w:rsid w:val="00CE2001"/>
    <w:rsid w:val="00CE215E"/>
    <w:rsid w:val="00CE2AFE"/>
    <w:rsid w:val="00CE2B4B"/>
    <w:rsid w:val="00CE2B4D"/>
    <w:rsid w:val="00CE3B37"/>
    <w:rsid w:val="00CE3C75"/>
    <w:rsid w:val="00CE4056"/>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E777B"/>
    <w:rsid w:val="00CF0A02"/>
    <w:rsid w:val="00CF0B02"/>
    <w:rsid w:val="00CF1025"/>
    <w:rsid w:val="00CF1779"/>
    <w:rsid w:val="00CF215D"/>
    <w:rsid w:val="00CF2774"/>
    <w:rsid w:val="00CF2A5D"/>
    <w:rsid w:val="00CF30B3"/>
    <w:rsid w:val="00CF31E5"/>
    <w:rsid w:val="00CF327D"/>
    <w:rsid w:val="00CF3491"/>
    <w:rsid w:val="00CF37C0"/>
    <w:rsid w:val="00CF3984"/>
    <w:rsid w:val="00CF3D88"/>
    <w:rsid w:val="00CF3DE0"/>
    <w:rsid w:val="00CF40B6"/>
    <w:rsid w:val="00CF4378"/>
    <w:rsid w:val="00CF4BDD"/>
    <w:rsid w:val="00CF51C0"/>
    <w:rsid w:val="00CF5362"/>
    <w:rsid w:val="00CF554B"/>
    <w:rsid w:val="00CF5659"/>
    <w:rsid w:val="00CF57BF"/>
    <w:rsid w:val="00CF5930"/>
    <w:rsid w:val="00CF6431"/>
    <w:rsid w:val="00CF6693"/>
    <w:rsid w:val="00CF6872"/>
    <w:rsid w:val="00CF697C"/>
    <w:rsid w:val="00CF6A3F"/>
    <w:rsid w:val="00CF6C6D"/>
    <w:rsid w:val="00CF6CB2"/>
    <w:rsid w:val="00CF718D"/>
    <w:rsid w:val="00CF7938"/>
    <w:rsid w:val="00D0018B"/>
    <w:rsid w:val="00D0061B"/>
    <w:rsid w:val="00D00761"/>
    <w:rsid w:val="00D009DF"/>
    <w:rsid w:val="00D01BDB"/>
    <w:rsid w:val="00D01EBD"/>
    <w:rsid w:val="00D022E1"/>
    <w:rsid w:val="00D022EA"/>
    <w:rsid w:val="00D026A6"/>
    <w:rsid w:val="00D0353E"/>
    <w:rsid w:val="00D037EB"/>
    <w:rsid w:val="00D03974"/>
    <w:rsid w:val="00D03F9B"/>
    <w:rsid w:val="00D058D4"/>
    <w:rsid w:val="00D059C9"/>
    <w:rsid w:val="00D05CCF"/>
    <w:rsid w:val="00D05FD9"/>
    <w:rsid w:val="00D06071"/>
    <w:rsid w:val="00D06249"/>
    <w:rsid w:val="00D06487"/>
    <w:rsid w:val="00D0698B"/>
    <w:rsid w:val="00D0723E"/>
    <w:rsid w:val="00D074AD"/>
    <w:rsid w:val="00D076DB"/>
    <w:rsid w:val="00D077C4"/>
    <w:rsid w:val="00D07DA7"/>
    <w:rsid w:val="00D10043"/>
    <w:rsid w:val="00D10111"/>
    <w:rsid w:val="00D10458"/>
    <w:rsid w:val="00D104F6"/>
    <w:rsid w:val="00D105F5"/>
    <w:rsid w:val="00D10995"/>
    <w:rsid w:val="00D10CFD"/>
    <w:rsid w:val="00D1108D"/>
    <w:rsid w:val="00D116CE"/>
    <w:rsid w:val="00D11AC4"/>
    <w:rsid w:val="00D12760"/>
    <w:rsid w:val="00D12B7D"/>
    <w:rsid w:val="00D12BA3"/>
    <w:rsid w:val="00D130C3"/>
    <w:rsid w:val="00D13336"/>
    <w:rsid w:val="00D14137"/>
    <w:rsid w:val="00D142B3"/>
    <w:rsid w:val="00D14468"/>
    <w:rsid w:val="00D14B72"/>
    <w:rsid w:val="00D150FF"/>
    <w:rsid w:val="00D15227"/>
    <w:rsid w:val="00D1555A"/>
    <w:rsid w:val="00D15F89"/>
    <w:rsid w:val="00D16936"/>
    <w:rsid w:val="00D169C8"/>
    <w:rsid w:val="00D16A01"/>
    <w:rsid w:val="00D16EF1"/>
    <w:rsid w:val="00D1706A"/>
    <w:rsid w:val="00D17272"/>
    <w:rsid w:val="00D172DF"/>
    <w:rsid w:val="00D179A2"/>
    <w:rsid w:val="00D17E03"/>
    <w:rsid w:val="00D17FAC"/>
    <w:rsid w:val="00D206DE"/>
    <w:rsid w:val="00D20D4A"/>
    <w:rsid w:val="00D21164"/>
    <w:rsid w:val="00D214AC"/>
    <w:rsid w:val="00D21A65"/>
    <w:rsid w:val="00D21E55"/>
    <w:rsid w:val="00D21EFC"/>
    <w:rsid w:val="00D21FD6"/>
    <w:rsid w:val="00D22332"/>
    <w:rsid w:val="00D2267E"/>
    <w:rsid w:val="00D23347"/>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1E6"/>
    <w:rsid w:val="00D30354"/>
    <w:rsid w:val="00D30535"/>
    <w:rsid w:val="00D3058D"/>
    <w:rsid w:val="00D30B7E"/>
    <w:rsid w:val="00D30EB5"/>
    <w:rsid w:val="00D310F6"/>
    <w:rsid w:val="00D3124A"/>
    <w:rsid w:val="00D31882"/>
    <w:rsid w:val="00D3192B"/>
    <w:rsid w:val="00D31AA1"/>
    <w:rsid w:val="00D31D36"/>
    <w:rsid w:val="00D31DD3"/>
    <w:rsid w:val="00D31DF4"/>
    <w:rsid w:val="00D3225B"/>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7F1"/>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8D7"/>
    <w:rsid w:val="00D44A14"/>
    <w:rsid w:val="00D44B63"/>
    <w:rsid w:val="00D4528F"/>
    <w:rsid w:val="00D45708"/>
    <w:rsid w:val="00D45B19"/>
    <w:rsid w:val="00D45B74"/>
    <w:rsid w:val="00D45FCE"/>
    <w:rsid w:val="00D46390"/>
    <w:rsid w:val="00D47578"/>
    <w:rsid w:val="00D47624"/>
    <w:rsid w:val="00D4770F"/>
    <w:rsid w:val="00D47713"/>
    <w:rsid w:val="00D47A37"/>
    <w:rsid w:val="00D47BEC"/>
    <w:rsid w:val="00D50503"/>
    <w:rsid w:val="00D50892"/>
    <w:rsid w:val="00D508C0"/>
    <w:rsid w:val="00D50F1A"/>
    <w:rsid w:val="00D51012"/>
    <w:rsid w:val="00D519BA"/>
    <w:rsid w:val="00D51CAD"/>
    <w:rsid w:val="00D51FBA"/>
    <w:rsid w:val="00D52334"/>
    <w:rsid w:val="00D525DD"/>
    <w:rsid w:val="00D5290C"/>
    <w:rsid w:val="00D529F2"/>
    <w:rsid w:val="00D52FF7"/>
    <w:rsid w:val="00D532BF"/>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D36"/>
    <w:rsid w:val="00D70668"/>
    <w:rsid w:val="00D70808"/>
    <w:rsid w:val="00D70B38"/>
    <w:rsid w:val="00D70C9D"/>
    <w:rsid w:val="00D70E96"/>
    <w:rsid w:val="00D71118"/>
    <w:rsid w:val="00D7152C"/>
    <w:rsid w:val="00D7181E"/>
    <w:rsid w:val="00D72006"/>
    <w:rsid w:val="00D72452"/>
    <w:rsid w:val="00D7284B"/>
    <w:rsid w:val="00D7441F"/>
    <w:rsid w:val="00D74680"/>
    <w:rsid w:val="00D7482C"/>
    <w:rsid w:val="00D749EE"/>
    <w:rsid w:val="00D74C67"/>
    <w:rsid w:val="00D74EBC"/>
    <w:rsid w:val="00D75225"/>
    <w:rsid w:val="00D75251"/>
    <w:rsid w:val="00D752B5"/>
    <w:rsid w:val="00D754F3"/>
    <w:rsid w:val="00D755DB"/>
    <w:rsid w:val="00D75B2E"/>
    <w:rsid w:val="00D76131"/>
    <w:rsid w:val="00D765D8"/>
    <w:rsid w:val="00D7697D"/>
    <w:rsid w:val="00D76FB6"/>
    <w:rsid w:val="00D7715A"/>
    <w:rsid w:val="00D771D2"/>
    <w:rsid w:val="00D801AA"/>
    <w:rsid w:val="00D802C3"/>
    <w:rsid w:val="00D80347"/>
    <w:rsid w:val="00D80722"/>
    <w:rsid w:val="00D80B4B"/>
    <w:rsid w:val="00D80D34"/>
    <w:rsid w:val="00D80DB7"/>
    <w:rsid w:val="00D815B5"/>
    <w:rsid w:val="00D823EB"/>
    <w:rsid w:val="00D82566"/>
    <w:rsid w:val="00D82733"/>
    <w:rsid w:val="00D828D6"/>
    <w:rsid w:val="00D829A5"/>
    <w:rsid w:val="00D82BE4"/>
    <w:rsid w:val="00D839BD"/>
    <w:rsid w:val="00D83F67"/>
    <w:rsid w:val="00D840F1"/>
    <w:rsid w:val="00D84272"/>
    <w:rsid w:val="00D849CB"/>
    <w:rsid w:val="00D84A0F"/>
    <w:rsid w:val="00D84F4C"/>
    <w:rsid w:val="00D85601"/>
    <w:rsid w:val="00D8564F"/>
    <w:rsid w:val="00D86227"/>
    <w:rsid w:val="00D863B9"/>
    <w:rsid w:val="00D8646B"/>
    <w:rsid w:val="00D86702"/>
    <w:rsid w:val="00D86CB0"/>
    <w:rsid w:val="00D86DF1"/>
    <w:rsid w:val="00D87612"/>
    <w:rsid w:val="00D879FC"/>
    <w:rsid w:val="00D90B37"/>
    <w:rsid w:val="00D90EF0"/>
    <w:rsid w:val="00D91029"/>
    <w:rsid w:val="00D91111"/>
    <w:rsid w:val="00D91BE0"/>
    <w:rsid w:val="00D9286A"/>
    <w:rsid w:val="00D92E2E"/>
    <w:rsid w:val="00D93132"/>
    <w:rsid w:val="00D93779"/>
    <w:rsid w:val="00D93FF4"/>
    <w:rsid w:val="00D943ED"/>
    <w:rsid w:val="00D94583"/>
    <w:rsid w:val="00D94830"/>
    <w:rsid w:val="00D94D5A"/>
    <w:rsid w:val="00D95353"/>
    <w:rsid w:val="00D957B0"/>
    <w:rsid w:val="00D9580E"/>
    <w:rsid w:val="00D95B56"/>
    <w:rsid w:val="00D95EDB"/>
    <w:rsid w:val="00D95F6A"/>
    <w:rsid w:val="00D960B6"/>
    <w:rsid w:val="00D965A9"/>
    <w:rsid w:val="00D971F6"/>
    <w:rsid w:val="00D97472"/>
    <w:rsid w:val="00D97789"/>
    <w:rsid w:val="00DA0280"/>
    <w:rsid w:val="00DA094E"/>
    <w:rsid w:val="00DA0B7E"/>
    <w:rsid w:val="00DA0D1F"/>
    <w:rsid w:val="00DA10D1"/>
    <w:rsid w:val="00DA1207"/>
    <w:rsid w:val="00DA167A"/>
    <w:rsid w:val="00DA194F"/>
    <w:rsid w:val="00DA19C8"/>
    <w:rsid w:val="00DA1E2A"/>
    <w:rsid w:val="00DA2376"/>
    <w:rsid w:val="00DA2A2B"/>
    <w:rsid w:val="00DA2FFE"/>
    <w:rsid w:val="00DA3211"/>
    <w:rsid w:val="00DA35F7"/>
    <w:rsid w:val="00DA3C7C"/>
    <w:rsid w:val="00DA436B"/>
    <w:rsid w:val="00DA4401"/>
    <w:rsid w:val="00DA4734"/>
    <w:rsid w:val="00DA4BF9"/>
    <w:rsid w:val="00DA4CC9"/>
    <w:rsid w:val="00DA4E00"/>
    <w:rsid w:val="00DA508D"/>
    <w:rsid w:val="00DA52EC"/>
    <w:rsid w:val="00DA535D"/>
    <w:rsid w:val="00DA5687"/>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B86"/>
    <w:rsid w:val="00DB4D34"/>
    <w:rsid w:val="00DB4EBD"/>
    <w:rsid w:val="00DB61AC"/>
    <w:rsid w:val="00DB65AB"/>
    <w:rsid w:val="00DB68ED"/>
    <w:rsid w:val="00DB6B8E"/>
    <w:rsid w:val="00DB6CF5"/>
    <w:rsid w:val="00DB6D40"/>
    <w:rsid w:val="00DB6E4E"/>
    <w:rsid w:val="00DB6E79"/>
    <w:rsid w:val="00DB7002"/>
    <w:rsid w:val="00DB7381"/>
    <w:rsid w:val="00DB7419"/>
    <w:rsid w:val="00DC0054"/>
    <w:rsid w:val="00DC0602"/>
    <w:rsid w:val="00DC067C"/>
    <w:rsid w:val="00DC06B8"/>
    <w:rsid w:val="00DC0E67"/>
    <w:rsid w:val="00DC0F39"/>
    <w:rsid w:val="00DC141C"/>
    <w:rsid w:val="00DC1537"/>
    <w:rsid w:val="00DC15EC"/>
    <w:rsid w:val="00DC1C7E"/>
    <w:rsid w:val="00DC1CEB"/>
    <w:rsid w:val="00DC20F0"/>
    <w:rsid w:val="00DC2A75"/>
    <w:rsid w:val="00DC2D7F"/>
    <w:rsid w:val="00DC3ADE"/>
    <w:rsid w:val="00DC3E4D"/>
    <w:rsid w:val="00DC47A2"/>
    <w:rsid w:val="00DC49C9"/>
    <w:rsid w:val="00DC4D2B"/>
    <w:rsid w:val="00DC500B"/>
    <w:rsid w:val="00DC5092"/>
    <w:rsid w:val="00DC5417"/>
    <w:rsid w:val="00DC6189"/>
    <w:rsid w:val="00DC63A6"/>
    <w:rsid w:val="00DC7072"/>
    <w:rsid w:val="00DC70D2"/>
    <w:rsid w:val="00DC7468"/>
    <w:rsid w:val="00DC772B"/>
    <w:rsid w:val="00DC77A0"/>
    <w:rsid w:val="00DD0484"/>
    <w:rsid w:val="00DD04AD"/>
    <w:rsid w:val="00DD1E5C"/>
    <w:rsid w:val="00DD1ECB"/>
    <w:rsid w:val="00DD2344"/>
    <w:rsid w:val="00DD2795"/>
    <w:rsid w:val="00DD29E5"/>
    <w:rsid w:val="00DD2AB0"/>
    <w:rsid w:val="00DD313E"/>
    <w:rsid w:val="00DD33AF"/>
    <w:rsid w:val="00DD3739"/>
    <w:rsid w:val="00DD41D0"/>
    <w:rsid w:val="00DD458B"/>
    <w:rsid w:val="00DD4735"/>
    <w:rsid w:val="00DD4C38"/>
    <w:rsid w:val="00DD4C75"/>
    <w:rsid w:val="00DD4F04"/>
    <w:rsid w:val="00DD5140"/>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E89"/>
    <w:rsid w:val="00DE0F2B"/>
    <w:rsid w:val="00DE1014"/>
    <w:rsid w:val="00DE1153"/>
    <w:rsid w:val="00DE2012"/>
    <w:rsid w:val="00DE2B1F"/>
    <w:rsid w:val="00DE2E74"/>
    <w:rsid w:val="00DE3361"/>
    <w:rsid w:val="00DE3383"/>
    <w:rsid w:val="00DE3DEF"/>
    <w:rsid w:val="00DE40BD"/>
    <w:rsid w:val="00DE4A8F"/>
    <w:rsid w:val="00DE4D69"/>
    <w:rsid w:val="00DE4D7C"/>
    <w:rsid w:val="00DE4F2C"/>
    <w:rsid w:val="00DE4F6E"/>
    <w:rsid w:val="00DE57E1"/>
    <w:rsid w:val="00DE59E1"/>
    <w:rsid w:val="00DE6255"/>
    <w:rsid w:val="00DE66C6"/>
    <w:rsid w:val="00DE673F"/>
    <w:rsid w:val="00DE6E27"/>
    <w:rsid w:val="00DE6E8D"/>
    <w:rsid w:val="00DE6FEB"/>
    <w:rsid w:val="00DE7782"/>
    <w:rsid w:val="00DF0156"/>
    <w:rsid w:val="00DF01B3"/>
    <w:rsid w:val="00DF03F4"/>
    <w:rsid w:val="00DF06CF"/>
    <w:rsid w:val="00DF0748"/>
    <w:rsid w:val="00DF0A38"/>
    <w:rsid w:val="00DF0C6C"/>
    <w:rsid w:val="00DF10B8"/>
    <w:rsid w:val="00DF123E"/>
    <w:rsid w:val="00DF160E"/>
    <w:rsid w:val="00DF19B0"/>
    <w:rsid w:val="00DF1C9E"/>
    <w:rsid w:val="00DF1CDA"/>
    <w:rsid w:val="00DF1ED8"/>
    <w:rsid w:val="00DF2116"/>
    <w:rsid w:val="00DF2375"/>
    <w:rsid w:val="00DF2377"/>
    <w:rsid w:val="00DF2A2F"/>
    <w:rsid w:val="00DF2A65"/>
    <w:rsid w:val="00DF3066"/>
    <w:rsid w:val="00DF318A"/>
    <w:rsid w:val="00DF3686"/>
    <w:rsid w:val="00DF401D"/>
    <w:rsid w:val="00DF43F5"/>
    <w:rsid w:val="00DF4CFC"/>
    <w:rsid w:val="00DF5115"/>
    <w:rsid w:val="00DF5263"/>
    <w:rsid w:val="00DF6170"/>
    <w:rsid w:val="00DF6236"/>
    <w:rsid w:val="00DF6964"/>
    <w:rsid w:val="00DF6B0E"/>
    <w:rsid w:val="00DF72A7"/>
    <w:rsid w:val="00DF73C5"/>
    <w:rsid w:val="00DF7510"/>
    <w:rsid w:val="00DF7751"/>
    <w:rsid w:val="00DF789E"/>
    <w:rsid w:val="00DF7AA5"/>
    <w:rsid w:val="00DF7B3A"/>
    <w:rsid w:val="00E0031F"/>
    <w:rsid w:val="00E00570"/>
    <w:rsid w:val="00E005B3"/>
    <w:rsid w:val="00E00E2E"/>
    <w:rsid w:val="00E019DC"/>
    <w:rsid w:val="00E0209E"/>
    <w:rsid w:val="00E02121"/>
    <w:rsid w:val="00E02200"/>
    <w:rsid w:val="00E0234A"/>
    <w:rsid w:val="00E02361"/>
    <w:rsid w:val="00E02509"/>
    <w:rsid w:val="00E02C25"/>
    <w:rsid w:val="00E03C14"/>
    <w:rsid w:val="00E03F44"/>
    <w:rsid w:val="00E043A9"/>
    <w:rsid w:val="00E04834"/>
    <w:rsid w:val="00E04945"/>
    <w:rsid w:val="00E04950"/>
    <w:rsid w:val="00E04ADE"/>
    <w:rsid w:val="00E052BE"/>
    <w:rsid w:val="00E05349"/>
    <w:rsid w:val="00E05393"/>
    <w:rsid w:val="00E0566F"/>
    <w:rsid w:val="00E059B3"/>
    <w:rsid w:val="00E05AC7"/>
    <w:rsid w:val="00E061E9"/>
    <w:rsid w:val="00E069DB"/>
    <w:rsid w:val="00E06DF8"/>
    <w:rsid w:val="00E06F6B"/>
    <w:rsid w:val="00E077F0"/>
    <w:rsid w:val="00E108FF"/>
    <w:rsid w:val="00E10AD0"/>
    <w:rsid w:val="00E10AD2"/>
    <w:rsid w:val="00E110E5"/>
    <w:rsid w:val="00E114C4"/>
    <w:rsid w:val="00E11CCA"/>
    <w:rsid w:val="00E124EE"/>
    <w:rsid w:val="00E127B0"/>
    <w:rsid w:val="00E12860"/>
    <w:rsid w:val="00E12C89"/>
    <w:rsid w:val="00E13656"/>
    <w:rsid w:val="00E13AE7"/>
    <w:rsid w:val="00E13C03"/>
    <w:rsid w:val="00E13D8F"/>
    <w:rsid w:val="00E13EEC"/>
    <w:rsid w:val="00E13FF3"/>
    <w:rsid w:val="00E1457F"/>
    <w:rsid w:val="00E1487A"/>
    <w:rsid w:val="00E149F5"/>
    <w:rsid w:val="00E15A55"/>
    <w:rsid w:val="00E1637F"/>
    <w:rsid w:val="00E166E6"/>
    <w:rsid w:val="00E16A6E"/>
    <w:rsid w:val="00E16CCE"/>
    <w:rsid w:val="00E16E42"/>
    <w:rsid w:val="00E172A0"/>
    <w:rsid w:val="00E173AB"/>
    <w:rsid w:val="00E17501"/>
    <w:rsid w:val="00E17696"/>
    <w:rsid w:val="00E177F7"/>
    <w:rsid w:val="00E20082"/>
    <w:rsid w:val="00E20C78"/>
    <w:rsid w:val="00E2194B"/>
    <w:rsid w:val="00E21985"/>
    <w:rsid w:val="00E21E50"/>
    <w:rsid w:val="00E22164"/>
    <w:rsid w:val="00E22304"/>
    <w:rsid w:val="00E22AB5"/>
    <w:rsid w:val="00E22CA7"/>
    <w:rsid w:val="00E23B4A"/>
    <w:rsid w:val="00E23DFE"/>
    <w:rsid w:val="00E23F20"/>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B40"/>
    <w:rsid w:val="00E33E2A"/>
    <w:rsid w:val="00E340C3"/>
    <w:rsid w:val="00E34A47"/>
    <w:rsid w:val="00E34B57"/>
    <w:rsid w:val="00E34E2E"/>
    <w:rsid w:val="00E34E70"/>
    <w:rsid w:val="00E352CD"/>
    <w:rsid w:val="00E356F3"/>
    <w:rsid w:val="00E35C4D"/>
    <w:rsid w:val="00E35FAC"/>
    <w:rsid w:val="00E36A8B"/>
    <w:rsid w:val="00E36B82"/>
    <w:rsid w:val="00E36EE6"/>
    <w:rsid w:val="00E37006"/>
    <w:rsid w:val="00E37258"/>
    <w:rsid w:val="00E402FB"/>
    <w:rsid w:val="00E40436"/>
    <w:rsid w:val="00E40B86"/>
    <w:rsid w:val="00E40F15"/>
    <w:rsid w:val="00E41012"/>
    <w:rsid w:val="00E41106"/>
    <w:rsid w:val="00E411BE"/>
    <w:rsid w:val="00E4216B"/>
    <w:rsid w:val="00E4300F"/>
    <w:rsid w:val="00E431DE"/>
    <w:rsid w:val="00E436F5"/>
    <w:rsid w:val="00E437C7"/>
    <w:rsid w:val="00E43CAA"/>
    <w:rsid w:val="00E45044"/>
    <w:rsid w:val="00E45133"/>
    <w:rsid w:val="00E45473"/>
    <w:rsid w:val="00E45AC6"/>
    <w:rsid w:val="00E45E92"/>
    <w:rsid w:val="00E461D0"/>
    <w:rsid w:val="00E4650B"/>
    <w:rsid w:val="00E46590"/>
    <w:rsid w:val="00E4685A"/>
    <w:rsid w:val="00E46ADB"/>
    <w:rsid w:val="00E46E36"/>
    <w:rsid w:val="00E4727F"/>
    <w:rsid w:val="00E472C8"/>
    <w:rsid w:val="00E472D4"/>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5EFF"/>
    <w:rsid w:val="00E56AE9"/>
    <w:rsid w:val="00E571E0"/>
    <w:rsid w:val="00E57245"/>
    <w:rsid w:val="00E57465"/>
    <w:rsid w:val="00E5758A"/>
    <w:rsid w:val="00E57FC7"/>
    <w:rsid w:val="00E60127"/>
    <w:rsid w:val="00E60335"/>
    <w:rsid w:val="00E6092C"/>
    <w:rsid w:val="00E60975"/>
    <w:rsid w:val="00E60F08"/>
    <w:rsid w:val="00E6141C"/>
    <w:rsid w:val="00E623DC"/>
    <w:rsid w:val="00E62D5E"/>
    <w:rsid w:val="00E62E5A"/>
    <w:rsid w:val="00E62FCE"/>
    <w:rsid w:val="00E63701"/>
    <w:rsid w:val="00E639A0"/>
    <w:rsid w:val="00E63A8D"/>
    <w:rsid w:val="00E63F73"/>
    <w:rsid w:val="00E63FC1"/>
    <w:rsid w:val="00E6405B"/>
    <w:rsid w:val="00E64449"/>
    <w:rsid w:val="00E64467"/>
    <w:rsid w:val="00E64659"/>
    <w:rsid w:val="00E6479D"/>
    <w:rsid w:val="00E64827"/>
    <w:rsid w:val="00E64AEB"/>
    <w:rsid w:val="00E64BD4"/>
    <w:rsid w:val="00E64CB1"/>
    <w:rsid w:val="00E6510B"/>
    <w:rsid w:val="00E657D5"/>
    <w:rsid w:val="00E65AF7"/>
    <w:rsid w:val="00E65CF9"/>
    <w:rsid w:val="00E65EAB"/>
    <w:rsid w:val="00E66714"/>
    <w:rsid w:val="00E66845"/>
    <w:rsid w:val="00E66E7B"/>
    <w:rsid w:val="00E672E6"/>
    <w:rsid w:val="00E67315"/>
    <w:rsid w:val="00E679BA"/>
    <w:rsid w:val="00E67A25"/>
    <w:rsid w:val="00E67C64"/>
    <w:rsid w:val="00E67DE7"/>
    <w:rsid w:val="00E67F9B"/>
    <w:rsid w:val="00E67FD5"/>
    <w:rsid w:val="00E70964"/>
    <w:rsid w:val="00E70D23"/>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D94"/>
    <w:rsid w:val="00E76E77"/>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1C2D"/>
    <w:rsid w:val="00E81FE0"/>
    <w:rsid w:val="00E82487"/>
    <w:rsid w:val="00E82A1F"/>
    <w:rsid w:val="00E82B0D"/>
    <w:rsid w:val="00E82D2B"/>
    <w:rsid w:val="00E83114"/>
    <w:rsid w:val="00E832C5"/>
    <w:rsid w:val="00E8377A"/>
    <w:rsid w:val="00E838B6"/>
    <w:rsid w:val="00E83A5A"/>
    <w:rsid w:val="00E83BD4"/>
    <w:rsid w:val="00E83C2F"/>
    <w:rsid w:val="00E83ED9"/>
    <w:rsid w:val="00E844D5"/>
    <w:rsid w:val="00E84634"/>
    <w:rsid w:val="00E84725"/>
    <w:rsid w:val="00E850E6"/>
    <w:rsid w:val="00E857D2"/>
    <w:rsid w:val="00E859DD"/>
    <w:rsid w:val="00E85E53"/>
    <w:rsid w:val="00E86203"/>
    <w:rsid w:val="00E8634B"/>
    <w:rsid w:val="00E8669A"/>
    <w:rsid w:val="00E867CF"/>
    <w:rsid w:val="00E869E1"/>
    <w:rsid w:val="00E86A8A"/>
    <w:rsid w:val="00E86C05"/>
    <w:rsid w:val="00E8778A"/>
    <w:rsid w:val="00E90122"/>
    <w:rsid w:val="00E9024C"/>
    <w:rsid w:val="00E9172C"/>
    <w:rsid w:val="00E918AD"/>
    <w:rsid w:val="00E919E5"/>
    <w:rsid w:val="00E91A10"/>
    <w:rsid w:val="00E91BFA"/>
    <w:rsid w:val="00E924E1"/>
    <w:rsid w:val="00E929B0"/>
    <w:rsid w:val="00E92B8A"/>
    <w:rsid w:val="00E9302B"/>
    <w:rsid w:val="00E93290"/>
    <w:rsid w:val="00E939C1"/>
    <w:rsid w:val="00E93BFB"/>
    <w:rsid w:val="00E93DF0"/>
    <w:rsid w:val="00E94890"/>
    <w:rsid w:val="00E949A5"/>
    <w:rsid w:val="00E94D3A"/>
    <w:rsid w:val="00E957C8"/>
    <w:rsid w:val="00E958CB"/>
    <w:rsid w:val="00E958F3"/>
    <w:rsid w:val="00E95D50"/>
    <w:rsid w:val="00E95DE1"/>
    <w:rsid w:val="00E96074"/>
    <w:rsid w:val="00E96251"/>
    <w:rsid w:val="00E9629C"/>
    <w:rsid w:val="00E96A01"/>
    <w:rsid w:val="00E96C00"/>
    <w:rsid w:val="00E97F87"/>
    <w:rsid w:val="00EA05C4"/>
    <w:rsid w:val="00EA0CDE"/>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7E4"/>
    <w:rsid w:val="00EA4958"/>
    <w:rsid w:val="00EA4A49"/>
    <w:rsid w:val="00EA4DF7"/>
    <w:rsid w:val="00EA4FA9"/>
    <w:rsid w:val="00EA5342"/>
    <w:rsid w:val="00EA542F"/>
    <w:rsid w:val="00EA583E"/>
    <w:rsid w:val="00EA5AF2"/>
    <w:rsid w:val="00EA5C82"/>
    <w:rsid w:val="00EA5D71"/>
    <w:rsid w:val="00EA6AA5"/>
    <w:rsid w:val="00EA7066"/>
    <w:rsid w:val="00EA72E5"/>
    <w:rsid w:val="00EB0B4B"/>
    <w:rsid w:val="00EB0FE2"/>
    <w:rsid w:val="00EB16DE"/>
    <w:rsid w:val="00EB18BD"/>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8F1"/>
    <w:rsid w:val="00EB6E9D"/>
    <w:rsid w:val="00EB7388"/>
    <w:rsid w:val="00EB7439"/>
    <w:rsid w:val="00EB7B9B"/>
    <w:rsid w:val="00EB7C21"/>
    <w:rsid w:val="00EC08F2"/>
    <w:rsid w:val="00EC0B66"/>
    <w:rsid w:val="00EC0B88"/>
    <w:rsid w:val="00EC0D12"/>
    <w:rsid w:val="00EC1327"/>
    <w:rsid w:val="00EC1487"/>
    <w:rsid w:val="00EC1B9A"/>
    <w:rsid w:val="00EC1F2C"/>
    <w:rsid w:val="00EC221E"/>
    <w:rsid w:val="00EC2243"/>
    <w:rsid w:val="00EC229C"/>
    <w:rsid w:val="00EC30E1"/>
    <w:rsid w:val="00EC3346"/>
    <w:rsid w:val="00EC405C"/>
    <w:rsid w:val="00EC4078"/>
    <w:rsid w:val="00EC40B7"/>
    <w:rsid w:val="00EC457B"/>
    <w:rsid w:val="00EC4CA8"/>
    <w:rsid w:val="00EC541F"/>
    <w:rsid w:val="00EC569F"/>
    <w:rsid w:val="00EC59D4"/>
    <w:rsid w:val="00EC5C5F"/>
    <w:rsid w:val="00EC5E72"/>
    <w:rsid w:val="00EC62CD"/>
    <w:rsid w:val="00EC62D4"/>
    <w:rsid w:val="00EC645A"/>
    <w:rsid w:val="00EC65EA"/>
    <w:rsid w:val="00EC6993"/>
    <w:rsid w:val="00EC6A9D"/>
    <w:rsid w:val="00EC71B8"/>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4A2"/>
    <w:rsid w:val="00ED3AF4"/>
    <w:rsid w:val="00ED3D69"/>
    <w:rsid w:val="00ED4239"/>
    <w:rsid w:val="00ED4391"/>
    <w:rsid w:val="00ED4518"/>
    <w:rsid w:val="00ED474E"/>
    <w:rsid w:val="00ED4F60"/>
    <w:rsid w:val="00ED5AA0"/>
    <w:rsid w:val="00ED5AE6"/>
    <w:rsid w:val="00ED638C"/>
    <w:rsid w:val="00ED63D4"/>
    <w:rsid w:val="00ED6CAF"/>
    <w:rsid w:val="00ED75F9"/>
    <w:rsid w:val="00ED7E45"/>
    <w:rsid w:val="00ED7EF2"/>
    <w:rsid w:val="00EE0700"/>
    <w:rsid w:val="00EE0CC0"/>
    <w:rsid w:val="00EE1199"/>
    <w:rsid w:val="00EE127F"/>
    <w:rsid w:val="00EE1830"/>
    <w:rsid w:val="00EE18B5"/>
    <w:rsid w:val="00EE1AF5"/>
    <w:rsid w:val="00EE1F8A"/>
    <w:rsid w:val="00EE20B9"/>
    <w:rsid w:val="00EE2543"/>
    <w:rsid w:val="00EE279D"/>
    <w:rsid w:val="00EE2988"/>
    <w:rsid w:val="00EE2DB0"/>
    <w:rsid w:val="00EE3394"/>
    <w:rsid w:val="00EE3834"/>
    <w:rsid w:val="00EE401D"/>
    <w:rsid w:val="00EE403A"/>
    <w:rsid w:val="00EE43CC"/>
    <w:rsid w:val="00EE45C5"/>
    <w:rsid w:val="00EE50D0"/>
    <w:rsid w:val="00EE55CD"/>
    <w:rsid w:val="00EE580A"/>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0A1"/>
    <w:rsid w:val="00EF45BD"/>
    <w:rsid w:val="00EF536C"/>
    <w:rsid w:val="00EF59AB"/>
    <w:rsid w:val="00EF62D1"/>
    <w:rsid w:val="00EF6389"/>
    <w:rsid w:val="00EF6563"/>
    <w:rsid w:val="00EF661A"/>
    <w:rsid w:val="00EF698F"/>
    <w:rsid w:val="00EF69D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458"/>
    <w:rsid w:val="00F015E0"/>
    <w:rsid w:val="00F01739"/>
    <w:rsid w:val="00F01954"/>
    <w:rsid w:val="00F01B0E"/>
    <w:rsid w:val="00F01C42"/>
    <w:rsid w:val="00F01E20"/>
    <w:rsid w:val="00F0234E"/>
    <w:rsid w:val="00F02C03"/>
    <w:rsid w:val="00F02C9D"/>
    <w:rsid w:val="00F02CEE"/>
    <w:rsid w:val="00F03082"/>
    <w:rsid w:val="00F031E3"/>
    <w:rsid w:val="00F0343A"/>
    <w:rsid w:val="00F03856"/>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5D9B"/>
    <w:rsid w:val="00F062E5"/>
    <w:rsid w:val="00F0639E"/>
    <w:rsid w:val="00F06555"/>
    <w:rsid w:val="00F067DC"/>
    <w:rsid w:val="00F06F87"/>
    <w:rsid w:val="00F07AC2"/>
    <w:rsid w:val="00F07C3D"/>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082"/>
    <w:rsid w:val="00F1726F"/>
    <w:rsid w:val="00F1737E"/>
    <w:rsid w:val="00F17A6F"/>
    <w:rsid w:val="00F17AB9"/>
    <w:rsid w:val="00F17E39"/>
    <w:rsid w:val="00F20885"/>
    <w:rsid w:val="00F20CF4"/>
    <w:rsid w:val="00F21A0C"/>
    <w:rsid w:val="00F21B30"/>
    <w:rsid w:val="00F21FBC"/>
    <w:rsid w:val="00F22D83"/>
    <w:rsid w:val="00F2358F"/>
    <w:rsid w:val="00F241E0"/>
    <w:rsid w:val="00F24888"/>
    <w:rsid w:val="00F248C7"/>
    <w:rsid w:val="00F24AFF"/>
    <w:rsid w:val="00F25055"/>
    <w:rsid w:val="00F25240"/>
    <w:rsid w:val="00F25335"/>
    <w:rsid w:val="00F25592"/>
    <w:rsid w:val="00F26511"/>
    <w:rsid w:val="00F26CD1"/>
    <w:rsid w:val="00F26E82"/>
    <w:rsid w:val="00F270B0"/>
    <w:rsid w:val="00F27A3C"/>
    <w:rsid w:val="00F27C4C"/>
    <w:rsid w:val="00F30064"/>
    <w:rsid w:val="00F300AA"/>
    <w:rsid w:val="00F302CA"/>
    <w:rsid w:val="00F302F1"/>
    <w:rsid w:val="00F303F4"/>
    <w:rsid w:val="00F309B3"/>
    <w:rsid w:val="00F30B1D"/>
    <w:rsid w:val="00F30D2A"/>
    <w:rsid w:val="00F30E05"/>
    <w:rsid w:val="00F312AE"/>
    <w:rsid w:val="00F319ED"/>
    <w:rsid w:val="00F3277A"/>
    <w:rsid w:val="00F32E4F"/>
    <w:rsid w:val="00F3376C"/>
    <w:rsid w:val="00F33C37"/>
    <w:rsid w:val="00F33D06"/>
    <w:rsid w:val="00F34D9B"/>
    <w:rsid w:val="00F34DA1"/>
    <w:rsid w:val="00F34F60"/>
    <w:rsid w:val="00F35371"/>
    <w:rsid w:val="00F36396"/>
    <w:rsid w:val="00F36421"/>
    <w:rsid w:val="00F365D5"/>
    <w:rsid w:val="00F3714C"/>
    <w:rsid w:val="00F37707"/>
    <w:rsid w:val="00F37D14"/>
    <w:rsid w:val="00F37D72"/>
    <w:rsid w:val="00F37F9D"/>
    <w:rsid w:val="00F405D5"/>
    <w:rsid w:val="00F406B2"/>
    <w:rsid w:val="00F406CA"/>
    <w:rsid w:val="00F40ACC"/>
    <w:rsid w:val="00F40FB2"/>
    <w:rsid w:val="00F4156F"/>
    <w:rsid w:val="00F415B9"/>
    <w:rsid w:val="00F415CD"/>
    <w:rsid w:val="00F4167B"/>
    <w:rsid w:val="00F416D4"/>
    <w:rsid w:val="00F4188D"/>
    <w:rsid w:val="00F41B66"/>
    <w:rsid w:val="00F41E4F"/>
    <w:rsid w:val="00F41FD8"/>
    <w:rsid w:val="00F422B8"/>
    <w:rsid w:val="00F42D68"/>
    <w:rsid w:val="00F431D4"/>
    <w:rsid w:val="00F4336A"/>
    <w:rsid w:val="00F43421"/>
    <w:rsid w:val="00F4383C"/>
    <w:rsid w:val="00F43907"/>
    <w:rsid w:val="00F43BE3"/>
    <w:rsid w:val="00F44706"/>
    <w:rsid w:val="00F45032"/>
    <w:rsid w:val="00F45229"/>
    <w:rsid w:val="00F4584A"/>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01"/>
    <w:rsid w:val="00F52D17"/>
    <w:rsid w:val="00F5334C"/>
    <w:rsid w:val="00F53794"/>
    <w:rsid w:val="00F537F4"/>
    <w:rsid w:val="00F53D53"/>
    <w:rsid w:val="00F53F1F"/>
    <w:rsid w:val="00F53F84"/>
    <w:rsid w:val="00F54AF7"/>
    <w:rsid w:val="00F54DD3"/>
    <w:rsid w:val="00F551D5"/>
    <w:rsid w:val="00F5553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566"/>
    <w:rsid w:val="00F62647"/>
    <w:rsid w:val="00F6284A"/>
    <w:rsid w:val="00F628D0"/>
    <w:rsid w:val="00F62AEB"/>
    <w:rsid w:val="00F62CAF"/>
    <w:rsid w:val="00F62EC2"/>
    <w:rsid w:val="00F62F81"/>
    <w:rsid w:val="00F63078"/>
    <w:rsid w:val="00F635AE"/>
    <w:rsid w:val="00F638AE"/>
    <w:rsid w:val="00F63913"/>
    <w:rsid w:val="00F63B80"/>
    <w:rsid w:val="00F63EF2"/>
    <w:rsid w:val="00F63FDB"/>
    <w:rsid w:val="00F643D2"/>
    <w:rsid w:val="00F646E0"/>
    <w:rsid w:val="00F649FF"/>
    <w:rsid w:val="00F64C49"/>
    <w:rsid w:val="00F64CBA"/>
    <w:rsid w:val="00F65983"/>
    <w:rsid w:val="00F65B5C"/>
    <w:rsid w:val="00F65BD4"/>
    <w:rsid w:val="00F669AB"/>
    <w:rsid w:val="00F669C4"/>
    <w:rsid w:val="00F66BB6"/>
    <w:rsid w:val="00F670E6"/>
    <w:rsid w:val="00F67193"/>
    <w:rsid w:val="00F674D9"/>
    <w:rsid w:val="00F679B3"/>
    <w:rsid w:val="00F67A73"/>
    <w:rsid w:val="00F700D5"/>
    <w:rsid w:val="00F703DB"/>
    <w:rsid w:val="00F70D9D"/>
    <w:rsid w:val="00F71223"/>
    <w:rsid w:val="00F7129D"/>
    <w:rsid w:val="00F71540"/>
    <w:rsid w:val="00F715C6"/>
    <w:rsid w:val="00F7181C"/>
    <w:rsid w:val="00F7182A"/>
    <w:rsid w:val="00F71B5C"/>
    <w:rsid w:val="00F71F30"/>
    <w:rsid w:val="00F726CF"/>
    <w:rsid w:val="00F72B4A"/>
    <w:rsid w:val="00F73133"/>
    <w:rsid w:val="00F7315A"/>
    <w:rsid w:val="00F734D7"/>
    <w:rsid w:val="00F73B5E"/>
    <w:rsid w:val="00F73C5B"/>
    <w:rsid w:val="00F73F84"/>
    <w:rsid w:val="00F74285"/>
    <w:rsid w:val="00F74592"/>
    <w:rsid w:val="00F7466E"/>
    <w:rsid w:val="00F74D4F"/>
    <w:rsid w:val="00F75688"/>
    <w:rsid w:val="00F758FA"/>
    <w:rsid w:val="00F75A00"/>
    <w:rsid w:val="00F7619F"/>
    <w:rsid w:val="00F76221"/>
    <w:rsid w:val="00F7624D"/>
    <w:rsid w:val="00F7642F"/>
    <w:rsid w:val="00F766F6"/>
    <w:rsid w:val="00F7680F"/>
    <w:rsid w:val="00F768A5"/>
    <w:rsid w:val="00F76A6A"/>
    <w:rsid w:val="00F76B34"/>
    <w:rsid w:val="00F76BFF"/>
    <w:rsid w:val="00F76E03"/>
    <w:rsid w:val="00F770A9"/>
    <w:rsid w:val="00F77353"/>
    <w:rsid w:val="00F77467"/>
    <w:rsid w:val="00F7781D"/>
    <w:rsid w:val="00F779FF"/>
    <w:rsid w:val="00F80513"/>
    <w:rsid w:val="00F808E5"/>
    <w:rsid w:val="00F8091E"/>
    <w:rsid w:val="00F80E16"/>
    <w:rsid w:val="00F80FC3"/>
    <w:rsid w:val="00F81157"/>
    <w:rsid w:val="00F81EE4"/>
    <w:rsid w:val="00F82748"/>
    <w:rsid w:val="00F82B5C"/>
    <w:rsid w:val="00F82C2E"/>
    <w:rsid w:val="00F82E40"/>
    <w:rsid w:val="00F83233"/>
    <w:rsid w:val="00F835D9"/>
    <w:rsid w:val="00F837B6"/>
    <w:rsid w:val="00F83918"/>
    <w:rsid w:val="00F83AC2"/>
    <w:rsid w:val="00F83FBD"/>
    <w:rsid w:val="00F840FF"/>
    <w:rsid w:val="00F841A8"/>
    <w:rsid w:val="00F841B7"/>
    <w:rsid w:val="00F841EB"/>
    <w:rsid w:val="00F843B1"/>
    <w:rsid w:val="00F848BA"/>
    <w:rsid w:val="00F84DBB"/>
    <w:rsid w:val="00F85655"/>
    <w:rsid w:val="00F858AF"/>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5D"/>
    <w:rsid w:val="00FA1CE7"/>
    <w:rsid w:val="00FA1DEB"/>
    <w:rsid w:val="00FA2141"/>
    <w:rsid w:val="00FA26B6"/>
    <w:rsid w:val="00FA28AD"/>
    <w:rsid w:val="00FA3178"/>
    <w:rsid w:val="00FA3A0F"/>
    <w:rsid w:val="00FA3AAC"/>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9AB"/>
    <w:rsid w:val="00FB1ED3"/>
    <w:rsid w:val="00FB24D7"/>
    <w:rsid w:val="00FB26E4"/>
    <w:rsid w:val="00FB2890"/>
    <w:rsid w:val="00FB28EC"/>
    <w:rsid w:val="00FB31FF"/>
    <w:rsid w:val="00FB3486"/>
    <w:rsid w:val="00FB34A9"/>
    <w:rsid w:val="00FB34D7"/>
    <w:rsid w:val="00FB35E7"/>
    <w:rsid w:val="00FB3690"/>
    <w:rsid w:val="00FB374E"/>
    <w:rsid w:val="00FB3786"/>
    <w:rsid w:val="00FB38D5"/>
    <w:rsid w:val="00FB3AFA"/>
    <w:rsid w:val="00FB3B53"/>
    <w:rsid w:val="00FB3BBF"/>
    <w:rsid w:val="00FB3D70"/>
    <w:rsid w:val="00FB3F0C"/>
    <w:rsid w:val="00FB3FBC"/>
    <w:rsid w:val="00FB44FF"/>
    <w:rsid w:val="00FB469C"/>
    <w:rsid w:val="00FB4E2E"/>
    <w:rsid w:val="00FB4F62"/>
    <w:rsid w:val="00FB5111"/>
    <w:rsid w:val="00FB56B4"/>
    <w:rsid w:val="00FB57A4"/>
    <w:rsid w:val="00FB5F06"/>
    <w:rsid w:val="00FB72B9"/>
    <w:rsid w:val="00FB748A"/>
    <w:rsid w:val="00FB7539"/>
    <w:rsid w:val="00FB791A"/>
    <w:rsid w:val="00FC1605"/>
    <w:rsid w:val="00FC16D9"/>
    <w:rsid w:val="00FC19C9"/>
    <w:rsid w:val="00FC1A97"/>
    <w:rsid w:val="00FC1B07"/>
    <w:rsid w:val="00FC1D01"/>
    <w:rsid w:val="00FC2168"/>
    <w:rsid w:val="00FC2F64"/>
    <w:rsid w:val="00FC3458"/>
    <w:rsid w:val="00FC39A3"/>
    <w:rsid w:val="00FC39F3"/>
    <w:rsid w:val="00FC3BFF"/>
    <w:rsid w:val="00FC3FD5"/>
    <w:rsid w:val="00FC44DF"/>
    <w:rsid w:val="00FC4761"/>
    <w:rsid w:val="00FC4A23"/>
    <w:rsid w:val="00FC4AF6"/>
    <w:rsid w:val="00FC4C9F"/>
    <w:rsid w:val="00FC4D3C"/>
    <w:rsid w:val="00FC4E2A"/>
    <w:rsid w:val="00FC581B"/>
    <w:rsid w:val="00FC5914"/>
    <w:rsid w:val="00FC6188"/>
    <w:rsid w:val="00FC647C"/>
    <w:rsid w:val="00FC6B6B"/>
    <w:rsid w:val="00FC7040"/>
    <w:rsid w:val="00FC7111"/>
    <w:rsid w:val="00FC78FF"/>
    <w:rsid w:val="00FC7EED"/>
    <w:rsid w:val="00FD010B"/>
    <w:rsid w:val="00FD014D"/>
    <w:rsid w:val="00FD07D3"/>
    <w:rsid w:val="00FD0DF8"/>
    <w:rsid w:val="00FD1006"/>
    <w:rsid w:val="00FD1ACB"/>
    <w:rsid w:val="00FD1CFC"/>
    <w:rsid w:val="00FD1DC8"/>
    <w:rsid w:val="00FD203D"/>
    <w:rsid w:val="00FD2122"/>
    <w:rsid w:val="00FD218D"/>
    <w:rsid w:val="00FD21A9"/>
    <w:rsid w:val="00FD2292"/>
    <w:rsid w:val="00FD2CA0"/>
    <w:rsid w:val="00FD2E3D"/>
    <w:rsid w:val="00FD32AC"/>
    <w:rsid w:val="00FD37FE"/>
    <w:rsid w:val="00FD3F4E"/>
    <w:rsid w:val="00FD4403"/>
    <w:rsid w:val="00FD55EC"/>
    <w:rsid w:val="00FD58ED"/>
    <w:rsid w:val="00FD58F3"/>
    <w:rsid w:val="00FD5C2B"/>
    <w:rsid w:val="00FD5EBA"/>
    <w:rsid w:val="00FD60F7"/>
    <w:rsid w:val="00FD648B"/>
    <w:rsid w:val="00FD6BDC"/>
    <w:rsid w:val="00FD6E9E"/>
    <w:rsid w:val="00FD7003"/>
    <w:rsid w:val="00FD739F"/>
    <w:rsid w:val="00FD7770"/>
    <w:rsid w:val="00FD785C"/>
    <w:rsid w:val="00FD7BC0"/>
    <w:rsid w:val="00FD7F13"/>
    <w:rsid w:val="00FE0489"/>
    <w:rsid w:val="00FE0BB4"/>
    <w:rsid w:val="00FE1005"/>
    <w:rsid w:val="00FE11D9"/>
    <w:rsid w:val="00FE1374"/>
    <w:rsid w:val="00FE1E2A"/>
    <w:rsid w:val="00FE20A1"/>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5F3E"/>
    <w:rsid w:val="00FE6473"/>
    <w:rsid w:val="00FE691B"/>
    <w:rsid w:val="00FE6D4D"/>
    <w:rsid w:val="00FE6D91"/>
    <w:rsid w:val="00FE6DB9"/>
    <w:rsid w:val="00FE71AF"/>
    <w:rsid w:val="00FE7BEE"/>
    <w:rsid w:val="00FE7E3D"/>
    <w:rsid w:val="00FE7ED4"/>
    <w:rsid w:val="00FE7F2C"/>
    <w:rsid w:val="00FF00FA"/>
    <w:rsid w:val="00FF03D7"/>
    <w:rsid w:val="00FF05E1"/>
    <w:rsid w:val="00FF0B69"/>
    <w:rsid w:val="00FF1004"/>
    <w:rsid w:val="00FF13D9"/>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52BD"/>
    <w:rsid w:val="00FF5F06"/>
    <w:rsid w:val="00FF6512"/>
    <w:rsid w:val="00FF6707"/>
    <w:rsid w:val="00FF6DCD"/>
    <w:rsid w:val="00FF74A5"/>
    <w:rsid w:val="00FF7B16"/>
    <w:rsid w:val="00FF7BEA"/>
    <w:rsid w:val="00FF7D94"/>
    <w:rsid w:val="00FF7E38"/>
    <w:rsid w:val="00FF7EC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9E7BF7"/>
    <w:pPr>
      <w:spacing w:before="120"/>
      <w:jc w:val="both"/>
      <w:outlineLvl w:val="0"/>
    </w:pPr>
    <w:rPr>
      <w:sz w:val="24"/>
      <w:szCs w:val="20"/>
    </w:rPr>
  </w:style>
  <w:style w:type="paragraph" w:styleId="Heading1">
    <w:name w:val="heading 1"/>
    <w:aliases w:val="Topic Heading 1,H1,h1,L1,Level 1,Heading 1 Char"/>
    <w:basedOn w:val="Normal"/>
    <w:next w:val="Normal"/>
    <w:link w:val="Heading1Char1"/>
    <w:uiPriority w:val="99"/>
    <w:qFormat/>
    <w:rsid w:val="00E672E6"/>
    <w:pPr>
      <w:keepNext/>
      <w:numPr>
        <w:numId w:val="1"/>
      </w:numPr>
      <w:spacing w:before="480" w:after="240"/>
    </w:pPr>
    <w:rPr>
      <w:b/>
      <w:sz w:val="28"/>
    </w:rPr>
  </w:style>
  <w:style w:type="paragraph" w:styleId="Heading2">
    <w:name w:val="heading 2"/>
    <w:aliases w:val="Topic Heading,sh,Section heading,sh2,sh3,sh4,sh5,sh6,sh7,sh1,sh8,sh9,sh10,sh11,sh12,sh13,sh14,sh15,sh16,sh17,sh18,sh19,Section heading1,sh21,sh31,sh41,Section heading2,sh22,sh32,sh42,Section heading3,sh23,sh33,sh43,sh51,Section heading4,sh24"/>
    <w:basedOn w:val="Normal"/>
    <w:next w:val="Normal"/>
    <w:link w:val="Heading2Char1"/>
    <w:uiPriority w:val="99"/>
    <w:qFormat/>
    <w:rsid w:val="00E672E6"/>
    <w:pPr>
      <w:keepNext/>
      <w:numPr>
        <w:ilvl w:val="1"/>
        <w:numId w:val="1"/>
      </w:numPr>
      <w:spacing w:before="480" w:after="240"/>
      <w:outlineLvl w:val="1"/>
    </w:pPr>
    <w:rPr>
      <w:b/>
    </w:rPr>
  </w:style>
  <w:style w:type="paragraph" w:styleId="Heading3">
    <w:name w:val="heading 3"/>
    <w:aliases w:val="H3-Heading 3,3,l3.3,h3,l3,list 3,Naglówek 3,Topic Sub Heading,H3,L3,Heading 3."/>
    <w:basedOn w:val="Normal"/>
    <w:next w:val="Normal"/>
    <w:link w:val="Heading3Char"/>
    <w:uiPriority w:val="99"/>
    <w:qFormat/>
    <w:rsid w:val="00E672E6"/>
    <w:pPr>
      <w:keepNext/>
      <w:numPr>
        <w:ilvl w:val="2"/>
        <w:numId w:val="1"/>
      </w:numPr>
      <w:spacing w:before="480" w:after="240"/>
      <w:outlineLvl w:val="2"/>
    </w:pPr>
    <w:rPr>
      <w:b/>
      <w:i/>
    </w:rPr>
  </w:style>
  <w:style w:type="paragraph" w:styleId="Heading4">
    <w:name w:val="heading 4"/>
    <w:basedOn w:val="Normal"/>
    <w:next w:val="Normal"/>
    <w:link w:val="Heading4Char"/>
    <w:uiPriority w:val="99"/>
    <w:qFormat/>
    <w:rsid w:val="00E672E6"/>
    <w:pPr>
      <w:keepNext/>
      <w:numPr>
        <w:ilvl w:val="3"/>
        <w:numId w:val="1"/>
      </w:numPr>
      <w:spacing w:before="240" w:after="120"/>
      <w:outlineLvl w:val="3"/>
    </w:pPr>
    <w:rPr>
      <w:b/>
      <w:i/>
    </w:rPr>
  </w:style>
  <w:style w:type="paragraph" w:styleId="Heading5">
    <w:name w:val="heading 5"/>
    <w:basedOn w:val="Normal"/>
    <w:next w:val="Normal"/>
    <w:link w:val="Heading5Char"/>
    <w:uiPriority w:val="99"/>
    <w:qFormat/>
    <w:rsid w:val="00E672E6"/>
    <w:pPr>
      <w:keepNext/>
      <w:outlineLvl w:val="4"/>
    </w:pPr>
    <w:rPr>
      <w:b/>
    </w:rPr>
  </w:style>
  <w:style w:type="paragraph" w:styleId="Heading6">
    <w:name w:val="heading 6"/>
    <w:basedOn w:val="Normal"/>
    <w:next w:val="Normal"/>
    <w:link w:val="Heading6Char"/>
    <w:uiPriority w:val="99"/>
    <w:qFormat/>
    <w:rsid w:val="00E672E6"/>
    <w:pPr>
      <w:keepNext/>
      <w:numPr>
        <w:ilvl w:val="5"/>
        <w:numId w:val="1"/>
      </w:numPr>
      <w:outlineLvl w:val="5"/>
    </w:pPr>
    <w:rPr>
      <w:b/>
    </w:rPr>
  </w:style>
  <w:style w:type="paragraph" w:styleId="Heading7">
    <w:name w:val="heading 7"/>
    <w:basedOn w:val="Normal"/>
    <w:next w:val="Normal"/>
    <w:link w:val="Heading7Char"/>
    <w:uiPriority w:val="99"/>
    <w:qFormat/>
    <w:rsid w:val="00E672E6"/>
    <w:pPr>
      <w:keepNext/>
      <w:numPr>
        <w:ilvl w:val="6"/>
        <w:numId w:val="1"/>
      </w:numPr>
      <w:outlineLvl w:val="6"/>
    </w:pPr>
    <w:rPr>
      <w:b/>
    </w:rPr>
  </w:style>
  <w:style w:type="paragraph" w:styleId="Heading8">
    <w:name w:val="heading 8"/>
    <w:basedOn w:val="Normal"/>
    <w:next w:val="Normal"/>
    <w:link w:val="Heading8Char"/>
    <w:uiPriority w:val="99"/>
    <w:qFormat/>
    <w:rsid w:val="00E672E6"/>
    <w:pPr>
      <w:keepNext/>
      <w:numPr>
        <w:ilvl w:val="7"/>
        <w:numId w:val="1"/>
      </w:numPr>
      <w:outlineLvl w:val="7"/>
    </w:pPr>
    <w:rPr>
      <w:b/>
    </w:rPr>
  </w:style>
  <w:style w:type="paragraph" w:styleId="Heading9">
    <w:name w:val="heading 9"/>
    <w:basedOn w:val="Normal"/>
    <w:next w:val="Normal"/>
    <w:link w:val="Heading9Char"/>
    <w:uiPriority w:val="99"/>
    <w:qFormat/>
    <w:rsid w:val="00E672E6"/>
    <w:pPr>
      <w:numPr>
        <w:ilvl w:val="8"/>
        <w:numId w:val="1"/>
      </w:numPr>
      <w:spacing w:before="240" w:after="60"/>
      <w:outlineLvl w:val="8"/>
    </w:pPr>
    <w:rPr>
      <w:rFonts w:ascii="Arial" w:hAnsi="Arial"/>
      <w:b/>
      <w:i/>
      <w:sz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Topic Heading 1 Char,H1 Char,h1 Char,L1 Char,Level 1 Char,Heading 1 Char Char"/>
    <w:basedOn w:val="DefaultParagraphFont"/>
    <w:link w:val="Heading1"/>
    <w:uiPriority w:val="99"/>
    <w:locked/>
    <w:rsid w:val="00AD3647"/>
    <w:rPr>
      <w:rFonts w:cs="Times New Roman"/>
      <w:b/>
      <w:sz w:val="28"/>
      <w:lang w:val="pl-PL" w:eastAsia="pl-PL" w:bidi="ar-SA"/>
    </w:rPr>
  </w:style>
  <w:style w:type="character" w:customStyle="1" w:styleId="Heading2Char">
    <w:name w:val="Heading 2 Char"/>
    <w:aliases w:val="Topic Heading Char,sh Char,Section heading Char,sh2 Char,sh3 Char,sh4 Char,sh5 Char,sh6 Char,sh7 Char,sh1 Char,sh8 Char,sh9 Char,sh10 Char,sh11 Char,sh12 Char,sh13 Char,sh14 Char,sh15 Char,sh16 Char,sh17 Char,sh18 Char,sh19 Char,sh21 Char"/>
    <w:basedOn w:val="DefaultParagraphFont"/>
    <w:link w:val="Heading2"/>
    <w:uiPriority w:val="9"/>
    <w:semiHidden/>
    <w:rsid w:val="00995FA3"/>
    <w:rPr>
      <w:rFonts w:asciiTheme="majorHAnsi" w:eastAsiaTheme="majorEastAsia" w:hAnsiTheme="majorHAnsi" w:cstheme="majorBidi"/>
      <w:b/>
      <w:bCs/>
      <w:i/>
      <w:iCs/>
      <w:sz w:val="28"/>
      <w:szCs w:val="28"/>
    </w:rPr>
  </w:style>
  <w:style w:type="character" w:customStyle="1" w:styleId="Heading3Char">
    <w:name w:val="Heading 3 Char"/>
    <w:aliases w:val="H3-Heading 3 Char,3 Char,l3.3 Char,h3 Char,l3 Char,list 3 Char,Naglówek 3 Char,Topic Sub Heading Char,H3 Char,L3 Char,Heading 3. Char"/>
    <w:basedOn w:val="DefaultParagraphFont"/>
    <w:link w:val="Heading3"/>
    <w:uiPriority w:val="99"/>
    <w:locked/>
    <w:rsid w:val="00AD3647"/>
    <w:rPr>
      <w:rFonts w:cs="Times New Roman"/>
      <w:b/>
      <w:i/>
      <w:sz w:val="24"/>
      <w:lang w:val="pl-PL" w:eastAsia="pl-PL" w:bidi="ar-SA"/>
    </w:rPr>
  </w:style>
  <w:style w:type="character" w:customStyle="1" w:styleId="Heading4Char">
    <w:name w:val="Heading 4 Char"/>
    <w:basedOn w:val="DefaultParagraphFont"/>
    <w:link w:val="Heading4"/>
    <w:uiPriority w:val="99"/>
    <w:locked/>
    <w:rsid w:val="00AD3647"/>
    <w:rPr>
      <w:rFonts w:cs="Times New Roman"/>
      <w:b/>
      <w:i/>
      <w:sz w:val="24"/>
      <w:lang w:val="pl-PL" w:eastAsia="pl-PL" w:bidi="ar-SA"/>
    </w:rPr>
  </w:style>
  <w:style w:type="character" w:customStyle="1" w:styleId="Heading5Char">
    <w:name w:val="Heading 5 Char"/>
    <w:basedOn w:val="DefaultParagraphFont"/>
    <w:link w:val="Heading5"/>
    <w:uiPriority w:val="99"/>
    <w:semiHidden/>
    <w:locked/>
    <w:rsid w:val="00AD3647"/>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AD3647"/>
    <w:rPr>
      <w:rFonts w:cs="Times New Roman"/>
      <w:b/>
      <w:sz w:val="24"/>
      <w:lang w:val="pl-PL" w:eastAsia="pl-PL" w:bidi="ar-SA"/>
    </w:rPr>
  </w:style>
  <w:style w:type="character" w:customStyle="1" w:styleId="Heading7Char">
    <w:name w:val="Heading 7 Char"/>
    <w:basedOn w:val="DefaultParagraphFont"/>
    <w:link w:val="Heading7"/>
    <w:uiPriority w:val="99"/>
    <w:locked/>
    <w:rsid w:val="00AD3647"/>
    <w:rPr>
      <w:rFonts w:cs="Times New Roman"/>
      <w:b/>
      <w:sz w:val="24"/>
      <w:lang w:val="pl-PL" w:eastAsia="pl-PL" w:bidi="ar-SA"/>
    </w:rPr>
  </w:style>
  <w:style w:type="character" w:customStyle="1" w:styleId="Heading8Char">
    <w:name w:val="Heading 8 Char"/>
    <w:basedOn w:val="DefaultParagraphFont"/>
    <w:link w:val="Heading8"/>
    <w:uiPriority w:val="99"/>
    <w:locked/>
    <w:rsid w:val="00AD3647"/>
    <w:rPr>
      <w:rFonts w:cs="Times New Roman"/>
      <w:b/>
      <w:sz w:val="24"/>
      <w:lang w:val="pl-PL" w:eastAsia="pl-PL" w:bidi="ar-SA"/>
    </w:rPr>
  </w:style>
  <w:style w:type="character" w:customStyle="1" w:styleId="Heading9Char">
    <w:name w:val="Heading 9 Char"/>
    <w:basedOn w:val="DefaultParagraphFont"/>
    <w:link w:val="Heading9"/>
    <w:uiPriority w:val="99"/>
    <w:locked/>
    <w:rsid w:val="00AD3647"/>
    <w:rPr>
      <w:rFonts w:ascii="Arial" w:hAnsi="Arial" w:cs="Times New Roman"/>
      <w:b/>
      <w:i/>
      <w:sz w:val="18"/>
      <w:lang w:val="pl-PL" w:eastAsia="pl-PL" w:bidi="ar-SA"/>
    </w:rPr>
  </w:style>
  <w:style w:type="character" w:customStyle="1" w:styleId="Heading2Char18">
    <w:name w:val="Heading 2 Char18"/>
    <w:aliases w:val="Topic Heading Char18,sh Char18,Section heading Char18,sh2 Char18,sh3 Char18,sh4 Char18,sh5 Char18,sh6 Char18,sh7 Char18,sh1 Char18,sh8 Char18,sh9 Char18,sh10 Char18,sh11 Char18,sh12 Char18,sh13 Char18,sh14 Char18,sh15 Char18,sh16 Char10"/>
    <w:basedOn w:val="DefaultParagraphFont"/>
    <w:link w:val="Heading2"/>
    <w:uiPriority w:val="99"/>
    <w:semiHidden/>
    <w:locked/>
    <w:rPr>
      <w:rFonts w:ascii="Cambria" w:hAnsi="Cambria" w:cs="Times New Roman"/>
      <w:b/>
      <w:bCs/>
      <w:i/>
      <w:iCs/>
      <w:sz w:val="28"/>
      <w:szCs w:val="28"/>
    </w:rPr>
  </w:style>
  <w:style w:type="character" w:customStyle="1" w:styleId="Heading2Char17">
    <w:name w:val="Heading 2 Char17"/>
    <w:aliases w:val="Topic Heading Char17,sh Char17,Section heading Char17,sh2 Char17,sh3 Char17,sh4 Char17,sh5 Char17,sh6 Char17,sh7 Char17,sh1 Char17,sh8 Char17,sh9 Char17,sh10 Char17,sh11 Char17,sh12 Char17,sh13 Char17,sh14 Char17,sh15 Char17,sh16 Char1"/>
    <w:basedOn w:val="DefaultParagraphFont"/>
    <w:link w:val="Heading2"/>
    <w:uiPriority w:val="99"/>
    <w:semiHidden/>
    <w:locked/>
    <w:rsid w:val="00B323C6"/>
    <w:rPr>
      <w:rFonts w:ascii="Cambria" w:hAnsi="Cambria" w:cs="Times New Roman"/>
      <w:b/>
      <w:bCs/>
      <w:i/>
      <w:iCs/>
      <w:sz w:val="28"/>
      <w:szCs w:val="28"/>
    </w:rPr>
  </w:style>
  <w:style w:type="character" w:customStyle="1" w:styleId="Heading2Char16">
    <w:name w:val="Heading 2 Char16"/>
    <w:aliases w:val="Topic Heading Char16,sh Char16,Section heading Char16,sh2 Char16,sh3 Char16,sh4 Char16,sh5 Char16,sh6 Char16,sh7 Char16,sh1 Char16,sh8 Char16,sh9 Char16,sh10 Char16,sh11 Char16,sh12 Char16,sh13 Char16,sh14 Char16,sh15 Char16,sh16 Char18"/>
    <w:basedOn w:val="DefaultParagraphFont"/>
    <w:link w:val="Heading2"/>
    <w:uiPriority w:val="99"/>
    <w:semiHidden/>
    <w:locked/>
    <w:rsid w:val="00902F5A"/>
    <w:rPr>
      <w:rFonts w:ascii="Cambria" w:hAnsi="Cambria" w:cs="Times New Roman"/>
      <w:b/>
      <w:bCs/>
      <w:i/>
      <w:iCs/>
      <w:sz w:val="28"/>
      <w:szCs w:val="28"/>
    </w:rPr>
  </w:style>
  <w:style w:type="character" w:customStyle="1" w:styleId="Heading2Char15">
    <w:name w:val="Heading 2 Char15"/>
    <w:aliases w:val="Topic Heading Char15,sh Char15,Section heading Char15,sh2 Char15,sh3 Char15,sh4 Char15,sh5 Char15,sh6 Char15,sh7 Char15,sh1 Char15,sh8 Char15,sh9 Char15,sh10 Char15,sh11 Char15,sh12 Char15,sh13 Char15,sh14 Char15,sh15 Char15,sh16 Char17"/>
    <w:basedOn w:val="DefaultParagraphFont"/>
    <w:link w:val="Heading2"/>
    <w:uiPriority w:val="99"/>
    <w:semiHidden/>
    <w:locked/>
    <w:rsid w:val="00CD77D8"/>
    <w:rPr>
      <w:rFonts w:ascii="Cambria" w:hAnsi="Cambria" w:cs="Times New Roman"/>
      <w:b/>
      <w:bCs/>
      <w:i/>
      <w:iCs/>
      <w:sz w:val="28"/>
      <w:szCs w:val="28"/>
    </w:rPr>
  </w:style>
  <w:style w:type="character" w:customStyle="1" w:styleId="Heading2Char14">
    <w:name w:val="Heading 2 Char14"/>
    <w:aliases w:val="Topic Heading Char14,sh Char14,Section heading Char14,sh2 Char14,sh3 Char14,sh4 Char14,sh5 Char14,sh6 Char14,sh7 Char14,sh1 Char14,sh8 Char14,sh9 Char14,sh10 Char14,sh11 Char14,sh12 Char14,sh13 Char14,sh14 Char14,sh15 Char14,sh16 Char16"/>
    <w:basedOn w:val="DefaultParagraphFont"/>
    <w:link w:val="Heading2"/>
    <w:uiPriority w:val="99"/>
    <w:semiHidden/>
    <w:locked/>
    <w:rsid w:val="0007451E"/>
    <w:rPr>
      <w:rFonts w:ascii="Cambria" w:hAnsi="Cambria" w:cs="Times New Roman"/>
      <w:b/>
      <w:bCs/>
      <w:i/>
      <w:iCs/>
      <w:sz w:val="28"/>
      <w:szCs w:val="28"/>
    </w:rPr>
  </w:style>
  <w:style w:type="character" w:customStyle="1" w:styleId="Heading2Char13">
    <w:name w:val="Heading 2 Char13"/>
    <w:aliases w:val="Topic Heading Char13,sh Char13,Section heading Char13,sh2 Char13,sh3 Char13,sh4 Char13,sh5 Char13,sh6 Char13,sh7 Char13,sh1 Char13,sh8 Char13,sh9 Char13,sh10 Char13,sh11 Char13,sh12 Char13,sh13 Char13,sh14 Char13,sh15 Char13,sh16 Char15"/>
    <w:basedOn w:val="DefaultParagraphFont"/>
    <w:uiPriority w:val="99"/>
    <w:semiHidden/>
    <w:rsid w:val="00A145E5"/>
    <w:rPr>
      <w:rFonts w:ascii="Cambria" w:hAnsi="Cambria" w:cs="Times New Roman"/>
      <w:b/>
      <w:bCs/>
      <w:i/>
      <w:iCs/>
      <w:sz w:val="28"/>
      <w:szCs w:val="28"/>
    </w:rPr>
  </w:style>
  <w:style w:type="character" w:customStyle="1" w:styleId="Heading2Char12">
    <w:name w:val="Heading 2 Char12"/>
    <w:aliases w:val="Topic Heading Char12,sh Char12,Section heading Char12,sh2 Char12,sh3 Char12,sh4 Char12,sh5 Char12,sh6 Char12,sh7 Char12,sh1 Char12,sh8 Char12,sh9 Char12,sh10 Char12,sh11 Char12,sh12 Char12,sh13 Char12,sh14 Char12,sh15 Char12,sh16 Char14"/>
    <w:basedOn w:val="DefaultParagraphFont"/>
    <w:uiPriority w:val="99"/>
    <w:semiHidden/>
    <w:locked/>
    <w:rsid w:val="00700B3A"/>
    <w:rPr>
      <w:rFonts w:ascii="Cambria" w:hAnsi="Cambria" w:cs="Times New Roman"/>
      <w:b/>
      <w:bCs/>
      <w:i/>
      <w:iCs/>
      <w:sz w:val="28"/>
      <w:szCs w:val="28"/>
    </w:rPr>
  </w:style>
  <w:style w:type="character" w:customStyle="1" w:styleId="Heading2Char11">
    <w:name w:val="Heading 2 Char11"/>
    <w:aliases w:val="Topic Heading Char11,sh Char11,Section heading Char11,sh2 Char11,sh3 Char11,sh4 Char11,sh5 Char11,sh6 Char11,sh7 Char11,sh1 Char11,sh8 Char11,sh9 Char11,sh10 Char11,sh11 Char11,sh12 Char11,sh13 Char11,sh14 Char11,sh15 Char11,sh16 Char13"/>
    <w:basedOn w:val="DefaultParagraphFont"/>
    <w:uiPriority w:val="99"/>
    <w:semiHidden/>
    <w:rsid w:val="00EF69DF"/>
    <w:rPr>
      <w:rFonts w:ascii="Cambria" w:hAnsi="Cambria" w:cs="Times New Roman"/>
      <w:b/>
      <w:bCs/>
      <w:i/>
      <w:iCs/>
      <w:sz w:val="28"/>
      <w:szCs w:val="28"/>
    </w:rPr>
  </w:style>
  <w:style w:type="character" w:customStyle="1" w:styleId="Heading2Char10">
    <w:name w:val="Heading 2 Char10"/>
    <w:aliases w:val="Topic Heading Char10,sh Char10,Section heading Char10,sh2 Char10,sh3 Char10,sh4 Char10,sh5 Char10,sh6 Char10,sh7 Char10,sh1 Char10,sh8 Char10,sh9 Char10,sh10 Char10,sh11 Char10,sh12 Char10,sh13 Char10,sh14 Char10,sh15 Char10,sh16 Char12"/>
    <w:basedOn w:val="DefaultParagraphFont"/>
    <w:uiPriority w:val="99"/>
    <w:semiHidden/>
    <w:locked/>
    <w:rsid w:val="00167686"/>
    <w:rPr>
      <w:rFonts w:ascii="Cambria" w:hAnsi="Cambria" w:cs="Times New Roman"/>
      <w:b/>
      <w:bCs/>
      <w:i/>
      <w:iCs/>
      <w:sz w:val="28"/>
      <w:szCs w:val="28"/>
    </w:rPr>
  </w:style>
  <w:style w:type="paragraph" w:styleId="BalloonText">
    <w:name w:val="Balloon Text"/>
    <w:basedOn w:val="Normal"/>
    <w:link w:val="BalloonTextChar"/>
    <w:uiPriority w:val="99"/>
    <w:semiHidden/>
    <w:rsid w:val="00E672E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D3647"/>
    <w:rPr>
      <w:rFonts w:cs="Times New Roman"/>
      <w:sz w:val="2"/>
    </w:rPr>
  </w:style>
  <w:style w:type="character" w:customStyle="1" w:styleId="Heading2Char9">
    <w:name w:val="Heading 2 Char9"/>
    <w:aliases w:val="Topic Heading Char9,sh Char9,Section heading Char9,sh2 Char9,sh3 Char9,sh4 Char9,sh5 Char9,sh6 Char9,sh7 Char9,sh1 Char9,sh8 Char9,sh9 Char9,sh10 Char9,sh11 Char9,sh12 Char9,sh13 Char9,sh14 Char9,sh15 Char9,sh16 Char9,sh17 Char9,sh21 Ch"/>
    <w:basedOn w:val="DefaultParagraphFont"/>
    <w:uiPriority w:val="99"/>
    <w:semiHidden/>
    <w:locked/>
    <w:rsid w:val="00583FCB"/>
    <w:rPr>
      <w:rFonts w:ascii="Cambria" w:hAnsi="Cambria" w:cs="Times New Roman"/>
      <w:b/>
      <w:bCs/>
      <w:i/>
      <w:iCs/>
      <w:sz w:val="28"/>
      <w:szCs w:val="28"/>
    </w:rPr>
  </w:style>
  <w:style w:type="character" w:customStyle="1" w:styleId="Heading2Char8">
    <w:name w:val="Heading 2 Char8"/>
    <w:aliases w:val="Topic Heading Char8,sh Char8,Section heading Char8,sh2 Char8,sh3 Char8,sh4 Char8,sh5 Char8,sh6 Char8,sh7 Char8,sh1 Char8,sh8 Char8,sh9 Char8,sh10 Char8,sh11 Char8,sh12 Char8,sh13 Char8,sh14 Char8,sh15 Char8,sh16 Char8,sh17 Char8,sh21 Ch7"/>
    <w:basedOn w:val="DefaultParagraphFont"/>
    <w:uiPriority w:val="99"/>
    <w:semiHidden/>
    <w:locked/>
    <w:rsid w:val="00E43CAA"/>
    <w:rPr>
      <w:rFonts w:ascii="Cambria" w:hAnsi="Cambria" w:cs="Times New Roman"/>
      <w:b/>
      <w:bCs/>
      <w:i/>
      <w:iCs/>
      <w:sz w:val="28"/>
      <w:szCs w:val="28"/>
    </w:rPr>
  </w:style>
  <w:style w:type="character" w:customStyle="1" w:styleId="Heading2Char7">
    <w:name w:val="Heading 2 Char7"/>
    <w:aliases w:val="Topic Heading Char7,sh Char7,Section heading Char7,sh2 Char7,sh3 Char7,sh4 Char7,sh5 Char7,sh6 Char7,sh7 Char7,sh1 Char7,sh8 Char7,sh9 Char7,sh10 Char7,sh11 Char7,sh12 Char7,sh13 Char7,sh14 Char7,sh15 Char7,sh16 Char7,sh17 Char7,sh21 Ch6"/>
    <w:basedOn w:val="DefaultParagraphFont"/>
    <w:uiPriority w:val="99"/>
    <w:semiHidden/>
    <w:locked/>
    <w:rsid w:val="00817848"/>
    <w:rPr>
      <w:rFonts w:ascii="Cambria" w:hAnsi="Cambria" w:cs="Times New Roman"/>
      <w:b/>
      <w:bCs/>
      <w:i/>
      <w:iCs/>
      <w:sz w:val="28"/>
      <w:szCs w:val="28"/>
    </w:rPr>
  </w:style>
  <w:style w:type="character" w:customStyle="1" w:styleId="Heading2Char6">
    <w:name w:val="Heading 2 Char6"/>
    <w:aliases w:val="Topic Heading Char6,sh Char6,Section heading Char6,sh2 Char6,sh3 Char6,sh4 Char6,sh5 Char6,sh6 Char6,sh7 Char6,sh1 Char6,sh8 Char6,sh9 Char6,sh10 Char6,sh11 Char6,sh12 Char6,sh13 Char6,sh14 Char6,sh15 Char6,sh16 Char6,sh17 Char6,sh21 Ch5"/>
    <w:basedOn w:val="DefaultParagraphFont"/>
    <w:uiPriority w:val="99"/>
    <w:semiHidden/>
    <w:locked/>
    <w:rsid w:val="00FC7040"/>
    <w:rPr>
      <w:rFonts w:ascii="Cambria" w:hAnsi="Cambria" w:cs="Times New Roman"/>
      <w:b/>
      <w:bCs/>
      <w:i/>
      <w:iCs/>
      <w:sz w:val="28"/>
      <w:szCs w:val="28"/>
    </w:rPr>
  </w:style>
  <w:style w:type="character" w:customStyle="1" w:styleId="Heading2Char5">
    <w:name w:val="Heading 2 Char5"/>
    <w:aliases w:val="Topic Heading Char5,sh Char5,Section heading Char5,sh2 Char5,sh3 Char5,sh4 Char5,sh5 Char5,sh6 Char5,sh7 Char5,sh1 Char5,sh8 Char5,sh9 Char5,sh10 Char5,sh11 Char5,sh12 Char5,sh13 Char5,sh14 Char5,sh15 Char5,sh16 Char5,sh17 Char5,sh21 Ch4"/>
    <w:basedOn w:val="DefaultParagraphFont"/>
    <w:uiPriority w:val="99"/>
    <w:semiHidden/>
    <w:rsid w:val="00637530"/>
    <w:rPr>
      <w:rFonts w:ascii="Cambria" w:hAnsi="Cambria" w:cs="Times New Roman"/>
      <w:b/>
      <w:bCs/>
      <w:i/>
      <w:iCs/>
      <w:sz w:val="28"/>
      <w:szCs w:val="28"/>
    </w:rPr>
  </w:style>
  <w:style w:type="character" w:customStyle="1" w:styleId="Heading2Char4">
    <w:name w:val="Heading 2 Char4"/>
    <w:aliases w:val="Topic Heading Char4,sh Char4,Section heading Char4,sh2 Char4,sh3 Char4,sh4 Char4,sh5 Char4,sh6 Char4,sh7 Char4,sh1 Char4,sh8 Char4,sh9 Char4,sh10 Char4,sh11 Char4,sh12 Char4,sh13 Char4,sh14 Char4,sh15 Char4,sh16 Char4,sh17 Char4,sh21 Ch3"/>
    <w:basedOn w:val="DefaultParagraphFont"/>
    <w:uiPriority w:val="99"/>
    <w:semiHidden/>
    <w:rsid w:val="00A234DF"/>
    <w:rPr>
      <w:rFonts w:ascii="Cambria" w:hAnsi="Cambria" w:cs="Times New Roman"/>
      <w:b/>
      <w:bCs/>
      <w:i/>
      <w:iCs/>
      <w:sz w:val="28"/>
      <w:szCs w:val="28"/>
    </w:rPr>
  </w:style>
  <w:style w:type="character" w:customStyle="1" w:styleId="Heading2Char3">
    <w:name w:val="Heading 2 Char3"/>
    <w:aliases w:val="Topic Heading Char3,sh Char3,Section heading Char3,sh2 Char3,sh3 Char3,sh4 Char3,sh5 Char3,sh6 Char3,sh7 Char3,sh1 Char3,sh8 Char3,sh9 Char3,sh10 Char3,sh11 Char3,sh12 Char3,sh13 Char3,sh14 Char3,sh15 Char3,sh16 Char3,sh17 Char3,sh21 Ch2"/>
    <w:basedOn w:val="DefaultParagraphFont"/>
    <w:uiPriority w:val="99"/>
    <w:semiHidden/>
    <w:rsid w:val="00890A43"/>
    <w:rPr>
      <w:rFonts w:ascii="Cambria" w:hAnsi="Cambria" w:cs="Times New Roman"/>
      <w:b/>
      <w:bCs/>
      <w:i/>
      <w:iCs/>
      <w:sz w:val="28"/>
      <w:szCs w:val="28"/>
    </w:rPr>
  </w:style>
  <w:style w:type="character" w:customStyle="1" w:styleId="Heading2Char2">
    <w:name w:val="Heading 2 Char2"/>
    <w:aliases w:val="Topic Heading Char2,sh Char2,Section heading Char2,sh2 Char2,sh3 Char2,sh4 Char2,sh5 Char2,sh6 Char2,sh7 Char2,sh1 Char2,sh8 Char2,sh9 Char2,sh10 Char2,sh11 Char2,sh12 Char2,sh13 Char2,sh14 Char2,sh15 Char2,sh16 Char2,sh17 Char2,sh21 Ch1"/>
    <w:basedOn w:val="DefaultParagraphFont"/>
    <w:uiPriority w:val="99"/>
    <w:semiHidden/>
    <w:locked/>
    <w:rsid w:val="00EB0FE2"/>
    <w:rPr>
      <w:rFonts w:ascii="Cambria" w:hAnsi="Cambria" w:cs="Times New Roman"/>
      <w:b/>
      <w:bCs/>
      <w:i/>
      <w:iCs/>
      <w:sz w:val="28"/>
      <w:szCs w:val="28"/>
    </w:rPr>
  </w:style>
  <w:style w:type="character" w:customStyle="1" w:styleId="Heading2Char1">
    <w:name w:val="Heading 2 Char1"/>
    <w:aliases w:val="Topic Heading Char1,sh Char1,Section heading Char1,sh2 Char1,sh3 Char1,sh4 Char1,sh5 Char1,sh6 Char1,sh7 Char1,sh1 Char1,sh8 Char1,sh9 Char1,sh10 Char1,sh11 Char1,sh12 Char1,sh13 Char1,sh14 Char1,sh15 Char1,sh16 Char11,sh17 Char1"/>
    <w:basedOn w:val="DefaultParagraphFont"/>
    <w:link w:val="Heading2"/>
    <w:uiPriority w:val="99"/>
    <w:locked/>
    <w:rsid w:val="00AD3647"/>
    <w:rPr>
      <w:rFonts w:cs="Times New Roman"/>
      <w:b/>
      <w:sz w:val="24"/>
      <w:lang w:val="pl-PL" w:eastAsia="pl-PL" w:bidi="ar-SA"/>
    </w:rPr>
  </w:style>
  <w:style w:type="paragraph" w:styleId="Footer">
    <w:name w:val="footer"/>
    <w:basedOn w:val="Normal"/>
    <w:link w:val="FooterChar"/>
    <w:uiPriority w:val="99"/>
    <w:rsid w:val="00E672E6"/>
    <w:pPr>
      <w:tabs>
        <w:tab w:val="center" w:pos="4536"/>
        <w:tab w:val="right" w:pos="9072"/>
      </w:tabs>
    </w:pPr>
  </w:style>
  <w:style w:type="character" w:customStyle="1" w:styleId="FooterChar">
    <w:name w:val="Footer Char"/>
    <w:basedOn w:val="DefaultParagraphFont"/>
    <w:link w:val="Footer"/>
    <w:uiPriority w:val="99"/>
    <w:locked/>
    <w:rsid w:val="0017049C"/>
    <w:rPr>
      <w:rFonts w:cs="Times New Roman"/>
      <w:sz w:val="24"/>
    </w:rPr>
  </w:style>
  <w:style w:type="character" w:styleId="PageNumber">
    <w:name w:val="page number"/>
    <w:basedOn w:val="DefaultParagraphFont"/>
    <w:uiPriority w:val="99"/>
    <w:rsid w:val="00E672E6"/>
    <w:rPr>
      <w:rFonts w:cs="Times New Roman"/>
    </w:rPr>
  </w:style>
  <w:style w:type="paragraph" w:styleId="Header">
    <w:name w:val="header"/>
    <w:basedOn w:val="Normal"/>
    <w:link w:val="HeaderChar"/>
    <w:uiPriority w:val="99"/>
    <w:rsid w:val="00E672E6"/>
    <w:pPr>
      <w:tabs>
        <w:tab w:val="center" w:pos="4536"/>
        <w:tab w:val="right" w:pos="9072"/>
      </w:tabs>
    </w:pPr>
  </w:style>
  <w:style w:type="character" w:customStyle="1" w:styleId="HeaderChar">
    <w:name w:val="Header Char"/>
    <w:basedOn w:val="DefaultParagraphFont"/>
    <w:link w:val="Header"/>
    <w:uiPriority w:val="99"/>
    <w:locked/>
    <w:rsid w:val="00BF760B"/>
    <w:rPr>
      <w:rFonts w:cs="Times New Roman"/>
      <w:sz w:val="24"/>
    </w:rPr>
  </w:style>
  <w:style w:type="paragraph" w:styleId="BlockText">
    <w:name w:val="Block Text"/>
    <w:basedOn w:val="Normal"/>
    <w:uiPriority w:val="99"/>
    <w:rsid w:val="00E672E6"/>
    <w:pPr>
      <w:spacing w:after="120"/>
      <w:ind w:left="908" w:right="-142"/>
    </w:pPr>
  </w:style>
  <w:style w:type="character" w:styleId="FootnoteReference">
    <w:name w:val="footnote reference"/>
    <w:basedOn w:val="DefaultParagraphFont"/>
    <w:uiPriority w:val="99"/>
    <w:semiHidden/>
    <w:rsid w:val="00E672E6"/>
    <w:rPr>
      <w:rFonts w:cs="Times New Roman"/>
      <w:vertAlign w:val="superscript"/>
    </w:rPr>
  </w:style>
  <w:style w:type="paragraph" w:styleId="List">
    <w:name w:val="List"/>
    <w:basedOn w:val="Normal"/>
    <w:uiPriority w:val="99"/>
    <w:rsid w:val="00E672E6"/>
    <w:pPr>
      <w:ind w:left="283" w:hanging="283"/>
    </w:pPr>
  </w:style>
  <w:style w:type="character" w:styleId="CommentReference">
    <w:name w:val="annotation reference"/>
    <w:basedOn w:val="DefaultParagraphFont"/>
    <w:uiPriority w:val="99"/>
    <w:semiHidden/>
    <w:rsid w:val="00E672E6"/>
    <w:rPr>
      <w:rFonts w:cs="Times New Roman"/>
      <w:sz w:val="16"/>
    </w:rPr>
  </w:style>
  <w:style w:type="paragraph" w:styleId="CommentText">
    <w:name w:val="annotation text"/>
    <w:basedOn w:val="Normal"/>
    <w:link w:val="CommentTextChar"/>
    <w:uiPriority w:val="99"/>
    <w:semiHidden/>
    <w:rsid w:val="00E672E6"/>
    <w:rPr>
      <w:sz w:val="20"/>
    </w:rPr>
  </w:style>
  <w:style w:type="character" w:customStyle="1" w:styleId="CommentTextChar">
    <w:name w:val="Comment Text Char"/>
    <w:basedOn w:val="DefaultParagraphFont"/>
    <w:link w:val="CommentText"/>
    <w:uiPriority w:val="99"/>
    <w:semiHidden/>
    <w:locked/>
    <w:rsid w:val="00AD3647"/>
    <w:rPr>
      <w:rFonts w:cs="Times New Roman"/>
      <w:sz w:val="20"/>
      <w:szCs w:val="20"/>
    </w:rPr>
  </w:style>
  <w:style w:type="paragraph" w:customStyle="1" w:styleId="Numerowanie">
    <w:name w:val="Numerowanie"/>
    <w:basedOn w:val="Normal"/>
    <w:uiPriority w:val="99"/>
    <w:rsid w:val="00E672E6"/>
    <w:pPr>
      <w:numPr>
        <w:numId w:val="2"/>
      </w:numPr>
      <w:spacing w:before="0"/>
    </w:pPr>
    <w:rPr>
      <w:noProof/>
    </w:rPr>
  </w:style>
  <w:style w:type="paragraph" w:customStyle="1" w:styleId="Wyliczenie">
    <w:name w:val="Wyliczenie"/>
    <w:basedOn w:val="Normal"/>
    <w:uiPriority w:val="99"/>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uiPriority w:val="99"/>
    <w:rsid w:val="00E672E6"/>
    <w:pPr>
      <w:tabs>
        <w:tab w:val="clear" w:pos="360"/>
        <w:tab w:val="num" w:pos="700"/>
      </w:tabs>
      <w:ind w:left="700" w:hanging="360"/>
    </w:pPr>
  </w:style>
  <w:style w:type="paragraph" w:styleId="TOC1">
    <w:name w:val="toc 1"/>
    <w:basedOn w:val="Normal"/>
    <w:next w:val="Normal"/>
    <w:autoRedefine/>
    <w:uiPriority w:val="99"/>
    <w:semiHidden/>
    <w:rsid w:val="00E672E6"/>
    <w:pPr>
      <w:tabs>
        <w:tab w:val="left" w:pos="567"/>
        <w:tab w:val="right" w:leader="dot" w:pos="9060"/>
      </w:tabs>
      <w:spacing w:after="120"/>
      <w:jc w:val="left"/>
    </w:pPr>
    <w:rPr>
      <w:b/>
      <w:caps/>
      <w:sz w:val="20"/>
    </w:rPr>
  </w:style>
  <w:style w:type="paragraph" w:styleId="TOC2">
    <w:name w:val="toc 2"/>
    <w:basedOn w:val="Normal"/>
    <w:next w:val="Normal"/>
    <w:autoRedefine/>
    <w:uiPriority w:val="99"/>
    <w:semiHidden/>
    <w:rsid w:val="00E672E6"/>
    <w:pPr>
      <w:spacing w:before="0"/>
      <w:ind w:left="240"/>
      <w:jc w:val="left"/>
    </w:pPr>
    <w:rPr>
      <w:smallCaps/>
      <w:sz w:val="20"/>
    </w:rPr>
  </w:style>
  <w:style w:type="paragraph" w:styleId="TOC3">
    <w:name w:val="toc 3"/>
    <w:basedOn w:val="Normal"/>
    <w:next w:val="Normal"/>
    <w:autoRedefine/>
    <w:uiPriority w:val="99"/>
    <w:semiHidden/>
    <w:rsid w:val="00E672E6"/>
    <w:pPr>
      <w:spacing w:before="0"/>
      <w:ind w:left="480"/>
      <w:jc w:val="left"/>
    </w:pPr>
    <w:rPr>
      <w:i/>
      <w:sz w:val="20"/>
    </w:rPr>
  </w:style>
  <w:style w:type="paragraph" w:styleId="TOC4">
    <w:name w:val="toc 4"/>
    <w:basedOn w:val="Normal"/>
    <w:next w:val="Normal"/>
    <w:autoRedefine/>
    <w:uiPriority w:val="99"/>
    <w:semiHidden/>
    <w:rsid w:val="00E672E6"/>
    <w:pPr>
      <w:spacing w:before="0"/>
      <w:ind w:left="720"/>
      <w:jc w:val="left"/>
    </w:pPr>
    <w:rPr>
      <w:sz w:val="18"/>
    </w:rPr>
  </w:style>
  <w:style w:type="paragraph" w:styleId="TOC5">
    <w:name w:val="toc 5"/>
    <w:basedOn w:val="Normal"/>
    <w:next w:val="Normal"/>
    <w:autoRedefine/>
    <w:uiPriority w:val="99"/>
    <w:semiHidden/>
    <w:rsid w:val="00E672E6"/>
    <w:pPr>
      <w:spacing w:before="0"/>
      <w:ind w:left="960"/>
      <w:jc w:val="left"/>
    </w:pPr>
    <w:rPr>
      <w:sz w:val="18"/>
    </w:rPr>
  </w:style>
  <w:style w:type="paragraph" w:styleId="TOC6">
    <w:name w:val="toc 6"/>
    <w:basedOn w:val="Normal"/>
    <w:next w:val="Normal"/>
    <w:autoRedefine/>
    <w:uiPriority w:val="99"/>
    <w:semiHidden/>
    <w:rsid w:val="00E672E6"/>
    <w:pPr>
      <w:spacing w:before="0"/>
      <w:ind w:left="1200"/>
      <w:jc w:val="left"/>
    </w:pPr>
    <w:rPr>
      <w:sz w:val="18"/>
    </w:rPr>
  </w:style>
  <w:style w:type="paragraph" w:styleId="TOC7">
    <w:name w:val="toc 7"/>
    <w:basedOn w:val="Normal"/>
    <w:next w:val="Normal"/>
    <w:autoRedefine/>
    <w:uiPriority w:val="99"/>
    <w:semiHidden/>
    <w:rsid w:val="00E672E6"/>
    <w:pPr>
      <w:spacing w:before="0"/>
      <w:ind w:left="1440"/>
      <w:jc w:val="left"/>
    </w:pPr>
    <w:rPr>
      <w:sz w:val="18"/>
    </w:rPr>
  </w:style>
  <w:style w:type="paragraph" w:styleId="TOC8">
    <w:name w:val="toc 8"/>
    <w:basedOn w:val="Normal"/>
    <w:next w:val="Normal"/>
    <w:autoRedefine/>
    <w:uiPriority w:val="99"/>
    <w:semiHidden/>
    <w:rsid w:val="00E672E6"/>
    <w:pPr>
      <w:spacing w:before="0"/>
      <w:ind w:left="1680"/>
      <w:jc w:val="left"/>
    </w:pPr>
    <w:rPr>
      <w:sz w:val="18"/>
    </w:rPr>
  </w:style>
  <w:style w:type="paragraph" w:styleId="TOC9">
    <w:name w:val="toc 9"/>
    <w:basedOn w:val="Normal"/>
    <w:next w:val="Normal"/>
    <w:autoRedefine/>
    <w:uiPriority w:val="99"/>
    <w:semiHidden/>
    <w:rsid w:val="00E672E6"/>
    <w:pPr>
      <w:spacing w:before="0"/>
      <w:ind w:left="1920"/>
      <w:jc w:val="left"/>
    </w:pPr>
    <w:rPr>
      <w:sz w:val="18"/>
    </w:rPr>
  </w:style>
  <w:style w:type="paragraph" w:customStyle="1" w:styleId="Punktnumerowany">
    <w:name w:val="Punkt numerowany"/>
    <w:basedOn w:val="Normal"/>
    <w:uiPriority w:val="99"/>
    <w:rsid w:val="00E672E6"/>
    <w:pPr>
      <w:outlineLvl w:val="9"/>
    </w:pPr>
  </w:style>
  <w:style w:type="paragraph" w:styleId="Subtitle">
    <w:name w:val="Subtitle"/>
    <w:basedOn w:val="Normal"/>
    <w:link w:val="SubtitleChar"/>
    <w:uiPriority w:val="99"/>
    <w:qFormat/>
    <w:rsid w:val="00E672E6"/>
    <w:pPr>
      <w:tabs>
        <w:tab w:val="left" w:pos="8505"/>
        <w:tab w:val="left" w:pos="13608"/>
      </w:tabs>
      <w:spacing w:before="240" w:after="60" w:line="288" w:lineRule="auto"/>
      <w:ind w:firstLine="425"/>
      <w:outlineLvl w:val="1"/>
    </w:pPr>
    <w:rPr>
      <w:spacing w:val="40"/>
      <w:kern w:val="28"/>
      <w:sz w:val="32"/>
    </w:rPr>
  </w:style>
  <w:style w:type="character" w:customStyle="1" w:styleId="SubtitleChar">
    <w:name w:val="Subtitle Char"/>
    <w:basedOn w:val="DefaultParagraphFont"/>
    <w:link w:val="Subtitle"/>
    <w:uiPriority w:val="99"/>
    <w:locked/>
    <w:rsid w:val="00AD3647"/>
    <w:rPr>
      <w:rFonts w:ascii="Cambria" w:hAnsi="Cambria" w:cs="Times New Roman"/>
      <w:sz w:val="24"/>
      <w:szCs w:val="24"/>
    </w:rPr>
  </w:style>
  <w:style w:type="character" w:styleId="Hyperlink">
    <w:name w:val="Hyperlink"/>
    <w:basedOn w:val="DefaultParagraphFont"/>
    <w:uiPriority w:val="99"/>
    <w:rsid w:val="00E672E6"/>
    <w:rPr>
      <w:rFonts w:cs="Times New Roman"/>
      <w:color w:val="0000FF"/>
      <w:u w:val="single"/>
    </w:rPr>
  </w:style>
  <w:style w:type="character" w:styleId="FollowedHyperlink">
    <w:name w:val="FollowedHyperlink"/>
    <w:basedOn w:val="DefaultParagraphFont"/>
    <w:uiPriority w:val="99"/>
    <w:rsid w:val="00E672E6"/>
    <w:rPr>
      <w:rFonts w:cs="Times New Roman"/>
      <w:color w:val="800080"/>
      <w:u w:val="single"/>
    </w:rPr>
  </w:style>
  <w:style w:type="paragraph" w:styleId="BodyText">
    <w:name w:val="Body Text"/>
    <w:basedOn w:val="Normal"/>
    <w:link w:val="BodyTextChar"/>
    <w:uiPriority w:val="99"/>
    <w:rsid w:val="00E672E6"/>
    <w:pPr>
      <w:jc w:val="center"/>
    </w:pPr>
    <w:rPr>
      <w:b/>
      <w:smallCaps/>
      <w:sz w:val="20"/>
    </w:rPr>
  </w:style>
  <w:style w:type="character" w:customStyle="1" w:styleId="BodyTextChar">
    <w:name w:val="Body Text Char"/>
    <w:basedOn w:val="DefaultParagraphFont"/>
    <w:link w:val="BodyText"/>
    <w:uiPriority w:val="99"/>
    <w:semiHidden/>
    <w:locked/>
    <w:rsid w:val="00AD3647"/>
    <w:rPr>
      <w:rFonts w:cs="Times New Roman"/>
      <w:sz w:val="20"/>
      <w:szCs w:val="20"/>
    </w:rPr>
  </w:style>
  <w:style w:type="paragraph" w:styleId="BodyText2">
    <w:name w:val="Body Text 2"/>
    <w:basedOn w:val="Normal"/>
    <w:link w:val="BodyText2Char"/>
    <w:uiPriority w:val="99"/>
    <w:rsid w:val="00E672E6"/>
    <w:pPr>
      <w:spacing w:before="0"/>
      <w:jc w:val="left"/>
    </w:pPr>
    <w:rPr>
      <w:sz w:val="20"/>
    </w:rPr>
  </w:style>
  <w:style w:type="character" w:customStyle="1" w:styleId="BodyText2Char">
    <w:name w:val="Body Text 2 Char"/>
    <w:basedOn w:val="DefaultParagraphFont"/>
    <w:link w:val="BodyText2"/>
    <w:uiPriority w:val="99"/>
    <w:locked/>
    <w:rsid w:val="002F1737"/>
    <w:rPr>
      <w:rFonts w:cs="Times New Roman"/>
    </w:rPr>
  </w:style>
  <w:style w:type="paragraph" w:styleId="BodyText3">
    <w:name w:val="Body Text 3"/>
    <w:basedOn w:val="Normal"/>
    <w:link w:val="BodyText3Char"/>
    <w:uiPriority w:val="99"/>
    <w:rsid w:val="00E672E6"/>
    <w:pPr>
      <w:spacing w:before="0" w:line="360" w:lineRule="auto"/>
      <w:outlineLvl w:val="9"/>
    </w:pPr>
    <w:rPr>
      <w:b/>
      <w:bCs/>
    </w:rPr>
  </w:style>
  <w:style w:type="character" w:customStyle="1" w:styleId="BodyText3Char">
    <w:name w:val="Body Text 3 Char"/>
    <w:basedOn w:val="DefaultParagraphFont"/>
    <w:link w:val="BodyText3"/>
    <w:uiPriority w:val="99"/>
    <w:locked/>
    <w:rsid w:val="00A3500C"/>
    <w:rPr>
      <w:rFonts w:cs="Times New Roman"/>
      <w:b/>
      <w:sz w:val="24"/>
    </w:rPr>
  </w:style>
  <w:style w:type="paragraph" w:styleId="BodyTextIndent">
    <w:name w:val="Body Text Indent"/>
    <w:basedOn w:val="Normal"/>
    <w:link w:val="BodyTextIndentChar"/>
    <w:uiPriority w:val="99"/>
    <w:rsid w:val="00E672E6"/>
    <w:pPr>
      <w:tabs>
        <w:tab w:val="left" w:pos="2268"/>
      </w:tabs>
      <w:spacing w:before="0"/>
      <w:ind w:left="2266" w:hanging="450"/>
    </w:pPr>
  </w:style>
  <w:style w:type="character" w:customStyle="1" w:styleId="BodyTextIndentChar">
    <w:name w:val="Body Text Indent Char"/>
    <w:basedOn w:val="DefaultParagraphFont"/>
    <w:link w:val="BodyTextIndent"/>
    <w:uiPriority w:val="99"/>
    <w:semiHidden/>
    <w:locked/>
    <w:rsid w:val="00AD3647"/>
    <w:rPr>
      <w:rFonts w:cs="Times New Roman"/>
      <w:sz w:val="20"/>
      <w:szCs w:val="20"/>
    </w:rPr>
  </w:style>
  <w:style w:type="paragraph" w:styleId="Title">
    <w:name w:val="Title"/>
    <w:basedOn w:val="Normal"/>
    <w:link w:val="TitleChar"/>
    <w:uiPriority w:val="99"/>
    <w:qFormat/>
    <w:rsid w:val="00E672E6"/>
    <w:pPr>
      <w:spacing w:before="0"/>
      <w:jc w:val="center"/>
      <w:outlineLvl w:val="9"/>
    </w:pPr>
    <w:rPr>
      <w:b/>
      <w:bCs/>
    </w:rPr>
  </w:style>
  <w:style w:type="character" w:customStyle="1" w:styleId="TitleChar">
    <w:name w:val="Title Char"/>
    <w:basedOn w:val="DefaultParagraphFont"/>
    <w:link w:val="Title"/>
    <w:uiPriority w:val="99"/>
    <w:locked/>
    <w:rsid w:val="00521ECA"/>
    <w:rPr>
      <w:rFonts w:cs="Times New Roman"/>
      <w:b/>
      <w:bCs/>
      <w:sz w:val="24"/>
    </w:rPr>
  </w:style>
  <w:style w:type="paragraph" w:styleId="BodyTextIndent3">
    <w:name w:val="Body Text Indent 3"/>
    <w:basedOn w:val="Normal"/>
    <w:link w:val="BodyTextIndent3Char"/>
    <w:uiPriority w:val="99"/>
    <w:rsid w:val="00E672E6"/>
    <w:pPr>
      <w:tabs>
        <w:tab w:val="left" w:pos="8505"/>
        <w:tab w:val="left" w:pos="13608"/>
      </w:tabs>
      <w:spacing w:before="60" w:line="288" w:lineRule="auto"/>
      <w:ind w:firstLine="425"/>
      <w:outlineLvl w:val="9"/>
    </w:pPr>
    <w:rPr>
      <w:kern w:val="16"/>
    </w:rPr>
  </w:style>
  <w:style w:type="character" w:customStyle="1" w:styleId="BodyTextIndent3Char">
    <w:name w:val="Body Text Indent 3 Char"/>
    <w:basedOn w:val="DefaultParagraphFont"/>
    <w:link w:val="BodyTextIndent3"/>
    <w:uiPriority w:val="99"/>
    <w:semiHidden/>
    <w:locked/>
    <w:rsid w:val="00AD3647"/>
    <w:rPr>
      <w:rFonts w:cs="Times New Roman"/>
      <w:sz w:val="16"/>
      <w:szCs w:val="16"/>
    </w:rPr>
  </w:style>
  <w:style w:type="paragraph" w:styleId="BodyTextIndent2">
    <w:name w:val="Body Text Indent 2"/>
    <w:basedOn w:val="Normal"/>
    <w:link w:val="BodyTextIndent2Char"/>
    <w:uiPriority w:val="99"/>
    <w:rsid w:val="00E672E6"/>
    <w:pPr>
      <w:ind w:left="454"/>
    </w:pPr>
    <w:rPr>
      <w:b/>
    </w:rPr>
  </w:style>
  <w:style w:type="character" w:customStyle="1" w:styleId="BodyTextIndent2Char">
    <w:name w:val="Body Text Indent 2 Char"/>
    <w:basedOn w:val="DefaultParagraphFont"/>
    <w:link w:val="BodyTextIndent2"/>
    <w:uiPriority w:val="99"/>
    <w:semiHidden/>
    <w:locked/>
    <w:rsid w:val="00AD3647"/>
    <w:rPr>
      <w:rFonts w:cs="Times New Roman"/>
      <w:sz w:val="20"/>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
    <w:next w:val="Normal"/>
    <w:uiPriority w:val="99"/>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
    <w:uiPriority w:val="99"/>
    <w:rsid w:val="00E672E6"/>
    <w:pPr>
      <w:ind w:left="360" w:hanging="360"/>
      <w:outlineLvl w:val="9"/>
    </w:pPr>
    <w:rPr>
      <w:szCs w:val="24"/>
    </w:rPr>
  </w:style>
  <w:style w:type="paragraph" w:styleId="Caption">
    <w:name w:val="caption"/>
    <w:basedOn w:val="Normal"/>
    <w:next w:val="Normal"/>
    <w:uiPriority w:val="99"/>
    <w:qFormat/>
    <w:rsid w:val="00E672E6"/>
    <w:pPr>
      <w:spacing w:after="120"/>
    </w:pPr>
    <w:rPr>
      <w:b/>
      <w:bCs/>
      <w:sz w:val="20"/>
    </w:rPr>
  </w:style>
  <w:style w:type="paragraph" w:styleId="FootnoteText">
    <w:name w:val="footnote text"/>
    <w:basedOn w:val="Normal"/>
    <w:link w:val="FootnoteTextChar"/>
    <w:uiPriority w:val="99"/>
    <w:semiHidden/>
    <w:rsid w:val="00E672E6"/>
    <w:rPr>
      <w:sz w:val="20"/>
    </w:rPr>
  </w:style>
  <w:style w:type="character" w:customStyle="1" w:styleId="FootnoteTextChar">
    <w:name w:val="Footnote Text Char"/>
    <w:basedOn w:val="DefaultParagraphFont"/>
    <w:link w:val="FootnoteText"/>
    <w:uiPriority w:val="99"/>
    <w:semiHidden/>
    <w:locked/>
    <w:rsid w:val="00023BF6"/>
    <w:rPr>
      <w:rFonts w:cs="Times New Roman"/>
    </w:rPr>
  </w:style>
  <w:style w:type="paragraph" w:customStyle="1" w:styleId="Tekstpodstawowywcity31">
    <w:name w:val="Tekst podstawowy wcięty 31"/>
    <w:basedOn w:val="Normal"/>
    <w:uiPriority w:val="99"/>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
    <w:next w:val="Normal"/>
    <w:uiPriority w:val="99"/>
    <w:rsid w:val="00E672E6"/>
    <w:pPr>
      <w:tabs>
        <w:tab w:val="left" w:pos="7371"/>
        <w:tab w:val="left" w:pos="8505"/>
        <w:tab w:val="left" w:pos="13608"/>
      </w:tabs>
      <w:spacing w:before="40" w:line="360" w:lineRule="auto"/>
      <w:ind w:left="425" w:hanging="283"/>
      <w:outlineLvl w:val="9"/>
    </w:pPr>
    <w:rPr>
      <w:kern w:val="16"/>
    </w:rPr>
  </w:style>
  <w:style w:type="paragraph" w:styleId="EndnoteText">
    <w:name w:val="endnote text"/>
    <w:basedOn w:val="Normal"/>
    <w:link w:val="EndnoteTextChar"/>
    <w:uiPriority w:val="99"/>
    <w:semiHidden/>
    <w:rsid w:val="00A562E6"/>
    <w:rPr>
      <w:sz w:val="20"/>
    </w:rPr>
  </w:style>
  <w:style w:type="character" w:customStyle="1" w:styleId="EndnoteTextChar">
    <w:name w:val="Endnote Text Char"/>
    <w:basedOn w:val="DefaultParagraphFont"/>
    <w:link w:val="EndnoteText"/>
    <w:uiPriority w:val="99"/>
    <w:semiHidden/>
    <w:locked/>
    <w:rsid w:val="00AD3647"/>
    <w:rPr>
      <w:rFonts w:cs="Times New Roman"/>
      <w:sz w:val="20"/>
      <w:szCs w:val="20"/>
    </w:rPr>
  </w:style>
  <w:style w:type="character" w:styleId="EndnoteReference">
    <w:name w:val="endnote reference"/>
    <w:basedOn w:val="DefaultParagraphFont"/>
    <w:uiPriority w:val="99"/>
    <w:semiHidden/>
    <w:rsid w:val="00A562E6"/>
    <w:rPr>
      <w:rFonts w:cs="Times New Roman"/>
      <w:vertAlign w:val="superscript"/>
    </w:rPr>
  </w:style>
  <w:style w:type="character" w:customStyle="1" w:styleId="tw4winTerm">
    <w:name w:val="tw4winTerm"/>
    <w:uiPriority w:val="99"/>
    <w:rsid w:val="000C52F4"/>
    <w:rPr>
      <w:color w:val="0000FF"/>
    </w:rPr>
  </w:style>
  <w:style w:type="paragraph" w:customStyle="1" w:styleId="TekstpodstawowyTekstwcity2st">
    <w:name w:val="Tekst podstawowy.Tekst wciêty 2 st"/>
    <w:basedOn w:val="Normal"/>
    <w:uiPriority w:val="99"/>
    <w:rsid w:val="00635158"/>
    <w:pPr>
      <w:tabs>
        <w:tab w:val="left" w:pos="8505"/>
        <w:tab w:val="left" w:pos="13608"/>
      </w:tabs>
      <w:spacing w:before="60" w:line="360" w:lineRule="auto"/>
      <w:outlineLvl w:val="9"/>
    </w:pPr>
    <w:rPr>
      <w:kern w:val="16"/>
    </w:rPr>
  </w:style>
  <w:style w:type="paragraph" w:customStyle="1" w:styleId="Trenum">
    <w:name w:val="Treść num."/>
    <w:basedOn w:val="Normal"/>
    <w:uiPriority w:val="99"/>
    <w:rsid w:val="00635158"/>
    <w:pPr>
      <w:tabs>
        <w:tab w:val="num" w:pos="567"/>
      </w:tabs>
      <w:spacing w:before="0" w:after="120" w:line="300" w:lineRule="auto"/>
      <w:ind w:left="567" w:hanging="567"/>
      <w:outlineLvl w:val="9"/>
    </w:pPr>
  </w:style>
  <w:style w:type="paragraph" w:customStyle="1" w:styleId="Trescwcieta">
    <w:name w:val="Tresc wcieta"/>
    <w:basedOn w:val="Normal"/>
    <w:uiPriority w:val="99"/>
    <w:rsid w:val="00E05349"/>
    <w:pPr>
      <w:spacing w:before="0" w:after="120" w:line="300" w:lineRule="auto"/>
      <w:ind w:left="567"/>
      <w:outlineLvl w:val="9"/>
    </w:pPr>
  </w:style>
  <w:style w:type="paragraph" w:customStyle="1" w:styleId="FS2">
    <w:name w:val="FS2"/>
    <w:basedOn w:val="Normal"/>
    <w:uiPriority w:val="99"/>
    <w:rsid w:val="009E319C"/>
    <w:pPr>
      <w:autoSpaceDE w:val="0"/>
      <w:autoSpaceDN w:val="0"/>
      <w:spacing w:before="0"/>
      <w:jc w:val="left"/>
      <w:outlineLvl w:val="9"/>
    </w:pPr>
    <w:rPr>
      <w:sz w:val="20"/>
    </w:rPr>
  </w:style>
  <w:style w:type="paragraph" w:customStyle="1" w:styleId="Wypunkt1poziom">
    <w:name w:val="Wypunkt.1.poziom"/>
    <w:basedOn w:val="Normal"/>
    <w:uiPriority w:val="99"/>
    <w:rsid w:val="005726A4"/>
    <w:pPr>
      <w:numPr>
        <w:numId w:val="15"/>
      </w:numPr>
      <w:autoSpaceDE w:val="0"/>
      <w:autoSpaceDN w:val="0"/>
      <w:spacing w:before="20"/>
      <w:outlineLvl w:val="9"/>
    </w:pPr>
    <w:rPr>
      <w:spacing w:val="2"/>
      <w:sz w:val="25"/>
      <w:szCs w:val="25"/>
    </w:rPr>
  </w:style>
  <w:style w:type="paragraph" w:styleId="CommentSubject">
    <w:name w:val="annotation subject"/>
    <w:basedOn w:val="CommentText"/>
    <w:next w:val="CommentText"/>
    <w:link w:val="CommentSubjectChar"/>
    <w:uiPriority w:val="99"/>
    <w:semiHidden/>
    <w:rsid w:val="006F2EDD"/>
    <w:rPr>
      <w:b/>
      <w:bCs/>
    </w:rPr>
  </w:style>
  <w:style w:type="character" w:customStyle="1" w:styleId="CommentSubjectChar">
    <w:name w:val="Comment Subject Char"/>
    <w:basedOn w:val="CommentTextChar"/>
    <w:link w:val="CommentSubject"/>
    <w:uiPriority w:val="99"/>
    <w:semiHidden/>
    <w:locked/>
    <w:rsid w:val="00AD3647"/>
    <w:rPr>
      <w:b/>
      <w:bCs/>
    </w:rPr>
  </w:style>
  <w:style w:type="paragraph" w:styleId="PlainText">
    <w:name w:val="Plain Text"/>
    <w:basedOn w:val="Normal"/>
    <w:link w:val="PlainTextChar"/>
    <w:uiPriority w:val="99"/>
    <w:rsid w:val="00B4025A"/>
    <w:pPr>
      <w:spacing w:before="0"/>
      <w:jc w:val="left"/>
      <w:outlineLvl w:val="9"/>
    </w:pPr>
    <w:rPr>
      <w:rFonts w:ascii="Consolas" w:hAnsi="Consolas"/>
      <w:sz w:val="21"/>
      <w:szCs w:val="21"/>
      <w:lang w:eastAsia="en-US"/>
    </w:rPr>
  </w:style>
  <w:style w:type="character" w:customStyle="1" w:styleId="PlainTextChar">
    <w:name w:val="Plain Text Char"/>
    <w:basedOn w:val="DefaultParagraphFont"/>
    <w:link w:val="PlainText"/>
    <w:uiPriority w:val="99"/>
    <w:locked/>
    <w:rsid w:val="00B4025A"/>
    <w:rPr>
      <w:rFonts w:ascii="Consolas" w:hAnsi="Consolas" w:cs="Times New Roman"/>
      <w:sz w:val="21"/>
      <w:lang w:eastAsia="en-US"/>
    </w:rPr>
  </w:style>
  <w:style w:type="paragraph" w:customStyle="1" w:styleId="Style2">
    <w:name w:val="Style2"/>
    <w:basedOn w:val="Normal"/>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uiPriority w:val="99"/>
    <w:rsid w:val="00B4025A"/>
    <w:rPr>
      <w:rFonts w:ascii="Times New Roman" w:hAnsi="Times New Roman"/>
      <w:sz w:val="22"/>
    </w:rPr>
  </w:style>
  <w:style w:type="paragraph" w:customStyle="1" w:styleId="Style3">
    <w:name w:val="Style3"/>
    <w:basedOn w:val="Normal"/>
    <w:uiPriority w:val="99"/>
    <w:rsid w:val="00045C3A"/>
    <w:pPr>
      <w:widowControl w:val="0"/>
      <w:autoSpaceDE w:val="0"/>
      <w:autoSpaceDN w:val="0"/>
      <w:adjustRightInd w:val="0"/>
      <w:spacing w:before="0" w:line="274" w:lineRule="exact"/>
      <w:ind w:hanging="355"/>
      <w:outlineLvl w:val="9"/>
    </w:pPr>
    <w:rPr>
      <w:szCs w:val="24"/>
    </w:rPr>
  </w:style>
  <w:style w:type="paragraph" w:styleId="ListParagraph">
    <w:name w:val="List Paragraph"/>
    <w:basedOn w:val="Normal"/>
    <w:uiPriority w:val="99"/>
    <w:qFormat/>
    <w:rsid w:val="00A7281D"/>
    <w:pPr>
      <w:ind w:left="708"/>
    </w:pPr>
  </w:style>
  <w:style w:type="table" w:styleId="TableGrid">
    <w:name w:val="Table Grid"/>
    <w:basedOn w:val="TableNormal"/>
    <w:uiPriority w:val="99"/>
    <w:rsid w:val="005008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7">
    <w:name w:val="Style7"/>
    <w:basedOn w:val="Normal"/>
    <w:uiPriority w:val="99"/>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uiPriority w:val="99"/>
    <w:rsid w:val="002554B1"/>
    <w:rPr>
      <w:rFonts w:ascii="Times New Roman" w:hAnsi="Times New Roman"/>
      <w:sz w:val="22"/>
    </w:rPr>
  </w:style>
  <w:style w:type="paragraph" w:customStyle="1" w:styleId="Style5">
    <w:name w:val="Style5"/>
    <w:basedOn w:val="Normal"/>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uiPriority w:val="99"/>
    <w:rsid w:val="00E76161"/>
    <w:rPr>
      <w:rFonts w:ascii="Times New Roman" w:hAnsi="Times New Roman"/>
      <w:sz w:val="20"/>
    </w:rPr>
  </w:style>
  <w:style w:type="paragraph" w:customStyle="1" w:styleId="ZnakZnak">
    <w:name w:val="Znak Znak"/>
    <w:basedOn w:val="Normal"/>
    <w:uiPriority w:val="99"/>
    <w:rsid w:val="00AF3D4F"/>
    <w:pPr>
      <w:suppressAutoHyphens/>
      <w:spacing w:before="0" w:line="360" w:lineRule="auto"/>
      <w:outlineLvl w:val="9"/>
    </w:pPr>
    <w:rPr>
      <w:rFonts w:ascii="Verdana" w:hAnsi="Verdana"/>
      <w:sz w:val="20"/>
      <w:lang w:eastAsia="ar-SA"/>
    </w:rPr>
  </w:style>
  <w:style w:type="character" w:styleId="Emphasis">
    <w:name w:val="Emphasis"/>
    <w:basedOn w:val="DefaultParagraphFont"/>
    <w:uiPriority w:val="99"/>
    <w:qFormat/>
    <w:rsid w:val="006F6F99"/>
    <w:rPr>
      <w:rFonts w:cs="Times New Roman"/>
      <w:i/>
    </w:rPr>
  </w:style>
  <w:style w:type="paragraph" w:styleId="NormalWeb">
    <w:name w:val="Normal (Web)"/>
    <w:basedOn w:val="Normal"/>
    <w:uiPriority w:val="99"/>
    <w:rsid w:val="00C07ECE"/>
    <w:pPr>
      <w:spacing w:before="0"/>
      <w:jc w:val="left"/>
      <w:outlineLvl w:val="9"/>
    </w:pPr>
    <w:rPr>
      <w:szCs w:val="24"/>
    </w:rPr>
  </w:style>
  <w:style w:type="paragraph" w:customStyle="1" w:styleId="style30">
    <w:name w:val="style3"/>
    <w:basedOn w:val="Normal"/>
    <w:uiPriority w:val="99"/>
    <w:rsid w:val="00771877"/>
    <w:pPr>
      <w:spacing w:before="0"/>
      <w:jc w:val="left"/>
      <w:outlineLvl w:val="9"/>
    </w:pPr>
    <w:rPr>
      <w:szCs w:val="24"/>
    </w:rPr>
  </w:style>
  <w:style w:type="character" w:customStyle="1" w:styleId="fontstyle15">
    <w:name w:val="fontstyle15"/>
    <w:basedOn w:val="DefaultParagraphFont"/>
    <w:uiPriority w:val="99"/>
    <w:rsid w:val="00771877"/>
    <w:rPr>
      <w:rFonts w:cs="Times New Roman"/>
    </w:rPr>
  </w:style>
  <w:style w:type="character" w:customStyle="1" w:styleId="fontstyle20">
    <w:name w:val="fontstyle20"/>
    <w:basedOn w:val="DefaultParagraphFont"/>
    <w:uiPriority w:val="99"/>
    <w:rsid w:val="00771877"/>
    <w:rPr>
      <w:rFonts w:cs="Times New Roman"/>
    </w:rPr>
  </w:style>
  <w:style w:type="character" w:customStyle="1" w:styleId="FontStyle19">
    <w:name w:val="Font Style19"/>
    <w:uiPriority w:val="99"/>
    <w:rsid w:val="00A621E8"/>
    <w:rPr>
      <w:rFonts w:ascii="Franklin Gothic Medium" w:hAnsi="Franklin Gothic Medium"/>
    </w:rPr>
  </w:style>
  <w:style w:type="paragraph" w:customStyle="1" w:styleId="Akapitzlist1">
    <w:name w:val="Akapit z listą1"/>
    <w:basedOn w:val="Normal"/>
    <w:uiPriority w:val="99"/>
    <w:rsid w:val="005654BF"/>
    <w:pPr>
      <w:autoSpaceDE w:val="0"/>
      <w:autoSpaceDN w:val="0"/>
      <w:spacing w:before="0"/>
      <w:ind w:left="720"/>
      <w:contextualSpacing/>
      <w:jc w:val="left"/>
      <w:outlineLvl w:val="9"/>
    </w:pPr>
    <w:rPr>
      <w:szCs w:val="24"/>
    </w:rPr>
  </w:style>
  <w:style w:type="paragraph" w:customStyle="1" w:styleId="Style29">
    <w:name w:val="Style29"/>
    <w:basedOn w:val="Normal"/>
    <w:uiPriority w:val="99"/>
    <w:rsid w:val="00391BE5"/>
    <w:pPr>
      <w:widowControl w:val="0"/>
      <w:suppressAutoHyphens/>
      <w:autoSpaceDE w:val="0"/>
      <w:autoSpaceDN w:val="0"/>
      <w:spacing w:before="0"/>
      <w:jc w:val="left"/>
      <w:textAlignment w:val="baseline"/>
      <w:outlineLvl w:val="9"/>
    </w:pPr>
    <w:rPr>
      <w:szCs w:val="24"/>
    </w:rPr>
  </w:style>
  <w:style w:type="paragraph" w:styleId="Index1">
    <w:name w:val="index 1"/>
    <w:basedOn w:val="Normal"/>
    <w:autoRedefine/>
    <w:uiPriority w:val="99"/>
    <w:rsid w:val="00C92278"/>
    <w:pPr>
      <w:numPr>
        <w:numId w:val="20"/>
      </w:numPr>
      <w:tabs>
        <w:tab w:val="left" w:pos="8505"/>
        <w:tab w:val="left" w:pos="13608"/>
      </w:tabs>
      <w:spacing w:before="60" w:line="288" w:lineRule="auto"/>
      <w:outlineLvl w:val="9"/>
    </w:pPr>
    <w:rPr>
      <w:kern w:val="16"/>
    </w:rPr>
  </w:style>
  <w:style w:type="character" w:styleId="Strong">
    <w:name w:val="Strong"/>
    <w:basedOn w:val="DefaultParagraphFont"/>
    <w:uiPriority w:val="99"/>
    <w:qFormat/>
    <w:rsid w:val="0044077D"/>
    <w:rPr>
      <w:rFonts w:cs="Times New Roman"/>
      <w:b/>
    </w:rPr>
  </w:style>
  <w:style w:type="character" w:customStyle="1" w:styleId="Odwoaniedokomentarza2">
    <w:name w:val="Odwołanie do komentarza2"/>
    <w:uiPriority w:val="99"/>
    <w:rsid w:val="00F943CE"/>
    <w:rPr>
      <w:sz w:val="16"/>
    </w:rPr>
  </w:style>
  <w:style w:type="paragraph" w:customStyle="1" w:styleId="Zawartotabeli">
    <w:name w:val="Zawartość tabeli"/>
    <w:basedOn w:val="Normal"/>
    <w:uiPriority w:val="99"/>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
    <w:uiPriority w:val="99"/>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uiPriority w:val="99"/>
    <w:rsid w:val="009930B6"/>
    <w:rPr>
      <w:rFonts w:ascii="Symbol" w:hAnsi="Symbol"/>
    </w:rPr>
  </w:style>
  <w:style w:type="character" w:customStyle="1" w:styleId="WW8Num8z0">
    <w:name w:val="WW8Num8z0"/>
    <w:uiPriority w:val="99"/>
    <w:rsid w:val="00D10995"/>
    <w:rPr>
      <w:rFonts w:ascii="Symbol" w:hAnsi="Symbol"/>
    </w:rPr>
  </w:style>
  <w:style w:type="paragraph" w:customStyle="1" w:styleId="Wyliczenie10">
    <w:name w:val="Wyliczenie 1'"/>
    <w:basedOn w:val="Normal"/>
    <w:uiPriority w:val="99"/>
    <w:rsid w:val="00E06F6B"/>
    <w:pPr>
      <w:tabs>
        <w:tab w:val="left" w:pos="851"/>
      </w:tabs>
      <w:outlineLvl w:val="9"/>
    </w:pPr>
  </w:style>
  <w:style w:type="paragraph" w:customStyle="1" w:styleId="BodyTextIndent31">
    <w:name w:val="Body Text Indent 31"/>
    <w:basedOn w:val="Normal"/>
    <w:uiPriority w:val="99"/>
    <w:rsid w:val="00F73C5B"/>
    <w:pPr>
      <w:spacing w:before="60" w:line="288" w:lineRule="auto"/>
      <w:ind w:firstLine="425"/>
      <w:outlineLvl w:val="9"/>
    </w:pPr>
    <w:rPr>
      <w:szCs w:val="24"/>
    </w:rPr>
  </w:style>
  <w:style w:type="character" w:customStyle="1" w:styleId="FontStyle17">
    <w:name w:val="Font Style17"/>
    <w:uiPriority w:val="99"/>
    <w:rsid w:val="00B9200F"/>
    <w:rPr>
      <w:rFonts w:ascii="Times New Roman" w:hAnsi="Times New Roman"/>
      <w:sz w:val="20"/>
    </w:rPr>
  </w:style>
  <w:style w:type="paragraph" w:styleId="Revision">
    <w:name w:val="Revision"/>
    <w:hidden/>
    <w:uiPriority w:val="99"/>
    <w:semiHidden/>
    <w:rsid w:val="00916847"/>
    <w:rPr>
      <w:sz w:val="24"/>
      <w:szCs w:val="20"/>
    </w:rPr>
  </w:style>
  <w:style w:type="character" w:customStyle="1" w:styleId="FontStyle69">
    <w:name w:val="Font Style69"/>
    <w:uiPriority w:val="99"/>
    <w:rsid w:val="00F52D01"/>
    <w:rPr>
      <w:rFonts w:ascii="Times New Roman" w:hAnsi="Times New Roman"/>
      <w:sz w:val="22"/>
    </w:rPr>
  </w:style>
  <w:style w:type="numbering" w:styleId="111111">
    <w:name w:val="Outline List 2"/>
    <w:basedOn w:val="NoList"/>
    <w:uiPriority w:val="99"/>
    <w:semiHidden/>
    <w:unhideWhenUsed/>
    <w:locked/>
    <w:rsid w:val="00995FA3"/>
    <w:pPr>
      <w:numPr>
        <w:numId w:val="21"/>
      </w:numPr>
    </w:pPr>
  </w:style>
</w:styles>
</file>

<file path=word/webSettings.xml><?xml version="1.0" encoding="utf-8"?>
<w:webSettings xmlns:r="http://schemas.openxmlformats.org/officeDocument/2006/relationships" xmlns:w="http://schemas.openxmlformats.org/wordprocessingml/2006/main">
  <w:divs>
    <w:div w:id="454178481">
      <w:marLeft w:val="0"/>
      <w:marRight w:val="0"/>
      <w:marTop w:val="0"/>
      <w:marBottom w:val="0"/>
      <w:divBdr>
        <w:top w:val="none" w:sz="0" w:space="0" w:color="auto"/>
        <w:left w:val="none" w:sz="0" w:space="0" w:color="auto"/>
        <w:bottom w:val="none" w:sz="0" w:space="0" w:color="auto"/>
        <w:right w:val="none" w:sz="0" w:space="0" w:color="auto"/>
      </w:divBdr>
    </w:div>
    <w:div w:id="454178482">
      <w:marLeft w:val="0"/>
      <w:marRight w:val="0"/>
      <w:marTop w:val="0"/>
      <w:marBottom w:val="0"/>
      <w:divBdr>
        <w:top w:val="none" w:sz="0" w:space="0" w:color="auto"/>
        <w:left w:val="none" w:sz="0" w:space="0" w:color="auto"/>
        <w:bottom w:val="none" w:sz="0" w:space="0" w:color="auto"/>
        <w:right w:val="none" w:sz="0" w:space="0" w:color="auto"/>
      </w:divBdr>
    </w:div>
    <w:div w:id="454178483">
      <w:marLeft w:val="0"/>
      <w:marRight w:val="0"/>
      <w:marTop w:val="0"/>
      <w:marBottom w:val="0"/>
      <w:divBdr>
        <w:top w:val="none" w:sz="0" w:space="0" w:color="auto"/>
        <w:left w:val="none" w:sz="0" w:space="0" w:color="auto"/>
        <w:bottom w:val="none" w:sz="0" w:space="0" w:color="auto"/>
        <w:right w:val="none" w:sz="0" w:space="0" w:color="auto"/>
      </w:divBdr>
    </w:div>
    <w:div w:id="454178484">
      <w:marLeft w:val="0"/>
      <w:marRight w:val="0"/>
      <w:marTop w:val="0"/>
      <w:marBottom w:val="0"/>
      <w:divBdr>
        <w:top w:val="none" w:sz="0" w:space="0" w:color="auto"/>
        <w:left w:val="none" w:sz="0" w:space="0" w:color="auto"/>
        <w:bottom w:val="none" w:sz="0" w:space="0" w:color="auto"/>
        <w:right w:val="none" w:sz="0" w:space="0" w:color="auto"/>
      </w:divBdr>
    </w:div>
    <w:div w:id="454178485">
      <w:marLeft w:val="0"/>
      <w:marRight w:val="0"/>
      <w:marTop w:val="0"/>
      <w:marBottom w:val="0"/>
      <w:divBdr>
        <w:top w:val="none" w:sz="0" w:space="0" w:color="auto"/>
        <w:left w:val="none" w:sz="0" w:space="0" w:color="auto"/>
        <w:bottom w:val="none" w:sz="0" w:space="0" w:color="auto"/>
        <w:right w:val="none" w:sz="0" w:space="0" w:color="auto"/>
      </w:divBdr>
    </w:div>
    <w:div w:id="454178486">
      <w:marLeft w:val="0"/>
      <w:marRight w:val="0"/>
      <w:marTop w:val="0"/>
      <w:marBottom w:val="0"/>
      <w:divBdr>
        <w:top w:val="none" w:sz="0" w:space="0" w:color="auto"/>
        <w:left w:val="none" w:sz="0" w:space="0" w:color="auto"/>
        <w:bottom w:val="none" w:sz="0" w:space="0" w:color="auto"/>
        <w:right w:val="none" w:sz="0" w:space="0" w:color="auto"/>
      </w:divBdr>
    </w:div>
    <w:div w:id="454178487">
      <w:marLeft w:val="0"/>
      <w:marRight w:val="0"/>
      <w:marTop w:val="0"/>
      <w:marBottom w:val="0"/>
      <w:divBdr>
        <w:top w:val="none" w:sz="0" w:space="0" w:color="auto"/>
        <w:left w:val="none" w:sz="0" w:space="0" w:color="auto"/>
        <w:bottom w:val="none" w:sz="0" w:space="0" w:color="auto"/>
        <w:right w:val="none" w:sz="0" w:space="0" w:color="auto"/>
      </w:divBdr>
    </w:div>
    <w:div w:id="454178488">
      <w:marLeft w:val="0"/>
      <w:marRight w:val="0"/>
      <w:marTop w:val="0"/>
      <w:marBottom w:val="0"/>
      <w:divBdr>
        <w:top w:val="none" w:sz="0" w:space="0" w:color="auto"/>
        <w:left w:val="none" w:sz="0" w:space="0" w:color="auto"/>
        <w:bottom w:val="none" w:sz="0" w:space="0" w:color="auto"/>
        <w:right w:val="none" w:sz="0" w:space="0" w:color="auto"/>
      </w:divBdr>
    </w:div>
    <w:div w:id="454178489">
      <w:marLeft w:val="0"/>
      <w:marRight w:val="0"/>
      <w:marTop w:val="0"/>
      <w:marBottom w:val="0"/>
      <w:divBdr>
        <w:top w:val="none" w:sz="0" w:space="0" w:color="auto"/>
        <w:left w:val="none" w:sz="0" w:space="0" w:color="auto"/>
        <w:bottom w:val="none" w:sz="0" w:space="0" w:color="auto"/>
        <w:right w:val="none" w:sz="0" w:space="0" w:color="auto"/>
      </w:divBdr>
    </w:div>
    <w:div w:id="454178490">
      <w:marLeft w:val="0"/>
      <w:marRight w:val="0"/>
      <w:marTop w:val="0"/>
      <w:marBottom w:val="0"/>
      <w:divBdr>
        <w:top w:val="none" w:sz="0" w:space="0" w:color="auto"/>
        <w:left w:val="none" w:sz="0" w:space="0" w:color="auto"/>
        <w:bottom w:val="none" w:sz="0" w:space="0" w:color="auto"/>
        <w:right w:val="none" w:sz="0" w:space="0" w:color="auto"/>
      </w:divBdr>
    </w:div>
    <w:div w:id="454178491">
      <w:marLeft w:val="0"/>
      <w:marRight w:val="0"/>
      <w:marTop w:val="0"/>
      <w:marBottom w:val="0"/>
      <w:divBdr>
        <w:top w:val="none" w:sz="0" w:space="0" w:color="auto"/>
        <w:left w:val="none" w:sz="0" w:space="0" w:color="auto"/>
        <w:bottom w:val="none" w:sz="0" w:space="0" w:color="auto"/>
        <w:right w:val="none" w:sz="0" w:space="0" w:color="auto"/>
      </w:divBdr>
    </w:div>
    <w:div w:id="454178492">
      <w:marLeft w:val="0"/>
      <w:marRight w:val="0"/>
      <w:marTop w:val="0"/>
      <w:marBottom w:val="0"/>
      <w:divBdr>
        <w:top w:val="none" w:sz="0" w:space="0" w:color="auto"/>
        <w:left w:val="none" w:sz="0" w:space="0" w:color="auto"/>
        <w:bottom w:val="none" w:sz="0" w:space="0" w:color="auto"/>
        <w:right w:val="none" w:sz="0" w:space="0" w:color="auto"/>
      </w:divBdr>
    </w:div>
    <w:div w:id="454178493">
      <w:marLeft w:val="0"/>
      <w:marRight w:val="0"/>
      <w:marTop w:val="0"/>
      <w:marBottom w:val="0"/>
      <w:divBdr>
        <w:top w:val="none" w:sz="0" w:space="0" w:color="auto"/>
        <w:left w:val="none" w:sz="0" w:space="0" w:color="auto"/>
        <w:bottom w:val="none" w:sz="0" w:space="0" w:color="auto"/>
        <w:right w:val="none" w:sz="0" w:space="0" w:color="auto"/>
      </w:divBdr>
    </w:div>
    <w:div w:id="454178494">
      <w:marLeft w:val="0"/>
      <w:marRight w:val="0"/>
      <w:marTop w:val="0"/>
      <w:marBottom w:val="0"/>
      <w:divBdr>
        <w:top w:val="none" w:sz="0" w:space="0" w:color="auto"/>
        <w:left w:val="none" w:sz="0" w:space="0" w:color="auto"/>
        <w:bottom w:val="none" w:sz="0" w:space="0" w:color="auto"/>
        <w:right w:val="none" w:sz="0" w:space="0" w:color="auto"/>
      </w:divBdr>
    </w:div>
    <w:div w:id="454178495">
      <w:marLeft w:val="0"/>
      <w:marRight w:val="0"/>
      <w:marTop w:val="0"/>
      <w:marBottom w:val="0"/>
      <w:divBdr>
        <w:top w:val="none" w:sz="0" w:space="0" w:color="auto"/>
        <w:left w:val="none" w:sz="0" w:space="0" w:color="auto"/>
        <w:bottom w:val="none" w:sz="0" w:space="0" w:color="auto"/>
        <w:right w:val="none" w:sz="0" w:space="0" w:color="auto"/>
      </w:divBdr>
    </w:div>
    <w:div w:id="454178496">
      <w:marLeft w:val="0"/>
      <w:marRight w:val="0"/>
      <w:marTop w:val="0"/>
      <w:marBottom w:val="0"/>
      <w:divBdr>
        <w:top w:val="none" w:sz="0" w:space="0" w:color="auto"/>
        <w:left w:val="none" w:sz="0" w:space="0" w:color="auto"/>
        <w:bottom w:val="none" w:sz="0" w:space="0" w:color="auto"/>
        <w:right w:val="none" w:sz="0" w:space="0" w:color="auto"/>
      </w:divBdr>
    </w:div>
    <w:div w:id="454178497">
      <w:marLeft w:val="0"/>
      <w:marRight w:val="0"/>
      <w:marTop w:val="0"/>
      <w:marBottom w:val="0"/>
      <w:divBdr>
        <w:top w:val="none" w:sz="0" w:space="0" w:color="auto"/>
        <w:left w:val="none" w:sz="0" w:space="0" w:color="auto"/>
        <w:bottom w:val="none" w:sz="0" w:space="0" w:color="auto"/>
        <w:right w:val="none" w:sz="0" w:space="0" w:color="auto"/>
      </w:divBdr>
    </w:div>
    <w:div w:id="454178498">
      <w:marLeft w:val="0"/>
      <w:marRight w:val="0"/>
      <w:marTop w:val="0"/>
      <w:marBottom w:val="0"/>
      <w:divBdr>
        <w:top w:val="none" w:sz="0" w:space="0" w:color="auto"/>
        <w:left w:val="none" w:sz="0" w:space="0" w:color="auto"/>
        <w:bottom w:val="none" w:sz="0" w:space="0" w:color="auto"/>
        <w:right w:val="none" w:sz="0" w:space="0" w:color="auto"/>
      </w:divBdr>
    </w:div>
    <w:div w:id="454178499">
      <w:marLeft w:val="0"/>
      <w:marRight w:val="0"/>
      <w:marTop w:val="0"/>
      <w:marBottom w:val="0"/>
      <w:divBdr>
        <w:top w:val="none" w:sz="0" w:space="0" w:color="auto"/>
        <w:left w:val="none" w:sz="0" w:space="0" w:color="auto"/>
        <w:bottom w:val="none" w:sz="0" w:space="0" w:color="auto"/>
        <w:right w:val="none" w:sz="0" w:space="0" w:color="auto"/>
      </w:divBdr>
    </w:div>
    <w:div w:id="454178500">
      <w:marLeft w:val="0"/>
      <w:marRight w:val="0"/>
      <w:marTop w:val="0"/>
      <w:marBottom w:val="0"/>
      <w:divBdr>
        <w:top w:val="none" w:sz="0" w:space="0" w:color="auto"/>
        <w:left w:val="none" w:sz="0" w:space="0" w:color="auto"/>
        <w:bottom w:val="none" w:sz="0" w:space="0" w:color="auto"/>
        <w:right w:val="none" w:sz="0" w:space="0" w:color="auto"/>
      </w:divBdr>
    </w:div>
    <w:div w:id="454178501">
      <w:marLeft w:val="0"/>
      <w:marRight w:val="0"/>
      <w:marTop w:val="0"/>
      <w:marBottom w:val="0"/>
      <w:divBdr>
        <w:top w:val="none" w:sz="0" w:space="0" w:color="auto"/>
        <w:left w:val="none" w:sz="0" w:space="0" w:color="auto"/>
        <w:bottom w:val="none" w:sz="0" w:space="0" w:color="auto"/>
        <w:right w:val="none" w:sz="0" w:space="0" w:color="auto"/>
      </w:divBdr>
    </w:div>
    <w:div w:id="454178502">
      <w:marLeft w:val="0"/>
      <w:marRight w:val="0"/>
      <w:marTop w:val="0"/>
      <w:marBottom w:val="0"/>
      <w:divBdr>
        <w:top w:val="none" w:sz="0" w:space="0" w:color="auto"/>
        <w:left w:val="none" w:sz="0" w:space="0" w:color="auto"/>
        <w:bottom w:val="none" w:sz="0" w:space="0" w:color="auto"/>
        <w:right w:val="none" w:sz="0" w:space="0" w:color="auto"/>
      </w:divBdr>
    </w:div>
    <w:div w:id="454178503">
      <w:marLeft w:val="0"/>
      <w:marRight w:val="0"/>
      <w:marTop w:val="0"/>
      <w:marBottom w:val="0"/>
      <w:divBdr>
        <w:top w:val="none" w:sz="0" w:space="0" w:color="auto"/>
        <w:left w:val="none" w:sz="0" w:space="0" w:color="auto"/>
        <w:bottom w:val="none" w:sz="0" w:space="0" w:color="auto"/>
        <w:right w:val="none" w:sz="0" w:space="0" w:color="auto"/>
      </w:divBdr>
    </w:div>
    <w:div w:id="454178504">
      <w:marLeft w:val="0"/>
      <w:marRight w:val="0"/>
      <w:marTop w:val="0"/>
      <w:marBottom w:val="0"/>
      <w:divBdr>
        <w:top w:val="none" w:sz="0" w:space="0" w:color="auto"/>
        <w:left w:val="none" w:sz="0" w:space="0" w:color="auto"/>
        <w:bottom w:val="none" w:sz="0" w:space="0" w:color="auto"/>
        <w:right w:val="none" w:sz="0" w:space="0" w:color="auto"/>
      </w:divBdr>
    </w:div>
    <w:div w:id="454178505">
      <w:marLeft w:val="0"/>
      <w:marRight w:val="0"/>
      <w:marTop w:val="0"/>
      <w:marBottom w:val="0"/>
      <w:divBdr>
        <w:top w:val="none" w:sz="0" w:space="0" w:color="auto"/>
        <w:left w:val="none" w:sz="0" w:space="0" w:color="auto"/>
        <w:bottom w:val="none" w:sz="0" w:space="0" w:color="auto"/>
        <w:right w:val="none" w:sz="0" w:space="0" w:color="auto"/>
      </w:divBdr>
    </w:div>
    <w:div w:id="454178506">
      <w:marLeft w:val="0"/>
      <w:marRight w:val="0"/>
      <w:marTop w:val="0"/>
      <w:marBottom w:val="0"/>
      <w:divBdr>
        <w:top w:val="none" w:sz="0" w:space="0" w:color="auto"/>
        <w:left w:val="none" w:sz="0" w:space="0" w:color="auto"/>
        <w:bottom w:val="none" w:sz="0" w:space="0" w:color="auto"/>
        <w:right w:val="none" w:sz="0" w:space="0" w:color="auto"/>
      </w:divBdr>
    </w:div>
    <w:div w:id="454178507">
      <w:marLeft w:val="0"/>
      <w:marRight w:val="0"/>
      <w:marTop w:val="0"/>
      <w:marBottom w:val="0"/>
      <w:divBdr>
        <w:top w:val="none" w:sz="0" w:space="0" w:color="auto"/>
        <w:left w:val="none" w:sz="0" w:space="0" w:color="auto"/>
        <w:bottom w:val="none" w:sz="0" w:space="0" w:color="auto"/>
        <w:right w:val="none" w:sz="0" w:space="0" w:color="auto"/>
      </w:divBdr>
    </w:div>
    <w:div w:id="454178508">
      <w:marLeft w:val="0"/>
      <w:marRight w:val="0"/>
      <w:marTop w:val="0"/>
      <w:marBottom w:val="0"/>
      <w:divBdr>
        <w:top w:val="none" w:sz="0" w:space="0" w:color="auto"/>
        <w:left w:val="none" w:sz="0" w:space="0" w:color="auto"/>
        <w:bottom w:val="none" w:sz="0" w:space="0" w:color="auto"/>
        <w:right w:val="none" w:sz="0" w:space="0" w:color="auto"/>
      </w:divBdr>
    </w:div>
    <w:div w:id="454178509">
      <w:marLeft w:val="0"/>
      <w:marRight w:val="0"/>
      <w:marTop w:val="0"/>
      <w:marBottom w:val="0"/>
      <w:divBdr>
        <w:top w:val="none" w:sz="0" w:space="0" w:color="auto"/>
        <w:left w:val="none" w:sz="0" w:space="0" w:color="auto"/>
        <w:bottom w:val="none" w:sz="0" w:space="0" w:color="auto"/>
        <w:right w:val="none" w:sz="0" w:space="0" w:color="auto"/>
      </w:divBdr>
    </w:div>
    <w:div w:id="454178510">
      <w:marLeft w:val="0"/>
      <w:marRight w:val="0"/>
      <w:marTop w:val="0"/>
      <w:marBottom w:val="0"/>
      <w:divBdr>
        <w:top w:val="none" w:sz="0" w:space="0" w:color="auto"/>
        <w:left w:val="none" w:sz="0" w:space="0" w:color="auto"/>
        <w:bottom w:val="none" w:sz="0" w:space="0" w:color="auto"/>
        <w:right w:val="none" w:sz="0" w:space="0" w:color="auto"/>
      </w:divBdr>
    </w:div>
    <w:div w:id="454178511">
      <w:marLeft w:val="0"/>
      <w:marRight w:val="0"/>
      <w:marTop w:val="0"/>
      <w:marBottom w:val="0"/>
      <w:divBdr>
        <w:top w:val="none" w:sz="0" w:space="0" w:color="auto"/>
        <w:left w:val="none" w:sz="0" w:space="0" w:color="auto"/>
        <w:bottom w:val="none" w:sz="0" w:space="0" w:color="auto"/>
        <w:right w:val="none" w:sz="0" w:space="0" w:color="auto"/>
      </w:divBdr>
    </w:div>
    <w:div w:id="454178512">
      <w:marLeft w:val="0"/>
      <w:marRight w:val="0"/>
      <w:marTop w:val="0"/>
      <w:marBottom w:val="0"/>
      <w:divBdr>
        <w:top w:val="none" w:sz="0" w:space="0" w:color="auto"/>
        <w:left w:val="none" w:sz="0" w:space="0" w:color="auto"/>
        <w:bottom w:val="none" w:sz="0" w:space="0" w:color="auto"/>
        <w:right w:val="none" w:sz="0" w:space="0" w:color="auto"/>
      </w:divBdr>
    </w:div>
    <w:div w:id="454178513">
      <w:marLeft w:val="0"/>
      <w:marRight w:val="0"/>
      <w:marTop w:val="0"/>
      <w:marBottom w:val="0"/>
      <w:divBdr>
        <w:top w:val="none" w:sz="0" w:space="0" w:color="auto"/>
        <w:left w:val="none" w:sz="0" w:space="0" w:color="auto"/>
        <w:bottom w:val="none" w:sz="0" w:space="0" w:color="auto"/>
        <w:right w:val="none" w:sz="0" w:space="0" w:color="auto"/>
      </w:divBdr>
    </w:div>
    <w:div w:id="454178514">
      <w:marLeft w:val="0"/>
      <w:marRight w:val="0"/>
      <w:marTop w:val="0"/>
      <w:marBottom w:val="0"/>
      <w:divBdr>
        <w:top w:val="none" w:sz="0" w:space="0" w:color="auto"/>
        <w:left w:val="none" w:sz="0" w:space="0" w:color="auto"/>
        <w:bottom w:val="none" w:sz="0" w:space="0" w:color="auto"/>
        <w:right w:val="none" w:sz="0" w:space="0" w:color="auto"/>
      </w:divBdr>
    </w:div>
    <w:div w:id="454178515">
      <w:marLeft w:val="0"/>
      <w:marRight w:val="0"/>
      <w:marTop w:val="0"/>
      <w:marBottom w:val="0"/>
      <w:divBdr>
        <w:top w:val="none" w:sz="0" w:space="0" w:color="auto"/>
        <w:left w:val="none" w:sz="0" w:space="0" w:color="auto"/>
        <w:bottom w:val="none" w:sz="0" w:space="0" w:color="auto"/>
        <w:right w:val="none" w:sz="0" w:space="0" w:color="auto"/>
      </w:divBdr>
    </w:div>
    <w:div w:id="454178516">
      <w:marLeft w:val="0"/>
      <w:marRight w:val="0"/>
      <w:marTop w:val="0"/>
      <w:marBottom w:val="0"/>
      <w:divBdr>
        <w:top w:val="none" w:sz="0" w:space="0" w:color="auto"/>
        <w:left w:val="none" w:sz="0" w:space="0" w:color="auto"/>
        <w:bottom w:val="none" w:sz="0" w:space="0" w:color="auto"/>
        <w:right w:val="none" w:sz="0" w:space="0" w:color="auto"/>
      </w:divBdr>
    </w:div>
    <w:div w:id="454178517">
      <w:marLeft w:val="0"/>
      <w:marRight w:val="0"/>
      <w:marTop w:val="0"/>
      <w:marBottom w:val="0"/>
      <w:divBdr>
        <w:top w:val="none" w:sz="0" w:space="0" w:color="auto"/>
        <w:left w:val="none" w:sz="0" w:space="0" w:color="auto"/>
        <w:bottom w:val="none" w:sz="0" w:space="0" w:color="auto"/>
        <w:right w:val="none" w:sz="0" w:space="0" w:color="auto"/>
      </w:divBdr>
    </w:div>
    <w:div w:id="454178518">
      <w:marLeft w:val="0"/>
      <w:marRight w:val="0"/>
      <w:marTop w:val="0"/>
      <w:marBottom w:val="0"/>
      <w:divBdr>
        <w:top w:val="none" w:sz="0" w:space="0" w:color="auto"/>
        <w:left w:val="none" w:sz="0" w:space="0" w:color="auto"/>
        <w:bottom w:val="none" w:sz="0" w:space="0" w:color="auto"/>
        <w:right w:val="none" w:sz="0" w:space="0" w:color="auto"/>
      </w:divBdr>
    </w:div>
    <w:div w:id="454178519">
      <w:marLeft w:val="0"/>
      <w:marRight w:val="0"/>
      <w:marTop w:val="0"/>
      <w:marBottom w:val="0"/>
      <w:divBdr>
        <w:top w:val="none" w:sz="0" w:space="0" w:color="auto"/>
        <w:left w:val="none" w:sz="0" w:space="0" w:color="auto"/>
        <w:bottom w:val="none" w:sz="0" w:space="0" w:color="auto"/>
        <w:right w:val="none" w:sz="0" w:space="0" w:color="auto"/>
      </w:divBdr>
    </w:div>
    <w:div w:id="454178520">
      <w:marLeft w:val="0"/>
      <w:marRight w:val="0"/>
      <w:marTop w:val="0"/>
      <w:marBottom w:val="0"/>
      <w:divBdr>
        <w:top w:val="none" w:sz="0" w:space="0" w:color="auto"/>
        <w:left w:val="none" w:sz="0" w:space="0" w:color="auto"/>
        <w:bottom w:val="none" w:sz="0" w:space="0" w:color="auto"/>
        <w:right w:val="none" w:sz="0" w:space="0" w:color="auto"/>
      </w:divBdr>
    </w:div>
    <w:div w:id="454178521">
      <w:marLeft w:val="0"/>
      <w:marRight w:val="0"/>
      <w:marTop w:val="0"/>
      <w:marBottom w:val="0"/>
      <w:divBdr>
        <w:top w:val="none" w:sz="0" w:space="0" w:color="auto"/>
        <w:left w:val="none" w:sz="0" w:space="0" w:color="auto"/>
        <w:bottom w:val="none" w:sz="0" w:space="0" w:color="auto"/>
        <w:right w:val="none" w:sz="0" w:space="0" w:color="auto"/>
      </w:divBdr>
    </w:div>
    <w:div w:id="454178522">
      <w:marLeft w:val="0"/>
      <w:marRight w:val="0"/>
      <w:marTop w:val="0"/>
      <w:marBottom w:val="0"/>
      <w:divBdr>
        <w:top w:val="none" w:sz="0" w:space="0" w:color="auto"/>
        <w:left w:val="none" w:sz="0" w:space="0" w:color="auto"/>
        <w:bottom w:val="none" w:sz="0" w:space="0" w:color="auto"/>
        <w:right w:val="none" w:sz="0" w:space="0" w:color="auto"/>
      </w:divBdr>
    </w:div>
    <w:div w:id="454178523">
      <w:marLeft w:val="0"/>
      <w:marRight w:val="0"/>
      <w:marTop w:val="0"/>
      <w:marBottom w:val="0"/>
      <w:divBdr>
        <w:top w:val="none" w:sz="0" w:space="0" w:color="auto"/>
        <w:left w:val="none" w:sz="0" w:space="0" w:color="auto"/>
        <w:bottom w:val="none" w:sz="0" w:space="0" w:color="auto"/>
        <w:right w:val="none" w:sz="0" w:space="0" w:color="auto"/>
      </w:divBdr>
    </w:div>
    <w:div w:id="454178524">
      <w:marLeft w:val="0"/>
      <w:marRight w:val="0"/>
      <w:marTop w:val="0"/>
      <w:marBottom w:val="0"/>
      <w:divBdr>
        <w:top w:val="none" w:sz="0" w:space="0" w:color="auto"/>
        <w:left w:val="none" w:sz="0" w:space="0" w:color="auto"/>
        <w:bottom w:val="none" w:sz="0" w:space="0" w:color="auto"/>
        <w:right w:val="none" w:sz="0" w:space="0" w:color="auto"/>
      </w:divBdr>
    </w:div>
    <w:div w:id="454178525">
      <w:marLeft w:val="0"/>
      <w:marRight w:val="0"/>
      <w:marTop w:val="0"/>
      <w:marBottom w:val="0"/>
      <w:divBdr>
        <w:top w:val="none" w:sz="0" w:space="0" w:color="auto"/>
        <w:left w:val="none" w:sz="0" w:space="0" w:color="auto"/>
        <w:bottom w:val="none" w:sz="0" w:space="0" w:color="auto"/>
        <w:right w:val="none" w:sz="0" w:space="0" w:color="auto"/>
      </w:divBdr>
    </w:div>
    <w:div w:id="454178526">
      <w:marLeft w:val="0"/>
      <w:marRight w:val="0"/>
      <w:marTop w:val="0"/>
      <w:marBottom w:val="0"/>
      <w:divBdr>
        <w:top w:val="none" w:sz="0" w:space="0" w:color="auto"/>
        <w:left w:val="none" w:sz="0" w:space="0" w:color="auto"/>
        <w:bottom w:val="none" w:sz="0" w:space="0" w:color="auto"/>
        <w:right w:val="none" w:sz="0" w:space="0" w:color="auto"/>
      </w:divBdr>
    </w:div>
    <w:div w:id="4541785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ukacjaprawna.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ediacja.gov.pl"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kacjaprawna.gov.pl" TargetMode="External"/><Relationship Id="rId4" Type="http://schemas.openxmlformats.org/officeDocument/2006/relationships/webSettings" Target="webSettings.xml"/><Relationship Id="rId9" Type="http://schemas.openxmlformats.org/officeDocument/2006/relationships/hyperlink" Target="http://www.mediacja"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151</TotalTime>
  <Pages>17</Pages>
  <Words>5719</Words>
  <Characters>-32766</Characters>
  <Application>Microsoft Office Outlook</Application>
  <DocSecurity>0</DocSecurity>
  <Lines>0</Lines>
  <Paragraphs>0</Paragraphs>
  <ScaleCrop>false</ScaleCrop>
  <Company>Biuro CORS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Ministerstwo Sprawiedliwości</dc:creator>
  <cp:keywords/>
  <dc:description/>
  <cp:lastModifiedBy>Atanasow</cp:lastModifiedBy>
  <cp:revision>15</cp:revision>
  <cp:lastPrinted>2015-05-20T11:47:00Z</cp:lastPrinted>
  <dcterms:created xsi:type="dcterms:W3CDTF">2015-05-26T13:20:00Z</dcterms:created>
  <dcterms:modified xsi:type="dcterms:W3CDTF">2015-06-03T10:31:00Z</dcterms:modified>
</cp:coreProperties>
</file>