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A0C" w:rsidRDefault="00C51A0C" w:rsidP="00321FF8">
      <w:pPr>
        <w:rPr>
          <w:rFonts w:ascii="Calibri" w:hAnsi="Calibri" w:cs="Calibri"/>
          <w:b/>
        </w:rPr>
      </w:pPr>
      <w:r w:rsidRPr="00C30A49">
        <w:rPr>
          <w:rFonts w:ascii="Calibri" w:hAnsi="Calibri" w:cs="Calibri"/>
          <w:b/>
        </w:rPr>
        <w:tab/>
      </w:r>
      <w:r w:rsidRPr="00C30A49">
        <w:rPr>
          <w:rFonts w:ascii="Calibri" w:hAnsi="Calibri" w:cs="Calibri"/>
          <w:b/>
        </w:rPr>
        <w:tab/>
      </w:r>
      <w:r w:rsidRPr="00C30A49">
        <w:rPr>
          <w:rFonts w:ascii="Calibri" w:hAnsi="Calibri" w:cs="Calibri"/>
          <w:b/>
        </w:rPr>
        <w:tab/>
      </w:r>
      <w:r w:rsidRPr="00C30A49">
        <w:rPr>
          <w:rFonts w:ascii="Calibri" w:hAnsi="Calibri" w:cs="Calibri"/>
          <w:b/>
        </w:rPr>
        <w:tab/>
      </w:r>
      <w:r w:rsidRPr="00C30A49">
        <w:rPr>
          <w:rFonts w:ascii="Calibri" w:hAnsi="Calibri" w:cs="Calibri"/>
          <w:b/>
        </w:rPr>
        <w:tab/>
      </w:r>
      <w:r w:rsidRPr="00C30A49">
        <w:rPr>
          <w:rFonts w:ascii="Calibri" w:hAnsi="Calibri" w:cs="Calibri"/>
          <w:b/>
        </w:rPr>
        <w:tab/>
      </w:r>
      <w:r w:rsidRPr="00C30A49">
        <w:rPr>
          <w:rFonts w:ascii="Calibri" w:hAnsi="Calibri" w:cs="Calibri"/>
          <w:b/>
        </w:rPr>
        <w:tab/>
      </w:r>
      <w:r w:rsidRPr="00C30A49">
        <w:rPr>
          <w:rFonts w:ascii="Calibri" w:hAnsi="Calibri" w:cs="Calibri"/>
          <w:b/>
        </w:rPr>
        <w:tab/>
      </w:r>
    </w:p>
    <w:p w:rsidR="00C51A0C" w:rsidRDefault="00C51A0C" w:rsidP="00321FF8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Załącznik nr 2 do Wzoru Umowy, część II </w:t>
      </w:r>
    </w:p>
    <w:p w:rsidR="00C51A0C" w:rsidRPr="005674EF" w:rsidRDefault="00C51A0C" w:rsidP="00321FF8">
      <w:pPr>
        <w:jc w:val="right"/>
        <w:rPr>
          <w:rFonts w:ascii="Calibri" w:hAnsi="Calibri" w:cs="Calibri"/>
          <w:i/>
        </w:rPr>
      </w:pPr>
      <w:r w:rsidRPr="005674EF">
        <w:rPr>
          <w:rFonts w:ascii="Calibri" w:hAnsi="Calibri" w:cs="Calibri"/>
          <w:i/>
        </w:rPr>
        <w:t>Wzór formularza</w:t>
      </w:r>
    </w:p>
    <w:p w:rsidR="00C51A0C" w:rsidRDefault="00C51A0C" w:rsidP="00321FF8">
      <w:pPr>
        <w:jc w:val="right"/>
        <w:rPr>
          <w:rFonts w:ascii="Calibri" w:hAnsi="Calibri" w:cs="Calibri"/>
        </w:rPr>
      </w:pPr>
    </w:p>
    <w:p w:rsidR="00C51A0C" w:rsidRPr="00C30A49" w:rsidRDefault="00C51A0C" w:rsidP="00321FF8">
      <w:pPr>
        <w:jc w:val="right"/>
        <w:rPr>
          <w:rFonts w:ascii="Calibri" w:hAnsi="Calibri" w:cs="Calibri"/>
        </w:rPr>
      </w:pPr>
      <w:r w:rsidRPr="00C30A49">
        <w:rPr>
          <w:rFonts w:ascii="Calibri" w:hAnsi="Calibri" w:cs="Calibri"/>
        </w:rPr>
        <w:t xml:space="preserve">Warszawa, </w:t>
      </w:r>
      <w:r>
        <w:rPr>
          <w:rFonts w:ascii="Calibri" w:hAnsi="Calibri" w:cs="Calibri"/>
        </w:rPr>
        <w:t>dnia ……………</w:t>
      </w:r>
      <w:r w:rsidRPr="00C30A49">
        <w:rPr>
          <w:rFonts w:ascii="Calibri" w:hAnsi="Calibri" w:cs="Calibri"/>
        </w:rPr>
        <w:t xml:space="preserve"> 201</w:t>
      </w:r>
      <w:r>
        <w:rPr>
          <w:rFonts w:ascii="Calibri" w:hAnsi="Calibri" w:cs="Calibri"/>
        </w:rPr>
        <w:t>5</w:t>
      </w:r>
      <w:r w:rsidRPr="00C30A49">
        <w:rPr>
          <w:rFonts w:ascii="Calibri" w:hAnsi="Calibri" w:cs="Calibri"/>
        </w:rPr>
        <w:t>r.</w:t>
      </w:r>
    </w:p>
    <w:p w:rsidR="00C51A0C" w:rsidRPr="00C30A49" w:rsidRDefault="00C51A0C" w:rsidP="00321FF8">
      <w:pPr>
        <w:rPr>
          <w:rFonts w:ascii="Calibri" w:hAnsi="Calibri" w:cs="Calibri"/>
          <w:b/>
        </w:rPr>
      </w:pPr>
    </w:p>
    <w:p w:rsidR="00C51A0C" w:rsidRPr="00C30A49" w:rsidRDefault="00C51A0C" w:rsidP="00321FF8">
      <w:pPr>
        <w:spacing w:line="264" w:lineRule="auto"/>
        <w:jc w:val="center"/>
        <w:rPr>
          <w:rFonts w:ascii="Calibri" w:hAnsi="Calibri" w:cs="Calibri"/>
          <w:b/>
          <w:u w:val="single"/>
        </w:rPr>
      </w:pPr>
    </w:p>
    <w:p w:rsidR="00C51A0C" w:rsidRPr="00C30A49" w:rsidRDefault="00C51A0C" w:rsidP="00321FF8">
      <w:pPr>
        <w:spacing w:line="264" w:lineRule="auto"/>
        <w:jc w:val="center"/>
        <w:rPr>
          <w:rFonts w:ascii="Calibri" w:hAnsi="Calibri" w:cs="Calibri"/>
          <w:b/>
          <w:u w:val="single"/>
        </w:rPr>
      </w:pPr>
    </w:p>
    <w:p w:rsidR="00C51A0C" w:rsidRPr="00CF3CB4" w:rsidRDefault="00C51A0C" w:rsidP="00321FF8">
      <w:pPr>
        <w:spacing w:line="264" w:lineRule="auto"/>
        <w:jc w:val="center"/>
        <w:rPr>
          <w:rFonts w:ascii="Calibri" w:hAnsi="Calibri" w:cs="Calibri"/>
          <w:b/>
          <w:sz w:val="28"/>
          <w:szCs w:val="28"/>
        </w:rPr>
      </w:pPr>
      <w:r w:rsidRPr="00CF3CB4">
        <w:rPr>
          <w:rFonts w:ascii="Calibri" w:hAnsi="Calibri" w:cs="Calibri"/>
          <w:b/>
          <w:sz w:val="28"/>
          <w:szCs w:val="28"/>
        </w:rPr>
        <w:t>PROTOKÓŁ ODBIORU</w:t>
      </w:r>
    </w:p>
    <w:p w:rsidR="00C51A0C" w:rsidRPr="00C30A49" w:rsidRDefault="00C51A0C" w:rsidP="00321FF8">
      <w:pPr>
        <w:spacing w:line="264" w:lineRule="auto"/>
        <w:jc w:val="center"/>
        <w:rPr>
          <w:rFonts w:ascii="Calibri" w:hAnsi="Calibri" w:cs="Calibri"/>
          <w:b/>
          <w:u w:val="single"/>
        </w:rPr>
      </w:pPr>
    </w:p>
    <w:p w:rsidR="00C51A0C" w:rsidRPr="00C30A49" w:rsidRDefault="00C51A0C" w:rsidP="00321FF8">
      <w:pPr>
        <w:ind w:left="900" w:hanging="540"/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5504"/>
      </w:tblGrid>
      <w:tr w:rsidR="00C51A0C" w:rsidRPr="00C30A49" w:rsidTr="002C7781">
        <w:tc>
          <w:tcPr>
            <w:tcW w:w="3227" w:type="dxa"/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Data przeprowadzenia odbioru:</w:t>
            </w: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  <w:r w:rsidRPr="00C30A49">
              <w:rPr>
                <w:rFonts w:ascii="Calibri" w:hAnsi="Calibri" w:cs="Calibri"/>
              </w:rPr>
              <w:t xml:space="preserve"> </w:t>
            </w:r>
          </w:p>
        </w:tc>
      </w:tr>
      <w:tr w:rsidR="00C51A0C" w:rsidRPr="00C30A49" w:rsidTr="002C7781">
        <w:tc>
          <w:tcPr>
            <w:tcW w:w="3227" w:type="dxa"/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Miejsce przeprowadzenia odbioru:</w:t>
            </w: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  <w:tr w:rsidR="00C51A0C" w:rsidRPr="00C30A49" w:rsidTr="002C7781">
        <w:tc>
          <w:tcPr>
            <w:tcW w:w="3227" w:type="dxa"/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Osoby uczestniczące:</w:t>
            </w: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  <w:tr w:rsidR="00C51A0C" w:rsidRPr="00C30A49" w:rsidTr="002C7781">
        <w:tc>
          <w:tcPr>
            <w:tcW w:w="3227" w:type="dxa"/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Przedstawiciele Zamawiającego:</w:t>
            </w: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  <w:tr w:rsidR="00C51A0C" w:rsidRPr="00C30A49" w:rsidTr="002C7781">
        <w:tc>
          <w:tcPr>
            <w:tcW w:w="3227" w:type="dxa"/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Przedstawiciele Wykonawcy:</w:t>
            </w: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  <w:tr w:rsidR="00C51A0C" w:rsidRPr="00C30A49" w:rsidTr="002C7781">
        <w:tc>
          <w:tcPr>
            <w:tcW w:w="3227" w:type="dxa"/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Zgodność wykonania z Umową:</w:t>
            </w: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  <w:tr w:rsidR="00C51A0C" w:rsidRPr="00C30A49" w:rsidTr="002C7781">
        <w:tc>
          <w:tcPr>
            <w:tcW w:w="3227" w:type="dxa"/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Dokumenty wydane przez Wykonawcę:</w:t>
            </w: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  <w:tr w:rsidR="00C51A0C" w:rsidRPr="00C30A49" w:rsidTr="002C77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30A49">
              <w:rPr>
                <w:rFonts w:ascii="Calibri" w:hAnsi="Calibri" w:cs="Calibri"/>
                <w:b/>
                <w:sz w:val="20"/>
                <w:szCs w:val="20"/>
              </w:rPr>
              <w:t>Dodatkowe informacje:</w:t>
            </w:r>
          </w:p>
          <w:p w:rsidR="00C51A0C" w:rsidRPr="00C30A49" w:rsidRDefault="00C51A0C" w:rsidP="002C778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51A0C" w:rsidRPr="00C30A49" w:rsidRDefault="00C51A0C" w:rsidP="002C778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  <w:p w:rsidR="00C51A0C" w:rsidRPr="00C30A49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C51A0C" w:rsidRPr="00C30A49" w:rsidRDefault="00C51A0C" w:rsidP="00321FF8">
      <w:pPr>
        <w:ind w:left="360" w:firstLine="348"/>
        <w:jc w:val="both"/>
        <w:rPr>
          <w:rFonts w:ascii="Calibri" w:hAnsi="Calibri" w:cs="Calibri"/>
          <w:b/>
        </w:rPr>
      </w:pPr>
    </w:p>
    <w:p w:rsidR="00C51A0C" w:rsidRDefault="00C51A0C" w:rsidP="00321FF8">
      <w:pPr>
        <w:ind w:left="360" w:firstLine="348"/>
        <w:jc w:val="both"/>
        <w:rPr>
          <w:rFonts w:ascii="Calibri" w:hAnsi="Calibri" w:cs="Calibri"/>
          <w:b/>
          <w:sz w:val="22"/>
          <w:szCs w:val="22"/>
        </w:rPr>
      </w:pPr>
    </w:p>
    <w:p w:rsidR="00C51A0C" w:rsidRPr="00E306F0" w:rsidRDefault="00C51A0C" w:rsidP="00321FF8">
      <w:pPr>
        <w:jc w:val="both"/>
        <w:rPr>
          <w:rFonts w:ascii="Calibri" w:hAnsi="Calibri" w:cs="Calibri"/>
        </w:rPr>
      </w:pPr>
    </w:p>
    <w:p w:rsidR="00C51A0C" w:rsidRPr="00E306F0" w:rsidRDefault="00C51A0C" w:rsidP="00321FF8">
      <w:pPr>
        <w:jc w:val="both"/>
        <w:rPr>
          <w:rFonts w:ascii="Calibri" w:hAnsi="Calibri" w:cs="Calibri"/>
        </w:rPr>
      </w:pPr>
    </w:p>
    <w:p w:rsidR="00C51A0C" w:rsidRPr="00E306F0" w:rsidRDefault="00C51A0C" w:rsidP="00321FF8">
      <w:pPr>
        <w:jc w:val="both"/>
        <w:rPr>
          <w:rFonts w:ascii="Calibri" w:hAnsi="Calibri" w:cs="Calibri"/>
        </w:rPr>
      </w:pPr>
    </w:p>
    <w:tbl>
      <w:tblPr>
        <w:tblW w:w="0" w:type="auto"/>
        <w:tblLook w:val="00A0"/>
      </w:tblPr>
      <w:tblGrid>
        <w:gridCol w:w="3936"/>
        <w:gridCol w:w="708"/>
        <w:gridCol w:w="4642"/>
      </w:tblGrid>
      <w:tr w:rsidR="00C51A0C" w:rsidRPr="00E306F0" w:rsidTr="002C7781">
        <w:tc>
          <w:tcPr>
            <w:tcW w:w="3936" w:type="dxa"/>
            <w:tcBorders>
              <w:bottom w:val="single" w:sz="4" w:space="0" w:color="auto"/>
            </w:tcBorders>
          </w:tcPr>
          <w:p w:rsidR="00C51A0C" w:rsidRPr="00E306F0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708" w:type="dxa"/>
          </w:tcPr>
          <w:p w:rsidR="00C51A0C" w:rsidRPr="00E306F0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C51A0C" w:rsidRPr="00E306F0" w:rsidRDefault="00C51A0C" w:rsidP="002C7781">
            <w:pPr>
              <w:jc w:val="both"/>
              <w:rPr>
                <w:rFonts w:ascii="Calibri" w:hAnsi="Calibri" w:cs="Calibri"/>
              </w:rPr>
            </w:pPr>
          </w:p>
        </w:tc>
      </w:tr>
      <w:tr w:rsidR="00C51A0C" w:rsidRPr="00E306F0" w:rsidTr="002C7781">
        <w:tc>
          <w:tcPr>
            <w:tcW w:w="3936" w:type="dxa"/>
            <w:tcBorders>
              <w:top w:val="single" w:sz="4" w:space="0" w:color="auto"/>
            </w:tcBorders>
          </w:tcPr>
          <w:p w:rsidR="00C51A0C" w:rsidRPr="00E306F0" w:rsidRDefault="00C51A0C" w:rsidP="002C7781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E306F0">
              <w:rPr>
                <w:rFonts w:ascii="Calibri" w:hAnsi="Calibri" w:cs="Calibri"/>
                <w:i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Zamawiający</w:t>
            </w:r>
            <w:r w:rsidRPr="00E306F0">
              <w:rPr>
                <w:rFonts w:ascii="Calibri" w:hAnsi="Calibri" w:cs="Calibri"/>
                <w:i/>
                <w:sz w:val="20"/>
                <w:szCs w:val="20"/>
              </w:rPr>
              <w:t>)</w:t>
            </w:r>
          </w:p>
        </w:tc>
        <w:tc>
          <w:tcPr>
            <w:tcW w:w="708" w:type="dxa"/>
          </w:tcPr>
          <w:p w:rsidR="00C51A0C" w:rsidRPr="00E306F0" w:rsidRDefault="00C51A0C" w:rsidP="002C7781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:rsidR="00C51A0C" w:rsidRPr="00E306F0" w:rsidRDefault="00C51A0C" w:rsidP="002C7781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E306F0">
              <w:rPr>
                <w:rFonts w:ascii="Calibri" w:hAnsi="Calibri" w:cs="Calibri"/>
                <w:i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Wykonawca</w:t>
            </w:r>
            <w:r w:rsidRPr="00E306F0">
              <w:rPr>
                <w:rFonts w:ascii="Calibri" w:hAnsi="Calibri" w:cs="Calibri"/>
                <w:i/>
                <w:sz w:val="20"/>
                <w:szCs w:val="20"/>
              </w:rPr>
              <w:t>)</w:t>
            </w:r>
          </w:p>
        </w:tc>
      </w:tr>
    </w:tbl>
    <w:p w:rsidR="00C51A0C" w:rsidRPr="00C30A49" w:rsidRDefault="00C51A0C" w:rsidP="00321FF8">
      <w:pPr>
        <w:jc w:val="both"/>
        <w:rPr>
          <w:rFonts w:ascii="Calibri" w:hAnsi="Calibri" w:cs="Calibri"/>
          <w:b/>
        </w:rPr>
      </w:pPr>
    </w:p>
    <w:p w:rsidR="00C51A0C" w:rsidRPr="00C30A49" w:rsidRDefault="00C51A0C" w:rsidP="00321FF8">
      <w:pPr>
        <w:rPr>
          <w:rFonts w:ascii="Calibri" w:hAnsi="Calibri" w:cs="Calibri"/>
        </w:rPr>
      </w:pPr>
    </w:p>
    <w:p w:rsidR="00C51A0C" w:rsidRDefault="00C51A0C">
      <w:bookmarkStart w:id="0" w:name="_GoBack"/>
      <w:bookmarkEnd w:id="0"/>
    </w:p>
    <w:sectPr w:rsidR="00C51A0C" w:rsidSect="003401E2">
      <w:headerReference w:type="default" r:id="rId6"/>
      <w:footerReference w:type="default" r:id="rId7"/>
      <w:pgSz w:w="11906" w:h="16838"/>
      <w:pgMar w:top="210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A0C" w:rsidRDefault="00C51A0C" w:rsidP="008911CE">
      <w:r>
        <w:separator/>
      </w:r>
    </w:p>
  </w:endnote>
  <w:endnote w:type="continuationSeparator" w:id="0">
    <w:p w:rsidR="00C51A0C" w:rsidRDefault="00C51A0C" w:rsidP="008911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0C" w:rsidRDefault="00C51A0C" w:rsidP="00022EEE">
    <w:pPr>
      <w:pStyle w:val="Footer"/>
      <w:ind w:right="-131"/>
      <w:jc w:val="center"/>
      <w:rPr>
        <w:rFonts w:ascii="Garamond" w:hAnsi="Garamond" w:cs="Calibri"/>
        <w:color w:val="000000"/>
        <w:sz w:val="22"/>
        <w:szCs w:val="22"/>
      </w:rPr>
    </w:pPr>
  </w:p>
  <w:p w:rsidR="00C51A0C" w:rsidRDefault="00C51A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A0C" w:rsidRDefault="00C51A0C" w:rsidP="008911CE">
      <w:r>
        <w:separator/>
      </w:r>
    </w:p>
  </w:footnote>
  <w:footnote w:type="continuationSeparator" w:id="0">
    <w:p w:rsidR="00C51A0C" w:rsidRDefault="00C51A0C" w:rsidP="008911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0C" w:rsidRPr="00DE6CB7" w:rsidRDefault="00C51A0C" w:rsidP="00DE6CB7">
    <w:pPr>
      <w:tabs>
        <w:tab w:val="center" w:pos="4500"/>
        <w:tab w:val="right" w:pos="64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49" type="#_x0000_t75" style="position:absolute;margin-left:319.9pt;margin-top:-3.15pt;width:96.75pt;height:86.25pt;z-index:-251658240;visibility:visible">
          <v:imagedata r:id="rId1" o:title=""/>
        </v:shape>
      </w:pict>
    </w:r>
    <w:r>
      <w:rPr>
        <w:noProof/>
      </w:rPr>
      <w:pict>
        <v:shape id="Obraz 3" o:spid="_x0000_s2050" type="#_x0000_t75" alt="ms" style="position:absolute;margin-left:22.85pt;margin-top:11.85pt;width:176.25pt;height:53.25pt;z-index:-251659264;visibility:visible">
          <v:imagedata r:id="rId2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FF8"/>
    <w:rsid w:val="00022EEE"/>
    <w:rsid w:val="000B0CCF"/>
    <w:rsid w:val="000E5DF3"/>
    <w:rsid w:val="002C7781"/>
    <w:rsid w:val="00321FF8"/>
    <w:rsid w:val="003401E2"/>
    <w:rsid w:val="00553326"/>
    <w:rsid w:val="005674EF"/>
    <w:rsid w:val="00574781"/>
    <w:rsid w:val="006A702A"/>
    <w:rsid w:val="008911CE"/>
    <w:rsid w:val="00A64494"/>
    <w:rsid w:val="00C30A49"/>
    <w:rsid w:val="00C51A0C"/>
    <w:rsid w:val="00CF3CB4"/>
    <w:rsid w:val="00DE6CB7"/>
    <w:rsid w:val="00E306F0"/>
    <w:rsid w:val="00E71BDE"/>
    <w:rsid w:val="00F17ACB"/>
    <w:rsid w:val="00F4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FF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21FF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21FF8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60</Words>
  <Characters>365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Róża Horążak</dc:creator>
  <cp:keywords/>
  <dc:description/>
  <cp:lastModifiedBy>Atanasow</cp:lastModifiedBy>
  <cp:revision>3</cp:revision>
  <cp:lastPrinted>2015-03-26T10:28:00Z</cp:lastPrinted>
  <dcterms:created xsi:type="dcterms:W3CDTF">2015-03-19T14:07:00Z</dcterms:created>
  <dcterms:modified xsi:type="dcterms:W3CDTF">2015-03-26T10:28:00Z</dcterms:modified>
</cp:coreProperties>
</file>