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2001" w:rsidRDefault="00382001" w:rsidP="00845025">
      <w:pPr>
        <w:spacing w:after="120"/>
        <w:jc w:val="right"/>
        <w:rPr>
          <w:b/>
        </w:rPr>
      </w:pPr>
      <w:r>
        <w:rPr>
          <w:b/>
        </w:rPr>
        <w:t>Załącznik nr 2 do SIWZ – Wzór umowy</w:t>
      </w:r>
    </w:p>
    <w:p w:rsidR="00382001" w:rsidRPr="003C4473" w:rsidRDefault="00382001" w:rsidP="00845025">
      <w:pPr>
        <w:spacing w:after="120"/>
        <w:jc w:val="right"/>
        <w:rPr>
          <w:b/>
        </w:rPr>
      </w:pPr>
      <w:r>
        <w:rPr>
          <w:b/>
        </w:rPr>
        <w:t>BOF-II-3710-58/14</w:t>
      </w:r>
    </w:p>
    <w:p w:rsidR="00382001" w:rsidRDefault="00382001" w:rsidP="00756920">
      <w:pPr>
        <w:spacing w:after="120"/>
        <w:jc w:val="center"/>
        <w:rPr>
          <w:b/>
        </w:rPr>
      </w:pPr>
    </w:p>
    <w:p w:rsidR="00382001" w:rsidRDefault="00382001" w:rsidP="00756920">
      <w:pPr>
        <w:spacing w:after="120"/>
        <w:jc w:val="center"/>
        <w:rPr>
          <w:b/>
        </w:rPr>
      </w:pPr>
      <w:r>
        <w:rPr>
          <w:b/>
        </w:rPr>
        <w:t>UMO</w:t>
      </w:r>
      <w:r w:rsidRPr="004E621E">
        <w:rPr>
          <w:b/>
        </w:rPr>
        <w:t xml:space="preserve">WA Nr </w:t>
      </w:r>
      <w:r>
        <w:rPr>
          <w:b/>
        </w:rPr>
        <w:t>DWMPC-…………………….</w:t>
      </w:r>
    </w:p>
    <w:p w:rsidR="00382001" w:rsidRPr="00756920" w:rsidRDefault="00382001" w:rsidP="00450DE3">
      <w:pPr>
        <w:spacing w:after="120"/>
        <w:jc w:val="center"/>
        <w:rPr>
          <w:b/>
        </w:rPr>
      </w:pPr>
    </w:p>
    <w:p w:rsidR="00382001" w:rsidRDefault="00382001" w:rsidP="00896ADA">
      <w:pPr>
        <w:spacing w:after="120"/>
        <w:jc w:val="center"/>
      </w:pPr>
    </w:p>
    <w:p w:rsidR="00382001" w:rsidRPr="00413926" w:rsidRDefault="00382001" w:rsidP="0039534A">
      <w:pPr>
        <w:spacing w:after="120"/>
        <w:jc w:val="both"/>
      </w:pPr>
      <w:r w:rsidRPr="00413926">
        <w:t>zawarta w dniu ………..………..……………….....  r. w Warszawie pomiędzy:</w:t>
      </w:r>
    </w:p>
    <w:p w:rsidR="00382001" w:rsidRPr="00413926" w:rsidRDefault="00382001" w:rsidP="0039534A">
      <w:pPr>
        <w:spacing w:after="120"/>
        <w:jc w:val="both"/>
        <w:rPr>
          <w:b/>
        </w:rPr>
      </w:pPr>
      <w:r w:rsidRPr="00413926">
        <w:rPr>
          <w:b/>
        </w:rPr>
        <w:t>Skarbem Państwa – Ministrem Sprawiedliwości</w:t>
      </w:r>
      <w:r w:rsidRPr="00413926">
        <w:t xml:space="preserve"> z siedzibą w Warszawie, </w:t>
      </w:r>
      <w:r w:rsidRPr="00413926">
        <w:br/>
        <w:t>Al. Ujazdowskie 11, 00-567 Warszawa, zwanym dalej „</w:t>
      </w:r>
      <w:r w:rsidRPr="00413926">
        <w:rPr>
          <w:b/>
        </w:rPr>
        <w:t>Zamawiającym”</w:t>
      </w:r>
      <w:r w:rsidRPr="00413926">
        <w:t>, reprezentowanym przez</w:t>
      </w:r>
      <w:r>
        <w:t xml:space="preserve"> ………………………………………………….</w:t>
      </w:r>
      <w:r w:rsidRPr="00413926">
        <w:rPr>
          <w:b/>
        </w:rPr>
        <w:t>,</w:t>
      </w:r>
    </w:p>
    <w:p w:rsidR="00382001" w:rsidRPr="00413926" w:rsidRDefault="00382001" w:rsidP="0039534A">
      <w:pPr>
        <w:spacing w:after="120"/>
        <w:jc w:val="both"/>
        <w:rPr>
          <w:snapToGrid w:val="0"/>
        </w:rPr>
      </w:pPr>
    </w:p>
    <w:p w:rsidR="00382001" w:rsidRPr="00413926" w:rsidRDefault="00382001" w:rsidP="0039534A">
      <w:pPr>
        <w:spacing w:after="120"/>
        <w:jc w:val="both"/>
        <w:rPr>
          <w:snapToGrid w:val="0"/>
        </w:rPr>
      </w:pPr>
      <w:r w:rsidRPr="00413926">
        <w:rPr>
          <w:snapToGrid w:val="0"/>
        </w:rPr>
        <w:t>a</w:t>
      </w:r>
    </w:p>
    <w:p w:rsidR="00382001" w:rsidRPr="00413926" w:rsidRDefault="00382001" w:rsidP="00D41381">
      <w:pPr>
        <w:widowControl w:val="0"/>
        <w:suppressAutoHyphens/>
        <w:spacing w:after="120"/>
        <w:jc w:val="both"/>
        <w:rPr>
          <w:snapToGrid w:val="0"/>
        </w:rPr>
      </w:pPr>
      <w:r w:rsidRPr="00413926">
        <w:rPr>
          <w:snapToGrid w:val="0"/>
        </w:rPr>
        <w:t xml:space="preserve">……………………………………………………………………………………………                                     </w:t>
      </w:r>
    </w:p>
    <w:p w:rsidR="00382001" w:rsidRPr="00413926" w:rsidRDefault="00382001" w:rsidP="00C07EDF">
      <w:pPr>
        <w:widowControl w:val="0"/>
        <w:suppressAutoHyphens/>
        <w:spacing w:after="120"/>
        <w:jc w:val="both"/>
        <w:rPr>
          <w:snapToGrid w:val="0"/>
        </w:rPr>
      </w:pPr>
      <w:r w:rsidRPr="00413926">
        <w:rPr>
          <w:snapToGrid w:val="0"/>
        </w:rPr>
        <w:t>reprezentowaną przez …………………………………………………………………………..                                                                                                       zwaną dalej „</w:t>
      </w:r>
      <w:r w:rsidRPr="00413926">
        <w:rPr>
          <w:b/>
          <w:snapToGrid w:val="0"/>
        </w:rPr>
        <w:t>Wykonawcą</w:t>
      </w:r>
      <w:r w:rsidRPr="00413926">
        <w:rPr>
          <w:snapToGrid w:val="0"/>
        </w:rPr>
        <w:t>”,</w:t>
      </w:r>
    </w:p>
    <w:p w:rsidR="00382001" w:rsidRPr="00413926" w:rsidRDefault="00382001" w:rsidP="00C07EDF">
      <w:pPr>
        <w:widowControl w:val="0"/>
        <w:suppressAutoHyphens/>
        <w:spacing w:after="120"/>
        <w:jc w:val="both"/>
      </w:pPr>
      <w:r w:rsidRPr="00413926">
        <w:rPr>
          <w:snapToGrid w:val="0"/>
        </w:rPr>
        <w:t>zwanymi</w:t>
      </w:r>
      <w:r w:rsidRPr="00413926">
        <w:t xml:space="preserve"> dalej łącznie „</w:t>
      </w:r>
      <w:r w:rsidRPr="00413926">
        <w:rPr>
          <w:b/>
        </w:rPr>
        <w:t>Stronami</w:t>
      </w:r>
      <w:r w:rsidRPr="00413926">
        <w:t>” lub każda z osobną „</w:t>
      </w:r>
      <w:r w:rsidRPr="00413926">
        <w:rPr>
          <w:b/>
        </w:rPr>
        <w:t>Stroną</w:t>
      </w:r>
      <w:r w:rsidRPr="00413926">
        <w:t>”,</w:t>
      </w:r>
    </w:p>
    <w:p w:rsidR="00382001" w:rsidRPr="00413926" w:rsidRDefault="00382001" w:rsidP="00C07EDF">
      <w:pPr>
        <w:widowControl w:val="0"/>
        <w:suppressAutoHyphens/>
        <w:spacing w:after="120"/>
        <w:jc w:val="both"/>
        <w:rPr>
          <w:snapToGrid w:val="0"/>
        </w:rPr>
      </w:pPr>
    </w:p>
    <w:p w:rsidR="00382001" w:rsidRPr="00413926" w:rsidRDefault="00382001" w:rsidP="00C07EDF">
      <w:pPr>
        <w:widowControl w:val="0"/>
        <w:suppressAutoHyphens/>
        <w:spacing w:after="120"/>
        <w:jc w:val="both"/>
      </w:pPr>
      <w:r w:rsidRPr="00413926">
        <w:t>w wyniku rozstrzygniętego postępowania o udzielenie zamówienia publicznego prowadzonego w trybie przetargu nieograniczonego, zgodnie z przepisami ustawy z dnia 29 stycznia 2004 r. Prawo zamówień publicznych (tekst jedn. Dz. U. z 2013 r., poz. 907 ze zm.) zwanej dalej „ustawą Pzp", została zawarta umowa, zwana dalej „Umową”, o następującej treści:</w:t>
      </w:r>
    </w:p>
    <w:p w:rsidR="00382001" w:rsidRPr="00413926" w:rsidRDefault="00382001" w:rsidP="00C07EDF">
      <w:pPr>
        <w:jc w:val="center"/>
        <w:rPr>
          <w:b/>
        </w:rPr>
      </w:pPr>
      <w:r w:rsidRPr="00413926">
        <w:rPr>
          <w:b/>
        </w:rPr>
        <w:t>§ 1</w:t>
      </w:r>
    </w:p>
    <w:p w:rsidR="00382001" w:rsidRPr="00413926" w:rsidRDefault="00382001" w:rsidP="00C07EDF">
      <w:pPr>
        <w:jc w:val="center"/>
        <w:rPr>
          <w:b/>
        </w:rPr>
      </w:pPr>
    </w:p>
    <w:p w:rsidR="00382001" w:rsidRPr="00413926" w:rsidRDefault="00382001" w:rsidP="00F063AC">
      <w:pPr>
        <w:pStyle w:val="ListParagraph"/>
        <w:numPr>
          <w:ilvl w:val="0"/>
          <w:numId w:val="35"/>
        </w:numPr>
        <w:ind w:left="0" w:firstLine="0"/>
        <w:jc w:val="both"/>
      </w:pPr>
      <w:r w:rsidRPr="00413926">
        <w:t>Przedmiot niniejszej Umowy jest współfinansowany ze środków Norweskiego Mechanizmu Finansowego na lata 2009-2014 i realizowany w ramach następujących projektów:</w:t>
      </w:r>
    </w:p>
    <w:p w:rsidR="00382001" w:rsidRPr="00413926" w:rsidRDefault="00382001">
      <w:pPr>
        <w:autoSpaceDE w:val="0"/>
        <w:autoSpaceDN w:val="0"/>
        <w:adjustRightInd w:val="0"/>
        <w:jc w:val="center"/>
        <w:rPr>
          <w:b/>
          <w:bCs/>
        </w:rPr>
      </w:pPr>
    </w:p>
    <w:p w:rsidR="00382001" w:rsidRPr="00413926" w:rsidRDefault="00382001" w:rsidP="00E27B95">
      <w:pPr>
        <w:autoSpaceDE w:val="0"/>
        <w:autoSpaceDN w:val="0"/>
        <w:adjustRightInd w:val="0"/>
        <w:spacing w:after="120"/>
        <w:jc w:val="both"/>
        <w:rPr>
          <w:bCs/>
          <w:i/>
        </w:rPr>
      </w:pPr>
      <w:r w:rsidRPr="00413926">
        <w:rPr>
          <w:bCs/>
          <w:i/>
        </w:rPr>
        <w:t>a) „Propagowanie alternatywnych metod rozwiązywania sporów” (Program Operacyjny Ministerstwa Sprawiedliwości „Budowanie potencjału instytucjonalnego i współpraca w obszarze wymiaru sprawiedliwości/Poprawa skuteczności wymiaru sprawiedliwości”);</w:t>
      </w:r>
    </w:p>
    <w:p w:rsidR="00382001" w:rsidRPr="00413926" w:rsidRDefault="00382001" w:rsidP="00E27B95">
      <w:pPr>
        <w:autoSpaceDE w:val="0"/>
        <w:autoSpaceDN w:val="0"/>
        <w:adjustRightInd w:val="0"/>
        <w:spacing w:after="120"/>
        <w:jc w:val="both"/>
        <w:rPr>
          <w:bCs/>
          <w:i/>
        </w:rPr>
      </w:pPr>
      <w:r w:rsidRPr="00413926">
        <w:rPr>
          <w:bCs/>
          <w:i/>
        </w:rPr>
        <w:t>b) „Wzmocnienie działań na rzecz ofiar przemocy w rodzinie”(realizowany przez Ministerstwo Sprawiedliwości w ramach Programu Operacyjnego Ministerstwa Pracy i Polityki Społecznej „Przeciwdziałanie przemocy w rodzinie i przemocy ze względu na płeć”);</w:t>
      </w:r>
    </w:p>
    <w:p w:rsidR="00382001" w:rsidRPr="00413926" w:rsidRDefault="00382001" w:rsidP="00E27B95">
      <w:pPr>
        <w:autoSpaceDE w:val="0"/>
        <w:autoSpaceDN w:val="0"/>
        <w:adjustRightInd w:val="0"/>
        <w:spacing w:after="120"/>
        <w:jc w:val="both"/>
        <w:rPr>
          <w:bCs/>
          <w:i/>
        </w:rPr>
      </w:pPr>
      <w:r w:rsidRPr="00413926">
        <w:rPr>
          <w:bCs/>
          <w:i/>
        </w:rPr>
        <w:t>c) „Wzmocnienie pozycji pokrzywdzonych przestępstwem oraz wsparcie świadków w postępowaniu karnym” (Program Operacyjny Ministerstwa Sprawiedliwości „Budowanie potencjału instytucjonalnego i współpraca w obszarze wymiaru sprawiedliwości/Poprawa skuteczności wymiaru sprawiedliwości”).</w:t>
      </w:r>
    </w:p>
    <w:p w:rsidR="00382001" w:rsidRPr="00413926" w:rsidRDefault="00382001" w:rsidP="00F6349B">
      <w:pPr>
        <w:autoSpaceDE w:val="0"/>
        <w:autoSpaceDN w:val="0"/>
        <w:adjustRightInd w:val="0"/>
        <w:spacing w:after="120"/>
        <w:jc w:val="both"/>
        <w:rPr>
          <w:bCs/>
        </w:rPr>
      </w:pPr>
      <w:r w:rsidRPr="00413926">
        <w:rPr>
          <w:bCs/>
        </w:rPr>
        <w:t xml:space="preserve">2. Przedmiotem Umowy jest usługa wykonania i dostarczenia do siedziby Zamawiającego materiałów promocyjnych dla wyżej wymienionych projektów. </w:t>
      </w:r>
    </w:p>
    <w:p w:rsidR="00382001" w:rsidRPr="00413926" w:rsidRDefault="00382001" w:rsidP="00F6349B">
      <w:pPr>
        <w:autoSpaceDE w:val="0"/>
        <w:autoSpaceDN w:val="0"/>
        <w:adjustRightInd w:val="0"/>
        <w:spacing w:after="120"/>
        <w:jc w:val="both"/>
        <w:rPr>
          <w:bCs/>
        </w:rPr>
      </w:pPr>
      <w:r w:rsidRPr="00413926">
        <w:rPr>
          <w:bCs/>
        </w:rPr>
        <w:t xml:space="preserve">-  zgodnie ze </w:t>
      </w:r>
      <w:r w:rsidRPr="00413926">
        <w:rPr>
          <w:bCs/>
          <w:i/>
        </w:rPr>
        <w:t>Szczegółowym opisem przedmiotu zamówienia</w:t>
      </w:r>
      <w:r w:rsidRPr="00413926">
        <w:rPr>
          <w:bCs/>
        </w:rPr>
        <w:t xml:space="preserve"> stanowiącym Załącznik nr 2 do Umowy.</w:t>
      </w:r>
    </w:p>
    <w:p w:rsidR="00382001" w:rsidRPr="00413926" w:rsidRDefault="00382001">
      <w:pPr>
        <w:autoSpaceDE w:val="0"/>
        <w:autoSpaceDN w:val="0"/>
        <w:adjustRightInd w:val="0"/>
        <w:jc w:val="center"/>
        <w:rPr>
          <w:b/>
          <w:bCs/>
        </w:rPr>
      </w:pPr>
    </w:p>
    <w:p w:rsidR="00382001" w:rsidRPr="00413926" w:rsidRDefault="00382001" w:rsidP="005C3D9F">
      <w:pPr>
        <w:autoSpaceDE w:val="0"/>
        <w:autoSpaceDN w:val="0"/>
        <w:adjustRightInd w:val="0"/>
        <w:jc w:val="center"/>
        <w:rPr>
          <w:b/>
          <w:bCs/>
        </w:rPr>
      </w:pPr>
      <w:r w:rsidRPr="00413926">
        <w:rPr>
          <w:b/>
          <w:bCs/>
        </w:rPr>
        <w:t>§ 2</w:t>
      </w:r>
    </w:p>
    <w:p w:rsidR="00382001" w:rsidRPr="00413926" w:rsidRDefault="00382001" w:rsidP="005C3D9F">
      <w:pPr>
        <w:spacing w:after="120"/>
        <w:jc w:val="both"/>
      </w:pPr>
    </w:p>
    <w:p w:rsidR="00382001" w:rsidRPr="00413926" w:rsidRDefault="00382001" w:rsidP="005C3D9F">
      <w:pPr>
        <w:numPr>
          <w:ilvl w:val="0"/>
          <w:numId w:val="26"/>
        </w:numPr>
        <w:tabs>
          <w:tab w:val="clear" w:pos="720"/>
          <w:tab w:val="num" w:pos="0"/>
        </w:tabs>
        <w:spacing w:after="120"/>
        <w:ind w:left="426" w:hanging="426"/>
        <w:jc w:val="both"/>
      </w:pPr>
      <w:r w:rsidRPr="00413926">
        <w:t xml:space="preserve">Wykonawca oświadcza, że posiada kwalifikacje, doświadczenie, zasoby osobowe </w:t>
      </w:r>
      <w:r w:rsidRPr="00413926">
        <w:br/>
        <w:t xml:space="preserve">i możliwości techniczne niezbędne do wykonania przedmiotu Umowy. </w:t>
      </w:r>
    </w:p>
    <w:p w:rsidR="00382001" w:rsidRPr="00413926" w:rsidRDefault="00382001" w:rsidP="005C3D9F">
      <w:pPr>
        <w:numPr>
          <w:ilvl w:val="0"/>
          <w:numId w:val="26"/>
        </w:numPr>
        <w:tabs>
          <w:tab w:val="clear" w:pos="720"/>
          <w:tab w:val="num" w:pos="426"/>
        </w:tabs>
        <w:spacing w:after="120"/>
        <w:ind w:left="426" w:hanging="426"/>
        <w:jc w:val="both"/>
      </w:pPr>
      <w:r w:rsidRPr="00413926">
        <w:t>Wykonawca zobowiązuje się do wykonania przedmiotu Umowy z należytą starannością, przy uwzględnieniu zawodowego charakteru tej działalności.</w:t>
      </w:r>
    </w:p>
    <w:p w:rsidR="00382001" w:rsidRPr="00413926" w:rsidRDefault="00382001" w:rsidP="005C3D9F">
      <w:pPr>
        <w:numPr>
          <w:ilvl w:val="0"/>
          <w:numId w:val="26"/>
        </w:numPr>
        <w:tabs>
          <w:tab w:val="clear" w:pos="720"/>
          <w:tab w:val="num" w:pos="426"/>
        </w:tabs>
        <w:spacing w:after="120"/>
        <w:ind w:left="426" w:hanging="426"/>
        <w:jc w:val="both"/>
      </w:pPr>
      <w:r w:rsidRPr="00413926">
        <w:t xml:space="preserve">Wykonawca zrealizuje przedmiot Umowy przy użyciu własnych materiałów </w:t>
      </w:r>
      <w:r w:rsidRPr="00413926">
        <w:br/>
        <w:t xml:space="preserve">i urządzeń oraz kadry osobowej. </w:t>
      </w:r>
    </w:p>
    <w:p w:rsidR="00382001" w:rsidRPr="00413926" w:rsidRDefault="00382001" w:rsidP="005C3D9F">
      <w:pPr>
        <w:numPr>
          <w:ilvl w:val="0"/>
          <w:numId w:val="26"/>
        </w:numPr>
        <w:tabs>
          <w:tab w:val="clear" w:pos="720"/>
          <w:tab w:val="num" w:pos="426"/>
        </w:tabs>
        <w:spacing w:after="120"/>
        <w:ind w:left="426" w:hanging="426"/>
        <w:jc w:val="both"/>
      </w:pPr>
      <w:r w:rsidRPr="00413926">
        <w:t xml:space="preserve">Wykonawca jest zobowiązany do informowania Zamawiającego, na jego życzenie, </w:t>
      </w:r>
      <w:r w:rsidRPr="00413926">
        <w:br/>
        <w:t xml:space="preserve">o postępach w realizacji przedmiotu Umowy, a Zamawiający ma prawo do wglądu </w:t>
      </w:r>
      <w:r w:rsidRPr="00413926">
        <w:br/>
        <w:t xml:space="preserve">w proces realizacji przedmiotu Umowy, na każdym etapie realizacji Umowy. </w:t>
      </w:r>
    </w:p>
    <w:p w:rsidR="00382001" w:rsidRPr="00413926" w:rsidRDefault="00382001" w:rsidP="005C3D9F">
      <w:pPr>
        <w:numPr>
          <w:ilvl w:val="0"/>
          <w:numId w:val="26"/>
        </w:numPr>
        <w:tabs>
          <w:tab w:val="clear" w:pos="720"/>
          <w:tab w:val="num" w:pos="426"/>
        </w:tabs>
        <w:spacing w:after="120"/>
        <w:ind w:left="426" w:hanging="426"/>
        <w:jc w:val="both"/>
      </w:pPr>
      <w:r w:rsidRPr="00413926">
        <w:t>Strony zobowiązują się do współdziałania, mającego na celu należyte wykonanie przedmiotu Umowy.</w:t>
      </w:r>
    </w:p>
    <w:p w:rsidR="00382001" w:rsidRPr="00413926" w:rsidRDefault="00382001" w:rsidP="005C3D9F">
      <w:pPr>
        <w:numPr>
          <w:ilvl w:val="0"/>
          <w:numId w:val="26"/>
        </w:numPr>
        <w:tabs>
          <w:tab w:val="clear" w:pos="720"/>
          <w:tab w:val="num" w:pos="426"/>
        </w:tabs>
        <w:spacing w:after="120"/>
        <w:ind w:left="360"/>
        <w:jc w:val="both"/>
      </w:pPr>
      <w:r w:rsidRPr="00413926">
        <w:t xml:space="preserve"> </w:t>
      </w:r>
      <w:r w:rsidRPr="00413926">
        <w:tab/>
        <w:t>Osoby wyznaczone do współdziałania w ramach realizacji Umowy:</w:t>
      </w:r>
    </w:p>
    <w:p w:rsidR="00382001" w:rsidRPr="00413926" w:rsidRDefault="00382001" w:rsidP="005C3D9F">
      <w:pPr>
        <w:ind w:left="709" w:hanging="283"/>
        <w:jc w:val="both"/>
      </w:pPr>
      <w:r w:rsidRPr="00413926">
        <w:t>-</w:t>
      </w:r>
      <w:r w:rsidRPr="00413926">
        <w:tab/>
        <w:t>ze strony Zamawiającego:</w:t>
      </w:r>
      <w:r w:rsidRPr="00413926">
        <w:tab/>
      </w:r>
      <w:r w:rsidRPr="00413926">
        <w:tab/>
        <w:t>……………………………………………</w:t>
      </w:r>
    </w:p>
    <w:p w:rsidR="00382001" w:rsidRPr="00413926" w:rsidRDefault="00382001" w:rsidP="005C3D9F">
      <w:pPr>
        <w:spacing w:after="120"/>
        <w:ind w:left="1080" w:hanging="371"/>
        <w:jc w:val="both"/>
      </w:pPr>
      <w:r w:rsidRPr="00413926">
        <w:t>dane kontaktowe:</w:t>
      </w:r>
      <w:r w:rsidRPr="00413926">
        <w:tab/>
      </w:r>
      <w:r w:rsidRPr="00413926">
        <w:tab/>
      </w:r>
      <w:r w:rsidRPr="00413926">
        <w:tab/>
        <w:t>……………………………………………</w:t>
      </w:r>
    </w:p>
    <w:p w:rsidR="00382001" w:rsidRPr="00413926" w:rsidRDefault="00382001" w:rsidP="005C3D9F">
      <w:pPr>
        <w:ind w:left="709" w:hanging="283"/>
        <w:jc w:val="both"/>
      </w:pPr>
      <w:r w:rsidRPr="00413926">
        <w:t>-</w:t>
      </w:r>
      <w:r w:rsidRPr="00413926">
        <w:tab/>
        <w:t>ze strony Wykonawcy:</w:t>
      </w:r>
      <w:r w:rsidRPr="00413926">
        <w:tab/>
      </w:r>
      <w:r w:rsidRPr="00413926">
        <w:tab/>
        <w:t>……………………………………………</w:t>
      </w:r>
    </w:p>
    <w:p w:rsidR="00382001" w:rsidRPr="00413926" w:rsidRDefault="00382001" w:rsidP="005C3D9F">
      <w:pPr>
        <w:ind w:left="4241" w:hanging="3532"/>
        <w:jc w:val="both"/>
      </w:pPr>
      <w:r w:rsidRPr="00413926">
        <w:t>dane kontaktowe:</w:t>
      </w:r>
      <w:r w:rsidRPr="00413926">
        <w:tab/>
      </w:r>
      <w:r w:rsidRPr="00413926">
        <w:tab/>
        <w:t>……………………………………………</w:t>
      </w:r>
    </w:p>
    <w:p w:rsidR="00382001" w:rsidRPr="00413926" w:rsidRDefault="00382001" w:rsidP="005C3D9F">
      <w:pPr>
        <w:spacing w:after="120"/>
        <w:ind w:left="426" w:hanging="283"/>
        <w:jc w:val="both"/>
      </w:pPr>
    </w:p>
    <w:p w:rsidR="00382001" w:rsidRPr="00413926" w:rsidRDefault="00382001" w:rsidP="005C3D9F">
      <w:pPr>
        <w:pStyle w:val="ListParagraph"/>
        <w:numPr>
          <w:ilvl w:val="0"/>
          <w:numId w:val="26"/>
        </w:numPr>
        <w:spacing w:after="120"/>
        <w:ind w:left="426"/>
        <w:jc w:val="both"/>
      </w:pPr>
      <w:r w:rsidRPr="00413926">
        <w:t xml:space="preserve">Zmiana osób wyznaczonych do współdziałania, o których mowa w ust. 6, może nastąpić poprzez powiadomienie drugiej Strony Umowy, bez konieczności zmiany Umowy. Powyższe powiadomienie nastąpi w drodze mailowej na adresy osób wskazanych </w:t>
      </w:r>
      <w:r w:rsidRPr="00413926">
        <w:br/>
        <w:t>w ust.6.</w:t>
      </w:r>
    </w:p>
    <w:p w:rsidR="00382001" w:rsidRPr="00413926" w:rsidRDefault="00382001" w:rsidP="005C3D9F">
      <w:pPr>
        <w:pStyle w:val="ListParagraph"/>
        <w:autoSpaceDE w:val="0"/>
        <w:autoSpaceDN w:val="0"/>
        <w:adjustRightInd w:val="0"/>
        <w:jc w:val="center"/>
        <w:rPr>
          <w:b/>
          <w:bCs/>
        </w:rPr>
      </w:pPr>
    </w:p>
    <w:p w:rsidR="00382001" w:rsidRPr="00D45946" w:rsidRDefault="00382001" w:rsidP="00D45946">
      <w:pPr>
        <w:autoSpaceDE w:val="0"/>
        <w:autoSpaceDN w:val="0"/>
        <w:adjustRightInd w:val="0"/>
        <w:jc w:val="center"/>
        <w:rPr>
          <w:b/>
          <w:bCs/>
        </w:rPr>
      </w:pPr>
      <w:r w:rsidRPr="00D45946">
        <w:rPr>
          <w:b/>
          <w:bCs/>
        </w:rPr>
        <w:t>§ 3</w:t>
      </w:r>
    </w:p>
    <w:p w:rsidR="00382001" w:rsidRPr="00413926" w:rsidRDefault="00382001" w:rsidP="005C3D9F">
      <w:pPr>
        <w:pStyle w:val="ListParagraph"/>
        <w:autoSpaceDE w:val="0"/>
        <w:autoSpaceDN w:val="0"/>
        <w:adjustRightInd w:val="0"/>
        <w:jc w:val="center"/>
        <w:rPr>
          <w:b/>
          <w:bCs/>
        </w:rPr>
      </w:pPr>
    </w:p>
    <w:p w:rsidR="00382001" w:rsidRDefault="00382001" w:rsidP="00F6484E">
      <w:pPr>
        <w:pStyle w:val="ListParagraph"/>
        <w:numPr>
          <w:ilvl w:val="0"/>
          <w:numId w:val="41"/>
        </w:numPr>
        <w:spacing w:after="120"/>
        <w:ind w:left="0" w:firstLine="0"/>
        <w:jc w:val="both"/>
      </w:pPr>
      <w:r w:rsidRPr="00F6484E">
        <w:t xml:space="preserve">Wykonawca zobowiązuje się do realizacji umowy, w tym dostawy do Zamawiającego, w terminie … tygodni od dnia zawarcia umowy dla części A - pozycji nr 1, 3, 4, 5, części B - pozycji 1, 2, 3, 4, 5, 6, 7 oraz części C -  pozycji 1, 2, 3, 4, 6 załącznika nr 2 do umowy – Szczegółowego opisu przedmiotu zamówienia. </w:t>
      </w:r>
    </w:p>
    <w:p w:rsidR="00382001" w:rsidRPr="00F6484E" w:rsidRDefault="00382001" w:rsidP="00F6484E">
      <w:pPr>
        <w:pStyle w:val="ListParagraph"/>
        <w:spacing w:after="120"/>
        <w:ind w:left="0"/>
        <w:jc w:val="both"/>
      </w:pPr>
    </w:p>
    <w:p w:rsidR="00382001" w:rsidRPr="00F6484E" w:rsidRDefault="00382001" w:rsidP="00F6484E">
      <w:pPr>
        <w:pStyle w:val="ListParagraph"/>
        <w:numPr>
          <w:ilvl w:val="0"/>
          <w:numId w:val="41"/>
        </w:numPr>
        <w:spacing w:after="120"/>
        <w:ind w:left="0" w:firstLine="0"/>
        <w:jc w:val="both"/>
      </w:pPr>
      <w:r w:rsidRPr="00F6484E">
        <w:t>Dla realizacji umowy w części A – pozycja 2 oraz w części C – pozycja 5 załącznika nr 2 do umowy – Szczegółowego opisu przedmiotu zamówienia, Wykonawca zobowiązuje się do realizacji umowy w terminie do dnia 31 sierpnia 2015 r.</w:t>
      </w:r>
    </w:p>
    <w:p w:rsidR="00382001" w:rsidRPr="00413926" w:rsidRDefault="00382001" w:rsidP="005C3D9F">
      <w:pPr>
        <w:autoSpaceDE w:val="0"/>
        <w:autoSpaceDN w:val="0"/>
        <w:adjustRightInd w:val="0"/>
        <w:spacing w:after="120"/>
        <w:jc w:val="center"/>
        <w:rPr>
          <w:b/>
          <w:bCs/>
        </w:rPr>
      </w:pPr>
      <w:r w:rsidRPr="00413926">
        <w:rPr>
          <w:b/>
          <w:bCs/>
        </w:rPr>
        <w:t>§ 4</w:t>
      </w:r>
    </w:p>
    <w:p w:rsidR="00382001" w:rsidRPr="00413926" w:rsidRDefault="00382001" w:rsidP="005C3D9F">
      <w:pPr>
        <w:numPr>
          <w:ilvl w:val="0"/>
          <w:numId w:val="19"/>
        </w:numPr>
        <w:tabs>
          <w:tab w:val="num" w:pos="9291"/>
        </w:tabs>
        <w:spacing w:after="120"/>
        <w:jc w:val="both"/>
      </w:pPr>
      <w:r w:rsidRPr="00413926">
        <w:t xml:space="preserve">Zamawiający w dniu </w:t>
      </w:r>
      <w:r>
        <w:t xml:space="preserve"> zawarcia umowy</w:t>
      </w:r>
      <w:r w:rsidRPr="00413926">
        <w:t xml:space="preserve"> </w:t>
      </w:r>
      <w:r>
        <w:t xml:space="preserve">przekaże Wykonawcy </w:t>
      </w:r>
      <w:r w:rsidRPr="00413926">
        <w:t>logotypy, którymi musi być opatrzony przedmiot zlecenia</w:t>
      </w:r>
      <w:r>
        <w:t xml:space="preserve">, a także </w:t>
      </w:r>
      <w:r w:rsidRPr="00413926">
        <w:t xml:space="preserve">wytyczne, ewentualnie linki internetowe  do wytycznych oraz dodatkowe wskazówki odnośnie do strony wizualnej przedmiotu zlecenia, których stosowanie wiąże Wykonawcę przy jego wykonywaniu. </w:t>
      </w:r>
    </w:p>
    <w:p w:rsidR="00382001" w:rsidRDefault="00382001" w:rsidP="007478D1">
      <w:pPr>
        <w:numPr>
          <w:ilvl w:val="0"/>
          <w:numId w:val="19"/>
        </w:numPr>
        <w:spacing w:after="120"/>
        <w:jc w:val="both"/>
      </w:pPr>
      <w:r>
        <w:t>Wykonawca w terminie 7 dni od daty podpisania umowy zobowiązany jest przesłać Zamawiającemu projekty wizualne przedmiotu Umowy.</w:t>
      </w:r>
    </w:p>
    <w:p w:rsidR="00382001" w:rsidRPr="00413926" w:rsidRDefault="00382001" w:rsidP="00494028">
      <w:pPr>
        <w:numPr>
          <w:ilvl w:val="0"/>
          <w:numId w:val="19"/>
        </w:numPr>
        <w:spacing w:after="120"/>
        <w:jc w:val="both"/>
      </w:pPr>
      <w:r w:rsidRPr="00413926">
        <w:t xml:space="preserve">Przed przystąpieniem do produkcji docelowej Wykonawca </w:t>
      </w:r>
      <w:r>
        <w:t xml:space="preserve">, nie później niż na 14 dni przed terminem dostawy, </w:t>
      </w:r>
      <w:r w:rsidRPr="00413926">
        <w:t xml:space="preserve">zobowiązany jest przedstawić Zamawiającemu do akceptacji próbne egzemplarze </w:t>
      </w:r>
      <w:r>
        <w:t xml:space="preserve">zamówionych </w:t>
      </w:r>
      <w:r w:rsidRPr="00413926">
        <w:t xml:space="preserve">materiałów promocyjnych, oznakowanych zgodnie z ust.1,  przesyłając je na adres Departamentu Współpracy Międzynarodowej i Praw Człowieka, Al. Ujazdowskie 19, z dopiskiem: </w:t>
      </w:r>
      <w:r>
        <w:t>”Materiały</w:t>
      </w:r>
      <w:r w:rsidRPr="00494028">
        <w:t xml:space="preserve"> informacyjno-promocyjn</w:t>
      </w:r>
      <w:r>
        <w:t xml:space="preserve">e </w:t>
      </w:r>
      <w:r w:rsidRPr="00413926">
        <w:rPr>
          <w:bCs/>
        </w:rPr>
        <w:t>- umowa dla trzech projektów”.</w:t>
      </w:r>
    </w:p>
    <w:p w:rsidR="00382001" w:rsidRPr="00413926" w:rsidRDefault="00382001" w:rsidP="000B38C1">
      <w:pPr>
        <w:numPr>
          <w:ilvl w:val="0"/>
          <w:numId w:val="19"/>
        </w:numPr>
        <w:spacing w:after="120"/>
        <w:jc w:val="both"/>
      </w:pPr>
      <w:r w:rsidRPr="00413926">
        <w:t xml:space="preserve">Jakość materiałów promocyjnych winna odpowiadać co najmniej jakości egzemplarzy próbnych zaakceptowanych do produkcji przez Zamawiającego, a oznakowanie towaru winno być zgodne z zaakceptowanym przez Zamawiającego na egzemplarzach próbnych. </w:t>
      </w:r>
    </w:p>
    <w:p w:rsidR="00382001" w:rsidRPr="00413926" w:rsidRDefault="00382001" w:rsidP="000B38C1">
      <w:pPr>
        <w:numPr>
          <w:ilvl w:val="0"/>
          <w:numId w:val="19"/>
        </w:numPr>
        <w:spacing w:after="120"/>
        <w:jc w:val="both"/>
      </w:pPr>
      <w:r w:rsidRPr="00413926">
        <w:rPr>
          <w:bCs/>
        </w:rPr>
        <w:t>Zamawiający zastrzega sobie możliwość zgłoszenia uwag do przedstawionych egzemplarzy próbnych  w terminie 1 dnia roboczego, a Wykonawca w takim samym terminie powyższe zastrzeżenia uwzględnić.</w:t>
      </w:r>
    </w:p>
    <w:p w:rsidR="00382001" w:rsidRPr="00413926" w:rsidRDefault="00382001" w:rsidP="001F0176">
      <w:pPr>
        <w:numPr>
          <w:ilvl w:val="0"/>
          <w:numId w:val="19"/>
        </w:numPr>
        <w:tabs>
          <w:tab w:val="num" w:pos="9291"/>
        </w:tabs>
        <w:spacing w:after="120"/>
        <w:jc w:val="both"/>
      </w:pPr>
      <w:r w:rsidRPr="00413926">
        <w:rPr>
          <w:bCs/>
        </w:rPr>
        <w:t xml:space="preserve">W przypadku nieuwzględnienia przez Wykonawcę uwag i w </w:t>
      </w:r>
      <w:r>
        <w:rPr>
          <w:bCs/>
        </w:rPr>
        <w:t xml:space="preserve"> razie </w:t>
      </w:r>
      <w:r w:rsidRPr="00413926">
        <w:rPr>
          <w:bCs/>
        </w:rPr>
        <w:t xml:space="preserve">wystąpienia kolejnych uwag Zamawiającego, Zamawiający może odstąpić od Umowy </w:t>
      </w:r>
    </w:p>
    <w:p w:rsidR="00382001" w:rsidRPr="00413926" w:rsidRDefault="00382001" w:rsidP="001F0176">
      <w:pPr>
        <w:numPr>
          <w:ilvl w:val="0"/>
          <w:numId w:val="19"/>
        </w:numPr>
        <w:tabs>
          <w:tab w:val="num" w:pos="9291"/>
        </w:tabs>
        <w:spacing w:after="120"/>
        <w:jc w:val="both"/>
      </w:pPr>
      <w:r w:rsidRPr="00413926">
        <w:t>Czynności, o których mowa w ust 1</w:t>
      </w:r>
      <w:r>
        <w:t>, 2 i 5, a</w:t>
      </w:r>
      <w:r w:rsidRPr="00413926">
        <w:t xml:space="preserve"> także ostateczna akceptacja egzemplarzy próbnych dokonywane są w drodze elektronicznej na wskazane w </w:t>
      </w:r>
      <w:r w:rsidRPr="00413926">
        <w:rPr>
          <w:bCs/>
        </w:rPr>
        <w:t xml:space="preserve">§ 2 ust. 6 </w:t>
      </w:r>
      <w:r w:rsidRPr="00413926">
        <w:t xml:space="preserve">adresy mailowe, przy czym odstąpienie od Umowy wymaga zachowania formy pisemnej. </w:t>
      </w:r>
    </w:p>
    <w:p w:rsidR="00382001" w:rsidRPr="00413926" w:rsidRDefault="00382001" w:rsidP="005C3D9F">
      <w:pPr>
        <w:jc w:val="center"/>
        <w:rPr>
          <w:b/>
        </w:rPr>
      </w:pPr>
    </w:p>
    <w:p w:rsidR="00382001" w:rsidRPr="00413926" w:rsidRDefault="00382001" w:rsidP="005C3D9F">
      <w:pPr>
        <w:jc w:val="center"/>
        <w:rPr>
          <w:b/>
        </w:rPr>
      </w:pPr>
      <w:r w:rsidRPr="00413926">
        <w:rPr>
          <w:b/>
        </w:rPr>
        <w:t>§ 5</w:t>
      </w:r>
    </w:p>
    <w:p w:rsidR="00382001" w:rsidRPr="00413926" w:rsidRDefault="00382001" w:rsidP="005C3D9F">
      <w:pPr>
        <w:jc w:val="center"/>
        <w:rPr>
          <w:b/>
        </w:rPr>
      </w:pPr>
    </w:p>
    <w:p w:rsidR="00382001" w:rsidRPr="00203ED5" w:rsidRDefault="00382001" w:rsidP="00203ED5">
      <w:pPr>
        <w:numPr>
          <w:ilvl w:val="0"/>
          <w:numId w:val="18"/>
        </w:numPr>
        <w:tabs>
          <w:tab w:val="clear" w:pos="720"/>
          <w:tab w:val="num" w:pos="284"/>
        </w:tabs>
        <w:ind w:left="284" w:hanging="284"/>
        <w:jc w:val="both"/>
      </w:pPr>
      <w:r w:rsidRPr="00203ED5">
        <w:t>Z tytułu należytego  wykonania umowy, Wykonawcy przysługuje wynagrodzenie brutto ………………………</w:t>
      </w:r>
      <w:r>
        <w:t xml:space="preserve"> </w:t>
      </w:r>
      <w:r w:rsidRPr="00203ED5">
        <w:t xml:space="preserve">(……………… słownie) wskazane w ofercie Wykonawcy stanowiącej załącznik nr 3 do Umowy. </w:t>
      </w:r>
    </w:p>
    <w:p w:rsidR="00382001" w:rsidRPr="00413926" w:rsidRDefault="00382001" w:rsidP="005C3D9F">
      <w:pPr>
        <w:numPr>
          <w:ilvl w:val="0"/>
          <w:numId w:val="18"/>
        </w:numPr>
        <w:tabs>
          <w:tab w:val="clear" w:pos="720"/>
          <w:tab w:val="num" w:pos="284"/>
        </w:tabs>
        <w:spacing w:before="240"/>
        <w:ind w:left="284" w:hanging="284"/>
        <w:jc w:val="both"/>
      </w:pPr>
      <w:r w:rsidRPr="00413926">
        <w:t xml:space="preserve">Wynagrodzenie, o którym mowa w ust. 1 zawiera wszelkie koszty Wykonawcy, </w:t>
      </w:r>
      <w:r w:rsidRPr="00413926">
        <w:br/>
        <w:t xml:space="preserve">w tym koszty dostawy oraz wszelkie koszty, których poniesienie jest lub okaże się konieczne do wykonania przedmiotu Umowy, także koszty ukryte i nieprzewidziane, opłaty i podatki. </w:t>
      </w:r>
    </w:p>
    <w:p w:rsidR="00382001" w:rsidRPr="00413926" w:rsidRDefault="00382001" w:rsidP="005C3D9F">
      <w:pPr>
        <w:numPr>
          <w:ilvl w:val="0"/>
          <w:numId w:val="18"/>
        </w:numPr>
        <w:tabs>
          <w:tab w:val="clear" w:pos="720"/>
          <w:tab w:val="num" w:pos="284"/>
        </w:tabs>
        <w:spacing w:before="240" w:after="120"/>
        <w:ind w:left="284" w:hanging="284"/>
        <w:jc w:val="both"/>
      </w:pPr>
      <w:r w:rsidRPr="00413926">
        <w:t xml:space="preserve"> </w:t>
      </w:r>
      <w:r>
        <w:t xml:space="preserve">Wykonawca zobowiązany jest do wystawienia odrębnych faktur dla każdego ze wskazanych w załączniku numer 2 projektów, których łączna wysokość nie przekroczy wynagrodzenia wskazanego w ust.1 </w:t>
      </w:r>
      <w:r w:rsidRPr="00413926">
        <w:t xml:space="preserve">Wynagrodzenie będzie płatne w terminie 30 dni od dnia dostarczenia prawidłowo wystawionej faktury do siedziby Zamawiającego, przelewem na konto Wykonawcy wskazane w fakturze. Podstawą wystawienia faktury będzie </w:t>
      </w:r>
      <w:r>
        <w:t xml:space="preserve">każdorazowo </w:t>
      </w:r>
      <w:r w:rsidRPr="00413926">
        <w:t xml:space="preserve">zatwierdzony protokół odbioru, którego wzór stanowi załącznik nr </w:t>
      </w:r>
      <w:r>
        <w:t xml:space="preserve">4 </w:t>
      </w:r>
      <w:r w:rsidRPr="00413926">
        <w:t>do Umowy</w:t>
      </w:r>
      <w:r w:rsidRPr="00413926">
        <w:rPr>
          <w:b/>
        </w:rPr>
        <w:t xml:space="preserve">. </w:t>
      </w:r>
    </w:p>
    <w:p w:rsidR="00382001" w:rsidRPr="00413926" w:rsidRDefault="00382001" w:rsidP="00D41381">
      <w:pPr>
        <w:pStyle w:val="ListParagraph"/>
        <w:numPr>
          <w:ilvl w:val="0"/>
          <w:numId w:val="18"/>
        </w:numPr>
        <w:tabs>
          <w:tab w:val="clear" w:pos="720"/>
        </w:tabs>
        <w:ind w:left="284" w:hanging="284"/>
      </w:pPr>
      <w:r w:rsidRPr="00413926">
        <w:t xml:space="preserve">W imieniu Zamawiającego protokolarny odbiór zlecenia może zostać dokonany  przez osobę zawierającą umowę,  osobę upoważnioną lub przez osobę wskazaną  w § 2 ust. 6. </w:t>
      </w:r>
    </w:p>
    <w:p w:rsidR="00382001" w:rsidRPr="00413926" w:rsidRDefault="00382001" w:rsidP="00D41381">
      <w:pPr>
        <w:pStyle w:val="ListParagraph"/>
        <w:ind w:left="284"/>
      </w:pPr>
    </w:p>
    <w:p w:rsidR="00382001" w:rsidRPr="00413926" w:rsidRDefault="00382001" w:rsidP="005C3D9F">
      <w:pPr>
        <w:numPr>
          <w:ilvl w:val="0"/>
          <w:numId w:val="18"/>
        </w:numPr>
        <w:tabs>
          <w:tab w:val="clear" w:pos="720"/>
          <w:tab w:val="num" w:pos="284"/>
        </w:tabs>
        <w:spacing w:after="120"/>
        <w:ind w:left="284" w:hanging="284"/>
        <w:jc w:val="both"/>
      </w:pPr>
      <w:r w:rsidRPr="00413926">
        <w:t xml:space="preserve">W przypadku konieczności podjęcia dodatkowych działań, nie wskazanych bezpośrednio w Umowie, niezbędnych dla prawidłowej realizacji przedmiotu Umowy, Wykonawcy nie przysługuje z tego tytułu dodatkowe wynagrodzenie. </w:t>
      </w:r>
    </w:p>
    <w:p w:rsidR="00382001" w:rsidRPr="00413926" w:rsidRDefault="00382001" w:rsidP="005C3D9F">
      <w:pPr>
        <w:numPr>
          <w:ilvl w:val="0"/>
          <w:numId w:val="18"/>
        </w:numPr>
        <w:tabs>
          <w:tab w:val="clear" w:pos="720"/>
          <w:tab w:val="num" w:pos="284"/>
        </w:tabs>
        <w:spacing w:after="120"/>
        <w:ind w:left="284" w:hanging="284"/>
        <w:jc w:val="both"/>
      </w:pPr>
      <w:r w:rsidRPr="00413926">
        <w:t>Za dzień zapłaty uznaje się dzień obciążenia rachunku Zamawiającego.</w:t>
      </w:r>
    </w:p>
    <w:p w:rsidR="00382001" w:rsidRPr="00413926" w:rsidRDefault="00382001" w:rsidP="005C3D9F">
      <w:pPr>
        <w:numPr>
          <w:ilvl w:val="0"/>
          <w:numId w:val="18"/>
        </w:numPr>
        <w:tabs>
          <w:tab w:val="clear" w:pos="720"/>
          <w:tab w:val="num" w:pos="284"/>
        </w:tabs>
        <w:spacing w:before="240" w:after="240"/>
        <w:ind w:left="284" w:hanging="284"/>
        <w:jc w:val="both"/>
      </w:pPr>
      <w:r w:rsidRPr="00413926">
        <w:t>Wykonawca nie może przenieść wierzytelności wynikających z Umowy na osobę trzecią bez uprzedniej, pisemnej zgody Zamawiającego.</w:t>
      </w:r>
    </w:p>
    <w:p w:rsidR="00382001" w:rsidRDefault="00382001" w:rsidP="005C3D9F">
      <w:pPr>
        <w:jc w:val="center"/>
        <w:rPr>
          <w:b/>
        </w:rPr>
      </w:pPr>
    </w:p>
    <w:p w:rsidR="00382001" w:rsidRPr="00413926" w:rsidRDefault="00382001" w:rsidP="005C3D9F">
      <w:pPr>
        <w:jc w:val="center"/>
        <w:rPr>
          <w:b/>
        </w:rPr>
      </w:pPr>
      <w:r w:rsidRPr="00413926">
        <w:rPr>
          <w:b/>
        </w:rPr>
        <w:t>§ 6</w:t>
      </w:r>
    </w:p>
    <w:p w:rsidR="00382001" w:rsidRPr="00413926" w:rsidRDefault="00382001" w:rsidP="005C3D9F">
      <w:pPr>
        <w:jc w:val="center"/>
        <w:rPr>
          <w:b/>
        </w:rPr>
      </w:pPr>
    </w:p>
    <w:p w:rsidR="00382001" w:rsidRPr="00413926" w:rsidRDefault="00382001" w:rsidP="00295B18">
      <w:pPr>
        <w:numPr>
          <w:ilvl w:val="0"/>
          <w:numId w:val="21"/>
        </w:numPr>
        <w:autoSpaceDE w:val="0"/>
        <w:autoSpaceDN w:val="0"/>
        <w:adjustRightInd w:val="0"/>
        <w:jc w:val="both"/>
      </w:pPr>
      <w:r w:rsidRPr="00413926">
        <w:t xml:space="preserve">Zamawiający poprzez oświadczenie złożone Wykonawcy na piśmie może odstąpić od </w:t>
      </w:r>
      <w:r>
        <w:t>U</w:t>
      </w:r>
      <w:r w:rsidRPr="00413926">
        <w:t>mowy  w terminie 14 dni od powzięcia informacji o zaistnieniu którejkolwiek z poniższych okoliczności:</w:t>
      </w:r>
    </w:p>
    <w:p w:rsidR="00382001" w:rsidRPr="00413926" w:rsidRDefault="00382001" w:rsidP="00295B18">
      <w:pPr>
        <w:autoSpaceDE w:val="0"/>
        <w:autoSpaceDN w:val="0"/>
        <w:adjustRightInd w:val="0"/>
        <w:ind w:left="720"/>
        <w:jc w:val="both"/>
      </w:pPr>
    </w:p>
    <w:p w:rsidR="00382001" w:rsidRPr="00413926" w:rsidRDefault="00382001" w:rsidP="005C3D9F">
      <w:pPr>
        <w:autoSpaceDE w:val="0"/>
        <w:autoSpaceDN w:val="0"/>
        <w:adjustRightInd w:val="0"/>
        <w:ind w:left="851" w:hanging="567"/>
        <w:jc w:val="both"/>
      </w:pPr>
      <w:r w:rsidRPr="00413926">
        <w:t>1)</w:t>
      </w:r>
      <w:r w:rsidRPr="00413926">
        <w:tab/>
        <w:t xml:space="preserve">gdy Wykonawca opóźnia się z realizacją przedmiotu Umowy tak dalece, iż nie gwarantuje wykonania usługi w wyznaczonym terminie, </w:t>
      </w:r>
    </w:p>
    <w:p w:rsidR="00382001" w:rsidRPr="00413926" w:rsidRDefault="00382001" w:rsidP="005C3D9F">
      <w:pPr>
        <w:autoSpaceDE w:val="0"/>
        <w:autoSpaceDN w:val="0"/>
        <w:adjustRightInd w:val="0"/>
        <w:ind w:left="851" w:hanging="567"/>
        <w:jc w:val="both"/>
      </w:pPr>
    </w:p>
    <w:p w:rsidR="00382001" w:rsidRPr="00413926" w:rsidRDefault="00382001" w:rsidP="005C3D9F">
      <w:pPr>
        <w:autoSpaceDE w:val="0"/>
        <w:autoSpaceDN w:val="0"/>
        <w:adjustRightInd w:val="0"/>
        <w:spacing w:after="240"/>
        <w:ind w:left="851" w:hanging="567"/>
        <w:jc w:val="both"/>
      </w:pPr>
      <w:r w:rsidRPr="00413926">
        <w:t>2)</w:t>
      </w:r>
      <w:r w:rsidRPr="00413926">
        <w:tab/>
        <w:t xml:space="preserve">gdy Wykonawca nie przystąpił do </w:t>
      </w:r>
      <w:r>
        <w:t xml:space="preserve">realizacji Umowy </w:t>
      </w:r>
      <w:r w:rsidRPr="00413926">
        <w:t>w wyznaczonym terminie,</w:t>
      </w:r>
    </w:p>
    <w:p w:rsidR="00382001" w:rsidRPr="00413926" w:rsidRDefault="00382001" w:rsidP="005C3D9F">
      <w:pPr>
        <w:autoSpaceDE w:val="0"/>
        <w:autoSpaceDN w:val="0"/>
        <w:adjustRightInd w:val="0"/>
        <w:spacing w:after="240"/>
        <w:ind w:left="851" w:hanging="567"/>
        <w:jc w:val="both"/>
      </w:pPr>
      <w:r w:rsidRPr="00413926">
        <w:t xml:space="preserve">3) </w:t>
      </w:r>
      <w:r w:rsidRPr="00413926">
        <w:tab/>
        <w:t xml:space="preserve">w przypadku, o którym mowa w § 4 ust. </w:t>
      </w:r>
      <w:r>
        <w:t>6</w:t>
      </w:r>
      <w:r w:rsidRPr="00413926">
        <w:t>.</w:t>
      </w:r>
    </w:p>
    <w:p w:rsidR="00382001" w:rsidRPr="00413926" w:rsidRDefault="00382001" w:rsidP="005C3D9F">
      <w:pPr>
        <w:numPr>
          <w:ilvl w:val="0"/>
          <w:numId w:val="21"/>
        </w:numPr>
        <w:tabs>
          <w:tab w:val="clear" w:pos="720"/>
          <w:tab w:val="num" w:pos="284"/>
        </w:tabs>
        <w:autoSpaceDE w:val="0"/>
        <w:autoSpaceDN w:val="0"/>
        <w:adjustRightInd w:val="0"/>
        <w:spacing w:after="240"/>
        <w:ind w:left="284" w:hanging="284"/>
        <w:jc w:val="both"/>
      </w:pPr>
      <w:r w:rsidRPr="00413926">
        <w:t xml:space="preserve">W przypadku odstąpienia od </w:t>
      </w:r>
      <w:r>
        <w:t>Umowy</w:t>
      </w:r>
      <w:r w:rsidRPr="00413926">
        <w:t xml:space="preserve"> przez Zamawiającego z którejkolwiek z przyczyn wskazanych w ust. 1, Wykonawca zapłaci Zamawiaj</w:t>
      </w:r>
      <w:r w:rsidRPr="00413926">
        <w:rPr>
          <w:rFonts w:eastAsia="TimesNewRoman"/>
        </w:rPr>
        <w:t>ą</w:t>
      </w:r>
      <w:r w:rsidRPr="00413926">
        <w:t>cemu kar</w:t>
      </w:r>
      <w:r w:rsidRPr="00413926">
        <w:rPr>
          <w:rFonts w:eastAsia="TimesNewRoman"/>
        </w:rPr>
        <w:t xml:space="preserve">ę </w:t>
      </w:r>
      <w:r w:rsidRPr="00413926">
        <w:t>umown</w:t>
      </w:r>
      <w:r w:rsidRPr="00413926">
        <w:rPr>
          <w:rFonts w:eastAsia="TimesNewRoman"/>
        </w:rPr>
        <w:t xml:space="preserve">ą </w:t>
      </w:r>
      <w:r w:rsidRPr="00413926">
        <w:t>w wysoko</w:t>
      </w:r>
      <w:r w:rsidRPr="00413926">
        <w:rPr>
          <w:rFonts w:eastAsia="TimesNewRoman"/>
        </w:rPr>
        <w:t>ś</w:t>
      </w:r>
      <w:r w:rsidRPr="00413926">
        <w:t xml:space="preserve">ci 20% wynagrodzenia wskazanego w § 5 ust. 1 Umowy. </w:t>
      </w:r>
    </w:p>
    <w:p w:rsidR="00382001" w:rsidRDefault="00382001" w:rsidP="00D45946">
      <w:pPr>
        <w:pStyle w:val="ListParagraph"/>
        <w:numPr>
          <w:ilvl w:val="0"/>
          <w:numId w:val="21"/>
        </w:numPr>
        <w:tabs>
          <w:tab w:val="clear" w:pos="720"/>
          <w:tab w:val="num" w:pos="284"/>
        </w:tabs>
        <w:spacing w:after="120"/>
        <w:ind w:left="284" w:hanging="284"/>
        <w:jc w:val="both"/>
      </w:pPr>
      <w:r w:rsidRPr="00413926">
        <w:t>Wykonawca zapłaci Zamawiaj</w:t>
      </w:r>
      <w:r w:rsidRPr="00115F75">
        <w:rPr>
          <w:rFonts w:eastAsia="TimesNewRoman"/>
        </w:rPr>
        <w:t>ą</w:t>
      </w:r>
      <w:r w:rsidRPr="00413926">
        <w:t>cemu kar</w:t>
      </w:r>
      <w:r w:rsidRPr="00115F75">
        <w:rPr>
          <w:rFonts w:eastAsia="TimesNewRoman"/>
        </w:rPr>
        <w:t xml:space="preserve">ę </w:t>
      </w:r>
      <w:r w:rsidRPr="00413926">
        <w:t>umown</w:t>
      </w:r>
      <w:r w:rsidRPr="00115F75">
        <w:rPr>
          <w:rFonts w:eastAsia="TimesNewRoman"/>
        </w:rPr>
        <w:t xml:space="preserve">ą </w:t>
      </w:r>
      <w:r w:rsidRPr="00413926">
        <w:t>w wysoko</w:t>
      </w:r>
      <w:r w:rsidRPr="00115F75">
        <w:rPr>
          <w:rFonts w:eastAsia="TimesNewRoman"/>
        </w:rPr>
        <w:t>ś</w:t>
      </w:r>
      <w:r>
        <w:t>ci 0,1</w:t>
      </w:r>
      <w:r w:rsidRPr="00413926">
        <w:t xml:space="preserve"> % wynagrodzenia wskazanego w § 5 ust. 1 Umowy za każdy</w:t>
      </w:r>
      <w:r>
        <w:t xml:space="preserve"> dzień zwłoki w realizacji umowy tj. każdy dzień przekroczenia terminu określonego odpowiednio w </w:t>
      </w:r>
      <w:r w:rsidRPr="00203ED5">
        <w:t>§ 3</w:t>
      </w:r>
      <w:r>
        <w:t xml:space="preserve"> ust. 1 lub ust. 2</w:t>
      </w:r>
      <w:bookmarkStart w:id="0" w:name="_GoBack"/>
      <w:bookmarkEnd w:id="0"/>
      <w:r>
        <w:t>.</w:t>
      </w:r>
    </w:p>
    <w:p w:rsidR="00382001" w:rsidRPr="00413926" w:rsidRDefault="00382001" w:rsidP="005C3D9F">
      <w:pPr>
        <w:numPr>
          <w:ilvl w:val="0"/>
          <w:numId w:val="21"/>
        </w:numPr>
        <w:tabs>
          <w:tab w:val="clear" w:pos="720"/>
          <w:tab w:val="num" w:pos="284"/>
        </w:tabs>
        <w:spacing w:after="120"/>
        <w:ind w:left="284" w:hanging="284"/>
        <w:jc w:val="both"/>
      </w:pPr>
      <w:r w:rsidRPr="00413926">
        <w:t>Wykonawca zapłaci Zamawiaj</w:t>
      </w:r>
      <w:r w:rsidRPr="00413926">
        <w:rPr>
          <w:rFonts w:eastAsia="TimesNewRoman"/>
        </w:rPr>
        <w:t>ą</w:t>
      </w:r>
      <w:r w:rsidRPr="00413926">
        <w:t>cemu kar</w:t>
      </w:r>
      <w:r w:rsidRPr="00413926">
        <w:rPr>
          <w:rFonts w:eastAsia="TimesNewRoman"/>
        </w:rPr>
        <w:t xml:space="preserve">ę </w:t>
      </w:r>
      <w:r w:rsidRPr="00413926">
        <w:t>umown</w:t>
      </w:r>
      <w:r w:rsidRPr="00413926">
        <w:rPr>
          <w:rFonts w:eastAsia="TimesNewRoman"/>
        </w:rPr>
        <w:t xml:space="preserve">ą </w:t>
      </w:r>
      <w:r w:rsidRPr="00413926">
        <w:t>w wysoko</w:t>
      </w:r>
      <w:r w:rsidRPr="00413926">
        <w:rPr>
          <w:rFonts w:eastAsia="TimesNewRoman"/>
        </w:rPr>
        <w:t>ś</w:t>
      </w:r>
      <w:r w:rsidRPr="00413926">
        <w:t>ci 0,2 % wynagrodzenia wskazanego w § 5 ust. 1 Umowy za każdy przypadek stwierdzonego w protokole odbioru zastrze</w:t>
      </w:r>
      <w:r w:rsidRPr="00413926">
        <w:rPr>
          <w:rFonts w:eastAsia="TimesNewRoman"/>
        </w:rPr>
        <w:t>ż</w:t>
      </w:r>
      <w:r w:rsidRPr="00413926">
        <w:t>enia</w:t>
      </w:r>
      <w:r w:rsidRPr="00413926">
        <w:rPr>
          <w:rFonts w:eastAsia="TimesNewRoman"/>
        </w:rPr>
        <w:t xml:space="preserve"> </w:t>
      </w:r>
      <w:r w:rsidRPr="00413926">
        <w:t>Zamawiaj</w:t>
      </w:r>
      <w:r w:rsidRPr="00413926">
        <w:rPr>
          <w:rFonts w:eastAsia="TimesNewRoman"/>
        </w:rPr>
        <w:t>ą</w:t>
      </w:r>
      <w:r w:rsidRPr="00413926">
        <w:t xml:space="preserve">cego do sposobu wykonania przedmiotu zlecenia. </w:t>
      </w:r>
    </w:p>
    <w:p w:rsidR="00382001" w:rsidRPr="00413926" w:rsidRDefault="00382001" w:rsidP="005C3D9F">
      <w:pPr>
        <w:numPr>
          <w:ilvl w:val="0"/>
          <w:numId w:val="21"/>
        </w:numPr>
        <w:tabs>
          <w:tab w:val="clear" w:pos="720"/>
          <w:tab w:val="num" w:pos="284"/>
        </w:tabs>
        <w:spacing w:after="120"/>
        <w:ind w:left="284" w:hanging="284"/>
        <w:jc w:val="both"/>
      </w:pPr>
      <w:r w:rsidRPr="00413926">
        <w:t xml:space="preserve">Wykonawca zapłaci Zamawiającemu karę umowną w wysokości 20 % wynagrodzenia określonego w § 5 ust. 1 Umowy w przypadku niewykonania danego przedmiotu zlecenia w całości lub jakiejkolwiek części. </w:t>
      </w:r>
    </w:p>
    <w:p w:rsidR="00382001" w:rsidRPr="00413926" w:rsidRDefault="00382001" w:rsidP="005C3D9F">
      <w:pPr>
        <w:numPr>
          <w:ilvl w:val="0"/>
          <w:numId w:val="21"/>
        </w:numPr>
        <w:tabs>
          <w:tab w:val="clear" w:pos="720"/>
          <w:tab w:val="num" w:pos="284"/>
        </w:tabs>
        <w:spacing w:after="120"/>
        <w:ind w:left="284" w:hanging="284"/>
        <w:jc w:val="both"/>
      </w:pPr>
      <w:r w:rsidRPr="00413926">
        <w:t xml:space="preserve">Kary umowne podlegają sumowaniu </w:t>
      </w:r>
    </w:p>
    <w:p w:rsidR="00382001" w:rsidRPr="00413926" w:rsidRDefault="00382001" w:rsidP="005C3D9F">
      <w:pPr>
        <w:numPr>
          <w:ilvl w:val="0"/>
          <w:numId w:val="21"/>
        </w:numPr>
        <w:tabs>
          <w:tab w:val="clear" w:pos="720"/>
          <w:tab w:val="num" w:pos="284"/>
        </w:tabs>
        <w:spacing w:after="120"/>
        <w:ind w:left="284" w:hanging="284"/>
        <w:jc w:val="both"/>
      </w:pPr>
      <w:r w:rsidRPr="00413926">
        <w:t>Kary umowne przewidziane w niniejszej Umowie mogą zostać potrącone przez Zamawiającego z wynagrodzenia Wykonawcy.</w:t>
      </w:r>
    </w:p>
    <w:p w:rsidR="00382001" w:rsidRPr="00413926" w:rsidRDefault="00382001" w:rsidP="005C3D9F">
      <w:pPr>
        <w:numPr>
          <w:ilvl w:val="0"/>
          <w:numId w:val="21"/>
        </w:numPr>
        <w:tabs>
          <w:tab w:val="clear" w:pos="720"/>
          <w:tab w:val="num" w:pos="284"/>
        </w:tabs>
        <w:spacing w:after="120"/>
        <w:ind w:left="284" w:hanging="284"/>
        <w:jc w:val="both"/>
      </w:pPr>
      <w:r w:rsidRPr="00413926">
        <w:t>Zamawiający ma prawo dochodzić odszkodowania na zasadach ogólnych.</w:t>
      </w:r>
    </w:p>
    <w:p w:rsidR="00382001" w:rsidRPr="00413926" w:rsidRDefault="00382001" w:rsidP="005C3D9F">
      <w:pPr>
        <w:pStyle w:val="ListParagraph"/>
        <w:jc w:val="center"/>
        <w:rPr>
          <w:b/>
        </w:rPr>
      </w:pPr>
    </w:p>
    <w:p w:rsidR="00382001" w:rsidRDefault="00382001" w:rsidP="005C3D9F">
      <w:pPr>
        <w:jc w:val="center"/>
        <w:rPr>
          <w:b/>
        </w:rPr>
      </w:pPr>
      <w:r w:rsidRPr="00413926">
        <w:rPr>
          <w:b/>
        </w:rPr>
        <w:t>§ 7</w:t>
      </w:r>
    </w:p>
    <w:p w:rsidR="00382001" w:rsidRPr="003967B0" w:rsidRDefault="00382001" w:rsidP="005C3D9F">
      <w:pPr>
        <w:jc w:val="center"/>
        <w:rPr>
          <w:b/>
        </w:rPr>
      </w:pPr>
    </w:p>
    <w:p w:rsidR="00382001" w:rsidRPr="000B716C" w:rsidRDefault="00382001" w:rsidP="00295B18">
      <w:pPr>
        <w:spacing w:after="120"/>
        <w:jc w:val="both"/>
      </w:pPr>
      <w:r w:rsidRPr="00413926">
        <w:t>Zgodnie z art. 144 ust. 1 ustawy Pzp,</w:t>
      </w:r>
      <w:r w:rsidRPr="00295B18">
        <w:t xml:space="preserve"> Zamawiający dopuszcza możliwość zmiany </w:t>
      </w:r>
      <w:r>
        <w:t xml:space="preserve">istotnych </w:t>
      </w:r>
      <w:r w:rsidRPr="00295B18">
        <w:t>postanowień Umowy w zakresie</w:t>
      </w:r>
      <w:r>
        <w:t xml:space="preserve"> zmiany terminów jej obowiązywania, o których mowa w  </w:t>
      </w:r>
      <w:r>
        <w:br/>
      </w:r>
      <w:r w:rsidRPr="005F60AF">
        <w:t xml:space="preserve">§ </w:t>
      </w:r>
      <w:r>
        <w:t xml:space="preserve">3, w razie </w:t>
      </w:r>
      <w:r w:rsidRPr="00050D0C">
        <w:t xml:space="preserve">uzyskania zgody od Operatora </w:t>
      </w:r>
      <w:r>
        <w:t xml:space="preserve">właściwego </w:t>
      </w:r>
      <w:r w:rsidRPr="00050D0C">
        <w:t>Progra</w:t>
      </w:r>
      <w:r>
        <w:t xml:space="preserve">mu Operacyjnego na zmianę harmonogramu wdrażania projektów i przedłużenie czasu jej realizacji. </w:t>
      </w:r>
    </w:p>
    <w:p w:rsidR="00382001" w:rsidRDefault="00382001" w:rsidP="005C3D9F">
      <w:pPr>
        <w:spacing w:after="120"/>
        <w:jc w:val="both"/>
      </w:pPr>
    </w:p>
    <w:p w:rsidR="00382001" w:rsidRDefault="00382001" w:rsidP="005C3D9F">
      <w:pPr>
        <w:jc w:val="center"/>
        <w:rPr>
          <w:b/>
        </w:rPr>
      </w:pPr>
      <w:r w:rsidRPr="004E621E">
        <w:rPr>
          <w:b/>
        </w:rPr>
        <w:t>§</w:t>
      </w:r>
      <w:r>
        <w:rPr>
          <w:b/>
        </w:rPr>
        <w:t xml:space="preserve"> 8</w:t>
      </w:r>
    </w:p>
    <w:p w:rsidR="00382001" w:rsidRDefault="00382001" w:rsidP="005C3D9F">
      <w:pPr>
        <w:jc w:val="center"/>
        <w:rPr>
          <w:b/>
        </w:rPr>
      </w:pPr>
      <w:r>
        <w:rPr>
          <w:b/>
        </w:rPr>
        <w:t xml:space="preserve"> </w:t>
      </w:r>
    </w:p>
    <w:p w:rsidR="00382001" w:rsidRDefault="00382001" w:rsidP="005C3D9F">
      <w:pPr>
        <w:spacing w:after="240"/>
        <w:jc w:val="both"/>
      </w:pPr>
      <w:r>
        <w:t>Z zastrzeżeniem wyjątków przewidzianych w Umowie, z</w:t>
      </w:r>
      <w:r w:rsidRPr="000156C9">
        <w:t>mian</w:t>
      </w:r>
      <w:r>
        <w:t>a u</w:t>
      </w:r>
      <w:r w:rsidRPr="000156C9">
        <w:t xml:space="preserve">mowy wymaga pisemnej </w:t>
      </w:r>
      <w:r>
        <w:t xml:space="preserve">formy aneksu </w:t>
      </w:r>
      <w:r w:rsidRPr="000156C9">
        <w:t>pod rygorem nieważności.</w:t>
      </w:r>
    </w:p>
    <w:p w:rsidR="00382001" w:rsidRDefault="00382001" w:rsidP="005C3D9F">
      <w:pPr>
        <w:tabs>
          <w:tab w:val="left" w:pos="4200"/>
          <w:tab w:val="center" w:pos="4715"/>
        </w:tabs>
        <w:ind w:left="360"/>
        <w:rPr>
          <w:b/>
        </w:rPr>
      </w:pPr>
      <w:r>
        <w:rPr>
          <w:b/>
        </w:rPr>
        <w:tab/>
        <w:t xml:space="preserve">  </w:t>
      </w:r>
      <w:r w:rsidRPr="004E621E">
        <w:rPr>
          <w:b/>
        </w:rPr>
        <w:t>§</w:t>
      </w:r>
      <w:r>
        <w:rPr>
          <w:b/>
        </w:rPr>
        <w:t xml:space="preserve"> 9</w:t>
      </w:r>
    </w:p>
    <w:p w:rsidR="00382001" w:rsidRDefault="00382001" w:rsidP="005C3D9F">
      <w:pPr>
        <w:tabs>
          <w:tab w:val="left" w:pos="4200"/>
          <w:tab w:val="center" w:pos="4715"/>
        </w:tabs>
        <w:ind w:left="360"/>
        <w:rPr>
          <w:b/>
        </w:rPr>
      </w:pPr>
    </w:p>
    <w:p w:rsidR="00382001" w:rsidRPr="00413926" w:rsidRDefault="00382001" w:rsidP="005C3D9F">
      <w:pPr>
        <w:ind w:left="360" w:hanging="360"/>
        <w:jc w:val="both"/>
      </w:pPr>
      <w:r w:rsidRPr="00413926">
        <w:t xml:space="preserve">Wymienione w umowie załączniki </w:t>
      </w:r>
    </w:p>
    <w:p w:rsidR="00382001" w:rsidRPr="00413926" w:rsidRDefault="00382001" w:rsidP="00D41381">
      <w:pPr>
        <w:ind w:left="360" w:hanging="360"/>
        <w:jc w:val="both"/>
      </w:pPr>
      <w:r w:rsidRPr="00413926">
        <w:t>1)</w:t>
      </w:r>
      <w:r w:rsidRPr="00413926">
        <w:tab/>
        <w:t>Załącznik nr 1- Odpis z KRS</w:t>
      </w:r>
      <w:r>
        <w:t xml:space="preserve"> </w:t>
      </w:r>
      <w:r w:rsidRPr="00413926">
        <w:t xml:space="preserve">/ wydruk z </w:t>
      </w:r>
      <w:hyperlink r:id="rId7" w:history="1">
        <w:r w:rsidRPr="00413926">
          <w:rPr>
            <w:rStyle w:val="Hyperlink"/>
          </w:rPr>
          <w:t>www.ceidg.gov.pl</w:t>
        </w:r>
      </w:hyperlink>
      <w:r w:rsidRPr="00413926">
        <w:t xml:space="preserve">  albo zaświadczenia o wpisie w Centralnej Ewidencji i Informacji o Działalności Gospodarczej RP</w:t>
      </w:r>
    </w:p>
    <w:p w:rsidR="00382001" w:rsidRPr="00413926" w:rsidRDefault="00382001" w:rsidP="00D41381">
      <w:pPr>
        <w:ind w:left="360" w:hanging="360"/>
        <w:jc w:val="both"/>
      </w:pPr>
      <w:r w:rsidRPr="00413926">
        <w:t>2)</w:t>
      </w:r>
      <w:r w:rsidRPr="00413926">
        <w:tab/>
        <w:t xml:space="preserve">Załącznik nr 2 – Szczegółowy Opis Przedmiotu Zamówienia, </w:t>
      </w:r>
    </w:p>
    <w:p w:rsidR="00382001" w:rsidRPr="00413926" w:rsidRDefault="00382001" w:rsidP="00D41381">
      <w:pPr>
        <w:ind w:left="360" w:hanging="360"/>
        <w:jc w:val="both"/>
      </w:pPr>
      <w:r w:rsidRPr="00413926">
        <w:t>3)</w:t>
      </w:r>
      <w:r w:rsidRPr="00413926">
        <w:tab/>
        <w:t>Załącznik nr 3 – Oferta Wykonawcy,</w:t>
      </w:r>
    </w:p>
    <w:p w:rsidR="00382001" w:rsidRDefault="00382001" w:rsidP="005C3D9F">
      <w:pPr>
        <w:ind w:left="360" w:hanging="360"/>
        <w:jc w:val="both"/>
      </w:pPr>
      <w:r>
        <w:t>4</w:t>
      </w:r>
      <w:r w:rsidRPr="00413926">
        <w:t xml:space="preserve">)   Załącznik nr </w:t>
      </w:r>
      <w:r>
        <w:t>4</w:t>
      </w:r>
      <w:r w:rsidRPr="00413926">
        <w:t xml:space="preserve"> – Wzór protokołu odbioru</w:t>
      </w:r>
    </w:p>
    <w:p w:rsidR="00382001" w:rsidRDefault="00382001" w:rsidP="005C3D9F">
      <w:pPr>
        <w:ind w:left="360" w:hanging="360"/>
        <w:jc w:val="both"/>
      </w:pPr>
      <w:r>
        <w:t>5)   Załącznik nr 6 – Formularz cenowy</w:t>
      </w:r>
      <w:r w:rsidRPr="00413926">
        <w:t xml:space="preserve"> </w:t>
      </w:r>
    </w:p>
    <w:p w:rsidR="00382001" w:rsidRDefault="00382001" w:rsidP="005C3D9F">
      <w:pPr>
        <w:ind w:left="360" w:hanging="360"/>
        <w:jc w:val="both"/>
      </w:pPr>
    </w:p>
    <w:p w:rsidR="00382001" w:rsidRDefault="00382001" w:rsidP="005C3D9F">
      <w:pPr>
        <w:ind w:left="360" w:hanging="360"/>
        <w:jc w:val="both"/>
      </w:pPr>
      <w:r w:rsidRPr="00413926">
        <w:t>- stanowią jej integralną część.</w:t>
      </w:r>
      <w:r>
        <w:t xml:space="preserve"> </w:t>
      </w:r>
    </w:p>
    <w:p w:rsidR="00382001" w:rsidRDefault="00382001" w:rsidP="005C3D9F">
      <w:pPr>
        <w:ind w:left="360" w:hanging="360"/>
        <w:jc w:val="both"/>
      </w:pPr>
    </w:p>
    <w:p w:rsidR="00382001" w:rsidRDefault="00382001" w:rsidP="005C3D9F">
      <w:pPr>
        <w:ind w:left="360"/>
        <w:rPr>
          <w:b/>
        </w:rPr>
      </w:pPr>
      <w:r>
        <w:rPr>
          <w:b/>
        </w:rPr>
        <w:t xml:space="preserve">                                                             </w:t>
      </w:r>
    </w:p>
    <w:p w:rsidR="00382001" w:rsidRDefault="00382001" w:rsidP="00CE5820">
      <w:pPr>
        <w:jc w:val="center"/>
        <w:rPr>
          <w:b/>
        </w:rPr>
      </w:pPr>
      <w:r w:rsidRPr="004E621E">
        <w:rPr>
          <w:b/>
        </w:rPr>
        <w:t>§</w:t>
      </w:r>
      <w:r>
        <w:rPr>
          <w:b/>
        </w:rPr>
        <w:t xml:space="preserve"> 10</w:t>
      </w:r>
    </w:p>
    <w:p w:rsidR="00382001" w:rsidRDefault="00382001" w:rsidP="005C3D9F">
      <w:pPr>
        <w:ind w:left="360"/>
        <w:rPr>
          <w:b/>
        </w:rPr>
      </w:pPr>
    </w:p>
    <w:p w:rsidR="00382001" w:rsidRDefault="00382001" w:rsidP="005C3D9F">
      <w:pPr>
        <w:ind w:left="360" w:hanging="360"/>
        <w:jc w:val="both"/>
      </w:pPr>
      <w:r>
        <w:t xml:space="preserve">W kwestiach nie uregulowanych w Umowie mają zastosowanie przepisy Kodeksu cywilnego. </w:t>
      </w:r>
    </w:p>
    <w:p w:rsidR="00382001" w:rsidRDefault="00382001" w:rsidP="005C3D9F">
      <w:pPr>
        <w:ind w:left="360" w:hanging="360"/>
        <w:jc w:val="both"/>
      </w:pPr>
    </w:p>
    <w:p w:rsidR="00382001" w:rsidRDefault="00382001" w:rsidP="005C3D9F">
      <w:pPr>
        <w:jc w:val="center"/>
        <w:rPr>
          <w:b/>
        </w:rPr>
      </w:pPr>
      <w:r>
        <w:rPr>
          <w:b/>
        </w:rPr>
        <w:t>§ 11</w:t>
      </w:r>
    </w:p>
    <w:p w:rsidR="00382001" w:rsidRDefault="00382001" w:rsidP="005C3D9F">
      <w:pPr>
        <w:jc w:val="center"/>
        <w:rPr>
          <w:b/>
        </w:rPr>
      </w:pPr>
    </w:p>
    <w:p w:rsidR="00382001" w:rsidRDefault="00382001" w:rsidP="005C3D9F">
      <w:pPr>
        <w:jc w:val="both"/>
      </w:pPr>
      <w:r w:rsidRPr="00BD1524">
        <w:t>Wszelkie spory</w:t>
      </w:r>
      <w:r>
        <w:t xml:space="preserve">, jakie wynikną w związku z realizacją Umowy będą rozstrzygane przez sądy powszechne właściwe miejscowo według siedziby Zamawiającego. </w:t>
      </w:r>
    </w:p>
    <w:p w:rsidR="00382001" w:rsidRDefault="00382001" w:rsidP="005C3D9F">
      <w:pPr>
        <w:jc w:val="both"/>
      </w:pPr>
    </w:p>
    <w:p w:rsidR="00382001" w:rsidRDefault="00382001" w:rsidP="005C3D9F">
      <w:pPr>
        <w:jc w:val="center"/>
        <w:rPr>
          <w:b/>
        </w:rPr>
      </w:pPr>
      <w:r w:rsidRPr="004E621E">
        <w:rPr>
          <w:b/>
        </w:rPr>
        <w:t>§</w:t>
      </w:r>
      <w:r>
        <w:rPr>
          <w:b/>
        </w:rPr>
        <w:t xml:space="preserve"> 12</w:t>
      </w:r>
    </w:p>
    <w:p w:rsidR="00382001" w:rsidRDefault="00382001" w:rsidP="005C3D9F">
      <w:pPr>
        <w:jc w:val="center"/>
        <w:rPr>
          <w:b/>
        </w:rPr>
      </w:pPr>
    </w:p>
    <w:p w:rsidR="00382001" w:rsidRDefault="00382001" w:rsidP="005C3D9F">
      <w:pPr>
        <w:jc w:val="both"/>
      </w:pPr>
      <w:r>
        <w:t>Umowę sporządzono w trz</w:t>
      </w:r>
      <w:r w:rsidRPr="00BD1524">
        <w:t>ech jednobrzmiących egzem</w:t>
      </w:r>
      <w:r>
        <w:t xml:space="preserve">plarzach, dwa dla Zamawiającego, jeden dla Wykonawcy. </w:t>
      </w:r>
    </w:p>
    <w:p w:rsidR="00382001" w:rsidRDefault="00382001" w:rsidP="005C3D9F">
      <w:pPr>
        <w:jc w:val="both"/>
        <w:rPr>
          <w:b/>
        </w:rPr>
      </w:pPr>
    </w:p>
    <w:p w:rsidR="00382001" w:rsidRDefault="00382001" w:rsidP="005C3D9F">
      <w:pPr>
        <w:ind w:left="360"/>
        <w:jc w:val="both"/>
        <w:rPr>
          <w:b/>
        </w:rPr>
      </w:pPr>
    </w:p>
    <w:p w:rsidR="00382001" w:rsidRDefault="00382001" w:rsidP="005C3D9F">
      <w:pPr>
        <w:ind w:left="360"/>
        <w:jc w:val="both"/>
        <w:rPr>
          <w:b/>
        </w:rPr>
      </w:pPr>
      <w:r>
        <w:rPr>
          <w:b/>
        </w:rPr>
        <w:t>Zamawiający: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Wykonawca: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382001" w:rsidRDefault="00382001" w:rsidP="005C3D9F">
      <w:pPr>
        <w:ind w:left="360"/>
        <w:jc w:val="both"/>
        <w:rPr>
          <w:b/>
        </w:rPr>
      </w:pPr>
    </w:p>
    <w:p w:rsidR="00382001" w:rsidRDefault="00382001" w:rsidP="005C3D9F">
      <w:pPr>
        <w:ind w:left="360"/>
        <w:jc w:val="both"/>
        <w:rPr>
          <w:b/>
        </w:rPr>
      </w:pPr>
      <w:r>
        <w:rPr>
          <w:b/>
        </w:rPr>
        <w:t>………………………….……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…………………………………..</w:t>
      </w:r>
    </w:p>
    <w:p w:rsidR="00382001" w:rsidRDefault="00382001" w:rsidP="005C3D9F">
      <w:pPr>
        <w:ind w:left="360"/>
        <w:jc w:val="both"/>
        <w:rPr>
          <w:b/>
        </w:rPr>
      </w:pPr>
    </w:p>
    <w:p w:rsidR="00382001" w:rsidRDefault="00382001" w:rsidP="005E3429">
      <w:pPr>
        <w:autoSpaceDE w:val="0"/>
        <w:autoSpaceDN w:val="0"/>
        <w:adjustRightInd w:val="0"/>
        <w:jc w:val="center"/>
        <w:rPr>
          <w:bCs/>
        </w:rPr>
      </w:pPr>
    </w:p>
    <w:sectPr w:rsidR="00382001" w:rsidSect="00756920">
      <w:headerReference w:type="default" r:id="rId8"/>
      <w:footerReference w:type="even" r:id="rId9"/>
      <w:footerReference w:type="default" r:id="rId10"/>
      <w:pgSz w:w="11906" w:h="16838"/>
      <w:pgMar w:top="226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82001" w:rsidRDefault="00382001">
      <w:r>
        <w:separator/>
      </w:r>
    </w:p>
  </w:endnote>
  <w:endnote w:type="continuationSeparator" w:id="0">
    <w:p w:rsidR="00382001" w:rsidRDefault="0038200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2001" w:rsidRDefault="00382001" w:rsidP="00DD078E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382001" w:rsidRDefault="00382001" w:rsidP="00B0436A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2001" w:rsidRDefault="00382001" w:rsidP="00DD078E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382001" w:rsidRDefault="00382001" w:rsidP="00BF4C0F">
    <w:pPr>
      <w:pStyle w:val="Footer"/>
      <w:ind w:right="360"/>
      <w:jc w:val="center"/>
    </w:pPr>
    <w:r w:rsidRPr="00BF4C0F">
      <w:rPr>
        <w:sz w:val="20"/>
      </w:rPr>
      <w:t>Projekty finansowane ze środków funduszy norweskich oraz środków krajowych</w:t>
    </w:r>
  </w:p>
  <w:p w:rsidR="00382001" w:rsidRPr="00756920" w:rsidRDefault="00382001" w:rsidP="00756920">
    <w:pPr>
      <w:pStyle w:val="Footer"/>
      <w:ind w:right="360"/>
      <w:jc w:val="right"/>
      <w:rPr>
        <w:sz w:val="20"/>
        <w:szCs w:val="20"/>
      </w:rPr>
    </w:pPr>
    <w:r>
      <w:rPr>
        <w:sz w:val="20"/>
        <w:szCs w:val="20"/>
      </w:rPr>
      <w:t>DWMPC-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82001" w:rsidRDefault="00382001">
      <w:r>
        <w:separator/>
      </w:r>
    </w:p>
  </w:footnote>
  <w:footnote w:type="continuationSeparator" w:id="0">
    <w:p w:rsidR="00382001" w:rsidRDefault="0038200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2001" w:rsidRDefault="00382001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9" o:spid="_x0000_s2049" type="#_x0000_t75" alt="ms" style="position:absolute;margin-left:-27.35pt;margin-top:10.75pt;width:161.25pt;height:51.55pt;z-index:-251656192;visibility:visible">
          <v:imagedata r:id="rId1" o:title=""/>
        </v:shape>
      </w:pict>
    </w:r>
    <w:r>
      <w:rPr>
        <w:noProof/>
      </w:rPr>
      <w:pict>
        <v:shape id="Obraz 7" o:spid="_x0000_s2050" type="#_x0000_t75" style="position:absolute;margin-left:381.3pt;margin-top:-.05pt;width:72.25pt;height:74.55pt;z-index:-251655168;visibility:visible">
          <v:imagedata r:id="rId2" o:title="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49076A"/>
    <w:multiLevelType w:val="hybridMultilevel"/>
    <w:tmpl w:val="592C5B3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F286C92C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2" w:tplc="0C0EF10A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 w:tplc="3B7C5806">
      <w:start w:val="1"/>
      <w:numFmt w:val="decimal"/>
      <w:lvlText w:val="%4.)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 w:tplc="B7BC2100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F207076"/>
    <w:multiLevelType w:val="hybridMultilevel"/>
    <w:tmpl w:val="8602A046"/>
    <w:lvl w:ilvl="0" w:tplc="48C6441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4431331"/>
    <w:multiLevelType w:val="multilevel"/>
    <w:tmpl w:val="3348D8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148910D9"/>
    <w:multiLevelType w:val="hybridMultilevel"/>
    <w:tmpl w:val="331C292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1B985B70"/>
    <w:multiLevelType w:val="hybridMultilevel"/>
    <w:tmpl w:val="61B283E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1C9F37E4"/>
    <w:multiLevelType w:val="hybridMultilevel"/>
    <w:tmpl w:val="FD1811C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1CD66869"/>
    <w:multiLevelType w:val="hybridMultilevel"/>
    <w:tmpl w:val="398AF3B0"/>
    <w:lvl w:ilvl="0" w:tplc="0415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238ABF8A">
      <w:start w:val="1"/>
      <w:numFmt w:val="decimal"/>
      <w:lvlText w:val="%2)"/>
      <w:lvlJc w:val="left"/>
      <w:pPr>
        <w:tabs>
          <w:tab w:val="num" w:pos="2685"/>
        </w:tabs>
        <w:ind w:left="2685" w:hanging="705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7">
    <w:nsid w:val="27C86B02"/>
    <w:multiLevelType w:val="hybridMultilevel"/>
    <w:tmpl w:val="0A70C0AC"/>
    <w:lvl w:ilvl="0" w:tplc="0415000F">
      <w:start w:val="1"/>
      <w:numFmt w:val="decimal"/>
      <w:lvlText w:val="%1."/>
      <w:lvlJc w:val="left"/>
      <w:pPr>
        <w:ind w:left="1077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3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9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  <w:rPr>
        <w:rFonts w:cs="Times New Roman"/>
      </w:rPr>
    </w:lvl>
  </w:abstractNum>
  <w:abstractNum w:abstractNumId="8">
    <w:nsid w:val="2898013C"/>
    <w:multiLevelType w:val="hybridMultilevel"/>
    <w:tmpl w:val="A336E8C4"/>
    <w:lvl w:ilvl="0" w:tplc="60F86FF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290851B1"/>
    <w:multiLevelType w:val="hybridMultilevel"/>
    <w:tmpl w:val="950C6550"/>
    <w:lvl w:ilvl="0" w:tplc="7B5880E0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29E32860"/>
    <w:multiLevelType w:val="hybridMultilevel"/>
    <w:tmpl w:val="BEB4A4EA"/>
    <w:lvl w:ilvl="0" w:tplc="0415000F">
      <w:start w:val="7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2B3C67B7"/>
    <w:multiLevelType w:val="hybridMultilevel"/>
    <w:tmpl w:val="3348D81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30F2023A"/>
    <w:multiLevelType w:val="hybridMultilevel"/>
    <w:tmpl w:val="25602B6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41AF1C1E"/>
    <w:multiLevelType w:val="hybridMultilevel"/>
    <w:tmpl w:val="7714A4F4"/>
    <w:lvl w:ilvl="0" w:tplc="0415000F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4E886DBF"/>
    <w:multiLevelType w:val="hybridMultilevel"/>
    <w:tmpl w:val="1A5A5E6E"/>
    <w:lvl w:ilvl="0" w:tplc="60F86FF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14729FC8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4EB42657"/>
    <w:multiLevelType w:val="hybridMultilevel"/>
    <w:tmpl w:val="11F40A9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5A7A39EE"/>
    <w:multiLevelType w:val="hybridMultilevel"/>
    <w:tmpl w:val="4ECECBC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>
    <w:nsid w:val="5AA53FEA"/>
    <w:multiLevelType w:val="hybridMultilevel"/>
    <w:tmpl w:val="7B8AE45A"/>
    <w:lvl w:ilvl="0" w:tplc="0415000F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8">
    <w:nsid w:val="5AE269C2"/>
    <w:multiLevelType w:val="hybridMultilevel"/>
    <w:tmpl w:val="36B2B52E"/>
    <w:lvl w:ilvl="0" w:tplc="224C32F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5B533C62"/>
    <w:multiLevelType w:val="hybridMultilevel"/>
    <w:tmpl w:val="509CBF4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>
    <w:nsid w:val="5D8B759A"/>
    <w:multiLevelType w:val="hybridMultilevel"/>
    <w:tmpl w:val="DBDE6EB6"/>
    <w:lvl w:ilvl="0" w:tplc="2334E5C2">
      <w:start w:val="1"/>
      <w:numFmt w:val="decimal"/>
      <w:lvlText w:val="%1."/>
      <w:lvlJc w:val="left"/>
      <w:pPr>
        <w:tabs>
          <w:tab w:val="num" w:pos="340"/>
        </w:tabs>
        <w:ind w:left="397" w:hanging="397"/>
      </w:pPr>
      <w:rPr>
        <w:rFonts w:cs="Times New Roman" w:hint="default"/>
      </w:rPr>
    </w:lvl>
    <w:lvl w:ilvl="1" w:tplc="225A2832">
      <w:start w:val="1"/>
      <w:numFmt w:val="decimal"/>
      <w:lvlText w:val="%2."/>
      <w:lvlJc w:val="left"/>
      <w:pPr>
        <w:tabs>
          <w:tab w:val="num" w:pos="340"/>
        </w:tabs>
        <w:ind w:left="340" w:hanging="34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>
    <w:nsid w:val="5DD90E0A"/>
    <w:multiLevelType w:val="hybridMultilevel"/>
    <w:tmpl w:val="95AA289E"/>
    <w:lvl w:ilvl="0" w:tplc="71AA2696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2">
    <w:nsid w:val="633A02ED"/>
    <w:multiLevelType w:val="hybridMultilevel"/>
    <w:tmpl w:val="E3C6B7B0"/>
    <w:lvl w:ilvl="0" w:tplc="9850A8F8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3">
    <w:nsid w:val="6548451B"/>
    <w:multiLevelType w:val="hybridMultilevel"/>
    <w:tmpl w:val="B154636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661D277E"/>
    <w:multiLevelType w:val="hybridMultilevel"/>
    <w:tmpl w:val="9814E352"/>
    <w:lvl w:ilvl="0" w:tplc="90F444AA">
      <w:start w:val="4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5">
    <w:nsid w:val="68207421"/>
    <w:multiLevelType w:val="hybridMultilevel"/>
    <w:tmpl w:val="3F0E536A"/>
    <w:lvl w:ilvl="0" w:tplc="3B963BCA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26">
    <w:nsid w:val="687B79CC"/>
    <w:multiLevelType w:val="hybridMultilevel"/>
    <w:tmpl w:val="4B22B03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5C2A4AA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7">
    <w:nsid w:val="6CB05C09"/>
    <w:multiLevelType w:val="multilevel"/>
    <w:tmpl w:val="231E9C64"/>
    <w:lvl w:ilvl="0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28">
    <w:nsid w:val="6E2B2B11"/>
    <w:multiLevelType w:val="hybridMultilevel"/>
    <w:tmpl w:val="DBFE5FF0"/>
    <w:lvl w:ilvl="0" w:tplc="10DC0F1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>
    <w:nsid w:val="711E4BA0"/>
    <w:multiLevelType w:val="hybridMultilevel"/>
    <w:tmpl w:val="F95A84B6"/>
    <w:lvl w:ilvl="0" w:tplc="D3A4FBF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15FCA664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19D51F1"/>
    <w:multiLevelType w:val="hybridMultilevel"/>
    <w:tmpl w:val="B45A68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DDFE04B6">
      <w:start w:val="9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>
    <w:nsid w:val="72F61F83"/>
    <w:multiLevelType w:val="hybridMultilevel"/>
    <w:tmpl w:val="CB40DCC8"/>
    <w:lvl w:ilvl="0" w:tplc="3E20AB6C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  <w:b w:val="0"/>
        <w:i w:val="0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2">
    <w:nsid w:val="768D5E91"/>
    <w:multiLevelType w:val="hybridMultilevel"/>
    <w:tmpl w:val="D81EA37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8B0012F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3">
    <w:nsid w:val="775B3FF0"/>
    <w:multiLevelType w:val="hybridMultilevel"/>
    <w:tmpl w:val="C9A8D89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1FA45F7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4">
    <w:nsid w:val="77B65A24"/>
    <w:multiLevelType w:val="hybridMultilevel"/>
    <w:tmpl w:val="ABF08C5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>
    <w:nsid w:val="79895D4D"/>
    <w:multiLevelType w:val="hybridMultilevel"/>
    <w:tmpl w:val="2DA8F58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6">
    <w:nsid w:val="7DF72F71"/>
    <w:multiLevelType w:val="hybridMultilevel"/>
    <w:tmpl w:val="0E869C20"/>
    <w:lvl w:ilvl="0" w:tplc="10DC0F1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DD328BDA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36"/>
  </w:num>
  <w:num w:numId="2">
    <w:abstractNumId w:val="33"/>
  </w:num>
  <w:num w:numId="3">
    <w:abstractNumId w:val="26"/>
  </w:num>
  <w:num w:numId="4">
    <w:abstractNumId w:val="14"/>
  </w:num>
  <w:num w:numId="5">
    <w:abstractNumId w:val="8"/>
  </w:num>
  <w:num w:numId="6">
    <w:abstractNumId w:val="29"/>
  </w:num>
  <w:num w:numId="7">
    <w:abstractNumId w:val="18"/>
  </w:num>
  <w:num w:numId="8">
    <w:abstractNumId w:val="23"/>
  </w:num>
  <w:num w:numId="9">
    <w:abstractNumId w:val="21"/>
  </w:num>
  <w:num w:numId="10">
    <w:abstractNumId w:val="34"/>
  </w:num>
  <w:num w:numId="11">
    <w:abstractNumId w:val="12"/>
  </w:num>
  <w:num w:numId="12">
    <w:abstractNumId w:val="20"/>
  </w:num>
  <w:num w:numId="13">
    <w:abstractNumId w:val="28"/>
  </w:num>
  <w:num w:numId="14">
    <w:abstractNumId w:val="11"/>
  </w:num>
  <w:num w:numId="15">
    <w:abstractNumId w:val="24"/>
  </w:num>
  <w:num w:numId="16">
    <w:abstractNumId w:val="2"/>
  </w:num>
  <w:num w:numId="17">
    <w:abstractNumId w:val="35"/>
  </w:num>
  <w:num w:numId="18">
    <w:abstractNumId w:val="30"/>
  </w:num>
  <w:num w:numId="19">
    <w:abstractNumId w:val="16"/>
  </w:num>
  <w:num w:numId="20">
    <w:abstractNumId w:val="9"/>
  </w:num>
  <w:num w:numId="21">
    <w:abstractNumId w:val="4"/>
  </w:num>
  <w:num w:numId="22">
    <w:abstractNumId w:val="0"/>
  </w:num>
  <w:num w:numId="23">
    <w:abstractNumId w:val="32"/>
  </w:num>
  <w:num w:numId="24">
    <w:abstractNumId w:val="6"/>
  </w:num>
  <w:num w:numId="25">
    <w:abstractNumId w:val="27"/>
  </w:num>
  <w:num w:numId="26">
    <w:abstractNumId w:val="19"/>
  </w:num>
  <w:num w:numId="27">
    <w:abstractNumId w:val="13"/>
  </w:num>
  <w:num w:numId="28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7"/>
  </w:num>
  <w:num w:numId="30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1"/>
  </w:num>
  <w:num w:numId="3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5"/>
  </w:num>
  <w:num w:numId="35">
    <w:abstractNumId w:val="15"/>
  </w:num>
  <w:num w:numId="36">
    <w:abstractNumId w:val="22"/>
  </w:num>
  <w:num w:numId="37">
    <w:abstractNumId w:val="10"/>
  </w:num>
  <w:num w:numId="38">
    <w:abstractNumId w:val="1"/>
  </w:num>
  <w:num w:numId="39">
    <w:abstractNumId w:val="17"/>
  </w:num>
  <w:num w:numId="40">
    <w:abstractNumId w:val="3"/>
  </w:num>
  <w:num w:numId="41">
    <w:abstractNumId w:val="2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A53B9"/>
    <w:rsid w:val="00006DE5"/>
    <w:rsid w:val="000111FC"/>
    <w:rsid w:val="000156C9"/>
    <w:rsid w:val="00035999"/>
    <w:rsid w:val="000447EA"/>
    <w:rsid w:val="00050D0C"/>
    <w:rsid w:val="000556B3"/>
    <w:rsid w:val="000870AB"/>
    <w:rsid w:val="00091D82"/>
    <w:rsid w:val="000A035C"/>
    <w:rsid w:val="000A4FF9"/>
    <w:rsid w:val="000B1141"/>
    <w:rsid w:val="000B38C1"/>
    <w:rsid w:val="000B716C"/>
    <w:rsid w:val="000C6A0B"/>
    <w:rsid w:val="000C7E00"/>
    <w:rsid w:val="000E0B32"/>
    <w:rsid w:val="00107A9B"/>
    <w:rsid w:val="00114047"/>
    <w:rsid w:val="00115F75"/>
    <w:rsid w:val="00122B01"/>
    <w:rsid w:val="00136B56"/>
    <w:rsid w:val="0014137A"/>
    <w:rsid w:val="001464FE"/>
    <w:rsid w:val="0016623C"/>
    <w:rsid w:val="00166902"/>
    <w:rsid w:val="00176D5C"/>
    <w:rsid w:val="00185639"/>
    <w:rsid w:val="00196EFC"/>
    <w:rsid w:val="001A06F7"/>
    <w:rsid w:val="001A1341"/>
    <w:rsid w:val="001A1D80"/>
    <w:rsid w:val="001A20D2"/>
    <w:rsid w:val="001A4233"/>
    <w:rsid w:val="001B3227"/>
    <w:rsid w:val="001D1CC5"/>
    <w:rsid w:val="001E4E3E"/>
    <w:rsid w:val="001F0176"/>
    <w:rsid w:val="001F1444"/>
    <w:rsid w:val="001F73F9"/>
    <w:rsid w:val="002026CF"/>
    <w:rsid w:val="00203ED5"/>
    <w:rsid w:val="0025648F"/>
    <w:rsid w:val="00265466"/>
    <w:rsid w:val="002664B4"/>
    <w:rsid w:val="00276B78"/>
    <w:rsid w:val="00280E4D"/>
    <w:rsid w:val="0028384C"/>
    <w:rsid w:val="00283F47"/>
    <w:rsid w:val="00295B18"/>
    <w:rsid w:val="002A38D5"/>
    <w:rsid w:val="002B6ABE"/>
    <w:rsid w:val="002C657D"/>
    <w:rsid w:val="002E0DB2"/>
    <w:rsid w:val="002F162F"/>
    <w:rsid w:val="00306458"/>
    <w:rsid w:val="003074F9"/>
    <w:rsid w:val="00313D62"/>
    <w:rsid w:val="00325165"/>
    <w:rsid w:val="00337826"/>
    <w:rsid w:val="00347366"/>
    <w:rsid w:val="00370840"/>
    <w:rsid w:val="00371FB1"/>
    <w:rsid w:val="0037381C"/>
    <w:rsid w:val="00376EE1"/>
    <w:rsid w:val="00382001"/>
    <w:rsid w:val="00391645"/>
    <w:rsid w:val="003918E8"/>
    <w:rsid w:val="0039534A"/>
    <w:rsid w:val="003967B0"/>
    <w:rsid w:val="003A45DD"/>
    <w:rsid w:val="003B2B9E"/>
    <w:rsid w:val="003B4E86"/>
    <w:rsid w:val="003C306F"/>
    <w:rsid w:val="003C4114"/>
    <w:rsid w:val="003C4473"/>
    <w:rsid w:val="003C5315"/>
    <w:rsid w:val="003F137B"/>
    <w:rsid w:val="003F49ED"/>
    <w:rsid w:val="00410012"/>
    <w:rsid w:val="00413926"/>
    <w:rsid w:val="0041616B"/>
    <w:rsid w:val="00416DDF"/>
    <w:rsid w:val="00433A34"/>
    <w:rsid w:val="0044063C"/>
    <w:rsid w:val="00450DE3"/>
    <w:rsid w:val="004550AE"/>
    <w:rsid w:val="00467406"/>
    <w:rsid w:val="00471098"/>
    <w:rsid w:val="00494028"/>
    <w:rsid w:val="0049701B"/>
    <w:rsid w:val="004A1CCA"/>
    <w:rsid w:val="004A53B9"/>
    <w:rsid w:val="004B65C3"/>
    <w:rsid w:val="004C0B62"/>
    <w:rsid w:val="004C21FB"/>
    <w:rsid w:val="004C78D9"/>
    <w:rsid w:val="004E4355"/>
    <w:rsid w:val="004E621E"/>
    <w:rsid w:val="00500D01"/>
    <w:rsid w:val="0053167C"/>
    <w:rsid w:val="005457C8"/>
    <w:rsid w:val="005505D5"/>
    <w:rsid w:val="005511A2"/>
    <w:rsid w:val="00560E11"/>
    <w:rsid w:val="00561335"/>
    <w:rsid w:val="00562940"/>
    <w:rsid w:val="0057207C"/>
    <w:rsid w:val="005812E3"/>
    <w:rsid w:val="0058695A"/>
    <w:rsid w:val="00592C6D"/>
    <w:rsid w:val="005A6D0B"/>
    <w:rsid w:val="005B4E6A"/>
    <w:rsid w:val="005C3D9F"/>
    <w:rsid w:val="005C4E9F"/>
    <w:rsid w:val="005C5158"/>
    <w:rsid w:val="005D465A"/>
    <w:rsid w:val="005E01F2"/>
    <w:rsid w:val="005E3429"/>
    <w:rsid w:val="005F03D7"/>
    <w:rsid w:val="005F31D0"/>
    <w:rsid w:val="005F3D9C"/>
    <w:rsid w:val="005F60AF"/>
    <w:rsid w:val="005F7DA1"/>
    <w:rsid w:val="00612C25"/>
    <w:rsid w:val="00641AC8"/>
    <w:rsid w:val="0065114C"/>
    <w:rsid w:val="0066115C"/>
    <w:rsid w:val="00662AAF"/>
    <w:rsid w:val="006644B7"/>
    <w:rsid w:val="0067106A"/>
    <w:rsid w:val="006732A4"/>
    <w:rsid w:val="0067458D"/>
    <w:rsid w:val="00685898"/>
    <w:rsid w:val="00686572"/>
    <w:rsid w:val="0069605E"/>
    <w:rsid w:val="006B06FF"/>
    <w:rsid w:val="006C64BE"/>
    <w:rsid w:val="006C7EDC"/>
    <w:rsid w:val="006D7E45"/>
    <w:rsid w:val="006E7CA6"/>
    <w:rsid w:val="00713325"/>
    <w:rsid w:val="007159E9"/>
    <w:rsid w:val="007165F1"/>
    <w:rsid w:val="007168FF"/>
    <w:rsid w:val="00717385"/>
    <w:rsid w:val="007227B0"/>
    <w:rsid w:val="00733941"/>
    <w:rsid w:val="007478D1"/>
    <w:rsid w:val="00753638"/>
    <w:rsid w:val="00756920"/>
    <w:rsid w:val="00763AFA"/>
    <w:rsid w:val="00763B97"/>
    <w:rsid w:val="00766D48"/>
    <w:rsid w:val="0077164B"/>
    <w:rsid w:val="00775815"/>
    <w:rsid w:val="007A6DEA"/>
    <w:rsid w:val="007A6DFE"/>
    <w:rsid w:val="007A76CC"/>
    <w:rsid w:val="007D7346"/>
    <w:rsid w:val="007E2355"/>
    <w:rsid w:val="007F3D2C"/>
    <w:rsid w:val="00802E55"/>
    <w:rsid w:val="008334B6"/>
    <w:rsid w:val="00845025"/>
    <w:rsid w:val="00846B2C"/>
    <w:rsid w:val="00850BA1"/>
    <w:rsid w:val="00865025"/>
    <w:rsid w:val="00873A7A"/>
    <w:rsid w:val="00882FA2"/>
    <w:rsid w:val="00890DC7"/>
    <w:rsid w:val="008949C1"/>
    <w:rsid w:val="008950B9"/>
    <w:rsid w:val="00896ADA"/>
    <w:rsid w:val="00897220"/>
    <w:rsid w:val="008B762C"/>
    <w:rsid w:val="008C0271"/>
    <w:rsid w:val="008C0DA0"/>
    <w:rsid w:val="008C5351"/>
    <w:rsid w:val="008D05A8"/>
    <w:rsid w:val="008F1A6A"/>
    <w:rsid w:val="0090609F"/>
    <w:rsid w:val="00937B27"/>
    <w:rsid w:val="00954759"/>
    <w:rsid w:val="00963D24"/>
    <w:rsid w:val="00966EDB"/>
    <w:rsid w:val="00981D6E"/>
    <w:rsid w:val="00982F5C"/>
    <w:rsid w:val="009867DF"/>
    <w:rsid w:val="0099157E"/>
    <w:rsid w:val="009A7A4C"/>
    <w:rsid w:val="009B42AE"/>
    <w:rsid w:val="009B512E"/>
    <w:rsid w:val="009B5789"/>
    <w:rsid w:val="009E1667"/>
    <w:rsid w:val="009E3013"/>
    <w:rsid w:val="009E4FB5"/>
    <w:rsid w:val="009E5A7B"/>
    <w:rsid w:val="009F0462"/>
    <w:rsid w:val="009F6488"/>
    <w:rsid w:val="009F6DEB"/>
    <w:rsid w:val="00A03B79"/>
    <w:rsid w:val="00A0746A"/>
    <w:rsid w:val="00A14CFC"/>
    <w:rsid w:val="00A1760F"/>
    <w:rsid w:val="00A3684D"/>
    <w:rsid w:val="00A52095"/>
    <w:rsid w:val="00A60DB7"/>
    <w:rsid w:val="00A63619"/>
    <w:rsid w:val="00A67B19"/>
    <w:rsid w:val="00A70DE0"/>
    <w:rsid w:val="00A71585"/>
    <w:rsid w:val="00A74835"/>
    <w:rsid w:val="00A91AC6"/>
    <w:rsid w:val="00AD2000"/>
    <w:rsid w:val="00AD42B6"/>
    <w:rsid w:val="00AD6692"/>
    <w:rsid w:val="00AF21D6"/>
    <w:rsid w:val="00AF50ED"/>
    <w:rsid w:val="00B0436A"/>
    <w:rsid w:val="00B11C86"/>
    <w:rsid w:val="00B13019"/>
    <w:rsid w:val="00B30CB4"/>
    <w:rsid w:val="00B47692"/>
    <w:rsid w:val="00B645E7"/>
    <w:rsid w:val="00B67D4B"/>
    <w:rsid w:val="00B67EB7"/>
    <w:rsid w:val="00B73B33"/>
    <w:rsid w:val="00B817A1"/>
    <w:rsid w:val="00B8369D"/>
    <w:rsid w:val="00B83AFC"/>
    <w:rsid w:val="00B86C32"/>
    <w:rsid w:val="00B873FE"/>
    <w:rsid w:val="00BC5B86"/>
    <w:rsid w:val="00BD1524"/>
    <w:rsid w:val="00BD492C"/>
    <w:rsid w:val="00BD544B"/>
    <w:rsid w:val="00BE4F0E"/>
    <w:rsid w:val="00BF4C0F"/>
    <w:rsid w:val="00C0681D"/>
    <w:rsid w:val="00C07EDF"/>
    <w:rsid w:val="00C12085"/>
    <w:rsid w:val="00C25DF7"/>
    <w:rsid w:val="00C31381"/>
    <w:rsid w:val="00C369A7"/>
    <w:rsid w:val="00C4025F"/>
    <w:rsid w:val="00C53B2F"/>
    <w:rsid w:val="00C658F2"/>
    <w:rsid w:val="00C762B9"/>
    <w:rsid w:val="00C76CFF"/>
    <w:rsid w:val="00C77EB2"/>
    <w:rsid w:val="00C77ECA"/>
    <w:rsid w:val="00C87637"/>
    <w:rsid w:val="00CA4EED"/>
    <w:rsid w:val="00CB181F"/>
    <w:rsid w:val="00CB1F43"/>
    <w:rsid w:val="00CD4322"/>
    <w:rsid w:val="00CD7D57"/>
    <w:rsid w:val="00CE5820"/>
    <w:rsid w:val="00CE5AA0"/>
    <w:rsid w:val="00CF04E9"/>
    <w:rsid w:val="00CF543D"/>
    <w:rsid w:val="00D004E4"/>
    <w:rsid w:val="00D02DDB"/>
    <w:rsid w:val="00D06529"/>
    <w:rsid w:val="00D174D9"/>
    <w:rsid w:val="00D34A25"/>
    <w:rsid w:val="00D41381"/>
    <w:rsid w:val="00D43BEC"/>
    <w:rsid w:val="00D45946"/>
    <w:rsid w:val="00D5012F"/>
    <w:rsid w:val="00D67BAC"/>
    <w:rsid w:val="00D71BA6"/>
    <w:rsid w:val="00D82229"/>
    <w:rsid w:val="00D82929"/>
    <w:rsid w:val="00D875FF"/>
    <w:rsid w:val="00D929BA"/>
    <w:rsid w:val="00DC790E"/>
    <w:rsid w:val="00DD0402"/>
    <w:rsid w:val="00DD078E"/>
    <w:rsid w:val="00DD3732"/>
    <w:rsid w:val="00DD4787"/>
    <w:rsid w:val="00DE5204"/>
    <w:rsid w:val="00DF0337"/>
    <w:rsid w:val="00DF12A0"/>
    <w:rsid w:val="00E115D9"/>
    <w:rsid w:val="00E27B95"/>
    <w:rsid w:val="00E3162B"/>
    <w:rsid w:val="00E32338"/>
    <w:rsid w:val="00E3288B"/>
    <w:rsid w:val="00E3514A"/>
    <w:rsid w:val="00E3722D"/>
    <w:rsid w:val="00E54D26"/>
    <w:rsid w:val="00E564D9"/>
    <w:rsid w:val="00E72870"/>
    <w:rsid w:val="00E73BE5"/>
    <w:rsid w:val="00E82866"/>
    <w:rsid w:val="00EA091C"/>
    <w:rsid w:val="00EB2380"/>
    <w:rsid w:val="00EB743D"/>
    <w:rsid w:val="00EC1478"/>
    <w:rsid w:val="00ED569A"/>
    <w:rsid w:val="00EF6E1E"/>
    <w:rsid w:val="00F038CF"/>
    <w:rsid w:val="00F05E9C"/>
    <w:rsid w:val="00F063AC"/>
    <w:rsid w:val="00F200F5"/>
    <w:rsid w:val="00F6349B"/>
    <w:rsid w:val="00F6484E"/>
    <w:rsid w:val="00F65765"/>
    <w:rsid w:val="00F8670E"/>
    <w:rsid w:val="00F917A8"/>
    <w:rsid w:val="00FC534E"/>
    <w:rsid w:val="00FE4E7F"/>
    <w:rsid w:val="00FF0421"/>
    <w:rsid w:val="00FF249A"/>
    <w:rsid w:val="00FF43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2929"/>
    <w:rPr>
      <w:rFonts w:ascii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D82929"/>
    <w:pPr>
      <w:jc w:val="center"/>
    </w:pPr>
    <w:rPr>
      <w:rFonts w:ascii="Cambria" w:hAnsi="Cambria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99"/>
    <w:locked/>
    <w:rsid w:val="00B645E7"/>
    <w:rPr>
      <w:rFonts w:ascii="Cambria" w:hAnsi="Cambria" w:cs="Times New Roman"/>
      <w:b/>
      <w:kern w:val="28"/>
      <w:sz w:val="32"/>
    </w:rPr>
  </w:style>
  <w:style w:type="character" w:customStyle="1" w:styleId="TytuZnak">
    <w:name w:val="Tytuł Znak"/>
    <w:uiPriority w:val="99"/>
    <w:rsid w:val="00D82929"/>
    <w:rPr>
      <w:rFonts w:ascii="Times New Roman" w:hAnsi="Times New Roman"/>
      <w:b/>
      <w:sz w:val="20"/>
      <w:lang w:eastAsia="pl-PL"/>
    </w:rPr>
  </w:style>
  <w:style w:type="paragraph" w:styleId="BodyText">
    <w:name w:val="Body Text"/>
    <w:basedOn w:val="Normal"/>
    <w:link w:val="BodyTextChar"/>
    <w:uiPriority w:val="99"/>
    <w:semiHidden/>
    <w:rsid w:val="00D82929"/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B645E7"/>
    <w:rPr>
      <w:rFonts w:ascii="Times New Roman" w:hAnsi="Times New Roman" w:cs="Times New Roman"/>
      <w:sz w:val="24"/>
    </w:rPr>
  </w:style>
  <w:style w:type="character" w:customStyle="1" w:styleId="TekstpodstawowyZnak">
    <w:name w:val="Tekst podstawowy Znak"/>
    <w:uiPriority w:val="99"/>
    <w:semiHidden/>
    <w:rsid w:val="00D82929"/>
    <w:rPr>
      <w:rFonts w:ascii="Times New Roman" w:hAnsi="Times New Roman"/>
      <w:sz w:val="20"/>
      <w:lang w:eastAsia="pl-PL"/>
    </w:rPr>
  </w:style>
  <w:style w:type="paragraph" w:styleId="BodyTextIndent3">
    <w:name w:val="Body Text Indent 3"/>
    <w:basedOn w:val="Normal"/>
    <w:link w:val="BodyTextIndent3Char"/>
    <w:uiPriority w:val="99"/>
    <w:semiHidden/>
    <w:rsid w:val="00D82929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B645E7"/>
    <w:rPr>
      <w:rFonts w:ascii="Times New Roman" w:hAnsi="Times New Roman" w:cs="Times New Roman"/>
      <w:sz w:val="16"/>
    </w:rPr>
  </w:style>
  <w:style w:type="character" w:customStyle="1" w:styleId="Tekstpodstawowywcity3Znak">
    <w:name w:val="Tekst podstawowy wcięty 3 Znak"/>
    <w:uiPriority w:val="99"/>
    <w:semiHidden/>
    <w:rsid w:val="00D82929"/>
    <w:rPr>
      <w:rFonts w:ascii="Times New Roman" w:hAnsi="Times New Roman"/>
      <w:sz w:val="16"/>
    </w:rPr>
  </w:style>
  <w:style w:type="character" w:styleId="CommentReference">
    <w:name w:val="annotation reference"/>
    <w:basedOn w:val="DefaultParagraphFont"/>
    <w:uiPriority w:val="99"/>
    <w:semiHidden/>
    <w:rsid w:val="00D82929"/>
    <w:rPr>
      <w:rFonts w:cs="Times New Roman"/>
      <w:sz w:val="16"/>
    </w:rPr>
  </w:style>
  <w:style w:type="paragraph" w:styleId="CommentText">
    <w:name w:val="annotation text"/>
    <w:basedOn w:val="Normal"/>
    <w:link w:val="CommentTextChar"/>
    <w:uiPriority w:val="99"/>
    <w:semiHidden/>
    <w:rsid w:val="00D82929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370840"/>
    <w:rPr>
      <w:rFonts w:ascii="Times New Roman" w:hAnsi="Times New Roman"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4A53B9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4A53B9"/>
    <w:rPr>
      <w:rFonts w:ascii="Tahoma" w:hAnsi="Tahoma" w:cs="Times New Roman"/>
      <w:sz w:val="16"/>
    </w:rPr>
  </w:style>
  <w:style w:type="paragraph" w:styleId="Footer">
    <w:name w:val="footer"/>
    <w:basedOn w:val="Normal"/>
    <w:link w:val="FooterChar"/>
    <w:uiPriority w:val="99"/>
    <w:rsid w:val="00B0436A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B645E7"/>
    <w:rPr>
      <w:rFonts w:ascii="Times New Roman" w:hAnsi="Times New Roman" w:cs="Times New Roman"/>
      <w:sz w:val="24"/>
    </w:rPr>
  </w:style>
  <w:style w:type="character" w:styleId="PageNumber">
    <w:name w:val="page number"/>
    <w:basedOn w:val="DefaultParagraphFont"/>
    <w:uiPriority w:val="99"/>
    <w:rsid w:val="00B0436A"/>
    <w:rPr>
      <w:rFonts w:cs="Times New Roman"/>
    </w:rPr>
  </w:style>
  <w:style w:type="paragraph" w:styleId="Header">
    <w:name w:val="header"/>
    <w:basedOn w:val="Normal"/>
    <w:link w:val="HeaderChar"/>
    <w:uiPriority w:val="99"/>
    <w:rsid w:val="00416DDF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B645E7"/>
    <w:rPr>
      <w:rFonts w:ascii="Times New Roman" w:hAnsi="Times New Roman" w:cs="Times New Roman"/>
      <w:sz w:val="24"/>
    </w:rPr>
  </w:style>
  <w:style w:type="paragraph" w:customStyle="1" w:styleId="Style5">
    <w:name w:val="Style5"/>
    <w:basedOn w:val="Normal"/>
    <w:uiPriority w:val="99"/>
    <w:rsid w:val="00D875FF"/>
    <w:pPr>
      <w:widowControl w:val="0"/>
      <w:autoSpaceDE w:val="0"/>
      <w:autoSpaceDN w:val="0"/>
      <w:adjustRightInd w:val="0"/>
      <w:spacing w:line="274" w:lineRule="exact"/>
      <w:jc w:val="both"/>
    </w:pPr>
  </w:style>
  <w:style w:type="character" w:styleId="Hyperlink">
    <w:name w:val="Hyperlink"/>
    <w:basedOn w:val="DefaultParagraphFont"/>
    <w:uiPriority w:val="99"/>
    <w:rsid w:val="00D875FF"/>
    <w:rPr>
      <w:rFonts w:cs="Times New Roman"/>
      <w:color w:val="0000FF"/>
      <w:u w:val="singl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370840"/>
    <w:rPr>
      <w:b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370840"/>
    <w:rPr>
      <w:b/>
    </w:rPr>
  </w:style>
  <w:style w:type="paragraph" w:customStyle="1" w:styleId="ZnakZnak">
    <w:name w:val="Znak Znak"/>
    <w:basedOn w:val="Normal"/>
    <w:uiPriority w:val="99"/>
    <w:rsid w:val="007227B0"/>
    <w:pPr>
      <w:spacing w:line="360" w:lineRule="auto"/>
      <w:jc w:val="both"/>
    </w:pPr>
    <w:rPr>
      <w:rFonts w:ascii="Verdana" w:hAnsi="Verdana"/>
      <w:sz w:val="20"/>
      <w:szCs w:val="20"/>
    </w:rPr>
  </w:style>
  <w:style w:type="paragraph" w:styleId="ListParagraph">
    <w:name w:val="List Paragraph"/>
    <w:basedOn w:val="Normal"/>
    <w:uiPriority w:val="99"/>
    <w:qFormat/>
    <w:rsid w:val="00C4025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18773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8773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8773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8773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8773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8773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8773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8773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ceidg.gov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5</Pages>
  <Words>1431</Words>
  <Characters>8587</Characters>
  <Application>Microsoft Office Outlook</Application>
  <DocSecurity>0</DocSecurity>
  <Lines>0</Lines>
  <Paragraphs>0</Paragraphs>
  <ScaleCrop>false</ScaleCrop>
  <Company>Ministerstwo Sprawiedliwości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SIWZ</dc:title>
  <dc:subject/>
  <dc:creator>Wasik;ac</dc:creator>
  <cp:keywords/>
  <dc:description/>
  <cp:lastModifiedBy>Atanasow</cp:lastModifiedBy>
  <cp:revision>2</cp:revision>
  <cp:lastPrinted>2014-08-06T10:20:00Z</cp:lastPrinted>
  <dcterms:created xsi:type="dcterms:W3CDTF">2015-01-27T14:44:00Z</dcterms:created>
  <dcterms:modified xsi:type="dcterms:W3CDTF">2015-01-27T14:44:00Z</dcterms:modified>
</cp:coreProperties>
</file>