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21D" w:rsidRPr="000555D9" w:rsidRDefault="000A221D" w:rsidP="00483727">
      <w:pPr>
        <w:pStyle w:val="Style6"/>
        <w:widowControl/>
        <w:spacing w:before="29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 xml:space="preserve">SIWZ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6" inset="0,0,0,0">
              <w:txbxContent>
                <w:p w:rsidR="000A221D" w:rsidRDefault="000A221D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0A221D" w:rsidRPr="000555D9" w:rsidRDefault="000A221D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</w:t>
      </w:r>
      <w:r>
        <w:rPr>
          <w:b/>
        </w:rPr>
        <w:t>OF</w:t>
      </w:r>
      <w:r w:rsidRPr="004011C8">
        <w:rPr>
          <w:b/>
        </w:rPr>
        <w:t>-II-3</w:t>
      </w:r>
      <w:r>
        <w:rPr>
          <w:b/>
        </w:rPr>
        <w:t>710-22/14</w:t>
      </w:r>
    </w:p>
    <w:p w:rsidR="000A221D" w:rsidRDefault="000A221D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0A221D" w:rsidRDefault="000A221D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0A221D" w:rsidTr="00DB3B08">
        <w:trPr>
          <w:trHeight w:val="1212"/>
        </w:trPr>
        <w:tc>
          <w:tcPr>
            <w:tcW w:w="3851" w:type="dxa"/>
          </w:tcPr>
          <w:p w:rsidR="000A221D" w:rsidRPr="008C5ABD" w:rsidRDefault="000A221D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0A221D" w:rsidRDefault="000A221D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</w:t>
      </w:r>
    </w:p>
    <w:p w:rsidR="000A221D" w:rsidRPr="00220D93" w:rsidRDefault="000A221D" w:rsidP="00C16ECC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220D93">
        <w:rPr>
          <w:rFonts w:ascii="Times New Roman" w:hAnsi="Times New Roman"/>
          <w:b/>
          <w:bCs/>
          <w:sz w:val="24"/>
          <w:szCs w:val="24"/>
        </w:rPr>
        <w:t>dotyczy postępowania na „Wsparcie administratorów BASIS-ZSRK</w:t>
      </w:r>
      <w:r w:rsidRPr="00220D93">
        <w:rPr>
          <w:rFonts w:ascii="Times New Roman" w:hAnsi="Times New Roman"/>
          <w:bCs/>
          <w:color w:val="000000"/>
          <w:sz w:val="24"/>
          <w:szCs w:val="24"/>
        </w:rPr>
        <w:t>”</w:t>
      </w:r>
    </w:p>
    <w:p w:rsidR="000A221D" w:rsidRPr="002966B1" w:rsidRDefault="000A221D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  <w:u w:val="single"/>
        </w:rPr>
      </w:pPr>
    </w:p>
    <w:p w:rsidR="000A221D" w:rsidRPr="009A2991" w:rsidRDefault="000A221D">
      <w:pPr>
        <w:rPr>
          <w:sz w:val="12"/>
          <w:szCs w:val="12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5"/>
        <w:gridCol w:w="1344"/>
        <w:gridCol w:w="1344"/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 w:rsidR="000A221D" w:rsidRPr="00EF5386" w:rsidTr="00523724">
        <w:tc>
          <w:tcPr>
            <w:tcW w:w="239" w:type="pct"/>
          </w:tcPr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F5386">
              <w:rPr>
                <w:rFonts w:ascii="Times New Roman" w:hAnsi="Times New Roman"/>
                <w:b/>
              </w:rPr>
              <w:t>L.P</w:t>
            </w:r>
          </w:p>
        </w:tc>
        <w:tc>
          <w:tcPr>
            <w:tcW w:w="476" w:type="pct"/>
          </w:tcPr>
          <w:p w:rsidR="000A221D" w:rsidRPr="00EF5386" w:rsidRDefault="000A221D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Fonts w:ascii="Times New Roman" w:hAnsi="Times New Roman"/>
                <w:b/>
              </w:rPr>
              <w:t>Imiona i nazwiska  osób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0A221D" w:rsidRPr="00EF5386" w:rsidRDefault="000A221D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Rodzaj wykształcenia danej osoby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0A221D" w:rsidRPr="00EF5386" w:rsidRDefault="000A221D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 xml:space="preserve">Rola (funkcja) w zespole np. Kierownik Projektu, </w:t>
            </w:r>
            <w:r>
              <w:rPr>
                <w:rStyle w:val="FontStyle88"/>
                <w:b/>
                <w:sz w:val="22"/>
              </w:rPr>
              <w:t>Konsultant Modułowy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0A221D" w:rsidRPr="00EF5386" w:rsidRDefault="000A221D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Fonts w:ascii="Times New Roman" w:hAnsi="Times New Roman"/>
                <w:b/>
              </w:rPr>
            </w:pPr>
            <w:r w:rsidRPr="00EF5386">
              <w:rPr>
                <w:rStyle w:val="FontStyle88"/>
                <w:b/>
                <w:sz w:val="22"/>
              </w:rPr>
              <w:t xml:space="preserve">Informacje </w:t>
            </w:r>
            <w:r w:rsidRPr="00EF5386">
              <w:rPr>
                <w:rFonts w:ascii="Times New Roman" w:hAnsi="Times New Roman"/>
                <w:b/>
              </w:rPr>
              <w:t>dotyczące doświadczenia zawodowego</w:t>
            </w:r>
            <w:r>
              <w:rPr>
                <w:rFonts w:ascii="Times New Roman" w:hAnsi="Times New Roman"/>
                <w:b/>
              </w:rPr>
              <w:t>,</w:t>
            </w:r>
            <w:r w:rsidRPr="00EF5386">
              <w:rPr>
                <w:rFonts w:ascii="Times New Roman" w:hAnsi="Times New Roman"/>
                <w:b/>
              </w:rPr>
              <w:t xml:space="preserve"> w tym liczby lat doświadczenia tych osób, odpowiednio do postawionych przez Zamawiającego warunków udziału, np. poprzez użycie sformułowania: „x-letnie doświadczenie zawodowe w </w:t>
            </w:r>
            <w:r>
              <w:rPr>
                <w:rFonts w:ascii="Times New Roman" w:hAnsi="Times New Roman"/>
                <w:b/>
              </w:rPr>
              <w:t>zakresie systemu SAP</w:t>
            </w:r>
            <w:r w:rsidRPr="00EF5386">
              <w:rPr>
                <w:rFonts w:ascii="Times New Roman" w:hAnsi="Times New Roman"/>
                <w:b/>
              </w:rPr>
              <w:t>, itd.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0A221D" w:rsidRPr="00EF5386" w:rsidRDefault="000A221D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Lista projektów potwierdzających spełnienie postawionych warunków (klient i nazwa projektu)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0A221D" w:rsidRPr="00EF5386" w:rsidRDefault="000A221D" w:rsidP="00523724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Zakres przedmiotu projektu</w:t>
            </w:r>
            <w:r>
              <w:rPr>
                <w:rStyle w:val="FontStyle88"/>
                <w:b/>
                <w:sz w:val="22"/>
              </w:rPr>
              <w:t>,</w:t>
            </w:r>
            <w:r w:rsidRPr="00EF5386">
              <w:rPr>
                <w:rStyle w:val="FontStyle88"/>
                <w:b/>
                <w:sz w:val="22"/>
              </w:rPr>
              <w:t xml:space="preserve">  np. „</w:t>
            </w:r>
            <w:r>
              <w:rPr>
                <w:rStyle w:val="FontStyle88"/>
                <w:b/>
                <w:sz w:val="22"/>
              </w:rPr>
              <w:t>projekt migracji środowiska – systemu SAP</w:t>
            </w:r>
            <w:r w:rsidRPr="00EF5386">
              <w:rPr>
                <w:rStyle w:val="FontStyle88"/>
                <w:b/>
                <w:sz w:val="22"/>
              </w:rPr>
              <w:t>”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0A221D" w:rsidRPr="00EF5386" w:rsidRDefault="000A221D" w:rsidP="00A452FB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Fonts w:ascii="Times New Roman" w:hAnsi="Times New Roman"/>
                <w:b/>
              </w:rPr>
            </w:pPr>
            <w:r w:rsidRPr="00EF5386">
              <w:rPr>
                <w:rFonts w:ascii="Times New Roman" w:hAnsi="Times New Roman"/>
                <w:b/>
              </w:rPr>
              <w:t xml:space="preserve">Data zakończenia projektów wraz ze wskazaniem zadań poprzez sformułowanie np. </w:t>
            </w:r>
            <w:r>
              <w:rPr>
                <w:rFonts w:ascii="Times New Roman" w:hAnsi="Times New Roman"/>
                <w:b/>
              </w:rPr>
              <w:t>„migracja środowiska bazodanowego SAP realizowanie systemów SAP”, „wsparcie administratorów BASIS-ZSRK w zakresie...”</w:t>
            </w:r>
            <w:r w:rsidRPr="00EF5386">
              <w:rPr>
                <w:rFonts w:ascii="Times New Roman" w:hAnsi="Times New Roman"/>
                <w:b/>
              </w:rPr>
              <w:t>, itd.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476" w:type="pct"/>
          </w:tcPr>
          <w:p w:rsidR="000A221D" w:rsidRPr="00EF5386" w:rsidRDefault="000A221D" w:rsidP="00A452FB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Style w:val="FontStyle88"/>
                <w:b/>
                <w:bCs/>
                <w:i/>
                <w:color w:val="000000"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Nazwa aktualnych certyfikatów posiadanych przez osobę odpowiednio do warunku np. PRINCE 2</w:t>
            </w:r>
            <w:r>
              <w:rPr>
                <w:rStyle w:val="FontStyle88"/>
                <w:b/>
                <w:sz w:val="22"/>
              </w:rPr>
              <w:t xml:space="preserve"> na poziomie Practitioner</w:t>
            </w:r>
          </w:p>
          <w:p w:rsidR="000A221D" w:rsidRPr="00EF5386" w:rsidRDefault="000A221D" w:rsidP="00A452FB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476" w:type="pct"/>
          </w:tcPr>
          <w:p w:rsidR="000A221D" w:rsidRPr="00627173" w:rsidRDefault="000A221D" w:rsidP="00A452FB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Fonts w:ascii="Times New Roman" w:hAnsi="Times New Roman"/>
                <w:b/>
              </w:rPr>
            </w:pPr>
            <w:r w:rsidRPr="00627173">
              <w:rPr>
                <w:rFonts w:ascii="Times New Roman" w:hAnsi="Times New Roman"/>
                <w:b/>
              </w:rPr>
              <w:t>Informacja o posiadanym certyfikacie znajomości języka polskiego (dla specjalistów nie posiadających obywatelstwa polskiego, zgodnie z pkt 1.3.5 rozdziału V SIWZ</w:t>
            </w:r>
          </w:p>
        </w:tc>
        <w:tc>
          <w:tcPr>
            <w:tcW w:w="476" w:type="pct"/>
          </w:tcPr>
          <w:p w:rsidR="000A221D" w:rsidRPr="00EF5386" w:rsidRDefault="000A221D" w:rsidP="00EF5386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Fonts w:ascii="Times New Roman" w:hAnsi="Times New Roman"/>
                <w:b/>
                <w:bCs/>
                <w:i/>
                <w:color w:val="000000"/>
              </w:rPr>
            </w:pPr>
            <w:r w:rsidRPr="00EF5386">
              <w:rPr>
                <w:rFonts w:ascii="Times New Roman" w:hAnsi="Times New Roman"/>
                <w:b/>
                <w:color w:val="000000"/>
              </w:rPr>
              <w:t xml:space="preserve">Informacje o podstawie dysponowania daną osobą, np. </w:t>
            </w:r>
            <w:r w:rsidRPr="00EF5386">
              <w:rPr>
                <w:rFonts w:ascii="Times New Roman" w:hAnsi="Times New Roman"/>
                <w:b/>
              </w:rPr>
              <w:t xml:space="preserve">umowa o pracę, umowa zlecenia lub zobowiązanie innego podmiotu itp., </w:t>
            </w:r>
            <w:r w:rsidRPr="00EF5386">
              <w:rPr>
                <w:rFonts w:ascii="Times New Roman" w:hAnsi="Times New Roman"/>
                <w:b/>
                <w:color w:val="000000"/>
              </w:rPr>
              <w:t xml:space="preserve">w szczególności poprzez użycie sformułowania „dysponuję/dysponujemy osobą na podstawie … </w:t>
            </w:r>
            <w:r w:rsidRPr="00EF5386">
              <w:rPr>
                <w:rFonts w:ascii="Times New Roman" w:hAnsi="Times New Roman"/>
                <w:b/>
                <w:i/>
                <w:color w:val="000000"/>
              </w:rPr>
              <w:t>(podać podstawę dysponowania osobą – np. sformułowanie „umowa zlecenia”, zobowiązanie innego podmiotu)</w:t>
            </w:r>
            <w:r w:rsidRPr="00EF5386">
              <w:rPr>
                <w:rFonts w:ascii="Times New Roman" w:hAnsi="Times New Roman"/>
                <w:b/>
                <w:color w:val="000000"/>
              </w:rPr>
              <w:t xml:space="preserve">” albo „będę/będziemy dysponować osobą na podstawie … </w:t>
            </w:r>
            <w:r w:rsidRPr="00EF5386">
              <w:rPr>
                <w:rFonts w:ascii="Times New Roman" w:hAnsi="Times New Roman"/>
                <w:b/>
                <w:i/>
                <w:color w:val="000000"/>
              </w:rPr>
              <w:t>(podać podstawę dysponowania osobą – np. sformułowanie „umowa zlecenia”, zobowiązanie innego podmiotu)</w:t>
            </w:r>
            <w:r w:rsidRPr="00EF5386">
              <w:rPr>
                <w:rFonts w:ascii="Times New Roman" w:hAnsi="Times New Roman"/>
                <w:b/>
                <w:color w:val="000000"/>
              </w:rPr>
              <w:t>” – z wyłączeniem sytuacji, gdy dana osoba jest jednocześnie Wykonawcą (jako osoba fizyczna)</w:t>
            </w:r>
          </w:p>
          <w:p w:rsidR="000A221D" w:rsidRPr="00EF5386" w:rsidRDefault="000A221D" w:rsidP="00523724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0A221D" w:rsidRPr="007B7ACC" w:rsidTr="00B67BAB">
        <w:tc>
          <w:tcPr>
            <w:tcW w:w="239" w:type="pct"/>
            <w:vAlign w:val="center"/>
          </w:tcPr>
          <w:p w:rsidR="000A221D" w:rsidRPr="007B7ACC" w:rsidRDefault="000A221D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A221D" w:rsidRPr="007B7ACC" w:rsidTr="00B67BAB">
        <w:tc>
          <w:tcPr>
            <w:tcW w:w="239" w:type="pct"/>
            <w:vAlign w:val="center"/>
          </w:tcPr>
          <w:p w:rsidR="000A221D" w:rsidRPr="007B7ACC" w:rsidRDefault="000A221D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7B7ACC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6563D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A221D" w:rsidRPr="002747CD" w:rsidTr="00B67BAB">
        <w:tc>
          <w:tcPr>
            <w:tcW w:w="239" w:type="pct"/>
            <w:vAlign w:val="center"/>
          </w:tcPr>
          <w:p w:rsidR="000A221D" w:rsidRPr="007B7ACC" w:rsidRDefault="000A221D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476" w:type="pct"/>
          </w:tcPr>
          <w:p w:rsidR="000A221D" w:rsidRPr="0035363E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5363E" w:rsidRDefault="000A221D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5363E" w:rsidRDefault="000A221D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5363E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5363E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5363E" w:rsidRDefault="000A221D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0A221D" w:rsidRPr="0035363E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5363E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5363E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0A221D" w:rsidRPr="0035363E" w:rsidRDefault="000A221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0A221D" w:rsidRDefault="000A221D" w:rsidP="00DC71E8">
      <w:pPr>
        <w:pStyle w:val="Style5"/>
        <w:widowControl/>
        <w:jc w:val="left"/>
        <w:rPr>
          <w:rStyle w:val="FontStyle12"/>
        </w:rPr>
      </w:pPr>
    </w:p>
    <w:p w:rsidR="000A221D" w:rsidRDefault="000A221D" w:rsidP="00DC71E8">
      <w:pPr>
        <w:pStyle w:val="Style5"/>
        <w:widowControl/>
        <w:jc w:val="left"/>
        <w:rPr>
          <w:rStyle w:val="FontStyle12"/>
        </w:rPr>
      </w:pPr>
    </w:p>
    <w:p w:rsidR="000A221D" w:rsidRDefault="000A221D" w:rsidP="00DC71E8">
      <w:pPr>
        <w:pStyle w:val="Style5"/>
        <w:widowControl/>
        <w:jc w:val="left"/>
        <w:rPr>
          <w:rStyle w:val="FontStyle12"/>
        </w:rPr>
      </w:pPr>
    </w:p>
    <w:p w:rsidR="000A221D" w:rsidRDefault="000A221D" w:rsidP="00DC71E8">
      <w:pPr>
        <w:pStyle w:val="Style5"/>
        <w:widowControl/>
        <w:jc w:val="left"/>
        <w:rPr>
          <w:rStyle w:val="FontStyle12"/>
        </w:rPr>
      </w:pPr>
    </w:p>
    <w:p w:rsidR="000A221D" w:rsidRDefault="000A221D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……………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0A221D" w:rsidRDefault="000A221D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0A221D" w:rsidRDefault="000A221D" w:rsidP="00483727">
      <w:pPr>
        <w:pStyle w:val="Style5"/>
        <w:widowControl/>
        <w:ind w:left="5664" w:firstLine="708"/>
        <w:jc w:val="center"/>
        <w:rPr>
          <w:rStyle w:val="FontStyle13"/>
          <w:vertAlign w:val="superscript"/>
        </w:rPr>
      </w:pPr>
      <w:r>
        <w:rPr>
          <w:rStyle w:val="FontStyle13"/>
        </w:rPr>
        <w:t>(pożądany czytelny podpis albo podpis i pieczątka z imieniem i nazwiskiem)</w:t>
      </w:r>
    </w:p>
    <w:p w:rsidR="000A221D" w:rsidRPr="000555D9" w:rsidRDefault="000A221D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0A221D" w:rsidRPr="000555D9" w:rsidSect="006613DF">
      <w:headerReference w:type="default" r:id="rId7"/>
      <w:pgSz w:w="16838" w:h="11906" w:orient="landscape"/>
      <w:pgMar w:top="-1079" w:right="1418" w:bottom="360" w:left="1418" w:header="107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21D" w:rsidRDefault="000A221D">
      <w:r>
        <w:separator/>
      </w:r>
    </w:p>
  </w:endnote>
  <w:endnote w:type="continuationSeparator" w:id="0">
    <w:p w:rsidR="000A221D" w:rsidRDefault="000A22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21D" w:rsidRDefault="000A221D">
      <w:r>
        <w:separator/>
      </w:r>
    </w:p>
  </w:footnote>
  <w:footnote w:type="continuationSeparator" w:id="0">
    <w:p w:rsidR="000A221D" w:rsidRDefault="000A22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1D" w:rsidRDefault="000A221D" w:rsidP="006613DF">
    <w:pPr>
      <w:pStyle w:val="Header"/>
      <w:jc w:val="center"/>
    </w:pPr>
  </w:p>
  <w:p w:rsidR="000A221D" w:rsidRDefault="000A221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6744C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325E7345"/>
    <w:multiLevelType w:val="multilevel"/>
    <w:tmpl w:val="F3F6E94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232C7"/>
    <w:rsid w:val="000503A0"/>
    <w:rsid w:val="000555D9"/>
    <w:rsid w:val="000777F5"/>
    <w:rsid w:val="000A221D"/>
    <w:rsid w:val="000D7047"/>
    <w:rsid w:val="0010549E"/>
    <w:rsid w:val="0012537F"/>
    <w:rsid w:val="001403B5"/>
    <w:rsid w:val="0015324A"/>
    <w:rsid w:val="00174D96"/>
    <w:rsid w:val="00196922"/>
    <w:rsid w:val="001A3EEA"/>
    <w:rsid w:val="001A4AC6"/>
    <w:rsid w:val="001B0A53"/>
    <w:rsid w:val="001B6504"/>
    <w:rsid w:val="001C556F"/>
    <w:rsid w:val="001C7664"/>
    <w:rsid w:val="001D4566"/>
    <w:rsid w:val="001E2419"/>
    <w:rsid w:val="00220D93"/>
    <w:rsid w:val="0024144A"/>
    <w:rsid w:val="0025553F"/>
    <w:rsid w:val="0027149E"/>
    <w:rsid w:val="002747CD"/>
    <w:rsid w:val="00294D7D"/>
    <w:rsid w:val="002966B1"/>
    <w:rsid w:val="002D03B5"/>
    <w:rsid w:val="002D7014"/>
    <w:rsid w:val="002E4A1B"/>
    <w:rsid w:val="002F491B"/>
    <w:rsid w:val="003004F8"/>
    <w:rsid w:val="0032475C"/>
    <w:rsid w:val="00351685"/>
    <w:rsid w:val="0035363E"/>
    <w:rsid w:val="0036563D"/>
    <w:rsid w:val="00372EF4"/>
    <w:rsid w:val="00375F63"/>
    <w:rsid w:val="0038037F"/>
    <w:rsid w:val="003845DD"/>
    <w:rsid w:val="003976EB"/>
    <w:rsid w:val="003C6B67"/>
    <w:rsid w:val="003E6B83"/>
    <w:rsid w:val="004011C8"/>
    <w:rsid w:val="0040786E"/>
    <w:rsid w:val="004324D0"/>
    <w:rsid w:val="0043253B"/>
    <w:rsid w:val="00465D69"/>
    <w:rsid w:val="004665B1"/>
    <w:rsid w:val="00483727"/>
    <w:rsid w:val="00491D67"/>
    <w:rsid w:val="004D3BF1"/>
    <w:rsid w:val="004D7829"/>
    <w:rsid w:val="004F0B0D"/>
    <w:rsid w:val="004F32CD"/>
    <w:rsid w:val="005044BD"/>
    <w:rsid w:val="00523724"/>
    <w:rsid w:val="005328B8"/>
    <w:rsid w:val="005632EE"/>
    <w:rsid w:val="005753A1"/>
    <w:rsid w:val="005B356A"/>
    <w:rsid w:val="005D1359"/>
    <w:rsid w:val="005D26D9"/>
    <w:rsid w:val="005D5B1F"/>
    <w:rsid w:val="00615DE7"/>
    <w:rsid w:val="00627173"/>
    <w:rsid w:val="00641534"/>
    <w:rsid w:val="006613DF"/>
    <w:rsid w:val="00665BC3"/>
    <w:rsid w:val="006B0C07"/>
    <w:rsid w:val="006B3487"/>
    <w:rsid w:val="006C53EA"/>
    <w:rsid w:val="0070183F"/>
    <w:rsid w:val="007433C9"/>
    <w:rsid w:val="00794EC1"/>
    <w:rsid w:val="007A370C"/>
    <w:rsid w:val="007A6489"/>
    <w:rsid w:val="007B7ACC"/>
    <w:rsid w:val="007D09B2"/>
    <w:rsid w:val="007D6D3A"/>
    <w:rsid w:val="00823D41"/>
    <w:rsid w:val="00836F13"/>
    <w:rsid w:val="00846217"/>
    <w:rsid w:val="00871E70"/>
    <w:rsid w:val="008822AA"/>
    <w:rsid w:val="008877A4"/>
    <w:rsid w:val="00891C3E"/>
    <w:rsid w:val="008A6774"/>
    <w:rsid w:val="008B4E24"/>
    <w:rsid w:val="008C5ABD"/>
    <w:rsid w:val="00930FD7"/>
    <w:rsid w:val="0093203D"/>
    <w:rsid w:val="0093407C"/>
    <w:rsid w:val="0094171D"/>
    <w:rsid w:val="00950160"/>
    <w:rsid w:val="0095454F"/>
    <w:rsid w:val="0095767F"/>
    <w:rsid w:val="009646FA"/>
    <w:rsid w:val="0099288D"/>
    <w:rsid w:val="009A2991"/>
    <w:rsid w:val="009A3F79"/>
    <w:rsid w:val="009B4F5F"/>
    <w:rsid w:val="00A4393E"/>
    <w:rsid w:val="00A452FB"/>
    <w:rsid w:val="00A6711F"/>
    <w:rsid w:val="00A83497"/>
    <w:rsid w:val="00A87681"/>
    <w:rsid w:val="00A932DD"/>
    <w:rsid w:val="00A9333A"/>
    <w:rsid w:val="00AA71A1"/>
    <w:rsid w:val="00AC6677"/>
    <w:rsid w:val="00AD670C"/>
    <w:rsid w:val="00AE0B11"/>
    <w:rsid w:val="00B67BAB"/>
    <w:rsid w:val="00B7235B"/>
    <w:rsid w:val="00B859BE"/>
    <w:rsid w:val="00BB6E65"/>
    <w:rsid w:val="00BD5E9E"/>
    <w:rsid w:val="00BE0938"/>
    <w:rsid w:val="00C16ECC"/>
    <w:rsid w:val="00C66901"/>
    <w:rsid w:val="00C93C1D"/>
    <w:rsid w:val="00CE6C6F"/>
    <w:rsid w:val="00D12826"/>
    <w:rsid w:val="00D201B8"/>
    <w:rsid w:val="00D96E33"/>
    <w:rsid w:val="00DA18F1"/>
    <w:rsid w:val="00DB3B08"/>
    <w:rsid w:val="00DB56FE"/>
    <w:rsid w:val="00DC71E8"/>
    <w:rsid w:val="00DF1534"/>
    <w:rsid w:val="00E217F6"/>
    <w:rsid w:val="00E45326"/>
    <w:rsid w:val="00E546F2"/>
    <w:rsid w:val="00E6022D"/>
    <w:rsid w:val="00E6177F"/>
    <w:rsid w:val="00E62AC0"/>
    <w:rsid w:val="00E64B95"/>
    <w:rsid w:val="00E87B8C"/>
    <w:rsid w:val="00E97D2A"/>
    <w:rsid w:val="00EA2744"/>
    <w:rsid w:val="00EA3EF5"/>
    <w:rsid w:val="00ED334B"/>
    <w:rsid w:val="00ED38DD"/>
    <w:rsid w:val="00EE699B"/>
    <w:rsid w:val="00EF49D4"/>
    <w:rsid w:val="00EF5386"/>
    <w:rsid w:val="00F04268"/>
    <w:rsid w:val="00F1749B"/>
    <w:rsid w:val="00F34851"/>
    <w:rsid w:val="00F413A4"/>
    <w:rsid w:val="00F41BA7"/>
    <w:rsid w:val="00F532A0"/>
    <w:rsid w:val="00F7296A"/>
    <w:rsid w:val="00F84A6E"/>
    <w:rsid w:val="00F94993"/>
    <w:rsid w:val="00FE3597"/>
    <w:rsid w:val="00FE6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  <w:style w:type="character" w:customStyle="1" w:styleId="FontStyle88">
    <w:name w:val="Font Style88"/>
    <w:uiPriority w:val="99"/>
    <w:rsid w:val="00B67BAB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3</Pages>
  <Words>310</Words>
  <Characters>1863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17</cp:revision>
  <cp:lastPrinted>2010-08-23T10:02:00Z</cp:lastPrinted>
  <dcterms:created xsi:type="dcterms:W3CDTF">2011-02-17T13:20:00Z</dcterms:created>
  <dcterms:modified xsi:type="dcterms:W3CDTF">2014-12-18T09:10:00Z</dcterms:modified>
</cp:coreProperties>
</file>