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A8" w:rsidRPr="00DF492D" w:rsidRDefault="003377A8" w:rsidP="006E1A71">
      <w:pPr>
        <w:pStyle w:val="Heading5"/>
      </w:pPr>
      <w:r w:rsidRPr="00DF492D">
        <w:t>Załącznik nr 5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3377A8" w:rsidRPr="00DF492D" w:rsidTr="00657672">
        <w:tc>
          <w:tcPr>
            <w:tcW w:w="9212" w:type="dxa"/>
          </w:tcPr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</w:p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>nazwa (firmy) Wykonawcy/</w:t>
            </w:r>
          </w:p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3377A8" w:rsidRPr="00DF492D" w:rsidRDefault="003377A8" w:rsidP="00657672">
            <w:pPr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</w:tc>
      </w:tr>
      <w:tr w:rsidR="003377A8" w:rsidRPr="00DF492D" w:rsidTr="00657672">
        <w:tc>
          <w:tcPr>
            <w:tcW w:w="9212" w:type="dxa"/>
          </w:tcPr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</w:p>
          <w:p w:rsidR="003377A8" w:rsidRDefault="003377A8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3377A8" w:rsidRPr="00DF492D" w:rsidRDefault="003377A8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3377A8" w:rsidRPr="00DF492D" w:rsidRDefault="003377A8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  <w:p w:rsidR="003377A8" w:rsidRPr="00DF492D" w:rsidRDefault="003377A8" w:rsidP="00657672">
            <w:pPr>
              <w:rPr>
                <w:rFonts w:ascii="Garamond" w:hAnsi="Garamond"/>
                <w:sz w:val="16"/>
              </w:rPr>
            </w:pPr>
          </w:p>
          <w:p w:rsidR="003377A8" w:rsidRPr="00DF492D" w:rsidRDefault="003377A8" w:rsidP="00657672">
            <w:pPr>
              <w:rPr>
                <w:rFonts w:ascii="Garamond" w:hAnsi="Garamond"/>
                <w:sz w:val="16"/>
              </w:rPr>
            </w:pPr>
            <w:r>
              <w:rPr>
                <w:noProof/>
              </w:rPr>
              <w:pict>
                <v:line id="Line 2" o:spid="_x0000_s1026" style="position:absolute;z-index:251658240;visibility:visibl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71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TxWIO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"/>
              </w:pict>
            </w:r>
            <w:r w:rsidRPr="00DF492D">
              <w:rPr>
                <w:rFonts w:ascii="Garamond" w:hAnsi="Garamond"/>
                <w:sz w:val="16"/>
              </w:rPr>
              <w:t xml:space="preserve">kod, miejscowość   </w:t>
            </w:r>
          </w:p>
          <w:p w:rsidR="003377A8" w:rsidRPr="00DF492D" w:rsidRDefault="003377A8" w:rsidP="00657672">
            <w:pPr>
              <w:rPr>
                <w:rFonts w:ascii="Garamond" w:hAnsi="Garamond"/>
                <w:sz w:val="16"/>
              </w:rPr>
            </w:pPr>
          </w:p>
          <w:p w:rsidR="003377A8" w:rsidRPr="00DF492D" w:rsidRDefault="003377A8" w:rsidP="00657672">
            <w:pPr>
              <w:rPr>
                <w:rFonts w:ascii="Garamond" w:hAnsi="Garamond"/>
                <w:sz w:val="16"/>
              </w:rPr>
            </w:pPr>
            <w:r>
              <w:rPr>
                <w:noProof/>
              </w:rPr>
              <w:pict>
                <v:line id="Line 3" o:spid="_x0000_s1027" style="position:absolute;z-index:251659264;visibility:visibl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JkY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fTxWIO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"/>
              </w:pict>
            </w:r>
            <w:r w:rsidRPr="00DF492D">
              <w:rPr>
                <w:rFonts w:ascii="Garamond" w:hAnsi="Garamond"/>
                <w:sz w:val="16"/>
              </w:rPr>
              <w:t xml:space="preserve">kraj:                                              </w:t>
            </w:r>
          </w:p>
          <w:p w:rsidR="003377A8" w:rsidRPr="00DF492D" w:rsidRDefault="003377A8" w:rsidP="00657672">
            <w:pPr>
              <w:rPr>
                <w:rFonts w:ascii="Garamond" w:hAnsi="Garamond"/>
                <w:sz w:val="16"/>
              </w:rPr>
            </w:pPr>
          </w:p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>
              <w:rPr>
                <w:noProof/>
              </w:rPr>
              <w:pict>
                <v:line id="Line 4" o:spid="_x0000_s1028" style="position:absolute;z-index:251660288;visibility:visible" from="117.5pt,3.7pt" to="423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HWz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p/m8xlIjBE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"/>
              </w:pict>
            </w:r>
            <w:r w:rsidRPr="00DF492D">
              <w:rPr>
                <w:rFonts w:ascii="Garamond" w:hAnsi="Garamond"/>
                <w:sz w:val="16"/>
              </w:rPr>
              <w:t xml:space="preserve">ulica, nr domu, nr lokalu               </w:t>
            </w:r>
          </w:p>
          <w:p w:rsidR="003377A8" w:rsidRPr="002B3514" w:rsidRDefault="003377A8" w:rsidP="00657672">
            <w:pPr>
              <w:pStyle w:val="Header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</w:rPr>
            </w:pPr>
          </w:p>
        </w:tc>
      </w:tr>
      <w:tr w:rsidR="003377A8" w:rsidRPr="00DF492D" w:rsidTr="00657672">
        <w:tc>
          <w:tcPr>
            <w:tcW w:w="9212" w:type="dxa"/>
          </w:tcPr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</w:p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n</w:t>
            </w:r>
            <w:r w:rsidRPr="00DF492D">
              <w:rPr>
                <w:rFonts w:ascii="Garamond" w:hAnsi="Garamond"/>
                <w:sz w:val="20"/>
              </w:rPr>
              <w:t xml:space="preserve">r telefonu / nr faksu:                                      </w:t>
            </w:r>
          </w:p>
        </w:tc>
      </w:tr>
      <w:tr w:rsidR="003377A8" w:rsidRPr="00DF492D" w:rsidTr="00657672">
        <w:tc>
          <w:tcPr>
            <w:tcW w:w="9212" w:type="dxa"/>
          </w:tcPr>
          <w:p w:rsidR="003377A8" w:rsidRPr="00DF492D" w:rsidRDefault="003377A8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e-mail:</w:t>
            </w:r>
          </w:p>
        </w:tc>
      </w:tr>
    </w:tbl>
    <w:p w:rsidR="003377A8" w:rsidRPr="00DF492D" w:rsidRDefault="003377A8" w:rsidP="006E1A71">
      <w:pPr>
        <w:rPr>
          <w:rFonts w:ascii="Garamond" w:hAnsi="Garamond"/>
          <w:b/>
          <w:bCs/>
          <w:sz w:val="32"/>
        </w:rPr>
      </w:pPr>
    </w:p>
    <w:p w:rsidR="003377A8" w:rsidRPr="00DF492D" w:rsidRDefault="003377A8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3377A8" w:rsidRPr="00DF492D" w:rsidRDefault="003377A8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>Al. Ujazdowskie 11</w:t>
      </w:r>
      <w:r>
        <w:rPr>
          <w:rFonts w:ascii="Garamond" w:hAnsi="Garamond"/>
          <w:b/>
          <w:bCs/>
          <w:sz w:val="32"/>
          <w:szCs w:val="17"/>
        </w:rPr>
        <w:br/>
        <w:t>00-567</w:t>
      </w:r>
      <w:r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3377A8" w:rsidRPr="00DF492D" w:rsidRDefault="003377A8" w:rsidP="00986B42">
      <w:pPr>
        <w:pStyle w:val="Heading3"/>
        <w:rPr>
          <w:rFonts w:ascii="Garamond" w:hAnsi="Garamond"/>
          <w:sz w:val="32"/>
        </w:rPr>
      </w:pPr>
    </w:p>
    <w:p w:rsidR="003377A8" w:rsidRPr="00DF492D" w:rsidRDefault="003377A8" w:rsidP="00986B42">
      <w:pPr>
        <w:pStyle w:val="Heading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3377A8" w:rsidRPr="00DF492D" w:rsidRDefault="003377A8" w:rsidP="00A821C1">
      <w:pPr>
        <w:jc w:val="both"/>
        <w:rPr>
          <w:rFonts w:ascii="Garamond" w:hAnsi="Garamond"/>
        </w:rPr>
      </w:pPr>
    </w:p>
    <w:p w:rsidR="003377A8" w:rsidRPr="00DF492D" w:rsidRDefault="003377A8" w:rsidP="00A821C1">
      <w:pPr>
        <w:jc w:val="both"/>
        <w:rPr>
          <w:rFonts w:ascii="Garamond" w:hAnsi="Garamond"/>
        </w:rPr>
      </w:pPr>
    </w:p>
    <w:p w:rsidR="003377A8" w:rsidRPr="00DF492D" w:rsidRDefault="003377A8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3446B4">
        <w:rPr>
          <w:rFonts w:ascii="Garamond" w:hAnsi="Garamond"/>
          <w:b/>
          <w:bCs/>
        </w:rPr>
        <w:t>„</w:t>
      </w:r>
      <w:r w:rsidRPr="003446B4">
        <w:rPr>
          <w:rFonts w:ascii="Garamond" w:hAnsi="Garamond"/>
          <w:b/>
        </w:rPr>
        <w:t>Zakup, dostawę, instalację i uruchomienie z istniejącą infrastrukturą przełączników sieciowych sieci SAN (wraz z autoryzowanym szkoleniem) oraz modułów optycznych XFP</w:t>
      </w:r>
      <w:r w:rsidRPr="003446B4">
        <w:rPr>
          <w:rFonts w:ascii="Garamond" w:hAnsi="Garamond"/>
          <w:b/>
          <w:bCs/>
        </w:rPr>
        <w:t xml:space="preserve">” </w:t>
      </w:r>
      <w:r w:rsidRPr="00DF492D">
        <w:rPr>
          <w:rFonts w:ascii="Garamond" w:hAnsi="Garamond"/>
        </w:rPr>
        <w:t>oferujemy wykonanie przedmiotu zamówienia, zgodnie z warunkami i wymogami zawartymi w SIWZ za</w:t>
      </w:r>
      <w:r>
        <w:rPr>
          <w:rFonts w:ascii="Garamond" w:hAnsi="Garamond"/>
        </w:rPr>
        <w:t xml:space="preserve"> cenę oferty za</w:t>
      </w:r>
      <w:r w:rsidRPr="00DF492D">
        <w:rPr>
          <w:rFonts w:ascii="Garamond" w:hAnsi="Garamond"/>
        </w:rPr>
        <w:t>:</w:t>
      </w:r>
    </w:p>
    <w:p w:rsidR="003377A8" w:rsidRPr="00DF492D" w:rsidRDefault="003377A8" w:rsidP="008A225D">
      <w:pPr>
        <w:jc w:val="both"/>
        <w:rPr>
          <w:rFonts w:ascii="Garamond" w:hAnsi="Garamond"/>
          <w:b/>
        </w:rPr>
      </w:pPr>
    </w:p>
    <w:tbl>
      <w:tblPr>
        <w:tblW w:w="7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3677"/>
        <w:gridCol w:w="990"/>
        <w:gridCol w:w="2340"/>
      </w:tblGrid>
      <w:tr w:rsidR="003377A8" w:rsidRPr="006A5C17" w:rsidTr="0073433E">
        <w:trPr>
          <w:jc w:val="center"/>
        </w:trPr>
        <w:tc>
          <w:tcPr>
            <w:tcW w:w="558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677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990" w:type="dxa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3377A8" w:rsidRPr="006A5C17" w:rsidTr="0073433E">
        <w:trPr>
          <w:jc w:val="center"/>
        </w:trPr>
        <w:tc>
          <w:tcPr>
            <w:tcW w:w="558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990" w:type="dxa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(b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t>) **</w:t>
            </w:r>
          </w:p>
        </w:tc>
        <w:tc>
          <w:tcPr>
            <w:tcW w:w="2340" w:type="dxa"/>
            <w:vAlign w:val="center"/>
          </w:tcPr>
          <w:p w:rsidR="003377A8" w:rsidRPr="006A5C17" w:rsidRDefault="003377A8" w:rsidP="000D46D8">
            <w:pPr>
              <w:spacing w:before="60" w:afterLines="6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(c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t>) **</w:t>
            </w:r>
          </w:p>
        </w:tc>
      </w:tr>
      <w:tr w:rsidR="003377A8" w:rsidRPr="006A5C17" w:rsidTr="0073433E">
        <w:trPr>
          <w:trHeight w:val="227"/>
          <w:jc w:val="center"/>
        </w:trPr>
        <w:tc>
          <w:tcPr>
            <w:tcW w:w="558" w:type="dxa"/>
            <w:vAlign w:val="center"/>
          </w:tcPr>
          <w:p w:rsidR="003377A8" w:rsidRPr="006A5C17" w:rsidRDefault="003377A8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677" w:type="dxa"/>
            <w:vAlign w:val="center"/>
          </w:tcPr>
          <w:p w:rsidR="003377A8" w:rsidRDefault="003377A8" w:rsidP="006067BF">
            <w:pPr>
              <w:rPr>
                <w:b/>
                <w:sz w:val="16"/>
                <w:szCs w:val="16"/>
              </w:rPr>
            </w:pPr>
          </w:p>
          <w:p w:rsidR="003377A8" w:rsidRDefault="003377A8" w:rsidP="006067BF">
            <w:pPr>
              <w:rPr>
                <w:b/>
                <w:sz w:val="16"/>
                <w:szCs w:val="16"/>
              </w:rPr>
            </w:pPr>
            <w:r w:rsidRPr="00D52B9D">
              <w:rPr>
                <w:b/>
                <w:sz w:val="16"/>
                <w:szCs w:val="16"/>
              </w:rPr>
              <w:t xml:space="preserve">Rozbudowa sprzętu sieciowego firmy CISCO - MDS 9148,  będącego w posiadaniu Zamawiającego </w:t>
            </w:r>
          </w:p>
          <w:p w:rsidR="003377A8" w:rsidRPr="00D52B9D" w:rsidRDefault="003377A8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3377A8" w:rsidRPr="006A5C17" w:rsidRDefault="003377A8" w:rsidP="00CB14E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340" w:type="dxa"/>
            <w:vAlign w:val="center"/>
          </w:tcPr>
          <w:p w:rsidR="003377A8" w:rsidRPr="006A5C17" w:rsidRDefault="003377A8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377A8" w:rsidRPr="006A5C17" w:rsidTr="0073433E">
        <w:trPr>
          <w:trHeight w:val="227"/>
          <w:jc w:val="center"/>
        </w:trPr>
        <w:tc>
          <w:tcPr>
            <w:tcW w:w="558" w:type="dxa"/>
            <w:vAlign w:val="center"/>
          </w:tcPr>
          <w:p w:rsidR="003377A8" w:rsidRPr="006A5C17" w:rsidRDefault="003377A8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677" w:type="dxa"/>
            <w:vAlign w:val="center"/>
          </w:tcPr>
          <w:p w:rsidR="003377A8" w:rsidRDefault="003377A8" w:rsidP="006067BF">
            <w:pPr>
              <w:rPr>
                <w:b/>
                <w:sz w:val="16"/>
                <w:szCs w:val="16"/>
              </w:rPr>
            </w:pPr>
          </w:p>
          <w:p w:rsidR="003377A8" w:rsidRDefault="003377A8" w:rsidP="006067BF">
            <w:pPr>
              <w:rPr>
                <w:b/>
                <w:sz w:val="16"/>
                <w:szCs w:val="16"/>
              </w:rPr>
            </w:pPr>
            <w:r w:rsidRPr="003A3C6F">
              <w:rPr>
                <w:b/>
                <w:sz w:val="16"/>
                <w:szCs w:val="16"/>
              </w:rPr>
              <w:t>Rozbudowa sprzętu sieciowego firmy HP – Switch 7503,  będącego w posiadaniu Zamawiającego</w:t>
            </w:r>
          </w:p>
          <w:p w:rsidR="003377A8" w:rsidRPr="00CB14EA" w:rsidRDefault="003377A8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3377A8" w:rsidRPr="006A5C17" w:rsidRDefault="003377A8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 xml:space="preserve">0 </w:t>
            </w:r>
          </w:p>
        </w:tc>
        <w:tc>
          <w:tcPr>
            <w:tcW w:w="2340" w:type="dxa"/>
            <w:vAlign w:val="center"/>
          </w:tcPr>
          <w:p w:rsidR="003377A8" w:rsidRPr="006A5C17" w:rsidRDefault="003377A8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377A8" w:rsidRPr="006A5C17" w:rsidTr="0073433E">
        <w:trPr>
          <w:trHeight w:val="227"/>
          <w:jc w:val="center"/>
        </w:trPr>
        <w:tc>
          <w:tcPr>
            <w:tcW w:w="5225" w:type="dxa"/>
            <w:gridSpan w:val="3"/>
            <w:vAlign w:val="center"/>
          </w:tcPr>
          <w:p w:rsidR="003377A8" w:rsidRPr="004D22CB" w:rsidRDefault="003377A8" w:rsidP="00755590">
            <w:pPr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Łączna wartość za cały przedmiot zamówienia (z VAT) w zł (d</w:t>
            </w:r>
            <w:r w:rsidRPr="004D22CB">
              <w:rPr>
                <w:rFonts w:ascii="Garamond" w:hAnsi="Garamond"/>
                <w:b/>
                <w:sz w:val="16"/>
                <w:szCs w:val="16"/>
              </w:rPr>
              <w:t>) **:</w:t>
            </w:r>
          </w:p>
        </w:tc>
        <w:tc>
          <w:tcPr>
            <w:tcW w:w="2340" w:type="dxa"/>
            <w:vAlign w:val="center"/>
          </w:tcPr>
          <w:p w:rsidR="003377A8" w:rsidRDefault="003377A8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3377A8" w:rsidRDefault="003377A8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3377A8" w:rsidRPr="004D22CB" w:rsidRDefault="003377A8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3377A8" w:rsidRPr="004D22CB" w:rsidRDefault="003377A8" w:rsidP="0075559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[suma (c) = (d</w:t>
            </w:r>
            <w:r w:rsidRPr="004D22CB">
              <w:rPr>
                <w:rFonts w:ascii="Garamond" w:hAnsi="Garamond"/>
                <w:b/>
                <w:sz w:val="16"/>
                <w:szCs w:val="16"/>
              </w:rPr>
              <w:t>)] **</w:t>
            </w:r>
          </w:p>
          <w:p w:rsidR="003377A8" w:rsidRDefault="003377A8" w:rsidP="00755590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3377A8" w:rsidRDefault="003377A8" w:rsidP="00755590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3377A8" w:rsidRPr="004D22CB" w:rsidRDefault="003377A8" w:rsidP="00755590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3377A8" w:rsidRDefault="003377A8"/>
    <w:p w:rsidR="003377A8" w:rsidRDefault="003377A8" w:rsidP="006A5C17">
      <w:pPr>
        <w:jc w:val="both"/>
        <w:rPr>
          <w:rFonts w:ascii="Garamond" w:hAnsi="Garamond"/>
        </w:rPr>
      </w:pPr>
    </w:p>
    <w:p w:rsidR="003377A8" w:rsidRPr="00331F79" w:rsidRDefault="003377A8" w:rsidP="006918D5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3377A8" w:rsidRPr="00DF492D" w:rsidRDefault="003377A8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akceptujemy terminy wykonania zamówienia określone </w:t>
      </w:r>
      <w:r w:rsidRPr="002367C7">
        <w:rPr>
          <w:rFonts w:ascii="Garamond" w:hAnsi="Garamond"/>
        </w:rPr>
        <w:t>w SIWZ;</w:t>
      </w:r>
    </w:p>
    <w:p w:rsidR="003377A8" w:rsidRPr="00DF492D" w:rsidRDefault="003377A8" w:rsidP="00921D35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okres i warunki gwarancji na prawidłowe działanie dostarczonego przedmiotu zamówienia określone </w:t>
      </w:r>
      <w:bookmarkStart w:id="0" w:name="_GoBack"/>
      <w:bookmarkEnd w:id="0"/>
      <w:r w:rsidRPr="00DF492D">
        <w:rPr>
          <w:rFonts w:ascii="Garamond" w:hAnsi="Garamond"/>
        </w:rPr>
        <w:t>w SIWZ;</w:t>
      </w:r>
    </w:p>
    <w:p w:rsidR="003377A8" w:rsidRDefault="003377A8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warunki płatności za zrealizowanie przedmiotu zamówienia określone </w:t>
      </w:r>
      <w:r w:rsidRPr="00DF492D">
        <w:rPr>
          <w:rFonts w:ascii="Garamond" w:hAnsi="Garamond"/>
        </w:rPr>
        <w:br/>
        <w:t>w SIWZ;</w:t>
      </w:r>
    </w:p>
    <w:p w:rsidR="003377A8" w:rsidRPr="00CC0D25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oferowane przełączniki</w:t>
      </w:r>
      <w:r w:rsidRPr="00CC0D25">
        <w:rPr>
          <w:rFonts w:ascii="Garamond" w:hAnsi="Garamond"/>
        </w:rPr>
        <w:t xml:space="preserve"> </w:t>
      </w:r>
      <w:r>
        <w:rPr>
          <w:rFonts w:ascii="Garamond" w:hAnsi="Garamond"/>
        </w:rPr>
        <w:t>w pełni współpracują</w:t>
      </w:r>
      <w:r w:rsidRPr="00CC0D25">
        <w:rPr>
          <w:rFonts w:ascii="Garamond" w:hAnsi="Garamond"/>
        </w:rPr>
        <w:t xml:space="preserve"> z istniejącym już szkieletem sieci SAN Zamawiającego czyli z przełącznikam</w:t>
      </w:r>
      <w:r>
        <w:rPr>
          <w:rFonts w:ascii="Garamond" w:hAnsi="Garamond"/>
        </w:rPr>
        <w:t>i Cisco MDS 9148 oraz realizują</w:t>
      </w:r>
      <w:r w:rsidRPr="00CC0D25">
        <w:rPr>
          <w:rFonts w:ascii="Garamond" w:hAnsi="Garamond"/>
        </w:rPr>
        <w:t xml:space="preserve">  wszystkie wdrożone  funkcjonalności, a jego zastosowanie nie będzie wymagało żadnych nakładów związanych z dostosowaniem urządzeń i systemów Zamawiającego</w:t>
      </w:r>
      <w:r>
        <w:rPr>
          <w:rFonts w:ascii="Garamond" w:hAnsi="Garamond"/>
        </w:rPr>
        <w:t>;</w:t>
      </w:r>
    </w:p>
    <w:p w:rsidR="003377A8" w:rsidRPr="00CC0D25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 w:rsidRPr="00CC0D25">
        <w:rPr>
          <w:rFonts w:ascii="Garamond" w:hAnsi="Garamond"/>
        </w:rPr>
        <w:t>wykona</w:t>
      </w:r>
      <w:r>
        <w:rPr>
          <w:rFonts w:ascii="Garamond" w:hAnsi="Garamond"/>
        </w:rPr>
        <w:t>my</w:t>
      </w:r>
      <w:r w:rsidRPr="00CC0D25">
        <w:rPr>
          <w:rFonts w:ascii="Garamond" w:hAnsi="Garamond"/>
        </w:rPr>
        <w:t xml:space="preserve"> połączenia za pomocą niezbędnego okablowania oferowanej infrastruktury sprzętowej z obecnie eksploatowaną infrast</w:t>
      </w:r>
      <w:r>
        <w:rPr>
          <w:rFonts w:ascii="Garamond" w:hAnsi="Garamond"/>
        </w:rPr>
        <w:t>rukturą sprzętową Zamawiającego;</w:t>
      </w:r>
    </w:p>
    <w:p w:rsidR="003377A8" w:rsidRPr="00CC0D25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c</w:t>
      </w:r>
      <w:r w:rsidRPr="00CC0D25">
        <w:rPr>
          <w:rFonts w:ascii="Garamond" w:hAnsi="Garamond"/>
        </w:rPr>
        <w:t xml:space="preserve">zynności związane z uruchomieniem </w:t>
      </w:r>
      <w:r>
        <w:rPr>
          <w:rFonts w:ascii="Garamond" w:hAnsi="Garamond"/>
        </w:rPr>
        <w:t>zostaną</w:t>
      </w:r>
      <w:r w:rsidRPr="00CC0D25">
        <w:rPr>
          <w:rFonts w:ascii="Garamond" w:hAnsi="Garamond"/>
        </w:rPr>
        <w:t xml:space="preserve"> przeprowadzone przez personel autoryzowany przez producenta zaoferowanego rozwiązania we współpracy z personelem IT Zamawiającego.</w:t>
      </w:r>
    </w:p>
    <w:p w:rsidR="003377A8" w:rsidRPr="00CC0D25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oferowana d</w:t>
      </w:r>
      <w:r w:rsidRPr="00CC0D25">
        <w:rPr>
          <w:rFonts w:ascii="Garamond" w:hAnsi="Garamond"/>
        </w:rPr>
        <w:t xml:space="preserve">ostawa </w:t>
      </w:r>
      <w:r>
        <w:rPr>
          <w:rFonts w:ascii="Garamond" w:hAnsi="Garamond"/>
        </w:rPr>
        <w:t>obejmuje</w:t>
      </w:r>
      <w:r w:rsidRPr="00CC0D25">
        <w:rPr>
          <w:rFonts w:ascii="Garamond" w:hAnsi="Garamond"/>
        </w:rPr>
        <w:t xml:space="preserve"> wszystkie </w:t>
      </w:r>
      <w:r>
        <w:rPr>
          <w:rFonts w:ascii="Garamond" w:hAnsi="Garamond"/>
        </w:rPr>
        <w:t xml:space="preserve">elementy </w:t>
      </w:r>
      <w:r w:rsidRPr="00CC0D25">
        <w:rPr>
          <w:rFonts w:ascii="Garamond" w:hAnsi="Garamond"/>
        </w:rPr>
        <w:t>wymagane przez producentów oferowanego rozwiązania do jego prawidłowego podłączenia i konfiguracji w rozwiązaniu Zamawiającego.</w:t>
      </w:r>
    </w:p>
    <w:p w:rsidR="003377A8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oferowane u</w:t>
      </w:r>
      <w:r w:rsidRPr="00CC0D25">
        <w:rPr>
          <w:rFonts w:ascii="Garamond" w:hAnsi="Garamond"/>
        </w:rPr>
        <w:t xml:space="preserve">rządzenia </w:t>
      </w:r>
      <w:r>
        <w:rPr>
          <w:rFonts w:ascii="Garamond" w:hAnsi="Garamond"/>
        </w:rPr>
        <w:t>zawierają</w:t>
      </w:r>
      <w:r w:rsidRPr="00CC0D25">
        <w:rPr>
          <w:rFonts w:ascii="Garamond" w:hAnsi="Garamond"/>
        </w:rPr>
        <w:t xml:space="preserve"> osprzęt wymagany przez producentów oferowanego rozwiązania (na przykład: okablowanie, urządzenia zasilające) niezbędny do jego prawidłowego podłączenia z siecią energetyczną Zamawiającego o parametrach: 230 V ± 10% , 50 Hz.</w:t>
      </w:r>
    </w:p>
    <w:p w:rsidR="003377A8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oferowane m</w:t>
      </w:r>
      <w:r w:rsidRPr="00001A78">
        <w:rPr>
          <w:rFonts w:ascii="Garamond" w:hAnsi="Garamond"/>
        </w:rPr>
        <w:t xml:space="preserve">oduły optyczne </w:t>
      </w:r>
      <w:r>
        <w:rPr>
          <w:rFonts w:ascii="Garamond" w:hAnsi="Garamond"/>
        </w:rPr>
        <w:t>w pełni współpracują</w:t>
      </w:r>
      <w:r w:rsidRPr="00001A78">
        <w:rPr>
          <w:rFonts w:ascii="Garamond" w:hAnsi="Garamond"/>
        </w:rPr>
        <w:t xml:space="preserve"> z posiadanymi przełącznikami HP –Switch 7503 oraz rozbudowa urządzenia o nowe moduły nie </w:t>
      </w:r>
      <w:r>
        <w:rPr>
          <w:rFonts w:ascii="Garamond" w:hAnsi="Garamond"/>
        </w:rPr>
        <w:t>spowoduje</w:t>
      </w:r>
      <w:r w:rsidRPr="00001A78">
        <w:rPr>
          <w:rFonts w:ascii="Garamond" w:hAnsi="Garamond"/>
        </w:rPr>
        <w:t xml:space="preserve"> utraty gwarancji tych urządzeń. Ponadto </w:t>
      </w:r>
      <w:r>
        <w:rPr>
          <w:rFonts w:ascii="Garamond" w:hAnsi="Garamond"/>
        </w:rPr>
        <w:t>oferowane</w:t>
      </w:r>
      <w:r w:rsidRPr="00001A78">
        <w:rPr>
          <w:rFonts w:ascii="Garamond" w:hAnsi="Garamond"/>
        </w:rPr>
        <w:t xml:space="preserve"> moduły </w:t>
      </w:r>
      <w:r>
        <w:rPr>
          <w:rFonts w:ascii="Garamond" w:hAnsi="Garamond"/>
        </w:rPr>
        <w:t>optyczne będą w pełni współpracować</w:t>
      </w:r>
      <w:r w:rsidRPr="00001A78">
        <w:rPr>
          <w:rFonts w:ascii="Garamond" w:hAnsi="Garamond"/>
        </w:rPr>
        <w:t xml:space="preserve"> z modułami optycznymi X2-10GB-ER 10GBASE  w urządzeniach Cisco Switch Catalyst 6500VSS posiadanymi przez Zamawiającego.</w:t>
      </w:r>
    </w:p>
    <w:p w:rsidR="003377A8" w:rsidRPr="00B20A9A" w:rsidRDefault="003377A8" w:rsidP="00CC0D25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zamówienia: </w:t>
      </w:r>
      <w:r w:rsidRPr="00B20A9A">
        <w:rPr>
          <w:rFonts w:ascii="Garamond" w:hAnsi="Garamond"/>
          <w:i/>
        </w:rPr>
        <w:t>(jeżeli dotyczy)*</w:t>
      </w:r>
    </w:p>
    <w:p w:rsidR="003377A8" w:rsidRPr="00BA03BE" w:rsidRDefault="003377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3377A8" w:rsidRDefault="003377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3377A8" w:rsidRDefault="003377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3377A8" w:rsidRPr="001242E3" w:rsidRDefault="003377A8" w:rsidP="00941DA8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3377A8" w:rsidRPr="00DF492D" w:rsidRDefault="003377A8" w:rsidP="001D4026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w kwocie …………. zł (słownie: ……………………………………złotych) zostało wniesione w dniu ……………… w formie …………………………………</w:t>
      </w:r>
    </w:p>
    <w:p w:rsidR="003377A8" w:rsidRPr="00DF492D" w:rsidRDefault="003377A8" w:rsidP="00A01B54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3377A8" w:rsidRPr="00DF492D" w:rsidRDefault="003377A8" w:rsidP="009048DE">
      <w:pPr>
        <w:jc w:val="both"/>
        <w:rPr>
          <w:rFonts w:ascii="Garamond" w:hAnsi="Garamond"/>
        </w:rPr>
      </w:pPr>
    </w:p>
    <w:p w:rsidR="003377A8" w:rsidRPr="00DF492D" w:rsidRDefault="003377A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Załącznikami do niniejszej oferty są:</w:t>
      </w:r>
    </w:p>
    <w:p w:rsidR="003377A8" w:rsidRPr="00DF492D" w:rsidRDefault="003377A8" w:rsidP="00803D61">
      <w:pPr>
        <w:ind w:left="567"/>
        <w:jc w:val="both"/>
        <w:rPr>
          <w:rFonts w:ascii="Garamond" w:hAnsi="Garamond"/>
        </w:rPr>
      </w:pPr>
    </w:p>
    <w:p w:rsidR="003377A8" w:rsidRPr="00DF492D" w:rsidRDefault="003377A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                str. ...............,</w:t>
      </w:r>
    </w:p>
    <w:p w:rsidR="003377A8" w:rsidRPr="00DF492D" w:rsidRDefault="003377A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3377A8" w:rsidRPr="00DF492D" w:rsidRDefault="003377A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3377A8" w:rsidRPr="00DF492D" w:rsidRDefault="003377A8" w:rsidP="00A01B54">
      <w:pPr>
        <w:ind w:left="1080"/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itd. ........................................................................               str. ................   </w:t>
      </w:r>
    </w:p>
    <w:p w:rsidR="003377A8" w:rsidRDefault="003377A8" w:rsidP="00562F4F">
      <w:pPr>
        <w:ind w:left="567"/>
        <w:jc w:val="both"/>
        <w:rPr>
          <w:rFonts w:ascii="Garamond" w:hAnsi="Garamond"/>
        </w:rPr>
      </w:pPr>
    </w:p>
    <w:p w:rsidR="003377A8" w:rsidRPr="00DF492D" w:rsidRDefault="003377A8" w:rsidP="00562F4F">
      <w:pPr>
        <w:ind w:left="567"/>
        <w:jc w:val="both"/>
        <w:rPr>
          <w:rFonts w:ascii="Garamond" w:hAnsi="Garamond"/>
        </w:rPr>
      </w:pPr>
    </w:p>
    <w:p w:rsidR="003377A8" w:rsidRPr="00DF492D" w:rsidRDefault="003377A8" w:rsidP="00F9103F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Oferta została złożona na .......... (</w:t>
      </w:r>
      <w:r w:rsidRPr="00DF492D">
        <w:rPr>
          <w:rFonts w:ascii="Garamond" w:hAnsi="Garamond"/>
          <w:i/>
        </w:rPr>
        <w:t>proszę wpisać liczbę stron</w:t>
      </w:r>
      <w:r w:rsidRPr="00DF492D">
        <w:rPr>
          <w:rFonts w:ascii="Garamond" w:hAnsi="Garamond"/>
        </w:rPr>
        <w:t xml:space="preserve">)* kolejno zapisanych </w:t>
      </w:r>
      <w:r w:rsidRPr="00DF492D">
        <w:rPr>
          <w:rFonts w:ascii="Garamond" w:hAnsi="Garamond"/>
        </w:rPr>
        <w:br/>
        <w:t>i ponumerowanych stronach.</w:t>
      </w:r>
    </w:p>
    <w:p w:rsidR="003377A8" w:rsidRPr="00DF492D" w:rsidRDefault="003377A8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</w:p>
    <w:p w:rsidR="003377A8" w:rsidRPr="00DF492D" w:rsidRDefault="003377A8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</w:p>
    <w:p w:rsidR="003377A8" w:rsidRPr="00DF492D" w:rsidRDefault="003377A8" w:rsidP="006E1A71">
      <w:pPr>
        <w:pStyle w:val="BodyText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3377A8" w:rsidRPr="00DF492D" w:rsidRDefault="003377A8" w:rsidP="006E1A71">
      <w:pPr>
        <w:pStyle w:val="BodyText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Podpis(-y) osoby(osób) wskazanej(-ych) </w:t>
      </w:r>
    </w:p>
    <w:p w:rsidR="003377A8" w:rsidRPr="00DF492D" w:rsidRDefault="003377A8" w:rsidP="006E1A71">
      <w:pPr>
        <w:pStyle w:val="BodyText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3377A8" w:rsidRPr="00DF492D" w:rsidRDefault="003377A8" w:rsidP="006E1A71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obrocie prawnym lub posiadającej(-ych) </w:t>
      </w:r>
    </w:p>
    <w:p w:rsidR="003377A8" w:rsidRPr="00DF492D" w:rsidRDefault="003377A8" w:rsidP="006E1A71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pełnomocnictwo(-a).* </w:t>
      </w:r>
    </w:p>
    <w:p w:rsidR="003377A8" w:rsidRPr="00663FBA" w:rsidRDefault="003377A8" w:rsidP="00663FBA">
      <w:pPr>
        <w:pStyle w:val="BodyText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3377A8" w:rsidRDefault="003377A8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3377A8" w:rsidRDefault="003377A8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3377A8" w:rsidRPr="00DF492D" w:rsidRDefault="003377A8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3377A8" w:rsidRPr="00024D02" w:rsidRDefault="003377A8" w:rsidP="00BB4B5A">
      <w:pPr>
        <w:tabs>
          <w:tab w:val="left" w:pos="1556"/>
        </w:tabs>
        <w:jc w:val="both"/>
        <w:rPr>
          <w:rFonts w:ascii="Garamond" w:hAnsi="Garamond"/>
          <w:i/>
        </w:rPr>
      </w:pPr>
      <w:r w:rsidRPr="00024D02">
        <w:rPr>
          <w:rFonts w:ascii="Garamond" w:hAnsi="Garamond"/>
          <w:i/>
        </w:rPr>
        <w:t>* - Uwagi Zamawiającego.</w:t>
      </w:r>
    </w:p>
    <w:p w:rsidR="003377A8" w:rsidRPr="00024D02" w:rsidRDefault="003377A8" w:rsidP="00024D02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** - Cenę oferty za </w:t>
      </w:r>
      <w:r w:rsidRPr="00993484">
        <w:rPr>
          <w:rFonts w:ascii="Garamond" w:hAnsi="Garamond"/>
          <w:i/>
          <w:noProof w:val="0"/>
          <w:szCs w:val="24"/>
        </w:rPr>
        <w:t>przedmiot zamówienia</w:t>
      </w:r>
      <w:r w:rsidRPr="00024D02">
        <w:rPr>
          <w:rFonts w:ascii="Garamond" w:hAnsi="Garamond"/>
          <w:i/>
          <w:noProof w:val="0"/>
          <w:szCs w:val="24"/>
        </w:rPr>
        <w:t xml:space="preserve"> Wykonawca zobowiązany jest obliczyć zgodnie z Formularzem ofertowym o naz</w:t>
      </w:r>
      <w:r>
        <w:rPr>
          <w:rFonts w:ascii="Garamond" w:hAnsi="Garamond"/>
          <w:i/>
          <w:noProof w:val="0"/>
          <w:szCs w:val="24"/>
        </w:rPr>
        <w:t>wie „Oferta” - Załącznikiem nr 5</w:t>
      </w:r>
      <w:r w:rsidRPr="00024D02">
        <w:rPr>
          <w:rFonts w:ascii="Garamond" w:hAnsi="Garamond"/>
          <w:i/>
          <w:noProof w:val="0"/>
          <w:szCs w:val="24"/>
        </w:rPr>
        <w:t xml:space="preserve"> do SIWZ, w następujący sposób:</w:t>
      </w:r>
    </w:p>
    <w:p w:rsidR="003377A8" w:rsidRPr="00024D02" w:rsidRDefault="003377A8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wstawić rodzaj lub opis lub nazwę przedmiotu zamówienia (produktu) (a); </w:t>
      </w:r>
    </w:p>
    <w:p w:rsidR="003377A8" w:rsidRPr="00024D02" w:rsidRDefault="003377A8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wstawić odpowiednio lic</w:t>
      </w:r>
      <w:r>
        <w:rPr>
          <w:rFonts w:ascii="Garamond" w:hAnsi="Garamond"/>
          <w:i/>
          <w:noProof w:val="0"/>
          <w:szCs w:val="24"/>
        </w:rPr>
        <w:t>zbę sztuk (b</w:t>
      </w:r>
      <w:r w:rsidRPr="00024D02">
        <w:rPr>
          <w:rFonts w:ascii="Garamond" w:hAnsi="Garamond"/>
          <w:i/>
          <w:noProof w:val="0"/>
          <w:szCs w:val="24"/>
        </w:rPr>
        <w:t>);</w:t>
      </w:r>
    </w:p>
    <w:p w:rsidR="003377A8" w:rsidRPr="00024D02" w:rsidRDefault="003377A8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obliczyć i wstawić wartości brutto (z VAT) w złotych wszystkich sztuk (c) dla każdego </w:t>
      </w:r>
      <w:r>
        <w:rPr>
          <w:rFonts w:ascii="Garamond" w:hAnsi="Garamond"/>
          <w:i/>
          <w:szCs w:val="24"/>
        </w:rPr>
        <w:t>rodzaju produktu (c</w:t>
      </w:r>
      <w:r w:rsidRPr="00024D02">
        <w:rPr>
          <w:rFonts w:ascii="Garamond" w:hAnsi="Garamond"/>
          <w:i/>
          <w:szCs w:val="24"/>
        </w:rPr>
        <w:t>)</w:t>
      </w:r>
      <w:r w:rsidRPr="00024D02">
        <w:rPr>
          <w:rFonts w:ascii="Garamond" w:hAnsi="Garamond"/>
          <w:i/>
          <w:noProof w:val="0"/>
          <w:szCs w:val="24"/>
        </w:rPr>
        <w:t>;</w:t>
      </w:r>
    </w:p>
    <w:p w:rsidR="003377A8" w:rsidRPr="00024D02" w:rsidRDefault="003377A8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zsumować wart</w:t>
      </w:r>
      <w:r>
        <w:rPr>
          <w:rFonts w:ascii="Garamond" w:hAnsi="Garamond"/>
          <w:i/>
          <w:noProof w:val="0"/>
          <w:szCs w:val="24"/>
        </w:rPr>
        <w:t>ości brutto (z VAT) w złotych (d</w:t>
      </w:r>
      <w:r w:rsidRPr="00024D02">
        <w:rPr>
          <w:rFonts w:ascii="Garamond" w:hAnsi="Garamond"/>
          <w:i/>
          <w:noProof w:val="0"/>
          <w:szCs w:val="24"/>
        </w:rPr>
        <w:t>) wszys</w:t>
      </w:r>
      <w:r>
        <w:rPr>
          <w:rFonts w:ascii="Garamond" w:hAnsi="Garamond"/>
          <w:i/>
          <w:noProof w:val="0"/>
          <w:szCs w:val="24"/>
        </w:rPr>
        <w:t>tkich wartości brutto (z VAT) w </w:t>
      </w:r>
      <w:r w:rsidRPr="00024D02">
        <w:rPr>
          <w:rFonts w:ascii="Garamond" w:hAnsi="Garamond"/>
          <w:i/>
          <w:noProof w:val="0"/>
          <w:szCs w:val="24"/>
        </w:rPr>
        <w:t>złotych</w:t>
      </w:r>
      <w:r>
        <w:rPr>
          <w:rFonts w:ascii="Garamond" w:hAnsi="Garamond"/>
          <w:i/>
          <w:noProof w:val="0"/>
          <w:szCs w:val="24"/>
        </w:rPr>
        <w:t xml:space="preserve"> dla każdego rodzaju produktu (c</w:t>
      </w:r>
      <w:r w:rsidRPr="00024D02">
        <w:rPr>
          <w:rFonts w:ascii="Garamond" w:hAnsi="Garamond"/>
          <w:i/>
          <w:noProof w:val="0"/>
          <w:szCs w:val="24"/>
        </w:rPr>
        <w:t xml:space="preserve">), podając </w:t>
      </w:r>
      <w:r w:rsidRPr="00024D02">
        <w:rPr>
          <w:rFonts w:ascii="Garamond" w:hAnsi="Garamond"/>
          <w:i/>
          <w:szCs w:val="24"/>
        </w:rPr>
        <w:t xml:space="preserve">łączną wartość brutto (z VAT) w złotych </w:t>
      </w:r>
      <w:r w:rsidRPr="00024D02">
        <w:rPr>
          <w:rFonts w:ascii="Garamond" w:hAnsi="Garamond"/>
          <w:i/>
          <w:noProof w:val="0"/>
          <w:szCs w:val="24"/>
        </w:rPr>
        <w:t>[</w:t>
      </w:r>
      <w:r>
        <w:rPr>
          <w:rFonts w:ascii="Garamond" w:hAnsi="Garamond"/>
          <w:i/>
          <w:szCs w:val="24"/>
        </w:rPr>
        <w:t>suma (c) = (d</w:t>
      </w:r>
      <w:r w:rsidRPr="00024D02">
        <w:rPr>
          <w:rFonts w:ascii="Garamond" w:hAnsi="Garamond"/>
          <w:i/>
          <w:noProof w:val="0"/>
          <w:szCs w:val="24"/>
        </w:rPr>
        <w:t>)].</w:t>
      </w:r>
    </w:p>
    <w:p w:rsidR="003377A8" w:rsidRPr="00C67050" w:rsidRDefault="003377A8" w:rsidP="00C67050">
      <w:pPr>
        <w:pStyle w:val="Numerowanie"/>
        <w:numPr>
          <w:ilvl w:val="0"/>
          <w:numId w:val="0"/>
        </w:numPr>
        <w:ind w:left="360"/>
        <w:rPr>
          <w:rFonts w:ascii="Garamond" w:hAnsi="Garamond"/>
          <w:i/>
          <w:noProof w:val="0"/>
          <w:szCs w:val="24"/>
        </w:rPr>
      </w:pPr>
      <w:r>
        <w:rPr>
          <w:rFonts w:ascii="Garamond" w:hAnsi="Garamond"/>
          <w:i/>
          <w:noProof w:val="0"/>
          <w:szCs w:val="24"/>
        </w:rPr>
        <w:t>Ceną oferty jest (d</w:t>
      </w:r>
      <w:r w:rsidRPr="00024D02">
        <w:rPr>
          <w:rFonts w:ascii="Garamond" w:hAnsi="Garamond"/>
          <w:i/>
          <w:noProof w:val="0"/>
          <w:szCs w:val="24"/>
        </w:rPr>
        <w:t>), tj. suma wartości brutto (z VAT) w złotych wszys</w:t>
      </w:r>
      <w:r>
        <w:rPr>
          <w:rFonts w:ascii="Garamond" w:hAnsi="Garamond"/>
          <w:i/>
          <w:noProof w:val="0"/>
          <w:szCs w:val="24"/>
        </w:rPr>
        <w:t>tkich wartości brutto (z VAT) w </w:t>
      </w:r>
      <w:r w:rsidRPr="00024D02">
        <w:rPr>
          <w:rFonts w:ascii="Garamond" w:hAnsi="Garamond"/>
          <w:i/>
          <w:noProof w:val="0"/>
          <w:szCs w:val="24"/>
        </w:rPr>
        <w:t>złotych</w:t>
      </w:r>
      <w:r>
        <w:rPr>
          <w:rFonts w:ascii="Garamond" w:hAnsi="Garamond"/>
          <w:i/>
          <w:noProof w:val="0"/>
          <w:szCs w:val="24"/>
        </w:rPr>
        <w:t xml:space="preserve"> dla każdego rodzaju produktu (d</w:t>
      </w:r>
      <w:r w:rsidRPr="00024D02">
        <w:rPr>
          <w:rFonts w:ascii="Garamond" w:hAnsi="Garamond"/>
          <w:i/>
          <w:noProof w:val="0"/>
          <w:szCs w:val="24"/>
        </w:rPr>
        <w:t>).</w:t>
      </w:r>
    </w:p>
    <w:sectPr w:rsidR="003377A8" w:rsidRPr="00C67050" w:rsidSect="00F441FD">
      <w:footerReference w:type="even" r:id="rId7"/>
      <w:footerReference w:type="default" r:id="rId8"/>
      <w:pgSz w:w="11906" w:h="16838"/>
      <w:pgMar w:top="1417" w:right="1286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7A8" w:rsidRDefault="003377A8">
      <w:r>
        <w:separator/>
      </w:r>
    </w:p>
  </w:endnote>
  <w:endnote w:type="continuationSeparator" w:id="0">
    <w:p w:rsidR="003377A8" w:rsidRDefault="00337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7A8" w:rsidRDefault="003377A8" w:rsidP="00652B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77A8" w:rsidRDefault="003377A8" w:rsidP="00F441F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7A8" w:rsidRDefault="003377A8" w:rsidP="00652B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377A8" w:rsidRDefault="003377A8" w:rsidP="00F441F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7A8" w:rsidRDefault="003377A8">
      <w:r>
        <w:separator/>
      </w:r>
    </w:p>
  </w:footnote>
  <w:footnote w:type="continuationSeparator" w:id="0">
    <w:p w:rsidR="003377A8" w:rsidRDefault="00337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cs="Times New Roman"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  <w:rPr>
        <w:rFonts w:cs="Times New Roman"/>
      </w:r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removePersonalInformation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724"/>
    <w:rsid w:val="0000060F"/>
    <w:rsid w:val="000013CD"/>
    <w:rsid w:val="00001A78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3E17"/>
    <w:rsid w:val="00024D02"/>
    <w:rsid w:val="00027B77"/>
    <w:rsid w:val="00031C6A"/>
    <w:rsid w:val="00031C8B"/>
    <w:rsid w:val="00031FA9"/>
    <w:rsid w:val="00033232"/>
    <w:rsid w:val="00035875"/>
    <w:rsid w:val="00043D0D"/>
    <w:rsid w:val="00045522"/>
    <w:rsid w:val="00047E33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087C"/>
    <w:rsid w:val="000B1585"/>
    <w:rsid w:val="000B4475"/>
    <w:rsid w:val="000B588F"/>
    <w:rsid w:val="000B74B5"/>
    <w:rsid w:val="000B7E7F"/>
    <w:rsid w:val="000C075D"/>
    <w:rsid w:val="000C2441"/>
    <w:rsid w:val="000C3EF7"/>
    <w:rsid w:val="000C47AF"/>
    <w:rsid w:val="000C4DE8"/>
    <w:rsid w:val="000C5927"/>
    <w:rsid w:val="000C5CA4"/>
    <w:rsid w:val="000C6383"/>
    <w:rsid w:val="000C697E"/>
    <w:rsid w:val="000D1A1A"/>
    <w:rsid w:val="000D46D8"/>
    <w:rsid w:val="000D525F"/>
    <w:rsid w:val="000D719A"/>
    <w:rsid w:val="000E1FFC"/>
    <w:rsid w:val="000E696F"/>
    <w:rsid w:val="000F089B"/>
    <w:rsid w:val="000F27C9"/>
    <w:rsid w:val="000F288A"/>
    <w:rsid w:val="000F3640"/>
    <w:rsid w:val="000F451D"/>
    <w:rsid w:val="000F589D"/>
    <w:rsid w:val="00101BE8"/>
    <w:rsid w:val="00101FFC"/>
    <w:rsid w:val="00105198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42E3"/>
    <w:rsid w:val="00125FFA"/>
    <w:rsid w:val="00127111"/>
    <w:rsid w:val="001275C6"/>
    <w:rsid w:val="00133EDE"/>
    <w:rsid w:val="00134161"/>
    <w:rsid w:val="00134274"/>
    <w:rsid w:val="00135024"/>
    <w:rsid w:val="00135E08"/>
    <w:rsid w:val="00140233"/>
    <w:rsid w:val="00141A9C"/>
    <w:rsid w:val="00142DAE"/>
    <w:rsid w:val="0014352E"/>
    <w:rsid w:val="00144D20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87BCE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795"/>
    <w:rsid w:val="001C2A71"/>
    <w:rsid w:val="001C4513"/>
    <w:rsid w:val="001C4816"/>
    <w:rsid w:val="001C491F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E7073"/>
    <w:rsid w:val="001F28FA"/>
    <w:rsid w:val="001F58F5"/>
    <w:rsid w:val="001F7D28"/>
    <w:rsid w:val="0020254D"/>
    <w:rsid w:val="002049E6"/>
    <w:rsid w:val="00205C84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5B3A"/>
    <w:rsid w:val="002367C7"/>
    <w:rsid w:val="00237388"/>
    <w:rsid w:val="00240F23"/>
    <w:rsid w:val="00241D96"/>
    <w:rsid w:val="00242FB1"/>
    <w:rsid w:val="002501E0"/>
    <w:rsid w:val="002520EB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B8F"/>
    <w:rsid w:val="00275D83"/>
    <w:rsid w:val="00276BA1"/>
    <w:rsid w:val="00277F3E"/>
    <w:rsid w:val="00281E19"/>
    <w:rsid w:val="002825F2"/>
    <w:rsid w:val="00282BF0"/>
    <w:rsid w:val="00285093"/>
    <w:rsid w:val="002917D3"/>
    <w:rsid w:val="00291998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3514"/>
    <w:rsid w:val="002B629A"/>
    <w:rsid w:val="002B7057"/>
    <w:rsid w:val="002B70E0"/>
    <w:rsid w:val="002C64B4"/>
    <w:rsid w:val="002D1458"/>
    <w:rsid w:val="002D1996"/>
    <w:rsid w:val="002D1A79"/>
    <w:rsid w:val="002D4142"/>
    <w:rsid w:val="002D5496"/>
    <w:rsid w:val="002D6A47"/>
    <w:rsid w:val="002E311B"/>
    <w:rsid w:val="002E3671"/>
    <w:rsid w:val="002E4C26"/>
    <w:rsid w:val="002E5B1F"/>
    <w:rsid w:val="002E5C2C"/>
    <w:rsid w:val="002F00D4"/>
    <w:rsid w:val="002F2172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1F79"/>
    <w:rsid w:val="00334FC3"/>
    <w:rsid w:val="003377A8"/>
    <w:rsid w:val="00340CEE"/>
    <w:rsid w:val="00341695"/>
    <w:rsid w:val="00342E7F"/>
    <w:rsid w:val="003444CF"/>
    <w:rsid w:val="003446B4"/>
    <w:rsid w:val="00345435"/>
    <w:rsid w:val="003515B6"/>
    <w:rsid w:val="00351A5D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3C6F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7F2F"/>
    <w:rsid w:val="00405368"/>
    <w:rsid w:val="00407B9D"/>
    <w:rsid w:val="00410DB7"/>
    <w:rsid w:val="00413A99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5560"/>
    <w:rsid w:val="00487D91"/>
    <w:rsid w:val="00490840"/>
    <w:rsid w:val="00491E94"/>
    <w:rsid w:val="00494493"/>
    <w:rsid w:val="004974EA"/>
    <w:rsid w:val="004A2E81"/>
    <w:rsid w:val="004A5B81"/>
    <w:rsid w:val="004A6969"/>
    <w:rsid w:val="004A6B15"/>
    <w:rsid w:val="004A79F7"/>
    <w:rsid w:val="004B52E6"/>
    <w:rsid w:val="004C3461"/>
    <w:rsid w:val="004C4342"/>
    <w:rsid w:val="004C7601"/>
    <w:rsid w:val="004D0FF6"/>
    <w:rsid w:val="004D22CB"/>
    <w:rsid w:val="004D292E"/>
    <w:rsid w:val="004D64E3"/>
    <w:rsid w:val="004D73DB"/>
    <w:rsid w:val="004E27D4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55A8"/>
    <w:rsid w:val="005A61A0"/>
    <w:rsid w:val="005A667F"/>
    <w:rsid w:val="005A7189"/>
    <w:rsid w:val="005B0285"/>
    <w:rsid w:val="005B0ADF"/>
    <w:rsid w:val="005B4493"/>
    <w:rsid w:val="005B6A47"/>
    <w:rsid w:val="005B7C70"/>
    <w:rsid w:val="005C1D6C"/>
    <w:rsid w:val="005C1D7B"/>
    <w:rsid w:val="005C317E"/>
    <w:rsid w:val="005C4387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0C1"/>
    <w:rsid w:val="00601F4F"/>
    <w:rsid w:val="00606043"/>
    <w:rsid w:val="006067BF"/>
    <w:rsid w:val="0061230B"/>
    <w:rsid w:val="00612B64"/>
    <w:rsid w:val="006130BA"/>
    <w:rsid w:val="00614B2A"/>
    <w:rsid w:val="00614B56"/>
    <w:rsid w:val="00615DC7"/>
    <w:rsid w:val="006161AD"/>
    <w:rsid w:val="00616404"/>
    <w:rsid w:val="00616CA9"/>
    <w:rsid w:val="00621E13"/>
    <w:rsid w:val="00621E91"/>
    <w:rsid w:val="00621F24"/>
    <w:rsid w:val="00622C6B"/>
    <w:rsid w:val="00623F91"/>
    <w:rsid w:val="00632DF0"/>
    <w:rsid w:val="00633274"/>
    <w:rsid w:val="0063389E"/>
    <w:rsid w:val="00634333"/>
    <w:rsid w:val="006370C4"/>
    <w:rsid w:val="00637D92"/>
    <w:rsid w:val="006437C3"/>
    <w:rsid w:val="00644316"/>
    <w:rsid w:val="006446EC"/>
    <w:rsid w:val="00647770"/>
    <w:rsid w:val="00650F85"/>
    <w:rsid w:val="00651565"/>
    <w:rsid w:val="006526C8"/>
    <w:rsid w:val="00652B0D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804"/>
    <w:rsid w:val="006B0ABE"/>
    <w:rsid w:val="006B1F18"/>
    <w:rsid w:val="006B281C"/>
    <w:rsid w:val="006B326D"/>
    <w:rsid w:val="006B4F62"/>
    <w:rsid w:val="006B629F"/>
    <w:rsid w:val="006B720B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13B1F"/>
    <w:rsid w:val="00720F2B"/>
    <w:rsid w:val="00722025"/>
    <w:rsid w:val="0072203A"/>
    <w:rsid w:val="0072750F"/>
    <w:rsid w:val="00732A35"/>
    <w:rsid w:val="00733764"/>
    <w:rsid w:val="007340B3"/>
    <w:rsid w:val="0073433E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590"/>
    <w:rsid w:val="00755601"/>
    <w:rsid w:val="00755B5B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15CF"/>
    <w:rsid w:val="007716E6"/>
    <w:rsid w:val="0077526B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B6CD7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580F"/>
    <w:rsid w:val="007F6C7B"/>
    <w:rsid w:val="0080184E"/>
    <w:rsid w:val="00803D61"/>
    <w:rsid w:val="008078B6"/>
    <w:rsid w:val="00820DE0"/>
    <w:rsid w:val="00821F7D"/>
    <w:rsid w:val="00823D77"/>
    <w:rsid w:val="0082559B"/>
    <w:rsid w:val="00831E16"/>
    <w:rsid w:val="00832F67"/>
    <w:rsid w:val="00833D4B"/>
    <w:rsid w:val="00837D44"/>
    <w:rsid w:val="008434CA"/>
    <w:rsid w:val="00843B5A"/>
    <w:rsid w:val="00845558"/>
    <w:rsid w:val="008476EA"/>
    <w:rsid w:val="00850D56"/>
    <w:rsid w:val="00851FD3"/>
    <w:rsid w:val="008531A1"/>
    <w:rsid w:val="00853B9D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8D6"/>
    <w:rsid w:val="00925992"/>
    <w:rsid w:val="00926C36"/>
    <w:rsid w:val="009278DA"/>
    <w:rsid w:val="00927A4A"/>
    <w:rsid w:val="0093789F"/>
    <w:rsid w:val="00937C33"/>
    <w:rsid w:val="0094124F"/>
    <w:rsid w:val="00941DA8"/>
    <w:rsid w:val="00942847"/>
    <w:rsid w:val="00945379"/>
    <w:rsid w:val="00953A9E"/>
    <w:rsid w:val="00954784"/>
    <w:rsid w:val="00955E55"/>
    <w:rsid w:val="00956F53"/>
    <w:rsid w:val="0095768D"/>
    <w:rsid w:val="0095798B"/>
    <w:rsid w:val="00961A8C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3484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9F6"/>
    <w:rsid w:val="009D7A69"/>
    <w:rsid w:val="009E64D1"/>
    <w:rsid w:val="009F027F"/>
    <w:rsid w:val="009F27BA"/>
    <w:rsid w:val="009F3A59"/>
    <w:rsid w:val="009F6AFE"/>
    <w:rsid w:val="009F6F3C"/>
    <w:rsid w:val="009F73A8"/>
    <w:rsid w:val="009F74D4"/>
    <w:rsid w:val="00A00992"/>
    <w:rsid w:val="00A00B0A"/>
    <w:rsid w:val="00A01B54"/>
    <w:rsid w:val="00A04646"/>
    <w:rsid w:val="00A05F52"/>
    <w:rsid w:val="00A100A1"/>
    <w:rsid w:val="00A10B48"/>
    <w:rsid w:val="00A153EC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B75D1"/>
    <w:rsid w:val="00AC29BA"/>
    <w:rsid w:val="00AC3911"/>
    <w:rsid w:val="00AC3C7E"/>
    <w:rsid w:val="00AC5A1E"/>
    <w:rsid w:val="00AC6CD2"/>
    <w:rsid w:val="00AD0A36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0A9A"/>
    <w:rsid w:val="00B2493B"/>
    <w:rsid w:val="00B2514F"/>
    <w:rsid w:val="00B269B8"/>
    <w:rsid w:val="00B31090"/>
    <w:rsid w:val="00B32CC0"/>
    <w:rsid w:val="00B339B5"/>
    <w:rsid w:val="00B344D3"/>
    <w:rsid w:val="00B34B81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4CF"/>
    <w:rsid w:val="00B86BA7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ED8"/>
    <w:rsid w:val="00BE662B"/>
    <w:rsid w:val="00BE70DF"/>
    <w:rsid w:val="00BF07BF"/>
    <w:rsid w:val="00BF3813"/>
    <w:rsid w:val="00BF3886"/>
    <w:rsid w:val="00BF4A89"/>
    <w:rsid w:val="00C001C1"/>
    <w:rsid w:val="00C017EB"/>
    <w:rsid w:val="00C02823"/>
    <w:rsid w:val="00C029B7"/>
    <w:rsid w:val="00C02AE3"/>
    <w:rsid w:val="00C03F1C"/>
    <w:rsid w:val="00C07524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23C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67050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0602"/>
    <w:rsid w:val="00CB14EA"/>
    <w:rsid w:val="00CB1B88"/>
    <w:rsid w:val="00CB34D3"/>
    <w:rsid w:val="00CB3533"/>
    <w:rsid w:val="00CB5D0F"/>
    <w:rsid w:val="00CB628A"/>
    <w:rsid w:val="00CB6692"/>
    <w:rsid w:val="00CB67BC"/>
    <w:rsid w:val="00CC0A74"/>
    <w:rsid w:val="00CC0D25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57BB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B9D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5D2"/>
    <w:rsid w:val="00E07D30"/>
    <w:rsid w:val="00E135DB"/>
    <w:rsid w:val="00E143C6"/>
    <w:rsid w:val="00E20D58"/>
    <w:rsid w:val="00E229FB"/>
    <w:rsid w:val="00E22D35"/>
    <w:rsid w:val="00E24150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1B5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E7B"/>
    <w:rsid w:val="00E73DFC"/>
    <w:rsid w:val="00E7488C"/>
    <w:rsid w:val="00E8157F"/>
    <w:rsid w:val="00E835E6"/>
    <w:rsid w:val="00E85284"/>
    <w:rsid w:val="00E85E4E"/>
    <w:rsid w:val="00E86D9C"/>
    <w:rsid w:val="00E934D8"/>
    <w:rsid w:val="00E935B1"/>
    <w:rsid w:val="00E93C70"/>
    <w:rsid w:val="00E94E5D"/>
    <w:rsid w:val="00E956C6"/>
    <w:rsid w:val="00EA4622"/>
    <w:rsid w:val="00EB0964"/>
    <w:rsid w:val="00EB3D10"/>
    <w:rsid w:val="00EB4447"/>
    <w:rsid w:val="00EB6A59"/>
    <w:rsid w:val="00EC018E"/>
    <w:rsid w:val="00EC4346"/>
    <w:rsid w:val="00EC5665"/>
    <w:rsid w:val="00EC6CE3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10A"/>
    <w:rsid w:val="00F01D57"/>
    <w:rsid w:val="00F03995"/>
    <w:rsid w:val="00F044E2"/>
    <w:rsid w:val="00F04D5D"/>
    <w:rsid w:val="00F1039A"/>
    <w:rsid w:val="00F10C1E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22D3"/>
    <w:rsid w:val="00F441FD"/>
    <w:rsid w:val="00F47077"/>
    <w:rsid w:val="00F4727B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21F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D6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62D6A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2D6A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0F8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50F8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50F85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50F8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50F85"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F62D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1342F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F62D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15863"/>
    <w:rPr>
      <w:rFonts w:cs="Times New Roman"/>
      <w:sz w:val="24"/>
    </w:rPr>
  </w:style>
  <w:style w:type="paragraph" w:styleId="BodyText">
    <w:name w:val="Body Text"/>
    <w:basedOn w:val="Normal"/>
    <w:link w:val="BodyTextChar"/>
    <w:uiPriority w:val="99"/>
    <w:rsid w:val="00F62D6A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50F85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62D6A"/>
    <w:pPr>
      <w:jc w:val="both"/>
    </w:pPr>
    <w:rPr>
      <w:color w:val="000000"/>
      <w:spacing w:val="-2"/>
      <w:w w:val="11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50F85"/>
    <w:rPr>
      <w:rFonts w:cs="Times New Roman"/>
      <w:sz w:val="24"/>
      <w:szCs w:val="24"/>
    </w:rPr>
  </w:style>
  <w:style w:type="paragraph" w:customStyle="1" w:styleId="Numerowanie">
    <w:name w:val="Numerowanie"/>
    <w:basedOn w:val="Normal"/>
    <w:uiPriority w:val="99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PageNumber">
    <w:name w:val="page number"/>
    <w:basedOn w:val="DefaultParagraphFont"/>
    <w:uiPriority w:val="99"/>
    <w:rsid w:val="00F62D6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F62D6A"/>
    <w:pPr>
      <w:spacing w:line="360" w:lineRule="auto"/>
      <w:jc w:val="both"/>
    </w:pPr>
    <w:rPr>
      <w:b/>
      <w:bCs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50F85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F261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0F85"/>
    <w:rPr>
      <w:rFonts w:cs="Times New Roman"/>
      <w:sz w:val="2"/>
    </w:rPr>
  </w:style>
  <w:style w:type="table" w:styleId="TableGrid">
    <w:name w:val="Table Grid"/>
    <w:basedOn w:val="TableNormal"/>
    <w:uiPriority w:val="99"/>
    <w:rsid w:val="00D2519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rsid w:val="00B14E0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B14E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07524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4E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50F85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rsid w:val="00593AD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593AD6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593AD6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C4816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B713DB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9906D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8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746</Words>
  <Characters>4480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/>
  <cp:keywords/>
  <dc:description/>
  <cp:lastModifiedBy/>
  <cp:revision>4</cp:revision>
  <cp:lastPrinted>2014-10-16T14:06:00Z</cp:lastPrinted>
  <dcterms:created xsi:type="dcterms:W3CDTF">2014-10-16T13:08:00Z</dcterms:created>
  <dcterms:modified xsi:type="dcterms:W3CDTF">2014-10-16T14:07:00Z</dcterms:modified>
</cp:coreProperties>
</file>