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5CF" w:rsidRPr="00DF492D" w:rsidRDefault="007715CF" w:rsidP="006E1A71">
      <w:pPr>
        <w:pStyle w:val="Heading5"/>
      </w:pPr>
      <w:r w:rsidRPr="00DF492D">
        <w:t>Załącznik nr 5 do SIWZ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7715CF" w:rsidRPr="00DF492D" w:rsidTr="00657672">
        <w:tc>
          <w:tcPr>
            <w:tcW w:w="9212" w:type="dxa"/>
          </w:tcPr>
          <w:p w:rsidR="007715CF" w:rsidRPr="00DF492D" w:rsidRDefault="007715CF" w:rsidP="00657672">
            <w:pPr>
              <w:rPr>
                <w:rFonts w:ascii="Garamond" w:hAnsi="Garamond"/>
                <w:sz w:val="20"/>
              </w:rPr>
            </w:pPr>
          </w:p>
          <w:p w:rsidR="007715CF" w:rsidRPr="00DF492D" w:rsidRDefault="007715CF" w:rsidP="00657672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 xml:space="preserve">Imię i nazwisko i /lub </w:t>
            </w:r>
          </w:p>
          <w:p w:rsidR="007715CF" w:rsidRPr="00DF492D" w:rsidRDefault="007715CF" w:rsidP="00657672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>nazwa (firmy) Wykonawcy/</w:t>
            </w:r>
          </w:p>
          <w:p w:rsidR="007715CF" w:rsidRPr="00DF492D" w:rsidRDefault="007715CF" w:rsidP="00657672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 xml:space="preserve">Wykonawców występujących </w:t>
            </w:r>
          </w:p>
          <w:p w:rsidR="007715CF" w:rsidRPr="00DF492D" w:rsidRDefault="007715CF" w:rsidP="00657672">
            <w:pPr>
              <w:rPr>
                <w:rFonts w:ascii="Garamond" w:hAnsi="Garamond"/>
              </w:rPr>
            </w:pPr>
            <w:r w:rsidRPr="00DF492D">
              <w:rPr>
                <w:rFonts w:ascii="Garamond" w:hAnsi="Garamond"/>
                <w:sz w:val="20"/>
              </w:rPr>
              <w:t xml:space="preserve">wspólnie                              </w:t>
            </w:r>
          </w:p>
        </w:tc>
      </w:tr>
      <w:tr w:rsidR="007715CF" w:rsidRPr="00DF492D" w:rsidTr="00657672">
        <w:tc>
          <w:tcPr>
            <w:tcW w:w="9212" w:type="dxa"/>
          </w:tcPr>
          <w:p w:rsidR="007715CF" w:rsidRPr="00DF492D" w:rsidRDefault="007715CF" w:rsidP="00657672">
            <w:pPr>
              <w:rPr>
                <w:rFonts w:ascii="Garamond" w:hAnsi="Garamond"/>
                <w:sz w:val="20"/>
              </w:rPr>
            </w:pPr>
          </w:p>
          <w:p w:rsidR="007715CF" w:rsidRDefault="007715CF" w:rsidP="005E1D8B">
            <w:pPr>
              <w:rPr>
                <w:rFonts w:ascii="Garamond" w:hAnsi="Garamond"/>
                <w:sz w:val="20"/>
              </w:rPr>
            </w:pPr>
            <w:r>
              <w:rPr>
                <w:rFonts w:ascii="Garamond" w:hAnsi="Garamond"/>
                <w:sz w:val="20"/>
              </w:rPr>
              <w:t>Adres Wykonawcy/</w:t>
            </w:r>
          </w:p>
          <w:p w:rsidR="007715CF" w:rsidRPr="00DF492D" w:rsidRDefault="007715CF" w:rsidP="005E1D8B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 xml:space="preserve">Wykonawców występujących </w:t>
            </w:r>
          </w:p>
          <w:p w:rsidR="007715CF" w:rsidRPr="00DF492D" w:rsidRDefault="007715CF" w:rsidP="005E1D8B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 xml:space="preserve">wspólnie                              </w:t>
            </w:r>
          </w:p>
          <w:p w:rsidR="007715CF" w:rsidRPr="00DF492D" w:rsidRDefault="007715CF" w:rsidP="00657672">
            <w:pPr>
              <w:rPr>
                <w:rFonts w:ascii="Garamond" w:hAnsi="Garamond"/>
                <w:sz w:val="16"/>
              </w:rPr>
            </w:pPr>
          </w:p>
          <w:p w:rsidR="007715CF" w:rsidRPr="00DF492D" w:rsidRDefault="007715CF" w:rsidP="00657672">
            <w:pPr>
              <w:rPr>
                <w:rFonts w:ascii="Garamond" w:hAnsi="Garamond"/>
                <w:sz w:val="16"/>
              </w:rPr>
            </w:pPr>
            <w:r>
              <w:rPr>
                <w:noProof/>
              </w:rPr>
              <w:pict>
                <v:line id="Line 2" o:spid="_x0000_s1026" style="position:absolute;z-index:251658240;visibility:visible" from="117pt,3.8pt" to="423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Z71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"/>
              </w:pict>
            </w:r>
            <w:r w:rsidRPr="00DF492D">
              <w:rPr>
                <w:rFonts w:ascii="Garamond" w:hAnsi="Garamond"/>
                <w:sz w:val="16"/>
              </w:rPr>
              <w:t xml:space="preserve">kod, miejscowość   </w:t>
            </w:r>
          </w:p>
          <w:p w:rsidR="007715CF" w:rsidRPr="00DF492D" w:rsidRDefault="007715CF" w:rsidP="00657672">
            <w:pPr>
              <w:rPr>
                <w:rFonts w:ascii="Garamond" w:hAnsi="Garamond"/>
                <w:sz w:val="16"/>
              </w:rPr>
            </w:pPr>
          </w:p>
          <w:p w:rsidR="007715CF" w:rsidRPr="00DF492D" w:rsidRDefault="007715CF" w:rsidP="00657672">
            <w:pPr>
              <w:rPr>
                <w:rFonts w:ascii="Garamond" w:hAnsi="Garamond"/>
                <w:sz w:val="16"/>
              </w:rPr>
            </w:pPr>
            <w:r>
              <w:rPr>
                <w:noProof/>
              </w:rPr>
              <w:pict>
                <v:line id="Line 3" o:spid="_x0000_s1027" style="position:absolute;z-index:251659264;visibility:visible" from="117pt,3.8pt" to="423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JkY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"/>
              </w:pict>
            </w:r>
            <w:r w:rsidRPr="00DF492D">
              <w:rPr>
                <w:rFonts w:ascii="Garamond" w:hAnsi="Garamond"/>
                <w:sz w:val="16"/>
              </w:rPr>
              <w:t xml:space="preserve">kraj:                                              </w:t>
            </w:r>
          </w:p>
          <w:p w:rsidR="007715CF" w:rsidRPr="00DF492D" w:rsidRDefault="007715CF" w:rsidP="00657672">
            <w:pPr>
              <w:rPr>
                <w:rFonts w:ascii="Garamond" w:hAnsi="Garamond"/>
                <w:sz w:val="16"/>
              </w:rPr>
            </w:pPr>
          </w:p>
          <w:p w:rsidR="007715CF" w:rsidRPr="00DF492D" w:rsidRDefault="007715CF" w:rsidP="00657672">
            <w:pPr>
              <w:rPr>
                <w:rFonts w:ascii="Garamond" w:hAnsi="Garamond"/>
                <w:sz w:val="20"/>
              </w:rPr>
            </w:pPr>
            <w:r>
              <w:rPr>
                <w:noProof/>
              </w:rPr>
              <w:pict>
                <v:line id="Line 4" o:spid="_x0000_s1028" style="position:absolute;z-index:251660288;visibility:visible" from="117.5pt,3.7pt" to="423.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HWz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p/m8xlIjBE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"/>
              </w:pict>
            </w:r>
            <w:r w:rsidRPr="00DF492D">
              <w:rPr>
                <w:rFonts w:ascii="Garamond" w:hAnsi="Garamond"/>
                <w:sz w:val="16"/>
              </w:rPr>
              <w:t xml:space="preserve">ulica, nr domu, nr lokalu               </w:t>
            </w:r>
          </w:p>
          <w:p w:rsidR="007715CF" w:rsidRPr="002B3514" w:rsidRDefault="007715CF" w:rsidP="00657672">
            <w:pPr>
              <w:pStyle w:val="Header"/>
              <w:tabs>
                <w:tab w:val="clear" w:pos="4536"/>
                <w:tab w:val="clear" w:pos="9072"/>
              </w:tabs>
              <w:rPr>
                <w:rFonts w:ascii="Garamond" w:hAnsi="Garamond"/>
                <w:sz w:val="20"/>
              </w:rPr>
            </w:pPr>
          </w:p>
        </w:tc>
      </w:tr>
      <w:tr w:rsidR="007715CF" w:rsidRPr="00DF492D" w:rsidTr="00657672">
        <w:tc>
          <w:tcPr>
            <w:tcW w:w="9212" w:type="dxa"/>
          </w:tcPr>
          <w:p w:rsidR="007715CF" w:rsidRPr="00DF492D" w:rsidRDefault="007715CF" w:rsidP="00657672">
            <w:pPr>
              <w:rPr>
                <w:rFonts w:ascii="Garamond" w:hAnsi="Garamond"/>
                <w:sz w:val="20"/>
              </w:rPr>
            </w:pPr>
          </w:p>
          <w:p w:rsidR="007715CF" w:rsidRPr="00DF492D" w:rsidRDefault="007715CF" w:rsidP="00657672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 xml:space="preserve">Nr telefonu / nr faksu:                                      </w:t>
            </w:r>
          </w:p>
        </w:tc>
      </w:tr>
    </w:tbl>
    <w:p w:rsidR="007715CF" w:rsidRPr="00DF492D" w:rsidRDefault="007715CF" w:rsidP="006E1A71">
      <w:pPr>
        <w:rPr>
          <w:rFonts w:ascii="Garamond" w:hAnsi="Garamond"/>
          <w:b/>
          <w:bCs/>
          <w:sz w:val="32"/>
        </w:rPr>
      </w:pPr>
    </w:p>
    <w:p w:rsidR="007715CF" w:rsidRPr="00DF492D" w:rsidRDefault="007715CF" w:rsidP="006E1A71">
      <w:pPr>
        <w:rPr>
          <w:rFonts w:ascii="Garamond" w:hAnsi="Garamond"/>
          <w:b/>
          <w:bCs/>
          <w:sz w:val="32"/>
        </w:rPr>
      </w:pPr>
      <w:r w:rsidRPr="00DF492D">
        <w:rPr>
          <w:rFonts w:ascii="Garamond" w:hAnsi="Garamond"/>
          <w:b/>
          <w:bCs/>
          <w:sz w:val="32"/>
        </w:rPr>
        <w:t>Ministerstwo Sprawiedliwości</w:t>
      </w:r>
    </w:p>
    <w:p w:rsidR="007715CF" w:rsidRPr="00DF492D" w:rsidRDefault="007715CF" w:rsidP="006437C3">
      <w:pPr>
        <w:rPr>
          <w:rFonts w:ascii="Garamond" w:hAnsi="Garamond"/>
          <w:b/>
          <w:bCs/>
          <w:sz w:val="32"/>
          <w:szCs w:val="17"/>
        </w:rPr>
      </w:pPr>
      <w:r>
        <w:rPr>
          <w:rFonts w:ascii="Garamond" w:hAnsi="Garamond"/>
          <w:b/>
          <w:bCs/>
          <w:sz w:val="32"/>
          <w:szCs w:val="17"/>
        </w:rPr>
        <w:t>Al. Ujazdowskie 11</w:t>
      </w:r>
      <w:r>
        <w:rPr>
          <w:rFonts w:ascii="Garamond" w:hAnsi="Garamond"/>
          <w:b/>
          <w:bCs/>
          <w:sz w:val="32"/>
          <w:szCs w:val="17"/>
        </w:rPr>
        <w:br/>
        <w:t>00-567</w:t>
      </w:r>
      <w:r w:rsidRPr="00DF492D">
        <w:rPr>
          <w:rFonts w:ascii="Garamond" w:hAnsi="Garamond"/>
          <w:b/>
          <w:bCs/>
          <w:sz w:val="32"/>
          <w:szCs w:val="17"/>
        </w:rPr>
        <w:t xml:space="preserve"> Warszawa</w:t>
      </w:r>
    </w:p>
    <w:p w:rsidR="007715CF" w:rsidRPr="00DF492D" w:rsidRDefault="007715CF" w:rsidP="00986B42">
      <w:pPr>
        <w:pStyle w:val="Heading3"/>
        <w:rPr>
          <w:rFonts w:ascii="Garamond" w:hAnsi="Garamond"/>
          <w:sz w:val="32"/>
        </w:rPr>
      </w:pPr>
    </w:p>
    <w:p w:rsidR="007715CF" w:rsidRPr="00DF492D" w:rsidRDefault="007715CF" w:rsidP="00986B42">
      <w:pPr>
        <w:pStyle w:val="Heading3"/>
        <w:rPr>
          <w:rFonts w:ascii="Garamond" w:hAnsi="Garamond"/>
          <w:sz w:val="32"/>
        </w:rPr>
      </w:pPr>
      <w:r w:rsidRPr="00DF492D">
        <w:rPr>
          <w:rFonts w:ascii="Garamond" w:hAnsi="Garamond"/>
          <w:sz w:val="32"/>
        </w:rPr>
        <w:t>OFERTA</w:t>
      </w:r>
    </w:p>
    <w:p w:rsidR="007715CF" w:rsidRPr="00DF492D" w:rsidRDefault="007715CF" w:rsidP="00A821C1">
      <w:pPr>
        <w:jc w:val="both"/>
        <w:rPr>
          <w:rFonts w:ascii="Garamond" w:hAnsi="Garamond"/>
        </w:rPr>
      </w:pPr>
    </w:p>
    <w:p w:rsidR="007715CF" w:rsidRPr="00DF492D" w:rsidRDefault="007715CF" w:rsidP="00A821C1">
      <w:pPr>
        <w:jc w:val="both"/>
        <w:rPr>
          <w:rFonts w:ascii="Garamond" w:hAnsi="Garamond"/>
        </w:rPr>
      </w:pPr>
    </w:p>
    <w:p w:rsidR="007715CF" w:rsidRPr="00DF492D" w:rsidRDefault="007715CF" w:rsidP="00A821C1">
      <w:pPr>
        <w:jc w:val="both"/>
        <w:rPr>
          <w:rFonts w:ascii="Garamond" w:hAnsi="Garamond"/>
        </w:rPr>
      </w:pPr>
      <w:r w:rsidRPr="00DF492D">
        <w:rPr>
          <w:rFonts w:ascii="Garamond" w:hAnsi="Garamond"/>
        </w:rPr>
        <w:t xml:space="preserve">Odpowiadając na publiczne ogłoszenie o zamówieniu w postępowaniu o udzielenie zamówienia publicznego prowadzonym w trybie przetargu nieograniczonego na </w:t>
      </w:r>
      <w:r w:rsidRPr="00DF492D">
        <w:rPr>
          <w:rFonts w:ascii="Garamond" w:hAnsi="Garamond"/>
          <w:bCs/>
        </w:rPr>
        <w:t>„</w:t>
      </w:r>
      <w:r w:rsidRPr="006010C1">
        <w:rPr>
          <w:rFonts w:ascii="Garamond" w:hAnsi="Garamond"/>
          <w:b/>
        </w:rPr>
        <w:t>D</w:t>
      </w:r>
      <w:r>
        <w:rPr>
          <w:rFonts w:ascii="Garamond" w:hAnsi="Garamond"/>
          <w:b/>
        </w:rPr>
        <w:t>ostawę dysków</w:t>
      </w:r>
      <w:r w:rsidRPr="006010C1">
        <w:rPr>
          <w:rFonts w:ascii="Garamond" w:hAnsi="Garamond"/>
          <w:b/>
        </w:rPr>
        <w:t xml:space="preserve"> SSD do </w:t>
      </w:r>
      <w:r>
        <w:rPr>
          <w:rFonts w:ascii="Garamond" w:hAnsi="Garamond"/>
          <w:b/>
        </w:rPr>
        <w:t>macierzy dyskowych</w:t>
      </w:r>
      <w:r w:rsidRPr="006010C1">
        <w:rPr>
          <w:rFonts w:ascii="Garamond" w:hAnsi="Garamond"/>
          <w:b/>
        </w:rPr>
        <w:t xml:space="preserve"> HDS Virtual Storage Platform</w:t>
      </w:r>
      <w:r w:rsidRPr="00DF492D">
        <w:rPr>
          <w:rFonts w:ascii="Garamond" w:hAnsi="Garamond"/>
          <w:bCs/>
        </w:rPr>
        <w:t>”</w:t>
      </w:r>
      <w:r>
        <w:rPr>
          <w:rFonts w:ascii="Garamond" w:hAnsi="Garamond"/>
          <w:bCs/>
        </w:rPr>
        <w:t xml:space="preserve"> </w:t>
      </w:r>
      <w:r w:rsidRPr="00DF492D">
        <w:rPr>
          <w:rFonts w:ascii="Garamond" w:hAnsi="Garamond"/>
        </w:rPr>
        <w:t>oferujemy wykonanie przedmiotu zamówienia, zgodnie z warunkami i wymogami zawartymi w SIWZ za</w:t>
      </w:r>
      <w:r>
        <w:rPr>
          <w:rFonts w:ascii="Garamond" w:hAnsi="Garamond"/>
        </w:rPr>
        <w:t xml:space="preserve"> cenę oferty za</w:t>
      </w:r>
      <w:r w:rsidRPr="00DF492D">
        <w:rPr>
          <w:rFonts w:ascii="Garamond" w:hAnsi="Garamond"/>
        </w:rPr>
        <w:t>:</w:t>
      </w:r>
    </w:p>
    <w:p w:rsidR="007715CF" w:rsidRPr="00DF492D" w:rsidRDefault="007715CF" w:rsidP="008A225D">
      <w:pPr>
        <w:jc w:val="both"/>
        <w:rPr>
          <w:rFonts w:ascii="Garamond" w:hAnsi="Garamond"/>
          <w:b/>
        </w:rPr>
      </w:pPr>
    </w:p>
    <w:tbl>
      <w:tblPr>
        <w:tblW w:w="97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8"/>
        <w:gridCol w:w="3677"/>
        <w:gridCol w:w="1996"/>
        <w:gridCol w:w="1170"/>
        <w:gridCol w:w="2340"/>
      </w:tblGrid>
      <w:tr w:rsidR="007715CF" w:rsidRPr="006A5C17" w:rsidTr="006067BF">
        <w:trPr>
          <w:jc w:val="center"/>
        </w:trPr>
        <w:tc>
          <w:tcPr>
            <w:tcW w:w="558" w:type="dxa"/>
            <w:vAlign w:val="center"/>
          </w:tcPr>
          <w:p w:rsidR="007715CF" w:rsidRPr="006A5C17" w:rsidRDefault="007715CF" w:rsidP="002520EB">
            <w:pPr>
              <w:spacing w:before="60" w:afterLines="60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Lp.</w:t>
            </w:r>
          </w:p>
        </w:tc>
        <w:tc>
          <w:tcPr>
            <w:tcW w:w="3677" w:type="dxa"/>
            <w:vAlign w:val="center"/>
          </w:tcPr>
          <w:p w:rsidR="007715CF" w:rsidRPr="006A5C17" w:rsidRDefault="007715CF" w:rsidP="002520EB">
            <w:pPr>
              <w:spacing w:before="60" w:afterLines="60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Rodzaj lub opis lub nazwa przedmiotu zamówienia (produktu)</w:t>
            </w:r>
          </w:p>
        </w:tc>
        <w:tc>
          <w:tcPr>
            <w:tcW w:w="1996" w:type="dxa"/>
          </w:tcPr>
          <w:p w:rsidR="007715CF" w:rsidRPr="006A5C17" w:rsidRDefault="007715CF" w:rsidP="002520EB">
            <w:pPr>
              <w:spacing w:before="60" w:afterLines="60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Oferowany produkt, tj. podać nazwę producenta i podać nazwę</w:t>
            </w:r>
            <w:r>
              <w:rPr>
                <w:rFonts w:ascii="Garamond" w:hAnsi="Garamond"/>
                <w:b/>
                <w:sz w:val="16"/>
                <w:szCs w:val="16"/>
              </w:rPr>
              <w:t>/typ</w:t>
            </w:r>
            <w:r w:rsidRPr="006A5C17">
              <w:rPr>
                <w:rFonts w:ascii="Garamond" w:hAnsi="Garamond"/>
                <w:b/>
                <w:sz w:val="16"/>
                <w:szCs w:val="16"/>
              </w:rPr>
              <w:t xml:space="preserve"> modelu produktu</w:t>
            </w:r>
          </w:p>
        </w:tc>
        <w:tc>
          <w:tcPr>
            <w:tcW w:w="1170" w:type="dxa"/>
            <w:vAlign w:val="center"/>
          </w:tcPr>
          <w:p w:rsidR="007715CF" w:rsidRPr="006A5C17" w:rsidRDefault="007715CF" w:rsidP="002520EB">
            <w:pPr>
              <w:spacing w:before="60" w:afterLines="60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Liczba sztuk</w:t>
            </w:r>
          </w:p>
        </w:tc>
        <w:tc>
          <w:tcPr>
            <w:tcW w:w="2340" w:type="dxa"/>
            <w:vAlign w:val="center"/>
          </w:tcPr>
          <w:p w:rsidR="007715CF" w:rsidRPr="006A5C17" w:rsidRDefault="007715CF" w:rsidP="002520EB">
            <w:pPr>
              <w:spacing w:before="60" w:afterLines="60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 xml:space="preserve">Wartość brutto (z VAT) </w:t>
            </w:r>
            <w:r w:rsidRPr="006A5C17">
              <w:rPr>
                <w:rFonts w:ascii="Garamond" w:hAnsi="Garamond"/>
                <w:b/>
                <w:sz w:val="16"/>
                <w:szCs w:val="16"/>
              </w:rPr>
              <w:br/>
              <w:t>w złotych</w:t>
            </w:r>
          </w:p>
        </w:tc>
      </w:tr>
      <w:tr w:rsidR="007715CF" w:rsidRPr="006A5C17" w:rsidTr="006067BF">
        <w:trPr>
          <w:jc w:val="center"/>
        </w:trPr>
        <w:tc>
          <w:tcPr>
            <w:tcW w:w="558" w:type="dxa"/>
            <w:vAlign w:val="center"/>
          </w:tcPr>
          <w:p w:rsidR="007715CF" w:rsidRPr="006A5C17" w:rsidRDefault="007715CF" w:rsidP="002520EB">
            <w:pPr>
              <w:spacing w:before="60" w:afterLines="60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-</w:t>
            </w:r>
          </w:p>
        </w:tc>
        <w:tc>
          <w:tcPr>
            <w:tcW w:w="3677" w:type="dxa"/>
            <w:vAlign w:val="center"/>
          </w:tcPr>
          <w:p w:rsidR="007715CF" w:rsidRPr="006A5C17" w:rsidRDefault="007715CF" w:rsidP="002520EB">
            <w:pPr>
              <w:spacing w:before="60" w:afterLines="60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(a) **</w:t>
            </w:r>
          </w:p>
        </w:tc>
        <w:tc>
          <w:tcPr>
            <w:tcW w:w="1996" w:type="dxa"/>
          </w:tcPr>
          <w:p w:rsidR="007715CF" w:rsidRPr="006A5C17" w:rsidRDefault="007715CF" w:rsidP="002520EB">
            <w:pPr>
              <w:spacing w:before="60" w:afterLines="60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(b) **</w:t>
            </w:r>
          </w:p>
        </w:tc>
        <w:tc>
          <w:tcPr>
            <w:tcW w:w="1170" w:type="dxa"/>
            <w:vAlign w:val="center"/>
          </w:tcPr>
          <w:p w:rsidR="007715CF" w:rsidRPr="006A5C17" w:rsidRDefault="007715CF" w:rsidP="002520EB">
            <w:pPr>
              <w:spacing w:before="60" w:afterLines="60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(c) **</w:t>
            </w:r>
          </w:p>
        </w:tc>
        <w:tc>
          <w:tcPr>
            <w:tcW w:w="2340" w:type="dxa"/>
            <w:vAlign w:val="center"/>
          </w:tcPr>
          <w:p w:rsidR="007715CF" w:rsidRPr="006A5C17" w:rsidRDefault="007715CF" w:rsidP="002520EB">
            <w:pPr>
              <w:spacing w:before="60" w:afterLines="60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(d) **</w:t>
            </w:r>
          </w:p>
        </w:tc>
      </w:tr>
      <w:tr w:rsidR="007715CF" w:rsidRPr="006A5C17" w:rsidTr="006A5C17">
        <w:trPr>
          <w:trHeight w:val="227"/>
          <w:jc w:val="center"/>
        </w:trPr>
        <w:tc>
          <w:tcPr>
            <w:tcW w:w="558" w:type="dxa"/>
            <w:vAlign w:val="center"/>
          </w:tcPr>
          <w:p w:rsidR="007715CF" w:rsidRPr="006A5C17" w:rsidRDefault="007715CF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1.</w:t>
            </w:r>
          </w:p>
        </w:tc>
        <w:tc>
          <w:tcPr>
            <w:tcW w:w="3677" w:type="dxa"/>
            <w:vAlign w:val="center"/>
          </w:tcPr>
          <w:p w:rsidR="007715CF" w:rsidRPr="006A5C17" w:rsidRDefault="007715CF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7715CF" w:rsidRDefault="007715CF" w:rsidP="006067BF">
            <w:pPr>
              <w:rPr>
                <w:b/>
                <w:sz w:val="16"/>
                <w:szCs w:val="16"/>
              </w:rPr>
            </w:pPr>
          </w:p>
          <w:p w:rsidR="007715CF" w:rsidRPr="000B74B5" w:rsidRDefault="007715CF" w:rsidP="006067B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Dyski SSD do </w:t>
            </w:r>
            <w:r w:rsidRPr="00F4727B">
              <w:rPr>
                <w:b/>
                <w:sz w:val="16"/>
                <w:szCs w:val="16"/>
              </w:rPr>
              <w:t>macierzy dyskowej HDS Virtual Stora</w:t>
            </w:r>
            <w:r>
              <w:rPr>
                <w:b/>
                <w:sz w:val="16"/>
                <w:szCs w:val="16"/>
              </w:rPr>
              <w:t>ge Platform o numerze seryjnym</w:t>
            </w:r>
            <w:r w:rsidRPr="00F4727B">
              <w:rPr>
                <w:b/>
                <w:sz w:val="16"/>
                <w:szCs w:val="16"/>
              </w:rPr>
              <w:t xml:space="preserve"> </w:t>
            </w:r>
            <w:r w:rsidRPr="000B74B5">
              <w:rPr>
                <w:b/>
                <w:sz w:val="16"/>
                <w:szCs w:val="16"/>
              </w:rPr>
              <w:t xml:space="preserve">86985 </w:t>
            </w:r>
          </w:p>
          <w:p w:rsidR="007715CF" w:rsidRPr="006A5C17" w:rsidRDefault="007715CF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1996" w:type="dxa"/>
          </w:tcPr>
          <w:p w:rsidR="007715CF" w:rsidRPr="006A5C17" w:rsidRDefault="007715CF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7715CF" w:rsidRPr="006A5C17" w:rsidRDefault="007715CF" w:rsidP="00CB14EA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 xml:space="preserve">0 </w:t>
            </w:r>
          </w:p>
        </w:tc>
        <w:tc>
          <w:tcPr>
            <w:tcW w:w="2340" w:type="dxa"/>
            <w:vAlign w:val="center"/>
          </w:tcPr>
          <w:p w:rsidR="007715CF" w:rsidRPr="006A5C17" w:rsidRDefault="007715CF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7715CF" w:rsidRPr="006A5C17" w:rsidTr="006A5C17">
        <w:trPr>
          <w:trHeight w:val="227"/>
          <w:jc w:val="center"/>
        </w:trPr>
        <w:tc>
          <w:tcPr>
            <w:tcW w:w="558" w:type="dxa"/>
            <w:vAlign w:val="center"/>
          </w:tcPr>
          <w:p w:rsidR="007715CF" w:rsidRPr="006A5C17" w:rsidRDefault="007715CF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2.</w:t>
            </w:r>
          </w:p>
        </w:tc>
        <w:tc>
          <w:tcPr>
            <w:tcW w:w="3677" w:type="dxa"/>
            <w:vAlign w:val="center"/>
          </w:tcPr>
          <w:p w:rsidR="007715CF" w:rsidRPr="00CB14EA" w:rsidRDefault="007715CF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7715CF" w:rsidRPr="00CB14EA" w:rsidRDefault="007715CF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7715CF" w:rsidRPr="00CB14EA" w:rsidRDefault="007715CF" w:rsidP="006067BF">
            <w:pPr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Dyski SSD do </w:t>
            </w:r>
            <w:r w:rsidRPr="00F4727B">
              <w:rPr>
                <w:b/>
                <w:sz w:val="16"/>
                <w:szCs w:val="16"/>
              </w:rPr>
              <w:t>macierzy dyskowej HDS Virtual Stora</w:t>
            </w:r>
            <w:r>
              <w:rPr>
                <w:b/>
                <w:sz w:val="16"/>
                <w:szCs w:val="16"/>
              </w:rPr>
              <w:t>ge Platform o numerze seryjnym</w:t>
            </w:r>
            <w:r w:rsidRPr="00F4727B">
              <w:rPr>
                <w:b/>
                <w:sz w:val="16"/>
                <w:szCs w:val="16"/>
              </w:rPr>
              <w:t xml:space="preserve"> </w:t>
            </w:r>
            <w:r w:rsidRPr="000B74B5">
              <w:rPr>
                <w:b/>
                <w:sz w:val="16"/>
                <w:szCs w:val="16"/>
              </w:rPr>
              <w:t>87018</w:t>
            </w:r>
            <w:r w:rsidRPr="006A5C17">
              <w:rPr>
                <w:b/>
                <w:sz w:val="16"/>
                <w:szCs w:val="16"/>
              </w:rPr>
              <w:tab/>
            </w:r>
          </w:p>
          <w:p w:rsidR="007715CF" w:rsidRPr="00CB14EA" w:rsidRDefault="007715CF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1996" w:type="dxa"/>
          </w:tcPr>
          <w:p w:rsidR="007715CF" w:rsidRPr="006A5C17" w:rsidRDefault="007715CF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7715CF" w:rsidRPr="006A5C17" w:rsidRDefault="007715CF" w:rsidP="006A5C17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 xml:space="preserve">0 </w:t>
            </w:r>
          </w:p>
        </w:tc>
        <w:tc>
          <w:tcPr>
            <w:tcW w:w="2340" w:type="dxa"/>
            <w:vAlign w:val="center"/>
          </w:tcPr>
          <w:p w:rsidR="007715CF" w:rsidRPr="006A5C17" w:rsidRDefault="007715CF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7715CF" w:rsidRPr="006A5C17" w:rsidTr="005C4387">
        <w:trPr>
          <w:trHeight w:val="227"/>
          <w:jc w:val="center"/>
        </w:trPr>
        <w:tc>
          <w:tcPr>
            <w:tcW w:w="558" w:type="dxa"/>
            <w:vAlign w:val="center"/>
          </w:tcPr>
          <w:p w:rsidR="007715CF" w:rsidRPr="006A5C17" w:rsidRDefault="007715CF" w:rsidP="005C4387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3.</w:t>
            </w:r>
          </w:p>
        </w:tc>
        <w:tc>
          <w:tcPr>
            <w:tcW w:w="3677" w:type="dxa"/>
            <w:vAlign w:val="center"/>
          </w:tcPr>
          <w:p w:rsidR="007715CF" w:rsidRPr="00EB0964" w:rsidRDefault="007715CF" w:rsidP="005C438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Mobilne stacje zarządzające</w:t>
            </w:r>
          </w:p>
        </w:tc>
        <w:tc>
          <w:tcPr>
            <w:tcW w:w="1996" w:type="dxa"/>
          </w:tcPr>
          <w:p w:rsidR="007715CF" w:rsidRPr="006A5C17" w:rsidRDefault="007715CF" w:rsidP="005C4387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7715CF" w:rsidRPr="006A5C17" w:rsidRDefault="007715CF" w:rsidP="005C438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2340" w:type="dxa"/>
            <w:vAlign w:val="center"/>
          </w:tcPr>
          <w:p w:rsidR="007715CF" w:rsidRPr="006A5C17" w:rsidRDefault="007715CF" w:rsidP="005C4387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7715CF" w:rsidRPr="006A5C17" w:rsidTr="006A5C17">
        <w:trPr>
          <w:trHeight w:val="227"/>
          <w:jc w:val="center"/>
        </w:trPr>
        <w:tc>
          <w:tcPr>
            <w:tcW w:w="558" w:type="dxa"/>
            <w:vAlign w:val="center"/>
          </w:tcPr>
          <w:p w:rsidR="007715CF" w:rsidRPr="006A5C17" w:rsidRDefault="007715CF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4.</w:t>
            </w:r>
          </w:p>
        </w:tc>
        <w:tc>
          <w:tcPr>
            <w:tcW w:w="3677" w:type="dxa"/>
            <w:vAlign w:val="center"/>
          </w:tcPr>
          <w:p w:rsidR="007715CF" w:rsidRPr="00EB0964" w:rsidRDefault="007715CF" w:rsidP="006067BF">
            <w:pPr>
              <w:rPr>
                <w:b/>
                <w:sz w:val="16"/>
                <w:szCs w:val="16"/>
              </w:rPr>
            </w:pPr>
            <w:r w:rsidRPr="00EB0964">
              <w:rPr>
                <w:b/>
                <w:sz w:val="16"/>
                <w:szCs w:val="16"/>
              </w:rPr>
              <w:t>Czytnik</w:t>
            </w:r>
            <w:r>
              <w:rPr>
                <w:b/>
                <w:sz w:val="16"/>
                <w:szCs w:val="16"/>
              </w:rPr>
              <w:t>i</w:t>
            </w:r>
            <w:r w:rsidRPr="00EB0964">
              <w:rPr>
                <w:b/>
                <w:sz w:val="16"/>
                <w:szCs w:val="16"/>
              </w:rPr>
              <w:t xml:space="preserve"> dokumentacji</w:t>
            </w:r>
          </w:p>
        </w:tc>
        <w:tc>
          <w:tcPr>
            <w:tcW w:w="1996" w:type="dxa"/>
          </w:tcPr>
          <w:p w:rsidR="007715CF" w:rsidRPr="006A5C17" w:rsidRDefault="007715CF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7715CF" w:rsidRPr="006A5C17" w:rsidRDefault="007715CF" w:rsidP="006A5C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2340" w:type="dxa"/>
            <w:vAlign w:val="center"/>
          </w:tcPr>
          <w:p w:rsidR="007715CF" w:rsidRPr="006A5C17" w:rsidRDefault="007715CF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7715CF" w:rsidRPr="006A5C17" w:rsidTr="00B34B81">
        <w:trPr>
          <w:trHeight w:val="227"/>
          <w:jc w:val="center"/>
        </w:trPr>
        <w:tc>
          <w:tcPr>
            <w:tcW w:w="7401" w:type="dxa"/>
            <w:gridSpan w:val="4"/>
            <w:vAlign w:val="center"/>
          </w:tcPr>
          <w:p w:rsidR="007715CF" w:rsidRPr="004D22CB" w:rsidRDefault="007715CF" w:rsidP="00755590">
            <w:pPr>
              <w:jc w:val="right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Łączna wartość za cały przedmiot</w:t>
            </w:r>
            <w:r w:rsidRPr="004D22CB">
              <w:rPr>
                <w:rFonts w:ascii="Garamond" w:hAnsi="Garamond"/>
                <w:b/>
                <w:sz w:val="16"/>
                <w:szCs w:val="16"/>
              </w:rPr>
              <w:t xml:space="preserve"> zamówienia (z VAT) w zł (e) **:</w:t>
            </w:r>
          </w:p>
        </w:tc>
        <w:tc>
          <w:tcPr>
            <w:tcW w:w="2340" w:type="dxa"/>
            <w:vAlign w:val="center"/>
          </w:tcPr>
          <w:p w:rsidR="007715CF" w:rsidRPr="004D22CB" w:rsidRDefault="007715CF" w:rsidP="00755590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  <w:p w:rsidR="007715CF" w:rsidRPr="004D22CB" w:rsidRDefault="007715CF" w:rsidP="00755590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4D22CB">
              <w:rPr>
                <w:rFonts w:ascii="Garamond" w:hAnsi="Garamond"/>
                <w:b/>
                <w:sz w:val="16"/>
                <w:szCs w:val="16"/>
              </w:rPr>
              <w:t>[suma (d) = (e)] **</w:t>
            </w:r>
          </w:p>
          <w:p w:rsidR="007715CF" w:rsidRPr="004D22CB" w:rsidRDefault="007715CF" w:rsidP="00755590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</w:tbl>
    <w:p w:rsidR="007715CF" w:rsidRDefault="007715CF"/>
    <w:p w:rsidR="007715CF" w:rsidRDefault="007715CF" w:rsidP="006A5C17">
      <w:pPr>
        <w:jc w:val="both"/>
        <w:rPr>
          <w:rFonts w:ascii="Garamond" w:hAnsi="Garamond"/>
        </w:rPr>
      </w:pPr>
    </w:p>
    <w:p w:rsidR="007715CF" w:rsidRDefault="007715CF" w:rsidP="006A5C17">
      <w:pPr>
        <w:jc w:val="both"/>
        <w:rPr>
          <w:rFonts w:ascii="Garamond" w:hAnsi="Garamond"/>
        </w:rPr>
      </w:pPr>
    </w:p>
    <w:p w:rsidR="007715CF" w:rsidRPr="00331F79" w:rsidRDefault="007715CF" w:rsidP="006918D5">
      <w:pPr>
        <w:numPr>
          <w:ilvl w:val="0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Oświadczamy, że:</w:t>
      </w:r>
    </w:p>
    <w:p w:rsidR="007715CF" w:rsidRPr="00DF492D" w:rsidRDefault="007715CF" w:rsidP="00AC6CD2">
      <w:pPr>
        <w:numPr>
          <w:ilvl w:val="1"/>
          <w:numId w:val="14"/>
        </w:num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akceptujemy termin </w:t>
      </w:r>
      <w:r w:rsidRPr="002367C7">
        <w:rPr>
          <w:rFonts w:ascii="Garamond" w:hAnsi="Garamond"/>
        </w:rPr>
        <w:t>wykonania zamówienia określony</w:t>
      </w:r>
      <w:r>
        <w:rPr>
          <w:rFonts w:ascii="Garamond" w:hAnsi="Garamond"/>
        </w:rPr>
        <w:t xml:space="preserve"> </w:t>
      </w:r>
      <w:r w:rsidRPr="002367C7">
        <w:rPr>
          <w:rFonts w:ascii="Garamond" w:hAnsi="Garamond"/>
        </w:rPr>
        <w:t>w SIWZ;</w:t>
      </w:r>
    </w:p>
    <w:p w:rsidR="007715CF" w:rsidRPr="00DF492D" w:rsidRDefault="007715CF" w:rsidP="00921D35">
      <w:pPr>
        <w:numPr>
          <w:ilvl w:val="1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 xml:space="preserve">akceptujemy okres i warunki gwarancji na prawidłowe działanie dostarczonego przedmiotu zamówienia określone </w:t>
      </w:r>
      <w:bookmarkStart w:id="0" w:name="_GoBack"/>
      <w:bookmarkEnd w:id="0"/>
      <w:r w:rsidRPr="00DF492D">
        <w:rPr>
          <w:rFonts w:ascii="Garamond" w:hAnsi="Garamond"/>
        </w:rPr>
        <w:t>w SIWZ;</w:t>
      </w:r>
    </w:p>
    <w:p w:rsidR="007715CF" w:rsidRDefault="007715CF" w:rsidP="00AC6CD2">
      <w:pPr>
        <w:numPr>
          <w:ilvl w:val="1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 xml:space="preserve">akceptujemy warunki płatności za zrealizowanie przedmiotu zamówienia określone </w:t>
      </w:r>
      <w:r w:rsidRPr="00DF492D">
        <w:rPr>
          <w:rFonts w:ascii="Garamond" w:hAnsi="Garamond"/>
        </w:rPr>
        <w:br/>
        <w:t>w SIWZ;</w:t>
      </w:r>
    </w:p>
    <w:p w:rsidR="007715CF" w:rsidRPr="00E835E6" w:rsidRDefault="007715CF" w:rsidP="00E835E6">
      <w:pPr>
        <w:numPr>
          <w:ilvl w:val="1"/>
          <w:numId w:val="14"/>
        </w:numPr>
        <w:jc w:val="both"/>
        <w:rPr>
          <w:rFonts w:ascii="Garamond" w:hAnsi="Garamond"/>
        </w:rPr>
      </w:pPr>
      <w:r w:rsidRPr="00E835E6">
        <w:rPr>
          <w:rFonts w:ascii="Garamond" w:hAnsi="Garamond"/>
        </w:rPr>
        <w:t>oferowane produkty zostaną zakupione w autoryzowanym kanale dystrybucji producenta i posiadają pakiet usług gwarancyjnych producenta obejmujący użytkowników z obszaru Rzeczypospolitej Polskiej,</w:t>
      </w:r>
    </w:p>
    <w:p w:rsidR="007715CF" w:rsidRPr="00E835E6" w:rsidRDefault="007715CF" w:rsidP="00E835E6">
      <w:pPr>
        <w:numPr>
          <w:ilvl w:val="1"/>
          <w:numId w:val="14"/>
        </w:numPr>
        <w:jc w:val="both"/>
        <w:rPr>
          <w:rFonts w:ascii="Garamond" w:hAnsi="Garamond"/>
        </w:rPr>
      </w:pPr>
      <w:r w:rsidRPr="00E835E6">
        <w:rPr>
          <w:rFonts w:ascii="Garamond" w:hAnsi="Garamond"/>
        </w:rPr>
        <w:t>oferowane produkty nie są przeznaczone przez producenta do wycofania z produkcji lub sprzedaży,</w:t>
      </w:r>
    </w:p>
    <w:p w:rsidR="007715CF" w:rsidRPr="00E835E6" w:rsidRDefault="007715CF" w:rsidP="00E835E6">
      <w:pPr>
        <w:numPr>
          <w:ilvl w:val="1"/>
          <w:numId w:val="14"/>
        </w:numPr>
        <w:jc w:val="both"/>
        <w:rPr>
          <w:rFonts w:ascii="Garamond" w:hAnsi="Garamond"/>
        </w:rPr>
      </w:pPr>
      <w:r w:rsidRPr="00E835E6">
        <w:rPr>
          <w:rFonts w:ascii="Garamond" w:hAnsi="Garamond"/>
        </w:rPr>
        <w:t>usługi gwarancyjne dotyczące produktów będą świadczone przez serwis producenta lub serwis autoryzowany przez producenta,</w:t>
      </w:r>
    </w:p>
    <w:p w:rsidR="007715CF" w:rsidRPr="00DF492D" w:rsidRDefault="007715CF" w:rsidP="00E835E6">
      <w:pPr>
        <w:numPr>
          <w:ilvl w:val="1"/>
          <w:numId w:val="14"/>
        </w:numPr>
        <w:jc w:val="both"/>
        <w:rPr>
          <w:rFonts w:ascii="Garamond" w:hAnsi="Garamond"/>
        </w:rPr>
      </w:pPr>
      <w:r w:rsidRPr="00E835E6">
        <w:rPr>
          <w:rFonts w:ascii="Garamond" w:hAnsi="Garamond"/>
        </w:rPr>
        <w:t>wsparcie techniczne będzie świadczone przez producenta lub podmiot posiadający autoryzację producenta do świadczenia wsparcia technicznego.</w:t>
      </w:r>
    </w:p>
    <w:p w:rsidR="007715CF" w:rsidRPr="00B20A9A" w:rsidRDefault="007715CF" w:rsidP="00941DA8">
      <w:pPr>
        <w:numPr>
          <w:ilvl w:val="1"/>
          <w:numId w:val="14"/>
        </w:numPr>
        <w:jc w:val="both"/>
        <w:rPr>
          <w:rFonts w:ascii="Garamond" w:hAnsi="Garamond"/>
        </w:rPr>
      </w:pPr>
      <w:r w:rsidRPr="00B20A9A">
        <w:rPr>
          <w:rFonts w:ascii="Garamond" w:hAnsi="Garamond"/>
        </w:rPr>
        <w:t xml:space="preserve">Wykonawca powierzy podwykonawcom wykonanie niżej wskazanych części zamówienia: </w:t>
      </w:r>
      <w:r w:rsidRPr="00B20A9A">
        <w:rPr>
          <w:rFonts w:ascii="Garamond" w:hAnsi="Garamond"/>
          <w:i/>
        </w:rPr>
        <w:t>(jeżeli dotyczy)*</w:t>
      </w:r>
    </w:p>
    <w:p w:rsidR="007715CF" w:rsidRPr="00BA03BE" w:rsidRDefault="007715CF" w:rsidP="00941DA8">
      <w:pPr>
        <w:numPr>
          <w:ilvl w:val="2"/>
          <w:numId w:val="14"/>
        </w:numPr>
        <w:jc w:val="both"/>
        <w:rPr>
          <w:rFonts w:ascii="Garamond" w:hAnsi="Garamond"/>
        </w:rPr>
      </w:pPr>
      <w:r w:rsidRPr="00BA03BE">
        <w:rPr>
          <w:rFonts w:ascii="Garamond" w:hAnsi="Garamond"/>
        </w:rPr>
        <w:t>……………………;</w:t>
      </w:r>
    </w:p>
    <w:p w:rsidR="007715CF" w:rsidRDefault="007715CF" w:rsidP="00941DA8">
      <w:pPr>
        <w:numPr>
          <w:ilvl w:val="2"/>
          <w:numId w:val="14"/>
        </w:numPr>
        <w:jc w:val="both"/>
        <w:rPr>
          <w:rFonts w:ascii="Garamond" w:hAnsi="Garamond"/>
        </w:rPr>
      </w:pPr>
      <w:r w:rsidRPr="00BA03BE">
        <w:rPr>
          <w:rFonts w:ascii="Garamond" w:hAnsi="Garamond"/>
        </w:rPr>
        <w:t>…………………….;</w:t>
      </w:r>
    </w:p>
    <w:p w:rsidR="007715CF" w:rsidRDefault="007715CF" w:rsidP="00941DA8">
      <w:pPr>
        <w:numPr>
          <w:ilvl w:val="2"/>
          <w:numId w:val="14"/>
        </w:numPr>
        <w:jc w:val="both"/>
        <w:rPr>
          <w:rFonts w:ascii="Garamond" w:hAnsi="Garamond"/>
        </w:rPr>
      </w:pPr>
      <w:r>
        <w:rPr>
          <w:rFonts w:ascii="Garamond" w:hAnsi="Garamond"/>
        </w:rPr>
        <w:t>……………………..</w:t>
      </w:r>
    </w:p>
    <w:p w:rsidR="007715CF" w:rsidRPr="001242E3" w:rsidRDefault="007715CF" w:rsidP="00941DA8">
      <w:pPr>
        <w:ind w:left="1134"/>
        <w:jc w:val="both"/>
        <w:rPr>
          <w:rFonts w:ascii="Garamond" w:hAnsi="Garamond"/>
          <w:i/>
        </w:rPr>
      </w:pPr>
      <w:r>
        <w:rPr>
          <w:rFonts w:ascii="Garamond" w:hAnsi="Garamond"/>
          <w:i/>
        </w:rPr>
        <w:t>(</w:t>
      </w:r>
      <w:r w:rsidRPr="001242E3">
        <w:rPr>
          <w:rFonts w:ascii="Garamond" w:hAnsi="Garamond"/>
          <w:i/>
        </w:rPr>
        <w:t>Zamawiający nie wymaga/nie żąda wskazania nazw</w:t>
      </w:r>
      <w:r>
        <w:rPr>
          <w:rFonts w:ascii="Garamond" w:hAnsi="Garamond"/>
          <w:i/>
        </w:rPr>
        <w:t>y/</w:t>
      </w:r>
      <w:r w:rsidRPr="001242E3">
        <w:rPr>
          <w:rFonts w:ascii="Garamond" w:hAnsi="Garamond"/>
          <w:i/>
        </w:rPr>
        <w:t>firm</w:t>
      </w:r>
      <w:r>
        <w:rPr>
          <w:rFonts w:ascii="Garamond" w:hAnsi="Garamond"/>
          <w:i/>
        </w:rPr>
        <w:t>y</w:t>
      </w:r>
      <w:r w:rsidRPr="001242E3">
        <w:rPr>
          <w:rFonts w:ascii="Garamond" w:hAnsi="Garamond"/>
          <w:i/>
        </w:rPr>
        <w:t xml:space="preserve"> podwykonawc</w:t>
      </w:r>
      <w:r>
        <w:rPr>
          <w:rFonts w:ascii="Garamond" w:hAnsi="Garamond"/>
          <w:i/>
        </w:rPr>
        <w:t>y)</w:t>
      </w:r>
      <w:r w:rsidRPr="001242E3">
        <w:rPr>
          <w:rFonts w:ascii="Garamond" w:hAnsi="Garamond"/>
          <w:i/>
        </w:rPr>
        <w:t>*</w:t>
      </w:r>
    </w:p>
    <w:p w:rsidR="007715CF" w:rsidRPr="00DF492D" w:rsidRDefault="007715CF" w:rsidP="001D4026">
      <w:pPr>
        <w:numPr>
          <w:ilvl w:val="1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wadium w kwocie …………. zł (słownie: ……………………………………złotych) zostało wniesione w dniu ……………… w formie …………………………………</w:t>
      </w:r>
    </w:p>
    <w:p w:rsidR="007715CF" w:rsidRPr="00DF492D" w:rsidRDefault="007715CF" w:rsidP="00A01B54">
      <w:pPr>
        <w:ind w:left="708"/>
        <w:jc w:val="both"/>
        <w:rPr>
          <w:rFonts w:ascii="Garamond" w:hAnsi="Garamond"/>
        </w:rPr>
      </w:pPr>
      <w:r w:rsidRPr="00DF492D">
        <w:rPr>
          <w:rFonts w:ascii="Garamond" w:hAnsi="Garamond"/>
        </w:rPr>
        <w:t>Wadium należy zwrócić na rachunek bankowy Wykonawcy nr ……………………………</w:t>
      </w:r>
    </w:p>
    <w:p w:rsidR="007715CF" w:rsidRPr="00DF492D" w:rsidRDefault="007715CF" w:rsidP="009048DE">
      <w:pPr>
        <w:jc w:val="both"/>
        <w:rPr>
          <w:rFonts w:ascii="Garamond" w:hAnsi="Garamond"/>
        </w:rPr>
      </w:pPr>
    </w:p>
    <w:p w:rsidR="007715CF" w:rsidRPr="00DF492D" w:rsidRDefault="007715CF" w:rsidP="006E1A71">
      <w:pPr>
        <w:numPr>
          <w:ilvl w:val="0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Załącznikami do niniejszej oferty są:</w:t>
      </w:r>
    </w:p>
    <w:p w:rsidR="007715CF" w:rsidRPr="00DF492D" w:rsidRDefault="007715CF" w:rsidP="00803D61">
      <w:pPr>
        <w:ind w:left="567"/>
        <w:jc w:val="both"/>
        <w:rPr>
          <w:rFonts w:ascii="Garamond" w:hAnsi="Garamond"/>
        </w:rPr>
      </w:pPr>
    </w:p>
    <w:p w:rsidR="007715CF" w:rsidRPr="00DF492D" w:rsidRDefault="007715CF" w:rsidP="006E1A71">
      <w:pPr>
        <w:numPr>
          <w:ilvl w:val="1"/>
          <w:numId w:val="3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.......................................................................                str. ...............,</w:t>
      </w:r>
    </w:p>
    <w:p w:rsidR="007715CF" w:rsidRPr="00DF492D" w:rsidRDefault="007715CF" w:rsidP="006E1A71">
      <w:pPr>
        <w:numPr>
          <w:ilvl w:val="1"/>
          <w:numId w:val="3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........................................................................               str. ...............,</w:t>
      </w:r>
    </w:p>
    <w:p w:rsidR="007715CF" w:rsidRPr="00DF492D" w:rsidRDefault="007715CF" w:rsidP="006E1A71">
      <w:pPr>
        <w:numPr>
          <w:ilvl w:val="1"/>
          <w:numId w:val="3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........................................................................               str. ...............,</w:t>
      </w:r>
    </w:p>
    <w:p w:rsidR="007715CF" w:rsidRPr="00DF492D" w:rsidRDefault="007715CF" w:rsidP="00A01B54">
      <w:pPr>
        <w:ind w:left="1080"/>
        <w:jc w:val="both"/>
        <w:rPr>
          <w:rFonts w:ascii="Garamond" w:hAnsi="Garamond"/>
        </w:rPr>
      </w:pPr>
      <w:r w:rsidRPr="00DF492D">
        <w:rPr>
          <w:rFonts w:ascii="Garamond" w:hAnsi="Garamond"/>
        </w:rPr>
        <w:t xml:space="preserve">itd. ........................................................................               str. ................   </w:t>
      </w:r>
    </w:p>
    <w:p w:rsidR="007715CF" w:rsidRDefault="007715CF" w:rsidP="00562F4F">
      <w:pPr>
        <w:ind w:left="567"/>
        <w:jc w:val="both"/>
        <w:rPr>
          <w:rFonts w:ascii="Garamond" w:hAnsi="Garamond"/>
        </w:rPr>
      </w:pPr>
    </w:p>
    <w:p w:rsidR="007715CF" w:rsidRPr="00DF492D" w:rsidRDefault="007715CF" w:rsidP="00562F4F">
      <w:pPr>
        <w:ind w:left="567"/>
        <w:jc w:val="both"/>
        <w:rPr>
          <w:rFonts w:ascii="Garamond" w:hAnsi="Garamond"/>
        </w:rPr>
      </w:pPr>
    </w:p>
    <w:p w:rsidR="007715CF" w:rsidRPr="00DF492D" w:rsidRDefault="007715CF" w:rsidP="00F9103F">
      <w:pPr>
        <w:numPr>
          <w:ilvl w:val="0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Oferta została złożona na .......... (</w:t>
      </w:r>
      <w:r w:rsidRPr="00DF492D">
        <w:rPr>
          <w:rFonts w:ascii="Garamond" w:hAnsi="Garamond"/>
          <w:i/>
        </w:rPr>
        <w:t>proszę wpisać liczbę stron</w:t>
      </w:r>
      <w:r w:rsidRPr="00DF492D">
        <w:rPr>
          <w:rFonts w:ascii="Garamond" w:hAnsi="Garamond"/>
        </w:rPr>
        <w:t xml:space="preserve">)* kolejno zapisanych </w:t>
      </w:r>
      <w:r w:rsidRPr="00DF492D">
        <w:rPr>
          <w:rFonts w:ascii="Garamond" w:hAnsi="Garamond"/>
        </w:rPr>
        <w:br/>
        <w:t>i ponumerowanych stronach.</w:t>
      </w:r>
    </w:p>
    <w:p w:rsidR="007715CF" w:rsidRPr="00DF492D" w:rsidRDefault="007715CF" w:rsidP="006E1A71">
      <w:pPr>
        <w:pStyle w:val="BodyText"/>
        <w:rPr>
          <w:rFonts w:ascii="Garamond" w:hAnsi="Garamond"/>
          <w:b w:val="0"/>
          <w:bCs w:val="0"/>
          <w:sz w:val="22"/>
          <w:szCs w:val="22"/>
        </w:rPr>
      </w:pPr>
    </w:p>
    <w:p w:rsidR="007715CF" w:rsidRPr="00DF492D" w:rsidRDefault="007715CF" w:rsidP="006E1A71">
      <w:pPr>
        <w:pStyle w:val="BodyText"/>
        <w:rPr>
          <w:rFonts w:ascii="Garamond" w:hAnsi="Garamond"/>
          <w:b w:val="0"/>
          <w:bCs w:val="0"/>
          <w:sz w:val="22"/>
          <w:szCs w:val="22"/>
        </w:rPr>
      </w:pPr>
    </w:p>
    <w:p w:rsidR="007715CF" w:rsidRPr="00DF492D" w:rsidRDefault="007715CF" w:rsidP="006E1A71">
      <w:pPr>
        <w:pStyle w:val="BodyText"/>
        <w:rPr>
          <w:rFonts w:ascii="Garamond" w:hAnsi="Garamond"/>
          <w:b w:val="0"/>
          <w:bCs w:val="0"/>
          <w:sz w:val="22"/>
          <w:szCs w:val="22"/>
        </w:rPr>
      </w:pPr>
      <w:r w:rsidRPr="00DF492D">
        <w:rPr>
          <w:rFonts w:ascii="Garamond" w:hAnsi="Garamond"/>
          <w:b w:val="0"/>
          <w:bCs w:val="0"/>
          <w:sz w:val="22"/>
          <w:szCs w:val="22"/>
        </w:rPr>
        <w:t xml:space="preserve">............................, dnia, .............................        </w:t>
      </w:r>
      <w:r w:rsidRPr="00DF492D">
        <w:rPr>
          <w:rFonts w:ascii="Garamond" w:hAnsi="Garamond"/>
          <w:b w:val="0"/>
          <w:bCs w:val="0"/>
          <w:sz w:val="22"/>
          <w:szCs w:val="22"/>
        </w:rPr>
        <w:tab/>
        <w:t>...................................................................................</w:t>
      </w:r>
    </w:p>
    <w:p w:rsidR="007715CF" w:rsidRPr="00DF492D" w:rsidRDefault="007715CF" w:rsidP="006E1A71">
      <w:pPr>
        <w:pStyle w:val="BodyText"/>
        <w:ind w:left="1416" w:hanging="1236"/>
        <w:rPr>
          <w:rFonts w:ascii="Garamond" w:hAnsi="Garamond"/>
          <w:b w:val="0"/>
          <w:bCs w:val="0"/>
          <w:sz w:val="20"/>
          <w:szCs w:val="20"/>
        </w:rPr>
      </w:pPr>
      <w:r w:rsidRPr="00DF492D">
        <w:rPr>
          <w:rFonts w:ascii="Garamond" w:hAnsi="Garamond"/>
          <w:b w:val="0"/>
          <w:bCs w:val="0"/>
          <w:sz w:val="20"/>
          <w:szCs w:val="20"/>
        </w:rPr>
        <w:t>Miejscowość</w:t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  <w:t xml:space="preserve">      Data</w:t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  <w:t xml:space="preserve">Podpis(-y) osoby(osób) wskazanej(-ych) </w:t>
      </w:r>
    </w:p>
    <w:p w:rsidR="007715CF" w:rsidRPr="00DF492D" w:rsidRDefault="007715CF" w:rsidP="006E1A71">
      <w:pPr>
        <w:pStyle w:val="BodyText"/>
        <w:ind w:left="3540" w:firstLine="708"/>
        <w:rPr>
          <w:rFonts w:ascii="Garamond" w:hAnsi="Garamond"/>
          <w:b w:val="0"/>
          <w:bCs w:val="0"/>
          <w:sz w:val="20"/>
          <w:szCs w:val="20"/>
        </w:rPr>
      </w:pPr>
      <w:r w:rsidRPr="00DF492D">
        <w:rPr>
          <w:rFonts w:ascii="Garamond" w:hAnsi="Garamond"/>
          <w:b w:val="0"/>
          <w:bCs w:val="0"/>
          <w:sz w:val="20"/>
          <w:szCs w:val="20"/>
        </w:rPr>
        <w:t xml:space="preserve">w dokumencie uprawniającym do występowania </w:t>
      </w:r>
    </w:p>
    <w:p w:rsidR="007715CF" w:rsidRPr="00DF492D" w:rsidRDefault="007715CF" w:rsidP="006E1A71">
      <w:pPr>
        <w:pStyle w:val="BodyText"/>
        <w:ind w:left="4248"/>
        <w:rPr>
          <w:rFonts w:ascii="Garamond" w:hAnsi="Garamond"/>
          <w:b w:val="0"/>
          <w:bCs w:val="0"/>
          <w:sz w:val="20"/>
          <w:szCs w:val="20"/>
        </w:rPr>
      </w:pPr>
      <w:r w:rsidRPr="00DF492D">
        <w:rPr>
          <w:rFonts w:ascii="Garamond" w:hAnsi="Garamond"/>
          <w:b w:val="0"/>
          <w:bCs w:val="0"/>
          <w:sz w:val="20"/>
          <w:szCs w:val="20"/>
        </w:rPr>
        <w:t xml:space="preserve">w obrocie prawnym lub posiadającej(-ych) </w:t>
      </w:r>
    </w:p>
    <w:p w:rsidR="007715CF" w:rsidRPr="00DF492D" w:rsidRDefault="007715CF" w:rsidP="006E1A71">
      <w:pPr>
        <w:pStyle w:val="BodyText"/>
        <w:ind w:left="4248"/>
        <w:rPr>
          <w:rFonts w:ascii="Garamond" w:hAnsi="Garamond"/>
          <w:b w:val="0"/>
          <w:bCs w:val="0"/>
          <w:sz w:val="20"/>
          <w:szCs w:val="20"/>
        </w:rPr>
      </w:pPr>
      <w:r w:rsidRPr="00DF492D">
        <w:rPr>
          <w:rFonts w:ascii="Garamond" w:hAnsi="Garamond"/>
          <w:b w:val="0"/>
          <w:bCs w:val="0"/>
          <w:sz w:val="20"/>
          <w:szCs w:val="20"/>
        </w:rPr>
        <w:t xml:space="preserve">pełnomocnictwo(-a).* </w:t>
      </w:r>
    </w:p>
    <w:p w:rsidR="007715CF" w:rsidRPr="00663FBA" w:rsidRDefault="007715CF" w:rsidP="00663FBA">
      <w:pPr>
        <w:pStyle w:val="BodyText"/>
        <w:ind w:left="4248"/>
        <w:rPr>
          <w:rFonts w:ascii="Garamond" w:hAnsi="Garamond"/>
          <w:b w:val="0"/>
          <w:bCs w:val="0"/>
          <w:sz w:val="20"/>
          <w:szCs w:val="20"/>
        </w:rPr>
      </w:pPr>
      <w:r w:rsidRPr="00DF492D">
        <w:rPr>
          <w:rFonts w:ascii="Garamond" w:hAnsi="Garamond"/>
          <w:b w:val="0"/>
          <w:bCs w:val="0"/>
          <w:sz w:val="20"/>
          <w:szCs w:val="20"/>
        </w:rPr>
        <w:t>(Zalecany czytelny podpis(-y) lub podpis(-y) i pieczątka(-i) z imieniem i nazwiskiem).*</w:t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</w:r>
    </w:p>
    <w:p w:rsidR="007715CF" w:rsidRDefault="007715CF" w:rsidP="00BB4B5A">
      <w:pPr>
        <w:tabs>
          <w:tab w:val="left" w:pos="1556"/>
        </w:tabs>
        <w:jc w:val="both"/>
        <w:rPr>
          <w:rFonts w:ascii="Garamond" w:hAnsi="Garamond"/>
          <w:i/>
          <w:sz w:val="16"/>
          <w:szCs w:val="16"/>
        </w:rPr>
      </w:pPr>
    </w:p>
    <w:p w:rsidR="007715CF" w:rsidRDefault="007715CF" w:rsidP="00BB4B5A">
      <w:pPr>
        <w:tabs>
          <w:tab w:val="left" w:pos="1556"/>
        </w:tabs>
        <w:jc w:val="both"/>
        <w:rPr>
          <w:rFonts w:ascii="Garamond" w:hAnsi="Garamond"/>
          <w:i/>
          <w:sz w:val="16"/>
          <w:szCs w:val="16"/>
        </w:rPr>
      </w:pPr>
    </w:p>
    <w:p w:rsidR="007715CF" w:rsidRPr="00DF492D" w:rsidRDefault="007715CF" w:rsidP="00BB4B5A">
      <w:pPr>
        <w:tabs>
          <w:tab w:val="left" w:pos="1556"/>
        </w:tabs>
        <w:jc w:val="both"/>
        <w:rPr>
          <w:rFonts w:ascii="Garamond" w:hAnsi="Garamond"/>
          <w:i/>
          <w:sz w:val="16"/>
          <w:szCs w:val="16"/>
        </w:rPr>
      </w:pPr>
    </w:p>
    <w:p w:rsidR="007715CF" w:rsidRPr="00024D02" w:rsidRDefault="007715CF" w:rsidP="00BB4B5A">
      <w:pPr>
        <w:tabs>
          <w:tab w:val="left" w:pos="1556"/>
        </w:tabs>
        <w:jc w:val="both"/>
        <w:rPr>
          <w:rFonts w:ascii="Garamond" w:hAnsi="Garamond"/>
          <w:i/>
        </w:rPr>
      </w:pPr>
      <w:r w:rsidRPr="00024D02">
        <w:rPr>
          <w:rFonts w:ascii="Garamond" w:hAnsi="Garamond"/>
          <w:i/>
        </w:rPr>
        <w:t>* - Uwagi Zamawiającego.</w:t>
      </w:r>
    </w:p>
    <w:p w:rsidR="007715CF" w:rsidRPr="00024D02" w:rsidRDefault="007715CF" w:rsidP="00024D02">
      <w:pPr>
        <w:pStyle w:val="Numerowanie"/>
        <w:numPr>
          <w:ilvl w:val="0"/>
          <w:numId w:val="0"/>
        </w:numPr>
        <w:rPr>
          <w:rFonts w:ascii="Garamond" w:hAnsi="Garamond"/>
          <w:i/>
          <w:noProof w:val="0"/>
          <w:szCs w:val="24"/>
        </w:rPr>
      </w:pPr>
      <w:r w:rsidRPr="00024D02">
        <w:rPr>
          <w:rFonts w:ascii="Garamond" w:hAnsi="Garamond"/>
          <w:i/>
          <w:noProof w:val="0"/>
          <w:szCs w:val="24"/>
        </w:rPr>
        <w:t xml:space="preserve">** - Cenę oferty za </w:t>
      </w:r>
      <w:r w:rsidRPr="00993484">
        <w:rPr>
          <w:rFonts w:ascii="Garamond" w:hAnsi="Garamond"/>
          <w:i/>
          <w:noProof w:val="0"/>
          <w:szCs w:val="24"/>
        </w:rPr>
        <w:t>przedmiot zamówienia</w:t>
      </w:r>
      <w:r w:rsidRPr="00024D02">
        <w:rPr>
          <w:rFonts w:ascii="Garamond" w:hAnsi="Garamond"/>
          <w:i/>
          <w:noProof w:val="0"/>
          <w:szCs w:val="24"/>
        </w:rPr>
        <w:t xml:space="preserve"> Wykonawca zobowiązany jest obliczyć zgodnie z Formularzem ofertowym o naz</w:t>
      </w:r>
      <w:r>
        <w:rPr>
          <w:rFonts w:ascii="Garamond" w:hAnsi="Garamond"/>
          <w:i/>
          <w:noProof w:val="0"/>
          <w:szCs w:val="24"/>
        </w:rPr>
        <w:t>wie „OFERTA” - Załącznikiem nr 5</w:t>
      </w:r>
      <w:r w:rsidRPr="00024D02">
        <w:rPr>
          <w:rFonts w:ascii="Garamond" w:hAnsi="Garamond"/>
          <w:i/>
          <w:noProof w:val="0"/>
          <w:szCs w:val="24"/>
        </w:rPr>
        <w:t xml:space="preserve"> do SIWZ, w następujący sposób:</w:t>
      </w:r>
    </w:p>
    <w:p w:rsidR="007715CF" w:rsidRPr="00024D02" w:rsidRDefault="007715CF" w:rsidP="00024D02">
      <w:pPr>
        <w:pStyle w:val="Numerowanie"/>
        <w:numPr>
          <w:ilvl w:val="1"/>
          <w:numId w:val="23"/>
        </w:numPr>
        <w:rPr>
          <w:rFonts w:ascii="Garamond" w:hAnsi="Garamond"/>
          <w:i/>
          <w:noProof w:val="0"/>
          <w:szCs w:val="24"/>
        </w:rPr>
      </w:pPr>
      <w:r w:rsidRPr="00024D02">
        <w:rPr>
          <w:rFonts w:ascii="Garamond" w:hAnsi="Garamond"/>
          <w:i/>
          <w:noProof w:val="0"/>
          <w:szCs w:val="24"/>
        </w:rPr>
        <w:t xml:space="preserve">wstawić rodzaj lub opis lub nazwę przedmiotu zamówienia (produktu) (a); </w:t>
      </w:r>
    </w:p>
    <w:p w:rsidR="007715CF" w:rsidRPr="00024D02" w:rsidRDefault="007715CF" w:rsidP="00024D02">
      <w:pPr>
        <w:pStyle w:val="Numerowanie"/>
        <w:numPr>
          <w:ilvl w:val="1"/>
          <w:numId w:val="23"/>
        </w:numPr>
        <w:rPr>
          <w:rFonts w:ascii="Garamond" w:hAnsi="Garamond"/>
          <w:i/>
          <w:noProof w:val="0"/>
          <w:szCs w:val="24"/>
        </w:rPr>
      </w:pPr>
      <w:r w:rsidRPr="00024D02">
        <w:rPr>
          <w:rFonts w:ascii="Garamond" w:hAnsi="Garamond"/>
          <w:i/>
          <w:noProof w:val="0"/>
          <w:szCs w:val="24"/>
        </w:rPr>
        <w:t>wstawić oferowany produkt, tj. podać nazwę producenta i podać nazwę modelu produktu (b);</w:t>
      </w:r>
    </w:p>
    <w:p w:rsidR="007715CF" w:rsidRPr="00024D02" w:rsidRDefault="007715CF" w:rsidP="00024D02">
      <w:pPr>
        <w:pStyle w:val="Numerowanie"/>
        <w:numPr>
          <w:ilvl w:val="1"/>
          <w:numId w:val="23"/>
        </w:numPr>
        <w:rPr>
          <w:rFonts w:ascii="Garamond" w:hAnsi="Garamond"/>
          <w:i/>
          <w:noProof w:val="0"/>
          <w:szCs w:val="24"/>
        </w:rPr>
      </w:pPr>
      <w:r w:rsidRPr="00024D02">
        <w:rPr>
          <w:rFonts w:ascii="Garamond" w:hAnsi="Garamond"/>
          <w:i/>
          <w:noProof w:val="0"/>
          <w:szCs w:val="24"/>
        </w:rPr>
        <w:t>wstawić odpowiednio liczbę sztuk lub liczbę zestawów (c);</w:t>
      </w:r>
    </w:p>
    <w:p w:rsidR="007715CF" w:rsidRPr="00024D02" w:rsidRDefault="007715CF" w:rsidP="00024D02">
      <w:pPr>
        <w:pStyle w:val="Numerowanie"/>
        <w:numPr>
          <w:ilvl w:val="1"/>
          <w:numId w:val="23"/>
        </w:numPr>
        <w:rPr>
          <w:rFonts w:ascii="Garamond" w:hAnsi="Garamond"/>
          <w:i/>
          <w:noProof w:val="0"/>
          <w:szCs w:val="24"/>
        </w:rPr>
      </w:pPr>
      <w:r w:rsidRPr="00024D02">
        <w:rPr>
          <w:rFonts w:ascii="Garamond" w:hAnsi="Garamond"/>
          <w:i/>
          <w:noProof w:val="0"/>
          <w:szCs w:val="24"/>
        </w:rPr>
        <w:t xml:space="preserve">obliczyć i wstawić wartości brutto (z VAT) w złotych wszystkich sztuk (c) dla każdego </w:t>
      </w:r>
      <w:r w:rsidRPr="00024D02">
        <w:rPr>
          <w:rFonts w:ascii="Garamond" w:hAnsi="Garamond"/>
          <w:i/>
          <w:szCs w:val="24"/>
        </w:rPr>
        <w:t>rodzaju produktu (d)</w:t>
      </w:r>
      <w:r w:rsidRPr="00024D02">
        <w:rPr>
          <w:rFonts w:ascii="Garamond" w:hAnsi="Garamond"/>
          <w:i/>
          <w:noProof w:val="0"/>
          <w:szCs w:val="24"/>
        </w:rPr>
        <w:t>;</w:t>
      </w:r>
    </w:p>
    <w:p w:rsidR="007715CF" w:rsidRPr="00024D02" w:rsidRDefault="007715CF" w:rsidP="00024D02">
      <w:pPr>
        <w:pStyle w:val="Numerowanie"/>
        <w:numPr>
          <w:ilvl w:val="1"/>
          <w:numId w:val="23"/>
        </w:numPr>
        <w:rPr>
          <w:rFonts w:ascii="Garamond" w:hAnsi="Garamond"/>
          <w:i/>
          <w:noProof w:val="0"/>
          <w:szCs w:val="24"/>
        </w:rPr>
      </w:pPr>
      <w:r w:rsidRPr="00024D02">
        <w:rPr>
          <w:rFonts w:ascii="Garamond" w:hAnsi="Garamond"/>
          <w:i/>
          <w:noProof w:val="0"/>
          <w:szCs w:val="24"/>
        </w:rPr>
        <w:t xml:space="preserve">zsumować wartości brutto (z VAT) w złotych (e) wszystkich wartości brutto (z VAT) w złotych dla każdego rodzaju produktu (d), podając </w:t>
      </w:r>
      <w:r w:rsidRPr="00024D02">
        <w:rPr>
          <w:rFonts w:ascii="Garamond" w:hAnsi="Garamond"/>
          <w:i/>
          <w:szCs w:val="24"/>
        </w:rPr>
        <w:t xml:space="preserve">łączną wartość brutto (z VAT) w złotych </w:t>
      </w:r>
      <w:r w:rsidRPr="00024D02">
        <w:rPr>
          <w:rFonts w:ascii="Garamond" w:hAnsi="Garamond"/>
          <w:i/>
          <w:noProof w:val="0"/>
          <w:szCs w:val="24"/>
        </w:rPr>
        <w:t>[</w:t>
      </w:r>
      <w:r w:rsidRPr="00024D02">
        <w:rPr>
          <w:rFonts w:ascii="Garamond" w:hAnsi="Garamond"/>
          <w:i/>
          <w:szCs w:val="24"/>
        </w:rPr>
        <w:t>suma (d) = (e</w:t>
      </w:r>
      <w:r w:rsidRPr="00024D02">
        <w:rPr>
          <w:rFonts w:ascii="Garamond" w:hAnsi="Garamond"/>
          <w:i/>
          <w:noProof w:val="0"/>
          <w:szCs w:val="24"/>
        </w:rPr>
        <w:t>)].</w:t>
      </w:r>
    </w:p>
    <w:p w:rsidR="007715CF" w:rsidRPr="00C67050" w:rsidRDefault="007715CF" w:rsidP="00C67050">
      <w:pPr>
        <w:pStyle w:val="Numerowanie"/>
        <w:numPr>
          <w:ilvl w:val="0"/>
          <w:numId w:val="0"/>
        </w:numPr>
        <w:ind w:left="360"/>
        <w:rPr>
          <w:rFonts w:ascii="Garamond" w:hAnsi="Garamond"/>
          <w:i/>
          <w:noProof w:val="0"/>
          <w:szCs w:val="24"/>
        </w:rPr>
      </w:pPr>
      <w:r w:rsidRPr="00024D02">
        <w:rPr>
          <w:rFonts w:ascii="Garamond" w:hAnsi="Garamond"/>
          <w:i/>
          <w:noProof w:val="0"/>
          <w:szCs w:val="24"/>
        </w:rPr>
        <w:t>Ceną oferty jest (e), tj. suma wartości brutto (z VAT) w złotych wszystkich wartości brutto (z VAT) w złotych dla każdego rodzaju produktu (e).</w:t>
      </w:r>
    </w:p>
    <w:sectPr w:rsidR="007715CF" w:rsidRPr="00C67050" w:rsidSect="00733764">
      <w:pgSz w:w="11906" w:h="16838"/>
      <w:pgMar w:top="1417" w:right="1286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15CF" w:rsidRDefault="007715CF">
      <w:r>
        <w:separator/>
      </w:r>
    </w:p>
  </w:endnote>
  <w:endnote w:type="continuationSeparator" w:id="0">
    <w:p w:rsidR="007715CF" w:rsidRDefault="007715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15CF" w:rsidRDefault="007715CF">
      <w:r>
        <w:separator/>
      </w:r>
    </w:p>
  </w:footnote>
  <w:footnote w:type="continuationSeparator" w:id="0">
    <w:p w:rsidR="007715CF" w:rsidRDefault="007715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97523"/>
    <w:multiLevelType w:val="hybridMultilevel"/>
    <w:tmpl w:val="FBDA87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32E38E9"/>
    <w:multiLevelType w:val="multilevel"/>
    <w:tmpl w:val="D61C74D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cs="Times New Roman" w:hint="default"/>
      </w:rPr>
    </w:lvl>
  </w:abstractNum>
  <w:abstractNum w:abstractNumId="2">
    <w:nsid w:val="03B85423"/>
    <w:multiLevelType w:val="hybridMultilevel"/>
    <w:tmpl w:val="04F8FD1A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A697CFD"/>
    <w:multiLevelType w:val="hybridMultilevel"/>
    <w:tmpl w:val="82AC9FAC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B724FF9"/>
    <w:multiLevelType w:val="hybridMultilevel"/>
    <w:tmpl w:val="73FA9BB0"/>
    <w:lvl w:ilvl="0" w:tplc="115077FA">
      <w:start w:val="4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C2C1997"/>
    <w:multiLevelType w:val="hybridMultilevel"/>
    <w:tmpl w:val="C2387D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0FF90669"/>
    <w:multiLevelType w:val="multilevel"/>
    <w:tmpl w:val="4BD468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8">
    <w:nsid w:val="16503BB5"/>
    <w:multiLevelType w:val="hybridMultilevel"/>
    <w:tmpl w:val="898053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8FF249C"/>
    <w:multiLevelType w:val="hybridMultilevel"/>
    <w:tmpl w:val="39E09FA6"/>
    <w:lvl w:ilvl="0" w:tplc="D00612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FEE1285"/>
    <w:multiLevelType w:val="hybridMultilevel"/>
    <w:tmpl w:val="34945EFC"/>
    <w:lvl w:ilvl="0" w:tplc="04150003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48B2D34"/>
    <w:multiLevelType w:val="hybridMultilevel"/>
    <w:tmpl w:val="AFC469A2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54B55D8"/>
    <w:multiLevelType w:val="hybridMultilevel"/>
    <w:tmpl w:val="884AF8E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C8C2A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6EB3A75"/>
    <w:multiLevelType w:val="hybridMultilevel"/>
    <w:tmpl w:val="735C1D2E"/>
    <w:lvl w:ilvl="0" w:tplc="BFA23562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2AF52193"/>
    <w:multiLevelType w:val="hybridMultilevel"/>
    <w:tmpl w:val="6BCA8EE8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B947F5B"/>
    <w:multiLevelType w:val="hybridMultilevel"/>
    <w:tmpl w:val="DA6260BE"/>
    <w:lvl w:ilvl="0" w:tplc="4A88CEEE">
      <w:start w:val="1"/>
      <w:numFmt w:val="lowerLetter"/>
      <w:lvlText w:val="%1)"/>
      <w:lvlJc w:val="left"/>
      <w:pPr>
        <w:tabs>
          <w:tab w:val="num" w:pos="776"/>
        </w:tabs>
        <w:ind w:left="814" w:hanging="454"/>
      </w:pPr>
      <w:rPr>
        <w:rFonts w:cs="Times New Roman" w:hint="default"/>
      </w:rPr>
    </w:lvl>
    <w:lvl w:ilvl="1" w:tplc="1E60A30C">
      <w:start w:val="8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cs="Times New Roman" w:hint="default"/>
        <w:sz w:val="24"/>
        <w:szCs w:val="24"/>
      </w:rPr>
    </w:lvl>
    <w:lvl w:ilvl="2" w:tplc="5016F5EA">
      <w:start w:val="1"/>
      <w:numFmt w:val="lowerLetter"/>
      <w:lvlText w:val="%3)"/>
      <w:lvlJc w:val="left"/>
      <w:pPr>
        <w:tabs>
          <w:tab w:val="num" w:pos="757"/>
        </w:tabs>
        <w:ind w:left="737" w:hanging="34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03"/>
        </w:tabs>
        <w:ind w:left="250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23"/>
        </w:tabs>
        <w:ind w:left="322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43"/>
        </w:tabs>
        <w:ind w:left="394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63"/>
        </w:tabs>
        <w:ind w:left="466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383"/>
        </w:tabs>
        <w:ind w:left="538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03"/>
        </w:tabs>
        <w:ind w:left="6103" w:hanging="180"/>
      </w:pPr>
      <w:rPr>
        <w:rFonts w:cs="Times New Roman"/>
      </w:rPr>
    </w:lvl>
  </w:abstractNum>
  <w:abstractNum w:abstractNumId="16">
    <w:nsid w:val="2D152BA4"/>
    <w:multiLevelType w:val="hybridMultilevel"/>
    <w:tmpl w:val="C57E2852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8677FC9"/>
    <w:multiLevelType w:val="multilevel"/>
    <w:tmpl w:val="61FC6DF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8">
    <w:nsid w:val="38DE595A"/>
    <w:multiLevelType w:val="hybridMultilevel"/>
    <w:tmpl w:val="1A1C1A4C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9B5247B"/>
    <w:multiLevelType w:val="hybridMultilevel"/>
    <w:tmpl w:val="8952836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0">
    <w:nsid w:val="3BC4096C"/>
    <w:multiLevelType w:val="hybridMultilevel"/>
    <w:tmpl w:val="C068F558"/>
    <w:lvl w:ilvl="0" w:tplc="31141FD2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C90127A"/>
    <w:multiLevelType w:val="hybridMultilevel"/>
    <w:tmpl w:val="CF8A6952"/>
    <w:lvl w:ilvl="0" w:tplc="009E285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E3A66F4">
      <w:start w:val="7"/>
      <w:numFmt w:val="decimal"/>
      <w:lvlText w:val="%2)"/>
      <w:lvlJc w:val="left"/>
      <w:pPr>
        <w:tabs>
          <w:tab w:val="num" w:pos="757"/>
        </w:tabs>
        <w:ind w:left="737" w:hanging="340"/>
      </w:pPr>
      <w:rPr>
        <w:rFonts w:cs="Times New Roman"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41935D1"/>
    <w:multiLevelType w:val="hybridMultilevel"/>
    <w:tmpl w:val="B57A7F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6712C6B"/>
    <w:multiLevelType w:val="hybridMultilevel"/>
    <w:tmpl w:val="5DBC565E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68F1C09"/>
    <w:multiLevelType w:val="hybridMultilevel"/>
    <w:tmpl w:val="55503BF0"/>
    <w:lvl w:ilvl="0" w:tplc="D1C281BE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79E2E05"/>
    <w:multiLevelType w:val="hybridMultilevel"/>
    <w:tmpl w:val="8D404718"/>
    <w:lvl w:ilvl="0" w:tplc="108AFE18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4CF51FA8"/>
    <w:multiLevelType w:val="hybridMultilevel"/>
    <w:tmpl w:val="30DE3D1C"/>
    <w:lvl w:ilvl="0" w:tplc="FFFFFFFF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27">
    <w:nsid w:val="4F2F170A"/>
    <w:multiLevelType w:val="hybridMultilevel"/>
    <w:tmpl w:val="2F08942A"/>
    <w:lvl w:ilvl="0" w:tplc="3A9855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02C7FAC"/>
    <w:multiLevelType w:val="multilevel"/>
    <w:tmpl w:val="57D26F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Garamond" w:eastAsia="Times New Roman" w:hAnsi="Garamond" w:cs="Times New Roman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9">
    <w:nsid w:val="5DD8723A"/>
    <w:multiLevelType w:val="hybridMultilevel"/>
    <w:tmpl w:val="DE5AAC6A"/>
    <w:lvl w:ilvl="0" w:tplc="ED6860EC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DDC1831"/>
    <w:multiLevelType w:val="hybridMultilevel"/>
    <w:tmpl w:val="F8104A88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938170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F1A3554"/>
    <w:multiLevelType w:val="hybridMultilevel"/>
    <w:tmpl w:val="DBAC147C"/>
    <w:lvl w:ilvl="0" w:tplc="3FD8CFEC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>
    <w:nsid w:val="65983B81"/>
    <w:multiLevelType w:val="hybridMultilevel"/>
    <w:tmpl w:val="057CD5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6B62E04"/>
    <w:multiLevelType w:val="hybridMultilevel"/>
    <w:tmpl w:val="820EDE00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>
    <w:nsid w:val="67FE370A"/>
    <w:multiLevelType w:val="hybridMultilevel"/>
    <w:tmpl w:val="887C7114"/>
    <w:lvl w:ilvl="0" w:tplc="0ADCE842">
      <w:start w:val="3"/>
      <w:numFmt w:val="lowerLetter"/>
      <w:lvlText w:val="%1.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BBC479E"/>
    <w:multiLevelType w:val="hybridMultilevel"/>
    <w:tmpl w:val="508A428E"/>
    <w:lvl w:ilvl="0" w:tplc="3FCC01A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A0764DCC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2" w:tplc="04150005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6">
    <w:nsid w:val="7BB11779"/>
    <w:multiLevelType w:val="hybridMultilevel"/>
    <w:tmpl w:val="5282AC76"/>
    <w:lvl w:ilvl="0" w:tplc="04150003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C4B2AE5"/>
    <w:multiLevelType w:val="hybridMultilevel"/>
    <w:tmpl w:val="A3FED114"/>
    <w:lvl w:ilvl="0" w:tplc="A3405BA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19"/>
  </w:num>
  <w:num w:numId="3">
    <w:abstractNumId w:val="30"/>
  </w:num>
  <w:num w:numId="4">
    <w:abstractNumId w:val="22"/>
  </w:num>
  <w:num w:numId="5">
    <w:abstractNumId w:val="7"/>
  </w:num>
  <w:num w:numId="6">
    <w:abstractNumId w:val="15"/>
  </w:num>
  <w:num w:numId="7">
    <w:abstractNumId w:val="21"/>
  </w:num>
  <w:num w:numId="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  <w:num w:numId="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</w:num>
  <w:num w:numId="15">
    <w:abstractNumId w:val="20"/>
  </w:num>
  <w:num w:numId="16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3"/>
  </w:num>
  <w:num w:numId="18">
    <w:abstractNumId w:val="32"/>
  </w:num>
  <w:num w:numId="19">
    <w:abstractNumId w:val="8"/>
  </w:num>
  <w:num w:numId="20">
    <w:abstractNumId w:val="31"/>
  </w:num>
  <w:num w:numId="21">
    <w:abstractNumId w:val="17"/>
  </w:num>
  <w:num w:numId="22">
    <w:abstractNumId w:val="26"/>
  </w:num>
  <w:num w:numId="23">
    <w:abstractNumId w:val="27"/>
  </w:num>
  <w:num w:numId="24">
    <w:abstractNumId w:val="2"/>
  </w:num>
  <w:num w:numId="25">
    <w:abstractNumId w:val="36"/>
  </w:num>
  <w:num w:numId="26">
    <w:abstractNumId w:val="10"/>
  </w:num>
  <w:num w:numId="27">
    <w:abstractNumId w:val="13"/>
  </w:num>
  <w:num w:numId="28">
    <w:abstractNumId w:val="1"/>
  </w:num>
  <w:num w:numId="29">
    <w:abstractNumId w:val="24"/>
  </w:num>
  <w:num w:numId="30">
    <w:abstractNumId w:val="25"/>
  </w:num>
  <w:num w:numId="31">
    <w:abstractNumId w:val="29"/>
  </w:num>
  <w:num w:numId="32">
    <w:abstractNumId w:val="37"/>
  </w:num>
  <w:num w:numId="33">
    <w:abstractNumId w:val="34"/>
  </w:num>
  <w:num w:numId="34">
    <w:abstractNumId w:val="4"/>
  </w:num>
  <w:num w:numId="35">
    <w:abstractNumId w:val="35"/>
  </w:num>
  <w:num w:numId="36">
    <w:abstractNumId w:val="16"/>
  </w:num>
  <w:num w:numId="37">
    <w:abstractNumId w:val="14"/>
  </w:num>
  <w:num w:numId="38">
    <w:abstractNumId w:val="3"/>
  </w:num>
  <w:num w:numId="39">
    <w:abstractNumId w:val="18"/>
  </w:num>
  <w:num w:numId="40">
    <w:abstractNumId w:val="23"/>
  </w:num>
  <w:num w:numId="4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8"/>
  <w:removePersonalInformation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7724"/>
    <w:rsid w:val="0000060F"/>
    <w:rsid w:val="000013CD"/>
    <w:rsid w:val="00001ABA"/>
    <w:rsid w:val="0000245F"/>
    <w:rsid w:val="00002F15"/>
    <w:rsid w:val="00003AE5"/>
    <w:rsid w:val="000052F0"/>
    <w:rsid w:val="00011E59"/>
    <w:rsid w:val="000121A5"/>
    <w:rsid w:val="00012AC7"/>
    <w:rsid w:val="00014992"/>
    <w:rsid w:val="000153DB"/>
    <w:rsid w:val="000171D1"/>
    <w:rsid w:val="0001765C"/>
    <w:rsid w:val="00020C53"/>
    <w:rsid w:val="00021E53"/>
    <w:rsid w:val="0002232E"/>
    <w:rsid w:val="00023E17"/>
    <w:rsid w:val="00024D02"/>
    <w:rsid w:val="00027B77"/>
    <w:rsid w:val="00031C6A"/>
    <w:rsid w:val="00031C8B"/>
    <w:rsid w:val="00031FA9"/>
    <w:rsid w:val="00033232"/>
    <w:rsid w:val="00035875"/>
    <w:rsid w:val="00043D0D"/>
    <w:rsid w:val="00045522"/>
    <w:rsid w:val="00047E33"/>
    <w:rsid w:val="00050FE7"/>
    <w:rsid w:val="00053657"/>
    <w:rsid w:val="000576E6"/>
    <w:rsid w:val="00057FC6"/>
    <w:rsid w:val="00067FDD"/>
    <w:rsid w:val="00071FFD"/>
    <w:rsid w:val="0007538B"/>
    <w:rsid w:val="000753A2"/>
    <w:rsid w:val="00076149"/>
    <w:rsid w:val="0007695E"/>
    <w:rsid w:val="00076FA6"/>
    <w:rsid w:val="00077588"/>
    <w:rsid w:val="0007795C"/>
    <w:rsid w:val="000807B7"/>
    <w:rsid w:val="00081977"/>
    <w:rsid w:val="00091133"/>
    <w:rsid w:val="00091CBC"/>
    <w:rsid w:val="000931DB"/>
    <w:rsid w:val="000936F8"/>
    <w:rsid w:val="00093BB9"/>
    <w:rsid w:val="0009658A"/>
    <w:rsid w:val="00096A46"/>
    <w:rsid w:val="00096B95"/>
    <w:rsid w:val="000A07DD"/>
    <w:rsid w:val="000A3319"/>
    <w:rsid w:val="000A40B8"/>
    <w:rsid w:val="000A64CB"/>
    <w:rsid w:val="000B1585"/>
    <w:rsid w:val="000B4475"/>
    <w:rsid w:val="000B588F"/>
    <w:rsid w:val="000B74B5"/>
    <w:rsid w:val="000B7E7F"/>
    <w:rsid w:val="000C075D"/>
    <w:rsid w:val="000C2441"/>
    <w:rsid w:val="000C3EF7"/>
    <w:rsid w:val="000C47AF"/>
    <w:rsid w:val="000C4DE8"/>
    <w:rsid w:val="000C5CA4"/>
    <w:rsid w:val="000C6383"/>
    <w:rsid w:val="000C697E"/>
    <w:rsid w:val="000D1A1A"/>
    <w:rsid w:val="000D525F"/>
    <w:rsid w:val="000D719A"/>
    <w:rsid w:val="000E1FFC"/>
    <w:rsid w:val="000E696F"/>
    <w:rsid w:val="000F089B"/>
    <w:rsid w:val="000F27C9"/>
    <w:rsid w:val="000F288A"/>
    <w:rsid w:val="000F3640"/>
    <w:rsid w:val="000F451D"/>
    <w:rsid w:val="000F589D"/>
    <w:rsid w:val="00101BE8"/>
    <w:rsid w:val="00101FFC"/>
    <w:rsid w:val="00105198"/>
    <w:rsid w:val="0011166B"/>
    <w:rsid w:val="00111945"/>
    <w:rsid w:val="00112279"/>
    <w:rsid w:val="0011238E"/>
    <w:rsid w:val="00113016"/>
    <w:rsid w:val="00116A62"/>
    <w:rsid w:val="00117A39"/>
    <w:rsid w:val="00121AC7"/>
    <w:rsid w:val="0012324E"/>
    <w:rsid w:val="0012413D"/>
    <w:rsid w:val="001242E3"/>
    <w:rsid w:val="00125FFA"/>
    <w:rsid w:val="00127111"/>
    <w:rsid w:val="001275C6"/>
    <w:rsid w:val="00133EDE"/>
    <w:rsid w:val="00134161"/>
    <w:rsid w:val="00134274"/>
    <w:rsid w:val="00135024"/>
    <w:rsid w:val="00135E08"/>
    <w:rsid w:val="00140233"/>
    <w:rsid w:val="00141A9C"/>
    <w:rsid w:val="00142DAE"/>
    <w:rsid w:val="00144D20"/>
    <w:rsid w:val="00145BFC"/>
    <w:rsid w:val="00155723"/>
    <w:rsid w:val="001562AB"/>
    <w:rsid w:val="00157532"/>
    <w:rsid w:val="001578B6"/>
    <w:rsid w:val="00161201"/>
    <w:rsid w:val="00165129"/>
    <w:rsid w:val="001653E9"/>
    <w:rsid w:val="00166E01"/>
    <w:rsid w:val="00171D40"/>
    <w:rsid w:val="00174570"/>
    <w:rsid w:val="00174B7F"/>
    <w:rsid w:val="00174BAC"/>
    <w:rsid w:val="00174C24"/>
    <w:rsid w:val="00180244"/>
    <w:rsid w:val="001812BE"/>
    <w:rsid w:val="0018622C"/>
    <w:rsid w:val="00186971"/>
    <w:rsid w:val="00192260"/>
    <w:rsid w:val="00193106"/>
    <w:rsid w:val="00193EE6"/>
    <w:rsid w:val="001A04C1"/>
    <w:rsid w:val="001A06EC"/>
    <w:rsid w:val="001A1221"/>
    <w:rsid w:val="001A2690"/>
    <w:rsid w:val="001A3C98"/>
    <w:rsid w:val="001A4A72"/>
    <w:rsid w:val="001A4B0D"/>
    <w:rsid w:val="001A62FB"/>
    <w:rsid w:val="001A6BD7"/>
    <w:rsid w:val="001A774C"/>
    <w:rsid w:val="001B0956"/>
    <w:rsid w:val="001B2AC7"/>
    <w:rsid w:val="001C2795"/>
    <w:rsid w:val="001C2A71"/>
    <w:rsid w:val="001C4513"/>
    <w:rsid w:val="001C4816"/>
    <w:rsid w:val="001C5409"/>
    <w:rsid w:val="001C5858"/>
    <w:rsid w:val="001C5D5B"/>
    <w:rsid w:val="001C6F34"/>
    <w:rsid w:val="001D4026"/>
    <w:rsid w:val="001D4FE0"/>
    <w:rsid w:val="001D514C"/>
    <w:rsid w:val="001D5CD2"/>
    <w:rsid w:val="001E0CA1"/>
    <w:rsid w:val="001E1400"/>
    <w:rsid w:val="001E3242"/>
    <w:rsid w:val="001E6B41"/>
    <w:rsid w:val="001E7073"/>
    <w:rsid w:val="001F28FA"/>
    <w:rsid w:val="001F58F5"/>
    <w:rsid w:val="0020254D"/>
    <w:rsid w:val="002049E6"/>
    <w:rsid w:val="00205C84"/>
    <w:rsid w:val="00205DF9"/>
    <w:rsid w:val="0020617E"/>
    <w:rsid w:val="00211348"/>
    <w:rsid w:val="002116E3"/>
    <w:rsid w:val="00211CC6"/>
    <w:rsid w:val="00212864"/>
    <w:rsid w:val="0021342F"/>
    <w:rsid w:val="002157B7"/>
    <w:rsid w:val="00216242"/>
    <w:rsid w:val="00217AC4"/>
    <w:rsid w:val="002209B0"/>
    <w:rsid w:val="00221939"/>
    <w:rsid w:val="00222508"/>
    <w:rsid w:val="002227AB"/>
    <w:rsid w:val="002250CE"/>
    <w:rsid w:val="002275E6"/>
    <w:rsid w:val="00230E10"/>
    <w:rsid w:val="00232D1C"/>
    <w:rsid w:val="00235B3A"/>
    <w:rsid w:val="002367C7"/>
    <w:rsid w:val="00237388"/>
    <w:rsid w:val="00240F23"/>
    <w:rsid w:val="00241D96"/>
    <w:rsid w:val="00242FB1"/>
    <w:rsid w:val="002501E0"/>
    <w:rsid w:val="002520EB"/>
    <w:rsid w:val="00253D59"/>
    <w:rsid w:val="002549D8"/>
    <w:rsid w:val="00255842"/>
    <w:rsid w:val="00264F39"/>
    <w:rsid w:val="00265E39"/>
    <w:rsid w:val="00267437"/>
    <w:rsid w:val="00270757"/>
    <w:rsid w:val="0027175F"/>
    <w:rsid w:val="00271761"/>
    <w:rsid w:val="00272FA1"/>
    <w:rsid w:val="00274322"/>
    <w:rsid w:val="00274B8F"/>
    <w:rsid w:val="00275D83"/>
    <w:rsid w:val="00276BA1"/>
    <w:rsid w:val="00277F3E"/>
    <w:rsid w:val="00281E19"/>
    <w:rsid w:val="002825F2"/>
    <w:rsid w:val="00282BF0"/>
    <w:rsid w:val="00285093"/>
    <w:rsid w:val="002917D3"/>
    <w:rsid w:val="00291998"/>
    <w:rsid w:val="00292A4C"/>
    <w:rsid w:val="00292C37"/>
    <w:rsid w:val="002961D7"/>
    <w:rsid w:val="00296B5F"/>
    <w:rsid w:val="00296FC7"/>
    <w:rsid w:val="002A02FA"/>
    <w:rsid w:val="002A50ED"/>
    <w:rsid w:val="002A53F6"/>
    <w:rsid w:val="002A546E"/>
    <w:rsid w:val="002B00E5"/>
    <w:rsid w:val="002B128C"/>
    <w:rsid w:val="002B16CD"/>
    <w:rsid w:val="002B19CF"/>
    <w:rsid w:val="002B2D26"/>
    <w:rsid w:val="002B3514"/>
    <w:rsid w:val="002B629A"/>
    <w:rsid w:val="002B7057"/>
    <w:rsid w:val="002B70E0"/>
    <w:rsid w:val="002C64B4"/>
    <w:rsid w:val="002D1996"/>
    <w:rsid w:val="002D1A79"/>
    <w:rsid w:val="002D4142"/>
    <w:rsid w:val="002D5496"/>
    <w:rsid w:val="002D6A47"/>
    <w:rsid w:val="002E3671"/>
    <w:rsid w:val="002E4C26"/>
    <w:rsid w:val="002E5B1F"/>
    <w:rsid w:val="002E5C2C"/>
    <w:rsid w:val="002F00D4"/>
    <w:rsid w:val="002F2172"/>
    <w:rsid w:val="002F24EB"/>
    <w:rsid w:val="002F29D9"/>
    <w:rsid w:val="002F352A"/>
    <w:rsid w:val="002F38B4"/>
    <w:rsid w:val="002F3C1C"/>
    <w:rsid w:val="002F7C00"/>
    <w:rsid w:val="002F7F67"/>
    <w:rsid w:val="00301445"/>
    <w:rsid w:val="00303830"/>
    <w:rsid w:val="00304E82"/>
    <w:rsid w:val="003056BB"/>
    <w:rsid w:val="00307D8F"/>
    <w:rsid w:val="00310628"/>
    <w:rsid w:val="00310653"/>
    <w:rsid w:val="00311500"/>
    <w:rsid w:val="00314601"/>
    <w:rsid w:val="00320D1E"/>
    <w:rsid w:val="00323FFA"/>
    <w:rsid w:val="003273C4"/>
    <w:rsid w:val="00330656"/>
    <w:rsid w:val="00331F79"/>
    <w:rsid w:val="00334FC3"/>
    <w:rsid w:val="00340CEE"/>
    <w:rsid w:val="00341695"/>
    <w:rsid w:val="00342E7F"/>
    <w:rsid w:val="003444CF"/>
    <w:rsid w:val="00345435"/>
    <w:rsid w:val="003515B6"/>
    <w:rsid w:val="00351CE7"/>
    <w:rsid w:val="003544CD"/>
    <w:rsid w:val="0035508C"/>
    <w:rsid w:val="003559F0"/>
    <w:rsid w:val="00356746"/>
    <w:rsid w:val="00360780"/>
    <w:rsid w:val="00362FC3"/>
    <w:rsid w:val="00363202"/>
    <w:rsid w:val="00363A67"/>
    <w:rsid w:val="00364388"/>
    <w:rsid w:val="00364BA4"/>
    <w:rsid w:val="003656F6"/>
    <w:rsid w:val="00365904"/>
    <w:rsid w:val="0036680A"/>
    <w:rsid w:val="00366E3D"/>
    <w:rsid w:val="00371045"/>
    <w:rsid w:val="00371089"/>
    <w:rsid w:val="00372005"/>
    <w:rsid w:val="00373A75"/>
    <w:rsid w:val="003741EE"/>
    <w:rsid w:val="0037741C"/>
    <w:rsid w:val="00377D0D"/>
    <w:rsid w:val="003802C4"/>
    <w:rsid w:val="003802F0"/>
    <w:rsid w:val="00381001"/>
    <w:rsid w:val="00382C7C"/>
    <w:rsid w:val="003846F6"/>
    <w:rsid w:val="00384DF2"/>
    <w:rsid w:val="0038541A"/>
    <w:rsid w:val="003856F2"/>
    <w:rsid w:val="00386948"/>
    <w:rsid w:val="0039158F"/>
    <w:rsid w:val="00392904"/>
    <w:rsid w:val="00392B19"/>
    <w:rsid w:val="00392C54"/>
    <w:rsid w:val="00392CAD"/>
    <w:rsid w:val="00395671"/>
    <w:rsid w:val="00395C38"/>
    <w:rsid w:val="003A37E9"/>
    <w:rsid w:val="003A3B8E"/>
    <w:rsid w:val="003A4E5A"/>
    <w:rsid w:val="003B087C"/>
    <w:rsid w:val="003B1C54"/>
    <w:rsid w:val="003B2BE4"/>
    <w:rsid w:val="003C02D3"/>
    <w:rsid w:val="003C6430"/>
    <w:rsid w:val="003C6AA2"/>
    <w:rsid w:val="003D0221"/>
    <w:rsid w:val="003D1062"/>
    <w:rsid w:val="003D1704"/>
    <w:rsid w:val="003D24E6"/>
    <w:rsid w:val="003D36E7"/>
    <w:rsid w:val="003D4388"/>
    <w:rsid w:val="003E4776"/>
    <w:rsid w:val="003E6DD7"/>
    <w:rsid w:val="003F0E82"/>
    <w:rsid w:val="003F0F5F"/>
    <w:rsid w:val="003F11BC"/>
    <w:rsid w:val="003F1E1F"/>
    <w:rsid w:val="003F7F2F"/>
    <w:rsid w:val="00405368"/>
    <w:rsid w:val="00407B9D"/>
    <w:rsid w:val="00410DB7"/>
    <w:rsid w:val="00413A99"/>
    <w:rsid w:val="004147FB"/>
    <w:rsid w:val="00415795"/>
    <w:rsid w:val="00420B15"/>
    <w:rsid w:val="00420BF1"/>
    <w:rsid w:val="00420F6A"/>
    <w:rsid w:val="00421EE7"/>
    <w:rsid w:val="004244ED"/>
    <w:rsid w:val="004249F7"/>
    <w:rsid w:val="00425460"/>
    <w:rsid w:val="0042650A"/>
    <w:rsid w:val="00427A4F"/>
    <w:rsid w:val="00431788"/>
    <w:rsid w:val="00431EEC"/>
    <w:rsid w:val="0043412F"/>
    <w:rsid w:val="004347B0"/>
    <w:rsid w:val="00435E9D"/>
    <w:rsid w:val="004367F9"/>
    <w:rsid w:val="00436E39"/>
    <w:rsid w:val="00436FC8"/>
    <w:rsid w:val="0043763C"/>
    <w:rsid w:val="00437765"/>
    <w:rsid w:val="00443336"/>
    <w:rsid w:val="00446319"/>
    <w:rsid w:val="00451A37"/>
    <w:rsid w:val="00452B6F"/>
    <w:rsid w:val="00453846"/>
    <w:rsid w:val="00454970"/>
    <w:rsid w:val="00454A7E"/>
    <w:rsid w:val="00455331"/>
    <w:rsid w:val="00455527"/>
    <w:rsid w:val="00456B4D"/>
    <w:rsid w:val="00461C72"/>
    <w:rsid w:val="004625CC"/>
    <w:rsid w:val="00462BFA"/>
    <w:rsid w:val="0046448D"/>
    <w:rsid w:val="00466312"/>
    <w:rsid w:val="00470067"/>
    <w:rsid w:val="0047219B"/>
    <w:rsid w:val="00472CD3"/>
    <w:rsid w:val="0047417A"/>
    <w:rsid w:val="004767DA"/>
    <w:rsid w:val="00480063"/>
    <w:rsid w:val="00480371"/>
    <w:rsid w:val="00481E77"/>
    <w:rsid w:val="00483273"/>
    <w:rsid w:val="00485560"/>
    <w:rsid w:val="00487D91"/>
    <w:rsid w:val="00490840"/>
    <w:rsid w:val="00491E94"/>
    <w:rsid w:val="00494493"/>
    <w:rsid w:val="004974EA"/>
    <w:rsid w:val="004A5B81"/>
    <w:rsid w:val="004A6969"/>
    <w:rsid w:val="004A79F7"/>
    <w:rsid w:val="004B52E6"/>
    <w:rsid w:val="004C3461"/>
    <w:rsid w:val="004C4342"/>
    <w:rsid w:val="004C7601"/>
    <w:rsid w:val="004D0FF6"/>
    <w:rsid w:val="004D22CB"/>
    <w:rsid w:val="004D292E"/>
    <w:rsid w:val="004D64E3"/>
    <w:rsid w:val="004D73DB"/>
    <w:rsid w:val="004E27D4"/>
    <w:rsid w:val="004E5F95"/>
    <w:rsid w:val="004E77E3"/>
    <w:rsid w:val="004F03CB"/>
    <w:rsid w:val="004F1092"/>
    <w:rsid w:val="004F1C44"/>
    <w:rsid w:val="004F2CDA"/>
    <w:rsid w:val="004F4944"/>
    <w:rsid w:val="004F61CD"/>
    <w:rsid w:val="004F7724"/>
    <w:rsid w:val="004F7964"/>
    <w:rsid w:val="00501179"/>
    <w:rsid w:val="005025B4"/>
    <w:rsid w:val="00506696"/>
    <w:rsid w:val="00507B35"/>
    <w:rsid w:val="00512CA6"/>
    <w:rsid w:val="00514E48"/>
    <w:rsid w:val="00515863"/>
    <w:rsid w:val="005171A1"/>
    <w:rsid w:val="00517C0B"/>
    <w:rsid w:val="005203B9"/>
    <w:rsid w:val="005217F8"/>
    <w:rsid w:val="00521F4E"/>
    <w:rsid w:val="0052292B"/>
    <w:rsid w:val="00527C45"/>
    <w:rsid w:val="00532F5D"/>
    <w:rsid w:val="005350CE"/>
    <w:rsid w:val="00536236"/>
    <w:rsid w:val="00536990"/>
    <w:rsid w:val="00536E36"/>
    <w:rsid w:val="00543C89"/>
    <w:rsid w:val="00543EF0"/>
    <w:rsid w:val="00544832"/>
    <w:rsid w:val="00544AAB"/>
    <w:rsid w:val="005469A2"/>
    <w:rsid w:val="00553E41"/>
    <w:rsid w:val="005543C1"/>
    <w:rsid w:val="00555764"/>
    <w:rsid w:val="00556368"/>
    <w:rsid w:val="005565A4"/>
    <w:rsid w:val="005606A1"/>
    <w:rsid w:val="00562F4F"/>
    <w:rsid w:val="005630B3"/>
    <w:rsid w:val="00565366"/>
    <w:rsid w:val="0056561A"/>
    <w:rsid w:val="00571265"/>
    <w:rsid w:val="0057162B"/>
    <w:rsid w:val="00575516"/>
    <w:rsid w:val="00575AA9"/>
    <w:rsid w:val="00576A8E"/>
    <w:rsid w:val="00576D98"/>
    <w:rsid w:val="00577483"/>
    <w:rsid w:val="00583C69"/>
    <w:rsid w:val="00585F44"/>
    <w:rsid w:val="0058662C"/>
    <w:rsid w:val="005935DD"/>
    <w:rsid w:val="00593AD6"/>
    <w:rsid w:val="00593BD6"/>
    <w:rsid w:val="00594C42"/>
    <w:rsid w:val="00597BE2"/>
    <w:rsid w:val="005A04BD"/>
    <w:rsid w:val="005A23E6"/>
    <w:rsid w:val="005A2F4A"/>
    <w:rsid w:val="005A55A8"/>
    <w:rsid w:val="005A61A0"/>
    <w:rsid w:val="005A667F"/>
    <w:rsid w:val="005A7189"/>
    <w:rsid w:val="005B0285"/>
    <w:rsid w:val="005B0ADF"/>
    <w:rsid w:val="005B4493"/>
    <w:rsid w:val="005B6A47"/>
    <w:rsid w:val="005B7C70"/>
    <w:rsid w:val="005C1D6C"/>
    <w:rsid w:val="005C1D7B"/>
    <w:rsid w:val="005C317E"/>
    <w:rsid w:val="005C4387"/>
    <w:rsid w:val="005C43FA"/>
    <w:rsid w:val="005C68C1"/>
    <w:rsid w:val="005D0528"/>
    <w:rsid w:val="005D1AF5"/>
    <w:rsid w:val="005D1CF0"/>
    <w:rsid w:val="005D27D3"/>
    <w:rsid w:val="005D3035"/>
    <w:rsid w:val="005D54F0"/>
    <w:rsid w:val="005D598F"/>
    <w:rsid w:val="005D6CFC"/>
    <w:rsid w:val="005E142D"/>
    <w:rsid w:val="005E1A10"/>
    <w:rsid w:val="005E1CE0"/>
    <w:rsid w:val="005E1D8B"/>
    <w:rsid w:val="005E5A21"/>
    <w:rsid w:val="005F0548"/>
    <w:rsid w:val="005F07C5"/>
    <w:rsid w:val="006010C1"/>
    <w:rsid w:val="00601F4F"/>
    <w:rsid w:val="00606043"/>
    <w:rsid w:val="006067BF"/>
    <w:rsid w:val="0061230B"/>
    <w:rsid w:val="00612B64"/>
    <w:rsid w:val="006130BA"/>
    <w:rsid w:val="00614B2A"/>
    <w:rsid w:val="00614B56"/>
    <w:rsid w:val="00615DC7"/>
    <w:rsid w:val="006161AD"/>
    <w:rsid w:val="00616404"/>
    <w:rsid w:val="00621E13"/>
    <w:rsid w:val="00621E91"/>
    <w:rsid w:val="00621F24"/>
    <w:rsid w:val="00622C6B"/>
    <w:rsid w:val="00623F91"/>
    <w:rsid w:val="00632DF0"/>
    <w:rsid w:val="00633274"/>
    <w:rsid w:val="0063389E"/>
    <w:rsid w:val="00634333"/>
    <w:rsid w:val="006370C4"/>
    <w:rsid w:val="00637D92"/>
    <w:rsid w:val="006437C3"/>
    <w:rsid w:val="00644316"/>
    <w:rsid w:val="00647770"/>
    <w:rsid w:val="00650F85"/>
    <w:rsid w:val="00651565"/>
    <w:rsid w:val="006526C8"/>
    <w:rsid w:val="00657672"/>
    <w:rsid w:val="00657823"/>
    <w:rsid w:val="006634EE"/>
    <w:rsid w:val="00663608"/>
    <w:rsid w:val="006638E3"/>
    <w:rsid w:val="00663FBA"/>
    <w:rsid w:val="00665181"/>
    <w:rsid w:val="00665883"/>
    <w:rsid w:val="00665B60"/>
    <w:rsid w:val="00666E79"/>
    <w:rsid w:val="00670DDF"/>
    <w:rsid w:val="00670FE1"/>
    <w:rsid w:val="006726ED"/>
    <w:rsid w:val="00676F10"/>
    <w:rsid w:val="00676FD3"/>
    <w:rsid w:val="00682CAA"/>
    <w:rsid w:val="00683C70"/>
    <w:rsid w:val="00683E20"/>
    <w:rsid w:val="00684F33"/>
    <w:rsid w:val="00686589"/>
    <w:rsid w:val="00686886"/>
    <w:rsid w:val="006877B2"/>
    <w:rsid w:val="00690DDA"/>
    <w:rsid w:val="0069173D"/>
    <w:rsid w:val="006918D5"/>
    <w:rsid w:val="00691ADC"/>
    <w:rsid w:val="0069304B"/>
    <w:rsid w:val="00694387"/>
    <w:rsid w:val="00697155"/>
    <w:rsid w:val="006A2847"/>
    <w:rsid w:val="006A2850"/>
    <w:rsid w:val="006A3A34"/>
    <w:rsid w:val="006A400E"/>
    <w:rsid w:val="006A423D"/>
    <w:rsid w:val="006A5C17"/>
    <w:rsid w:val="006A676A"/>
    <w:rsid w:val="006A6838"/>
    <w:rsid w:val="006B0804"/>
    <w:rsid w:val="006B0ABE"/>
    <w:rsid w:val="006B1F18"/>
    <w:rsid w:val="006B281C"/>
    <w:rsid w:val="006B326D"/>
    <w:rsid w:val="006B4F62"/>
    <w:rsid w:val="006B629F"/>
    <w:rsid w:val="006B720B"/>
    <w:rsid w:val="006C16E9"/>
    <w:rsid w:val="006C3E52"/>
    <w:rsid w:val="006C4EC9"/>
    <w:rsid w:val="006C7972"/>
    <w:rsid w:val="006C7B4E"/>
    <w:rsid w:val="006C7FD3"/>
    <w:rsid w:val="006D2B42"/>
    <w:rsid w:val="006D4DCA"/>
    <w:rsid w:val="006E11BB"/>
    <w:rsid w:val="006E1609"/>
    <w:rsid w:val="006E1861"/>
    <w:rsid w:val="006E1A71"/>
    <w:rsid w:val="006E3EB5"/>
    <w:rsid w:val="006E6E80"/>
    <w:rsid w:val="006F35AA"/>
    <w:rsid w:val="006F395E"/>
    <w:rsid w:val="006F436A"/>
    <w:rsid w:val="006F4568"/>
    <w:rsid w:val="006F4A33"/>
    <w:rsid w:val="006F6F9C"/>
    <w:rsid w:val="00700FBB"/>
    <w:rsid w:val="007013D5"/>
    <w:rsid w:val="0070157A"/>
    <w:rsid w:val="00702328"/>
    <w:rsid w:val="00703BAD"/>
    <w:rsid w:val="00706CD9"/>
    <w:rsid w:val="0071025E"/>
    <w:rsid w:val="007108D3"/>
    <w:rsid w:val="00712985"/>
    <w:rsid w:val="00720F2B"/>
    <w:rsid w:val="00722025"/>
    <w:rsid w:val="0072203A"/>
    <w:rsid w:val="0072750F"/>
    <w:rsid w:val="00732A35"/>
    <w:rsid w:val="00733764"/>
    <w:rsid w:val="007340B3"/>
    <w:rsid w:val="00734935"/>
    <w:rsid w:val="00735904"/>
    <w:rsid w:val="0073612A"/>
    <w:rsid w:val="00736361"/>
    <w:rsid w:val="00737794"/>
    <w:rsid w:val="00737A90"/>
    <w:rsid w:val="00737C66"/>
    <w:rsid w:val="00737EF1"/>
    <w:rsid w:val="00740EC6"/>
    <w:rsid w:val="00741BB5"/>
    <w:rsid w:val="0074264C"/>
    <w:rsid w:val="007427E7"/>
    <w:rsid w:val="007448D0"/>
    <w:rsid w:val="007451C1"/>
    <w:rsid w:val="00746FCB"/>
    <w:rsid w:val="00752A93"/>
    <w:rsid w:val="0075351C"/>
    <w:rsid w:val="00755590"/>
    <w:rsid w:val="00755601"/>
    <w:rsid w:val="00755B5B"/>
    <w:rsid w:val="007563B8"/>
    <w:rsid w:val="0075739A"/>
    <w:rsid w:val="007613B2"/>
    <w:rsid w:val="00761D2B"/>
    <w:rsid w:val="00762267"/>
    <w:rsid w:val="0076409E"/>
    <w:rsid w:val="00764BDE"/>
    <w:rsid w:val="007663A6"/>
    <w:rsid w:val="00767846"/>
    <w:rsid w:val="00767A8F"/>
    <w:rsid w:val="007715CF"/>
    <w:rsid w:val="0077526B"/>
    <w:rsid w:val="00781F45"/>
    <w:rsid w:val="00784621"/>
    <w:rsid w:val="00784FE3"/>
    <w:rsid w:val="00786082"/>
    <w:rsid w:val="00792D8B"/>
    <w:rsid w:val="00794C4E"/>
    <w:rsid w:val="00795BEB"/>
    <w:rsid w:val="00795D72"/>
    <w:rsid w:val="007B0723"/>
    <w:rsid w:val="007B0BF6"/>
    <w:rsid w:val="007B17F4"/>
    <w:rsid w:val="007B486C"/>
    <w:rsid w:val="007B546A"/>
    <w:rsid w:val="007B5804"/>
    <w:rsid w:val="007B6CD7"/>
    <w:rsid w:val="007C155C"/>
    <w:rsid w:val="007C3B33"/>
    <w:rsid w:val="007C4016"/>
    <w:rsid w:val="007C7EAC"/>
    <w:rsid w:val="007D2ADC"/>
    <w:rsid w:val="007E168B"/>
    <w:rsid w:val="007E3056"/>
    <w:rsid w:val="007E4A0B"/>
    <w:rsid w:val="007E4F68"/>
    <w:rsid w:val="007E56BC"/>
    <w:rsid w:val="007E57C4"/>
    <w:rsid w:val="007E666E"/>
    <w:rsid w:val="007E6FE7"/>
    <w:rsid w:val="007E7D30"/>
    <w:rsid w:val="007F580F"/>
    <w:rsid w:val="007F6C7B"/>
    <w:rsid w:val="0080184E"/>
    <w:rsid w:val="00803D61"/>
    <w:rsid w:val="008078B6"/>
    <w:rsid w:val="00820DE0"/>
    <w:rsid w:val="00821F7D"/>
    <w:rsid w:val="00823D77"/>
    <w:rsid w:val="0082559B"/>
    <w:rsid w:val="00831E16"/>
    <w:rsid w:val="00832F67"/>
    <w:rsid w:val="00833D4B"/>
    <w:rsid w:val="00837D44"/>
    <w:rsid w:val="008434CA"/>
    <w:rsid w:val="00843B5A"/>
    <w:rsid w:val="00845558"/>
    <w:rsid w:val="008476EA"/>
    <w:rsid w:val="00850D56"/>
    <w:rsid w:val="00851FD3"/>
    <w:rsid w:val="008531A1"/>
    <w:rsid w:val="00853B9D"/>
    <w:rsid w:val="00860D7F"/>
    <w:rsid w:val="00865863"/>
    <w:rsid w:val="00867599"/>
    <w:rsid w:val="008710C8"/>
    <w:rsid w:val="00874C38"/>
    <w:rsid w:val="00884FC9"/>
    <w:rsid w:val="00885659"/>
    <w:rsid w:val="008866E1"/>
    <w:rsid w:val="0088679B"/>
    <w:rsid w:val="00886B36"/>
    <w:rsid w:val="00892664"/>
    <w:rsid w:val="00892EAA"/>
    <w:rsid w:val="00894873"/>
    <w:rsid w:val="008950BA"/>
    <w:rsid w:val="00897E68"/>
    <w:rsid w:val="008A0CBE"/>
    <w:rsid w:val="008A225D"/>
    <w:rsid w:val="008A4475"/>
    <w:rsid w:val="008B0CB3"/>
    <w:rsid w:val="008B1A2B"/>
    <w:rsid w:val="008B2482"/>
    <w:rsid w:val="008C4976"/>
    <w:rsid w:val="008C5AFA"/>
    <w:rsid w:val="008D1C34"/>
    <w:rsid w:val="008D1D83"/>
    <w:rsid w:val="008D20AD"/>
    <w:rsid w:val="008D458A"/>
    <w:rsid w:val="008D6223"/>
    <w:rsid w:val="008D7183"/>
    <w:rsid w:val="008E2A44"/>
    <w:rsid w:val="008E74DF"/>
    <w:rsid w:val="008F1FC0"/>
    <w:rsid w:val="008F2E06"/>
    <w:rsid w:val="008F55BB"/>
    <w:rsid w:val="00900713"/>
    <w:rsid w:val="00903697"/>
    <w:rsid w:val="009048DE"/>
    <w:rsid w:val="009100C5"/>
    <w:rsid w:val="009101C0"/>
    <w:rsid w:val="009111F1"/>
    <w:rsid w:val="009120C8"/>
    <w:rsid w:val="009126AD"/>
    <w:rsid w:val="00912F58"/>
    <w:rsid w:val="009134AD"/>
    <w:rsid w:val="00913E1B"/>
    <w:rsid w:val="0092000F"/>
    <w:rsid w:val="00921199"/>
    <w:rsid w:val="00921CAD"/>
    <w:rsid w:val="00921D35"/>
    <w:rsid w:val="0092386D"/>
    <w:rsid w:val="00923F5E"/>
    <w:rsid w:val="0092455B"/>
    <w:rsid w:val="009258D6"/>
    <w:rsid w:val="00925992"/>
    <w:rsid w:val="00926C36"/>
    <w:rsid w:val="009278DA"/>
    <w:rsid w:val="00927A4A"/>
    <w:rsid w:val="0093789F"/>
    <w:rsid w:val="00937C33"/>
    <w:rsid w:val="0094124F"/>
    <w:rsid w:val="00941DA8"/>
    <w:rsid w:val="00942847"/>
    <w:rsid w:val="00945379"/>
    <w:rsid w:val="00953A9E"/>
    <w:rsid w:val="00954784"/>
    <w:rsid w:val="00955E55"/>
    <w:rsid w:val="00956F53"/>
    <w:rsid w:val="0095768D"/>
    <w:rsid w:val="0095798B"/>
    <w:rsid w:val="00961A8C"/>
    <w:rsid w:val="00961DDE"/>
    <w:rsid w:val="0096335C"/>
    <w:rsid w:val="00963767"/>
    <w:rsid w:val="00980356"/>
    <w:rsid w:val="00980C28"/>
    <w:rsid w:val="0098214E"/>
    <w:rsid w:val="00982B92"/>
    <w:rsid w:val="00982BD0"/>
    <w:rsid w:val="00986B42"/>
    <w:rsid w:val="009906D9"/>
    <w:rsid w:val="00991AE7"/>
    <w:rsid w:val="0099236C"/>
    <w:rsid w:val="00993484"/>
    <w:rsid w:val="009964EC"/>
    <w:rsid w:val="00996F92"/>
    <w:rsid w:val="009A0441"/>
    <w:rsid w:val="009A0B9B"/>
    <w:rsid w:val="009A0CAC"/>
    <w:rsid w:val="009A5E03"/>
    <w:rsid w:val="009B076E"/>
    <w:rsid w:val="009B3474"/>
    <w:rsid w:val="009B5A27"/>
    <w:rsid w:val="009C0054"/>
    <w:rsid w:val="009C044C"/>
    <w:rsid w:val="009C0899"/>
    <w:rsid w:val="009C4B96"/>
    <w:rsid w:val="009C6E9D"/>
    <w:rsid w:val="009D3302"/>
    <w:rsid w:val="009D3ABD"/>
    <w:rsid w:val="009D3B9E"/>
    <w:rsid w:val="009D3CE8"/>
    <w:rsid w:val="009D69F6"/>
    <w:rsid w:val="009D7A69"/>
    <w:rsid w:val="009E64D1"/>
    <w:rsid w:val="009F027F"/>
    <w:rsid w:val="009F27BA"/>
    <w:rsid w:val="009F3A59"/>
    <w:rsid w:val="009F6AFE"/>
    <w:rsid w:val="009F6F3C"/>
    <w:rsid w:val="009F73A8"/>
    <w:rsid w:val="009F74D4"/>
    <w:rsid w:val="00A00992"/>
    <w:rsid w:val="00A00B0A"/>
    <w:rsid w:val="00A01B54"/>
    <w:rsid w:val="00A04646"/>
    <w:rsid w:val="00A05F52"/>
    <w:rsid w:val="00A100A1"/>
    <w:rsid w:val="00A10B48"/>
    <w:rsid w:val="00A153EC"/>
    <w:rsid w:val="00A17A45"/>
    <w:rsid w:val="00A23396"/>
    <w:rsid w:val="00A246A8"/>
    <w:rsid w:val="00A27768"/>
    <w:rsid w:val="00A34717"/>
    <w:rsid w:val="00A34990"/>
    <w:rsid w:val="00A356BA"/>
    <w:rsid w:val="00A363AA"/>
    <w:rsid w:val="00A40E34"/>
    <w:rsid w:val="00A417B1"/>
    <w:rsid w:val="00A44789"/>
    <w:rsid w:val="00A51480"/>
    <w:rsid w:val="00A5217E"/>
    <w:rsid w:val="00A521F9"/>
    <w:rsid w:val="00A53085"/>
    <w:rsid w:val="00A534A2"/>
    <w:rsid w:val="00A55E63"/>
    <w:rsid w:val="00A57CF2"/>
    <w:rsid w:val="00A61716"/>
    <w:rsid w:val="00A629DD"/>
    <w:rsid w:val="00A6424B"/>
    <w:rsid w:val="00A64C61"/>
    <w:rsid w:val="00A65B14"/>
    <w:rsid w:val="00A676C8"/>
    <w:rsid w:val="00A70485"/>
    <w:rsid w:val="00A73EF0"/>
    <w:rsid w:val="00A75795"/>
    <w:rsid w:val="00A77945"/>
    <w:rsid w:val="00A80C33"/>
    <w:rsid w:val="00A821C1"/>
    <w:rsid w:val="00A82F17"/>
    <w:rsid w:val="00A84DC3"/>
    <w:rsid w:val="00A86539"/>
    <w:rsid w:val="00A90C95"/>
    <w:rsid w:val="00A919E3"/>
    <w:rsid w:val="00A95C57"/>
    <w:rsid w:val="00A97132"/>
    <w:rsid w:val="00A9753F"/>
    <w:rsid w:val="00AA177E"/>
    <w:rsid w:val="00AA5DEB"/>
    <w:rsid w:val="00AB14A4"/>
    <w:rsid w:val="00AB1610"/>
    <w:rsid w:val="00AB52C8"/>
    <w:rsid w:val="00AB60B8"/>
    <w:rsid w:val="00AB71B2"/>
    <w:rsid w:val="00AC29BA"/>
    <w:rsid w:val="00AC3911"/>
    <w:rsid w:val="00AC3C7E"/>
    <w:rsid w:val="00AC5A1E"/>
    <w:rsid w:val="00AC6CD2"/>
    <w:rsid w:val="00AD0A36"/>
    <w:rsid w:val="00AD4721"/>
    <w:rsid w:val="00AD7BD5"/>
    <w:rsid w:val="00AE0E74"/>
    <w:rsid w:val="00AE263B"/>
    <w:rsid w:val="00AE6998"/>
    <w:rsid w:val="00AF0F22"/>
    <w:rsid w:val="00AF22F9"/>
    <w:rsid w:val="00AF3105"/>
    <w:rsid w:val="00B01057"/>
    <w:rsid w:val="00B07281"/>
    <w:rsid w:val="00B1121E"/>
    <w:rsid w:val="00B1449F"/>
    <w:rsid w:val="00B14E03"/>
    <w:rsid w:val="00B150EB"/>
    <w:rsid w:val="00B16AC5"/>
    <w:rsid w:val="00B200AD"/>
    <w:rsid w:val="00B20A9A"/>
    <w:rsid w:val="00B2493B"/>
    <w:rsid w:val="00B2514F"/>
    <w:rsid w:val="00B269B8"/>
    <w:rsid w:val="00B31090"/>
    <w:rsid w:val="00B32CC0"/>
    <w:rsid w:val="00B339B5"/>
    <w:rsid w:val="00B344D3"/>
    <w:rsid w:val="00B34B81"/>
    <w:rsid w:val="00B368A8"/>
    <w:rsid w:val="00B36DC7"/>
    <w:rsid w:val="00B37ED8"/>
    <w:rsid w:val="00B41607"/>
    <w:rsid w:val="00B42131"/>
    <w:rsid w:val="00B45961"/>
    <w:rsid w:val="00B4752A"/>
    <w:rsid w:val="00B47ECE"/>
    <w:rsid w:val="00B51A6C"/>
    <w:rsid w:val="00B639AD"/>
    <w:rsid w:val="00B66C35"/>
    <w:rsid w:val="00B703DA"/>
    <w:rsid w:val="00B713DB"/>
    <w:rsid w:val="00B729BE"/>
    <w:rsid w:val="00B7357E"/>
    <w:rsid w:val="00B75ED0"/>
    <w:rsid w:val="00B821DF"/>
    <w:rsid w:val="00B82F3B"/>
    <w:rsid w:val="00B8430B"/>
    <w:rsid w:val="00B84D09"/>
    <w:rsid w:val="00B85C3B"/>
    <w:rsid w:val="00B864CF"/>
    <w:rsid w:val="00B86BA7"/>
    <w:rsid w:val="00B86E0D"/>
    <w:rsid w:val="00B86F45"/>
    <w:rsid w:val="00B90F9E"/>
    <w:rsid w:val="00B9106B"/>
    <w:rsid w:val="00B91471"/>
    <w:rsid w:val="00B92624"/>
    <w:rsid w:val="00B92D3C"/>
    <w:rsid w:val="00BA03BE"/>
    <w:rsid w:val="00BA071C"/>
    <w:rsid w:val="00BA0B4B"/>
    <w:rsid w:val="00BA54D2"/>
    <w:rsid w:val="00BA6185"/>
    <w:rsid w:val="00BA6930"/>
    <w:rsid w:val="00BB1701"/>
    <w:rsid w:val="00BB4826"/>
    <w:rsid w:val="00BB4B5A"/>
    <w:rsid w:val="00BB59CE"/>
    <w:rsid w:val="00BB622E"/>
    <w:rsid w:val="00BB774E"/>
    <w:rsid w:val="00BC11EC"/>
    <w:rsid w:val="00BC592C"/>
    <w:rsid w:val="00BC59A2"/>
    <w:rsid w:val="00BC6B93"/>
    <w:rsid w:val="00BD05E6"/>
    <w:rsid w:val="00BD16C2"/>
    <w:rsid w:val="00BE19DD"/>
    <w:rsid w:val="00BE411A"/>
    <w:rsid w:val="00BE41B5"/>
    <w:rsid w:val="00BE5ED8"/>
    <w:rsid w:val="00BE662B"/>
    <w:rsid w:val="00BE70DF"/>
    <w:rsid w:val="00BF07BF"/>
    <w:rsid w:val="00BF3813"/>
    <w:rsid w:val="00BF3886"/>
    <w:rsid w:val="00BF4A89"/>
    <w:rsid w:val="00C001C1"/>
    <w:rsid w:val="00C017EB"/>
    <w:rsid w:val="00C02823"/>
    <w:rsid w:val="00C029B7"/>
    <w:rsid w:val="00C02AE3"/>
    <w:rsid w:val="00C03F1C"/>
    <w:rsid w:val="00C07524"/>
    <w:rsid w:val="00C121DD"/>
    <w:rsid w:val="00C14A25"/>
    <w:rsid w:val="00C15230"/>
    <w:rsid w:val="00C1553E"/>
    <w:rsid w:val="00C16467"/>
    <w:rsid w:val="00C17A78"/>
    <w:rsid w:val="00C204C6"/>
    <w:rsid w:val="00C20B89"/>
    <w:rsid w:val="00C23F7B"/>
    <w:rsid w:val="00C25ABB"/>
    <w:rsid w:val="00C27B17"/>
    <w:rsid w:val="00C31BF0"/>
    <w:rsid w:val="00C3275F"/>
    <w:rsid w:val="00C335D7"/>
    <w:rsid w:val="00C3430C"/>
    <w:rsid w:val="00C348A6"/>
    <w:rsid w:val="00C35493"/>
    <w:rsid w:val="00C40CED"/>
    <w:rsid w:val="00C41486"/>
    <w:rsid w:val="00C42045"/>
    <w:rsid w:val="00C427CB"/>
    <w:rsid w:val="00C42C9E"/>
    <w:rsid w:val="00C46539"/>
    <w:rsid w:val="00C465C0"/>
    <w:rsid w:val="00C47DE3"/>
    <w:rsid w:val="00C505BA"/>
    <w:rsid w:val="00C51B7E"/>
    <w:rsid w:val="00C55C8C"/>
    <w:rsid w:val="00C6229A"/>
    <w:rsid w:val="00C63F63"/>
    <w:rsid w:val="00C67050"/>
    <w:rsid w:val="00C713FB"/>
    <w:rsid w:val="00C735B3"/>
    <w:rsid w:val="00C73BA3"/>
    <w:rsid w:val="00C75408"/>
    <w:rsid w:val="00C80B23"/>
    <w:rsid w:val="00C8117A"/>
    <w:rsid w:val="00C8283F"/>
    <w:rsid w:val="00C86105"/>
    <w:rsid w:val="00C920FE"/>
    <w:rsid w:val="00C939A3"/>
    <w:rsid w:val="00C94442"/>
    <w:rsid w:val="00CA0DF9"/>
    <w:rsid w:val="00CA19A1"/>
    <w:rsid w:val="00CA2983"/>
    <w:rsid w:val="00CA361F"/>
    <w:rsid w:val="00CA373A"/>
    <w:rsid w:val="00CA3F9A"/>
    <w:rsid w:val="00CA61C2"/>
    <w:rsid w:val="00CA706A"/>
    <w:rsid w:val="00CB0602"/>
    <w:rsid w:val="00CB14EA"/>
    <w:rsid w:val="00CB1B88"/>
    <w:rsid w:val="00CB34D3"/>
    <w:rsid w:val="00CB3533"/>
    <w:rsid w:val="00CB5D0F"/>
    <w:rsid w:val="00CB628A"/>
    <w:rsid w:val="00CB6692"/>
    <w:rsid w:val="00CB67BC"/>
    <w:rsid w:val="00CC0A74"/>
    <w:rsid w:val="00CC1965"/>
    <w:rsid w:val="00CC1FC8"/>
    <w:rsid w:val="00CC39D3"/>
    <w:rsid w:val="00CD1ED3"/>
    <w:rsid w:val="00CD3E44"/>
    <w:rsid w:val="00CD42E1"/>
    <w:rsid w:val="00CD486D"/>
    <w:rsid w:val="00CD5AAB"/>
    <w:rsid w:val="00CE0E10"/>
    <w:rsid w:val="00CE164F"/>
    <w:rsid w:val="00CE1FDC"/>
    <w:rsid w:val="00CE462D"/>
    <w:rsid w:val="00CE6B9C"/>
    <w:rsid w:val="00CE7D03"/>
    <w:rsid w:val="00CF0CF9"/>
    <w:rsid w:val="00CF0ED4"/>
    <w:rsid w:val="00CF10C7"/>
    <w:rsid w:val="00CF1F7E"/>
    <w:rsid w:val="00CF4B98"/>
    <w:rsid w:val="00CF63ED"/>
    <w:rsid w:val="00CF68A4"/>
    <w:rsid w:val="00CF6B4D"/>
    <w:rsid w:val="00D00220"/>
    <w:rsid w:val="00D0287C"/>
    <w:rsid w:val="00D03FB9"/>
    <w:rsid w:val="00D1763E"/>
    <w:rsid w:val="00D215D2"/>
    <w:rsid w:val="00D23FDE"/>
    <w:rsid w:val="00D25197"/>
    <w:rsid w:val="00D257FF"/>
    <w:rsid w:val="00D27924"/>
    <w:rsid w:val="00D27A62"/>
    <w:rsid w:val="00D3114D"/>
    <w:rsid w:val="00D320E8"/>
    <w:rsid w:val="00D3247C"/>
    <w:rsid w:val="00D32B21"/>
    <w:rsid w:val="00D34613"/>
    <w:rsid w:val="00D35223"/>
    <w:rsid w:val="00D35950"/>
    <w:rsid w:val="00D359B2"/>
    <w:rsid w:val="00D37B9C"/>
    <w:rsid w:val="00D4058B"/>
    <w:rsid w:val="00D40762"/>
    <w:rsid w:val="00D41D0C"/>
    <w:rsid w:val="00D52D9A"/>
    <w:rsid w:val="00D6403D"/>
    <w:rsid w:val="00D651F4"/>
    <w:rsid w:val="00D66E23"/>
    <w:rsid w:val="00D714B6"/>
    <w:rsid w:val="00D72D2B"/>
    <w:rsid w:val="00D7379A"/>
    <w:rsid w:val="00D73B46"/>
    <w:rsid w:val="00D803BA"/>
    <w:rsid w:val="00D85894"/>
    <w:rsid w:val="00D85B8A"/>
    <w:rsid w:val="00D866BA"/>
    <w:rsid w:val="00D876C3"/>
    <w:rsid w:val="00D925E4"/>
    <w:rsid w:val="00D92F3C"/>
    <w:rsid w:val="00D9335D"/>
    <w:rsid w:val="00D93B40"/>
    <w:rsid w:val="00D95C36"/>
    <w:rsid w:val="00D96B0C"/>
    <w:rsid w:val="00D96E22"/>
    <w:rsid w:val="00DA0F72"/>
    <w:rsid w:val="00DA1C0E"/>
    <w:rsid w:val="00DA34C4"/>
    <w:rsid w:val="00DA5499"/>
    <w:rsid w:val="00DA5973"/>
    <w:rsid w:val="00DA6701"/>
    <w:rsid w:val="00DB254F"/>
    <w:rsid w:val="00DB5C6D"/>
    <w:rsid w:val="00DB6491"/>
    <w:rsid w:val="00DB72AF"/>
    <w:rsid w:val="00DC4AA9"/>
    <w:rsid w:val="00DD2234"/>
    <w:rsid w:val="00DD2BD6"/>
    <w:rsid w:val="00DD4285"/>
    <w:rsid w:val="00DD4B35"/>
    <w:rsid w:val="00DD50F2"/>
    <w:rsid w:val="00DD6A15"/>
    <w:rsid w:val="00DE0B32"/>
    <w:rsid w:val="00DE110E"/>
    <w:rsid w:val="00DE43E5"/>
    <w:rsid w:val="00DE5AC3"/>
    <w:rsid w:val="00DE6435"/>
    <w:rsid w:val="00DE692D"/>
    <w:rsid w:val="00DF2E95"/>
    <w:rsid w:val="00DF492D"/>
    <w:rsid w:val="00DF5077"/>
    <w:rsid w:val="00DF5621"/>
    <w:rsid w:val="00DF59F9"/>
    <w:rsid w:val="00DF5BAA"/>
    <w:rsid w:val="00E0039A"/>
    <w:rsid w:val="00E00A1A"/>
    <w:rsid w:val="00E0462B"/>
    <w:rsid w:val="00E05475"/>
    <w:rsid w:val="00E05724"/>
    <w:rsid w:val="00E075D2"/>
    <w:rsid w:val="00E07D30"/>
    <w:rsid w:val="00E135DB"/>
    <w:rsid w:val="00E143C6"/>
    <w:rsid w:val="00E20D58"/>
    <w:rsid w:val="00E229FB"/>
    <w:rsid w:val="00E22D35"/>
    <w:rsid w:val="00E24150"/>
    <w:rsid w:val="00E27B0B"/>
    <w:rsid w:val="00E30002"/>
    <w:rsid w:val="00E304CF"/>
    <w:rsid w:val="00E37901"/>
    <w:rsid w:val="00E40035"/>
    <w:rsid w:val="00E416CC"/>
    <w:rsid w:val="00E42361"/>
    <w:rsid w:val="00E50182"/>
    <w:rsid w:val="00E53ABF"/>
    <w:rsid w:val="00E541B5"/>
    <w:rsid w:val="00E542E1"/>
    <w:rsid w:val="00E544A5"/>
    <w:rsid w:val="00E60A0E"/>
    <w:rsid w:val="00E613A3"/>
    <w:rsid w:val="00E613E9"/>
    <w:rsid w:val="00E629E6"/>
    <w:rsid w:val="00E63360"/>
    <w:rsid w:val="00E64478"/>
    <w:rsid w:val="00E708E3"/>
    <w:rsid w:val="00E714B4"/>
    <w:rsid w:val="00E72E7B"/>
    <w:rsid w:val="00E73DFC"/>
    <w:rsid w:val="00E7488C"/>
    <w:rsid w:val="00E8157F"/>
    <w:rsid w:val="00E835E6"/>
    <w:rsid w:val="00E85284"/>
    <w:rsid w:val="00E85E4E"/>
    <w:rsid w:val="00E934D8"/>
    <w:rsid w:val="00E935B1"/>
    <w:rsid w:val="00E93C70"/>
    <w:rsid w:val="00E94E5D"/>
    <w:rsid w:val="00E956C6"/>
    <w:rsid w:val="00EA4622"/>
    <w:rsid w:val="00EB0964"/>
    <w:rsid w:val="00EB3D10"/>
    <w:rsid w:val="00EB4447"/>
    <w:rsid w:val="00EB6A59"/>
    <w:rsid w:val="00EC018E"/>
    <w:rsid w:val="00EC4346"/>
    <w:rsid w:val="00EC5665"/>
    <w:rsid w:val="00EC6F4E"/>
    <w:rsid w:val="00ED04C9"/>
    <w:rsid w:val="00ED1465"/>
    <w:rsid w:val="00ED2019"/>
    <w:rsid w:val="00ED3D89"/>
    <w:rsid w:val="00ED4D9B"/>
    <w:rsid w:val="00ED502C"/>
    <w:rsid w:val="00ED5306"/>
    <w:rsid w:val="00ED581C"/>
    <w:rsid w:val="00EE2ECF"/>
    <w:rsid w:val="00EE30CF"/>
    <w:rsid w:val="00EE4399"/>
    <w:rsid w:val="00EE5146"/>
    <w:rsid w:val="00EE6987"/>
    <w:rsid w:val="00EF2103"/>
    <w:rsid w:val="00EF3E7D"/>
    <w:rsid w:val="00EF4D74"/>
    <w:rsid w:val="00EF5D33"/>
    <w:rsid w:val="00EF7B44"/>
    <w:rsid w:val="00F0110A"/>
    <w:rsid w:val="00F01D57"/>
    <w:rsid w:val="00F03995"/>
    <w:rsid w:val="00F044E2"/>
    <w:rsid w:val="00F04D5D"/>
    <w:rsid w:val="00F1039A"/>
    <w:rsid w:val="00F10C1E"/>
    <w:rsid w:val="00F14D6E"/>
    <w:rsid w:val="00F15379"/>
    <w:rsid w:val="00F15F9E"/>
    <w:rsid w:val="00F1602C"/>
    <w:rsid w:val="00F16A05"/>
    <w:rsid w:val="00F16C86"/>
    <w:rsid w:val="00F201F7"/>
    <w:rsid w:val="00F21585"/>
    <w:rsid w:val="00F2613D"/>
    <w:rsid w:val="00F31BCD"/>
    <w:rsid w:val="00F339C8"/>
    <w:rsid w:val="00F349CB"/>
    <w:rsid w:val="00F36743"/>
    <w:rsid w:val="00F37587"/>
    <w:rsid w:val="00F401FC"/>
    <w:rsid w:val="00F40571"/>
    <w:rsid w:val="00F422D3"/>
    <w:rsid w:val="00F47077"/>
    <w:rsid w:val="00F4727B"/>
    <w:rsid w:val="00F50386"/>
    <w:rsid w:val="00F55141"/>
    <w:rsid w:val="00F557E8"/>
    <w:rsid w:val="00F57948"/>
    <w:rsid w:val="00F601D9"/>
    <w:rsid w:val="00F60A35"/>
    <w:rsid w:val="00F60E3F"/>
    <w:rsid w:val="00F61F87"/>
    <w:rsid w:val="00F629C1"/>
    <w:rsid w:val="00F62BBF"/>
    <w:rsid w:val="00F62D6A"/>
    <w:rsid w:val="00F62E40"/>
    <w:rsid w:val="00F661B0"/>
    <w:rsid w:val="00F713CC"/>
    <w:rsid w:val="00F7321F"/>
    <w:rsid w:val="00F754F9"/>
    <w:rsid w:val="00F75DB3"/>
    <w:rsid w:val="00F8196A"/>
    <w:rsid w:val="00F83AF3"/>
    <w:rsid w:val="00F84ED8"/>
    <w:rsid w:val="00F87BF0"/>
    <w:rsid w:val="00F90AF6"/>
    <w:rsid w:val="00F9103F"/>
    <w:rsid w:val="00F9195D"/>
    <w:rsid w:val="00F94284"/>
    <w:rsid w:val="00F978D4"/>
    <w:rsid w:val="00FA151F"/>
    <w:rsid w:val="00FA2B4A"/>
    <w:rsid w:val="00FA3CEC"/>
    <w:rsid w:val="00FA6769"/>
    <w:rsid w:val="00FB0DB5"/>
    <w:rsid w:val="00FB16DD"/>
    <w:rsid w:val="00FB1AA8"/>
    <w:rsid w:val="00FB487F"/>
    <w:rsid w:val="00FB5B48"/>
    <w:rsid w:val="00FB6244"/>
    <w:rsid w:val="00FC0288"/>
    <w:rsid w:val="00FC15E3"/>
    <w:rsid w:val="00FC2EC7"/>
    <w:rsid w:val="00FC56EC"/>
    <w:rsid w:val="00FC5BCE"/>
    <w:rsid w:val="00FC60C6"/>
    <w:rsid w:val="00FC630A"/>
    <w:rsid w:val="00FC76E7"/>
    <w:rsid w:val="00FC79C4"/>
    <w:rsid w:val="00FD6F7F"/>
    <w:rsid w:val="00FE2A86"/>
    <w:rsid w:val="00FE2EB0"/>
    <w:rsid w:val="00FE4CD2"/>
    <w:rsid w:val="00FE5470"/>
    <w:rsid w:val="00FE5AB2"/>
    <w:rsid w:val="00FF08E9"/>
    <w:rsid w:val="00FF5A07"/>
    <w:rsid w:val="00FF698D"/>
    <w:rsid w:val="00FF6D76"/>
    <w:rsid w:val="00FF7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2D6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62D6A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F62D6A"/>
    <w:pPr>
      <w:keepNext/>
      <w:spacing w:line="360" w:lineRule="auto"/>
      <w:outlineLvl w:val="1"/>
    </w:pPr>
    <w:rPr>
      <w:rFonts w:ascii="Garamond" w:hAnsi="Garamond"/>
      <w:b/>
      <w:bCs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2D6A"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F62D6A"/>
    <w:pPr>
      <w:keepNext/>
      <w:jc w:val="both"/>
      <w:outlineLvl w:val="3"/>
    </w:pPr>
    <w:rPr>
      <w:rFonts w:ascii="Garamond" w:hAnsi="Garamond"/>
      <w:b/>
      <w:b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F62D6A"/>
    <w:pPr>
      <w:keepNext/>
      <w:ind w:left="6372"/>
      <w:outlineLvl w:val="4"/>
    </w:pPr>
    <w:rPr>
      <w:rFonts w:ascii="Garamond" w:hAnsi="Garamond"/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50F8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50F8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50F85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50F85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50F85"/>
    <w:rPr>
      <w:rFonts w:ascii="Calibri" w:hAnsi="Calibri" w:cs="Times New Roman"/>
      <w:b/>
      <w:bCs/>
      <w:i/>
      <w:iCs/>
      <w:sz w:val="26"/>
      <w:szCs w:val="26"/>
    </w:rPr>
  </w:style>
  <w:style w:type="paragraph" w:styleId="Header">
    <w:name w:val="header"/>
    <w:basedOn w:val="Normal"/>
    <w:link w:val="HeaderChar"/>
    <w:uiPriority w:val="99"/>
    <w:rsid w:val="00F62D6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1342F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F62D6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15863"/>
    <w:rPr>
      <w:rFonts w:cs="Times New Roman"/>
      <w:sz w:val="24"/>
    </w:rPr>
  </w:style>
  <w:style w:type="paragraph" w:styleId="BodyText">
    <w:name w:val="Body Text"/>
    <w:basedOn w:val="Normal"/>
    <w:link w:val="BodyTextChar"/>
    <w:uiPriority w:val="99"/>
    <w:rsid w:val="00F62D6A"/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50F85"/>
    <w:rPr>
      <w:rFonts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F62D6A"/>
    <w:pPr>
      <w:jc w:val="both"/>
    </w:pPr>
    <w:rPr>
      <w:color w:val="000000"/>
      <w:spacing w:val="-2"/>
      <w:w w:val="11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650F85"/>
    <w:rPr>
      <w:rFonts w:cs="Times New Roman"/>
      <w:sz w:val="24"/>
      <w:szCs w:val="24"/>
    </w:rPr>
  </w:style>
  <w:style w:type="paragraph" w:customStyle="1" w:styleId="Numerowanie">
    <w:name w:val="Numerowanie"/>
    <w:basedOn w:val="Normal"/>
    <w:uiPriority w:val="99"/>
    <w:rsid w:val="00F62D6A"/>
    <w:pPr>
      <w:numPr>
        <w:numId w:val="5"/>
      </w:numPr>
      <w:jc w:val="both"/>
      <w:outlineLvl w:val="0"/>
    </w:pPr>
    <w:rPr>
      <w:noProof/>
      <w:szCs w:val="20"/>
    </w:rPr>
  </w:style>
  <w:style w:type="character" w:styleId="PageNumber">
    <w:name w:val="page number"/>
    <w:basedOn w:val="DefaultParagraphFont"/>
    <w:uiPriority w:val="99"/>
    <w:rsid w:val="00F62D6A"/>
    <w:rPr>
      <w:rFonts w:cs="Times New Roman"/>
    </w:rPr>
  </w:style>
  <w:style w:type="paragraph" w:styleId="BodyText3">
    <w:name w:val="Body Text 3"/>
    <w:basedOn w:val="Normal"/>
    <w:link w:val="BodyText3Char"/>
    <w:uiPriority w:val="99"/>
    <w:rsid w:val="00F62D6A"/>
    <w:pPr>
      <w:spacing w:line="360" w:lineRule="auto"/>
      <w:jc w:val="both"/>
    </w:pPr>
    <w:rPr>
      <w:b/>
      <w:bCs/>
      <w:szCs w:val="20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50F85"/>
    <w:rPr>
      <w:rFonts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F261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0F85"/>
    <w:rPr>
      <w:rFonts w:cs="Times New Roman"/>
      <w:sz w:val="2"/>
    </w:rPr>
  </w:style>
  <w:style w:type="table" w:styleId="TableGrid">
    <w:name w:val="Table Grid"/>
    <w:basedOn w:val="TableNormal"/>
    <w:uiPriority w:val="99"/>
    <w:rsid w:val="00D2519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rsid w:val="00B14E03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B14E0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C07524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14E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650F85"/>
    <w:rPr>
      <w:b/>
      <w:bCs/>
      <w:sz w:val="20"/>
      <w:szCs w:val="20"/>
    </w:rPr>
  </w:style>
  <w:style w:type="paragraph" w:styleId="EndnoteText">
    <w:name w:val="endnote text"/>
    <w:basedOn w:val="Normal"/>
    <w:link w:val="EndnoteTextChar"/>
    <w:uiPriority w:val="99"/>
    <w:rsid w:val="00593AD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593AD6"/>
    <w:rPr>
      <w:rFonts w:cs="Times New Roman"/>
    </w:rPr>
  </w:style>
  <w:style w:type="character" w:styleId="EndnoteReference">
    <w:name w:val="endnote reference"/>
    <w:basedOn w:val="DefaultParagraphFont"/>
    <w:uiPriority w:val="99"/>
    <w:rsid w:val="00593AD6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rsid w:val="001C4816"/>
    <w:pPr>
      <w:spacing w:before="120"/>
      <w:jc w:val="both"/>
      <w:outlineLvl w:val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1C4816"/>
    <w:rPr>
      <w:rFonts w:cs="Times New Roman"/>
    </w:rPr>
  </w:style>
  <w:style w:type="character" w:styleId="FootnoteReference">
    <w:name w:val="footnote reference"/>
    <w:basedOn w:val="DefaultParagraphFont"/>
    <w:uiPriority w:val="99"/>
    <w:rsid w:val="00B713DB"/>
    <w:rPr>
      <w:rFonts w:cs="Times New Roman"/>
      <w:vertAlign w:val="superscript"/>
    </w:rPr>
  </w:style>
  <w:style w:type="paragraph" w:styleId="ListParagraph">
    <w:name w:val="List Paragraph"/>
    <w:basedOn w:val="Normal"/>
    <w:uiPriority w:val="99"/>
    <w:qFormat/>
    <w:rsid w:val="009906D9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96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6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6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6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6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6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6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6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6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6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642</Words>
  <Characters>3854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subject/>
  <dc:creator/>
  <cp:keywords/>
  <dc:description/>
  <cp:lastModifiedBy/>
  <cp:revision>2</cp:revision>
  <dcterms:created xsi:type="dcterms:W3CDTF">2014-10-10T07:09:00Z</dcterms:created>
  <dcterms:modified xsi:type="dcterms:W3CDTF">2014-10-10T07:09:00Z</dcterms:modified>
</cp:coreProperties>
</file>