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BEA" w:rsidRPr="00DC46C1" w:rsidRDefault="00334BEA" w:rsidP="00CF7C15">
      <w:pPr>
        <w:pageBreakBefore/>
        <w:spacing w:line="360" w:lineRule="auto"/>
        <w:jc w:val="right"/>
        <w:rPr>
          <w:rStyle w:val="Strong"/>
          <w:b w:val="0"/>
          <w:bCs w:val="0"/>
          <w:color w:val="000000"/>
          <w:sz w:val="20"/>
          <w:szCs w:val="20"/>
        </w:rPr>
      </w:pPr>
      <w:r w:rsidRPr="00DC46C1">
        <w:rPr>
          <w:rStyle w:val="Strong"/>
          <w:color w:val="000000"/>
          <w:sz w:val="20"/>
          <w:szCs w:val="20"/>
        </w:rPr>
        <w:t xml:space="preserve">Załącznik Nr </w:t>
      </w:r>
      <w:r>
        <w:rPr>
          <w:rStyle w:val="Strong"/>
          <w:color w:val="000000"/>
          <w:sz w:val="20"/>
          <w:szCs w:val="20"/>
        </w:rPr>
        <w:t xml:space="preserve">4 </w:t>
      </w:r>
      <w:r w:rsidRPr="00DC46C1">
        <w:rPr>
          <w:rStyle w:val="Strong"/>
          <w:color w:val="000000"/>
          <w:sz w:val="20"/>
          <w:szCs w:val="20"/>
        </w:rPr>
        <w:t xml:space="preserve">do Umowy Nr  </w:t>
      </w:r>
      <w:r>
        <w:rPr>
          <w:rStyle w:val="Strong"/>
          <w:color w:val="000000"/>
          <w:sz w:val="20"/>
          <w:szCs w:val="20"/>
        </w:rPr>
        <w:t>…………….</w:t>
      </w:r>
      <w:r w:rsidRPr="00DC46C1">
        <w:rPr>
          <w:rStyle w:val="Strong"/>
          <w:color w:val="000000"/>
          <w:sz w:val="20"/>
          <w:szCs w:val="20"/>
        </w:rPr>
        <w:t xml:space="preserve">   z dnia </w:t>
      </w:r>
    </w:p>
    <w:p w:rsidR="00334BEA" w:rsidRPr="00223011" w:rsidRDefault="00334BEA" w:rsidP="00CF7C15">
      <w:pPr>
        <w:spacing w:line="360" w:lineRule="auto"/>
        <w:ind w:firstLine="708"/>
        <w:jc w:val="center"/>
        <w:rPr>
          <w:rStyle w:val="Strong"/>
          <w:color w:val="000000"/>
        </w:rPr>
      </w:pPr>
      <w:r w:rsidRPr="00223011">
        <w:rPr>
          <w:rStyle w:val="Strong"/>
          <w:color w:val="000000"/>
        </w:rPr>
        <w:t>Wykaz płatników</w:t>
      </w:r>
    </w:p>
    <w:tbl>
      <w:tblPr>
        <w:tblW w:w="5210" w:type="dxa"/>
        <w:tblInd w:w="1063" w:type="dxa"/>
        <w:tblCellMar>
          <w:left w:w="70" w:type="dxa"/>
          <w:right w:w="70" w:type="dxa"/>
        </w:tblCellMar>
        <w:tblLook w:val="00A0"/>
      </w:tblPr>
      <w:tblGrid>
        <w:gridCol w:w="580"/>
        <w:gridCol w:w="3247"/>
        <w:gridCol w:w="1383"/>
      </w:tblGrid>
      <w:tr w:rsidR="00334BEA" w:rsidRPr="00C358A7" w:rsidTr="00022EC6">
        <w:trPr>
          <w:trHeight w:val="46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BEA" w:rsidRPr="00DC46C1" w:rsidRDefault="00334BEA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2:L15"/>
            <w:bookmarkEnd w:id="0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BEA" w:rsidRPr="00DC46C1" w:rsidRDefault="00334BEA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C358A7" w:rsidRDefault="00334BEA" w:rsidP="009108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 r.</w:t>
            </w:r>
            <w:bookmarkStart w:id="1" w:name="_GoBack"/>
            <w:bookmarkEnd w:id="1"/>
          </w:p>
        </w:tc>
      </w:tr>
      <w:tr w:rsidR="00334BEA" w:rsidRPr="00C358A7" w:rsidTr="00022EC6">
        <w:trPr>
          <w:trHeight w:val="494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C46C1" w:rsidRDefault="00334BEA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C46C1" w:rsidRDefault="00334BEA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BC10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6060</w:t>
            </w: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Białymstoku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5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Gdańsku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Nowe Ogrody 28/29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Katowicach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Przy Rondzie 3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Obrońców Pokoju 1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Narutowicza 64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Trójpole 21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J. Piłsudskiego 28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163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334BEA" w:rsidRPr="00D5369A" w:rsidRDefault="00334BEA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Energetyczna 4</w:t>
            </w:r>
          </w:p>
          <w:p w:rsidR="00334BEA" w:rsidRPr="00D5369A" w:rsidRDefault="00334BEA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Default="00334BEA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334BEA" w:rsidRPr="00C358A7" w:rsidTr="00022EC6">
        <w:trPr>
          <w:trHeight w:val="4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4BEA" w:rsidRPr="00DC46C1" w:rsidRDefault="00334BEA" w:rsidP="002E11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371152" w:rsidRDefault="00334BEA" w:rsidP="000E670C">
            <w:pPr>
              <w:jc w:val="right"/>
              <w:rPr>
                <w:b/>
                <w:sz w:val="20"/>
                <w:szCs w:val="20"/>
              </w:rPr>
            </w:pPr>
            <w:r w:rsidRPr="0037115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4BEA" w:rsidRPr="00C358A7" w:rsidRDefault="00334BEA" w:rsidP="00173B07">
            <w:pPr>
              <w:jc w:val="center"/>
              <w:rPr>
                <w:sz w:val="20"/>
                <w:szCs w:val="20"/>
              </w:rPr>
            </w:pPr>
          </w:p>
        </w:tc>
      </w:tr>
    </w:tbl>
    <w:p w:rsidR="00334BEA" w:rsidRDefault="00334BEA" w:rsidP="00223011"/>
    <w:sectPr w:rsidR="00334BEA" w:rsidSect="00223011">
      <w:footerReference w:type="default" r:id="rId7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BEA" w:rsidRDefault="00334BEA" w:rsidP="00B234F1">
      <w:r>
        <w:separator/>
      </w:r>
    </w:p>
  </w:endnote>
  <w:endnote w:type="continuationSeparator" w:id="0">
    <w:p w:rsidR="00334BEA" w:rsidRDefault="00334BEA" w:rsidP="00B23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BEA" w:rsidRDefault="00334BEA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334BEA" w:rsidRDefault="00334BE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BEA" w:rsidRDefault="00334BEA" w:rsidP="00B234F1">
      <w:r>
        <w:separator/>
      </w:r>
    </w:p>
  </w:footnote>
  <w:footnote w:type="continuationSeparator" w:id="0">
    <w:p w:rsidR="00334BEA" w:rsidRDefault="00334BEA" w:rsidP="00B23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5C6"/>
    <w:rsid w:val="000101D8"/>
    <w:rsid w:val="00022EC6"/>
    <w:rsid w:val="00032503"/>
    <w:rsid w:val="000447D3"/>
    <w:rsid w:val="00045692"/>
    <w:rsid w:val="00047A7F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34BEA"/>
    <w:rsid w:val="00356E8D"/>
    <w:rsid w:val="00357B20"/>
    <w:rsid w:val="003661AE"/>
    <w:rsid w:val="00371152"/>
    <w:rsid w:val="0038072E"/>
    <w:rsid w:val="003E5ABF"/>
    <w:rsid w:val="0041110C"/>
    <w:rsid w:val="004235B9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7129BA"/>
    <w:rsid w:val="007728BC"/>
    <w:rsid w:val="00781873"/>
    <w:rsid w:val="007A1FE4"/>
    <w:rsid w:val="007C315A"/>
    <w:rsid w:val="007E4CC1"/>
    <w:rsid w:val="00817F2E"/>
    <w:rsid w:val="0084397D"/>
    <w:rsid w:val="008B2DBC"/>
    <w:rsid w:val="008D4F72"/>
    <w:rsid w:val="008F1B59"/>
    <w:rsid w:val="00906727"/>
    <w:rsid w:val="009108B3"/>
    <w:rsid w:val="00964B61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2734"/>
    <w:rsid w:val="00B17B55"/>
    <w:rsid w:val="00B21CAD"/>
    <w:rsid w:val="00B234F1"/>
    <w:rsid w:val="00B4033F"/>
    <w:rsid w:val="00B65303"/>
    <w:rsid w:val="00B83F2E"/>
    <w:rsid w:val="00B85F4B"/>
    <w:rsid w:val="00B871EB"/>
    <w:rsid w:val="00BB4BD6"/>
    <w:rsid w:val="00BC1053"/>
    <w:rsid w:val="00C21169"/>
    <w:rsid w:val="00C358A7"/>
    <w:rsid w:val="00CD7661"/>
    <w:rsid w:val="00CF7C15"/>
    <w:rsid w:val="00D10332"/>
    <w:rsid w:val="00D5369A"/>
    <w:rsid w:val="00D54461"/>
    <w:rsid w:val="00D911B2"/>
    <w:rsid w:val="00DB5068"/>
    <w:rsid w:val="00DC3D1B"/>
    <w:rsid w:val="00DC46C1"/>
    <w:rsid w:val="00DC5A8C"/>
    <w:rsid w:val="00DE77D9"/>
    <w:rsid w:val="00E30584"/>
    <w:rsid w:val="00E537AA"/>
    <w:rsid w:val="00E56A6D"/>
    <w:rsid w:val="00E64F4D"/>
    <w:rsid w:val="00EA376F"/>
    <w:rsid w:val="00EC0621"/>
    <w:rsid w:val="00ED3EAA"/>
    <w:rsid w:val="00EE491A"/>
    <w:rsid w:val="00EE70A1"/>
    <w:rsid w:val="00F4312D"/>
    <w:rsid w:val="00F43F38"/>
    <w:rsid w:val="00F775C7"/>
    <w:rsid w:val="00F84A96"/>
    <w:rsid w:val="00FB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A25C6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5C6"/>
    <w:rPr>
      <w:rFonts w:ascii="Tahoma" w:hAnsi="Tahoma"/>
      <w:sz w:val="16"/>
      <w:lang w:eastAsia="pl-PL"/>
    </w:rPr>
  </w:style>
  <w:style w:type="paragraph" w:styleId="Header">
    <w:name w:val="header"/>
    <w:basedOn w:val="Normal"/>
    <w:link w:val="HeaderChar"/>
    <w:uiPriority w:val="99"/>
    <w:rsid w:val="00B234F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234F1"/>
    <w:rPr>
      <w:rFonts w:ascii="Times New Roman" w:hAnsi="Times New Roman"/>
      <w:sz w:val="24"/>
      <w:lang w:eastAsia="pl-PL"/>
    </w:rPr>
  </w:style>
  <w:style w:type="paragraph" w:styleId="Footer">
    <w:name w:val="footer"/>
    <w:basedOn w:val="Normal"/>
    <w:link w:val="FooterChar"/>
    <w:uiPriority w:val="99"/>
    <w:rsid w:val="00B234F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234F1"/>
    <w:rPr>
      <w:rFonts w:ascii="Times New Roman" w:hAnsi="Times New Roman"/>
      <w:sz w:val="24"/>
      <w:lang w:eastAsia="pl-PL"/>
    </w:rPr>
  </w:style>
  <w:style w:type="paragraph" w:styleId="ListParagraph">
    <w:name w:val="List Paragraph"/>
    <w:basedOn w:val="Normal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aliases w:val="Normalny + Calibri,Interlinia:  1,5 wiersza"/>
    <w:basedOn w:val="DefaultParagraphFont"/>
    <w:uiPriority w:val="99"/>
    <w:qFormat/>
    <w:locked/>
    <w:rsid w:val="00032503"/>
    <w:rPr>
      <w:rFonts w:cs="Times New Roman"/>
      <w:b/>
      <w:bCs/>
    </w:rPr>
  </w:style>
  <w:style w:type="paragraph" w:styleId="PlainText">
    <w:name w:val="Plain Text"/>
    <w:basedOn w:val="Normal"/>
    <w:link w:val="PlainTextChar"/>
    <w:uiPriority w:val="99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817F2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118</Words>
  <Characters>714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Drożdżewska Anna (DIRS)</dc:creator>
  <cp:keywords/>
  <dc:description/>
  <cp:lastModifiedBy>Atanasow</cp:lastModifiedBy>
  <cp:revision>5</cp:revision>
  <cp:lastPrinted>2012-06-27T06:36:00Z</cp:lastPrinted>
  <dcterms:created xsi:type="dcterms:W3CDTF">2014-04-08T11:54:00Z</dcterms:created>
  <dcterms:modified xsi:type="dcterms:W3CDTF">2014-07-21T10:14:00Z</dcterms:modified>
</cp:coreProperties>
</file>