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7F7A" w:rsidRPr="00DC46C1" w:rsidRDefault="00F97F7A" w:rsidP="00894D90">
      <w:pPr>
        <w:pageBreakBefore/>
        <w:spacing w:line="360" w:lineRule="auto"/>
        <w:jc w:val="right"/>
        <w:rPr>
          <w:rStyle w:val="Strong"/>
          <w:b w:val="0"/>
          <w:bCs w:val="0"/>
          <w:color w:val="000000"/>
          <w:sz w:val="20"/>
          <w:szCs w:val="20"/>
        </w:rPr>
      </w:pPr>
      <w:r w:rsidRPr="00DC46C1">
        <w:rPr>
          <w:rStyle w:val="Strong"/>
          <w:color w:val="000000"/>
          <w:sz w:val="20"/>
          <w:szCs w:val="20"/>
        </w:rPr>
        <w:t xml:space="preserve">Załącznik Nr </w:t>
      </w:r>
      <w:r>
        <w:rPr>
          <w:rStyle w:val="Strong"/>
          <w:color w:val="000000"/>
          <w:sz w:val="20"/>
          <w:szCs w:val="20"/>
        </w:rPr>
        <w:t xml:space="preserve">4 </w:t>
      </w:r>
      <w:r w:rsidRPr="00DC46C1">
        <w:rPr>
          <w:rStyle w:val="Strong"/>
          <w:color w:val="000000"/>
          <w:sz w:val="20"/>
          <w:szCs w:val="20"/>
        </w:rPr>
        <w:t xml:space="preserve">do Umowy Nr  </w:t>
      </w:r>
      <w:r>
        <w:rPr>
          <w:rStyle w:val="Strong"/>
          <w:color w:val="000000"/>
          <w:sz w:val="20"/>
          <w:szCs w:val="20"/>
        </w:rPr>
        <w:t>…………….</w:t>
      </w:r>
      <w:r w:rsidRPr="00DC46C1">
        <w:rPr>
          <w:rStyle w:val="Strong"/>
          <w:color w:val="000000"/>
          <w:sz w:val="20"/>
          <w:szCs w:val="20"/>
        </w:rPr>
        <w:t xml:space="preserve">   z dnia </w:t>
      </w:r>
    </w:p>
    <w:p w:rsidR="00F97F7A" w:rsidRPr="00223011" w:rsidRDefault="00F97F7A" w:rsidP="00894D90">
      <w:pPr>
        <w:spacing w:line="360" w:lineRule="auto"/>
        <w:ind w:firstLine="708"/>
        <w:jc w:val="center"/>
        <w:rPr>
          <w:rStyle w:val="Strong"/>
          <w:color w:val="000000"/>
        </w:rPr>
      </w:pPr>
      <w:r w:rsidRPr="00223011">
        <w:rPr>
          <w:rStyle w:val="Strong"/>
          <w:color w:val="000000"/>
        </w:rPr>
        <w:t>Wykaz płatników</w:t>
      </w:r>
    </w:p>
    <w:tbl>
      <w:tblPr>
        <w:tblW w:w="7976" w:type="dxa"/>
        <w:tblInd w:w="1063" w:type="dxa"/>
        <w:tblCellMar>
          <w:left w:w="70" w:type="dxa"/>
          <w:right w:w="70" w:type="dxa"/>
        </w:tblCellMar>
        <w:tblLook w:val="00A0"/>
      </w:tblPr>
      <w:tblGrid>
        <w:gridCol w:w="580"/>
        <w:gridCol w:w="3247"/>
        <w:gridCol w:w="1383"/>
        <w:gridCol w:w="1383"/>
        <w:gridCol w:w="1383"/>
      </w:tblGrid>
      <w:tr w:rsidR="00F97F7A" w:rsidRPr="00C358A7" w:rsidTr="008350C8">
        <w:trPr>
          <w:trHeight w:val="465"/>
        </w:trPr>
        <w:tc>
          <w:tcPr>
            <w:tcW w:w="5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97F7A" w:rsidRPr="00DC46C1" w:rsidRDefault="00F97F7A" w:rsidP="00C358A7">
            <w:pPr>
              <w:jc w:val="center"/>
              <w:rPr>
                <w:b/>
                <w:bCs/>
                <w:sz w:val="20"/>
                <w:szCs w:val="20"/>
              </w:rPr>
            </w:pPr>
            <w:bookmarkStart w:id="0" w:name="RANGE!A2:L15"/>
            <w:bookmarkEnd w:id="0"/>
            <w:r w:rsidRPr="00DC46C1">
              <w:rPr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324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97F7A" w:rsidRPr="00DC46C1" w:rsidRDefault="00F97F7A" w:rsidP="00C358A7">
            <w:pPr>
              <w:jc w:val="center"/>
              <w:rPr>
                <w:b/>
                <w:bCs/>
                <w:sz w:val="20"/>
                <w:szCs w:val="20"/>
              </w:rPr>
            </w:pPr>
            <w:r w:rsidRPr="00DC46C1">
              <w:rPr>
                <w:b/>
                <w:bCs/>
                <w:sz w:val="20"/>
                <w:szCs w:val="20"/>
              </w:rPr>
              <w:t>Płatnik</w:t>
            </w:r>
          </w:p>
        </w:tc>
        <w:tc>
          <w:tcPr>
            <w:tcW w:w="41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F7A" w:rsidRPr="00C358A7" w:rsidRDefault="00F97F7A" w:rsidP="008350C8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2014 r.</w:t>
            </w:r>
          </w:p>
        </w:tc>
      </w:tr>
      <w:tr w:rsidR="00F97F7A" w:rsidRPr="00C358A7" w:rsidTr="008350C8">
        <w:trPr>
          <w:trHeight w:val="494"/>
        </w:trPr>
        <w:tc>
          <w:tcPr>
            <w:tcW w:w="5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F7A" w:rsidRPr="00DC46C1" w:rsidRDefault="00F97F7A" w:rsidP="00C358A7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24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F7A" w:rsidRPr="00DC46C1" w:rsidRDefault="00F97F7A" w:rsidP="00C358A7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F7A" w:rsidRDefault="00F97F7A" w:rsidP="008350C8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§ 6060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F7A" w:rsidRDefault="00F97F7A" w:rsidP="00DC46C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§ 6067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F7A" w:rsidRDefault="00F97F7A" w:rsidP="00BC1053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§ 6069</w:t>
            </w:r>
          </w:p>
        </w:tc>
      </w:tr>
      <w:tr w:rsidR="00F97F7A" w:rsidRPr="00C358A7" w:rsidTr="008350C8">
        <w:trPr>
          <w:trHeight w:val="973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7F7A" w:rsidRPr="00DC46C1" w:rsidRDefault="00F97F7A" w:rsidP="00C358A7">
            <w:pPr>
              <w:jc w:val="center"/>
              <w:rPr>
                <w:sz w:val="20"/>
                <w:szCs w:val="20"/>
              </w:rPr>
            </w:pPr>
            <w:r w:rsidRPr="00DC46C1">
              <w:rPr>
                <w:sz w:val="20"/>
                <w:szCs w:val="20"/>
              </w:rPr>
              <w:t>1</w:t>
            </w:r>
          </w:p>
        </w:tc>
        <w:tc>
          <w:tcPr>
            <w:tcW w:w="32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97F7A" w:rsidRPr="00D5369A" w:rsidRDefault="00F97F7A" w:rsidP="00B12734">
            <w:pPr>
              <w:rPr>
                <w:sz w:val="22"/>
                <w:szCs w:val="22"/>
              </w:rPr>
            </w:pPr>
            <w:r w:rsidRPr="00D5369A">
              <w:rPr>
                <w:sz w:val="22"/>
                <w:szCs w:val="22"/>
              </w:rPr>
              <w:t>Ministerstwo Sprawiedliwości</w:t>
            </w:r>
          </w:p>
          <w:p w:rsidR="00F97F7A" w:rsidRPr="00D5369A" w:rsidRDefault="00F97F7A" w:rsidP="00B12734">
            <w:pPr>
              <w:pStyle w:val="PlainText"/>
              <w:rPr>
                <w:rFonts w:ascii="Times New Roman" w:hAnsi="Times New Roman" w:cs="Times New Roman"/>
                <w:sz w:val="22"/>
                <w:szCs w:val="22"/>
              </w:rPr>
            </w:pPr>
            <w:r w:rsidRPr="00D5369A">
              <w:rPr>
                <w:rFonts w:ascii="Times New Roman" w:hAnsi="Times New Roman" w:cs="Times New Roman"/>
                <w:sz w:val="22"/>
                <w:szCs w:val="22"/>
              </w:rPr>
              <w:t>Al. Ujazdowskie 11</w:t>
            </w:r>
          </w:p>
          <w:p w:rsidR="00F97F7A" w:rsidRPr="00D5369A" w:rsidRDefault="00F97F7A" w:rsidP="00B1273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D5369A">
              <w:rPr>
                <w:sz w:val="22"/>
                <w:szCs w:val="22"/>
              </w:rPr>
              <w:t>00-950 Warszawa</w:t>
            </w:r>
          </w:p>
        </w:tc>
        <w:tc>
          <w:tcPr>
            <w:tcW w:w="13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F97F7A" w:rsidRDefault="00F97F7A" w:rsidP="009108B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F7A" w:rsidRDefault="00F97F7A" w:rsidP="009108B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97F7A" w:rsidRDefault="00F97F7A" w:rsidP="001A329D">
            <w:pPr>
              <w:jc w:val="center"/>
              <w:rPr>
                <w:sz w:val="20"/>
                <w:szCs w:val="20"/>
              </w:rPr>
            </w:pPr>
          </w:p>
        </w:tc>
      </w:tr>
      <w:tr w:rsidR="00F97F7A" w:rsidRPr="00C358A7" w:rsidTr="008350C8">
        <w:trPr>
          <w:trHeight w:val="973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7F7A" w:rsidRPr="00DC46C1" w:rsidRDefault="00F97F7A" w:rsidP="00C358A7">
            <w:pPr>
              <w:jc w:val="center"/>
              <w:rPr>
                <w:sz w:val="20"/>
                <w:szCs w:val="20"/>
              </w:rPr>
            </w:pPr>
            <w:r w:rsidRPr="00DC46C1">
              <w:rPr>
                <w:sz w:val="20"/>
                <w:szCs w:val="20"/>
              </w:rPr>
              <w:t>2</w:t>
            </w:r>
          </w:p>
        </w:tc>
        <w:tc>
          <w:tcPr>
            <w:tcW w:w="3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97F7A" w:rsidRPr="00D5369A" w:rsidRDefault="00F97F7A" w:rsidP="00B12734">
            <w:pPr>
              <w:rPr>
                <w:sz w:val="22"/>
                <w:szCs w:val="22"/>
              </w:rPr>
            </w:pPr>
            <w:r w:rsidRPr="00D5369A">
              <w:rPr>
                <w:sz w:val="22"/>
                <w:szCs w:val="22"/>
              </w:rPr>
              <w:t>Sąd Apelacyjny w  Białymstoku</w:t>
            </w:r>
          </w:p>
          <w:p w:rsidR="00F97F7A" w:rsidRPr="00D5369A" w:rsidRDefault="00F97F7A" w:rsidP="00B12734">
            <w:pPr>
              <w:rPr>
                <w:sz w:val="22"/>
                <w:szCs w:val="22"/>
              </w:rPr>
            </w:pPr>
            <w:r w:rsidRPr="00D5369A">
              <w:rPr>
                <w:sz w:val="22"/>
                <w:szCs w:val="22"/>
              </w:rPr>
              <w:t>ul. Mickiewicza 5</w:t>
            </w:r>
          </w:p>
          <w:p w:rsidR="00F97F7A" w:rsidRPr="00D5369A" w:rsidRDefault="00F97F7A" w:rsidP="00B1273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D5369A">
              <w:rPr>
                <w:sz w:val="22"/>
                <w:szCs w:val="22"/>
              </w:rPr>
              <w:t>15-950 Białystok</w:t>
            </w:r>
          </w:p>
        </w:tc>
        <w:tc>
          <w:tcPr>
            <w:tcW w:w="13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97F7A" w:rsidRDefault="00F97F7A" w:rsidP="0084397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F97F7A" w:rsidRDefault="00F97F7A" w:rsidP="0084397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F97F7A" w:rsidRDefault="00F97F7A" w:rsidP="0084397D">
            <w:pPr>
              <w:jc w:val="center"/>
              <w:rPr>
                <w:sz w:val="20"/>
                <w:szCs w:val="20"/>
              </w:rPr>
            </w:pPr>
          </w:p>
        </w:tc>
      </w:tr>
      <w:tr w:rsidR="00F97F7A" w:rsidRPr="00C358A7" w:rsidTr="008350C8">
        <w:trPr>
          <w:trHeight w:val="973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7F7A" w:rsidRPr="00DC46C1" w:rsidRDefault="00F97F7A" w:rsidP="00C358A7">
            <w:pPr>
              <w:jc w:val="center"/>
              <w:rPr>
                <w:sz w:val="20"/>
                <w:szCs w:val="20"/>
              </w:rPr>
            </w:pPr>
            <w:r w:rsidRPr="00DC46C1">
              <w:rPr>
                <w:sz w:val="20"/>
                <w:szCs w:val="20"/>
              </w:rPr>
              <w:t>3</w:t>
            </w:r>
          </w:p>
        </w:tc>
        <w:tc>
          <w:tcPr>
            <w:tcW w:w="3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97F7A" w:rsidRPr="00D5369A" w:rsidRDefault="00F97F7A" w:rsidP="00B12734">
            <w:pPr>
              <w:rPr>
                <w:sz w:val="22"/>
                <w:szCs w:val="22"/>
              </w:rPr>
            </w:pPr>
            <w:r w:rsidRPr="00D5369A">
              <w:rPr>
                <w:sz w:val="22"/>
                <w:szCs w:val="22"/>
              </w:rPr>
              <w:t>Sąd Apelacyjny w  Gdańsku</w:t>
            </w:r>
          </w:p>
          <w:p w:rsidR="00F97F7A" w:rsidRPr="00D5369A" w:rsidRDefault="00F97F7A" w:rsidP="00B12734">
            <w:pPr>
              <w:rPr>
                <w:sz w:val="22"/>
                <w:szCs w:val="22"/>
              </w:rPr>
            </w:pPr>
            <w:r w:rsidRPr="00D5369A">
              <w:rPr>
                <w:sz w:val="22"/>
                <w:szCs w:val="22"/>
              </w:rPr>
              <w:t>ul. Nowe Ogrody 28/29</w:t>
            </w:r>
          </w:p>
          <w:p w:rsidR="00F97F7A" w:rsidRPr="00D5369A" w:rsidRDefault="00F97F7A" w:rsidP="00B1273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D5369A">
              <w:rPr>
                <w:sz w:val="22"/>
                <w:szCs w:val="22"/>
              </w:rPr>
              <w:t>80-803 Gdańsk</w:t>
            </w:r>
          </w:p>
        </w:tc>
        <w:tc>
          <w:tcPr>
            <w:tcW w:w="13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97F7A" w:rsidRDefault="00F97F7A" w:rsidP="0084397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F97F7A" w:rsidRDefault="00F97F7A" w:rsidP="0084397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F97F7A" w:rsidRDefault="00F97F7A" w:rsidP="0084397D">
            <w:pPr>
              <w:jc w:val="center"/>
              <w:rPr>
                <w:sz w:val="20"/>
                <w:szCs w:val="20"/>
              </w:rPr>
            </w:pPr>
          </w:p>
        </w:tc>
      </w:tr>
      <w:tr w:rsidR="00F97F7A" w:rsidRPr="00C358A7" w:rsidTr="008350C8">
        <w:trPr>
          <w:trHeight w:val="973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7F7A" w:rsidRPr="00DC46C1" w:rsidRDefault="00F97F7A" w:rsidP="00C358A7">
            <w:pPr>
              <w:jc w:val="center"/>
              <w:rPr>
                <w:sz w:val="20"/>
                <w:szCs w:val="20"/>
              </w:rPr>
            </w:pPr>
            <w:r w:rsidRPr="00DC46C1">
              <w:rPr>
                <w:sz w:val="20"/>
                <w:szCs w:val="20"/>
              </w:rPr>
              <w:t>4</w:t>
            </w:r>
          </w:p>
        </w:tc>
        <w:tc>
          <w:tcPr>
            <w:tcW w:w="3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97F7A" w:rsidRPr="00D5369A" w:rsidRDefault="00F97F7A" w:rsidP="00B12734">
            <w:pPr>
              <w:rPr>
                <w:sz w:val="22"/>
                <w:szCs w:val="22"/>
              </w:rPr>
            </w:pPr>
            <w:r w:rsidRPr="00D5369A">
              <w:rPr>
                <w:sz w:val="22"/>
                <w:szCs w:val="22"/>
              </w:rPr>
              <w:t>Sąd Apelacyjny w Katowicach</w:t>
            </w:r>
          </w:p>
          <w:p w:rsidR="00F97F7A" w:rsidRPr="00D5369A" w:rsidRDefault="00F97F7A" w:rsidP="00B12734">
            <w:pPr>
              <w:rPr>
                <w:sz w:val="22"/>
                <w:szCs w:val="22"/>
              </w:rPr>
            </w:pPr>
            <w:r w:rsidRPr="00D5369A">
              <w:rPr>
                <w:sz w:val="22"/>
                <w:szCs w:val="22"/>
              </w:rPr>
              <w:t>Al. W. Korfantego 117/119</w:t>
            </w:r>
          </w:p>
          <w:p w:rsidR="00F97F7A" w:rsidRPr="00D5369A" w:rsidRDefault="00F97F7A" w:rsidP="00B1273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D5369A">
              <w:rPr>
                <w:sz w:val="22"/>
                <w:szCs w:val="22"/>
              </w:rPr>
              <w:t>40-156 Katowice</w:t>
            </w:r>
          </w:p>
        </w:tc>
        <w:tc>
          <w:tcPr>
            <w:tcW w:w="13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97F7A" w:rsidRDefault="00F97F7A" w:rsidP="0084397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F97F7A" w:rsidRDefault="00F97F7A" w:rsidP="0084397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F97F7A" w:rsidRDefault="00F97F7A" w:rsidP="0084397D">
            <w:pPr>
              <w:jc w:val="center"/>
              <w:rPr>
                <w:sz w:val="20"/>
                <w:szCs w:val="20"/>
              </w:rPr>
            </w:pPr>
          </w:p>
        </w:tc>
      </w:tr>
      <w:tr w:rsidR="00F97F7A" w:rsidRPr="00C358A7" w:rsidTr="008350C8">
        <w:trPr>
          <w:trHeight w:val="973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7F7A" w:rsidRPr="00DC46C1" w:rsidRDefault="00F97F7A" w:rsidP="00C358A7">
            <w:pPr>
              <w:jc w:val="center"/>
              <w:rPr>
                <w:sz w:val="20"/>
                <w:szCs w:val="20"/>
              </w:rPr>
            </w:pPr>
            <w:r w:rsidRPr="00DC46C1">
              <w:rPr>
                <w:sz w:val="20"/>
                <w:szCs w:val="20"/>
              </w:rPr>
              <w:t>5</w:t>
            </w:r>
          </w:p>
        </w:tc>
        <w:tc>
          <w:tcPr>
            <w:tcW w:w="3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97F7A" w:rsidRPr="00D5369A" w:rsidRDefault="00F97F7A" w:rsidP="00B12734">
            <w:pPr>
              <w:rPr>
                <w:sz w:val="22"/>
                <w:szCs w:val="22"/>
              </w:rPr>
            </w:pPr>
            <w:r w:rsidRPr="00D5369A">
              <w:rPr>
                <w:sz w:val="22"/>
                <w:szCs w:val="22"/>
              </w:rPr>
              <w:t>Sąd Apelacyjny w Krakowie</w:t>
            </w:r>
          </w:p>
          <w:p w:rsidR="00F97F7A" w:rsidRPr="00D5369A" w:rsidRDefault="00F97F7A" w:rsidP="00B12734">
            <w:pPr>
              <w:rPr>
                <w:sz w:val="22"/>
                <w:szCs w:val="22"/>
              </w:rPr>
            </w:pPr>
            <w:r w:rsidRPr="00D5369A">
              <w:rPr>
                <w:sz w:val="22"/>
                <w:szCs w:val="22"/>
              </w:rPr>
              <w:t>ul. Przy Rondzie 3</w:t>
            </w:r>
          </w:p>
          <w:p w:rsidR="00F97F7A" w:rsidRPr="00D5369A" w:rsidRDefault="00F97F7A" w:rsidP="00B1273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D5369A">
              <w:rPr>
                <w:sz w:val="22"/>
                <w:szCs w:val="22"/>
              </w:rPr>
              <w:t>31-547 Kraków</w:t>
            </w:r>
          </w:p>
        </w:tc>
        <w:tc>
          <w:tcPr>
            <w:tcW w:w="13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97F7A" w:rsidRDefault="00F97F7A" w:rsidP="0084397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F97F7A" w:rsidRDefault="00F97F7A" w:rsidP="0084397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F97F7A" w:rsidRDefault="00F97F7A" w:rsidP="0084397D">
            <w:pPr>
              <w:jc w:val="center"/>
              <w:rPr>
                <w:sz w:val="20"/>
                <w:szCs w:val="20"/>
              </w:rPr>
            </w:pPr>
          </w:p>
        </w:tc>
      </w:tr>
      <w:tr w:rsidR="00F97F7A" w:rsidRPr="00C358A7" w:rsidTr="008350C8">
        <w:trPr>
          <w:trHeight w:val="973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7F7A" w:rsidRPr="00DC46C1" w:rsidRDefault="00F97F7A" w:rsidP="00C358A7">
            <w:pPr>
              <w:jc w:val="center"/>
              <w:rPr>
                <w:sz w:val="20"/>
                <w:szCs w:val="20"/>
              </w:rPr>
            </w:pPr>
            <w:r w:rsidRPr="00DC46C1">
              <w:rPr>
                <w:sz w:val="20"/>
                <w:szCs w:val="20"/>
              </w:rPr>
              <w:t>6</w:t>
            </w:r>
          </w:p>
        </w:tc>
        <w:tc>
          <w:tcPr>
            <w:tcW w:w="3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97F7A" w:rsidRPr="00D5369A" w:rsidRDefault="00F97F7A" w:rsidP="00B12734">
            <w:pPr>
              <w:rPr>
                <w:sz w:val="22"/>
                <w:szCs w:val="22"/>
              </w:rPr>
            </w:pPr>
            <w:r w:rsidRPr="00D5369A">
              <w:rPr>
                <w:sz w:val="22"/>
                <w:szCs w:val="22"/>
              </w:rPr>
              <w:t>Sąd Apelacyjny w Lublinie</w:t>
            </w:r>
          </w:p>
          <w:p w:rsidR="00F97F7A" w:rsidRPr="00D5369A" w:rsidRDefault="00F97F7A" w:rsidP="00B12734">
            <w:pPr>
              <w:rPr>
                <w:sz w:val="22"/>
                <w:szCs w:val="22"/>
              </w:rPr>
            </w:pPr>
            <w:r w:rsidRPr="00D5369A">
              <w:rPr>
                <w:sz w:val="22"/>
                <w:szCs w:val="22"/>
              </w:rPr>
              <w:t>ul. Obrońców Pokoju 1</w:t>
            </w:r>
          </w:p>
          <w:p w:rsidR="00F97F7A" w:rsidRPr="00D5369A" w:rsidRDefault="00F97F7A" w:rsidP="00B1273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D5369A">
              <w:rPr>
                <w:sz w:val="22"/>
                <w:szCs w:val="22"/>
              </w:rPr>
              <w:t>20-950 Lublin</w:t>
            </w:r>
          </w:p>
        </w:tc>
        <w:tc>
          <w:tcPr>
            <w:tcW w:w="13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97F7A" w:rsidRDefault="00F97F7A" w:rsidP="0084397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F97F7A" w:rsidRDefault="00F97F7A" w:rsidP="0084397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F97F7A" w:rsidRDefault="00F97F7A" w:rsidP="0084397D">
            <w:pPr>
              <w:jc w:val="center"/>
              <w:rPr>
                <w:sz w:val="20"/>
                <w:szCs w:val="20"/>
              </w:rPr>
            </w:pPr>
          </w:p>
        </w:tc>
      </w:tr>
      <w:tr w:rsidR="00F97F7A" w:rsidRPr="00C358A7" w:rsidTr="008350C8">
        <w:trPr>
          <w:trHeight w:val="973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7F7A" w:rsidRPr="00DC46C1" w:rsidRDefault="00F97F7A" w:rsidP="00C358A7">
            <w:pPr>
              <w:jc w:val="center"/>
              <w:rPr>
                <w:sz w:val="20"/>
                <w:szCs w:val="20"/>
              </w:rPr>
            </w:pPr>
            <w:r w:rsidRPr="00DC46C1">
              <w:rPr>
                <w:sz w:val="20"/>
                <w:szCs w:val="20"/>
              </w:rPr>
              <w:t>7</w:t>
            </w:r>
          </w:p>
        </w:tc>
        <w:tc>
          <w:tcPr>
            <w:tcW w:w="3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97F7A" w:rsidRPr="00D5369A" w:rsidRDefault="00F97F7A" w:rsidP="00B12734">
            <w:pPr>
              <w:rPr>
                <w:sz w:val="22"/>
                <w:szCs w:val="22"/>
              </w:rPr>
            </w:pPr>
            <w:r w:rsidRPr="00D5369A">
              <w:rPr>
                <w:sz w:val="22"/>
                <w:szCs w:val="22"/>
              </w:rPr>
              <w:t>Sąd Apelacyjny w Łodzi</w:t>
            </w:r>
          </w:p>
          <w:p w:rsidR="00F97F7A" w:rsidRPr="00D5369A" w:rsidRDefault="00F97F7A" w:rsidP="00B12734">
            <w:pPr>
              <w:rPr>
                <w:sz w:val="22"/>
                <w:szCs w:val="22"/>
              </w:rPr>
            </w:pPr>
            <w:r w:rsidRPr="00D5369A">
              <w:rPr>
                <w:sz w:val="22"/>
                <w:szCs w:val="22"/>
              </w:rPr>
              <w:t>ul. Narutowicza 64</w:t>
            </w:r>
          </w:p>
          <w:p w:rsidR="00F97F7A" w:rsidRPr="00D5369A" w:rsidRDefault="00F97F7A" w:rsidP="00B1273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D5369A">
              <w:rPr>
                <w:sz w:val="22"/>
                <w:szCs w:val="22"/>
              </w:rPr>
              <w:t>90-136 Łódź</w:t>
            </w:r>
          </w:p>
        </w:tc>
        <w:tc>
          <w:tcPr>
            <w:tcW w:w="13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97F7A" w:rsidRDefault="00F97F7A" w:rsidP="0084397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F97F7A" w:rsidRDefault="00F97F7A" w:rsidP="0084397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F97F7A" w:rsidRDefault="00F97F7A" w:rsidP="0084397D">
            <w:pPr>
              <w:jc w:val="center"/>
              <w:rPr>
                <w:sz w:val="20"/>
                <w:szCs w:val="20"/>
              </w:rPr>
            </w:pPr>
          </w:p>
        </w:tc>
      </w:tr>
      <w:tr w:rsidR="00F97F7A" w:rsidRPr="00C358A7" w:rsidTr="008350C8">
        <w:trPr>
          <w:trHeight w:val="973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7F7A" w:rsidRPr="00DC46C1" w:rsidRDefault="00F97F7A" w:rsidP="00C358A7">
            <w:pPr>
              <w:jc w:val="center"/>
              <w:rPr>
                <w:sz w:val="20"/>
                <w:szCs w:val="20"/>
              </w:rPr>
            </w:pPr>
            <w:r w:rsidRPr="00DC46C1">
              <w:rPr>
                <w:sz w:val="20"/>
                <w:szCs w:val="20"/>
              </w:rPr>
              <w:t>8</w:t>
            </w:r>
          </w:p>
        </w:tc>
        <w:tc>
          <w:tcPr>
            <w:tcW w:w="3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97F7A" w:rsidRPr="00D5369A" w:rsidRDefault="00F97F7A" w:rsidP="00B12734">
            <w:pPr>
              <w:rPr>
                <w:sz w:val="22"/>
                <w:szCs w:val="22"/>
              </w:rPr>
            </w:pPr>
            <w:r w:rsidRPr="00D5369A">
              <w:rPr>
                <w:sz w:val="22"/>
                <w:szCs w:val="22"/>
              </w:rPr>
              <w:t>Sąd Apelacyjny w Poznaniu</w:t>
            </w:r>
          </w:p>
          <w:p w:rsidR="00F97F7A" w:rsidRPr="00D5369A" w:rsidRDefault="00F97F7A" w:rsidP="00B12734">
            <w:pPr>
              <w:rPr>
                <w:sz w:val="22"/>
                <w:szCs w:val="22"/>
              </w:rPr>
            </w:pPr>
            <w:r w:rsidRPr="00D5369A">
              <w:rPr>
                <w:sz w:val="22"/>
                <w:szCs w:val="22"/>
              </w:rPr>
              <w:t>ul. Trójpole 21</w:t>
            </w:r>
          </w:p>
          <w:p w:rsidR="00F97F7A" w:rsidRPr="00D5369A" w:rsidRDefault="00F97F7A" w:rsidP="00B1273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D5369A">
              <w:rPr>
                <w:sz w:val="22"/>
                <w:szCs w:val="22"/>
              </w:rPr>
              <w:t>61-693 Poznań</w:t>
            </w:r>
          </w:p>
        </w:tc>
        <w:tc>
          <w:tcPr>
            <w:tcW w:w="13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97F7A" w:rsidRDefault="00F97F7A" w:rsidP="0084397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F97F7A" w:rsidRDefault="00F97F7A" w:rsidP="0084397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F97F7A" w:rsidRDefault="00F97F7A" w:rsidP="0084397D">
            <w:pPr>
              <w:jc w:val="center"/>
              <w:rPr>
                <w:sz w:val="20"/>
                <w:szCs w:val="20"/>
              </w:rPr>
            </w:pPr>
          </w:p>
        </w:tc>
      </w:tr>
      <w:tr w:rsidR="00F97F7A" w:rsidRPr="00C358A7" w:rsidTr="008350C8">
        <w:trPr>
          <w:trHeight w:val="973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7F7A" w:rsidRPr="00DC46C1" w:rsidRDefault="00F97F7A" w:rsidP="00C358A7">
            <w:pPr>
              <w:jc w:val="center"/>
              <w:rPr>
                <w:sz w:val="20"/>
                <w:szCs w:val="20"/>
              </w:rPr>
            </w:pPr>
            <w:r w:rsidRPr="00DC46C1">
              <w:rPr>
                <w:sz w:val="20"/>
                <w:szCs w:val="20"/>
              </w:rPr>
              <w:t>9</w:t>
            </w:r>
          </w:p>
        </w:tc>
        <w:tc>
          <w:tcPr>
            <w:tcW w:w="3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97F7A" w:rsidRPr="00D5369A" w:rsidRDefault="00F97F7A" w:rsidP="00B12734">
            <w:pPr>
              <w:rPr>
                <w:sz w:val="22"/>
                <w:szCs w:val="22"/>
              </w:rPr>
            </w:pPr>
            <w:r w:rsidRPr="00D5369A">
              <w:rPr>
                <w:sz w:val="22"/>
                <w:szCs w:val="22"/>
              </w:rPr>
              <w:t>Sąd Apelacyjny w Rzeszowie</w:t>
            </w:r>
          </w:p>
          <w:p w:rsidR="00F97F7A" w:rsidRPr="00D5369A" w:rsidRDefault="00F97F7A" w:rsidP="00B12734">
            <w:pPr>
              <w:rPr>
                <w:sz w:val="22"/>
                <w:szCs w:val="22"/>
              </w:rPr>
            </w:pPr>
            <w:r w:rsidRPr="00D5369A">
              <w:rPr>
                <w:sz w:val="22"/>
                <w:szCs w:val="22"/>
              </w:rPr>
              <w:t>ul. J. Piłsudskiego 28</w:t>
            </w:r>
          </w:p>
          <w:p w:rsidR="00F97F7A" w:rsidRPr="00D5369A" w:rsidRDefault="00F97F7A" w:rsidP="00B1273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D5369A">
              <w:rPr>
                <w:sz w:val="22"/>
                <w:szCs w:val="22"/>
              </w:rPr>
              <w:t>35-001 Rzeszów</w:t>
            </w:r>
          </w:p>
        </w:tc>
        <w:tc>
          <w:tcPr>
            <w:tcW w:w="13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97F7A" w:rsidRDefault="00F97F7A" w:rsidP="0084397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F97F7A" w:rsidRDefault="00F97F7A" w:rsidP="0084397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F97F7A" w:rsidRDefault="00F97F7A" w:rsidP="0084397D">
            <w:pPr>
              <w:jc w:val="center"/>
              <w:rPr>
                <w:sz w:val="20"/>
                <w:szCs w:val="20"/>
              </w:rPr>
            </w:pPr>
          </w:p>
        </w:tc>
      </w:tr>
      <w:tr w:rsidR="00F97F7A" w:rsidRPr="00C358A7" w:rsidTr="008350C8">
        <w:trPr>
          <w:trHeight w:val="973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7F7A" w:rsidRPr="00DC46C1" w:rsidRDefault="00F97F7A" w:rsidP="00C358A7">
            <w:pPr>
              <w:jc w:val="center"/>
              <w:rPr>
                <w:sz w:val="20"/>
                <w:szCs w:val="20"/>
              </w:rPr>
            </w:pPr>
            <w:r w:rsidRPr="00DC46C1">
              <w:rPr>
                <w:sz w:val="20"/>
                <w:szCs w:val="20"/>
              </w:rPr>
              <w:t>10</w:t>
            </w:r>
          </w:p>
        </w:tc>
        <w:tc>
          <w:tcPr>
            <w:tcW w:w="3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97F7A" w:rsidRPr="00D5369A" w:rsidRDefault="00F97F7A" w:rsidP="00B12734">
            <w:pPr>
              <w:rPr>
                <w:sz w:val="22"/>
                <w:szCs w:val="22"/>
              </w:rPr>
            </w:pPr>
            <w:r w:rsidRPr="00D5369A">
              <w:rPr>
                <w:sz w:val="22"/>
                <w:szCs w:val="22"/>
              </w:rPr>
              <w:t>Sąd Apelacyjny w Szczecinie</w:t>
            </w:r>
          </w:p>
          <w:p w:rsidR="00F97F7A" w:rsidRPr="00D5369A" w:rsidRDefault="00F97F7A" w:rsidP="00B12734">
            <w:pPr>
              <w:rPr>
                <w:sz w:val="22"/>
                <w:szCs w:val="22"/>
              </w:rPr>
            </w:pPr>
            <w:r w:rsidRPr="00D5369A">
              <w:rPr>
                <w:sz w:val="22"/>
                <w:szCs w:val="22"/>
              </w:rPr>
              <w:t>ul. Mickiewicza 163</w:t>
            </w:r>
          </w:p>
          <w:p w:rsidR="00F97F7A" w:rsidRPr="00D5369A" w:rsidRDefault="00F97F7A" w:rsidP="00B1273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D5369A">
              <w:rPr>
                <w:sz w:val="22"/>
                <w:szCs w:val="22"/>
              </w:rPr>
              <w:t>71-165 Szczecin</w:t>
            </w:r>
          </w:p>
        </w:tc>
        <w:tc>
          <w:tcPr>
            <w:tcW w:w="13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97F7A" w:rsidRDefault="00F97F7A" w:rsidP="0084397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F97F7A" w:rsidRDefault="00F97F7A" w:rsidP="0084397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F97F7A" w:rsidRDefault="00F97F7A" w:rsidP="0084397D">
            <w:pPr>
              <w:jc w:val="center"/>
              <w:rPr>
                <w:sz w:val="20"/>
                <w:szCs w:val="20"/>
              </w:rPr>
            </w:pPr>
          </w:p>
        </w:tc>
      </w:tr>
      <w:tr w:rsidR="00F97F7A" w:rsidRPr="00C358A7" w:rsidTr="008350C8">
        <w:trPr>
          <w:trHeight w:val="973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7F7A" w:rsidRPr="00DC46C1" w:rsidRDefault="00F97F7A" w:rsidP="00C358A7">
            <w:pPr>
              <w:jc w:val="center"/>
              <w:rPr>
                <w:sz w:val="20"/>
                <w:szCs w:val="20"/>
              </w:rPr>
            </w:pPr>
            <w:r w:rsidRPr="00DC46C1">
              <w:rPr>
                <w:sz w:val="20"/>
                <w:szCs w:val="20"/>
              </w:rPr>
              <w:t>11</w:t>
            </w:r>
          </w:p>
        </w:tc>
        <w:tc>
          <w:tcPr>
            <w:tcW w:w="3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97F7A" w:rsidRPr="00D5369A" w:rsidRDefault="00F97F7A" w:rsidP="00B12734">
            <w:pPr>
              <w:rPr>
                <w:sz w:val="22"/>
                <w:szCs w:val="22"/>
              </w:rPr>
            </w:pPr>
            <w:r w:rsidRPr="00D5369A">
              <w:rPr>
                <w:sz w:val="22"/>
                <w:szCs w:val="22"/>
              </w:rPr>
              <w:t>Sąd Apelacyjny w Warszawie</w:t>
            </w:r>
          </w:p>
          <w:p w:rsidR="00F97F7A" w:rsidRPr="00D5369A" w:rsidRDefault="00F97F7A" w:rsidP="00B12734">
            <w:pPr>
              <w:rPr>
                <w:sz w:val="22"/>
                <w:szCs w:val="22"/>
              </w:rPr>
            </w:pPr>
            <w:r w:rsidRPr="00D5369A">
              <w:rPr>
                <w:sz w:val="22"/>
                <w:szCs w:val="22"/>
              </w:rPr>
              <w:t>Pl. Krasińskich 2/4/6</w:t>
            </w:r>
          </w:p>
          <w:p w:rsidR="00F97F7A" w:rsidRPr="00D5369A" w:rsidRDefault="00F97F7A" w:rsidP="00B1273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D5369A">
              <w:rPr>
                <w:sz w:val="22"/>
                <w:szCs w:val="22"/>
              </w:rPr>
              <w:t>00-207 Warszawa</w:t>
            </w:r>
          </w:p>
        </w:tc>
        <w:tc>
          <w:tcPr>
            <w:tcW w:w="13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97F7A" w:rsidRDefault="00F97F7A" w:rsidP="00BC105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F97F7A" w:rsidRDefault="00F97F7A" w:rsidP="00BC105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F97F7A" w:rsidRDefault="00F97F7A" w:rsidP="00BC1053">
            <w:pPr>
              <w:jc w:val="center"/>
              <w:rPr>
                <w:sz w:val="20"/>
                <w:szCs w:val="20"/>
              </w:rPr>
            </w:pPr>
          </w:p>
        </w:tc>
      </w:tr>
      <w:tr w:rsidR="00F97F7A" w:rsidRPr="00C358A7" w:rsidTr="008350C8">
        <w:trPr>
          <w:trHeight w:val="973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7F7A" w:rsidRPr="00DC46C1" w:rsidRDefault="00F97F7A" w:rsidP="00C358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3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97F7A" w:rsidRPr="00D5369A" w:rsidRDefault="00F97F7A" w:rsidP="00B12734">
            <w:pPr>
              <w:rPr>
                <w:sz w:val="22"/>
                <w:szCs w:val="22"/>
              </w:rPr>
            </w:pPr>
            <w:r w:rsidRPr="00D5369A">
              <w:rPr>
                <w:sz w:val="22"/>
                <w:szCs w:val="22"/>
              </w:rPr>
              <w:t>Sąd Apelacyjny we Wrocławiu</w:t>
            </w:r>
          </w:p>
          <w:p w:rsidR="00F97F7A" w:rsidRPr="00D5369A" w:rsidRDefault="00F97F7A" w:rsidP="00B12734">
            <w:pPr>
              <w:rPr>
                <w:sz w:val="22"/>
                <w:szCs w:val="22"/>
              </w:rPr>
            </w:pPr>
            <w:r w:rsidRPr="00D5369A">
              <w:rPr>
                <w:sz w:val="22"/>
                <w:szCs w:val="22"/>
              </w:rPr>
              <w:t>ul. Energetyczna 4</w:t>
            </w:r>
          </w:p>
          <w:p w:rsidR="00F97F7A" w:rsidRPr="00D5369A" w:rsidRDefault="00F97F7A" w:rsidP="00B1273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D5369A">
              <w:rPr>
                <w:sz w:val="22"/>
                <w:szCs w:val="22"/>
              </w:rPr>
              <w:t>53-330 Wrocław</w:t>
            </w:r>
          </w:p>
        </w:tc>
        <w:tc>
          <w:tcPr>
            <w:tcW w:w="13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97F7A" w:rsidRDefault="00F97F7A" w:rsidP="00BC105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F97F7A" w:rsidRDefault="00F97F7A" w:rsidP="00BC105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F97F7A" w:rsidRDefault="00F97F7A" w:rsidP="00BC1053">
            <w:pPr>
              <w:jc w:val="center"/>
              <w:rPr>
                <w:sz w:val="20"/>
                <w:szCs w:val="20"/>
              </w:rPr>
            </w:pPr>
          </w:p>
        </w:tc>
      </w:tr>
      <w:tr w:rsidR="00F97F7A" w:rsidRPr="00C358A7" w:rsidTr="006E3A61">
        <w:trPr>
          <w:trHeight w:val="421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7F7A" w:rsidRPr="00DC46C1" w:rsidRDefault="00F97F7A" w:rsidP="002E11B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2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97F7A" w:rsidRPr="00371152" w:rsidRDefault="00F97F7A" w:rsidP="000E670C">
            <w:pPr>
              <w:jc w:val="right"/>
              <w:rPr>
                <w:b/>
                <w:sz w:val="20"/>
                <w:szCs w:val="20"/>
              </w:rPr>
            </w:pPr>
            <w:r w:rsidRPr="00371152">
              <w:rPr>
                <w:b/>
                <w:sz w:val="20"/>
                <w:szCs w:val="20"/>
              </w:rPr>
              <w:t>RAZEM</w:t>
            </w:r>
          </w:p>
        </w:tc>
        <w:tc>
          <w:tcPr>
            <w:tcW w:w="138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97F7A" w:rsidRPr="00C358A7" w:rsidRDefault="00F97F7A" w:rsidP="00173B0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7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97F7A" w:rsidRPr="00C358A7" w:rsidRDefault="00F97F7A" w:rsidP="00173B07">
            <w:pPr>
              <w:jc w:val="center"/>
              <w:rPr>
                <w:sz w:val="20"/>
                <w:szCs w:val="20"/>
              </w:rPr>
            </w:pPr>
          </w:p>
        </w:tc>
      </w:tr>
    </w:tbl>
    <w:p w:rsidR="00F97F7A" w:rsidRDefault="00F97F7A" w:rsidP="00223011">
      <w:bookmarkStart w:id="1" w:name="_GoBack"/>
      <w:bookmarkEnd w:id="1"/>
    </w:p>
    <w:sectPr w:rsidR="00F97F7A" w:rsidSect="00223011">
      <w:footerReference w:type="default" r:id="rId7"/>
      <w:pgSz w:w="11906" w:h="16838"/>
      <w:pgMar w:top="1134" w:right="1134" w:bottom="1417" w:left="1276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97F7A" w:rsidRDefault="00F97F7A" w:rsidP="00B234F1">
      <w:r>
        <w:separator/>
      </w:r>
    </w:p>
  </w:endnote>
  <w:endnote w:type="continuationSeparator" w:id="0">
    <w:p w:rsidR="00F97F7A" w:rsidRDefault="00F97F7A" w:rsidP="00B234F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7F7A" w:rsidRDefault="00F97F7A">
    <w:pPr>
      <w:pStyle w:val="Footer"/>
      <w:jc w:val="right"/>
    </w:pPr>
    <w:fldSimple w:instr="PAGE   \* MERGEFORMAT">
      <w:r>
        <w:rPr>
          <w:noProof/>
        </w:rPr>
        <w:t>1</w:t>
      </w:r>
    </w:fldSimple>
  </w:p>
  <w:p w:rsidR="00F97F7A" w:rsidRDefault="00F97F7A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97F7A" w:rsidRDefault="00F97F7A" w:rsidP="00B234F1">
      <w:r>
        <w:separator/>
      </w:r>
    </w:p>
  </w:footnote>
  <w:footnote w:type="continuationSeparator" w:id="0">
    <w:p w:rsidR="00F97F7A" w:rsidRDefault="00F97F7A" w:rsidP="00B234F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246FB4"/>
    <w:multiLevelType w:val="hybridMultilevel"/>
    <w:tmpl w:val="54188EEE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">
    <w:nsid w:val="27F528DE"/>
    <w:multiLevelType w:val="hybridMultilevel"/>
    <w:tmpl w:val="2312E03C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">
    <w:nsid w:val="2D3A3B91"/>
    <w:multiLevelType w:val="hybridMultilevel"/>
    <w:tmpl w:val="DDF4543C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">
    <w:nsid w:val="4E527271"/>
    <w:multiLevelType w:val="hybridMultilevel"/>
    <w:tmpl w:val="19041BCE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4">
    <w:nsid w:val="7FDF5F83"/>
    <w:multiLevelType w:val="hybridMultilevel"/>
    <w:tmpl w:val="D9B8214C"/>
    <w:lvl w:ilvl="0" w:tplc="23C22AE4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3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16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A25C6"/>
    <w:rsid w:val="000101D8"/>
    <w:rsid w:val="00032503"/>
    <w:rsid w:val="000447D3"/>
    <w:rsid w:val="00045692"/>
    <w:rsid w:val="00047A7F"/>
    <w:rsid w:val="000B49B3"/>
    <w:rsid w:val="000E670C"/>
    <w:rsid w:val="000F447F"/>
    <w:rsid w:val="000F70A5"/>
    <w:rsid w:val="00106747"/>
    <w:rsid w:val="0013025A"/>
    <w:rsid w:val="00173B07"/>
    <w:rsid w:val="001A0D58"/>
    <w:rsid w:val="001A329D"/>
    <w:rsid w:val="001C4D56"/>
    <w:rsid w:val="001F36CF"/>
    <w:rsid w:val="002171F7"/>
    <w:rsid w:val="00223011"/>
    <w:rsid w:val="00232727"/>
    <w:rsid w:val="00235B7F"/>
    <w:rsid w:val="0025204E"/>
    <w:rsid w:val="002A5407"/>
    <w:rsid w:val="002C708A"/>
    <w:rsid w:val="002E11BB"/>
    <w:rsid w:val="002E29F7"/>
    <w:rsid w:val="00356E8D"/>
    <w:rsid w:val="00357B20"/>
    <w:rsid w:val="003661AE"/>
    <w:rsid w:val="00371152"/>
    <w:rsid w:val="0038072E"/>
    <w:rsid w:val="003E5ABF"/>
    <w:rsid w:val="0041110C"/>
    <w:rsid w:val="0041591C"/>
    <w:rsid w:val="004235B9"/>
    <w:rsid w:val="0048587E"/>
    <w:rsid w:val="00491D6A"/>
    <w:rsid w:val="004A2E6C"/>
    <w:rsid w:val="004C5214"/>
    <w:rsid w:val="004D651D"/>
    <w:rsid w:val="005011FA"/>
    <w:rsid w:val="00536BBB"/>
    <w:rsid w:val="00553568"/>
    <w:rsid w:val="00561F98"/>
    <w:rsid w:val="005C7493"/>
    <w:rsid w:val="00607E0E"/>
    <w:rsid w:val="00607FF6"/>
    <w:rsid w:val="006A25C6"/>
    <w:rsid w:val="006E3A61"/>
    <w:rsid w:val="007129BA"/>
    <w:rsid w:val="007728BC"/>
    <w:rsid w:val="00781873"/>
    <w:rsid w:val="007A1FE4"/>
    <w:rsid w:val="007C315A"/>
    <w:rsid w:val="007E4CC1"/>
    <w:rsid w:val="00817F2E"/>
    <w:rsid w:val="008350C8"/>
    <w:rsid w:val="0084397D"/>
    <w:rsid w:val="00894D90"/>
    <w:rsid w:val="008B2DBC"/>
    <w:rsid w:val="008D4F72"/>
    <w:rsid w:val="008F1B59"/>
    <w:rsid w:val="00906727"/>
    <w:rsid w:val="009108B3"/>
    <w:rsid w:val="009D6815"/>
    <w:rsid w:val="009E4F22"/>
    <w:rsid w:val="009F360B"/>
    <w:rsid w:val="00A036D1"/>
    <w:rsid w:val="00A268F8"/>
    <w:rsid w:val="00A76E80"/>
    <w:rsid w:val="00AA4420"/>
    <w:rsid w:val="00AB54DF"/>
    <w:rsid w:val="00B07DC9"/>
    <w:rsid w:val="00B12734"/>
    <w:rsid w:val="00B17B55"/>
    <w:rsid w:val="00B21CAD"/>
    <w:rsid w:val="00B234F1"/>
    <w:rsid w:val="00B4033F"/>
    <w:rsid w:val="00B65303"/>
    <w:rsid w:val="00B83F2E"/>
    <w:rsid w:val="00B85F4B"/>
    <w:rsid w:val="00B871EB"/>
    <w:rsid w:val="00BB4BD6"/>
    <w:rsid w:val="00BC1053"/>
    <w:rsid w:val="00C21169"/>
    <w:rsid w:val="00C358A7"/>
    <w:rsid w:val="00CD7661"/>
    <w:rsid w:val="00D10332"/>
    <w:rsid w:val="00D5369A"/>
    <w:rsid w:val="00D54461"/>
    <w:rsid w:val="00D911B2"/>
    <w:rsid w:val="00DB5068"/>
    <w:rsid w:val="00DC3D1B"/>
    <w:rsid w:val="00DC46C1"/>
    <w:rsid w:val="00DC5A8C"/>
    <w:rsid w:val="00DE77D9"/>
    <w:rsid w:val="00E30584"/>
    <w:rsid w:val="00E537AA"/>
    <w:rsid w:val="00E56A6D"/>
    <w:rsid w:val="00E64F4D"/>
    <w:rsid w:val="00EA376F"/>
    <w:rsid w:val="00EC0621"/>
    <w:rsid w:val="00ED3EAA"/>
    <w:rsid w:val="00EE491A"/>
    <w:rsid w:val="00F4312D"/>
    <w:rsid w:val="00F775C7"/>
    <w:rsid w:val="00F84A96"/>
    <w:rsid w:val="00F97F7A"/>
    <w:rsid w:val="00FB21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Plain Text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A25C6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6A25C6"/>
    <w:rPr>
      <w:rFonts w:ascii="Tahoma" w:eastAsia="Calibri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6A25C6"/>
    <w:rPr>
      <w:rFonts w:ascii="Tahoma" w:hAnsi="Tahoma"/>
      <w:sz w:val="16"/>
      <w:lang w:eastAsia="pl-PL"/>
    </w:rPr>
  </w:style>
  <w:style w:type="paragraph" w:styleId="Header">
    <w:name w:val="header"/>
    <w:basedOn w:val="Normal"/>
    <w:link w:val="HeaderChar"/>
    <w:uiPriority w:val="99"/>
    <w:rsid w:val="00B234F1"/>
    <w:pPr>
      <w:tabs>
        <w:tab w:val="center" w:pos="4536"/>
        <w:tab w:val="right" w:pos="9072"/>
      </w:tabs>
    </w:pPr>
    <w:rPr>
      <w:rFonts w:eastAsia="Calibri"/>
    </w:rPr>
  </w:style>
  <w:style w:type="character" w:customStyle="1" w:styleId="HeaderChar">
    <w:name w:val="Header Char"/>
    <w:basedOn w:val="DefaultParagraphFont"/>
    <w:link w:val="Header"/>
    <w:uiPriority w:val="99"/>
    <w:locked/>
    <w:rsid w:val="00B234F1"/>
    <w:rPr>
      <w:rFonts w:ascii="Times New Roman" w:hAnsi="Times New Roman"/>
      <w:sz w:val="24"/>
      <w:lang w:eastAsia="pl-PL"/>
    </w:rPr>
  </w:style>
  <w:style w:type="paragraph" w:styleId="Footer">
    <w:name w:val="footer"/>
    <w:basedOn w:val="Normal"/>
    <w:link w:val="FooterChar"/>
    <w:uiPriority w:val="99"/>
    <w:rsid w:val="00B234F1"/>
    <w:pPr>
      <w:tabs>
        <w:tab w:val="center" w:pos="4536"/>
        <w:tab w:val="right" w:pos="9072"/>
      </w:tabs>
    </w:pPr>
    <w:rPr>
      <w:rFonts w:eastAsia="Calibri"/>
    </w:rPr>
  </w:style>
  <w:style w:type="character" w:customStyle="1" w:styleId="FooterChar">
    <w:name w:val="Footer Char"/>
    <w:basedOn w:val="DefaultParagraphFont"/>
    <w:link w:val="Footer"/>
    <w:uiPriority w:val="99"/>
    <w:locked/>
    <w:rsid w:val="00B234F1"/>
    <w:rPr>
      <w:rFonts w:ascii="Times New Roman" w:hAnsi="Times New Roman"/>
      <w:sz w:val="24"/>
      <w:lang w:eastAsia="pl-PL"/>
    </w:rPr>
  </w:style>
  <w:style w:type="paragraph" w:styleId="ListParagraph">
    <w:name w:val="List Paragraph"/>
    <w:basedOn w:val="Normal"/>
    <w:uiPriority w:val="99"/>
    <w:qFormat/>
    <w:rsid w:val="00D54461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Strong">
    <w:name w:val="Strong"/>
    <w:aliases w:val="Normalny + Calibri,Interlinia:  1,5 wiersza"/>
    <w:basedOn w:val="DefaultParagraphFont"/>
    <w:uiPriority w:val="99"/>
    <w:qFormat/>
    <w:locked/>
    <w:rsid w:val="00032503"/>
    <w:rPr>
      <w:rFonts w:cs="Times New Roman"/>
      <w:b/>
      <w:bCs/>
    </w:rPr>
  </w:style>
  <w:style w:type="paragraph" w:styleId="PlainText">
    <w:name w:val="Plain Text"/>
    <w:basedOn w:val="Normal"/>
    <w:link w:val="PlainTextChar"/>
    <w:uiPriority w:val="99"/>
    <w:rsid w:val="00817F2E"/>
    <w:pPr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locked/>
    <w:rsid w:val="00817F2E"/>
    <w:rPr>
      <w:rFonts w:ascii="Courier New" w:hAnsi="Courier New" w:cs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341135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1135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1135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1135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1135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1135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1135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8</TotalTime>
  <Pages>1</Pages>
  <Words>134</Words>
  <Characters>806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Drożdżewska Anna (DIRS)</dc:creator>
  <cp:keywords/>
  <dc:description/>
  <cp:lastModifiedBy>Atanasow</cp:lastModifiedBy>
  <cp:revision>4</cp:revision>
  <cp:lastPrinted>2012-06-27T06:36:00Z</cp:lastPrinted>
  <dcterms:created xsi:type="dcterms:W3CDTF">2014-04-08T11:54:00Z</dcterms:created>
  <dcterms:modified xsi:type="dcterms:W3CDTF">2014-07-21T09:55:00Z</dcterms:modified>
</cp:coreProperties>
</file>