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3EE" w:rsidRPr="006E2AAF" w:rsidRDefault="00C203EE" w:rsidP="00CB63BE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E2AAF">
        <w:rPr>
          <w:rFonts w:ascii="Times New Roman" w:hAnsi="Times New Roman"/>
          <w:b/>
          <w:sz w:val="24"/>
          <w:szCs w:val="24"/>
        </w:rPr>
        <w:t>Załącznik nr 1 do Wzoru umowy, BOF-II-3710-57/13</w:t>
      </w:r>
    </w:p>
    <w:p w:rsidR="00C203EE" w:rsidRDefault="00C203EE" w:rsidP="008C2C4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03EE" w:rsidRPr="00D10EC7" w:rsidRDefault="00C203EE" w:rsidP="008C2C43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10EC7">
        <w:rPr>
          <w:rFonts w:ascii="Times New Roman" w:hAnsi="Times New Roman"/>
          <w:b/>
          <w:sz w:val="24"/>
          <w:szCs w:val="24"/>
        </w:rPr>
        <w:t xml:space="preserve">Umowa nr MS______/2014 na usługi tłumaczenia </w:t>
      </w:r>
      <w:r w:rsidRPr="00D10EC7">
        <w:rPr>
          <w:rFonts w:ascii="Times New Roman" w:hAnsi="Times New Roman"/>
          <w:b/>
          <w:sz w:val="24"/>
          <w:szCs w:val="24"/>
        </w:rPr>
        <w:br/>
        <w:t>w ramach Norweskiego Mechanizmu Finansowego 2009-2014</w:t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272C9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zawarta w dniu ____________________ w Warszawie pomiędzy:</w:t>
      </w:r>
      <w:r w:rsidRPr="00272C9B">
        <w:rPr>
          <w:rFonts w:ascii="Times New Roman" w:hAnsi="Times New Roman"/>
          <w:sz w:val="24"/>
          <w:szCs w:val="24"/>
        </w:rPr>
        <w:tab/>
      </w:r>
    </w:p>
    <w:p w:rsidR="00C203EE" w:rsidRPr="00272C9B" w:rsidRDefault="00C203EE" w:rsidP="00272C9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Skarbem Państwa -Ministerstwem Sprawiedliwości</w:t>
      </w:r>
      <w:r w:rsidRPr="00272C9B">
        <w:rPr>
          <w:rFonts w:ascii="Times New Roman" w:hAnsi="Times New Roman"/>
          <w:sz w:val="24"/>
          <w:szCs w:val="24"/>
        </w:rPr>
        <w:tab/>
      </w:r>
    </w:p>
    <w:p w:rsidR="00C203EE" w:rsidRPr="00272C9B" w:rsidRDefault="00C203EE" w:rsidP="00272C9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z siedzibą w Warszawie, przy Al. Ujazdowskich 11, zwanym dalej „Zamawiającym”, reprezentowanym przez:</w:t>
      </w:r>
      <w:r w:rsidRPr="00272C9B">
        <w:rPr>
          <w:rFonts w:ascii="Times New Roman" w:hAnsi="Times New Roman"/>
          <w:sz w:val="24"/>
          <w:szCs w:val="24"/>
        </w:rPr>
        <w:tab/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a</w:t>
      </w:r>
    </w:p>
    <w:p w:rsidR="00C203EE" w:rsidRPr="00272C9B" w:rsidRDefault="00C203EE" w:rsidP="00272C9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………………………………………….z siedzibą w………….. (kod pocztowy ……) adres:……..……………………..,wpisaną do Rejestru Przedsiębiorców Krajowego Rejestru Sądowego prowadzonego przez Sąd Rejonowy ………….. Wydział  Gospodarczy Krajowego Rejestru Sądowego pod nr KRS ……………, o kapitale zakładowym </w:t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w wysokości..........………….zł, NIP…………….., REGON………………</w:t>
      </w:r>
    </w:p>
    <w:p w:rsidR="00C203EE" w:rsidRPr="00272C9B" w:rsidRDefault="00C203EE" w:rsidP="00272C9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/………………., adres…………….., wpisanym do ewidencji działalności gospodarczej, NIP……….................., REGON………………zwanym dalej „Wykonawcą” reprezentowanym przez:</w:t>
      </w:r>
      <w:r w:rsidRPr="00272C9B">
        <w:rPr>
          <w:rFonts w:ascii="Times New Roman" w:hAnsi="Times New Roman"/>
          <w:sz w:val="24"/>
          <w:szCs w:val="24"/>
        </w:rPr>
        <w:tab/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</w:t>
      </w:r>
    </w:p>
    <w:p w:rsidR="00C203EE" w:rsidRPr="000031F3" w:rsidRDefault="00C203EE" w:rsidP="00272C9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031F3">
        <w:rPr>
          <w:rFonts w:ascii="Times New Roman" w:hAnsi="Times New Roman"/>
          <w:sz w:val="20"/>
          <w:szCs w:val="20"/>
        </w:rPr>
        <w:t>w wyniku rozstrzygniętego postępowania o udzielenie zamówienia publicznego prowadzonego w trybie przetargu nieograniczonego (………..), zgodnie z przepisami ustawy z dnia 29 stycznia 2004 r. Prawo zamówień publicznych ( Dz. U. z 2013 r., poz. 907 z późn. zm.), o następującej treści:</w:t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§1.</w:t>
      </w:r>
    </w:p>
    <w:p w:rsidR="00C203EE" w:rsidRDefault="00C203EE" w:rsidP="00BD4E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Przedmiotem umowy jest świadczenie usług tłumaczenia </w:t>
      </w:r>
      <w:r>
        <w:rPr>
          <w:rFonts w:ascii="Times New Roman" w:hAnsi="Times New Roman"/>
          <w:sz w:val="24"/>
          <w:szCs w:val="24"/>
        </w:rPr>
        <w:t xml:space="preserve">pisemnego zwykłego/konsekutywnego/symultanicznego/pisemnego przysięgłego </w:t>
      </w:r>
      <w:r w:rsidRPr="00272C9B">
        <w:rPr>
          <w:rFonts w:ascii="Times New Roman" w:hAnsi="Times New Roman"/>
          <w:sz w:val="24"/>
          <w:szCs w:val="24"/>
        </w:rPr>
        <w:t>z języka polskiego na język angielski oraz z języka angielskiego na język polski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2C9B">
        <w:rPr>
          <w:rFonts w:ascii="Times New Roman" w:hAnsi="Times New Roman"/>
          <w:sz w:val="24"/>
          <w:szCs w:val="24"/>
        </w:rPr>
        <w:t xml:space="preserve">realizowanych w ramach </w:t>
      </w:r>
      <w:r w:rsidRPr="00B430B8">
        <w:rPr>
          <w:rFonts w:ascii="Times New Roman" w:hAnsi="Times New Roman"/>
          <w:sz w:val="24"/>
          <w:szCs w:val="24"/>
          <w:lang w:eastAsia="pl-PL"/>
        </w:rPr>
        <w:t>w ramach Programu Operacyjnego „Budowanie potencjału instytucjonalnego i współpraca w obszarze wymiaru sprawiedliwości/ Poprawa skuteczności wymiaru sprawiedliwości” finansowanego ze środków funduszy norweskich oraz środków krajowych, w szczególności w ramach zadań „Zarządzanie programem” oraz „Fundusz współpracy dwustronnej” oraz działań realizowanych przez Ministerstwo Sprawiedliwości w ramach współpracy dwustronnej z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B430B8">
        <w:rPr>
          <w:rFonts w:ascii="Times New Roman" w:hAnsi="Times New Roman"/>
          <w:sz w:val="24"/>
          <w:szCs w:val="24"/>
          <w:lang w:eastAsia="pl-PL"/>
        </w:rPr>
        <w:t>Norwegią finansowanych z Funduszu  Współpracy Dwustronnej na poziomie krajowym NMF 2009-2014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72C9B">
        <w:rPr>
          <w:rFonts w:ascii="Times New Roman" w:hAnsi="Times New Roman"/>
          <w:sz w:val="24"/>
          <w:szCs w:val="24"/>
        </w:rPr>
        <w:t xml:space="preserve">Szczegółowy opis przedmiotu zamówienia zawiera załącznik nr </w:t>
      </w:r>
      <w:r>
        <w:rPr>
          <w:rFonts w:ascii="Times New Roman" w:hAnsi="Times New Roman"/>
          <w:sz w:val="24"/>
          <w:szCs w:val="24"/>
        </w:rPr>
        <w:t xml:space="preserve">1-4 </w:t>
      </w:r>
      <w:r w:rsidRPr="00272C9B">
        <w:rPr>
          <w:rFonts w:ascii="Times New Roman" w:hAnsi="Times New Roman"/>
          <w:sz w:val="24"/>
          <w:szCs w:val="24"/>
        </w:rPr>
        <w:t>do Umowy.</w:t>
      </w:r>
    </w:p>
    <w:p w:rsidR="00C203EE" w:rsidRDefault="00C203EE" w:rsidP="00BD4E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§ 2.</w:t>
      </w:r>
    </w:p>
    <w:p w:rsidR="00C203EE" w:rsidRPr="00272C9B" w:rsidRDefault="00C203EE" w:rsidP="007C1348">
      <w:p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1. Zamawiający zamawia a Wykonawca zobowiązuje się – na podstawie zleceń, o których mowa </w:t>
      </w:r>
      <w:r w:rsidRPr="009F330C">
        <w:rPr>
          <w:rFonts w:ascii="Times New Roman" w:hAnsi="Times New Roman"/>
          <w:sz w:val="24"/>
          <w:szCs w:val="24"/>
        </w:rPr>
        <w:t xml:space="preserve">w załączniku nr </w:t>
      </w:r>
      <w:r>
        <w:rPr>
          <w:rFonts w:ascii="Times New Roman" w:hAnsi="Times New Roman"/>
          <w:sz w:val="24"/>
          <w:szCs w:val="24"/>
        </w:rPr>
        <w:t>1-4</w:t>
      </w:r>
      <w:r w:rsidRPr="009F330C">
        <w:rPr>
          <w:rFonts w:ascii="Times New Roman" w:hAnsi="Times New Roman"/>
          <w:sz w:val="24"/>
          <w:szCs w:val="24"/>
        </w:rPr>
        <w:t xml:space="preserve"> do 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2C9B">
        <w:rPr>
          <w:rFonts w:ascii="Times New Roman" w:hAnsi="Times New Roman"/>
          <w:sz w:val="24"/>
          <w:szCs w:val="24"/>
        </w:rPr>
        <w:t>– wykonywać usługi tłumaczeniowe polegające na sporządzaniu:</w:t>
      </w:r>
    </w:p>
    <w:p w:rsidR="00C203EE" w:rsidRPr="00264802" w:rsidRDefault="00C203EE" w:rsidP="0026480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64802">
        <w:rPr>
          <w:rFonts w:ascii="Times New Roman" w:hAnsi="Times New Roman"/>
          <w:sz w:val="24"/>
          <w:szCs w:val="24"/>
        </w:rPr>
        <w:t>pisemnych tłumaczeń zwykłych tekstów z języka polskiego na język angielski oraz z</w:t>
      </w:r>
      <w:r>
        <w:rPr>
          <w:rFonts w:ascii="Times New Roman" w:hAnsi="Times New Roman"/>
          <w:sz w:val="24"/>
          <w:szCs w:val="24"/>
        </w:rPr>
        <w:t> </w:t>
      </w:r>
      <w:r w:rsidRPr="00264802">
        <w:rPr>
          <w:rFonts w:ascii="Times New Roman" w:hAnsi="Times New Roman"/>
          <w:sz w:val="24"/>
          <w:szCs w:val="24"/>
        </w:rPr>
        <w:t>języka angielskiego na język polski w trybach określonych w Załączniku nr 1</w:t>
      </w:r>
      <w:r>
        <w:rPr>
          <w:rFonts w:ascii="Times New Roman" w:hAnsi="Times New Roman"/>
          <w:sz w:val="24"/>
          <w:szCs w:val="24"/>
        </w:rPr>
        <w:t xml:space="preserve"> do Umowy.</w:t>
      </w:r>
    </w:p>
    <w:p w:rsidR="00C203EE" w:rsidRPr="00264802" w:rsidRDefault="00C203EE" w:rsidP="0026480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64802">
        <w:rPr>
          <w:rFonts w:ascii="Times New Roman" w:hAnsi="Times New Roman"/>
          <w:sz w:val="24"/>
          <w:szCs w:val="24"/>
        </w:rPr>
        <w:t xml:space="preserve">tłumaczeń ustnych konsekutywnych </w:t>
      </w:r>
      <w:r>
        <w:rPr>
          <w:rFonts w:ascii="Times New Roman" w:hAnsi="Times New Roman"/>
          <w:sz w:val="24"/>
          <w:szCs w:val="24"/>
        </w:rPr>
        <w:t>z języka polskiego na język angielski oraz z języka angielskiego na język polski w trybach określonych w Załączniku nr 2 do Umowy.</w:t>
      </w:r>
    </w:p>
    <w:p w:rsidR="00C203EE" w:rsidRDefault="00C203EE" w:rsidP="0026480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tłumaczeń ustnych</w:t>
      </w:r>
      <w:r w:rsidRPr="00264802">
        <w:rPr>
          <w:rFonts w:ascii="Times New Roman" w:hAnsi="Times New Roman"/>
          <w:sz w:val="24"/>
          <w:szCs w:val="24"/>
        </w:rPr>
        <w:t xml:space="preserve"> symultanicznych z języka polskiego na język angielski oraz z</w:t>
      </w:r>
      <w:r>
        <w:rPr>
          <w:rFonts w:ascii="Times New Roman" w:hAnsi="Times New Roman"/>
          <w:sz w:val="24"/>
          <w:szCs w:val="24"/>
        </w:rPr>
        <w:t> </w:t>
      </w:r>
      <w:r w:rsidRPr="00264802">
        <w:rPr>
          <w:rFonts w:ascii="Times New Roman" w:hAnsi="Times New Roman"/>
          <w:sz w:val="24"/>
          <w:szCs w:val="24"/>
        </w:rPr>
        <w:t>języka angielskiego na język polski podczas spotkań odbywanych przez przedstawicieli Zamawiającego zarówno w Polsce,</w:t>
      </w:r>
      <w:r>
        <w:rPr>
          <w:rFonts w:ascii="Times New Roman" w:hAnsi="Times New Roman"/>
          <w:sz w:val="24"/>
          <w:szCs w:val="24"/>
        </w:rPr>
        <w:t xml:space="preserve"> jak i za granicą, w trybach określonych w Załączniku nr 3 do Umowy.</w:t>
      </w:r>
    </w:p>
    <w:p w:rsidR="00C203EE" w:rsidRPr="00264802" w:rsidRDefault="00C203EE" w:rsidP="0026480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tłumaczeń pisemnych przysięgłych z języka polskiego na język angielski oraz z języka angielskiego na język polski w trybach określonych w Załączniku nr 4 do Umowy.</w:t>
      </w:r>
    </w:p>
    <w:p w:rsidR="00C203EE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3</w:t>
      </w:r>
      <w:r w:rsidRPr="00272C9B">
        <w:rPr>
          <w:rFonts w:ascii="Times New Roman" w:hAnsi="Times New Roman"/>
          <w:sz w:val="24"/>
          <w:szCs w:val="24"/>
        </w:rPr>
        <w:t>.</w:t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Szczegółowe wymagania Zamawiającego w zakresie sposobu wykonania przedmiotu Umowy w zakresie poszczególnych rodzajów tłumaczeń określa</w:t>
      </w:r>
      <w:r>
        <w:rPr>
          <w:rFonts w:ascii="Times New Roman" w:hAnsi="Times New Roman"/>
          <w:sz w:val="24"/>
          <w:szCs w:val="24"/>
        </w:rPr>
        <w:t xml:space="preserve"> załącznik nr 1 – 4 do Umowy. </w:t>
      </w:r>
      <w:r w:rsidRPr="00272C9B">
        <w:rPr>
          <w:rFonts w:ascii="Times New Roman" w:hAnsi="Times New Roman"/>
          <w:sz w:val="24"/>
          <w:szCs w:val="24"/>
        </w:rPr>
        <w:t xml:space="preserve"> </w:t>
      </w:r>
    </w:p>
    <w:p w:rsidR="00C203EE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4</w:t>
      </w:r>
      <w:r w:rsidRPr="00272C9B">
        <w:rPr>
          <w:rFonts w:ascii="Times New Roman" w:hAnsi="Times New Roman"/>
          <w:sz w:val="24"/>
          <w:szCs w:val="24"/>
        </w:rPr>
        <w:t>.</w:t>
      </w:r>
    </w:p>
    <w:p w:rsidR="00C203EE" w:rsidRPr="007C1348" w:rsidRDefault="00C203EE" w:rsidP="007C1348">
      <w:pPr>
        <w:pStyle w:val="ListParagraph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C1348">
        <w:rPr>
          <w:rFonts w:ascii="Times New Roman" w:hAnsi="Times New Roman"/>
          <w:sz w:val="24"/>
          <w:szCs w:val="24"/>
        </w:rPr>
        <w:t xml:space="preserve">Wykonawca zobowiązuje się realizować przedmiot Umowy zgodnie z warunkami niniejszej Umowy i Załączników oraz zgodnie z Ofertą Wykonawcy stanowiącą Załącznik nr </w:t>
      </w:r>
      <w:r>
        <w:rPr>
          <w:rFonts w:ascii="Times New Roman" w:hAnsi="Times New Roman"/>
          <w:sz w:val="24"/>
          <w:szCs w:val="24"/>
        </w:rPr>
        <w:t xml:space="preserve">5 </w:t>
      </w:r>
      <w:r w:rsidRPr="007C1348">
        <w:rPr>
          <w:rFonts w:ascii="Times New Roman" w:hAnsi="Times New Roman"/>
          <w:sz w:val="24"/>
          <w:szCs w:val="24"/>
        </w:rPr>
        <w:t>do Umowy, z należytą starannością, profesjonalnie, wedle najlepszej wiedzy i umiejętności, w szczególności dbając o uściślenie terminologii i za</w:t>
      </w:r>
      <w:r>
        <w:rPr>
          <w:rFonts w:ascii="Times New Roman" w:hAnsi="Times New Roman"/>
          <w:sz w:val="24"/>
          <w:szCs w:val="24"/>
        </w:rPr>
        <w:t>pewnienia spójności tłumaczenia.</w:t>
      </w:r>
    </w:p>
    <w:p w:rsidR="00C203EE" w:rsidRPr="00272C9B" w:rsidRDefault="00C203EE" w:rsidP="00BD4EE1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Wykonawca oświadcza, że dysponuje wiedzą, doświadczeniem zawodowym oraz odpowiednimi zasobami technicznymi i osobowymi, niezbędnymi do prawidłowego i</w:t>
      </w:r>
      <w:r>
        <w:rPr>
          <w:rFonts w:ascii="Times New Roman" w:hAnsi="Times New Roman"/>
          <w:sz w:val="24"/>
          <w:szCs w:val="24"/>
        </w:rPr>
        <w:t> </w:t>
      </w:r>
      <w:r w:rsidRPr="00272C9B">
        <w:rPr>
          <w:rFonts w:ascii="Times New Roman" w:hAnsi="Times New Roman"/>
          <w:sz w:val="24"/>
          <w:szCs w:val="24"/>
        </w:rPr>
        <w:t xml:space="preserve">terminowego wykonania przedmiotu </w:t>
      </w:r>
      <w:r>
        <w:rPr>
          <w:rFonts w:ascii="Times New Roman" w:hAnsi="Times New Roman"/>
          <w:sz w:val="24"/>
          <w:szCs w:val="24"/>
        </w:rPr>
        <w:t>Umowy.</w:t>
      </w:r>
    </w:p>
    <w:p w:rsidR="00C203EE" w:rsidRPr="00272C9B" w:rsidRDefault="00C203EE" w:rsidP="00BD4EE1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Wykonawca zobowiązuje się zapewnić osoby zdolne do wykonania zamówienia, </w:t>
      </w:r>
      <w:r>
        <w:rPr>
          <w:rFonts w:ascii="Times New Roman" w:hAnsi="Times New Roman"/>
          <w:sz w:val="24"/>
          <w:szCs w:val="24"/>
        </w:rPr>
        <w:t xml:space="preserve">zgodnie ze szczegółowymi wymogami zawartymi w Załączniku nr 1-4 do Umowy. </w:t>
      </w:r>
    </w:p>
    <w:p w:rsidR="00C203EE" w:rsidRPr="00272C9B" w:rsidRDefault="00C203EE" w:rsidP="00BD4EE1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Wykonawca będzie wykonywał Umowę przy pomocy zespołu tłumaczy składającego się z</w:t>
      </w:r>
      <w:r>
        <w:rPr>
          <w:rFonts w:ascii="Times New Roman" w:hAnsi="Times New Roman"/>
          <w:sz w:val="24"/>
          <w:szCs w:val="24"/>
        </w:rPr>
        <w:t> </w:t>
      </w:r>
      <w:r w:rsidRPr="00272C9B">
        <w:rPr>
          <w:rFonts w:ascii="Times New Roman" w:hAnsi="Times New Roman"/>
          <w:sz w:val="24"/>
          <w:szCs w:val="24"/>
        </w:rPr>
        <w:t>imiennie wskazanych osób, o kwalifikacjach wykazanych przez Wykonawcę w</w:t>
      </w:r>
      <w:r>
        <w:rPr>
          <w:rFonts w:ascii="Times New Roman" w:hAnsi="Times New Roman"/>
          <w:sz w:val="24"/>
          <w:szCs w:val="24"/>
        </w:rPr>
        <w:t> </w:t>
      </w:r>
      <w:r w:rsidRPr="00272C9B">
        <w:rPr>
          <w:rFonts w:ascii="Times New Roman" w:hAnsi="Times New Roman"/>
          <w:sz w:val="24"/>
          <w:szCs w:val="24"/>
        </w:rPr>
        <w:t>załączniku nr</w:t>
      </w:r>
      <w:r>
        <w:rPr>
          <w:rFonts w:ascii="Times New Roman" w:hAnsi="Times New Roman"/>
          <w:sz w:val="24"/>
          <w:szCs w:val="24"/>
        </w:rPr>
        <w:t xml:space="preserve"> 7</w:t>
      </w:r>
      <w:r w:rsidRPr="00272C9B">
        <w:rPr>
          <w:rFonts w:ascii="Times New Roman" w:hAnsi="Times New Roman"/>
          <w:sz w:val="24"/>
          <w:szCs w:val="24"/>
        </w:rPr>
        <w:t xml:space="preserve"> do Umowy Wykaz osób, które będą uczestniczyć w wykonywaniu zamówienia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C203EE" w:rsidRPr="00272C9B" w:rsidRDefault="00C203EE" w:rsidP="00BD4EE1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Wykonawca zobowiązuje się do niezwłocznego poinformowania w formie pisemnej Zamawiającego o zmianie osób realizujących przedmiot zamówienia poprzez podanie danych osób, które będę realizowały zamówienie. Zmiana będzie możliwa jeżeli takie osoby posiadają </w:t>
      </w:r>
      <w:r w:rsidRPr="00667AAE">
        <w:rPr>
          <w:rFonts w:ascii="Times New Roman" w:hAnsi="Times New Roman"/>
          <w:sz w:val="24"/>
          <w:szCs w:val="24"/>
        </w:rPr>
        <w:t>wykształcenie i doświadczenie</w:t>
      </w:r>
      <w:r>
        <w:rPr>
          <w:rFonts w:ascii="Times New Roman" w:hAnsi="Times New Roman"/>
          <w:sz w:val="24"/>
          <w:szCs w:val="24"/>
        </w:rPr>
        <w:t xml:space="preserve"> zgodne z wymogami Zamawiającego dla danego typu tłumaczenia wskazanymi w załączniku nr 1-4 do umowy</w:t>
      </w:r>
      <w:r w:rsidRPr="00272C9B">
        <w:rPr>
          <w:rFonts w:ascii="Times New Roman" w:hAnsi="Times New Roman"/>
          <w:sz w:val="24"/>
          <w:szCs w:val="24"/>
        </w:rPr>
        <w:t>, zmiana ta nie wpłynie negatywnie na terminową realizację przedmiotu zamówienia a Zamawiający wyrazi w formie pisemnej zgodę na zmianę. Zmiana osób nie stanowi zmiany umowy.</w:t>
      </w:r>
    </w:p>
    <w:p w:rsidR="00C203EE" w:rsidRPr="00272C9B" w:rsidRDefault="00C203EE" w:rsidP="00BD4EE1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Jeżeli w toku realizacji umowy Zamawiający stwierdzi, że jakość wykonanych tłumaczeń nie spełnia wymagań stawianych przez Zamawiającego, Zamawiający ma prawo zwrócić się do Wykonawcy na piśmie wraz z uzasadnieniem o odsunięcie osoby, która sporządziła takie tłumaczenie od realizacji Umowy, a Wykonawca dokona niezwłocznie zmiany tej osoby. </w:t>
      </w:r>
    </w:p>
    <w:p w:rsidR="00C203EE" w:rsidRPr="00272C9B" w:rsidRDefault="00C203EE" w:rsidP="00BD4EE1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 xml:space="preserve">Zmiana osoby lub osób realizujących przedmiot zamówienia nie będzie powodować zmiany wysokości należnego Wykonawcy wynagrodzenia oraz zmiany terminów realizacji przedmiotu zamówienia. </w:t>
      </w:r>
    </w:p>
    <w:p w:rsidR="00C203EE" w:rsidRPr="00272C9B" w:rsidRDefault="00C203EE" w:rsidP="00BD4EE1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Wykonawca może powierzyć wykonanie przedmiotu Umowy podwykonawcom tylko w zakresie określonym w Ofercie Wykonawcy, w takim przypadku za działania lub zaniechania podwykonawców Wykonawca odpowiada jak za własne;</w:t>
      </w:r>
    </w:p>
    <w:p w:rsidR="00C203EE" w:rsidRPr="00272C9B" w:rsidRDefault="00C203EE" w:rsidP="00BD4EE1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Wykonawca ponosi odpowiedzialność za nadzór nad współpracującymi z nim podwykonawcami, jak również za wykonanie wszelkich prawnych zobowiązań związanych z zawarciem umów cywilnoprawnych z podwykonawcami;</w:t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5</w:t>
      </w:r>
      <w:r w:rsidRPr="00272C9B">
        <w:rPr>
          <w:rFonts w:ascii="Times New Roman" w:hAnsi="Times New Roman"/>
          <w:sz w:val="24"/>
          <w:szCs w:val="24"/>
        </w:rPr>
        <w:t>.</w:t>
      </w:r>
    </w:p>
    <w:p w:rsidR="00C203EE" w:rsidRDefault="00C203EE" w:rsidP="00FA1F97">
      <w:pPr>
        <w:pStyle w:val="ListParagraph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tytułu realizacji niniejszej Umowy Wykonawcy przysługuje wynagrodzenie za faktycznie wykonane tłumaczenia.</w:t>
      </w:r>
    </w:p>
    <w:p w:rsidR="00C203EE" w:rsidRPr="00C424D7" w:rsidRDefault="00C203EE" w:rsidP="00FA1F97">
      <w:pPr>
        <w:pStyle w:val="ListParagraph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Maksymalne wynagrodzenie Wykonawcy z tytułu realizacji niniejszej umowy wynosi </w:t>
      </w:r>
      <w:r w:rsidRPr="00C424D7">
        <w:rPr>
          <w:rFonts w:ascii="Times New Roman" w:hAnsi="Times New Roman"/>
          <w:sz w:val="24"/>
          <w:szCs w:val="24"/>
        </w:rPr>
        <w:t>……….............zł netto – słownie: ……………………………… złotych netto (………………………… zł brutto – słownie: …………………….złotych brutto).</w:t>
      </w:r>
    </w:p>
    <w:p w:rsidR="00C203EE" w:rsidRDefault="00C203EE" w:rsidP="00FA1F97">
      <w:pPr>
        <w:pStyle w:val="ListParagraph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24D7">
        <w:rPr>
          <w:rFonts w:ascii="Times New Roman" w:hAnsi="Times New Roman"/>
          <w:sz w:val="24"/>
          <w:szCs w:val="24"/>
        </w:rPr>
        <w:t>Strony ustalają, że wynagrodzenie zaspokaja wszelkie roszczenia Wykonawcy z tytułu wykonania przedmiotu Umowy.</w:t>
      </w:r>
    </w:p>
    <w:p w:rsidR="00C203EE" w:rsidRPr="00C424D7" w:rsidRDefault="00C203EE" w:rsidP="00FA1F97">
      <w:pPr>
        <w:pStyle w:val="ListParagraph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Stawki wynagrodzenia netto Wykonawcy za każde wykonane tłumaczenie zgodne będą z cenami jednostkowymi netto, określonymi w Ofercie stanowiącej Załącznik nr 5 do Umowy.</w:t>
      </w:r>
    </w:p>
    <w:p w:rsidR="00C203EE" w:rsidRPr="00C424D7" w:rsidRDefault="00C203EE" w:rsidP="00FA1F97">
      <w:pPr>
        <w:pStyle w:val="ListParagraph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24D7">
        <w:rPr>
          <w:rFonts w:ascii="Times New Roman" w:hAnsi="Times New Roman"/>
          <w:sz w:val="24"/>
          <w:szCs w:val="24"/>
        </w:rPr>
        <w:t xml:space="preserve">Zamawiający nie gwarantuje zleceń do kwoty maksymalnej określonej w ust. </w:t>
      </w:r>
      <w:r>
        <w:rPr>
          <w:rFonts w:ascii="Times New Roman" w:hAnsi="Times New Roman"/>
          <w:sz w:val="24"/>
          <w:szCs w:val="24"/>
        </w:rPr>
        <w:t>2</w:t>
      </w:r>
      <w:r w:rsidRPr="00C424D7">
        <w:rPr>
          <w:rFonts w:ascii="Times New Roman" w:hAnsi="Times New Roman"/>
          <w:sz w:val="24"/>
          <w:szCs w:val="24"/>
        </w:rPr>
        <w:t xml:space="preserve"> i z tego tytułu Wykonawcy nie przysługują żadne roszczenia.</w:t>
      </w:r>
    </w:p>
    <w:p w:rsidR="00C203EE" w:rsidRDefault="00C203EE" w:rsidP="00FA1F97">
      <w:pPr>
        <w:pStyle w:val="ListParagraph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24D7">
        <w:rPr>
          <w:rFonts w:ascii="Times New Roman" w:hAnsi="Times New Roman"/>
          <w:sz w:val="24"/>
          <w:szCs w:val="24"/>
        </w:rPr>
        <w:t xml:space="preserve">Każdorazowo zapłata części wynagrodzenia nastąpi przelewem na wskazany na fakturze rachunek bankowy Wykonawcy w terminie 21 dni kalendarzowych od dnia doręczenia faktury do siedziby Zamawiającego. Podstawą wystawienia faktury jest podpisanie przez Strony protokołu odbioru usług tłumaczeniowych, o którym </w:t>
      </w:r>
      <w:r w:rsidRPr="00114F2D">
        <w:rPr>
          <w:rFonts w:ascii="Times New Roman" w:hAnsi="Times New Roman"/>
          <w:sz w:val="24"/>
          <w:szCs w:val="24"/>
        </w:rPr>
        <w:t>mowa w § 8 ust. 1</w:t>
      </w:r>
      <w:r>
        <w:rPr>
          <w:rFonts w:ascii="Times New Roman" w:hAnsi="Times New Roman"/>
          <w:sz w:val="24"/>
          <w:szCs w:val="24"/>
        </w:rPr>
        <w:t xml:space="preserve"> Umowy.</w:t>
      </w:r>
      <w:r w:rsidRPr="00C424D7">
        <w:rPr>
          <w:rFonts w:ascii="Times New Roman" w:hAnsi="Times New Roman"/>
          <w:sz w:val="24"/>
          <w:szCs w:val="24"/>
        </w:rPr>
        <w:t xml:space="preserve"> </w:t>
      </w:r>
    </w:p>
    <w:p w:rsidR="00C203EE" w:rsidRDefault="00C203EE" w:rsidP="00FA1F97">
      <w:pPr>
        <w:pStyle w:val="ListParagraph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24D7">
        <w:rPr>
          <w:rFonts w:ascii="Times New Roman" w:hAnsi="Times New Roman"/>
          <w:sz w:val="24"/>
          <w:szCs w:val="24"/>
        </w:rPr>
        <w:t>Za dzień zapłaty uważa się dzień obciążenia rachunku bankowego Zamawiającego.</w:t>
      </w:r>
    </w:p>
    <w:p w:rsidR="00C203EE" w:rsidRDefault="00C203EE" w:rsidP="00FA1F97">
      <w:pPr>
        <w:pStyle w:val="ListParagraph"/>
        <w:numPr>
          <w:ilvl w:val="0"/>
          <w:numId w:val="1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424D7">
        <w:rPr>
          <w:rFonts w:ascii="Times New Roman" w:hAnsi="Times New Roman"/>
          <w:sz w:val="24"/>
          <w:szCs w:val="24"/>
        </w:rPr>
        <w:t xml:space="preserve">Zamawiający oświadcza, że wynagrodzenie zostanie sfinansowane z następujących źródeł: ze środków Norweskiego Mechanizmu Finansowego 2009-2014 oraz środków krajowych. </w:t>
      </w:r>
    </w:p>
    <w:p w:rsidR="00C203EE" w:rsidRDefault="00C203EE" w:rsidP="00ED2B98">
      <w:pPr>
        <w:pStyle w:val="ListParagraph"/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6</w:t>
      </w:r>
      <w:r w:rsidRPr="00272C9B">
        <w:rPr>
          <w:rFonts w:ascii="Times New Roman" w:hAnsi="Times New Roman"/>
          <w:sz w:val="24"/>
          <w:szCs w:val="24"/>
        </w:rPr>
        <w:t>.</w:t>
      </w:r>
    </w:p>
    <w:p w:rsidR="00C203EE" w:rsidRPr="00272C9B" w:rsidRDefault="00C203EE" w:rsidP="007C1348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1. Każde z tłumaczeń pisemnych, przysięgłych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2C9B">
        <w:rPr>
          <w:rFonts w:ascii="Times New Roman" w:hAnsi="Times New Roman"/>
          <w:sz w:val="24"/>
          <w:szCs w:val="24"/>
        </w:rPr>
        <w:t>oraz tłumaczeń ustnych utrwalonych w formie zapisu dźwiękowego stanowi odrębny utwór w rozumieniu ustawy z dnia 4 lutego 1994 r. o prawie autorskim i prawach pokrewnych (tekst jedn. Dz. U. z</w:t>
      </w:r>
      <w:r>
        <w:rPr>
          <w:rFonts w:ascii="Times New Roman" w:hAnsi="Times New Roman"/>
          <w:sz w:val="24"/>
          <w:szCs w:val="24"/>
        </w:rPr>
        <w:t> </w:t>
      </w:r>
      <w:r w:rsidRPr="00272C9B">
        <w:rPr>
          <w:rFonts w:ascii="Times New Roman" w:hAnsi="Times New Roman"/>
          <w:sz w:val="24"/>
          <w:szCs w:val="24"/>
        </w:rPr>
        <w:t>2006 r., Nr 90, poz. 631, z późn. zm.).</w:t>
      </w:r>
    </w:p>
    <w:p w:rsidR="00C203EE" w:rsidRPr="00272C9B" w:rsidRDefault="00C203EE" w:rsidP="007C1348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2. W ramach wynagrodzenia częściowego Wykonawca przenosi na Zamawiającego autorskie prawa majątkowe do utworów, o których mowa w ust. 1, powstałych w związku z</w:t>
      </w:r>
      <w:r>
        <w:rPr>
          <w:rFonts w:ascii="Times New Roman" w:hAnsi="Times New Roman"/>
          <w:sz w:val="24"/>
          <w:szCs w:val="24"/>
        </w:rPr>
        <w:t> </w:t>
      </w:r>
      <w:r w:rsidRPr="00272C9B">
        <w:rPr>
          <w:rFonts w:ascii="Times New Roman" w:hAnsi="Times New Roman"/>
          <w:sz w:val="24"/>
          <w:szCs w:val="24"/>
        </w:rPr>
        <w:t>wykonywaniem przedmiotu Umowy oraz udziela Zamawiającemu prawa zależnego do tych utworów.</w:t>
      </w:r>
    </w:p>
    <w:p w:rsidR="00C203EE" w:rsidRPr="00363DF5" w:rsidRDefault="00C203EE" w:rsidP="007C1348">
      <w:pPr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363DF5">
        <w:rPr>
          <w:rFonts w:ascii="Times New Roman" w:hAnsi="Times New Roman"/>
          <w:sz w:val="24"/>
          <w:szCs w:val="24"/>
        </w:rPr>
        <w:t>3. Prawa, o których mowa w ust. 2 Zamawiający nabywa:</w:t>
      </w:r>
    </w:p>
    <w:p w:rsidR="00C203EE" w:rsidRPr="00363DF5" w:rsidRDefault="00C203EE" w:rsidP="007C1348">
      <w:p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63DF5">
        <w:rPr>
          <w:rFonts w:ascii="Times New Roman" w:hAnsi="Times New Roman"/>
          <w:sz w:val="24"/>
          <w:szCs w:val="24"/>
        </w:rPr>
        <w:t xml:space="preserve">1) na następujących polach eksploatacji: utrwalania i powielania dowolną techniką, w tym drukiem, wprowadzania do obrotu, sprzedaży, użyczenia zarówno oryginału jak i egzemplarzy, oraz publicznego udostępniania w dowolny sposób, w szczególności w sieci Internet, oraz rozpowszechniania, w szczególności na spotkaniach z udziałem Zamawiającego, oraz </w:t>
      </w:r>
    </w:p>
    <w:p w:rsidR="00C203EE" w:rsidRPr="00363DF5" w:rsidRDefault="00C203EE" w:rsidP="007C1348">
      <w:p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63DF5">
        <w:rPr>
          <w:rFonts w:ascii="Times New Roman" w:hAnsi="Times New Roman"/>
          <w:sz w:val="24"/>
          <w:szCs w:val="24"/>
        </w:rPr>
        <w:t>2) bez ograniczeń co do czasu, terytorium i liczby egzemplarzy, oraz</w:t>
      </w:r>
    </w:p>
    <w:p w:rsidR="00C203EE" w:rsidRPr="00272C9B" w:rsidRDefault="00C203EE" w:rsidP="007C1348">
      <w:p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63DF5">
        <w:rPr>
          <w:rFonts w:ascii="Times New Roman" w:hAnsi="Times New Roman"/>
          <w:sz w:val="24"/>
          <w:szCs w:val="24"/>
        </w:rPr>
        <w:t>3) z chwilą przekazania utworów Zamawiającemu, o których mowa w ust. 1, co zostanie stwierdzone protokołem odbioru, o którym mowa w § 8 ust. 1 Umowy, w odniesieniu do utworów powstałych w związku z wykonywaniem tej części Umowy, której dany protokół dotyczy.</w:t>
      </w:r>
    </w:p>
    <w:p w:rsidR="00C203EE" w:rsidRPr="00272C9B" w:rsidRDefault="00C203EE" w:rsidP="007C1348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4. Wykonawca zobowiązuje się, że tłumaczenia określone w ust. 1 przekaże Zamawiającemu w stanie wolnym od obciążeń prawami osób trzecich.</w:t>
      </w:r>
    </w:p>
    <w:p w:rsidR="00C203EE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7</w:t>
      </w:r>
      <w:r w:rsidRPr="00272C9B">
        <w:rPr>
          <w:rFonts w:ascii="Times New Roman" w:hAnsi="Times New Roman"/>
          <w:sz w:val="24"/>
          <w:szCs w:val="24"/>
        </w:rPr>
        <w:t>.</w:t>
      </w:r>
    </w:p>
    <w:p w:rsidR="00C203EE" w:rsidRPr="00114F2D" w:rsidRDefault="00C203EE" w:rsidP="00114F2D">
      <w:p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14F2D">
        <w:rPr>
          <w:rFonts w:ascii="Times New Roman" w:hAnsi="Times New Roman"/>
          <w:sz w:val="24"/>
          <w:szCs w:val="24"/>
        </w:rPr>
        <w:t>1. W razie ustalenia, że dostarczone tłumaczenie pisemne zostało wykonane nienależycie, tj. w sposób niezgodny z określonym w niniejszej Umowie i Załączniku nr 1 lub 4, Zamawiającemu przysługuje prawo do zgłoszenia reklamacji w ciągu 5 dni roboczych od daty otrzymania wykonanego tłumaczenia</w:t>
      </w:r>
    </w:p>
    <w:p w:rsidR="00C203EE" w:rsidRPr="00114F2D" w:rsidRDefault="00C203EE" w:rsidP="00114F2D">
      <w:p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14F2D">
        <w:rPr>
          <w:rFonts w:ascii="Times New Roman" w:hAnsi="Times New Roman"/>
          <w:sz w:val="24"/>
          <w:szCs w:val="24"/>
        </w:rPr>
        <w:t>2. Po zgłoszeniu przez Zamawiającego reklamacji w terminie, o którym mowa w ust. 1 Wykonawca zobowiązany jest do bezpłatnego poprawienia tłumaczenia w terminie określonym przez Zamawiającego i przekazania Zamawiającemu poprawionego tłumaczenia do akceptacji.</w:t>
      </w:r>
    </w:p>
    <w:p w:rsidR="00C203EE" w:rsidRPr="00D830A2" w:rsidRDefault="00C203EE" w:rsidP="00114F2D">
      <w:p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14F2D">
        <w:rPr>
          <w:rFonts w:ascii="Times New Roman" w:hAnsi="Times New Roman"/>
          <w:sz w:val="24"/>
          <w:szCs w:val="24"/>
        </w:rPr>
        <w:t>3. Zamawiający zastrzega sobie prawo do zgłoszenia w terminie 2 dni roboczych zastrzeżeń do poprawionego tłumaczenia i wezwania Wykonawcy do ich uwzględnienia i przekazania ostatecznej wersji tłumaczenia, w terminie 2 dni roboczych od dnia wezwania Wykonawcy.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30A2">
        <w:rPr>
          <w:rFonts w:ascii="Times New Roman" w:hAnsi="Times New Roman"/>
          <w:sz w:val="24"/>
          <w:szCs w:val="24"/>
        </w:rPr>
        <w:t xml:space="preserve"> </w:t>
      </w:r>
    </w:p>
    <w:p w:rsidR="00C203EE" w:rsidRDefault="00C203EE" w:rsidP="00114F2D">
      <w:p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C203EE" w:rsidRPr="00D830A2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830A2">
        <w:rPr>
          <w:rFonts w:ascii="Times New Roman" w:hAnsi="Times New Roman"/>
          <w:sz w:val="24"/>
          <w:szCs w:val="24"/>
        </w:rPr>
        <w:t>§ 8.</w:t>
      </w:r>
    </w:p>
    <w:p w:rsidR="00C203EE" w:rsidRPr="00D830A2" w:rsidRDefault="00C203EE" w:rsidP="00FA1F97">
      <w:p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30A2">
        <w:rPr>
          <w:rFonts w:ascii="Times New Roman" w:hAnsi="Times New Roman"/>
          <w:sz w:val="24"/>
          <w:szCs w:val="24"/>
        </w:rPr>
        <w:t xml:space="preserve">1. Zamawiający sporządzi protokół odbioru w terminie </w:t>
      </w:r>
      <w:r>
        <w:rPr>
          <w:rFonts w:ascii="Times New Roman" w:hAnsi="Times New Roman"/>
          <w:sz w:val="24"/>
          <w:szCs w:val="24"/>
        </w:rPr>
        <w:t>10</w:t>
      </w:r>
      <w:r w:rsidRPr="00D830A2">
        <w:rPr>
          <w:rFonts w:ascii="Times New Roman" w:hAnsi="Times New Roman"/>
          <w:sz w:val="24"/>
          <w:szCs w:val="24"/>
        </w:rPr>
        <w:t xml:space="preserve"> dni </w:t>
      </w:r>
      <w:r>
        <w:rPr>
          <w:rFonts w:ascii="Times New Roman" w:hAnsi="Times New Roman"/>
          <w:sz w:val="24"/>
          <w:szCs w:val="24"/>
        </w:rPr>
        <w:t xml:space="preserve">roboczych </w:t>
      </w:r>
      <w:r w:rsidRPr="00D830A2">
        <w:rPr>
          <w:rFonts w:ascii="Times New Roman" w:hAnsi="Times New Roman"/>
          <w:sz w:val="24"/>
          <w:szCs w:val="24"/>
        </w:rPr>
        <w:t>od dnia wykonania usługi tłumaczeniowej.</w:t>
      </w:r>
    </w:p>
    <w:p w:rsidR="00C203EE" w:rsidRPr="00D830A2" w:rsidRDefault="00C203EE" w:rsidP="007A2D22">
      <w:p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30A2">
        <w:rPr>
          <w:rFonts w:ascii="Times New Roman" w:hAnsi="Times New Roman"/>
          <w:sz w:val="24"/>
          <w:szCs w:val="24"/>
        </w:rPr>
        <w:t>2. Protokół powinien zawierać oświadczenie Zamawiającego o braku albo o istnieniu zastrzeżeń wobec wykonywania przedmiotu Umowy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C203EE" w:rsidRPr="00272C9B" w:rsidRDefault="00C203EE" w:rsidP="00FA1F97">
      <w:pPr>
        <w:spacing w:after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D830A2">
        <w:rPr>
          <w:rFonts w:ascii="Times New Roman" w:hAnsi="Times New Roman"/>
          <w:sz w:val="24"/>
          <w:szCs w:val="24"/>
        </w:rPr>
        <w:t>3. Wzór protokołu odbioru określa Załącznik nr 6 do Umowy.</w:t>
      </w:r>
    </w:p>
    <w:p w:rsidR="00C203EE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C203EE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C203EE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9</w:t>
      </w:r>
      <w:r w:rsidRPr="00272C9B">
        <w:rPr>
          <w:rFonts w:ascii="Times New Roman" w:hAnsi="Times New Roman"/>
          <w:sz w:val="24"/>
          <w:szCs w:val="24"/>
        </w:rPr>
        <w:t>.</w:t>
      </w:r>
    </w:p>
    <w:p w:rsidR="00C203EE" w:rsidRDefault="00C203EE" w:rsidP="00FA1F97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Strony ustanawiają odpowiedzialność za niewykonanie lub nienależyte wykonanie przedmiotu Umowy w formie kar umownych.</w:t>
      </w:r>
    </w:p>
    <w:p w:rsidR="00C203EE" w:rsidRDefault="00C203EE" w:rsidP="00FA1F97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zapłaci na rzecz Zamawiającego kary umowne w poniższych przypadkach:</w:t>
      </w:r>
    </w:p>
    <w:p w:rsidR="00C203EE" w:rsidRDefault="00C203EE" w:rsidP="00D058DD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Niedotrzymania terminu wykonania tłumaczenia pisemnego określonego w zleceniu przekazanym Wykonawcy zgodnie z załącznikiem 1 i 4 do Umowy– kwotę w wysokości 50 % wartości wynagrodzenia brutto należnego za wykonanie danego tłumaczenia (</w:t>
      </w:r>
      <w:r>
        <w:rPr>
          <w:rFonts w:ascii="Times New Roman" w:hAnsi="Times New Roman"/>
          <w:i/>
          <w:sz w:val="24"/>
          <w:szCs w:val="24"/>
          <w:lang w:eastAsia="pl-PL"/>
        </w:rPr>
        <w:t>dla części 1 i 4 zamówienia)</w:t>
      </w:r>
      <w:r>
        <w:rPr>
          <w:rFonts w:ascii="Times New Roman" w:hAnsi="Times New Roman"/>
          <w:sz w:val="24"/>
          <w:szCs w:val="24"/>
          <w:lang w:eastAsia="pl-PL"/>
        </w:rPr>
        <w:t>;</w:t>
      </w:r>
    </w:p>
    <w:p w:rsidR="00C203EE" w:rsidRDefault="00C203EE" w:rsidP="00D058DD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Niedotrzymania terminów poprawienia tłumaczenia pisemnego, o których mowa w § 7 ust. 2 i lub 3 Umowy – kwotę w wysokości 50 % wartości wynagrodzenia brutto należnego za wykonanie danego tłumaczenia (</w:t>
      </w:r>
      <w:r>
        <w:rPr>
          <w:rFonts w:ascii="Times New Roman" w:hAnsi="Times New Roman"/>
          <w:i/>
          <w:sz w:val="24"/>
          <w:szCs w:val="24"/>
          <w:lang w:eastAsia="pl-PL"/>
        </w:rPr>
        <w:t>dla części 1 i 4 zamówienia)</w:t>
      </w:r>
      <w:r>
        <w:rPr>
          <w:rFonts w:ascii="Times New Roman" w:hAnsi="Times New Roman"/>
          <w:sz w:val="24"/>
          <w:szCs w:val="24"/>
          <w:lang w:eastAsia="pl-PL"/>
        </w:rPr>
        <w:t>;</w:t>
      </w:r>
    </w:p>
    <w:p w:rsidR="00C203EE" w:rsidRDefault="00C203EE" w:rsidP="00D058DD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Nieprzystąpienia w wyznaczonym terminie do tłumaczenia ustnego zleconego zgodnie z załącznikiem nr 2 i 3 do Umowy – kwotę w wysokości 200 % wartości brutto danego tłumaczenia ustnego (</w:t>
      </w:r>
      <w:r>
        <w:rPr>
          <w:rFonts w:ascii="Times New Roman" w:hAnsi="Times New Roman"/>
          <w:i/>
          <w:sz w:val="24"/>
          <w:szCs w:val="24"/>
          <w:lang w:eastAsia="pl-PL"/>
        </w:rPr>
        <w:t>dla części 2 i 3 zamówienia)</w:t>
      </w:r>
      <w:r>
        <w:rPr>
          <w:rFonts w:ascii="Times New Roman" w:hAnsi="Times New Roman"/>
          <w:sz w:val="24"/>
          <w:szCs w:val="24"/>
          <w:lang w:eastAsia="pl-PL"/>
        </w:rPr>
        <w:t>;</w:t>
      </w:r>
    </w:p>
    <w:p w:rsidR="00C203EE" w:rsidRDefault="00C203EE" w:rsidP="00D058DD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 każde 5 minut opóźnienia w przystąpieniu do tłumaczenia ustnego zleconego zgodnie z załącznikiem nr 2 i 3 do Umowy – kwotę w wysokości 10 % wartości wynagrodzenia brutto należnego za wykonanie danego tłumaczenia ustnego (</w:t>
      </w:r>
      <w:r w:rsidRPr="00CA7A5A">
        <w:rPr>
          <w:rFonts w:ascii="Times New Roman" w:hAnsi="Times New Roman"/>
          <w:i/>
          <w:sz w:val="24"/>
          <w:szCs w:val="24"/>
          <w:lang w:eastAsia="pl-PL"/>
        </w:rPr>
        <w:t>dla części 2 i 3 zamówienia</w:t>
      </w:r>
      <w:r>
        <w:rPr>
          <w:rFonts w:ascii="Times New Roman" w:hAnsi="Times New Roman"/>
          <w:sz w:val="24"/>
          <w:szCs w:val="24"/>
          <w:lang w:eastAsia="pl-PL"/>
        </w:rPr>
        <w:t>);</w:t>
      </w:r>
    </w:p>
    <w:p w:rsidR="00C203EE" w:rsidRDefault="00C203EE" w:rsidP="00D058DD">
      <w:pPr>
        <w:pStyle w:val="ListParagraph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 nienależyte wykonanie tłumaczenia pisemnego lub ustnego, zleconego zgodnie z załącznikami nr 1-4 do Umowy, w szczególności gdy tłumacz nie zapewnia prawidłowości używanej terminologii, odpowiedniego stopnia dokładności i tempa tłumaczenia lub nie dotrzymuje terminów ustalonych z Zamawiającym – 100 % wartości wynagrodzenia brutto należnego za wykonanie danego tłumaczenia (</w:t>
      </w:r>
      <w:r w:rsidRPr="00114F2D">
        <w:rPr>
          <w:rFonts w:ascii="Times New Roman" w:hAnsi="Times New Roman"/>
          <w:i/>
          <w:sz w:val="24"/>
          <w:szCs w:val="24"/>
          <w:lang w:eastAsia="pl-PL"/>
        </w:rPr>
        <w:t>dla części 1-4 zamówienia</w:t>
      </w:r>
      <w:r>
        <w:rPr>
          <w:rFonts w:ascii="Times New Roman" w:hAnsi="Times New Roman"/>
          <w:sz w:val="24"/>
          <w:szCs w:val="24"/>
          <w:lang w:eastAsia="pl-PL"/>
        </w:rPr>
        <w:t xml:space="preserve">). </w:t>
      </w:r>
    </w:p>
    <w:p w:rsidR="00C203EE" w:rsidRPr="00272C9B" w:rsidRDefault="00C203EE" w:rsidP="00FA1F97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72C9B">
        <w:rPr>
          <w:rFonts w:ascii="Times New Roman" w:hAnsi="Times New Roman"/>
          <w:sz w:val="24"/>
          <w:szCs w:val="24"/>
          <w:lang w:eastAsia="pl-PL"/>
        </w:rPr>
        <w:t xml:space="preserve">Niezależnie od naliczania kar </w:t>
      </w:r>
      <w:r>
        <w:rPr>
          <w:rFonts w:ascii="Times New Roman" w:hAnsi="Times New Roman"/>
          <w:sz w:val="24"/>
          <w:szCs w:val="24"/>
          <w:lang w:eastAsia="pl-PL"/>
        </w:rPr>
        <w:t>umownych określonych w ust. 2</w:t>
      </w:r>
      <w:r w:rsidRPr="00272C9B">
        <w:rPr>
          <w:rFonts w:ascii="Times New Roman" w:hAnsi="Times New Roman"/>
          <w:sz w:val="24"/>
          <w:szCs w:val="24"/>
          <w:lang w:eastAsia="pl-PL"/>
        </w:rPr>
        <w:t xml:space="preserve"> Zamawiający ma prawo dochodzić odszkodowania na zasadach ogólnych. </w:t>
      </w:r>
    </w:p>
    <w:p w:rsidR="00C203EE" w:rsidRDefault="00C203EE" w:rsidP="00114F2D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72C9B">
        <w:rPr>
          <w:rFonts w:ascii="Times New Roman" w:hAnsi="Times New Roman"/>
          <w:sz w:val="24"/>
          <w:szCs w:val="24"/>
          <w:lang w:eastAsia="pl-PL"/>
        </w:rPr>
        <w:t xml:space="preserve">Kary umowne mogą być potrącane z </w:t>
      </w:r>
      <w:r>
        <w:rPr>
          <w:rFonts w:ascii="Times New Roman" w:hAnsi="Times New Roman"/>
          <w:sz w:val="24"/>
          <w:szCs w:val="24"/>
          <w:lang w:eastAsia="pl-PL"/>
        </w:rPr>
        <w:t>faktur wystawianych przez Wykonawcę</w:t>
      </w:r>
      <w:r w:rsidRPr="00272C9B">
        <w:rPr>
          <w:rFonts w:ascii="Times New Roman" w:hAnsi="Times New Roman"/>
          <w:sz w:val="24"/>
          <w:szCs w:val="24"/>
          <w:lang w:eastAsia="pl-PL"/>
        </w:rPr>
        <w:t>.</w:t>
      </w:r>
    </w:p>
    <w:p w:rsidR="00C203EE" w:rsidRPr="00114F2D" w:rsidRDefault="00C203EE" w:rsidP="00114F2D">
      <w:pPr>
        <w:numPr>
          <w:ilvl w:val="0"/>
          <w:numId w:val="4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114F2D">
        <w:rPr>
          <w:rFonts w:ascii="Times New Roman" w:hAnsi="Times New Roman"/>
          <w:sz w:val="24"/>
          <w:szCs w:val="24"/>
        </w:rPr>
        <w:t>Zamawiającemu przysługuje prawo do rozwiązania Umowy ze skutkiem natychmiastowym, jeżeli:</w:t>
      </w:r>
    </w:p>
    <w:p w:rsidR="00C203EE" w:rsidRDefault="00C203EE" w:rsidP="00CA7A5A">
      <w:pPr>
        <w:pStyle w:val="ListParagraph"/>
        <w:numPr>
          <w:ilvl w:val="0"/>
          <w:numId w:val="2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dwukrotnie wykona tłumaczenie w sposób wadliwy,</w:t>
      </w:r>
    </w:p>
    <w:p w:rsidR="00C203EE" w:rsidRDefault="00C203EE" w:rsidP="00114F2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dwukrotnie odmówi wykonania tłumaczenia lub nie wykona go w wyznaczonym terminie,</w:t>
      </w:r>
    </w:p>
    <w:p w:rsidR="00C203EE" w:rsidRDefault="00C203EE" w:rsidP="00114F2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nie dopełni któregokolwiek z warunków Umowy,</w:t>
      </w:r>
    </w:p>
    <w:p w:rsidR="00C203EE" w:rsidRDefault="00C203EE" w:rsidP="00114F2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pomimo dwukrotnego zgłoszenia na piśmie przez Zamawiającego zastrzeżeń, Wykonawca uporczywie nie wykonuje usług zgodnie z warunkami Umowy lub w rażący sposób zaniedbuje zobowiązania umowne. </w:t>
      </w:r>
    </w:p>
    <w:p w:rsidR="00C203EE" w:rsidRDefault="00C203EE" w:rsidP="00114F2D">
      <w:pPr>
        <w:pStyle w:val="ListParagraph"/>
        <w:spacing w:after="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C203EE" w:rsidRPr="00FC3FC1" w:rsidRDefault="00C203EE" w:rsidP="00FC3FC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C3FC1">
        <w:rPr>
          <w:rFonts w:ascii="Times New Roman" w:hAnsi="Times New Roman"/>
          <w:sz w:val="24"/>
          <w:szCs w:val="24"/>
        </w:rPr>
        <w:t>§ 10</w:t>
      </w:r>
      <w:r>
        <w:rPr>
          <w:rFonts w:ascii="Times New Roman" w:hAnsi="Times New Roman"/>
          <w:sz w:val="24"/>
          <w:szCs w:val="24"/>
        </w:rPr>
        <w:t>.</w:t>
      </w:r>
    </w:p>
    <w:p w:rsidR="00C203EE" w:rsidRPr="00272C9B" w:rsidRDefault="00C203EE" w:rsidP="00FA1F97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72C9B">
        <w:rPr>
          <w:rFonts w:ascii="Times New Roman" w:hAnsi="Times New Roman"/>
          <w:sz w:val="24"/>
          <w:szCs w:val="24"/>
          <w:lang w:eastAsia="pl-PL"/>
        </w:rPr>
        <w:t>1. Osobami upoważnionymi do kontaktu w ramach realizacji Umowy są:</w:t>
      </w:r>
    </w:p>
    <w:p w:rsidR="00C203EE" w:rsidRPr="00272C9B" w:rsidRDefault="00C203EE" w:rsidP="00FA1F97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72C9B">
        <w:rPr>
          <w:rFonts w:ascii="Times New Roman" w:hAnsi="Times New Roman"/>
          <w:sz w:val="24"/>
          <w:szCs w:val="24"/>
          <w:lang w:eastAsia="pl-PL"/>
        </w:rPr>
        <w:t>-ze strony Zamawiającego:</w:t>
      </w:r>
    </w:p>
    <w:p w:rsidR="00C203EE" w:rsidRPr="00272C9B" w:rsidRDefault="00C203EE" w:rsidP="00FA1F97">
      <w:p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1) Pan Tomasz Gajewski, Radca Ministra w Departamencie Strategii i Deregulacji MS, tel. 22/23-90-879, faks 22/23-90-592; mail: Tomasz.Gajewski@ms.gov.pl;</w:t>
      </w:r>
    </w:p>
    <w:p w:rsidR="00C203EE" w:rsidRPr="00272C9B" w:rsidRDefault="00C203EE" w:rsidP="00FA1F97">
      <w:p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2) Pani Monika Rdzanek-Kalinowska, główny specjalista w Departamencie Strategii i Deregulacji MS, tel. 22/23-90-566, faks 22/23-90-592; mail: Rdzanek@ms.gov.pl;</w:t>
      </w:r>
    </w:p>
    <w:p w:rsidR="00C203EE" w:rsidRPr="003B3A56" w:rsidRDefault="00C203EE" w:rsidP="00FA1F97">
      <w:pPr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3) Pani Anna Marut, starszy specjalista w Departamencie Strategii i Deregulacji MS, tel. 22/23-90-535, faks 22/23-90-592; mail: </w:t>
      </w:r>
      <w:hyperlink r:id="rId7" w:history="1">
        <w:r w:rsidRPr="003B3A56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lang w:eastAsia="pl-PL"/>
          </w:rPr>
          <w:t>Anna.Marut@ms.gov.pl</w:t>
        </w:r>
      </w:hyperlink>
      <w:r w:rsidRPr="003B3A56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:rsidR="00C203EE" w:rsidRPr="00272C9B" w:rsidRDefault="00C203EE" w:rsidP="00FA1F97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72C9B">
        <w:rPr>
          <w:rFonts w:ascii="Times New Roman" w:hAnsi="Times New Roman"/>
          <w:sz w:val="24"/>
          <w:szCs w:val="24"/>
          <w:lang w:eastAsia="pl-PL"/>
        </w:rPr>
        <w:t xml:space="preserve"> - ze strony Wykonawcy: ………………………………………………………</w:t>
      </w:r>
    </w:p>
    <w:p w:rsidR="00C203EE" w:rsidRPr="00272C9B" w:rsidRDefault="00C203EE" w:rsidP="00FA1F97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72C9B">
        <w:rPr>
          <w:rFonts w:ascii="Times New Roman" w:hAnsi="Times New Roman"/>
          <w:sz w:val="24"/>
          <w:szCs w:val="24"/>
          <w:lang w:eastAsia="pl-PL"/>
        </w:rPr>
        <w:t xml:space="preserve">   dane kontaktowe: tel………………………, faks………………………………</w:t>
      </w:r>
    </w:p>
    <w:p w:rsidR="00C203EE" w:rsidRPr="00272C9B" w:rsidRDefault="00C203EE" w:rsidP="00FA1F97">
      <w:pPr>
        <w:pStyle w:val="ListParagraph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272C9B">
        <w:rPr>
          <w:rFonts w:ascii="Times New Roman" w:hAnsi="Times New Roman"/>
          <w:sz w:val="24"/>
          <w:szCs w:val="24"/>
          <w:lang w:eastAsia="pl-PL"/>
        </w:rPr>
        <w:t xml:space="preserve">Zmiana osób wyznaczonych do kontaktów, o których mowa w ust. 1, może nastąpić poprzez pisemne powiadomienie drugiej Strony Umowy przesłane faksem i nie stanowi zmiany Umowy. </w:t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>1</w:t>
      </w:r>
      <w:r w:rsidRPr="00272C9B">
        <w:rPr>
          <w:rFonts w:ascii="Times New Roman" w:hAnsi="Times New Roman"/>
          <w:sz w:val="24"/>
          <w:szCs w:val="24"/>
        </w:rPr>
        <w:t>.</w:t>
      </w:r>
    </w:p>
    <w:p w:rsidR="00C203EE" w:rsidRPr="00272C9B" w:rsidRDefault="00C203EE" w:rsidP="00C862A8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72C9B">
        <w:rPr>
          <w:rFonts w:ascii="Times New Roman" w:hAnsi="Times New Roman"/>
          <w:sz w:val="24"/>
          <w:szCs w:val="24"/>
        </w:rPr>
        <w:t>. Umowa zostaje zawarta na czas określony, tj. do dnia 30 kwietnia 201</w:t>
      </w:r>
      <w:r>
        <w:rPr>
          <w:rFonts w:ascii="Times New Roman" w:hAnsi="Times New Roman"/>
          <w:sz w:val="24"/>
          <w:szCs w:val="24"/>
        </w:rPr>
        <w:t>7 roku, z </w:t>
      </w:r>
      <w:r w:rsidRPr="00272C9B">
        <w:rPr>
          <w:rFonts w:ascii="Times New Roman" w:hAnsi="Times New Roman"/>
          <w:sz w:val="24"/>
          <w:szCs w:val="24"/>
        </w:rPr>
        <w:t xml:space="preserve">zastrzeżeniem, że w przypadku wcześniejszego wykonania usług tłumaczeniowych na kwotę brutto określoną w § </w:t>
      </w:r>
      <w:r>
        <w:rPr>
          <w:rFonts w:ascii="Times New Roman" w:hAnsi="Times New Roman"/>
          <w:sz w:val="24"/>
          <w:szCs w:val="24"/>
        </w:rPr>
        <w:t>5</w:t>
      </w:r>
      <w:r w:rsidRPr="00272C9B">
        <w:rPr>
          <w:rFonts w:ascii="Times New Roman" w:hAnsi="Times New Roman"/>
          <w:sz w:val="24"/>
          <w:szCs w:val="24"/>
        </w:rPr>
        <w:t xml:space="preserve"> ust. </w:t>
      </w:r>
      <w:r>
        <w:rPr>
          <w:rFonts w:ascii="Times New Roman" w:hAnsi="Times New Roman"/>
          <w:sz w:val="24"/>
          <w:szCs w:val="24"/>
        </w:rPr>
        <w:t>2</w:t>
      </w:r>
      <w:r w:rsidRPr="00272C9B">
        <w:rPr>
          <w:rFonts w:ascii="Times New Roman" w:hAnsi="Times New Roman"/>
          <w:sz w:val="24"/>
          <w:szCs w:val="24"/>
        </w:rPr>
        <w:t>, Umowa ta wygasa.</w:t>
      </w:r>
    </w:p>
    <w:p w:rsidR="00C203EE" w:rsidRPr="00272C9B" w:rsidRDefault="00C203EE" w:rsidP="00FA1F97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72C9B">
        <w:rPr>
          <w:rFonts w:ascii="Times New Roman" w:hAnsi="Times New Roman"/>
          <w:sz w:val="24"/>
          <w:szCs w:val="24"/>
        </w:rPr>
        <w:t xml:space="preserve">. W sprawach nie uregulowanych Umową stosuje się odpowiednie przepisy Kodeksu cywilnego </w:t>
      </w:r>
      <w:r>
        <w:rPr>
          <w:rFonts w:ascii="Times New Roman" w:hAnsi="Times New Roman"/>
          <w:sz w:val="24"/>
          <w:szCs w:val="24"/>
        </w:rPr>
        <w:t>ustawy o prawie autorskim oraz prawach pokrewnych oraz ustawy – Prawo zamówień publicznych.</w:t>
      </w:r>
    </w:p>
    <w:p w:rsidR="00C203EE" w:rsidRDefault="00C203EE" w:rsidP="00B430B8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72C9B">
        <w:rPr>
          <w:rFonts w:ascii="Times New Roman" w:hAnsi="Times New Roman"/>
          <w:sz w:val="24"/>
          <w:szCs w:val="24"/>
        </w:rPr>
        <w:t>. Spory powstałe w związku z wykonywaniem Umowy rozst</w:t>
      </w:r>
      <w:r>
        <w:rPr>
          <w:rFonts w:ascii="Times New Roman" w:hAnsi="Times New Roman"/>
          <w:sz w:val="24"/>
          <w:szCs w:val="24"/>
        </w:rPr>
        <w:t xml:space="preserve">rzygane będą przez sąd </w:t>
      </w:r>
      <w:r w:rsidRPr="00272C9B">
        <w:rPr>
          <w:rFonts w:ascii="Times New Roman" w:hAnsi="Times New Roman"/>
          <w:sz w:val="24"/>
          <w:szCs w:val="24"/>
        </w:rPr>
        <w:t>właściwy miejscowo ze względu na siedzibę Zamawiającego.</w:t>
      </w:r>
    </w:p>
    <w:p w:rsidR="00C203EE" w:rsidRPr="00D047A8" w:rsidRDefault="00C203EE" w:rsidP="000F1E97">
      <w:pPr>
        <w:spacing w:after="0" w:line="360" w:lineRule="auto"/>
        <w:ind w:left="426" w:hanging="426"/>
        <w:jc w:val="both"/>
        <w:outlineLvl w:val="0"/>
        <w:rPr>
          <w:rFonts w:ascii="Times New Roman" w:hAnsi="Times New Roman"/>
          <w:sz w:val="24"/>
          <w:szCs w:val="24"/>
        </w:rPr>
      </w:pPr>
      <w:r w:rsidRPr="00B430B8">
        <w:rPr>
          <w:rFonts w:ascii="Times New Roman" w:hAnsi="Times New Roman"/>
          <w:sz w:val="24"/>
          <w:szCs w:val="24"/>
        </w:rPr>
        <w:t xml:space="preserve">5. </w:t>
      </w:r>
      <w:r w:rsidRPr="00D047A8">
        <w:rPr>
          <w:rFonts w:ascii="Times New Roman" w:hAnsi="Times New Roman"/>
          <w:sz w:val="24"/>
          <w:szCs w:val="24"/>
        </w:rPr>
        <w:t xml:space="preserve">Zamawiający przewiduje możliwość dokonania istotnych zmian postanowień zawartej </w:t>
      </w:r>
      <w:bookmarkStart w:id="0" w:name="_GoBack"/>
      <w:bookmarkEnd w:id="0"/>
      <w:r w:rsidRPr="00D047A8">
        <w:rPr>
          <w:rFonts w:ascii="Times New Roman" w:hAnsi="Times New Roman"/>
          <w:sz w:val="24"/>
          <w:szCs w:val="24"/>
        </w:rPr>
        <w:t>umowy, w szczególności w następujących przypadkach:</w:t>
      </w:r>
    </w:p>
    <w:p w:rsidR="00C203EE" w:rsidRPr="00D047A8" w:rsidRDefault="00C203EE" w:rsidP="00B430B8">
      <w:pPr>
        <w:numPr>
          <w:ilvl w:val="0"/>
          <w:numId w:val="23"/>
        </w:numPr>
        <w:spacing w:after="0" w:line="360" w:lineRule="auto"/>
        <w:ind w:left="993" w:hanging="284"/>
        <w:jc w:val="both"/>
        <w:outlineLvl w:val="0"/>
        <w:rPr>
          <w:rFonts w:ascii="Times New Roman" w:hAnsi="Times New Roman"/>
          <w:sz w:val="24"/>
          <w:szCs w:val="24"/>
        </w:rPr>
      </w:pPr>
      <w:r w:rsidRPr="00D047A8">
        <w:rPr>
          <w:rFonts w:ascii="Times New Roman" w:hAnsi="Times New Roman"/>
          <w:sz w:val="24"/>
          <w:szCs w:val="24"/>
        </w:rPr>
        <w:t>w przypadku uzasadnionych zmian w zakresie sposobu wykonania przedmiotu zamówienia zaproponowanych przez Zamawiającego lub Wykonawcę, jeżeli te zmiany są korzystne dla Zamawiającego - powyższe nie będzie stanowić podstawy do zmiany wynagrodzenia;</w:t>
      </w:r>
    </w:p>
    <w:p w:rsidR="00C203EE" w:rsidRPr="00D047A8" w:rsidRDefault="00C203EE" w:rsidP="00B430B8">
      <w:pPr>
        <w:numPr>
          <w:ilvl w:val="0"/>
          <w:numId w:val="23"/>
        </w:numPr>
        <w:spacing w:after="0" w:line="360" w:lineRule="auto"/>
        <w:ind w:left="993" w:hanging="284"/>
        <w:jc w:val="both"/>
        <w:outlineLvl w:val="0"/>
        <w:rPr>
          <w:rFonts w:ascii="Times New Roman" w:hAnsi="Times New Roman"/>
          <w:sz w:val="24"/>
          <w:szCs w:val="24"/>
        </w:rPr>
      </w:pPr>
      <w:r w:rsidRPr="00D047A8">
        <w:rPr>
          <w:rFonts w:ascii="Times New Roman" w:hAnsi="Times New Roman"/>
          <w:sz w:val="24"/>
          <w:szCs w:val="24"/>
        </w:rPr>
        <w:t>w przypadku wystąpienia przyczyn innych niż wskazanych powyżej, jeżeli konieczność wprowadzenia takiej zmiany wyniknie z okoliczności, których nie można było przewidzieć w ogłoszeniu o zamówieniu lub SIWZ, pomimo zachowania należytej staranności - powyższe nie będzie stanowić podstawy do zmiany wynagrodzenia;</w:t>
      </w:r>
    </w:p>
    <w:p w:rsidR="00C203EE" w:rsidRPr="00D047A8" w:rsidRDefault="00C203EE" w:rsidP="00B430B8">
      <w:pPr>
        <w:numPr>
          <w:ilvl w:val="0"/>
          <w:numId w:val="23"/>
        </w:numPr>
        <w:spacing w:after="0" w:line="360" w:lineRule="auto"/>
        <w:ind w:left="993" w:hanging="284"/>
        <w:jc w:val="both"/>
        <w:outlineLvl w:val="0"/>
        <w:rPr>
          <w:rFonts w:ascii="Times New Roman" w:hAnsi="Times New Roman"/>
          <w:sz w:val="24"/>
          <w:szCs w:val="24"/>
        </w:rPr>
      </w:pPr>
      <w:r w:rsidRPr="00D047A8">
        <w:rPr>
          <w:rFonts w:ascii="Times New Roman" w:hAnsi="Times New Roman"/>
          <w:sz w:val="24"/>
          <w:szCs w:val="24"/>
        </w:rPr>
        <w:t>w przypadku zmian przepisów prawa oraz wydanych do nich aktów wykonawczych powiązanych z ustawą Prawo zamówień publicznych lub przepisami związanymi z</w:t>
      </w:r>
      <w:r>
        <w:rPr>
          <w:rFonts w:ascii="Times New Roman" w:hAnsi="Times New Roman"/>
          <w:sz w:val="24"/>
          <w:szCs w:val="24"/>
        </w:rPr>
        <w:t> </w:t>
      </w:r>
      <w:r w:rsidRPr="00D047A8">
        <w:rPr>
          <w:rFonts w:ascii="Times New Roman" w:hAnsi="Times New Roman"/>
          <w:sz w:val="24"/>
          <w:szCs w:val="24"/>
        </w:rPr>
        <w:t>przedmiotem zamówienia;</w:t>
      </w:r>
    </w:p>
    <w:p w:rsidR="00C203EE" w:rsidRPr="00D047A8" w:rsidRDefault="00C203EE" w:rsidP="00B430B8">
      <w:pPr>
        <w:numPr>
          <w:ilvl w:val="0"/>
          <w:numId w:val="23"/>
        </w:numPr>
        <w:spacing w:after="0" w:line="360" w:lineRule="auto"/>
        <w:ind w:left="993" w:hanging="284"/>
        <w:jc w:val="both"/>
        <w:outlineLvl w:val="0"/>
        <w:rPr>
          <w:rFonts w:ascii="Times New Roman" w:hAnsi="Times New Roman"/>
          <w:sz w:val="24"/>
          <w:szCs w:val="24"/>
        </w:rPr>
      </w:pPr>
      <w:r w:rsidRPr="00D047A8">
        <w:rPr>
          <w:rFonts w:ascii="Times New Roman" w:hAnsi="Times New Roman"/>
          <w:sz w:val="24"/>
          <w:szCs w:val="24"/>
        </w:rPr>
        <w:t>w przypadku uzyskania zgody na przedłużenie okresu realizacji Programu Operacyjnego i terminu kwalifikowalności wydatków z funduszy norweskich poza 30 kwietnia 2017 r.</w:t>
      </w:r>
    </w:p>
    <w:p w:rsidR="00C203EE" w:rsidRPr="00272C9B" w:rsidRDefault="00C203EE" w:rsidP="00FA1F97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72C9B">
        <w:rPr>
          <w:rFonts w:ascii="Times New Roman" w:hAnsi="Times New Roman"/>
          <w:sz w:val="24"/>
          <w:szCs w:val="24"/>
        </w:rPr>
        <w:t xml:space="preserve">. Zmiany treści Umowy dla swej skuteczności wymagają </w:t>
      </w:r>
      <w:r>
        <w:rPr>
          <w:rFonts w:ascii="Times New Roman" w:hAnsi="Times New Roman"/>
          <w:sz w:val="24"/>
          <w:szCs w:val="24"/>
        </w:rPr>
        <w:t xml:space="preserve">pisemnej formy aneksu, pod rygorem </w:t>
      </w:r>
      <w:r w:rsidRPr="00272C9B">
        <w:rPr>
          <w:rFonts w:ascii="Times New Roman" w:hAnsi="Times New Roman"/>
          <w:sz w:val="24"/>
          <w:szCs w:val="24"/>
        </w:rPr>
        <w:t>nieważności.</w:t>
      </w:r>
    </w:p>
    <w:p w:rsidR="00C203EE" w:rsidRDefault="00C203EE" w:rsidP="00FA1F97">
      <w:p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272C9B">
        <w:rPr>
          <w:rFonts w:ascii="Times New Roman" w:hAnsi="Times New Roman"/>
          <w:sz w:val="24"/>
          <w:szCs w:val="24"/>
        </w:rPr>
        <w:t xml:space="preserve">. Umowę sporządzono w </w:t>
      </w:r>
      <w:r>
        <w:rPr>
          <w:rFonts w:ascii="Times New Roman" w:hAnsi="Times New Roman"/>
          <w:sz w:val="24"/>
          <w:szCs w:val="24"/>
        </w:rPr>
        <w:t>4</w:t>
      </w:r>
      <w:r w:rsidRPr="00272C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(czterech) </w:t>
      </w:r>
      <w:r w:rsidRPr="00272C9B">
        <w:rPr>
          <w:rFonts w:ascii="Times New Roman" w:hAnsi="Times New Roman"/>
          <w:sz w:val="24"/>
          <w:szCs w:val="24"/>
        </w:rPr>
        <w:t>jednobrzmiących egzemplarzach</w:t>
      </w:r>
      <w:r>
        <w:rPr>
          <w:rFonts w:ascii="Times New Roman" w:hAnsi="Times New Roman"/>
          <w:sz w:val="24"/>
          <w:szCs w:val="24"/>
        </w:rPr>
        <w:t xml:space="preserve"> po dwa dla każdej ze stron</w:t>
      </w:r>
      <w:r w:rsidRPr="00272C9B">
        <w:rPr>
          <w:rFonts w:ascii="Times New Roman" w:hAnsi="Times New Roman"/>
          <w:sz w:val="24"/>
          <w:szCs w:val="24"/>
        </w:rPr>
        <w:t>.</w:t>
      </w:r>
    </w:p>
    <w:p w:rsidR="00C203EE" w:rsidRPr="00272C9B" w:rsidRDefault="00C203EE" w:rsidP="00FA1F97">
      <w:pPr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272C9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Integralną część Umowy stanowią:</w:t>
      </w:r>
    </w:p>
    <w:p w:rsidR="00C203EE" w:rsidRDefault="00C203EE" w:rsidP="00FA1F97">
      <w:pPr>
        <w:pStyle w:val="ListParagraph"/>
        <w:numPr>
          <w:ilvl w:val="0"/>
          <w:numId w:val="18"/>
        </w:numPr>
        <w:spacing w:after="0" w:line="360" w:lineRule="auto"/>
        <w:ind w:left="426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1 </w:t>
      </w:r>
      <w:r w:rsidRPr="000F7D2A">
        <w:rPr>
          <w:rFonts w:ascii="Times New Roman" w:hAnsi="Times New Roman"/>
          <w:sz w:val="24"/>
          <w:szCs w:val="24"/>
        </w:rPr>
        <w:t>Tłumaczenia pisemne zwykłe</w:t>
      </w:r>
    </w:p>
    <w:p w:rsidR="00C203EE" w:rsidRDefault="00C203EE" w:rsidP="00FA1F97">
      <w:pPr>
        <w:pStyle w:val="ListParagraph"/>
        <w:numPr>
          <w:ilvl w:val="0"/>
          <w:numId w:val="18"/>
        </w:numPr>
        <w:spacing w:after="0" w:line="360" w:lineRule="auto"/>
        <w:ind w:left="426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2 Tłumaczenia ustne konsekutywne</w:t>
      </w:r>
    </w:p>
    <w:p w:rsidR="00C203EE" w:rsidRDefault="00C203EE" w:rsidP="00FA1F97">
      <w:pPr>
        <w:pStyle w:val="ListParagraph"/>
        <w:numPr>
          <w:ilvl w:val="0"/>
          <w:numId w:val="18"/>
        </w:numPr>
        <w:spacing w:after="0" w:line="360" w:lineRule="auto"/>
        <w:ind w:left="426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3 Tłumaczenia ustne symultaniczne</w:t>
      </w:r>
    </w:p>
    <w:p w:rsidR="00C203EE" w:rsidRDefault="00C203EE" w:rsidP="00FA1F97">
      <w:pPr>
        <w:pStyle w:val="ListParagraph"/>
        <w:numPr>
          <w:ilvl w:val="0"/>
          <w:numId w:val="18"/>
        </w:numPr>
        <w:spacing w:after="0" w:line="360" w:lineRule="auto"/>
        <w:ind w:left="426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4 Tłumaczenia pisemne przysięgłe</w:t>
      </w:r>
    </w:p>
    <w:p w:rsidR="00C203EE" w:rsidRPr="000F7D2A" w:rsidRDefault="00C203EE" w:rsidP="00FA1F97">
      <w:pPr>
        <w:pStyle w:val="ListParagraph"/>
        <w:numPr>
          <w:ilvl w:val="0"/>
          <w:numId w:val="18"/>
        </w:numPr>
        <w:spacing w:after="0" w:line="360" w:lineRule="auto"/>
        <w:ind w:left="426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5 </w:t>
      </w:r>
      <w:r w:rsidRPr="000F7D2A">
        <w:rPr>
          <w:rFonts w:ascii="Times New Roman" w:hAnsi="Times New Roman"/>
          <w:sz w:val="24"/>
          <w:szCs w:val="24"/>
        </w:rPr>
        <w:t>Kopia oferty Wykonawcy</w:t>
      </w:r>
    </w:p>
    <w:p w:rsidR="00C203EE" w:rsidRPr="000F7D2A" w:rsidRDefault="00C203EE" w:rsidP="00FA1F97">
      <w:pPr>
        <w:pStyle w:val="ListParagraph"/>
        <w:numPr>
          <w:ilvl w:val="0"/>
          <w:numId w:val="18"/>
        </w:numPr>
        <w:spacing w:after="0" w:line="360" w:lineRule="auto"/>
        <w:ind w:left="426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6 </w:t>
      </w:r>
      <w:r w:rsidRPr="000F7D2A">
        <w:rPr>
          <w:rFonts w:ascii="Times New Roman" w:hAnsi="Times New Roman"/>
          <w:sz w:val="24"/>
          <w:szCs w:val="24"/>
        </w:rPr>
        <w:t>Wzór protokołu odbioru za usługi tłumaczeniowe</w:t>
      </w:r>
    </w:p>
    <w:p w:rsidR="00C203EE" w:rsidRPr="000F7D2A" w:rsidRDefault="00C203EE" w:rsidP="00FA1F97">
      <w:pPr>
        <w:pStyle w:val="ListParagraph"/>
        <w:numPr>
          <w:ilvl w:val="0"/>
          <w:numId w:val="18"/>
        </w:numPr>
        <w:spacing w:after="0" w:line="360" w:lineRule="auto"/>
        <w:ind w:left="426" w:hanging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7 </w:t>
      </w:r>
      <w:r w:rsidRPr="000F7D2A">
        <w:rPr>
          <w:rFonts w:ascii="Times New Roman" w:hAnsi="Times New Roman"/>
          <w:sz w:val="24"/>
          <w:szCs w:val="24"/>
        </w:rPr>
        <w:t>Lista tłumaczy wykonujących usługi tłumaczeniowe na rzecz Zamawiającego;</w:t>
      </w: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203EE" w:rsidRPr="00272C9B" w:rsidRDefault="00C203EE" w:rsidP="00BD4EE1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72C9B">
        <w:rPr>
          <w:rFonts w:ascii="Times New Roman" w:hAnsi="Times New Roman"/>
          <w:sz w:val="24"/>
          <w:szCs w:val="24"/>
        </w:rPr>
        <w:t>ZAMAWIAJĄCY                                                                             WYKONAWCA</w:t>
      </w:r>
    </w:p>
    <w:sectPr w:rsidR="00C203EE" w:rsidRPr="00272C9B" w:rsidSect="00FC3FC1">
      <w:headerReference w:type="default" r:id="rId8"/>
      <w:footerReference w:type="default" r:id="rId9"/>
      <w:pgSz w:w="11906" w:h="16838"/>
      <w:pgMar w:top="181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3EE" w:rsidRDefault="00C203EE" w:rsidP="001B76B2">
      <w:pPr>
        <w:spacing w:after="0" w:line="240" w:lineRule="auto"/>
      </w:pPr>
      <w:r>
        <w:separator/>
      </w:r>
    </w:p>
  </w:endnote>
  <w:endnote w:type="continuationSeparator" w:id="0">
    <w:p w:rsidR="00C203EE" w:rsidRDefault="00C203EE" w:rsidP="001B7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3EE" w:rsidRDefault="00C203EE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C203EE" w:rsidRPr="001B76B2" w:rsidRDefault="00C203EE" w:rsidP="005466D4"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Zamówienie finansowane ze środków funduszy norweskich oraz środków krajowych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3EE" w:rsidRDefault="00C203EE" w:rsidP="001B76B2">
      <w:pPr>
        <w:spacing w:after="0" w:line="240" w:lineRule="auto"/>
      </w:pPr>
      <w:r>
        <w:separator/>
      </w:r>
    </w:p>
  </w:footnote>
  <w:footnote w:type="continuationSeparator" w:id="0">
    <w:p w:rsidR="00C203EE" w:rsidRDefault="00C203EE" w:rsidP="001B7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3EE" w:rsidRPr="0041519C" w:rsidRDefault="00C203EE" w:rsidP="00BB62ED">
    <w:pPr>
      <w:pStyle w:val="Header"/>
      <w:jc w:val="right"/>
      <w:rPr>
        <w:color w:val="4F81BD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ms" style="position:absolute;left:0;text-align:left;margin-left:-9pt;margin-top:1.5pt;width:167.1pt;height:53.4pt;z-index:-251656192;visibility:visible">
          <v:imagedata r:id="rId1" o:title=""/>
        </v:shape>
      </w:pict>
    </w:r>
    <w:r>
      <w:rPr>
        <w:noProof/>
        <w:lang w:eastAsia="pl-PL"/>
      </w:rPr>
      <w:pict>
        <v:shape id="Obraz 2" o:spid="_x0000_s2050" type="#_x0000_t75" style="position:absolute;left:0;text-align:left;margin-left:387.65pt;margin-top:-13.65pt;width:74.9pt;height:77.25pt;z-index:-251655168;visibility:visible">
          <v:imagedata r:id="rId2" o:title=""/>
        </v:shape>
      </w:pict>
    </w:r>
  </w:p>
  <w:p w:rsidR="00C203EE" w:rsidRDefault="00C203EE" w:rsidP="00BB62ED">
    <w:pPr>
      <w:pStyle w:val="Header"/>
    </w:pPr>
  </w:p>
  <w:p w:rsidR="00C203EE" w:rsidRDefault="00C203E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6501"/>
    <w:multiLevelType w:val="hybridMultilevel"/>
    <w:tmpl w:val="4664EB3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EC6DEE"/>
    <w:multiLevelType w:val="hybridMultilevel"/>
    <w:tmpl w:val="08CE1B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83185C"/>
    <w:multiLevelType w:val="hybridMultilevel"/>
    <w:tmpl w:val="6BC01C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731185"/>
    <w:multiLevelType w:val="hybridMultilevel"/>
    <w:tmpl w:val="9148F2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C7603A"/>
    <w:multiLevelType w:val="hybridMultilevel"/>
    <w:tmpl w:val="1C901B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4606A45E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5A54E4"/>
    <w:multiLevelType w:val="hybridMultilevel"/>
    <w:tmpl w:val="01BCF7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5381AD8"/>
    <w:multiLevelType w:val="hybridMultilevel"/>
    <w:tmpl w:val="E81C2A12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26B82C6F"/>
    <w:multiLevelType w:val="hybridMultilevel"/>
    <w:tmpl w:val="C2746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3660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9F728AD"/>
    <w:multiLevelType w:val="hybridMultilevel"/>
    <w:tmpl w:val="641CDE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D2516BF"/>
    <w:multiLevelType w:val="hybridMultilevel"/>
    <w:tmpl w:val="C3AE954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14176C"/>
    <w:multiLevelType w:val="hybridMultilevel"/>
    <w:tmpl w:val="740C89F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8677FC9"/>
    <w:multiLevelType w:val="multilevel"/>
    <w:tmpl w:val="A7E0A732"/>
    <w:lvl w:ilvl="0">
      <w:start w:val="4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">
    <w:nsid w:val="39C87662"/>
    <w:multiLevelType w:val="hybridMultilevel"/>
    <w:tmpl w:val="DEF8855A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3AD7179D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5E0F57"/>
    <w:multiLevelType w:val="hybridMultilevel"/>
    <w:tmpl w:val="433822C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>
    <w:nsid w:val="3FCE73B0"/>
    <w:multiLevelType w:val="hybridMultilevel"/>
    <w:tmpl w:val="090C70BA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13146F9"/>
    <w:multiLevelType w:val="hybridMultilevel"/>
    <w:tmpl w:val="D0C6CE10"/>
    <w:lvl w:ilvl="0" w:tplc="80722C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155152D"/>
    <w:multiLevelType w:val="hybridMultilevel"/>
    <w:tmpl w:val="47724F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8A5830"/>
    <w:multiLevelType w:val="hybridMultilevel"/>
    <w:tmpl w:val="8A1A8EAE"/>
    <w:lvl w:ilvl="0" w:tplc="EE721114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0161237"/>
    <w:multiLevelType w:val="hybridMultilevel"/>
    <w:tmpl w:val="3D70704C"/>
    <w:lvl w:ilvl="0" w:tplc="6D62D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83121D6"/>
    <w:multiLevelType w:val="hybridMultilevel"/>
    <w:tmpl w:val="32BCBE3A"/>
    <w:lvl w:ilvl="0" w:tplc="3A0896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85E2EF0"/>
    <w:multiLevelType w:val="hybridMultilevel"/>
    <w:tmpl w:val="DCD693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DE62606"/>
    <w:multiLevelType w:val="hybridMultilevel"/>
    <w:tmpl w:val="B9F8CF5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0"/>
  </w:num>
  <w:num w:numId="3">
    <w:abstractNumId w:val="7"/>
  </w:num>
  <w:num w:numId="4">
    <w:abstractNumId w:val="13"/>
  </w:num>
  <w:num w:numId="5">
    <w:abstractNumId w:val="19"/>
  </w:num>
  <w:num w:numId="6">
    <w:abstractNumId w:val="15"/>
  </w:num>
  <w:num w:numId="7">
    <w:abstractNumId w:val="21"/>
  </w:num>
  <w:num w:numId="8">
    <w:abstractNumId w:val="2"/>
  </w:num>
  <w:num w:numId="9">
    <w:abstractNumId w:val="8"/>
  </w:num>
  <w:num w:numId="10">
    <w:abstractNumId w:val="16"/>
  </w:num>
  <w:num w:numId="11">
    <w:abstractNumId w:val="4"/>
  </w:num>
  <w:num w:numId="12">
    <w:abstractNumId w:val="22"/>
  </w:num>
  <w:num w:numId="13">
    <w:abstractNumId w:val="3"/>
  </w:num>
  <w:num w:numId="14">
    <w:abstractNumId w:val="18"/>
  </w:num>
  <w:num w:numId="15">
    <w:abstractNumId w:val="5"/>
  </w:num>
  <w:num w:numId="16">
    <w:abstractNumId w:val="9"/>
  </w:num>
  <w:num w:numId="17">
    <w:abstractNumId w:val="10"/>
  </w:num>
  <w:num w:numId="18">
    <w:abstractNumId w:val="0"/>
  </w:num>
  <w:num w:numId="19">
    <w:abstractNumId w:val="14"/>
  </w:num>
  <w:num w:numId="20">
    <w:abstractNumId w:val="1"/>
  </w:num>
  <w:num w:numId="21">
    <w:abstractNumId w:val="6"/>
  </w:num>
  <w:num w:numId="22">
    <w:abstractNumId w:val="11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E11"/>
    <w:rsid w:val="00001336"/>
    <w:rsid w:val="000017B7"/>
    <w:rsid w:val="000031F3"/>
    <w:rsid w:val="00004881"/>
    <w:rsid w:val="00095C68"/>
    <w:rsid w:val="000F1E97"/>
    <w:rsid w:val="000F7D2A"/>
    <w:rsid w:val="00114F2D"/>
    <w:rsid w:val="001243DC"/>
    <w:rsid w:val="001B76B2"/>
    <w:rsid w:val="001E15CF"/>
    <w:rsid w:val="00264802"/>
    <w:rsid w:val="00272C9B"/>
    <w:rsid w:val="00325688"/>
    <w:rsid w:val="003313A4"/>
    <w:rsid w:val="00334D45"/>
    <w:rsid w:val="00341082"/>
    <w:rsid w:val="00363DF5"/>
    <w:rsid w:val="003833D6"/>
    <w:rsid w:val="00391A17"/>
    <w:rsid w:val="00396814"/>
    <w:rsid w:val="003A43E3"/>
    <w:rsid w:val="003A4552"/>
    <w:rsid w:val="003B3A56"/>
    <w:rsid w:val="0041519C"/>
    <w:rsid w:val="00431DBB"/>
    <w:rsid w:val="00444CB6"/>
    <w:rsid w:val="00455E11"/>
    <w:rsid w:val="0045720D"/>
    <w:rsid w:val="00476DB5"/>
    <w:rsid w:val="004A1FC9"/>
    <w:rsid w:val="004E1AF9"/>
    <w:rsid w:val="004E589E"/>
    <w:rsid w:val="005466D4"/>
    <w:rsid w:val="00553F6F"/>
    <w:rsid w:val="00601744"/>
    <w:rsid w:val="00630E80"/>
    <w:rsid w:val="00667AAE"/>
    <w:rsid w:val="006711E7"/>
    <w:rsid w:val="00674FF0"/>
    <w:rsid w:val="0067626C"/>
    <w:rsid w:val="00683F59"/>
    <w:rsid w:val="006D6F4E"/>
    <w:rsid w:val="006E2AAF"/>
    <w:rsid w:val="006F22FF"/>
    <w:rsid w:val="00750873"/>
    <w:rsid w:val="0078724F"/>
    <w:rsid w:val="007A2D22"/>
    <w:rsid w:val="007C1348"/>
    <w:rsid w:val="007E5723"/>
    <w:rsid w:val="008452B4"/>
    <w:rsid w:val="00874DF8"/>
    <w:rsid w:val="008C2C43"/>
    <w:rsid w:val="00921CDD"/>
    <w:rsid w:val="00927746"/>
    <w:rsid w:val="009411AD"/>
    <w:rsid w:val="009C2489"/>
    <w:rsid w:val="009F330C"/>
    <w:rsid w:val="00A14926"/>
    <w:rsid w:val="00A22C4B"/>
    <w:rsid w:val="00B430B8"/>
    <w:rsid w:val="00B47F81"/>
    <w:rsid w:val="00B5546A"/>
    <w:rsid w:val="00B82D50"/>
    <w:rsid w:val="00BB62ED"/>
    <w:rsid w:val="00BD4EE1"/>
    <w:rsid w:val="00C203EE"/>
    <w:rsid w:val="00C424D7"/>
    <w:rsid w:val="00C862A8"/>
    <w:rsid w:val="00CA7A5A"/>
    <w:rsid w:val="00CB2582"/>
    <w:rsid w:val="00CB63BE"/>
    <w:rsid w:val="00D047A8"/>
    <w:rsid w:val="00D058DD"/>
    <w:rsid w:val="00D10EC7"/>
    <w:rsid w:val="00D26612"/>
    <w:rsid w:val="00D830A2"/>
    <w:rsid w:val="00DB03E0"/>
    <w:rsid w:val="00E2221C"/>
    <w:rsid w:val="00EA1308"/>
    <w:rsid w:val="00ED2B98"/>
    <w:rsid w:val="00EE6B3C"/>
    <w:rsid w:val="00F20379"/>
    <w:rsid w:val="00FA1F97"/>
    <w:rsid w:val="00FC3FC1"/>
    <w:rsid w:val="00FE1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F5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048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B7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B76B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B7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B76B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E1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E1AF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8724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nna.Marut@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528</TotalTime>
  <Pages>8</Pages>
  <Words>2112</Words>
  <Characters>12672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Rdzanek-Kalinowska Monika  (DWM)</dc:creator>
  <cp:keywords/>
  <dc:description/>
  <cp:lastModifiedBy>Atanasow</cp:lastModifiedBy>
  <cp:revision>56</cp:revision>
  <cp:lastPrinted>2014-07-03T08:38:00Z</cp:lastPrinted>
  <dcterms:created xsi:type="dcterms:W3CDTF">2014-01-27T10:04:00Z</dcterms:created>
  <dcterms:modified xsi:type="dcterms:W3CDTF">2014-07-03T08:38:00Z</dcterms:modified>
</cp:coreProperties>
</file>