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70" w:rsidRPr="000555D9" w:rsidRDefault="00871E70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871E70" w:rsidRDefault="00871E70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871E70" w:rsidRPr="000555D9" w:rsidRDefault="00871E70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OF</w:t>
      </w:r>
      <w:r w:rsidRPr="004011C8">
        <w:rPr>
          <w:b/>
        </w:rPr>
        <w:t>-II-3</w:t>
      </w:r>
      <w:r>
        <w:rPr>
          <w:b/>
        </w:rPr>
        <w:t>710-14/14</w:t>
      </w:r>
    </w:p>
    <w:p w:rsidR="00871E70" w:rsidRDefault="00871E70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871E70" w:rsidRDefault="00871E70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871E70" w:rsidTr="00DB3B08">
        <w:trPr>
          <w:trHeight w:val="1212"/>
        </w:trPr>
        <w:tc>
          <w:tcPr>
            <w:tcW w:w="3851" w:type="dxa"/>
          </w:tcPr>
          <w:p w:rsidR="00871E70" w:rsidRPr="008C5ABD" w:rsidRDefault="00871E70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871E70" w:rsidRDefault="00871E70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871E70" w:rsidRPr="00C16ECC" w:rsidRDefault="00871E70" w:rsidP="00C16ECC">
      <w:pPr>
        <w:jc w:val="center"/>
        <w:rPr>
          <w:rFonts w:ascii="Garamond" w:hAnsi="Garamond"/>
          <w:bCs/>
          <w:color w:val="000000"/>
          <w:sz w:val="24"/>
          <w:szCs w:val="24"/>
        </w:rPr>
      </w:pPr>
      <w:r w:rsidRPr="00C16ECC">
        <w:rPr>
          <w:rFonts w:ascii="Garamond" w:hAnsi="Garamond"/>
          <w:b/>
          <w:bCs/>
          <w:sz w:val="24"/>
          <w:szCs w:val="24"/>
        </w:rPr>
        <w:t>dotyczy postępowania na „Wykonanie systemu informatycznego do składania i obsługi elektronicznych wniosków dla rejestracji w Krajowym Rejestrze Sądowym spółki z o.o., jawnej i komandytowej w trybie jednego dnia, przeprowadzenie szkoleń związanych z wdrożeniem nowych usług oraz świadczenie usługi wsparcia w utrzymaniu, rozwoju i szkoleniu dla tego systemu</w:t>
      </w:r>
      <w:r w:rsidRPr="00C16ECC">
        <w:rPr>
          <w:rFonts w:ascii="Garamond" w:hAnsi="Garamond"/>
          <w:bCs/>
          <w:color w:val="000000"/>
          <w:sz w:val="24"/>
          <w:szCs w:val="24"/>
        </w:rPr>
        <w:t>”</w:t>
      </w:r>
    </w:p>
    <w:p w:rsidR="00871E70" w:rsidRPr="002966B1" w:rsidRDefault="00871E70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</w:p>
    <w:p w:rsidR="00871E70" w:rsidRPr="009A2991" w:rsidRDefault="00871E70">
      <w:pPr>
        <w:rPr>
          <w:sz w:val="12"/>
          <w:szCs w:val="12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5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 w:rsidR="00871E70" w:rsidRPr="00EF5386" w:rsidTr="00523724">
        <w:tc>
          <w:tcPr>
            <w:tcW w:w="239" w:type="pct"/>
          </w:tcPr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F5386">
              <w:rPr>
                <w:rFonts w:ascii="Times New Roman" w:hAnsi="Times New Roman"/>
                <w:b/>
              </w:rPr>
              <w:t>L.P</w:t>
            </w: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Fonts w:ascii="Times New Roman" w:hAnsi="Times New Roman"/>
                <w:b/>
              </w:rPr>
              <w:t>Imiona i nazwiska  osób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Rodzaj wykształcenia danej osoby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 xml:space="preserve">Rola (funkcja) w zespole np. Kierownik Projektu, Analityk Biznesowy 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Fonts w:ascii="Times New Roman" w:hAnsi="Times New Roman"/>
                <w:b/>
              </w:rPr>
            </w:pPr>
            <w:r w:rsidRPr="00EF5386">
              <w:rPr>
                <w:rStyle w:val="FontStyle88"/>
                <w:b/>
                <w:sz w:val="22"/>
              </w:rPr>
              <w:t xml:space="preserve">Informacje </w:t>
            </w:r>
            <w:r w:rsidRPr="00EF5386">
              <w:rPr>
                <w:rFonts w:ascii="Times New Roman" w:hAnsi="Times New Roman"/>
                <w:b/>
              </w:rPr>
              <w:t>dotyczące doświadczenia zawodowego, w tym liczby lat doświadczenia tych osób, odpowiednio do postawionych przez Zamawiającego warunków udziału, np. poprzez użycie sformułowania: „x-letnie doświadczenie zawodowe w branży ICT, w tym x-letnie doświadczenie w zarządzaniu projektami, itd.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Lista projektów potwierdzających spełnienie postawionych warunków (klient i nazwa projektu)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Style w:val="FontStyle88"/>
                <w:b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Zakres przedmiotu projektu poprzez sformułowanie np. „analiza, zaprojektowanie i wdrożenie systemu informatycznego”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</w:rPr>
            </w:pPr>
            <w:r w:rsidRPr="00EF5386">
              <w:rPr>
                <w:rFonts w:ascii="Times New Roman" w:hAnsi="Times New Roman"/>
                <w:b/>
              </w:rPr>
              <w:t>Wartość wykonanych usług, wymaganych w poszczególnych warunkach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76" w:type="pct"/>
          </w:tcPr>
          <w:p w:rsidR="00871E70" w:rsidRPr="00EF5386" w:rsidRDefault="00871E70" w:rsidP="00523724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</w:rPr>
            </w:pPr>
            <w:r w:rsidRPr="00EF5386">
              <w:rPr>
                <w:rFonts w:ascii="Times New Roman" w:hAnsi="Times New Roman"/>
                <w:b/>
              </w:rPr>
              <w:t>Data zakończenia projektów wraz ze wskazaniem zadań poprzez sformułowanie np. modelowanie procesów biznesowych z zastosowaniem języka UML 2.0, itd.</w:t>
            </w:r>
          </w:p>
          <w:p w:rsidR="00871E70" w:rsidRPr="00EF5386" w:rsidRDefault="00871E70" w:rsidP="00523724">
            <w:pPr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76" w:type="pct"/>
          </w:tcPr>
          <w:p w:rsidR="00871E70" w:rsidRPr="00EF5386" w:rsidRDefault="00871E70" w:rsidP="00EF5386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Style w:val="FontStyle88"/>
                <w:b/>
                <w:bCs/>
                <w:i/>
                <w:color w:val="000000"/>
                <w:sz w:val="22"/>
              </w:rPr>
            </w:pPr>
            <w:r w:rsidRPr="00EF5386">
              <w:rPr>
                <w:rStyle w:val="FontStyle88"/>
                <w:b/>
                <w:sz w:val="22"/>
              </w:rPr>
              <w:t>Nazwa aktualnych certyfikatów posiadanych przez osobę odpowiednio do warunku np. PRINCE 2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76" w:type="pct"/>
          </w:tcPr>
          <w:p w:rsidR="00871E70" w:rsidRPr="00EF5386" w:rsidRDefault="00871E70" w:rsidP="00EF5386">
            <w:pPr>
              <w:tabs>
                <w:tab w:val="num" w:pos="960"/>
              </w:tabs>
              <w:suppressAutoHyphens/>
              <w:spacing w:before="60" w:after="60"/>
              <w:jc w:val="both"/>
              <w:outlineLvl w:val="0"/>
              <w:rPr>
                <w:rFonts w:ascii="Times New Roman" w:hAnsi="Times New Roman"/>
                <w:b/>
                <w:bCs/>
                <w:i/>
                <w:color w:val="000000"/>
              </w:rPr>
            </w:pPr>
            <w:r w:rsidRPr="00EF5386">
              <w:rPr>
                <w:rFonts w:ascii="Times New Roman" w:hAnsi="Times New Roman"/>
                <w:b/>
                <w:color w:val="000000"/>
              </w:rPr>
              <w:t xml:space="preserve">Informacje o podstawie dysponowania daną osobą, np. </w:t>
            </w:r>
            <w:r w:rsidRPr="00EF5386">
              <w:rPr>
                <w:rFonts w:ascii="Times New Roman" w:hAnsi="Times New Roman"/>
                <w:b/>
              </w:rPr>
              <w:t xml:space="preserve">umowa o pracę, umowa zlecenia lub zobowiązanie innego podmiotu itp., </w:t>
            </w:r>
            <w:r w:rsidRPr="00EF5386">
              <w:rPr>
                <w:rFonts w:ascii="Times New Roman" w:hAnsi="Times New Roman"/>
                <w:b/>
                <w:color w:val="000000"/>
              </w:rPr>
              <w:t xml:space="preserve">w szczególności poprzez użycie sformułowania „dysponuję/dysponujemy osobą na podstawie … </w:t>
            </w:r>
            <w:r w:rsidRPr="00EF5386">
              <w:rPr>
                <w:rFonts w:ascii="Times New Roman" w:hAnsi="Times New Roman"/>
                <w:b/>
                <w:i/>
                <w:color w:val="000000"/>
              </w:rPr>
              <w:t>(podać podstawę dysponowania osobą – np. sformułowanie „umowa zlecenia”, zobowiązanie innego podmiotu)</w:t>
            </w:r>
            <w:r w:rsidRPr="00EF5386">
              <w:rPr>
                <w:rFonts w:ascii="Times New Roman" w:hAnsi="Times New Roman"/>
                <w:b/>
                <w:color w:val="000000"/>
              </w:rPr>
              <w:t xml:space="preserve">” albo „będę/będziemy dysponować osobą na podstawie … </w:t>
            </w:r>
            <w:r w:rsidRPr="00EF5386">
              <w:rPr>
                <w:rFonts w:ascii="Times New Roman" w:hAnsi="Times New Roman"/>
                <w:b/>
                <w:i/>
                <w:color w:val="000000"/>
              </w:rPr>
              <w:t>(podać podstawę dysponowania osobą – np. sformułowanie „umowa zlecenia”, zobowiązanie innego podmiotu)</w:t>
            </w:r>
            <w:r w:rsidRPr="00EF5386">
              <w:rPr>
                <w:rFonts w:ascii="Times New Roman" w:hAnsi="Times New Roman"/>
                <w:b/>
                <w:color w:val="000000"/>
              </w:rPr>
              <w:t>” – z wyłączeniem sytuacji, gdy dana osoba jest jednocześnie Wykonawcą (jako osoba fizyczna)</w:t>
            </w:r>
          </w:p>
          <w:p w:rsidR="00871E70" w:rsidRPr="00EF5386" w:rsidRDefault="00871E70" w:rsidP="0052372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871E70" w:rsidRPr="007B7ACC" w:rsidTr="00B67BAB">
        <w:tc>
          <w:tcPr>
            <w:tcW w:w="239" w:type="pct"/>
            <w:vAlign w:val="center"/>
          </w:tcPr>
          <w:p w:rsidR="00871E70" w:rsidRPr="007B7ACC" w:rsidRDefault="00871E70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71E70" w:rsidRPr="007B7ACC" w:rsidTr="00B67BAB">
        <w:tc>
          <w:tcPr>
            <w:tcW w:w="239" w:type="pct"/>
            <w:vAlign w:val="center"/>
          </w:tcPr>
          <w:p w:rsidR="00871E70" w:rsidRPr="007B7ACC" w:rsidRDefault="00871E70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7B7ACC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6563D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71E70" w:rsidRPr="002747CD" w:rsidTr="00B67BAB">
        <w:tc>
          <w:tcPr>
            <w:tcW w:w="239" w:type="pct"/>
            <w:vAlign w:val="center"/>
          </w:tcPr>
          <w:p w:rsidR="00871E70" w:rsidRPr="007B7ACC" w:rsidRDefault="00871E70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476" w:type="pct"/>
          </w:tcPr>
          <w:p w:rsidR="00871E70" w:rsidRPr="0035363E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7B7ACC">
            <w:pPr>
              <w:spacing w:after="0" w:line="240" w:lineRule="auto"/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:rsidR="00871E70" w:rsidRPr="0035363E" w:rsidRDefault="00871E7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71E70" w:rsidRDefault="00871E70" w:rsidP="00DC71E8">
      <w:pPr>
        <w:pStyle w:val="Style5"/>
        <w:widowControl/>
        <w:jc w:val="left"/>
        <w:rPr>
          <w:rStyle w:val="FontStyle12"/>
        </w:rPr>
      </w:pPr>
    </w:p>
    <w:p w:rsidR="00871E70" w:rsidRDefault="00871E70" w:rsidP="00DC71E8">
      <w:pPr>
        <w:pStyle w:val="Style5"/>
        <w:widowControl/>
        <w:jc w:val="left"/>
        <w:rPr>
          <w:rStyle w:val="FontStyle12"/>
        </w:rPr>
      </w:pPr>
    </w:p>
    <w:p w:rsidR="00871E70" w:rsidRDefault="00871E70" w:rsidP="00DC71E8">
      <w:pPr>
        <w:pStyle w:val="Style5"/>
        <w:widowControl/>
        <w:jc w:val="left"/>
        <w:rPr>
          <w:rStyle w:val="FontStyle12"/>
        </w:rPr>
      </w:pPr>
    </w:p>
    <w:p w:rsidR="00871E70" w:rsidRDefault="00871E70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871E70" w:rsidRDefault="00871E70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871E70" w:rsidRDefault="00871E70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871E70" w:rsidRPr="000555D9" w:rsidRDefault="00871E70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871E70" w:rsidRPr="000555D9" w:rsidSect="006613DF">
      <w:headerReference w:type="default" r:id="rId7"/>
      <w:pgSz w:w="16838" w:h="11906" w:orient="landscape"/>
      <w:pgMar w:top="-1079" w:right="1418" w:bottom="360" w:left="1418" w:header="107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E70" w:rsidRDefault="00871E70">
      <w:r>
        <w:separator/>
      </w:r>
    </w:p>
  </w:endnote>
  <w:endnote w:type="continuationSeparator" w:id="0">
    <w:p w:rsidR="00871E70" w:rsidRDefault="00871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E70" w:rsidRDefault="00871E70">
      <w:r>
        <w:separator/>
      </w:r>
    </w:p>
  </w:footnote>
  <w:footnote w:type="continuationSeparator" w:id="0">
    <w:p w:rsidR="00871E70" w:rsidRDefault="00871E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70" w:rsidRDefault="00871E70" w:rsidP="006613DF">
    <w:pPr>
      <w:pStyle w:val="Header"/>
      <w:jc w:val="center"/>
    </w:pPr>
    <w:r w:rsidRPr="003845DD">
      <w:rPr>
        <w:rFonts w:ascii="Arial" w:hAnsi="Arial" w:cs="Aria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47.75pt;height:51pt">
          <v:imagedata r:id="rId1" o:title=""/>
        </v:shape>
      </w:pict>
    </w:r>
  </w:p>
  <w:p w:rsidR="00871E70" w:rsidRDefault="00871E7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325E7345"/>
    <w:multiLevelType w:val="multilevel"/>
    <w:tmpl w:val="F3F6E94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03A0"/>
    <w:rsid w:val="000555D9"/>
    <w:rsid w:val="000777F5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D7014"/>
    <w:rsid w:val="002E4A1B"/>
    <w:rsid w:val="002F491B"/>
    <w:rsid w:val="003004F8"/>
    <w:rsid w:val="0032475C"/>
    <w:rsid w:val="00351685"/>
    <w:rsid w:val="0035363E"/>
    <w:rsid w:val="0036563D"/>
    <w:rsid w:val="00372EF4"/>
    <w:rsid w:val="00375F63"/>
    <w:rsid w:val="0038037F"/>
    <w:rsid w:val="003845DD"/>
    <w:rsid w:val="003976EB"/>
    <w:rsid w:val="003C6B67"/>
    <w:rsid w:val="003E6B83"/>
    <w:rsid w:val="004011C8"/>
    <w:rsid w:val="0040786E"/>
    <w:rsid w:val="004324D0"/>
    <w:rsid w:val="0043253B"/>
    <w:rsid w:val="00465D69"/>
    <w:rsid w:val="004665B1"/>
    <w:rsid w:val="00483727"/>
    <w:rsid w:val="00491D67"/>
    <w:rsid w:val="004D3BF1"/>
    <w:rsid w:val="004D7829"/>
    <w:rsid w:val="004F0B0D"/>
    <w:rsid w:val="004F32CD"/>
    <w:rsid w:val="005044BD"/>
    <w:rsid w:val="00523724"/>
    <w:rsid w:val="005328B8"/>
    <w:rsid w:val="005632EE"/>
    <w:rsid w:val="005753A1"/>
    <w:rsid w:val="005B356A"/>
    <w:rsid w:val="005D1359"/>
    <w:rsid w:val="005D26D9"/>
    <w:rsid w:val="005D5B1F"/>
    <w:rsid w:val="00641534"/>
    <w:rsid w:val="006613DF"/>
    <w:rsid w:val="00665BC3"/>
    <w:rsid w:val="006B0C07"/>
    <w:rsid w:val="006B3487"/>
    <w:rsid w:val="006C53EA"/>
    <w:rsid w:val="0070183F"/>
    <w:rsid w:val="007433C9"/>
    <w:rsid w:val="00794EC1"/>
    <w:rsid w:val="007A370C"/>
    <w:rsid w:val="007A6489"/>
    <w:rsid w:val="007B7ACC"/>
    <w:rsid w:val="007D6D3A"/>
    <w:rsid w:val="00823D41"/>
    <w:rsid w:val="00836F13"/>
    <w:rsid w:val="00846217"/>
    <w:rsid w:val="00871E70"/>
    <w:rsid w:val="008822AA"/>
    <w:rsid w:val="008877A4"/>
    <w:rsid w:val="00891C3E"/>
    <w:rsid w:val="008A6774"/>
    <w:rsid w:val="008B4E24"/>
    <w:rsid w:val="008C5ABD"/>
    <w:rsid w:val="00930FD7"/>
    <w:rsid w:val="0093203D"/>
    <w:rsid w:val="0093407C"/>
    <w:rsid w:val="0094171D"/>
    <w:rsid w:val="00950160"/>
    <w:rsid w:val="0095454F"/>
    <w:rsid w:val="009646FA"/>
    <w:rsid w:val="009A2991"/>
    <w:rsid w:val="009A3F79"/>
    <w:rsid w:val="009B4F5F"/>
    <w:rsid w:val="00A4393E"/>
    <w:rsid w:val="00A6711F"/>
    <w:rsid w:val="00A83497"/>
    <w:rsid w:val="00A87681"/>
    <w:rsid w:val="00A932DD"/>
    <w:rsid w:val="00A9333A"/>
    <w:rsid w:val="00AA71A1"/>
    <w:rsid w:val="00AC6677"/>
    <w:rsid w:val="00AD670C"/>
    <w:rsid w:val="00AE0B11"/>
    <w:rsid w:val="00B67BAB"/>
    <w:rsid w:val="00B7235B"/>
    <w:rsid w:val="00B859BE"/>
    <w:rsid w:val="00BB6E65"/>
    <w:rsid w:val="00BD5E9E"/>
    <w:rsid w:val="00BE0938"/>
    <w:rsid w:val="00C16ECC"/>
    <w:rsid w:val="00CE6C6F"/>
    <w:rsid w:val="00D12826"/>
    <w:rsid w:val="00D201B8"/>
    <w:rsid w:val="00D96E33"/>
    <w:rsid w:val="00DA18F1"/>
    <w:rsid w:val="00DB3B08"/>
    <w:rsid w:val="00DB56FE"/>
    <w:rsid w:val="00DC71E8"/>
    <w:rsid w:val="00DF1534"/>
    <w:rsid w:val="00E217F6"/>
    <w:rsid w:val="00E546F2"/>
    <w:rsid w:val="00E6022D"/>
    <w:rsid w:val="00E6177F"/>
    <w:rsid w:val="00E62AC0"/>
    <w:rsid w:val="00E64B95"/>
    <w:rsid w:val="00E87B8C"/>
    <w:rsid w:val="00E97D2A"/>
    <w:rsid w:val="00EA3EF5"/>
    <w:rsid w:val="00ED334B"/>
    <w:rsid w:val="00ED38DD"/>
    <w:rsid w:val="00EE699B"/>
    <w:rsid w:val="00EF49D4"/>
    <w:rsid w:val="00EF5386"/>
    <w:rsid w:val="00F04268"/>
    <w:rsid w:val="00F1749B"/>
    <w:rsid w:val="00F34851"/>
    <w:rsid w:val="00F413A4"/>
    <w:rsid w:val="00F41BA7"/>
    <w:rsid w:val="00F7296A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  <w:style w:type="character" w:customStyle="1" w:styleId="FontStyle88">
    <w:name w:val="Font Style88"/>
    <w:uiPriority w:val="99"/>
    <w:rsid w:val="00B67BAB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3</Pages>
  <Words>339</Words>
  <Characters>2037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16</cp:revision>
  <cp:lastPrinted>2010-08-23T10:02:00Z</cp:lastPrinted>
  <dcterms:created xsi:type="dcterms:W3CDTF">2011-02-17T13:20:00Z</dcterms:created>
  <dcterms:modified xsi:type="dcterms:W3CDTF">2014-05-05T09:58:00Z</dcterms:modified>
</cp:coreProperties>
</file>