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AC0" w:rsidRPr="000555D9" w:rsidRDefault="00E62AC0" w:rsidP="00483727">
      <w:pPr>
        <w:pStyle w:val="Style6"/>
        <w:widowControl/>
        <w:spacing w:before="29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7</w:t>
      </w:r>
      <w:r w:rsidRPr="000555D9">
        <w:rPr>
          <w:rStyle w:val="FontStyle15"/>
          <w:sz w:val="24"/>
          <w:szCs w:val="24"/>
        </w:rPr>
        <w:t xml:space="preserve"> do </w:t>
      </w:r>
      <w:r>
        <w:rPr>
          <w:rStyle w:val="FontStyle15"/>
          <w:sz w:val="24"/>
          <w:szCs w:val="24"/>
        </w:rPr>
        <w:t xml:space="preserve">SIWZ </w: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9" inset="0,0,0,0">
              <w:txbxContent>
                <w:p w:rsidR="00E62AC0" w:rsidRDefault="00E62AC0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E62AC0" w:rsidRPr="000555D9" w:rsidRDefault="00E62AC0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</w:t>
      </w:r>
      <w:r>
        <w:rPr>
          <w:b/>
        </w:rPr>
        <w:t>OF</w:t>
      </w:r>
      <w:r w:rsidRPr="004011C8">
        <w:rPr>
          <w:b/>
        </w:rPr>
        <w:t>-II-3</w:t>
      </w:r>
      <w:r>
        <w:rPr>
          <w:b/>
        </w:rPr>
        <w:t>710-78/13</w:t>
      </w:r>
    </w:p>
    <w:p w:rsidR="00E62AC0" w:rsidRDefault="00E62AC0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E62AC0" w:rsidRDefault="00E62AC0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E62AC0" w:rsidTr="00DB3B08">
        <w:trPr>
          <w:trHeight w:val="1212"/>
        </w:trPr>
        <w:tc>
          <w:tcPr>
            <w:tcW w:w="3851" w:type="dxa"/>
          </w:tcPr>
          <w:p w:rsidR="00E62AC0" w:rsidRPr="008C5ABD" w:rsidRDefault="00E62AC0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E62AC0" w:rsidRPr="002966B1" w:rsidRDefault="00E62AC0" w:rsidP="00483727">
      <w:pPr>
        <w:pStyle w:val="Style6"/>
        <w:widowControl/>
        <w:spacing w:before="173" w:line="317" w:lineRule="exact"/>
        <w:jc w:val="center"/>
        <w:rPr>
          <w:rStyle w:val="FontStyle82"/>
          <w:sz w:val="28"/>
          <w:szCs w:val="28"/>
          <w:u w:val="single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</w:t>
      </w:r>
    </w:p>
    <w:p w:rsidR="00E62AC0" w:rsidRPr="009A2991" w:rsidRDefault="00E62AC0">
      <w:pPr>
        <w:rPr>
          <w:sz w:val="12"/>
          <w:szCs w:val="12"/>
        </w:rPr>
      </w:pPr>
    </w:p>
    <w:tbl>
      <w:tblPr>
        <w:tblW w:w="500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6"/>
        <w:gridCol w:w="950"/>
        <w:gridCol w:w="1799"/>
        <w:gridCol w:w="1620"/>
        <w:gridCol w:w="2151"/>
        <w:gridCol w:w="2306"/>
        <w:gridCol w:w="2199"/>
        <w:gridCol w:w="2414"/>
      </w:tblGrid>
      <w:tr w:rsidR="00E62AC0" w:rsidRPr="0010549E" w:rsidTr="00BE0938">
        <w:tc>
          <w:tcPr>
            <w:tcW w:w="239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0549E">
              <w:rPr>
                <w:sz w:val="18"/>
                <w:szCs w:val="18"/>
              </w:rPr>
              <w:t>L.P</w:t>
            </w:r>
          </w:p>
        </w:tc>
        <w:tc>
          <w:tcPr>
            <w:tcW w:w="336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10549E">
              <w:rPr>
                <w:rStyle w:val="FontStyle82"/>
                <w:b w:val="0"/>
                <w:sz w:val="18"/>
                <w:szCs w:val="18"/>
              </w:rPr>
              <w:t>Imię i nazwisko</w:t>
            </w:r>
          </w:p>
        </w:tc>
        <w:tc>
          <w:tcPr>
            <w:tcW w:w="637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549E">
              <w:rPr>
                <w:rFonts w:ascii="Times New Roman" w:hAnsi="Times New Roman"/>
                <w:bCs/>
                <w:sz w:val="18"/>
                <w:szCs w:val="18"/>
                <w:lang w:eastAsia="pl-PL"/>
              </w:rPr>
              <w:t>Określenie funkcji poprzez użycie takich sformułowań jak np. „wykładowca”</w:t>
            </w:r>
          </w:p>
        </w:tc>
        <w:tc>
          <w:tcPr>
            <w:tcW w:w="574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549E">
              <w:rPr>
                <w:rFonts w:ascii="Times New Roman" w:hAnsi="Times New Roman"/>
                <w:sz w:val="18"/>
                <w:szCs w:val="18"/>
              </w:rPr>
              <w:t>Opis tytułu zawodowego wskazanej osoby np. poprzez użycie takich sformułowań jak „radca prawny”</w:t>
            </w:r>
          </w:p>
        </w:tc>
        <w:tc>
          <w:tcPr>
            <w:tcW w:w="762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O</w:t>
            </w:r>
            <w:r w:rsidRPr="0010549E">
              <w:rPr>
                <w:rFonts w:ascii="Times New Roman" w:hAnsi="Times New Roman"/>
                <w:sz w:val="18"/>
                <w:szCs w:val="18"/>
              </w:rPr>
              <w:t>pis wykształcenia wskazanej osoby np. poprzez użycie takich sformułowań jak: „wykształcenie magisterskie z zakresu prawa”,</w:t>
            </w:r>
          </w:p>
        </w:tc>
        <w:tc>
          <w:tcPr>
            <w:tcW w:w="817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0549E">
              <w:rPr>
                <w:rFonts w:ascii="Times New Roman" w:hAnsi="Times New Roman"/>
                <w:sz w:val="18"/>
                <w:szCs w:val="18"/>
              </w:rPr>
              <w:t>Opis doświadczenia zawodowego wskazanej osoby z podaniem okresu tego doświadczenia i jego zakresu np. poprzez użycie takich sformułowań jak: „dwuletnie udokumentowane doświadczenie w pracy w obszarze przeciwdziałania przemocy w rodzinie”, „trzyletnie udokumentowane doświadczenie w zakresie zarządzania / koordynowania projektami z zakresu organizacji i realizacji szkoleń współfinansowanych ze środków publicznych”</w:t>
            </w:r>
          </w:p>
        </w:tc>
        <w:tc>
          <w:tcPr>
            <w:tcW w:w="779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10549E">
              <w:rPr>
                <w:rFonts w:ascii="Times New Roman" w:hAnsi="Times New Roman"/>
                <w:sz w:val="18"/>
                <w:szCs w:val="18"/>
              </w:rPr>
              <w:t>Opis kwalifikacji zawodowych wskazanej osoby z podaniem: „ukończone studia  podyplomowe z zakresu psychologii” , „ukończone specjalistyczne szkolenia w wymiarze 100 godzin dydaktycznych w zakresie przeciwdziałania przemocy w rodzinie.”.</w:t>
            </w:r>
          </w:p>
        </w:tc>
        <w:tc>
          <w:tcPr>
            <w:tcW w:w="855" w:type="pct"/>
            <w:vAlign w:val="center"/>
          </w:tcPr>
          <w:p w:rsidR="00E62AC0" w:rsidRPr="0010549E" w:rsidRDefault="00E62AC0" w:rsidP="009A299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  <w:szCs w:val="18"/>
              </w:rPr>
            </w:pPr>
            <w:r w:rsidRPr="0010549E">
              <w:rPr>
                <w:rStyle w:val="FontStyle82"/>
                <w:b w:val="0"/>
                <w:sz w:val="18"/>
                <w:szCs w:val="18"/>
              </w:rPr>
              <w:t>Informacja o podstawie dysponowania daną osobą, w szczególności poprzez użycie sformułowania „dysponuję / dysponujemy osobą na podstawie …. (podać podstawę dysponowania osobą – np. sformułowanie „umowa zlecenia”, zobowiązanie innego podmiotu) albo „będę / będziemy dysponować osobą na podstawie … (podać podstawę dysponowania osobą – np. sformułowanie „umowa zlecenia”, zobowiązanie innego podmiotu) – z wyłączeniem sytuacji, gdy dana osoba jest jednocześnie Wykonawcą (jako osoba fizyczna).</w:t>
            </w:r>
          </w:p>
        </w:tc>
      </w:tr>
      <w:tr w:rsidR="00E62AC0" w:rsidRPr="007B7ACC" w:rsidTr="00BE0938">
        <w:tc>
          <w:tcPr>
            <w:tcW w:w="239" w:type="pct"/>
            <w:vAlign w:val="center"/>
          </w:tcPr>
          <w:p w:rsidR="00E62AC0" w:rsidRPr="007B7ACC" w:rsidRDefault="00E62AC0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6" w:type="pct"/>
          </w:tcPr>
          <w:p w:rsidR="00E62AC0" w:rsidRPr="007B7ACC" w:rsidRDefault="00E62AC0" w:rsidP="007B7ACC">
            <w:pPr>
              <w:spacing w:after="0" w:line="240" w:lineRule="auto"/>
            </w:pPr>
          </w:p>
        </w:tc>
        <w:tc>
          <w:tcPr>
            <w:tcW w:w="637" w:type="pct"/>
          </w:tcPr>
          <w:p w:rsidR="00E62AC0" w:rsidRPr="007B7ACC" w:rsidRDefault="00E62AC0" w:rsidP="00DA18F1">
            <w:pPr>
              <w:spacing w:after="0" w:line="240" w:lineRule="auto"/>
            </w:pPr>
          </w:p>
        </w:tc>
        <w:tc>
          <w:tcPr>
            <w:tcW w:w="574" w:type="pct"/>
          </w:tcPr>
          <w:p w:rsidR="00E62AC0" w:rsidRPr="007B7ACC" w:rsidRDefault="00E62AC0" w:rsidP="00DA18F1">
            <w:pPr>
              <w:spacing w:after="0" w:line="240" w:lineRule="auto"/>
            </w:pPr>
          </w:p>
        </w:tc>
        <w:tc>
          <w:tcPr>
            <w:tcW w:w="762" w:type="pct"/>
          </w:tcPr>
          <w:p w:rsidR="00E62AC0" w:rsidRPr="007B7ACC" w:rsidRDefault="00E62AC0" w:rsidP="007B7ACC">
            <w:pPr>
              <w:spacing w:after="0" w:line="240" w:lineRule="auto"/>
            </w:pPr>
          </w:p>
        </w:tc>
        <w:tc>
          <w:tcPr>
            <w:tcW w:w="817" w:type="pct"/>
          </w:tcPr>
          <w:p w:rsidR="00E62AC0" w:rsidRPr="007B7ACC" w:rsidRDefault="00E62AC0" w:rsidP="007B7ACC">
            <w:pPr>
              <w:spacing w:after="0" w:line="240" w:lineRule="auto"/>
            </w:pPr>
          </w:p>
        </w:tc>
        <w:tc>
          <w:tcPr>
            <w:tcW w:w="779" w:type="pct"/>
          </w:tcPr>
          <w:p w:rsidR="00E62AC0" w:rsidRPr="0036563D" w:rsidRDefault="00E62AC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pct"/>
          </w:tcPr>
          <w:p w:rsidR="00E62AC0" w:rsidRPr="0036563D" w:rsidRDefault="00E62AC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2AC0" w:rsidRPr="007B7ACC" w:rsidTr="00BE0938">
        <w:tc>
          <w:tcPr>
            <w:tcW w:w="239" w:type="pct"/>
            <w:vAlign w:val="center"/>
          </w:tcPr>
          <w:p w:rsidR="00E62AC0" w:rsidRPr="007B7ACC" w:rsidRDefault="00E62AC0" w:rsidP="007B7AC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336" w:type="pct"/>
          </w:tcPr>
          <w:p w:rsidR="00E62AC0" w:rsidRPr="007B7ACC" w:rsidRDefault="00E62AC0" w:rsidP="007B7ACC">
            <w:pPr>
              <w:spacing w:after="0" w:line="240" w:lineRule="auto"/>
            </w:pPr>
          </w:p>
        </w:tc>
        <w:tc>
          <w:tcPr>
            <w:tcW w:w="637" w:type="pct"/>
          </w:tcPr>
          <w:p w:rsidR="00E62AC0" w:rsidRPr="007B7ACC" w:rsidRDefault="00E62AC0" w:rsidP="00DA18F1">
            <w:pPr>
              <w:spacing w:after="0" w:line="240" w:lineRule="auto"/>
            </w:pPr>
          </w:p>
        </w:tc>
        <w:tc>
          <w:tcPr>
            <w:tcW w:w="574" w:type="pct"/>
          </w:tcPr>
          <w:p w:rsidR="00E62AC0" w:rsidRPr="007B7ACC" w:rsidRDefault="00E62AC0" w:rsidP="00DA18F1">
            <w:pPr>
              <w:spacing w:after="0" w:line="240" w:lineRule="auto"/>
            </w:pPr>
          </w:p>
        </w:tc>
        <w:tc>
          <w:tcPr>
            <w:tcW w:w="762" w:type="pct"/>
          </w:tcPr>
          <w:p w:rsidR="00E62AC0" w:rsidRPr="007B7ACC" w:rsidRDefault="00E62AC0" w:rsidP="007B7ACC">
            <w:pPr>
              <w:spacing w:after="0" w:line="240" w:lineRule="auto"/>
            </w:pPr>
          </w:p>
        </w:tc>
        <w:tc>
          <w:tcPr>
            <w:tcW w:w="817" w:type="pct"/>
          </w:tcPr>
          <w:p w:rsidR="00E62AC0" w:rsidRPr="007B7ACC" w:rsidRDefault="00E62AC0" w:rsidP="007B7ACC">
            <w:pPr>
              <w:spacing w:after="0" w:line="240" w:lineRule="auto"/>
            </w:pPr>
          </w:p>
        </w:tc>
        <w:tc>
          <w:tcPr>
            <w:tcW w:w="779" w:type="pct"/>
          </w:tcPr>
          <w:p w:rsidR="00E62AC0" w:rsidRPr="0036563D" w:rsidRDefault="00E62AC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pct"/>
          </w:tcPr>
          <w:p w:rsidR="00E62AC0" w:rsidRPr="0036563D" w:rsidRDefault="00E62AC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E62AC0" w:rsidRPr="002747CD" w:rsidTr="00BE0938">
        <w:tc>
          <w:tcPr>
            <w:tcW w:w="239" w:type="pct"/>
            <w:vAlign w:val="center"/>
          </w:tcPr>
          <w:p w:rsidR="00E62AC0" w:rsidRPr="007B7ACC" w:rsidRDefault="00E62AC0" w:rsidP="00196922">
            <w:pPr>
              <w:pStyle w:val="ListParagraph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336" w:type="pct"/>
          </w:tcPr>
          <w:p w:rsidR="00E62AC0" w:rsidRPr="0035363E" w:rsidRDefault="00E62AC0" w:rsidP="007B7ACC">
            <w:pPr>
              <w:spacing w:after="0" w:line="240" w:lineRule="auto"/>
            </w:pPr>
          </w:p>
        </w:tc>
        <w:tc>
          <w:tcPr>
            <w:tcW w:w="637" w:type="pct"/>
          </w:tcPr>
          <w:p w:rsidR="00E62AC0" w:rsidRPr="0035363E" w:rsidRDefault="00E62AC0" w:rsidP="00DA18F1">
            <w:pPr>
              <w:spacing w:after="0" w:line="240" w:lineRule="auto"/>
            </w:pPr>
          </w:p>
        </w:tc>
        <w:tc>
          <w:tcPr>
            <w:tcW w:w="574" w:type="pct"/>
          </w:tcPr>
          <w:p w:rsidR="00E62AC0" w:rsidRPr="0035363E" w:rsidRDefault="00E62AC0" w:rsidP="00DA18F1">
            <w:pPr>
              <w:spacing w:after="0" w:line="240" w:lineRule="auto"/>
            </w:pPr>
          </w:p>
        </w:tc>
        <w:tc>
          <w:tcPr>
            <w:tcW w:w="762" w:type="pct"/>
          </w:tcPr>
          <w:p w:rsidR="00E62AC0" w:rsidRPr="0035363E" w:rsidRDefault="00E62AC0" w:rsidP="007B7ACC">
            <w:pPr>
              <w:spacing w:after="0" w:line="240" w:lineRule="auto"/>
            </w:pPr>
          </w:p>
        </w:tc>
        <w:tc>
          <w:tcPr>
            <w:tcW w:w="817" w:type="pct"/>
          </w:tcPr>
          <w:p w:rsidR="00E62AC0" w:rsidRPr="0035363E" w:rsidRDefault="00E62AC0" w:rsidP="007B7ACC">
            <w:pPr>
              <w:spacing w:after="0" w:line="240" w:lineRule="auto"/>
            </w:pPr>
          </w:p>
        </w:tc>
        <w:tc>
          <w:tcPr>
            <w:tcW w:w="779" w:type="pct"/>
          </w:tcPr>
          <w:p w:rsidR="00E62AC0" w:rsidRPr="0035363E" w:rsidRDefault="00E62AC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5" w:type="pct"/>
          </w:tcPr>
          <w:p w:rsidR="00E62AC0" w:rsidRPr="0035363E" w:rsidRDefault="00E62AC0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E62AC0" w:rsidRDefault="00E62AC0" w:rsidP="00DC71E8">
      <w:pPr>
        <w:pStyle w:val="Style5"/>
        <w:widowControl/>
        <w:jc w:val="left"/>
        <w:rPr>
          <w:rStyle w:val="FontStyle12"/>
        </w:rPr>
      </w:pPr>
    </w:p>
    <w:p w:rsidR="00E62AC0" w:rsidRDefault="00E62AC0" w:rsidP="00DC71E8">
      <w:pPr>
        <w:pStyle w:val="Style5"/>
        <w:widowControl/>
        <w:jc w:val="left"/>
        <w:rPr>
          <w:rStyle w:val="FontStyle12"/>
        </w:rPr>
      </w:pPr>
    </w:p>
    <w:p w:rsidR="00E62AC0" w:rsidRDefault="00E62AC0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……………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E62AC0" w:rsidRDefault="00E62AC0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upoważnionej/-ych do występowania w imieniu Wykonawcy </w:t>
      </w:r>
    </w:p>
    <w:p w:rsidR="00E62AC0" w:rsidRDefault="00E62AC0" w:rsidP="00483727">
      <w:pPr>
        <w:pStyle w:val="Style5"/>
        <w:widowControl/>
        <w:ind w:left="5664" w:firstLine="708"/>
        <w:jc w:val="center"/>
        <w:rPr>
          <w:rStyle w:val="FontStyle13"/>
          <w:vertAlign w:val="superscript"/>
        </w:rPr>
      </w:pPr>
      <w:r>
        <w:rPr>
          <w:rStyle w:val="FontStyle13"/>
        </w:rPr>
        <w:t>(pożądany czytelny podpis albo podpis i pieczątka z imieniem i nazwiskiem)</w:t>
      </w:r>
    </w:p>
    <w:p w:rsidR="00E62AC0" w:rsidRPr="000555D9" w:rsidRDefault="00E62AC0" w:rsidP="001A3EEA">
      <w:pPr>
        <w:spacing w:after="0" w:line="240" w:lineRule="auto"/>
        <w:ind w:left="360"/>
        <w:jc w:val="both"/>
        <w:rPr>
          <w:i/>
          <w:sz w:val="18"/>
          <w:szCs w:val="18"/>
        </w:rPr>
      </w:pPr>
    </w:p>
    <w:sectPr w:rsidR="00E62AC0" w:rsidRPr="000555D9" w:rsidSect="00483727">
      <w:headerReference w:type="default" r:id="rId7"/>
      <w:pgSz w:w="16838" w:h="11906" w:orient="landscape"/>
      <w:pgMar w:top="-1079" w:right="1418" w:bottom="360" w:left="1418" w:header="17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AC0" w:rsidRDefault="00E62AC0">
      <w:r>
        <w:separator/>
      </w:r>
    </w:p>
  </w:endnote>
  <w:endnote w:type="continuationSeparator" w:id="0">
    <w:p w:rsidR="00E62AC0" w:rsidRDefault="00E62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AC0" w:rsidRDefault="00E62AC0">
      <w:r>
        <w:separator/>
      </w:r>
    </w:p>
  </w:footnote>
  <w:footnote w:type="continuationSeparator" w:id="0">
    <w:p w:rsidR="00E62AC0" w:rsidRDefault="00E62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2AC0" w:rsidRDefault="00E62AC0">
    <w:pPr>
      <w:pStyle w:val="Header"/>
    </w:pPr>
    <w:r>
      <w:rPr>
        <w:noProof/>
        <w:lang w:eastAsia="pl-PL"/>
      </w:rPr>
      <w:pict>
        <v:group id="_x0000_s2049" style="position:absolute;margin-left:-9.05pt;margin-top:13.2pt;width:471.55pt;height:77.25pt;z-index:-251656192" coordorigin="1237,435" coordsize="9431,15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1237;top:738;width:3342;height:1068">
            <v:imagedata r:id="rId1" o:title=""/>
          </v:shape>
          <v:shape id="_x0000_s2051" type="#_x0000_t75" style="position:absolute;left:9170;top:435;width:1498;height:1545">
            <v:imagedata r:id="rId2" o:title=""/>
          </v:shape>
        </v:group>
      </w:pict>
    </w:r>
  </w:p>
  <w:p w:rsidR="00E62AC0" w:rsidRDefault="00E62AC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6744C1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49EC3752"/>
    <w:multiLevelType w:val="hybridMultilevel"/>
    <w:tmpl w:val="FF18D6F4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5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03B5"/>
    <w:rsid w:val="000232C7"/>
    <w:rsid w:val="000503A0"/>
    <w:rsid w:val="000555D9"/>
    <w:rsid w:val="000777F5"/>
    <w:rsid w:val="000D7047"/>
    <w:rsid w:val="0010549E"/>
    <w:rsid w:val="0012537F"/>
    <w:rsid w:val="001403B5"/>
    <w:rsid w:val="0015324A"/>
    <w:rsid w:val="00174D96"/>
    <w:rsid w:val="00196922"/>
    <w:rsid w:val="001A3EEA"/>
    <w:rsid w:val="001A4AC6"/>
    <w:rsid w:val="001B0A53"/>
    <w:rsid w:val="001B6504"/>
    <w:rsid w:val="001C556F"/>
    <w:rsid w:val="001C7664"/>
    <w:rsid w:val="001D4566"/>
    <w:rsid w:val="001E2419"/>
    <w:rsid w:val="0024144A"/>
    <w:rsid w:val="0025553F"/>
    <w:rsid w:val="0027149E"/>
    <w:rsid w:val="002747CD"/>
    <w:rsid w:val="00294D7D"/>
    <w:rsid w:val="002966B1"/>
    <w:rsid w:val="002D03B5"/>
    <w:rsid w:val="002D7014"/>
    <w:rsid w:val="002E4A1B"/>
    <w:rsid w:val="002F491B"/>
    <w:rsid w:val="003004F8"/>
    <w:rsid w:val="0032475C"/>
    <w:rsid w:val="00351685"/>
    <w:rsid w:val="0035363E"/>
    <w:rsid w:val="0036563D"/>
    <w:rsid w:val="00372EF4"/>
    <w:rsid w:val="0038037F"/>
    <w:rsid w:val="003976EB"/>
    <w:rsid w:val="003E6B83"/>
    <w:rsid w:val="004011C8"/>
    <w:rsid w:val="0040786E"/>
    <w:rsid w:val="004324D0"/>
    <w:rsid w:val="00465D69"/>
    <w:rsid w:val="004665B1"/>
    <w:rsid w:val="00483727"/>
    <w:rsid w:val="00491D67"/>
    <w:rsid w:val="004D3BF1"/>
    <w:rsid w:val="004F0B0D"/>
    <w:rsid w:val="004F32CD"/>
    <w:rsid w:val="005044BD"/>
    <w:rsid w:val="005328B8"/>
    <w:rsid w:val="005632EE"/>
    <w:rsid w:val="005753A1"/>
    <w:rsid w:val="005B356A"/>
    <w:rsid w:val="005D1359"/>
    <w:rsid w:val="005D26D9"/>
    <w:rsid w:val="005D5B1F"/>
    <w:rsid w:val="00641534"/>
    <w:rsid w:val="00665BC3"/>
    <w:rsid w:val="006B0C07"/>
    <w:rsid w:val="006B3487"/>
    <w:rsid w:val="006C53EA"/>
    <w:rsid w:val="0070183F"/>
    <w:rsid w:val="007433C9"/>
    <w:rsid w:val="00794EC1"/>
    <w:rsid w:val="007A370C"/>
    <w:rsid w:val="007A6489"/>
    <w:rsid w:val="007B7ACC"/>
    <w:rsid w:val="007D6D3A"/>
    <w:rsid w:val="00823D41"/>
    <w:rsid w:val="00846217"/>
    <w:rsid w:val="008822AA"/>
    <w:rsid w:val="008877A4"/>
    <w:rsid w:val="00891C3E"/>
    <w:rsid w:val="008A6774"/>
    <w:rsid w:val="008B4E24"/>
    <w:rsid w:val="008C5ABD"/>
    <w:rsid w:val="00930FD7"/>
    <w:rsid w:val="0093203D"/>
    <w:rsid w:val="0093407C"/>
    <w:rsid w:val="0094171D"/>
    <w:rsid w:val="00950160"/>
    <w:rsid w:val="0095454F"/>
    <w:rsid w:val="009646FA"/>
    <w:rsid w:val="009A2991"/>
    <w:rsid w:val="009A3F79"/>
    <w:rsid w:val="009B4F5F"/>
    <w:rsid w:val="00A4393E"/>
    <w:rsid w:val="00A6711F"/>
    <w:rsid w:val="00A83497"/>
    <w:rsid w:val="00A932DD"/>
    <w:rsid w:val="00A9333A"/>
    <w:rsid w:val="00AA71A1"/>
    <w:rsid w:val="00AC6677"/>
    <w:rsid w:val="00AD670C"/>
    <w:rsid w:val="00AE0B11"/>
    <w:rsid w:val="00B7235B"/>
    <w:rsid w:val="00B859BE"/>
    <w:rsid w:val="00BB6E65"/>
    <w:rsid w:val="00BD5E9E"/>
    <w:rsid w:val="00BE0938"/>
    <w:rsid w:val="00CE6C6F"/>
    <w:rsid w:val="00D12826"/>
    <w:rsid w:val="00D201B8"/>
    <w:rsid w:val="00DA18F1"/>
    <w:rsid w:val="00DB3B08"/>
    <w:rsid w:val="00DB56FE"/>
    <w:rsid w:val="00DC71E8"/>
    <w:rsid w:val="00DF1534"/>
    <w:rsid w:val="00E217F6"/>
    <w:rsid w:val="00E546F2"/>
    <w:rsid w:val="00E6022D"/>
    <w:rsid w:val="00E6177F"/>
    <w:rsid w:val="00E62AC0"/>
    <w:rsid w:val="00E64B95"/>
    <w:rsid w:val="00E87B8C"/>
    <w:rsid w:val="00E97D2A"/>
    <w:rsid w:val="00EA3EF5"/>
    <w:rsid w:val="00ED334B"/>
    <w:rsid w:val="00ED38DD"/>
    <w:rsid w:val="00EE699B"/>
    <w:rsid w:val="00EF49D4"/>
    <w:rsid w:val="00F04268"/>
    <w:rsid w:val="00F1749B"/>
    <w:rsid w:val="00F34851"/>
    <w:rsid w:val="00F413A4"/>
    <w:rsid w:val="00F41BA7"/>
    <w:rsid w:val="00F84A6E"/>
    <w:rsid w:val="00F94993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6">
    <w:name w:val="Style6"/>
    <w:basedOn w:val="Normal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efaultParagraphFont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efaultParagraphFont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efaultParagraphFont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efaultParagraphFont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efaultParagraphFont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efaultParagraphFont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9333A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9333A"/>
    <w:rPr>
      <w:rFonts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1</Pages>
  <Words>279</Words>
  <Characters>1680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Atanasow</cp:lastModifiedBy>
  <cp:revision>14</cp:revision>
  <cp:lastPrinted>2010-08-23T10:02:00Z</cp:lastPrinted>
  <dcterms:created xsi:type="dcterms:W3CDTF">2011-02-17T13:20:00Z</dcterms:created>
  <dcterms:modified xsi:type="dcterms:W3CDTF">2014-04-07T11:34:00Z</dcterms:modified>
</cp:coreProperties>
</file>