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2C7" w:rsidRPr="00E027BE" w:rsidRDefault="009B62C7" w:rsidP="00E027BE">
      <w:pPr>
        <w:ind w:left="709"/>
        <w:jc w:val="center"/>
        <w:rPr>
          <w:rFonts w:ascii="Times New Roman" w:hAnsi="Times New Roman"/>
          <w:b/>
          <w:sz w:val="24"/>
          <w:szCs w:val="24"/>
        </w:rPr>
      </w:pPr>
      <w:r w:rsidRPr="00C57418">
        <w:rPr>
          <w:rFonts w:ascii="Times New Roman" w:hAnsi="Times New Roman"/>
          <w:b/>
          <w:sz w:val="24"/>
          <w:szCs w:val="24"/>
        </w:rPr>
        <w:t>Usuwanie błędów i awarii Systemu oraz ich skutków</w:t>
      </w:r>
    </w:p>
    <w:p w:rsidR="009B62C7" w:rsidRPr="00C57418" w:rsidRDefault="009B62C7" w:rsidP="00EA77EF">
      <w:pPr>
        <w:pStyle w:val="ListParagraph"/>
        <w:numPr>
          <w:ilvl w:val="2"/>
          <w:numId w:val="5"/>
        </w:numPr>
        <w:jc w:val="both"/>
        <w:rPr>
          <w:rFonts w:ascii="Times New Roman" w:hAnsi="Times New Roman"/>
          <w:b/>
          <w:sz w:val="24"/>
          <w:szCs w:val="24"/>
        </w:rPr>
      </w:pPr>
      <w:r w:rsidRPr="00C57418">
        <w:rPr>
          <w:rFonts w:ascii="Times New Roman" w:hAnsi="Times New Roman"/>
          <w:b/>
          <w:sz w:val="24"/>
          <w:szCs w:val="24"/>
        </w:rPr>
        <w:t>Zakres realizowanych w ramach usługi zgłoszeń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9B62C7" w:rsidRPr="00EA410E" w:rsidRDefault="009B62C7" w:rsidP="00647BA0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usuwanie</w:t>
      </w:r>
      <w:r w:rsidRPr="00C57418">
        <w:rPr>
          <w:rFonts w:ascii="Times New Roman" w:hAnsi="Times New Roman"/>
          <w:sz w:val="24"/>
          <w:szCs w:val="24"/>
        </w:rPr>
        <w:t xml:space="preserve"> awarii Systemu oraz skutków awarii Systemu</w:t>
      </w:r>
      <w:r w:rsidRPr="00EA410E">
        <w:rPr>
          <w:rFonts w:ascii="Times New Roman" w:hAnsi="Times New Roman"/>
          <w:sz w:val="24"/>
          <w:szCs w:val="24"/>
        </w:rPr>
        <w:t>, sprzętu i oprogramowania, a także wszelkich negatywnych skutków spowodowanych korzystaniem z błędnie działających wersji Systemu we wszystkich lokalizacjach funkcjonowania Systemu</w:t>
      </w:r>
      <w:r>
        <w:rPr>
          <w:rFonts w:ascii="Times New Roman" w:hAnsi="Times New Roman"/>
          <w:sz w:val="24"/>
          <w:szCs w:val="24"/>
        </w:rPr>
        <w:t xml:space="preserve"> oraz</w:t>
      </w:r>
    </w:p>
    <w:p w:rsidR="009B62C7" w:rsidRDefault="009B62C7" w:rsidP="00647BA0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usuwanie</w:t>
      </w:r>
      <w:r w:rsidRPr="00EA410E">
        <w:rPr>
          <w:rFonts w:ascii="Times New Roman" w:hAnsi="Times New Roman"/>
          <w:sz w:val="24"/>
          <w:szCs w:val="24"/>
        </w:rPr>
        <w:t xml:space="preserve"> błędów w oprogramowaniu Systemu</w:t>
      </w:r>
      <w:r>
        <w:rPr>
          <w:rFonts w:ascii="Times New Roman" w:hAnsi="Times New Roman"/>
          <w:sz w:val="24"/>
          <w:szCs w:val="24"/>
        </w:rPr>
        <w:t>.</w:t>
      </w:r>
    </w:p>
    <w:p w:rsidR="009B62C7" w:rsidRPr="00EA410E" w:rsidRDefault="009B62C7" w:rsidP="005A0BEE">
      <w:pPr>
        <w:pStyle w:val="ListParagraph"/>
        <w:ind w:left="1440"/>
        <w:jc w:val="both"/>
        <w:rPr>
          <w:rFonts w:ascii="Times New Roman" w:hAnsi="Times New Roman"/>
          <w:sz w:val="24"/>
          <w:szCs w:val="24"/>
        </w:rPr>
      </w:pPr>
    </w:p>
    <w:p w:rsidR="009B62C7" w:rsidRPr="00EA410E" w:rsidRDefault="009B62C7" w:rsidP="00EA77EF">
      <w:pPr>
        <w:pStyle w:val="ListParagraph"/>
        <w:numPr>
          <w:ilvl w:val="2"/>
          <w:numId w:val="5"/>
        </w:numPr>
        <w:jc w:val="both"/>
        <w:rPr>
          <w:rFonts w:ascii="Times New Roman" w:hAnsi="Times New Roman"/>
          <w:b/>
          <w:sz w:val="24"/>
          <w:szCs w:val="24"/>
        </w:rPr>
      </w:pPr>
      <w:r w:rsidRPr="00EA410E">
        <w:rPr>
          <w:rFonts w:ascii="Times New Roman" w:hAnsi="Times New Roman"/>
          <w:b/>
          <w:sz w:val="24"/>
          <w:szCs w:val="24"/>
        </w:rPr>
        <w:t xml:space="preserve">Zgłaszanie </w:t>
      </w:r>
      <w:r>
        <w:rPr>
          <w:rFonts w:ascii="Times New Roman" w:hAnsi="Times New Roman"/>
          <w:b/>
          <w:sz w:val="24"/>
          <w:szCs w:val="24"/>
        </w:rPr>
        <w:t>potrzeby usunięcia błędu i awarii</w:t>
      </w:r>
    </w:p>
    <w:p w:rsidR="009B62C7" w:rsidRPr="00EA410E" w:rsidRDefault="009B62C7" w:rsidP="00EA77EF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A410E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 </w:t>
      </w:r>
      <w:r w:rsidRPr="00EA410E">
        <w:rPr>
          <w:rFonts w:ascii="Times New Roman" w:hAnsi="Times New Roman"/>
          <w:sz w:val="24"/>
          <w:szCs w:val="24"/>
        </w:rPr>
        <w:t>zgłasza Wykonawcy</w:t>
      </w:r>
      <w:r>
        <w:rPr>
          <w:rFonts w:ascii="Times New Roman" w:hAnsi="Times New Roman"/>
          <w:sz w:val="24"/>
          <w:szCs w:val="24"/>
        </w:rPr>
        <w:t xml:space="preserve"> </w:t>
      </w:r>
      <w:r w:rsidRPr="00EA410E">
        <w:rPr>
          <w:rFonts w:ascii="Times New Roman" w:hAnsi="Times New Roman"/>
          <w:sz w:val="24"/>
          <w:szCs w:val="24"/>
        </w:rPr>
        <w:t>awarię</w:t>
      </w:r>
      <w:r>
        <w:rPr>
          <w:rFonts w:ascii="Times New Roman" w:hAnsi="Times New Roman"/>
          <w:sz w:val="24"/>
          <w:szCs w:val="24"/>
        </w:rPr>
        <w:t xml:space="preserve"> </w:t>
      </w:r>
      <w:r w:rsidRPr="00EA410E">
        <w:rPr>
          <w:rFonts w:ascii="Times New Roman" w:hAnsi="Times New Roman"/>
          <w:sz w:val="24"/>
          <w:szCs w:val="24"/>
        </w:rPr>
        <w:t>lub błąd za pośrednictwem jednego z kanałów komunikacji:</w:t>
      </w:r>
    </w:p>
    <w:p w:rsidR="009B62C7" w:rsidRPr="00EA410E" w:rsidRDefault="009B62C7" w:rsidP="00EA77EF">
      <w:pPr>
        <w:pStyle w:val="ListParagraph"/>
        <w:numPr>
          <w:ilvl w:val="4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A410E">
        <w:rPr>
          <w:rFonts w:ascii="Times New Roman" w:hAnsi="Times New Roman"/>
          <w:sz w:val="24"/>
          <w:szCs w:val="24"/>
        </w:rPr>
        <w:t>poczty elektronicznej</w:t>
      </w:r>
      <w:r>
        <w:rPr>
          <w:rFonts w:ascii="Times New Roman" w:hAnsi="Times New Roman"/>
          <w:sz w:val="24"/>
          <w:szCs w:val="24"/>
        </w:rPr>
        <w:t>,</w:t>
      </w:r>
      <w:r w:rsidRPr="00EA410E">
        <w:rPr>
          <w:rFonts w:ascii="Times New Roman" w:hAnsi="Times New Roman"/>
          <w:sz w:val="24"/>
          <w:szCs w:val="24"/>
        </w:rPr>
        <w:t xml:space="preserve"> z wykorzystaniem formularza określonego </w:t>
      </w:r>
      <w:r>
        <w:rPr>
          <w:rFonts w:ascii="Times New Roman" w:hAnsi="Times New Roman"/>
          <w:sz w:val="24"/>
          <w:szCs w:val="24"/>
        </w:rPr>
        <w:br/>
        <w:t>w Z</w:t>
      </w:r>
      <w:r w:rsidRPr="00EA410E">
        <w:rPr>
          <w:rFonts w:ascii="Times New Roman" w:hAnsi="Times New Roman"/>
          <w:sz w:val="24"/>
          <w:szCs w:val="24"/>
        </w:rPr>
        <w:t>ałączniku nr 11</w:t>
      </w:r>
      <w:r>
        <w:rPr>
          <w:rFonts w:ascii="Times New Roman" w:hAnsi="Times New Roman"/>
          <w:sz w:val="24"/>
          <w:szCs w:val="24"/>
        </w:rPr>
        <w:t xml:space="preserve"> do Umowy</w:t>
      </w:r>
      <w:r w:rsidRPr="00EA410E">
        <w:rPr>
          <w:rFonts w:ascii="Times New Roman" w:hAnsi="Times New Roman"/>
          <w:sz w:val="24"/>
          <w:szCs w:val="24"/>
        </w:rPr>
        <w:t>,</w:t>
      </w:r>
    </w:p>
    <w:p w:rsidR="009B62C7" w:rsidRPr="00EA410E" w:rsidRDefault="009B62C7" w:rsidP="00596BE5">
      <w:pPr>
        <w:pStyle w:val="ListParagraph"/>
        <w:numPr>
          <w:ilvl w:val="4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A410E">
        <w:rPr>
          <w:rFonts w:ascii="Times New Roman" w:hAnsi="Times New Roman"/>
          <w:sz w:val="24"/>
          <w:szCs w:val="24"/>
        </w:rPr>
        <w:t>aplikacji helpdesk</w:t>
      </w:r>
      <w:r>
        <w:rPr>
          <w:rFonts w:ascii="Times New Roman" w:hAnsi="Times New Roman"/>
          <w:sz w:val="24"/>
          <w:szCs w:val="24"/>
        </w:rPr>
        <w:t>,</w:t>
      </w:r>
      <w:r w:rsidRPr="00EA410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 pośrednictwem formatki ekranowej</w:t>
      </w:r>
      <w:r w:rsidRPr="00EA410E">
        <w:rPr>
          <w:rFonts w:ascii="Times New Roman" w:hAnsi="Times New Roman"/>
          <w:sz w:val="24"/>
          <w:szCs w:val="24"/>
        </w:rPr>
        <w:t xml:space="preserve"> zgłoszenia</w:t>
      </w:r>
      <w:r>
        <w:rPr>
          <w:rFonts w:ascii="Times New Roman" w:hAnsi="Times New Roman"/>
          <w:sz w:val="24"/>
          <w:szCs w:val="24"/>
        </w:rPr>
        <w:t>,</w:t>
      </w:r>
    </w:p>
    <w:p w:rsidR="009B62C7" w:rsidRPr="00EA410E" w:rsidRDefault="009B62C7" w:rsidP="000E2C5C">
      <w:pPr>
        <w:pStyle w:val="ListParagraph"/>
        <w:numPr>
          <w:ilvl w:val="4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</w:t>
      </w:r>
      <w:r w:rsidRPr="00EA410E">
        <w:rPr>
          <w:rFonts w:ascii="Times New Roman" w:hAnsi="Times New Roman"/>
          <w:sz w:val="24"/>
          <w:szCs w:val="24"/>
        </w:rPr>
        <w:t>aksem – tylko dla zgłoszeń usługi zakwalifikowanych jako awaria lub błąd krytyczny</w:t>
      </w:r>
      <w:r>
        <w:rPr>
          <w:rFonts w:ascii="Times New Roman" w:hAnsi="Times New Roman"/>
          <w:sz w:val="24"/>
          <w:szCs w:val="24"/>
        </w:rPr>
        <w:t>.</w:t>
      </w:r>
    </w:p>
    <w:p w:rsidR="009B62C7" w:rsidRPr="00095C5D" w:rsidRDefault="009B62C7" w:rsidP="00214C72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095C5D">
        <w:rPr>
          <w:rFonts w:ascii="Times New Roman" w:hAnsi="Times New Roman"/>
          <w:sz w:val="24"/>
          <w:szCs w:val="24"/>
        </w:rPr>
        <w:t>Zamawiający zgłasza Wykonawcy awarię lub błąd w dni robocze w godzinach 7.30 – 16.30. Zgłoszenie przesłane przez Zamawiającego po godz. 16.30 w dniu roboczym Wykonawca przyjmuje do realizacji następnego dnia roboczego o godz. 7.30 z wyłączeniem awarii i błędów krytycznych, które przyjmuje się do realizacji</w:t>
      </w:r>
      <w:r>
        <w:rPr>
          <w:rFonts w:ascii="Times New Roman" w:hAnsi="Times New Roman"/>
          <w:sz w:val="24"/>
          <w:szCs w:val="24"/>
        </w:rPr>
        <w:t xml:space="preserve"> w ciągu 4 godzin od daty zgłoszenia w dni kalendarzowe</w:t>
      </w:r>
      <w:r w:rsidRPr="00095C5D">
        <w:rPr>
          <w:rFonts w:ascii="Times New Roman" w:hAnsi="Times New Roman"/>
          <w:sz w:val="24"/>
          <w:szCs w:val="24"/>
        </w:rPr>
        <w:t>.</w:t>
      </w:r>
    </w:p>
    <w:p w:rsidR="009B62C7" w:rsidRPr="00EA410E" w:rsidRDefault="009B62C7" w:rsidP="004003AC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A410E">
        <w:rPr>
          <w:rFonts w:ascii="Times New Roman" w:hAnsi="Times New Roman"/>
          <w:sz w:val="24"/>
          <w:szCs w:val="24"/>
        </w:rPr>
        <w:t xml:space="preserve">Wykonawca zawiadamia pisemnie Zamawiającego o adresie poczty elektronicznej </w:t>
      </w:r>
      <w:r>
        <w:rPr>
          <w:rFonts w:ascii="Times New Roman" w:hAnsi="Times New Roman"/>
          <w:sz w:val="24"/>
          <w:szCs w:val="24"/>
        </w:rPr>
        <w:t xml:space="preserve">oraz numerze faxu </w:t>
      </w:r>
      <w:r w:rsidRPr="00EA410E">
        <w:rPr>
          <w:rFonts w:ascii="Times New Roman" w:hAnsi="Times New Roman"/>
          <w:sz w:val="24"/>
          <w:szCs w:val="24"/>
        </w:rPr>
        <w:t>najpóźniej w terminie zawarcia Umowy, a także informuje na bieżąco Zamawiającego o wszelkich zmianach tych danych, co najmniej 14 dni roboczych przed zmianą.</w:t>
      </w:r>
    </w:p>
    <w:p w:rsidR="009B62C7" w:rsidRPr="00671E34" w:rsidRDefault="009B62C7" w:rsidP="00556D71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671E34">
        <w:rPr>
          <w:rFonts w:ascii="Times New Roman" w:hAnsi="Times New Roman"/>
          <w:sz w:val="24"/>
        </w:rPr>
        <w:t xml:space="preserve">Zamawiający określa domyślny kanał komunikacji do zgłaszania usługi oraz </w:t>
      </w:r>
      <w:r w:rsidRPr="00671E34">
        <w:rPr>
          <w:rFonts w:ascii="Times New Roman" w:hAnsi="Times New Roman"/>
          <w:sz w:val="24"/>
          <w:szCs w:val="24"/>
        </w:rPr>
        <w:t>będzie miał możl</w:t>
      </w:r>
      <w:r>
        <w:rPr>
          <w:rFonts w:ascii="Times New Roman" w:hAnsi="Times New Roman"/>
          <w:sz w:val="24"/>
          <w:szCs w:val="24"/>
        </w:rPr>
        <w:t>iwość zmiany kanału komunikacji</w:t>
      </w:r>
      <w:r w:rsidRPr="00671E34">
        <w:rPr>
          <w:rFonts w:ascii="Times New Roman" w:hAnsi="Times New Roman"/>
          <w:sz w:val="24"/>
          <w:szCs w:val="24"/>
        </w:rPr>
        <w:t xml:space="preserve"> po wcześniejszym 7 dniowym uprzedzeniu wykonawcy. Zamawiający zastrzega miał możliwość zmiany formatki ekranowej</w:t>
      </w:r>
      <w:r>
        <w:rPr>
          <w:rFonts w:ascii="Times New Roman" w:hAnsi="Times New Roman"/>
          <w:sz w:val="24"/>
          <w:szCs w:val="24"/>
        </w:rPr>
        <w:t xml:space="preserve"> nie więcej niż raz na kwartał.</w:t>
      </w:r>
    </w:p>
    <w:p w:rsidR="009B62C7" w:rsidRDefault="009B62C7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671E34">
        <w:rPr>
          <w:rFonts w:ascii="Times New Roman" w:hAnsi="Times New Roman"/>
          <w:sz w:val="24"/>
          <w:szCs w:val="24"/>
        </w:rPr>
        <w:t>Zamawiający dopuszcza zgłoszenie wielu błędów zwykłych n</w:t>
      </w:r>
      <w:r>
        <w:rPr>
          <w:rFonts w:ascii="Times New Roman" w:hAnsi="Times New Roman"/>
          <w:sz w:val="24"/>
          <w:szCs w:val="24"/>
        </w:rPr>
        <w:t>a jednym formularzu reklamacji.</w:t>
      </w:r>
    </w:p>
    <w:p w:rsidR="009B62C7" w:rsidRDefault="009B62C7" w:rsidP="00300B87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kanału</w:t>
      </w:r>
    </w:p>
    <w:p w:rsidR="009B62C7" w:rsidRDefault="009B62C7" w:rsidP="00300B87">
      <w:pPr>
        <w:pStyle w:val="ListParagraph"/>
        <w:numPr>
          <w:ilvl w:val="4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poczty elektronicznej Wykonawca potwierdza w 1 dzień roboczy przyjęcie zgłoszenia </w:t>
      </w:r>
    </w:p>
    <w:p w:rsidR="009B62C7" w:rsidRDefault="009B62C7" w:rsidP="00300B87">
      <w:pPr>
        <w:pStyle w:val="ListParagraph"/>
        <w:numPr>
          <w:ilvl w:val="4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kanału helpdesku wskazanie Wykonawcy do realizacji zgłoszenia jest równoważne z potwierdzeniem przez Wykonawcę przyjęcia zgłoszenia do realizacji.</w:t>
      </w:r>
    </w:p>
    <w:p w:rsidR="009B62C7" w:rsidRPr="00847351" w:rsidRDefault="009B62C7" w:rsidP="00847351">
      <w:pPr>
        <w:jc w:val="both"/>
        <w:rPr>
          <w:rFonts w:ascii="Times New Roman" w:hAnsi="Times New Roman"/>
          <w:sz w:val="24"/>
          <w:szCs w:val="24"/>
        </w:rPr>
      </w:pPr>
    </w:p>
    <w:p w:rsidR="009B62C7" w:rsidRPr="005A0BEE" w:rsidRDefault="009B62C7" w:rsidP="00556D71">
      <w:pPr>
        <w:pStyle w:val="ListParagraph"/>
        <w:numPr>
          <w:ilvl w:val="2"/>
          <w:numId w:val="5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Procedura realizacji u</w:t>
      </w:r>
      <w:r w:rsidRPr="005A0BEE">
        <w:rPr>
          <w:rFonts w:ascii="Times New Roman" w:hAnsi="Times New Roman"/>
          <w:b/>
          <w:sz w:val="24"/>
          <w:szCs w:val="24"/>
        </w:rPr>
        <w:t xml:space="preserve">sług i </w:t>
      </w:r>
      <w:r>
        <w:rPr>
          <w:rFonts w:ascii="Times New Roman" w:hAnsi="Times New Roman"/>
          <w:b/>
          <w:sz w:val="24"/>
          <w:szCs w:val="24"/>
        </w:rPr>
        <w:t xml:space="preserve">ich </w:t>
      </w:r>
      <w:r w:rsidRPr="005A0BEE">
        <w:rPr>
          <w:rFonts w:ascii="Times New Roman" w:hAnsi="Times New Roman"/>
          <w:b/>
          <w:sz w:val="24"/>
          <w:szCs w:val="24"/>
        </w:rPr>
        <w:t>odbiór</w:t>
      </w:r>
    </w:p>
    <w:p w:rsidR="009B62C7" w:rsidRPr="00EA410E" w:rsidRDefault="009B62C7" w:rsidP="00596BE5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A410E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 kategoryzuje zgłoszenia </w:t>
      </w:r>
      <w:r w:rsidRPr="00EA410E">
        <w:rPr>
          <w:rFonts w:ascii="Times New Roman" w:hAnsi="Times New Roman"/>
          <w:sz w:val="24"/>
          <w:szCs w:val="24"/>
        </w:rPr>
        <w:t>na formularzu zgłoszenia w następujący sposób:</w:t>
      </w:r>
    </w:p>
    <w:p w:rsidR="009B62C7" w:rsidRPr="00EA410E" w:rsidRDefault="009B62C7" w:rsidP="00596BE5">
      <w:pPr>
        <w:pStyle w:val="ListParagraph"/>
        <w:numPr>
          <w:ilvl w:val="4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A410E">
        <w:rPr>
          <w:rFonts w:ascii="Times New Roman" w:hAnsi="Times New Roman"/>
          <w:sz w:val="24"/>
          <w:szCs w:val="24"/>
        </w:rPr>
        <w:t xml:space="preserve">wskazuje rodzaj błędu </w:t>
      </w:r>
      <w:r>
        <w:rPr>
          <w:rFonts w:ascii="Times New Roman" w:hAnsi="Times New Roman"/>
          <w:sz w:val="24"/>
          <w:szCs w:val="24"/>
        </w:rPr>
        <w:t xml:space="preserve">lub awarii </w:t>
      </w:r>
      <w:r w:rsidRPr="00EA410E">
        <w:rPr>
          <w:rFonts w:ascii="Times New Roman" w:hAnsi="Times New Roman"/>
          <w:sz w:val="24"/>
          <w:szCs w:val="24"/>
        </w:rPr>
        <w:t xml:space="preserve">zgodnie z kwalifikacją </w:t>
      </w:r>
      <w:r>
        <w:rPr>
          <w:rFonts w:ascii="Times New Roman" w:hAnsi="Times New Roman"/>
          <w:sz w:val="24"/>
          <w:szCs w:val="24"/>
        </w:rPr>
        <w:t>określoną w</w:t>
      </w:r>
      <w:r w:rsidRPr="00EA410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ust. 6</w:t>
      </w:r>
      <w:r w:rsidRPr="00EA410E">
        <w:rPr>
          <w:rFonts w:ascii="Times New Roman" w:hAnsi="Times New Roman"/>
          <w:sz w:val="24"/>
          <w:szCs w:val="24"/>
        </w:rPr>
        <w:t>;</w:t>
      </w:r>
    </w:p>
    <w:p w:rsidR="009B62C7" w:rsidRPr="00EA410E" w:rsidRDefault="009B62C7" w:rsidP="000E2C5C">
      <w:pPr>
        <w:pStyle w:val="ListParagraph"/>
        <w:numPr>
          <w:ilvl w:val="4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A410E">
        <w:rPr>
          <w:rFonts w:ascii="Times New Roman" w:hAnsi="Times New Roman"/>
          <w:sz w:val="24"/>
          <w:szCs w:val="24"/>
        </w:rPr>
        <w:t>określa, czy zgłoszenie będzie realizowane w ramach serwisu gwarancyjnego.</w:t>
      </w:r>
    </w:p>
    <w:p w:rsidR="009B62C7" w:rsidRPr="00012AE7" w:rsidRDefault="009B62C7" w:rsidP="00D54C78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012AE7">
        <w:rPr>
          <w:rFonts w:ascii="Times New Roman" w:hAnsi="Times New Roman"/>
          <w:sz w:val="24"/>
          <w:szCs w:val="24"/>
        </w:rPr>
        <w:t xml:space="preserve">W przypadku zgłoszenia </w:t>
      </w:r>
      <w:r>
        <w:rPr>
          <w:rFonts w:ascii="Times New Roman" w:hAnsi="Times New Roman"/>
          <w:sz w:val="24"/>
          <w:szCs w:val="24"/>
        </w:rPr>
        <w:t>do</w:t>
      </w:r>
      <w:r w:rsidRPr="00012AE7">
        <w:rPr>
          <w:rFonts w:ascii="Times New Roman" w:hAnsi="Times New Roman"/>
          <w:sz w:val="24"/>
          <w:szCs w:val="24"/>
        </w:rPr>
        <w:t xml:space="preserve">konanego pocztą elektroniczną Wykonawca potwierdza przyjęcie zgłoszenia do realizacji, przesyłając zwrotnie potwierdzenie przyjęcia zgłoszenia tym samym kanałem komunikacji. </w:t>
      </w:r>
      <w:r w:rsidRPr="00012AE7">
        <w:rPr>
          <w:rFonts w:ascii="Times New Roman" w:hAnsi="Times New Roman"/>
          <w:sz w:val="24"/>
          <w:szCs w:val="24"/>
        </w:rPr>
        <w:br/>
        <w:t xml:space="preserve">W przypadku zgłoszenia w aplikacji helpdesk, godzina (HH:MM) przekazania zlecenia Wykonawcy traktowana jest jako godzina przyjęcia zgłoszenia do realizacji. </w:t>
      </w:r>
    </w:p>
    <w:p w:rsidR="009B62C7" w:rsidRDefault="009B62C7" w:rsidP="00637F6F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012AE7">
        <w:rPr>
          <w:rFonts w:ascii="Times New Roman" w:hAnsi="Times New Roman"/>
          <w:sz w:val="24"/>
          <w:szCs w:val="24"/>
        </w:rPr>
        <w:t>Po wykonaniu naprawy Wykonawca zgłasza System do odbioru przesyłając do Zamawiającego</w:t>
      </w:r>
      <w:r w:rsidRPr="00012AE7">
        <w:rPr>
          <w:rFonts w:ascii="Times New Roman" w:hAnsi="Times New Roman"/>
          <w:i/>
          <w:sz w:val="24"/>
          <w:szCs w:val="24"/>
        </w:rPr>
        <w:t xml:space="preserve"> </w:t>
      </w:r>
      <w:r w:rsidRPr="00012AE7">
        <w:rPr>
          <w:rFonts w:ascii="Times New Roman" w:hAnsi="Times New Roman"/>
          <w:sz w:val="24"/>
          <w:szCs w:val="24"/>
        </w:rPr>
        <w:t>pocztą elektr</w:t>
      </w:r>
      <w:r>
        <w:rPr>
          <w:rFonts w:ascii="Times New Roman" w:hAnsi="Times New Roman"/>
          <w:sz w:val="24"/>
          <w:szCs w:val="24"/>
        </w:rPr>
        <w:t>oniczną lub w systemie helpdesk</w:t>
      </w:r>
      <w:r w:rsidRPr="00012AE7">
        <w:rPr>
          <w:rFonts w:ascii="Times New Roman" w:hAnsi="Times New Roman"/>
          <w:i/>
          <w:sz w:val="24"/>
          <w:szCs w:val="24"/>
        </w:rPr>
        <w:t xml:space="preserve"> Formularz odbioru Systemu po naprawie</w:t>
      </w:r>
      <w:r w:rsidRPr="00012AE7">
        <w:rPr>
          <w:rFonts w:ascii="Times New Roman" w:hAnsi="Times New Roman"/>
          <w:sz w:val="24"/>
          <w:szCs w:val="24"/>
        </w:rPr>
        <w:t xml:space="preserve"> określony w Załączniku nr 11. Data przekazania (yyyy-mm-dd hh:mm) jest uznawana za zakończenie zgłoszenia pod warunkiem potwierdzenia realizacji zgłoszenia przez zgłaszającego usługę.</w:t>
      </w:r>
    </w:p>
    <w:p w:rsidR="009B62C7" w:rsidRPr="00012AE7" w:rsidRDefault="009B62C7" w:rsidP="00012AE7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012AE7">
        <w:rPr>
          <w:rFonts w:ascii="Times New Roman" w:hAnsi="Times New Roman"/>
          <w:sz w:val="24"/>
          <w:szCs w:val="24"/>
        </w:rPr>
        <w:t xml:space="preserve">Jeżeli do realizacji zgłoszenia niezbędne jest dostarczenie Zamawiającemu nowej wersji systemu będzie ona realizowana zgodnie z procedurą opisana w Załączniku nr 8.Wykonanie zgłoszenia jest uznawane za zakończone w chwili </w:t>
      </w:r>
      <w:r>
        <w:rPr>
          <w:rFonts w:ascii="Times New Roman" w:hAnsi="Times New Roman"/>
          <w:sz w:val="24"/>
          <w:szCs w:val="24"/>
        </w:rPr>
        <w:t>podpisania</w:t>
      </w:r>
      <w:r w:rsidRPr="00012AE7">
        <w:rPr>
          <w:rFonts w:ascii="Times New Roman" w:hAnsi="Times New Roman"/>
          <w:i/>
          <w:sz w:val="24"/>
          <w:szCs w:val="24"/>
        </w:rPr>
        <w:t xml:space="preserve"> </w:t>
      </w:r>
      <w:r w:rsidRPr="00012AE7">
        <w:rPr>
          <w:rFonts w:ascii="Times New Roman" w:hAnsi="Times New Roman"/>
          <w:sz w:val="24"/>
          <w:szCs w:val="24"/>
        </w:rPr>
        <w:t>protokołu odbioru wersji systemu.</w:t>
      </w:r>
      <w:r w:rsidRPr="00012AE7">
        <w:rPr>
          <w:rFonts w:ascii="Times New Roman" w:hAnsi="Times New Roman"/>
          <w:color w:val="000000"/>
          <w:sz w:val="24"/>
          <w:szCs w:val="24"/>
        </w:rPr>
        <w:t xml:space="preserve"> Konieczności wykonania nowej wersji systemu z uwagi na naprawę błędu nie powod</w:t>
      </w:r>
      <w:r>
        <w:rPr>
          <w:rFonts w:ascii="Times New Roman" w:hAnsi="Times New Roman"/>
          <w:color w:val="000000"/>
          <w:sz w:val="24"/>
          <w:szCs w:val="24"/>
        </w:rPr>
        <w:t>uje</w:t>
      </w:r>
      <w:r w:rsidRPr="00012AE7">
        <w:rPr>
          <w:rFonts w:ascii="Times New Roman" w:hAnsi="Times New Roman"/>
          <w:color w:val="000000"/>
          <w:sz w:val="24"/>
          <w:szCs w:val="24"/>
        </w:rPr>
        <w:t xml:space="preserve"> konieczności dodatkowych płatności za wykonanie tej modyfikacji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9B62C7" w:rsidRPr="00012AE7" w:rsidRDefault="009B62C7" w:rsidP="00012AE7">
      <w:pPr>
        <w:pStyle w:val="ListParagraph"/>
        <w:ind w:left="1440"/>
        <w:jc w:val="both"/>
        <w:rPr>
          <w:rFonts w:ascii="Times New Roman" w:hAnsi="Times New Roman"/>
          <w:sz w:val="24"/>
          <w:szCs w:val="24"/>
        </w:rPr>
      </w:pPr>
    </w:p>
    <w:p w:rsidR="009B62C7" w:rsidRPr="00012AE7" w:rsidRDefault="009B62C7" w:rsidP="00012AE7">
      <w:pPr>
        <w:pStyle w:val="ListParagraph"/>
        <w:numPr>
          <w:ilvl w:val="2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012AE7">
        <w:rPr>
          <w:rFonts w:ascii="Times New Roman" w:hAnsi="Times New Roman"/>
          <w:b/>
          <w:sz w:val="24"/>
          <w:szCs w:val="24"/>
        </w:rPr>
        <w:t>Ewidencja zgłoszeń awarii i błędów</w:t>
      </w:r>
      <w:r w:rsidRPr="00012AE7">
        <w:rPr>
          <w:rFonts w:ascii="Times New Roman" w:hAnsi="Times New Roman"/>
          <w:sz w:val="24"/>
          <w:szCs w:val="24"/>
        </w:rPr>
        <w:t xml:space="preserve">. </w:t>
      </w:r>
    </w:p>
    <w:p w:rsidR="009B62C7" w:rsidRPr="00EA410E" w:rsidRDefault="009B62C7" w:rsidP="001C77FC">
      <w:pPr>
        <w:pStyle w:val="ListParagraph"/>
        <w:ind w:left="9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</w:t>
      </w:r>
      <w:r w:rsidRPr="00EA410E">
        <w:rPr>
          <w:rFonts w:ascii="Times New Roman" w:hAnsi="Times New Roman"/>
          <w:sz w:val="24"/>
          <w:szCs w:val="24"/>
        </w:rPr>
        <w:t xml:space="preserve"> prowadzi w postaci elektronicznej (np.: plik XLS) ewidencję zgłoszeń zawierająca minimum:</w:t>
      </w:r>
    </w:p>
    <w:p w:rsidR="009B62C7" w:rsidRDefault="009B62C7" w:rsidP="00D8765E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A410E">
        <w:rPr>
          <w:rFonts w:ascii="Times New Roman" w:hAnsi="Times New Roman"/>
          <w:sz w:val="24"/>
          <w:szCs w:val="24"/>
        </w:rPr>
        <w:t xml:space="preserve">numer kolejny / sposób zgłoszenia </w:t>
      </w:r>
      <w:r>
        <w:rPr>
          <w:rFonts w:ascii="Times New Roman" w:hAnsi="Times New Roman"/>
          <w:sz w:val="24"/>
          <w:szCs w:val="24"/>
        </w:rPr>
        <w:t>awarii lub błędu</w:t>
      </w:r>
      <w:r w:rsidRPr="00EA410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 w:rsidRPr="00EA410E">
        <w:rPr>
          <w:rFonts w:ascii="Times New Roman" w:hAnsi="Times New Roman"/>
          <w:sz w:val="24"/>
          <w:szCs w:val="24"/>
        </w:rPr>
        <w:t>poczta elektroniczna</w:t>
      </w:r>
      <w:r>
        <w:rPr>
          <w:rFonts w:ascii="Times New Roman" w:hAnsi="Times New Roman"/>
          <w:sz w:val="24"/>
          <w:szCs w:val="24"/>
        </w:rPr>
        <w:t>, help desk</w:t>
      </w:r>
      <w:r w:rsidRPr="00EA410E">
        <w:rPr>
          <w:rFonts w:ascii="Times New Roman" w:hAnsi="Times New Roman"/>
          <w:sz w:val="24"/>
          <w:szCs w:val="24"/>
        </w:rPr>
        <w:t>) z prefixem B,</w:t>
      </w:r>
    </w:p>
    <w:p w:rsidR="009B62C7" w:rsidRPr="00943DF1" w:rsidRDefault="009B62C7" w:rsidP="00943DF1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wykorzystywania aplikacji Help-Desk  identyfikator zgłoszenia z tej aplikacji </w:t>
      </w:r>
    </w:p>
    <w:p w:rsidR="009B62C7" w:rsidRPr="00EA410E" w:rsidRDefault="009B62C7" w:rsidP="00410B20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410B20">
        <w:rPr>
          <w:rFonts w:ascii="Times New Roman" w:hAnsi="Times New Roman"/>
          <w:sz w:val="24"/>
          <w:szCs w:val="24"/>
        </w:rPr>
        <w:t>datę i godzinę zgłoszenia w formacie yyyy-mm-dd hh:mm, gdzie: yyyy- określa rok, mm- określa miesiąc, dd- określa dzień miesiąca, hh- określ godzinę w danym dniu, mm- określa minutę w godzinie;</w:t>
      </w:r>
    </w:p>
    <w:p w:rsidR="009B62C7" w:rsidRPr="00EA410E" w:rsidRDefault="009B62C7" w:rsidP="00D8765E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A410E">
        <w:rPr>
          <w:rFonts w:ascii="Times New Roman" w:hAnsi="Times New Roman"/>
          <w:sz w:val="24"/>
          <w:szCs w:val="24"/>
        </w:rPr>
        <w:t>datę i godzina przyjęcia zgłoszenia przez Wykonawcę (yyyy-mm-dd hh:mm)</w:t>
      </w:r>
      <w:r>
        <w:rPr>
          <w:rFonts w:ascii="Times New Roman" w:hAnsi="Times New Roman"/>
          <w:sz w:val="24"/>
          <w:szCs w:val="24"/>
        </w:rPr>
        <w:t>;</w:t>
      </w:r>
    </w:p>
    <w:p w:rsidR="009B62C7" w:rsidRPr="00EA410E" w:rsidRDefault="009B62C7" w:rsidP="00D8765E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A410E">
        <w:rPr>
          <w:rFonts w:ascii="Times New Roman" w:hAnsi="Times New Roman"/>
          <w:sz w:val="24"/>
          <w:szCs w:val="24"/>
        </w:rPr>
        <w:t>rodzaj błędu</w:t>
      </w:r>
      <w:r>
        <w:rPr>
          <w:rFonts w:ascii="Times New Roman" w:hAnsi="Times New Roman"/>
          <w:sz w:val="24"/>
          <w:szCs w:val="24"/>
        </w:rPr>
        <w:t xml:space="preserve"> lub awarii;</w:t>
      </w:r>
    </w:p>
    <w:p w:rsidR="009B62C7" w:rsidRPr="00EA410E" w:rsidRDefault="009B62C7" w:rsidP="00D8765E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A410E">
        <w:rPr>
          <w:rFonts w:ascii="Times New Roman" w:hAnsi="Times New Roman"/>
          <w:sz w:val="24"/>
          <w:szCs w:val="24"/>
        </w:rPr>
        <w:t>serwis gwarancyjny (T</w:t>
      </w:r>
      <w:r>
        <w:rPr>
          <w:rFonts w:ascii="Times New Roman" w:hAnsi="Times New Roman"/>
          <w:sz w:val="24"/>
          <w:szCs w:val="24"/>
        </w:rPr>
        <w:t>AK- oznacza błąd gwarancyjny</w:t>
      </w:r>
      <w:r w:rsidRPr="00EA410E">
        <w:rPr>
          <w:rFonts w:ascii="Times New Roman" w:hAnsi="Times New Roman"/>
          <w:sz w:val="24"/>
          <w:szCs w:val="24"/>
        </w:rPr>
        <w:t>/N</w:t>
      </w:r>
      <w:r>
        <w:rPr>
          <w:rFonts w:ascii="Times New Roman" w:hAnsi="Times New Roman"/>
          <w:sz w:val="24"/>
          <w:szCs w:val="24"/>
        </w:rPr>
        <w:t>IE-oznacza błąd nie realizowany w ramach gwarancji</w:t>
      </w:r>
      <w:r w:rsidRPr="00EA410E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;</w:t>
      </w:r>
    </w:p>
    <w:p w:rsidR="009B62C7" w:rsidRPr="00EA410E" w:rsidRDefault="009B62C7" w:rsidP="00D8765E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A410E">
        <w:rPr>
          <w:rFonts w:ascii="Times New Roman" w:hAnsi="Times New Roman"/>
          <w:sz w:val="24"/>
          <w:szCs w:val="24"/>
        </w:rPr>
        <w:t>określenie zgłaszającego wraz z numerem telefonu kontaktowego i poczty elektronicznej oraz jednostkę</w:t>
      </w:r>
      <w:r>
        <w:rPr>
          <w:rFonts w:ascii="Times New Roman" w:hAnsi="Times New Roman"/>
          <w:sz w:val="24"/>
          <w:szCs w:val="24"/>
        </w:rPr>
        <w:t xml:space="preserve"> O</w:t>
      </w:r>
      <w:r w:rsidRPr="00EA410E">
        <w:rPr>
          <w:rFonts w:ascii="Times New Roman" w:hAnsi="Times New Roman"/>
          <w:sz w:val="24"/>
          <w:szCs w:val="24"/>
        </w:rPr>
        <w:t>dbiorcy usług</w:t>
      </w:r>
      <w:r>
        <w:rPr>
          <w:rFonts w:ascii="Times New Roman" w:hAnsi="Times New Roman"/>
          <w:sz w:val="24"/>
          <w:szCs w:val="24"/>
        </w:rPr>
        <w:t>;</w:t>
      </w:r>
    </w:p>
    <w:p w:rsidR="009B62C7" w:rsidRPr="00EA410E" w:rsidRDefault="009B62C7" w:rsidP="00D8765E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A410E">
        <w:rPr>
          <w:rFonts w:ascii="Times New Roman" w:hAnsi="Times New Roman"/>
          <w:sz w:val="24"/>
          <w:szCs w:val="24"/>
        </w:rPr>
        <w:t>Nazwę aplikacji Systemu (–ów) np. System Wpisów - której dotyczy problem</w:t>
      </w:r>
      <w:r>
        <w:rPr>
          <w:rFonts w:ascii="Times New Roman" w:hAnsi="Times New Roman"/>
          <w:sz w:val="24"/>
          <w:szCs w:val="24"/>
        </w:rPr>
        <w:t>;</w:t>
      </w:r>
    </w:p>
    <w:p w:rsidR="009B62C7" w:rsidRPr="00EA410E" w:rsidRDefault="009B62C7" w:rsidP="00D8765E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Nazwę funkcjonalności systemu, </w:t>
      </w:r>
      <w:r w:rsidRPr="00EA410E">
        <w:rPr>
          <w:rFonts w:ascii="Times New Roman" w:hAnsi="Times New Roman"/>
          <w:sz w:val="24"/>
          <w:szCs w:val="24"/>
        </w:rPr>
        <w:t>której dotyczy zgłoszenie np.: nazwa formularza</w:t>
      </w:r>
      <w:r>
        <w:rPr>
          <w:rFonts w:ascii="Times New Roman" w:hAnsi="Times New Roman"/>
          <w:sz w:val="24"/>
          <w:szCs w:val="24"/>
        </w:rPr>
        <w:t>;</w:t>
      </w:r>
    </w:p>
    <w:p w:rsidR="009B62C7" w:rsidRPr="00EA410E" w:rsidRDefault="009B62C7" w:rsidP="005A5A70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A410E">
        <w:rPr>
          <w:rFonts w:ascii="Times New Roman" w:hAnsi="Times New Roman"/>
          <w:sz w:val="24"/>
          <w:szCs w:val="24"/>
        </w:rPr>
        <w:t>Opis awarii lub błędu (treść merytoryczna zgłoszenia)</w:t>
      </w:r>
      <w:r>
        <w:rPr>
          <w:rFonts w:ascii="Times New Roman" w:hAnsi="Times New Roman"/>
          <w:sz w:val="24"/>
          <w:szCs w:val="24"/>
        </w:rPr>
        <w:t>;</w:t>
      </w:r>
    </w:p>
    <w:p w:rsidR="009B62C7" w:rsidRPr="00EA410E" w:rsidRDefault="009B62C7" w:rsidP="00D8765E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A410E">
        <w:rPr>
          <w:rFonts w:ascii="Times New Roman" w:hAnsi="Times New Roman"/>
          <w:sz w:val="24"/>
          <w:szCs w:val="24"/>
        </w:rPr>
        <w:t xml:space="preserve">Imię i nazwisko </w:t>
      </w:r>
      <w:r>
        <w:rPr>
          <w:rFonts w:ascii="Times New Roman" w:hAnsi="Times New Roman"/>
          <w:sz w:val="24"/>
          <w:szCs w:val="24"/>
        </w:rPr>
        <w:t xml:space="preserve">osoby </w:t>
      </w:r>
      <w:r w:rsidRPr="00EA410E">
        <w:rPr>
          <w:rFonts w:ascii="Times New Roman" w:hAnsi="Times New Roman"/>
          <w:sz w:val="24"/>
          <w:szCs w:val="24"/>
        </w:rPr>
        <w:t>rozwiązującej zgłoszenie</w:t>
      </w:r>
      <w:r>
        <w:rPr>
          <w:rFonts w:ascii="Times New Roman" w:hAnsi="Times New Roman"/>
          <w:sz w:val="24"/>
          <w:szCs w:val="24"/>
        </w:rPr>
        <w:t>;</w:t>
      </w:r>
      <w:r w:rsidRPr="00EA410E">
        <w:rPr>
          <w:rFonts w:ascii="Times New Roman" w:hAnsi="Times New Roman"/>
          <w:sz w:val="24"/>
          <w:szCs w:val="24"/>
        </w:rPr>
        <w:t xml:space="preserve"> </w:t>
      </w:r>
    </w:p>
    <w:p w:rsidR="009B62C7" w:rsidRPr="00EA410E" w:rsidRDefault="009B62C7" w:rsidP="00095182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Datę i godzinę</w:t>
      </w:r>
      <w:r w:rsidRPr="00EA410E">
        <w:rPr>
          <w:rFonts w:ascii="Times New Roman" w:hAnsi="Times New Roman"/>
          <w:sz w:val="24"/>
          <w:szCs w:val="24"/>
        </w:rPr>
        <w:t xml:space="preserve"> rozwiązania zgłoszenia</w:t>
      </w:r>
      <w:r>
        <w:rPr>
          <w:rFonts w:ascii="Times New Roman" w:hAnsi="Times New Roman"/>
          <w:sz w:val="24"/>
          <w:szCs w:val="24"/>
        </w:rPr>
        <w:t xml:space="preserve"> (w formacie yyyy-mm-dd hh:mm);</w:t>
      </w:r>
    </w:p>
    <w:p w:rsidR="009B62C7" w:rsidRPr="00EA410E" w:rsidRDefault="009B62C7" w:rsidP="005A5A70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Pr="00EA410E">
        <w:rPr>
          <w:rFonts w:ascii="Times New Roman" w:hAnsi="Times New Roman"/>
          <w:sz w:val="24"/>
          <w:szCs w:val="24"/>
        </w:rPr>
        <w:t>posób rozwiązania zgłoszenia</w:t>
      </w:r>
      <w:r>
        <w:rPr>
          <w:rFonts w:ascii="Times New Roman" w:hAnsi="Times New Roman"/>
          <w:sz w:val="24"/>
          <w:szCs w:val="24"/>
        </w:rPr>
        <w:t>;</w:t>
      </w:r>
    </w:p>
    <w:p w:rsidR="009B62C7" w:rsidRPr="00EA410E" w:rsidRDefault="009B62C7" w:rsidP="005A5A70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Pr="00EA410E">
        <w:rPr>
          <w:rFonts w:ascii="Times New Roman" w:hAnsi="Times New Roman"/>
          <w:sz w:val="24"/>
          <w:szCs w:val="24"/>
        </w:rPr>
        <w:t>pis zmian wprowadzonych do bazy danych</w:t>
      </w:r>
      <w:r>
        <w:rPr>
          <w:rFonts w:ascii="Times New Roman" w:hAnsi="Times New Roman"/>
          <w:sz w:val="24"/>
          <w:szCs w:val="24"/>
        </w:rPr>
        <w:t>;</w:t>
      </w:r>
      <w:r w:rsidRPr="00EA410E">
        <w:rPr>
          <w:rFonts w:ascii="Times New Roman" w:hAnsi="Times New Roman"/>
          <w:sz w:val="24"/>
          <w:szCs w:val="24"/>
        </w:rPr>
        <w:t xml:space="preserve"> </w:t>
      </w:r>
    </w:p>
    <w:p w:rsidR="009B62C7" w:rsidRDefault="009B62C7" w:rsidP="005A5A70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Pr="00EA410E">
        <w:rPr>
          <w:rFonts w:ascii="Times New Roman" w:hAnsi="Times New Roman"/>
          <w:sz w:val="24"/>
          <w:szCs w:val="24"/>
        </w:rPr>
        <w:t>ktualizacja dokumentacji technicznej i użytkowane</w:t>
      </w:r>
      <w:r>
        <w:rPr>
          <w:rFonts w:ascii="Times New Roman" w:hAnsi="Times New Roman"/>
          <w:sz w:val="24"/>
          <w:szCs w:val="24"/>
        </w:rPr>
        <w:t>j systemu, o ile uległa zmianie;</w:t>
      </w:r>
    </w:p>
    <w:p w:rsidR="009B62C7" w:rsidRDefault="009B62C7" w:rsidP="005A5A70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</w:t>
      </w:r>
      <w:r w:rsidRPr="00EA410E">
        <w:rPr>
          <w:rFonts w:ascii="Times New Roman" w:hAnsi="Times New Roman"/>
          <w:sz w:val="24"/>
          <w:szCs w:val="24"/>
        </w:rPr>
        <w:t>wentualne uwagi.</w:t>
      </w:r>
    </w:p>
    <w:p w:rsidR="009B62C7" w:rsidRPr="00EA410E" w:rsidRDefault="009B62C7" w:rsidP="00410B20">
      <w:pPr>
        <w:pStyle w:val="ListParagraph"/>
        <w:ind w:left="1440"/>
        <w:jc w:val="both"/>
        <w:rPr>
          <w:rFonts w:ascii="Times New Roman" w:hAnsi="Times New Roman"/>
          <w:sz w:val="24"/>
          <w:szCs w:val="24"/>
        </w:rPr>
      </w:pPr>
    </w:p>
    <w:p w:rsidR="009B62C7" w:rsidRPr="00EA410E" w:rsidRDefault="009B62C7" w:rsidP="00D51CAB">
      <w:pPr>
        <w:pStyle w:val="ListParagraph"/>
        <w:numPr>
          <w:ilvl w:val="2"/>
          <w:numId w:val="5"/>
        </w:numPr>
        <w:jc w:val="both"/>
        <w:rPr>
          <w:rFonts w:ascii="Times New Roman" w:hAnsi="Times New Roman"/>
          <w:b/>
          <w:sz w:val="24"/>
          <w:szCs w:val="24"/>
        </w:rPr>
      </w:pPr>
      <w:r w:rsidRPr="00EA410E">
        <w:rPr>
          <w:rFonts w:ascii="Times New Roman" w:hAnsi="Times New Roman"/>
          <w:b/>
          <w:sz w:val="24"/>
          <w:szCs w:val="24"/>
        </w:rPr>
        <w:t xml:space="preserve">Miejsce realizacji </w:t>
      </w:r>
      <w:r>
        <w:rPr>
          <w:rFonts w:ascii="Times New Roman" w:hAnsi="Times New Roman"/>
          <w:b/>
          <w:sz w:val="24"/>
          <w:szCs w:val="24"/>
        </w:rPr>
        <w:t>usługi</w:t>
      </w:r>
    </w:p>
    <w:p w:rsidR="009B62C7" w:rsidRPr="00EA410E" w:rsidRDefault="009B62C7" w:rsidP="00D51CAB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A410E">
        <w:rPr>
          <w:rFonts w:ascii="Times New Roman" w:hAnsi="Times New Roman"/>
          <w:sz w:val="24"/>
          <w:szCs w:val="24"/>
        </w:rPr>
        <w:t xml:space="preserve">Usunięcie awarii i </w:t>
      </w:r>
      <w:r>
        <w:rPr>
          <w:rFonts w:ascii="Times New Roman" w:hAnsi="Times New Roman"/>
          <w:sz w:val="24"/>
          <w:szCs w:val="24"/>
        </w:rPr>
        <w:t>błędu</w:t>
      </w:r>
      <w:r w:rsidRPr="00EA410E">
        <w:rPr>
          <w:rFonts w:ascii="Times New Roman" w:hAnsi="Times New Roman"/>
          <w:sz w:val="24"/>
          <w:szCs w:val="24"/>
        </w:rPr>
        <w:t xml:space="preserve"> Systemu oraz skutków awarii Systemu, sprzętu i oprogramowania, a także wszelkich negatywnych skutków spowodowanych korzystaniem z błędnie działających wersji Systemu Wykonawca realizuje:</w:t>
      </w:r>
    </w:p>
    <w:p w:rsidR="009B62C7" w:rsidRPr="00EA410E" w:rsidRDefault="009B62C7" w:rsidP="00D51CAB">
      <w:pPr>
        <w:pStyle w:val="ListParagraph"/>
        <w:numPr>
          <w:ilvl w:val="4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A410E">
        <w:rPr>
          <w:rFonts w:ascii="Times New Roman" w:hAnsi="Times New Roman"/>
          <w:sz w:val="24"/>
          <w:szCs w:val="24"/>
        </w:rPr>
        <w:t xml:space="preserve">w siedzibach Odbiorców usług poprzez  </w:t>
      </w:r>
    </w:p>
    <w:p w:rsidR="009B62C7" w:rsidRPr="00EA410E" w:rsidRDefault="009B62C7" w:rsidP="00D51CAB">
      <w:pPr>
        <w:pStyle w:val="ListParagraph"/>
        <w:numPr>
          <w:ilvl w:val="5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A410E">
        <w:rPr>
          <w:rFonts w:ascii="Times New Roman" w:hAnsi="Times New Roman"/>
          <w:sz w:val="24"/>
          <w:szCs w:val="24"/>
        </w:rPr>
        <w:t>instalację wszystkich niezbędnych elementów systemu, konfigurację serwerów Systemu, odtworzenie danych lokalnej bazy danych Systemu lub, na życzenie Zamawiającego, poprzez dostarczenie dokumentów pozwalających na usunięcie uszkodzeń i skutków awarii przez inne podmioty;</w:t>
      </w:r>
    </w:p>
    <w:p w:rsidR="009B62C7" w:rsidRPr="00EA410E" w:rsidRDefault="009B62C7" w:rsidP="00D51CAB">
      <w:pPr>
        <w:pStyle w:val="ListParagraph"/>
        <w:numPr>
          <w:ilvl w:val="5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A410E">
        <w:rPr>
          <w:rFonts w:ascii="Times New Roman" w:hAnsi="Times New Roman"/>
          <w:sz w:val="24"/>
          <w:szCs w:val="24"/>
        </w:rPr>
        <w:t>naprawę lub modyfikację lokalnej bazy danych Systemu zdalnie z siedziby Zamawiającego lub w siedzibie Odbiorcy Usług;</w:t>
      </w:r>
    </w:p>
    <w:p w:rsidR="009B62C7" w:rsidRPr="00EA410E" w:rsidRDefault="009B62C7" w:rsidP="00D51CAB">
      <w:pPr>
        <w:pStyle w:val="ListParagraph"/>
        <w:numPr>
          <w:ilvl w:val="4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A410E">
        <w:rPr>
          <w:rFonts w:ascii="Times New Roman" w:hAnsi="Times New Roman"/>
          <w:sz w:val="24"/>
          <w:szCs w:val="24"/>
        </w:rPr>
        <w:t>w siedzibie Zamawiającego poprzez:</w:t>
      </w:r>
    </w:p>
    <w:p w:rsidR="009B62C7" w:rsidRPr="00EA410E" w:rsidRDefault="009B62C7" w:rsidP="00D51CAB">
      <w:pPr>
        <w:pStyle w:val="ListParagraph"/>
        <w:numPr>
          <w:ilvl w:val="5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A410E">
        <w:rPr>
          <w:rFonts w:ascii="Times New Roman" w:hAnsi="Times New Roman"/>
          <w:sz w:val="24"/>
          <w:szCs w:val="24"/>
        </w:rPr>
        <w:t>naprawę lub modyfikację centralnej bazy danych.</w:t>
      </w:r>
    </w:p>
    <w:p w:rsidR="009B62C7" w:rsidRPr="00EA410E" w:rsidRDefault="009B62C7" w:rsidP="00D81389">
      <w:pPr>
        <w:pStyle w:val="ListParagraph"/>
        <w:numPr>
          <w:ilvl w:val="5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A410E">
        <w:rPr>
          <w:rFonts w:ascii="Times New Roman" w:hAnsi="Times New Roman"/>
          <w:sz w:val="24"/>
          <w:szCs w:val="24"/>
        </w:rPr>
        <w:t>naprawę lub modyfikację aplikacji centralnych Systemu.</w:t>
      </w:r>
    </w:p>
    <w:p w:rsidR="009B62C7" w:rsidRPr="00EA410E" w:rsidRDefault="009B62C7" w:rsidP="00C8210F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A410E">
        <w:rPr>
          <w:rFonts w:ascii="Times New Roman" w:hAnsi="Times New Roman"/>
          <w:sz w:val="24"/>
          <w:szCs w:val="24"/>
        </w:rPr>
        <w:t xml:space="preserve">Dla naprawy danych w centralnej bazie danych lub modyfikacji centralnej bazy danych Wykonawca przygotowuje skrypty naprawcze wraz z odpowiednimi procedurami, które wykonuje Zamawiający </w:t>
      </w:r>
    </w:p>
    <w:p w:rsidR="009B62C7" w:rsidRPr="00EA410E" w:rsidRDefault="009B62C7" w:rsidP="00D81389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A410E">
        <w:rPr>
          <w:rFonts w:ascii="Times New Roman" w:hAnsi="Times New Roman"/>
          <w:sz w:val="24"/>
          <w:szCs w:val="24"/>
        </w:rPr>
        <w:t>Zamawiający, zlecając Wykonawcy wykonanie naprawy, o której mowa w niniejszym ustępie, jednocześnie udziela jednorazowej zgody na dostęp do danych Systemu w lokalizacji danego Odbiorcy Usług.</w:t>
      </w:r>
    </w:p>
    <w:p w:rsidR="009B62C7" w:rsidRPr="00EA410E" w:rsidRDefault="009B62C7" w:rsidP="00D51CAB">
      <w:pPr>
        <w:pStyle w:val="ListParagraph"/>
        <w:ind w:left="928"/>
        <w:jc w:val="both"/>
        <w:rPr>
          <w:rFonts w:ascii="Times New Roman" w:hAnsi="Times New Roman"/>
          <w:sz w:val="24"/>
          <w:szCs w:val="24"/>
        </w:rPr>
      </w:pPr>
    </w:p>
    <w:p w:rsidR="009B62C7" w:rsidRPr="00EA410E" w:rsidRDefault="009B62C7" w:rsidP="00C22737">
      <w:pPr>
        <w:pStyle w:val="ListParagraph"/>
        <w:numPr>
          <w:ilvl w:val="2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A410E">
        <w:rPr>
          <w:rFonts w:ascii="Times New Roman" w:hAnsi="Times New Roman"/>
          <w:b/>
          <w:sz w:val="24"/>
          <w:szCs w:val="24"/>
        </w:rPr>
        <w:t>Rodzaje kwalifikacji błędów i czas realizacji zgłoszeń.</w:t>
      </w:r>
    </w:p>
    <w:tbl>
      <w:tblPr>
        <w:tblW w:w="963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85"/>
        <w:gridCol w:w="4336"/>
        <w:gridCol w:w="3118"/>
      </w:tblGrid>
      <w:tr w:rsidR="009B62C7" w:rsidRPr="00082345" w:rsidTr="00501D75">
        <w:tc>
          <w:tcPr>
            <w:tcW w:w="2185" w:type="dxa"/>
          </w:tcPr>
          <w:p w:rsidR="009B62C7" w:rsidRPr="00EA410E" w:rsidRDefault="009B62C7" w:rsidP="00677D18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EA410E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Rodzaj problemu</w:t>
            </w:r>
          </w:p>
        </w:tc>
        <w:tc>
          <w:tcPr>
            <w:tcW w:w="4336" w:type="dxa"/>
          </w:tcPr>
          <w:p w:rsidR="009B62C7" w:rsidRPr="00EA410E" w:rsidRDefault="009B62C7" w:rsidP="00677D18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EA410E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Opis</w:t>
            </w:r>
          </w:p>
        </w:tc>
        <w:tc>
          <w:tcPr>
            <w:tcW w:w="3118" w:type="dxa"/>
          </w:tcPr>
          <w:p w:rsidR="009B62C7" w:rsidRPr="00EA410E" w:rsidRDefault="009B62C7" w:rsidP="004F33B4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EA410E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Czas </w:t>
            </w:r>
            <w:r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na usunięcie błędu </w:t>
            </w:r>
          </w:p>
        </w:tc>
      </w:tr>
      <w:tr w:rsidR="009B62C7" w:rsidRPr="00082345" w:rsidTr="00501D75">
        <w:tc>
          <w:tcPr>
            <w:tcW w:w="2185" w:type="dxa"/>
          </w:tcPr>
          <w:p w:rsidR="009B62C7" w:rsidRPr="00EA410E" w:rsidRDefault="009B62C7" w:rsidP="00677D18">
            <w:pPr>
              <w:spacing w:before="120" w:after="12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A410E">
              <w:rPr>
                <w:rFonts w:ascii="Times New Roman" w:hAnsi="Times New Roman"/>
                <w:sz w:val="24"/>
                <w:szCs w:val="24"/>
                <w:lang w:eastAsia="pl-PL"/>
              </w:rPr>
              <w:t>Awaria</w:t>
            </w:r>
          </w:p>
        </w:tc>
        <w:tc>
          <w:tcPr>
            <w:tcW w:w="4336" w:type="dxa"/>
          </w:tcPr>
          <w:p w:rsidR="009B62C7" w:rsidRPr="00501D75" w:rsidRDefault="009B62C7" w:rsidP="00D54C78">
            <w:pPr>
              <w:spacing w:before="120" w:after="12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501D75">
              <w:rPr>
                <w:rFonts w:ascii="Times New Roman" w:hAnsi="Times New Roman"/>
                <w:sz w:val="24"/>
                <w:szCs w:val="24"/>
                <w:lang w:eastAsia="pl-PL"/>
              </w:rPr>
              <w:t>Brak możliwości uruchomienia aplikacji Systemu u Odbiorcy Usług (Odbiorców usług) w określonej lokalizacji (lokalizacjach) lub brak dostępu Użytkowników zewnętrznych do Systemu.</w:t>
            </w:r>
          </w:p>
        </w:tc>
        <w:tc>
          <w:tcPr>
            <w:tcW w:w="3118" w:type="dxa"/>
          </w:tcPr>
          <w:p w:rsidR="009B62C7" w:rsidRPr="00EA410E" w:rsidRDefault="009B62C7" w:rsidP="00677D18">
            <w:pPr>
              <w:spacing w:before="120" w:after="12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A410E">
              <w:rPr>
                <w:rFonts w:ascii="Times New Roman" w:hAnsi="Times New Roman"/>
                <w:sz w:val="24"/>
                <w:szCs w:val="24"/>
                <w:lang w:eastAsia="pl-PL"/>
              </w:rPr>
              <w:t>do 24 godzin od zgłoszenia</w:t>
            </w:r>
          </w:p>
          <w:p w:rsidR="009B62C7" w:rsidRPr="00EA410E" w:rsidRDefault="009B62C7" w:rsidP="00677D18">
            <w:pPr>
              <w:spacing w:before="120" w:after="12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082345">
              <w:rPr>
                <w:rFonts w:ascii="Times New Roman" w:hAnsi="Times New Roman"/>
                <w:sz w:val="24"/>
                <w:szCs w:val="24"/>
              </w:rPr>
              <w:t>przez Zamawiającego</w:t>
            </w:r>
          </w:p>
        </w:tc>
      </w:tr>
      <w:tr w:rsidR="009B62C7" w:rsidRPr="00082345" w:rsidTr="00501D75">
        <w:tc>
          <w:tcPr>
            <w:tcW w:w="2185" w:type="dxa"/>
          </w:tcPr>
          <w:p w:rsidR="009B62C7" w:rsidRPr="00EA410E" w:rsidRDefault="009B62C7" w:rsidP="00677D18">
            <w:pPr>
              <w:spacing w:before="120" w:after="12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A410E">
              <w:rPr>
                <w:rFonts w:ascii="Times New Roman" w:hAnsi="Times New Roman"/>
                <w:sz w:val="24"/>
                <w:szCs w:val="24"/>
                <w:lang w:eastAsia="pl-PL"/>
              </w:rPr>
              <w:t>Błąd krytyczny</w:t>
            </w:r>
          </w:p>
        </w:tc>
        <w:tc>
          <w:tcPr>
            <w:tcW w:w="4336" w:type="dxa"/>
          </w:tcPr>
          <w:p w:rsidR="009B62C7" w:rsidRPr="00082345" w:rsidRDefault="009B62C7" w:rsidP="00C22299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2345">
              <w:rPr>
                <w:rFonts w:ascii="Times New Roman" w:hAnsi="Times New Roman"/>
                <w:sz w:val="24"/>
                <w:szCs w:val="24"/>
              </w:rPr>
              <w:t>Błąd uniemożliwiający poprawne wykorzystanie Systemu lub jego istotnej funkcjonalności do realizacji procesów biznesowych, w tym powodujący utratę danych lub uszkodzenie danych.</w:t>
            </w:r>
          </w:p>
          <w:p w:rsidR="009B62C7" w:rsidRPr="00082345" w:rsidRDefault="009B62C7" w:rsidP="00C22299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2345">
              <w:rPr>
                <w:rFonts w:ascii="Times New Roman" w:hAnsi="Times New Roman"/>
                <w:sz w:val="24"/>
                <w:szCs w:val="24"/>
              </w:rPr>
              <w:t>Po udostępnieniu rozwiązania czasowego pozwalającego na realizację błędnie działającej usługi (wdrożeniu obejścia) błąd krytyczny staje się błędem zwykłym.</w:t>
            </w:r>
          </w:p>
        </w:tc>
        <w:tc>
          <w:tcPr>
            <w:tcW w:w="3118" w:type="dxa"/>
          </w:tcPr>
          <w:p w:rsidR="009B62C7" w:rsidRPr="00EA410E" w:rsidRDefault="009B62C7" w:rsidP="00677D18">
            <w:pPr>
              <w:spacing w:before="120" w:after="12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do 24</w:t>
            </w:r>
            <w:bookmarkStart w:id="0" w:name="_GoBack"/>
            <w:bookmarkEnd w:id="0"/>
            <w:r w:rsidRPr="00EA410E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godzin od zgłoszenia</w:t>
            </w:r>
            <w:r w:rsidRPr="00082345">
              <w:rPr>
                <w:rFonts w:ascii="Times New Roman" w:hAnsi="Times New Roman"/>
                <w:sz w:val="24"/>
                <w:szCs w:val="24"/>
              </w:rPr>
              <w:t xml:space="preserve"> przez Zamawiającego</w:t>
            </w:r>
          </w:p>
        </w:tc>
      </w:tr>
      <w:tr w:rsidR="009B62C7" w:rsidRPr="00082345" w:rsidTr="00501D75">
        <w:tc>
          <w:tcPr>
            <w:tcW w:w="2185" w:type="dxa"/>
          </w:tcPr>
          <w:p w:rsidR="009B62C7" w:rsidRPr="00EA410E" w:rsidRDefault="009B62C7" w:rsidP="00677D18">
            <w:pPr>
              <w:spacing w:before="120" w:after="12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A410E">
              <w:rPr>
                <w:rFonts w:ascii="Times New Roman" w:hAnsi="Times New Roman"/>
                <w:sz w:val="24"/>
                <w:szCs w:val="24"/>
                <w:lang w:eastAsia="pl-PL"/>
              </w:rPr>
              <w:t>Błąd zwykły</w:t>
            </w:r>
          </w:p>
        </w:tc>
        <w:tc>
          <w:tcPr>
            <w:tcW w:w="4336" w:type="dxa"/>
          </w:tcPr>
          <w:p w:rsidR="009B62C7" w:rsidRPr="00082345" w:rsidRDefault="009B62C7" w:rsidP="00C22299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2345">
              <w:rPr>
                <w:rFonts w:ascii="Times New Roman" w:hAnsi="Times New Roman"/>
                <w:sz w:val="24"/>
                <w:szCs w:val="24"/>
              </w:rPr>
              <w:t>Błędy biznesowe – oznaczające brak zdefiniowanej w wymaganiach funkcjonalności systemu lub brak pól uniemożliwiających rejestrację wymaganych w systemie danych, a także błędy funkcjonalne – oznaczające błędne działanie zdefiniowanych w aplikacji funkcji lub oznaczające np. powolną pracę systemu, poważnie utrudniające prace w Systemie.</w:t>
            </w:r>
          </w:p>
          <w:p w:rsidR="009B62C7" w:rsidRPr="00082345" w:rsidRDefault="009B62C7" w:rsidP="00C22299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2345">
              <w:rPr>
                <w:rFonts w:ascii="Times New Roman" w:hAnsi="Times New Roman"/>
                <w:sz w:val="24"/>
                <w:szCs w:val="24"/>
              </w:rPr>
              <w:t>Błędy drobne, błędy ergonomiczne lub kosmetyczne błędy (np. format pól, brak walidacji, literówki, błędne nazwy, konieczność zbędnych „kliknięć” w celu uzyskania pożądanego przez użytkownika rezultatu, itp.).</w:t>
            </w:r>
          </w:p>
        </w:tc>
        <w:tc>
          <w:tcPr>
            <w:tcW w:w="3118" w:type="dxa"/>
          </w:tcPr>
          <w:p w:rsidR="009B62C7" w:rsidRPr="00EA410E" w:rsidRDefault="009B62C7" w:rsidP="00677D18">
            <w:pPr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do 14</w:t>
            </w:r>
            <w:r w:rsidRPr="00EA410E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dni roboczych od daty zgłoszenia</w:t>
            </w:r>
            <w:r w:rsidRPr="00082345">
              <w:rPr>
                <w:rFonts w:ascii="Times New Roman" w:hAnsi="Times New Roman"/>
                <w:sz w:val="24"/>
                <w:szCs w:val="24"/>
              </w:rPr>
              <w:t xml:space="preserve"> przez Zamawiającego</w:t>
            </w:r>
          </w:p>
        </w:tc>
      </w:tr>
    </w:tbl>
    <w:p w:rsidR="009B62C7" w:rsidRPr="00E32165" w:rsidRDefault="009B62C7" w:rsidP="00556D71">
      <w:pPr>
        <w:jc w:val="both"/>
        <w:rPr>
          <w:rFonts w:ascii="Times New Roman" w:hAnsi="Times New Roman"/>
          <w:sz w:val="24"/>
          <w:szCs w:val="24"/>
        </w:rPr>
      </w:pPr>
    </w:p>
    <w:p w:rsidR="009B62C7" w:rsidRPr="00EA410E" w:rsidRDefault="009B62C7" w:rsidP="0033336A">
      <w:pPr>
        <w:pStyle w:val="ListParagraph"/>
        <w:numPr>
          <w:ilvl w:val="2"/>
          <w:numId w:val="5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Rozliczenia usługi</w:t>
      </w:r>
    </w:p>
    <w:p w:rsidR="009B62C7" w:rsidRPr="006648F1" w:rsidRDefault="009B62C7" w:rsidP="006648F1">
      <w:pPr>
        <w:ind w:firstLine="568"/>
        <w:jc w:val="both"/>
        <w:rPr>
          <w:rFonts w:ascii="Times New Roman" w:hAnsi="Times New Roman"/>
          <w:sz w:val="24"/>
          <w:szCs w:val="24"/>
        </w:rPr>
      </w:pPr>
      <w:r w:rsidRPr="006648F1">
        <w:rPr>
          <w:rFonts w:ascii="Times New Roman" w:hAnsi="Times New Roman"/>
          <w:sz w:val="24"/>
          <w:szCs w:val="24"/>
        </w:rPr>
        <w:t xml:space="preserve">Wykonawca przedstawia Zamawiającemu ewidencję zgłoszeń w cyklu miesięcznym, w ciągu </w:t>
      </w:r>
      <w:r w:rsidRPr="006648F1">
        <w:rPr>
          <w:rFonts w:ascii="Times New Roman" w:hAnsi="Times New Roman"/>
          <w:b/>
          <w:sz w:val="24"/>
          <w:szCs w:val="24"/>
        </w:rPr>
        <w:t>5</w:t>
      </w:r>
      <w:r w:rsidRPr="006648F1">
        <w:rPr>
          <w:rFonts w:ascii="Times New Roman" w:hAnsi="Times New Roman"/>
          <w:sz w:val="24"/>
          <w:szCs w:val="24"/>
        </w:rPr>
        <w:t xml:space="preserve"> dni roboczych po zakończeniu miesiąca kalendarzowego, w postaci elektronicznej. Ewidencja zawiera wnioski dotyczące sposobów i działań podjętych lub planowanych do podjęcia, zmierzających do ostatecznego uniknięcia ich w przyszłości. Wnioski dla każdego powtarzalnego błędu należy określić pracochłonność oraz deklarowany termin wykonania czyli liczbę dni kalendarzowych od zgłoszenia przez zamawiającego potrzebnych na realizację ewentualnej modyfikacji, które należy zużyć z usługi godziny na modyfikacje systemu pod warunkiem że Zamawiający nie zakwalifikował błędu jako reklamacji. </w:t>
      </w:r>
    </w:p>
    <w:p w:rsidR="009B62C7" w:rsidRPr="00E32165" w:rsidRDefault="009B62C7" w:rsidP="00E32165">
      <w:pPr>
        <w:jc w:val="both"/>
        <w:rPr>
          <w:rFonts w:ascii="Times New Roman" w:hAnsi="Times New Roman"/>
          <w:sz w:val="24"/>
          <w:szCs w:val="24"/>
        </w:rPr>
      </w:pPr>
    </w:p>
    <w:p w:rsidR="009B62C7" w:rsidRPr="006648F1" w:rsidRDefault="009B62C7" w:rsidP="006648F1">
      <w:pPr>
        <w:ind w:firstLine="568"/>
        <w:jc w:val="both"/>
        <w:rPr>
          <w:rFonts w:ascii="Times New Roman" w:hAnsi="Times New Roman"/>
          <w:sz w:val="24"/>
          <w:szCs w:val="24"/>
        </w:rPr>
      </w:pPr>
      <w:r w:rsidRPr="006648F1">
        <w:rPr>
          <w:rFonts w:ascii="Times New Roman" w:hAnsi="Times New Roman"/>
          <w:sz w:val="24"/>
          <w:szCs w:val="24"/>
        </w:rPr>
        <w:t>Zamawiający potwierdza kompletność i poprawność przedstawionej ewidencji. Zaakceptowana bez zastrzeżeń ewidencja stanowi protokół odbioru usługi za dany okres i jest podstawą wystawienia przez Wykonawcę faktury VAT za wykonanie usługi w tym okresie.</w:t>
      </w:r>
    </w:p>
    <w:p w:rsidR="009B62C7" w:rsidRPr="00E32165" w:rsidRDefault="009B62C7" w:rsidP="00E32165">
      <w:pPr>
        <w:jc w:val="both"/>
        <w:rPr>
          <w:rFonts w:ascii="Times New Roman" w:hAnsi="Times New Roman"/>
          <w:sz w:val="24"/>
          <w:szCs w:val="24"/>
        </w:rPr>
      </w:pPr>
    </w:p>
    <w:p w:rsidR="009B62C7" w:rsidRPr="007024A9" w:rsidRDefault="009B62C7" w:rsidP="007E069E">
      <w:pPr>
        <w:pStyle w:val="ListParagraph"/>
        <w:numPr>
          <w:ilvl w:val="2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7024A9">
        <w:rPr>
          <w:rFonts w:ascii="Times New Roman" w:hAnsi="Times New Roman"/>
          <w:b/>
          <w:sz w:val="24"/>
          <w:szCs w:val="24"/>
        </w:rPr>
        <w:t xml:space="preserve">Wykaz uchybień </w:t>
      </w:r>
    </w:p>
    <w:p w:rsidR="009B62C7" w:rsidRPr="007024A9" w:rsidRDefault="009B62C7" w:rsidP="00A56E5F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7024A9">
        <w:rPr>
          <w:rFonts w:ascii="Times New Roman" w:hAnsi="Times New Roman"/>
          <w:sz w:val="24"/>
          <w:szCs w:val="24"/>
        </w:rPr>
        <w:t xml:space="preserve">Wykonawca nie potwierdził przyjęcia do realizacji zleceń w ciągu 1 dnia roboczego od przekazania zlecenia do Wykonawcy </w:t>
      </w:r>
    </w:p>
    <w:p w:rsidR="009B62C7" w:rsidRPr="007024A9" w:rsidRDefault="009B62C7" w:rsidP="00A56E5F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7024A9">
        <w:rPr>
          <w:rFonts w:ascii="Times New Roman" w:hAnsi="Times New Roman"/>
          <w:sz w:val="24"/>
          <w:szCs w:val="24"/>
        </w:rPr>
        <w:t>Wykonawca nie przedstawił w terminie ewidencji zgłoszeń.</w:t>
      </w:r>
    </w:p>
    <w:p w:rsidR="009B62C7" w:rsidRPr="007024A9" w:rsidRDefault="009B62C7" w:rsidP="00A56E5F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7024A9">
        <w:rPr>
          <w:rFonts w:ascii="Times New Roman" w:hAnsi="Times New Roman"/>
          <w:sz w:val="24"/>
          <w:szCs w:val="24"/>
        </w:rPr>
        <w:t xml:space="preserve">Przedstawiona ewidencja (raport) nie zawiera wszystkich wymaganych informacji lub </w:t>
      </w:r>
    </w:p>
    <w:p w:rsidR="009B62C7" w:rsidRPr="007024A9" w:rsidRDefault="009B62C7" w:rsidP="00A56E5F">
      <w:pPr>
        <w:pStyle w:val="ListParagraph"/>
        <w:ind w:left="1440"/>
        <w:jc w:val="both"/>
        <w:rPr>
          <w:rFonts w:ascii="Times New Roman" w:hAnsi="Times New Roman"/>
          <w:sz w:val="24"/>
          <w:szCs w:val="24"/>
        </w:rPr>
      </w:pPr>
      <w:r w:rsidRPr="007024A9">
        <w:rPr>
          <w:rFonts w:ascii="Times New Roman" w:hAnsi="Times New Roman"/>
          <w:sz w:val="24"/>
          <w:szCs w:val="24"/>
        </w:rPr>
        <w:t>stwierdzono zapis niezgodny ze stanem faktycznym.</w:t>
      </w:r>
    </w:p>
    <w:p w:rsidR="009B62C7" w:rsidRPr="007024A9" w:rsidRDefault="009B62C7" w:rsidP="00A56E5F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7024A9">
        <w:rPr>
          <w:rFonts w:ascii="Times New Roman" w:hAnsi="Times New Roman"/>
          <w:sz w:val="24"/>
          <w:szCs w:val="24"/>
        </w:rPr>
        <w:t>Ewidencja nie zawiera wniosków dotyczące sposobów i działań podjętych lub planowanych do podjęcia, zmierzających do ostatecznego uniknięcia błędów w przyszłości.</w:t>
      </w:r>
    </w:p>
    <w:p w:rsidR="009B62C7" w:rsidRPr="007024A9" w:rsidRDefault="009B62C7" w:rsidP="00A56E5F">
      <w:pPr>
        <w:pStyle w:val="ListParagraph"/>
        <w:numPr>
          <w:ilvl w:val="3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7024A9">
        <w:rPr>
          <w:rFonts w:ascii="Times New Roman" w:hAnsi="Times New Roman"/>
          <w:sz w:val="24"/>
          <w:szCs w:val="24"/>
        </w:rPr>
        <w:t>Stwierdzono brak informacji o aktualnych adresach mailowych lub numerach telefonów do Wykonawcy usług.</w:t>
      </w:r>
    </w:p>
    <w:p w:rsidR="009B62C7" w:rsidRPr="00A56E5F" w:rsidRDefault="009B62C7" w:rsidP="00A56E5F">
      <w:pPr>
        <w:ind w:left="1080"/>
        <w:jc w:val="both"/>
        <w:rPr>
          <w:rFonts w:ascii="Times New Roman" w:hAnsi="Times New Roman"/>
          <w:sz w:val="24"/>
          <w:szCs w:val="24"/>
        </w:rPr>
      </w:pPr>
    </w:p>
    <w:sectPr w:rsidR="009B62C7" w:rsidRPr="00A56E5F" w:rsidSect="00CB763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62C7" w:rsidRDefault="009B62C7" w:rsidP="00BB27BD">
      <w:pPr>
        <w:spacing w:after="0" w:line="240" w:lineRule="auto"/>
      </w:pPr>
      <w:r>
        <w:separator/>
      </w:r>
    </w:p>
  </w:endnote>
  <w:endnote w:type="continuationSeparator" w:id="0">
    <w:p w:rsidR="009B62C7" w:rsidRDefault="009B62C7" w:rsidP="00BB2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2C7" w:rsidRDefault="009B62C7" w:rsidP="00420C10">
    <w:pPr>
      <w:pStyle w:val="Footer"/>
      <w:jc w:val="center"/>
    </w:pPr>
    <w:r>
      <w:t xml:space="preserve">Strona </w:t>
    </w:r>
    <w:fldSimple w:instr="PAGE  \* Arabic  \* MERGEFORMAT">
      <w:r>
        <w:rPr>
          <w:noProof/>
        </w:rPr>
        <w:t>4</w:t>
      </w:r>
    </w:fldSimple>
    <w:r>
      <w:t xml:space="preserve"> z </w:t>
    </w:r>
    <w:fldSimple w:instr="NUMPAGES  \* Arabic  \* MERGEFORMAT">
      <w:r>
        <w:rPr>
          <w:noProof/>
        </w:rPr>
        <w:t>5</w:t>
      </w:r>
    </w:fldSimple>
  </w:p>
  <w:p w:rsidR="009B62C7" w:rsidRPr="00420C10" w:rsidRDefault="009B62C7" w:rsidP="00420C10">
    <w:pPr>
      <w:spacing w:line="360" w:lineRule="auto"/>
      <w:jc w:val="right"/>
      <w:rPr>
        <w:sz w:val="20"/>
        <w:szCs w:val="20"/>
      </w:rPr>
    </w:pPr>
    <w:r>
      <w:rPr>
        <w:sz w:val="20"/>
        <w:szCs w:val="20"/>
      </w:rPr>
      <w:t>Sygnatura sprawy ………………………………………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62C7" w:rsidRDefault="009B62C7" w:rsidP="00BB27BD">
      <w:pPr>
        <w:spacing w:after="0" w:line="240" w:lineRule="auto"/>
      </w:pPr>
      <w:r>
        <w:separator/>
      </w:r>
    </w:p>
  </w:footnote>
  <w:footnote w:type="continuationSeparator" w:id="0">
    <w:p w:rsidR="009B62C7" w:rsidRDefault="009B62C7" w:rsidP="00BB2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2C7" w:rsidRDefault="009B62C7" w:rsidP="00C67B75">
    <w:pPr>
      <w:jc w:val="right"/>
      <w:rPr>
        <w:sz w:val="20"/>
      </w:rPr>
    </w:pPr>
    <w:r>
      <w:rPr>
        <w:sz w:val="20"/>
      </w:rPr>
      <w:t>Załącznik nr 5 do umowy nr …………z dnia …………….</w:t>
    </w:r>
  </w:p>
  <w:p w:rsidR="009B62C7" w:rsidRPr="00C67B75" w:rsidRDefault="009B62C7" w:rsidP="00C67B75">
    <w:pPr>
      <w:jc w:val="right"/>
      <w:rPr>
        <w:sz w:val="20"/>
      </w:rPr>
    </w:pPr>
    <w:r>
      <w:rPr>
        <w:sz w:val="20"/>
      </w:rPr>
      <w:t>BOF-II-3710-77/13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803B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">
    <w:nsid w:val="13E563A6"/>
    <w:multiLevelType w:val="hybridMultilevel"/>
    <w:tmpl w:val="FB98784C"/>
    <w:lvl w:ilvl="0" w:tplc="0415000F">
      <w:start w:val="1"/>
      <w:numFmt w:val="decimal"/>
      <w:lvlText w:val="%1."/>
      <w:lvlJc w:val="left"/>
      <w:pPr>
        <w:ind w:left="18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0F">
      <w:start w:val="1"/>
      <w:numFmt w:val="decimal"/>
      <w:lvlText w:val="%3."/>
      <w:lvlJc w:val="lef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">
    <w:nsid w:val="18A76ABF"/>
    <w:multiLevelType w:val="hybridMultilevel"/>
    <w:tmpl w:val="4EA684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EEA7EA1"/>
    <w:multiLevelType w:val="hybridMultilevel"/>
    <w:tmpl w:val="7DEAEB86"/>
    <w:lvl w:ilvl="0" w:tplc="6BEE1AC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1E0CFF76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83A0F20A">
      <w:start w:val="1"/>
      <w:numFmt w:val="lowerLetter"/>
      <w:lvlText w:val="%3)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4">
    <w:nsid w:val="2F21304C"/>
    <w:multiLevelType w:val="multilevel"/>
    <w:tmpl w:val="1DF6D6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5">
    <w:nsid w:val="329F46A9"/>
    <w:multiLevelType w:val="hybridMultilevel"/>
    <w:tmpl w:val="F68293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C9E409B"/>
    <w:multiLevelType w:val="multilevel"/>
    <w:tmpl w:val="1DF6D6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7">
    <w:nsid w:val="4E0B451D"/>
    <w:multiLevelType w:val="hybridMultilevel"/>
    <w:tmpl w:val="FCC47EC4"/>
    <w:lvl w:ilvl="0" w:tplc="28EC4D4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5020250C"/>
    <w:multiLevelType w:val="hybridMultilevel"/>
    <w:tmpl w:val="52783C26"/>
    <w:lvl w:ilvl="0" w:tplc="E8CEE1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46ED878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50E070BB"/>
    <w:multiLevelType w:val="multilevel"/>
    <w:tmpl w:val="E6306C4E"/>
    <w:lvl w:ilvl="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0">
    <w:nsid w:val="57D71AF9"/>
    <w:multiLevelType w:val="hybridMultilevel"/>
    <w:tmpl w:val="BF163C72"/>
    <w:lvl w:ilvl="0" w:tplc="288CDCD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61D6074B"/>
    <w:multiLevelType w:val="multilevel"/>
    <w:tmpl w:val="F652601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2">
    <w:nsid w:val="762F3A7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>
    <w:nsid w:val="7B4C5920"/>
    <w:multiLevelType w:val="hybridMultilevel"/>
    <w:tmpl w:val="D6E25D60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10"/>
  </w:num>
  <w:num w:numId="4">
    <w:abstractNumId w:val="11"/>
  </w:num>
  <w:num w:numId="5">
    <w:abstractNumId w:val="9"/>
  </w:num>
  <w:num w:numId="6">
    <w:abstractNumId w:val="0"/>
  </w:num>
  <w:num w:numId="7">
    <w:abstractNumId w:val="4"/>
  </w:num>
  <w:num w:numId="8">
    <w:abstractNumId w:val="2"/>
  </w:num>
  <w:num w:numId="9">
    <w:abstractNumId w:val="6"/>
  </w:num>
  <w:num w:numId="10">
    <w:abstractNumId w:val="12"/>
  </w:num>
  <w:num w:numId="11">
    <w:abstractNumId w:val="13"/>
  </w:num>
  <w:num w:numId="12">
    <w:abstractNumId w:val="8"/>
  </w:num>
  <w:num w:numId="13">
    <w:abstractNumId w:val="3"/>
  </w:num>
  <w:num w:numId="14">
    <w:abstractNumId w:val="1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264D"/>
    <w:rsid w:val="0000704A"/>
    <w:rsid w:val="0001024B"/>
    <w:rsid w:val="00012AE7"/>
    <w:rsid w:val="00034817"/>
    <w:rsid w:val="000434D9"/>
    <w:rsid w:val="00044CC0"/>
    <w:rsid w:val="0005575A"/>
    <w:rsid w:val="00072F2B"/>
    <w:rsid w:val="00082345"/>
    <w:rsid w:val="00095182"/>
    <w:rsid w:val="00095C5D"/>
    <w:rsid w:val="000A1CF9"/>
    <w:rsid w:val="000C1BF4"/>
    <w:rsid w:val="000E2C5C"/>
    <w:rsid w:val="000F1A8B"/>
    <w:rsid w:val="000F48DF"/>
    <w:rsid w:val="000F516E"/>
    <w:rsid w:val="0012611E"/>
    <w:rsid w:val="00140E5D"/>
    <w:rsid w:val="00143908"/>
    <w:rsid w:val="00157C72"/>
    <w:rsid w:val="001C77FC"/>
    <w:rsid w:val="00214C72"/>
    <w:rsid w:val="00221B52"/>
    <w:rsid w:val="00250F80"/>
    <w:rsid w:val="00257FCD"/>
    <w:rsid w:val="002B521F"/>
    <w:rsid w:val="002C049E"/>
    <w:rsid w:val="002D573B"/>
    <w:rsid w:val="002E1B1F"/>
    <w:rsid w:val="002F0315"/>
    <w:rsid w:val="00300B87"/>
    <w:rsid w:val="00315AC6"/>
    <w:rsid w:val="003164BE"/>
    <w:rsid w:val="00324352"/>
    <w:rsid w:val="0033336A"/>
    <w:rsid w:val="003829FA"/>
    <w:rsid w:val="00392489"/>
    <w:rsid w:val="003C2AC7"/>
    <w:rsid w:val="003E62F7"/>
    <w:rsid w:val="003F58CD"/>
    <w:rsid w:val="004003AC"/>
    <w:rsid w:val="004060BE"/>
    <w:rsid w:val="00410B20"/>
    <w:rsid w:val="00420C10"/>
    <w:rsid w:val="004306EF"/>
    <w:rsid w:val="00481ADA"/>
    <w:rsid w:val="00484802"/>
    <w:rsid w:val="00487BE6"/>
    <w:rsid w:val="004B37CB"/>
    <w:rsid w:val="004F33B4"/>
    <w:rsid w:val="004F3ECB"/>
    <w:rsid w:val="00501D75"/>
    <w:rsid w:val="0051264D"/>
    <w:rsid w:val="00520B51"/>
    <w:rsid w:val="00536FF0"/>
    <w:rsid w:val="00556D71"/>
    <w:rsid w:val="00557F37"/>
    <w:rsid w:val="00586C62"/>
    <w:rsid w:val="00593EA8"/>
    <w:rsid w:val="00596BE5"/>
    <w:rsid w:val="005A0BEE"/>
    <w:rsid w:val="005A2335"/>
    <w:rsid w:val="005A5A70"/>
    <w:rsid w:val="005C470D"/>
    <w:rsid w:val="005F178F"/>
    <w:rsid w:val="00602F61"/>
    <w:rsid w:val="006039E8"/>
    <w:rsid w:val="00627601"/>
    <w:rsid w:val="00637F6F"/>
    <w:rsid w:val="00647BA0"/>
    <w:rsid w:val="00653212"/>
    <w:rsid w:val="006648F1"/>
    <w:rsid w:val="00671E34"/>
    <w:rsid w:val="00677D18"/>
    <w:rsid w:val="00690B70"/>
    <w:rsid w:val="006B7376"/>
    <w:rsid w:val="007024A9"/>
    <w:rsid w:val="0074708B"/>
    <w:rsid w:val="007749A3"/>
    <w:rsid w:val="007840E9"/>
    <w:rsid w:val="007A0E9D"/>
    <w:rsid w:val="007B05EA"/>
    <w:rsid w:val="007D11B2"/>
    <w:rsid w:val="007E069E"/>
    <w:rsid w:val="00847351"/>
    <w:rsid w:val="00853BBE"/>
    <w:rsid w:val="00865DE4"/>
    <w:rsid w:val="0087141E"/>
    <w:rsid w:val="00877E37"/>
    <w:rsid w:val="008919A0"/>
    <w:rsid w:val="008A1CB8"/>
    <w:rsid w:val="008D1A9A"/>
    <w:rsid w:val="008E4A2F"/>
    <w:rsid w:val="008F0416"/>
    <w:rsid w:val="008F11D9"/>
    <w:rsid w:val="008F5C44"/>
    <w:rsid w:val="009243B6"/>
    <w:rsid w:val="00927E7A"/>
    <w:rsid w:val="00943DF1"/>
    <w:rsid w:val="00945E19"/>
    <w:rsid w:val="00951C9D"/>
    <w:rsid w:val="00956294"/>
    <w:rsid w:val="009833FE"/>
    <w:rsid w:val="00986149"/>
    <w:rsid w:val="00987D88"/>
    <w:rsid w:val="009B62C7"/>
    <w:rsid w:val="009E697C"/>
    <w:rsid w:val="009E7792"/>
    <w:rsid w:val="00A0444A"/>
    <w:rsid w:val="00A27DDF"/>
    <w:rsid w:val="00A307CE"/>
    <w:rsid w:val="00A32A5F"/>
    <w:rsid w:val="00A339DC"/>
    <w:rsid w:val="00A40DED"/>
    <w:rsid w:val="00A433BB"/>
    <w:rsid w:val="00A56E5F"/>
    <w:rsid w:val="00A854B2"/>
    <w:rsid w:val="00A912EC"/>
    <w:rsid w:val="00A91D12"/>
    <w:rsid w:val="00A93CA4"/>
    <w:rsid w:val="00A9796E"/>
    <w:rsid w:val="00AD6AEA"/>
    <w:rsid w:val="00AF4479"/>
    <w:rsid w:val="00B04FE3"/>
    <w:rsid w:val="00B179C0"/>
    <w:rsid w:val="00B4466E"/>
    <w:rsid w:val="00B647B1"/>
    <w:rsid w:val="00B87CD1"/>
    <w:rsid w:val="00BB27BD"/>
    <w:rsid w:val="00BB6A3E"/>
    <w:rsid w:val="00C0126B"/>
    <w:rsid w:val="00C03896"/>
    <w:rsid w:val="00C07F48"/>
    <w:rsid w:val="00C126AD"/>
    <w:rsid w:val="00C161E8"/>
    <w:rsid w:val="00C22299"/>
    <w:rsid w:val="00C22737"/>
    <w:rsid w:val="00C459F1"/>
    <w:rsid w:val="00C47AE1"/>
    <w:rsid w:val="00C47E66"/>
    <w:rsid w:val="00C57418"/>
    <w:rsid w:val="00C67B75"/>
    <w:rsid w:val="00C76C7A"/>
    <w:rsid w:val="00C8210F"/>
    <w:rsid w:val="00C83938"/>
    <w:rsid w:val="00CB0347"/>
    <w:rsid w:val="00CB7638"/>
    <w:rsid w:val="00CC0B0E"/>
    <w:rsid w:val="00CF6C49"/>
    <w:rsid w:val="00D07476"/>
    <w:rsid w:val="00D345FD"/>
    <w:rsid w:val="00D4223A"/>
    <w:rsid w:val="00D434D3"/>
    <w:rsid w:val="00D51CAB"/>
    <w:rsid w:val="00D54C78"/>
    <w:rsid w:val="00D65583"/>
    <w:rsid w:val="00D73588"/>
    <w:rsid w:val="00D81389"/>
    <w:rsid w:val="00D8497A"/>
    <w:rsid w:val="00D84C2C"/>
    <w:rsid w:val="00D8765E"/>
    <w:rsid w:val="00D97FDC"/>
    <w:rsid w:val="00DB1321"/>
    <w:rsid w:val="00DC1780"/>
    <w:rsid w:val="00DD01EE"/>
    <w:rsid w:val="00E027BE"/>
    <w:rsid w:val="00E047E1"/>
    <w:rsid w:val="00E32165"/>
    <w:rsid w:val="00E454E7"/>
    <w:rsid w:val="00E500B3"/>
    <w:rsid w:val="00E53082"/>
    <w:rsid w:val="00E6621B"/>
    <w:rsid w:val="00E70281"/>
    <w:rsid w:val="00EA410E"/>
    <w:rsid w:val="00EA77EF"/>
    <w:rsid w:val="00EB7CC8"/>
    <w:rsid w:val="00ED62DB"/>
    <w:rsid w:val="00EF1028"/>
    <w:rsid w:val="00F02060"/>
    <w:rsid w:val="00F1726F"/>
    <w:rsid w:val="00F27CBE"/>
    <w:rsid w:val="00F3601A"/>
    <w:rsid w:val="00F42FF6"/>
    <w:rsid w:val="00F566DE"/>
    <w:rsid w:val="00F57603"/>
    <w:rsid w:val="00F71CC3"/>
    <w:rsid w:val="00FB6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763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B27B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BB27BD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locked/>
    <w:rsid w:val="00BB27BD"/>
  </w:style>
  <w:style w:type="paragraph" w:styleId="Footer">
    <w:name w:val="footer"/>
    <w:basedOn w:val="Normal"/>
    <w:link w:val="FooterChar"/>
    <w:uiPriority w:val="99"/>
    <w:rsid w:val="00BB27BD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FooterChar">
    <w:name w:val="Footer Char"/>
    <w:basedOn w:val="DefaultParagraphFont"/>
    <w:link w:val="Footer"/>
    <w:uiPriority w:val="99"/>
    <w:locked/>
    <w:rsid w:val="00BB27BD"/>
  </w:style>
  <w:style w:type="character" w:styleId="CommentReference">
    <w:name w:val="annotation reference"/>
    <w:basedOn w:val="DefaultParagraphFont"/>
    <w:uiPriority w:val="99"/>
    <w:semiHidden/>
    <w:rsid w:val="00853BBE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853BBE"/>
    <w:pPr>
      <w:spacing w:line="240" w:lineRule="auto"/>
    </w:pPr>
    <w:rPr>
      <w:sz w:val="20"/>
      <w:szCs w:val="20"/>
      <w:lang w:eastAsia="pl-PL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53BBE"/>
    <w:rPr>
      <w:rFonts w:ascii="Calibri" w:hAnsi="Calibri"/>
      <w:sz w:val="20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853BBE"/>
    <w:pPr>
      <w:spacing w:after="0" w:line="240" w:lineRule="auto"/>
    </w:pPr>
    <w:rPr>
      <w:rFonts w:ascii="Tahoma" w:hAnsi="Tahoma"/>
      <w:sz w:val="16"/>
      <w:szCs w:val="16"/>
      <w:lang w:eastAsia="pl-P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3BBE"/>
    <w:rPr>
      <w:rFonts w:ascii="Tahoma" w:hAnsi="Tahoma"/>
      <w:sz w:val="16"/>
    </w:rPr>
  </w:style>
  <w:style w:type="paragraph" w:styleId="EndnoteText">
    <w:name w:val="endnote text"/>
    <w:basedOn w:val="Normal"/>
    <w:link w:val="EndnoteTextChar"/>
    <w:uiPriority w:val="99"/>
    <w:semiHidden/>
    <w:rsid w:val="007D11B2"/>
    <w:pPr>
      <w:spacing w:after="0" w:line="240" w:lineRule="auto"/>
    </w:pPr>
    <w:rPr>
      <w:sz w:val="20"/>
      <w:szCs w:val="20"/>
      <w:lang w:eastAsia="pl-PL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7D11B2"/>
    <w:rPr>
      <w:sz w:val="20"/>
    </w:rPr>
  </w:style>
  <w:style w:type="character" w:styleId="EndnoteReference">
    <w:name w:val="endnote reference"/>
    <w:basedOn w:val="DefaultParagraphFont"/>
    <w:uiPriority w:val="99"/>
    <w:semiHidden/>
    <w:rsid w:val="007D11B2"/>
    <w:rPr>
      <w:rFonts w:cs="Times New Roman"/>
      <w:vertAlign w:val="superscript"/>
    </w:rPr>
  </w:style>
  <w:style w:type="paragraph" w:customStyle="1" w:styleId="Wyliczenie1">
    <w:name w:val="Wyliczenie 1"/>
    <w:basedOn w:val="Normal"/>
    <w:link w:val="Wyliczenie1Znak"/>
    <w:uiPriority w:val="99"/>
    <w:rsid w:val="00D51CAB"/>
    <w:pPr>
      <w:tabs>
        <w:tab w:val="num" w:pos="360"/>
        <w:tab w:val="left" w:pos="851"/>
      </w:tabs>
      <w:spacing w:before="120" w:after="0" w:line="240" w:lineRule="auto"/>
      <w:jc w:val="both"/>
    </w:pPr>
    <w:rPr>
      <w:rFonts w:ascii="Times New Roman" w:hAnsi="Times New Roman"/>
      <w:sz w:val="20"/>
      <w:szCs w:val="20"/>
      <w:lang w:eastAsia="pl-PL"/>
    </w:rPr>
  </w:style>
  <w:style w:type="character" w:customStyle="1" w:styleId="Wyliczenie1Znak">
    <w:name w:val="Wyliczenie 1 Znak"/>
    <w:link w:val="Wyliczenie1"/>
    <w:uiPriority w:val="99"/>
    <w:locked/>
    <w:rsid w:val="00D51CAB"/>
    <w:rPr>
      <w:rFonts w:ascii="Times New Roman" w:hAnsi="Times New Roman"/>
      <w:sz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F11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F11D9"/>
    <w:rPr>
      <w:b/>
    </w:rPr>
  </w:style>
  <w:style w:type="paragraph" w:styleId="Revision">
    <w:name w:val="Revision"/>
    <w:hidden/>
    <w:uiPriority w:val="99"/>
    <w:semiHidden/>
    <w:rsid w:val="009243B6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659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59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59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59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59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59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59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5</Pages>
  <Words>1258</Words>
  <Characters>7548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Usuwanie błędów i awarii Systemu oraz ich skutków</dc:title>
  <dc:subject/>
  <dc:creator>Burkot Marcin  (BMSiG)</dc:creator>
  <cp:keywords/>
  <dc:description/>
  <cp:lastModifiedBy>jankowicz</cp:lastModifiedBy>
  <cp:revision>3</cp:revision>
  <cp:lastPrinted>2014-02-06T11:54:00Z</cp:lastPrinted>
  <dcterms:created xsi:type="dcterms:W3CDTF">2014-02-06T11:54:00Z</dcterms:created>
  <dcterms:modified xsi:type="dcterms:W3CDTF">2014-02-06T11:57:00Z</dcterms:modified>
</cp:coreProperties>
</file>