
<file path=[Content_Types].xml><?xml version="1.0" encoding="utf-8"?>
<Types xmlns="http://schemas.openxmlformats.org/package/2006/content-types">
  <Override PartName="/word/footnotes.xml" ContentType="application/vnd.openxmlformats-officedocument.wordprocessingml.footnotes+xml"/>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A14" w:rsidRDefault="002B7A14" w:rsidP="00A550C9">
      <w:pPr>
        <w:pStyle w:val="tytu"/>
        <w:jc w:val="right"/>
        <w:rPr>
          <w:sz w:val="24"/>
          <w:szCs w:val="24"/>
        </w:rPr>
      </w:pPr>
    </w:p>
    <w:p w:rsidR="002B7A14" w:rsidRDefault="002B7A14" w:rsidP="00A550C9">
      <w:pPr>
        <w:pStyle w:val="tytu"/>
        <w:ind w:left="5672"/>
        <w:jc w:val="right"/>
        <w:rPr>
          <w:sz w:val="24"/>
          <w:szCs w:val="24"/>
        </w:rPr>
      </w:pPr>
      <w:r w:rsidRPr="000A16C0">
        <w:rPr>
          <w:sz w:val="24"/>
          <w:szCs w:val="24"/>
        </w:rPr>
        <w:t xml:space="preserve">Załącznik nr </w:t>
      </w:r>
      <w:r>
        <w:rPr>
          <w:sz w:val="24"/>
          <w:szCs w:val="24"/>
        </w:rPr>
        <w:t>1a – iii do SIWZ</w:t>
      </w:r>
      <w:bookmarkStart w:id="0" w:name="_GoBack"/>
      <w:bookmarkEnd w:id="0"/>
    </w:p>
    <w:p w:rsidR="002B7A14" w:rsidRPr="000A16C0" w:rsidRDefault="002B7A14" w:rsidP="00A550C9">
      <w:pPr>
        <w:pStyle w:val="tytu"/>
        <w:ind w:left="5672"/>
        <w:jc w:val="right"/>
        <w:rPr>
          <w:sz w:val="24"/>
          <w:szCs w:val="24"/>
        </w:rPr>
      </w:pPr>
      <w:r>
        <w:rPr>
          <w:sz w:val="24"/>
          <w:szCs w:val="24"/>
        </w:rPr>
        <w:t>BOF-II-3710-75/13</w:t>
      </w:r>
    </w:p>
    <w:p w:rsidR="002B7A14" w:rsidRDefault="002B7A14">
      <w:pPr>
        <w:pStyle w:val="tytu"/>
      </w:pPr>
    </w:p>
    <w:p w:rsidR="002B7A14" w:rsidRDefault="002B7A14">
      <w:pPr>
        <w:pStyle w:val="tytu"/>
      </w:pPr>
      <w:r>
        <w:t>Załącznik nr 3a do OPZ</w:t>
      </w:r>
    </w:p>
    <w:p w:rsidR="002B7A14" w:rsidRDefault="002B7A14">
      <w:pPr>
        <w:pStyle w:val="tytu"/>
      </w:pPr>
    </w:p>
    <w:p w:rsidR="002B7A14" w:rsidRPr="000E1730" w:rsidRDefault="002B7A14">
      <w:pPr>
        <w:pStyle w:val="tytu"/>
      </w:pPr>
      <w:fldSimple w:instr=" TITLE  \* MERGEFORMAT ">
        <w:r w:rsidRPr="000A16C0">
          <w:t>Protokół uzgodnień – wymiana komunikatów pomiędzy ZSK-C (NBP) a XXXX oparta o standard RBE w wersji 4.0</w:t>
        </w:r>
      </w:fldSimple>
    </w:p>
    <w:p w:rsidR="002B7A14" w:rsidRPr="000E1730" w:rsidRDefault="002B7A14">
      <w:pPr>
        <w:pStyle w:val="tytu"/>
      </w:pPr>
    </w:p>
    <w:p w:rsidR="002B7A14" w:rsidRPr="000E1730" w:rsidRDefault="002B7A14">
      <w:pPr>
        <w:pStyle w:val="tytu"/>
        <w:rPr>
          <w:sz w:val="48"/>
          <w:szCs w:val="48"/>
        </w:rPr>
      </w:pPr>
      <w:fldSimple w:instr=" SUBJECT   \* MERGEFORMAT ">
        <w:r>
          <w:rPr>
            <w:sz w:val="48"/>
            <w:szCs w:val="48"/>
          </w:rPr>
          <w:t>Projekt uzgodnień</w:t>
        </w:r>
      </w:fldSimple>
    </w:p>
    <w:p w:rsidR="002B7A14" w:rsidRPr="000E1730" w:rsidRDefault="002B7A14">
      <w:pPr>
        <w:pStyle w:val="wersja"/>
      </w:pPr>
    </w:p>
    <w:p w:rsidR="002B7A14" w:rsidRPr="000E1730" w:rsidRDefault="002B7A14">
      <w:pPr>
        <w:pStyle w:val="wersja"/>
        <w:sectPr w:rsidR="002B7A14" w:rsidRPr="000E1730" w:rsidSect="00A93825">
          <w:headerReference w:type="default" r:id="rId7"/>
          <w:footerReference w:type="even" r:id="rId8"/>
          <w:footerReference w:type="default" r:id="rId9"/>
          <w:headerReference w:type="first" r:id="rId10"/>
          <w:footerReference w:type="first" r:id="rId11"/>
          <w:pgSz w:w="11906" w:h="16838" w:code="9"/>
          <w:pgMar w:top="1418" w:right="1418" w:bottom="1418" w:left="1418" w:header="708" w:footer="708" w:gutter="0"/>
          <w:cols w:space="708"/>
          <w:vAlign w:val="center"/>
          <w:titlePg/>
        </w:sectPr>
      </w:pPr>
      <w:r>
        <w:t>Wersja 2.0</w:t>
      </w:r>
    </w:p>
    <w:p w:rsidR="002B7A14" w:rsidRPr="000E1730" w:rsidRDefault="002B7A14" w:rsidP="00AC4E32">
      <w:pPr>
        <w:pStyle w:val="OpisZnakZnakZnak"/>
      </w:pPr>
      <w:r w:rsidRPr="000E1730">
        <w:t>Metryka dokumentu</w:t>
      </w:r>
    </w:p>
    <w:tbl>
      <w:tblPr>
        <w:tblW w:w="0" w:type="auto"/>
        <w:tblInd w:w="6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tblPr>
      <w:tblGrid>
        <w:gridCol w:w="397"/>
        <w:gridCol w:w="2723"/>
        <w:gridCol w:w="5386"/>
      </w:tblGrid>
      <w:tr w:rsidR="002B7A14" w:rsidRPr="000E1730">
        <w:tc>
          <w:tcPr>
            <w:tcW w:w="397" w:type="dxa"/>
          </w:tcPr>
          <w:p w:rsidR="002B7A14" w:rsidRPr="000E1730" w:rsidRDefault="002B7A14" w:rsidP="002A3536">
            <w:pPr>
              <w:pStyle w:val="OpisZnakZnakZnak"/>
              <w:keepNext/>
              <w:numPr>
                <w:ilvl w:val="0"/>
                <w:numId w:val="29"/>
              </w:numPr>
              <w:rPr>
                <w:b/>
              </w:rPr>
            </w:pPr>
            <w:bookmarkStart w:id="1" w:name="_Ref153262182"/>
          </w:p>
        </w:tc>
        <w:bookmarkEnd w:id="1"/>
        <w:tc>
          <w:tcPr>
            <w:tcW w:w="2723" w:type="dxa"/>
          </w:tcPr>
          <w:p w:rsidR="002B7A14" w:rsidRPr="000E1730" w:rsidRDefault="002B7A14" w:rsidP="00AC4E32">
            <w:pPr>
              <w:pStyle w:val="OpisZnakZnakZnak"/>
              <w:keepNext/>
              <w:ind w:left="0"/>
              <w:rPr>
                <w:b/>
              </w:rPr>
            </w:pPr>
            <w:r w:rsidRPr="000E1730">
              <w:rPr>
                <w:b/>
              </w:rPr>
              <w:t>Przedsięwzięcie</w:t>
            </w:r>
          </w:p>
        </w:tc>
        <w:tc>
          <w:tcPr>
            <w:tcW w:w="5386" w:type="dxa"/>
          </w:tcPr>
          <w:p w:rsidR="002B7A14" w:rsidRPr="000E1730" w:rsidRDefault="002B7A14" w:rsidP="00AC4E32">
            <w:pPr>
              <w:pStyle w:val="OpisZnakZnakZnak"/>
              <w:keepNext/>
              <w:ind w:left="0"/>
            </w:pPr>
            <w:fldSimple w:instr=" COMMENTS \* Upper \* MERGEFORMAT ">
              <w:r>
                <w:t>ZSK-C</w:t>
              </w:r>
            </w:fldSimple>
          </w:p>
        </w:tc>
      </w:tr>
      <w:tr w:rsidR="002B7A14" w:rsidRPr="000E1730">
        <w:tc>
          <w:tcPr>
            <w:tcW w:w="397" w:type="dxa"/>
          </w:tcPr>
          <w:p w:rsidR="002B7A14" w:rsidRPr="000E1730" w:rsidRDefault="002B7A14" w:rsidP="002A3536">
            <w:pPr>
              <w:pStyle w:val="OpisZnakZnakZnak"/>
              <w:keepNext/>
              <w:numPr>
                <w:ilvl w:val="0"/>
                <w:numId w:val="29"/>
              </w:numPr>
            </w:pPr>
          </w:p>
        </w:tc>
        <w:tc>
          <w:tcPr>
            <w:tcW w:w="2723" w:type="dxa"/>
          </w:tcPr>
          <w:p w:rsidR="002B7A14" w:rsidRPr="000E1730" w:rsidRDefault="002B7A14" w:rsidP="00AC4E32">
            <w:pPr>
              <w:pStyle w:val="OpisZnakZnakZnak"/>
              <w:keepNext/>
              <w:ind w:left="0"/>
              <w:rPr>
                <w:b/>
              </w:rPr>
            </w:pPr>
            <w:r w:rsidRPr="000E1730">
              <w:rPr>
                <w:b/>
              </w:rPr>
              <w:t>Źródło dokumentu</w:t>
            </w:r>
          </w:p>
        </w:tc>
        <w:tc>
          <w:tcPr>
            <w:tcW w:w="5386" w:type="dxa"/>
          </w:tcPr>
          <w:p w:rsidR="002B7A14" w:rsidRPr="000E1730" w:rsidRDefault="002B7A14" w:rsidP="00AC4E32">
            <w:pPr>
              <w:pStyle w:val="OpisZnakZnakZnak"/>
              <w:keepNext/>
              <w:ind w:left="0"/>
              <w:rPr>
                <w:lang w:val="de-DE"/>
              </w:rPr>
            </w:pPr>
            <w:bookmarkStart w:id="2" w:name="ZrodloDokumentu"/>
            <w:bookmarkEnd w:id="2"/>
            <w:r w:rsidRPr="000E1730">
              <w:rPr>
                <w:lang w:val="de-DE"/>
              </w:rPr>
              <w:t>Sygnity S.A.</w:t>
            </w:r>
          </w:p>
        </w:tc>
      </w:tr>
      <w:tr w:rsidR="002B7A14" w:rsidRPr="000E1730">
        <w:tc>
          <w:tcPr>
            <w:tcW w:w="397" w:type="dxa"/>
          </w:tcPr>
          <w:p w:rsidR="002B7A14" w:rsidRPr="000E1730" w:rsidRDefault="002B7A14" w:rsidP="002A3536">
            <w:pPr>
              <w:pStyle w:val="OpisZnakZnakZnak"/>
              <w:keepNext/>
              <w:numPr>
                <w:ilvl w:val="0"/>
                <w:numId w:val="29"/>
              </w:numPr>
              <w:rPr>
                <w:lang w:val="de-DE"/>
              </w:rPr>
            </w:pPr>
          </w:p>
        </w:tc>
        <w:tc>
          <w:tcPr>
            <w:tcW w:w="2723" w:type="dxa"/>
          </w:tcPr>
          <w:p w:rsidR="002B7A14" w:rsidRPr="000E1730" w:rsidRDefault="002B7A14" w:rsidP="00AC4E32">
            <w:pPr>
              <w:pStyle w:val="OpisZnakZnakZnak"/>
              <w:keepNext/>
              <w:ind w:left="0"/>
              <w:rPr>
                <w:b/>
              </w:rPr>
            </w:pPr>
            <w:r w:rsidRPr="000E1730">
              <w:rPr>
                <w:b/>
              </w:rPr>
              <w:t>Sygnatura dokumentu</w:t>
            </w:r>
          </w:p>
        </w:tc>
        <w:tc>
          <w:tcPr>
            <w:tcW w:w="5386" w:type="dxa"/>
          </w:tcPr>
          <w:p w:rsidR="002B7A14" w:rsidRPr="00A66876" w:rsidRDefault="002B7A14" w:rsidP="00A66876">
            <w:pPr>
              <w:pStyle w:val="OpisZnakZnakZnak"/>
              <w:keepNext/>
              <w:ind w:left="0"/>
              <w:rPr>
                <w:lang w:val="de-DE"/>
              </w:rPr>
            </w:pPr>
            <w:bookmarkStart w:id="3" w:name="Sygnatura"/>
            <w:bookmarkEnd w:id="3"/>
            <w:r w:rsidRPr="00A66876">
              <w:rPr>
                <w:lang w:val="de-DE"/>
              </w:rPr>
              <w:t>T/SC/IN/ZRP/11964</w:t>
            </w:r>
          </w:p>
        </w:tc>
      </w:tr>
      <w:tr w:rsidR="002B7A14" w:rsidRPr="000E1730">
        <w:tc>
          <w:tcPr>
            <w:tcW w:w="397" w:type="dxa"/>
          </w:tcPr>
          <w:p w:rsidR="002B7A14" w:rsidRPr="000E1730" w:rsidRDefault="002B7A14" w:rsidP="002A3536">
            <w:pPr>
              <w:pStyle w:val="OpisZnakZnakZnak"/>
              <w:keepNext/>
              <w:numPr>
                <w:ilvl w:val="0"/>
                <w:numId w:val="29"/>
              </w:numPr>
            </w:pPr>
          </w:p>
        </w:tc>
        <w:tc>
          <w:tcPr>
            <w:tcW w:w="2723" w:type="dxa"/>
          </w:tcPr>
          <w:p w:rsidR="002B7A14" w:rsidRPr="000E1730" w:rsidRDefault="002B7A14" w:rsidP="00AC4E32">
            <w:pPr>
              <w:pStyle w:val="OpisZnakZnakZnak"/>
              <w:keepNext/>
              <w:ind w:left="0"/>
              <w:rPr>
                <w:b/>
              </w:rPr>
            </w:pPr>
            <w:r w:rsidRPr="000E1730">
              <w:rPr>
                <w:b/>
              </w:rPr>
              <w:t xml:space="preserve">Tytuł </w:t>
            </w:r>
          </w:p>
        </w:tc>
        <w:bookmarkStart w:id="4" w:name="Tytul"/>
        <w:bookmarkEnd w:id="4"/>
        <w:tc>
          <w:tcPr>
            <w:tcW w:w="5386" w:type="dxa"/>
          </w:tcPr>
          <w:p w:rsidR="002B7A14" w:rsidRPr="000E1730" w:rsidRDefault="002B7A14" w:rsidP="00AC4E32">
            <w:pPr>
              <w:pStyle w:val="OpisZnakZnakZnak"/>
              <w:framePr w:hSpace="142" w:wrap="notBeside" w:vAnchor="page" w:hAnchor="margin" w:xAlign="center" w:y="13915" w:anchorLock="1"/>
              <w:ind w:left="0"/>
            </w:pPr>
            <w:r w:rsidRPr="000E1730">
              <w:fldChar w:fldCharType="begin"/>
            </w:r>
            <w:r w:rsidRPr="000E1730">
              <w:instrText xml:space="preserve"> TITLE \*  Upper \* MERGEFORMAT </w:instrText>
            </w:r>
            <w:r w:rsidRPr="000E1730">
              <w:fldChar w:fldCharType="separate"/>
            </w:r>
            <w:r>
              <w:t>PROTOKÓŁ UZGODNIEŃ – WYMIANA KOMUNIKATÓW POMIĘDZY ZSK-C (NBP) A XXXX OPARTA O STANDARD RBE W WERSJI 4.0</w:t>
            </w:r>
            <w:r w:rsidRPr="000E1730">
              <w:fldChar w:fldCharType="end"/>
            </w:r>
          </w:p>
        </w:tc>
      </w:tr>
      <w:tr w:rsidR="002B7A14" w:rsidRPr="000E1730">
        <w:tc>
          <w:tcPr>
            <w:tcW w:w="397" w:type="dxa"/>
          </w:tcPr>
          <w:p w:rsidR="002B7A14" w:rsidRPr="000E1730" w:rsidRDefault="002B7A14" w:rsidP="002A3536">
            <w:pPr>
              <w:pStyle w:val="OpisZnakZnakZnak"/>
              <w:keepNext/>
              <w:numPr>
                <w:ilvl w:val="0"/>
                <w:numId w:val="29"/>
              </w:numPr>
            </w:pPr>
          </w:p>
        </w:tc>
        <w:tc>
          <w:tcPr>
            <w:tcW w:w="2723" w:type="dxa"/>
          </w:tcPr>
          <w:p w:rsidR="002B7A14" w:rsidRPr="000E1730" w:rsidRDefault="002B7A14" w:rsidP="00AC4E32">
            <w:pPr>
              <w:pStyle w:val="OpisZnakZnakZnak"/>
              <w:keepNext/>
              <w:ind w:left="0"/>
              <w:rPr>
                <w:b/>
              </w:rPr>
            </w:pPr>
            <w:r w:rsidRPr="000E1730">
              <w:rPr>
                <w:b/>
              </w:rPr>
              <w:t>Rodzaj dokumentu</w:t>
            </w:r>
          </w:p>
        </w:tc>
        <w:bookmarkStart w:id="5" w:name="SymbolDokumentu"/>
        <w:bookmarkEnd w:id="5"/>
        <w:tc>
          <w:tcPr>
            <w:tcW w:w="5386" w:type="dxa"/>
          </w:tcPr>
          <w:p w:rsidR="002B7A14" w:rsidRPr="000E1730" w:rsidRDefault="002B7A14" w:rsidP="00AC4E32">
            <w:pPr>
              <w:pStyle w:val="OpisZnakZnakZnak"/>
              <w:keepNext/>
              <w:ind w:left="0"/>
            </w:pPr>
            <w:r w:rsidRPr="000E1730">
              <w:fldChar w:fldCharType="begin"/>
            </w:r>
            <w:r w:rsidRPr="000E1730">
              <w:instrText xml:space="preserve"> KEYWORDS \* Lower \* MERGEFORMAT </w:instrText>
            </w:r>
            <w:r w:rsidRPr="000E1730">
              <w:fldChar w:fldCharType="separate"/>
            </w:r>
            <w:r>
              <w:t>projekt uzgodnień</w:t>
            </w:r>
            <w:r w:rsidRPr="000E1730">
              <w:fldChar w:fldCharType="end"/>
            </w:r>
          </w:p>
        </w:tc>
      </w:tr>
      <w:tr w:rsidR="002B7A14" w:rsidRPr="000E1730">
        <w:tc>
          <w:tcPr>
            <w:tcW w:w="397" w:type="dxa"/>
          </w:tcPr>
          <w:p w:rsidR="002B7A14" w:rsidRPr="000E1730" w:rsidRDefault="002B7A14" w:rsidP="002A3536">
            <w:pPr>
              <w:pStyle w:val="OpisZnakZnakZnak"/>
              <w:keepNext/>
              <w:numPr>
                <w:ilvl w:val="0"/>
                <w:numId w:val="29"/>
              </w:numPr>
            </w:pPr>
          </w:p>
        </w:tc>
        <w:tc>
          <w:tcPr>
            <w:tcW w:w="2723" w:type="dxa"/>
          </w:tcPr>
          <w:p w:rsidR="002B7A14" w:rsidRPr="000E1730" w:rsidRDefault="002B7A14" w:rsidP="00AC4E32">
            <w:pPr>
              <w:pStyle w:val="OpisZnakZnakZnak"/>
              <w:keepNext/>
              <w:ind w:left="0"/>
              <w:rPr>
                <w:b/>
              </w:rPr>
            </w:pPr>
            <w:r w:rsidRPr="000E1730">
              <w:rPr>
                <w:b/>
              </w:rPr>
              <w:t>Status dokumentu</w:t>
            </w:r>
          </w:p>
        </w:tc>
        <w:tc>
          <w:tcPr>
            <w:tcW w:w="5386" w:type="dxa"/>
          </w:tcPr>
          <w:p w:rsidR="002B7A14" w:rsidRPr="000E1730" w:rsidRDefault="002B7A14" w:rsidP="00B1008F">
            <w:pPr>
              <w:pStyle w:val="OpisZnakZnakZnak"/>
              <w:keepNext/>
              <w:ind w:left="0"/>
            </w:pPr>
            <w:bookmarkStart w:id="6" w:name="StatusDokumentu"/>
            <w:bookmarkEnd w:id="6"/>
            <w:r>
              <w:t>Aktualny</w:t>
            </w:r>
          </w:p>
        </w:tc>
      </w:tr>
      <w:tr w:rsidR="002B7A14" w:rsidRPr="000E1730">
        <w:tc>
          <w:tcPr>
            <w:tcW w:w="397" w:type="dxa"/>
          </w:tcPr>
          <w:p w:rsidR="002B7A14" w:rsidRPr="000E1730" w:rsidRDefault="002B7A14" w:rsidP="002A3536">
            <w:pPr>
              <w:pStyle w:val="OpisZnakZnakZnak"/>
              <w:keepNext/>
              <w:numPr>
                <w:ilvl w:val="0"/>
                <w:numId w:val="29"/>
              </w:numPr>
            </w:pPr>
          </w:p>
        </w:tc>
        <w:tc>
          <w:tcPr>
            <w:tcW w:w="2723" w:type="dxa"/>
          </w:tcPr>
          <w:p w:rsidR="002B7A14" w:rsidRPr="000E1730" w:rsidRDefault="002B7A14" w:rsidP="00AC4E32">
            <w:pPr>
              <w:pStyle w:val="OpisZnakZnakZnak"/>
              <w:keepNext/>
              <w:ind w:left="0"/>
              <w:rPr>
                <w:b/>
              </w:rPr>
            </w:pPr>
            <w:r w:rsidRPr="000E1730">
              <w:rPr>
                <w:b/>
              </w:rPr>
              <w:t>Wersja</w:t>
            </w:r>
          </w:p>
        </w:tc>
        <w:tc>
          <w:tcPr>
            <w:tcW w:w="5386" w:type="dxa"/>
          </w:tcPr>
          <w:p w:rsidR="002B7A14" w:rsidRPr="000E1730" w:rsidRDefault="002B7A14" w:rsidP="00AC4E32">
            <w:pPr>
              <w:pStyle w:val="OpisZnakZnakZnak"/>
              <w:keepNext/>
              <w:ind w:left="0"/>
            </w:pPr>
            <w:bookmarkStart w:id="7" w:name="Wersja"/>
            <w:bookmarkEnd w:id="7"/>
            <w:r>
              <w:t>2.0</w:t>
            </w:r>
          </w:p>
        </w:tc>
      </w:tr>
      <w:tr w:rsidR="002B7A14" w:rsidRPr="000E1730">
        <w:tc>
          <w:tcPr>
            <w:tcW w:w="397" w:type="dxa"/>
          </w:tcPr>
          <w:p w:rsidR="002B7A14" w:rsidRPr="000E1730" w:rsidRDefault="002B7A14" w:rsidP="002A3536">
            <w:pPr>
              <w:pStyle w:val="OpisZnakZnakZnak"/>
              <w:keepNext/>
              <w:numPr>
                <w:ilvl w:val="0"/>
                <w:numId w:val="29"/>
              </w:numPr>
            </w:pPr>
          </w:p>
        </w:tc>
        <w:tc>
          <w:tcPr>
            <w:tcW w:w="2723" w:type="dxa"/>
          </w:tcPr>
          <w:p w:rsidR="002B7A14" w:rsidRPr="000E1730" w:rsidRDefault="002B7A14" w:rsidP="00AC4E32">
            <w:pPr>
              <w:pStyle w:val="OpisZnakZnakZnak"/>
              <w:keepNext/>
              <w:ind w:left="0"/>
              <w:rPr>
                <w:b/>
              </w:rPr>
            </w:pPr>
            <w:r w:rsidRPr="000E1730">
              <w:rPr>
                <w:b/>
              </w:rPr>
              <w:t>Odpowiedzialny</w:t>
            </w:r>
          </w:p>
        </w:tc>
        <w:tc>
          <w:tcPr>
            <w:tcW w:w="5386" w:type="dxa"/>
          </w:tcPr>
          <w:p w:rsidR="002B7A14" w:rsidRPr="000E1730" w:rsidRDefault="002B7A14" w:rsidP="00AC4E32">
            <w:pPr>
              <w:pStyle w:val="OpisZnakZnakZnak"/>
              <w:keepNext/>
              <w:ind w:left="0"/>
            </w:pPr>
            <w:r>
              <w:t>Izabela Schmidt</w:t>
            </w:r>
          </w:p>
        </w:tc>
      </w:tr>
      <w:tr w:rsidR="002B7A14" w:rsidRPr="000E1730">
        <w:tc>
          <w:tcPr>
            <w:tcW w:w="397" w:type="dxa"/>
          </w:tcPr>
          <w:p w:rsidR="002B7A14" w:rsidRPr="000E1730" w:rsidRDefault="002B7A14" w:rsidP="002A3536">
            <w:pPr>
              <w:pStyle w:val="OpisZnakZnakZnak"/>
              <w:keepNext/>
              <w:numPr>
                <w:ilvl w:val="0"/>
                <w:numId w:val="29"/>
              </w:numPr>
            </w:pPr>
          </w:p>
        </w:tc>
        <w:tc>
          <w:tcPr>
            <w:tcW w:w="2723" w:type="dxa"/>
          </w:tcPr>
          <w:p w:rsidR="002B7A14" w:rsidRPr="000E1730" w:rsidRDefault="002B7A14" w:rsidP="00AC4E32">
            <w:pPr>
              <w:pStyle w:val="OpisZnakZnakZnak"/>
              <w:keepNext/>
              <w:ind w:left="0"/>
              <w:rPr>
                <w:b/>
              </w:rPr>
            </w:pPr>
            <w:r w:rsidRPr="000E1730">
              <w:rPr>
                <w:b/>
              </w:rPr>
              <w:t>Liczba stron</w:t>
            </w:r>
          </w:p>
        </w:tc>
        <w:tc>
          <w:tcPr>
            <w:tcW w:w="5386" w:type="dxa"/>
          </w:tcPr>
          <w:p w:rsidR="002B7A14" w:rsidRPr="000E1730" w:rsidRDefault="002B7A14" w:rsidP="00AC4E32">
            <w:pPr>
              <w:pStyle w:val="OpisZnakZnakZnak"/>
              <w:keepNext/>
              <w:ind w:left="0"/>
            </w:pPr>
            <w:fldSimple w:instr=" NUMPAGES   \* MERGEFORMAT ">
              <w:r>
                <w:rPr>
                  <w:noProof/>
                </w:rPr>
                <w:t>205</w:t>
              </w:r>
            </w:fldSimple>
          </w:p>
        </w:tc>
      </w:tr>
      <w:tr w:rsidR="002B7A14" w:rsidRPr="000E1730">
        <w:tc>
          <w:tcPr>
            <w:tcW w:w="397" w:type="dxa"/>
          </w:tcPr>
          <w:p w:rsidR="002B7A14" w:rsidRPr="000E1730" w:rsidRDefault="002B7A14" w:rsidP="002A3536">
            <w:pPr>
              <w:pStyle w:val="OpisZnakZnakZnak"/>
              <w:keepNext/>
              <w:numPr>
                <w:ilvl w:val="0"/>
                <w:numId w:val="29"/>
              </w:numPr>
            </w:pPr>
          </w:p>
        </w:tc>
        <w:tc>
          <w:tcPr>
            <w:tcW w:w="2723" w:type="dxa"/>
          </w:tcPr>
          <w:p w:rsidR="002B7A14" w:rsidRPr="000E1730" w:rsidRDefault="002B7A14" w:rsidP="00AC4E32">
            <w:pPr>
              <w:pStyle w:val="OpisZnakZnakZnak"/>
              <w:keepNext/>
              <w:ind w:left="0"/>
              <w:rPr>
                <w:b/>
              </w:rPr>
            </w:pPr>
            <w:r w:rsidRPr="000E1730">
              <w:rPr>
                <w:b/>
              </w:rPr>
              <w:t>Sygnatura i wersja wzorca dokumentu</w:t>
            </w:r>
          </w:p>
        </w:tc>
        <w:tc>
          <w:tcPr>
            <w:tcW w:w="5386" w:type="dxa"/>
          </w:tcPr>
          <w:p w:rsidR="002B7A14" w:rsidRPr="000E1730" w:rsidRDefault="002B7A14" w:rsidP="00AC4E32">
            <w:pPr>
              <w:pStyle w:val="OpisZnakZnakZnak"/>
              <w:keepNext/>
              <w:ind w:left="0"/>
            </w:pPr>
            <w:r w:rsidRPr="000E1730">
              <w:t>W/ZS/WZ/ZAS/0283 wersja 1.1</w:t>
            </w:r>
            <w:r>
              <w:t>1</w:t>
            </w:r>
          </w:p>
        </w:tc>
      </w:tr>
    </w:tbl>
    <w:p w:rsidR="002B7A14" w:rsidRPr="000E1730" w:rsidRDefault="002B7A14" w:rsidP="002A3536">
      <w:pPr>
        <w:pStyle w:val="OpisZnakZnakZnak"/>
        <w:keepNext/>
        <w:numPr>
          <w:ilvl w:val="0"/>
          <w:numId w:val="29"/>
        </w:numPr>
        <w:sectPr w:rsidR="002B7A14" w:rsidRPr="000E1730" w:rsidSect="00A93825">
          <w:headerReference w:type="default" r:id="rId12"/>
          <w:footerReference w:type="default" r:id="rId13"/>
          <w:pgSz w:w="11906" w:h="16838"/>
          <w:pgMar w:top="1417" w:right="1417" w:bottom="1417" w:left="1417" w:header="708" w:footer="708" w:gutter="0"/>
          <w:cols w:space="708"/>
        </w:sectPr>
      </w:pPr>
    </w:p>
    <w:p w:rsidR="002B7A14" w:rsidRPr="000E1730" w:rsidRDefault="002B7A14" w:rsidP="00AC4E32">
      <w:pPr>
        <w:pStyle w:val="OpisZnakZnakZnak"/>
        <w:keepNext/>
      </w:pPr>
    </w:p>
    <w:p w:rsidR="002B7A14" w:rsidRPr="000E1730" w:rsidRDefault="002B7A14" w:rsidP="00FB3C5C">
      <w:pPr>
        <w:pStyle w:val="OpisZnakZnakZnak"/>
        <w:keepNext/>
      </w:pPr>
      <w:r w:rsidRPr="000E1730">
        <w:t>Historia dokumentu</w:t>
      </w:r>
    </w:p>
    <w:tbl>
      <w:tblPr>
        <w:tblW w:w="8533" w:type="dxa"/>
        <w:tblInd w:w="6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426"/>
        <w:gridCol w:w="1275"/>
        <w:gridCol w:w="851"/>
        <w:gridCol w:w="1981"/>
        <w:gridCol w:w="4000"/>
      </w:tblGrid>
      <w:tr w:rsidR="002B7A14" w:rsidRPr="000E1730">
        <w:trPr>
          <w:cantSplit/>
          <w:tblHeader/>
        </w:trPr>
        <w:tc>
          <w:tcPr>
            <w:tcW w:w="426" w:type="dxa"/>
            <w:shd w:val="clear" w:color="auto" w:fill="F3F3F3"/>
          </w:tcPr>
          <w:p w:rsidR="002B7A14" w:rsidRPr="000E1730" w:rsidRDefault="002B7A14" w:rsidP="00FB3C5C">
            <w:pPr>
              <w:pStyle w:val="OpisZnakZnakZnak"/>
              <w:keepNext/>
              <w:ind w:left="0"/>
            </w:pPr>
            <w:r w:rsidRPr="000E1730">
              <w:t>Lp</w:t>
            </w:r>
          </w:p>
        </w:tc>
        <w:tc>
          <w:tcPr>
            <w:tcW w:w="1275" w:type="dxa"/>
            <w:shd w:val="clear" w:color="auto" w:fill="F3F3F3"/>
          </w:tcPr>
          <w:p w:rsidR="002B7A14" w:rsidRPr="000E1730" w:rsidRDefault="002B7A14" w:rsidP="00FB3C5C">
            <w:pPr>
              <w:pStyle w:val="OpisZnakZnakZnak"/>
              <w:keepNext/>
              <w:ind w:left="0"/>
            </w:pPr>
            <w:r w:rsidRPr="000E1730">
              <w:t>Data</w:t>
            </w:r>
          </w:p>
        </w:tc>
        <w:tc>
          <w:tcPr>
            <w:tcW w:w="851" w:type="dxa"/>
            <w:shd w:val="clear" w:color="auto" w:fill="F3F3F3"/>
          </w:tcPr>
          <w:p w:rsidR="002B7A14" w:rsidRPr="000E1730" w:rsidRDefault="002B7A14" w:rsidP="00FB3C5C">
            <w:pPr>
              <w:pStyle w:val="OpisZnakZnakZnak"/>
              <w:keepNext/>
              <w:ind w:left="0"/>
            </w:pPr>
            <w:r w:rsidRPr="000E1730">
              <w:t>Wersja</w:t>
            </w:r>
          </w:p>
        </w:tc>
        <w:tc>
          <w:tcPr>
            <w:tcW w:w="1981" w:type="dxa"/>
            <w:shd w:val="clear" w:color="auto" w:fill="F3F3F3"/>
          </w:tcPr>
          <w:p w:rsidR="002B7A14" w:rsidRPr="000E1730" w:rsidRDefault="002B7A14" w:rsidP="00FB3C5C">
            <w:pPr>
              <w:pStyle w:val="OpisZnakZnakZnak"/>
              <w:keepNext/>
              <w:ind w:left="0"/>
            </w:pPr>
            <w:r w:rsidRPr="000E1730">
              <w:t>Osoba</w:t>
            </w:r>
          </w:p>
        </w:tc>
        <w:tc>
          <w:tcPr>
            <w:tcW w:w="4000" w:type="dxa"/>
            <w:shd w:val="clear" w:color="auto" w:fill="F3F3F3"/>
          </w:tcPr>
          <w:p w:rsidR="002B7A14" w:rsidRPr="000E1730" w:rsidRDefault="002B7A14" w:rsidP="00FB3C5C">
            <w:pPr>
              <w:pStyle w:val="OpisZnakZnakZnak"/>
              <w:keepNext/>
              <w:ind w:left="0"/>
              <w:jc w:val="left"/>
            </w:pPr>
            <w:r w:rsidRPr="000E1730">
              <w:t>Opis</w:t>
            </w:r>
          </w:p>
        </w:tc>
      </w:tr>
      <w:tr w:rsidR="002B7A14" w:rsidRPr="000E1730">
        <w:trPr>
          <w:cantSplit/>
          <w:tblHeader/>
        </w:trPr>
        <w:tc>
          <w:tcPr>
            <w:tcW w:w="426" w:type="dxa"/>
          </w:tcPr>
          <w:p w:rsidR="002B7A14" w:rsidRPr="000E1730" w:rsidRDefault="002B7A14" w:rsidP="00FB3C5C">
            <w:pPr>
              <w:pStyle w:val="Lpwtabeli"/>
            </w:pPr>
          </w:p>
        </w:tc>
        <w:tc>
          <w:tcPr>
            <w:tcW w:w="1275" w:type="dxa"/>
          </w:tcPr>
          <w:p w:rsidR="002B7A14" w:rsidRPr="000E1730" w:rsidRDefault="002B7A14" w:rsidP="00C51BF6">
            <w:pPr>
              <w:spacing w:before="40" w:after="40"/>
              <w:rPr>
                <w:sz w:val="22"/>
              </w:rPr>
            </w:pPr>
            <w:r>
              <w:rPr>
                <w:sz w:val="22"/>
              </w:rPr>
              <w:t>2013-07-09</w:t>
            </w:r>
          </w:p>
        </w:tc>
        <w:tc>
          <w:tcPr>
            <w:tcW w:w="851" w:type="dxa"/>
          </w:tcPr>
          <w:p w:rsidR="002B7A14" w:rsidRPr="000E1730" w:rsidRDefault="002B7A14" w:rsidP="00C51BF6">
            <w:pPr>
              <w:spacing w:before="40" w:after="40"/>
              <w:rPr>
                <w:sz w:val="22"/>
              </w:rPr>
            </w:pPr>
            <w:r w:rsidRPr="000E1730">
              <w:rPr>
                <w:sz w:val="22"/>
              </w:rPr>
              <w:t>0.1</w:t>
            </w:r>
          </w:p>
        </w:tc>
        <w:tc>
          <w:tcPr>
            <w:tcW w:w="1981" w:type="dxa"/>
          </w:tcPr>
          <w:p w:rsidR="002B7A14" w:rsidRPr="000E1730" w:rsidRDefault="002B7A14" w:rsidP="00C51BF6">
            <w:pPr>
              <w:spacing w:before="40" w:after="40"/>
              <w:rPr>
                <w:sz w:val="22"/>
              </w:rPr>
            </w:pPr>
            <w:r w:rsidRPr="007E2F0A">
              <w:rPr>
                <w:sz w:val="22"/>
              </w:rPr>
              <w:t>Izabela Schmidt</w:t>
            </w:r>
          </w:p>
        </w:tc>
        <w:tc>
          <w:tcPr>
            <w:tcW w:w="4000" w:type="dxa"/>
          </w:tcPr>
          <w:p w:rsidR="002B7A14" w:rsidRPr="000E1730" w:rsidRDefault="002B7A14" w:rsidP="00C51BF6">
            <w:pPr>
              <w:spacing w:before="40" w:after="40"/>
              <w:rPr>
                <w:sz w:val="22"/>
              </w:rPr>
            </w:pPr>
            <w:r>
              <w:rPr>
                <w:sz w:val="22"/>
              </w:rPr>
              <w:t>Utworzenie dokumentu</w:t>
            </w:r>
          </w:p>
        </w:tc>
      </w:tr>
      <w:tr w:rsidR="002B7A14" w:rsidRPr="000E1730">
        <w:trPr>
          <w:cantSplit/>
          <w:tblHeader/>
        </w:trPr>
        <w:tc>
          <w:tcPr>
            <w:tcW w:w="426" w:type="dxa"/>
          </w:tcPr>
          <w:p w:rsidR="002B7A14" w:rsidRPr="000E1730" w:rsidRDefault="002B7A14" w:rsidP="00FB3C5C">
            <w:pPr>
              <w:pStyle w:val="Lpwtabeli"/>
            </w:pPr>
          </w:p>
        </w:tc>
        <w:tc>
          <w:tcPr>
            <w:tcW w:w="1275" w:type="dxa"/>
          </w:tcPr>
          <w:p w:rsidR="002B7A14" w:rsidRDefault="002B7A14" w:rsidP="00C51BF6">
            <w:pPr>
              <w:spacing w:before="40" w:after="40"/>
              <w:rPr>
                <w:sz w:val="22"/>
              </w:rPr>
            </w:pPr>
            <w:r>
              <w:rPr>
                <w:sz w:val="22"/>
              </w:rPr>
              <w:t>2013-07-10</w:t>
            </w:r>
          </w:p>
        </w:tc>
        <w:tc>
          <w:tcPr>
            <w:tcW w:w="851" w:type="dxa"/>
          </w:tcPr>
          <w:p w:rsidR="002B7A14" w:rsidRDefault="002B7A14" w:rsidP="00C51BF6">
            <w:pPr>
              <w:spacing w:before="40" w:after="40"/>
              <w:rPr>
                <w:sz w:val="22"/>
              </w:rPr>
            </w:pPr>
            <w:r>
              <w:rPr>
                <w:sz w:val="22"/>
              </w:rPr>
              <w:t>0.2</w:t>
            </w:r>
          </w:p>
        </w:tc>
        <w:tc>
          <w:tcPr>
            <w:tcW w:w="1981" w:type="dxa"/>
          </w:tcPr>
          <w:p w:rsidR="002B7A14" w:rsidRDefault="002B7A14" w:rsidP="00C51BF6">
            <w:pPr>
              <w:spacing w:before="40" w:after="40"/>
              <w:rPr>
                <w:sz w:val="22"/>
              </w:rPr>
            </w:pPr>
            <w:r w:rsidRPr="007E2F0A">
              <w:rPr>
                <w:sz w:val="22"/>
              </w:rPr>
              <w:t>Izabela Schmidt</w:t>
            </w:r>
          </w:p>
        </w:tc>
        <w:tc>
          <w:tcPr>
            <w:tcW w:w="4000" w:type="dxa"/>
          </w:tcPr>
          <w:p w:rsidR="002B7A14" w:rsidRDefault="002B7A14" w:rsidP="00C51BF6">
            <w:pPr>
              <w:spacing w:before="40" w:after="40"/>
              <w:rPr>
                <w:sz w:val="22"/>
              </w:rPr>
            </w:pPr>
            <w:r>
              <w:rPr>
                <w:sz w:val="22"/>
              </w:rPr>
              <w:t>Uzupełnienie dokumentu</w:t>
            </w:r>
          </w:p>
        </w:tc>
      </w:tr>
      <w:tr w:rsidR="002B7A14" w:rsidRPr="000E1730">
        <w:trPr>
          <w:cantSplit/>
          <w:tblHeader/>
        </w:trPr>
        <w:tc>
          <w:tcPr>
            <w:tcW w:w="426" w:type="dxa"/>
          </w:tcPr>
          <w:p w:rsidR="002B7A14" w:rsidRPr="000E1730" w:rsidRDefault="002B7A14" w:rsidP="00FB3C5C">
            <w:pPr>
              <w:pStyle w:val="Lpwtabeli"/>
            </w:pPr>
          </w:p>
        </w:tc>
        <w:tc>
          <w:tcPr>
            <w:tcW w:w="1275" w:type="dxa"/>
          </w:tcPr>
          <w:p w:rsidR="002B7A14" w:rsidRDefault="002B7A14" w:rsidP="00C51BF6">
            <w:pPr>
              <w:spacing w:before="40" w:after="40"/>
              <w:rPr>
                <w:sz w:val="22"/>
              </w:rPr>
            </w:pPr>
            <w:r>
              <w:rPr>
                <w:sz w:val="22"/>
              </w:rPr>
              <w:t>2013-07-11</w:t>
            </w:r>
          </w:p>
        </w:tc>
        <w:tc>
          <w:tcPr>
            <w:tcW w:w="851" w:type="dxa"/>
          </w:tcPr>
          <w:p w:rsidR="002B7A14" w:rsidRDefault="002B7A14" w:rsidP="00C51BF6">
            <w:pPr>
              <w:spacing w:before="40" w:after="40"/>
              <w:rPr>
                <w:sz w:val="22"/>
              </w:rPr>
            </w:pPr>
            <w:r>
              <w:rPr>
                <w:sz w:val="22"/>
              </w:rPr>
              <w:t>0.3</w:t>
            </w:r>
          </w:p>
        </w:tc>
        <w:tc>
          <w:tcPr>
            <w:tcW w:w="1981" w:type="dxa"/>
          </w:tcPr>
          <w:p w:rsidR="002B7A14" w:rsidRDefault="002B7A14" w:rsidP="00C51BF6">
            <w:pPr>
              <w:spacing w:before="40" w:after="40"/>
              <w:rPr>
                <w:sz w:val="22"/>
              </w:rPr>
            </w:pPr>
            <w:r w:rsidRPr="00F13F32">
              <w:rPr>
                <w:sz w:val="22"/>
              </w:rPr>
              <w:t>Izabela Schmidt</w:t>
            </w:r>
          </w:p>
        </w:tc>
        <w:tc>
          <w:tcPr>
            <w:tcW w:w="4000" w:type="dxa"/>
          </w:tcPr>
          <w:p w:rsidR="002B7A14" w:rsidRDefault="002B7A14" w:rsidP="00C51BF6">
            <w:pPr>
              <w:spacing w:before="40" w:after="40"/>
              <w:rPr>
                <w:sz w:val="22"/>
              </w:rPr>
            </w:pPr>
            <w:r>
              <w:rPr>
                <w:sz w:val="22"/>
              </w:rPr>
              <w:t>Obsługa godzin granicznych</w:t>
            </w:r>
          </w:p>
        </w:tc>
      </w:tr>
      <w:tr w:rsidR="002B7A14" w:rsidRPr="000E1730">
        <w:trPr>
          <w:cantSplit/>
          <w:tblHeader/>
        </w:trPr>
        <w:tc>
          <w:tcPr>
            <w:tcW w:w="426" w:type="dxa"/>
          </w:tcPr>
          <w:p w:rsidR="002B7A14" w:rsidRPr="000E1730" w:rsidRDefault="002B7A14" w:rsidP="00FB3C5C">
            <w:pPr>
              <w:pStyle w:val="Lpwtabeli"/>
            </w:pPr>
          </w:p>
        </w:tc>
        <w:tc>
          <w:tcPr>
            <w:tcW w:w="1275" w:type="dxa"/>
          </w:tcPr>
          <w:p w:rsidR="002B7A14" w:rsidRDefault="002B7A14" w:rsidP="00C51BF6">
            <w:pPr>
              <w:spacing w:before="40" w:after="40"/>
              <w:rPr>
                <w:sz w:val="22"/>
              </w:rPr>
            </w:pPr>
            <w:r>
              <w:rPr>
                <w:sz w:val="22"/>
              </w:rPr>
              <w:t>2013-07-15</w:t>
            </w:r>
          </w:p>
        </w:tc>
        <w:tc>
          <w:tcPr>
            <w:tcW w:w="851" w:type="dxa"/>
          </w:tcPr>
          <w:p w:rsidR="002B7A14" w:rsidRDefault="002B7A14" w:rsidP="00C51BF6">
            <w:pPr>
              <w:spacing w:before="40" w:after="40"/>
              <w:rPr>
                <w:sz w:val="22"/>
              </w:rPr>
            </w:pPr>
            <w:r>
              <w:rPr>
                <w:sz w:val="22"/>
              </w:rPr>
              <w:t>0.4</w:t>
            </w:r>
          </w:p>
        </w:tc>
        <w:tc>
          <w:tcPr>
            <w:tcW w:w="1981" w:type="dxa"/>
          </w:tcPr>
          <w:p w:rsidR="002B7A14" w:rsidRPr="00F13F32" w:rsidRDefault="002B7A14" w:rsidP="00C51BF6">
            <w:pPr>
              <w:spacing w:before="40" w:after="40"/>
              <w:rPr>
                <w:sz w:val="22"/>
              </w:rPr>
            </w:pPr>
            <w:r w:rsidRPr="00A85F6F">
              <w:rPr>
                <w:sz w:val="22"/>
              </w:rPr>
              <w:t>Izabela Schmidt</w:t>
            </w:r>
          </w:p>
        </w:tc>
        <w:tc>
          <w:tcPr>
            <w:tcW w:w="4000" w:type="dxa"/>
          </w:tcPr>
          <w:p w:rsidR="002B7A14" w:rsidRDefault="002B7A14" w:rsidP="00C51BF6">
            <w:pPr>
              <w:spacing w:before="40" w:after="40"/>
              <w:rPr>
                <w:sz w:val="22"/>
              </w:rPr>
            </w:pPr>
            <w:r>
              <w:rPr>
                <w:sz w:val="22"/>
              </w:rPr>
              <w:t>Zmiany pod NBP Collect</w:t>
            </w:r>
          </w:p>
        </w:tc>
      </w:tr>
      <w:tr w:rsidR="002B7A14" w:rsidRPr="000E1730">
        <w:trPr>
          <w:cantSplit/>
          <w:tblHeader/>
        </w:trPr>
        <w:tc>
          <w:tcPr>
            <w:tcW w:w="426" w:type="dxa"/>
          </w:tcPr>
          <w:p w:rsidR="002B7A14" w:rsidRPr="000E1730" w:rsidRDefault="002B7A14" w:rsidP="00FB3C5C">
            <w:pPr>
              <w:pStyle w:val="Lpwtabeli"/>
            </w:pPr>
          </w:p>
        </w:tc>
        <w:tc>
          <w:tcPr>
            <w:tcW w:w="1275" w:type="dxa"/>
          </w:tcPr>
          <w:p w:rsidR="002B7A14" w:rsidRDefault="002B7A14" w:rsidP="00C51BF6">
            <w:pPr>
              <w:spacing w:before="40" w:after="40"/>
              <w:rPr>
                <w:sz w:val="22"/>
              </w:rPr>
            </w:pPr>
            <w:r>
              <w:rPr>
                <w:sz w:val="22"/>
              </w:rPr>
              <w:t>2013-08-23</w:t>
            </w:r>
          </w:p>
        </w:tc>
        <w:tc>
          <w:tcPr>
            <w:tcW w:w="851" w:type="dxa"/>
          </w:tcPr>
          <w:p w:rsidR="002B7A14" w:rsidRDefault="002B7A14" w:rsidP="00C51BF6">
            <w:pPr>
              <w:spacing w:before="40" w:after="40"/>
              <w:rPr>
                <w:sz w:val="22"/>
              </w:rPr>
            </w:pPr>
            <w:r>
              <w:rPr>
                <w:sz w:val="22"/>
              </w:rPr>
              <w:t>1.1</w:t>
            </w:r>
          </w:p>
        </w:tc>
        <w:tc>
          <w:tcPr>
            <w:tcW w:w="1981" w:type="dxa"/>
          </w:tcPr>
          <w:p w:rsidR="002B7A14" w:rsidRPr="00A85F6F" w:rsidRDefault="002B7A14" w:rsidP="00C51BF6">
            <w:pPr>
              <w:spacing w:before="40" w:after="40"/>
              <w:rPr>
                <w:sz w:val="22"/>
              </w:rPr>
            </w:pPr>
            <w:r w:rsidRPr="00E440FF">
              <w:rPr>
                <w:sz w:val="22"/>
              </w:rPr>
              <w:t>Izabela Schmidt</w:t>
            </w:r>
          </w:p>
        </w:tc>
        <w:tc>
          <w:tcPr>
            <w:tcW w:w="4000" w:type="dxa"/>
          </w:tcPr>
          <w:p w:rsidR="002B7A14" w:rsidRDefault="002B7A14" w:rsidP="00E440FF">
            <w:pPr>
              <w:spacing w:before="40" w:after="40"/>
              <w:rPr>
                <w:sz w:val="22"/>
              </w:rPr>
            </w:pPr>
            <w:r>
              <w:rPr>
                <w:sz w:val="22"/>
              </w:rPr>
              <w:t>Dodanie nowej usługi umożliwiającej otwarcie rachunku roku przyszłego</w:t>
            </w:r>
          </w:p>
          <w:p w:rsidR="002B7A14" w:rsidRDefault="002B7A14" w:rsidP="00E440FF">
            <w:pPr>
              <w:spacing w:before="40" w:after="40"/>
              <w:rPr>
                <w:sz w:val="22"/>
              </w:rPr>
            </w:pPr>
            <w:r>
              <w:rPr>
                <w:sz w:val="22"/>
              </w:rPr>
              <w:t>Uwzględnienie uwag banku</w:t>
            </w:r>
          </w:p>
        </w:tc>
      </w:tr>
      <w:tr w:rsidR="002B7A14" w:rsidRPr="000E1730">
        <w:trPr>
          <w:cantSplit/>
          <w:tblHeader/>
        </w:trPr>
        <w:tc>
          <w:tcPr>
            <w:tcW w:w="426" w:type="dxa"/>
          </w:tcPr>
          <w:p w:rsidR="002B7A14" w:rsidRPr="000E1730" w:rsidRDefault="002B7A14" w:rsidP="00FB3C5C">
            <w:pPr>
              <w:pStyle w:val="Lpwtabeli"/>
            </w:pPr>
          </w:p>
        </w:tc>
        <w:tc>
          <w:tcPr>
            <w:tcW w:w="1275" w:type="dxa"/>
          </w:tcPr>
          <w:p w:rsidR="002B7A14" w:rsidRDefault="002B7A14" w:rsidP="00C51BF6">
            <w:pPr>
              <w:spacing w:before="40" w:after="40"/>
              <w:rPr>
                <w:sz w:val="22"/>
              </w:rPr>
            </w:pPr>
            <w:r>
              <w:rPr>
                <w:sz w:val="22"/>
              </w:rPr>
              <w:t>2013-09-23</w:t>
            </w:r>
          </w:p>
        </w:tc>
        <w:tc>
          <w:tcPr>
            <w:tcW w:w="851" w:type="dxa"/>
          </w:tcPr>
          <w:p w:rsidR="002B7A14" w:rsidRDefault="002B7A14" w:rsidP="00C51BF6">
            <w:pPr>
              <w:spacing w:before="40" w:after="40"/>
              <w:rPr>
                <w:sz w:val="22"/>
              </w:rPr>
            </w:pPr>
            <w:r>
              <w:rPr>
                <w:sz w:val="22"/>
              </w:rPr>
              <w:t>2.0</w:t>
            </w:r>
          </w:p>
        </w:tc>
        <w:tc>
          <w:tcPr>
            <w:tcW w:w="1981" w:type="dxa"/>
          </w:tcPr>
          <w:p w:rsidR="002B7A14" w:rsidRPr="00E440FF" w:rsidRDefault="002B7A14" w:rsidP="00C51BF6">
            <w:pPr>
              <w:spacing w:before="40" w:after="40"/>
              <w:rPr>
                <w:sz w:val="22"/>
              </w:rPr>
            </w:pPr>
            <w:r>
              <w:rPr>
                <w:sz w:val="22"/>
              </w:rPr>
              <w:t>Katarzyna Rogotowicz</w:t>
            </w:r>
          </w:p>
        </w:tc>
        <w:tc>
          <w:tcPr>
            <w:tcW w:w="4000" w:type="dxa"/>
          </w:tcPr>
          <w:p w:rsidR="002B7A14" w:rsidRDefault="002B7A14" w:rsidP="00E440FF">
            <w:pPr>
              <w:spacing w:before="40" w:after="40"/>
              <w:rPr>
                <w:sz w:val="22"/>
              </w:rPr>
            </w:pPr>
            <w:r>
              <w:rPr>
                <w:sz w:val="22"/>
              </w:rPr>
              <w:t>Zmiana wersji i statusu dokumentu po przeglądzie formalnym</w:t>
            </w:r>
          </w:p>
        </w:tc>
      </w:tr>
    </w:tbl>
    <w:p w:rsidR="002B7A14" w:rsidRPr="000E1730" w:rsidRDefault="002B7A14" w:rsidP="00FB3C5C">
      <w:pPr>
        <w:pStyle w:val="OpisZnakZnakZnak"/>
      </w:pPr>
    </w:p>
    <w:p w:rsidR="002B7A14" w:rsidRPr="000E1730" w:rsidRDefault="002B7A14" w:rsidP="00FB3C5C">
      <w:pPr>
        <w:pStyle w:val="OpisZnakZnakZnak"/>
      </w:pPr>
      <w:r w:rsidRPr="000E1730">
        <w:t>Przeglądy dokumentu</w:t>
      </w:r>
    </w:p>
    <w:tbl>
      <w:tblPr>
        <w:tblW w:w="0" w:type="auto"/>
        <w:tblInd w:w="6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426"/>
        <w:gridCol w:w="1275"/>
        <w:gridCol w:w="851"/>
        <w:gridCol w:w="2126"/>
        <w:gridCol w:w="3827"/>
      </w:tblGrid>
      <w:tr w:rsidR="002B7A14" w:rsidRPr="000E1730">
        <w:tc>
          <w:tcPr>
            <w:tcW w:w="426" w:type="dxa"/>
            <w:shd w:val="pct5" w:color="auto" w:fill="auto"/>
          </w:tcPr>
          <w:p w:rsidR="002B7A14" w:rsidRPr="000E1730" w:rsidRDefault="002B7A14" w:rsidP="00FB3C5C">
            <w:pPr>
              <w:pStyle w:val="OpisZnakZnakZnak"/>
              <w:keepNext/>
              <w:ind w:left="0"/>
            </w:pPr>
            <w:r w:rsidRPr="000E1730">
              <w:t>Lp</w:t>
            </w:r>
          </w:p>
        </w:tc>
        <w:tc>
          <w:tcPr>
            <w:tcW w:w="1275" w:type="dxa"/>
            <w:shd w:val="pct5" w:color="auto" w:fill="auto"/>
          </w:tcPr>
          <w:p w:rsidR="002B7A14" w:rsidRPr="000E1730" w:rsidRDefault="002B7A14" w:rsidP="00FB3C5C">
            <w:pPr>
              <w:pStyle w:val="OpisZnakZnakZnak"/>
              <w:keepNext/>
              <w:ind w:left="0"/>
            </w:pPr>
            <w:r w:rsidRPr="000E1730">
              <w:t>Data</w:t>
            </w:r>
          </w:p>
        </w:tc>
        <w:tc>
          <w:tcPr>
            <w:tcW w:w="851" w:type="dxa"/>
            <w:shd w:val="pct5" w:color="auto" w:fill="auto"/>
          </w:tcPr>
          <w:p w:rsidR="002B7A14" w:rsidRPr="000E1730" w:rsidRDefault="002B7A14" w:rsidP="00FB3C5C">
            <w:pPr>
              <w:pStyle w:val="OpisZnakZnakZnak"/>
              <w:keepNext/>
              <w:ind w:left="0"/>
            </w:pPr>
            <w:r w:rsidRPr="000E1730">
              <w:t>Wersja</w:t>
            </w:r>
          </w:p>
        </w:tc>
        <w:tc>
          <w:tcPr>
            <w:tcW w:w="2126" w:type="dxa"/>
            <w:shd w:val="pct5" w:color="auto" w:fill="auto"/>
          </w:tcPr>
          <w:p w:rsidR="002B7A14" w:rsidRPr="000E1730" w:rsidRDefault="002B7A14" w:rsidP="00FB3C5C">
            <w:pPr>
              <w:pStyle w:val="OpisZnakZnakZnak"/>
              <w:keepNext/>
              <w:ind w:left="0"/>
            </w:pPr>
            <w:r w:rsidRPr="000E1730">
              <w:t>Osoba</w:t>
            </w:r>
          </w:p>
        </w:tc>
        <w:tc>
          <w:tcPr>
            <w:tcW w:w="3827" w:type="dxa"/>
            <w:shd w:val="pct5" w:color="auto" w:fill="auto"/>
          </w:tcPr>
          <w:p w:rsidR="002B7A14" w:rsidRPr="000E1730" w:rsidRDefault="002B7A14" w:rsidP="00FB3C5C">
            <w:pPr>
              <w:pStyle w:val="OpisZnakZnakZnak"/>
              <w:keepNext/>
              <w:ind w:left="0"/>
              <w:jc w:val="left"/>
            </w:pPr>
            <w:r w:rsidRPr="000E1730">
              <w:t>Opis</w:t>
            </w:r>
          </w:p>
        </w:tc>
      </w:tr>
      <w:tr w:rsidR="002B7A14" w:rsidRPr="000E1730">
        <w:trPr>
          <w:cantSplit/>
        </w:trPr>
        <w:tc>
          <w:tcPr>
            <w:tcW w:w="426" w:type="dxa"/>
          </w:tcPr>
          <w:p w:rsidR="002B7A14" w:rsidRPr="000E1730" w:rsidRDefault="002B7A14" w:rsidP="002A3536">
            <w:pPr>
              <w:numPr>
                <w:ilvl w:val="0"/>
                <w:numId w:val="30"/>
              </w:numPr>
              <w:rPr>
                <w:sz w:val="22"/>
              </w:rPr>
            </w:pPr>
          </w:p>
        </w:tc>
        <w:tc>
          <w:tcPr>
            <w:tcW w:w="1275" w:type="dxa"/>
          </w:tcPr>
          <w:p w:rsidR="002B7A14" w:rsidRPr="000E1730" w:rsidRDefault="002B7A14" w:rsidP="00C51BF6">
            <w:pPr>
              <w:spacing w:before="40" w:after="40"/>
              <w:rPr>
                <w:sz w:val="22"/>
              </w:rPr>
            </w:pPr>
            <w:r>
              <w:rPr>
                <w:sz w:val="22"/>
              </w:rPr>
              <w:t>2013-07-29</w:t>
            </w:r>
          </w:p>
        </w:tc>
        <w:tc>
          <w:tcPr>
            <w:tcW w:w="851" w:type="dxa"/>
          </w:tcPr>
          <w:p w:rsidR="002B7A14" w:rsidRPr="000E1730" w:rsidRDefault="002B7A14" w:rsidP="00C51BF6">
            <w:pPr>
              <w:spacing w:before="40" w:after="40"/>
              <w:rPr>
                <w:sz w:val="22"/>
              </w:rPr>
            </w:pPr>
            <w:r>
              <w:rPr>
                <w:sz w:val="22"/>
              </w:rPr>
              <w:t>0.4</w:t>
            </w:r>
          </w:p>
        </w:tc>
        <w:tc>
          <w:tcPr>
            <w:tcW w:w="2126" w:type="dxa"/>
          </w:tcPr>
          <w:p w:rsidR="002B7A14" w:rsidRPr="000E1730" w:rsidRDefault="002B7A14" w:rsidP="00C51BF6">
            <w:pPr>
              <w:pStyle w:val="OpisZnakZnakZnak"/>
              <w:keepNext/>
              <w:ind w:left="0"/>
              <w:jc w:val="left"/>
            </w:pPr>
            <w:r>
              <w:t>Piotr Hojnor</w:t>
            </w:r>
          </w:p>
        </w:tc>
        <w:tc>
          <w:tcPr>
            <w:tcW w:w="3827" w:type="dxa"/>
          </w:tcPr>
          <w:p w:rsidR="002B7A14" w:rsidRPr="000E1730" w:rsidRDefault="002B7A14" w:rsidP="00C51BF6">
            <w:pPr>
              <w:pStyle w:val="Header"/>
              <w:spacing w:before="40" w:after="40"/>
              <w:rPr>
                <w:sz w:val="22"/>
                <w:szCs w:val="22"/>
              </w:rPr>
            </w:pPr>
            <w:r>
              <w:rPr>
                <w:sz w:val="22"/>
                <w:szCs w:val="22"/>
              </w:rPr>
              <w:t>Przegląd formalny – brak uwag</w:t>
            </w:r>
          </w:p>
        </w:tc>
      </w:tr>
      <w:tr w:rsidR="002B7A14" w:rsidRPr="000E1730">
        <w:trPr>
          <w:cantSplit/>
        </w:trPr>
        <w:tc>
          <w:tcPr>
            <w:tcW w:w="426" w:type="dxa"/>
          </w:tcPr>
          <w:p w:rsidR="002B7A14" w:rsidRPr="000E1730" w:rsidRDefault="002B7A14" w:rsidP="002A3536">
            <w:pPr>
              <w:numPr>
                <w:ilvl w:val="0"/>
                <w:numId w:val="30"/>
              </w:numPr>
              <w:rPr>
                <w:sz w:val="22"/>
              </w:rPr>
            </w:pPr>
          </w:p>
        </w:tc>
        <w:tc>
          <w:tcPr>
            <w:tcW w:w="1275" w:type="dxa"/>
          </w:tcPr>
          <w:p w:rsidR="002B7A14" w:rsidRPr="000E1730" w:rsidRDefault="002B7A14" w:rsidP="00C51BF6">
            <w:pPr>
              <w:spacing w:before="40" w:after="40"/>
              <w:rPr>
                <w:sz w:val="22"/>
              </w:rPr>
            </w:pPr>
            <w:r>
              <w:rPr>
                <w:sz w:val="22"/>
              </w:rPr>
              <w:t>2013-08-23</w:t>
            </w:r>
          </w:p>
        </w:tc>
        <w:tc>
          <w:tcPr>
            <w:tcW w:w="851" w:type="dxa"/>
          </w:tcPr>
          <w:p w:rsidR="002B7A14" w:rsidRPr="000E1730" w:rsidRDefault="002B7A14" w:rsidP="00C51BF6">
            <w:pPr>
              <w:spacing w:before="40" w:after="40"/>
              <w:rPr>
                <w:sz w:val="22"/>
              </w:rPr>
            </w:pPr>
            <w:r>
              <w:rPr>
                <w:sz w:val="22"/>
              </w:rPr>
              <w:t>2.0</w:t>
            </w:r>
          </w:p>
        </w:tc>
        <w:tc>
          <w:tcPr>
            <w:tcW w:w="2126" w:type="dxa"/>
          </w:tcPr>
          <w:p w:rsidR="002B7A14" w:rsidRPr="000E1730" w:rsidRDefault="002B7A14" w:rsidP="00C51BF6">
            <w:pPr>
              <w:keepNext/>
              <w:spacing w:before="40" w:after="40"/>
              <w:rPr>
                <w:sz w:val="22"/>
                <w:szCs w:val="22"/>
              </w:rPr>
            </w:pPr>
            <w:r>
              <w:rPr>
                <w:sz w:val="22"/>
                <w:szCs w:val="22"/>
              </w:rPr>
              <w:t>Katarzyna Rogotowicz</w:t>
            </w:r>
          </w:p>
        </w:tc>
        <w:tc>
          <w:tcPr>
            <w:tcW w:w="3827" w:type="dxa"/>
          </w:tcPr>
          <w:p w:rsidR="002B7A14" w:rsidRPr="000E1730" w:rsidRDefault="002B7A14" w:rsidP="00C51BF6">
            <w:pPr>
              <w:pStyle w:val="Header"/>
              <w:spacing w:before="40" w:after="40"/>
              <w:rPr>
                <w:sz w:val="22"/>
              </w:rPr>
            </w:pPr>
            <w:r>
              <w:rPr>
                <w:sz w:val="22"/>
              </w:rPr>
              <w:t>Przegląd formalny</w:t>
            </w:r>
          </w:p>
        </w:tc>
      </w:tr>
    </w:tbl>
    <w:p w:rsidR="002B7A14" w:rsidRPr="000E1730" w:rsidRDefault="002B7A14" w:rsidP="00FB3C5C">
      <w:pPr>
        <w:pStyle w:val="OpisZnakZnakZnak"/>
      </w:pPr>
    </w:p>
    <w:p w:rsidR="002B7A14" w:rsidRPr="000E1730" w:rsidRDefault="002B7A14" w:rsidP="00FB3C5C">
      <w:pPr>
        <w:pStyle w:val="OpisZnakZnakZnak"/>
        <w:keepNext/>
      </w:pPr>
      <w:r w:rsidRPr="000E1730">
        <w:t>Zatwierdzenie dokumentu</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33"/>
        <w:gridCol w:w="1268"/>
        <w:gridCol w:w="851"/>
        <w:gridCol w:w="2835"/>
        <w:gridCol w:w="3186"/>
      </w:tblGrid>
      <w:tr w:rsidR="002B7A14" w:rsidRPr="000E1730">
        <w:trPr>
          <w:trHeight w:val="279"/>
        </w:trPr>
        <w:tc>
          <w:tcPr>
            <w:tcW w:w="433" w:type="dxa"/>
            <w:shd w:val="pct5" w:color="auto" w:fill="FFFFFF"/>
          </w:tcPr>
          <w:p w:rsidR="002B7A14" w:rsidRPr="000E1730" w:rsidRDefault="002B7A14" w:rsidP="000B1D99">
            <w:pPr>
              <w:pStyle w:val="OpisZnakZnakZnak"/>
              <w:keepNext/>
              <w:ind w:left="0"/>
              <w:jc w:val="left"/>
            </w:pPr>
            <w:r w:rsidRPr="000E1730">
              <w:t>Lp</w:t>
            </w:r>
          </w:p>
        </w:tc>
        <w:tc>
          <w:tcPr>
            <w:tcW w:w="1268" w:type="dxa"/>
            <w:shd w:val="pct5" w:color="auto" w:fill="FFFFFF"/>
          </w:tcPr>
          <w:p w:rsidR="002B7A14" w:rsidRPr="000E1730" w:rsidRDefault="002B7A14" w:rsidP="000B1D99">
            <w:pPr>
              <w:pStyle w:val="OpisZnakZnakZnak"/>
              <w:keepNext/>
              <w:ind w:left="0"/>
              <w:jc w:val="left"/>
            </w:pPr>
            <w:r w:rsidRPr="000E1730">
              <w:t>Data</w:t>
            </w:r>
          </w:p>
        </w:tc>
        <w:tc>
          <w:tcPr>
            <w:tcW w:w="851" w:type="dxa"/>
            <w:shd w:val="pct5" w:color="auto" w:fill="FFFFFF"/>
          </w:tcPr>
          <w:p w:rsidR="002B7A14" w:rsidRPr="000E1730" w:rsidRDefault="002B7A14" w:rsidP="000B1D99">
            <w:pPr>
              <w:pStyle w:val="OpisZnakZnakZnak"/>
              <w:keepNext/>
              <w:ind w:left="0"/>
              <w:jc w:val="left"/>
            </w:pPr>
            <w:r w:rsidRPr="000E1730">
              <w:t>Wersja</w:t>
            </w:r>
          </w:p>
        </w:tc>
        <w:tc>
          <w:tcPr>
            <w:tcW w:w="2835" w:type="dxa"/>
            <w:shd w:val="pct5" w:color="auto" w:fill="FFFFFF"/>
          </w:tcPr>
          <w:p w:rsidR="002B7A14" w:rsidRPr="000E1730" w:rsidRDefault="002B7A14" w:rsidP="000B1D99">
            <w:pPr>
              <w:pStyle w:val="OpisZnakZnakZnak"/>
              <w:keepNext/>
              <w:ind w:left="0"/>
              <w:jc w:val="left"/>
            </w:pPr>
            <w:r w:rsidRPr="000E1730">
              <w:t>Osoba</w:t>
            </w:r>
          </w:p>
        </w:tc>
        <w:tc>
          <w:tcPr>
            <w:tcW w:w="3186" w:type="dxa"/>
            <w:shd w:val="pct5" w:color="auto" w:fill="FFFFFF"/>
          </w:tcPr>
          <w:p w:rsidR="002B7A14" w:rsidRPr="000E1730" w:rsidRDefault="002B7A14" w:rsidP="000B1D99">
            <w:pPr>
              <w:pStyle w:val="OpisZnakZnakZnak"/>
              <w:keepNext/>
              <w:ind w:left="0"/>
              <w:jc w:val="left"/>
            </w:pPr>
            <w:r w:rsidRPr="000E1730">
              <w:t>Podpis</w:t>
            </w:r>
          </w:p>
        </w:tc>
      </w:tr>
      <w:tr w:rsidR="002B7A14" w:rsidRPr="000E1730">
        <w:trPr>
          <w:cantSplit/>
        </w:trPr>
        <w:tc>
          <w:tcPr>
            <w:tcW w:w="433" w:type="dxa"/>
          </w:tcPr>
          <w:p w:rsidR="002B7A14" w:rsidRPr="000E1730" w:rsidRDefault="002B7A14" w:rsidP="002A3536">
            <w:pPr>
              <w:pStyle w:val="opiswtabeliZnakZnak"/>
              <w:numPr>
                <w:ilvl w:val="0"/>
                <w:numId w:val="32"/>
              </w:numPr>
            </w:pPr>
          </w:p>
        </w:tc>
        <w:tc>
          <w:tcPr>
            <w:tcW w:w="1268" w:type="dxa"/>
          </w:tcPr>
          <w:p w:rsidR="002B7A14" w:rsidRPr="000E1730" w:rsidRDefault="002B7A14" w:rsidP="00C51BF6">
            <w:pPr>
              <w:pStyle w:val="opiswtabeliZnakZnak"/>
            </w:pPr>
            <w:r>
              <w:t>2013-07-29</w:t>
            </w:r>
          </w:p>
        </w:tc>
        <w:tc>
          <w:tcPr>
            <w:tcW w:w="851" w:type="dxa"/>
          </w:tcPr>
          <w:p w:rsidR="002B7A14" w:rsidRPr="000E1730" w:rsidRDefault="002B7A14" w:rsidP="00C51BF6">
            <w:pPr>
              <w:pStyle w:val="opiswtabeliZnakZnak"/>
            </w:pPr>
            <w:r>
              <w:t>1.0</w:t>
            </w:r>
          </w:p>
        </w:tc>
        <w:tc>
          <w:tcPr>
            <w:tcW w:w="2835" w:type="dxa"/>
          </w:tcPr>
          <w:p w:rsidR="002B7A14" w:rsidRPr="000E1730" w:rsidRDefault="002B7A14" w:rsidP="00C51BF6">
            <w:pPr>
              <w:pStyle w:val="opiswtabeliZnakZnak"/>
            </w:pPr>
            <w:r>
              <w:t>Piotr Hojnor</w:t>
            </w:r>
          </w:p>
        </w:tc>
        <w:tc>
          <w:tcPr>
            <w:tcW w:w="3186" w:type="dxa"/>
          </w:tcPr>
          <w:p w:rsidR="002B7A14" w:rsidRPr="000E1730" w:rsidRDefault="002B7A14" w:rsidP="00C51BF6">
            <w:pPr>
              <w:pStyle w:val="opiswtabeliZnakZnak"/>
            </w:pPr>
          </w:p>
        </w:tc>
      </w:tr>
      <w:tr w:rsidR="002B7A14" w:rsidRPr="000E1730">
        <w:trPr>
          <w:cantSplit/>
        </w:trPr>
        <w:tc>
          <w:tcPr>
            <w:tcW w:w="433" w:type="dxa"/>
          </w:tcPr>
          <w:p w:rsidR="002B7A14" w:rsidRPr="000E1730" w:rsidRDefault="002B7A14" w:rsidP="002A3536">
            <w:pPr>
              <w:pStyle w:val="opiswtabeliZnakZnak"/>
              <w:numPr>
                <w:ilvl w:val="0"/>
                <w:numId w:val="32"/>
              </w:numPr>
            </w:pPr>
          </w:p>
        </w:tc>
        <w:tc>
          <w:tcPr>
            <w:tcW w:w="1268" w:type="dxa"/>
          </w:tcPr>
          <w:p w:rsidR="002B7A14" w:rsidRPr="000E1730" w:rsidRDefault="002B7A14" w:rsidP="00C51BF6">
            <w:pPr>
              <w:pStyle w:val="opiswtabeliZnakZnak"/>
            </w:pPr>
            <w:r>
              <w:t>2013-08-26</w:t>
            </w:r>
          </w:p>
        </w:tc>
        <w:tc>
          <w:tcPr>
            <w:tcW w:w="851" w:type="dxa"/>
          </w:tcPr>
          <w:p w:rsidR="002B7A14" w:rsidRPr="000E1730" w:rsidRDefault="002B7A14" w:rsidP="00C51BF6">
            <w:pPr>
              <w:pStyle w:val="opiswtabeliZnakZnak"/>
            </w:pPr>
            <w:r>
              <w:t>2.0</w:t>
            </w:r>
          </w:p>
        </w:tc>
        <w:tc>
          <w:tcPr>
            <w:tcW w:w="2835" w:type="dxa"/>
          </w:tcPr>
          <w:p w:rsidR="002B7A14" w:rsidRPr="000E1730" w:rsidRDefault="002B7A14" w:rsidP="00C51BF6">
            <w:pPr>
              <w:pStyle w:val="opiswtabeliZnakZnak"/>
            </w:pPr>
            <w:r>
              <w:t>Piotr Hojnor</w:t>
            </w:r>
          </w:p>
        </w:tc>
        <w:tc>
          <w:tcPr>
            <w:tcW w:w="3186" w:type="dxa"/>
          </w:tcPr>
          <w:p w:rsidR="002B7A14" w:rsidRPr="000E1730" w:rsidRDefault="002B7A14" w:rsidP="00C51BF6">
            <w:pPr>
              <w:pStyle w:val="opiswtabeliZnakZnak"/>
            </w:pPr>
          </w:p>
        </w:tc>
      </w:tr>
    </w:tbl>
    <w:p w:rsidR="002B7A14" w:rsidRDefault="002B7A14" w:rsidP="00AC4E32">
      <w:pPr>
        <w:pStyle w:val="OpisZnakZnakZnak"/>
        <w:keepNext/>
      </w:pPr>
    </w:p>
    <w:p w:rsidR="002B7A14" w:rsidRPr="00E60538" w:rsidRDefault="002B7A14" w:rsidP="00E60538">
      <w:pPr>
        <w:pStyle w:val="OpisZnakZnakZnak"/>
        <w:keepNext/>
        <w:rPr>
          <w:b/>
          <w:caps/>
          <w:noProof/>
          <w:sz w:val="20"/>
        </w:rPr>
      </w:pPr>
      <w:r>
        <w:br w:type="page"/>
      </w:r>
      <w:r w:rsidRPr="00E60538">
        <w:rPr>
          <w:b/>
          <w:caps/>
          <w:noProof/>
          <w:sz w:val="20"/>
        </w:rPr>
        <w:t>Spis treści</w:t>
      </w:r>
    </w:p>
    <w:p w:rsidR="002B7A14" w:rsidRDefault="002B7A14">
      <w:pPr>
        <w:pStyle w:val="TOC1"/>
        <w:rPr>
          <w:rFonts w:ascii="Calibri" w:hAnsi="Calibri"/>
          <w:b w:val="0"/>
          <w:caps w:val="0"/>
          <w:noProof/>
          <w:sz w:val="22"/>
          <w:szCs w:val="22"/>
        </w:rPr>
      </w:pPr>
      <w:r w:rsidRPr="000E1730">
        <w:fldChar w:fldCharType="begin"/>
      </w:r>
      <w:r w:rsidRPr="000E1730">
        <w:instrText xml:space="preserve"> TOC \o "1-4" </w:instrText>
      </w:r>
      <w:r w:rsidRPr="000E1730">
        <w:fldChar w:fldCharType="separate"/>
      </w:r>
      <w:r>
        <w:rPr>
          <w:noProof/>
        </w:rPr>
        <w:t>1</w:t>
      </w:r>
      <w:r>
        <w:rPr>
          <w:rFonts w:ascii="Calibri" w:hAnsi="Calibri"/>
          <w:b w:val="0"/>
          <w:caps w:val="0"/>
          <w:noProof/>
          <w:sz w:val="22"/>
          <w:szCs w:val="22"/>
        </w:rPr>
        <w:tab/>
      </w:r>
      <w:r>
        <w:rPr>
          <w:noProof/>
        </w:rPr>
        <w:t>Wstęp</w:t>
      </w:r>
      <w:r>
        <w:rPr>
          <w:noProof/>
        </w:rPr>
        <w:tab/>
      </w:r>
      <w:r>
        <w:rPr>
          <w:noProof/>
        </w:rPr>
        <w:fldChar w:fldCharType="begin"/>
      </w:r>
      <w:r>
        <w:rPr>
          <w:noProof/>
        </w:rPr>
        <w:instrText xml:space="preserve"> PAGEREF _Toc365015746 \h </w:instrText>
      </w:r>
      <w:r>
        <w:rPr>
          <w:noProof/>
        </w:rPr>
      </w:r>
      <w:r>
        <w:rPr>
          <w:noProof/>
        </w:rPr>
        <w:fldChar w:fldCharType="separate"/>
      </w:r>
      <w:r>
        <w:rPr>
          <w:noProof/>
        </w:rPr>
        <w:t>5</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1.1</w:t>
      </w:r>
      <w:r>
        <w:rPr>
          <w:rFonts w:ascii="Calibri" w:hAnsi="Calibri"/>
          <w:smallCaps w:val="0"/>
          <w:noProof/>
          <w:sz w:val="22"/>
          <w:szCs w:val="22"/>
        </w:rPr>
        <w:tab/>
      </w:r>
      <w:r>
        <w:rPr>
          <w:noProof/>
        </w:rPr>
        <w:t>Cel dokumentu</w:t>
      </w:r>
      <w:r>
        <w:rPr>
          <w:noProof/>
        </w:rPr>
        <w:tab/>
      </w:r>
      <w:r>
        <w:rPr>
          <w:noProof/>
        </w:rPr>
        <w:fldChar w:fldCharType="begin"/>
      </w:r>
      <w:r>
        <w:rPr>
          <w:noProof/>
        </w:rPr>
        <w:instrText xml:space="preserve"> PAGEREF _Toc365015747 \h </w:instrText>
      </w:r>
      <w:r>
        <w:rPr>
          <w:noProof/>
        </w:rPr>
      </w:r>
      <w:r>
        <w:rPr>
          <w:noProof/>
        </w:rPr>
        <w:fldChar w:fldCharType="separate"/>
      </w:r>
      <w:r>
        <w:rPr>
          <w:noProof/>
        </w:rPr>
        <w:t>5</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1.2</w:t>
      </w:r>
      <w:r>
        <w:rPr>
          <w:rFonts w:ascii="Calibri" w:hAnsi="Calibri"/>
          <w:smallCaps w:val="0"/>
          <w:noProof/>
          <w:sz w:val="22"/>
          <w:szCs w:val="22"/>
        </w:rPr>
        <w:tab/>
      </w:r>
      <w:r>
        <w:rPr>
          <w:noProof/>
        </w:rPr>
        <w:t>Zakres dokumentu</w:t>
      </w:r>
      <w:r>
        <w:rPr>
          <w:noProof/>
        </w:rPr>
        <w:tab/>
      </w:r>
      <w:r>
        <w:rPr>
          <w:noProof/>
        </w:rPr>
        <w:fldChar w:fldCharType="begin"/>
      </w:r>
      <w:r>
        <w:rPr>
          <w:noProof/>
        </w:rPr>
        <w:instrText xml:space="preserve"> PAGEREF _Toc365015748 \h </w:instrText>
      </w:r>
      <w:r>
        <w:rPr>
          <w:noProof/>
        </w:rPr>
      </w:r>
      <w:r>
        <w:rPr>
          <w:noProof/>
        </w:rPr>
        <w:fldChar w:fldCharType="separate"/>
      </w:r>
      <w:r>
        <w:rPr>
          <w:noProof/>
        </w:rPr>
        <w:t>5</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1.3</w:t>
      </w:r>
      <w:r>
        <w:rPr>
          <w:rFonts w:ascii="Calibri" w:hAnsi="Calibri"/>
          <w:smallCaps w:val="0"/>
          <w:noProof/>
          <w:sz w:val="22"/>
          <w:szCs w:val="22"/>
        </w:rPr>
        <w:tab/>
      </w:r>
      <w:r>
        <w:rPr>
          <w:noProof/>
        </w:rPr>
        <w:t>Miejsce dokumentu w ramach projektu ZSK i PIN</w:t>
      </w:r>
      <w:r>
        <w:rPr>
          <w:noProof/>
        </w:rPr>
        <w:tab/>
      </w:r>
      <w:r>
        <w:rPr>
          <w:noProof/>
        </w:rPr>
        <w:fldChar w:fldCharType="begin"/>
      </w:r>
      <w:r>
        <w:rPr>
          <w:noProof/>
        </w:rPr>
        <w:instrText xml:space="preserve"> PAGEREF _Toc365015749 \h </w:instrText>
      </w:r>
      <w:r>
        <w:rPr>
          <w:noProof/>
        </w:rPr>
      </w:r>
      <w:r>
        <w:rPr>
          <w:noProof/>
        </w:rPr>
        <w:fldChar w:fldCharType="separate"/>
      </w:r>
      <w:r>
        <w:rPr>
          <w:noProof/>
        </w:rPr>
        <w:t>5</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1.4</w:t>
      </w:r>
      <w:r>
        <w:rPr>
          <w:rFonts w:ascii="Calibri" w:hAnsi="Calibri"/>
          <w:smallCaps w:val="0"/>
          <w:noProof/>
          <w:sz w:val="22"/>
          <w:szCs w:val="22"/>
        </w:rPr>
        <w:tab/>
      </w:r>
      <w:r>
        <w:rPr>
          <w:noProof/>
        </w:rPr>
        <w:t>Struktura i sposób posługiwania się dokumentem</w:t>
      </w:r>
      <w:r>
        <w:rPr>
          <w:noProof/>
        </w:rPr>
        <w:tab/>
      </w:r>
      <w:r>
        <w:rPr>
          <w:noProof/>
        </w:rPr>
        <w:fldChar w:fldCharType="begin"/>
      </w:r>
      <w:r>
        <w:rPr>
          <w:noProof/>
        </w:rPr>
        <w:instrText xml:space="preserve"> PAGEREF _Toc365015750 \h </w:instrText>
      </w:r>
      <w:r>
        <w:rPr>
          <w:noProof/>
        </w:rPr>
      </w:r>
      <w:r>
        <w:rPr>
          <w:noProof/>
        </w:rPr>
        <w:fldChar w:fldCharType="separate"/>
      </w:r>
      <w:r>
        <w:rPr>
          <w:noProof/>
        </w:rPr>
        <w:t>5</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1.5</w:t>
      </w:r>
      <w:r>
        <w:rPr>
          <w:rFonts w:ascii="Calibri" w:hAnsi="Calibri"/>
          <w:smallCaps w:val="0"/>
          <w:noProof/>
          <w:sz w:val="22"/>
          <w:szCs w:val="22"/>
        </w:rPr>
        <w:tab/>
      </w:r>
      <w:r>
        <w:rPr>
          <w:noProof/>
        </w:rPr>
        <w:t>Adresat dokumentu</w:t>
      </w:r>
      <w:r>
        <w:rPr>
          <w:noProof/>
        </w:rPr>
        <w:tab/>
      </w:r>
      <w:r>
        <w:rPr>
          <w:noProof/>
        </w:rPr>
        <w:fldChar w:fldCharType="begin"/>
      </w:r>
      <w:r>
        <w:rPr>
          <w:noProof/>
        </w:rPr>
        <w:instrText xml:space="preserve"> PAGEREF _Toc365015751 \h </w:instrText>
      </w:r>
      <w:r>
        <w:rPr>
          <w:noProof/>
        </w:rPr>
      </w:r>
      <w:r>
        <w:rPr>
          <w:noProof/>
        </w:rPr>
        <w:fldChar w:fldCharType="separate"/>
      </w:r>
      <w:r>
        <w:rPr>
          <w:noProof/>
        </w:rPr>
        <w:t>5</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1.6</w:t>
      </w:r>
      <w:r>
        <w:rPr>
          <w:rFonts w:ascii="Calibri" w:hAnsi="Calibri"/>
          <w:smallCaps w:val="0"/>
          <w:noProof/>
          <w:sz w:val="22"/>
          <w:szCs w:val="22"/>
        </w:rPr>
        <w:tab/>
      </w:r>
      <w:r>
        <w:rPr>
          <w:noProof/>
        </w:rPr>
        <w:t>Odwołania</w:t>
      </w:r>
      <w:r>
        <w:rPr>
          <w:noProof/>
        </w:rPr>
        <w:tab/>
      </w:r>
      <w:r>
        <w:rPr>
          <w:noProof/>
        </w:rPr>
        <w:fldChar w:fldCharType="begin"/>
      </w:r>
      <w:r>
        <w:rPr>
          <w:noProof/>
        </w:rPr>
        <w:instrText xml:space="preserve"> PAGEREF _Toc365015752 \h </w:instrText>
      </w:r>
      <w:r>
        <w:rPr>
          <w:noProof/>
        </w:rPr>
      </w:r>
      <w:r>
        <w:rPr>
          <w:noProof/>
        </w:rPr>
        <w:fldChar w:fldCharType="separate"/>
      </w:r>
      <w:r>
        <w:rPr>
          <w:noProof/>
        </w:rPr>
        <w:t>5</w:t>
      </w:r>
      <w:r>
        <w:rPr>
          <w:noProof/>
        </w:rPr>
        <w:fldChar w:fldCharType="end"/>
      </w:r>
    </w:p>
    <w:p w:rsidR="002B7A14" w:rsidRDefault="002B7A14">
      <w:pPr>
        <w:pStyle w:val="TOC1"/>
        <w:rPr>
          <w:rFonts w:ascii="Calibri" w:hAnsi="Calibri"/>
          <w:b w:val="0"/>
          <w:caps w:val="0"/>
          <w:noProof/>
          <w:sz w:val="22"/>
          <w:szCs w:val="22"/>
        </w:rPr>
      </w:pPr>
      <w:r>
        <w:rPr>
          <w:noProof/>
        </w:rPr>
        <w:t>2</w:t>
      </w:r>
      <w:r>
        <w:rPr>
          <w:rFonts w:ascii="Calibri" w:hAnsi="Calibri"/>
          <w:b w:val="0"/>
          <w:caps w:val="0"/>
          <w:noProof/>
          <w:sz w:val="22"/>
          <w:szCs w:val="22"/>
        </w:rPr>
        <w:tab/>
      </w:r>
      <w:r>
        <w:rPr>
          <w:noProof/>
        </w:rPr>
        <w:t>Zasady wymiany komunikatów</w:t>
      </w:r>
      <w:r>
        <w:rPr>
          <w:noProof/>
        </w:rPr>
        <w:tab/>
      </w:r>
      <w:r>
        <w:rPr>
          <w:noProof/>
        </w:rPr>
        <w:fldChar w:fldCharType="begin"/>
      </w:r>
      <w:r>
        <w:rPr>
          <w:noProof/>
        </w:rPr>
        <w:instrText xml:space="preserve"> PAGEREF _Toc365015753 \h </w:instrText>
      </w:r>
      <w:r>
        <w:rPr>
          <w:noProof/>
        </w:rPr>
      </w:r>
      <w:r>
        <w:rPr>
          <w:noProof/>
        </w:rPr>
        <w:fldChar w:fldCharType="separate"/>
      </w:r>
      <w:r>
        <w:rPr>
          <w:noProof/>
        </w:rPr>
        <w:t>6</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2.1</w:t>
      </w:r>
      <w:r>
        <w:rPr>
          <w:rFonts w:ascii="Calibri" w:hAnsi="Calibri"/>
          <w:smallCaps w:val="0"/>
          <w:noProof/>
          <w:sz w:val="22"/>
          <w:szCs w:val="22"/>
        </w:rPr>
        <w:tab/>
      </w:r>
      <w:r>
        <w:rPr>
          <w:noProof/>
        </w:rPr>
        <w:t>Zasady ogólne</w:t>
      </w:r>
      <w:r>
        <w:rPr>
          <w:noProof/>
        </w:rPr>
        <w:tab/>
      </w:r>
      <w:r>
        <w:rPr>
          <w:noProof/>
        </w:rPr>
        <w:fldChar w:fldCharType="begin"/>
      </w:r>
      <w:r>
        <w:rPr>
          <w:noProof/>
        </w:rPr>
        <w:instrText xml:space="preserve"> PAGEREF _Toc365015754 \h </w:instrText>
      </w:r>
      <w:r>
        <w:rPr>
          <w:noProof/>
        </w:rPr>
      </w:r>
      <w:r>
        <w:rPr>
          <w:noProof/>
        </w:rPr>
        <w:fldChar w:fldCharType="separate"/>
      </w:r>
      <w:r>
        <w:rPr>
          <w:noProof/>
        </w:rPr>
        <w:t>6</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2.2</w:t>
      </w:r>
      <w:r>
        <w:rPr>
          <w:rFonts w:ascii="Calibri" w:hAnsi="Calibri"/>
          <w:smallCaps w:val="0"/>
          <w:noProof/>
          <w:sz w:val="22"/>
          <w:szCs w:val="22"/>
        </w:rPr>
        <w:tab/>
      </w:r>
      <w:r>
        <w:rPr>
          <w:noProof/>
        </w:rPr>
        <w:t>Zasady dotyczące obsługi różnych wersji standardu RBE</w:t>
      </w:r>
      <w:r>
        <w:rPr>
          <w:noProof/>
        </w:rPr>
        <w:tab/>
      </w:r>
      <w:r>
        <w:rPr>
          <w:noProof/>
        </w:rPr>
        <w:fldChar w:fldCharType="begin"/>
      </w:r>
      <w:r>
        <w:rPr>
          <w:noProof/>
        </w:rPr>
        <w:instrText xml:space="preserve"> PAGEREF _Toc365015755 \h </w:instrText>
      </w:r>
      <w:r>
        <w:rPr>
          <w:noProof/>
        </w:rPr>
      </w:r>
      <w:r>
        <w:rPr>
          <w:noProof/>
        </w:rPr>
        <w:fldChar w:fldCharType="separate"/>
      </w:r>
      <w:r>
        <w:rPr>
          <w:noProof/>
        </w:rPr>
        <w:t>6</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2.3</w:t>
      </w:r>
      <w:r>
        <w:rPr>
          <w:rFonts w:ascii="Calibri" w:hAnsi="Calibri"/>
          <w:smallCaps w:val="0"/>
          <w:noProof/>
          <w:sz w:val="22"/>
          <w:szCs w:val="22"/>
        </w:rPr>
        <w:tab/>
      </w:r>
      <w:r>
        <w:rPr>
          <w:noProof/>
        </w:rPr>
        <w:t>Techniczne aspekty interfejsu</w:t>
      </w:r>
      <w:r>
        <w:rPr>
          <w:noProof/>
        </w:rPr>
        <w:tab/>
      </w:r>
      <w:r>
        <w:rPr>
          <w:noProof/>
        </w:rPr>
        <w:fldChar w:fldCharType="begin"/>
      </w:r>
      <w:r>
        <w:rPr>
          <w:noProof/>
        </w:rPr>
        <w:instrText xml:space="preserve"> PAGEREF _Toc365015756 \h </w:instrText>
      </w:r>
      <w:r>
        <w:rPr>
          <w:noProof/>
        </w:rPr>
      </w:r>
      <w:r>
        <w:rPr>
          <w:noProof/>
        </w:rPr>
        <w:fldChar w:fldCharType="separate"/>
      </w:r>
      <w:r>
        <w:rPr>
          <w:noProof/>
        </w:rPr>
        <w:t>6</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2.4</w:t>
      </w:r>
      <w:r>
        <w:rPr>
          <w:rFonts w:ascii="Calibri" w:hAnsi="Calibri"/>
          <w:smallCaps w:val="0"/>
          <w:noProof/>
          <w:sz w:val="22"/>
          <w:szCs w:val="22"/>
        </w:rPr>
        <w:tab/>
      </w:r>
      <w:r>
        <w:rPr>
          <w:noProof/>
        </w:rPr>
        <w:t>Komunikat żądania PaymentAddRequest</w:t>
      </w:r>
      <w:r>
        <w:rPr>
          <w:noProof/>
        </w:rPr>
        <w:tab/>
      </w:r>
      <w:r>
        <w:rPr>
          <w:noProof/>
        </w:rPr>
        <w:fldChar w:fldCharType="begin"/>
      </w:r>
      <w:r>
        <w:rPr>
          <w:noProof/>
        </w:rPr>
        <w:instrText xml:space="preserve"> PAGEREF _Toc365015757 \h </w:instrText>
      </w:r>
      <w:r>
        <w:rPr>
          <w:noProof/>
        </w:rPr>
      </w:r>
      <w:r>
        <w:rPr>
          <w:noProof/>
        </w:rPr>
        <w:fldChar w:fldCharType="separate"/>
      </w:r>
      <w:r>
        <w:rPr>
          <w:noProof/>
        </w:rPr>
        <w:t>12</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2.5</w:t>
      </w:r>
      <w:r>
        <w:rPr>
          <w:rFonts w:ascii="Calibri" w:hAnsi="Calibri"/>
          <w:smallCaps w:val="0"/>
          <w:noProof/>
          <w:sz w:val="22"/>
          <w:szCs w:val="22"/>
        </w:rPr>
        <w:tab/>
      </w:r>
      <w:r>
        <w:rPr>
          <w:noProof/>
        </w:rPr>
        <w:t>Komunikat odpowiedzi PaymentAddResponse</w:t>
      </w:r>
      <w:r>
        <w:rPr>
          <w:noProof/>
        </w:rPr>
        <w:tab/>
      </w:r>
      <w:r>
        <w:rPr>
          <w:noProof/>
        </w:rPr>
        <w:fldChar w:fldCharType="begin"/>
      </w:r>
      <w:r>
        <w:rPr>
          <w:noProof/>
        </w:rPr>
        <w:instrText xml:space="preserve"> PAGEREF _Toc365015758 \h </w:instrText>
      </w:r>
      <w:r>
        <w:rPr>
          <w:noProof/>
        </w:rPr>
      </w:r>
      <w:r>
        <w:rPr>
          <w:noProof/>
        </w:rPr>
        <w:fldChar w:fldCharType="separate"/>
      </w:r>
      <w:r>
        <w:rPr>
          <w:noProof/>
        </w:rPr>
        <w:t>22</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2.6</w:t>
      </w:r>
      <w:r>
        <w:rPr>
          <w:rFonts w:ascii="Calibri" w:hAnsi="Calibri"/>
          <w:smallCaps w:val="0"/>
          <w:noProof/>
          <w:sz w:val="22"/>
          <w:szCs w:val="22"/>
        </w:rPr>
        <w:tab/>
      </w:r>
      <w:r>
        <w:rPr>
          <w:noProof/>
        </w:rPr>
        <w:t>Komunikat żądania PaymentModifyRequest</w:t>
      </w:r>
      <w:r>
        <w:rPr>
          <w:noProof/>
        </w:rPr>
        <w:tab/>
      </w:r>
      <w:r>
        <w:rPr>
          <w:noProof/>
        </w:rPr>
        <w:fldChar w:fldCharType="begin"/>
      </w:r>
      <w:r>
        <w:rPr>
          <w:noProof/>
        </w:rPr>
        <w:instrText xml:space="preserve"> PAGEREF _Toc365015759 \h </w:instrText>
      </w:r>
      <w:r>
        <w:rPr>
          <w:noProof/>
        </w:rPr>
      </w:r>
      <w:r>
        <w:rPr>
          <w:noProof/>
        </w:rPr>
        <w:fldChar w:fldCharType="separate"/>
      </w:r>
      <w:r>
        <w:rPr>
          <w:noProof/>
        </w:rPr>
        <w:t>31</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2.7</w:t>
      </w:r>
      <w:r>
        <w:rPr>
          <w:rFonts w:ascii="Calibri" w:hAnsi="Calibri"/>
          <w:smallCaps w:val="0"/>
          <w:noProof/>
          <w:sz w:val="22"/>
          <w:szCs w:val="22"/>
        </w:rPr>
        <w:tab/>
      </w:r>
      <w:r>
        <w:rPr>
          <w:noProof/>
        </w:rPr>
        <w:t>Komunikat odpowiedzi PaymentModifyResponse</w:t>
      </w:r>
      <w:r>
        <w:rPr>
          <w:noProof/>
        </w:rPr>
        <w:tab/>
      </w:r>
      <w:r>
        <w:rPr>
          <w:noProof/>
        </w:rPr>
        <w:fldChar w:fldCharType="begin"/>
      </w:r>
      <w:r>
        <w:rPr>
          <w:noProof/>
        </w:rPr>
        <w:instrText xml:space="preserve"> PAGEREF _Toc365015760 \h </w:instrText>
      </w:r>
      <w:r>
        <w:rPr>
          <w:noProof/>
        </w:rPr>
      </w:r>
      <w:r>
        <w:rPr>
          <w:noProof/>
        </w:rPr>
        <w:fldChar w:fldCharType="separate"/>
      </w:r>
      <w:r>
        <w:rPr>
          <w:noProof/>
        </w:rPr>
        <w:t>39</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2.8</w:t>
      </w:r>
      <w:r>
        <w:rPr>
          <w:rFonts w:ascii="Calibri" w:hAnsi="Calibri"/>
          <w:smallCaps w:val="0"/>
          <w:noProof/>
          <w:sz w:val="22"/>
          <w:szCs w:val="22"/>
        </w:rPr>
        <w:tab/>
      </w:r>
      <w:r>
        <w:rPr>
          <w:noProof/>
        </w:rPr>
        <w:t>Komunikat żądania PaymentCancellationRequest</w:t>
      </w:r>
      <w:r>
        <w:rPr>
          <w:noProof/>
        </w:rPr>
        <w:tab/>
      </w:r>
      <w:r>
        <w:rPr>
          <w:noProof/>
        </w:rPr>
        <w:fldChar w:fldCharType="begin"/>
      </w:r>
      <w:r>
        <w:rPr>
          <w:noProof/>
        </w:rPr>
        <w:instrText xml:space="preserve"> PAGEREF _Toc365015761 \h </w:instrText>
      </w:r>
      <w:r>
        <w:rPr>
          <w:noProof/>
        </w:rPr>
      </w:r>
      <w:r>
        <w:rPr>
          <w:noProof/>
        </w:rPr>
        <w:fldChar w:fldCharType="separate"/>
      </w:r>
      <w:r>
        <w:rPr>
          <w:noProof/>
        </w:rPr>
        <w:t>48</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2.9</w:t>
      </w:r>
      <w:r>
        <w:rPr>
          <w:rFonts w:ascii="Calibri" w:hAnsi="Calibri"/>
          <w:smallCaps w:val="0"/>
          <w:noProof/>
          <w:sz w:val="22"/>
          <w:szCs w:val="22"/>
        </w:rPr>
        <w:tab/>
      </w:r>
      <w:r>
        <w:rPr>
          <w:noProof/>
        </w:rPr>
        <w:t>Komunikat odpowiedzi PaymentCancellationResponse</w:t>
      </w:r>
      <w:r>
        <w:rPr>
          <w:noProof/>
        </w:rPr>
        <w:tab/>
      </w:r>
      <w:r>
        <w:rPr>
          <w:noProof/>
        </w:rPr>
        <w:fldChar w:fldCharType="begin"/>
      </w:r>
      <w:r>
        <w:rPr>
          <w:noProof/>
        </w:rPr>
        <w:instrText xml:space="preserve"> PAGEREF _Toc365015762 \h </w:instrText>
      </w:r>
      <w:r>
        <w:rPr>
          <w:noProof/>
        </w:rPr>
      </w:r>
      <w:r>
        <w:rPr>
          <w:noProof/>
        </w:rPr>
        <w:fldChar w:fldCharType="separate"/>
      </w:r>
      <w:r>
        <w:rPr>
          <w:noProof/>
        </w:rPr>
        <w:t>50</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2.10</w:t>
      </w:r>
      <w:r>
        <w:rPr>
          <w:rFonts w:ascii="Calibri" w:hAnsi="Calibri"/>
          <w:smallCaps w:val="0"/>
          <w:noProof/>
          <w:sz w:val="22"/>
          <w:szCs w:val="22"/>
        </w:rPr>
        <w:tab/>
      </w:r>
      <w:r>
        <w:rPr>
          <w:noProof/>
        </w:rPr>
        <w:t>Komunikat żądania PaymentInquiryRequest</w:t>
      </w:r>
      <w:r>
        <w:rPr>
          <w:noProof/>
        </w:rPr>
        <w:tab/>
      </w:r>
      <w:r>
        <w:rPr>
          <w:noProof/>
        </w:rPr>
        <w:fldChar w:fldCharType="begin"/>
      </w:r>
      <w:r>
        <w:rPr>
          <w:noProof/>
        </w:rPr>
        <w:instrText xml:space="preserve"> PAGEREF _Toc365015763 \h </w:instrText>
      </w:r>
      <w:r>
        <w:rPr>
          <w:noProof/>
        </w:rPr>
      </w:r>
      <w:r>
        <w:rPr>
          <w:noProof/>
        </w:rPr>
        <w:fldChar w:fldCharType="separate"/>
      </w:r>
      <w:r>
        <w:rPr>
          <w:noProof/>
        </w:rPr>
        <w:t>59</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2.11</w:t>
      </w:r>
      <w:r>
        <w:rPr>
          <w:rFonts w:ascii="Calibri" w:hAnsi="Calibri"/>
          <w:smallCaps w:val="0"/>
          <w:noProof/>
          <w:sz w:val="22"/>
          <w:szCs w:val="22"/>
        </w:rPr>
        <w:tab/>
      </w:r>
      <w:r>
        <w:rPr>
          <w:noProof/>
        </w:rPr>
        <w:t>Komunikat odpowiedzi PaymentInquiryResponse</w:t>
      </w:r>
      <w:r>
        <w:rPr>
          <w:noProof/>
        </w:rPr>
        <w:tab/>
      </w:r>
      <w:r>
        <w:rPr>
          <w:noProof/>
        </w:rPr>
        <w:fldChar w:fldCharType="begin"/>
      </w:r>
      <w:r>
        <w:rPr>
          <w:noProof/>
        </w:rPr>
        <w:instrText xml:space="preserve"> PAGEREF _Toc365015764 \h </w:instrText>
      </w:r>
      <w:r>
        <w:rPr>
          <w:noProof/>
        </w:rPr>
      </w:r>
      <w:r>
        <w:rPr>
          <w:noProof/>
        </w:rPr>
        <w:fldChar w:fldCharType="separate"/>
      </w:r>
      <w:r>
        <w:rPr>
          <w:noProof/>
        </w:rPr>
        <w:t>61</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2.12</w:t>
      </w:r>
      <w:r>
        <w:rPr>
          <w:rFonts w:ascii="Calibri" w:hAnsi="Calibri"/>
          <w:smallCaps w:val="0"/>
          <w:noProof/>
          <w:sz w:val="22"/>
          <w:szCs w:val="22"/>
        </w:rPr>
        <w:tab/>
      </w:r>
      <w:r>
        <w:rPr>
          <w:noProof/>
        </w:rPr>
        <w:t>Komunikat żądania StatementRequest</w:t>
      </w:r>
      <w:r>
        <w:rPr>
          <w:noProof/>
        </w:rPr>
        <w:tab/>
      </w:r>
      <w:r>
        <w:rPr>
          <w:noProof/>
        </w:rPr>
        <w:fldChar w:fldCharType="begin"/>
      </w:r>
      <w:r>
        <w:rPr>
          <w:noProof/>
        </w:rPr>
        <w:instrText xml:space="preserve"> PAGEREF _Toc365015765 \h </w:instrText>
      </w:r>
      <w:r>
        <w:rPr>
          <w:noProof/>
        </w:rPr>
      </w:r>
      <w:r>
        <w:rPr>
          <w:noProof/>
        </w:rPr>
        <w:fldChar w:fldCharType="separate"/>
      </w:r>
      <w:r>
        <w:rPr>
          <w:noProof/>
        </w:rPr>
        <w:t>72</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2.13</w:t>
      </w:r>
      <w:r>
        <w:rPr>
          <w:rFonts w:ascii="Calibri" w:hAnsi="Calibri"/>
          <w:smallCaps w:val="0"/>
          <w:noProof/>
          <w:sz w:val="22"/>
          <w:szCs w:val="22"/>
        </w:rPr>
        <w:tab/>
      </w:r>
      <w:r>
        <w:rPr>
          <w:noProof/>
        </w:rPr>
        <w:t>Komunikat odpowiedzi StatementResponse</w:t>
      </w:r>
      <w:r>
        <w:rPr>
          <w:noProof/>
        </w:rPr>
        <w:tab/>
      </w:r>
      <w:r>
        <w:rPr>
          <w:noProof/>
        </w:rPr>
        <w:fldChar w:fldCharType="begin"/>
      </w:r>
      <w:r>
        <w:rPr>
          <w:noProof/>
        </w:rPr>
        <w:instrText xml:space="preserve"> PAGEREF _Toc365015766 \h </w:instrText>
      </w:r>
      <w:r>
        <w:rPr>
          <w:noProof/>
        </w:rPr>
      </w:r>
      <w:r>
        <w:rPr>
          <w:noProof/>
        </w:rPr>
        <w:fldChar w:fldCharType="separate"/>
      </w:r>
      <w:r>
        <w:rPr>
          <w:noProof/>
        </w:rPr>
        <w:t>74</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2.14</w:t>
      </w:r>
      <w:r>
        <w:rPr>
          <w:rFonts w:ascii="Calibri" w:hAnsi="Calibri"/>
          <w:smallCaps w:val="0"/>
          <w:noProof/>
          <w:sz w:val="22"/>
          <w:szCs w:val="22"/>
        </w:rPr>
        <w:tab/>
      </w:r>
      <w:r>
        <w:rPr>
          <w:noProof/>
        </w:rPr>
        <w:t>Komunikat żądania BalanceRequest</w:t>
      </w:r>
      <w:r>
        <w:rPr>
          <w:noProof/>
        </w:rPr>
        <w:tab/>
      </w:r>
      <w:r>
        <w:rPr>
          <w:noProof/>
        </w:rPr>
        <w:fldChar w:fldCharType="begin"/>
      </w:r>
      <w:r>
        <w:rPr>
          <w:noProof/>
        </w:rPr>
        <w:instrText xml:space="preserve"> PAGEREF _Toc365015767 \h </w:instrText>
      </w:r>
      <w:r>
        <w:rPr>
          <w:noProof/>
        </w:rPr>
      </w:r>
      <w:r>
        <w:rPr>
          <w:noProof/>
        </w:rPr>
        <w:fldChar w:fldCharType="separate"/>
      </w:r>
      <w:r>
        <w:rPr>
          <w:noProof/>
        </w:rPr>
        <w:t>83</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2.15</w:t>
      </w:r>
      <w:r>
        <w:rPr>
          <w:rFonts w:ascii="Calibri" w:hAnsi="Calibri"/>
          <w:smallCaps w:val="0"/>
          <w:noProof/>
          <w:sz w:val="22"/>
          <w:szCs w:val="22"/>
        </w:rPr>
        <w:tab/>
      </w:r>
      <w:r>
        <w:rPr>
          <w:noProof/>
        </w:rPr>
        <w:t>Komunikat odpowiedzi BalanceResponse</w:t>
      </w:r>
      <w:r>
        <w:rPr>
          <w:noProof/>
        </w:rPr>
        <w:tab/>
      </w:r>
      <w:r>
        <w:rPr>
          <w:noProof/>
        </w:rPr>
        <w:fldChar w:fldCharType="begin"/>
      </w:r>
      <w:r>
        <w:rPr>
          <w:noProof/>
        </w:rPr>
        <w:instrText xml:space="preserve"> PAGEREF _Toc365015768 \h </w:instrText>
      </w:r>
      <w:r>
        <w:rPr>
          <w:noProof/>
        </w:rPr>
      </w:r>
      <w:r>
        <w:rPr>
          <w:noProof/>
        </w:rPr>
        <w:fldChar w:fldCharType="separate"/>
      </w:r>
      <w:r>
        <w:rPr>
          <w:noProof/>
        </w:rPr>
        <w:t>85</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2.16</w:t>
      </w:r>
      <w:r>
        <w:rPr>
          <w:rFonts w:ascii="Calibri" w:hAnsi="Calibri"/>
          <w:smallCaps w:val="0"/>
          <w:noProof/>
          <w:sz w:val="22"/>
          <w:szCs w:val="22"/>
        </w:rPr>
        <w:tab/>
      </w:r>
      <w:r>
        <w:rPr>
          <w:noProof/>
        </w:rPr>
        <w:t>Komunikat żądania ForeignExchangeListRequest</w:t>
      </w:r>
      <w:r>
        <w:rPr>
          <w:noProof/>
        </w:rPr>
        <w:tab/>
      </w:r>
      <w:r>
        <w:rPr>
          <w:noProof/>
        </w:rPr>
        <w:fldChar w:fldCharType="begin"/>
      </w:r>
      <w:r>
        <w:rPr>
          <w:noProof/>
        </w:rPr>
        <w:instrText xml:space="preserve"> PAGEREF _Toc365015769 \h </w:instrText>
      </w:r>
      <w:r>
        <w:rPr>
          <w:noProof/>
        </w:rPr>
      </w:r>
      <w:r>
        <w:rPr>
          <w:noProof/>
        </w:rPr>
        <w:fldChar w:fldCharType="separate"/>
      </w:r>
      <w:r>
        <w:rPr>
          <w:noProof/>
        </w:rPr>
        <w:t>88</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2.17</w:t>
      </w:r>
      <w:r>
        <w:rPr>
          <w:rFonts w:ascii="Calibri" w:hAnsi="Calibri"/>
          <w:smallCaps w:val="0"/>
          <w:noProof/>
          <w:sz w:val="22"/>
          <w:szCs w:val="22"/>
        </w:rPr>
        <w:tab/>
      </w:r>
      <w:r>
        <w:rPr>
          <w:noProof/>
        </w:rPr>
        <w:t>Komunikat odpowiedzi ForeignExchangeListResponse</w:t>
      </w:r>
      <w:r>
        <w:rPr>
          <w:noProof/>
        </w:rPr>
        <w:tab/>
      </w:r>
      <w:r>
        <w:rPr>
          <w:noProof/>
        </w:rPr>
        <w:fldChar w:fldCharType="begin"/>
      </w:r>
      <w:r>
        <w:rPr>
          <w:noProof/>
        </w:rPr>
        <w:instrText xml:space="preserve"> PAGEREF _Toc365015770 \h </w:instrText>
      </w:r>
      <w:r>
        <w:rPr>
          <w:noProof/>
        </w:rPr>
      </w:r>
      <w:r>
        <w:rPr>
          <w:noProof/>
        </w:rPr>
        <w:fldChar w:fldCharType="separate"/>
      </w:r>
      <w:r>
        <w:rPr>
          <w:noProof/>
        </w:rPr>
        <w:t>89</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2.18</w:t>
      </w:r>
      <w:r>
        <w:rPr>
          <w:rFonts w:ascii="Calibri" w:hAnsi="Calibri"/>
          <w:smallCaps w:val="0"/>
          <w:noProof/>
          <w:sz w:val="22"/>
          <w:szCs w:val="22"/>
        </w:rPr>
        <w:tab/>
      </w:r>
      <w:r>
        <w:rPr>
          <w:noProof/>
        </w:rPr>
        <w:t>Komunikat żądania DepositOrderAddRequest</w:t>
      </w:r>
      <w:r>
        <w:rPr>
          <w:noProof/>
        </w:rPr>
        <w:tab/>
      </w:r>
      <w:r>
        <w:rPr>
          <w:noProof/>
        </w:rPr>
        <w:fldChar w:fldCharType="begin"/>
      </w:r>
      <w:r>
        <w:rPr>
          <w:noProof/>
        </w:rPr>
        <w:instrText xml:space="preserve"> PAGEREF _Toc365015771 \h </w:instrText>
      </w:r>
      <w:r>
        <w:rPr>
          <w:noProof/>
        </w:rPr>
      </w:r>
      <w:r>
        <w:rPr>
          <w:noProof/>
        </w:rPr>
        <w:fldChar w:fldCharType="separate"/>
      </w:r>
      <w:r>
        <w:rPr>
          <w:noProof/>
        </w:rPr>
        <w:t>91</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2.19</w:t>
      </w:r>
      <w:r>
        <w:rPr>
          <w:rFonts w:ascii="Calibri" w:hAnsi="Calibri"/>
          <w:smallCaps w:val="0"/>
          <w:noProof/>
          <w:sz w:val="22"/>
          <w:szCs w:val="22"/>
        </w:rPr>
        <w:tab/>
      </w:r>
      <w:r>
        <w:rPr>
          <w:noProof/>
        </w:rPr>
        <w:t>Komunikat odpowiedzi DepositOrderAddResponse</w:t>
      </w:r>
      <w:r>
        <w:rPr>
          <w:noProof/>
        </w:rPr>
        <w:tab/>
      </w:r>
      <w:r>
        <w:rPr>
          <w:noProof/>
        </w:rPr>
        <w:fldChar w:fldCharType="begin"/>
      </w:r>
      <w:r>
        <w:rPr>
          <w:noProof/>
        </w:rPr>
        <w:instrText xml:space="preserve"> PAGEREF _Toc365015772 \h </w:instrText>
      </w:r>
      <w:r>
        <w:rPr>
          <w:noProof/>
        </w:rPr>
      </w:r>
      <w:r>
        <w:rPr>
          <w:noProof/>
        </w:rPr>
        <w:fldChar w:fldCharType="separate"/>
      </w:r>
      <w:r>
        <w:rPr>
          <w:noProof/>
        </w:rPr>
        <w:t>95</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2.20</w:t>
      </w:r>
      <w:r>
        <w:rPr>
          <w:rFonts w:ascii="Calibri" w:hAnsi="Calibri"/>
          <w:smallCaps w:val="0"/>
          <w:noProof/>
          <w:sz w:val="22"/>
          <w:szCs w:val="22"/>
        </w:rPr>
        <w:tab/>
      </w:r>
      <w:r>
        <w:rPr>
          <w:noProof/>
        </w:rPr>
        <w:t>Komunikat żądania DepositModifyRequest</w:t>
      </w:r>
      <w:r>
        <w:rPr>
          <w:noProof/>
        </w:rPr>
        <w:tab/>
      </w:r>
      <w:r>
        <w:rPr>
          <w:noProof/>
        </w:rPr>
        <w:fldChar w:fldCharType="begin"/>
      </w:r>
      <w:r>
        <w:rPr>
          <w:noProof/>
        </w:rPr>
        <w:instrText xml:space="preserve"> PAGEREF _Toc365015773 \h </w:instrText>
      </w:r>
      <w:r>
        <w:rPr>
          <w:noProof/>
        </w:rPr>
      </w:r>
      <w:r>
        <w:rPr>
          <w:noProof/>
        </w:rPr>
        <w:fldChar w:fldCharType="separate"/>
      </w:r>
      <w:r>
        <w:rPr>
          <w:noProof/>
        </w:rPr>
        <w:t>98</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2.21</w:t>
      </w:r>
      <w:r>
        <w:rPr>
          <w:rFonts w:ascii="Calibri" w:hAnsi="Calibri"/>
          <w:smallCaps w:val="0"/>
          <w:noProof/>
          <w:sz w:val="22"/>
          <w:szCs w:val="22"/>
        </w:rPr>
        <w:tab/>
      </w:r>
      <w:r>
        <w:rPr>
          <w:noProof/>
        </w:rPr>
        <w:t>Komunikat odpowiedzi DepositModifyResponse</w:t>
      </w:r>
      <w:r>
        <w:rPr>
          <w:noProof/>
        </w:rPr>
        <w:tab/>
      </w:r>
      <w:r>
        <w:rPr>
          <w:noProof/>
        </w:rPr>
        <w:fldChar w:fldCharType="begin"/>
      </w:r>
      <w:r>
        <w:rPr>
          <w:noProof/>
        </w:rPr>
        <w:instrText xml:space="preserve"> PAGEREF _Toc365015774 \h </w:instrText>
      </w:r>
      <w:r>
        <w:rPr>
          <w:noProof/>
        </w:rPr>
      </w:r>
      <w:r>
        <w:rPr>
          <w:noProof/>
        </w:rPr>
        <w:fldChar w:fldCharType="separate"/>
      </w:r>
      <w:r>
        <w:rPr>
          <w:noProof/>
        </w:rPr>
        <w:t>101</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2.22</w:t>
      </w:r>
      <w:r>
        <w:rPr>
          <w:rFonts w:ascii="Calibri" w:hAnsi="Calibri"/>
          <w:smallCaps w:val="0"/>
          <w:noProof/>
          <w:sz w:val="22"/>
          <w:szCs w:val="22"/>
        </w:rPr>
        <w:tab/>
      </w:r>
      <w:r>
        <w:rPr>
          <w:noProof/>
        </w:rPr>
        <w:t>Komunikat żądania DepositCancellationRequest</w:t>
      </w:r>
      <w:r>
        <w:rPr>
          <w:noProof/>
        </w:rPr>
        <w:tab/>
      </w:r>
      <w:r>
        <w:rPr>
          <w:noProof/>
        </w:rPr>
        <w:fldChar w:fldCharType="begin"/>
      </w:r>
      <w:r>
        <w:rPr>
          <w:noProof/>
        </w:rPr>
        <w:instrText xml:space="preserve"> PAGEREF _Toc365015775 \h </w:instrText>
      </w:r>
      <w:r>
        <w:rPr>
          <w:noProof/>
        </w:rPr>
      </w:r>
      <w:r>
        <w:rPr>
          <w:noProof/>
        </w:rPr>
        <w:fldChar w:fldCharType="separate"/>
      </w:r>
      <w:r>
        <w:rPr>
          <w:noProof/>
        </w:rPr>
        <w:t>105</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2.23</w:t>
      </w:r>
      <w:r>
        <w:rPr>
          <w:rFonts w:ascii="Calibri" w:hAnsi="Calibri"/>
          <w:smallCaps w:val="0"/>
          <w:noProof/>
          <w:sz w:val="22"/>
          <w:szCs w:val="22"/>
        </w:rPr>
        <w:tab/>
      </w:r>
      <w:r>
        <w:rPr>
          <w:noProof/>
        </w:rPr>
        <w:t>Komunikat odpowiedzi DepositCancellationResponse</w:t>
      </w:r>
      <w:r>
        <w:rPr>
          <w:noProof/>
        </w:rPr>
        <w:tab/>
      </w:r>
      <w:r>
        <w:rPr>
          <w:noProof/>
        </w:rPr>
        <w:fldChar w:fldCharType="begin"/>
      </w:r>
      <w:r>
        <w:rPr>
          <w:noProof/>
        </w:rPr>
        <w:instrText xml:space="preserve"> PAGEREF _Toc365015776 \h </w:instrText>
      </w:r>
      <w:r>
        <w:rPr>
          <w:noProof/>
        </w:rPr>
      </w:r>
      <w:r>
        <w:rPr>
          <w:noProof/>
        </w:rPr>
        <w:fldChar w:fldCharType="separate"/>
      </w:r>
      <w:r>
        <w:rPr>
          <w:noProof/>
        </w:rPr>
        <w:t>106</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2.24</w:t>
      </w:r>
      <w:r>
        <w:rPr>
          <w:rFonts w:ascii="Calibri" w:hAnsi="Calibri"/>
          <w:smallCaps w:val="0"/>
          <w:noProof/>
          <w:sz w:val="22"/>
          <w:szCs w:val="22"/>
        </w:rPr>
        <w:tab/>
      </w:r>
      <w:r>
        <w:rPr>
          <w:noProof/>
        </w:rPr>
        <w:t>Komunikat żądania DepositInquiryRequest</w:t>
      </w:r>
      <w:r>
        <w:rPr>
          <w:noProof/>
        </w:rPr>
        <w:tab/>
      </w:r>
      <w:r>
        <w:rPr>
          <w:noProof/>
        </w:rPr>
        <w:fldChar w:fldCharType="begin"/>
      </w:r>
      <w:r>
        <w:rPr>
          <w:noProof/>
        </w:rPr>
        <w:instrText xml:space="preserve"> PAGEREF _Toc365015777 \h </w:instrText>
      </w:r>
      <w:r>
        <w:rPr>
          <w:noProof/>
        </w:rPr>
      </w:r>
      <w:r>
        <w:rPr>
          <w:noProof/>
        </w:rPr>
        <w:fldChar w:fldCharType="separate"/>
      </w:r>
      <w:r>
        <w:rPr>
          <w:noProof/>
        </w:rPr>
        <w:t>110</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2.25</w:t>
      </w:r>
      <w:r>
        <w:rPr>
          <w:rFonts w:ascii="Calibri" w:hAnsi="Calibri"/>
          <w:smallCaps w:val="0"/>
          <w:noProof/>
          <w:sz w:val="22"/>
          <w:szCs w:val="22"/>
        </w:rPr>
        <w:tab/>
      </w:r>
      <w:r>
        <w:rPr>
          <w:noProof/>
        </w:rPr>
        <w:t>Komunikat odpowiedzi DepositInquiryResponse</w:t>
      </w:r>
      <w:r>
        <w:rPr>
          <w:noProof/>
        </w:rPr>
        <w:tab/>
      </w:r>
      <w:r>
        <w:rPr>
          <w:noProof/>
        </w:rPr>
        <w:fldChar w:fldCharType="begin"/>
      </w:r>
      <w:r>
        <w:rPr>
          <w:noProof/>
        </w:rPr>
        <w:instrText xml:space="preserve"> PAGEREF _Toc365015778 \h </w:instrText>
      </w:r>
      <w:r>
        <w:rPr>
          <w:noProof/>
        </w:rPr>
      </w:r>
      <w:r>
        <w:rPr>
          <w:noProof/>
        </w:rPr>
        <w:fldChar w:fldCharType="separate"/>
      </w:r>
      <w:r>
        <w:rPr>
          <w:noProof/>
        </w:rPr>
        <w:t>112</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2.26</w:t>
      </w:r>
      <w:r>
        <w:rPr>
          <w:rFonts w:ascii="Calibri" w:hAnsi="Calibri"/>
          <w:smallCaps w:val="0"/>
          <w:noProof/>
          <w:sz w:val="22"/>
          <w:szCs w:val="22"/>
        </w:rPr>
        <w:tab/>
      </w:r>
      <w:r>
        <w:rPr>
          <w:noProof/>
        </w:rPr>
        <w:t>Komunikat żądania DepositOfferInquiryRequest</w:t>
      </w:r>
      <w:r>
        <w:rPr>
          <w:noProof/>
        </w:rPr>
        <w:tab/>
      </w:r>
      <w:r>
        <w:rPr>
          <w:noProof/>
        </w:rPr>
        <w:fldChar w:fldCharType="begin"/>
      </w:r>
      <w:r>
        <w:rPr>
          <w:noProof/>
        </w:rPr>
        <w:instrText xml:space="preserve"> PAGEREF _Toc365015779 \h </w:instrText>
      </w:r>
      <w:r>
        <w:rPr>
          <w:noProof/>
        </w:rPr>
      </w:r>
      <w:r>
        <w:rPr>
          <w:noProof/>
        </w:rPr>
        <w:fldChar w:fldCharType="separate"/>
      </w:r>
      <w:r>
        <w:rPr>
          <w:noProof/>
        </w:rPr>
        <w:t>117</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2.27</w:t>
      </w:r>
      <w:r>
        <w:rPr>
          <w:rFonts w:ascii="Calibri" w:hAnsi="Calibri"/>
          <w:smallCaps w:val="0"/>
          <w:noProof/>
          <w:sz w:val="22"/>
          <w:szCs w:val="22"/>
        </w:rPr>
        <w:tab/>
      </w:r>
      <w:r>
        <w:rPr>
          <w:noProof/>
        </w:rPr>
        <w:t>Komunikat odpowiedzi DepositOfferInquiryResponse</w:t>
      </w:r>
      <w:r>
        <w:rPr>
          <w:noProof/>
        </w:rPr>
        <w:tab/>
      </w:r>
      <w:r>
        <w:rPr>
          <w:noProof/>
        </w:rPr>
        <w:fldChar w:fldCharType="begin"/>
      </w:r>
      <w:r>
        <w:rPr>
          <w:noProof/>
        </w:rPr>
        <w:instrText xml:space="preserve"> PAGEREF _Toc365015780 \h </w:instrText>
      </w:r>
      <w:r>
        <w:rPr>
          <w:noProof/>
        </w:rPr>
      </w:r>
      <w:r>
        <w:rPr>
          <w:noProof/>
        </w:rPr>
        <w:fldChar w:fldCharType="separate"/>
      </w:r>
      <w:r>
        <w:rPr>
          <w:noProof/>
        </w:rPr>
        <w:t>118</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2.28</w:t>
      </w:r>
      <w:r>
        <w:rPr>
          <w:rFonts w:ascii="Calibri" w:hAnsi="Calibri"/>
          <w:smallCaps w:val="0"/>
          <w:noProof/>
          <w:sz w:val="22"/>
          <w:szCs w:val="22"/>
        </w:rPr>
        <w:tab/>
      </w:r>
      <w:r>
        <w:rPr>
          <w:noProof/>
        </w:rPr>
        <w:t>Komunikat żądania GeneralInformationInquiryRequest</w:t>
      </w:r>
      <w:r>
        <w:rPr>
          <w:noProof/>
        </w:rPr>
        <w:tab/>
      </w:r>
      <w:r>
        <w:rPr>
          <w:noProof/>
        </w:rPr>
        <w:fldChar w:fldCharType="begin"/>
      </w:r>
      <w:r>
        <w:rPr>
          <w:noProof/>
        </w:rPr>
        <w:instrText xml:space="preserve"> PAGEREF _Toc365015781 \h </w:instrText>
      </w:r>
      <w:r>
        <w:rPr>
          <w:noProof/>
        </w:rPr>
      </w:r>
      <w:r>
        <w:rPr>
          <w:noProof/>
        </w:rPr>
        <w:fldChar w:fldCharType="separate"/>
      </w:r>
      <w:r>
        <w:rPr>
          <w:noProof/>
        </w:rPr>
        <w:t>120</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2.29</w:t>
      </w:r>
      <w:r>
        <w:rPr>
          <w:rFonts w:ascii="Calibri" w:hAnsi="Calibri"/>
          <w:smallCaps w:val="0"/>
          <w:noProof/>
          <w:sz w:val="22"/>
          <w:szCs w:val="22"/>
        </w:rPr>
        <w:tab/>
      </w:r>
      <w:r>
        <w:rPr>
          <w:noProof/>
        </w:rPr>
        <w:t>Komunikat odpowiedzi GeneralInformationInquiryResponse</w:t>
      </w:r>
      <w:r>
        <w:rPr>
          <w:noProof/>
        </w:rPr>
        <w:tab/>
      </w:r>
      <w:r>
        <w:rPr>
          <w:noProof/>
        </w:rPr>
        <w:fldChar w:fldCharType="begin"/>
      </w:r>
      <w:r>
        <w:rPr>
          <w:noProof/>
        </w:rPr>
        <w:instrText xml:space="preserve"> PAGEREF _Toc365015782 \h </w:instrText>
      </w:r>
      <w:r>
        <w:rPr>
          <w:noProof/>
        </w:rPr>
      </w:r>
      <w:r>
        <w:rPr>
          <w:noProof/>
        </w:rPr>
        <w:fldChar w:fldCharType="separate"/>
      </w:r>
      <w:r>
        <w:rPr>
          <w:noProof/>
        </w:rPr>
        <w:t>123</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2.30</w:t>
      </w:r>
      <w:r>
        <w:rPr>
          <w:rFonts w:ascii="Calibri" w:hAnsi="Calibri"/>
          <w:smallCaps w:val="0"/>
          <w:noProof/>
          <w:sz w:val="22"/>
          <w:szCs w:val="22"/>
        </w:rPr>
        <w:tab/>
      </w:r>
      <w:r>
        <w:rPr>
          <w:noProof/>
        </w:rPr>
        <w:t>Komunikat żądania GeneralReferenceListRequest</w:t>
      </w:r>
      <w:r>
        <w:rPr>
          <w:noProof/>
        </w:rPr>
        <w:tab/>
      </w:r>
      <w:r>
        <w:rPr>
          <w:noProof/>
        </w:rPr>
        <w:fldChar w:fldCharType="begin"/>
      </w:r>
      <w:r>
        <w:rPr>
          <w:noProof/>
        </w:rPr>
        <w:instrText xml:space="preserve"> PAGEREF _Toc365015783 \h </w:instrText>
      </w:r>
      <w:r>
        <w:rPr>
          <w:noProof/>
        </w:rPr>
      </w:r>
      <w:r>
        <w:rPr>
          <w:noProof/>
        </w:rPr>
        <w:fldChar w:fldCharType="separate"/>
      </w:r>
      <w:r>
        <w:rPr>
          <w:noProof/>
        </w:rPr>
        <w:t>127</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2.31</w:t>
      </w:r>
      <w:r>
        <w:rPr>
          <w:rFonts w:ascii="Calibri" w:hAnsi="Calibri"/>
          <w:smallCaps w:val="0"/>
          <w:noProof/>
          <w:sz w:val="22"/>
          <w:szCs w:val="22"/>
        </w:rPr>
        <w:tab/>
      </w:r>
      <w:r>
        <w:rPr>
          <w:noProof/>
        </w:rPr>
        <w:t>Komunikat odpowiedzi GeneralReferenceListResponse</w:t>
      </w:r>
      <w:r>
        <w:rPr>
          <w:noProof/>
        </w:rPr>
        <w:tab/>
      </w:r>
      <w:r>
        <w:rPr>
          <w:noProof/>
        </w:rPr>
        <w:fldChar w:fldCharType="begin"/>
      </w:r>
      <w:r>
        <w:rPr>
          <w:noProof/>
        </w:rPr>
        <w:instrText xml:space="preserve"> PAGEREF _Toc365015784 \h </w:instrText>
      </w:r>
      <w:r>
        <w:rPr>
          <w:noProof/>
        </w:rPr>
      </w:r>
      <w:r>
        <w:rPr>
          <w:noProof/>
        </w:rPr>
        <w:fldChar w:fldCharType="separate"/>
      </w:r>
      <w:r>
        <w:rPr>
          <w:noProof/>
        </w:rPr>
        <w:t>129</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2.32</w:t>
      </w:r>
      <w:r>
        <w:rPr>
          <w:rFonts w:ascii="Calibri" w:hAnsi="Calibri"/>
          <w:smallCaps w:val="0"/>
          <w:noProof/>
          <w:sz w:val="22"/>
          <w:szCs w:val="22"/>
        </w:rPr>
        <w:tab/>
      </w:r>
      <w:r>
        <w:rPr>
          <w:noProof/>
        </w:rPr>
        <w:t>Komunikat żądania ChequeInquiryRequest</w:t>
      </w:r>
      <w:r>
        <w:rPr>
          <w:noProof/>
        </w:rPr>
        <w:tab/>
      </w:r>
      <w:r>
        <w:rPr>
          <w:noProof/>
        </w:rPr>
        <w:fldChar w:fldCharType="begin"/>
      </w:r>
      <w:r>
        <w:rPr>
          <w:noProof/>
        </w:rPr>
        <w:instrText xml:space="preserve"> PAGEREF _Toc365015785 \h </w:instrText>
      </w:r>
      <w:r>
        <w:rPr>
          <w:noProof/>
        </w:rPr>
      </w:r>
      <w:r>
        <w:rPr>
          <w:noProof/>
        </w:rPr>
        <w:fldChar w:fldCharType="separate"/>
      </w:r>
      <w:r>
        <w:rPr>
          <w:noProof/>
        </w:rPr>
        <w:t>132</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2.33</w:t>
      </w:r>
      <w:r>
        <w:rPr>
          <w:rFonts w:ascii="Calibri" w:hAnsi="Calibri"/>
          <w:smallCaps w:val="0"/>
          <w:noProof/>
          <w:sz w:val="22"/>
          <w:szCs w:val="22"/>
        </w:rPr>
        <w:tab/>
      </w:r>
      <w:r>
        <w:rPr>
          <w:noProof/>
        </w:rPr>
        <w:t>Komunikat odpowiedzi ChequeInquiryResponse</w:t>
      </w:r>
      <w:r>
        <w:rPr>
          <w:noProof/>
        </w:rPr>
        <w:tab/>
      </w:r>
      <w:r>
        <w:rPr>
          <w:noProof/>
        </w:rPr>
        <w:fldChar w:fldCharType="begin"/>
      </w:r>
      <w:r>
        <w:rPr>
          <w:noProof/>
        </w:rPr>
        <w:instrText xml:space="preserve"> PAGEREF _Toc365015786 \h </w:instrText>
      </w:r>
      <w:r>
        <w:rPr>
          <w:noProof/>
        </w:rPr>
      </w:r>
      <w:r>
        <w:rPr>
          <w:noProof/>
        </w:rPr>
        <w:fldChar w:fldCharType="separate"/>
      </w:r>
      <w:r>
        <w:rPr>
          <w:noProof/>
        </w:rPr>
        <w:t>133</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2.34</w:t>
      </w:r>
      <w:r>
        <w:rPr>
          <w:rFonts w:ascii="Calibri" w:hAnsi="Calibri"/>
          <w:smallCaps w:val="0"/>
          <w:noProof/>
          <w:sz w:val="22"/>
          <w:szCs w:val="22"/>
        </w:rPr>
        <w:tab/>
      </w:r>
      <w:r>
        <w:rPr>
          <w:noProof/>
        </w:rPr>
        <w:t>Komunikat żądania ChequeOrderAddRequest</w:t>
      </w:r>
      <w:r>
        <w:rPr>
          <w:noProof/>
        </w:rPr>
        <w:tab/>
      </w:r>
      <w:r>
        <w:rPr>
          <w:noProof/>
        </w:rPr>
        <w:fldChar w:fldCharType="begin"/>
      </w:r>
      <w:r>
        <w:rPr>
          <w:noProof/>
        </w:rPr>
        <w:instrText xml:space="preserve"> PAGEREF _Toc365015787 \h </w:instrText>
      </w:r>
      <w:r>
        <w:rPr>
          <w:noProof/>
        </w:rPr>
      </w:r>
      <w:r>
        <w:rPr>
          <w:noProof/>
        </w:rPr>
        <w:fldChar w:fldCharType="separate"/>
      </w:r>
      <w:r>
        <w:rPr>
          <w:noProof/>
        </w:rPr>
        <w:t>135</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2.35</w:t>
      </w:r>
      <w:r>
        <w:rPr>
          <w:rFonts w:ascii="Calibri" w:hAnsi="Calibri"/>
          <w:smallCaps w:val="0"/>
          <w:noProof/>
          <w:sz w:val="22"/>
          <w:szCs w:val="22"/>
        </w:rPr>
        <w:tab/>
      </w:r>
      <w:r>
        <w:rPr>
          <w:noProof/>
        </w:rPr>
        <w:t>Komunikat odpowiedzi ChequeOrderAddResponse</w:t>
      </w:r>
      <w:r>
        <w:rPr>
          <w:noProof/>
        </w:rPr>
        <w:tab/>
      </w:r>
      <w:r>
        <w:rPr>
          <w:noProof/>
        </w:rPr>
        <w:fldChar w:fldCharType="begin"/>
      </w:r>
      <w:r>
        <w:rPr>
          <w:noProof/>
        </w:rPr>
        <w:instrText xml:space="preserve"> PAGEREF _Toc365015788 \h </w:instrText>
      </w:r>
      <w:r>
        <w:rPr>
          <w:noProof/>
        </w:rPr>
      </w:r>
      <w:r>
        <w:rPr>
          <w:noProof/>
        </w:rPr>
        <w:fldChar w:fldCharType="separate"/>
      </w:r>
      <w:r>
        <w:rPr>
          <w:noProof/>
        </w:rPr>
        <w:t>137</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2.36</w:t>
      </w:r>
      <w:r>
        <w:rPr>
          <w:rFonts w:ascii="Calibri" w:hAnsi="Calibri"/>
          <w:smallCaps w:val="0"/>
          <w:noProof/>
          <w:sz w:val="22"/>
          <w:szCs w:val="22"/>
        </w:rPr>
        <w:tab/>
      </w:r>
      <w:r>
        <w:rPr>
          <w:noProof/>
        </w:rPr>
        <w:t>Komunikat żądania ChequeOrderCancellationRequest</w:t>
      </w:r>
      <w:r>
        <w:rPr>
          <w:noProof/>
        </w:rPr>
        <w:tab/>
      </w:r>
      <w:r>
        <w:rPr>
          <w:noProof/>
        </w:rPr>
        <w:fldChar w:fldCharType="begin"/>
      </w:r>
      <w:r>
        <w:rPr>
          <w:noProof/>
        </w:rPr>
        <w:instrText xml:space="preserve"> PAGEREF _Toc365015789 \h </w:instrText>
      </w:r>
      <w:r>
        <w:rPr>
          <w:noProof/>
        </w:rPr>
      </w:r>
      <w:r>
        <w:rPr>
          <w:noProof/>
        </w:rPr>
        <w:fldChar w:fldCharType="separate"/>
      </w:r>
      <w:r>
        <w:rPr>
          <w:noProof/>
        </w:rPr>
        <w:t>139</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2.37</w:t>
      </w:r>
      <w:r>
        <w:rPr>
          <w:rFonts w:ascii="Calibri" w:hAnsi="Calibri"/>
          <w:smallCaps w:val="0"/>
          <w:noProof/>
          <w:sz w:val="22"/>
          <w:szCs w:val="22"/>
        </w:rPr>
        <w:tab/>
      </w:r>
      <w:r>
        <w:rPr>
          <w:noProof/>
        </w:rPr>
        <w:t>Komunikat odpowiedzi ChequeOrderCancellationResponse</w:t>
      </w:r>
      <w:r>
        <w:rPr>
          <w:noProof/>
        </w:rPr>
        <w:tab/>
      </w:r>
      <w:r>
        <w:rPr>
          <w:noProof/>
        </w:rPr>
        <w:fldChar w:fldCharType="begin"/>
      </w:r>
      <w:r>
        <w:rPr>
          <w:noProof/>
        </w:rPr>
        <w:instrText xml:space="preserve"> PAGEREF _Toc365015790 \h </w:instrText>
      </w:r>
      <w:r>
        <w:rPr>
          <w:noProof/>
        </w:rPr>
      </w:r>
      <w:r>
        <w:rPr>
          <w:noProof/>
        </w:rPr>
        <w:fldChar w:fldCharType="separate"/>
      </w:r>
      <w:r>
        <w:rPr>
          <w:noProof/>
        </w:rPr>
        <w:t>139</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2.38</w:t>
      </w:r>
      <w:r>
        <w:rPr>
          <w:rFonts w:ascii="Calibri" w:hAnsi="Calibri"/>
          <w:smallCaps w:val="0"/>
          <w:noProof/>
          <w:sz w:val="22"/>
          <w:szCs w:val="22"/>
        </w:rPr>
        <w:tab/>
      </w:r>
      <w:r>
        <w:rPr>
          <w:noProof/>
        </w:rPr>
        <w:t>Komunikat żądania ChequeOrderInquiryRequest</w:t>
      </w:r>
      <w:r>
        <w:rPr>
          <w:noProof/>
        </w:rPr>
        <w:tab/>
      </w:r>
      <w:r>
        <w:rPr>
          <w:noProof/>
        </w:rPr>
        <w:fldChar w:fldCharType="begin"/>
      </w:r>
      <w:r>
        <w:rPr>
          <w:noProof/>
        </w:rPr>
        <w:instrText xml:space="preserve"> PAGEREF _Toc365015791 \h </w:instrText>
      </w:r>
      <w:r>
        <w:rPr>
          <w:noProof/>
        </w:rPr>
      </w:r>
      <w:r>
        <w:rPr>
          <w:noProof/>
        </w:rPr>
        <w:fldChar w:fldCharType="separate"/>
      </w:r>
      <w:r>
        <w:rPr>
          <w:noProof/>
        </w:rPr>
        <w:t>143</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2.39</w:t>
      </w:r>
      <w:r>
        <w:rPr>
          <w:rFonts w:ascii="Calibri" w:hAnsi="Calibri"/>
          <w:smallCaps w:val="0"/>
          <w:noProof/>
          <w:sz w:val="22"/>
          <w:szCs w:val="22"/>
        </w:rPr>
        <w:tab/>
      </w:r>
      <w:r>
        <w:rPr>
          <w:noProof/>
        </w:rPr>
        <w:t>Komunikat odpowiedzi ChequeOrderInquiryResponse</w:t>
      </w:r>
      <w:r>
        <w:rPr>
          <w:noProof/>
        </w:rPr>
        <w:tab/>
      </w:r>
      <w:r>
        <w:rPr>
          <w:noProof/>
        </w:rPr>
        <w:fldChar w:fldCharType="begin"/>
      </w:r>
      <w:r>
        <w:rPr>
          <w:noProof/>
        </w:rPr>
        <w:instrText xml:space="preserve"> PAGEREF _Toc365015792 \h </w:instrText>
      </w:r>
      <w:r>
        <w:rPr>
          <w:noProof/>
        </w:rPr>
      </w:r>
      <w:r>
        <w:rPr>
          <w:noProof/>
        </w:rPr>
        <w:fldChar w:fldCharType="separate"/>
      </w:r>
      <w:r>
        <w:rPr>
          <w:noProof/>
        </w:rPr>
        <w:t>144</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2.40</w:t>
      </w:r>
      <w:r>
        <w:rPr>
          <w:rFonts w:ascii="Calibri" w:hAnsi="Calibri"/>
          <w:smallCaps w:val="0"/>
          <w:noProof/>
          <w:sz w:val="22"/>
          <w:szCs w:val="22"/>
        </w:rPr>
        <w:tab/>
      </w:r>
      <w:r>
        <w:rPr>
          <w:noProof/>
        </w:rPr>
        <w:t>Komunikat żądania ChequeReservationAddRequest</w:t>
      </w:r>
      <w:r>
        <w:rPr>
          <w:noProof/>
        </w:rPr>
        <w:tab/>
      </w:r>
      <w:r>
        <w:rPr>
          <w:noProof/>
        </w:rPr>
        <w:fldChar w:fldCharType="begin"/>
      </w:r>
      <w:r>
        <w:rPr>
          <w:noProof/>
        </w:rPr>
        <w:instrText xml:space="preserve"> PAGEREF _Toc365015793 \h </w:instrText>
      </w:r>
      <w:r>
        <w:rPr>
          <w:noProof/>
        </w:rPr>
      </w:r>
      <w:r>
        <w:rPr>
          <w:noProof/>
        </w:rPr>
        <w:fldChar w:fldCharType="separate"/>
      </w:r>
      <w:r>
        <w:rPr>
          <w:noProof/>
        </w:rPr>
        <w:t>147</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2.41</w:t>
      </w:r>
      <w:r>
        <w:rPr>
          <w:rFonts w:ascii="Calibri" w:hAnsi="Calibri"/>
          <w:smallCaps w:val="0"/>
          <w:noProof/>
          <w:sz w:val="22"/>
          <w:szCs w:val="22"/>
        </w:rPr>
        <w:tab/>
      </w:r>
      <w:r>
        <w:rPr>
          <w:noProof/>
        </w:rPr>
        <w:t>Komunikat odpowiedzi ChequeReservationAddResponse</w:t>
      </w:r>
      <w:r>
        <w:rPr>
          <w:noProof/>
        </w:rPr>
        <w:tab/>
      </w:r>
      <w:r>
        <w:rPr>
          <w:noProof/>
        </w:rPr>
        <w:fldChar w:fldCharType="begin"/>
      </w:r>
      <w:r>
        <w:rPr>
          <w:noProof/>
        </w:rPr>
        <w:instrText xml:space="preserve"> PAGEREF _Toc365015794 \h </w:instrText>
      </w:r>
      <w:r>
        <w:rPr>
          <w:noProof/>
        </w:rPr>
      </w:r>
      <w:r>
        <w:rPr>
          <w:noProof/>
        </w:rPr>
        <w:fldChar w:fldCharType="separate"/>
      </w:r>
      <w:r>
        <w:rPr>
          <w:noProof/>
        </w:rPr>
        <w:t>148</w:t>
      </w:r>
      <w:r>
        <w:rPr>
          <w:noProof/>
        </w:rPr>
        <w:fldChar w:fldCharType="end"/>
      </w:r>
    </w:p>
    <w:p w:rsidR="002B7A14" w:rsidRPr="000A16C0" w:rsidRDefault="002B7A14">
      <w:pPr>
        <w:pStyle w:val="TOC2"/>
        <w:tabs>
          <w:tab w:val="left" w:pos="880"/>
        </w:tabs>
        <w:rPr>
          <w:rFonts w:ascii="Calibri" w:hAnsi="Calibri"/>
          <w:smallCaps w:val="0"/>
          <w:noProof/>
          <w:sz w:val="22"/>
          <w:szCs w:val="22"/>
          <w:lang w:val="en-US"/>
        </w:rPr>
      </w:pPr>
      <w:r w:rsidRPr="000A16C0">
        <w:rPr>
          <w:noProof/>
          <w:lang w:val="en-US"/>
        </w:rPr>
        <w:t>2.42</w:t>
      </w:r>
      <w:r w:rsidRPr="000A16C0">
        <w:rPr>
          <w:rFonts w:ascii="Calibri" w:hAnsi="Calibri"/>
          <w:smallCaps w:val="0"/>
          <w:noProof/>
          <w:sz w:val="22"/>
          <w:szCs w:val="22"/>
          <w:lang w:val="en-US"/>
        </w:rPr>
        <w:tab/>
      </w:r>
      <w:r w:rsidRPr="000A16C0">
        <w:rPr>
          <w:noProof/>
          <w:lang w:val="en-US"/>
        </w:rPr>
        <w:t>Komunikat żądania ChequeReservationInquiryRequest</w:t>
      </w:r>
      <w:r w:rsidRPr="000A16C0">
        <w:rPr>
          <w:noProof/>
          <w:lang w:val="en-US"/>
        </w:rPr>
        <w:tab/>
      </w:r>
      <w:r w:rsidRPr="000A16C0">
        <w:rPr>
          <w:noProof/>
          <w:lang w:val="en-US"/>
        </w:rPr>
        <w:fldChar w:fldCharType="begin"/>
      </w:r>
      <w:r w:rsidRPr="000A16C0">
        <w:rPr>
          <w:noProof/>
          <w:lang w:val="en-US"/>
        </w:rPr>
        <w:instrText xml:space="preserve"> PAGEREF _Toc365015795 \h </w:instrText>
      </w:r>
      <w:r w:rsidRPr="00F06B0B">
        <w:rPr>
          <w:noProof/>
          <w:lang w:val="en-US"/>
        </w:rPr>
      </w:r>
      <w:r w:rsidRPr="000A16C0">
        <w:rPr>
          <w:noProof/>
          <w:lang w:val="en-US"/>
        </w:rPr>
        <w:fldChar w:fldCharType="separate"/>
      </w:r>
      <w:r>
        <w:rPr>
          <w:noProof/>
          <w:lang w:val="en-US"/>
        </w:rPr>
        <w:t>150</w:t>
      </w:r>
      <w:r w:rsidRPr="000A16C0">
        <w:rPr>
          <w:noProof/>
          <w:lang w:val="en-US"/>
        </w:rPr>
        <w:fldChar w:fldCharType="end"/>
      </w:r>
    </w:p>
    <w:p w:rsidR="002B7A14" w:rsidRPr="000A16C0" w:rsidRDefault="002B7A14">
      <w:pPr>
        <w:pStyle w:val="TOC2"/>
        <w:tabs>
          <w:tab w:val="left" w:pos="880"/>
        </w:tabs>
        <w:rPr>
          <w:rFonts w:ascii="Calibri" w:hAnsi="Calibri"/>
          <w:smallCaps w:val="0"/>
          <w:noProof/>
          <w:sz w:val="22"/>
          <w:szCs w:val="22"/>
          <w:lang w:val="en-US"/>
        </w:rPr>
      </w:pPr>
      <w:r w:rsidRPr="000A16C0">
        <w:rPr>
          <w:noProof/>
          <w:lang w:val="en-US"/>
        </w:rPr>
        <w:t>2.43</w:t>
      </w:r>
      <w:r w:rsidRPr="000A16C0">
        <w:rPr>
          <w:rFonts w:ascii="Calibri" w:hAnsi="Calibri"/>
          <w:smallCaps w:val="0"/>
          <w:noProof/>
          <w:sz w:val="22"/>
          <w:szCs w:val="22"/>
          <w:lang w:val="en-US"/>
        </w:rPr>
        <w:tab/>
      </w:r>
      <w:r w:rsidRPr="000A16C0">
        <w:rPr>
          <w:noProof/>
          <w:lang w:val="en-US"/>
        </w:rPr>
        <w:t>Komunikat odpowiedzi ChequeReservationInquiryResponse</w:t>
      </w:r>
      <w:r w:rsidRPr="000A16C0">
        <w:rPr>
          <w:noProof/>
          <w:lang w:val="en-US"/>
        </w:rPr>
        <w:tab/>
      </w:r>
      <w:r w:rsidRPr="000A16C0">
        <w:rPr>
          <w:noProof/>
          <w:lang w:val="en-US"/>
        </w:rPr>
        <w:fldChar w:fldCharType="begin"/>
      </w:r>
      <w:r w:rsidRPr="000A16C0">
        <w:rPr>
          <w:noProof/>
          <w:lang w:val="en-US"/>
        </w:rPr>
        <w:instrText xml:space="preserve"> PAGEREF _Toc365015796 \h </w:instrText>
      </w:r>
      <w:r w:rsidRPr="00F06B0B">
        <w:rPr>
          <w:noProof/>
          <w:lang w:val="en-US"/>
        </w:rPr>
      </w:r>
      <w:r w:rsidRPr="000A16C0">
        <w:rPr>
          <w:noProof/>
          <w:lang w:val="en-US"/>
        </w:rPr>
        <w:fldChar w:fldCharType="separate"/>
      </w:r>
      <w:r>
        <w:rPr>
          <w:noProof/>
          <w:lang w:val="en-US"/>
        </w:rPr>
        <w:t>151</w:t>
      </w:r>
      <w:r w:rsidRPr="000A16C0">
        <w:rPr>
          <w:noProof/>
          <w:lang w:val="en-US"/>
        </w:rPr>
        <w:fldChar w:fldCharType="end"/>
      </w:r>
    </w:p>
    <w:p w:rsidR="002B7A14" w:rsidRPr="000A16C0" w:rsidRDefault="002B7A14">
      <w:pPr>
        <w:pStyle w:val="TOC2"/>
        <w:tabs>
          <w:tab w:val="left" w:pos="880"/>
        </w:tabs>
        <w:rPr>
          <w:rFonts w:ascii="Calibri" w:hAnsi="Calibri"/>
          <w:smallCaps w:val="0"/>
          <w:noProof/>
          <w:sz w:val="22"/>
          <w:szCs w:val="22"/>
          <w:lang w:val="en-US"/>
        </w:rPr>
      </w:pPr>
      <w:r w:rsidRPr="000A16C0">
        <w:rPr>
          <w:noProof/>
          <w:lang w:val="en-US"/>
        </w:rPr>
        <w:t>2.44</w:t>
      </w:r>
      <w:r w:rsidRPr="000A16C0">
        <w:rPr>
          <w:rFonts w:ascii="Calibri" w:hAnsi="Calibri"/>
          <w:smallCaps w:val="0"/>
          <w:noProof/>
          <w:sz w:val="22"/>
          <w:szCs w:val="22"/>
          <w:lang w:val="en-US"/>
        </w:rPr>
        <w:tab/>
      </w:r>
      <w:r w:rsidRPr="000A16C0">
        <w:rPr>
          <w:noProof/>
          <w:lang w:val="en-US"/>
        </w:rPr>
        <w:t>Komunikat żądania ChequeReservationCancellationRequest</w:t>
      </w:r>
      <w:r w:rsidRPr="000A16C0">
        <w:rPr>
          <w:noProof/>
          <w:lang w:val="en-US"/>
        </w:rPr>
        <w:tab/>
      </w:r>
      <w:r w:rsidRPr="000A16C0">
        <w:rPr>
          <w:noProof/>
          <w:lang w:val="en-US"/>
        </w:rPr>
        <w:fldChar w:fldCharType="begin"/>
      </w:r>
      <w:r w:rsidRPr="000A16C0">
        <w:rPr>
          <w:noProof/>
          <w:lang w:val="en-US"/>
        </w:rPr>
        <w:instrText xml:space="preserve"> PAGEREF _Toc365015797 \h </w:instrText>
      </w:r>
      <w:r w:rsidRPr="00F06B0B">
        <w:rPr>
          <w:noProof/>
          <w:lang w:val="en-US"/>
        </w:rPr>
      </w:r>
      <w:r w:rsidRPr="000A16C0">
        <w:rPr>
          <w:noProof/>
          <w:lang w:val="en-US"/>
        </w:rPr>
        <w:fldChar w:fldCharType="separate"/>
      </w:r>
      <w:r>
        <w:rPr>
          <w:noProof/>
          <w:lang w:val="en-US"/>
        </w:rPr>
        <w:t>153</w:t>
      </w:r>
      <w:r w:rsidRPr="000A16C0">
        <w:rPr>
          <w:noProof/>
          <w:lang w:val="en-US"/>
        </w:rPr>
        <w:fldChar w:fldCharType="end"/>
      </w:r>
    </w:p>
    <w:p w:rsidR="002B7A14" w:rsidRPr="000A16C0" w:rsidRDefault="002B7A14">
      <w:pPr>
        <w:pStyle w:val="TOC2"/>
        <w:tabs>
          <w:tab w:val="left" w:pos="880"/>
        </w:tabs>
        <w:rPr>
          <w:rFonts w:ascii="Calibri" w:hAnsi="Calibri"/>
          <w:smallCaps w:val="0"/>
          <w:noProof/>
          <w:sz w:val="22"/>
          <w:szCs w:val="22"/>
          <w:lang w:val="en-US"/>
        </w:rPr>
      </w:pPr>
      <w:r w:rsidRPr="000A16C0">
        <w:rPr>
          <w:noProof/>
          <w:lang w:val="en-US"/>
        </w:rPr>
        <w:t>2.45</w:t>
      </w:r>
      <w:r w:rsidRPr="000A16C0">
        <w:rPr>
          <w:rFonts w:ascii="Calibri" w:hAnsi="Calibri"/>
          <w:smallCaps w:val="0"/>
          <w:noProof/>
          <w:sz w:val="22"/>
          <w:szCs w:val="22"/>
          <w:lang w:val="en-US"/>
        </w:rPr>
        <w:tab/>
      </w:r>
      <w:r w:rsidRPr="000A16C0">
        <w:rPr>
          <w:noProof/>
          <w:lang w:val="en-US"/>
        </w:rPr>
        <w:t>Komunikat odpowiedzi ChequeReservationCancellationResponse</w:t>
      </w:r>
      <w:r w:rsidRPr="000A16C0">
        <w:rPr>
          <w:noProof/>
          <w:lang w:val="en-US"/>
        </w:rPr>
        <w:tab/>
      </w:r>
      <w:r w:rsidRPr="000A16C0">
        <w:rPr>
          <w:noProof/>
          <w:lang w:val="en-US"/>
        </w:rPr>
        <w:fldChar w:fldCharType="begin"/>
      </w:r>
      <w:r w:rsidRPr="000A16C0">
        <w:rPr>
          <w:noProof/>
          <w:lang w:val="en-US"/>
        </w:rPr>
        <w:instrText xml:space="preserve"> PAGEREF _Toc365015798 \h </w:instrText>
      </w:r>
      <w:r w:rsidRPr="00F06B0B">
        <w:rPr>
          <w:noProof/>
          <w:lang w:val="en-US"/>
        </w:rPr>
      </w:r>
      <w:r w:rsidRPr="000A16C0">
        <w:rPr>
          <w:noProof/>
          <w:lang w:val="en-US"/>
        </w:rPr>
        <w:fldChar w:fldCharType="separate"/>
      </w:r>
      <w:r>
        <w:rPr>
          <w:noProof/>
          <w:lang w:val="en-US"/>
        </w:rPr>
        <w:t>154</w:t>
      </w:r>
      <w:r w:rsidRPr="000A16C0">
        <w:rPr>
          <w:noProof/>
          <w:lang w:val="en-US"/>
        </w:rPr>
        <w:fldChar w:fldCharType="end"/>
      </w:r>
    </w:p>
    <w:p w:rsidR="002B7A14" w:rsidRPr="000A16C0" w:rsidRDefault="002B7A14">
      <w:pPr>
        <w:pStyle w:val="TOC2"/>
        <w:tabs>
          <w:tab w:val="left" w:pos="880"/>
        </w:tabs>
        <w:rPr>
          <w:rFonts w:ascii="Calibri" w:hAnsi="Calibri"/>
          <w:smallCaps w:val="0"/>
          <w:noProof/>
          <w:sz w:val="22"/>
          <w:szCs w:val="22"/>
          <w:lang w:val="en-US"/>
        </w:rPr>
      </w:pPr>
      <w:r w:rsidRPr="000A16C0">
        <w:rPr>
          <w:noProof/>
          <w:lang w:val="en-US"/>
        </w:rPr>
        <w:t>2.46</w:t>
      </w:r>
      <w:r w:rsidRPr="000A16C0">
        <w:rPr>
          <w:rFonts w:ascii="Calibri" w:hAnsi="Calibri"/>
          <w:smallCaps w:val="0"/>
          <w:noProof/>
          <w:sz w:val="22"/>
          <w:szCs w:val="22"/>
          <w:lang w:val="en-US"/>
        </w:rPr>
        <w:tab/>
      </w:r>
      <w:r w:rsidRPr="000A16C0">
        <w:rPr>
          <w:noProof/>
          <w:lang w:val="en-US"/>
        </w:rPr>
        <w:t>Komunikat żądania ChequeReservationCancellationInquiryRequest</w:t>
      </w:r>
      <w:r w:rsidRPr="000A16C0">
        <w:rPr>
          <w:noProof/>
          <w:lang w:val="en-US"/>
        </w:rPr>
        <w:tab/>
      </w:r>
      <w:r w:rsidRPr="000A16C0">
        <w:rPr>
          <w:noProof/>
          <w:lang w:val="en-US"/>
        </w:rPr>
        <w:fldChar w:fldCharType="begin"/>
      </w:r>
      <w:r w:rsidRPr="000A16C0">
        <w:rPr>
          <w:noProof/>
          <w:lang w:val="en-US"/>
        </w:rPr>
        <w:instrText xml:space="preserve"> PAGEREF _Toc365015799 \h </w:instrText>
      </w:r>
      <w:r w:rsidRPr="00F06B0B">
        <w:rPr>
          <w:noProof/>
          <w:lang w:val="en-US"/>
        </w:rPr>
      </w:r>
      <w:r w:rsidRPr="000A16C0">
        <w:rPr>
          <w:noProof/>
          <w:lang w:val="en-US"/>
        </w:rPr>
        <w:fldChar w:fldCharType="separate"/>
      </w:r>
      <w:r>
        <w:rPr>
          <w:noProof/>
          <w:lang w:val="en-US"/>
        </w:rPr>
        <w:t>156</w:t>
      </w:r>
      <w:r w:rsidRPr="000A16C0">
        <w:rPr>
          <w:noProof/>
          <w:lang w:val="en-US"/>
        </w:rPr>
        <w:fldChar w:fldCharType="end"/>
      </w:r>
    </w:p>
    <w:p w:rsidR="002B7A14" w:rsidRPr="000A16C0" w:rsidRDefault="002B7A14">
      <w:pPr>
        <w:pStyle w:val="TOC2"/>
        <w:tabs>
          <w:tab w:val="left" w:pos="880"/>
        </w:tabs>
        <w:rPr>
          <w:rFonts w:ascii="Calibri" w:hAnsi="Calibri"/>
          <w:smallCaps w:val="0"/>
          <w:noProof/>
          <w:sz w:val="22"/>
          <w:szCs w:val="22"/>
          <w:lang w:val="en-US"/>
        </w:rPr>
      </w:pPr>
      <w:r w:rsidRPr="000A16C0">
        <w:rPr>
          <w:noProof/>
          <w:lang w:val="en-US"/>
        </w:rPr>
        <w:t>2.47</w:t>
      </w:r>
      <w:r w:rsidRPr="000A16C0">
        <w:rPr>
          <w:rFonts w:ascii="Calibri" w:hAnsi="Calibri"/>
          <w:smallCaps w:val="0"/>
          <w:noProof/>
          <w:sz w:val="22"/>
          <w:szCs w:val="22"/>
          <w:lang w:val="en-US"/>
        </w:rPr>
        <w:tab/>
      </w:r>
      <w:r w:rsidRPr="000A16C0">
        <w:rPr>
          <w:noProof/>
          <w:lang w:val="en-US"/>
        </w:rPr>
        <w:t>Komunikat odpowiedzi ChequeReservationCancellationInquiryResponse</w:t>
      </w:r>
      <w:r w:rsidRPr="000A16C0">
        <w:rPr>
          <w:noProof/>
          <w:lang w:val="en-US"/>
        </w:rPr>
        <w:tab/>
      </w:r>
      <w:r w:rsidRPr="000A16C0">
        <w:rPr>
          <w:noProof/>
          <w:lang w:val="en-US"/>
        </w:rPr>
        <w:fldChar w:fldCharType="begin"/>
      </w:r>
      <w:r w:rsidRPr="000A16C0">
        <w:rPr>
          <w:noProof/>
          <w:lang w:val="en-US"/>
        </w:rPr>
        <w:instrText xml:space="preserve"> PAGEREF _Toc365015800 \h </w:instrText>
      </w:r>
      <w:r w:rsidRPr="00F06B0B">
        <w:rPr>
          <w:noProof/>
          <w:lang w:val="en-US"/>
        </w:rPr>
      </w:r>
      <w:r w:rsidRPr="000A16C0">
        <w:rPr>
          <w:noProof/>
          <w:lang w:val="en-US"/>
        </w:rPr>
        <w:fldChar w:fldCharType="separate"/>
      </w:r>
      <w:r>
        <w:rPr>
          <w:noProof/>
          <w:lang w:val="en-US"/>
        </w:rPr>
        <w:t>158</w:t>
      </w:r>
      <w:r w:rsidRPr="000A16C0">
        <w:rPr>
          <w:noProof/>
          <w:lang w:val="en-US"/>
        </w:rPr>
        <w:fldChar w:fldCharType="end"/>
      </w:r>
    </w:p>
    <w:p w:rsidR="002B7A14" w:rsidRPr="000A16C0" w:rsidRDefault="002B7A14">
      <w:pPr>
        <w:pStyle w:val="TOC2"/>
        <w:tabs>
          <w:tab w:val="left" w:pos="880"/>
        </w:tabs>
        <w:rPr>
          <w:rFonts w:ascii="Calibri" w:hAnsi="Calibri"/>
          <w:smallCaps w:val="0"/>
          <w:noProof/>
          <w:sz w:val="22"/>
          <w:szCs w:val="22"/>
          <w:lang w:val="en-US"/>
        </w:rPr>
      </w:pPr>
      <w:r w:rsidRPr="000A16C0">
        <w:rPr>
          <w:noProof/>
          <w:lang w:val="en-US"/>
        </w:rPr>
        <w:t>2.48</w:t>
      </w:r>
      <w:r w:rsidRPr="000A16C0">
        <w:rPr>
          <w:rFonts w:ascii="Calibri" w:hAnsi="Calibri"/>
          <w:smallCaps w:val="0"/>
          <w:noProof/>
          <w:sz w:val="22"/>
          <w:szCs w:val="22"/>
          <w:lang w:val="en-US"/>
        </w:rPr>
        <w:tab/>
      </w:r>
      <w:r w:rsidRPr="000A16C0">
        <w:rPr>
          <w:noProof/>
          <w:lang w:val="en-US"/>
        </w:rPr>
        <w:t>Komunikat żądania CreditComplaintAddRequest</w:t>
      </w:r>
      <w:r w:rsidRPr="000A16C0">
        <w:rPr>
          <w:noProof/>
          <w:lang w:val="en-US"/>
        </w:rPr>
        <w:tab/>
      </w:r>
      <w:r w:rsidRPr="000A16C0">
        <w:rPr>
          <w:noProof/>
          <w:lang w:val="en-US"/>
        </w:rPr>
        <w:fldChar w:fldCharType="begin"/>
      </w:r>
      <w:r w:rsidRPr="000A16C0">
        <w:rPr>
          <w:noProof/>
          <w:lang w:val="en-US"/>
        </w:rPr>
        <w:instrText xml:space="preserve"> PAGEREF _Toc365015801 \h </w:instrText>
      </w:r>
      <w:r w:rsidRPr="00F06B0B">
        <w:rPr>
          <w:noProof/>
          <w:lang w:val="en-US"/>
        </w:rPr>
      </w:r>
      <w:r w:rsidRPr="000A16C0">
        <w:rPr>
          <w:noProof/>
          <w:lang w:val="en-US"/>
        </w:rPr>
        <w:fldChar w:fldCharType="separate"/>
      </w:r>
      <w:r>
        <w:rPr>
          <w:noProof/>
          <w:lang w:val="en-US"/>
        </w:rPr>
        <w:t>161</w:t>
      </w:r>
      <w:r w:rsidRPr="000A16C0">
        <w:rPr>
          <w:noProof/>
          <w:lang w:val="en-US"/>
        </w:rPr>
        <w:fldChar w:fldCharType="end"/>
      </w:r>
    </w:p>
    <w:p w:rsidR="002B7A14" w:rsidRPr="000A16C0" w:rsidRDefault="002B7A14">
      <w:pPr>
        <w:pStyle w:val="TOC2"/>
        <w:tabs>
          <w:tab w:val="left" w:pos="880"/>
        </w:tabs>
        <w:rPr>
          <w:rFonts w:ascii="Calibri" w:hAnsi="Calibri"/>
          <w:smallCaps w:val="0"/>
          <w:noProof/>
          <w:sz w:val="22"/>
          <w:szCs w:val="22"/>
          <w:lang w:val="en-US"/>
        </w:rPr>
      </w:pPr>
      <w:r w:rsidRPr="000A16C0">
        <w:rPr>
          <w:noProof/>
          <w:lang w:val="en-US"/>
        </w:rPr>
        <w:t>2.49</w:t>
      </w:r>
      <w:r w:rsidRPr="000A16C0">
        <w:rPr>
          <w:rFonts w:ascii="Calibri" w:hAnsi="Calibri"/>
          <w:smallCaps w:val="0"/>
          <w:noProof/>
          <w:sz w:val="22"/>
          <w:szCs w:val="22"/>
          <w:lang w:val="en-US"/>
        </w:rPr>
        <w:tab/>
      </w:r>
      <w:r w:rsidRPr="000A16C0">
        <w:rPr>
          <w:noProof/>
          <w:lang w:val="en-US"/>
        </w:rPr>
        <w:t>Komunikat odpowiedzi CreditComplaintAddResponse</w:t>
      </w:r>
      <w:r w:rsidRPr="000A16C0">
        <w:rPr>
          <w:noProof/>
          <w:lang w:val="en-US"/>
        </w:rPr>
        <w:tab/>
      </w:r>
      <w:r w:rsidRPr="000A16C0">
        <w:rPr>
          <w:noProof/>
          <w:lang w:val="en-US"/>
        </w:rPr>
        <w:fldChar w:fldCharType="begin"/>
      </w:r>
      <w:r w:rsidRPr="000A16C0">
        <w:rPr>
          <w:noProof/>
          <w:lang w:val="en-US"/>
        </w:rPr>
        <w:instrText xml:space="preserve"> PAGEREF _Toc365015802 \h </w:instrText>
      </w:r>
      <w:r w:rsidRPr="00F06B0B">
        <w:rPr>
          <w:noProof/>
          <w:lang w:val="en-US"/>
        </w:rPr>
      </w:r>
      <w:r w:rsidRPr="000A16C0">
        <w:rPr>
          <w:noProof/>
          <w:lang w:val="en-US"/>
        </w:rPr>
        <w:fldChar w:fldCharType="separate"/>
      </w:r>
      <w:r>
        <w:rPr>
          <w:noProof/>
          <w:lang w:val="en-US"/>
        </w:rPr>
        <w:t>162</w:t>
      </w:r>
      <w:r w:rsidRPr="000A16C0">
        <w:rPr>
          <w:noProof/>
          <w:lang w:val="en-US"/>
        </w:rPr>
        <w:fldChar w:fldCharType="end"/>
      </w:r>
    </w:p>
    <w:p w:rsidR="002B7A14" w:rsidRPr="000A16C0" w:rsidRDefault="002B7A14">
      <w:pPr>
        <w:pStyle w:val="TOC2"/>
        <w:tabs>
          <w:tab w:val="left" w:pos="880"/>
        </w:tabs>
        <w:rPr>
          <w:rFonts w:ascii="Calibri" w:hAnsi="Calibri"/>
          <w:smallCaps w:val="0"/>
          <w:noProof/>
          <w:sz w:val="22"/>
          <w:szCs w:val="22"/>
          <w:lang w:val="en-US"/>
        </w:rPr>
      </w:pPr>
      <w:r w:rsidRPr="000A16C0">
        <w:rPr>
          <w:noProof/>
          <w:lang w:val="en-US"/>
        </w:rPr>
        <w:t>2.50</w:t>
      </w:r>
      <w:r w:rsidRPr="000A16C0">
        <w:rPr>
          <w:rFonts w:ascii="Calibri" w:hAnsi="Calibri"/>
          <w:smallCaps w:val="0"/>
          <w:noProof/>
          <w:sz w:val="22"/>
          <w:szCs w:val="22"/>
          <w:lang w:val="en-US"/>
        </w:rPr>
        <w:tab/>
      </w:r>
      <w:r w:rsidRPr="000A16C0">
        <w:rPr>
          <w:noProof/>
          <w:lang w:val="en-US"/>
        </w:rPr>
        <w:t>Komunikat żądania CreditComplaintRequest</w:t>
      </w:r>
      <w:r w:rsidRPr="000A16C0">
        <w:rPr>
          <w:noProof/>
          <w:lang w:val="en-US"/>
        </w:rPr>
        <w:tab/>
      </w:r>
      <w:r w:rsidRPr="000A16C0">
        <w:rPr>
          <w:noProof/>
          <w:lang w:val="en-US"/>
        </w:rPr>
        <w:fldChar w:fldCharType="begin"/>
      </w:r>
      <w:r w:rsidRPr="000A16C0">
        <w:rPr>
          <w:noProof/>
          <w:lang w:val="en-US"/>
        </w:rPr>
        <w:instrText xml:space="preserve"> PAGEREF _Toc365015803 \h </w:instrText>
      </w:r>
      <w:r w:rsidRPr="00F06B0B">
        <w:rPr>
          <w:noProof/>
          <w:lang w:val="en-US"/>
        </w:rPr>
      </w:r>
      <w:r w:rsidRPr="000A16C0">
        <w:rPr>
          <w:noProof/>
          <w:lang w:val="en-US"/>
        </w:rPr>
        <w:fldChar w:fldCharType="separate"/>
      </w:r>
      <w:r>
        <w:rPr>
          <w:noProof/>
          <w:lang w:val="en-US"/>
        </w:rPr>
        <w:t>163</w:t>
      </w:r>
      <w:r w:rsidRPr="000A16C0">
        <w:rPr>
          <w:noProof/>
          <w:lang w:val="en-US"/>
        </w:rPr>
        <w:fldChar w:fldCharType="end"/>
      </w:r>
    </w:p>
    <w:p w:rsidR="002B7A14" w:rsidRPr="000A16C0" w:rsidRDefault="002B7A14">
      <w:pPr>
        <w:pStyle w:val="TOC2"/>
        <w:tabs>
          <w:tab w:val="left" w:pos="880"/>
        </w:tabs>
        <w:rPr>
          <w:rFonts w:ascii="Calibri" w:hAnsi="Calibri"/>
          <w:smallCaps w:val="0"/>
          <w:noProof/>
          <w:sz w:val="22"/>
          <w:szCs w:val="22"/>
          <w:lang w:val="en-US"/>
        </w:rPr>
      </w:pPr>
      <w:r w:rsidRPr="000A16C0">
        <w:rPr>
          <w:noProof/>
          <w:lang w:val="en-US"/>
        </w:rPr>
        <w:t>2.51</w:t>
      </w:r>
      <w:r w:rsidRPr="000A16C0">
        <w:rPr>
          <w:rFonts w:ascii="Calibri" w:hAnsi="Calibri"/>
          <w:smallCaps w:val="0"/>
          <w:noProof/>
          <w:sz w:val="22"/>
          <w:szCs w:val="22"/>
          <w:lang w:val="en-US"/>
        </w:rPr>
        <w:tab/>
      </w:r>
      <w:r w:rsidRPr="000A16C0">
        <w:rPr>
          <w:noProof/>
          <w:lang w:val="en-US"/>
        </w:rPr>
        <w:t>Komunikat odpowiedzi CreditComplaintResponse</w:t>
      </w:r>
      <w:r w:rsidRPr="000A16C0">
        <w:rPr>
          <w:noProof/>
          <w:lang w:val="en-US"/>
        </w:rPr>
        <w:tab/>
      </w:r>
      <w:r w:rsidRPr="000A16C0">
        <w:rPr>
          <w:noProof/>
          <w:lang w:val="en-US"/>
        </w:rPr>
        <w:fldChar w:fldCharType="begin"/>
      </w:r>
      <w:r w:rsidRPr="000A16C0">
        <w:rPr>
          <w:noProof/>
          <w:lang w:val="en-US"/>
        </w:rPr>
        <w:instrText xml:space="preserve"> PAGEREF _Toc365015804 \h </w:instrText>
      </w:r>
      <w:r w:rsidRPr="00F06B0B">
        <w:rPr>
          <w:noProof/>
          <w:lang w:val="en-US"/>
        </w:rPr>
      </w:r>
      <w:r w:rsidRPr="000A16C0">
        <w:rPr>
          <w:noProof/>
          <w:lang w:val="en-US"/>
        </w:rPr>
        <w:fldChar w:fldCharType="separate"/>
      </w:r>
      <w:r>
        <w:rPr>
          <w:noProof/>
          <w:lang w:val="en-US"/>
        </w:rPr>
        <w:t>165</w:t>
      </w:r>
      <w:r w:rsidRPr="000A16C0">
        <w:rPr>
          <w:noProof/>
          <w:lang w:val="en-US"/>
        </w:rPr>
        <w:fldChar w:fldCharType="end"/>
      </w:r>
    </w:p>
    <w:p w:rsidR="002B7A14" w:rsidRPr="000A16C0" w:rsidRDefault="002B7A14">
      <w:pPr>
        <w:pStyle w:val="TOC2"/>
        <w:tabs>
          <w:tab w:val="left" w:pos="880"/>
        </w:tabs>
        <w:rPr>
          <w:rFonts w:ascii="Calibri" w:hAnsi="Calibri"/>
          <w:smallCaps w:val="0"/>
          <w:noProof/>
          <w:sz w:val="22"/>
          <w:szCs w:val="22"/>
          <w:lang w:val="en-US"/>
        </w:rPr>
      </w:pPr>
      <w:r w:rsidRPr="000A16C0">
        <w:rPr>
          <w:noProof/>
          <w:lang w:val="en-US"/>
        </w:rPr>
        <w:t>2.52</w:t>
      </w:r>
      <w:r w:rsidRPr="000A16C0">
        <w:rPr>
          <w:rFonts w:ascii="Calibri" w:hAnsi="Calibri"/>
          <w:smallCaps w:val="0"/>
          <w:noProof/>
          <w:sz w:val="22"/>
          <w:szCs w:val="22"/>
          <w:lang w:val="en-US"/>
        </w:rPr>
        <w:tab/>
      </w:r>
      <w:r w:rsidRPr="000A16C0">
        <w:rPr>
          <w:noProof/>
          <w:lang w:val="en-US"/>
        </w:rPr>
        <w:t>Komunikat żądania CreditInformationAddRequest</w:t>
      </w:r>
      <w:r w:rsidRPr="000A16C0">
        <w:rPr>
          <w:noProof/>
          <w:lang w:val="en-US"/>
        </w:rPr>
        <w:tab/>
      </w:r>
      <w:r w:rsidRPr="000A16C0">
        <w:rPr>
          <w:noProof/>
          <w:lang w:val="en-US"/>
        </w:rPr>
        <w:fldChar w:fldCharType="begin"/>
      </w:r>
      <w:r w:rsidRPr="000A16C0">
        <w:rPr>
          <w:noProof/>
          <w:lang w:val="en-US"/>
        </w:rPr>
        <w:instrText xml:space="preserve"> PAGEREF _Toc365015805 \h </w:instrText>
      </w:r>
      <w:r w:rsidRPr="00F06B0B">
        <w:rPr>
          <w:noProof/>
          <w:lang w:val="en-US"/>
        </w:rPr>
      </w:r>
      <w:r w:rsidRPr="000A16C0">
        <w:rPr>
          <w:noProof/>
          <w:lang w:val="en-US"/>
        </w:rPr>
        <w:fldChar w:fldCharType="separate"/>
      </w:r>
      <w:r>
        <w:rPr>
          <w:noProof/>
          <w:lang w:val="en-US"/>
        </w:rPr>
        <w:t>168</w:t>
      </w:r>
      <w:r w:rsidRPr="000A16C0">
        <w:rPr>
          <w:noProof/>
          <w:lang w:val="en-US"/>
        </w:rPr>
        <w:fldChar w:fldCharType="end"/>
      </w:r>
    </w:p>
    <w:p w:rsidR="002B7A14" w:rsidRPr="000A16C0" w:rsidRDefault="002B7A14">
      <w:pPr>
        <w:pStyle w:val="TOC2"/>
        <w:tabs>
          <w:tab w:val="left" w:pos="880"/>
        </w:tabs>
        <w:rPr>
          <w:rFonts w:ascii="Calibri" w:hAnsi="Calibri"/>
          <w:smallCaps w:val="0"/>
          <w:noProof/>
          <w:sz w:val="22"/>
          <w:szCs w:val="22"/>
          <w:lang w:val="en-US"/>
        </w:rPr>
      </w:pPr>
      <w:r w:rsidRPr="000A16C0">
        <w:rPr>
          <w:noProof/>
          <w:lang w:val="en-US"/>
        </w:rPr>
        <w:t>2.53</w:t>
      </w:r>
      <w:r w:rsidRPr="000A16C0">
        <w:rPr>
          <w:rFonts w:ascii="Calibri" w:hAnsi="Calibri"/>
          <w:smallCaps w:val="0"/>
          <w:noProof/>
          <w:sz w:val="22"/>
          <w:szCs w:val="22"/>
          <w:lang w:val="en-US"/>
        </w:rPr>
        <w:tab/>
      </w:r>
      <w:r w:rsidRPr="000A16C0">
        <w:rPr>
          <w:noProof/>
          <w:lang w:val="en-US"/>
        </w:rPr>
        <w:t>Komunikat odpowiedzi CreditInformationAddResponse</w:t>
      </w:r>
      <w:r w:rsidRPr="000A16C0">
        <w:rPr>
          <w:noProof/>
          <w:lang w:val="en-US"/>
        </w:rPr>
        <w:tab/>
      </w:r>
      <w:r w:rsidRPr="000A16C0">
        <w:rPr>
          <w:noProof/>
          <w:lang w:val="en-US"/>
        </w:rPr>
        <w:fldChar w:fldCharType="begin"/>
      </w:r>
      <w:r w:rsidRPr="000A16C0">
        <w:rPr>
          <w:noProof/>
          <w:lang w:val="en-US"/>
        </w:rPr>
        <w:instrText xml:space="preserve"> PAGEREF _Toc365015806 \h </w:instrText>
      </w:r>
      <w:r w:rsidRPr="00F06B0B">
        <w:rPr>
          <w:noProof/>
          <w:lang w:val="en-US"/>
        </w:rPr>
      </w:r>
      <w:r w:rsidRPr="000A16C0">
        <w:rPr>
          <w:noProof/>
          <w:lang w:val="en-US"/>
        </w:rPr>
        <w:fldChar w:fldCharType="separate"/>
      </w:r>
      <w:r>
        <w:rPr>
          <w:noProof/>
          <w:lang w:val="en-US"/>
        </w:rPr>
        <w:t>169</w:t>
      </w:r>
      <w:r w:rsidRPr="000A16C0">
        <w:rPr>
          <w:noProof/>
          <w:lang w:val="en-US"/>
        </w:rPr>
        <w:fldChar w:fldCharType="end"/>
      </w:r>
    </w:p>
    <w:p w:rsidR="002B7A14" w:rsidRPr="000A16C0" w:rsidRDefault="002B7A14">
      <w:pPr>
        <w:pStyle w:val="TOC2"/>
        <w:tabs>
          <w:tab w:val="left" w:pos="880"/>
        </w:tabs>
        <w:rPr>
          <w:rFonts w:ascii="Calibri" w:hAnsi="Calibri"/>
          <w:smallCaps w:val="0"/>
          <w:noProof/>
          <w:sz w:val="22"/>
          <w:szCs w:val="22"/>
          <w:lang w:val="en-US"/>
        </w:rPr>
      </w:pPr>
      <w:r w:rsidRPr="000A16C0">
        <w:rPr>
          <w:noProof/>
          <w:lang w:val="en-US"/>
        </w:rPr>
        <w:t>2.54</w:t>
      </w:r>
      <w:r w:rsidRPr="000A16C0">
        <w:rPr>
          <w:rFonts w:ascii="Calibri" w:hAnsi="Calibri"/>
          <w:smallCaps w:val="0"/>
          <w:noProof/>
          <w:sz w:val="22"/>
          <w:szCs w:val="22"/>
          <w:lang w:val="en-US"/>
        </w:rPr>
        <w:tab/>
      </w:r>
      <w:r w:rsidRPr="000A16C0">
        <w:rPr>
          <w:noProof/>
          <w:lang w:val="en-US"/>
        </w:rPr>
        <w:t>Komunikat żądania CreditInformationRequest</w:t>
      </w:r>
      <w:r w:rsidRPr="000A16C0">
        <w:rPr>
          <w:noProof/>
          <w:lang w:val="en-US"/>
        </w:rPr>
        <w:tab/>
      </w:r>
      <w:r w:rsidRPr="000A16C0">
        <w:rPr>
          <w:noProof/>
          <w:lang w:val="en-US"/>
        </w:rPr>
        <w:fldChar w:fldCharType="begin"/>
      </w:r>
      <w:r w:rsidRPr="000A16C0">
        <w:rPr>
          <w:noProof/>
          <w:lang w:val="en-US"/>
        </w:rPr>
        <w:instrText xml:space="preserve"> PAGEREF _Toc365015807 \h </w:instrText>
      </w:r>
      <w:r w:rsidRPr="00F06B0B">
        <w:rPr>
          <w:noProof/>
          <w:lang w:val="en-US"/>
        </w:rPr>
      </w:r>
      <w:r w:rsidRPr="000A16C0">
        <w:rPr>
          <w:noProof/>
          <w:lang w:val="en-US"/>
        </w:rPr>
        <w:fldChar w:fldCharType="separate"/>
      </w:r>
      <w:r>
        <w:rPr>
          <w:noProof/>
          <w:lang w:val="en-US"/>
        </w:rPr>
        <w:t>170</w:t>
      </w:r>
      <w:r w:rsidRPr="000A16C0">
        <w:rPr>
          <w:noProof/>
          <w:lang w:val="en-US"/>
        </w:rPr>
        <w:fldChar w:fldCharType="end"/>
      </w:r>
    </w:p>
    <w:p w:rsidR="002B7A14" w:rsidRDefault="002B7A14">
      <w:pPr>
        <w:pStyle w:val="TOC2"/>
        <w:tabs>
          <w:tab w:val="left" w:pos="880"/>
        </w:tabs>
        <w:rPr>
          <w:rFonts w:ascii="Calibri" w:hAnsi="Calibri"/>
          <w:smallCaps w:val="0"/>
          <w:noProof/>
          <w:sz w:val="22"/>
          <w:szCs w:val="22"/>
        </w:rPr>
      </w:pPr>
      <w:r>
        <w:rPr>
          <w:noProof/>
        </w:rPr>
        <w:t>2.55</w:t>
      </w:r>
      <w:r>
        <w:rPr>
          <w:rFonts w:ascii="Calibri" w:hAnsi="Calibri"/>
          <w:smallCaps w:val="0"/>
          <w:noProof/>
          <w:sz w:val="22"/>
          <w:szCs w:val="22"/>
        </w:rPr>
        <w:tab/>
      </w:r>
      <w:r>
        <w:rPr>
          <w:noProof/>
        </w:rPr>
        <w:t>Komunikat odpowiedzi CreditInformationResponse</w:t>
      </w:r>
      <w:r>
        <w:rPr>
          <w:noProof/>
        </w:rPr>
        <w:tab/>
      </w:r>
      <w:r>
        <w:rPr>
          <w:noProof/>
        </w:rPr>
        <w:fldChar w:fldCharType="begin"/>
      </w:r>
      <w:r>
        <w:rPr>
          <w:noProof/>
        </w:rPr>
        <w:instrText xml:space="preserve"> PAGEREF _Toc365015808 \h </w:instrText>
      </w:r>
      <w:r>
        <w:rPr>
          <w:noProof/>
        </w:rPr>
      </w:r>
      <w:r>
        <w:rPr>
          <w:noProof/>
        </w:rPr>
        <w:fldChar w:fldCharType="separate"/>
      </w:r>
      <w:r>
        <w:rPr>
          <w:noProof/>
        </w:rPr>
        <w:t>171</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2.56</w:t>
      </w:r>
      <w:r>
        <w:rPr>
          <w:rFonts w:ascii="Calibri" w:hAnsi="Calibri"/>
          <w:smallCaps w:val="0"/>
          <w:noProof/>
          <w:sz w:val="22"/>
          <w:szCs w:val="22"/>
        </w:rPr>
        <w:tab/>
      </w:r>
      <w:r>
        <w:rPr>
          <w:noProof/>
        </w:rPr>
        <w:t>Komunikat żądania PaymentRefusalAddRequest</w:t>
      </w:r>
      <w:r>
        <w:rPr>
          <w:noProof/>
        </w:rPr>
        <w:tab/>
      </w:r>
      <w:r>
        <w:rPr>
          <w:noProof/>
        </w:rPr>
        <w:fldChar w:fldCharType="begin"/>
      </w:r>
      <w:r>
        <w:rPr>
          <w:noProof/>
        </w:rPr>
        <w:instrText xml:space="preserve"> PAGEREF _Toc365015809 \h </w:instrText>
      </w:r>
      <w:r>
        <w:rPr>
          <w:noProof/>
        </w:rPr>
      </w:r>
      <w:r>
        <w:rPr>
          <w:noProof/>
        </w:rPr>
        <w:fldChar w:fldCharType="separate"/>
      </w:r>
      <w:r>
        <w:rPr>
          <w:noProof/>
        </w:rPr>
        <w:t>173</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2.57</w:t>
      </w:r>
      <w:r>
        <w:rPr>
          <w:rFonts w:ascii="Calibri" w:hAnsi="Calibri"/>
          <w:smallCaps w:val="0"/>
          <w:noProof/>
          <w:sz w:val="22"/>
          <w:szCs w:val="22"/>
        </w:rPr>
        <w:tab/>
      </w:r>
      <w:r>
        <w:rPr>
          <w:noProof/>
        </w:rPr>
        <w:t>Komunikat odpowiedzi PaymentRefusalAddResponse</w:t>
      </w:r>
      <w:r>
        <w:rPr>
          <w:noProof/>
        </w:rPr>
        <w:tab/>
      </w:r>
      <w:r>
        <w:rPr>
          <w:noProof/>
        </w:rPr>
        <w:fldChar w:fldCharType="begin"/>
      </w:r>
      <w:r>
        <w:rPr>
          <w:noProof/>
        </w:rPr>
        <w:instrText xml:space="preserve"> PAGEREF _Toc365015810 \h </w:instrText>
      </w:r>
      <w:r>
        <w:rPr>
          <w:noProof/>
        </w:rPr>
      </w:r>
      <w:r>
        <w:rPr>
          <w:noProof/>
        </w:rPr>
        <w:fldChar w:fldCharType="separate"/>
      </w:r>
      <w:r>
        <w:rPr>
          <w:noProof/>
        </w:rPr>
        <w:t>175</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2.58</w:t>
      </w:r>
      <w:r>
        <w:rPr>
          <w:rFonts w:ascii="Calibri" w:hAnsi="Calibri"/>
          <w:smallCaps w:val="0"/>
          <w:noProof/>
          <w:sz w:val="22"/>
          <w:szCs w:val="22"/>
        </w:rPr>
        <w:tab/>
      </w:r>
      <w:r>
        <w:rPr>
          <w:noProof/>
        </w:rPr>
        <w:t>Komunikat żądania PaymentRefusalInquiryRequest</w:t>
      </w:r>
      <w:r>
        <w:rPr>
          <w:noProof/>
        </w:rPr>
        <w:tab/>
      </w:r>
      <w:r>
        <w:rPr>
          <w:noProof/>
        </w:rPr>
        <w:fldChar w:fldCharType="begin"/>
      </w:r>
      <w:r>
        <w:rPr>
          <w:noProof/>
        </w:rPr>
        <w:instrText xml:space="preserve"> PAGEREF _Toc365015811 \h </w:instrText>
      </w:r>
      <w:r>
        <w:rPr>
          <w:noProof/>
        </w:rPr>
      </w:r>
      <w:r>
        <w:rPr>
          <w:noProof/>
        </w:rPr>
        <w:fldChar w:fldCharType="separate"/>
      </w:r>
      <w:r>
        <w:rPr>
          <w:noProof/>
        </w:rPr>
        <w:t>178</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2.59</w:t>
      </w:r>
      <w:r>
        <w:rPr>
          <w:rFonts w:ascii="Calibri" w:hAnsi="Calibri"/>
          <w:smallCaps w:val="0"/>
          <w:noProof/>
          <w:sz w:val="22"/>
          <w:szCs w:val="22"/>
        </w:rPr>
        <w:tab/>
      </w:r>
      <w:r>
        <w:rPr>
          <w:noProof/>
        </w:rPr>
        <w:t>Komunikat odpowiedzi PaymentRefusalInquiryResponse</w:t>
      </w:r>
      <w:r>
        <w:rPr>
          <w:noProof/>
        </w:rPr>
        <w:tab/>
      </w:r>
      <w:r>
        <w:rPr>
          <w:noProof/>
        </w:rPr>
        <w:fldChar w:fldCharType="begin"/>
      </w:r>
      <w:r>
        <w:rPr>
          <w:noProof/>
        </w:rPr>
        <w:instrText xml:space="preserve"> PAGEREF _Toc365015812 \h </w:instrText>
      </w:r>
      <w:r>
        <w:rPr>
          <w:noProof/>
        </w:rPr>
      </w:r>
      <w:r>
        <w:rPr>
          <w:noProof/>
        </w:rPr>
        <w:fldChar w:fldCharType="separate"/>
      </w:r>
      <w:r>
        <w:rPr>
          <w:noProof/>
        </w:rPr>
        <w:t>179</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2.60</w:t>
      </w:r>
      <w:r>
        <w:rPr>
          <w:rFonts w:ascii="Calibri" w:hAnsi="Calibri"/>
          <w:smallCaps w:val="0"/>
          <w:noProof/>
          <w:sz w:val="22"/>
          <w:szCs w:val="22"/>
        </w:rPr>
        <w:tab/>
      </w:r>
      <w:r>
        <w:rPr>
          <w:noProof/>
        </w:rPr>
        <w:t>Komunikat żądania PaymentRefusalResponseAddRequest</w:t>
      </w:r>
      <w:r>
        <w:rPr>
          <w:noProof/>
        </w:rPr>
        <w:tab/>
      </w:r>
      <w:r>
        <w:rPr>
          <w:noProof/>
        </w:rPr>
        <w:fldChar w:fldCharType="begin"/>
      </w:r>
      <w:r>
        <w:rPr>
          <w:noProof/>
        </w:rPr>
        <w:instrText xml:space="preserve"> PAGEREF _Toc365015813 \h </w:instrText>
      </w:r>
      <w:r>
        <w:rPr>
          <w:noProof/>
        </w:rPr>
      </w:r>
      <w:r>
        <w:rPr>
          <w:noProof/>
        </w:rPr>
        <w:fldChar w:fldCharType="separate"/>
      </w:r>
      <w:r>
        <w:rPr>
          <w:noProof/>
        </w:rPr>
        <w:t>182</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2.61</w:t>
      </w:r>
      <w:r>
        <w:rPr>
          <w:rFonts w:ascii="Calibri" w:hAnsi="Calibri"/>
          <w:smallCaps w:val="0"/>
          <w:noProof/>
          <w:sz w:val="22"/>
          <w:szCs w:val="22"/>
        </w:rPr>
        <w:tab/>
      </w:r>
      <w:r>
        <w:rPr>
          <w:noProof/>
        </w:rPr>
        <w:t>Komunikat odpowiedzi PaymentRefusalResponseAddResponse</w:t>
      </w:r>
      <w:r>
        <w:rPr>
          <w:noProof/>
        </w:rPr>
        <w:tab/>
      </w:r>
      <w:r>
        <w:rPr>
          <w:noProof/>
        </w:rPr>
        <w:fldChar w:fldCharType="begin"/>
      </w:r>
      <w:r>
        <w:rPr>
          <w:noProof/>
        </w:rPr>
        <w:instrText xml:space="preserve"> PAGEREF _Toc365015814 \h </w:instrText>
      </w:r>
      <w:r>
        <w:rPr>
          <w:noProof/>
        </w:rPr>
      </w:r>
      <w:r>
        <w:rPr>
          <w:noProof/>
        </w:rPr>
        <w:fldChar w:fldCharType="separate"/>
      </w:r>
      <w:r>
        <w:rPr>
          <w:noProof/>
        </w:rPr>
        <w:t>184</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2.62</w:t>
      </w:r>
      <w:r>
        <w:rPr>
          <w:rFonts w:ascii="Calibri" w:hAnsi="Calibri"/>
          <w:smallCaps w:val="0"/>
          <w:noProof/>
          <w:sz w:val="22"/>
          <w:szCs w:val="22"/>
        </w:rPr>
        <w:tab/>
      </w:r>
      <w:r>
        <w:rPr>
          <w:noProof/>
        </w:rPr>
        <w:t>Komunikat żądania PaymentRefusalResponseInquiryRequest</w:t>
      </w:r>
      <w:r>
        <w:rPr>
          <w:noProof/>
        </w:rPr>
        <w:tab/>
      </w:r>
      <w:r>
        <w:rPr>
          <w:noProof/>
        </w:rPr>
        <w:fldChar w:fldCharType="begin"/>
      </w:r>
      <w:r>
        <w:rPr>
          <w:noProof/>
        </w:rPr>
        <w:instrText xml:space="preserve"> PAGEREF _Toc365015815 \h </w:instrText>
      </w:r>
      <w:r>
        <w:rPr>
          <w:noProof/>
        </w:rPr>
      </w:r>
      <w:r>
        <w:rPr>
          <w:noProof/>
        </w:rPr>
        <w:fldChar w:fldCharType="separate"/>
      </w:r>
      <w:r>
        <w:rPr>
          <w:noProof/>
        </w:rPr>
        <w:t>187</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2.63</w:t>
      </w:r>
      <w:r>
        <w:rPr>
          <w:rFonts w:ascii="Calibri" w:hAnsi="Calibri"/>
          <w:smallCaps w:val="0"/>
          <w:noProof/>
          <w:sz w:val="22"/>
          <w:szCs w:val="22"/>
        </w:rPr>
        <w:tab/>
      </w:r>
      <w:r>
        <w:rPr>
          <w:noProof/>
        </w:rPr>
        <w:t>Komunikat odpowiedzi PaymentRefusalResponseInquiryResponse</w:t>
      </w:r>
      <w:r>
        <w:rPr>
          <w:noProof/>
        </w:rPr>
        <w:tab/>
      </w:r>
      <w:r>
        <w:rPr>
          <w:noProof/>
        </w:rPr>
        <w:fldChar w:fldCharType="begin"/>
      </w:r>
      <w:r>
        <w:rPr>
          <w:noProof/>
        </w:rPr>
        <w:instrText xml:space="preserve"> PAGEREF _Toc365015816 \h </w:instrText>
      </w:r>
      <w:r>
        <w:rPr>
          <w:noProof/>
        </w:rPr>
      </w:r>
      <w:r>
        <w:rPr>
          <w:noProof/>
        </w:rPr>
        <w:fldChar w:fldCharType="separate"/>
      </w:r>
      <w:r>
        <w:rPr>
          <w:noProof/>
        </w:rPr>
        <w:t>188</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2.64</w:t>
      </w:r>
      <w:r>
        <w:rPr>
          <w:rFonts w:ascii="Calibri" w:hAnsi="Calibri"/>
          <w:smallCaps w:val="0"/>
          <w:noProof/>
          <w:sz w:val="22"/>
          <w:szCs w:val="22"/>
        </w:rPr>
        <w:tab/>
      </w:r>
      <w:r>
        <w:rPr>
          <w:noProof/>
        </w:rPr>
        <w:t>Komunikat żądania PaymentInformationInquiryRequest</w:t>
      </w:r>
      <w:r>
        <w:rPr>
          <w:noProof/>
        </w:rPr>
        <w:tab/>
      </w:r>
      <w:r>
        <w:rPr>
          <w:noProof/>
        </w:rPr>
        <w:fldChar w:fldCharType="begin"/>
      </w:r>
      <w:r>
        <w:rPr>
          <w:noProof/>
        </w:rPr>
        <w:instrText xml:space="preserve"> PAGEREF _Toc365015817 \h </w:instrText>
      </w:r>
      <w:r>
        <w:rPr>
          <w:noProof/>
        </w:rPr>
      </w:r>
      <w:r>
        <w:rPr>
          <w:noProof/>
        </w:rPr>
        <w:fldChar w:fldCharType="separate"/>
      </w:r>
      <w:r>
        <w:rPr>
          <w:noProof/>
        </w:rPr>
        <w:t>191</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2.65</w:t>
      </w:r>
      <w:r>
        <w:rPr>
          <w:rFonts w:ascii="Calibri" w:hAnsi="Calibri"/>
          <w:smallCaps w:val="0"/>
          <w:noProof/>
          <w:sz w:val="22"/>
          <w:szCs w:val="22"/>
        </w:rPr>
        <w:tab/>
      </w:r>
      <w:r>
        <w:rPr>
          <w:noProof/>
        </w:rPr>
        <w:t>Komunikat odpowiedzi PaymentInformationInquiryResponse</w:t>
      </w:r>
      <w:r>
        <w:rPr>
          <w:noProof/>
        </w:rPr>
        <w:tab/>
      </w:r>
      <w:r>
        <w:rPr>
          <w:noProof/>
        </w:rPr>
        <w:fldChar w:fldCharType="begin"/>
      </w:r>
      <w:r>
        <w:rPr>
          <w:noProof/>
        </w:rPr>
        <w:instrText xml:space="preserve"> PAGEREF _Toc365015818 \h </w:instrText>
      </w:r>
      <w:r>
        <w:rPr>
          <w:noProof/>
        </w:rPr>
      </w:r>
      <w:r>
        <w:rPr>
          <w:noProof/>
        </w:rPr>
        <w:fldChar w:fldCharType="separate"/>
      </w:r>
      <w:r>
        <w:rPr>
          <w:noProof/>
        </w:rPr>
        <w:t>192</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2.66</w:t>
      </w:r>
      <w:r>
        <w:rPr>
          <w:rFonts w:ascii="Calibri" w:hAnsi="Calibri"/>
          <w:smallCaps w:val="0"/>
          <w:noProof/>
          <w:sz w:val="22"/>
          <w:szCs w:val="22"/>
        </w:rPr>
        <w:tab/>
      </w:r>
      <w:r>
        <w:rPr>
          <w:noProof/>
        </w:rPr>
        <w:t>Komunikat żądania InterestRateRequest</w:t>
      </w:r>
      <w:r>
        <w:rPr>
          <w:noProof/>
        </w:rPr>
        <w:tab/>
      </w:r>
      <w:r>
        <w:rPr>
          <w:noProof/>
        </w:rPr>
        <w:fldChar w:fldCharType="begin"/>
      </w:r>
      <w:r>
        <w:rPr>
          <w:noProof/>
        </w:rPr>
        <w:instrText xml:space="preserve"> PAGEREF _Toc365015819 \h </w:instrText>
      </w:r>
      <w:r>
        <w:rPr>
          <w:noProof/>
        </w:rPr>
      </w:r>
      <w:r>
        <w:rPr>
          <w:noProof/>
        </w:rPr>
        <w:fldChar w:fldCharType="separate"/>
      </w:r>
      <w:r>
        <w:rPr>
          <w:noProof/>
        </w:rPr>
        <w:t>195</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2.67</w:t>
      </w:r>
      <w:r>
        <w:rPr>
          <w:rFonts w:ascii="Calibri" w:hAnsi="Calibri"/>
          <w:smallCaps w:val="0"/>
          <w:noProof/>
          <w:sz w:val="22"/>
          <w:szCs w:val="22"/>
        </w:rPr>
        <w:tab/>
      </w:r>
      <w:r>
        <w:rPr>
          <w:noProof/>
        </w:rPr>
        <w:t>Komunikat odpowiedzi InterestRateResponse</w:t>
      </w:r>
      <w:r>
        <w:rPr>
          <w:noProof/>
        </w:rPr>
        <w:tab/>
      </w:r>
      <w:r>
        <w:rPr>
          <w:noProof/>
        </w:rPr>
        <w:fldChar w:fldCharType="begin"/>
      </w:r>
      <w:r>
        <w:rPr>
          <w:noProof/>
        </w:rPr>
        <w:instrText xml:space="preserve"> PAGEREF _Toc365015820 \h </w:instrText>
      </w:r>
      <w:r>
        <w:rPr>
          <w:noProof/>
        </w:rPr>
      </w:r>
      <w:r>
        <w:rPr>
          <w:noProof/>
        </w:rPr>
        <w:fldChar w:fldCharType="separate"/>
      </w:r>
      <w:r>
        <w:rPr>
          <w:noProof/>
        </w:rPr>
        <w:t>196</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2.68</w:t>
      </w:r>
      <w:r>
        <w:rPr>
          <w:rFonts w:ascii="Calibri" w:hAnsi="Calibri"/>
          <w:smallCaps w:val="0"/>
          <w:noProof/>
          <w:sz w:val="22"/>
          <w:szCs w:val="22"/>
        </w:rPr>
        <w:tab/>
      </w:r>
      <w:r>
        <w:rPr>
          <w:noProof/>
        </w:rPr>
        <w:t>Komunikat żądania AccountOpenRequest</w:t>
      </w:r>
      <w:r>
        <w:rPr>
          <w:noProof/>
        </w:rPr>
        <w:tab/>
      </w:r>
      <w:r>
        <w:rPr>
          <w:noProof/>
        </w:rPr>
        <w:fldChar w:fldCharType="begin"/>
      </w:r>
      <w:r>
        <w:rPr>
          <w:noProof/>
        </w:rPr>
        <w:instrText xml:space="preserve"> PAGEREF _Toc365015821 \h </w:instrText>
      </w:r>
      <w:r>
        <w:rPr>
          <w:noProof/>
        </w:rPr>
      </w:r>
      <w:r>
        <w:rPr>
          <w:noProof/>
        </w:rPr>
        <w:fldChar w:fldCharType="separate"/>
      </w:r>
      <w:r>
        <w:rPr>
          <w:noProof/>
        </w:rPr>
        <w:t>197</w:t>
      </w:r>
      <w:r>
        <w:rPr>
          <w:noProof/>
        </w:rPr>
        <w:fldChar w:fldCharType="end"/>
      </w:r>
    </w:p>
    <w:p w:rsidR="002B7A14" w:rsidRDefault="002B7A14">
      <w:pPr>
        <w:pStyle w:val="TOC2"/>
        <w:tabs>
          <w:tab w:val="left" w:pos="880"/>
        </w:tabs>
        <w:rPr>
          <w:rFonts w:ascii="Calibri" w:hAnsi="Calibri"/>
          <w:smallCaps w:val="0"/>
          <w:noProof/>
          <w:sz w:val="22"/>
          <w:szCs w:val="22"/>
        </w:rPr>
      </w:pPr>
      <w:r>
        <w:rPr>
          <w:noProof/>
        </w:rPr>
        <w:t>2.69</w:t>
      </w:r>
      <w:r>
        <w:rPr>
          <w:rFonts w:ascii="Calibri" w:hAnsi="Calibri"/>
          <w:smallCaps w:val="0"/>
          <w:noProof/>
          <w:sz w:val="22"/>
          <w:szCs w:val="22"/>
        </w:rPr>
        <w:tab/>
      </w:r>
      <w:r>
        <w:rPr>
          <w:noProof/>
        </w:rPr>
        <w:t>Komunikat odpowiedzi AccountOpenResponse</w:t>
      </w:r>
      <w:r>
        <w:rPr>
          <w:noProof/>
        </w:rPr>
        <w:tab/>
      </w:r>
      <w:r>
        <w:rPr>
          <w:noProof/>
        </w:rPr>
        <w:fldChar w:fldCharType="begin"/>
      </w:r>
      <w:r>
        <w:rPr>
          <w:noProof/>
        </w:rPr>
        <w:instrText xml:space="preserve"> PAGEREF _Toc365015822 \h </w:instrText>
      </w:r>
      <w:r>
        <w:rPr>
          <w:noProof/>
        </w:rPr>
      </w:r>
      <w:r>
        <w:rPr>
          <w:noProof/>
        </w:rPr>
        <w:fldChar w:fldCharType="separate"/>
      </w:r>
      <w:r>
        <w:rPr>
          <w:noProof/>
        </w:rPr>
        <w:t>199</w:t>
      </w:r>
      <w:r>
        <w:rPr>
          <w:noProof/>
        </w:rPr>
        <w:fldChar w:fldCharType="end"/>
      </w:r>
    </w:p>
    <w:p w:rsidR="002B7A14" w:rsidRDefault="002B7A14">
      <w:pPr>
        <w:pStyle w:val="TOC1"/>
        <w:rPr>
          <w:rFonts w:ascii="Calibri" w:hAnsi="Calibri"/>
          <w:b w:val="0"/>
          <w:caps w:val="0"/>
          <w:noProof/>
          <w:sz w:val="22"/>
          <w:szCs w:val="22"/>
        </w:rPr>
      </w:pPr>
      <w:r>
        <w:rPr>
          <w:noProof/>
        </w:rPr>
        <w:t>Dodatek A</w:t>
      </w:r>
      <w:r>
        <w:rPr>
          <w:noProof/>
        </w:rPr>
        <w:tab/>
      </w:r>
      <w:r>
        <w:rPr>
          <w:noProof/>
        </w:rPr>
        <w:fldChar w:fldCharType="begin"/>
      </w:r>
      <w:r>
        <w:rPr>
          <w:noProof/>
        </w:rPr>
        <w:instrText xml:space="preserve"> PAGEREF _Toc365015823 \h </w:instrText>
      </w:r>
      <w:r>
        <w:rPr>
          <w:noProof/>
        </w:rPr>
      </w:r>
      <w:r>
        <w:rPr>
          <w:noProof/>
        </w:rPr>
        <w:fldChar w:fldCharType="separate"/>
      </w:r>
      <w:r>
        <w:rPr>
          <w:noProof/>
        </w:rPr>
        <w:t>200</w:t>
      </w:r>
      <w:r>
        <w:rPr>
          <w:noProof/>
        </w:rPr>
        <w:fldChar w:fldCharType="end"/>
      </w:r>
    </w:p>
    <w:p w:rsidR="002B7A14" w:rsidRDefault="002B7A14">
      <w:pPr>
        <w:pStyle w:val="TOC1"/>
        <w:rPr>
          <w:rFonts w:ascii="Calibri" w:hAnsi="Calibri"/>
          <w:b w:val="0"/>
          <w:caps w:val="0"/>
          <w:noProof/>
          <w:sz w:val="22"/>
          <w:szCs w:val="22"/>
        </w:rPr>
      </w:pPr>
      <w:r>
        <w:rPr>
          <w:noProof/>
        </w:rPr>
        <w:t>Dodatek B</w:t>
      </w:r>
      <w:r>
        <w:rPr>
          <w:noProof/>
        </w:rPr>
        <w:tab/>
      </w:r>
      <w:r>
        <w:rPr>
          <w:noProof/>
        </w:rPr>
        <w:fldChar w:fldCharType="begin"/>
      </w:r>
      <w:r>
        <w:rPr>
          <w:noProof/>
        </w:rPr>
        <w:instrText xml:space="preserve"> PAGEREF _Toc365015824 \h </w:instrText>
      </w:r>
      <w:r>
        <w:rPr>
          <w:noProof/>
        </w:rPr>
      </w:r>
      <w:r>
        <w:rPr>
          <w:noProof/>
        </w:rPr>
        <w:fldChar w:fldCharType="separate"/>
      </w:r>
      <w:r>
        <w:rPr>
          <w:noProof/>
        </w:rPr>
        <w:t>201</w:t>
      </w:r>
      <w:r>
        <w:rPr>
          <w:noProof/>
        </w:rPr>
        <w:fldChar w:fldCharType="end"/>
      </w:r>
    </w:p>
    <w:p w:rsidR="002B7A14" w:rsidRDefault="002B7A14">
      <w:pPr>
        <w:pStyle w:val="TOC1"/>
        <w:rPr>
          <w:rFonts w:ascii="Calibri" w:hAnsi="Calibri"/>
          <w:b w:val="0"/>
          <w:caps w:val="0"/>
          <w:noProof/>
          <w:sz w:val="22"/>
          <w:szCs w:val="22"/>
        </w:rPr>
      </w:pPr>
      <w:r>
        <w:rPr>
          <w:noProof/>
        </w:rPr>
        <w:t>Spis tabel</w:t>
      </w:r>
      <w:r>
        <w:rPr>
          <w:noProof/>
        </w:rPr>
        <w:tab/>
      </w:r>
      <w:r>
        <w:rPr>
          <w:noProof/>
        </w:rPr>
        <w:fldChar w:fldCharType="begin"/>
      </w:r>
      <w:r>
        <w:rPr>
          <w:noProof/>
        </w:rPr>
        <w:instrText xml:space="preserve"> PAGEREF _Toc365015825 \h </w:instrText>
      </w:r>
      <w:r>
        <w:rPr>
          <w:noProof/>
        </w:rPr>
      </w:r>
      <w:r>
        <w:rPr>
          <w:noProof/>
        </w:rPr>
        <w:fldChar w:fldCharType="separate"/>
      </w:r>
      <w:r>
        <w:rPr>
          <w:noProof/>
        </w:rPr>
        <w:t>202</w:t>
      </w:r>
      <w:r>
        <w:rPr>
          <w:noProof/>
        </w:rPr>
        <w:fldChar w:fldCharType="end"/>
      </w:r>
    </w:p>
    <w:p w:rsidR="002B7A14" w:rsidRDefault="002B7A14">
      <w:pPr>
        <w:pStyle w:val="TOC1"/>
        <w:rPr>
          <w:rFonts w:ascii="Calibri" w:hAnsi="Calibri"/>
          <w:b w:val="0"/>
          <w:caps w:val="0"/>
          <w:noProof/>
          <w:sz w:val="22"/>
          <w:szCs w:val="22"/>
        </w:rPr>
      </w:pPr>
      <w:r>
        <w:rPr>
          <w:noProof/>
        </w:rPr>
        <w:t>Słownik użytych pojęć i skrótów</w:t>
      </w:r>
      <w:r>
        <w:rPr>
          <w:noProof/>
        </w:rPr>
        <w:tab/>
      </w:r>
      <w:r>
        <w:rPr>
          <w:noProof/>
        </w:rPr>
        <w:fldChar w:fldCharType="begin"/>
      </w:r>
      <w:r>
        <w:rPr>
          <w:noProof/>
        </w:rPr>
        <w:instrText xml:space="preserve"> PAGEREF _Toc365015826 \h </w:instrText>
      </w:r>
      <w:r>
        <w:rPr>
          <w:noProof/>
        </w:rPr>
      </w:r>
      <w:r>
        <w:rPr>
          <w:noProof/>
        </w:rPr>
        <w:fldChar w:fldCharType="separate"/>
      </w:r>
      <w:r>
        <w:rPr>
          <w:noProof/>
        </w:rPr>
        <w:t>204</w:t>
      </w:r>
      <w:r>
        <w:rPr>
          <w:noProof/>
        </w:rPr>
        <w:fldChar w:fldCharType="end"/>
      </w:r>
    </w:p>
    <w:p w:rsidR="002B7A14" w:rsidRPr="000E1730" w:rsidRDefault="002B7A14">
      <w:pPr>
        <w:pStyle w:val="Heading1"/>
        <w:numPr>
          <w:ilvl w:val="0"/>
          <w:numId w:val="27"/>
        </w:numPr>
      </w:pPr>
      <w:r w:rsidRPr="000E1730">
        <w:fldChar w:fldCharType="end"/>
      </w:r>
      <w:bookmarkStart w:id="8" w:name="_Toc480791907"/>
      <w:bookmarkStart w:id="9" w:name="_Toc498395743"/>
      <w:r w:rsidRPr="000E1730">
        <w:t xml:space="preserve"> </w:t>
      </w:r>
      <w:bookmarkStart w:id="10" w:name="_Toc365015746"/>
      <w:r w:rsidRPr="000E1730">
        <w:t>Wstęp</w:t>
      </w:r>
      <w:bookmarkEnd w:id="8"/>
      <w:bookmarkEnd w:id="9"/>
      <w:bookmarkEnd w:id="10"/>
    </w:p>
    <w:p w:rsidR="002B7A14" w:rsidRPr="000E1730" w:rsidRDefault="002B7A14">
      <w:pPr>
        <w:pStyle w:val="Heading2"/>
        <w:numPr>
          <w:ilvl w:val="1"/>
          <w:numId w:val="27"/>
        </w:numPr>
      </w:pPr>
      <w:bookmarkStart w:id="11" w:name="_Toc405612496"/>
      <w:bookmarkStart w:id="12" w:name="_Toc405612494"/>
      <w:bookmarkStart w:id="13" w:name="_Toc405616058"/>
      <w:bookmarkStart w:id="14" w:name="_Toc405798043"/>
      <w:bookmarkStart w:id="15" w:name="_Toc406833068"/>
      <w:bookmarkStart w:id="16" w:name="_Toc407159130"/>
      <w:bookmarkStart w:id="17" w:name="_Toc408110834"/>
      <w:bookmarkStart w:id="18" w:name="_Toc408114887"/>
      <w:bookmarkStart w:id="19" w:name="_Toc411675324"/>
      <w:bookmarkStart w:id="20" w:name="_Toc479396222"/>
      <w:bookmarkStart w:id="21" w:name="_Toc480791908"/>
      <w:bookmarkStart w:id="22" w:name="_Toc498395744"/>
      <w:bookmarkStart w:id="23" w:name="_Toc365015747"/>
      <w:bookmarkStart w:id="24" w:name="_Toc480000901"/>
      <w:bookmarkStart w:id="25" w:name="_Toc480431356"/>
      <w:r w:rsidRPr="000E1730">
        <w:t xml:space="preserve">Cel </w:t>
      </w:r>
      <w:bookmarkStart w:id="26" w:name="_Toc508164043"/>
      <w:bookmarkEnd w:id="11"/>
      <w:bookmarkEnd w:id="12"/>
      <w:bookmarkEnd w:id="13"/>
      <w:bookmarkEnd w:id="14"/>
      <w:bookmarkEnd w:id="15"/>
      <w:bookmarkEnd w:id="16"/>
      <w:bookmarkEnd w:id="17"/>
      <w:bookmarkEnd w:id="18"/>
      <w:bookmarkEnd w:id="19"/>
      <w:bookmarkEnd w:id="20"/>
      <w:bookmarkEnd w:id="21"/>
      <w:bookmarkEnd w:id="22"/>
      <w:r w:rsidRPr="000E1730">
        <w:t>dokumentu</w:t>
      </w:r>
      <w:bookmarkEnd w:id="23"/>
      <w:bookmarkEnd w:id="26"/>
    </w:p>
    <w:p w:rsidR="002B7A14" w:rsidRPr="000E1730" w:rsidRDefault="002B7A14" w:rsidP="00C51BF6">
      <w:pPr>
        <w:pStyle w:val="OpisZnakZnakZnak"/>
        <w:spacing w:before="30" w:after="30"/>
      </w:pPr>
      <w:bookmarkStart w:id="27" w:name="_Toc405612495"/>
      <w:bookmarkStart w:id="28" w:name="_Toc405616059"/>
      <w:bookmarkStart w:id="29" w:name="_Toc405798044"/>
      <w:bookmarkStart w:id="30" w:name="_Toc406833069"/>
      <w:bookmarkStart w:id="31" w:name="_Toc407159131"/>
      <w:bookmarkStart w:id="32" w:name="_Toc408110835"/>
      <w:bookmarkStart w:id="33" w:name="_Toc408114888"/>
      <w:bookmarkStart w:id="34" w:name="_Toc411675325"/>
      <w:bookmarkStart w:id="35" w:name="_Toc479396223"/>
      <w:bookmarkStart w:id="36" w:name="_Toc480791909"/>
      <w:bookmarkStart w:id="37" w:name="_Toc498395745"/>
      <w:bookmarkStart w:id="38" w:name="_Toc508164044"/>
      <w:r w:rsidRPr="000E1730">
        <w:t xml:space="preserve">Celem dokumentu jest przedstawienie propozycji wymiany komunikatów opartej o standard RBE w wersji </w:t>
      </w:r>
      <w:fldSimple w:instr=" DOCPROPERTY  &quot;Numer dokumentu&quot;  \* MERGEFORMAT ">
        <w:r>
          <w:t>4.0</w:t>
        </w:r>
      </w:fldSimple>
      <w:r>
        <w:t xml:space="preserve"> </w:t>
      </w:r>
      <w:r w:rsidRPr="000E1730">
        <w:t xml:space="preserve">pomiędzy systemem ZSK-C (NBP) a systemem </w:t>
      </w:r>
      <w:r w:rsidRPr="000E1730">
        <w:rPr>
          <w:highlight w:val="cyan"/>
        </w:rPr>
        <w:t>XXXX</w:t>
      </w:r>
      <w:r w:rsidRPr="000E1730">
        <w:t>.</w:t>
      </w:r>
    </w:p>
    <w:p w:rsidR="002B7A14" w:rsidRPr="000E1730" w:rsidRDefault="002B7A14">
      <w:pPr>
        <w:pStyle w:val="Heading2"/>
        <w:numPr>
          <w:ilvl w:val="1"/>
          <w:numId w:val="27"/>
        </w:numPr>
      </w:pPr>
      <w:bookmarkStart w:id="39" w:name="_Toc365015748"/>
      <w:r w:rsidRPr="000E1730">
        <w:t>Zakres dokumentu</w:t>
      </w:r>
      <w:bookmarkEnd w:id="27"/>
      <w:bookmarkEnd w:id="28"/>
      <w:bookmarkEnd w:id="29"/>
      <w:bookmarkEnd w:id="30"/>
      <w:bookmarkEnd w:id="31"/>
      <w:bookmarkEnd w:id="32"/>
      <w:bookmarkEnd w:id="33"/>
      <w:bookmarkEnd w:id="34"/>
      <w:bookmarkEnd w:id="35"/>
      <w:bookmarkEnd w:id="36"/>
      <w:bookmarkEnd w:id="37"/>
      <w:bookmarkEnd w:id="38"/>
      <w:bookmarkEnd w:id="39"/>
    </w:p>
    <w:p w:rsidR="002B7A14" w:rsidRDefault="002B7A14" w:rsidP="00C51BF6">
      <w:pPr>
        <w:pStyle w:val="OpisZnakZnakZnak"/>
        <w:spacing w:before="30" w:after="30"/>
      </w:pPr>
      <w:r w:rsidRPr="000E1730">
        <w:t>Dokument ujmuje poszczególne komunikaty w standardzie RBE i zawiera uwagi dotyczące pól, których zawartość będzie znacząca dla systemu ZSK-C.</w:t>
      </w:r>
    </w:p>
    <w:p w:rsidR="002B7A14" w:rsidRPr="000E1730" w:rsidRDefault="002B7A14">
      <w:pPr>
        <w:pStyle w:val="Heading2"/>
        <w:numPr>
          <w:ilvl w:val="1"/>
          <w:numId w:val="27"/>
        </w:numPr>
      </w:pPr>
      <w:bookmarkStart w:id="40" w:name="_Toc405616060"/>
      <w:bookmarkStart w:id="41" w:name="_Toc405798045"/>
      <w:bookmarkStart w:id="42" w:name="_Toc406833070"/>
      <w:bookmarkStart w:id="43" w:name="_Toc407159132"/>
      <w:bookmarkStart w:id="44" w:name="_Toc408110836"/>
      <w:bookmarkStart w:id="45" w:name="_Toc408114889"/>
      <w:bookmarkStart w:id="46" w:name="_Toc411675326"/>
      <w:bookmarkStart w:id="47" w:name="_Toc479396224"/>
      <w:bookmarkStart w:id="48" w:name="_Toc480791910"/>
      <w:bookmarkStart w:id="49" w:name="_Toc498395746"/>
      <w:bookmarkStart w:id="50" w:name="_Toc508164045"/>
      <w:bookmarkStart w:id="51" w:name="_Toc365015749"/>
      <w:r w:rsidRPr="000E1730">
        <w:t xml:space="preserve">Miejsce dokumentu w ramach projektu </w:t>
      </w:r>
      <w:bookmarkEnd w:id="40"/>
      <w:bookmarkEnd w:id="41"/>
      <w:bookmarkEnd w:id="42"/>
      <w:bookmarkEnd w:id="43"/>
      <w:bookmarkEnd w:id="44"/>
      <w:bookmarkEnd w:id="45"/>
      <w:bookmarkEnd w:id="46"/>
      <w:bookmarkEnd w:id="47"/>
      <w:bookmarkEnd w:id="48"/>
      <w:bookmarkEnd w:id="49"/>
      <w:r w:rsidRPr="000E1730">
        <w:t>ZSK</w:t>
      </w:r>
      <w:bookmarkEnd w:id="50"/>
      <w:r w:rsidRPr="000E1730">
        <w:t xml:space="preserve"> i PIN</w:t>
      </w:r>
      <w:bookmarkEnd w:id="51"/>
    </w:p>
    <w:p w:rsidR="002B7A14" w:rsidRPr="000E1730" w:rsidRDefault="002B7A14" w:rsidP="00C51BF6">
      <w:pPr>
        <w:pStyle w:val="Listawypunktowana1"/>
        <w:numPr>
          <w:ilvl w:val="0"/>
          <w:numId w:val="0"/>
        </w:numPr>
        <w:spacing w:before="30" w:after="30"/>
        <w:ind w:left="567"/>
      </w:pPr>
      <w:r w:rsidRPr="000E1730">
        <w:t>Dokument jest składową prac nad interfejsami podsystemu ZSK-C.</w:t>
      </w:r>
    </w:p>
    <w:p w:rsidR="002B7A14" w:rsidRPr="000E1730" w:rsidRDefault="002B7A14">
      <w:pPr>
        <w:pStyle w:val="Heading2"/>
        <w:numPr>
          <w:ilvl w:val="1"/>
          <w:numId w:val="27"/>
        </w:numPr>
      </w:pPr>
      <w:bookmarkStart w:id="52" w:name="_Toc440091781"/>
      <w:bookmarkStart w:id="53" w:name="_Toc479396225"/>
      <w:bookmarkStart w:id="54" w:name="_Toc480791911"/>
      <w:bookmarkStart w:id="55" w:name="_Toc498395747"/>
      <w:bookmarkStart w:id="56" w:name="_Toc508164046"/>
      <w:bookmarkStart w:id="57" w:name="_Toc365015750"/>
      <w:bookmarkStart w:id="58" w:name="_Toc405616061"/>
      <w:bookmarkStart w:id="59" w:name="_Toc405798046"/>
      <w:bookmarkStart w:id="60" w:name="_Toc406833071"/>
      <w:bookmarkStart w:id="61" w:name="_Toc407159133"/>
      <w:bookmarkStart w:id="62" w:name="_Toc408110837"/>
      <w:bookmarkStart w:id="63" w:name="_Toc408114890"/>
      <w:bookmarkStart w:id="64" w:name="_Toc411675327"/>
      <w:r w:rsidRPr="000E1730">
        <w:t>Struktura i sposób posługiwania się dokumentem</w:t>
      </w:r>
      <w:bookmarkEnd w:id="52"/>
      <w:bookmarkEnd w:id="53"/>
      <w:bookmarkEnd w:id="54"/>
      <w:bookmarkEnd w:id="55"/>
      <w:bookmarkEnd w:id="56"/>
      <w:bookmarkEnd w:id="57"/>
    </w:p>
    <w:p w:rsidR="002B7A14" w:rsidRPr="000E1730" w:rsidRDefault="002B7A14">
      <w:pPr>
        <w:pStyle w:val="OpisZnakZnakZnak"/>
      </w:pPr>
      <w:r w:rsidRPr="000E1730">
        <w:t>Dokument składa się z następujących rozdziałów:</w:t>
      </w:r>
    </w:p>
    <w:tbl>
      <w:tblPr>
        <w:tblW w:w="0" w:type="auto"/>
        <w:tblInd w:w="637" w:type="dxa"/>
        <w:tblLayout w:type="fixed"/>
        <w:tblCellMar>
          <w:left w:w="70" w:type="dxa"/>
          <w:right w:w="70" w:type="dxa"/>
        </w:tblCellMar>
        <w:tblLook w:val="0000"/>
      </w:tblPr>
      <w:tblGrid>
        <w:gridCol w:w="1207"/>
        <w:gridCol w:w="7226"/>
      </w:tblGrid>
      <w:tr w:rsidR="002B7A14" w:rsidRPr="000E1730">
        <w:trPr>
          <w:cantSplit/>
        </w:trPr>
        <w:tc>
          <w:tcPr>
            <w:tcW w:w="1207" w:type="dxa"/>
          </w:tcPr>
          <w:p w:rsidR="002B7A14" w:rsidRPr="000E1730" w:rsidRDefault="002B7A14">
            <w:pPr>
              <w:pStyle w:val="OpisZnakZnakZnak"/>
              <w:ind w:left="0"/>
            </w:pPr>
            <w:r w:rsidRPr="000E1730">
              <w:t>Rozdział 1</w:t>
            </w:r>
          </w:p>
        </w:tc>
        <w:tc>
          <w:tcPr>
            <w:tcW w:w="7226" w:type="dxa"/>
          </w:tcPr>
          <w:p w:rsidR="002B7A14" w:rsidRPr="000E1730" w:rsidRDefault="002B7A14">
            <w:pPr>
              <w:pStyle w:val="OpisZnakZnakZnak"/>
              <w:ind w:left="356"/>
              <w:jc w:val="left"/>
            </w:pPr>
            <w:r w:rsidRPr="000E1730">
              <w:t xml:space="preserve">Zawiera informacje dotyczące identyfikacji dokumentu, umiejscowienie go w całej dokumentacji projektu ZSK-C, celu dla którego został stworzony, jego zakresu, struktury oraz adresata dokumentu. </w:t>
            </w:r>
          </w:p>
        </w:tc>
      </w:tr>
      <w:tr w:rsidR="002B7A14" w:rsidRPr="000E1730">
        <w:trPr>
          <w:cantSplit/>
        </w:trPr>
        <w:tc>
          <w:tcPr>
            <w:tcW w:w="1207" w:type="dxa"/>
          </w:tcPr>
          <w:p w:rsidR="002B7A14" w:rsidRPr="000E1730" w:rsidRDefault="002B7A14" w:rsidP="00F07E89">
            <w:pPr>
              <w:pStyle w:val="OpisZnakZnakZnak"/>
              <w:ind w:left="0"/>
            </w:pPr>
            <w:r w:rsidRPr="000E1730">
              <w:t>Rozdział 2</w:t>
            </w:r>
          </w:p>
        </w:tc>
        <w:tc>
          <w:tcPr>
            <w:tcW w:w="7226" w:type="dxa"/>
          </w:tcPr>
          <w:p w:rsidR="002B7A14" w:rsidRPr="000E1730" w:rsidRDefault="002B7A14" w:rsidP="00F07E89">
            <w:pPr>
              <w:pStyle w:val="OpisZnakZnakZnak"/>
              <w:ind w:left="356"/>
              <w:jc w:val="left"/>
            </w:pPr>
            <w:r w:rsidRPr="000E1730">
              <w:t>Przedstawia propozycję wymiany komunikatów pomiędzy systemami.</w:t>
            </w:r>
          </w:p>
        </w:tc>
      </w:tr>
    </w:tbl>
    <w:p w:rsidR="002B7A14" w:rsidRPr="000E1730" w:rsidRDefault="002B7A14">
      <w:pPr>
        <w:pStyle w:val="Heading2"/>
        <w:numPr>
          <w:ilvl w:val="1"/>
          <w:numId w:val="27"/>
        </w:numPr>
      </w:pPr>
      <w:bookmarkStart w:id="65" w:name="_Toc405612499"/>
      <w:bookmarkStart w:id="66" w:name="_Toc406833073"/>
      <w:bookmarkStart w:id="67" w:name="_Toc407159135"/>
      <w:bookmarkStart w:id="68" w:name="_Toc408110839"/>
      <w:bookmarkStart w:id="69" w:name="_Toc408114892"/>
      <w:bookmarkStart w:id="70" w:name="_Toc411675329"/>
      <w:bookmarkStart w:id="71" w:name="_Toc479396226"/>
      <w:bookmarkStart w:id="72" w:name="_Toc480791912"/>
      <w:bookmarkStart w:id="73" w:name="_Toc498395748"/>
      <w:bookmarkStart w:id="74" w:name="_Toc508164047"/>
      <w:bookmarkStart w:id="75" w:name="_Toc365015751"/>
      <w:bookmarkEnd w:id="58"/>
      <w:bookmarkEnd w:id="59"/>
      <w:bookmarkEnd w:id="60"/>
      <w:bookmarkEnd w:id="61"/>
      <w:bookmarkEnd w:id="62"/>
      <w:bookmarkEnd w:id="63"/>
      <w:bookmarkEnd w:id="64"/>
      <w:r w:rsidRPr="000E1730">
        <w:t>Adresat dokumentu</w:t>
      </w:r>
      <w:bookmarkEnd w:id="65"/>
      <w:bookmarkEnd w:id="66"/>
      <w:bookmarkEnd w:id="67"/>
      <w:bookmarkEnd w:id="68"/>
      <w:bookmarkEnd w:id="69"/>
      <w:bookmarkEnd w:id="70"/>
      <w:bookmarkEnd w:id="71"/>
      <w:bookmarkEnd w:id="72"/>
      <w:bookmarkEnd w:id="73"/>
      <w:bookmarkEnd w:id="74"/>
      <w:bookmarkEnd w:id="75"/>
    </w:p>
    <w:p w:rsidR="002B7A14" w:rsidRPr="000E1730" w:rsidRDefault="002B7A14" w:rsidP="00C51BF6">
      <w:pPr>
        <w:pStyle w:val="OpisZnakZnakZnak"/>
        <w:spacing w:before="30" w:after="30"/>
      </w:pPr>
      <w:bookmarkStart w:id="76" w:name="_Toc498395749"/>
      <w:bookmarkStart w:id="77" w:name="_Toc508164048"/>
      <w:r w:rsidRPr="000E1730">
        <w:t xml:space="preserve">Dokument jest przeznaczony dla: </w:t>
      </w:r>
    </w:p>
    <w:p w:rsidR="002B7A14" w:rsidRPr="000E1730" w:rsidRDefault="002B7A14" w:rsidP="00C51BF6">
      <w:pPr>
        <w:pStyle w:val="Listawypunktowana1"/>
        <w:spacing w:before="30" w:after="30"/>
        <w:ind w:hanging="284"/>
      </w:pPr>
      <w:r w:rsidRPr="000E1730">
        <w:t>Departamentu Operacyjno Rachunkowego – Gestora systemu,</w:t>
      </w:r>
    </w:p>
    <w:p w:rsidR="002B7A14" w:rsidRPr="000E1730" w:rsidRDefault="002B7A14" w:rsidP="00C51BF6">
      <w:pPr>
        <w:pStyle w:val="Listawypunktowana1"/>
        <w:spacing w:before="30" w:after="30"/>
        <w:ind w:hanging="284"/>
      </w:pPr>
      <w:r w:rsidRPr="000E1730">
        <w:t>Departamentu Informatyki i Telekomunikacji NBP,</w:t>
      </w:r>
    </w:p>
    <w:p w:rsidR="002B7A14" w:rsidRPr="000E1730" w:rsidRDefault="002B7A14" w:rsidP="00C51BF6">
      <w:pPr>
        <w:pStyle w:val="Listawypunktowana1"/>
        <w:spacing w:before="30" w:after="30"/>
        <w:ind w:hanging="284"/>
      </w:pPr>
      <w:r w:rsidRPr="000E1730">
        <w:t>Zespołu Realizacyjnego Projektu ZSK.</w:t>
      </w:r>
    </w:p>
    <w:p w:rsidR="002B7A14" w:rsidRPr="000E1730" w:rsidRDefault="002B7A14" w:rsidP="00FB579A">
      <w:pPr>
        <w:pStyle w:val="Listawypunktowana1"/>
        <w:numPr>
          <w:ilvl w:val="0"/>
          <w:numId w:val="0"/>
        </w:numPr>
        <w:ind w:left="851" w:hanging="284"/>
      </w:pPr>
    </w:p>
    <w:p w:rsidR="002B7A14" w:rsidRPr="000E1730" w:rsidRDefault="002B7A14">
      <w:pPr>
        <w:pStyle w:val="Heading2"/>
        <w:numPr>
          <w:ilvl w:val="1"/>
          <w:numId w:val="27"/>
        </w:numPr>
      </w:pPr>
      <w:bookmarkStart w:id="78" w:name="_Toc365015752"/>
      <w:r w:rsidRPr="000E1730">
        <w:t>Odwołania</w:t>
      </w:r>
      <w:bookmarkEnd w:id="76"/>
      <w:bookmarkEnd w:id="77"/>
      <w:bookmarkEnd w:id="78"/>
    </w:p>
    <w:p w:rsidR="002B7A14" w:rsidRPr="000E1730" w:rsidRDefault="002B7A14" w:rsidP="00C51BF6">
      <w:pPr>
        <w:pStyle w:val="OpisZnakZnakZnak"/>
        <w:spacing w:before="30" w:after="30"/>
      </w:pPr>
      <w:r w:rsidRPr="000E1730">
        <w:t>Dokument „</w:t>
      </w:r>
      <w:fldSimple w:instr=" TITLE   \* MERGEFORMAT ">
        <w:r>
          <w:t xml:space="preserve">Protokół uzgodnień – wymiana komunikatów pomiędzy ZSK-C (NBP) a </w:t>
        </w:r>
        <w:r w:rsidRPr="004375DA">
          <w:rPr>
            <w:highlight w:val="cyan"/>
          </w:rPr>
          <w:t>XXXX</w:t>
        </w:r>
        <w:r>
          <w:t xml:space="preserve"> oparta o standard RBE w wersji 4.0</w:t>
        </w:r>
      </w:fldSimple>
      <w:r w:rsidRPr="000E1730">
        <w:t xml:space="preserve">”, powiązany jest z następującymi dokumentami: </w:t>
      </w:r>
    </w:p>
    <w:p w:rsidR="002B7A14" w:rsidRPr="000E1730" w:rsidRDefault="002B7A14" w:rsidP="00C51BF6">
      <w:pPr>
        <w:pStyle w:val="Odwoanie"/>
        <w:spacing w:before="30" w:after="30"/>
      </w:pPr>
      <w:bookmarkStart w:id="79" w:name="_Ref55098159"/>
      <w:bookmarkStart w:id="80" w:name="_Ref502043660"/>
      <w:bookmarkStart w:id="81" w:name="_Ref22307496"/>
      <w:r w:rsidRPr="000E1730">
        <w:t xml:space="preserve">Standard Rady Bankowości Elektronicznej - specyfikacja standardowych usług </w:t>
      </w:r>
      <w:r w:rsidRPr="000E1730">
        <w:br/>
        <w:t xml:space="preserve">i komunikatów XML, wersja </w:t>
      </w:r>
      <w:fldSimple w:instr=" DOCPROPERTY  &quot;Numer dokumentu&quot;  \* MERGEFORMAT ">
        <w:r>
          <w:t>4.0</w:t>
        </w:r>
      </w:fldSimple>
      <w:r w:rsidRPr="000E1730">
        <w:t xml:space="preserve">, sygnatura </w:t>
      </w:r>
      <w:r w:rsidRPr="000E1730">
        <w:rPr>
          <w:color w:val="000000"/>
        </w:rPr>
        <w:t>T/CK/DZ/INN/4293</w:t>
      </w:r>
      <w:r w:rsidRPr="000E1730">
        <w:t>,</w:t>
      </w:r>
      <w:bookmarkEnd w:id="79"/>
    </w:p>
    <w:p w:rsidR="002B7A14" w:rsidRDefault="002B7A14" w:rsidP="00C51BF6">
      <w:pPr>
        <w:pStyle w:val="Odwoanie"/>
        <w:spacing w:before="30" w:after="30"/>
      </w:pPr>
      <w:bookmarkStart w:id="82" w:name="_Ref137887633"/>
      <w:bookmarkStart w:id="83" w:name="_Ref171784146"/>
      <w:bookmarkEnd w:id="80"/>
      <w:bookmarkEnd w:id="81"/>
      <w:r w:rsidRPr="000E1730">
        <w:t xml:space="preserve">„Zlib 1.2.3” – Biblioteka funkcji do kompresji danych,  </w:t>
      </w:r>
      <w:hyperlink r:id="rId14" w:history="1">
        <w:r w:rsidRPr="000E1730">
          <w:rPr>
            <w:rStyle w:val="Hyperlink"/>
          </w:rPr>
          <w:t>http://www.zlib.net</w:t>
        </w:r>
      </w:hyperlink>
      <w:r w:rsidRPr="000E1730">
        <w:t>.</w:t>
      </w:r>
      <w:bookmarkEnd w:id="82"/>
      <w:bookmarkEnd w:id="83"/>
    </w:p>
    <w:p w:rsidR="002B7A14" w:rsidRPr="000E1730" w:rsidRDefault="002B7A14">
      <w:pPr>
        <w:pStyle w:val="Heading1"/>
        <w:numPr>
          <w:ilvl w:val="0"/>
          <w:numId w:val="27"/>
        </w:numPr>
      </w:pPr>
      <w:bookmarkStart w:id="84" w:name="_Toc365015753"/>
      <w:bookmarkStart w:id="85" w:name="_Toc480431453"/>
      <w:bookmarkEnd w:id="24"/>
      <w:bookmarkEnd w:id="25"/>
      <w:r w:rsidRPr="000E1730">
        <w:t>Zasady wymiany komunikatów</w:t>
      </w:r>
      <w:bookmarkEnd w:id="84"/>
    </w:p>
    <w:p w:rsidR="002B7A14" w:rsidRPr="000E1730" w:rsidRDefault="002B7A14" w:rsidP="00B51BD3">
      <w:pPr>
        <w:pStyle w:val="Heading2"/>
        <w:numPr>
          <w:ilvl w:val="1"/>
          <w:numId w:val="27"/>
        </w:numPr>
      </w:pPr>
      <w:bookmarkStart w:id="86" w:name="_Hlt512415015"/>
      <w:bookmarkStart w:id="87" w:name="_Toc365015754"/>
      <w:bookmarkStart w:id="88" w:name="_Toc508164055"/>
      <w:bookmarkEnd w:id="86"/>
      <w:r w:rsidRPr="000E1730">
        <w:t>Zasady ogólne</w:t>
      </w:r>
      <w:bookmarkEnd w:id="87"/>
    </w:p>
    <w:p w:rsidR="002B7A14" w:rsidRPr="000E1730" w:rsidRDefault="002B7A14" w:rsidP="00C51BF6">
      <w:pPr>
        <w:pStyle w:val="Opis"/>
        <w:spacing w:before="30" w:after="30"/>
      </w:pPr>
      <w:r w:rsidRPr="000E1730">
        <w:t xml:space="preserve">Dokument przedstawia propozycję wymiany komunikatów pomiędzy systemem ZSK-C (NBP) a systemem </w:t>
      </w:r>
      <w:r w:rsidRPr="000E1730">
        <w:rPr>
          <w:highlight w:val="cyan"/>
        </w:rPr>
        <w:t>XXXX</w:t>
      </w:r>
      <w:r w:rsidRPr="000E1730">
        <w:t xml:space="preserve"> należącym do </w:t>
      </w:r>
      <w:r w:rsidRPr="000E1730">
        <w:rPr>
          <w:highlight w:val="cyan"/>
        </w:rPr>
        <w:t>YYYY</w:t>
      </w:r>
      <w:r w:rsidRPr="000E1730">
        <w:t xml:space="preserve"> opartą o standard RBE w wersji </w:t>
      </w:r>
      <w:fldSimple w:instr=" DOCPROPERTY  &quot;Numer dokumentu&quot;  \* MERGEFORMAT ">
        <w:r>
          <w:t>4.0</w:t>
        </w:r>
      </w:fldSimple>
      <w:r w:rsidRPr="000E1730">
        <w:t xml:space="preserve"> </w:t>
      </w:r>
      <w:fldSimple w:instr=" REF _Ref55098159 \r \h  \* MERGEFORMAT ">
        <w:r>
          <w:t>[1]</w:t>
        </w:r>
      </w:fldSimple>
      <w:r w:rsidRPr="000E1730">
        <w:t>. Poniżej w tabelach ujęto poszczególne komunikaty w standardzie RBE i w kolumnie „Wprowadzana wartość” zamieszczono uwagi dotyczące pól, których zawartość będzie znacząca dla systemu ZSK-C, t</w:t>
      </w:r>
      <w:r>
        <w:t>zn. wartości z tych pól</w:t>
      </w:r>
      <w:r w:rsidRPr="000E1730">
        <w:t xml:space="preserve"> </w:t>
      </w:r>
      <w:r>
        <w:t>będą weryfikowane</w:t>
      </w:r>
      <w:r w:rsidRPr="000E1730">
        <w:t>/zapisywa</w:t>
      </w:r>
      <w:r>
        <w:t>ne</w:t>
      </w:r>
      <w:r w:rsidRPr="000E1730">
        <w:t xml:space="preserve"> dla komunikatów </w:t>
      </w:r>
      <w:r>
        <w:t>przychodzących i uzupełniane/przesyłane</w:t>
      </w:r>
      <w:r w:rsidRPr="000E1730">
        <w:t xml:space="preserve"> dla komunikatów wychodzących. Informacje zamieszczone w pozostałych polach nie będą brane pod uwagę. Wyjątek stanowią pola zamieszczone w sekcji wskazującej kryteria wyboru (zleceń, wyciągów), gdzie uzupełnienie pola, wiążącego się z kryterium nieobsługiwanym, będzie traktowane jako błąd.</w:t>
      </w:r>
    </w:p>
    <w:p w:rsidR="002B7A14" w:rsidRPr="000E1730" w:rsidRDefault="002B7A14" w:rsidP="00D50F73">
      <w:pPr>
        <w:pStyle w:val="Heading2"/>
        <w:numPr>
          <w:ilvl w:val="1"/>
          <w:numId w:val="27"/>
        </w:numPr>
      </w:pPr>
      <w:bookmarkStart w:id="89" w:name="_Toc365015755"/>
      <w:bookmarkEnd w:id="88"/>
      <w:r w:rsidRPr="000E1730">
        <w:t>Zasady dotyczące obsługi różnych wersji standardu RBE</w:t>
      </w:r>
      <w:bookmarkEnd w:id="89"/>
    </w:p>
    <w:p w:rsidR="002B7A14" w:rsidRDefault="002B7A14" w:rsidP="00C51BF6">
      <w:pPr>
        <w:pStyle w:val="OpisZnakZnakZnak"/>
        <w:spacing w:before="30" w:after="30"/>
        <w:jc w:val="left"/>
      </w:pPr>
      <w:r w:rsidRPr="000E1730">
        <w:t>Główne założenia, jakie zostały przyjęte na potrzeby realizacji wersjonowania interfejsów:</w:t>
      </w:r>
    </w:p>
    <w:p w:rsidR="002B7A14" w:rsidRPr="00E60538" w:rsidRDefault="002B7A14" w:rsidP="002A3536">
      <w:pPr>
        <w:pStyle w:val="OpisZnakZnakZnak"/>
        <w:numPr>
          <w:ilvl w:val="0"/>
          <w:numId w:val="37"/>
        </w:numPr>
        <w:spacing w:before="30" w:after="30"/>
        <w:jc w:val="left"/>
      </w:pPr>
      <w:r w:rsidRPr="00E60538">
        <w:t xml:space="preserve">Pojęcie </w:t>
      </w:r>
      <w:r w:rsidRPr="00E60538">
        <w:rPr>
          <w:u w:val="single"/>
        </w:rPr>
        <w:t>wersji interfejsu</w:t>
      </w:r>
      <w:r w:rsidRPr="00E60538">
        <w:t xml:space="preserve"> jest tożsame z pojęciem </w:t>
      </w:r>
      <w:r w:rsidRPr="00E60538">
        <w:rPr>
          <w:u w:val="single"/>
        </w:rPr>
        <w:t>wersji standardu RBE</w:t>
      </w:r>
      <w:r w:rsidRPr="00E60538">
        <w:t xml:space="preserve">. Wersja interfejsu jest przekazywana w komunikacie biznesowym. </w:t>
      </w:r>
    </w:p>
    <w:p w:rsidR="002B7A14" w:rsidRPr="00E60538" w:rsidRDefault="002B7A14" w:rsidP="002A3536">
      <w:pPr>
        <w:pStyle w:val="OpisZnakZnakZnak"/>
        <w:numPr>
          <w:ilvl w:val="0"/>
          <w:numId w:val="37"/>
        </w:numPr>
        <w:spacing w:before="30" w:after="30"/>
        <w:jc w:val="left"/>
      </w:pPr>
      <w:r w:rsidRPr="00E60538">
        <w:t>Każdej wersji interfejsu odpowiada jedna aktualna wersja plików XML Schema.</w:t>
      </w:r>
    </w:p>
    <w:p w:rsidR="002B7A14" w:rsidRPr="000E1730" w:rsidRDefault="002B7A14" w:rsidP="002A3536">
      <w:pPr>
        <w:pStyle w:val="OpisZnakZnakZnak"/>
        <w:numPr>
          <w:ilvl w:val="0"/>
          <w:numId w:val="37"/>
        </w:numPr>
        <w:spacing w:before="30" w:after="30"/>
        <w:jc w:val="left"/>
      </w:pPr>
      <w:r w:rsidRPr="000E1730">
        <w:t>System zewnętrzny decyduje, w jakiej wersji standardu RBE chce realizować konkretny przepływ.</w:t>
      </w:r>
    </w:p>
    <w:p w:rsidR="002B7A14" w:rsidRPr="000E1730" w:rsidRDefault="002B7A14" w:rsidP="002A3536">
      <w:pPr>
        <w:pStyle w:val="OpisZnakZnakZnak"/>
        <w:numPr>
          <w:ilvl w:val="0"/>
          <w:numId w:val="37"/>
        </w:numPr>
        <w:spacing w:before="30" w:after="30"/>
        <w:jc w:val="left"/>
      </w:pPr>
      <w:r w:rsidRPr="000E1730">
        <w:t xml:space="preserve">Informacja o wersji RBE zapytania lub żądania wykonania usługi będzie przekazywana jedynie w komunikacie biznesowym. </w:t>
      </w:r>
    </w:p>
    <w:p w:rsidR="002B7A14" w:rsidRPr="000E1730" w:rsidRDefault="002B7A14" w:rsidP="002A3536">
      <w:pPr>
        <w:pStyle w:val="OpisZnakZnakZnak"/>
        <w:numPr>
          <w:ilvl w:val="0"/>
          <w:numId w:val="37"/>
        </w:numPr>
        <w:spacing w:before="30" w:after="30"/>
        <w:jc w:val="left"/>
      </w:pPr>
      <w:r w:rsidRPr="000E1730">
        <w:t>Numer wersji standardu RBE przekazywany będzie w atrybucie xsi:noNamespaceSchemaLocation jako katalog, w którym umieszczony jest plik XML Schema wg wzorca "</w:t>
      </w:r>
      <w:r w:rsidRPr="000E1730">
        <w:rPr>
          <w:i/>
          <w:iCs/>
        </w:rPr>
        <w:t>nr_wersji_RBE/nazwa pliku_schemy</w:t>
      </w:r>
      <w:r w:rsidRPr="000E1730">
        <w:t>" np. xsi:noNamespaceSchemaLocation="</w:t>
      </w:r>
      <w:fldSimple w:instr=" DOCPROPERTY  &quot;Numer dokumentu&quot;  \* MERGEFORMAT ">
        <w:r>
          <w:t>4.0</w:t>
        </w:r>
      </w:fldSimple>
      <w:r w:rsidRPr="000E1730">
        <w:t>/BalanceRequest.xsd".</w:t>
      </w:r>
    </w:p>
    <w:p w:rsidR="002B7A14" w:rsidRPr="000E1730" w:rsidRDefault="002B7A14" w:rsidP="002A3536">
      <w:pPr>
        <w:pStyle w:val="OpisZnakZnakZnak"/>
        <w:numPr>
          <w:ilvl w:val="0"/>
          <w:numId w:val="37"/>
        </w:numPr>
        <w:spacing w:before="30" w:after="30"/>
        <w:jc w:val="left"/>
      </w:pPr>
      <w:r w:rsidRPr="000E1730">
        <w:t>Odpowiedź budowana jest zgodnie z zakresem tej wersji standardu, która została przekazana w zapytaniu.</w:t>
      </w:r>
    </w:p>
    <w:p w:rsidR="002B7A14" w:rsidRPr="000E1730" w:rsidRDefault="002B7A14" w:rsidP="002A3536">
      <w:pPr>
        <w:pStyle w:val="OpisZnakZnakZnak"/>
        <w:numPr>
          <w:ilvl w:val="0"/>
          <w:numId w:val="37"/>
        </w:numPr>
        <w:spacing w:before="30" w:after="30"/>
        <w:jc w:val="left"/>
      </w:pPr>
      <w:r w:rsidRPr="000E1730">
        <w:t xml:space="preserve">Domyślną wersją standardu jest wersja 1.0. Jeżeli numer domyślnej wersji nie zostanie jawnie przekazany w zapytaniu, to w odpowiedzi również jest pomijany. </w:t>
      </w:r>
    </w:p>
    <w:p w:rsidR="002B7A14" w:rsidRPr="000E1730" w:rsidRDefault="002B7A14" w:rsidP="002A3536">
      <w:pPr>
        <w:pStyle w:val="OpisZnakZnakZnak"/>
        <w:numPr>
          <w:ilvl w:val="0"/>
          <w:numId w:val="37"/>
        </w:numPr>
        <w:spacing w:before="30" w:after="30"/>
        <w:jc w:val="left"/>
      </w:pPr>
      <w:r w:rsidRPr="000E1730">
        <w:t>Kolejne wersje standardu RBE powinny być liczbami. Takie założenie wynika z konieczności porównywania wersji na etapie budowania odpowiedzi.</w:t>
      </w:r>
    </w:p>
    <w:p w:rsidR="002B7A14" w:rsidRPr="000E1730" w:rsidRDefault="002B7A14" w:rsidP="002A3536">
      <w:pPr>
        <w:pStyle w:val="OpisZnakZnakZnak"/>
        <w:numPr>
          <w:ilvl w:val="0"/>
          <w:numId w:val="37"/>
        </w:numPr>
        <w:spacing w:before="30" w:after="30"/>
        <w:jc w:val="left"/>
      </w:pPr>
      <w:r w:rsidRPr="000E1730">
        <w:t>Jeżeli zapytanie będzie się odwoływało do nieistniejącej wersji standardu, to zostanie odrzucone na etapie walidacji dokumentu RBE. Natomiast, jeżeli wersja standardu zostanie przekazana w sposób inny niż określony protokołem uzgodnień, to zapytanie zostanie odrzucone z kodem błędu 200 ("Składnia komunikatu niezgodna ze specyfikacją").</w:t>
      </w:r>
    </w:p>
    <w:p w:rsidR="002B7A14" w:rsidRPr="000E1730" w:rsidRDefault="002B7A14" w:rsidP="002A3536">
      <w:pPr>
        <w:pStyle w:val="OpisZnakZnakZnak"/>
        <w:numPr>
          <w:ilvl w:val="0"/>
          <w:numId w:val="37"/>
        </w:numPr>
        <w:spacing w:before="30" w:after="30"/>
        <w:jc w:val="left"/>
      </w:pPr>
      <w:r w:rsidRPr="000E1730">
        <w:t>Wszystkie pliki XML Schema zawierają informację o wersji standardu RBE w adnotacji:</w:t>
      </w:r>
    </w:p>
    <w:p w:rsidR="002B7A14" w:rsidRDefault="002B7A14" w:rsidP="00C51BF6">
      <w:pPr>
        <w:pStyle w:val="OpisZnakZnakZnak"/>
        <w:spacing w:before="30" w:after="30"/>
        <w:jc w:val="left"/>
      </w:pPr>
    </w:p>
    <w:p w:rsidR="002B7A14" w:rsidRPr="000E1730" w:rsidRDefault="002B7A14" w:rsidP="00C51BF6">
      <w:pPr>
        <w:pStyle w:val="OpisZnakZnakZnak"/>
        <w:spacing w:before="30" w:after="30"/>
        <w:jc w:val="left"/>
        <w:rPr>
          <w:lang w:val="en-US"/>
        </w:rPr>
      </w:pPr>
      <w:r w:rsidRPr="000E1730">
        <w:tab/>
      </w:r>
      <w:r w:rsidRPr="000E1730">
        <w:rPr>
          <w:lang w:val="en-US"/>
        </w:rPr>
        <w:t>&lt;xsd:annotation&gt;</w:t>
      </w:r>
    </w:p>
    <w:p w:rsidR="002B7A14" w:rsidRPr="000E1730" w:rsidRDefault="002B7A14" w:rsidP="00C51BF6">
      <w:pPr>
        <w:pStyle w:val="OpisZnakZnakZnak"/>
        <w:spacing w:before="30" w:after="30"/>
        <w:jc w:val="left"/>
        <w:rPr>
          <w:lang w:val="en-US"/>
        </w:rPr>
      </w:pPr>
      <w:r w:rsidRPr="000E1730">
        <w:rPr>
          <w:lang w:val="en-US"/>
        </w:rPr>
        <w:tab/>
      </w:r>
      <w:r w:rsidRPr="000E1730">
        <w:rPr>
          <w:lang w:val="en-US"/>
        </w:rPr>
        <w:tab/>
        <w:t>&lt;xsd:documentation xml:lang="pl"&gt;</w:t>
      </w:r>
    </w:p>
    <w:p w:rsidR="002B7A14" w:rsidRPr="00815B23" w:rsidRDefault="002B7A14" w:rsidP="00C51BF6">
      <w:pPr>
        <w:pStyle w:val="OpisZnakZnakZnak"/>
        <w:spacing w:before="30" w:after="30"/>
        <w:jc w:val="left"/>
      </w:pPr>
      <w:r w:rsidRPr="000E1730">
        <w:rPr>
          <w:lang w:val="en-US"/>
        </w:rPr>
        <w:tab/>
      </w:r>
      <w:r w:rsidRPr="000E1730">
        <w:rPr>
          <w:lang w:val="en-US"/>
        </w:rPr>
        <w:tab/>
      </w:r>
      <w:r w:rsidRPr="000E1730">
        <w:rPr>
          <w:lang w:val="en-US"/>
        </w:rPr>
        <w:tab/>
      </w:r>
      <w:r w:rsidRPr="00815B23">
        <w:t xml:space="preserve">Standard RBE wersja </w:t>
      </w:r>
      <w:r w:rsidRPr="00815B23">
        <w:rPr>
          <w:i/>
          <w:iCs/>
        </w:rPr>
        <w:t>nr_wersji</w:t>
      </w:r>
      <w:r w:rsidRPr="00815B23">
        <w:tab/>
      </w:r>
      <w:r w:rsidRPr="00815B23">
        <w:tab/>
      </w:r>
      <w:r w:rsidRPr="00815B23">
        <w:tab/>
      </w:r>
    </w:p>
    <w:p w:rsidR="002B7A14" w:rsidRPr="000E1730" w:rsidRDefault="002B7A14" w:rsidP="00C51BF6">
      <w:pPr>
        <w:pStyle w:val="OpisZnakZnakZnak"/>
        <w:spacing w:before="30" w:after="30"/>
        <w:jc w:val="left"/>
        <w:rPr>
          <w:lang w:val="en-US"/>
        </w:rPr>
      </w:pPr>
      <w:r w:rsidRPr="00815B23">
        <w:tab/>
      </w:r>
      <w:r w:rsidRPr="00815B23">
        <w:tab/>
      </w:r>
      <w:r w:rsidRPr="000E1730">
        <w:rPr>
          <w:lang w:val="en-US"/>
        </w:rPr>
        <w:t>&lt;/xsd:documentation&gt;</w:t>
      </w:r>
    </w:p>
    <w:p w:rsidR="002B7A14" w:rsidRPr="000E1730" w:rsidRDefault="002B7A14" w:rsidP="00C51BF6">
      <w:pPr>
        <w:pStyle w:val="OpisZnakZnakZnak"/>
        <w:spacing w:before="30" w:after="30"/>
        <w:jc w:val="left"/>
        <w:rPr>
          <w:lang w:val="en-US"/>
        </w:rPr>
      </w:pPr>
      <w:r w:rsidRPr="000E1730">
        <w:rPr>
          <w:lang w:val="en-US"/>
        </w:rPr>
        <w:tab/>
        <w:t>&lt;/xsd:annotation&gt;</w:t>
      </w:r>
    </w:p>
    <w:p w:rsidR="002B7A14" w:rsidRPr="000E1730" w:rsidRDefault="002B7A14" w:rsidP="00813E95">
      <w:pPr>
        <w:pStyle w:val="OpisZnakZnakZnak"/>
        <w:jc w:val="left"/>
        <w:rPr>
          <w:lang w:val="en-US"/>
        </w:rPr>
      </w:pPr>
    </w:p>
    <w:p w:rsidR="002B7A14" w:rsidRPr="000E1730" w:rsidRDefault="002B7A14" w:rsidP="003B587F">
      <w:pPr>
        <w:pStyle w:val="Heading2"/>
        <w:numPr>
          <w:ilvl w:val="1"/>
          <w:numId w:val="27"/>
        </w:numPr>
      </w:pPr>
      <w:bookmarkStart w:id="90" w:name="_Toc365015756"/>
      <w:r w:rsidRPr="000E1730">
        <w:t>Techniczne aspekty interfejsu</w:t>
      </w:r>
      <w:bookmarkEnd w:id="90"/>
    </w:p>
    <w:p w:rsidR="002B7A14" w:rsidRPr="000E1730" w:rsidRDefault="002B7A14" w:rsidP="00C51BF6">
      <w:pPr>
        <w:pStyle w:val="OpisZnakZnakZnak"/>
        <w:spacing w:before="30" w:after="30"/>
        <w:ind w:left="601"/>
      </w:pPr>
      <w:r w:rsidRPr="000E1730">
        <w:t xml:space="preserve">Interfejs w warstwie komunikacyjnej jest realizowany w oparciu o wersję 2.0 </w:t>
      </w:r>
      <w:r w:rsidRPr="000E1730">
        <w:rPr>
          <w:rStyle w:val="OpisZnak1"/>
        </w:rPr>
        <w:t>specyfikacji ebXML MSS (The ebXML Message Service Specification)</w:t>
      </w:r>
      <w:r w:rsidRPr="000E1730">
        <w:t xml:space="preserve">. Protokół komunikacji będący kluczowym elementem tej specyfikacji definiuje kopertę transportową ebXML i zasady wymiany danych między stronami interfejsu. W standardzie RBE opisano dopuszczalne wartości parametrów, natomiast w niniejszym rozdziale przedstawiono wartości parametrów obowiązujące w interfejsie pomiędzy systemami ZSK-C i </w:t>
      </w:r>
      <w:r w:rsidRPr="000E1730">
        <w:rPr>
          <w:highlight w:val="cyan"/>
        </w:rPr>
        <w:t>XXXX</w:t>
      </w:r>
      <w:r w:rsidRPr="000E1730">
        <w:t>.</w:t>
      </w:r>
    </w:p>
    <w:p w:rsidR="002B7A14" w:rsidRPr="000E1730" w:rsidRDefault="002B7A14" w:rsidP="00C51BF6">
      <w:pPr>
        <w:pStyle w:val="OpisZnakZnakZnak"/>
        <w:spacing w:before="30" w:after="30"/>
        <w:ind w:left="601"/>
        <w:rPr>
          <w:b/>
        </w:rPr>
      </w:pPr>
    </w:p>
    <w:p w:rsidR="002B7A14" w:rsidRPr="000E1730" w:rsidRDefault="002B7A14" w:rsidP="00C51BF6">
      <w:pPr>
        <w:pStyle w:val="OpisZnakZnakZnak"/>
        <w:spacing w:before="30" w:after="30"/>
        <w:ind w:left="600"/>
        <w:rPr>
          <w:b/>
        </w:rPr>
      </w:pPr>
      <w:r w:rsidRPr="000E1730">
        <w:rPr>
          <w:b/>
        </w:rPr>
        <w:t>Zasady przygotowania załącznika przesyłki ebXML</w:t>
      </w:r>
    </w:p>
    <w:p w:rsidR="002B7A14" w:rsidRPr="000E1730" w:rsidRDefault="002B7A14" w:rsidP="00C51BF6">
      <w:pPr>
        <w:pStyle w:val="Opis"/>
        <w:spacing w:before="30" w:after="30"/>
      </w:pPr>
      <w:r w:rsidRPr="000E1730">
        <w:t xml:space="preserve">Struktura przesyłki ebXML jest zgodna ze specyfikacją SOAP Messages with Attachments i składa się z dwóch części: </w:t>
      </w:r>
    </w:p>
    <w:p w:rsidR="002B7A14" w:rsidRPr="000E1730" w:rsidRDefault="002B7A14" w:rsidP="00C51BF6">
      <w:pPr>
        <w:pStyle w:val="Listapunktowana1"/>
        <w:spacing w:before="30"/>
      </w:pPr>
      <w:r w:rsidRPr="000E1730">
        <w:t xml:space="preserve">pierwszej, stanowiącej nagłówek przesyłki zawierającej podstawowe parametry CPP, </w:t>
      </w:r>
    </w:p>
    <w:p w:rsidR="002B7A14" w:rsidRPr="000E1730" w:rsidRDefault="002B7A14" w:rsidP="00C51BF6">
      <w:pPr>
        <w:pStyle w:val="Listapunktowana1"/>
        <w:spacing w:before="30"/>
      </w:pPr>
      <w:r w:rsidRPr="000E1730">
        <w:t>drugiej, zawierającej zabezpieczone załączniki biznesowe w standardzie RBE.</w:t>
      </w:r>
    </w:p>
    <w:p w:rsidR="002B7A14" w:rsidRPr="000E1730" w:rsidRDefault="002B7A14" w:rsidP="00C51BF6">
      <w:pPr>
        <w:pStyle w:val="Opis"/>
        <w:spacing w:before="30" w:after="30"/>
      </w:pPr>
      <w:r w:rsidRPr="000E1730">
        <w:t>Sposób zabezpieczania załączników biznesowych przebiega następująco:</w:t>
      </w:r>
    </w:p>
    <w:p w:rsidR="002B7A14" w:rsidRPr="000E1730" w:rsidRDefault="002B7A14" w:rsidP="00C51BF6">
      <w:pPr>
        <w:pStyle w:val="Opis"/>
        <w:spacing w:before="30" w:after="30"/>
      </w:pPr>
      <w:r w:rsidRPr="000E1730">
        <w:t xml:space="preserve">1. Załącznik (komunikat RBE) w postaci XML jest opcjonalnie kompresowany za pomocą biblioteki ZLIB w wersji 1.2.3 opisanej i dostępnej w </w:t>
      </w:r>
      <w:fldSimple w:instr=" REF _Ref171784146 \r \h  \* MERGEFORMAT ">
        <w:r>
          <w:t>[2]</w:t>
        </w:r>
      </w:fldSimple>
      <w:r w:rsidRPr="000E1730">
        <w:t>. Kompresja dotyczy wybranych usług RBE - dla danej usługi RBE wszystkie komunikaty RBE są kompresowane lub nie.</w:t>
      </w:r>
    </w:p>
    <w:p w:rsidR="002B7A14" w:rsidRPr="000E1730" w:rsidRDefault="002B7A14" w:rsidP="00C51BF6">
      <w:pPr>
        <w:pStyle w:val="Opis"/>
        <w:spacing w:before="30" w:after="30"/>
      </w:pPr>
      <w:r w:rsidRPr="000E1730">
        <w:t xml:space="preserve">2. Skompresowany (lub nieskompresowany) załącznik jest zabezpieczany (podpisywany i szyfrowany) za pomocą koperty kryptograficznej PKCS#7. W procesie szyfrowania oraz podpisywania elektronicznego wykorzystywana jest biblioteka </w:t>
      </w:r>
      <w:r w:rsidRPr="004D122E">
        <w:rPr>
          <w:highlight w:val="yellow"/>
        </w:rPr>
        <w:t>NBP-HEART w wersji 3.534</w:t>
      </w:r>
      <w:r w:rsidRPr="000E1730">
        <w:t>. Pominięto stosowanie szyfrowania elementów nagłówka komunikatów ebXML oraz stosowanie podpisu zgodnego ze specyfikacją XML Signature.</w:t>
      </w:r>
    </w:p>
    <w:p w:rsidR="002B7A14" w:rsidRPr="000E1730" w:rsidRDefault="002B7A14" w:rsidP="00C51BF6">
      <w:pPr>
        <w:pStyle w:val="Opis"/>
        <w:spacing w:before="30" w:after="30"/>
      </w:pPr>
      <w:r w:rsidRPr="000E1730">
        <w:t>3. Binarna koperta PKSC#7 jest kodowana w BASE64.</w:t>
      </w:r>
    </w:p>
    <w:p w:rsidR="002B7A14" w:rsidRPr="000E1730" w:rsidRDefault="002B7A14" w:rsidP="00C51BF6">
      <w:pPr>
        <w:pStyle w:val="Opis"/>
        <w:spacing w:before="30" w:after="30"/>
      </w:pPr>
      <w:r w:rsidRPr="000E1730">
        <w:t>4. Przygotowany w ten sposób załącznik jest wstawiany do komunikatu ebXML.</w:t>
      </w:r>
    </w:p>
    <w:p w:rsidR="002B7A14" w:rsidRPr="000E1730" w:rsidRDefault="002B7A14" w:rsidP="00C51BF6">
      <w:pPr>
        <w:pStyle w:val="Opis"/>
        <w:spacing w:before="30" w:after="30"/>
      </w:pPr>
    </w:p>
    <w:p w:rsidR="002B7A14" w:rsidRPr="000E1730" w:rsidRDefault="002B7A14" w:rsidP="00C51BF6">
      <w:pPr>
        <w:pStyle w:val="OpisZnakZnakZnak"/>
        <w:spacing w:before="30" w:after="30"/>
        <w:ind w:left="600"/>
        <w:rPr>
          <w:b/>
        </w:rPr>
      </w:pPr>
      <w:r w:rsidRPr="000E1730">
        <w:rPr>
          <w:b/>
        </w:rPr>
        <w:t>Dostępność kanału</w:t>
      </w:r>
    </w:p>
    <w:p w:rsidR="002B7A14" w:rsidRPr="000E1730" w:rsidRDefault="002B7A14" w:rsidP="00C51BF6">
      <w:pPr>
        <w:pStyle w:val="Opis"/>
        <w:spacing w:before="30" w:after="30"/>
      </w:pPr>
      <w:r w:rsidRPr="000E1730">
        <w:t xml:space="preserve">Istnieje możliwość ustalenia zakresu czasowego pracy interfejsu indywidualnie dla każdego przepływu (usługi). W przypadku wysłania przesyłki poza dopuszczalnym zakresem czasowym </w:t>
      </w:r>
      <w:r w:rsidRPr="000E1730">
        <w:rPr>
          <w:highlight w:val="cyan"/>
        </w:rPr>
        <w:t>XXXX</w:t>
      </w:r>
      <w:r w:rsidRPr="000E1730">
        <w:t xml:space="preserve"> będzie otrzymywał komunikat z błędem technicznym (Message Error). Godziny pracy interfejsu będą wyznaczane na drodze bezpośrednich uzgodnień pomiędzy Narodowym Bankiem Polskim a </w:t>
      </w:r>
      <w:r w:rsidRPr="000E1730">
        <w:rPr>
          <w:highlight w:val="cyan"/>
        </w:rPr>
        <w:t>YYYY</w:t>
      </w:r>
      <w:r w:rsidRPr="000E1730">
        <w:t xml:space="preserve">.  </w:t>
      </w:r>
    </w:p>
    <w:p w:rsidR="002B7A14" w:rsidRPr="000E1730" w:rsidRDefault="002B7A14" w:rsidP="00C51BF6">
      <w:pPr>
        <w:pStyle w:val="Opis"/>
        <w:spacing w:before="30" w:after="30"/>
      </w:pPr>
    </w:p>
    <w:p w:rsidR="002B7A14" w:rsidRPr="000E1730" w:rsidRDefault="002B7A14" w:rsidP="00C51BF6">
      <w:pPr>
        <w:pStyle w:val="OpisZnakZnakZnak"/>
        <w:spacing w:before="30" w:after="30"/>
        <w:ind w:left="600"/>
        <w:rPr>
          <w:b/>
        </w:rPr>
      </w:pPr>
      <w:r w:rsidRPr="000E1730">
        <w:rPr>
          <w:b/>
        </w:rPr>
        <w:t>Parametry CPP</w:t>
      </w:r>
    </w:p>
    <w:p w:rsidR="002B7A14" w:rsidRPr="000E1730" w:rsidRDefault="002B7A14" w:rsidP="00C51BF6">
      <w:pPr>
        <w:pStyle w:val="OpisZnakZnakZnak"/>
        <w:spacing w:before="30" w:after="30"/>
        <w:ind w:left="600"/>
      </w:pPr>
      <w:r w:rsidRPr="000E1730">
        <w:t>W poniższej tabeli opisano wszystkie parametry CPP niezbędne do realizacji interfejsu.</w:t>
      </w:r>
    </w:p>
    <w:p w:rsidR="002B7A14" w:rsidRPr="000E1730" w:rsidRDefault="002B7A14" w:rsidP="00C80FD5">
      <w:pPr>
        <w:pStyle w:val="Podpisnadtabel"/>
      </w:pPr>
      <w:bookmarkStart w:id="91" w:name="_Toc365015827"/>
      <w:bookmarkStart w:id="92" w:name="_Toc153182385"/>
      <w:r w:rsidRPr="000E1730">
        <w:t xml:space="preserve">Tabela </w:t>
      </w:r>
      <w:fldSimple w:instr=" SEQ Tabela \* ARABIC ">
        <w:r>
          <w:rPr>
            <w:noProof/>
          </w:rPr>
          <w:t>1</w:t>
        </w:r>
      </w:fldSimple>
      <w:r w:rsidRPr="000E1730">
        <w:t>. Parametry CPP</w:t>
      </w:r>
      <w:bookmarkEnd w:id="91"/>
      <w:r w:rsidRPr="000E1730">
        <w:t xml:space="preserve"> </w:t>
      </w:r>
      <w:bookmarkEnd w:id="92"/>
    </w:p>
    <w:tbl>
      <w:tblPr>
        <w:tblW w:w="9100" w:type="dxa"/>
        <w:tblInd w:w="108" w:type="dxa"/>
        <w:tblLayout w:type="fixed"/>
        <w:tblLook w:val="01E0"/>
      </w:tblPr>
      <w:tblGrid>
        <w:gridCol w:w="5"/>
        <w:gridCol w:w="2267"/>
        <w:gridCol w:w="4675"/>
        <w:gridCol w:w="2153"/>
      </w:tblGrid>
      <w:tr w:rsidR="002B7A14" w:rsidRPr="00042351" w:rsidTr="00042351">
        <w:tc>
          <w:tcPr>
            <w:tcW w:w="2268" w:type="dxa"/>
            <w:gridSpan w:val="2"/>
            <w:shd w:val="clear" w:color="auto" w:fill="000000"/>
          </w:tcPr>
          <w:p w:rsidR="002B7A14" w:rsidRPr="00042351" w:rsidRDefault="002B7A14" w:rsidP="00C80FD5">
            <w:pPr>
              <w:pStyle w:val="Nagwekkolumnywtabeli"/>
              <w:rPr>
                <w:szCs w:val="22"/>
              </w:rPr>
            </w:pPr>
            <w:r w:rsidRPr="00042351">
              <w:rPr>
                <w:szCs w:val="22"/>
              </w:rPr>
              <w:t>Parametr</w:t>
            </w:r>
          </w:p>
        </w:tc>
        <w:tc>
          <w:tcPr>
            <w:tcW w:w="4678" w:type="dxa"/>
            <w:shd w:val="clear" w:color="auto" w:fill="000000"/>
          </w:tcPr>
          <w:p w:rsidR="002B7A14" w:rsidRPr="00042351" w:rsidRDefault="002B7A14" w:rsidP="00585E0D">
            <w:pPr>
              <w:jc w:val="center"/>
              <w:rPr>
                <w:b/>
                <w:sz w:val="22"/>
                <w:szCs w:val="22"/>
              </w:rPr>
            </w:pPr>
            <w:r w:rsidRPr="00042351">
              <w:rPr>
                <w:b/>
                <w:sz w:val="22"/>
                <w:szCs w:val="22"/>
              </w:rPr>
              <w:t>Wartość parametru</w:t>
            </w:r>
          </w:p>
        </w:tc>
        <w:tc>
          <w:tcPr>
            <w:tcW w:w="2154" w:type="dxa"/>
            <w:shd w:val="clear" w:color="auto" w:fill="000000"/>
          </w:tcPr>
          <w:p w:rsidR="002B7A14" w:rsidRPr="00042351" w:rsidRDefault="002B7A14" w:rsidP="00585E0D">
            <w:pPr>
              <w:jc w:val="center"/>
              <w:rPr>
                <w:b/>
                <w:sz w:val="22"/>
                <w:szCs w:val="22"/>
              </w:rPr>
            </w:pPr>
            <w:r w:rsidRPr="00042351">
              <w:rPr>
                <w:b/>
                <w:sz w:val="22"/>
                <w:szCs w:val="22"/>
              </w:rPr>
              <w:t>Opis</w:t>
            </w:r>
          </w:p>
        </w:tc>
      </w:tr>
      <w:tr w:rsidR="002B7A14" w:rsidRPr="000E1730" w:rsidTr="00042351">
        <w:tc>
          <w:tcPr>
            <w:tcW w:w="2268" w:type="dxa"/>
            <w:gridSpan w:val="2"/>
          </w:tcPr>
          <w:p w:rsidR="002B7A14" w:rsidRPr="00042351" w:rsidRDefault="002B7A14" w:rsidP="00C80FD5">
            <w:pPr>
              <w:pStyle w:val="opiswtabeli"/>
              <w:rPr>
                <w:sz w:val="20"/>
              </w:rPr>
            </w:pPr>
            <w:r w:rsidRPr="00042351">
              <w:rPr>
                <w:sz w:val="20"/>
              </w:rPr>
              <w:t>CPAId</w:t>
            </w:r>
          </w:p>
        </w:tc>
        <w:tc>
          <w:tcPr>
            <w:tcW w:w="4678" w:type="dxa"/>
          </w:tcPr>
          <w:p w:rsidR="002B7A14" w:rsidRPr="000E1730" w:rsidRDefault="002B7A14" w:rsidP="00585E0D">
            <w:pPr>
              <w:pStyle w:val="opiswtabeli"/>
            </w:pPr>
            <w:r w:rsidRPr="000E1730">
              <w:t>ZSK_</w:t>
            </w:r>
            <w:r w:rsidRPr="000E1730">
              <w:rPr>
                <w:highlight w:val="cyan"/>
              </w:rPr>
              <w:t>ZZZZ</w:t>
            </w:r>
          </w:p>
        </w:tc>
        <w:tc>
          <w:tcPr>
            <w:tcW w:w="2154" w:type="dxa"/>
          </w:tcPr>
          <w:p w:rsidR="002B7A14" w:rsidRPr="000E1730" w:rsidRDefault="002B7A14" w:rsidP="00585E0D">
            <w:pPr>
              <w:pStyle w:val="opiswtabeli"/>
            </w:pPr>
            <w:r w:rsidRPr="000E1730">
              <w:t>Identyfikator umowy CPA</w:t>
            </w:r>
          </w:p>
        </w:tc>
      </w:tr>
      <w:tr w:rsidR="002B7A14" w:rsidRPr="000E1730" w:rsidTr="00042351">
        <w:tc>
          <w:tcPr>
            <w:tcW w:w="2268" w:type="dxa"/>
            <w:gridSpan w:val="2"/>
          </w:tcPr>
          <w:p w:rsidR="002B7A14" w:rsidRPr="00042351" w:rsidRDefault="002B7A14" w:rsidP="00C80FD5">
            <w:pPr>
              <w:pStyle w:val="opiswtabeli"/>
              <w:rPr>
                <w:sz w:val="20"/>
              </w:rPr>
            </w:pPr>
            <w:r w:rsidRPr="00042351">
              <w:rPr>
                <w:sz w:val="20"/>
              </w:rPr>
              <w:t>ackRequested</w:t>
            </w:r>
          </w:p>
        </w:tc>
        <w:tc>
          <w:tcPr>
            <w:tcW w:w="4678" w:type="dxa"/>
          </w:tcPr>
          <w:p w:rsidR="002B7A14" w:rsidRPr="000E1730" w:rsidRDefault="002B7A14" w:rsidP="00585E0D">
            <w:pPr>
              <w:pStyle w:val="opiswtabeli"/>
            </w:pPr>
            <w:r w:rsidRPr="000E1730">
              <w:t>Always</w:t>
            </w:r>
          </w:p>
        </w:tc>
        <w:tc>
          <w:tcPr>
            <w:tcW w:w="2154" w:type="dxa"/>
          </w:tcPr>
          <w:p w:rsidR="002B7A14" w:rsidRPr="000E1730" w:rsidRDefault="002B7A14" w:rsidP="00585E0D">
            <w:pPr>
              <w:pStyle w:val="opiswtabeli"/>
            </w:pPr>
            <w:r w:rsidRPr="000E1730">
              <w:t>Określa, kiedy generowane jest potwierdzenie dostarczenia przesyłki</w:t>
            </w:r>
          </w:p>
        </w:tc>
      </w:tr>
      <w:tr w:rsidR="002B7A14" w:rsidRPr="000E1730" w:rsidTr="00042351">
        <w:tc>
          <w:tcPr>
            <w:tcW w:w="2268" w:type="dxa"/>
            <w:gridSpan w:val="2"/>
          </w:tcPr>
          <w:p w:rsidR="002B7A14" w:rsidRPr="00042351" w:rsidRDefault="002B7A14" w:rsidP="00C80FD5">
            <w:pPr>
              <w:pStyle w:val="opiswtabeli"/>
              <w:rPr>
                <w:sz w:val="20"/>
              </w:rPr>
            </w:pPr>
            <w:r w:rsidRPr="00042351">
              <w:rPr>
                <w:sz w:val="20"/>
              </w:rPr>
              <w:t>ackSignatureRequested</w:t>
            </w:r>
          </w:p>
        </w:tc>
        <w:tc>
          <w:tcPr>
            <w:tcW w:w="4678" w:type="dxa"/>
          </w:tcPr>
          <w:p w:rsidR="002B7A14" w:rsidRPr="000E1730" w:rsidRDefault="002B7A14" w:rsidP="00585E0D">
            <w:pPr>
              <w:pStyle w:val="opiswtabeli"/>
            </w:pPr>
            <w:r w:rsidRPr="000E1730">
              <w:t>Never</w:t>
            </w:r>
          </w:p>
        </w:tc>
        <w:tc>
          <w:tcPr>
            <w:tcW w:w="2154" w:type="dxa"/>
          </w:tcPr>
          <w:p w:rsidR="002B7A14" w:rsidRPr="000E1730" w:rsidRDefault="002B7A14" w:rsidP="00585E0D">
            <w:pPr>
              <w:pStyle w:val="opiswtabeli"/>
            </w:pPr>
            <w:r w:rsidRPr="000E1730">
              <w:t>Określa, czy potwierdzenie ma być podpisane</w:t>
            </w:r>
          </w:p>
        </w:tc>
      </w:tr>
      <w:tr w:rsidR="002B7A14" w:rsidRPr="000E1730" w:rsidTr="00042351">
        <w:tc>
          <w:tcPr>
            <w:tcW w:w="2268" w:type="dxa"/>
            <w:gridSpan w:val="2"/>
            <w:vMerge w:val="restart"/>
          </w:tcPr>
          <w:p w:rsidR="002B7A14" w:rsidRPr="00042351" w:rsidRDefault="002B7A14" w:rsidP="00C80FD5">
            <w:pPr>
              <w:pStyle w:val="opiswtabeli"/>
              <w:rPr>
                <w:sz w:val="20"/>
              </w:rPr>
            </w:pPr>
            <w:r w:rsidRPr="00042351">
              <w:rPr>
                <w:sz w:val="20"/>
              </w:rPr>
              <w:t>Action</w:t>
            </w:r>
          </w:p>
        </w:tc>
        <w:tc>
          <w:tcPr>
            <w:tcW w:w="4678" w:type="dxa"/>
          </w:tcPr>
          <w:p w:rsidR="002B7A14" w:rsidRPr="000E1730" w:rsidRDefault="002B7A14" w:rsidP="00585E0D">
            <w:pPr>
              <w:pStyle w:val="opiswtabeli"/>
              <w:rPr>
                <w:lang w:val="en-US"/>
              </w:rPr>
            </w:pPr>
            <w:r w:rsidRPr="000E1730">
              <w:rPr>
                <w:lang w:val="en-US"/>
              </w:rPr>
              <w:t>PaymentAddRequest</w:t>
            </w:r>
          </w:p>
          <w:p w:rsidR="002B7A14" w:rsidRPr="000E1730" w:rsidRDefault="002B7A14" w:rsidP="00585E0D">
            <w:pPr>
              <w:pStyle w:val="opiswtabeli"/>
              <w:rPr>
                <w:lang w:val="en-US"/>
              </w:rPr>
            </w:pPr>
            <w:r w:rsidRPr="000E1730">
              <w:rPr>
                <w:lang w:val="en-US"/>
              </w:rPr>
              <w:t>PaymentInquiryRequest</w:t>
            </w:r>
          </w:p>
          <w:p w:rsidR="002B7A14" w:rsidRPr="000E1730" w:rsidRDefault="002B7A14" w:rsidP="00585E0D">
            <w:pPr>
              <w:pStyle w:val="opiswtabeli"/>
              <w:rPr>
                <w:lang w:val="en-US"/>
              </w:rPr>
            </w:pPr>
            <w:r w:rsidRPr="000E1730">
              <w:rPr>
                <w:lang w:val="en-US"/>
              </w:rPr>
              <w:t>PaymentModifyRequest</w:t>
            </w:r>
          </w:p>
          <w:p w:rsidR="002B7A14" w:rsidRDefault="002B7A14" w:rsidP="00585E0D">
            <w:pPr>
              <w:pStyle w:val="opiswtabeli"/>
              <w:rPr>
                <w:lang w:val="en-US"/>
              </w:rPr>
            </w:pPr>
            <w:r w:rsidRPr="000E1730">
              <w:rPr>
                <w:lang w:val="en-US"/>
              </w:rPr>
              <w:t>PaymentCancellationRequest</w:t>
            </w:r>
          </w:p>
          <w:p w:rsidR="002B7A14" w:rsidRPr="000E1730" w:rsidRDefault="002B7A14" w:rsidP="00585E0D">
            <w:pPr>
              <w:pStyle w:val="opiswtabeli"/>
              <w:rPr>
                <w:lang w:val="en-US"/>
              </w:rPr>
            </w:pPr>
          </w:p>
          <w:p w:rsidR="002B7A14" w:rsidRPr="000E1730" w:rsidRDefault="002B7A14" w:rsidP="00585E0D">
            <w:pPr>
              <w:pStyle w:val="opiswtabeli"/>
              <w:rPr>
                <w:lang w:val="en-US"/>
              </w:rPr>
            </w:pPr>
            <w:r w:rsidRPr="000E1730">
              <w:rPr>
                <w:lang w:val="en-US"/>
              </w:rPr>
              <w:t>PaymentAddResponse</w:t>
            </w:r>
          </w:p>
          <w:p w:rsidR="002B7A14" w:rsidRPr="000E1730" w:rsidRDefault="002B7A14" w:rsidP="00585E0D">
            <w:pPr>
              <w:pStyle w:val="opiswtabeli"/>
              <w:rPr>
                <w:lang w:val="en-US"/>
              </w:rPr>
            </w:pPr>
            <w:r w:rsidRPr="000E1730">
              <w:rPr>
                <w:lang w:val="en-US"/>
              </w:rPr>
              <w:t>PaymentInquiryResponse</w:t>
            </w:r>
          </w:p>
          <w:p w:rsidR="002B7A14" w:rsidRPr="000E1730" w:rsidRDefault="002B7A14" w:rsidP="00585E0D">
            <w:pPr>
              <w:pStyle w:val="opiswtabeli"/>
              <w:rPr>
                <w:lang w:val="en-US"/>
              </w:rPr>
            </w:pPr>
            <w:r w:rsidRPr="000E1730">
              <w:rPr>
                <w:lang w:val="en-US"/>
              </w:rPr>
              <w:t>PaymentModifyResponse</w:t>
            </w:r>
          </w:p>
          <w:p w:rsidR="002B7A14" w:rsidRPr="000E1730" w:rsidRDefault="002B7A14" w:rsidP="0035611C">
            <w:pPr>
              <w:pStyle w:val="opiswtabeli"/>
              <w:rPr>
                <w:lang w:val="en-US"/>
              </w:rPr>
            </w:pPr>
            <w:r>
              <w:rPr>
                <w:lang w:val="en-US"/>
              </w:rPr>
              <w:t>PaymentCancellationResponse</w:t>
            </w:r>
          </w:p>
        </w:tc>
        <w:tc>
          <w:tcPr>
            <w:tcW w:w="2154" w:type="dxa"/>
            <w:vMerge w:val="restart"/>
          </w:tcPr>
          <w:p w:rsidR="002B7A14" w:rsidRPr="000E1730" w:rsidRDefault="002B7A14" w:rsidP="00585E0D">
            <w:pPr>
              <w:pStyle w:val="opiswtabeli"/>
            </w:pPr>
            <w:r w:rsidRPr="000E1730">
              <w:t>Lista usług, która zostanie obsłużona przez MSH</w:t>
            </w:r>
          </w:p>
        </w:tc>
      </w:tr>
      <w:tr w:rsidR="002B7A14" w:rsidRPr="000A16C0" w:rsidTr="00042351">
        <w:tc>
          <w:tcPr>
            <w:tcW w:w="2268" w:type="dxa"/>
            <w:gridSpan w:val="2"/>
            <w:vMerge/>
          </w:tcPr>
          <w:p w:rsidR="002B7A14" w:rsidRPr="00042351" w:rsidRDefault="002B7A14" w:rsidP="00C80FD5">
            <w:pPr>
              <w:pStyle w:val="opiswtabeli"/>
              <w:rPr>
                <w:sz w:val="20"/>
              </w:rPr>
            </w:pPr>
          </w:p>
        </w:tc>
        <w:tc>
          <w:tcPr>
            <w:tcW w:w="4678" w:type="dxa"/>
          </w:tcPr>
          <w:p w:rsidR="002B7A14" w:rsidRDefault="002B7A14" w:rsidP="0035611C">
            <w:pPr>
              <w:pStyle w:val="opiswtabeli"/>
              <w:rPr>
                <w:lang w:val="en-US"/>
              </w:rPr>
            </w:pPr>
            <w:r w:rsidRPr="000E1730">
              <w:rPr>
                <w:lang w:val="en-US"/>
              </w:rPr>
              <w:t>StatementRequest</w:t>
            </w:r>
          </w:p>
          <w:p w:rsidR="002B7A14" w:rsidRPr="000E1730" w:rsidRDefault="002B7A14" w:rsidP="0035611C">
            <w:pPr>
              <w:pStyle w:val="opiswtabeli"/>
              <w:rPr>
                <w:lang w:val="en-US"/>
              </w:rPr>
            </w:pPr>
            <w:r w:rsidRPr="000E1730">
              <w:rPr>
                <w:lang w:val="en-US"/>
              </w:rPr>
              <w:t>BalanceRequest</w:t>
            </w:r>
          </w:p>
          <w:p w:rsidR="002B7A14" w:rsidRDefault="002B7A14" w:rsidP="0035611C">
            <w:pPr>
              <w:pStyle w:val="opiswtabeli"/>
              <w:rPr>
                <w:lang w:val="en-US"/>
              </w:rPr>
            </w:pPr>
            <w:r w:rsidRPr="000E1730">
              <w:rPr>
                <w:lang w:val="en-US"/>
              </w:rPr>
              <w:t>GeneralInformationInquiryRequest</w:t>
            </w:r>
          </w:p>
          <w:p w:rsidR="002B7A14" w:rsidRPr="000E1730" w:rsidRDefault="002B7A14" w:rsidP="0035611C">
            <w:pPr>
              <w:pStyle w:val="opiswtabeli"/>
              <w:rPr>
                <w:lang w:val="en-US"/>
              </w:rPr>
            </w:pPr>
            <w:r>
              <w:rPr>
                <w:lang w:val="en-US"/>
              </w:rPr>
              <w:t>GeneralReferenceListRequest</w:t>
            </w:r>
          </w:p>
          <w:p w:rsidR="002B7A14" w:rsidRDefault="002B7A14" w:rsidP="0035611C">
            <w:pPr>
              <w:pStyle w:val="opiswtabeli"/>
              <w:rPr>
                <w:lang w:val="en-US"/>
              </w:rPr>
            </w:pPr>
            <w:r>
              <w:rPr>
                <w:lang w:val="en-US"/>
              </w:rPr>
              <w:t>ForeignExchangeListRequest</w:t>
            </w:r>
          </w:p>
          <w:p w:rsidR="002B7A14" w:rsidRPr="000E1730" w:rsidRDefault="002B7A14" w:rsidP="0035611C">
            <w:pPr>
              <w:pStyle w:val="opiswtabeli"/>
              <w:rPr>
                <w:lang w:val="en-US"/>
              </w:rPr>
            </w:pPr>
            <w:r w:rsidRPr="0082480C">
              <w:rPr>
                <w:highlight w:val="cyan"/>
                <w:lang w:val="en-US"/>
              </w:rPr>
              <w:t>InterestRateRequest</w:t>
            </w:r>
          </w:p>
          <w:p w:rsidR="002B7A14" w:rsidRDefault="002B7A14" w:rsidP="00585E0D">
            <w:pPr>
              <w:pStyle w:val="opiswtabeli"/>
              <w:rPr>
                <w:lang w:val="en-US"/>
              </w:rPr>
            </w:pPr>
          </w:p>
          <w:p w:rsidR="002B7A14" w:rsidRPr="000E1730" w:rsidRDefault="002B7A14" w:rsidP="0035611C">
            <w:pPr>
              <w:pStyle w:val="opiswtabeli"/>
              <w:rPr>
                <w:lang w:val="en-US"/>
              </w:rPr>
            </w:pPr>
            <w:r w:rsidRPr="000E1730">
              <w:rPr>
                <w:lang w:val="en-US"/>
              </w:rPr>
              <w:t>StatementResponse</w:t>
            </w:r>
          </w:p>
          <w:p w:rsidR="002B7A14" w:rsidRPr="000E1730" w:rsidRDefault="002B7A14" w:rsidP="0035611C">
            <w:pPr>
              <w:pStyle w:val="opiswtabeli"/>
              <w:rPr>
                <w:lang w:val="en-US"/>
              </w:rPr>
            </w:pPr>
            <w:r w:rsidRPr="000E1730">
              <w:rPr>
                <w:lang w:val="en-US"/>
              </w:rPr>
              <w:t>BalanceResponse</w:t>
            </w:r>
          </w:p>
          <w:p w:rsidR="002B7A14" w:rsidRDefault="002B7A14" w:rsidP="0035611C">
            <w:pPr>
              <w:pStyle w:val="opiswtabeli"/>
              <w:rPr>
                <w:lang w:val="en-US"/>
              </w:rPr>
            </w:pPr>
            <w:r w:rsidRPr="000E1730">
              <w:rPr>
                <w:lang w:val="en-US"/>
              </w:rPr>
              <w:t>GeneralInformationInquiryResponse</w:t>
            </w:r>
          </w:p>
          <w:p w:rsidR="002B7A14" w:rsidRPr="000E1730" w:rsidRDefault="002B7A14" w:rsidP="0035611C">
            <w:pPr>
              <w:pStyle w:val="opiswtabeli"/>
              <w:rPr>
                <w:lang w:val="en-US"/>
              </w:rPr>
            </w:pPr>
            <w:r>
              <w:rPr>
                <w:lang w:val="en-US"/>
              </w:rPr>
              <w:t>GeneralReferenceListResponse</w:t>
            </w:r>
          </w:p>
          <w:p w:rsidR="002B7A14" w:rsidRDefault="002B7A14" w:rsidP="0035611C">
            <w:pPr>
              <w:pStyle w:val="opiswtabeli"/>
              <w:rPr>
                <w:lang w:val="en-US"/>
              </w:rPr>
            </w:pPr>
            <w:r>
              <w:rPr>
                <w:lang w:val="en-US"/>
              </w:rPr>
              <w:t>ForeignExchangeListResponse</w:t>
            </w:r>
          </w:p>
          <w:p w:rsidR="002B7A14" w:rsidRPr="000E1730" w:rsidRDefault="002B7A14" w:rsidP="0035611C">
            <w:pPr>
              <w:pStyle w:val="opiswtabeli"/>
              <w:rPr>
                <w:lang w:val="en-US"/>
              </w:rPr>
            </w:pPr>
            <w:r w:rsidRPr="0082480C">
              <w:rPr>
                <w:highlight w:val="cyan"/>
                <w:lang w:val="en-US"/>
              </w:rPr>
              <w:t>InterestRateResponse</w:t>
            </w:r>
          </w:p>
        </w:tc>
        <w:tc>
          <w:tcPr>
            <w:tcW w:w="2154" w:type="dxa"/>
            <w:vMerge/>
          </w:tcPr>
          <w:p w:rsidR="002B7A14" w:rsidRPr="00815B23" w:rsidRDefault="002B7A14" w:rsidP="00585E0D">
            <w:pPr>
              <w:pStyle w:val="opiswtabeli"/>
              <w:rPr>
                <w:lang w:val="en-US"/>
              </w:rPr>
            </w:pPr>
          </w:p>
        </w:tc>
      </w:tr>
      <w:tr w:rsidR="002B7A14" w:rsidRPr="000E1730" w:rsidTr="00042351">
        <w:tc>
          <w:tcPr>
            <w:tcW w:w="2268" w:type="dxa"/>
            <w:gridSpan w:val="2"/>
            <w:vMerge/>
          </w:tcPr>
          <w:p w:rsidR="002B7A14" w:rsidRPr="00815B23" w:rsidRDefault="002B7A14" w:rsidP="00C80FD5">
            <w:pPr>
              <w:pStyle w:val="opiswtabeli"/>
              <w:rPr>
                <w:sz w:val="20"/>
                <w:lang w:val="en-US"/>
              </w:rPr>
            </w:pPr>
          </w:p>
        </w:tc>
        <w:tc>
          <w:tcPr>
            <w:tcW w:w="4678" w:type="dxa"/>
          </w:tcPr>
          <w:p w:rsidR="002B7A14" w:rsidRPr="000E1730" w:rsidRDefault="002B7A14" w:rsidP="0035611C">
            <w:pPr>
              <w:pStyle w:val="opiswtabeli"/>
              <w:rPr>
                <w:lang w:val="en-US"/>
              </w:rPr>
            </w:pPr>
            <w:r w:rsidRPr="000E1730">
              <w:rPr>
                <w:lang w:val="en-US"/>
              </w:rPr>
              <w:t>DepositOrderAddRequest</w:t>
            </w:r>
          </w:p>
          <w:p w:rsidR="002B7A14" w:rsidRPr="000E1730" w:rsidRDefault="002B7A14" w:rsidP="0035611C">
            <w:pPr>
              <w:pStyle w:val="opiswtabeli"/>
              <w:rPr>
                <w:lang w:val="en-US"/>
              </w:rPr>
            </w:pPr>
            <w:r w:rsidRPr="000E1730">
              <w:rPr>
                <w:lang w:val="en-US"/>
              </w:rPr>
              <w:t>DepositCancellationRequest</w:t>
            </w:r>
          </w:p>
          <w:p w:rsidR="002B7A14" w:rsidRDefault="002B7A14" w:rsidP="0035611C">
            <w:pPr>
              <w:pStyle w:val="opiswtabeli"/>
              <w:rPr>
                <w:lang w:val="en-US"/>
              </w:rPr>
            </w:pPr>
            <w:r w:rsidRPr="000E1730">
              <w:rPr>
                <w:lang w:val="en-US"/>
              </w:rPr>
              <w:t>DepositInquiryRequest</w:t>
            </w:r>
          </w:p>
          <w:p w:rsidR="002B7A14" w:rsidRDefault="002B7A14" w:rsidP="0035611C">
            <w:pPr>
              <w:pStyle w:val="opiswtabeli"/>
              <w:rPr>
                <w:lang w:val="en-US"/>
              </w:rPr>
            </w:pPr>
            <w:r>
              <w:rPr>
                <w:lang w:val="en-US"/>
              </w:rPr>
              <w:t>DepositOfferInquiryRequest</w:t>
            </w:r>
          </w:p>
          <w:p w:rsidR="002B7A14" w:rsidRDefault="002B7A14" w:rsidP="0035611C">
            <w:pPr>
              <w:pStyle w:val="opiswtabeli"/>
              <w:rPr>
                <w:lang w:val="en-US"/>
              </w:rPr>
            </w:pPr>
          </w:p>
          <w:p w:rsidR="002B7A14" w:rsidRPr="000E1730" w:rsidRDefault="002B7A14" w:rsidP="0035611C">
            <w:pPr>
              <w:pStyle w:val="opiswtabeli"/>
              <w:rPr>
                <w:lang w:val="en-US"/>
              </w:rPr>
            </w:pPr>
            <w:r w:rsidRPr="000E1730">
              <w:rPr>
                <w:lang w:val="en-US"/>
              </w:rPr>
              <w:t>DepositOrderAddResponse</w:t>
            </w:r>
          </w:p>
          <w:p w:rsidR="002B7A14" w:rsidRPr="000E1730" w:rsidRDefault="002B7A14" w:rsidP="0035611C">
            <w:pPr>
              <w:pStyle w:val="opiswtabeli"/>
              <w:rPr>
                <w:lang w:val="en-US"/>
              </w:rPr>
            </w:pPr>
            <w:r w:rsidRPr="000E1730">
              <w:rPr>
                <w:lang w:val="en-US"/>
              </w:rPr>
              <w:t>DepositCancellationResponse</w:t>
            </w:r>
          </w:p>
          <w:p w:rsidR="002B7A14" w:rsidRDefault="002B7A14" w:rsidP="0035611C">
            <w:pPr>
              <w:pStyle w:val="opiswtabeli"/>
              <w:rPr>
                <w:lang w:val="en-US"/>
              </w:rPr>
            </w:pPr>
            <w:r w:rsidRPr="000E1730">
              <w:rPr>
                <w:lang w:val="en-US"/>
              </w:rPr>
              <w:t>DepositInquiryResponse</w:t>
            </w:r>
          </w:p>
          <w:p w:rsidR="002B7A14" w:rsidRPr="000E1730" w:rsidRDefault="002B7A14" w:rsidP="0035611C">
            <w:pPr>
              <w:pStyle w:val="opiswtabeli"/>
              <w:rPr>
                <w:lang w:val="en-US"/>
              </w:rPr>
            </w:pPr>
            <w:r>
              <w:rPr>
                <w:lang w:val="en-US"/>
              </w:rPr>
              <w:t>DepositOfferInquiryResponse</w:t>
            </w:r>
          </w:p>
        </w:tc>
        <w:tc>
          <w:tcPr>
            <w:tcW w:w="2154" w:type="dxa"/>
            <w:vMerge/>
          </w:tcPr>
          <w:p w:rsidR="002B7A14" w:rsidRPr="000E1730" w:rsidRDefault="002B7A14" w:rsidP="00585E0D">
            <w:pPr>
              <w:pStyle w:val="opiswtabeli"/>
            </w:pPr>
          </w:p>
        </w:tc>
      </w:tr>
      <w:tr w:rsidR="002B7A14" w:rsidRPr="000E1730" w:rsidTr="00042351">
        <w:tc>
          <w:tcPr>
            <w:tcW w:w="2268" w:type="dxa"/>
            <w:gridSpan w:val="2"/>
            <w:vMerge/>
          </w:tcPr>
          <w:p w:rsidR="002B7A14" w:rsidRPr="00042351" w:rsidRDefault="002B7A14" w:rsidP="00C80FD5">
            <w:pPr>
              <w:pStyle w:val="opiswtabeli"/>
              <w:rPr>
                <w:sz w:val="20"/>
              </w:rPr>
            </w:pPr>
          </w:p>
        </w:tc>
        <w:tc>
          <w:tcPr>
            <w:tcW w:w="4678" w:type="dxa"/>
          </w:tcPr>
          <w:p w:rsidR="002B7A14" w:rsidRDefault="002B7A14" w:rsidP="0035611C">
            <w:pPr>
              <w:pStyle w:val="opiswtabeli"/>
              <w:rPr>
                <w:lang w:val="en-US"/>
              </w:rPr>
            </w:pPr>
            <w:r>
              <w:rPr>
                <w:lang w:val="en-US"/>
              </w:rPr>
              <w:t>ChequeInquiryRequest</w:t>
            </w:r>
          </w:p>
          <w:p w:rsidR="002B7A14" w:rsidRDefault="002B7A14" w:rsidP="0035611C">
            <w:pPr>
              <w:pStyle w:val="opiswtabeli"/>
              <w:rPr>
                <w:lang w:val="en-US"/>
              </w:rPr>
            </w:pPr>
            <w:r>
              <w:rPr>
                <w:lang w:val="en-US"/>
              </w:rPr>
              <w:t>ChequeOrderAddRequest</w:t>
            </w:r>
          </w:p>
          <w:p w:rsidR="002B7A14" w:rsidRDefault="002B7A14" w:rsidP="0035611C">
            <w:pPr>
              <w:pStyle w:val="opiswtabeli"/>
              <w:rPr>
                <w:lang w:val="en-US"/>
              </w:rPr>
            </w:pPr>
            <w:r w:rsidRPr="0082480C">
              <w:rPr>
                <w:lang w:val="en-US"/>
              </w:rPr>
              <w:t>Ch</w:t>
            </w:r>
            <w:r>
              <w:rPr>
                <w:lang w:val="en-US"/>
              </w:rPr>
              <w:t>equeOrderCancellationRequest</w:t>
            </w:r>
          </w:p>
          <w:p w:rsidR="002B7A14" w:rsidRDefault="002B7A14" w:rsidP="0035611C">
            <w:pPr>
              <w:pStyle w:val="opiswtabeli"/>
              <w:rPr>
                <w:lang w:val="en-US"/>
              </w:rPr>
            </w:pPr>
            <w:r>
              <w:rPr>
                <w:lang w:val="en-US"/>
              </w:rPr>
              <w:t>ChequeOrderInquiryRequest</w:t>
            </w:r>
          </w:p>
          <w:p w:rsidR="002B7A14" w:rsidRDefault="002B7A14" w:rsidP="0035611C">
            <w:pPr>
              <w:pStyle w:val="opiswtabeli"/>
              <w:rPr>
                <w:lang w:val="en-US"/>
              </w:rPr>
            </w:pPr>
            <w:r>
              <w:rPr>
                <w:lang w:val="en-US"/>
              </w:rPr>
              <w:t>ChequeReservationAddRequest</w:t>
            </w:r>
          </w:p>
          <w:p w:rsidR="002B7A14" w:rsidRDefault="002B7A14" w:rsidP="0035611C">
            <w:pPr>
              <w:pStyle w:val="opiswtabeli"/>
              <w:rPr>
                <w:lang w:val="en-US"/>
              </w:rPr>
            </w:pPr>
            <w:r w:rsidRPr="0035611C">
              <w:rPr>
                <w:lang w:val="en-US"/>
              </w:rPr>
              <w:t>ChequeReservati</w:t>
            </w:r>
            <w:r>
              <w:rPr>
                <w:lang w:val="en-US"/>
              </w:rPr>
              <w:t>onCancellationInquiryRequest</w:t>
            </w:r>
          </w:p>
          <w:p w:rsidR="002B7A14" w:rsidRDefault="002B7A14" w:rsidP="0035611C">
            <w:pPr>
              <w:pStyle w:val="opiswtabeli"/>
              <w:rPr>
                <w:lang w:val="en-US"/>
              </w:rPr>
            </w:pPr>
            <w:r w:rsidRPr="0035611C">
              <w:rPr>
                <w:lang w:val="en-US"/>
              </w:rPr>
              <w:t>ChequeRe</w:t>
            </w:r>
            <w:r>
              <w:rPr>
                <w:lang w:val="en-US"/>
              </w:rPr>
              <w:t>servationCancellationRequest</w:t>
            </w:r>
          </w:p>
          <w:p w:rsidR="002B7A14" w:rsidRDefault="002B7A14" w:rsidP="0035611C">
            <w:pPr>
              <w:pStyle w:val="opiswtabeli"/>
              <w:rPr>
                <w:lang w:val="en-US"/>
              </w:rPr>
            </w:pPr>
            <w:r w:rsidRPr="0035611C">
              <w:rPr>
                <w:lang w:val="en-US"/>
              </w:rPr>
              <w:t>Che</w:t>
            </w:r>
            <w:r>
              <w:rPr>
                <w:lang w:val="en-US"/>
              </w:rPr>
              <w:t>queReservationInquiryRequest</w:t>
            </w:r>
          </w:p>
          <w:p w:rsidR="002B7A14" w:rsidRDefault="002B7A14" w:rsidP="0035611C">
            <w:pPr>
              <w:pStyle w:val="opiswtabeli"/>
              <w:rPr>
                <w:lang w:val="en-US"/>
              </w:rPr>
            </w:pPr>
          </w:p>
          <w:p w:rsidR="002B7A14" w:rsidRDefault="002B7A14" w:rsidP="0035611C">
            <w:pPr>
              <w:pStyle w:val="opiswtabeli"/>
              <w:rPr>
                <w:lang w:val="en-US"/>
              </w:rPr>
            </w:pPr>
            <w:r>
              <w:rPr>
                <w:lang w:val="en-US"/>
              </w:rPr>
              <w:t>ChequeInquiryResponse</w:t>
            </w:r>
          </w:p>
          <w:p w:rsidR="002B7A14" w:rsidRDefault="002B7A14" w:rsidP="0035611C">
            <w:pPr>
              <w:pStyle w:val="opiswtabeli"/>
              <w:rPr>
                <w:lang w:val="en-US"/>
              </w:rPr>
            </w:pPr>
            <w:r>
              <w:rPr>
                <w:lang w:val="en-US"/>
              </w:rPr>
              <w:t>ChequeOrderAddResponse</w:t>
            </w:r>
          </w:p>
          <w:p w:rsidR="002B7A14" w:rsidRDefault="002B7A14" w:rsidP="0035611C">
            <w:pPr>
              <w:pStyle w:val="opiswtabeli"/>
              <w:rPr>
                <w:lang w:val="en-US"/>
              </w:rPr>
            </w:pPr>
            <w:r w:rsidRPr="0082480C">
              <w:rPr>
                <w:lang w:val="en-US"/>
              </w:rPr>
              <w:t>Che</w:t>
            </w:r>
            <w:r>
              <w:rPr>
                <w:lang w:val="en-US"/>
              </w:rPr>
              <w:t>queOrderCancellationResponse</w:t>
            </w:r>
          </w:p>
          <w:p w:rsidR="002B7A14" w:rsidRDefault="002B7A14" w:rsidP="0035611C">
            <w:pPr>
              <w:pStyle w:val="opiswtabeli"/>
              <w:rPr>
                <w:lang w:val="en-US"/>
              </w:rPr>
            </w:pPr>
            <w:r>
              <w:rPr>
                <w:lang w:val="en-US"/>
              </w:rPr>
              <w:t>ChequeOrderInquiryResponse</w:t>
            </w:r>
          </w:p>
          <w:p w:rsidR="002B7A14" w:rsidRDefault="002B7A14" w:rsidP="0035611C">
            <w:pPr>
              <w:pStyle w:val="opiswtabeli"/>
              <w:rPr>
                <w:lang w:val="en-US"/>
              </w:rPr>
            </w:pPr>
            <w:r>
              <w:rPr>
                <w:lang w:val="en-US"/>
              </w:rPr>
              <w:t>ChequeReservationAddResponse</w:t>
            </w:r>
          </w:p>
          <w:p w:rsidR="002B7A14" w:rsidRDefault="002B7A14" w:rsidP="0035611C">
            <w:pPr>
              <w:pStyle w:val="opiswtabeli"/>
              <w:rPr>
                <w:lang w:val="en-US"/>
              </w:rPr>
            </w:pPr>
            <w:r w:rsidRPr="0035611C">
              <w:rPr>
                <w:lang w:val="en-US"/>
              </w:rPr>
              <w:t>ChequeReservationCancellationInquiry</w:t>
            </w:r>
            <w:r>
              <w:rPr>
                <w:lang w:val="en-US"/>
              </w:rPr>
              <w:t>Response</w:t>
            </w:r>
          </w:p>
          <w:p w:rsidR="002B7A14" w:rsidRDefault="002B7A14" w:rsidP="0035611C">
            <w:pPr>
              <w:pStyle w:val="opiswtabeli"/>
              <w:rPr>
                <w:lang w:val="en-US"/>
              </w:rPr>
            </w:pPr>
            <w:r w:rsidRPr="0035611C">
              <w:rPr>
                <w:lang w:val="en-US"/>
              </w:rPr>
              <w:t>ChequeRes</w:t>
            </w:r>
            <w:r>
              <w:rPr>
                <w:lang w:val="en-US"/>
              </w:rPr>
              <w:t>ervationCancellationResponse</w:t>
            </w:r>
          </w:p>
          <w:p w:rsidR="002B7A14" w:rsidRPr="000E1730" w:rsidRDefault="002B7A14" w:rsidP="0035611C">
            <w:pPr>
              <w:pStyle w:val="opiswtabeli"/>
              <w:rPr>
                <w:lang w:val="en-US"/>
              </w:rPr>
            </w:pPr>
            <w:r w:rsidRPr="0035611C">
              <w:rPr>
                <w:lang w:val="en-US"/>
              </w:rPr>
              <w:t>Cheq</w:t>
            </w:r>
            <w:r>
              <w:rPr>
                <w:lang w:val="en-US"/>
              </w:rPr>
              <w:t>ueReservationInquiryResponse</w:t>
            </w:r>
          </w:p>
        </w:tc>
        <w:tc>
          <w:tcPr>
            <w:tcW w:w="2154" w:type="dxa"/>
            <w:vMerge/>
          </w:tcPr>
          <w:p w:rsidR="002B7A14" w:rsidRPr="000E1730" w:rsidRDefault="002B7A14" w:rsidP="00585E0D">
            <w:pPr>
              <w:pStyle w:val="opiswtabeli"/>
            </w:pPr>
          </w:p>
        </w:tc>
      </w:tr>
      <w:tr w:rsidR="002B7A14" w:rsidRPr="000E1730" w:rsidTr="00042351">
        <w:tc>
          <w:tcPr>
            <w:tcW w:w="2268" w:type="dxa"/>
            <w:gridSpan w:val="2"/>
            <w:vMerge/>
          </w:tcPr>
          <w:p w:rsidR="002B7A14" w:rsidRPr="00042351" w:rsidRDefault="002B7A14" w:rsidP="00C80FD5">
            <w:pPr>
              <w:pStyle w:val="opiswtabeli"/>
              <w:rPr>
                <w:sz w:val="20"/>
              </w:rPr>
            </w:pPr>
          </w:p>
        </w:tc>
        <w:tc>
          <w:tcPr>
            <w:tcW w:w="4678" w:type="dxa"/>
          </w:tcPr>
          <w:p w:rsidR="002B7A14" w:rsidRDefault="002B7A14" w:rsidP="0035611C">
            <w:pPr>
              <w:pStyle w:val="opiswtabeli"/>
              <w:rPr>
                <w:lang w:val="en-US"/>
              </w:rPr>
            </w:pPr>
            <w:r>
              <w:rPr>
                <w:lang w:val="en-US"/>
              </w:rPr>
              <w:t>CreditComplaintAddRequest</w:t>
            </w:r>
          </w:p>
          <w:p w:rsidR="002B7A14" w:rsidRDefault="002B7A14" w:rsidP="0035611C">
            <w:pPr>
              <w:pStyle w:val="opiswtabeli"/>
              <w:rPr>
                <w:lang w:val="en-US"/>
              </w:rPr>
            </w:pPr>
            <w:r>
              <w:rPr>
                <w:lang w:val="en-US"/>
              </w:rPr>
              <w:t>CreditComplaintRequest</w:t>
            </w:r>
          </w:p>
          <w:p w:rsidR="002B7A14" w:rsidRDefault="002B7A14" w:rsidP="0035611C">
            <w:pPr>
              <w:pStyle w:val="opiswtabeli"/>
              <w:rPr>
                <w:lang w:val="en-US"/>
              </w:rPr>
            </w:pPr>
            <w:r>
              <w:rPr>
                <w:lang w:val="en-US"/>
              </w:rPr>
              <w:t>CreditInformationAddRequest</w:t>
            </w:r>
          </w:p>
          <w:p w:rsidR="002B7A14" w:rsidRDefault="002B7A14" w:rsidP="0035611C">
            <w:pPr>
              <w:pStyle w:val="opiswtabeli"/>
              <w:rPr>
                <w:lang w:val="en-US"/>
              </w:rPr>
            </w:pPr>
            <w:r>
              <w:rPr>
                <w:lang w:val="en-US"/>
              </w:rPr>
              <w:t>CreditInformationRequest</w:t>
            </w:r>
          </w:p>
          <w:p w:rsidR="002B7A14" w:rsidRDefault="002B7A14" w:rsidP="0035611C">
            <w:pPr>
              <w:pStyle w:val="opiswtabeli"/>
              <w:rPr>
                <w:lang w:val="en-US"/>
              </w:rPr>
            </w:pPr>
          </w:p>
          <w:p w:rsidR="002B7A14" w:rsidRDefault="002B7A14" w:rsidP="0035611C">
            <w:pPr>
              <w:pStyle w:val="opiswtabeli"/>
              <w:rPr>
                <w:lang w:val="en-US"/>
              </w:rPr>
            </w:pPr>
            <w:r>
              <w:rPr>
                <w:lang w:val="en-US"/>
              </w:rPr>
              <w:t>CreditComplaintAddResponse</w:t>
            </w:r>
          </w:p>
          <w:p w:rsidR="002B7A14" w:rsidRDefault="002B7A14" w:rsidP="0035611C">
            <w:pPr>
              <w:pStyle w:val="opiswtabeli"/>
              <w:rPr>
                <w:lang w:val="en-US"/>
              </w:rPr>
            </w:pPr>
            <w:r w:rsidRPr="0035611C">
              <w:rPr>
                <w:lang w:val="en-US"/>
              </w:rPr>
              <w:t>CreditC</w:t>
            </w:r>
            <w:r>
              <w:rPr>
                <w:lang w:val="en-US"/>
              </w:rPr>
              <w:t>omplaintResponse</w:t>
            </w:r>
          </w:p>
          <w:p w:rsidR="002B7A14" w:rsidRDefault="002B7A14" w:rsidP="0035611C">
            <w:pPr>
              <w:pStyle w:val="opiswtabeli"/>
              <w:rPr>
                <w:lang w:val="en-US"/>
              </w:rPr>
            </w:pPr>
            <w:r>
              <w:rPr>
                <w:lang w:val="en-US"/>
              </w:rPr>
              <w:t>CreditInformationAddResponse</w:t>
            </w:r>
          </w:p>
          <w:p w:rsidR="002B7A14" w:rsidRDefault="002B7A14" w:rsidP="0035611C">
            <w:pPr>
              <w:pStyle w:val="opiswtabeli"/>
              <w:rPr>
                <w:lang w:val="en-US"/>
              </w:rPr>
            </w:pPr>
            <w:r>
              <w:rPr>
                <w:lang w:val="en-US"/>
              </w:rPr>
              <w:t>CreditInformationResponse</w:t>
            </w:r>
          </w:p>
        </w:tc>
        <w:tc>
          <w:tcPr>
            <w:tcW w:w="2154" w:type="dxa"/>
            <w:vMerge/>
          </w:tcPr>
          <w:p w:rsidR="002B7A14" w:rsidRPr="000E1730" w:rsidRDefault="002B7A14" w:rsidP="00585E0D">
            <w:pPr>
              <w:pStyle w:val="opiswtabeli"/>
            </w:pPr>
          </w:p>
        </w:tc>
      </w:tr>
      <w:tr w:rsidR="002B7A14" w:rsidRPr="000E1730" w:rsidTr="00042351">
        <w:trPr>
          <w:gridBefore w:val="1"/>
        </w:trPr>
        <w:tc>
          <w:tcPr>
            <w:tcW w:w="2268" w:type="dxa"/>
            <w:vMerge/>
          </w:tcPr>
          <w:p w:rsidR="002B7A14" w:rsidRPr="00042351" w:rsidRDefault="002B7A14" w:rsidP="00C80FD5">
            <w:pPr>
              <w:pStyle w:val="opiswtabeli"/>
              <w:rPr>
                <w:sz w:val="20"/>
              </w:rPr>
            </w:pPr>
          </w:p>
        </w:tc>
        <w:tc>
          <w:tcPr>
            <w:tcW w:w="4678" w:type="dxa"/>
          </w:tcPr>
          <w:p w:rsidR="002B7A14" w:rsidRDefault="002B7A14" w:rsidP="0035611C">
            <w:pPr>
              <w:pStyle w:val="opiswtabeli"/>
              <w:rPr>
                <w:lang w:val="en-US"/>
              </w:rPr>
            </w:pPr>
            <w:r w:rsidRPr="0035611C">
              <w:rPr>
                <w:lang w:val="en-US"/>
              </w:rPr>
              <w:t>P</w:t>
            </w:r>
            <w:r>
              <w:rPr>
                <w:lang w:val="en-US"/>
              </w:rPr>
              <w:t>ayment</w:t>
            </w:r>
            <w:r w:rsidRPr="001D1E8A">
              <w:rPr>
                <w:lang w:val="en-US"/>
              </w:rPr>
              <w:t>Refusal</w:t>
            </w:r>
            <w:r>
              <w:rPr>
                <w:lang w:val="en-US"/>
              </w:rPr>
              <w:t>AddRequest</w:t>
            </w:r>
          </w:p>
          <w:p w:rsidR="002B7A14" w:rsidRDefault="002B7A14" w:rsidP="0035611C">
            <w:pPr>
              <w:pStyle w:val="opiswtabeli"/>
              <w:rPr>
                <w:lang w:val="en-US"/>
              </w:rPr>
            </w:pPr>
            <w:r w:rsidRPr="0035611C">
              <w:rPr>
                <w:lang w:val="en-US"/>
              </w:rPr>
              <w:t>Payme</w:t>
            </w:r>
            <w:r>
              <w:rPr>
                <w:lang w:val="en-US"/>
              </w:rPr>
              <w:t>nt</w:t>
            </w:r>
            <w:r w:rsidRPr="001D1E8A">
              <w:rPr>
                <w:lang w:val="en-US"/>
              </w:rPr>
              <w:t>Refusal</w:t>
            </w:r>
            <w:r>
              <w:rPr>
                <w:lang w:val="en-US"/>
              </w:rPr>
              <w:t>InquiryRequest</w:t>
            </w:r>
          </w:p>
          <w:p w:rsidR="002B7A14" w:rsidRDefault="002B7A14" w:rsidP="0035611C">
            <w:pPr>
              <w:pStyle w:val="opiswtabeli"/>
              <w:rPr>
                <w:lang w:val="en-US"/>
              </w:rPr>
            </w:pPr>
            <w:r w:rsidRPr="0035611C">
              <w:rPr>
                <w:lang w:val="en-US"/>
              </w:rPr>
              <w:t>Payment</w:t>
            </w:r>
            <w:r w:rsidRPr="001D1E8A">
              <w:rPr>
                <w:lang w:val="en-US"/>
              </w:rPr>
              <w:t>Refusal</w:t>
            </w:r>
            <w:r>
              <w:rPr>
                <w:lang w:val="en-US"/>
              </w:rPr>
              <w:t>ResponseAddRequest</w:t>
            </w:r>
          </w:p>
          <w:p w:rsidR="002B7A14" w:rsidRDefault="002B7A14" w:rsidP="0035611C">
            <w:pPr>
              <w:pStyle w:val="opiswtabeli"/>
              <w:rPr>
                <w:lang w:val="en-US"/>
              </w:rPr>
            </w:pPr>
            <w:r w:rsidRPr="0035611C">
              <w:rPr>
                <w:lang w:val="en-US"/>
              </w:rPr>
              <w:t>Payment</w:t>
            </w:r>
            <w:r w:rsidRPr="001D1E8A">
              <w:rPr>
                <w:lang w:val="en-US"/>
              </w:rPr>
              <w:t>Refusal</w:t>
            </w:r>
            <w:r>
              <w:rPr>
                <w:lang w:val="en-US"/>
              </w:rPr>
              <w:t>ResponseInquiryRequest</w:t>
            </w:r>
          </w:p>
          <w:p w:rsidR="002B7A14" w:rsidRDefault="002B7A14" w:rsidP="0035611C">
            <w:pPr>
              <w:pStyle w:val="opiswtabeli"/>
              <w:rPr>
                <w:lang w:val="en-US"/>
              </w:rPr>
            </w:pPr>
            <w:r w:rsidRPr="00042351">
              <w:rPr>
                <w:lang w:val="en-US"/>
              </w:rPr>
              <w:t>Paym</w:t>
            </w:r>
            <w:r>
              <w:rPr>
                <w:lang w:val="en-US"/>
              </w:rPr>
              <w:t>entInformationInquiryRequest</w:t>
            </w:r>
          </w:p>
          <w:p w:rsidR="002B7A14" w:rsidRDefault="002B7A14" w:rsidP="0035611C">
            <w:pPr>
              <w:pStyle w:val="opiswtabeli"/>
              <w:rPr>
                <w:lang w:val="en-US"/>
              </w:rPr>
            </w:pPr>
          </w:p>
          <w:p w:rsidR="002B7A14" w:rsidRDefault="002B7A14" w:rsidP="0035611C">
            <w:pPr>
              <w:pStyle w:val="opiswtabeli"/>
              <w:rPr>
                <w:lang w:val="en-US"/>
              </w:rPr>
            </w:pPr>
            <w:r w:rsidRPr="0035611C">
              <w:rPr>
                <w:lang w:val="en-US"/>
              </w:rPr>
              <w:t>Payment</w:t>
            </w:r>
            <w:r w:rsidRPr="001D1E8A">
              <w:rPr>
                <w:lang w:val="en-US"/>
              </w:rPr>
              <w:t>Refusal</w:t>
            </w:r>
            <w:r w:rsidRPr="0035611C">
              <w:rPr>
                <w:lang w:val="en-US"/>
              </w:rPr>
              <w:t>Add</w:t>
            </w:r>
            <w:r>
              <w:rPr>
                <w:lang w:val="en-US"/>
              </w:rPr>
              <w:t>Response</w:t>
            </w:r>
          </w:p>
          <w:p w:rsidR="002B7A14" w:rsidRDefault="002B7A14" w:rsidP="0035611C">
            <w:pPr>
              <w:pStyle w:val="opiswtabeli"/>
              <w:rPr>
                <w:lang w:val="en-US"/>
              </w:rPr>
            </w:pPr>
            <w:r w:rsidRPr="0035611C">
              <w:rPr>
                <w:lang w:val="en-US"/>
              </w:rPr>
              <w:t>Paymen</w:t>
            </w:r>
            <w:r>
              <w:rPr>
                <w:lang w:val="en-US"/>
              </w:rPr>
              <w:t>t</w:t>
            </w:r>
            <w:r w:rsidRPr="001D1E8A">
              <w:rPr>
                <w:lang w:val="en-US"/>
              </w:rPr>
              <w:t>Refusal</w:t>
            </w:r>
            <w:r>
              <w:rPr>
                <w:lang w:val="en-US"/>
              </w:rPr>
              <w:t>InquiryResponse</w:t>
            </w:r>
          </w:p>
          <w:p w:rsidR="002B7A14" w:rsidRDefault="002B7A14" w:rsidP="0035611C">
            <w:pPr>
              <w:pStyle w:val="opiswtabeli"/>
              <w:rPr>
                <w:lang w:val="en-US"/>
              </w:rPr>
            </w:pPr>
            <w:r w:rsidRPr="0035611C">
              <w:rPr>
                <w:lang w:val="en-US"/>
              </w:rPr>
              <w:t>Payment</w:t>
            </w:r>
            <w:r w:rsidRPr="001D1E8A">
              <w:rPr>
                <w:lang w:val="en-US"/>
              </w:rPr>
              <w:t>Refusal</w:t>
            </w:r>
            <w:r>
              <w:rPr>
                <w:lang w:val="en-US"/>
              </w:rPr>
              <w:t>ResponseAddResponse</w:t>
            </w:r>
          </w:p>
          <w:p w:rsidR="002B7A14" w:rsidRDefault="002B7A14" w:rsidP="0035611C">
            <w:pPr>
              <w:pStyle w:val="opiswtabeli"/>
              <w:rPr>
                <w:lang w:val="en-US"/>
              </w:rPr>
            </w:pPr>
            <w:r w:rsidRPr="0035611C">
              <w:rPr>
                <w:lang w:val="en-US"/>
              </w:rPr>
              <w:t>Payment</w:t>
            </w:r>
            <w:r w:rsidRPr="001D1E8A">
              <w:rPr>
                <w:lang w:val="en-US"/>
              </w:rPr>
              <w:t>Refusal</w:t>
            </w:r>
            <w:r w:rsidRPr="0035611C">
              <w:rPr>
                <w:lang w:val="en-US"/>
              </w:rPr>
              <w:t>ResponseInquiryRespons</w:t>
            </w:r>
            <w:r>
              <w:rPr>
                <w:lang w:val="en-US"/>
              </w:rPr>
              <w:t>e</w:t>
            </w:r>
          </w:p>
          <w:p w:rsidR="002B7A14" w:rsidRDefault="002B7A14" w:rsidP="0035611C">
            <w:pPr>
              <w:pStyle w:val="opiswtabeli"/>
              <w:rPr>
                <w:lang w:val="en-US"/>
              </w:rPr>
            </w:pPr>
            <w:r w:rsidRPr="00042351">
              <w:rPr>
                <w:lang w:val="en-US"/>
              </w:rPr>
              <w:t>Payme</w:t>
            </w:r>
            <w:r>
              <w:rPr>
                <w:lang w:val="en-US"/>
              </w:rPr>
              <w:t>ntInformationInquiryResponse</w:t>
            </w:r>
          </w:p>
        </w:tc>
        <w:tc>
          <w:tcPr>
            <w:tcW w:w="2154" w:type="dxa"/>
            <w:vMerge/>
          </w:tcPr>
          <w:p w:rsidR="002B7A14" w:rsidRPr="000E1730" w:rsidRDefault="002B7A14" w:rsidP="00585E0D">
            <w:pPr>
              <w:pStyle w:val="opiswtabeli"/>
            </w:pPr>
          </w:p>
        </w:tc>
      </w:tr>
      <w:tr w:rsidR="002B7A14" w:rsidRPr="000E1730" w:rsidTr="00042351">
        <w:trPr>
          <w:gridBefore w:val="1"/>
        </w:trPr>
        <w:tc>
          <w:tcPr>
            <w:tcW w:w="2268" w:type="dxa"/>
          </w:tcPr>
          <w:p w:rsidR="002B7A14" w:rsidRPr="00042351" w:rsidRDefault="002B7A14" w:rsidP="00C80FD5">
            <w:pPr>
              <w:pStyle w:val="opiswtabeli"/>
              <w:rPr>
                <w:sz w:val="20"/>
                <w:lang w:val="en-US"/>
              </w:rPr>
            </w:pPr>
            <w:r w:rsidRPr="00042351">
              <w:rPr>
                <w:sz w:val="20"/>
                <w:lang w:val="en-US"/>
              </w:rPr>
              <w:t>duplicateElimination</w:t>
            </w:r>
          </w:p>
        </w:tc>
        <w:tc>
          <w:tcPr>
            <w:tcW w:w="4678" w:type="dxa"/>
          </w:tcPr>
          <w:p w:rsidR="002B7A14" w:rsidRPr="000E1730" w:rsidRDefault="002B7A14" w:rsidP="00585E0D">
            <w:pPr>
              <w:pStyle w:val="opiswtabeli"/>
            </w:pPr>
            <w:r w:rsidRPr="000E1730">
              <w:t>Always</w:t>
            </w:r>
          </w:p>
        </w:tc>
        <w:tc>
          <w:tcPr>
            <w:tcW w:w="2154" w:type="dxa"/>
          </w:tcPr>
          <w:p w:rsidR="002B7A14" w:rsidRPr="000E1730" w:rsidRDefault="002B7A14" w:rsidP="00585E0D">
            <w:pPr>
              <w:pStyle w:val="opiswtabeli"/>
            </w:pPr>
            <w:r w:rsidRPr="000E1730">
              <w:t>Określa częstotliwość sprawdzenia przesyłki pod kątem wystąpienia jej duplikatów.</w:t>
            </w:r>
          </w:p>
        </w:tc>
      </w:tr>
      <w:tr w:rsidR="002B7A14" w:rsidRPr="000E1730" w:rsidTr="00042351">
        <w:trPr>
          <w:gridBefore w:val="1"/>
        </w:trPr>
        <w:tc>
          <w:tcPr>
            <w:tcW w:w="2268" w:type="dxa"/>
          </w:tcPr>
          <w:p w:rsidR="002B7A14" w:rsidRPr="00042351" w:rsidRDefault="002B7A14" w:rsidP="00C80FD5">
            <w:pPr>
              <w:pStyle w:val="opiswtabeli"/>
              <w:rPr>
                <w:sz w:val="20"/>
              </w:rPr>
            </w:pPr>
            <w:r w:rsidRPr="00042351">
              <w:rPr>
                <w:sz w:val="20"/>
              </w:rPr>
              <w:t>PersistDuration</w:t>
            </w:r>
          </w:p>
        </w:tc>
        <w:tc>
          <w:tcPr>
            <w:tcW w:w="4678" w:type="dxa"/>
          </w:tcPr>
          <w:p w:rsidR="002B7A14" w:rsidRPr="000E1730" w:rsidRDefault="002B7A14" w:rsidP="00585E0D">
            <w:pPr>
              <w:pStyle w:val="opiswtabeli"/>
            </w:pPr>
            <w:r w:rsidRPr="000E1730">
              <w:t>P1M</w:t>
            </w:r>
          </w:p>
        </w:tc>
        <w:tc>
          <w:tcPr>
            <w:tcW w:w="2154" w:type="dxa"/>
          </w:tcPr>
          <w:p w:rsidR="002B7A14" w:rsidRPr="000E1730" w:rsidRDefault="002B7A14" w:rsidP="00585E0D">
            <w:pPr>
              <w:pStyle w:val="opiswtabeli"/>
            </w:pPr>
            <w:r w:rsidRPr="000E1730">
              <w:t xml:space="preserve">Określa minimalną długość czasu, w którym dane z komunikatu przesłanego w protokole reliable messaging są przechowywane w persistent storage przez toPartyMSH </w:t>
            </w:r>
          </w:p>
        </w:tc>
      </w:tr>
      <w:tr w:rsidR="002B7A14" w:rsidRPr="000E1730" w:rsidTr="00042351">
        <w:trPr>
          <w:gridBefore w:val="1"/>
        </w:trPr>
        <w:tc>
          <w:tcPr>
            <w:tcW w:w="2268" w:type="dxa"/>
          </w:tcPr>
          <w:p w:rsidR="002B7A14" w:rsidRPr="00042351" w:rsidRDefault="002B7A14" w:rsidP="00C80FD5">
            <w:pPr>
              <w:pStyle w:val="opiswtabeli"/>
              <w:rPr>
                <w:sz w:val="20"/>
              </w:rPr>
            </w:pPr>
            <w:r w:rsidRPr="00042351">
              <w:rPr>
                <w:sz w:val="20"/>
              </w:rPr>
              <w:t>syncReplyMode</w:t>
            </w:r>
          </w:p>
        </w:tc>
        <w:tc>
          <w:tcPr>
            <w:tcW w:w="4678" w:type="dxa"/>
          </w:tcPr>
          <w:p w:rsidR="002B7A14" w:rsidRPr="000E1730" w:rsidRDefault="002B7A14" w:rsidP="00585E0D">
            <w:pPr>
              <w:pStyle w:val="opiswtabeli"/>
            </w:pPr>
            <w:r w:rsidRPr="000E1730">
              <w:t>mshSignalsOnly</w:t>
            </w:r>
          </w:p>
        </w:tc>
        <w:tc>
          <w:tcPr>
            <w:tcW w:w="2154" w:type="dxa"/>
          </w:tcPr>
          <w:p w:rsidR="002B7A14" w:rsidRPr="000E1730" w:rsidRDefault="002B7A14" w:rsidP="00585E0D">
            <w:pPr>
              <w:pStyle w:val="opiswtabeli"/>
            </w:pPr>
            <w:r w:rsidRPr="000E1730">
              <w:t>Określa rodzaj odpowiedzi ebXML w synchronicznej wymianie danych</w:t>
            </w:r>
          </w:p>
        </w:tc>
      </w:tr>
      <w:tr w:rsidR="002B7A14" w:rsidRPr="000E1730" w:rsidTr="00042351">
        <w:trPr>
          <w:gridBefore w:val="1"/>
        </w:trPr>
        <w:tc>
          <w:tcPr>
            <w:tcW w:w="2268" w:type="dxa"/>
          </w:tcPr>
          <w:p w:rsidR="002B7A14" w:rsidRPr="00042351" w:rsidRDefault="002B7A14" w:rsidP="00BB4779">
            <w:pPr>
              <w:pStyle w:val="opiswtabeli"/>
              <w:rPr>
                <w:sz w:val="20"/>
              </w:rPr>
            </w:pPr>
            <w:r w:rsidRPr="00042351">
              <w:rPr>
                <w:sz w:val="20"/>
              </w:rPr>
              <w:t xml:space="preserve">From/PartyId </w:t>
            </w:r>
          </w:p>
        </w:tc>
        <w:tc>
          <w:tcPr>
            <w:tcW w:w="4678" w:type="dxa"/>
          </w:tcPr>
          <w:p w:rsidR="002B7A14" w:rsidRPr="000E1730" w:rsidRDefault="002B7A14" w:rsidP="00BB4779">
            <w:pPr>
              <w:pStyle w:val="opiswtabeli"/>
            </w:pPr>
            <w:r w:rsidRPr="000E1730">
              <w:rPr>
                <w:highlight w:val="cyan"/>
              </w:rPr>
              <w:t>XXXX</w:t>
            </w:r>
            <w:r w:rsidRPr="000E1730">
              <w:t xml:space="preserve"> lub ZSK-C</w:t>
            </w:r>
          </w:p>
        </w:tc>
        <w:tc>
          <w:tcPr>
            <w:tcW w:w="2154" w:type="dxa"/>
          </w:tcPr>
          <w:p w:rsidR="002B7A14" w:rsidRPr="000E1730" w:rsidRDefault="002B7A14" w:rsidP="00BB4779">
            <w:pPr>
              <w:pStyle w:val="opiswtabeli"/>
            </w:pPr>
            <w:r w:rsidRPr="000E1730">
              <w:t>Logiczny identyfikator nadawcy przesyłki biorącej udział w procesie biznesowym</w:t>
            </w:r>
          </w:p>
        </w:tc>
      </w:tr>
      <w:tr w:rsidR="002B7A14" w:rsidRPr="000E1730" w:rsidTr="00042351">
        <w:trPr>
          <w:gridBefore w:val="1"/>
        </w:trPr>
        <w:tc>
          <w:tcPr>
            <w:tcW w:w="2268" w:type="dxa"/>
          </w:tcPr>
          <w:p w:rsidR="002B7A14" w:rsidRPr="00042351" w:rsidRDefault="002B7A14" w:rsidP="00BB4779">
            <w:pPr>
              <w:pStyle w:val="opiswtabeli"/>
              <w:rPr>
                <w:sz w:val="20"/>
              </w:rPr>
            </w:pPr>
            <w:r w:rsidRPr="00042351">
              <w:rPr>
                <w:sz w:val="20"/>
              </w:rPr>
              <w:t>To/PartyId</w:t>
            </w:r>
          </w:p>
        </w:tc>
        <w:tc>
          <w:tcPr>
            <w:tcW w:w="4678" w:type="dxa"/>
          </w:tcPr>
          <w:p w:rsidR="002B7A14" w:rsidRPr="000E1730" w:rsidRDefault="002B7A14" w:rsidP="00BB4779">
            <w:pPr>
              <w:pStyle w:val="opiswtabeli"/>
            </w:pPr>
            <w:r w:rsidRPr="000E1730">
              <w:rPr>
                <w:highlight w:val="cyan"/>
              </w:rPr>
              <w:t>XXXX</w:t>
            </w:r>
            <w:r w:rsidRPr="000E1730">
              <w:t xml:space="preserve"> lub ZSK-C</w:t>
            </w:r>
          </w:p>
        </w:tc>
        <w:tc>
          <w:tcPr>
            <w:tcW w:w="2154" w:type="dxa"/>
          </w:tcPr>
          <w:p w:rsidR="002B7A14" w:rsidRPr="000E1730" w:rsidRDefault="002B7A14" w:rsidP="00BB4779">
            <w:pPr>
              <w:pStyle w:val="opiswtabeli"/>
            </w:pPr>
            <w:r w:rsidRPr="000E1730">
              <w:t>Logiczny identyfikator odbiorcy przesyłki biorącej udział w procesie biznesowym</w:t>
            </w:r>
          </w:p>
        </w:tc>
      </w:tr>
      <w:tr w:rsidR="002B7A14" w:rsidRPr="000E1730" w:rsidTr="00042351">
        <w:trPr>
          <w:gridBefore w:val="1"/>
        </w:trPr>
        <w:tc>
          <w:tcPr>
            <w:tcW w:w="2268" w:type="dxa"/>
          </w:tcPr>
          <w:p w:rsidR="002B7A14" w:rsidRPr="00042351" w:rsidRDefault="002B7A14" w:rsidP="00C80FD5">
            <w:pPr>
              <w:pStyle w:val="opiswtabeli"/>
              <w:rPr>
                <w:sz w:val="20"/>
              </w:rPr>
            </w:pPr>
            <w:r w:rsidRPr="00042351">
              <w:rPr>
                <w:sz w:val="20"/>
              </w:rPr>
              <w:t>PartyType</w:t>
            </w:r>
          </w:p>
        </w:tc>
        <w:tc>
          <w:tcPr>
            <w:tcW w:w="4678" w:type="dxa"/>
          </w:tcPr>
          <w:p w:rsidR="002B7A14" w:rsidRPr="000E1730" w:rsidRDefault="002B7A14" w:rsidP="00585E0D">
            <w:pPr>
              <w:pStyle w:val="opiswtabeli"/>
              <w:rPr>
                <w:lang w:val="en-US"/>
              </w:rPr>
            </w:pPr>
            <w:r w:rsidRPr="000E1730">
              <w:rPr>
                <w:lang w:val="en-US"/>
              </w:rPr>
              <w:t>urn:oasis:names:tc:ebxml-cppa:partyid-type:duns</w:t>
            </w:r>
          </w:p>
        </w:tc>
        <w:tc>
          <w:tcPr>
            <w:tcW w:w="2154" w:type="dxa"/>
          </w:tcPr>
          <w:p w:rsidR="002B7A14" w:rsidRPr="000E1730" w:rsidRDefault="002B7A14" w:rsidP="00585E0D">
            <w:pPr>
              <w:pStyle w:val="opiswtabeli"/>
            </w:pPr>
            <w:r w:rsidRPr="000E1730">
              <w:t>Atrybut, dowolne URI (identyfikator w katalogu organizacji).</w:t>
            </w:r>
          </w:p>
        </w:tc>
      </w:tr>
      <w:tr w:rsidR="002B7A14" w:rsidRPr="000E1730" w:rsidTr="00042351">
        <w:trPr>
          <w:gridBefore w:val="1"/>
        </w:trPr>
        <w:tc>
          <w:tcPr>
            <w:tcW w:w="2268" w:type="dxa"/>
          </w:tcPr>
          <w:p w:rsidR="002B7A14" w:rsidRPr="00042351" w:rsidRDefault="002B7A14" w:rsidP="00C80FD5">
            <w:pPr>
              <w:pStyle w:val="opiswtabeli"/>
              <w:rPr>
                <w:sz w:val="20"/>
              </w:rPr>
            </w:pPr>
            <w:r w:rsidRPr="00042351">
              <w:rPr>
                <w:sz w:val="20"/>
              </w:rPr>
              <w:t>Service</w:t>
            </w:r>
          </w:p>
        </w:tc>
        <w:tc>
          <w:tcPr>
            <w:tcW w:w="4678" w:type="dxa"/>
          </w:tcPr>
          <w:p w:rsidR="002B7A14" w:rsidRPr="000E1730" w:rsidRDefault="002B7A14" w:rsidP="00585E0D">
            <w:pPr>
              <w:pStyle w:val="opiswtabeli"/>
            </w:pPr>
            <w:r w:rsidRPr="000E1730">
              <w:t>http://www.nbp.pl/zsk/ebxml</w:t>
            </w:r>
          </w:p>
        </w:tc>
        <w:tc>
          <w:tcPr>
            <w:tcW w:w="2154" w:type="dxa"/>
          </w:tcPr>
          <w:p w:rsidR="002B7A14" w:rsidRPr="000E1730" w:rsidRDefault="002B7A14" w:rsidP="00585E0D">
            <w:pPr>
              <w:pStyle w:val="opiswtabeli"/>
            </w:pPr>
            <w:r w:rsidRPr="000E1730">
              <w:t xml:space="preserve">Parametr używany w nagłówku komunikatu ebXML. </w:t>
            </w:r>
          </w:p>
        </w:tc>
      </w:tr>
      <w:tr w:rsidR="002B7A14" w:rsidRPr="000E1730" w:rsidTr="00042351">
        <w:trPr>
          <w:gridBefore w:val="1"/>
        </w:trPr>
        <w:tc>
          <w:tcPr>
            <w:tcW w:w="2268" w:type="dxa"/>
          </w:tcPr>
          <w:p w:rsidR="002B7A14" w:rsidRPr="00042351" w:rsidRDefault="002B7A14" w:rsidP="00A22A50">
            <w:pPr>
              <w:pStyle w:val="opiswtabeli"/>
              <w:rPr>
                <w:sz w:val="20"/>
              </w:rPr>
            </w:pPr>
            <w:r w:rsidRPr="00042351">
              <w:rPr>
                <w:sz w:val="20"/>
              </w:rPr>
              <w:t>Content-Type</w:t>
            </w:r>
          </w:p>
        </w:tc>
        <w:tc>
          <w:tcPr>
            <w:tcW w:w="4678" w:type="dxa"/>
          </w:tcPr>
          <w:p w:rsidR="002B7A14" w:rsidRPr="007C2B27" w:rsidRDefault="002B7A14" w:rsidP="00A22A50">
            <w:pPr>
              <w:pStyle w:val="opiswtabeli"/>
            </w:pPr>
            <w:r w:rsidRPr="007C2B27">
              <w:t>application/octet-stream</w:t>
            </w:r>
          </w:p>
        </w:tc>
        <w:tc>
          <w:tcPr>
            <w:tcW w:w="2154" w:type="dxa"/>
          </w:tcPr>
          <w:p w:rsidR="002B7A14" w:rsidRPr="007C2B27" w:rsidRDefault="002B7A14" w:rsidP="00585E0D">
            <w:pPr>
              <w:pStyle w:val="opiswtabeli"/>
            </w:pPr>
            <w:r w:rsidRPr="007C2B27">
              <w:t>Atrybut opisujący typ elementu koperty MIME zawierającego załącznik biznesowy ebXML.</w:t>
            </w:r>
          </w:p>
        </w:tc>
      </w:tr>
    </w:tbl>
    <w:p w:rsidR="002B7A14" w:rsidRDefault="002B7A14" w:rsidP="00C80FD5">
      <w:pPr>
        <w:pStyle w:val="OpisZnakZnakZnak"/>
        <w:ind w:left="600"/>
        <w:rPr>
          <w:b/>
        </w:rPr>
      </w:pPr>
    </w:p>
    <w:p w:rsidR="002B7A14" w:rsidRPr="00CE50EC" w:rsidRDefault="002B7A14" w:rsidP="00C51BF6">
      <w:pPr>
        <w:pStyle w:val="OpisZnakZnakZnak"/>
        <w:spacing w:before="30" w:after="30"/>
        <w:ind w:left="601"/>
        <w:rPr>
          <w:b/>
        </w:rPr>
      </w:pPr>
      <w:r w:rsidRPr="00CE50EC">
        <w:rPr>
          <w:b/>
        </w:rPr>
        <w:t xml:space="preserve">Dodatkowe uzgodnienia </w:t>
      </w:r>
    </w:p>
    <w:p w:rsidR="002B7A14" w:rsidRPr="00CE50EC" w:rsidRDefault="002B7A14" w:rsidP="00C51BF6">
      <w:pPr>
        <w:pStyle w:val="OpisZnakZnakZnak"/>
        <w:spacing w:before="30" w:after="30"/>
        <w:ind w:left="601"/>
      </w:pPr>
      <w:r w:rsidRPr="00CE50EC">
        <w:t xml:space="preserve">W poniższej tabeli opisano wszystkie dodatkowe uzgodnienia obowiązujące w interfejsie pomiędzy podsystemem ZSK-C w NBP a systemem </w:t>
      </w:r>
      <w:r w:rsidRPr="00B14B59">
        <w:rPr>
          <w:highlight w:val="cyan"/>
        </w:rPr>
        <w:t>XXXX</w:t>
      </w:r>
      <w:r w:rsidRPr="00CE50EC">
        <w:t>.</w:t>
      </w:r>
    </w:p>
    <w:p w:rsidR="002B7A14" w:rsidRPr="00CE50EC" w:rsidRDefault="002B7A14" w:rsidP="00B14B59">
      <w:pPr>
        <w:pStyle w:val="Podpisnadtabel"/>
      </w:pPr>
      <w:bookmarkStart w:id="93" w:name="_Toc184522357"/>
      <w:bookmarkStart w:id="94" w:name="_Toc365015828"/>
      <w:r w:rsidRPr="00CE50EC">
        <w:t xml:space="preserve">Tabela </w:t>
      </w:r>
      <w:fldSimple w:instr=" SEQ Tabela \* ARABIC ">
        <w:r>
          <w:rPr>
            <w:noProof/>
          </w:rPr>
          <w:t>2</w:t>
        </w:r>
      </w:fldSimple>
      <w:r w:rsidRPr="00CE50EC">
        <w:t>. Dodatkowe uzgodnienia</w:t>
      </w:r>
      <w:bookmarkEnd w:id="93"/>
      <w:bookmarkEnd w:id="94"/>
      <w:r w:rsidRPr="00CE50EC">
        <w:t xml:space="preserve"> </w:t>
      </w:r>
    </w:p>
    <w:tbl>
      <w:tblPr>
        <w:tblW w:w="9433" w:type="dxa"/>
        <w:tblInd w:w="108" w:type="dxa"/>
        <w:tblLayout w:type="fixed"/>
        <w:tblLook w:val="01E0"/>
      </w:tblPr>
      <w:tblGrid>
        <w:gridCol w:w="4200"/>
        <w:gridCol w:w="5233"/>
      </w:tblGrid>
      <w:tr w:rsidR="002B7A14" w:rsidRPr="00CE50EC" w:rsidTr="004D122E">
        <w:tc>
          <w:tcPr>
            <w:tcW w:w="4200" w:type="dxa"/>
            <w:shd w:val="clear" w:color="auto" w:fill="000000"/>
          </w:tcPr>
          <w:p w:rsidR="002B7A14" w:rsidRPr="00CE50EC" w:rsidRDefault="002B7A14" w:rsidP="00B14B59">
            <w:pPr>
              <w:pStyle w:val="Nagwekkolumnywtabeli"/>
            </w:pPr>
            <w:r w:rsidRPr="00CE50EC">
              <w:t>Dotyczy</w:t>
            </w:r>
          </w:p>
        </w:tc>
        <w:tc>
          <w:tcPr>
            <w:tcW w:w="5233" w:type="dxa"/>
            <w:shd w:val="clear" w:color="auto" w:fill="000000"/>
          </w:tcPr>
          <w:p w:rsidR="002B7A14" w:rsidRPr="00CE50EC" w:rsidRDefault="002B7A14" w:rsidP="00B14B59">
            <w:pPr>
              <w:jc w:val="center"/>
              <w:rPr>
                <w:b/>
              </w:rPr>
            </w:pPr>
            <w:r w:rsidRPr="00CE50EC">
              <w:rPr>
                <w:b/>
              </w:rPr>
              <w:t>Opis</w:t>
            </w:r>
          </w:p>
        </w:tc>
      </w:tr>
      <w:tr w:rsidR="002B7A14" w:rsidRPr="00CE50EC" w:rsidTr="004D122E">
        <w:tc>
          <w:tcPr>
            <w:tcW w:w="4200" w:type="dxa"/>
          </w:tcPr>
          <w:p w:rsidR="002B7A14" w:rsidRPr="00E60538" w:rsidRDefault="002B7A14" w:rsidP="00B14B59">
            <w:pPr>
              <w:pStyle w:val="opiswtabeli"/>
            </w:pPr>
            <w:r w:rsidRPr="00E60538">
              <w:t>Aktualna wersja plików XML Schema</w:t>
            </w:r>
          </w:p>
        </w:tc>
        <w:tc>
          <w:tcPr>
            <w:tcW w:w="5233" w:type="dxa"/>
          </w:tcPr>
          <w:p w:rsidR="002B7A14" w:rsidRPr="00E60538" w:rsidRDefault="002B7A14" w:rsidP="00B14B59">
            <w:pPr>
              <w:pStyle w:val="opiswtabeli"/>
            </w:pPr>
            <w:fldSimple w:instr=" DOCPROPERTY  &quot;Numer dokumentu&quot;  \* MERGEFORMAT ">
              <w:r>
                <w:t>4.0</w:t>
              </w:r>
            </w:fldSimple>
          </w:p>
        </w:tc>
      </w:tr>
      <w:tr w:rsidR="002B7A14" w:rsidRPr="00CE50EC" w:rsidTr="004D122E">
        <w:tc>
          <w:tcPr>
            <w:tcW w:w="4200" w:type="dxa"/>
          </w:tcPr>
          <w:p w:rsidR="002B7A14" w:rsidRPr="00CE50EC" w:rsidRDefault="002B7A14" w:rsidP="00B14B59">
            <w:pPr>
              <w:pStyle w:val="opiswtabeli"/>
            </w:pPr>
            <w:r w:rsidRPr="00CE50EC">
              <w:t>Kompresja załączników ebXML</w:t>
            </w:r>
          </w:p>
        </w:tc>
        <w:tc>
          <w:tcPr>
            <w:tcW w:w="5233" w:type="dxa"/>
          </w:tcPr>
          <w:p w:rsidR="002B7A14" w:rsidRPr="00CE50EC" w:rsidRDefault="002B7A14" w:rsidP="00B14B59">
            <w:pPr>
              <w:pStyle w:val="opiswtabeli"/>
            </w:pPr>
            <w:r w:rsidRPr="00CE50EC">
              <w:t>Wszystkie załączniki przesyłki ebXML będą kompresowane.</w:t>
            </w:r>
          </w:p>
        </w:tc>
      </w:tr>
      <w:tr w:rsidR="002B7A14" w:rsidRPr="00CE50EC" w:rsidTr="004D122E">
        <w:tc>
          <w:tcPr>
            <w:tcW w:w="4200" w:type="dxa"/>
          </w:tcPr>
          <w:p w:rsidR="002B7A14" w:rsidRPr="00CE50EC" w:rsidRDefault="002B7A14" w:rsidP="00B14B59">
            <w:pPr>
              <w:pStyle w:val="opiswtabeli"/>
            </w:pPr>
            <w:r w:rsidRPr="00CE50EC">
              <w:t>Maksymalna liczba transakcji w zleceniu wielokrotnym.</w:t>
            </w:r>
          </w:p>
          <w:p w:rsidR="002B7A14" w:rsidRPr="00CE50EC" w:rsidRDefault="002B7A14" w:rsidP="00B14B59">
            <w:pPr>
              <w:pStyle w:val="opiswtabeli"/>
              <w:rPr>
                <w:lang w:val="en-US"/>
              </w:rPr>
            </w:pPr>
            <w:r w:rsidRPr="00CE50EC">
              <w:rPr>
                <w:lang w:val="en-US"/>
              </w:rPr>
              <w:t>PaymentAddRequest / PaymentAddResponse</w:t>
            </w:r>
          </w:p>
          <w:p w:rsidR="002B7A14" w:rsidRPr="00CE50EC" w:rsidRDefault="002B7A14" w:rsidP="00B14B59">
            <w:pPr>
              <w:pStyle w:val="opiswtabeli"/>
              <w:rPr>
                <w:lang w:val="en-US"/>
              </w:rPr>
            </w:pPr>
            <w:r w:rsidRPr="00CE50EC">
              <w:rPr>
                <w:lang w:val="en-US"/>
              </w:rPr>
              <w:t>PaymentModifyRequest / PaymentModifyResponse</w:t>
            </w:r>
          </w:p>
          <w:p w:rsidR="002B7A14" w:rsidRPr="00CE50EC" w:rsidRDefault="002B7A14" w:rsidP="00B14B59">
            <w:pPr>
              <w:pStyle w:val="opiswtabeli"/>
              <w:rPr>
                <w:lang w:val="en-US"/>
              </w:rPr>
            </w:pPr>
          </w:p>
          <w:p w:rsidR="002B7A14" w:rsidRPr="00CE50EC" w:rsidRDefault="002B7A14" w:rsidP="00B14B59">
            <w:pPr>
              <w:pStyle w:val="opiswtabeli"/>
              <w:rPr>
                <w:lang w:val="en-US"/>
              </w:rPr>
            </w:pPr>
            <w:r w:rsidRPr="00CE50EC">
              <w:rPr>
                <w:lang w:val="en-US"/>
              </w:rPr>
              <w:t>Pole: //PaymentSummary/TransactionsQuantity</w:t>
            </w:r>
          </w:p>
        </w:tc>
        <w:tc>
          <w:tcPr>
            <w:tcW w:w="5233" w:type="dxa"/>
          </w:tcPr>
          <w:p w:rsidR="002B7A14" w:rsidRPr="00B14B59" w:rsidRDefault="002B7A14" w:rsidP="00B14B59">
            <w:pPr>
              <w:pStyle w:val="opiswtabeli"/>
              <w:rPr>
                <w:u w:val="single"/>
              </w:rPr>
            </w:pPr>
            <w:r w:rsidRPr="00B14B59">
              <w:rPr>
                <w:u w:val="single"/>
              </w:rPr>
              <w:t xml:space="preserve">W przypadku </w:t>
            </w:r>
            <w:r>
              <w:rPr>
                <w:u w:val="single"/>
              </w:rPr>
              <w:t>przelewów</w:t>
            </w:r>
            <w:r w:rsidRPr="00B14B59">
              <w:rPr>
                <w:u w:val="single"/>
              </w:rPr>
              <w:t xml:space="preserve"> typu „Domestic”, „ZUS”, „US”:</w:t>
            </w:r>
          </w:p>
          <w:p w:rsidR="002B7A14" w:rsidRDefault="002B7A14" w:rsidP="00B14B59">
            <w:pPr>
              <w:pStyle w:val="opiswtabeli"/>
            </w:pPr>
            <w:r w:rsidRPr="00CE50EC">
              <w:t>Liczba transakcji w zleceniu wielokrotnym nie może przekraczać 1000.</w:t>
            </w:r>
          </w:p>
          <w:p w:rsidR="002B7A14" w:rsidRDefault="002B7A14" w:rsidP="00B14B59">
            <w:pPr>
              <w:pStyle w:val="opiswtabeli"/>
            </w:pPr>
            <w:r>
              <w:t>Optymalna liczba transakcji nie powinna przekraczać 500.</w:t>
            </w:r>
          </w:p>
          <w:p w:rsidR="002B7A14" w:rsidRDefault="002B7A14" w:rsidP="00B14B59">
            <w:pPr>
              <w:pStyle w:val="opiswtabeli"/>
            </w:pPr>
          </w:p>
          <w:p w:rsidR="002B7A14" w:rsidRPr="00B14B59" w:rsidRDefault="002B7A14" w:rsidP="00B14B59">
            <w:pPr>
              <w:pStyle w:val="opiswtabeli"/>
              <w:rPr>
                <w:u w:val="single"/>
              </w:rPr>
            </w:pPr>
            <w:r w:rsidRPr="00B14B59">
              <w:rPr>
                <w:u w:val="single"/>
              </w:rPr>
              <w:t xml:space="preserve">W przypadku </w:t>
            </w:r>
            <w:r>
              <w:rPr>
                <w:u w:val="single"/>
              </w:rPr>
              <w:t>przelewów</w:t>
            </w:r>
            <w:r w:rsidRPr="00B14B59">
              <w:rPr>
                <w:u w:val="single"/>
              </w:rPr>
              <w:t xml:space="preserve"> typu „International”</w:t>
            </w:r>
            <w:r>
              <w:rPr>
                <w:u w:val="single"/>
              </w:rPr>
              <w:t>, „SEPA”, „</w:t>
            </w:r>
            <w:r w:rsidRPr="007C2B27">
              <w:rPr>
                <w:u w:val="single"/>
              </w:rPr>
              <w:t>InternationalCheque</w:t>
            </w:r>
            <w:r>
              <w:rPr>
                <w:u w:val="single"/>
              </w:rPr>
              <w:t>”</w:t>
            </w:r>
            <w:r w:rsidRPr="00B14B59">
              <w:rPr>
                <w:u w:val="single"/>
              </w:rPr>
              <w:t>:</w:t>
            </w:r>
          </w:p>
          <w:p w:rsidR="002B7A14" w:rsidRDefault="002B7A14" w:rsidP="00B14B59">
            <w:pPr>
              <w:pStyle w:val="opiswtabeli"/>
            </w:pPr>
            <w:r w:rsidRPr="00CE50EC">
              <w:t xml:space="preserve">Liczba transakcji w zleceniu wielokrotnym nie może przekraczać </w:t>
            </w:r>
            <w:r>
              <w:t>200</w:t>
            </w:r>
            <w:r w:rsidRPr="00CE50EC">
              <w:t>.</w:t>
            </w:r>
          </w:p>
          <w:p w:rsidR="002B7A14" w:rsidRPr="00CE50EC" w:rsidRDefault="002B7A14" w:rsidP="00B14B59">
            <w:pPr>
              <w:pStyle w:val="opiswtabeli"/>
              <w:ind w:left="0"/>
            </w:pPr>
            <w:r>
              <w:t>Optymalna liczba transakcji nie powinna przekraczać 100.</w:t>
            </w:r>
          </w:p>
        </w:tc>
      </w:tr>
      <w:tr w:rsidR="002B7A14" w:rsidRPr="00CE50EC" w:rsidTr="004D122E">
        <w:tc>
          <w:tcPr>
            <w:tcW w:w="4200" w:type="dxa"/>
          </w:tcPr>
          <w:p w:rsidR="002B7A14" w:rsidRPr="00CE50EC" w:rsidRDefault="002B7A14" w:rsidP="00B14B59">
            <w:pPr>
              <w:pStyle w:val="opiswtabeli"/>
              <w:rPr>
                <w:lang w:val="en-US"/>
              </w:rPr>
            </w:pPr>
            <w:r w:rsidRPr="00CE50EC">
              <w:rPr>
                <w:lang w:val="en-US"/>
              </w:rPr>
              <w:t>StatementRequest / StatementResponse z opcją BankStatement</w:t>
            </w:r>
          </w:p>
          <w:p w:rsidR="002B7A14" w:rsidRPr="00CE50EC" w:rsidRDefault="002B7A14" w:rsidP="00B14B59">
            <w:pPr>
              <w:pStyle w:val="opiswtabeli"/>
              <w:rPr>
                <w:lang w:val="en-US"/>
              </w:rPr>
            </w:pPr>
          </w:p>
          <w:p w:rsidR="002B7A14" w:rsidRPr="00CE50EC" w:rsidRDefault="002B7A14" w:rsidP="00B14B59">
            <w:pPr>
              <w:pStyle w:val="opiswtabeli"/>
              <w:rPr>
                <w:lang w:val="en-US"/>
              </w:rPr>
            </w:pPr>
            <w:r w:rsidRPr="00CE50EC">
              <w:rPr>
                <w:lang w:val="en-US"/>
              </w:rPr>
              <w:t>Pole:</w:t>
            </w:r>
          </w:p>
          <w:p w:rsidR="002B7A14" w:rsidRPr="00CE50EC" w:rsidRDefault="002B7A14" w:rsidP="00B14B59">
            <w:pPr>
              <w:pStyle w:val="opiswtabeli"/>
              <w:rPr>
                <w:lang w:val="en-US"/>
              </w:rPr>
            </w:pPr>
            <w:r w:rsidRPr="00CE50EC">
              <w:rPr>
                <w:lang w:val="en-US"/>
              </w:rPr>
              <w:t>//ResponseRecordsControl/MaxRecords</w:t>
            </w:r>
          </w:p>
        </w:tc>
        <w:tc>
          <w:tcPr>
            <w:tcW w:w="5233" w:type="dxa"/>
          </w:tcPr>
          <w:p w:rsidR="002B7A14" w:rsidRPr="00CE50EC" w:rsidRDefault="002B7A14" w:rsidP="00B14B59">
            <w:pPr>
              <w:pStyle w:val="opiswtabeli"/>
            </w:pPr>
            <w:r w:rsidRPr="00CE50EC">
              <w:t>Maksymalna wielkość paczki nie może przekraczać 500 rekordów.</w:t>
            </w:r>
          </w:p>
        </w:tc>
      </w:tr>
      <w:tr w:rsidR="002B7A14" w:rsidRPr="00CE50EC" w:rsidTr="004D122E">
        <w:tc>
          <w:tcPr>
            <w:tcW w:w="4200" w:type="dxa"/>
          </w:tcPr>
          <w:p w:rsidR="002B7A14" w:rsidRPr="00CE50EC" w:rsidRDefault="002B7A14" w:rsidP="00B14B59">
            <w:pPr>
              <w:pStyle w:val="opiswtabeli"/>
              <w:rPr>
                <w:lang w:val="en-US"/>
              </w:rPr>
            </w:pPr>
            <w:r w:rsidRPr="00CE50EC">
              <w:rPr>
                <w:lang w:val="en-US"/>
              </w:rPr>
              <w:t>StatementRequest / StatementResponse z opcją InterimStatement</w:t>
            </w:r>
          </w:p>
          <w:p w:rsidR="002B7A14" w:rsidRPr="00CE50EC" w:rsidRDefault="002B7A14" w:rsidP="00B14B59">
            <w:pPr>
              <w:pStyle w:val="opiswtabeli"/>
              <w:rPr>
                <w:lang w:val="en-US"/>
              </w:rPr>
            </w:pPr>
          </w:p>
          <w:p w:rsidR="002B7A14" w:rsidRPr="00CE50EC" w:rsidRDefault="002B7A14" w:rsidP="00B14B59">
            <w:pPr>
              <w:pStyle w:val="opiswtabeli"/>
              <w:rPr>
                <w:lang w:val="en-US"/>
              </w:rPr>
            </w:pPr>
            <w:r w:rsidRPr="00CE50EC">
              <w:rPr>
                <w:lang w:val="en-US"/>
              </w:rPr>
              <w:t>Pole:</w:t>
            </w:r>
          </w:p>
          <w:p w:rsidR="002B7A14" w:rsidRPr="00CE50EC" w:rsidRDefault="002B7A14" w:rsidP="00B14B59">
            <w:pPr>
              <w:pStyle w:val="opiswtabeli"/>
              <w:rPr>
                <w:lang w:val="en-US"/>
              </w:rPr>
            </w:pPr>
            <w:r w:rsidRPr="00CE50EC">
              <w:rPr>
                <w:lang w:val="en-US"/>
              </w:rPr>
              <w:t>//ResponseRecordsControl/MaxRecords</w:t>
            </w:r>
          </w:p>
        </w:tc>
        <w:tc>
          <w:tcPr>
            <w:tcW w:w="5233" w:type="dxa"/>
          </w:tcPr>
          <w:p w:rsidR="002B7A14" w:rsidRPr="00CE50EC" w:rsidRDefault="002B7A14" w:rsidP="00B14B59">
            <w:pPr>
              <w:pStyle w:val="opiswtabeli"/>
            </w:pPr>
            <w:r w:rsidRPr="00CE50EC">
              <w:t>Maksymalna wielkość paczki nie może przekraczać 500 rekordów.</w:t>
            </w:r>
          </w:p>
        </w:tc>
      </w:tr>
      <w:tr w:rsidR="002B7A14" w:rsidRPr="00CE50EC" w:rsidTr="004D122E">
        <w:tc>
          <w:tcPr>
            <w:tcW w:w="4200" w:type="dxa"/>
          </w:tcPr>
          <w:p w:rsidR="002B7A14" w:rsidRDefault="002B7A14" w:rsidP="00B14B59">
            <w:pPr>
              <w:pStyle w:val="opiswtabeli"/>
              <w:rPr>
                <w:lang w:val="en-US"/>
              </w:rPr>
            </w:pPr>
            <w:r w:rsidRPr="00CE50EC">
              <w:rPr>
                <w:lang w:val="en-US"/>
              </w:rPr>
              <w:t>GeneralInformationInquiryRequest/ GeneralInformationInquiryResponse</w:t>
            </w:r>
          </w:p>
          <w:p w:rsidR="002B7A14" w:rsidRPr="00CE50EC" w:rsidRDefault="002B7A14" w:rsidP="00B14B59">
            <w:pPr>
              <w:pStyle w:val="opiswtabeli"/>
              <w:rPr>
                <w:lang w:val="en-US"/>
              </w:rPr>
            </w:pPr>
          </w:p>
          <w:p w:rsidR="002B7A14" w:rsidRPr="00CE50EC" w:rsidRDefault="002B7A14" w:rsidP="00B14B59">
            <w:pPr>
              <w:pStyle w:val="opiswtabeli"/>
              <w:rPr>
                <w:lang w:val="en-US"/>
              </w:rPr>
            </w:pPr>
            <w:r w:rsidRPr="00CE50EC">
              <w:rPr>
                <w:lang w:val="en-US"/>
              </w:rPr>
              <w:t>Pole:</w:t>
            </w:r>
          </w:p>
          <w:p w:rsidR="002B7A14" w:rsidRPr="00CE50EC" w:rsidRDefault="002B7A14" w:rsidP="00B14B59">
            <w:pPr>
              <w:pStyle w:val="opiswtabeli"/>
              <w:rPr>
                <w:lang w:val="en-US"/>
              </w:rPr>
            </w:pPr>
            <w:r w:rsidRPr="00CE50EC">
              <w:rPr>
                <w:lang w:val="en-US"/>
              </w:rPr>
              <w:t>//ResponseRecordsControl/MaxRecords</w:t>
            </w:r>
          </w:p>
        </w:tc>
        <w:tc>
          <w:tcPr>
            <w:tcW w:w="5233" w:type="dxa"/>
          </w:tcPr>
          <w:p w:rsidR="002B7A14" w:rsidRPr="00CE50EC" w:rsidRDefault="002B7A14" w:rsidP="00B14B59">
            <w:pPr>
              <w:pStyle w:val="opiswtabeli"/>
            </w:pPr>
            <w:r w:rsidRPr="00CE50EC">
              <w:t>Maksymalna wielkość paczki nie może przekraczać 500 rekordów.</w:t>
            </w:r>
          </w:p>
        </w:tc>
      </w:tr>
      <w:tr w:rsidR="002B7A14" w:rsidRPr="00CE50EC" w:rsidTr="004D122E">
        <w:tc>
          <w:tcPr>
            <w:tcW w:w="4200" w:type="dxa"/>
          </w:tcPr>
          <w:p w:rsidR="002B7A14" w:rsidRDefault="002B7A14" w:rsidP="00B14B59">
            <w:pPr>
              <w:pStyle w:val="opiswtabeli"/>
              <w:rPr>
                <w:lang w:val="en-US"/>
              </w:rPr>
            </w:pPr>
            <w:r w:rsidRPr="00CE50EC">
              <w:rPr>
                <w:lang w:val="en-US"/>
              </w:rPr>
              <w:t>General</w:t>
            </w:r>
            <w:r>
              <w:rPr>
                <w:lang w:val="en-US"/>
              </w:rPr>
              <w:t>ReferenceList</w:t>
            </w:r>
            <w:r w:rsidRPr="00CE50EC">
              <w:rPr>
                <w:lang w:val="en-US"/>
              </w:rPr>
              <w:t>Request/ General</w:t>
            </w:r>
            <w:r>
              <w:rPr>
                <w:lang w:val="en-US"/>
              </w:rPr>
              <w:t>ReferenceList</w:t>
            </w:r>
            <w:r w:rsidRPr="00CE50EC">
              <w:rPr>
                <w:lang w:val="en-US"/>
              </w:rPr>
              <w:t>Response</w:t>
            </w:r>
          </w:p>
          <w:p w:rsidR="002B7A14" w:rsidRPr="00CE50EC" w:rsidRDefault="002B7A14" w:rsidP="00B14B59">
            <w:pPr>
              <w:pStyle w:val="opiswtabeli"/>
              <w:rPr>
                <w:lang w:val="en-US"/>
              </w:rPr>
            </w:pPr>
          </w:p>
          <w:p w:rsidR="002B7A14" w:rsidRPr="00CE50EC" w:rsidRDefault="002B7A14" w:rsidP="00B14B59">
            <w:pPr>
              <w:pStyle w:val="opiswtabeli"/>
              <w:rPr>
                <w:lang w:val="en-US"/>
              </w:rPr>
            </w:pPr>
            <w:r w:rsidRPr="00CE50EC">
              <w:rPr>
                <w:lang w:val="en-US"/>
              </w:rPr>
              <w:t>Pole:</w:t>
            </w:r>
          </w:p>
          <w:p w:rsidR="002B7A14" w:rsidRPr="00CE50EC" w:rsidRDefault="002B7A14" w:rsidP="00B14B59">
            <w:pPr>
              <w:pStyle w:val="opiswtabeli"/>
              <w:rPr>
                <w:lang w:val="en-US"/>
              </w:rPr>
            </w:pPr>
            <w:r w:rsidRPr="00CE50EC">
              <w:rPr>
                <w:lang w:val="en-US"/>
              </w:rPr>
              <w:t>//ResponseRecordsControl/MaxRecords</w:t>
            </w:r>
          </w:p>
        </w:tc>
        <w:tc>
          <w:tcPr>
            <w:tcW w:w="5233" w:type="dxa"/>
          </w:tcPr>
          <w:p w:rsidR="002B7A14" w:rsidRPr="00CE50EC" w:rsidRDefault="002B7A14" w:rsidP="006B4251">
            <w:pPr>
              <w:pStyle w:val="opiswtabeli"/>
            </w:pPr>
            <w:r w:rsidRPr="00CE50EC">
              <w:t xml:space="preserve">Maksymalna wielkość paczki nie może przekraczać </w:t>
            </w:r>
            <w:r>
              <w:t>10000</w:t>
            </w:r>
            <w:r w:rsidRPr="00CE50EC">
              <w:t xml:space="preserve"> rekordów.</w:t>
            </w:r>
          </w:p>
        </w:tc>
      </w:tr>
    </w:tbl>
    <w:p w:rsidR="002B7A14" w:rsidRPr="00CE50EC" w:rsidRDefault="002B7A14" w:rsidP="00B14B59">
      <w:pPr>
        <w:pStyle w:val="OpisZnakZnakZnak"/>
        <w:ind w:left="600"/>
        <w:rPr>
          <w:b/>
        </w:rPr>
        <w:sectPr w:rsidR="002B7A14" w:rsidRPr="00CE50EC" w:rsidSect="00A93825">
          <w:headerReference w:type="default" r:id="rId15"/>
          <w:footerReference w:type="default" r:id="rId16"/>
          <w:type w:val="continuous"/>
          <w:pgSz w:w="11906" w:h="16838"/>
          <w:pgMar w:top="1417" w:right="1417" w:bottom="1417" w:left="1400" w:header="709" w:footer="709" w:gutter="0"/>
          <w:cols w:space="708"/>
          <w:docGrid w:linePitch="272"/>
        </w:sectPr>
      </w:pPr>
    </w:p>
    <w:p w:rsidR="002B7A14" w:rsidRPr="000E1730" w:rsidRDefault="002B7A14" w:rsidP="00C80FD5">
      <w:pPr>
        <w:pStyle w:val="OpisZnakZnakZnak"/>
        <w:ind w:left="600"/>
        <w:rPr>
          <w:b/>
        </w:rPr>
        <w:sectPr w:rsidR="002B7A14" w:rsidRPr="000E1730" w:rsidSect="00A93825">
          <w:headerReference w:type="default" r:id="rId17"/>
          <w:footerReference w:type="default" r:id="rId18"/>
          <w:type w:val="continuous"/>
          <w:pgSz w:w="11906" w:h="16838"/>
          <w:pgMar w:top="1417" w:right="1417" w:bottom="1417" w:left="1400" w:header="709" w:footer="709" w:gutter="0"/>
          <w:cols w:space="708"/>
          <w:docGrid w:linePitch="272"/>
        </w:sectPr>
      </w:pPr>
    </w:p>
    <w:p w:rsidR="002B7A14" w:rsidRPr="000E1730" w:rsidRDefault="002B7A14" w:rsidP="007D2034">
      <w:pPr>
        <w:pStyle w:val="Heading2"/>
        <w:numPr>
          <w:ilvl w:val="1"/>
          <w:numId w:val="27"/>
        </w:numPr>
      </w:pPr>
      <w:bookmarkStart w:id="95" w:name="_Toc365015757"/>
      <w:r w:rsidRPr="000E1730">
        <w:t xml:space="preserve">Komunikat żądania </w:t>
      </w:r>
      <w:r w:rsidRPr="007D2034">
        <w:t>PaymentAddRequest</w:t>
      </w:r>
      <w:bookmarkEnd w:id="95"/>
    </w:p>
    <w:p w:rsidR="002B7A14" w:rsidRDefault="002B7A14" w:rsidP="00ED173E">
      <w:pPr>
        <w:pStyle w:val="OpisZnak"/>
      </w:pPr>
      <w:r>
        <w:t xml:space="preserve">Usługa </w:t>
      </w:r>
      <w:r w:rsidRPr="000E1730">
        <w:t>PaymentAddRequest</w:t>
      </w:r>
      <w:r>
        <w:t xml:space="preserve"> służy do złożenia zlecenia płatniczego.</w:t>
      </w:r>
    </w:p>
    <w:p w:rsidR="002B7A14" w:rsidRDefault="002B7A14" w:rsidP="00C51BF6">
      <w:pPr>
        <w:pStyle w:val="OpisZnak"/>
      </w:pPr>
      <w:r w:rsidRPr="000E1730">
        <w:t xml:space="preserve">Obsługujemy zarówno zlecenie jednokrotne jak i wielokrotne. Wszystkie transakcje zamieszczone w przelewie wielokrotnym powinny być w tej samej walucie. </w:t>
      </w:r>
    </w:p>
    <w:p w:rsidR="002B7A14" w:rsidRDefault="002B7A14" w:rsidP="00C51BF6">
      <w:pPr>
        <w:pStyle w:val="OpisZnak"/>
      </w:pPr>
      <w:r w:rsidRPr="000E1730">
        <w:t>Waluta zlecenia jest oceniana na podstawie pierwszej transakcji zamieszczonej w zleceniu.</w:t>
      </w:r>
    </w:p>
    <w:p w:rsidR="002B7A14" w:rsidRPr="00034EC9" w:rsidRDefault="002B7A14" w:rsidP="00C51BF6">
      <w:pPr>
        <w:pStyle w:val="OpisZnakZnakZnak"/>
        <w:spacing w:before="30" w:after="30"/>
        <w:rPr>
          <w:rStyle w:val="OpisZnakZnakZnakZnak"/>
        </w:rPr>
      </w:pPr>
      <w:r w:rsidRPr="00034EC9">
        <w:rPr>
          <w:rStyle w:val="OpisZnakZnakZnakZnak"/>
        </w:rPr>
        <w:t>W przypadku zleceń wielokrotnych system ZSK-C może rejestrować zle</w:t>
      </w:r>
      <w:r>
        <w:rPr>
          <w:rStyle w:val="OpisZnakZnakZnakZnak"/>
        </w:rPr>
        <w:t>cenia w oparciu o jedną z zasad ustalaną indywidualnie pomiedzy Narodowym Bankiem Polskim a Klientem B2B:</w:t>
      </w:r>
    </w:p>
    <w:p w:rsidR="002B7A14" w:rsidRPr="00034EC9" w:rsidRDefault="002B7A14" w:rsidP="00C51BF6">
      <w:pPr>
        <w:pStyle w:val="OpisZnakZnakZnak"/>
        <w:spacing w:before="30" w:after="30"/>
        <w:rPr>
          <w:rStyle w:val="OpisZnakZnakZnakZnak"/>
        </w:rPr>
      </w:pPr>
      <w:r w:rsidRPr="00034EC9">
        <w:rPr>
          <w:rStyle w:val="OpisZnakZnakZnakZnak"/>
        </w:rPr>
        <w:t>- zasadę „wszystko albo nic”, która oznacza, że zlecenie zostaje przyjęte do realizacji, jeżeli wszystkie transakcje wchodzące w skład zlecenia na danym etapie rejestracji mogą być przyjęte do realizacji, w przeciwnym wypadku do systemu zewnętrznego zwracana jest odmowa wykonania żądania,</w:t>
      </w:r>
    </w:p>
    <w:p w:rsidR="002B7A14" w:rsidRPr="00034EC9" w:rsidRDefault="002B7A14" w:rsidP="00C51BF6">
      <w:pPr>
        <w:pStyle w:val="OpisZnakZnakZnak"/>
        <w:spacing w:before="30" w:after="30"/>
        <w:rPr>
          <w:rStyle w:val="OpisZnakZnakZnakZnak"/>
        </w:rPr>
      </w:pPr>
      <w:r w:rsidRPr="00034EC9">
        <w:rPr>
          <w:rStyle w:val="OpisZnakZnakZnakZnak"/>
        </w:rPr>
        <w:t>- zasadę „częściowej realizacji”, która oznacza, że zlecenie zostaje przyjęte do realizacji, jeżeli chociaż jedna transakcja wchodząca w skład zlecenia na danym etapie rejestracji może być przyjęta do realizacji, a pozostałe mogą być odrzucone. W takim wypadku system ZSK-C zwraca całkowitą odmowę przyjęcia do realizacji tylko wtedy, gdy żadna transakcja nie może zostać przyjęta do realizacji.</w:t>
      </w:r>
    </w:p>
    <w:p w:rsidR="002B7A14" w:rsidRDefault="002B7A14" w:rsidP="00C51BF6">
      <w:pPr>
        <w:pStyle w:val="OpisZnak"/>
      </w:pPr>
    </w:p>
    <w:p w:rsidR="002B7A14" w:rsidRDefault="002B7A14" w:rsidP="00C51BF6">
      <w:pPr>
        <w:pStyle w:val="OpisZnak"/>
      </w:pPr>
      <w:r>
        <w:t xml:space="preserve">W interfejsie z systemem </w:t>
      </w:r>
      <w:r w:rsidRPr="00E87B7E">
        <w:rPr>
          <w:highlight w:val="cyan"/>
        </w:rPr>
        <w:t>XXXX</w:t>
      </w:r>
      <w:r>
        <w:t xml:space="preserve"> przyjęto, że polecenie przelewu będzie realizowane </w:t>
      </w:r>
      <w:r w:rsidRPr="00303A04">
        <w:rPr>
          <w:highlight w:val="cyan"/>
        </w:rPr>
        <w:t>zgodnie z zasadą „</w:t>
      </w:r>
      <w:r w:rsidRPr="00E87B7E">
        <w:rPr>
          <w:highlight w:val="cyan"/>
        </w:rPr>
        <w:t>wszystko albo nic”/</w:t>
      </w:r>
      <w:r>
        <w:rPr>
          <w:highlight w:val="cyan"/>
        </w:rPr>
        <w:t xml:space="preserve"> „</w:t>
      </w:r>
      <w:r w:rsidRPr="00E87B7E">
        <w:rPr>
          <w:highlight w:val="cyan"/>
        </w:rPr>
        <w:t>częściowej realizacji”</w:t>
      </w:r>
      <w:r>
        <w:t>.</w:t>
      </w:r>
    </w:p>
    <w:p w:rsidR="002B7A14" w:rsidRDefault="002B7A14" w:rsidP="00C51BF6">
      <w:pPr>
        <w:pStyle w:val="OpisZnak"/>
      </w:pPr>
      <w:bookmarkStart w:id="96" w:name="_Toc89590498"/>
    </w:p>
    <w:p w:rsidR="002B7A14" w:rsidRPr="000E1730" w:rsidRDefault="002B7A14" w:rsidP="00C51BF6">
      <w:pPr>
        <w:pStyle w:val="OpisZnak"/>
      </w:pPr>
      <w:r w:rsidRPr="00E60538">
        <w:t>Komunikaty zawierające w treści wykorzystywanych w interfejsie pól (//PayorParty/Name, //PayeeParty/Name, RemittanceInformation) znaki nowej linii będą odrzucane.</w:t>
      </w:r>
      <w:r>
        <w:t xml:space="preserve"> </w:t>
      </w:r>
    </w:p>
    <w:p w:rsidR="002B7A14" w:rsidRPr="000E1730" w:rsidRDefault="002B7A14" w:rsidP="002F08D4">
      <w:pPr>
        <w:pStyle w:val="Podpisnadtabel"/>
      </w:pPr>
      <w:bookmarkStart w:id="97" w:name="_Toc365015829"/>
      <w:r w:rsidRPr="000E1730">
        <w:t xml:space="preserve">Tabela </w:t>
      </w:r>
      <w:fldSimple w:instr=" SEQ Tabela \* ARABIC ">
        <w:r>
          <w:rPr>
            <w:noProof/>
          </w:rPr>
          <w:t>3</w:t>
        </w:r>
      </w:fldSimple>
      <w:r w:rsidRPr="000E1730">
        <w:t xml:space="preserve">: Komunikat </w:t>
      </w:r>
      <w:bookmarkEnd w:id="96"/>
      <w:r w:rsidRPr="000E1730">
        <w:t>żądania PaymentAddRequest</w:t>
      </w:r>
      <w:bookmarkEnd w:id="97"/>
    </w:p>
    <w:tbl>
      <w:tblPr>
        <w:tblW w:w="14085" w:type="dxa"/>
        <w:jc w:val="center"/>
        <w:tblInd w:w="1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14"/>
        <w:gridCol w:w="3503"/>
        <w:gridCol w:w="2824"/>
        <w:gridCol w:w="441"/>
        <w:gridCol w:w="461"/>
        <w:gridCol w:w="500"/>
        <w:gridCol w:w="391"/>
        <w:gridCol w:w="631"/>
        <w:gridCol w:w="691"/>
        <w:gridCol w:w="4129"/>
      </w:tblGrid>
      <w:tr w:rsidR="002B7A14" w:rsidRPr="000E1730" w:rsidTr="00ED173E">
        <w:trPr>
          <w:tblHeader/>
          <w:jc w:val="center"/>
        </w:trPr>
        <w:tc>
          <w:tcPr>
            <w:tcW w:w="514" w:type="dxa"/>
            <w:shd w:val="solid" w:color="auto" w:fill="auto"/>
          </w:tcPr>
          <w:p w:rsidR="002B7A14" w:rsidRPr="000E1730" w:rsidRDefault="002B7A14" w:rsidP="00775CC5">
            <w:pPr>
              <w:pStyle w:val="Tabela-nagwek"/>
              <w:jc w:val="center"/>
            </w:pPr>
            <w:r w:rsidRPr="000E1730">
              <w:t>Nr</w:t>
            </w:r>
          </w:p>
        </w:tc>
        <w:tc>
          <w:tcPr>
            <w:tcW w:w="3503" w:type="dxa"/>
            <w:shd w:val="solid" w:color="auto" w:fill="auto"/>
          </w:tcPr>
          <w:p w:rsidR="002B7A14" w:rsidRPr="000E1730" w:rsidRDefault="002B7A14" w:rsidP="00775CC5">
            <w:pPr>
              <w:pStyle w:val="Tabela-nagwek"/>
            </w:pPr>
            <w:r w:rsidRPr="000E1730">
              <w:t>Nazwa elementu</w:t>
            </w:r>
          </w:p>
        </w:tc>
        <w:tc>
          <w:tcPr>
            <w:tcW w:w="2824" w:type="dxa"/>
            <w:shd w:val="solid" w:color="auto" w:fill="auto"/>
          </w:tcPr>
          <w:p w:rsidR="002B7A14" w:rsidRPr="000E1730" w:rsidRDefault="002B7A14" w:rsidP="00775CC5">
            <w:pPr>
              <w:pStyle w:val="Tabela-nagwek"/>
              <w:jc w:val="center"/>
            </w:pPr>
            <w:r w:rsidRPr="000E1730">
              <w:t>Opis</w:t>
            </w:r>
          </w:p>
        </w:tc>
        <w:tc>
          <w:tcPr>
            <w:tcW w:w="0" w:type="auto"/>
            <w:shd w:val="solid" w:color="auto" w:fill="auto"/>
          </w:tcPr>
          <w:p w:rsidR="002B7A14" w:rsidRPr="000E1730" w:rsidRDefault="002B7A14" w:rsidP="00775CC5">
            <w:pPr>
              <w:pStyle w:val="Tabela-nagwek"/>
              <w:jc w:val="center"/>
            </w:pPr>
            <w:r w:rsidRPr="000E1730">
              <w:t>Kra</w:t>
            </w:r>
          </w:p>
        </w:tc>
        <w:tc>
          <w:tcPr>
            <w:tcW w:w="0" w:type="auto"/>
            <w:shd w:val="solid" w:color="auto" w:fill="auto"/>
          </w:tcPr>
          <w:p w:rsidR="002B7A14" w:rsidRPr="000E1730" w:rsidRDefault="002B7A14" w:rsidP="00775CC5">
            <w:pPr>
              <w:pStyle w:val="Tabela-nagwek"/>
              <w:jc w:val="center"/>
            </w:pPr>
            <w:r w:rsidRPr="000E1730">
              <w:t>Zag</w:t>
            </w:r>
          </w:p>
        </w:tc>
        <w:tc>
          <w:tcPr>
            <w:tcW w:w="0" w:type="auto"/>
            <w:shd w:val="solid" w:color="auto" w:fill="auto"/>
          </w:tcPr>
          <w:p w:rsidR="002B7A14" w:rsidRPr="000E1730" w:rsidRDefault="002B7A14" w:rsidP="00775CC5">
            <w:pPr>
              <w:pStyle w:val="Tabela-nagwek"/>
              <w:jc w:val="center"/>
            </w:pPr>
            <w:r w:rsidRPr="000E1730">
              <w:t>ZUS</w:t>
            </w:r>
          </w:p>
        </w:tc>
        <w:tc>
          <w:tcPr>
            <w:tcW w:w="0" w:type="auto"/>
            <w:shd w:val="solid" w:color="auto" w:fill="auto"/>
          </w:tcPr>
          <w:p w:rsidR="002B7A14" w:rsidRPr="000E1730" w:rsidRDefault="002B7A14" w:rsidP="00775CC5">
            <w:pPr>
              <w:pStyle w:val="Tabela-nagwek"/>
              <w:jc w:val="center"/>
            </w:pPr>
            <w:r w:rsidRPr="000E1730">
              <w:t>US</w:t>
            </w:r>
          </w:p>
        </w:tc>
        <w:tc>
          <w:tcPr>
            <w:tcW w:w="0" w:type="auto"/>
            <w:shd w:val="solid" w:color="auto" w:fill="auto"/>
          </w:tcPr>
          <w:p w:rsidR="002B7A14" w:rsidRPr="000E1730" w:rsidRDefault="002B7A14" w:rsidP="00775CC5">
            <w:pPr>
              <w:pStyle w:val="Tabela-nagwek"/>
              <w:jc w:val="center"/>
            </w:pPr>
            <w:r>
              <w:t>SEPA</w:t>
            </w:r>
          </w:p>
        </w:tc>
        <w:tc>
          <w:tcPr>
            <w:tcW w:w="691" w:type="dxa"/>
            <w:shd w:val="solid" w:color="auto" w:fill="auto"/>
          </w:tcPr>
          <w:p w:rsidR="002B7A14" w:rsidRPr="000E1730" w:rsidRDefault="002B7A14" w:rsidP="00775CC5">
            <w:pPr>
              <w:pStyle w:val="Tabela-nagwek"/>
              <w:jc w:val="center"/>
            </w:pPr>
            <w:r>
              <w:t>Czek</w:t>
            </w:r>
          </w:p>
        </w:tc>
        <w:tc>
          <w:tcPr>
            <w:tcW w:w="4129" w:type="dxa"/>
            <w:shd w:val="solid" w:color="auto" w:fill="auto"/>
          </w:tcPr>
          <w:p w:rsidR="002B7A14" w:rsidRPr="000E1730" w:rsidRDefault="002B7A14" w:rsidP="00775CC5">
            <w:pPr>
              <w:pStyle w:val="Tabela-nagwek"/>
              <w:jc w:val="center"/>
            </w:pPr>
            <w:r w:rsidRPr="000E1730">
              <w:t>Wprowadzana wartość</w:t>
            </w:r>
          </w:p>
        </w:tc>
      </w:tr>
      <w:tr w:rsidR="002B7A14" w:rsidRPr="000E1730" w:rsidTr="00271314">
        <w:trPr>
          <w:jc w:val="center"/>
        </w:trPr>
        <w:tc>
          <w:tcPr>
            <w:tcW w:w="514" w:type="dxa"/>
            <w:vAlign w:val="center"/>
          </w:tcPr>
          <w:p w:rsidR="002B7A14" w:rsidRPr="000E1730" w:rsidRDefault="002B7A14" w:rsidP="00A97414">
            <w:pPr>
              <w:pStyle w:val="Tabela-zawarto"/>
              <w:jc w:val="center"/>
            </w:pPr>
          </w:p>
        </w:tc>
        <w:tc>
          <w:tcPr>
            <w:tcW w:w="3503" w:type="dxa"/>
            <w:vAlign w:val="center"/>
          </w:tcPr>
          <w:p w:rsidR="002B7A14" w:rsidRPr="000E1730" w:rsidRDefault="002B7A14" w:rsidP="00A97414">
            <w:pPr>
              <w:pStyle w:val="Tabela-zawarto"/>
            </w:pPr>
            <w:r w:rsidRPr="000E1730">
              <w:t>PaymentAddRequest</w:t>
            </w:r>
          </w:p>
        </w:tc>
        <w:tc>
          <w:tcPr>
            <w:tcW w:w="10068" w:type="dxa"/>
            <w:gridSpan w:val="8"/>
          </w:tcPr>
          <w:p w:rsidR="002B7A14" w:rsidRPr="00815B23" w:rsidRDefault="002B7A14" w:rsidP="00A97414">
            <w:pPr>
              <w:pStyle w:val="Tabela-zawarto"/>
              <w:jc w:val="center"/>
            </w:pPr>
            <w:r w:rsidRPr="000E1730">
              <w:t>Polecenie przelewu – komunikat typu zapytanie</w:t>
            </w:r>
          </w:p>
        </w:tc>
      </w:tr>
      <w:tr w:rsidR="002B7A14" w:rsidRPr="000E1730" w:rsidTr="00ED173E">
        <w:trPr>
          <w:trHeight w:val="426"/>
          <w:jc w:val="center"/>
        </w:trPr>
        <w:tc>
          <w:tcPr>
            <w:tcW w:w="514" w:type="dxa"/>
            <w:vAlign w:val="center"/>
          </w:tcPr>
          <w:p w:rsidR="002B7A14" w:rsidRPr="000E1730" w:rsidRDefault="002B7A14" w:rsidP="00A97414">
            <w:pPr>
              <w:pStyle w:val="Tabela-zawarto"/>
              <w:jc w:val="center"/>
              <w:rPr>
                <w:lang w:val="en-US"/>
              </w:rPr>
            </w:pPr>
            <w:r w:rsidRPr="000E1730">
              <w:rPr>
                <w:lang w:val="en-US"/>
              </w:rPr>
              <w:t>A-16</w:t>
            </w:r>
          </w:p>
        </w:tc>
        <w:tc>
          <w:tcPr>
            <w:tcW w:w="3503" w:type="dxa"/>
            <w:vAlign w:val="center"/>
          </w:tcPr>
          <w:p w:rsidR="002B7A14" w:rsidRPr="000E1730" w:rsidRDefault="002B7A14" w:rsidP="00A97414">
            <w:pPr>
              <w:pStyle w:val="Tabela-zawarto"/>
              <w:rPr>
                <w:lang w:val="en-US"/>
              </w:rPr>
            </w:pPr>
            <w:r>
              <w:rPr>
                <w:lang w:val="en-US"/>
              </w:rPr>
              <w:t xml:space="preserve">-    </w:t>
            </w:r>
            <w:r w:rsidRPr="000E1730">
              <w:rPr>
                <w:lang w:val="en-US"/>
              </w:rPr>
              <w:t>Header</w:t>
            </w:r>
          </w:p>
        </w:tc>
        <w:tc>
          <w:tcPr>
            <w:tcW w:w="2824" w:type="dxa"/>
          </w:tcPr>
          <w:p w:rsidR="002B7A14" w:rsidRPr="000E1730" w:rsidRDefault="002B7A14" w:rsidP="00E34760">
            <w:pPr>
              <w:pStyle w:val="Tabela-zawarto"/>
            </w:pPr>
            <w:r w:rsidRPr="000E1730">
              <w:t>Komponent zawierający elementy nagłówka komunikatu</w:t>
            </w:r>
          </w:p>
        </w:tc>
        <w:tc>
          <w:tcPr>
            <w:tcW w:w="0" w:type="auto"/>
            <w:vAlign w:val="center"/>
          </w:tcPr>
          <w:p w:rsidR="002B7A14" w:rsidRPr="000E1730" w:rsidRDefault="002B7A14" w:rsidP="00A97414">
            <w:pPr>
              <w:pStyle w:val="Tabela-zawarto"/>
              <w:jc w:val="center"/>
            </w:pPr>
            <w:r w:rsidRPr="000E1730">
              <w:t>x</w:t>
            </w:r>
          </w:p>
        </w:tc>
        <w:tc>
          <w:tcPr>
            <w:tcW w:w="0" w:type="auto"/>
            <w:vAlign w:val="center"/>
          </w:tcPr>
          <w:p w:rsidR="002B7A14" w:rsidRPr="000E1730" w:rsidRDefault="002B7A14" w:rsidP="00A97414">
            <w:pPr>
              <w:pStyle w:val="Tabela-zawarto"/>
              <w:jc w:val="center"/>
            </w:pPr>
            <w:r w:rsidRPr="000E1730">
              <w:t>x</w:t>
            </w:r>
          </w:p>
        </w:tc>
        <w:tc>
          <w:tcPr>
            <w:tcW w:w="0" w:type="auto"/>
            <w:vAlign w:val="center"/>
          </w:tcPr>
          <w:p w:rsidR="002B7A14" w:rsidRPr="000E1730" w:rsidRDefault="002B7A14" w:rsidP="00A97414">
            <w:pPr>
              <w:pStyle w:val="Tabela-zawarto"/>
              <w:jc w:val="center"/>
            </w:pPr>
            <w:r w:rsidRPr="000E1730">
              <w:t>x</w:t>
            </w:r>
          </w:p>
        </w:tc>
        <w:tc>
          <w:tcPr>
            <w:tcW w:w="0" w:type="auto"/>
            <w:vAlign w:val="center"/>
          </w:tcPr>
          <w:p w:rsidR="002B7A14" w:rsidRPr="000E1730" w:rsidRDefault="002B7A14" w:rsidP="00A97414">
            <w:pPr>
              <w:pStyle w:val="Tabela-zawarto"/>
              <w:jc w:val="center"/>
            </w:pPr>
            <w:r w:rsidRPr="000E1730">
              <w:t>x</w:t>
            </w:r>
          </w:p>
        </w:tc>
        <w:tc>
          <w:tcPr>
            <w:tcW w:w="0" w:type="auto"/>
            <w:vAlign w:val="center"/>
          </w:tcPr>
          <w:p w:rsidR="002B7A14" w:rsidRPr="000E1730" w:rsidRDefault="002B7A14" w:rsidP="007E2F0A">
            <w:pPr>
              <w:pStyle w:val="Tabela-zawarto"/>
              <w:jc w:val="center"/>
              <w:rPr>
                <w:lang w:val="en-US"/>
              </w:rPr>
            </w:pPr>
            <w:r w:rsidRPr="000E1730">
              <w:rPr>
                <w:lang w:val="en-US"/>
              </w:rPr>
              <w:t>x</w:t>
            </w:r>
          </w:p>
        </w:tc>
        <w:tc>
          <w:tcPr>
            <w:tcW w:w="691" w:type="dxa"/>
            <w:vAlign w:val="center"/>
          </w:tcPr>
          <w:p w:rsidR="002B7A14" w:rsidRPr="000E1730" w:rsidRDefault="002B7A14" w:rsidP="007E2F0A">
            <w:pPr>
              <w:pStyle w:val="Tabela-zawarto"/>
              <w:jc w:val="center"/>
              <w:rPr>
                <w:lang w:val="en-US"/>
              </w:rPr>
            </w:pPr>
            <w:r w:rsidRPr="000E1730">
              <w:rPr>
                <w:lang w:val="en-US"/>
              </w:rPr>
              <w:t>x</w:t>
            </w:r>
          </w:p>
        </w:tc>
        <w:tc>
          <w:tcPr>
            <w:tcW w:w="4129" w:type="dxa"/>
          </w:tcPr>
          <w:p w:rsidR="002B7A14" w:rsidRPr="000E1730" w:rsidRDefault="002B7A14" w:rsidP="00A97414">
            <w:pPr>
              <w:pStyle w:val="Tabela-zawarto"/>
              <w:jc w:val="center"/>
            </w:pPr>
          </w:p>
        </w:tc>
      </w:tr>
      <w:tr w:rsidR="002B7A14" w:rsidRPr="000E1730" w:rsidTr="00ED173E">
        <w:trPr>
          <w:jc w:val="center"/>
        </w:trPr>
        <w:tc>
          <w:tcPr>
            <w:tcW w:w="514" w:type="dxa"/>
            <w:vAlign w:val="center"/>
          </w:tcPr>
          <w:p w:rsidR="002B7A14" w:rsidRPr="000E1730" w:rsidRDefault="002B7A14" w:rsidP="00A97414">
            <w:pPr>
              <w:pStyle w:val="Tabela-zawarto"/>
              <w:jc w:val="center"/>
            </w:pPr>
          </w:p>
        </w:tc>
        <w:tc>
          <w:tcPr>
            <w:tcW w:w="3503" w:type="dxa"/>
            <w:vAlign w:val="center"/>
          </w:tcPr>
          <w:p w:rsidR="002B7A14" w:rsidRPr="000E1730" w:rsidRDefault="002B7A14" w:rsidP="00A97414">
            <w:pPr>
              <w:pStyle w:val="Tabela-zawarto"/>
            </w:pPr>
            <w:r>
              <w:rPr>
                <w:lang w:val="en-US"/>
              </w:rPr>
              <w:t xml:space="preserve">-   -   </w:t>
            </w:r>
            <w:r w:rsidRPr="000E1730">
              <w:t>IssueDateTime</w:t>
            </w:r>
          </w:p>
        </w:tc>
        <w:tc>
          <w:tcPr>
            <w:tcW w:w="2824" w:type="dxa"/>
          </w:tcPr>
          <w:p w:rsidR="002B7A14" w:rsidRPr="000E1730" w:rsidRDefault="002B7A14" w:rsidP="00E34760">
            <w:pPr>
              <w:pStyle w:val="Tabela-zawarto"/>
            </w:pPr>
            <w:r w:rsidRPr="000E1730">
              <w:t>Data i czas komunikatu</w:t>
            </w:r>
          </w:p>
        </w:tc>
        <w:tc>
          <w:tcPr>
            <w:tcW w:w="0" w:type="auto"/>
            <w:vAlign w:val="center"/>
          </w:tcPr>
          <w:p w:rsidR="002B7A14" w:rsidRPr="000E1730" w:rsidRDefault="002B7A14" w:rsidP="00A97414">
            <w:pPr>
              <w:pStyle w:val="Tabela-zawarto"/>
              <w:jc w:val="center"/>
            </w:pPr>
            <w:r w:rsidRPr="000E1730">
              <w:t>x</w:t>
            </w:r>
          </w:p>
        </w:tc>
        <w:tc>
          <w:tcPr>
            <w:tcW w:w="0" w:type="auto"/>
            <w:vAlign w:val="center"/>
          </w:tcPr>
          <w:p w:rsidR="002B7A14" w:rsidRPr="000E1730" w:rsidRDefault="002B7A14" w:rsidP="00A97414">
            <w:pPr>
              <w:pStyle w:val="Tabela-zawarto"/>
              <w:jc w:val="center"/>
            </w:pPr>
            <w:r w:rsidRPr="000E1730">
              <w:t>x</w:t>
            </w:r>
          </w:p>
        </w:tc>
        <w:tc>
          <w:tcPr>
            <w:tcW w:w="0" w:type="auto"/>
            <w:vAlign w:val="center"/>
          </w:tcPr>
          <w:p w:rsidR="002B7A14" w:rsidRPr="000E1730" w:rsidRDefault="002B7A14" w:rsidP="00A97414">
            <w:pPr>
              <w:pStyle w:val="Tabela-zawarto"/>
              <w:jc w:val="center"/>
            </w:pPr>
            <w:r w:rsidRPr="000E1730">
              <w:t>x</w:t>
            </w:r>
          </w:p>
        </w:tc>
        <w:tc>
          <w:tcPr>
            <w:tcW w:w="0" w:type="auto"/>
            <w:vAlign w:val="center"/>
          </w:tcPr>
          <w:p w:rsidR="002B7A14" w:rsidRPr="000E1730" w:rsidRDefault="002B7A14" w:rsidP="00A97414">
            <w:pPr>
              <w:pStyle w:val="Tabela-zawarto"/>
              <w:jc w:val="center"/>
              <w:rPr>
                <w:lang w:val="de-DE"/>
              </w:rPr>
            </w:pPr>
            <w:r w:rsidRPr="000E1730">
              <w:rPr>
                <w:lang w:val="de-DE"/>
              </w:rPr>
              <w:t>x</w:t>
            </w:r>
          </w:p>
        </w:tc>
        <w:tc>
          <w:tcPr>
            <w:tcW w:w="0" w:type="auto"/>
            <w:vAlign w:val="center"/>
          </w:tcPr>
          <w:p w:rsidR="002B7A14" w:rsidRPr="000E1730" w:rsidRDefault="002B7A14" w:rsidP="007E2F0A">
            <w:pPr>
              <w:pStyle w:val="Tabela-zawarto"/>
              <w:jc w:val="center"/>
              <w:rPr>
                <w:lang w:val="en-US"/>
              </w:rPr>
            </w:pPr>
            <w:r w:rsidRPr="000E1730">
              <w:rPr>
                <w:lang w:val="en-US"/>
              </w:rPr>
              <w:t>x</w:t>
            </w:r>
          </w:p>
        </w:tc>
        <w:tc>
          <w:tcPr>
            <w:tcW w:w="691" w:type="dxa"/>
            <w:vAlign w:val="center"/>
          </w:tcPr>
          <w:p w:rsidR="002B7A14" w:rsidRPr="000E1730" w:rsidRDefault="002B7A14" w:rsidP="007E2F0A">
            <w:pPr>
              <w:pStyle w:val="Tabela-zawarto"/>
              <w:jc w:val="center"/>
              <w:rPr>
                <w:lang w:val="en-US"/>
              </w:rPr>
            </w:pPr>
            <w:r w:rsidRPr="000E1730">
              <w:rPr>
                <w:lang w:val="en-US"/>
              </w:rPr>
              <w:t>x</w:t>
            </w:r>
          </w:p>
        </w:tc>
        <w:tc>
          <w:tcPr>
            <w:tcW w:w="4129" w:type="dxa"/>
          </w:tcPr>
          <w:p w:rsidR="002B7A14" w:rsidRPr="000E1730" w:rsidRDefault="002B7A14" w:rsidP="00A97414">
            <w:pPr>
              <w:pStyle w:val="Tabela-zawarto"/>
              <w:jc w:val="center"/>
              <w:rPr>
                <w:lang w:val="de-DE"/>
              </w:rPr>
            </w:pPr>
            <w:r w:rsidRPr="000E1730">
              <w:rPr>
                <w:lang w:val="de-DE"/>
              </w:rPr>
              <w:t>Data i czas komunikatu</w:t>
            </w:r>
          </w:p>
        </w:tc>
      </w:tr>
      <w:tr w:rsidR="002B7A14" w:rsidRPr="000E1730" w:rsidTr="00ED173E">
        <w:trPr>
          <w:jc w:val="center"/>
        </w:trPr>
        <w:tc>
          <w:tcPr>
            <w:tcW w:w="514" w:type="dxa"/>
            <w:vAlign w:val="center"/>
          </w:tcPr>
          <w:p w:rsidR="002B7A14" w:rsidRPr="000E1730" w:rsidRDefault="002B7A14" w:rsidP="00A97414">
            <w:pPr>
              <w:pStyle w:val="Tabela-zawarto"/>
              <w:jc w:val="center"/>
              <w:rPr>
                <w:lang w:val="de-DE"/>
              </w:rPr>
            </w:pPr>
          </w:p>
        </w:tc>
        <w:tc>
          <w:tcPr>
            <w:tcW w:w="3503" w:type="dxa"/>
            <w:vAlign w:val="center"/>
          </w:tcPr>
          <w:p w:rsidR="002B7A14" w:rsidRPr="000E1730" w:rsidRDefault="002B7A14" w:rsidP="00A97414">
            <w:pPr>
              <w:pStyle w:val="Tabela-zawarto"/>
              <w:rPr>
                <w:lang w:val="de-DE"/>
              </w:rPr>
            </w:pPr>
            <w:r>
              <w:rPr>
                <w:lang w:val="en-US"/>
              </w:rPr>
              <w:t xml:space="preserve">-   -   </w:t>
            </w:r>
            <w:r w:rsidRPr="000E1730">
              <w:rPr>
                <w:lang w:val="de-DE"/>
              </w:rPr>
              <w:t>DocumentIdentifier</w:t>
            </w:r>
          </w:p>
        </w:tc>
        <w:tc>
          <w:tcPr>
            <w:tcW w:w="2824" w:type="dxa"/>
          </w:tcPr>
          <w:p w:rsidR="002B7A14" w:rsidRPr="000E1730" w:rsidRDefault="002B7A14" w:rsidP="00E34760">
            <w:pPr>
              <w:pStyle w:val="Tabela-zawarto"/>
            </w:pPr>
            <w:r w:rsidRPr="000E1730">
              <w:t>Identyfikator komunikatu</w:t>
            </w:r>
          </w:p>
        </w:tc>
        <w:tc>
          <w:tcPr>
            <w:tcW w:w="0" w:type="auto"/>
            <w:vAlign w:val="center"/>
          </w:tcPr>
          <w:p w:rsidR="002B7A14" w:rsidRPr="000E1730" w:rsidRDefault="002B7A14" w:rsidP="00A97414">
            <w:pPr>
              <w:pStyle w:val="Tabela-zawarto"/>
              <w:jc w:val="center"/>
              <w:rPr>
                <w:lang w:val="de-DE"/>
              </w:rPr>
            </w:pPr>
            <w:r w:rsidRPr="000E1730">
              <w:rPr>
                <w:lang w:val="de-DE"/>
              </w:rPr>
              <w:t>x</w:t>
            </w:r>
          </w:p>
        </w:tc>
        <w:tc>
          <w:tcPr>
            <w:tcW w:w="0" w:type="auto"/>
            <w:vAlign w:val="center"/>
          </w:tcPr>
          <w:p w:rsidR="002B7A14" w:rsidRPr="000E1730" w:rsidRDefault="002B7A14" w:rsidP="00A97414">
            <w:pPr>
              <w:pStyle w:val="Tabela-zawarto"/>
              <w:jc w:val="center"/>
              <w:rPr>
                <w:lang w:val="de-DE"/>
              </w:rPr>
            </w:pPr>
            <w:r w:rsidRPr="000E1730">
              <w:rPr>
                <w:lang w:val="de-DE"/>
              </w:rPr>
              <w:t>x</w:t>
            </w:r>
          </w:p>
        </w:tc>
        <w:tc>
          <w:tcPr>
            <w:tcW w:w="0" w:type="auto"/>
            <w:vAlign w:val="center"/>
          </w:tcPr>
          <w:p w:rsidR="002B7A14" w:rsidRPr="000E1730" w:rsidRDefault="002B7A14" w:rsidP="00A97414">
            <w:pPr>
              <w:pStyle w:val="Tabela-zawarto"/>
              <w:jc w:val="center"/>
              <w:rPr>
                <w:lang w:val="de-DE"/>
              </w:rPr>
            </w:pPr>
            <w:r w:rsidRPr="000E1730">
              <w:rPr>
                <w:lang w:val="de-DE"/>
              </w:rPr>
              <w:t>x</w:t>
            </w:r>
          </w:p>
        </w:tc>
        <w:tc>
          <w:tcPr>
            <w:tcW w:w="0" w:type="auto"/>
            <w:vAlign w:val="center"/>
          </w:tcPr>
          <w:p w:rsidR="002B7A14" w:rsidRPr="000E1730" w:rsidRDefault="002B7A14" w:rsidP="00A97414">
            <w:pPr>
              <w:pStyle w:val="Tabela-zawarto"/>
              <w:jc w:val="center"/>
            </w:pPr>
            <w:r w:rsidRPr="000E1730">
              <w:t>x</w:t>
            </w:r>
          </w:p>
        </w:tc>
        <w:tc>
          <w:tcPr>
            <w:tcW w:w="0" w:type="auto"/>
            <w:vAlign w:val="center"/>
          </w:tcPr>
          <w:p w:rsidR="002B7A14" w:rsidRPr="000E1730" w:rsidRDefault="002B7A14" w:rsidP="007E2F0A">
            <w:pPr>
              <w:pStyle w:val="Tabela-zawarto"/>
              <w:jc w:val="center"/>
              <w:rPr>
                <w:lang w:val="en-US"/>
              </w:rPr>
            </w:pPr>
            <w:r w:rsidRPr="000E1730">
              <w:rPr>
                <w:lang w:val="en-US"/>
              </w:rPr>
              <w:t>x</w:t>
            </w:r>
          </w:p>
        </w:tc>
        <w:tc>
          <w:tcPr>
            <w:tcW w:w="691" w:type="dxa"/>
            <w:vAlign w:val="center"/>
          </w:tcPr>
          <w:p w:rsidR="002B7A14" w:rsidRPr="000E1730" w:rsidRDefault="002B7A14" w:rsidP="007E2F0A">
            <w:pPr>
              <w:pStyle w:val="Tabela-zawarto"/>
              <w:jc w:val="center"/>
              <w:rPr>
                <w:lang w:val="en-US"/>
              </w:rPr>
            </w:pPr>
            <w:r w:rsidRPr="000E1730">
              <w:rPr>
                <w:lang w:val="en-US"/>
              </w:rPr>
              <w:t>x</w:t>
            </w:r>
          </w:p>
        </w:tc>
        <w:tc>
          <w:tcPr>
            <w:tcW w:w="4129" w:type="dxa"/>
          </w:tcPr>
          <w:p w:rsidR="002B7A14" w:rsidRPr="000E1730" w:rsidRDefault="002B7A14" w:rsidP="00A97414">
            <w:pPr>
              <w:pStyle w:val="Tabela-zawarto"/>
              <w:jc w:val="center"/>
            </w:pPr>
            <w:r w:rsidRPr="000E1730">
              <w:t>Dowolny ciąg znaków nadawany przez wysyłającego</w:t>
            </w:r>
          </w:p>
        </w:tc>
      </w:tr>
      <w:tr w:rsidR="002B7A14" w:rsidRPr="000E1730" w:rsidTr="00ED173E">
        <w:trPr>
          <w:jc w:val="center"/>
        </w:trPr>
        <w:tc>
          <w:tcPr>
            <w:tcW w:w="514" w:type="dxa"/>
            <w:vAlign w:val="center"/>
          </w:tcPr>
          <w:p w:rsidR="002B7A14" w:rsidRPr="000E1730" w:rsidRDefault="002B7A14" w:rsidP="00A97414">
            <w:pPr>
              <w:pStyle w:val="Tabela-zawarto"/>
              <w:jc w:val="center"/>
            </w:pPr>
          </w:p>
        </w:tc>
        <w:tc>
          <w:tcPr>
            <w:tcW w:w="3503" w:type="dxa"/>
            <w:vAlign w:val="center"/>
          </w:tcPr>
          <w:p w:rsidR="002B7A14" w:rsidRPr="000E1730" w:rsidRDefault="002B7A14" w:rsidP="00A97414">
            <w:pPr>
              <w:pStyle w:val="Tabela-zawarto"/>
            </w:pPr>
            <w:r>
              <w:rPr>
                <w:lang w:val="en-US"/>
              </w:rPr>
              <w:t xml:space="preserve">-   -   </w:t>
            </w:r>
            <w:r w:rsidRPr="000E1730">
              <w:t>SenderIdentifier</w:t>
            </w:r>
          </w:p>
        </w:tc>
        <w:tc>
          <w:tcPr>
            <w:tcW w:w="2824" w:type="dxa"/>
          </w:tcPr>
          <w:p w:rsidR="002B7A14" w:rsidRPr="000E1730" w:rsidRDefault="002B7A14" w:rsidP="00E34760">
            <w:pPr>
              <w:pStyle w:val="Tabela-zawarto"/>
            </w:pPr>
            <w:r w:rsidRPr="000E1730">
              <w:t>Identyfikator nadawcy komunikatu</w:t>
            </w:r>
          </w:p>
        </w:tc>
        <w:tc>
          <w:tcPr>
            <w:tcW w:w="0" w:type="auto"/>
            <w:vAlign w:val="center"/>
          </w:tcPr>
          <w:p w:rsidR="002B7A14" w:rsidRPr="000E1730" w:rsidRDefault="002B7A14" w:rsidP="00A97414">
            <w:pPr>
              <w:pStyle w:val="Tabela-zawarto"/>
              <w:jc w:val="center"/>
            </w:pPr>
            <w:r w:rsidRPr="000E1730">
              <w:t>x</w:t>
            </w:r>
          </w:p>
        </w:tc>
        <w:tc>
          <w:tcPr>
            <w:tcW w:w="0" w:type="auto"/>
            <w:vAlign w:val="center"/>
          </w:tcPr>
          <w:p w:rsidR="002B7A14" w:rsidRPr="000E1730" w:rsidRDefault="002B7A14" w:rsidP="00A97414">
            <w:pPr>
              <w:pStyle w:val="Tabela-zawarto"/>
              <w:jc w:val="center"/>
            </w:pPr>
            <w:r w:rsidRPr="000E1730">
              <w:t>x</w:t>
            </w:r>
          </w:p>
        </w:tc>
        <w:tc>
          <w:tcPr>
            <w:tcW w:w="0" w:type="auto"/>
            <w:vAlign w:val="center"/>
          </w:tcPr>
          <w:p w:rsidR="002B7A14" w:rsidRPr="000E1730" w:rsidRDefault="002B7A14" w:rsidP="00A97414">
            <w:pPr>
              <w:pStyle w:val="Tabela-zawarto"/>
              <w:jc w:val="center"/>
            </w:pPr>
            <w:r w:rsidRPr="000E1730">
              <w:t>x</w:t>
            </w:r>
          </w:p>
        </w:tc>
        <w:tc>
          <w:tcPr>
            <w:tcW w:w="0" w:type="auto"/>
            <w:vAlign w:val="center"/>
          </w:tcPr>
          <w:p w:rsidR="002B7A14" w:rsidRPr="000E1730" w:rsidRDefault="002B7A14" w:rsidP="00A97414">
            <w:pPr>
              <w:pStyle w:val="Tabela-zawarto"/>
              <w:jc w:val="center"/>
              <w:rPr>
                <w:lang w:val="en-US"/>
              </w:rPr>
            </w:pPr>
            <w:r w:rsidRPr="000E1730">
              <w:rPr>
                <w:lang w:val="en-US"/>
              </w:rPr>
              <w:t>x</w:t>
            </w:r>
          </w:p>
        </w:tc>
        <w:tc>
          <w:tcPr>
            <w:tcW w:w="0" w:type="auto"/>
            <w:vAlign w:val="center"/>
          </w:tcPr>
          <w:p w:rsidR="002B7A14" w:rsidRPr="000E1730" w:rsidRDefault="002B7A14" w:rsidP="007E2F0A">
            <w:pPr>
              <w:pStyle w:val="Tabela-zawarto"/>
              <w:jc w:val="center"/>
              <w:rPr>
                <w:lang w:val="en-US"/>
              </w:rPr>
            </w:pPr>
            <w:r w:rsidRPr="000E1730">
              <w:rPr>
                <w:lang w:val="en-US"/>
              </w:rPr>
              <w:t>x</w:t>
            </w:r>
          </w:p>
        </w:tc>
        <w:tc>
          <w:tcPr>
            <w:tcW w:w="691" w:type="dxa"/>
            <w:vAlign w:val="center"/>
          </w:tcPr>
          <w:p w:rsidR="002B7A14" w:rsidRPr="000E1730" w:rsidRDefault="002B7A14" w:rsidP="007E2F0A">
            <w:pPr>
              <w:pStyle w:val="Tabela-zawarto"/>
              <w:jc w:val="center"/>
              <w:rPr>
                <w:lang w:val="en-US"/>
              </w:rPr>
            </w:pPr>
            <w:r w:rsidRPr="000E1730">
              <w:rPr>
                <w:lang w:val="en-US"/>
              </w:rPr>
              <w:t>x</w:t>
            </w:r>
          </w:p>
        </w:tc>
        <w:tc>
          <w:tcPr>
            <w:tcW w:w="4129" w:type="dxa"/>
          </w:tcPr>
          <w:p w:rsidR="002B7A14" w:rsidRPr="000E1730" w:rsidRDefault="002B7A14" w:rsidP="00A97414">
            <w:pPr>
              <w:pStyle w:val="Tabela-zawarto"/>
              <w:jc w:val="center"/>
              <w:rPr>
                <w:lang w:val="en-US"/>
              </w:rPr>
            </w:pPr>
            <w:r w:rsidRPr="000E1730">
              <w:rPr>
                <w:lang w:val="en-US"/>
              </w:rPr>
              <w:t>“</w:t>
            </w:r>
            <w:r w:rsidRPr="00E87B7E">
              <w:rPr>
                <w:highlight w:val="cyan"/>
                <w:lang w:val="en-US"/>
              </w:rPr>
              <w:t>XXXX</w:t>
            </w:r>
            <w:r w:rsidRPr="000E1730">
              <w:rPr>
                <w:lang w:val="en-US"/>
              </w:rPr>
              <w:t>”</w:t>
            </w:r>
          </w:p>
        </w:tc>
      </w:tr>
      <w:tr w:rsidR="002B7A14" w:rsidRPr="000E1730" w:rsidTr="00ED173E">
        <w:trPr>
          <w:jc w:val="center"/>
        </w:trPr>
        <w:tc>
          <w:tcPr>
            <w:tcW w:w="514" w:type="dxa"/>
            <w:vAlign w:val="center"/>
          </w:tcPr>
          <w:p w:rsidR="002B7A14" w:rsidRPr="000E1730" w:rsidRDefault="002B7A14" w:rsidP="00A97414">
            <w:pPr>
              <w:pStyle w:val="Tabela-zawarto"/>
              <w:jc w:val="center"/>
              <w:rPr>
                <w:lang w:val="en-US"/>
              </w:rPr>
            </w:pPr>
          </w:p>
        </w:tc>
        <w:tc>
          <w:tcPr>
            <w:tcW w:w="3503" w:type="dxa"/>
            <w:vAlign w:val="center"/>
          </w:tcPr>
          <w:p w:rsidR="002B7A14" w:rsidRPr="000E1730" w:rsidRDefault="002B7A14" w:rsidP="00A97414">
            <w:pPr>
              <w:pStyle w:val="Tabela-zawarto"/>
              <w:rPr>
                <w:lang w:val="en-US"/>
              </w:rPr>
            </w:pPr>
            <w:r>
              <w:rPr>
                <w:lang w:val="en-US"/>
              </w:rPr>
              <w:t xml:space="preserve">-   -   </w:t>
            </w:r>
            <w:r w:rsidRPr="000E1730">
              <w:rPr>
                <w:lang w:val="en-US"/>
              </w:rPr>
              <w:t>ReceiverIdentifier</w:t>
            </w:r>
          </w:p>
        </w:tc>
        <w:tc>
          <w:tcPr>
            <w:tcW w:w="2824" w:type="dxa"/>
          </w:tcPr>
          <w:p w:rsidR="002B7A14" w:rsidRPr="000E1730" w:rsidRDefault="002B7A14" w:rsidP="00E34760">
            <w:pPr>
              <w:pStyle w:val="Tabela-zawarto"/>
            </w:pPr>
            <w:r w:rsidRPr="000E1730">
              <w:t>Identyfikator odbiorcy komunikatu</w:t>
            </w:r>
          </w:p>
        </w:tc>
        <w:tc>
          <w:tcPr>
            <w:tcW w:w="0" w:type="auto"/>
            <w:vAlign w:val="center"/>
          </w:tcPr>
          <w:p w:rsidR="002B7A14" w:rsidRPr="000E1730" w:rsidRDefault="002B7A14" w:rsidP="00A97414">
            <w:pPr>
              <w:pStyle w:val="Tabela-zawarto"/>
              <w:jc w:val="center"/>
              <w:rPr>
                <w:lang w:val="en-US"/>
              </w:rPr>
            </w:pPr>
            <w:r w:rsidRPr="000E1730">
              <w:rPr>
                <w:lang w:val="en-US"/>
              </w:rPr>
              <w:t>x</w:t>
            </w:r>
          </w:p>
        </w:tc>
        <w:tc>
          <w:tcPr>
            <w:tcW w:w="0" w:type="auto"/>
            <w:vAlign w:val="center"/>
          </w:tcPr>
          <w:p w:rsidR="002B7A14" w:rsidRPr="000E1730" w:rsidRDefault="002B7A14" w:rsidP="00A97414">
            <w:pPr>
              <w:pStyle w:val="Tabela-zawarto"/>
              <w:jc w:val="center"/>
              <w:rPr>
                <w:lang w:val="en-US"/>
              </w:rPr>
            </w:pPr>
            <w:r w:rsidRPr="000E1730">
              <w:rPr>
                <w:lang w:val="en-US"/>
              </w:rPr>
              <w:t>x</w:t>
            </w:r>
          </w:p>
        </w:tc>
        <w:tc>
          <w:tcPr>
            <w:tcW w:w="0" w:type="auto"/>
            <w:vAlign w:val="center"/>
          </w:tcPr>
          <w:p w:rsidR="002B7A14" w:rsidRPr="000E1730" w:rsidRDefault="002B7A14" w:rsidP="00A97414">
            <w:pPr>
              <w:pStyle w:val="Tabela-zawarto"/>
              <w:jc w:val="center"/>
              <w:rPr>
                <w:lang w:val="en-US"/>
              </w:rPr>
            </w:pPr>
            <w:r w:rsidRPr="000E1730">
              <w:rPr>
                <w:lang w:val="en-US"/>
              </w:rPr>
              <w:t>x</w:t>
            </w:r>
          </w:p>
        </w:tc>
        <w:tc>
          <w:tcPr>
            <w:tcW w:w="0" w:type="auto"/>
            <w:vAlign w:val="center"/>
          </w:tcPr>
          <w:p w:rsidR="002B7A14" w:rsidRPr="000E1730" w:rsidRDefault="002B7A14" w:rsidP="00A97414">
            <w:pPr>
              <w:pStyle w:val="Tabela-zawarto"/>
              <w:jc w:val="center"/>
              <w:rPr>
                <w:lang w:val="en-US"/>
              </w:rPr>
            </w:pPr>
            <w:r w:rsidRPr="000E1730">
              <w:rPr>
                <w:lang w:val="en-US"/>
              </w:rPr>
              <w:t>x</w:t>
            </w:r>
          </w:p>
        </w:tc>
        <w:tc>
          <w:tcPr>
            <w:tcW w:w="0" w:type="auto"/>
            <w:vAlign w:val="center"/>
          </w:tcPr>
          <w:p w:rsidR="002B7A14" w:rsidRPr="000E1730" w:rsidRDefault="002B7A14" w:rsidP="007E2F0A">
            <w:pPr>
              <w:pStyle w:val="Tabela-zawarto"/>
              <w:jc w:val="center"/>
              <w:rPr>
                <w:lang w:val="en-US"/>
              </w:rPr>
            </w:pPr>
            <w:r w:rsidRPr="000E1730">
              <w:rPr>
                <w:lang w:val="en-US"/>
              </w:rPr>
              <w:t>x</w:t>
            </w:r>
          </w:p>
        </w:tc>
        <w:tc>
          <w:tcPr>
            <w:tcW w:w="691" w:type="dxa"/>
            <w:vAlign w:val="center"/>
          </w:tcPr>
          <w:p w:rsidR="002B7A14" w:rsidRPr="000E1730" w:rsidRDefault="002B7A14" w:rsidP="007E2F0A">
            <w:pPr>
              <w:pStyle w:val="Tabela-zawarto"/>
              <w:jc w:val="center"/>
              <w:rPr>
                <w:lang w:val="en-US"/>
              </w:rPr>
            </w:pPr>
            <w:r w:rsidRPr="000E1730">
              <w:rPr>
                <w:lang w:val="en-US"/>
              </w:rPr>
              <w:t>x</w:t>
            </w:r>
          </w:p>
        </w:tc>
        <w:tc>
          <w:tcPr>
            <w:tcW w:w="4129" w:type="dxa"/>
          </w:tcPr>
          <w:p w:rsidR="002B7A14" w:rsidRPr="000E1730" w:rsidRDefault="002B7A14" w:rsidP="00A97414">
            <w:pPr>
              <w:pStyle w:val="Tabela-zawarto"/>
              <w:jc w:val="center"/>
              <w:rPr>
                <w:lang w:val="en-US"/>
              </w:rPr>
            </w:pPr>
            <w:r w:rsidRPr="000E1730">
              <w:rPr>
                <w:lang w:val="en-US"/>
              </w:rPr>
              <w:t>“ZSK-C”</w:t>
            </w:r>
          </w:p>
        </w:tc>
      </w:tr>
      <w:tr w:rsidR="002B7A14" w:rsidRPr="000E1730" w:rsidTr="00ED173E">
        <w:trPr>
          <w:jc w:val="center"/>
        </w:trPr>
        <w:tc>
          <w:tcPr>
            <w:tcW w:w="514" w:type="dxa"/>
            <w:vAlign w:val="center"/>
          </w:tcPr>
          <w:p w:rsidR="002B7A14" w:rsidRPr="000E1730" w:rsidRDefault="002B7A14" w:rsidP="00A97414">
            <w:pPr>
              <w:pStyle w:val="Tabela-zawarto"/>
              <w:jc w:val="center"/>
              <w:rPr>
                <w:lang w:val="en-US"/>
              </w:rPr>
            </w:pPr>
          </w:p>
        </w:tc>
        <w:tc>
          <w:tcPr>
            <w:tcW w:w="3503" w:type="dxa"/>
            <w:vAlign w:val="center"/>
          </w:tcPr>
          <w:p w:rsidR="002B7A14" w:rsidRPr="000E1730" w:rsidRDefault="002B7A14" w:rsidP="00A97414">
            <w:pPr>
              <w:pStyle w:val="Tabela-zawarto"/>
              <w:rPr>
                <w:lang w:val="en-US"/>
              </w:rPr>
            </w:pPr>
            <w:r>
              <w:rPr>
                <w:lang w:val="en-US"/>
              </w:rPr>
              <w:t xml:space="preserve">-   </w:t>
            </w:r>
            <w:r w:rsidRPr="000E1730">
              <w:rPr>
                <w:lang w:val="en-US"/>
              </w:rPr>
              <w:t>ResponseDetailsOmit</w:t>
            </w:r>
          </w:p>
        </w:tc>
        <w:tc>
          <w:tcPr>
            <w:tcW w:w="2824" w:type="dxa"/>
          </w:tcPr>
          <w:p w:rsidR="002B7A14" w:rsidRPr="000E1730" w:rsidRDefault="002B7A14" w:rsidP="00E34760">
            <w:pPr>
              <w:pStyle w:val="Tabela-zawarto"/>
            </w:pPr>
            <w:r w:rsidRPr="000E1730">
              <w:t>Wskaźnik określający czy w odpowiedzi mają być przekazane szczegóły zlecenia (kopia zlecenia)</w:t>
            </w:r>
          </w:p>
        </w:tc>
        <w:tc>
          <w:tcPr>
            <w:tcW w:w="0" w:type="auto"/>
            <w:vAlign w:val="center"/>
          </w:tcPr>
          <w:p w:rsidR="002B7A14" w:rsidRPr="000E1730" w:rsidRDefault="002B7A14" w:rsidP="00A97414">
            <w:pPr>
              <w:pStyle w:val="Tabela-zawarto"/>
              <w:jc w:val="center"/>
            </w:pPr>
            <w:r w:rsidRPr="000E1730">
              <w:t>x</w:t>
            </w:r>
          </w:p>
        </w:tc>
        <w:tc>
          <w:tcPr>
            <w:tcW w:w="0" w:type="auto"/>
            <w:vAlign w:val="center"/>
          </w:tcPr>
          <w:p w:rsidR="002B7A14" w:rsidRPr="000E1730" w:rsidRDefault="002B7A14" w:rsidP="00A97414">
            <w:pPr>
              <w:pStyle w:val="Tabela-zawarto"/>
              <w:jc w:val="center"/>
            </w:pPr>
            <w:r w:rsidRPr="000E1730">
              <w:t>x</w:t>
            </w:r>
          </w:p>
        </w:tc>
        <w:tc>
          <w:tcPr>
            <w:tcW w:w="0" w:type="auto"/>
            <w:vAlign w:val="center"/>
          </w:tcPr>
          <w:p w:rsidR="002B7A14" w:rsidRPr="000E1730" w:rsidRDefault="002B7A14" w:rsidP="00A97414">
            <w:pPr>
              <w:pStyle w:val="Tabela-zawarto"/>
              <w:jc w:val="center"/>
            </w:pPr>
            <w:r w:rsidRPr="000E1730">
              <w:t>x</w:t>
            </w:r>
          </w:p>
        </w:tc>
        <w:tc>
          <w:tcPr>
            <w:tcW w:w="0" w:type="auto"/>
            <w:vAlign w:val="center"/>
          </w:tcPr>
          <w:p w:rsidR="002B7A14" w:rsidRPr="000E1730" w:rsidRDefault="002B7A14" w:rsidP="00A97414">
            <w:pPr>
              <w:pStyle w:val="Tabela-zawarto"/>
              <w:jc w:val="center"/>
              <w:rPr>
                <w:lang w:val="en-US"/>
              </w:rPr>
            </w:pPr>
            <w:r w:rsidRPr="000E1730">
              <w:rPr>
                <w:lang w:val="en-US"/>
              </w:rPr>
              <w:t>x</w:t>
            </w:r>
          </w:p>
        </w:tc>
        <w:tc>
          <w:tcPr>
            <w:tcW w:w="0" w:type="auto"/>
            <w:vAlign w:val="center"/>
          </w:tcPr>
          <w:p w:rsidR="002B7A14" w:rsidRPr="000E1730" w:rsidRDefault="002B7A14" w:rsidP="007E2F0A">
            <w:pPr>
              <w:pStyle w:val="Tabela-zawarto"/>
              <w:jc w:val="center"/>
              <w:rPr>
                <w:lang w:val="en-US"/>
              </w:rPr>
            </w:pPr>
            <w:r w:rsidRPr="000E1730">
              <w:rPr>
                <w:lang w:val="en-US"/>
              </w:rPr>
              <w:t>x</w:t>
            </w:r>
          </w:p>
        </w:tc>
        <w:tc>
          <w:tcPr>
            <w:tcW w:w="691" w:type="dxa"/>
            <w:vAlign w:val="center"/>
          </w:tcPr>
          <w:p w:rsidR="002B7A14" w:rsidRPr="000E1730" w:rsidRDefault="002B7A14" w:rsidP="007E2F0A">
            <w:pPr>
              <w:pStyle w:val="Tabela-zawarto"/>
              <w:jc w:val="center"/>
              <w:rPr>
                <w:lang w:val="en-US"/>
              </w:rPr>
            </w:pPr>
            <w:r w:rsidRPr="000E1730">
              <w:rPr>
                <w:lang w:val="en-US"/>
              </w:rPr>
              <w:t>x</w:t>
            </w:r>
          </w:p>
        </w:tc>
        <w:tc>
          <w:tcPr>
            <w:tcW w:w="4129" w:type="dxa"/>
          </w:tcPr>
          <w:p w:rsidR="002B7A14" w:rsidRPr="000E1730" w:rsidRDefault="002B7A14" w:rsidP="00A97414">
            <w:pPr>
              <w:pStyle w:val="Tabela-zawarto"/>
              <w:jc w:val="center"/>
            </w:pPr>
            <w:r w:rsidRPr="000E1730">
              <w:t>True/False</w:t>
            </w:r>
          </w:p>
          <w:p w:rsidR="002B7A14" w:rsidRPr="000E1730" w:rsidRDefault="002B7A14" w:rsidP="00A97414">
            <w:pPr>
              <w:pStyle w:val="Tabela-zawarto"/>
              <w:jc w:val="center"/>
            </w:pPr>
            <w:r w:rsidRPr="000E1730">
              <w:t>Brak elementu oznacza False</w:t>
            </w:r>
          </w:p>
        </w:tc>
      </w:tr>
      <w:tr w:rsidR="002B7A14" w:rsidRPr="000E1730" w:rsidTr="00ED173E">
        <w:trPr>
          <w:jc w:val="center"/>
        </w:trPr>
        <w:tc>
          <w:tcPr>
            <w:tcW w:w="514" w:type="dxa"/>
            <w:vAlign w:val="center"/>
          </w:tcPr>
          <w:p w:rsidR="002B7A14" w:rsidRPr="000E1730" w:rsidRDefault="002B7A14" w:rsidP="005F447F">
            <w:pPr>
              <w:pStyle w:val="Tabela-zawarto"/>
              <w:jc w:val="center"/>
              <w:rPr>
                <w:lang w:val="en-US"/>
              </w:rPr>
            </w:pPr>
            <w:r w:rsidRPr="000E1730">
              <w:rPr>
                <w:lang w:val="en-US"/>
              </w:rPr>
              <w:t>B-13</w:t>
            </w:r>
          </w:p>
        </w:tc>
        <w:tc>
          <w:tcPr>
            <w:tcW w:w="3503" w:type="dxa"/>
            <w:vAlign w:val="center"/>
          </w:tcPr>
          <w:p w:rsidR="002B7A14" w:rsidRPr="000E1730" w:rsidRDefault="002B7A14" w:rsidP="005F447F">
            <w:pPr>
              <w:pStyle w:val="Tabela-zawarto"/>
              <w:ind w:left="432" w:hanging="432"/>
              <w:rPr>
                <w:lang w:val="en-US"/>
              </w:rPr>
            </w:pPr>
            <w:r>
              <w:rPr>
                <w:lang w:val="en-US"/>
              </w:rPr>
              <w:t xml:space="preserve">-   </w:t>
            </w:r>
            <w:r w:rsidRPr="000E1730">
              <w:rPr>
                <w:lang w:val="en-US"/>
              </w:rPr>
              <w:t>PaymentDocument</w:t>
            </w:r>
          </w:p>
        </w:tc>
        <w:tc>
          <w:tcPr>
            <w:tcW w:w="2824" w:type="dxa"/>
          </w:tcPr>
          <w:p w:rsidR="002B7A14" w:rsidRPr="000E1730" w:rsidRDefault="002B7A14" w:rsidP="005F447F">
            <w:pPr>
              <w:pStyle w:val="Tabela-zawarto"/>
            </w:pPr>
            <w:r w:rsidRPr="000E1730">
              <w:t>Komponent zawierający dane przelewu (wielokrotnego)</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5F447F">
            <w:pPr>
              <w:pStyle w:val="Tabela-zawarto"/>
              <w:jc w:val="center"/>
              <w:rPr>
                <w:lang w:val="en-US"/>
              </w:rPr>
            </w:pPr>
            <w:r w:rsidRPr="000E1730">
              <w:rPr>
                <w:lang w:val="en-US"/>
              </w:rPr>
              <w:t>x</w:t>
            </w:r>
          </w:p>
        </w:tc>
        <w:tc>
          <w:tcPr>
            <w:tcW w:w="0" w:type="auto"/>
            <w:vAlign w:val="center"/>
          </w:tcPr>
          <w:p w:rsidR="002B7A14" w:rsidRPr="000E1730" w:rsidRDefault="002B7A14" w:rsidP="007E2F0A">
            <w:pPr>
              <w:pStyle w:val="Tabela-zawarto"/>
              <w:jc w:val="center"/>
              <w:rPr>
                <w:lang w:val="en-US"/>
              </w:rPr>
            </w:pPr>
            <w:r w:rsidRPr="000E1730">
              <w:rPr>
                <w:lang w:val="en-US"/>
              </w:rPr>
              <w:t>x</w:t>
            </w:r>
          </w:p>
        </w:tc>
        <w:tc>
          <w:tcPr>
            <w:tcW w:w="691" w:type="dxa"/>
            <w:vAlign w:val="center"/>
          </w:tcPr>
          <w:p w:rsidR="002B7A14" w:rsidRPr="000E1730" w:rsidRDefault="002B7A14" w:rsidP="007E2F0A">
            <w:pPr>
              <w:pStyle w:val="Tabela-zawarto"/>
              <w:jc w:val="center"/>
              <w:rPr>
                <w:lang w:val="en-US"/>
              </w:rPr>
            </w:pPr>
            <w:r w:rsidRPr="000E1730">
              <w:rPr>
                <w:lang w:val="en-US"/>
              </w:rPr>
              <w:t>x</w:t>
            </w:r>
          </w:p>
        </w:tc>
        <w:tc>
          <w:tcPr>
            <w:tcW w:w="4129" w:type="dxa"/>
          </w:tcPr>
          <w:p w:rsidR="002B7A14" w:rsidRPr="000E1730" w:rsidRDefault="002B7A14" w:rsidP="005F447F">
            <w:pPr>
              <w:pStyle w:val="Tabela-zawarto"/>
              <w:jc w:val="center"/>
              <w:rPr>
                <w:lang w:val="en-US"/>
              </w:rPr>
            </w:pPr>
          </w:p>
        </w:tc>
      </w:tr>
      <w:tr w:rsidR="002B7A14" w:rsidRPr="000E1730" w:rsidTr="00ED173E">
        <w:trPr>
          <w:jc w:val="center"/>
        </w:trPr>
        <w:tc>
          <w:tcPr>
            <w:tcW w:w="514" w:type="dxa"/>
            <w:vAlign w:val="center"/>
          </w:tcPr>
          <w:p w:rsidR="002B7A14" w:rsidRPr="000E1730" w:rsidRDefault="002B7A14" w:rsidP="005F447F">
            <w:pPr>
              <w:pStyle w:val="Tabela-zawarto"/>
              <w:jc w:val="center"/>
              <w:rPr>
                <w:lang w:val="en-US"/>
              </w:rPr>
            </w:pPr>
            <w:r w:rsidRPr="000E1730">
              <w:rPr>
                <w:lang w:val="en-US"/>
              </w:rPr>
              <w:t>B-14</w:t>
            </w:r>
          </w:p>
        </w:tc>
        <w:tc>
          <w:tcPr>
            <w:tcW w:w="3503" w:type="dxa"/>
            <w:vAlign w:val="center"/>
          </w:tcPr>
          <w:p w:rsidR="002B7A14" w:rsidRPr="000E1730" w:rsidRDefault="002B7A14" w:rsidP="005F447F">
            <w:pPr>
              <w:pStyle w:val="Tabela-zawarto"/>
              <w:ind w:left="432" w:hanging="432"/>
              <w:rPr>
                <w:lang w:val="en-US"/>
              </w:rPr>
            </w:pPr>
            <w:r>
              <w:rPr>
                <w:lang w:val="en-US"/>
              </w:rPr>
              <w:t xml:space="preserve">-   -   </w:t>
            </w:r>
            <w:r w:rsidRPr="000E1730">
              <w:rPr>
                <w:lang w:val="en-US"/>
              </w:rPr>
              <w:t>PaymentHeader</w:t>
            </w:r>
          </w:p>
        </w:tc>
        <w:tc>
          <w:tcPr>
            <w:tcW w:w="2824" w:type="dxa"/>
          </w:tcPr>
          <w:p w:rsidR="002B7A14" w:rsidRPr="000E1730" w:rsidRDefault="002B7A14" w:rsidP="005F447F">
            <w:pPr>
              <w:pStyle w:val="Tabela-zawarto"/>
            </w:pPr>
            <w:r w:rsidRPr="000E1730">
              <w:t>Komponent zawierający dane nagłówkowe przelewu i dane płatnika (w tym obciążanego rachunku)</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7E2F0A">
            <w:pPr>
              <w:pStyle w:val="Tabela-zawarto"/>
              <w:jc w:val="center"/>
              <w:rPr>
                <w:lang w:val="en-US"/>
              </w:rPr>
            </w:pPr>
            <w:r w:rsidRPr="000E1730">
              <w:rPr>
                <w:lang w:val="en-US"/>
              </w:rPr>
              <w:t>x</w:t>
            </w:r>
          </w:p>
        </w:tc>
        <w:tc>
          <w:tcPr>
            <w:tcW w:w="691" w:type="dxa"/>
            <w:vAlign w:val="center"/>
          </w:tcPr>
          <w:p w:rsidR="002B7A14" w:rsidRPr="000E1730" w:rsidRDefault="002B7A14" w:rsidP="007E2F0A">
            <w:pPr>
              <w:pStyle w:val="Tabela-zawarto"/>
              <w:jc w:val="center"/>
              <w:rPr>
                <w:lang w:val="en-US"/>
              </w:rPr>
            </w:pPr>
            <w:r w:rsidRPr="000E1730">
              <w:rPr>
                <w:lang w:val="en-US"/>
              </w:rPr>
              <w:t>x</w:t>
            </w:r>
          </w:p>
        </w:tc>
        <w:tc>
          <w:tcPr>
            <w:tcW w:w="4129" w:type="dxa"/>
          </w:tcPr>
          <w:p w:rsidR="002B7A14" w:rsidRPr="000E1730" w:rsidRDefault="002B7A14" w:rsidP="005F447F">
            <w:pPr>
              <w:pStyle w:val="Tabela-zawarto"/>
              <w:jc w:val="center"/>
            </w:pPr>
          </w:p>
        </w:tc>
      </w:tr>
      <w:tr w:rsidR="002B7A14" w:rsidRPr="000E1730" w:rsidTr="00ED173E">
        <w:trPr>
          <w:jc w:val="center"/>
        </w:trPr>
        <w:tc>
          <w:tcPr>
            <w:tcW w:w="514" w:type="dxa"/>
            <w:vAlign w:val="center"/>
          </w:tcPr>
          <w:p w:rsidR="002B7A14" w:rsidRPr="000E1730" w:rsidRDefault="002B7A14" w:rsidP="005F447F">
            <w:pPr>
              <w:pStyle w:val="Tabela-zawarto"/>
              <w:jc w:val="center"/>
            </w:pPr>
          </w:p>
        </w:tc>
        <w:tc>
          <w:tcPr>
            <w:tcW w:w="3503" w:type="dxa"/>
            <w:vAlign w:val="center"/>
          </w:tcPr>
          <w:p w:rsidR="002B7A14" w:rsidRPr="000E1730" w:rsidRDefault="002B7A14" w:rsidP="005F447F">
            <w:pPr>
              <w:pStyle w:val="Tabela-zawarto"/>
              <w:ind w:left="432" w:hanging="432"/>
            </w:pPr>
            <w:r>
              <w:rPr>
                <w:lang w:val="en-US"/>
              </w:rPr>
              <w:t xml:space="preserve">-   -   -   </w:t>
            </w:r>
            <w:r w:rsidRPr="000E1730">
              <w:t>PaymentIdentifier</w:t>
            </w:r>
          </w:p>
        </w:tc>
        <w:tc>
          <w:tcPr>
            <w:tcW w:w="2824" w:type="dxa"/>
          </w:tcPr>
          <w:p w:rsidR="002B7A14" w:rsidRPr="000E1730" w:rsidRDefault="002B7A14" w:rsidP="005F447F">
            <w:pPr>
              <w:pStyle w:val="Tabela-zawarto"/>
            </w:pPr>
            <w:r w:rsidRPr="000E1730">
              <w:t xml:space="preserve">Identyfikator przelewu nadany przez płatnika </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7E2F0A">
            <w:pPr>
              <w:pStyle w:val="Tabela-zawarto"/>
              <w:jc w:val="center"/>
              <w:rPr>
                <w:lang w:val="en-US"/>
              </w:rPr>
            </w:pPr>
            <w:r w:rsidRPr="000E1730">
              <w:rPr>
                <w:lang w:val="en-US"/>
              </w:rPr>
              <w:t>x</w:t>
            </w:r>
          </w:p>
        </w:tc>
        <w:tc>
          <w:tcPr>
            <w:tcW w:w="691" w:type="dxa"/>
            <w:vAlign w:val="center"/>
          </w:tcPr>
          <w:p w:rsidR="002B7A14" w:rsidRPr="000E1730" w:rsidRDefault="002B7A14" w:rsidP="007E2F0A">
            <w:pPr>
              <w:pStyle w:val="Tabela-zawarto"/>
              <w:jc w:val="center"/>
              <w:rPr>
                <w:lang w:val="en-US"/>
              </w:rPr>
            </w:pPr>
            <w:r w:rsidRPr="000E1730">
              <w:rPr>
                <w:lang w:val="en-US"/>
              </w:rPr>
              <w:t>x</w:t>
            </w:r>
          </w:p>
        </w:tc>
        <w:tc>
          <w:tcPr>
            <w:tcW w:w="4129" w:type="dxa"/>
          </w:tcPr>
          <w:p w:rsidR="002B7A14" w:rsidRDefault="002B7A14" w:rsidP="005F447F">
            <w:pPr>
              <w:pStyle w:val="Tabela-zawarto"/>
              <w:jc w:val="center"/>
            </w:pPr>
            <w:r w:rsidRPr="000E1730">
              <w:t xml:space="preserve">Identyfikator zlecenia nadawany przez </w:t>
            </w:r>
            <w:r w:rsidRPr="00E87B7E">
              <w:rPr>
                <w:highlight w:val="cyan"/>
              </w:rPr>
              <w:t>XXXX</w:t>
            </w:r>
            <w:r w:rsidRPr="000E1730">
              <w:t xml:space="preserve"> </w:t>
            </w:r>
          </w:p>
          <w:p w:rsidR="002B7A14" w:rsidRPr="000E1730" w:rsidRDefault="002B7A14" w:rsidP="005F447F">
            <w:pPr>
              <w:pStyle w:val="Tabela-zawarto"/>
              <w:jc w:val="center"/>
            </w:pPr>
            <w:r w:rsidRPr="000E1730">
              <w:t>(od 1 do 32 znaków)</w:t>
            </w:r>
          </w:p>
        </w:tc>
      </w:tr>
      <w:tr w:rsidR="002B7A14" w:rsidRPr="000E1730" w:rsidTr="00ED173E">
        <w:trPr>
          <w:jc w:val="center"/>
        </w:trPr>
        <w:tc>
          <w:tcPr>
            <w:tcW w:w="514" w:type="dxa"/>
            <w:vAlign w:val="center"/>
          </w:tcPr>
          <w:p w:rsidR="002B7A14" w:rsidRPr="000E1730" w:rsidRDefault="002B7A14" w:rsidP="005F447F">
            <w:pPr>
              <w:pStyle w:val="Tabela-zawarto"/>
              <w:jc w:val="center"/>
            </w:pPr>
          </w:p>
        </w:tc>
        <w:tc>
          <w:tcPr>
            <w:tcW w:w="3503" w:type="dxa"/>
            <w:vAlign w:val="center"/>
          </w:tcPr>
          <w:p w:rsidR="002B7A14" w:rsidRPr="000E1730" w:rsidRDefault="002B7A14" w:rsidP="005F447F">
            <w:pPr>
              <w:pStyle w:val="Tabela-zawarto"/>
              <w:ind w:left="432" w:hanging="432"/>
            </w:pPr>
            <w:r>
              <w:rPr>
                <w:lang w:val="en-US"/>
              </w:rPr>
              <w:t xml:space="preserve">-   -   -   </w:t>
            </w:r>
            <w:r w:rsidRPr="000E1730">
              <w:t>PmtCategory</w:t>
            </w:r>
          </w:p>
        </w:tc>
        <w:tc>
          <w:tcPr>
            <w:tcW w:w="2824" w:type="dxa"/>
          </w:tcPr>
          <w:p w:rsidR="002B7A14" w:rsidRPr="000E1730" w:rsidRDefault="002B7A14" w:rsidP="005F447F">
            <w:pPr>
              <w:pStyle w:val="Tabela-zawarto"/>
            </w:pPr>
            <w:r w:rsidRPr="000E1730">
              <w:t>Typ przelewu: krajowy, zagraniczny, ZUS, US</w:t>
            </w:r>
            <w:r>
              <w:t>, SEPA, Czek</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5F447F">
            <w:pPr>
              <w:pStyle w:val="Tabela-zawarto"/>
              <w:jc w:val="center"/>
              <w:rPr>
                <w:lang w:val="en-US"/>
              </w:rPr>
            </w:pPr>
            <w:r w:rsidRPr="000E1730">
              <w:rPr>
                <w:lang w:val="en-US"/>
              </w:rPr>
              <w:t>x</w:t>
            </w:r>
          </w:p>
        </w:tc>
        <w:tc>
          <w:tcPr>
            <w:tcW w:w="0" w:type="auto"/>
            <w:vAlign w:val="center"/>
          </w:tcPr>
          <w:p w:rsidR="002B7A14" w:rsidRPr="000E1730" w:rsidRDefault="002B7A14" w:rsidP="007E2F0A">
            <w:pPr>
              <w:pStyle w:val="Tabela-zawarto"/>
              <w:jc w:val="center"/>
              <w:rPr>
                <w:lang w:val="en-US"/>
              </w:rPr>
            </w:pPr>
            <w:r w:rsidRPr="000E1730">
              <w:rPr>
                <w:lang w:val="en-US"/>
              </w:rPr>
              <w:t>x</w:t>
            </w:r>
          </w:p>
        </w:tc>
        <w:tc>
          <w:tcPr>
            <w:tcW w:w="691" w:type="dxa"/>
            <w:vAlign w:val="center"/>
          </w:tcPr>
          <w:p w:rsidR="002B7A14" w:rsidRPr="000E1730" w:rsidRDefault="002B7A14" w:rsidP="007E2F0A">
            <w:pPr>
              <w:pStyle w:val="Tabela-zawarto"/>
              <w:jc w:val="center"/>
              <w:rPr>
                <w:lang w:val="en-US"/>
              </w:rPr>
            </w:pPr>
            <w:r w:rsidRPr="000E1730">
              <w:rPr>
                <w:lang w:val="en-US"/>
              </w:rPr>
              <w:t>x</w:t>
            </w:r>
          </w:p>
        </w:tc>
        <w:tc>
          <w:tcPr>
            <w:tcW w:w="4129" w:type="dxa"/>
          </w:tcPr>
          <w:p w:rsidR="002B7A14" w:rsidRPr="000E19B9" w:rsidRDefault="002B7A14" w:rsidP="005F447F">
            <w:pPr>
              <w:pStyle w:val="Tabela-zawarto"/>
              <w:jc w:val="center"/>
            </w:pPr>
            <w:r>
              <w:t>Typ</w:t>
            </w:r>
            <w:r w:rsidRPr="000E19B9">
              <w:t xml:space="preserve"> przelewu:</w:t>
            </w:r>
          </w:p>
          <w:p w:rsidR="002B7A14" w:rsidRPr="000E19B9" w:rsidRDefault="002B7A14" w:rsidP="00187C91">
            <w:pPr>
              <w:pStyle w:val="Tabela-zawarto"/>
              <w:numPr>
                <w:ilvl w:val="0"/>
                <w:numId w:val="39"/>
              </w:numPr>
            </w:pPr>
            <w:r w:rsidRPr="000E19B9">
              <w:t>Domestic (Krajowy)</w:t>
            </w:r>
            <w:r>
              <w:t xml:space="preserve"> </w:t>
            </w:r>
            <w:r w:rsidRPr="000E19B9">
              <w:t>– dla przelewów krajowych, w walucie zlecenia PLN, z rachunków w walucie krajowej</w:t>
            </w:r>
          </w:p>
          <w:p w:rsidR="002B7A14" w:rsidRPr="000E19B9" w:rsidRDefault="002B7A14" w:rsidP="00187C91">
            <w:pPr>
              <w:pStyle w:val="Tabela-zawarto"/>
              <w:numPr>
                <w:ilvl w:val="0"/>
                <w:numId w:val="39"/>
              </w:numPr>
            </w:pPr>
            <w:r w:rsidRPr="000E19B9">
              <w:t>ZUS – przelewy składek ZUS</w:t>
            </w:r>
          </w:p>
          <w:p w:rsidR="002B7A14" w:rsidRPr="000E19B9" w:rsidRDefault="002B7A14" w:rsidP="00187C91">
            <w:pPr>
              <w:pStyle w:val="Tabela-zawarto"/>
              <w:numPr>
                <w:ilvl w:val="0"/>
                <w:numId w:val="39"/>
              </w:numPr>
            </w:pPr>
            <w:r w:rsidRPr="000E19B9">
              <w:t>US – przelewy płatności do US</w:t>
            </w:r>
          </w:p>
          <w:p w:rsidR="002B7A14" w:rsidRDefault="002B7A14" w:rsidP="00187C91">
            <w:pPr>
              <w:pStyle w:val="Tabela-zawarto"/>
              <w:numPr>
                <w:ilvl w:val="0"/>
                <w:numId w:val="39"/>
              </w:numPr>
            </w:pPr>
            <w:r w:rsidRPr="000E19B9">
              <w:t>International (Zagraniczny) – wszystkie pozostałe (w tym zlecenia walutowe wewnątrzbankowe)</w:t>
            </w:r>
          </w:p>
          <w:p w:rsidR="002B7A14" w:rsidRDefault="002B7A14" w:rsidP="00187C91">
            <w:pPr>
              <w:pStyle w:val="Tabela-zawarto"/>
              <w:numPr>
                <w:ilvl w:val="0"/>
                <w:numId w:val="39"/>
              </w:numPr>
            </w:pPr>
            <w:r>
              <w:t>SEPA – dla przelewów uznaniowych SEPA SCT</w:t>
            </w:r>
          </w:p>
          <w:p w:rsidR="002B7A14" w:rsidRPr="000E1730" w:rsidRDefault="002B7A14" w:rsidP="00187C91">
            <w:pPr>
              <w:pStyle w:val="Tabela-zawarto"/>
              <w:numPr>
                <w:ilvl w:val="0"/>
                <w:numId w:val="39"/>
              </w:numPr>
            </w:pPr>
            <w:r w:rsidRPr="00187C91">
              <w:t>InternationalCheque (Czek) – dla zleceń sprzedaży czeków bankieskich</w:t>
            </w:r>
          </w:p>
        </w:tc>
      </w:tr>
      <w:tr w:rsidR="002B7A14" w:rsidRPr="00287897" w:rsidTr="00ED173E">
        <w:trPr>
          <w:jc w:val="center"/>
        </w:trPr>
        <w:tc>
          <w:tcPr>
            <w:tcW w:w="514" w:type="dxa"/>
            <w:tcBorders>
              <w:bottom w:val="dashed" w:sz="4" w:space="0" w:color="auto"/>
            </w:tcBorders>
            <w:vAlign w:val="center"/>
          </w:tcPr>
          <w:p w:rsidR="002B7A14" w:rsidRPr="000E1730" w:rsidRDefault="002B7A14" w:rsidP="005F447F">
            <w:pPr>
              <w:pStyle w:val="Tabela-zawarto"/>
              <w:jc w:val="center"/>
            </w:pPr>
          </w:p>
        </w:tc>
        <w:tc>
          <w:tcPr>
            <w:tcW w:w="3503" w:type="dxa"/>
            <w:tcBorders>
              <w:bottom w:val="dashed" w:sz="4" w:space="0" w:color="auto"/>
            </w:tcBorders>
            <w:shd w:val="clear" w:color="auto" w:fill="00FFFF"/>
            <w:vAlign w:val="center"/>
          </w:tcPr>
          <w:p w:rsidR="002B7A14" w:rsidRPr="000E1730" w:rsidRDefault="002B7A14" w:rsidP="005F447F">
            <w:pPr>
              <w:pStyle w:val="Tabela-zawarto"/>
              <w:ind w:left="432" w:hanging="432"/>
              <w:rPr>
                <w:lang w:val="en-US"/>
              </w:rPr>
            </w:pPr>
            <w:r>
              <w:rPr>
                <w:lang w:val="en-US"/>
              </w:rPr>
              <w:t xml:space="preserve">-   -   -   </w:t>
            </w:r>
            <w:r w:rsidRPr="000E1730">
              <w:rPr>
                <w:lang w:val="en-US"/>
              </w:rPr>
              <w:t>ExecutionDateRequested</w:t>
            </w:r>
            <w:r>
              <w:rPr>
                <w:lang w:val="en-US"/>
              </w:rPr>
              <w:t xml:space="preserve">      </w:t>
            </w:r>
            <w:r w:rsidRPr="000E1730">
              <w:rPr>
                <w:b/>
                <w:lang w:val="en-US"/>
              </w:rPr>
              <w:t>XOR</w:t>
            </w:r>
          </w:p>
        </w:tc>
        <w:tc>
          <w:tcPr>
            <w:tcW w:w="2824" w:type="dxa"/>
            <w:tcBorders>
              <w:bottom w:val="dashed" w:sz="4" w:space="0" w:color="auto"/>
            </w:tcBorders>
          </w:tcPr>
          <w:p w:rsidR="002B7A14" w:rsidRPr="000E1730" w:rsidRDefault="002B7A14" w:rsidP="005F447F">
            <w:pPr>
              <w:pStyle w:val="Tabela-zawarto"/>
            </w:pPr>
            <w:r w:rsidRPr="000E1730">
              <w:t>Żądana data realizacji przelewu</w:t>
            </w:r>
          </w:p>
        </w:tc>
        <w:tc>
          <w:tcPr>
            <w:tcW w:w="0" w:type="auto"/>
            <w:tcBorders>
              <w:bottom w:val="dashed" w:sz="4" w:space="0" w:color="auto"/>
            </w:tcBorders>
            <w:vAlign w:val="center"/>
          </w:tcPr>
          <w:p w:rsidR="002B7A14" w:rsidRPr="000E1730" w:rsidRDefault="002B7A14" w:rsidP="005F447F">
            <w:pPr>
              <w:pStyle w:val="Tabela-zawarto"/>
              <w:jc w:val="center"/>
            </w:pPr>
            <w:r w:rsidRPr="000E1730">
              <w:t>x</w:t>
            </w:r>
          </w:p>
        </w:tc>
        <w:tc>
          <w:tcPr>
            <w:tcW w:w="0" w:type="auto"/>
            <w:tcBorders>
              <w:bottom w:val="dashed" w:sz="4" w:space="0" w:color="auto"/>
            </w:tcBorders>
            <w:vAlign w:val="center"/>
          </w:tcPr>
          <w:p w:rsidR="002B7A14" w:rsidRPr="000E1730" w:rsidRDefault="002B7A14" w:rsidP="005F447F">
            <w:pPr>
              <w:pStyle w:val="Tabela-zawarto"/>
              <w:jc w:val="center"/>
            </w:pPr>
            <w:r w:rsidRPr="000E1730">
              <w:t>x</w:t>
            </w:r>
          </w:p>
        </w:tc>
        <w:tc>
          <w:tcPr>
            <w:tcW w:w="0" w:type="auto"/>
            <w:tcBorders>
              <w:bottom w:val="dashed" w:sz="4" w:space="0" w:color="auto"/>
            </w:tcBorders>
            <w:vAlign w:val="center"/>
          </w:tcPr>
          <w:p w:rsidR="002B7A14" w:rsidRPr="000E1730" w:rsidRDefault="002B7A14" w:rsidP="005F447F">
            <w:pPr>
              <w:pStyle w:val="Tabela-zawarto"/>
              <w:jc w:val="center"/>
            </w:pPr>
            <w:r w:rsidRPr="000E1730">
              <w:t>x</w:t>
            </w:r>
          </w:p>
        </w:tc>
        <w:tc>
          <w:tcPr>
            <w:tcW w:w="0" w:type="auto"/>
            <w:tcBorders>
              <w:bottom w:val="dashed" w:sz="4" w:space="0" w:color="auto"/>
            </w:tcBorders>
            <w:vAlign w:val="center"/>
          </w:tcPr>
          <w:p w:rsidR="002B7A14" w:rsidRPr="000E1730" w:rsidRDefault="002B7A14" w:rsidP="005F447F">
            <w:pPr>
              <w:pStyle w:val="Tabela-zawarto"/>
              <w:jc w:val="center"/>
              <w:rPr>
                <w:lang w:val="en-US"/>
              </w:rPr>
            </w:pPr>
            <w:r w:rsidRPr="000E1730">
              <w:rPr>
                <w:lang w:val="en-US"/>
              </w:rPr>
              <w:t>x</w:t>
            </w:r>
          </w:p>
        </w:tc>
        <w:tc>
          <w:tcPr>
            <w:tcW w:w="0" w:type="auto"/>
            <w:tcBorders>
              <w:bottom w:val="dashed" w:sz="4" w:space="0" w:color="auto"/>
            </w:tcBorders>
            <w:vAlign w:val="center"/>
          </w:tcPr>
          <w:p w:rsidR="002B7A14" w:rsidRPr="000E1730" w:rsidRDefault="002B7A14" w:rsidP="007E2F0A">
            <w:pPr>
              <w:pStyle w:val="Tabela-zawarto"/>
              <w:jc w:val="center"/>
            </w:pPr>
            <w:r w:rsidRPr="000E1730">
              <w:t>x</w:t>
            </w:r>
          </w:p>
        </w:tc>
        <w:tc>
          <w:tcPr>
            <w:tcW w:w="691" w:type="dxa"/>
            <w:tcBorders>
              <w:bottom w:val="dashed" w:sz="4" w:space="0" w:color="auto"/>
            </w:tcBorders>
            <w:vAlign w:val="center"/>
          </w:tcPr>
          <w:p w:rsidR="002B7A14" w:rsidRPr="000E1730" w:rsidRDefault="002B7A14" w:rsidP="007E2F0A">
            <w:pPr>
              <w:pStyle w:val="Tabela-zawarto"/>
              <w:jc w:val="center"/>
            </w:pPr>
            <w:r w:rsidRPr="000E1730">
              <w:t>x</w:t>
            </w:r>
          </w:p>
        </w:tc>
        <w:tc>
          <w:tcPr>
            <w:tcW w:w="4129" w:type="dxa"/>
            <w:tcBorders>
              <w:bottom w:val="dashed" w:sz="4" w:space="0" w:color="auto"/>
            </w:tcBorders>
          </w:tcPr>
          <w:p w:rsidR="002B7A14" w:rsidRPr="0092019C" w:rsidRDefault="002B7A14" w:rsidP="005F447F">
            <w:pPr>
              <w:pStyle w:val="Tabela-zawarto"/>
              <w:jc w:val="center"/>
            </w:pPr>
            <w:r w:rsidRPr="0092019C">
              <w:t>Data realizacji</w:t>
            </w:r>
          </w:p>
          <w:p w:rsidR="002B7A14" w:rsidRPr="00F13F32" w:rsidRDefault="002B7A14" w:rsidP="005F447F">
            <w:pPr>
              <w:pStyle w:val="Tabela-zawarto"/>
              <w:jc w:val="center"/>
            </w:pPr>
            <w:r w:rsidRPr="00F13F32">
              <w:t>Domyślnie przyjmowana będzie najbliższa możliwa data realizacji zlecenia:</w:t>
            </w:r>
          </w:p>
          <w:p w:rsidR="002B7A14" w:rsidRPr="00F13F32" w:rsidRDefault="002B7A14" w:rsidP="005F447F">
            <w:pPr>
              <w:pStyle w:val="Tabela-zawarto"/>
              <w:jc w:val="center"/>
            </w:pPr>
            <w:r w:rsidRPr="00F13F32">
              <w:t>- data bieżąca – dla zleceń złożonych przed godziną graniczną,</w:t>
            </w:r>
          </w:p>
          <w:p w:rsidR="002B7A14" w:rsidRDefault="002B7A14" w:rsidP="005F447F">
            <w:pPr>
              <w:pStyle w:val="Tabela-zawarto"/>
              <w:jc w:val="center"/>
            </w:pPr>
            <w:r w:rsidRPr="00F13F32">
              <w:t>- przyszła data – dla zleceń po godzinie granicznej.</w:t>
            </w:r>
          </w:p>
          <w:p w:rsidR="002B7A14" w:rsidRPr="00F13F32" w:rsidRDefault="002B7A14" w:rsidP="00F13F32">
            <w:pPr>
              <w:pStyle w:val="Tabela-zawarto"/>
              <w:jc w:val="center"/>
              <w:rPr>
                <w:highlight w:val="cyan"/>
              </w:rPr>
            </w:pPr>
            <w:r w:rsidRPr="00F13F32">
              <w:rPr>
                <w:highlight w:val="cyan"/>
              </w:rPr>
              <w:t>Obowiązują następujące godziny graniczne:</w:t>
            </w:r>
          </w:p>
          <w:p w:rsidR="002B7A14" w:rsidRPr="00F13F32" w:rsidRDefault="002B7A14" w:rsidP="00F13F32">
            <w:pPr>
              <w:pStyle w:val="Tabela-zawarto"/>
              <w:jc w:val="center"/>
              <w:rPr>
                <w:highlight w:val="cyan"/>
              </w:rPr>
            </w:pPr>
            <w:r w:rsidRPr="00F13F32">
              <w:rPr>
                <w:highlight w:val="cyan"/>
              </w:rPr>
              <w:t>- dla zleceń w walutach UE/EFTA: gg:mm</w:t>
            </w:r>
          </w:p>
          <w:p w:rsidR="002B7A14" w:rsidRPr="00F13F32" w:rsidRDefault="002B7A14" w:rsidP="00F13F32">
            <w:pPr>
              <w:pStyle w:val="Tabela-zawarto"/>
              <w:jc w:val="center"/>
              <w:rPr>
                <w:highlight w:val="cyan"/>
              </w:rPr>
            </w:pPr>
            <w:r w:rsidRPr="00F13F32">
              <w:rPr>
                <w:highlight w:val="cyan"/>
              </w:rPr>
              <w:t>- dla zleceń płatniczych</w:t>
            </w:r>
            <w:r>
              <w:rPr>
                <w:highlight w:val="cyan"/>
              </w:rPr>
              <w:t>:</w:t>
            </w:r>
            <w:r w:rsidRPr="00F13F32">
              <w:rPr>
                <w:highlight w:val="cyan"/>
              </w:rPr>
              <w:t xml:space="preserve"> gg:mm</w:t>
            </w:r>
          </w:p>
          <w:p w:rsidR="002B7A14" w:rsidRPr="00287897" w:rsidRDefault="002B7A14" w:rsidP="00331094">
            <w:pPr>
              <w:pStyle w:val="Tabela-zawarto"/>
              <w:jc w:val="center"/>
            </w:pPr>
            <w:r w:rsidRPr="00F13F32">
              <w:rPr>
                <w:highlight w:val="cyan"/>
              </w:rPr>
              <w:t>- dla zleceń sprzedaży czeków bankierskich: gg:mm</w:t>
            </w:r>
          </w:p>
        </w:tc>
      </w:tr>
      <w:tr w:rsidR="002B7A14" w:rsidRPr="000E1730" w:rsidTr="00ED173E">
        <w:trPr>
          <w:jc w:val="center"/>
        </w:trPr>
        <w:tc>
          <w:tcPr>
            <w:tcW w:w="514" w:type="dxa"/>
            <w:tcBorders>
              <w:top w:val="dashed" w:sz="4" w:space="0" w:color="auto"/>
            </w:tcBorders>
            <w:vAlign w:val="center"/>
          </w:tcPr>
          <w:p w:rsidR="002B7A14" w:rsidRPr="00287897" w:rsidRDefault="002B7A14" w:rsidP="005F447F">
            <w:pPr>
              <w:pStyle w:val="Tabela-zawarto"/>
              <w:jc w:val="center"/>
            </w:pPr>
          </w:p>
        </w:tc>
        <w:tc>
          <w:tcPr>
            <w:tcW w:w="3503" w:type="dxa"/>
            <w:tcBorders>
              <w:top w:val="dashed" w:sz="4" w:space="0" w:color="auto"/>
            </w:tcBorders>
            <w:shd w:val="clear" w:color="auto" w:fill="00FFFF"/>
            <w:vAlign w:val="center"/>
          </w:tcPr>
          <w:p w:rsidR="002B7A14" w:rsidRPr="000E1730" w:rsidRDefault="002B7A14" w:rsidP="005F447F">
            <w:pPr>
              <w:pStyle w:val="Tabela-zawarto"/>
              <w:ind w:left="432" w:hanging="432"/>
              <w:rPr>
                <w:lang w:val="en-US"/>
              </w:rPr>
            </w:pPr>
            <w:r>
              <w:rPr>
                <w:lang w:val="en-US"/>
              </w:rPr>
              <w:t xml:space="preserve">-   -   -   DueDate                                 </w:t>
            </w:r>
            <w:r w:rsidRPr="000E1730">
              <w:rPr>
                <w:b/>
                <w:lang w:val="en-US"/>
              </w:rPr>
              <w:t>XOR</w:t>
            </w:r>
          </w:p>
        </w:tc>
        <w:tc>
          <w:tcPr>
            <w:tcW w:w="2824" w:type="dxa"/>
            <w:tcBorders>
              <w:top w:val="dashed" w:sz="4" w:space="0" w:color="auto"/>
            </w:tcBorders>
          </w:tcPr>
          <w:p w:rsidR="002B7A14" w:rsidRPr="000E1730" w:rsidRDefault="002B7A14" w:rsidP="005F447F">
            <w:pPr>
              <w:pStyle w:val="Tabela-zawarto"/>
            </w:pPr>
            <w:r w:rsidRPr="000E1730">
              <w:t>Żądana data realizacji przelewu określana poprzez datę wymagalności środków przez beneficjenta</w:t>
            </w:r>
          </w:p>
        </w:tc>
        <w:tc>
          <w:tcPr>
            <w:tcW w:w="0" w:type="auto"/>
            <w:tcBorders>
              <w:top w:val="dashed" w:sz="4" w:space="0" w:color="auto"/>
            </w:tcBorders>
            <w:vAlign w:val="center"/>
          </w:tcPr>
          <w:p w:rsidR="002B7A14" w:rsidRPr="000E1730" w:rsidRDefault="002B7A14" w:rsidP="005F447F">
            <w:pPr>
              <w:pStyle w:val="Tabela-zawarto"/>
              <w:jc w:val="center"/>
            </w:pPr>
            <w:r w:rsidRPr="000E1730">
              <w:t>x</w:t>
            </w:r>
          </w:p>
        </w:tc>
        <w:tc>
          <w:tcPr>
            <w:tcW w:w="0" w:type="auto"/>
            <w:tcBorders>
              <w:top w:val="dashed" w:sz="4" w:space="0" w:color="auto"/>
            </w:tcBorders>
            <w:vAlign w:val="center"/>
          </w:tcPr>
          <w:p w:rsidR="002B7A14" w:rsidRPr="000E1730" w:rsidRDefault="002B7A14" w:rsidP="005F447F">
            <w:pPr>
              <w:pStyle w:val="Tabela-zawarto"/>
              <w:jc w:val="center"/>
            </w:pPr>
            <w:r w:rsidRPr="000E1730">
              <w:t>x</w:t>
            </w:r>
          </w:p>
        </w:tc>
        <w:tc>
          <w:tcPr>
            <w:tcW w:w="0" w:type="auto"/>
            <w:tcBorders>
              <w:top w:val="dashed" w:sz="4" w:space="0" w:color="auto"/>
            </w:tcBorders>
            <w:vAlign w:val="center"/>
          </w:tcPr>
          <w:p w:rsidR="002B7A14" w:rsidRPr="000E1730" w:rsidRDefault="002B7A14" w:rsidP="005F447F">
            <w:pPr>
              <w:pStyle w:val="Tabela-zawarto"/>
              <w:jc w:val="center"/>
            </w:pPr>
            <w:r w:rsidRPr="000E1730">
              <w:t>x</w:t>
            </w:r>
          </w:p>
        </w:tc>
        <w:tc>
          <w:tcPr>
            <w:tcW w:w="0" w:type="auto"/>
            <w:tcBorders>
              <w:top w:val="dashed" w:sz="4" w:space="0" w:color="auto"/>
            </w:tcBorders>
            <w:vAlign w:val="center"/>
          </w:tcPr>
          <w:p w:rsidR="002B7A14" w:rsidRPr="000E1730" w:rsidRDefault="002B7A14" w:rsidP="005F447F">
            <w:pPr>
              <w:pStyle w:val="Tabela-zawarto"/>
              <w:jc w:val="center"/>
            </w:pPr>
            <w:r w:rsidRPr="000E1730">
              <w:t>x</w:t>
            </w:r>
          </w:p>
        </w:tc>
        <w:tc>
          <w:tcPr>
            <w:tcW w:w="0" w:type="auto"/>
            <w:tcBorders>
              <w:top w:val="dashed" w:sz="4" w:space="0" w:color="auto"/>
            </w:tcBorders>
            <w:vAlign w:val="center"/>
          </w:tcPr>
          <w:p w:rsidR="002B7A14" w:rsidRPr="000E1730" w:rsidRDefault="002B7A14" w:rsidP="007E2F0A">
            <w:pPr>
              <w:pStyle w:val="Tabela-zawarto"/>
              <w:jc w:val="center"/>
            </w:pPr>
            <w:r w:rsidRPr="000E1730">
              <w:t>x</w:t>
            </w:r>
          </w:p>
        </w:tc>
        <w:tc>
          <w:tcPr>
            <w:tcW w:w="691" w:type="dxa"/>
            <w:tcBorders>
              <w:top w:val="dashed" w:sz="4" w:space="0" w:color="auto"/>
            </w:tcBorders>
            <w:vAlign w:val="center"/>
          </w:tcPr>
          <w:p w:rsidR="002B7A14" w:rsidRPr="000E1730" w:rsidRDefault="002B7A14" w:rsidP="007E2F0A">
            <w:pPr>
              <w:pStyle w:val="Tabela-zawarto"/>
              <w:jc w:val="center"/>
            </w:pPr>
            <w:r w:rsidRPr="000E1730">
              <w:t>x</w:t>
            </w:r>
          </w:p>
        </w:tc>
        <w:tc>
          <w:tcPr>
            <w:tcW w:w="4129" w:type="dxa"/>
            <w:tcBorders>
              <w:top w:val="dashed" w:sz="4" w:space="0" w:color="auto"/>
            </w:tcBorders>
          </w:tcPr>
          <w:p w:rsidR="002B7A14" w:rsidRPr="000E1730" w:rsidRDefault="002B7A14" w:rsidP="005F447F">
            <w:pPr>
              <w:pStyle w:val="Tabela-zawarto"/>
              <w:jc w:val="center"/>
            </w:pPr>
          </w:p>
        </w:tc>
      </w:tr>
      <w:tr w:rsidR="002B7A14" w:rsidRPr="000E1730" w:rsidTr="00ED173E">
        <w:trPr>
          <w:jc w:val="center"/>
        </w:trPr>
        <w:tc>
          <w:tcPr>
            <w:tcW w:w="514" w:type="dxa"/>
            <w:vAlign w:val="center"/>
          </w:tcPr>
          <w:p w:rsidR="002B7A14" w:rsidRPr="000E1730" w:rsidRDefault="002B7A14" w:rsidP="005F447F">
            <w:pPr>
              <w:pStyle w:val="Tabela-zawarto"/>
              <w:jc w:val="center"/>
            </w:pPr>
          </w:p>
        </w:tc>
        <w:tc>
          <w:tcPr>
            <w:tcW w:w="3503" w:type="dxa"/>
            <w:vAlign w:val="center"/>
          </w:tcPr>
          <w:p w:rsidR="002B7A14" w:rsidRPr="000E1730" w:rsidRDefault="002B7A14" w:rsidP="005F447F">
            <w:pPr>
              <w:pStyle w:val="Tabela-zawarto"/>
              <w:ind w:left="432" w:hanging="432"/>
            </w:pPr>
            <w:r>
              <w:rPr>
                <w:lang w:val="en-US"/>
              </w:rPr>
              <w:t xml:space="preserve">-   -   -   </w:t>
            </w:r>
            <w:r w:rsidRPr="000E1730">
              <w:t>ImmediatePmt</w:t>
            </w:r>
          </w:p>
        </w:tc>
        <w:tc>
          <w:tcPr>
            <w:tcW w:w="2824" w:type="dxa"/>
          </w:tcPr>
          <w:p w:rsidR="002B7A14" w:rsidRPr="000E1730" w:rsidRDefault="002B7A14" w:rsidP="005F447F">
            <w:pPr>
              <w:pStyle w:val="Tabela-zawarto"/>
            </w:pPr>
            <w:r w:rsidRPr="000E1730">
              <w:t>Wskaźnik pilności wykonania przelewu</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5F447F">
            <w:pPr>
              <w:pStyle w:val="Tabela-zawarto"/>
              <w:jc w:val="center"/>
            </w:pPr>
            <w:r w:rsidRPr="000E1730">
              <w:t>x</w:t>
            </w:r>
          </w:p>
        </w:tc>
        <w:tc>
          <w:tcPr>
            <w:tcW w:w="0" w:type="auto"/>
            <w:vAlign w:val="center"/>
          </w:tcPr>
          <w:p w:rsidR="002B7A14" w:rsidRPr="000E1730" w:rsidRDefault="002B7A14" w:rsidP="007E2F0A">
            <w:pPr>
              <w:pStyle w:val="Tabela-zawarto"/>
              <w:jc w:val="center"/>
            </w:pPr>
            <w:r w:rsidRPr="000E1730">
              <w:t>x</w:t>
            </w:r>
          </w:p>
        </w:tc>
        <w:tc>
          <w:tcPr>
            <w:tcW w:w="691" w:type="dxa"/>
            <w:vAlign w:val="center"/>
          </w:tcPr>
          <w:p w:rsidR="002B7A14" w:rsidRPr="000E1730" w:rsidRDefault="002B7A14" w:rsidP="007E2F0A">
            <w:pPr>
              <w:pStyle w:val="Tabela-zawarto"/>
              <w:jc w:val="center"/>
            </w:pPr>
            <w:r w:rsidRPr="000E1730">
              <w:t>x</w:t>
            </w:r>
          </w:p>
        </w:tc>
        <w:tc>
          <w:tcPr>
            <w:tcW w:w="4129" w:type="dxa"/>
          </w:tcPr>
          <w:p w:rsidR="002B7A14" w:rsidRPr="00790CE4" w:rsidRDefault="002B7A14" w:rsidP="00AB7C05">
            <w:pPr>
              <w:pStyle w:val="Tabela-zawarto"/>
              <w:jc w:val="center"/>
            </w:pPr>
            <w:r w:rsidRPr="00790CE4">
              <w:t>Priorytet (False/True)</w:t>
            </w:r>
          </w:p>
          <w:p w:rsidR="002B7A14" w:rsidRPr="00790CE4" w:rsidRDefault="002B7A14" w:rsidP="00187C91">
            <w:pPr>
              <w:pStyle w:val="Tabela-zawarto"/>
              <w:numPr>
                <w:ilvl w:val="0"/>
                <w:numId w:val="39"/>
              </w:numPr>
            </w:pPr>
            <w:r w:rsidRPr="00790CE4">
              <w:t>True = wysoki</w:t>
            </w:r>
          </w:p>
          <w:p w:rsidR="002B7A14" w:rsidRPr="00790CE4" w:rsidRDefault="002B7A14" w:rsidP="00187C91">
            <w:pPr>
              <w:pStyle w:val="Tabela-zawarto"/>
              <w:numPr>
                <w:ilvl w:val="0"/>
                <w:numId w:val="39"/>
              </w:numPr>
            </w:pPr>
            <w:r w:rsidRPr="00790CE4">
              <w:t>False = normalny</w:t>
            </w:r>
          </w:p>
          <w:p w:rsidR="002B7A14" w:rsidRPr="00790CE4" w:rsidRDefault="002B7A14" w:rsidP="00AB7C05">
            <w:pPr>
              <w:pStyle w:val="Tabela-zawarto"/>
              <w:jc w:val="center"/>
            </w:pPr>
            <w:r w:rsidRPr="00790CE4">
              <w:t>Domyślnie przyjmujemy priorytet normalny</w:t>
            </w:r>
          </w:p>
        </w:tc>
      </w:tr>
      <w:tr w:rsidR="002B7A14" w:rsidRPr="000E1730" w:rsidTr="00ED173E">
        <w:trPr>
          <w:jc w:val="center"/>
        </w:trPr>
        <w:tc>
          <w:tcPr>
            <w:tcW w:w="514" w:type="dxa"/>
            <w:vAlign w:val="center"/>
          </w:tcPr>
          <w:p w:rsidR="002B7A14" w:rsidRPr="000E1730" w:rsidRDefault="002B7A14" w:rsidP="00D235D2">
            <w:pPr>
              <w:pStyle w:val="Tabela-zawarto"/>
              <w:jc w:val="center"/>
              <w:rPr>
                <w:lang w:val="en-US"/>
              </w:rPr>
            </w:pPr>
            <w:r w:rsidRPr="000E1730">
              <w:rPr>
                <w:lang w:val="en-US"/>
              </w:rPr>
              <w:t>A-17</w:t>
            </w:r>
          </w:p>
        </w:tc>
        <w:tc>
          <w:tcPr>
            <w:tcW w:w="3503" w:type="dxa"/>
            <w:vAlign w:val="center"/>
          </w:tcPr>
          <w:p w:rsidR="002B7A14" w:rsidRPr="000E1730" w:rsidRDefault="002B7A14" w:rsidP="00D235D2">
            <w:pPr>
              <w:pStyle w:val="Tabela-zawarto"/>
              <w:rPr>
                <w:lang w:val="en-US"/>
              </w:rPr>
            </w:pPr>
            <w:r>
              <w:rPr>
                <w:lang w:val="en-US"/>
              </w:rPr>
              <w:t xml:space="preserve">-   -   -   </w:t>
            </w:r>
            <w:r w:rsidRPr="000E1730">
              <w:rPr>
                <w:lang w:val="en-US"/>
              </w:rPr>
              <w:t>PayorParty</w:t>
            </w:r>
          </w:p>
        </w:tc>
        <w:tc>
          <w:tcPr>
            <w:tcW w:w="2824" w:type="dxa"/>
          </w:tcPr>
          <w:p w:rsidR="002B7A14" w:rsidRPr="000E1730" w:rsidRDefault="002B7A14" w:rsidP="00D235D2">
            <w:pPr>
              <w:pStyle w:val="Tabela-zawarto"/>
            </w:pPr>
            <w:r w:rsidRPr="000E1730">
              <w:t>Informacje o płatniku</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7E2F0A">
            <w:pPr>
              <w:pStyle w:val="Tabela-zawarto"/>
              <w:jc w:val="center"/>
            </w:pPr>
            <w:r w:rsidRPr="000E1730">
              <w:t>x</w:t>
            </w:r>
          </w:p>
        </w:tc>
        <w:tc>
          <w:tcPr>
            <w:tcW w:w="691" w:type="dxa"/>
            <w:vAlign w:val="center"/>
          </w:tcPr>
          <w:p w:rsidR="002B7A14" w:rsidRPr="000E1730" w:rsidRDefault="002B7A14" w:rsidP="007E2F0A">
            <w:pPr>
              <w:pStyle w:val="Tabela-zawarto"/>
              <w:jc w:val="center"/>
            </w:pPr>
            <w:r w:rsidRPr="000E1730">
              <w:t>x</w:t>
            </w:r>
          </w:p>
        </w:tc>
        <w:tc>
          <w:tcPr>
            <w:tcW w:w="4129" w:type="dxa"/>
          </w:tcPr>
          <w:p w:rsidR="002B7A14" w:rsidRPr="00790CE4" w:rsidRDefault="002B7A14" w:rsidP="00D235D2">
            <w:pPr>
              <w:pStyle w:val="Tabela-zawarto"/>
              <w:jc w:val="center"/>
            </w:pPr>
          </w:p>
        </w:tc>
      </w:tr>
      <w:tr w:rsidR="002B7A14" w:rsidRPr="000E1730" w:rsidTr="00ED173E">
        <w:trPr>
          <w:jc w:val="center"/>
        </w:trPr>
        <w:tc>
          <w:tcPr>
            <w:tcW w:w="514" w:type="dxa"/>
            <w:vAlign w:val="center"/>
          </w:tcPr>
          <w:p w:rsidR="002B7A14" w:rsidRPr="000E1730" w:rsidRDefault="002B7A14" w:rsidP="00D235D2">
            <w:pPr>
              <w:pStyle w:val="Tabela-zawarto"/>
              <w:jc w:val="center"/>
            </w:pPr>
          </w:p>
        </w:tc>
        <w:tc>
          <w:tcPr>
            <w:tcW w:w="3503" w:type="dxa"/>
            <w:vAlign w:val="center"/>
          </w:tcPr>
          <w:p w:rsidR="002B7A14" w:rsidRPr="000E1730" w:rsidRDefault="002B7A14" w:rsidP="00D235D2">
            <w:pPr>
              <w:pStyle w:val="Tabela-zawarto"/>
            </w:pPr>
            <w:r>
              <w:rPr>
                <w:lang w:val="en-US"/>
              </w:rPr>
              <w:t xml:space="preserve">-   -   -   -   </w:t>
            </w:r>
            <w:r w:rsidRPr="000E1730">
              <w:t>Identifier</w:t>
            </w:r>
          </w:p>
        </w:tc>
        <w:tc>
          <w:tcPr>
            <w:tcW w:w="2824" w:type="dxa"/>
          </w:tcPr>
          <w:p w:rsidR="002B7A14" w:rsidRPr="000E1730" w:rsidRDefault="002B7A14" w:rsidP="00D235D2">
            <w:pPr>
              <w:pStyle w:val="Tabela-zawarto"/>
            </w:pPr>
            <w:r w:rsidRPr="000E1730">
              <w:t>Identyfikator płatnika</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7E2F0A">
            <w:pPr>
              <w:pStyle w:val="Tabela-zawarto"/>
              <w:jc w:val="center"/>
            </w:pPr>
          </w:p>
        </w:tc>
        <w:tc>
          <w:tcPr>
            <w:tcW w:w="691" w:type="dxa"/>
            <w:vAlign w:val="center"/>
          </w:tcPr>
          <w:p w:rsidR="002B7A14" w:rsidRPr="000E1730" w:rsidRDefault="002B7A14" w:rsidP="007E2F0A">
            <w:pPr>
              <w:pStyle w:val="Tabela-zawarto"/>
              <w:jc w:val="center"/>
            </w:pPr>
          </w:p>
        </w:tc>
        <w:tc>
          <w:tcPr>
            <w:tcW w:w="4129" w:type="dxa"/>
          </w:tcPr>
          <w:p w:rsidR="002B7A14" w:rsidRPr="00790CE4" w:rsidRDefault="002B7A14" w:rsidP="00D235D2">
            <w:pPr>
              <w:pStyle w:val="Tabela-zawarto"/>
              <w:jc w:val="center"/>
            </w:pPr>
          </w:p>
        </w:tc>
      </w:tr>
      <w:tr w:rsidR="002B7A14" w:rsidRPr="000E1730" w:rsidTr="00ED173E">
        <w:trPr>
          <w:jc w:val="center"/>
        </w:trPr>
        <w:tc>
          <w:tcPr>
            <w:tcW w:w="514" w:type="dxa"/>
            <w:vAlign w:val="center"/>
          </w:tcPr>
          <w:p w:rsidR="002B7A14" w:rsidRPr="000E1730" w:rsidRDefault="002B7A14" w:rsidP="00D235D2">
            <w:pPr>
              <w:pStyle w:val="Tabela-zawarto"/>
              <w:jc w:val="center"/>
            </w:pPr>
          </w:p>
        </w:tc>
        <w:tc>
          <w:tcPr>
            <w:tcW w:w="3503" w:type="dxa"/>
            <w:vAlign w:val="center"/>
          </w:tcPr>
          <w:p w:rsidR="002B7A14" w:rsidRPr="000E1730" w:rsidRDefault="002B7A14" w:rsidP="00D235D2">
            <w:pPr>
              <w:pStyle w:val="Tabela-zawarto"/>
            </w:pPr>
            <w:r>
              <w:rPr>
                <w:lang w:val="en-US"/>
              </w:rPr>
              <w:t xml:space="preserve">-   -   -   -   </w:t>
            </w:r>
            <w:r w:rsidRPr="000E1730">
              <w:t>Name</w:t>
            </w:r>
          </w:p>
        </w:tc>
        <w:tc>
          <w:tcPr>
            <w:tcW w:w="2824" w:type="dxa"/>
          </w:tcPr>
          <w:p w:rsidR="002B7A14" w:rsidRPr="000E1730" w:rsidRDefault="002B7A14" w:rsidP="00D235D2">
            <w:pPr>
              <w:pStyle w:val="Tabela-zawarto"/>
            </w:pPr>
            <w:r w:rsidRPr="000E1730">
              <w:t>Nazwa płatnika</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D235D2">
            <w:pPr>
              <w:pStyle w:val="Tabela-zawarto"/>
              <w:jc w:val="center"/>
            </w:pPr>
            <w:r w:rsidRPr="000E1730">
              <w:t>x</w:t>
            </w:r>
          </w:p>
        </w:tc>
        <w:tc>
          <w:tcPr>
            <w:tcW w:w="0" w:type="auto"/>
          </w:tcPr>
          <w:p w:rsidR="002B7A14" w:rsidRPr="00790CE4" w:rsidRDefault="002B7A14" w:rsidP="00D235D2">
            <w:pPr>
              <w:pStyle w:val="Tabela-zawarto"/>
              <w:jc w:val="center"/>
            </w:pPr>
          </w:p>
        </w:tc>
        <w:tc>
          <w:tcPr>
            <w:tcW w:w="691" w:type="dxa"/>
          </w:tcPr>
          <w:p w:rsidR="002B7A14" w:rsidRPr="00790CE4" w:rsidRDefault="002B7A14" w:rsidP="00D235D2">
            <w:pPr>
              <w:pStyle w:val="Tabela-zawarto"/>
              <w:jc w:val="center"/>
            </w:pPr>
            <w:r w:rsidRPr="000E1730">
              <w:t>x</w:t>
            </w:r>
          </w:p>
        </w:tc>
        <w:tc>
          <w:tcPr>
            <w:tcW w:w="4129" w:type="dxa"/>
          </w:tcPr>
          <w:p w:rsidR="002B7A14" w:rsidRPr="00790CE4" w:rsidRDefault="002B7A14" w:rsidP="00033EFB">
            <w:pPr>
              <w:pStyle w:val="Tabela-zawarto"/>
              <w:jc w:val="center"/>
            </w:pPr>
            <w:r w:rsidRPr="00790CE4">
              <w:t>Pełna nazwa płatnika</w:t>
            </w:r>
          </w:p>
        </w:tc>
      </w:tr>
      <w:tr w:rsidR="002B7A14" w:rsidRPr="000E1730" w:rsidTr="00ED173E">
        <w:trPr>
          <w:jc w:val="center"/>
        </w:trPr>
        <w:tc>
          <w:tcPr>
            <w:tcW w:w="514" w:type="dxa"/>
            <w:vAlign w:val="center"/>
          </w:tcPr>
          <w:p w:rsidR="002B7A14" w:rsidRPr="000E1730" w:rsidRDefault="002B7A14" w:rsidP="00D235D2">
            <w:pPr>
              <w:pStyle w:val="Tabela-zawarto"/>
              <w:jc w:val="center"/>
            </w:pPr>
          </w:p>
        </w:tc>
        <w:tc>
          <w:tcPr>
            <w:tcW w:w="3503" w:type="dxa"/>
            <w:vAlign w:val="center"/>
          </w:tcPr>
          <w:p w:rsidR="002B7A14" w:rsidRPr="000E1730" w:rsidRDefault="002B7A14" w:rsidP="00D235D2">
            <w:pPr>
              <w:pStyle w:val="Tabela-zawarto"/>
            </w:pPr>
            <w:r>
              <w:t xml:space="preserve">-   -   -   -   </w:t>
            </w:r>
            <w:r w:rsidRPr="000E1730">
              <w:t>AdditionalName</w:t>
            </w:r>
          </w:p>
        </w:tc>
        <w:tc>
          <w:tcPr>
            <w:tcW w:w="2824" w:type="dxa"/>
          </w:tcPr>
          <w:p w:rsidR="002B7A14" w:rsidRPr="000E1730" w:rsidRDefault="002B7A14" w:rsidP="00D235D2">
            <w:pPr>
              <w:pStyle w:val="Tabela-zawarto"/>
            </w:pPr>
            <w:r w:rsidRPr="000E1730">
              <w:t>Dodatkowa nazwa płatnika</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7E2F0A">
            <w:pPr>
              <w:pStyle w:val="Tabela-zawarto"/>
              <w:jc w:val="center"/>
            </w:pPr>
            <w:r w:rsidRPr="000E1730">
              <w:t>x</w:t>
            </w:r>
          </w:p>
        </w:tc>
        <w:tc>
          <w:tcPr>
            <w:tcW w:w="691" w:type="dxa"/>
          </w:tcPr>
          <w:p w:rsidR="002B7A14" w:rsidRPr="00790CE4" w:rsidRDefault="002B7A14" w:rsidP="00D235D2">
            <w:pPr>
              <w:pStyle w:val="Tabela-zawarto"/>
              <w:jc w:val="center"/>
            </w:pPr>
          </w:p>
        </w:tc>
        <w:tc>
          <w:tcPr>
            <w:tcW w:w="4129" w:type="dxa"/>
          </w:tcPr>
          <w:p w:rsidR="002B7A14" w:rsidRPr="00790CE4" w:rsidRDefault="002B7A14" w:rsidP="00D235D2">
            <w:pPr>
              <w:pStyle w:val="Tabela-zawarto"/>
              <w:jc w:val="center"/>
            </w:pPr>
            <w:r>
              <w:t>Nazwa płatnika w postaci ciągu 70-znakowego – na potrzeby zleceń SEPA</w:t>
            </w:r>
          </w:p>
        </w:tc>
      </w:tr>
      <w:tr w:rsidR="002B7A14" w:rsidRPr="000E1730" w:rsidTr="00ED173E">
        <w:trPr>
          <w:jc w:val="center"/>
        </w:trPr>
        <w:tc>
          <w:tcPr>
            <w:tcW w:w="514" w:type="dxa"/>
            <w:vAlign w:val="center"/>
          </w:tcPr>
          <w:p w:rsidR="002B7A14" w:rsidRPr="000E1730" w:rsidRDefault="002B7A14" w:rsidP="00D235D2">
            <w:pPr>
              <w:pStyle w:val="Tabela-zawarto"/>
              <w:jc w:val="center"/>
            </w:pPr>
          </w:p>
        </w:tc>
        <w:tc>
          <w:tcPr>
            <w:tcW w:w="3503" w:type="dxa"/>
            <w:vAlign w:val="center"/>
          </w:tcPr>
          <w:p w:rsidR="002B7A14" w:rsidRPr="000E1730" w:rsidRDefault="002B7A14" w:rsidP="00D235D2">
            <w:pPr>
              <w:pStyle w:val="Tabela-zawarto"/>
            </w:pPr>
            <w:r>
              <w:t xml:space="preserve">-   -   -   -   </w:t>
            </w:r>
            <w:r w:rsidRPr="000E1730">
              <w:t>Description</w:t>
            </w:r>
          </w:p>
        </w:tc>
        <w:tc>
          <w:tcPr>
            <w:tcW w:w="2824" w:type="dxa"/>
          </w:tcPr>
          <w:p w:rsidR="002B7A14" w:rsidRPr="000E1730" w:rsidRDefault="002B7A14" w:rsidP="00D235D2">
            <w:pPr>
              <w:pStyle w:val="Tabela-zawarto"/>
            </w:pPr>
            <w:r w:rsidRPr="000E1730">
              <w:t>Dodatkowe informacje o płatniku</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rPr>
                <w:lang w:val="en-US"/>
              </w:rPr>
            </w:pPr>
          </w:p>
        </w:tc>
        <w:tc>
          <w:tcPr>
            <w:tcW w:w="0" w:type="auto"/>
            <w:vAlign w:val="center"/>
          </w:tcPr>
          <w:p w:rsidR="002B7A14" w:rsidRPr="000E1730" w:rsidRDefault="002B7A14" w:rsidP="007E2F0A">
            <w:pPr>
              <w:pStyle w:val="Tabela-zawarto"/>
              <w:jc w:val="center"/>
            </w:pPr>
          </w:p>
        </w:tc>
        <w:tc>
          <w:tcPr>
            <w:tcW w:w="691" w:type="dxa"/>
            <w:vAlign w:val="center"/>
          </w:tcPr>
          <w:p w:rsidR="002B7A14" w:rsidRPr="000E1730" w:rsidRDefault="002B7A14" w:rsidP="007E2F0A">
            <w:pPr>
              <w:pStyle w:val="Tabela-zawarto"/>
              <w:jc w:val="center"/>
            </w:pPr>
          </w:p>
        </w:tc>
        <w:tc>
          <w:tcPr>
            <w:tcW w:w="4129" w:type="dxa"/>
          </w:tcPr>
          <w:p w:rsidR="002B7A14" w:rsidRPr="000E1730" w:rsidRDefault="002B7A14" w:rsidP="00D235D2">
            <w:pPr>
              <w:pStyle w:val="Tabela-zawarto"/>
              <w:jc w:val="center"/>
              <w:rPr>
                <w:lang w:val="en-US"/>
              </w:rPr>
            </w:pPr>
          </w:p>
        </w:tc>
      </w:tr>
      <w:tr w:rsidR="002B7A14" w:rsidRPr="000E1730" w:rsidTr="00ED173E">
        <w:trPr>
          <w:jc w:val="center"/>
        </w:trPr>
        <w:tc>
          <w:tcPr>
            <w:tcW w:w="514" w:type="dxa"/>
            <w:vAlign w:val="center"/>
          </w:tcPr>
          <w:p w:rsidR="002B7A14" w:rsidRPr="000E1730" w:rsidRDefault="002B7A14" w:rsidP="00D235D2">
            <w:pPr>
              <w:pStyle w:val="Tabela-zawarto"/>
              <w:jc w:val="center"/>
            </w:pPr>
          </w:p>
        </w:tc>
        <w:tc>
          <w:tcPr>
            <w:tcW w:w="3503" w:type="dxa"/>
            <w:vAlign w:val="center"/>
          </w:tcPr>
          <w:p w:rsidR="002B7A14" w:rsidRPr="000E1730" w:rsidRDefault="002B7A14" w:rsidP="005470F1">
            <w:pPr>
              <w:pStyle w:val="Tabela-zawarto"/>
            </w:pPr>
            <w:r>
              <w:t>-   -   -   -   UltmName</w:t>
            </w:r>
          </w:p>
        </w:tc>
        <w:tc>
          <w:tcPr>
            <w:tcW w:w="2824" w:type="dxa"/>
          </w:tcPr>
          <w:p w:rsidR="002B7A14" w:rsidRPr="000E1730" w:rsidRDefault="002B7A14" w:rsidP="00D235D2">
            <w:pPr>
              <w:pStyle w:val="Tabela-zawarto"/>
            </w:pPr>
            <w:r>
              <w:t>Nazwa finalna</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rPr>
                <w:lang w:val="en-US"/>
              </w:rPr>
            </w:pPr>
          </w:p>
        </w:tc>
        <w:tc>
          <w:tcPr>
            <w:tcW w:w="0" w:type="auto"/>
            <w:vAlign w:val="center"/>
          </w:tcPr>
          <w:p w:rsidR="002B7A14" w:rsidRPr="000E1730" w:rsidRDefault="002B7A14" w:rsidP="007E2F0A">
            <w:pPr>
              <w:pStyle w:val="Tabela-zawarto"/>
              <w:jc w:val="center"/>
            </w:pPr>
          </w:p>
        </w:tc>
        <w:tc>
          <w:tcPr>
            <w:tcW w:w="691" w:type="dxa"/>
            <w:vAlign w:val="center"/>
          </w:tcPr>
          <w:p w:rsidR="002B7A14" w:rsidRPr="000E1730" w:rsidRDefault="002B7A14" w:rsidP="007E2F0A">
            <w:pPr>
              <w:pStyle w:val="Tabela-zawarto"/>
              <w:jc w:val="center"/>
            </w:pPr>
          </w:p>
        </w:tc>
        <w:tc>
          <w:tcPr>
            <w:tcW w:w="4129" w:type="dxa"/>
          </w:tcPr>
          <w:p w:rsidR="002B7A14" w:rsidRPr="000E1730" w:rsidRDefault="002B7A14" w:rsidP="00D235D2">
            <w:pPr>
              <w:pStyle w:val="Tabela-zawarto"/>
              <w:jc w:val="center"/>
              <w:rPr>
                <w:lang w:val="en-US"/>
              </w:rPr>
            </w:pPr>
          </w:p>
        </w:tc>
      </w:tr>
      <w:tr w:rsidR="002B7A14" w:rsidRPr="000E1730" w:rsidTr="00ED173E">
        <w:trPr>
          <w:jc w:val="center"/>
        </w:trPr>
        <w:tc>
          <w:tcPr>
            <w:tcW w:w="514" w:type="dxa"/>
            <w:vAlign w:val="center"/>
          </w:tcPr>
          <w:p w:rsidR="002B7A14" w:rsidRPr="000E1730" w:rsidRDefault="002B7A14" w:rsidP="00D235D2">
            <w:pPr>
              <w:pStyle w:val="Tabela-zawarto"/>
              <w:jc w:val="center"/>
              <w:rPr>
                <w:lang w:val="en-US"/>
              </w:rPr>
            </w:pPr>
            <w:r w:rsidRPr="000E1730">
              <w:rPr>
                <w:lang w:val="en-US"/>
              </w:rPr>
              <w:t>A-11</w:t>
            </w:r>
          </w:p>
        </w:tc>
        <w:tc>
          <w:tcPr>
            <w:tcW w:w="3503" w:type="dxa"/>
            <w:vAlign w:val="center"/>
          </w:tcPr>
          <w:p w:rsidR="002B7A14" w:rsidRPr="000E1730" w:rsidRDefault="002B7A14" w:rsidP="00D235D2">
            <w:pPr>
              <w:pStyle w:val="Tabela-zawarto"/>
              <w:rPr>
                <w:lang w:val="en-US"/>
              </w:rPr>
            </w:pPr>
            <w:r>
              <w:rPr>
                <w:lang w:val="en-US"/>
              </w:rPr>
              <w:t xml:space="preserve">-   -   -   -   </w:t>
            </w:r>
            <w:r w:rsidRPr="000E1730">
              <w:rPr>
                <w:lang w:val="en-US"/>
              </w:rPr>
              <w:t>Address</w:t>
            </w:r>
          </w:p>
        </w:tc>
        <w:tc>
          <w:tcPr>
            <w:tcW w:w="2824" w:type="dxa"/>
          </w:tcPr>
          <w:p w:rsidR="002B7A14" w:rsidRPr="000E1730" w:rsidRDefault="002B7A14" w:rsidP="00D235D2">
            <w:pPr>
              <w:pStyle w:val="Tabela-zawarto"/>
            </w:pPr>
            <w:r w:rsidRPr="000E1730">
              <w:t>Adres płatnika (podawany w postaci sformatowanej lub niesformatowanej)</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815B23" w:rsidRDefault="002B7A14" w:rsidP="00D235D2">
            <w:pPr>
              <w:pStyle w:val="Tabela-zawarto"/>
              <w:jc w:val="center"/>
            </w:pPr>
          </w:p>
        </w:tc>
        <w:tc>
          <w:tcPr>
            <w:tcW w:w="0" w:type="auto"/>
            <w:vAlign w:val="center"/>
          </w:tcPr>
          <w:p w:rsidR="002B7A14" w:rsidRPr="000E1730" w:rsidRDefault="002B7A14" w:rsidP="007E2F0A">
            <w:pPr>
              <w:pStyle w:val="Tabela-zawarto"/>
              <w:jc w:val="center"/>
            </w:pPr>
            <w:r w:rsidRPr="000E1730">
              <w:t>x</w:t>
            </w:r>
          </w:p>
        </w:tc>
        <w:tc>
          <w:tcPr>
            <w:tcW w:w="691" w:type="dxa"/>
            <w:vAlign w:val="center"/>
          </w:tcPr>
          <w:p w:rsidR="002B7A14" w:rsidRPr="000E1730" w:rsidRDefault="002B7A14" w:rsidP="007E2F0A">
            <w:pPr>
              <w:pStyle w:val="Tabela-zawarto"/>
              <w:jc w:val="center"/>
            </w:pPr>
          </w:p>
        </w:tc>
        <w:tc>
          <w:tcPr>
            <w:tcW w:w="4129" w:type="dxa"/>
          </w:tcPr>
          <w:p w:rsidR="002B7A14" w:rsidRPr="000E1730" w:rsidRDefault="002B7A14" w:rsidP="00D235D2">
            <w:pPr>
              <w:pStyle w:val="Tabela-zawarto"/>
              <w:jc w:val="center"/>
              <w:rPr>
                <w:lang w:val="en-US"/>
              </w:rPr>
            </w:pPr>
          </w:p>
        </w:tc>
      </w:tr>
      <w:tr w:rsidR="002B7A14" w:rsidRPr="000E1730" w:rsidTr="00ED173E">
        <w:trPr>
          <w:jc w:val="center"/>
        </w:trPr>
        <w:tc>
          <w:tcPr>
            <w:tcW w:w="514" w:type="dxa"/>
            <w:vAlign w:val="center"/>
          </w:tcPr>
          <w:p w:rsidR="002B7A14" w:rsidRPr="000E1730" w:rsidRDefault="002B7A14" w:rsidP="00D235D2">
            <w:pPr>
              <w:pStyle w:val="Tabela-zawarto"/>
              <w:jc w:val="center"/>
              <w:rPr>
                <w:lang w:val="en-US"/>
              </w:rPr>
            </w:pPr>
          </w:p>
        </w:tc>
        <w:tc>
          <w:tcPr>
            <w:tcW w:w="3503" w:type="dxa"/>
            <w:vAlign w:val="center"/>
          </w:tcPr>
          <w:p w:rsidR="002B7A14" w:rsidRPr="000E1730" w:rsidRDefault="002B7A14" w:rsidP="00D235D2">
            <w:pPr>
              <w:pStyle w:val="Tabela-zawarto"/>
              <w:rPr>
                <w:lang w:val="en-US"/>
              </w:rPr>
            </w:pPr>
            <w:r>
              <w:rPr>
                <w:lang w:val="en-US"/>
              </w:rPr>
              <w:t xml:space="preserve">-   -   -   -   -  </w:t>
            </w:r>
            <w:r w:rsidRPr="000E1730">
              <w:rPr>
                <w:lang w:val="en-US"/>
              </w:rPr>
              <w:t>AddressType</w:t>
            </w:r>
          </w:p>
        </w:tc>
        <w:tc>
          <w:tcPr>
            <w:tcW w:w="2824" w:type="dxa"/>
          </w:tcPr>
          <w:p w:rsidR="002B7A14" w:rsidRPr="000E1730" w:rsidRDefault="002B7A14" w:rsidP="00D235D2">
            <w:pPr>
              <w:pStyle w:val="Tabela-zawarto"/>
            </w:pPr>
            <w:r w:rsidRPr="000E1730">
              <w:t>Typ adresu</w:t>
            </w:r>
          </w:p>
        </w:tc>
        <w:tc>
          <w:tcPr>
            <w:tcW w:w="0" w:type="auto"/>
            <w:vAlign w:val="center"/>
          </w:tcPr>
          <w:p w:rsidR="002B7A14" w:rsidRPr="000E1730" w:rsidRDefault="002B7A14" w:rsidP="00D235D2">
            <w:pPr>
              <w:pStyle w:val="Tabela-zawarto"/>
              <w:jc w:val="center"/>
              <w:rPr>
                <w:lang w:val="en-US"/>
              </w:rPr>
            </w:pPr>
          </w:p>
        </w:tc>
        <w:tc>
          <w:tcPr>
            <w:tcW w:w="0" w:type="auto"/>
            <w:vAlign w:val="center"/>
          </w:tcPr>
          <w:p w:rsidR="002B7A14" w:rsidRPr="000E1730" w:rsidRDefault="002B7A14" w:rsidP="00D235D2">
            <w:pPr>
              <w:pStyle w:val="Tabela-zawarto"/>
              <w:jc w:val="center"/>
              <w:rPr>
                <w:lang w:val="en-US"/>
              </w:rPr>
            </w:pPr>
          </w:p>
        </w:tc>
        <w:tc>
          <w:tcPr>
            <w:tcW w:w="0" w:type="auto"/>
            <w:vAlign w:val="center"/>
          </w:tcPr>
          <w:p w:rsidR="002B7A14" w:rsidRPr="000E1730" w:rsidRDefault="002B7A14" w:rsidP="00D235D2">
            <w:pPr>
              <w:pStyle w:val="Tabela-zawarto"/>
              <w:jc w:val="center"/>
              <w:rPr>
                <w:lang w:val="en-US"/>
              </w:rPr>
            </w:pPr>
          </w:p>
        </w:tc>
        <w:tc>
          <w:tcPr>
            <w:tcW w:w="0" w:type="auto"/>
            <w:vAlign w:val="center"/>
          </w:tcPr>
          <w:p w:rsidR="002B7A14" w:rsidRPr="000E1730" w:rsidRDefault="002B7A14" w:rsidP="00D235D2">
            <w:pPr>
              <w:pStyle w:val="Tabela-zawarto"/>
              <w:jc w:val="center"/>
              <w:rPr>
                <w:lang w:val="en-US"/>
              </w:rPr>
            </w:pPr>
          </w:p>
        </w:tc>
        <w:tc>
          <w:tcPr>
            <w:tcW w:w="0" w:type="auto"/>
            <w:vAlign w:val="center"/>
          </w:tcPr>
          <w:p w:rsidR="002B7A14" w:rsidRPr="000E1730" w:rsidRDefault="002B7A14" w:rsidP="007E2F0A">
            <w:pPr>
              <w:pStyle w:val="Tabela-zawarto"/>
              <w:jc w:val="center"/>
            </w:pPr>
          </w:p>
        </w:tc>
        <w:tc>
          <w:tcPr>
            <w:tcW w:w="691" w:type="dxa"/>
            <w:vAlign w:val="center"/>
          </w:tcPr>
          <w:p w:rsidR="002B7A14" w:rsidRPr="000E1730" w:rsidRDefault="002B7A14" w:rsidP="007E2F0A">
            <w:pPr>
              <w:pStyle w:val="Tabela-zawarto"/>
              <w:jc w:val="center"/>
            </w:pPr>
          </w:p>
        </w:tc>
        <w:tc>
          <w:tcPr>
            <w:tcW w:w="4129" w:type="dxa"/>
          </w:tcPr>
          <w:p w:rsidR="002B7A14" w:rsidRPr="000E1730" w:rsidRDefault="002B7A14" w:rsidP="00D235D2">
            <w:pPr>
              <w:pStyle w:val="Tabela-zawarto"/>
              <w:jc w:val="center"/>
              <w:rPr>
                <w:lang w:val="en-US"/>
              </w:rPr>
            </w:pPr>
          </w:p>
        </w:tc>
      </w:tr>
      <w:tr w:rsidR="002B7A14" w:rsidRPr="000E1730" w:rsidTr="00ED173E">
        <w:trPr>
          <w:jc w:val="center"/>
        </w:trPr>
        <w:tc>
          <w:tcPr>
            <w:tcW w:w="514" w:type="dxa"/>
            <w:tcBorders>
              <w:bottom w:val="nil"/>
            </w:tcBorders>
            <w:vAlign w:val="center"/>
          </w:tcPr>
          <w:p w:rsidR="002B7A14" w:rsidRPr="000E1730" w:rsidRDefault="002B7A14" w:rsidP="00D235D2">
            <w:pPr>
              <w:pStyle w:val="Tabela-zawarto"/>
              <w:jc w:val="center"/>
              <w:rPr>
                <w:lang w:val="en-US"/>
              </w:rPr>
            </w:pPr>
          </w:p>
        </w:tc>
        <w:tc>
          <w:tcPr>
            <w:tcW w:w="3503" w:type="dxa"/>
            <w:tcBorders>
              <w:bottom w:val="nil"/>
            </w:tcBorders>
            <w:shd w:val="clear" w:color="auto" w:fill="00FFFF"/>
            <w:vAlign w:val="center"/>
          </w:tcPr>
          <w:p w:rsidR="002B7A14" w:rsidRPr="000E1730" w:rsidRDefault="002B7A14" w:rsidP="00D235D2">
            <w:pPr>
              <w:pStyle w:val="Tabela-zawarto"/>
              <w:rPr>
                <w:lang w:val="en-US"/>
              </w:rPr>
            </w:pPr>
            <w:r>
              <w:rPr>
                <w:lang w:val="en-US"/>
              </w:rPr>
              <w:t xml:space="preserve">-   -   -   -   -  </w:t>
            </w:r>
            <w:r w:rsidRPr="000E1730">
              <w:rPr>
                <w:lang w:val="en-US"/>
              </w:rPr>
              <w:t>StreetName</w:t>
            </w:r>
            <w:r w:rsidRPr="000E1730">
              <w:rPr>
                <w:lang w:val="en-US"/>
              </w:rPr>
              <w:tab/>
              <w:t xml:space="preserve">     </w:t>
            </w:r>
            <w:r>
              <w:rPr>
                <w:lang w:val="en-US"/>
              </w:rPr>
              <w:t xml:space="preserve">            </w:t>
            </w:r>
            <w:r w:rsidRPr="000E1730">
              <w:rPr>
                <w:lang w:val="en-US"/>
              </w:rPr>
              <w:t xml:space="preserve"> </w:t>
            </w:r>
            <w:r w:rsidRPr="000E1730">
              <w:rPr>
                <w:b/>
                <w:lang w:val="en-US"/>
              </w:rPr>
              <w:t>XOR</w:t>
            </w:r>
          </w:p>
        </w:tc>
        <w:tc>
          <w:tcPr>
            <w:tcW w:w="2824" w:type="dxa"/>
          </w:tcPr>
          <w:p w:rsidR="002B7A14" w:rsidRPr="000E1730" w:rsidRDefault="002B7A14" w:rsidP="00D235D2">
            <w:pPr>
              <w:pStyle w:val="Tabela-zawarto"/>
            </w:pPr>
            <w:r w:rsidRPr="000E1730">
              <w:t>Nazwa ulicy, nr budynku</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7E2F0A">
            <w:pPr>
              <w:pStyle w:val="Tabela-zawarto"/>
              <w:jc w:val="center"/>
            </w:pPr>
          </w:p>
        </w:tc>
        <w:tc>
          <w:tcPr>
            <w:tcW w:w="691" w:type="dxa"/>
            <w:vAlign w:val="center"/>
          </w:tcPr>
          <w:p w:rsidR="002B7A14" w:rsidRPr="000E1730" w:rsidRDefault="002B7A14" w:rsidP="007E2F0A">
            <w:pPr>
              <w:pStyle w:val="Tabela-zawarto"/>
              <w:jc w:val="center"/>
            </w:pPr>
          </w:p>
        </w:tc>
        <w:tc>
          <w:tcPr>
            <w:tcW w:w="4129" w:type="dxa"/>
          </w:tcPr>
          <w:p w:rsidR="002B7A14" w:rsidRPr="000E1730" w:rsidRDefault="002B7A14" w:rsidP="00D235D2">
            <w:pPr>
              <w:pStyle w:val="Tabela-zawarto"/>
              <w:jc w:val="center"/>
            </w:pPr>
          </w:p>
        </w:tc>
      </w:tr>
      <w:tr w:rsidR="002B7A14" w:rsidRPr="000E1730" w:rsidTr="00ED173E">
        <w:trPr>
          <w:jc w:val="center"/>
        </w:trPr>
        <w:tc>
          <w:tcPr>
            <w:tcW w:w="514" w:type="dxa"/>
            <w:tcBorders>
              <w:top w:val="nil"/>
              <w:bottom w:val="nil"/>
            </w:tcBorders>
            <w:vAlign w:val="center"/>
          </w:tcPr>
          <w:p w:rsidR="002B7A14" w:rsidRPr="000E1730" w:rsidRDefault="002B7A14" w:rsidP="00D235D2">
            <w:pPr>
              <w:pStyle w:val="Tabela-zawarto"/>
              <w:jc w:val="center"/>
            </w:pPr>
          </w:p>
        </w:tc>
        <w:tc>
          <w:tcPr>
            <w:tcW w:w="3503" w:type="dxa"/>
            <w:tcBorders>
              <w:top w:val="nil"/>
              <w:bottom w:val="nil"/>
            </w:tcBorders>
            <w:shd w:val="clear" w:color="auto" w:fill="00FFFF"/>
            <w:vAlign w:val="center"/>
          </w:tcPr>
          <w:p w:rsidR="002B7A14" w:rsidRPr="000E1730" w:rsidRDefault="002B7A14" w:rsidP="00D235D2">
            <w:pPr>
              <w:pStyle w:val="Tabela-zawarto"/>
            </w:pPr>
            <w:r>
              <w:rPr>
                <w:lang w:val="en-US"/>
              </w:rPr>
              <w:t xml:space="preserve">-   -   -   -   -  </w:t>
            </w:r>
            <w:r w:rsidRPr="000E1730">
              <w:t>PostCode</w:t>
            </w:r>
          </w:p>
        </w:tc>
        <w:tc>
          <w:tcPr>
            <w:tcW w:w="2824" w:type="dxa"/>
          </w:tcPr>
          <w:p w:rsidR="002B7A14" w:rsidRPr="000E1730" w:rsidRDefault="002B7A14" w:rsidP="00D235D2">
            <w:pPr>
              <w:pStyle w:val="Tabela-zawarto"/>
            </w:pPr>
            <w:r w:rsidRPr="000E1730">
              <w:t>Kod pocztowy</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7E2F0A">
            <w:pPr>
              <w:pStyle w:val="Tabela-zawarto"/>
              <w:jc w:val="center"/>
            </w:pPr>
          </w:p>
        </w:tc>
        <w:tc>
          <w:tcPr>
            <w:tcW w:w="691" w:type="dxa"/>
            <w:vAlign w:val="center"/>
          </w:tcPr>
          <w:p w:rsidR="002B7A14" w:rsidRPr="000E1730" w:rsidRDefault="002B7A14" w:rsidP="007E2F0A">
            <w:pPr>
              <w:pStyle w:val="Tabela-zawarto"/>
              <w:jc w:val="center"/>
            </w:pPr>
          </w:p>
        </w:tc>
        <w:tc>
          <w:tcPr>
            <w:tcW w:w="4129" w:type="dxa"/>
          </w:tcPr>
          <w:p w:rsidR="002B7A14" w:rsidRPr="000E1730" w:rsidRDefault="002B7A14" w:rsidP="00D235D2">
            <w:pPr>
              <w:pStyle w:val="Tabela-zawarto"/>
              <w:jc w:val="center"/>
            </w:pPr>
          </w:p>
        </w:tc>
      </w:tr>
      <w:tr w:rsidR="002B7A14" w:rsidRPr="000E1730" w:rsidTr="00ED173E">
        <w:trPr>
          <w:jc w:val="center"/>
        </w:trPr>
        <w:tc>
          <w:tcPr>
            <w:tcW w:w="514" w:type="dxa"/>
            <w:tcBorders>
              <w:top w:val="nil"/>
              <w:bottom w:val="dashed" w:sz="4" w:space="0" w:color="auto"/>
            </w:tcBorders>
            <w:vAlign w:val="center"/>
          </w:tcPr>
          <w:p w:rsidR="002B7A14" w:rsidRPr="000E1730" w:rsidRDefault="002B7A14" w:rsidP="00D235D2">
            <w:pPr>
              <w:pStyle w:val="Tabela-zawarto"/>
              <w:jc w:val="center"/>
            </w:pPr>
          </w:p>
        </w:tc>
        <w:tc>
          <w:tcPr>
            <w:tcW w:w="3503" w:type="dxa"/>
            <w:tcBorders>
              <w:top w:val="nil"/>
              <w:bottom w:val="dashed" w:sz="4" w:space="0" w:color="auto"/>
            </w:tcBorders>
            <w:shd w:val="clear" w:color="auto" w:fill="00FFFF"/>
            <w:vAlign w:val="center"/>
          </w:tcPr>
          <w:p w:rsidR="002B7A14" w:rsidRPr="000E1730" w:rsidRDefault="002B7A14" w:rsidP="00D235D2">
            <w:pPr>
              <w:pStyle w:val="Tabela-zawarto"/>
            </w:pPr>
            <w:r>
              <w:rPr>
                <w:lang w:val="en-US"/>
              </w:rPr>
              <w:t xml:space="preserve">-   -   -   -   -  </w:t>
            </w:r>
            <w:r w:rsidRPr="000E1730">
              <w:t>CityName</w:t>
            </w:r>
          </w:p>
        </w:tc>
        <w:tc>
          <w:tcPr>
            <w:tcW w:w="2824" w:type="dxa"/>
          </w:tcPr>
          <w:p w:rsidR="002B7A14" w:rsidRPr="000E1730" w:rsidRDefault="002B7A14" w:rsidP="00D235D2">
            <w:pPr>
              <w:pStyle w:val="Tabela-zawarto"/>
            </w:pPr>
            <w:r w:rsidRPr="000E1730">
              <w:t>Nazwa miasta</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rPr>
                <w:lang w:val="en-US"/>
              </w:rPr>
            </w:pPr>
          </w:p>
        </w:tc>
        <w:tc>
          <w:tcPr>
            <w:tcW w:w="0" w:type="auto"/>
            <w:vAlign w:val="center"/>
          </w:tcPr>
          <w:p w:rsidR="002B7A14" w:rsidRPr="000E1730" w:rsidRDefault="002B7A14" w:rsidP="007E2F0A">
            <w:pPr>
              <w:pStyle w:val="Tabela-zawarto"/>
              <w:jc w:val="center"/>
            </w:pPr>
          </w:p>
        </w:tc>
        <w:tc>
          <w:tcPr>
            <w:tcW w:w="691" w:type="dxa"/>
          </w:tcPr>
          <w:p w:rsidR="002B7A14" w:rsidRPr="000E1730" w:rsidRDefault="002B7A14" w:rsidP="00D235D2">
            <w:pPr>
              <w:pStyle w:val="Tabela-zawarto"/>
              <w:jc w:val="center"/>
              <w:rPr>
                <w:lang w:val="en-US"/>
              </w:rPr>
            </w:pPr>
          </w:p>
        </w:tc>
        <w:tc>
          <w:tcPr>
            <w:tcW w:w="4129" w:type="dxa"/>
          </w:tcPr>
          <w:p w:rsidR="002B7A14" w:rsidRPr="000E1730" w:rsidRDefault="002B7A14" w:rsidP="00D235D2">
            <w:pPr>
              <w:pStyle w:val="Tabela-zawarto"/>
              <w:jc w:val="center"/>
              <w:rPr>
                <w:lang w:val="en-US"/>
              </w:rPr>
            </w:pPr>
          </w:p>
        </w:tc>
      </w:tr>
      <w:tr w:rsidR="002B7A14" w:rsidRPr="000E1730" w:rsidTr="00ED173E">
        <w:trPr>
          <w:jc w:val="center"/>
        </w:trPr>
        <w:tc>
          <w:tcPr>
            <w:tcW w:w="514" w:type="dxa"/>
            <w:tcBorders>
              <w:top w:val="dashed" w:sz="4" w:space="0" w:color="auto"/>
              <w:bottom w:val="nil"/>
            </w:tcBorders>
            <w:vAlign w:val="center"/>
          </w:tcPr>
          <w:p w:rsidR="002B7A14" w:rsidRPr="000E1730" w:rsidRDefault="002B7A14" w:rsidP="00D235D2">
            <w:pPr>
              <w:pStyle w:val="Tabela-zawarto"/>
              <w:jc w:val="center"/>
              <w:rPr>
                <w:lang w:val="en-US"/>
              </w:rPr>
            </w:pPr>
          </w:p>
        </w:tc>
        <w:tc>
          <w:tcPr>
            <w:tcW w:w="3503" w:type="dxa"/>
            <w:tcBorders>
              <w:top w:val="dashed" w:sz="4" w:space="0" w:color="auto"/>
              <w:bottom w:val="nil"/>
            </w:tcBorders>
            <w:shd w:val="clear" w:color="auto" w:fill="00FFFF"/>
            <w:vAlign w:val="center"/>
          </w:tcPr>
          <w:p w:rsidR="002B7A14" w:rsidRPr="000E1730" w:rsidRDefault="002B7A14" w:rsidP="00D235D2">
            <w:pPr>
              <w:pStyle w:val="Tabela-zawarto"/>
              <w:rPr>
                <w:lang w:val="en-US"/>
              </w:rPr>
            </w:pPr>
            <w:r>
              <w:rPr>
                <w:lang w:val="en-US"/>
              </w:rPr>
              <w:t xml:space="preserve">-   -   -   -   -  </w:t>
            </w:r>
            <w:r w:rsidRPr="000E1730">
              <w:rPr>
                <w:lang w:val="en-US"/>
              </w:rPr>
              <w:t xml:space="preserve">PostalAddressLine1 </w:t>
            </w:r>
            <w:r>
              <w:rPr>
                <w:lang w:val="en-US"/>
              </w:rPr>
              <w:t xml:space="preserve">        </w:t>
            </w:r>
            <w:r w:rsidRPr="000E1730">
              <w:rPr>
                <w:b/>
                <w:lang w:val="en-US"/>
              </w:rPr>
              <w:t>XOR</w:t>
            </w:r>
          </w:p>
        </w:tc>
        <w:tc>
          <w:tcPr>
            <w:tcW w:w="2824" w:type="dxa"/>
            <w:tcBorders>
              <w:top w:val="dashed" w:sz="4" w:space="0" w:color="auto"/>
            </w:tcBorders>
          </w:tcPr>
          <w:p w:rsidR="002B7A14" w:rsidRPr="000E1730" w:rsidRDefault="002B7A14" w:rsidP="00D235D2">
            <w:pPr>
              <w:pStyle w:val="Tabela-zawarto"/>
            </w:pPr>
            <w:r w:rsidRPr="000E1730">
              <w:t>Pierwsza linia adresu</w:t>
            </w:r>
          </w:p>
        </w:tc>
        <w:tc>
          <w:tcPr>
            <w:tcW w:w="0" w:type="auto"/>
            <w:tcBorders>
              <w:top w:val="dashed" w:sz="4" w:space="0" w:color="auto"/>
            </w:tcBorders>
            <w:vAlign w:val="center"/>
          </w:tcPr>
          <w:p w:rsidR="002B7A14" w:rsidRPr="000E1730" w:rsidRDefault="002B7A14" w:rsidP="00D235D2">
            <w:pPr>
              <w:pStyle w:val="Tabela-zawarto"/>
              <w:jc w:val="center"/>
            </w:pPr>
          </w:p>
        </w:tc>
        <w:tc>
          <w:tcPr>
            <w:tcW w:w="0" w:type="auto"/>
            <w:tcBorders>
              <w:top w:val="dashed" w:sz="4" w:space="0" w:color="auto"/>
            </w:tcBorders>
            <w:vAlign w:val="center"/>
          </w:tcPr>
          <w:p w:rsidR="002B7A14" w:rsidRPr="000E1730" w:rsidRDefault="002B7A14" w:rsidP="00D235D2">
            <w:pPr>
              <w:pStyle w:val="Tabela-zawarto"/>
              <w:jc w:val="center"/>
            </w:pPr>
          </w:p>
        </w:tc>
        <w:tc>
          <w:tcPr>
            <w:tcW w:w="0" w:type="auto"/>
            <w:tcBorders>
              <w:top w:val="dashed" w:sz="4" w:space="0" w:color="auto"/>
            </w:tcBorders>
            <w:vAlign w:val="center"/>
          </w:tcPr>
          <w:p w:rsidR="002B7A14" w:rsidRPr="000E1730" w:rsidRDefault="002B7A14" w:rsidP="00D235D2">
            <w:pPr>
              <w:pStyle w:val="Tabela-zawarto"/>
              <w:jc w:val="center"/>
            </w:pPr>
          </w:p>
        </w:tc>
        <w:tc>
          <w:tcPr>
            <w:tcW w:w="0" w:type="auto"/>
            <w:tcBorders>
              <w:top w:val="dashed" w:sz="4" w:space="0" w:color="auto"/>
            </w:tcBorders>
            <w:vAlign w:val="center"/>
          </w:tcPr>
          <w:p w:rsidR="002B7A14" w:rsidRPr="000E1730" w:rsidRDefault="002B7A14" w:rsidP="00D235D2">
            <w:pPr>
              <w:pStyle w:val="Tabela-zawarto"/>
              <w:jc w:val="center"/>
            </w:pPr>
          </w:p>
        </w:tc>
        <w:tc>
          <w:tcPr>
            <w:tcW w:w="0" w:type="auto"/>
            <w:tcBorders>
              <w:top w:val="dashed" w:sz="4" w:space="0" w:color="auto"/>
            </w:tcBorders>
          </w:tcPr>
          <w:p w:rsidR="002B7A14" w:rsidRPr="000E1730" w:rsidRDefault="002B7A14" w:rsidP="00D235D2">
            <w:pPr>
              <w:pStyle w:val="Tabela-zawarto"/>
              <w:jc w:val="center"/>
            </w:pPr>
            <w:r w:rsidRPr="000E1730">
              <w:t>x</w:t>
            </w:r>
          </w:p>
        </w:tc>
        <w:tc>
          <w:tcPr>
            <w:tcW w:w="691" w:type="dxa"/>
            <w:tcBorders>
              <w:top w:val="dashed" w:sz="4" w:space="0" w:color="auto"/>
            </w:tcBorders>
          </w:tcPr>
          <w:p w:rsidR="002B7A14" w:rsidRPr="000E1730" w:rsidRDefault="002B7A14" w:rsidP="00D235D2">
            <w:pPr>
              <w:pStyle w:val="Tabela-zawarto"/>
              <w:jc w:val="center"/>
            </w:pPr>
          </w:p>
        </w:tc>
        <w:tc>
          <w:tcPr>
            <w:tcW w:w="4129" w:type="dxa"/>
            <w:tcBorders>
              <w:top w:val="dashed" w:sz="4" w:space="0" w:color="auto"/>
            </w:tcBorders>
          </w:tcPr>
          <w:p w:rsidR="002B7A14" w:rsidRPr="000E1730" w:rsidRDefault="002B7A14" w:rsidP="00D235D2">
            <w:pPr>
              <w:pStyle w:val="Tabela-zawarto"/>
              <w:jc w:val="center"/>
            </w:pPr>
            <w:r>
              <w:t>Pierwsza linia adresu płatnika – na potrzeby zleceń SEPA</w:t>
            </w:r>
          </w:p>
        </w:tc>
      </w:tr>
      <w:tr w:rsidR="002B7A14" w:rsidRPr="000E1730" w:rsidTr="00ED173E">
        <w:trPr>
          <w:jc w:val="center"/>
        </w:trPr>
        <w:tc>
          <w:tcPr>
            <w:tcW w:w="514" w:type="dxa"/>
            <w:tcBorders>
              <w:top w:val="nil"/>
            </w:tcBorders>
            <w:vAlign w:val="center"/>
          </w:tcPr>
          <w:p w:rsidR="002B7A14" w:rsidRPr="000E1730" w:rsidRDefault="002B7A14" w:rsidP="00D235D2">
            <w:pPr>
              <w:pStyle w:val="Tabela-zawarto"/>
              <w:jc w:val="center"/>
            </w:pPr>
          </w:p>
        </w:tc>
        <w:tc>
          <w:tcPr>
            <w:tcW w:w="3503" w:type="dxa"/>
            <w:tcBorders>
              <w:top w:val="nil"/>
            </w:tcBorders>
            <w:shd w:val="clear" w:color="auto" w:fill="00FFFF"/>
            <w:vAlign w:val="center"/>
          </w:tcPr>
          <w:p w:rsidR="002B7A14" w:rsidRPr="000E1730" w:rsidRDefault="002B7A14" w:rsidP="00D235D2">
            <w:pPr>
              <w:pStyle w:val="Tabela-zawarto"/>
            </w:pPr>
            <w:r>
              <w:rPr>
                <w:lang w:val="en-US"/>
              </w:rPr>
              <w:t xml:space="preserve">-   -   -   -   -  </w:t>
            </w:r>
            <w:r w:rsidRPr="000E1730">
              <w:t>PostalAddressLine2</w:t>
            </w:r>
          </w:p>
        </w:tc>
        <w:tc>
          <w:tcPr>
            <w:tcW w:w="2824" w:type="dxa"/>
          </w:tcPr>
          <w:p w:rsidR="002B7A14" w:rsidRPr="000E1730" w:rsidRDefault="002B7A14" w:rsidP="00D235D2">
            <w:pPr>
              <w:pStyle w:val="Tabela-zawarto"/>
            </w:pPr>
            <w:r w:rsidRPr="000E1730">
              <w:t>Druga linia adresu</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tcPr>
          <w:p w:rsidR="002B7A14" w:rsidRPr="000E1730" w:rsidRDefault="002B7A14" w:rsidP="00D235D2">
            <w:pPr>
              <w:pStyle w:val="Tabela-zawarto"/>
              <w:jc w:val="center"/>
            </w:pPr>
            <w:r w:rsidRPr="000E1730">
              <w:t>x</w:t>
            </w:r>
          </w:p>
        </w:tc>
        <w:tc>
          <w:tcPr>
            <w:tcW w:w="691" w:type="dxa"/>
          </w:tcPr>
          <w:p w:rsidR="002B7A14" w:rsidRPr="000E1730" w:rsidRDefault="002B7A14" w:rsidP="00D235D2">
            <w:pPr>
              <w:pStyle w:val="Tabela-zawarto"/>
              <w:jc w:val="center"/>
            </w:pPr>
          </w:p>
        </w:tc>
        <w:tc>
          <w:tcPr>
            <w:tcW w:w="4129" w:type="dxa"/>
          </w:tcPr>
          <w:p w:rsidR="002B7A14" w:rsidRPr="000E1730" w:rsidRDefault="002B7A14" w:rsidP="00D235D2">
            <w:pPr>
              <w:pStyle w:val="Tabela-zawarto"/>
              <w:jc w:val="center"/>
            </w:pPr>
            <w:r>
              <w:t>Druga linia adresu płatnika – na potrzeby zleceń SEPA</w:t>
            </w:r>
          </w:p>
        </w:tc>
      </w:tr>
      <w:tr w:rsidR="002B7A14" w:rsidRPr="000E1730" w:rsidTr="00ED173E">
        <w:trPr>
          <w:jc w:val="center"/>
        </w:trPr>
        <w:tc>
          <w:tcPr>
            <w:tcW w:w="514" w:type="dxa"/>
            <w:tcBorders>
              <w:top w:val="nil"/>
              <w:bottom w:val="dashed" w:sz="4" w:space="0" w:color="auto"/>
            </w:tcBorders>
            <w:vAlign w:val="center"/>
          </w:tcPr>
          <w:p w:rsidR="002B7A14" w:rsidRPr="000E1730" w:rsidRDefault="002B7A14" w:rsidP="00D235D2">
            <w:pPr>
              <w:pStyle w:val="Tabela-zawarto"/>
              <w:jc w:val="center"/>
            </w:pPr>
          </w:p>
        </w:tc>
        <w:tc>
          <w:tcPr>
            <w:tcW w:w="3503" w:type="dxa"/>
            <w:tcBorders>
              <w:top w:val="nil"/>
              <w:bottom w:val="dashed" w:sz="4" w:space="0" w:color="auto"/>
            </w:tcBorders>
            <w:vAlign w:val="center"/>
          </w:tcPr>
          <w:p w:rsidR="002B7A14" w:rsidRPr="000E1730" w:rsidRDefault="002B7A14" w:rsidP="00D235D2">
            <w:pPr>
              <w:pStyle w:val="Tabela-zawarto"/>
            </w:pPr>
            <w:r>
              <w:rPr>
                <w:lang w:val="en-US"/>
              </w:rPr>
              <w:t xml:space="preserve">-   -   -   -   -  </w:t>
            </w:r>
            <w:r w:rsidRPr="000E1730">
              <w:t>Country</w:t>
            </w:r>
          </w:p>
        </w:tc>
        <w:tc>
          <w:tcPr>
            <w:tcW w:w="2824" w:type="dxa"/>
            <w:tcBorders>
              <w:bottom w:val="dashed" w:sz="4" w:space="0" w:color="auto"/>
            </w:tcBorders>
          </w:tcPr>
          <w:p w:rsidR="002B7A14" w:rsidRPr="000E1730" w:rsidRDefault="002B7A14" w:rsidP="00D235D2">
            <w:pPr>
              <w:pStyle w:val="Tabela-zawarto"/>
            </w:pPr>
            <w:r w:rsidRPr="000E1730">
              <w:t>Kod kraju</w:t>
            </w:r>
          </w:p>
        </w:tc>
        <w:tc>
          <w:tcPr>
            <w:tcW w:w="0" w:type="auto"/>
            <w:tcBorders>
              <w:bottom w:val="dashed" w:sz="4" w:space="0" w:color="auto"/>
            </w:tcBorders>
            <w:vAlign w:val="center"/>
          </w:tcPr>
          <w:p w:rsidR="002B7A14" w:rsidRPr="000E1730" w:rsidRDefault="002B7A14" w:rsidP="00D235D2">
            <w:pPr>
              <w:pStyle w:val="Tabela-zawarto"/>
              <w:jc w:val="center"/>
            </w:pPr>
          </w:p>
        </w:tc>
        <w:tc>
          <w:tcPr>
            <w:tcW w:w="0" w:type="auto"/>
            <w:tcBorders>
              <w:bottom w:val="dashed" w:sz="4" w:space="0" w:color="auto"/>
            </w:tcBorders>
            <w:vAlign w:val="center"/>
          </w:tcPr>
          <w:p w:rsidR="002B7A14" w:rsidRPr="000E1730" w:rsidRDefault="002B7A14" w:rsidP="00D235D2">
            <w:pPr>
              <w:pStyle w:val="Tabela-zawarto"/>
              <w:jc w:val="center"/>
            </w:pPr>
          </w:p>
        </w:tc>
        <w:tc>
          <w:tcPr>
            <w:tcW w:w="0" w:type="auto"/>
            <w:tcBorders>
              <w:bottom w:val="dashed" w:sz="4" w:space="0" w:color="auto"/>
            </w:tcBorders>
            <w:vAlign w:val="center"/>
          </w:tcPr>
          <w:p w:rsidR="002B7A14" w:rsidRPr="000E1730" w:rsidRDefault="002B7A14" w:rsidP="00D235D2">
            <w:pPr>
              <w:pStyle w:val="Tabela-zawarto"/>
              <w:jc w:val="center"/>
            </w:pPr>
          </w:p>
        </w:tc>
        <w:tc>
          <w:tcPr>
            <w:tcW w:w="0" w:type="auto"/>
            <w:tcBorders>
              <w:bottom w:val="dashed" w:sz="4" w:space="0" w:color="auto"/>
            </w:tcBorders>
            <w:vAlign w:val="center"/>
          </w:tcPr>
          <w:p w:rsidR="002B7A14" w:rsidRPr="000E1730" w:rsidRDefault="002B7A14" w:rsidP="00D235D2">
            <w:pPr>
              <w:pStyle w:val="Tabela-zawarto"/>
              <w:jc w:val="center"/>
              <w:rPr>
                <w:lang w:val="en-US"/>
              </w:rPr>
            </w:pPr>
          </w:p>
        </w:tc>
        <w:tc>
          <w:tcPr>
            <w:tcW w:w="0" w:type="auto"/>
            <w:tcBorders>
              <w:bottom w:val="dashed" w:sz="4" w:space="0" w:color="auto"/>
            </w:tcBorders>
            <w:vAlign w:val="center"/>
          </w:tcPr>
          <w:p w:rsidR="002B7A14" w:rsidRPr="000E1730" w:rsidRDefault="002B7A14" w:rsidP="007E2F0A">
            <w:pPr>
              <w:pStyle w:val="Tabela-zawarto"/>
              <w:jc w:val="center"/>
            </w:pPr>
            <w:r w:rsidRPr="000E1730">
              <w:t>x</w:t>
            </w:r>
          </w:p>
        </w:tc>
        <w:tc>
          <w:tcPr>
            <w:tcW w:w="691" w:type="dxa"/>
            <w:tcBorders>
              <w:bottom w:val="dashed" w:sz="4" w:space="0" w:color="auto"/>
            </w:tcBorders>
          </w:tcPr>
          <w:p w:rsidR="002B7A14" w:rsidRPr="000E1730" w:rsidRDefault="002B7A14" w:rsidP="00D235D2">
            <w:pPr>
              <w:pStyle w:val="Tabela-zawarto"/>
              <w:jc w:val="center"/>
              <w:rPr>
                <w:lang w:val="en-US"/>
              </w:rPr>
            </w:pPr>
          </w:p>
        </w:tc>
        <w:tc>
          <w:tcPr>
            <w:tcW w:w="4129" w:type="dxa"/>
            <w:tcBorders>
              <w:bottom w:val="dashed" w:sz="4" w:space="0" w:color="auto"/>
            </w:tcBorders>
          </w:tcPr>
          <w:p w:rsidR="002B7A14" w:rsidRPr="00815B23" w:rsidRDefault="002B7A14" w:rsidP="00D235D2">
            <w:pPr>
              <w:pStyle w:val="Tabela-zawarto"/>
              <w:jc w:val="center"/>
            </w:pPr>
            <w:r w:rsidRPr="00815B23">
              <w:t xml:space="preserve">Kraj adresu płatnika </w:t>
            </w:r>
            <w:r>
              <w:t>– na potrzeby zleceń SEPA</w:t>
            </w:r>
          </w:p>
        </w:tc>
      </w:tr>
      <w:tr w:rsidR="002B7A14" w:rsidRPr="000E1730" w:rsidTr="00ED173E">
        <w:trPr>
          <w:jc w:val="center"/>
        </w:trPr>
        <w:tc>
          <w:tcPr>
            <w:tcW w:w="514" w:type="dxa"/>
            <w:vAlign w:val="center"/>
          </w:tcPr>
          <w:p w:rsidR="002B7A14" w:rsidRPr="000E1730" w:rsidRDefault="002B7A14" w:rsidP="00D235D2">
            <w:pPr>
              <w:pStyle w:val="Tabela-zawarto"/>
              <w:jc w:val="center"/>
              <w:rPr>
                <w:lang w:val="en-US"/>
              </w:rPr>
            </w:pPr>
            <w:r w:rsidRPr="000E1730">
              <w:rPr>
                <w:lang w:val="en-US"/>
              </w:rPr>
              <w:t>A-10</w:t>
            </w:r>
          </w:p>
        </w:tc>
        <w:tc>
          <w:tcPr>
            <w:tcW w:w="3503" w:type="dxa"/>
            <w:vAlign w:val="center"/>
          </w:tcPr>
          <w:p w:rsidR="002B7A14" w:rsidRPr="000E1730" w:rsidRDefault="002B7A14" w:rsidP="00D235D2">
            <w:pPr>
              <w:pStyle w:val="Tabela-zawarto"/>
              <w:ind w:left="432" w:hanging="432"/>
              <w:rPr>
                <w:b/>
                <w:lang w:val="en-US"/>
              </w:rPr>
            </w:pPr>
            <w:r>
              <w:rPr>
                <w:lang w:val="en-US"/>
              </w:rPr>
              <w:t xml:space="preserve">-   -   -   </w:t>
            </w:r>
            <w:r w:rsidRPr="000E1730">
              <w:rPr>
                <w:lang w:val="en-US"/>
              </w:rPr>
              <w:t>PayorAccount</w:t>
            </w:r>
          </w:p>
        </w:tc>
        <w:tc>
          <w:tcPr>
            <w:tcW w:w="2824" w:type="dxa"/>
          </w:tcPr>
          <w:p w:rsidR="002B7A14" w:rsidRPr="000E1730" w:rsidRDefault="002B7A14" w:rsidP="00D235D2">
            <w:pPr>
              <w:pStyle w:val="Tabela-zawarto"/>
            </w:pPr>
            <w:r w:rsidRPr="000E1730">
              <w:t>Informacje o rachunku bankowym płatnika</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D235D2">
            <w:pPr>
              <w:pStyle w:val="Tabela-zawarto"/>
              <w:jc w:val="center"/>
              <w:rPr>
                <w:lang w:val="en-US"/>
              </w:rPr>
            </w:pPr>
            <w:r w:rsidRPr="000E1730">
              <w:rPr>
                <w:lang w:val="en-US"/>
              </w:rPr>
              <w:t>x</w:t>
            </w:r>
          </w:p>
        </w:tc>
        <w:tc>
          <w:tcPr>
            <w:tcW w:w="0" w:type="auto"/>
            <w:vAlign w:val="center"/>
          </w:tcPr>
          <w:p w:rsidR="002B7A14" w:rsidRPr="000E1730" w:rsidRDefault="002B7A14" w:rsidP="007E2F0A">
            <w:pPr>
              <w:pStyle w:val="Tabela-zawarto"/>
              <w:jc w:val="center"/>
            </w:pPr>
            <w:r w:rsidRPr="000E1730">
              <w:t>x</w:t>
            </w:r>
          </w:p>
        </w:tc>
        <w:tc>
          <w:tcPr>
            <w:tcW w:w="691" w:type="dxa"/>
            <w:vAlign w:val="center"/>
          </w:tcPr>
          <w:p w:rsidR="002B7A14" w:rsidRPr="000E1730" w:rsidRDefault="002B7A14" w:rsidP="007E2F0A">
            <w:pPr>
              <w:pStyle w:val="Tabela-zawarto"/>
              <w:jc w:val="center"/>
            </w:pPr>
            <w:r w:rsidRPr="000E1730">
              <w:t>x</w:t>
            </w:r>
          </w:p>
        </w:tc>
        <w:tc>
          <w:tcPr>
            <w:tcW w:w="4129" w:type="dxa"/>
          </w:tcPr>
          <w:p w:rsidR="002B7A14" w:rsidRPr="000E1730" w:rsidRDefault="002B7A14" w:rsidP="00D235D2">
            <w:pPr>
              <w:pStyle w:val="Tabela-zawarto"/>
              <w:jc w:val="center"/>
              <w:rPr>
                <w:lang w:val="en-US"/>
              </w:rPr>
            </w:pPr>
          </w:p>
        </w:tc>
      </w:tr>
      <w:tr w:rsidR="002B7A14" w:rsidRPr="000E1730" w:rsidTr="00ED173E">
        <w:trPr>
          <w:jc w:val="center"/>
        </w:trPr>
        <w:tc>
          <w:tcPr>
            <w:tcW w:w="514" w:type="dxa"/>
            <w:vAlign w:val="center"/>
          </w:tcPr>
          <w:p w:rsidR="002B7A14" w:rsidRPr="000E1730" w:rsidRDefault="002B7A14" w:rsidP="00D235D2">
            <w:pPr>
              <w:pStyle w:val="Tabela-zawarto"/>
              <w:jc w:val="center"/>
              <w:rPr>
                <w:lang w:val="en-US"/>
              </w:rPr>
            </w:pPr>
          </w:p>
        </w:tc>
        <w:tc>
          <w:tcPr>
            <w:tcW w:w="3503" w:type="dxa"/>
            <w:vAlign w:val="center"/>
          </w:tcPr>
          <w:p w:rsidR="002B7A14" w:rsidRPr="000E1730" w:rsidRDefault="002B7A14" w:rsidP="00D235D2">
            <w:pPr>
              <w:pStyle w:val="Tabela-zawarto"/>
              <w:ind w:left="432" w:hanging="432"/>
              <w:rPr>
                <w:b/>
                <w:lang w:val="en-US"/>
              </w:rPr>
            </w:pPr>
            <w:r>
              <w:rPr>
                <w:lang w:val="en-US"/>
              </w:rPr>
              <w:t xml:space="preserve">-   -   -   -   </w:t>
            </w:r>
            <w:r w:rsidRPr="000E1730">
              <w:rPr>
                <w:lang w:val="en-US"/>
              </w:rPr>
              <w:t>AccountIdentifier</w:t>
            </w:r>
          </w:p>
        </w:tc>
        <w:tc>
          <w:tcPr>
            <w:tcW w:w="2824" w:type="dxa"/>
          </w:tcPr>
          <w:p w:rsidR="002B7A14" w:rsidRPr="000E1730" w:rsidRDefault="002B7A14" w:rsidP="00D235D2">
            <w:pPr>
              <w:pStyle w:val="Tabela-zawarto"/>
            </w:pPr>
            <w:r w:rsidRPr="000E1730">
              <w:t>Numer rachunku</w:t>
            </w:r>
          </w:p>
        </w:tc>
        <w:tc>
          <w:tcPr>
            <w:tcW w:w="0" w:type="auto"/>
            <w:vAlign w:val="center"/>
          </w:tcPr>
          <w:p w:rsidR="002B7A14" w:rsidRPr="000E1730" w:rsidRDefault="002B7A14" w:rsidP="00D235D2">
            <w:pPr>
              <w:pStyle w:val="Tabela-zawarto"/>
              <w:jc w:val="center"/>
              <w:rPr>
                <w:lang w:val="en-US"/>
              </w:rPr>
            </w:pPr>
            <w:r w:rsidRPr="000E1730">
              <w:rPr>
                <w:lang w:val="en-US"/>
              </w:rPr>
              <w:t>x</w:t>
            </w:r>
          </w:p>
        </w:tc>
        <w:tc>
          <w:tcPr>
            <w:tcW w:w="0" w:type="auto"/>
            <w:vAlign w:val="center"/>
          </w:tcPr>
          <w:p w:rsidR="002B7A14" w:rsidRPr="000E1730" w:rsidRDefault="002B7A14" w:rsidP="00D235D2">
            <w:pPr>
              <w:pStyle w:val="Tabela-zawarto"/>
              <w:jc w:val="center"/>
              <w:rPr>
                <w:lang w:val="en-US"/>
              </w:rPr>
            </w:pPr>
            <w:r w:rsidRPr="000E1730">
              <w:rPr>
                <w:lang w:val="en-US"/>
              </w:rPr>
              <w:t>x</w:t>
            </w:r>
          </w:p>
        </w:tc>
        <w:tc>
          <w:tcPr>
            <w:tcW w:w="0" w:type="auto"/>
            <w:vAlign w:val="center"/>
          </w:tcPr>
          <w:p w:rsidR="002B7A14" w:rsidRPr="000E1730" w:rsidRDefault="002B7A14" w:rsidP="00D235D2">
            <w:pPr>
              <w:pStyle w:val="Tabela-zawarto"/>
              <w:jc w:val="center"/>
              <w:rPr>
                <w:lang w:val="en-US"/>
              </w:rPr>
            </w:pPr>
            <w:r w:rsidRPr="000E1730">
              <w:rPr>
                <w:lang w:val="en-US"/>
              </w:rPr>
              <w:t>x</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7E2F0A">
            <w:pPr>
              <w:pStyle w:val="Tabela-zawarto"/>
              <w:jc w:val="center"/>
            </w:pPr>
            <w:r w:rsidRPr="000E1730">
              <w:t>x</w:t>
            </w:r>
          </w:p>
        </w:tc>
        <w:tc>
          <w:tcPr>
            <w:tcW w:w="691" w:type="dxa"/>
            <w:vAlign w:val="center"/>
          </w:tcPr>
          <w:p w:rsidR="002B7A14" w:rsidRPr="000E1730" w:rsidRDefault="002B7A14" w:rsidP="007E2F0A">
            <w:pPr>
              <w:pStyle w:val="Tabela-zawarto"/>
              <w:jc w:val="center"/>
            </w:pPr>
            <w:r w:rsidRPr="000E1730">
              <w:t>x</w:t>
            </w:r>
          </w:p>
        </w:tc>
        <w:tc>
          <w:tcPr>
            <w:tcW w:w="4129" w:type="dxa"/>
          </w:tcPr>
          <w:p w:rsidR="002B7A14" w:rsidRPr="000E1730" w:rsidRDefault="002B7A14" w:rsidP="008530FE">
            <w:pPr>
              <w:pStyle w:val="Tabela-zawarto"/>
              <w:jc w:val="center"/>
            </w:pPr>
            <w:r w:rsidRPr="000E1730">
              <w:t>Numer rachunku płatnika w standardzie NRB/IBAN</w:t>
            </w:r>
          </w:p>
        </w:tc>
      </w:tr>
      <w:tr w:rsidR="002B7A14" w:rsidRPr="000E1730" w:rsidTr="00ED173E">
        <w:trPr>
          <w:jc w:val="center"/>
        </w:trPr>
        <w:tc>
          <w:tcPr>
            <w:tcW w:w="514" w:type="dxa"/>
            <w:vAlign w:val="center"/>
          </w:tcPr>
          <w:p w:rsidR="002B7A14" w:rsidRPr="000E1730" w:rsidRDefault="002B7A14" w:rsidP="00D235D2">
            <w:pPr>
              <w:pStyle w:val="Tabela-zawarto"/>
              <w:jc w:val="center"/>
            </w:pPr>
          </w:p>
        </w:tc>
        <w:tc>
          <w:tcPr>
            <w:tcW w:w="3503" w:type="dxa"/>
            <w:vAlign w:val="center"/>
          </w:tcPr>
          <w:p w:rsidR="002B7A14" w:rsidRPr="000E1730" w:rsidRDefault="002B7A14" w:rsidP="00D235D2">
            <w:pPr>
              <w:pStyle w:val="Tabela-zawarto"/>
              <w:ind w:left="432" w:hanging="432"/>
              <w:rPr>
                <w:b/>
              </w:rPr>
            </w:pPr>
            <w:r>
              <w:rPr>
                <w:lang w:val="en-US"/>
              </w:rPr>
              <w:t xml:space="preserve">-   -   -   -   </w:t>
            </w:r>
            <w:r w:rsidRPr="000E1730">
              <w:t>AccountName</w:t>
            </w:r>
          </w:p>
        </w:tc>
        <w:tc>
          <w:tcPr>
            <w:tcW w:w="2824" w:type="dxa"/>
          </w:tcPr>
          <w:p w:rsidR="002B7A14" w:rsidRPr="000E1730" w:rsidRDefault="002B7A14" w:rsidP="00D235D2">
            <w:pPr>
              <w:pStyle w:val="Tabela-zawarto"/>
            </w:pPr>
            <w:r w:rsidRPr="000E1730">
              <w:t>Nazwa rachunku</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tcPr>
          <w:p w:rsidR="002B7A14" w:rsidRPr="000E1730" w:rsidRDefault="002B7A14" w:rsidP="00D235D2">
            <w:pPr>
              <w:pStyle w:val="Tabela-zawarto"/>
              <w:jc w:val="center"/>
            </w:pPr>
          </w:p>
        </w:tc>
        <w:tc>
          <w:tcPr>
            <w:tcW w:w="691" w:type="dxa"/>
          </w:tcPr>
          <w:p w:rsidR="002B7A14" w:rsidRPr="000E1730" w:rsidRDefault="002B7A14" w:rsidP="00D235D2">
            <w:pPr>
              <w:pStyle w:val="Tabela-zawarto"/>
              <w:jc w:val="center"/>
            </w:pPr>
          </w:p>
        </w:tc>
        <w:tc>
          <w:tcPr>
            <w:tcW w:w="4129" w:type="dxa"/>
          </w:tcPr>
          <w:p w:rsidR="002B7A14" w:rsidRPr="000E1730" w:rsidRDefault="002B7A14" w:rsidP="00D235D2">
            <w:pPr>
              <w:pStyle w:val="Tabela-zawarto"/>
              <w:jc w:val="center"/>
            </w:pPr>
          </w:p>
        </w:tc>
      </w:tr>
      <w:tr w:rsidR="002B7A14" w:rsidRPr="000E1730" w:rsidTr="00ED173E">
        <w:trPr>
          <w:jc w:val="center"/>
        </w:trPr>
        <w:tc>
          <w:tcPr>
            <w:tcW w:w="514" w:type="dxa"/>
            <w:vAlign w:val="center"/>
          </w:tcPr>
          <w:p w:rsidR="002B7A14" w:rsidRPr="000E1730" w:rsidRDefault="002B7A14" w:rsidP="00D235D2">
            <w:pPr>
              <w:pStyle w:val="Tabela-zawarto"/>
              <w:jc w:val="center"/>
            </w:pPr>
          </w:p>
        </w:tc>
        <w:tc>
          <w:tcPr>
            <w:tcW w:w="3503" w:type="dxa"/>
            <w:vAlign w:val="center"/>
          </w:tcPr>
          <w:p w:rsidR="002B7A14" w:rsidRPr="000E1730" w:rsidRDefault="002B7A14" w:rsidP="00D235D2">
            <w:pPr>
              <w:pStyle w:val="Tabela-zawarto"/>
              <w:ind w:left="432" w:hanging="432"/>
              <w:rPr>
                <w:b/>
              </w:rPr>
            </w:pPr>
            <w:r>
              <w:rPr>
                <w:lang w:val="en-US"/>
              </w:rPr>
              <w:t xml:space="preserve">-   -   -   -   </w:t>
            </w:r>
            <w:r w:rsidRPr="000E1730">
              <w:t>AccountCurrencyCode</w:t>
            </w:r>
          </w:p>
        </w:tc>
        <w:tc>
          <w:tcPr>
            <w:tcW w:w="2824" w:type="dxa"/>
          </w:tcPr>
          <w:p w:rsidR="002B7A14" w:rsidRPr="000E1730" w:rsidRDefault="002B7A14" w:rsidP="00D235D2">
            <w:pPr>
              <w:pStyle w:val="Tabela-zawarto"/>
            </w:pPr>
            <w:r w:rsidRPr="000E1730">
              <w:t>Waluta rachunku</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rPr>
                <w:lang w:val="en-US"/>
              </w:rPr>
            </w:pPr>
          </w:p>
        </w:tc>
        <w:tc>
          <w:tcPr>
            <w:tcW w:w="0" w:type="auto"/>
          </w:tcPr>
          <w:p w:rsidR="002B7A14" w:rsidRPr="000E1730" w:rsidRDefault="002B7A14" w:rsidP="00D235D2">
            <w:pPr>
              <w:pStyle w:val="Tabela-zawarto"/>
              <w:jc w:val="center"/>
              <w:rPr>
                <w:lang w:val="en-US"/>
              </w:rPr>
            </w:pPr>
          </w:p>
        </w:tc>
        <w:tc>
          <w:tcPr>
            <w:tcW w:w="691" w:type="dxa"/>
          </w:tcPr>
          <w:p w:rsidR="002B7A14" w:rsidRPr="000E1730" w:rsidRDefault="002B7A14" w:rsidP="00D235D2">
            <w:pPr>
              <w:pStyle w:val="Tabela-zawarto"/>
              <w:jc w:val="center"/>
              <w:rPr>
                <w:lang w:val="en-US"/>
              </w:rPr>
            </w:pPr>
          </w:p>
        </w:tc>
        <w:tc>
          <w:tcPr>
            <w:tcW w:w="4129" w:type="dxa"/>
          </w:tcPr>
          <w:p w:rsidR="002B7A14" w:rsidRPr="000E1730" w:rsidRDefault="002B7A14" w:rsidP="00D235D2">
            <w:pPr>
              <w:pStyle w:val="Tabela-zawarto"/>
              <w:jc w:val="center"/>
              <w:rPr>
                <w:lang w:val="en-US"/>
              </w:rPr>
            </w:pPr>
          </w:p>
        </w:tc>
      </w:tr>
      <w:tr w:rsidR="002B7A14" w:rsidRPr="000E1730" w:rsidTr="00ED173E">
        <w:trPr>
          <w:jc w:val="center"/>
        </w:trPr>
        <w:tc>
          <w:tcPr>
            <w:tcW w:w="514" w:type="dxa"/>
            <w:vAlign w:val="center"/>
          </w:tcPr>
          <w:p w:rsidR="002B7A14" w:rsidRPr="000E1730" w:rsidRDefault="002B7A14" w:rsidP="00D235D2">
            <w:pPr>
              <w:pStyle w:val="Tabela-zawarto"/>
              <w:jc w:val="center"/>
              <w:rPr>
                <w:lang w:val="en-US"/>
              </w:rPr>
            </w:pPr>
            <w:r w:rsidRPr="000E1730">
              <w:rPr>
                <w:lang w:val="en-US"/>
              </w:rPr>
              <w:t>A-10</w:t>
            </w:r>
          </w:p>
        </w:tc>
        <w:tc>
          <w:tcPr>
            <w:tcW w:w="3503" w:type="dxa"/>
            <w:vAlign w:val="center"/>
          </w:tcPr>
          <w:p w:rsidR="002B7A14" w:rsidRPr="000E1730" w:rsidRDefault="002B7A14" w:rsidP="00D235D2">
            <w:pPr>
              <w:pStyle w:val="Tabela-zawarto"/>
              <w:ind w:left="432" w:hanging="432"/>
              <w:rPr>
                <w:b/>
                <w:lang w:val="en-US"/>
              </w:rPr>
            </w:pPr>
            <w:r>
              <w:rPr>
                <w:lang w:val="en-US"/>
              </w:rPr>
              <w:t xml:space="preserve">-   -   -   </w:t>
            </w:r>
            <w:r w:rsidRPr="000E1730">
              <w:rPr>
                <w:lang w:val="en-US"/>
              </w:rPr>
              <w:t>ChargeAccount</w:t>
            </w:r>
          </w:p>
        </w:tc>
        <w:tc>
          <w:tcPr>
            <w:tcW w:w="2824" w:type="dxa"/>
          </w:tcPr>
          <w:p w:rsidR="002B7A14" w:rsidRPr="000E1730" w:rsidRDefault="002B7A14" w:rsidP="00D235D2">
            <w:pPr>
              <w:pStyle w:val="Tabela-zawarto"/>
            </w:pPr>
            <w:r w:rsidRPr="000E1730">
              <w:t>Rachunek bankowy do obciążenia opłatą – może być podany w przypadku kiedy kosztami realizacji przelewu obciążany jest płatnik - struktura j.w.</w:t>
            </w:r>
          </w:p>
        </w:tc>
        <w:tc>
          <w:tcPr>
            <w:tcW w:w="0" w:type="auto"/>
            <w:vAlign w:val="center"/>
          </w:tcPr>
          <w:p w:rsidR="002B7A14" w:rsidRPr="000E1730" w:rsidRDefault="002B7A14" w:rsidP="00D235D2">
            <w:pPr>
              <w:pStyle w:val="Tabela-zawarto"/>
              <w:jc w:val="center"/>
            </w:pPr>
          </w:p>
        </w:tc>
        <w:tc>
          <w:tcPr>
            <w:tcW w:w="0" w:type="auto"/>
            <w:vAlign w:val="center"/>
          </w:tcPr>
          <w:p w:rsidR="002B7A14" w:rsidRPr="00815B23" w:rsidRDefault="002B7A14" w:rsidP="00D235D2">
            <w:pPr>
              <w:pStyle w:val="Tabela-zawarto"/>
              <w:jc w:val="center"/>
            </w:pPr>
          </w:p>
        </w:tc>
        <w:tc>
          <w:tcPr>
            <w:tcW w:w="0" w:type="auto"/>
            <w:vAlign w:val="center"/>
          </w:tcPr>
          <w:p w:rsidR="002B7A14" w:rsidRPr="00815B23" w:rsidRDefault="002B7A14" w:rsidP="00D235D2">
            <w:pPr>
              <w:pStyle w:val="Tabela-zawarto"/>
              <w:jc w:val="center"/>
            </w:pPr>
          </w:p>
        </w:tc>
        <w:tc>
          <w:tcPr>
            <w:tcW w:w="0" w:type="auto"/>
            <w:vAlign w:val="center"/>
          </w:tcPr>
          <w:p w:rsidR="002B7A14" w:rsidRPr="00815B23" w:rsidRDefault="002B7A14" w:rsidP="00D235D2">
            <w:pPr>
              <w:pStyle w:val="Tabela-zawarto"/>
              <w:jc w:val="center"/>
            </w:pPr>
          </w:p>
        </w:tc>
        <w:tc>
          <w:tcPr>
            <w:tcW w:w="0" w:type="auto"/>
          </w:tcPr>
          <w:p w:rsidR="002B7A14" w:rsidRPr="00815B23" w:rsidRDefault="002B7A14" w:rsidP="00D235D2">
            <w:pPr>
              <w:pStyle w:val="Tabela-zawarto"/>
              <w:jc w:val="center"/>
            </w:pPr>
          </w:p>
        </w:tc>
        <w:tc>
          <w:tcPr>
            <w:tcW w:w="691" w:type="dxa"/>
          </w:tcPr>
          <w:p w:rsidR="002B7A14" w:rsidRPr="00815B23" w:rsidRDefault="002B7A14" w:rsidP="00D235D2">
            <w:pPr>
              <w:pStyle w:val="Tabela-zawarto"/>
              <w:jc w:val="center"/>
            </w:pPr>
          </w:p>
        </w:tc>
        <w:tc>
          <w:tcPr>
            <w:tcW w:w="4129" w:type="dxa"/>
          </w:tcPr>
          <w:p w:rsidR="002B7A14" w:rsidRPr="00815B23" w:rsidRDefault="002B7A14" w:rsidP="00D235D2">
            <w:pPr>
              <w:pStyle w:val="Tabela-zawarto"/>
              <w:jc w:val="center"/>
            </w:pPr>
          </w:p>
        </w:tc>
      </w:tr>
      <w:tr w:rsidR="002B7A14" w:rsidRPr="000E1730" w:rsidTr="00ED173E">
        <w:trPr>
          <w:jc w:val="center"/>
        </w:trPr>
        <w:tc>
          <w:tcPr>
            <w:tcW w:w="514" w:type="dxa"/>
            <w:vAlign w:val="center"/>
          </w:tcPr>
          <w:p w:rsidR="002B7A14" w:rsidRPr="000E1730" w:rsidRDefault="002B7A14" w:rsidP="00D235D2">
            <w:pPr>
              <w:pStyle w:val="Tabela-zawarto"/>
              <w:jc w:val="center"/>
              <w:rPr>
                <w:lang w:val="en-US"/>
              </w:rPr>
            </w:pPr>
            <w:r w:rsidRPr="000E1730">
              <w:rPr>
                <w:lang w:val="en-US"/>
              </w:rPr>
              <w:t>A-15</w:t>
            </w:r>
          </w:p>
        </w:tc>
        <w:tc>
          <w:tcPr>
            <w:tcW w:w="3503" w:type="dxa"/>
            <w:vAlign w:val="center"/>
          </w:tcPr>
          <w:p w:rsidR="002B7A14" w:rsidRPr="000E1730" w:rsidRDefault="002B7A14" w:rsidP="00D235D2">
            <w:pPr>
              <w:pStyle w:val="Tabela-zawarto"/>
              <w:rPr>
                <w:lang w:val="en-US"/>
              </w:rPr>
            </w:pPr>
            <w:r>
              <w:rPr>
                <w:lang w:val="en-US"/>
              </w:rPr>
              <w:t xml:space="preserve">-   -   -   </w:t>
            </w:r>
            <w:r w:rsidRPr="000E1730">
              <w:rPr>
                <w:lang w:val="en-US"/>
              </w:rPr>
              <w:t>PayorFinancialInstitution</w:t>
            </w:r>
          </w:p>
        </w:tc>
        <w:tc>
          <w:tcPr>
            <w:tcW w:w="2824" w:type="dxa"/>
          </w:tcPr>
          <w:p w:rsidR="002B7A14" w:rsidRPr="000E1730" w:rsidRDefault="002B7A14" w:rsidP="00D235D2">
            <w:pPr>
              <w:pStyle w:val="Tabela-zawarto"/>
            </w:pPr>
            <w:r w:rsidRPr="000E1730">
              <w:t>Informacje o  banku/oddziale banku płatnika</w:t>
            </w:r>
          </w:p>
        </w:tc>
        <w:tc>
          <w:tcPr>
            <w:tcW w:w="0" w:type="auto"/>
            <w:vAlign w:val="center"/>
          </w:tcPr>
          <w:p w:rsidR="002B7A14" w:rsidRPr="000E1730" w:rsidRDefault="002B7A14" w:rsidP="006B7D4A">
            <w:pPr>
              <w:pStyle w:val="Tabela-zawarto"/>
              <w:jc w:val="center"/>
            </w:pP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6B7D4A">
            <w:pPr>
              <w:pStyle w:val="Tabela-zawarto"/>
              <w:jc w:val="center"/>
            </w:pPr>
          </w:p>
        </w:tc>
        <w:tc>
          <w:tcPr>
            <w:tcW w:w="0" w:type="auto"/>
            <w:vAlign w:val="center"/>
          </w:tcPr>
          <w:p w:rsidR="002B7A14" w:rsidRPr="000E1730" w:rsidRDefault="002B7A14" w:rsidP="006B7D4A">
            <w:pPr>
              <w:pStyle w:val="Tabela-zawarto"/>
              <w:jc w:val="center"/>
            </w:pPr>
          </w:p>
        </w:tc>
        <w:tc>
          <w:tcPr>
            <w:tcW w:w="0" w:type="auto"/>
            <w:vAlign w:val="center"/>
          </w:tcPr>
          <w:p w:rsidR="002B7A14" w:rsidRPr="000E1730" w:rsidRDefault="002B7A14" w:rsidP="007E2F0A">
            <w:pPr>
              <w:pStyle w:val="Tabela-zawarto"/>
              <w:jc w:val="center"/>
            </w:pPr>
            <w:r w:rsidRPr="000E1730">
              <w:t>x</w:t>
            </w:r>
          </w:p>
        </w:tc>
        <w:tc>
          <w:tcPr>
            <w:tcW w:w="691" w:type="dxa"/>
            <w:vAlign w:val="center"/>
          </w:tcPr>
          <w:p w:rsidR="002B7A14" w:rsidRPr="000E1730" w:rsidRDefault="002B7A14" w:rsidP="006B7D4A">
            <w:pPr>
              <w:pStyle w:val="Tabela-zawarto"/>
              <w:jc w:val="center"/>
            </w:pPr>
          </w:p>
        </w:tc>
        <w:tc>
          <w:tcPr>
            <w:tcW w:w="4129" w:type="dxa"/>
          </w:tcPr>
          <w:p w:rsidR="002B7A14" w:rsidRPr="000E1730" w:rsidRDefault="002B7A14" w:rsidP="00D235D2">
            <w:pPr>
              <w:pStyle w:val="Tabela-zawarto"/>
              <w:jc w:val="center"/>
            </w:pPr>
          </w:p>
        </w:tc>
      </w:tr>
      <w:tr w:rsidR="002B7A14" w:rsidRPr="000E1730" w:rsidTr="00ED173E">
        <w:trPr>
          <w:jc w:val="center"/>
        </w:trPr>
        <w:tc>
          <w:tcPr>
            <w:tcW w:w="514" w:type="dxa"/>
            <w:vAlign w:val="center"/>
          </w:tcPr>
          <w:p w:rsidR="002B7A14" w:rsidRPr="000E1730" w:rsidRDefault="002B7A14" w:rsidP="00D235D2">
            <w:pPr>
              <w:pStyle w:val="Tabela-zawarto"/>
              <w:jc w:val="center"/>
            </w:pPr>
          </w:p>
        </w:tc>
        <w:tc>
          <w:tcPr>
            <w:tcW w:w="3503" w:type="dxa"/>
            <w:vAlign w:val="center"/>
          </w:tcPr>
          <w:p w:rsidR="002B7A14" w:rsidRPr="000E1730" w:rsidRDefault="002B7A14" w:rsidP="00D235D2">
            <w:pPr>
              <w:pStyle w:val="Tabela-zawarto"/>
            </w:pPr>
            <w:r>
              <w:rPr>
                <w:lang w:val="en-US"/>
              </w:rPr>
              <w:t xml:space="preserve">-   -   -   -   </w:t>
            </w:r>
            <w:r w:rsidRPr="000E1730">
              <w:t>FIIdentifier</w:t>
            </w:r>
          </w:p>
        </w:tc>
        <w:tc>
          <w:tcPr>
            <w:tcW w:w="2824" w:type="dxa"/>
          </w:tcPr>
          <w:p w:rsidR="002B7A14" w:rsidRPr="000E1730" w:rsidRDefault="002B7A14" w:rsidP="00D235D2">
            <w:pPr>
              <w:pStyle w:val="Tabela-zawarto"/>
            </w:pPr>
            <w:r w:rsidRPr="000E1730">
              <w:t>Identyfikator banku/oddziału banku</w:t>
            </w:r>
          </w:p>
        </w:tc>
        <w:tc>
          <w:tcPr>
            <w:tcW w:w="0" w:type="auto"/>
            <w:vAlign w:val="center"/>
          </w:tcPr>
          <w:p w:rsidR="002B7A14" w:rsidRPr="000E1730" w:rsidRDefault="002B7A14" w:rsidP="006B7D4A">
            <w:pPr>
              <w:pStyle w:val="Tabela-zawarto"/>
              <w:jc w:val="center"/>
            </w:pP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6B7D4A">
            <w:pPr>
              <w:pStyle w:val="Tabela-zawarto"/>
              <w:jc w:val="center"/>
            </w:pPr>
          </w:p>
        </w:tc>
        <w:tc>
          <w:tcPr>
            <w:tcW w:w="0" w:type="auto"/>
            <w:vAlign w:val="center"/>
          </w:tcPr>
          <w:p w:rsidR="002B7A14" w:rsidRPr="000E1730" w:rsidRDefault="002B7A14" w:rsidP="006B7D4A">
            <w:pPr>
              <w:pStyle w:val="Tabela-zawarto"/>
              <w:jc w:val="center"/>
            </w:pPr>
          </w:p>
        </w:tc>
        <w:tc>
          <w:tcPr>
            <w:tcW w:w="0" w:type="auto"/>
            <w:vAlign w:val="center"/>
          </w:tcPr>
          <w:p w:rsidR="002B7A14" w:rsidRPr="000E1730" w:rsidRDefault="002B7A14" w:rsidP="007E2F0A">
            <w:pPr>
              <w:pStyle w:val="Tabela-zawarto"/>
              <w:jc w:val="center"/>
            </w:pPr>
            <w:r w:rsidRPr="000E1730">
              <w:t>x</w:t>
            </w:r>
          </w:p>
        </w:tc>
        <w:tc>
          <w:tcPr>
            <w:tcW w:w="691" w:type="dxa"/>
            <w:vAlign w:val="center"/>
          </w:tcPr>
          <w:p w:rsidR="002B7A14" w:rsidRPr="000E1730" w:rsidRDefault="002B7A14" w:rsidP="006B7D4A">
            <w:pPr>
              <w:pStyle w:val="Tabela-zawarto"/>
              <w:jc w:val="center"/>
            </w:pPr>
          </w:p>
        </w:tc>
        <w:tc>
          <w:tcPr>
            <w:tcW w:w="4129" w:type="dxa"/>
          </w:tcPr>
          <w:p w:rsidR="002B7A14" w:rsidRDefault="002B7A14" w:rsidP="00D235D2">
            <w:pPr>
              <w:pStyle w:val="Tabela-zawarto"/>
              <w:jc w:val="center"/>
            </w:pPr>
            <w:r>
              <w:t xml:space="preserve">W przypadku zleceń Zagranicznych i SEPA pole powinno zawierać </w:t>
            </w:r>
            <w:r w:rsidRPr="00AE3745">
              <w:t>BIC płatnika</w:t>
            </w:r>
          </w:p>
          <w:p w:rsidR="002B7A14" w:rsidRPr="000E1730" w:rsidRDefault="002B7A14" w:rsidP="00D235D2">
            <w:pPr>
              <w:pStyle w:val="Tabela-zawarto"/>
              <w:jc w:val="center"/>
            </w:pPr>
            <w:r>
              <w:t>(</w:t>
            </w:r>
            <w:r w:rsidRPr="00A931CF">
              <w:t>IdentificationSchemeName</w:t>
            </w:r>
            <w:r>
              <w:t xml:space="preserve"> = BIC)</w:t>
            </w:r>
          </w:p>
        </w:tc>
      </w:tr>
      <w:tr w:rsidR="002B7A14" w:rsidRPr="000E1730" w:rsidTr="00ED173E">
        <w:trPr>
          <w:jc w:val="center"/>
        </w:trPr>
        <w:tc>
          <w:tcPr>
            <w:tcW w:w="514" w:type="dxa"/>
            <w:vAlign w:val="center"/>
          </w:tcPr>
          <w:p w:rsidR="002B7A14" w:rsidRPr="000E1730" w:rsidRDefault="002B7A14" w:rsidP="00D235D2">
            <w:pPr>
              <w:pStyle w:val="Tabela-zawarto"/>
              <w:jc w:val="center"/>
            </w:pPr>
          </w:p>
        </w:tc>
        <w:tc>
          <w:tcPr>
            <w:tcW w:w="3503" w:type="dxa"/>
            <w:vAlign w:val="center"/>
          </w:tcPr>
          <w:p w:rsidR="002B7A14" w:rsidRPr="000E1730" w:rsidRDefault="002B7A14" w:rsidP="00D235D2">
            <w:pPr>
              <w:pStyle w:val="Tabela-zawarto"/>
            </w:pPr>
            <w:r>
              <w:rPr>
                <w:lang w:val="en-US"/>
              </w:rPr>
              <w:t xml:space="preserve">-   -   -   -   </w:t>
            </w:r>
            <w:r w:rsidRPr="000E1730">
              <w:t>Name</w:t>
            </w:r>
          </w:p>
        </w:tc>
        <w:tc>
          <w:tcPr>
            <w:tcW w:w="2824" w:type="dxa"/>
          </w:tcPr>
          <w:p w:rsidR="002B7A14" w:rsidRPr="000E1730" w:rsidRDefault="002B7A14" w:rsidP="00D235D2">
            <w:pPr>
              <w:pStyle w:val="Tabela-zawarto"/>
            </w:pPr>
            <w:r w:rsidRPr="000E1730">
              <w:t>Nazwa banku/oddziału banku</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rPr>
                <w:lang w:val="en-US"/>
              </w:rPr>
            </w:pPr>
          </w:p>
        </w:tc>
        <w:tc>
          <w:tcPr>
            <w:tcW w:w="0" w:type="auto"/>
          </w:tcPr>
          <w:p w:rsidR="002B7A14" w:rsidRPr="000E1730" w:rsidRDefault="002B7A14" w:rsidP="00D235D2">
            <w:pPr>
              <w:pStyle w:val="Tabela-zawarto"/>
              <w:jc w:val="center"/>
              <w:rPr>
                <w:lang w:val="en-US"/>
              </w:rPr>
            </w:pPr>
          </w:p>
        </w:tc>
        <w:tc>
          <w:tcPr>
            <w:tcW w:w="691" w:type="dxa"/>
          </w:tcPr>
          <w:p w:rsidR="002B7A14" w:rsidRPr="000E1730" w:rsidRDefault="002B7A14" w:rsidP="00D235D2">
            <w:pPr>
              <w:pStyle w:val="Tabela-zawarto"/>
              <w:jc w:val="center"/>
              <w:rPr>
                <w:lang w:val="en-US"/>
              </w:rPr>
            </w:pPr>
          </w:p>
        </w:tc>
        <w:tc>
          <w:tcPr>
            <w:tcW w:w="4129" w:type="dxa"/>
          </w:tcPr>
          <w:p w:rsidR="002B7A14" w:rsidRPr="000E1730" w:rsidRDefault="002B7A14" w:rsidP="00D235D2">
            <w:pPr>
              <w:pStyle w:val="Tabela-zawarto"/>
              <w:jc w:val="center"/>
              <w:rPr>
                <w:lang w:val="en-US"/>
              </w:rPr>
            </w:pPr>
          </w:p>
        </w:tc>
      </w:tr>
      <w:tr w:rsidR="002B7A14" w:rsidRPr="000E1730" w:rsidTr="00ED173E">
        <w:trPr>
          <w:jc w:val="center"/>
        </w:trPr>
        <w:tc>
          <w:tcPr>
            <w:tcW w:w="514" w:type="dxa"/>
            <w:vAlign w:val="center"/>
          </w:tcPr>
          <w:p w:rsidR="002B7A14" w:rsidRPr="000E1730" w:rsidRDefault="002B7A14" w:rsidP="00D235D2">
            <w:pPr>
              <w:pStyle w:val="Tabela-zawarto"/>
              <w:jc w:val="center"/>
              <w:rPr>
                <w:lang w:val="en-US"/>
              </w:rPr>
            </w:pPr>
            <w:r w:rsidRPr="000E1730">
              <w:rPr>
                <w:lang w:val="en-US"/>
              </w:rPr>
              <w:t>A-11</w:t>
            </w:r>
          </w:p>
        </w:tc>
        <w:tc>
          <w:tcPr>
            <w:tcW w:w="3503" w:type="dxa"/>
            <w:vAlign w:val="center"/>
          </w:tcPr>
          <w:p w:rsidR="002B7A14" w:rsidRPr="000E1730" w:rsidRDefault="002B7A14" w:rsidP="00D235D2">
            <w:pPr>
              <w:pStyle w:val="Tabela-zawarto"/>
              <w:rPr>
                <w:lang w:val="en-US"/>
              </w:rPr>
            </w:pPr>
            <w:r>
              <w:rPr>
                <w:lang w:val="en-US"/>
              </w:rPr>
              <w:t xml:space="preserve">-   -   -   -   </w:t>
            </w:r>
            <w:r w:rsidRPr="000E1730">
              <w:rPr>
                <w:lang w:val="en-US"/>
              </w:rPr>
              <w:t>Address</w:t>
            </w:r>
          </w:p>
        </w:tc>
        <w:tc>
          <w:tcPr>
            <w:tcW w:w="2824" w:type="dxa"/>
          </w:tcPr>
          <w:p w:rsidR="002B7A14" w:rsidRPr="000E1730" w:rsidRDefault="002B7A14" w:rsidP="00D235D2">
            <w:pPr>
              <w:pStyle w:val="Tabela-zawarto"/>
            </w:pPr>
            <w:r w:rsidRPr="000E1730">
              <w:t>Adres banku/oddziału banku(podawany w postaci sformatowanej lub niesformatowanej)</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815B23" w:rsidRDefault="002B7A14" w:rsidP="00D235D2">
            <w:pPr>
              <w:pStyle w:val="Tabela-zawarto"/>
              <w:jc w:val="center"/>
            </w:pPr>
          </w:p>
        </w:tc>
        <w:tc>
          <w:tcPr>
            <w:tcW w:w="0" w:type="auto"/>
          </w:tcPr>
          <w:p w:rsidR="002B7A14" w:rsidRPr="00815B23" w:rsidRDefault="002B7A14" w:rsidP="00D235D2">
            <w:pPr>
              <w:pStyle w:val="Tabela-zawarto"/>
              <w:jc w:val="center"/>
            </w:pPr>
          </w:p>
        </w:tc>
        <w:tc>
          <w:tcPr>
            <w:tcW w:w="691" w:type="dxa"/>
          </w:tcPr>
          <w:p w:rsidR="002B7A14" w:rsidRPr="00815B23" w:rsidRDefault="002B7A14" w:rsidP="00D235D2">
            <w:pPr>
              <w:pStyle w:val="Tabela-zawarto"/>
              <w:jc w:val="center"/>
            </w:pPr>
          </w:p>
        </w:tc>
        <w:tc>
          <w:tcPr>
            <w:tcW w:w="4129" w:type="dxa"/>
          </w:tcPr>
          <w:p w:rsidR="002B7A14" w:rsidRPr="00815B23" w:rsidRDefault="002B7A14" w:rsidP="00D235D2">
            <w:pPr>
              <w:pStyle w:val="Tabela-zawarto"/>
              <w:jc w:val="center"/>
            </w:pPr>
          </w:p>
        </w:tc>
      </w:tr>
      <w:tr w:rsidR="002B7A14" w:rsidRPr="000E1730" w:rsidTr="00ED173E">
        <w:trPr>
          <w:jc w:val="center"/>
        </w:trPr>
        <w:tc>
          <w:tcPr>
            <w:tcW w:w="514" w:type="dxa"/>
            <w:vAlign w:val="center"/>
          </w:tcPr>
          <w:p w:rsidR="002B7A14" w:rsidRPr="00815B23" w:rsidRDefault="002B7A14" w:rsidP="00D235D2">
            <w:pPr>
              <w:pStyle w:val="Tabela-zawarto"/>
              <w:jc w:val="center"/>
            </w:pPr>
          </w:p>
        </w:tc>
        <w:tc>
          <w:tcPr>
            <w:tcW w:w="3503" w:type="dxa"/>
            <w:vAlign w:val="center"/>
          </w:tcPr>
          <w:p w:rsidR="002B7A14" w:rsidRPr="000E1730" w:rsidRDefault="002B7A14" w:rsidP="00D235D2">
            <w:pPr>
              <w:pStyle w:val="Tabela-zawarto"/>
              <w:rPr>
                <w:lang w:val="en-US"/>
              </w:rPr>
            </w:pPr>
            <w:r>
              <w:rPr>
                <w:lang w:val="en-US"/>
              </w:rPr>
              <w:t xml:space="preserve">-   -   -   -   -  </w:t>
            </w:r>
            <w:r w:rsidRPr="000E1730">
              <w:rPr>
                <w:lang w:val="en-US"/>
              </w:rPr>
              <w:t>AddressType</w:t>
            </w:r>
          </w:p>
        </w:tc>
        <w:tc>
          <w:tcPr>
            <w:tcW w:w="2824" w:type="dxa"/>
          </w:tcPr>
          <w:p w:rsidR="002B7A14" w:rsidRPr="000E1730" w:rsidRDefault="002B7A14" w:rsidP="00D235D2">
            <w:pPr>
              <w:pStyle w:val="Tabela-zawarto"/>
            </w:pPr>
            <w:r w:rsidRPr="000E1730">
              <w:t>Typ adresu</w:t>
            </w:r>
          </w:p>
        </w:tc>
        <w:tc>
          <w:tcPr>
            <w:tcW w:w="0" w:type="auto"/>
            <w:vAlign w:val="center"/>
          </w:tcPr>
          <w:p w:rsidR="002B7A14" w:rsidRPr="000E1730" w:rsidRDefault="002B7A14" w:rsidP="00D235D2">
            <w:pPr>
              <w:pStyle w:val="Tabela-zawarto"/>
              <w:jc w:val="center"/>
              <w:rPr>
                <w:lang w:val="en-US"/>
              </w:rPr>
            </w:pPr>
          </w:p>
        </w:tc>
        <w:tc>
          <w:tcPr>
            <w:tcW w:w="0" w:type="auto"/>
            <w:vAlign w:val="center"/>
          </w:tcPr>
          <w:p w:rsidR="002B7A14" w:rsidRPr="000E1730" w:rsidRDefault="002B7A14" w:rsidP="00D235D2">
            <w:pPr>
              <w:pStyle w:val="Tabela-zawarto"/>
              <w:jc w:val="center"/>
              <w:rPr>
                <w:lang w:val="en-US"/>
              </w:rPr>
            </w:pPr>
          </w:p>
        </w:tc>
        <w:tc>
          <w:tcPr>
            <w:tcW w:w="0" w:type="auto"/>
            <w:vAlign w:val="center"/>
          </w:tcPr>
          <w:p w:rsidR="002B7A14" w:rsidRPr="000E1730" w:rsidRDefault="002B7A14" w:rsidP="00D235D2">
            <w:pPr>
              <w:pStyle w:val="Tabela-zawarto"/>
              <w:jc w:val="center"/>
              <w:rPr>
                <w:lang w:val="en-US"/>
              </w:rPr>
            </w:pPr>
          </w:p>
        </w:tc>
        <w:tc>
          <w:tcPr>
            <w:tcW w:w="0" w:type="auto"/>
            <w:vAlign w:val="center"/>
          </w:tcPr>
          <w:p w:rsidR="002B7A14" w:rsidRPr="000E1730" w:rsidRDefault="002B7A14" w:rsidP="00D235D2">
            <w:pPr>
              <w:pStyle w:val="Tabela-zawarto"/>
              <w:jc w:val="center"/>
              <w:rPr>
                <w:lang w:val="en-US"/>
              </w:rPr>
            </w:pPr>
          </w:p>
        </w:tc>
        <w:tc>
          <w:tcPr>
            <w:tcW w:w="0" w:type="auto"/>
          </w:tcPr>
          <w:p w:rsidR="002B7A14" w:rsidRPr="000E1730" w:rsidRDefault="002B7A14" w:rsidP="00D235D2">
            <w:pPr>
              <w:pStyle w:val="Tabela-zawarto"/>
              <w:jc w:val="center"/>
              <w:rPr>
                <w:lang w:val="en-US"/>
              </w:rPr>
            </w:pPr>
          </w:p>
        </w:tc>
        <w:tc>
          <w:tcPr>
            <w:tcW w:w="691" w:type="dxa"/>
          </w:tcPr>
          <w:p w:rsidR="002B7A14" w:rsidRPr="000E1730" w:rsidRDefault="002B7A14" w:rsidP="00D235D2">
            <w:pPr>
              <w:pStyle w:val="Tabela-zawarto"/>
              <w:jc w:val="center"/>
              <w:rPr>
                <w:lang w:val="en-US"/>
              </w:rPr>
            </w:pPr>
          </w:p>
        </w:tc>
        <w:tc>
          <w:tcPr>
            <w:tcW w:w="4129" w:type="dxa"/>
          </w:tcPr>
          <w:p w:rsidR="002B7A14" w:rsidRPr="000E1730" w:rsidRDefault="002B7A14" w:rsidP="00D235D2">
            <w:pPr>
              <w:pStyle w:val="Tabela-zawarto"/>
              <w:jc w:val="center"/>
              <w:rPr>
                <w:lang w:val="en-US"/>
              </w:rPr>
            </w:pPr>
          </w:p>
        </w:tc>
      </w:tr>
      <w:tr w:rsidR="002B7A14" w:rsidRPr="000E1730" w:rsidTr="00ED173E">
        <w:trPr>
          <w:jc w:val="center"/>
        </w:trPr>
        <w:tc>
          <w:tcPr>
            <w:tcW w:w="514" w:type="dxa"/>
            <w:tcBorders>
              <w:bottom w:val="nil"/>
            </w:tcBorders>
            <w:vAlign w:val="center"/>
          </w:tcPr>
          <w:p w:rsidR="002B7A14" w:rsidRPr="000E1730" w:rsidRDefault="002B7A14" w:rsidP="00D235D2">
            <w:pPr>
              <w:pStyle w:val="Tabela-zawarto"/>
              <w:jc w:val="center"/>
              <w:rPr>
                <w:lang w:val="en-US"/>
              </w:rPr>
            </w:pPr>
          </w:p>
        </w:tc>
        <w:tc>
          <w:tcPr>
            <w:tcW w:w="3503" w:type="dxa"/>
            <w:tcBorders>
              <w:bottom w:val="nil"/>
            </w:tcBorders>
            <w:shd w:val="clear" w:color="auto" w:fill="00FFFF"/>
            <w:vAlign w:val="center"/>
          </w:tcPr>
          <w:p w:rsidR="002B7A14" w:rsidRPr="000E1730" w:rsidRDefault="002B7A14" w:rsidP="00D235D2">
            <w:pPr>
              <w:pStyle w:val="Tabela-zawarto"/>
              <w:rPr>
                <w:lang w:val="en-US"/>
              </w:rPr>
            </w:pPr>
            <w:r>
              <w:rPr>
                <w:lang w:val="en-US"/>
              </w:rPr>
              <w:t xml:space="preserve">-   -   -   -   -  </w:t>
            </w:r>
            <w:r w:rsidRPr="000E1730">
              <w:rPr>
                <w:lang w:val="en-US"/>
              </w:rPr>
              <w:t>StreetName</w:t>
            </w:r>
            <w:r w:rsidRPr="000E1730">
              <w:rPr>
                <w:lang w:val="en-US"/>
              </w:rPr>
              <w:tab/>
              <w:t xml:space="preserve">      </w:t>
            </w:r>
            <w:r>
              <w:rPr>
                <w:lang w:val="en-US"/>
              </w:rPr>
              <w:t xml:space="preserve">           </w:t>
            </w:r>
            <w:r w:rsidRPr="000E1730">
              <w:rPr>
                <w:b/>
                <w:lang w:val="en-US"/>
              </w:rPr>
              <w:t>XOR</w:t>
            </w:r>
          </w:p>
        </w:tc>
        <w:tc>
          <w:tcPr>
            <w:tcW w:w="2824" w:type="dxa"/>
          </w:tcPr>
          <w:p w:rsidR="002B7A14" w:rsidRPr="000E1730" w:rsidRDefault="002B7A14" w:rsidP="00D235D2">
            <w:pPr>
              <w:pStyle w:val="Tabela-zawarto"/>
            </w:pPr>
            <w:r w:rsidRPr="000E1730">
              <w:t>Nazwa ulicy, nr budynku</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tcPr>
          <w:p w:rsidR="002B7A14" w:rsidRPr="000E1730" w:rsidRDefault="002B7A14" w:rsidP="00D235D2">
            <w:pPr>
              <w:pStyle w:val="Tabela-zawarto"/>
              <w:jc w:val="center"/>
            </w:pPr>
          </w:p>
        </w:tc>
        <w:tc>
          <w:tcPr>
            <w:tcW w:w="691" w:type="dxa"/>
          </w:tcPr>
          <w:p w:rsidR="002B7A14" w:rsidRPr="000E1730" w:rsidRDefault="002B7A14" w:rsidP="00D235D2">
            <w:pPr>
              <w:pStyle w:val="Tabela-zawarto"/>
              <w:jc w:val="center"/>
            </w:pPr>
          </w:p>
        </w:tc>
        <w:tc>
          <w:tcPr>
            <w:tcW w:w="4129" w:type="dxa"/>
          </w:tcPr>
          <w:p w:rsidR="002B7A14" w:rsidRPr="000E1730" w:rsidRDefault="002B7A14" w:rsidP="00D235D2">
            <w:pPr>
              <w:pStyle w:val="Tabela-zawarto"/>
              <w:jc w:val="center"/>
            </w:pPr>
          </w:p>
        </w:tc>
      </w:tr>
      <w:tr w:rsidR="002B7A14" w:rsidRPr="000E1730" w:rsidTr="00ED173E">
        <w:trPr>
          <w:jc w:val="center"/>
        </w:trPr>
        <w:tc>
          <w:tcPr>
            <w:tcW w:w="514" w:type="dxa"/>
            <w:tcBorders>
              <w:top w:val="nil"/>
              <w:bottom w:val="nil"/>
            </w:tcBorders>
            <w:vAlign w:val="center"/>
          </w:tcPr>
          <w:p w:rsidR="002B7A14" w:rsidRPr="000E1730" w:rsidRDefault="002B7A14" w:rsidP="00D235D2">
            <w:pPr>
              <w:pStyle w:val="Tabela-zawarto"/>
              <w:jc w:val="center"/>
            </w:pPr>
          </w:p>
        </w:tc>
        <w:tc>
          <w:tcPr>
            <w:tcW w:w="3503" w:type="dxa"/>
            <w:tcBorders>
              <w:top w:val="nil"/>
              <w:bottom w:val="nil"/>
            </w:tcBorders>
            <w:shd w:val="clear" w:color="auto" w:fill="00FFFF"/>
            <w:vAlign w:val="center"/>
          </w:tcPr>
          <w:p w:rsidR="002B7A14" w:rsidRPr="000E1730" w:rsidRDefault="002B7A14" w:rsidP="00D235D2">
            <w:pPr>
              <w:pStyle w:val="Tabela-zawarto"/>
            </w:pPr>
            <w:r>
              <w:rPr>
                <w:lang w:val="en-US"/>
              </w:rPr>
              <w:t xml:space="preserve">-   -   -   -   -  </w:t>
            </w:r>
            <w:r w:rsidRPr="000E1730">
              <w:t>PostCode</w:t>
            </w:r>
          </w:p>
        </w:tc>
        <w:tc>
          <w:tcPr>
            <w:tcW w:w="2824" w:type="dxa"/>
          </w:tcPr>
          <w:p w:rsidR="002B7A14" w:rsidRPr="000E1730" w:rsidRDefault="002B7A14" w:rsidP="00D235D2">
            <w:pPr>
              <w:pStyle w:val="Tabela-zawarto"/>
            </w:pPr>
            <w:r w:rsidRPr="000E1730">
              <w:t>Kod pocztowy</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tcPr>
          <w:p w:rsidR="002B7A14" w:rsidRPr="000E1730" w:rsidRDefault="002B7A14" w:rsidP="00D235D2">
            <w:pPr>
              <w:pStyle w:val="Tabela-zawarto"/>
              <w:jc w:val="center"/>
            </w:pPr>
          </w:p>
        </w:tc>
        <w:tc>
          <w:tcPr>
            <w:tcW w:w="691" w:type="dxa"/>
          </w:tcPr>
          <w:p w:rsidR="002B7A14" w:rsidRPr="000E1730" w:rsidRDefault="002B7A14" w:rsidP="00D235D2">
            <w:pPr>
              <w:pStyle w:val="Tabela-zawarto"/>
              <w:jc w:val="center"/>
            </w:pPr>
          </w:p>
        </w:tc>
        <w:tc>
          <w:tcPr>
            <w:tcW w:w="4129" w:type="dxa"/>
          </w:tcPr>
          <w:p w:rsidR="002B7A14" w:rsidRPr="000E1730" w:rsidRDefault="002B7A14" w:rsidP="00D235D2">
            <w:pPr>
              <w:pStyle w:val="Tabela-zawarto"/>
              <w:jc w:val="center"/>
            </w:pPr>
          </w:p>
        </w:tc>
      </w:tr>
      <w:tr w:rsidR="002B7A14" w:rsidRPr="000E1730" w:rsidTr="00ED173E">
        <w:trPr>
          <w:jc w:val="center"/>
        </w:trPr>
        <w:tc>
          <w:tcPr>
            <w:tcW w:w="514" w:type="dxa"/>
            <w:tcBorders>
              <w:top w:val="nil"/>
              <w:bottom w:val="dashed" w:sz="4" w:space="0" w:color="auto"/>
            </w:tcBorders>
            <w:vAlign w:val="center"/>
          </w:tcPr>
          <w:p w:rsidR="002B7A14" w:rsidRPr="000E1730" w:rsidRDefault="002B7A14" w:rsidP="00D235D2">
            <w:pPr>
              <w:pStyle w:val="Tabela-zawarto"/>
              <w:jc w:val="center"/>
            </w:pPr>
          </w:p>
        </w:tc>
        <w:tc>
          <w:tcPr>
            <w:tcW w:w="3503" w:type="dxa"/>
            <w:tcBorders>
              <w:top w:val="nil"/>
              <w:bottom w:val="dashed" w:sz="4" w:space="0" w:color="auto"/>
            </w:tcBorders>
            <w:shd w:val="clear" w:color="auto" w:fill="00FFFF"/>
            <w:vAlign w:val="center"/>
          </w:tcPr>
          <w:p w:rsidR="002B7A14" w:rsidRPr="000E1730" w:rsidRDefault="002B7A14" w:rsidP="00D235D2">
            <w:pPr>
              <w:pStyle w:val="Tabela-zawarto"/>
            </w:pPr>
            <w:r>
              <w:rPr>
                <w:lang w:val="en-US"/>
              </w:rPr>
              <w:t xml:space="preserve">-   -   -   -   -  </w:t>
            </w:r>
            <w:r w:rsidRPr="000E1730">
              <w:t>CityName</w:t>
            </w:r>
          </w:p>
        </w:tc>
        <w:tc>
          <w:tcPr>
            <w:tcW w:w="2824" w:type="dxa"/>
          </w:tcPr>
          <w:p w:rsidR="002B7A14" w:rsidRPr="000E1730" w:rsidRDefault="002B7A14" w:rsidP="00D235D2">
            <w:pPr>
              <w:pStyle w:val="Tabela-zawarto"/>
            </w:pPr>
            <w:r w:rsidRPr="000E1730">
              <w:t>Nazwa miasta</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rPr>
                <w:lang w:val="en-US"/>
              </w:rPr>
            </w:pPr>
          </w:p>
        </w:tc>
        <w:tc>
          <w:tcPr>
            <w:tcW w:w="0" w:type="auto"/>
          </w:tcPr>
          <w:p w:rsidR="002B7A14" w:rsidRPr="000E1730" w:rsidRDefault="002B7A14" w:rsidP="00D235D2">
            <w:pPr>
              <w:pStyle w:val="Tabela-zawarto"/>
              <w:jc w:val="center"/>
              <w:rPr>
                <w:lang w:val="en-US"/>
              </w:rPr>
            </w:pPr>
          </w:p>
        </w:tc>
        <w:tc>
          <w:tcPr>
            <w:tcW w:w="691" w:type="dxa"/>
          </w:tcPr>
          <w:p w:rsidR="002B7A14" w:rsidRPr="000E1730" w:rsidRDefault="002B7A14" w:rsidP="00D235D2">
            <w:pPr>
              <w:pStyle w:val="Tabela-zawarto"/>
              <w:jc w:val="center"/>
              <w:rPr>
                <w:lang w:val="en-US"/>
              </w:rPr>
            </w:pPr>
          </w:p>
        </w:tc>
        <w:tc>
          <w:tcPr>
            <w:tcW w:w="4129" w:type="dxa"/>
          </w:tcPr>
          <w:p w:rsidR="002B7A14" w:rsidRPr="000E1730" w:rsidRDefault="002B7A14" w:rsidP="00D235D2">
            <w:pPr>
              <w:pStyle w:val="Tabela-zawarto"/>
              <w:jc w:val="center"/>
              <w:rPr>
                <w:lang w:val="en-US"/>
              </w:rPr>
            </w:pPr>
          </w:p>
        </w:tc>
      </w:tr>
      <w:tr w:rsidR="002B7A14" w:rsidRPr="000E1730" w:rsidTr="00ED173E">
        <w:trPr>
          <w:jc w:val="center"/>
        </w:trPr>
        <w:tc>
          <w:tcPr>
            <w:tcW w:w="514" w:type="dxa"/>
            <w:tcBorders>
              <w:top w:val="dashed" w:sz="4" w:space="0" w:color="auto"/>
              <w:bottom w:val="nil"/>
            </w:tcBorders>
            <w:vAlign w:val="center"/>
          </w:tcPr>
          <w:p w:rsidR="002B7A14" w:rsidRPr="000E1730" w:rsidRDefault="002B7A14" w:rsidP="00D235D2">
            <w:pPr>
              <w:pStyle w:val="Tabela-zawarto"/>
              <w:jc w:val="center"/>
              <w:rPr>
                <w:lang w:val="en-US"/>
              </w:rPr>
            </w:pPr>
          </w:p>
        </w:tc>
        <w:tc>
          <w:tcPr>
            <w:tcW w:w="3503" w:type="dxa"/>
            <w:tcBorders>
              <w:top w:val="dashed" w:sz="4" w:space="0" w:color="auto"/>
              <w:bottom w:val="nil"/>
            </w:tcBorders>
            <w:shd w:val="clear" w:color="auto" w:fill="00FFFF"/>
            <w:vAlign w:val="center"/>
          </w:tcPr>
          <w:p w:rsidR="002B7A14" w:rsidRPr="000E1730" w:rsidRDefault="002B7A14" w:rsidP="00D235D2">
            <w:pPr>
              <w:pStyle w:val="Tabela-zawarto"/>
              <w:rPr>
                <w:lang w:val="en-US"/>
              </w:rPr>
            </w:pPr>
            <w:r>
              <w:rPr>
                <w:lang w:val="en-US"/>
              </w:rPr>
              <w:t xml:space="preserve">-   -   -   -   -  </w:t>
            </w:r>
            <w:r w:rsidRPr="000E1730">
              <w:rPr>
                <w:lang w:val="en-US"/>
              </w:rPr>
              <w:t xml:space="preserve">PostalAddressLine1 </w:t>
            </w:r>
            <w:r>
              <w:rPr>
                <w:lang w:val="en-US"/>
              </w:rPr>
              <w:t xml:space="preserve">       </w:t>
            </w:r>
            <w:r w:rsidRPr="000E1730">
              <w:rPr>
                <w:b/>
                <w:lang w:val="en-US"/>
              </w:rPr>
              <w:t>XOR</w:t>
            </w:r>
          </w:p>
        </w:tc>
        <w:tc>
          <w:tcPr>
            <w:tcW w:w="2824" w:type="dxa"/>
            <w:tcBorders>
              <w:top w:val="dashed" w:sz="4" w:space="0" w:color="auto"/>
            </w:tcBorders>
          </w:tcPr>
          <w:p w:rsidR="002B7A14" w:rsidRPr="000E1730" w:rsidRDefault="002B7A14" w:rsidP="00D235D2">
            <w:pPr>
              <w:pStyle w:val="Tabela-zawarto"/>
            </w:pPr>
            <w:r w:rsidRPr="000E1730">
              <w:t>Pierwsza linia adresu</w:t>
            </w:r>
          </w:p>
        </w:tc>
        <w:tc>
          <w:tcPr>
            <w:tcW w:w="0" w:type="auto"/>
            <w:tcBorders>
              <w:top w:val="dashed" w:sz="4" w:space="0" w:color="auto"/>
            </w:tcBorders>
            <w:vAlign w:val="center"/>
          </w:tcPr>
          <w:p w:rsidR="002B7A14" w:rsidRPr="000E1730" w:rsidRDefault="002B7A14" w:rsidP="00D235D2">
            <w:pPr>
              <w:pStyle w:val="Tabela-zawarto"/>
              <w:jc w:val="center"/>
            </w:pPr>
          </w:p>
        </w:tc>
        <w:tc>
          <w:tcPr>
            <w:tcW w:w="0" w:type="auto"/>
            <w:tcBorders>
              <w:top w:val="dashed" w:sz="4" w:space="0" w:color="auto"/>
            </w:tcBorders>
            <w:vAlign w:val="center"/>
          </w:tcPr>
          <w:p w:rsidR="002B7A14" w:rsidRPr="000E1730" w:rsidRDefault="002B7A14" w:rsidP="00D235D2">
            <w:pPr>
              <w:pStyle w:val="Tabela-zawarto"/>
              <w:jc w:val="center"/>
            </w:pPr>
          </w:p>
        </w:tc>
        <w:tc>
          <w:tcPr>
            <w:tcW w:w="0" w:type="auto"/>
            <w:tcBorders>
              <w:top w:val="dashed" w:sz="4" w:space="0" w:color="auto"/>
            </w:tcBorders>
            <w:vAlign w:val="center"/>
          </w:tcPr>
          <w:p w:rsidR="002B7A14" w:rsidRPr="000E1730" w:rsidRDefault="002B7A14" w:rsidP="00D235D2">
            <w:pPr>
              <w:pStyle w:val="Tabela-zawarto"/>
              <w:jc w:val="center"/>
            </w:pPr>
          </w:p>
        </w:tc>
        <w:tc>
          <w:tcPr>
            <w:tcW w:w="0" w:type="auto"/>
            <w:tcBorders>
              <w:top w:val="dashed" w:sz="4" w:space="0" w:color="auto"/>
            </w:tcBorders>
            <w:vAlign w:val="center"/>
          </w:tcPr>
          <w:p w:rsidR="002B7A14" w:rsidRPr="000E1730" w:rsidRDefault="002B7A14" w:rsidP="00D235D2">
            <w:pPr>
              <w:pStyle w:val="Tabela-zawarto"/>
              <w:jc w:val="center"/>
            </w:pPr>
          </w:p>
        </w:tc>
        <w:tc>
          <w:tcPr>
            <w:tcW w:w="0" w:type="auto"/>
            <w:tcBorders>
              <w:top w:val="dashed" w:sz="4" w:space="0" w:color="auto"/>
            </w:tcBorders>
          </w:tcPr>
          <w:p w:rsidR="002B7A14" w:rsidRPr="000E1730" w:rsidRDefault="002B7A14" w:rsidP="00D235D2">
            <w:pPr>
              <w:pStyle w:val="Tabela-zawarto"/>
              <w:jc w:val="center"/>
            </w:pPr>
          </w:p>
        </w:tc>
        <w:tc>
          <w:tcPr>
            <w:tcW w:w="691" w:type="dxa"/>
            <w:tcBorders>
              <w:top w:val="dashed" w:sz="4" w:space="0" w:color="auto"/>
            </w:tcBorders>
          </w:tcPr>
          <w:p w:rsidR="002B7A14" w:rsidRPr="000E1730" w:rsidRDefault="002B7A14" w:rsidP="00D235D2">
            <w:pPr>
              <w:pStyle w:val="Tabela-zawarto"/>
              <w:jc w:val="center"/>
            </w:pPr>
          </w:p>
        </w:tc>
        <w:tc>
          <w:tcPr>
            <w:tcW w:w="4129" w:type="dxa"/>
            <w:tcBorders>
              <w:top w:val="dashed" w:sz="4" w:space="0" w:color="auto"/>
            </w:tcBorders>
          </w:tcPr>
          <w:p w:rsidR="002B7A14" w:rsidRPr="000E1730" w:rsidRDefault="002B7A14" w:rsidP="00D235D2">
            <w:pPr>
              <w:pStyle w:val="Tabela-zawarto"/>
              <w:jc w:val="center"/>
            </w:pPr>
          </w:p>
        </w:tc>
      </w:tr>
      <w:tr w:rsidR="002B7A14" w:rsidRPr="000E1730" w:rsidTr="00ED173E">
        <w:trPr>
          <w:jc w:val="center"/>
        </w:trPr>
        <w:tc>
          <w:tcPr>
            <w:tcW w:w="514" w:type="dxa"/>
            <w:tcBorders>
              <w:top w:val="nil"/>
            </w:tcBorders>
            <w:vAlign w:val="center"/>
          </w:tcPr>
          <w:p w:rsidR="002B7A14" w:rsidRPr="000E1730" w:rsidRDefault="002B7A14" w:rsidP="00D235D2">
            <w:pPr>
              <w:pStyle w:val="Tabela-zawarto"/>
              <w:jc w:val="center"/>
            </w:pPr>
          </w:p>
        </w:tc>
        <w:tc>
          <w:tcPr>
            <w:tcW w:w="3503" w:type="dxa"/>
            <w:tcBorders>
              <w:top w:val="nil"/>
            </w:tcBorders>
            <w:shd w:val="clear" w:color="auto" w:fill="00FFFF"/>
            <w:vAlign w:val="center"/>
          </w:tcPr>
          <w:p w:rsidR="002B7A14" w:rsidRPr="000E1730" w:rsidRDefault="002B7A14" w:rsidP="00D235D2">
            <w:pPr>
              <w:pStyle w:val="Tabela-zawarto"/>
            </w:pPr>
            <w:r>
              <w:rPr>
                <w:lang w:val="en-US"/>
              </w:rPr>
              <w:t xml:space="preserve">-   -   -   -   -  </w:t>
            </w:r>
            <w:r w:rsidRPr="000E1730">
              <w:t>PostalAddressLine2</w:t>
            </w:r>
          </w:p>
        </w:tc>
        <w:tc>
          <w:tcPr>
            <w:tcW w:w="2824" w:type="dxa"/>
          </w:tcPr>
          <w:p w:rsidR="002B7A14" w:rsidRPr="000E1730" w:rsidRDefault="002B7A14" w:rsidP="00D235D2">
            <w:pPr>
              <w:pStyle w:val="Tabela-zawarto"/>
            </w:pPr>
            <w:r w:rsidRPr="000E1730">
              <w:t>Druga linia adresu</w:t>
            </w: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vAlign w:val="center"/>
          </w:tcPr>
          <w:p w:rsidR="002B7A14" w:rsidRPr="000E1730" w:rsidRDefault="002B7A14" w:rsidP="00D235D2">
            <w:pPr>
              <w:pStyle w:val="Tabela-zawarto"/>
              <w:jc w:val="center"/>
            </w:pPr>
          </w:p>
        </w:tc>
        <w:tc>
          <w:tcPr>
            <w:tcW w:w="0" w:type="auto"/>
          </w:tcPr>
          <w:p w:rsidR="002B7A14" w:rsidRPr="000E1730" w:rsidRDefault="002B7A14" w:rsidP="00D235D2">
            <w:pPr>
              <w:pStyle w:val="Tabela-zawarto"/>
              <w:jc w:val="center"/>
            </w:pPr>
          </w:p>
        </w:tc>
        <w:tc>
          <w:tcPr>
            <w:tcW w:w="691" w:type="dxa"/>
          </w:tcPr>
          <w:p w:rsidR="002B7A14" w:rsidRPr="000E1730" w:rsidRDefault="002B7A14" w:rsidP="00D235D2">
            <w:pPr>
              <w:pStyle w:val="Tabela-zawarto"/>
              <w:jc w:val="center"/>
            </w:pPr>
          </w:p>
        </w:tc>
        <w:tc>
          <w:tcPr>
            <w:tcW w:w="4129" w:type="dxa"/>
          </w:tcPr>
          <w:p w:rsidR="002B7A14" w:rsidRPr="000E1730" w:rsidRDefault="002B7A14" w:rsidP="00D235D2">
            <w:pPr>
              <w:pStyle w:val="Tabela-zawarto"/>
              <w:jc w:val="center"/>
            </w:pPr>
          </w:p>
        </w:tc>
      </w:tr>
      <w:tr w:rsidR="002B7A14" w:rsidRPr="000E1730" w:rsidTr="00ED173E">
        <w:trPr>
          <w:jc w:val="center"/>
        </w:trPr>
        <w:tc>
          <w:tcPr>
            <w:tcW w:w="514" w:type="dxa"/>
            <w:tcBorders>
              <w:top w:val="nil"/>
              <w:bottom w:val="dashed" w:sz="4" w:space="0" w:color="auto"/>
            </w:tcBorders>
            <w:vAlign w:val="center"/>
          </w:tcPr>
          <w:p w:rsidR="002B7A14" w:rsidRPr="000E1730" w:rsidRDefault="002B7A14" w:rsidP="00D235D2">
            <w:pPr>
              <w:pStyle w:val="Tabela-zawarto"/>
              <w:jc w:val="center"/>
            </w:pPr>
          </w:p>
        </w:tc>
        <w:tc>
          <w:tcPr>
            <w:tcW w:w="3503" w:type="dxa"/>
            <w:tcBorders>
              <w:top w:val="nil"/>
              <w:bottom w:val="dashed" w:sz="4" w:space="0" w:color="auto"/>
            </w:tcBorders>
            <w:vAlign w:val="center"/>
          </w:tcPr>
          <w:p w:rsidR="002B7A14" w:rsidRPr="000E1730" w:rsidRDefault="002B7A14" w:rsidP="00D235D2">
            <w:pPr>
              <w:pStyle w:val="Tabela-zawarto"/>
            </w:pPr>
            <w:r>
              <w:rPr>
                <w:lang w:val="en-US"/>
              </w:rPr>
              <w:t xml:space="preserve">-   -   -   -   -  </w:t>
            </w:r>
            <w:r w:rsidRPr="000E1730">
              <w:t>Country</w:t>
            </w:r>
          </w:p>
        </w:tc>
        <w:tc>
          <w:tcPr>
            <w:tcW w:w="2824" w:type="dxa"/>
            <w:tcBorders>
              <w:bottom w:val="dashed" w:sz="4" w:space="0" w:color="auto"/>
            </w:tcBorders>
          </w:tcPr>
          <w:p w:rsidR="002B7A14" w:rsidRPr="000E1730" w:rsidRDefault="002B7A14" w:rsidP="00D235D2">
            <w:pPr>
              <w:pStyle w:val="Tabela-zawarto"/>
            </w:pPr>
            <w:r w:rsidRPr="000E1730">
              <w:t>Kod kraju</w:t>
            </w:r>
          </w:p>
        </w:tc>
        <w:tc>
          <w:tcPr>
            <w:tcW w:w="0" w:type="auto"/>
            <w:tcBorders>
              <w:bottom w:val="dashed" w:sz="4" w:space="0" w:color="auto"/>
            </w:tcBorders>
            <w:vAlign w:val="center"/>
          </w:tcPr>
          <w:p w:rsidR="002B7A14" w:rsidRPr="000E1730" w:rsidRDefault="002B7A14" w:rsidP="00D235D2">
            <w:pPr>
              <w:pStyle w:val="Tabela-zawarto"/>
              <w:jc w:val="center"/>
            </w:pPr>
          </w:p>
        </w:tc>
        <w:tc>
          <w:tcPr>
            <w:tcW w:w="0" w:type="auto"/>
            <w:tcBorders>
              <w:bottom w:val="dashed" w:sz="4" w:space="0" w:color="auto"/>
            </w:tcBorders>
            <w:vAlign w:val="center"/>
          </w:tcPr>
          <w:p w:rsidR="002B7A14" w:rsidRPr="000E1730" w:rsidRDefault="002B7A14" w:rsidP="00D235D2">
            <w:pPr>
              <w:pStyle w:val="Tabela-zawarto"/>
              <w:jc w:val="center"/>
            </w:pPr>
          </w:p>
        </w:tc>
        <w:tc>
          <w:tcPr>
            <w:tcW w:w="0" w:type="auto"/>
            <w:tcBorders>
              <w:bottom w:val="dashed" w:sz="4" w:space="0" w:color="auto"/>
            </w:tcBorders>
            <w:vAlign w:val="center"/>
          </w:tcPr>
          <w:p w:rsidR="002B7A14" w:rsidRPr="000E1730" w:rsidRDefault="002B7A14" w:rsidP="00D235D2">
            <w:pPr>
              <w:pStyle w:val="Tabela-zawarto"/>
              <w:jc w:val="center"/>
            </w:pPr>
          </w:p>
        </w:tc>
        <w:tc>
          <w:tcPr>
            <w:tcW w:w="0" w:type="auto"/>
            <w:tcBorders>
              <w:bottom w:val="dashed" w:sz="4" w:space="0" w:color="auto"/>
            </w:tcBorders>
            <w:vAlign w:val="center"/>
          </w:tcPr>
          <w:p w:rsidR="002B7A14" w:rsidRPr="000E1730" w:rsidRDefault="002B7A14" w:rsidP="00D235D2">
            <w:pPr>
              <w:pStyle w:val="Tabela-zawarto"/>
              <w:jc w:val="center"/>
            </w:pPr>
          </w:p>
        </w:tc>
        <w:tc>
          <w:tcPr>
            <w:tcW w:w="0" w:type="auto"/>
            <w:tcBorders>
              <w:bottom w:val="dashed" w:sz="4" w:space="0" w:color="auto"/>
            </w:tcBorders>
          </w:tcPr>
          <w:p w:rsidR="002B7A14" w:rsidRPr="000E1730" w:rsidRDefault="002B7A14" w:rsidP="00D235D2">
            <w:pPr>
              <w:pStyle w:val="Tabela-zawarto"/>
              <w:jc w:val="center"/>
            </w:pPr>
          </w:p>
        </w:tc>
        <w:tc>
          <w:tcPr>
            <w:tcW w:w="691" w:type="dxa"/>
            <w:tcBorders>
              <w:bottom w:val="dashed" w:sz="4" w:space="0" w:color="auto"/>
            </w:tcBorders>
          </w:tcPr>
          <w:p w:rsidR="002B7A14" w:rsidRPr="000E1730" w:rsidRDefault="002B7A14" w:rsidP="00D235D2">
            <w:pPr>
              <w:pStyle w:val="Tabela-zawarto"/>
              <w:jc w:val="center"/>
            </w:pPr>
          </w:p>
        </w:tc>
        <w:tc>
          <w:tcPr>
            <w:tcW w:w="4129" w:type="dxa"/>
            <w:tcBorders>
              <w:bottom w:val="dashed" w:sz="4" w:space="0" w:color="auto"/>
            </w:tcBorders>
          </w:tcPr>
          <w:p w:rsidR="002B7A14" w:rsidRPr="000E1730" w:rsidRDefault="002B7A14" w:rsidP="00D235D2">
            <w:pPr>
              <w:pStyle w:val="Tabela-zawarto"/>
              <w:jc w:val="center"/>
            </w:pPr>
          </w:p>
        </w:tc>
      </w:tr>
      <w:tr w:rsidR="002B7A14" w:rsidRPr="000E1730" w:rsidTr="00ED173E">
        <w:trPr>
          <w:jc w:val="center"/>
        </w:trPr>
        <w:tc>
          <w:tcPr>
            <w:tcW w:w="514" w:type="dxa"/>
            <w:vAlign w:val="center"/>
          </w:tcPr>
          <w:p w:rsidR="002B7A14" w:rsidRPr="000E1730" w:rsidRDefault="002B7A14" w:rsidP="00D235D2">
            <w:pPr>
              <w:pStyle w:val="Tabela-zawarto"/>
              <w:jc w:val="center"/>
            </w:pPr>
          </w:p>
        </w:tc>
        <w:tc>
          <w:tcPr>
            <w:tcW w:w="3503" w:type="dxa"/>
            <w:vAlign w:val="center"/>
          </w:tcPr>
          <w:p w:rsidR="002B7A14" w:rsidRPr="000E1730" w:rsidRDefault="002B7A14" w:rsidP="00D235D2">
            <w:pPr>
              <w:pStyle w:val="Tabela-zawarto"/>
              <w:ind w:left="432" w:hanging="432"/>
            </w:pPr>
            <w:r>
              <w:rPr>
                <w:lang w:val="en-US"/>
              </w:rPr>
              <w:t xml:space="preserve">-   -   -   </w:t>
            </w:r>
            <w:r w:rsidRPr="000E1730">
              <w:t>PmtAdditionalInformation</w:t>
            </w:r>
          </w:p>
        </w:tc>
        <w:tc>
          <w:tcPr>
            <w:tcW w:w="2824" w:type="dxa"/>
          </w:tcPr>
          <w:p w:rsidR="002B7A14" w:rsidRPr="000E1730" w:rsidRDefault="002B7A14" w:rsidP="00D235D2">
            <w:pPr>
              <w:pStyle w:val="Tabela-zawarto"/>
            </w:pPr>
            <w:r w:rsidRPr="000E1730">
              <w:t>Informacje dodatkowe o przelewie np. instrukcje dla banku</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D235D2">
            <w:pPr>
              <w:pStyle w:val="Tabela-zawarto"/>
              <w:jc w:val="center"/>
              <w:rPr>
                <w:lang w:val="en-US"/>
              </w:rPr>
            </w:pPr>
            <w:r w:rsidRPr="000E1730">
              <w:rPr>
                <w:lang w:val="en-US"/>
              </w:rPr>
              <w:t>x</w:t>
            </w:r>
          </w:p>
        </w:tc>
        <w:tc>
          <w:tcPr>
            <w:tcW w:w="0" w:type="auto"/>
            <w:vAlign w:val="center"/>
          </w:tcPr>
          <w:p w:rsidR="002B7A14" w:rsidRPr="000E1730" w:rsidRDefault="002B7A14" w:rsidP="006B7D4A">
            <w:pPr>
              <w:pStyle w:val="Tabela-zawarto"/>
              <w:jc w:val="center"/>
            </w:pPr>
            <w:r w:rsidRPr="000E1730">
              <w:t>x</w:t>
            </w:r>
          </w:p>
        </w:tc>
        <w:tc>
          <w:tcPr>
            <w:tcW w:w="691" w:type="dxa"/>
            <w:vAlign w:val="center"/>
          </w:tcPr>
          <w:p w:rsidR="002B7A14" w:rsidRPr="000E1730" w:rsidRDefault="002B7A14" w:rsidP="006B7D4A">
            <w:pPr>
              <w:pStyle w:val="Tabela-zawarto"/>
              <w:jc w:val="center"/>
            </w:pPr>
            <w:r w:rsidRPr="000E1730">
              <w:t>x</w:t>
            </w:r>
          </w:p>
        </w:tc>
        <w:tc>
          <w:tcPr>
            <w:tcW w:w="4129" w:type="dxa"/>
          </w:tcPr>
          <w:p w:rsidR="002B7A14" w:rsidRPr="000E1730" w:rsidRDefault="002B7A14" w:rsidP="00D235D2">
            <w:pPr>
              <w:pStyle w:val="Tabela-zawarto"/>
              <w:jc w:val="center"/>
              <w:rPr>
                <w:lang w:val="en-US"/>
              </w:rPr>
            </w:pPr>
          </w:p>
        </w:tc>
      </w:tr>
      <w:tr w:rsidR="002B7A14" w:rsidRPr="0044100D" w:rsidTr="00ED173E">
        <w:trPr>
          <w:jc w:val="center"/>
        </w:trPr>
        <w:tc>
          <w:tcPr>
            <w:tcW w:w="514" w:type="dxa"/>
            <w:vAlign w:val="center"/>
          </w:tcPr>
          <w:p w:rsidR="002B7A14" w:rsidRPr="000E1730" w:rsidRDefault="002B7A14" w:rsidP="00D235D2">
            <w:pPr>
              <w:pStyle w:val="Tabela-zawarto"/>
              <w:jc w:val="center"/>
            </w:pPr>
          </w:p>
        </w:tc>
        <w:tc>
          <w:tcPr>
            <w:tcW w:w="3503" w:type="dxa"/>
            <w:vAlign w:val="center"/>
          </w:tcPr>
          <w:p w:rsidR="002B7A14" w:rsidRPr="000E1730" w:rsidRDefault="002B7A14" w:rsidP="001D2413">
            <w:pPr>
              <w:pStyle w:val="Tabela-zawarto"/>
              <w:ind w:left="432" w:hanging="432"/>
            </w:pPr>
            <w:r>
              <w:rPr>
                <w:lang w:val="en-US"/>
              </w:rPr>
              <w:t xml:space="preserve">-   -   -   </w:t>
            </w:r>
            <w:r w:rsidRPr="000E1730">
              <w:t>ChargeResponsibility</w:t>
            </w:r>
          </w:p>
        </w:tc>
        <w:tc>
          <w:tcPr>
            <w:tcW w:w="2824" w:type="dxa"/>
          </w:tcPr>
          <w:p w:rsidR="002B7A14" w:rsidRPr="000E1730" w:rsidRDefault="002B7A14" w:rsidP="001D2413">
            <w:pPr>
              <w:pStyle w:val="Tabela-zawarto"/>
            </w:pPr>
            <w:r w:rsidRPr="000E1730">
              <w:t>Informacja o stronie obciążanej opłatą</w:t>
            </w:r>
          </w:p>
        </w:tc>
        <w:tc>
          <w:tcPr>
            <w:tcW w:w="0" w:type="auto"/>
            <w:vAlign w:val="center"/>
          </w:tcPr>
          <w:p w:rsidR="002B7A14" w:rsidRPr="000E1730" w:rsidRDefault="002B7A14" w:rsidP="001D2413">
            <w:pPr>
              <w:pStyle w:val="Tabela-zawarto"/>
            </w:pPr>
          </w:p>
        </w:tc>
        <w:tc>
          <w:tcPr>
            <w:tcW w:w="0" w:type="auto"/>
            <w:vAlign w:val="center"/>
          </w:tcPr>
          <w:p w:rsidR="002B7A14" w:rsidRPr="000E1730" w:rsidRDefault="002B7A14" w:rsidP="001D2413">
            <w:pPr>
              <w:pStyle w:val="Tabela-zawarto"/>
              <w:jc w:val="center"/>
            </w:pPr>
            <w:r w:rsidRPr="000E1730">
              <w:t>x</w:t>
            </w:r>
          </w:p>
        </w:tc>
        <w:tc>
          <w:tcPr>
            <w:tcW w:w="0" w:type="auto"/>
            <w:vAlign w:val="center"/>
          </w:tcPr>
          <w:p w:rsidR="002B7A14" w:rsidRPr="000E1730" w:rsidRDefault="002B7A14" w:rsidP="001D2413">
            <w:pPr>
              <w:pStyle w:val="Tabela-zawarto"/>
              <w:jc w:val="center"/>
            </w:pPr>
          </w:p>
        </w:tc>
        <w:tc>
          <w:tcPr>
            <w:tcW w:w="0" w:type="auto"/>
            <w:vAlign w:val="center"/>
          </w:tcPr>
          <w:p w:rsidR="002B7A14" w:rsidRPr="000E1730" w:rsidRDefault="002B7A14" w:rsidP="001D2413">
            <w:pPr>
              <w:pStyle w:val="Tabela-zawarto"/>
              <w:jc w:val="center"/>
              <w:rPr>
                <w:lang w:val="en-US"/>
              </w:rPr>
            </w:pPr>
          </w:p>
        </w:tc>
        <w:tc>
          <w:tcPr>
            <w:tcW w:w="0" w:type="auto"/>
            <w:vAlign w:val="center"/>
          </w:tcPr>
          <w:p w:rsidR="002B7A14" w:rsidRPr="000E1730" w:rsidRDefault="002B7A14" w:rsidP="007E2F0A">
            <w:pPr>
              <w:pStyle w:val="Tabela-zawarto"/>
              <w:jc w:val="center"/>
            </w:pPr>
            <w:r w:rsidRPr="000E1730">
              <w:t>x</w:t>
            </w:r>
          </w:p>
        </w:tc>
        <w:tc>
          <w:tcPr>
            <w:tcW w:w="691" w:type="dxa"/>
          </w:tcPr>
          <w:p w:rsidR="002B7A14" w:rsidRPr="00D1798D" w:rsidRDefault="002B7A14" w:rsidP="001D2413">
            <w:pPr>
              <w:pStyle w:val="Tabela-zawarto"/>
              <w:jc w:val="center"/>
            </w:pPr>
          </w:p>
        </w:tc>
        <w:tc>
          <w:tcPr>
            <w:tcW w:w="4129" w:type="dxa"/>
          </w:tcPr>
          <w:p w:rsidR="002B7A14" w:rsidRPr="00DE1371" w:rsidRDefault="002B7A14" w:rsidP="001D2413">
            <w:pPr>
              <w:pStyle w:val="Tabela-zawarto"/>
              <w:jc w:val="center"/>
            </w:pPr>
            <w:r w:rsidRPr="00D1798D">
              <w:t>Typ opłaty</w:t>
            </w:r>
          </w:p>
          <w:p w:rsidR="002B7A14" w:rsidRDefault="002B7A14" w:rsidP="001D2413">
            <w:pPr>
              <w:pStyle w:val="Tabela-zawarto"/>
              <w:jc w:val="center"/>
            </w:pPr>
            <w:r>
              <w:t>(Wymagany dla przelewów, dla których Waluta zlecenia jest różna od PLN oraz Beneficjent jest w obcym banku lub waluta zlecenia jest równa PLN i Beneficjent jest w banku zagranicznym)</w:t>
            </w:r>
          </w:p>
          <w:p w:rsidR="002B7A14" w:rsidRPr="000E1730" w:rsidRDefault="002B7A14" w:rsidP="00E60720">
            <w:pPr>
              <w:pStyle w:val="Tabela-zawarto"/>
              <w:jc w:val="center"/>
            </w:pPr>
            <w:r>
              <w:t>Dla zleceń SEPA dopuszczalnym typem opłaty jest jedynie SHA</w:t>
            </w:r>
          </w:p>
        </w:tc>
      </w:tr>
      <w:tr w:rsidR="002B7A14" w:rsidRPr="000E1730" w:rsidTr="00ED173E">
        <w:trPr>
          <w:jc w:val="center"/>
        </w:trPr>
        <w:tc>
          <w:tcPr>
            <w:tcW w:w="514" w:type="dxa"/>
            <w:vAlign w:val="center"/>
          </w:tcPr>
          <w:p w:rsidR="002B7A14" w:rsidRPr="000E1730" w:rsidRDefault="002B7A14" w:rsidP="001905FC">
            <w:pPr>
              <w:pStyle w:val="Tabela-zawarto"/>
              <w:jc w:val="center"/>
            </w:pPr>
            <w:r w:rsidRPr="000E1730">
              <w:t>A-20</w:t>
            </w:r>
          </w:p>
        </w:tc>
        <w:tc>
          <w:tcPr>
            <w:tcW w:w="3503" w:type="dxa"/>
            <w:vAlign w:val="center"/>
          </w:tcPr>
          <w:p w:rsidR="002B7A14" w:rsidRPr="000E1730" w:rsidRDefault="002B7A14" w:rsidP="001905FC">
            <w:pPr>
              <w:pStyle w:val="Tabela-zawarto"/>
              <w:ind w:left="432" w:hanging="432"/>
              <w:rPr>
                <w:rFonts w:cs="Arial"/>
                <w:szCs w:val="16"/>
              </w:rPr>
            </w:pPr>
            <w:r>
              <w:rPr>
                <w:lang w:val="en-US"/>
              </w:rPr>
              <w:t xml:space="preserve">-   -   -   </w:t>
            </w:r>
            <w:r w:rsidRPr="000E1730">
              <w:rPr>
                <w:rFonts w:cs="Arial"/>
                <w:szCs w:val="16"/>
              </w:rPr>
              <w:t>AdditionalDetails</w:t>
            </w:r>
          </w:p>
        </w:tc>
        <w:tc>
          <w:tcPr>
            <w:tcW w:w="2824" w:type="dxa"/>
          </w:tcPr>
          <w:p w:rsidR="002B7A14" w:rsidRPr="000E1730" w:rsidRDefault="002B7A14" w:rsidP="001905FC">
            <w:pPr>
              <w:pStyle w:val="Tabela-zawarto"/>
              <w:rPr>
                <w:rFonts w:cs="Arial"/>
                <w:szCs w:val="16"/>
              </w:rPr>
            </w:pPr>
            <w:r w:rsidRPr="000E1730">
              <w:rPr>
                <w:rFonts w:cs="Arial"/>
                <w:szCs w:val="16"/>
              </w:rPr>
              <w:t>Komponent służący do przekazywania dodatkowych informacji.</w:t>
            </w:r>
          </w:p>
        </w:tc>
        <w:tc>
          <w:tcPr>
            <w:tcW w:w="0" w:type="auto"/>
            <w:vAlign w:val="center"/>
          </w:tcPr>
          <w:p w:rsidR="002B7A14" w:rsidRPr="000E1730" w:rsidRDefault="002B7A14" w:rsidP="001905FC">
            <w:pPr>
              <w:pStyle w:val="Tabela-zawarto"/>
              <w:jc w:val="center"/>
            </w:pPr>
            <w:r w:rsidRPr="000E1730">
              <w:t>x</w:t>
            </w:r>
          </w:p>
        </w:tc>
        <w:tc>
          <w:tcPr>
            <w:tcW w:w="0" w:type="auto"/>
            <w:vAlign w:val="center"/>
          </w:tcPr>
          <w:p w:rsidR="002B7A14" w:rsidRPr="000E1730" w:rsidRDefault="002B7A14" w:rsidP="001905FC">
            <w:pPr>
              <w:pStyle w:val="Tabela-zawarto"/>
              <w:jc w:val="center"/>
            </w:pPr>
          </w:p>
        </w:tc>
        <w:tc>
          <w:tcPr>
            <w:tcW w:w="0" w:type="auto"/>
            <w:vAlign w:val="center"/>
          </w:tcPr>
          <w:p w:rsidR="002B7A14" w:rsidRPr="000E1730" w:rsidRDefault="002B7A14" w:rsidP="001905FC">
            <w:pPr>
              <w:pStyle w:val="Tabela-zawarto"/>
              <w:jc w:val="center"/>
            </w:pPr>
          </w:p>
        </w:tc>
        <w:tc>
          <w:tcPr>
            <w:tcW w:w="0" w:type="auto"/>
            <w:vAlign w:val="center"/>
          </w:tcPr>
          <w:p w:rsidR="002B7A14" w:rsidRPr="000E1730" w:rsidRDefault="002B7A14" w:rsidP="001905FC">
            <w:pPr>
              <w:pStyle w:val="Tabela-zawarto"/>
              <w:jc w:val="center"/>
            </w:pPr>
          </w:p>
        </w:tc>
        <w:tc>
          <w:tcPr>
            <w:tcW w:w="0" w:type="auto"/>
            <w:vAlign w:val="center"/>
          </w:tcPr>
          <w:p w:rsidR="002B7A14" w:rsidRPr="000E1730" w:rsidRDefault="002B7A14" w:rsidP="007E2F0A">
            <w:pPr>
              <w:pStyle w:val="Tabela-zawarto"/>
              <w:jc w:val="center"/>
            </w:pPr>
          </w:p>
        </w:tc>
        <w:tc>
          <w:tcPr>
            <w:tcW w:w="691" w:type="dxa"/>
          </w:tcPr>
          <w:p w:rsidR="002B7A14" w:rsidRDefault="002B7A14" w:rsidP="00D235D2">
            <w:pPr>
              <w:pStyle w:val="Tabela-zawarto"/>
              <w:jc w:val="center"/>
            </w:pPr>
          </w:p>
        </w:tc>
        <w:tc>
          <w:tcPr>
            <w:tcW w:w="4129" w:type="dxa"/>
          </w:tcPr>
          <w:p w:rsidR="002B7A14" w:rsidRPr="000E1730" w:rsidRDefault="002B7A14" w:rsidP="00D235D2">
            <w:pPr>
              <w:pStyle w:val="Tabela-zawarto"/>
              <w:jc w:val="center"/>
            </w:pPr>
            <w:r>
              <w:t>Komponent wykorzystywany w</w:t>
            </w:r>
            <w:r w:rsidRPr="000E1730">
              <w:t xml:space="preserve"> </w:t>
            </w:r>
            <w:r>
              <w:t>przypadku</w:t>
            </w:r>
            <w:r w:rsidRPr="000E1730">
              <w:t xml:space="preserve"> przekazywania informacji dotyczącej systemu rozliczniowego</w:t>
            </w:r>
          </w:p>
        </w:tc>
      </w:tr>
      <w:tr w:rsidR="002B7A14" w:rsidRPr="000E1730" w:rsidTr="00ED173E">
        <w:trPr>
          <w:jc w:val="center"/>
        </w:trPr>
        <w:tc>
          <w:tcPr>
            <w:tcW w:w="514" w:type="dxa"/>
            <w:vAlign w:val="center"/>
          </w:tcPr>
          <w:p w:rsidR="002B7A14" w:rsidRPr="000E1730" w:rsidRDefault="002B7A14" w:rsidP="001905FC">
            <w:pPr>
              <w:pStyle w:val="Tabela-zawarto"/>
              <w:jc w:val="center"/>
            </w:pPr>
          </w:p>
        </w:tc>
        <w:tc>
          <w:tcPr>
            <w:tcW w:w="3503" w:type="dxa"/>
            <w:vAlign w:val="center"/>
          </w:tcPr>
          <w:p w:rsidR="002B7A14" w:rsidRPr="000E1730" w:rsidRDefault="002B7A14" w:rsidP="001905FC">
            <w:pPr>
              <w:pStyle w:val="Tabela-zawarto"/>
              <w:ind w:left="432" w:hanging="432"/>
              <w:rPr>
                <w:rFonts w:cs="Arial"/>
                <w:szCs w:val="16"/>
              </w:rPr>
            </w:pPr>
            <w:r>
              <w:rPr>
                <w:lang w:val="en-US"/>
              </w:rPr>
              <w:t xml:space="preserve">-   -   -   -   </w:t>
            </w:r>
            <w:r w:rsidRPr="000E1730">
              <w:rPr>
                <w:rFonts w:cs="Arial"/>
                <w:szCs w:val="16"/>
              </w:rPr>
              <w:t>Subject</w:t>
            </w:r>
          </w:p>
        </w:tc>
        <w:tc>
          <w:tcPr>
            <w:tcW w:w="2824" w:type="dxa"/>
          </w:tcPr>
          <w:p w:rsidR="002B7A14" w:rsidRPr="000E1730" w:rsidRDefault="002B7A14" w:rsidP="001905FC">
            <w:pPr>
              <w:pStyle w:val="FootnoteText"/>
              <w:rPr>
                <w:rFonts w:ascii="Arial" w:hAnsi="Arial" w:cs="Arial"/>
                <w:sz w:val="16"/>
                <w:szCs w:val="16"/>
              </w:rPr>
            </w:pPr>
            <w:r w:rsidRPr="000E1730">
              <w:rPr>
                <w:rFonts w:ascii="Arial" w:hAnsi="Arial" w:cs="Arial"/>
                <w:sz w:val="16"/>
                <w:szCs w:val="16"/>
              </w:rPr>
              <w:t>Temat wiadomości</w:t>
            </w:r>
          </w:p>
        </w:tc>
        <w:tc>
          <w:tcPr>
            <w:tcW w:w="0" w:type="auto"/>
            <w:vAlign w:val="center"/>
          </w:tcPr>
          <w:p w:rsidR="002B7A14" w:rsidRPr="000E1730" w:rsidRDefault="002B7A14" w:rsidP="001905FC">
            <w:pPr>
              <w:pStyle w:val="Tabela-zawarto"/>
              <w:jc w:val="center"/>
            </w:pPr>
            <w:r w:rsidRPr="000E1730">
              <w:t>x</w:t>
            </w:r>
          </w:p>
        </w:tc>
        <w:tc>
          <w:tcPr>
            <w:tcW w:w="0" w:type="auto"/>
            <w:vAlign w:val="center"/>
          </w:tcPr>
          <w:p w:rsidR="002B7A14" w:rsidRPr="000E1730" w:rsidRDefault="002B7A14" w:rsidP="001905FC">
            <w:pPr>
              <w:pStyle w:val="Tabela-zawarto"/>
              <w:jc w:val="center"/>
            </w:pPr>
          </w:p>
        </w:tc>
        <w:tc>
          <w:tcPr>
            <w:tcW w:w="0" w:type="auto"/>
            <w:vAlign w:val="center"/>
          </w:tcPr>
          <w:p w:rsidR="002B7A14" w:rsidRPr="000E1730" w:rsidRDefault="002B7A14" w:rsidP="001905FC">
            <w:pPr>
              <w:pStyle w:val="Tabela-zawarto"/>
              <w:jc w:val="center"/>
            </w:pPr>
          </w:p>
        </w:tc>
        <w:tc>
          <w:tcPr>
            <w:tcW w:w="0" w:type="auto"/>
            <w:vAlign w:val="center"/>
          </w:tcPr>
          <w:p w:rsidR="002B7A14" w:rsidRPr="000E1730" w:rsidRDefault="002B7A14" w:rsidP="001905FC">
            <w:pPr>
              <w:pStyle w:val="Tabela-zawarto"/>
              <w:jc w:val="center"/>
            </w:pPr>
          </w:p>
        </w:tc>
        <w:tc>
          <w:tcPr>
            <w:tcW w:w="0" w:type="auto"/>
          </w:tcPr>
          <w:p w:rsidR="002B7A14" w:rsidRPr="000E1730" w:rsidRDefault="002B7A14" w:rsidP="005F6F34">
            <w:pPr>
              <w:pStyle w:val="Tabela-zawarto"/>
              <w:jc w:val="center"/>
              <w:rPr>
                <w:lang w:val="en-US"/>
              </w:rPr>
            </w:pPr>
          </w:p>
        </w:tc>
        <w:tc>
          <w:tcPr>
            <w:tcW w:w="691" w:type="dxa"/>
          </w:tcPr>
          <w:p w:rsidR="002B7A14" w:rsidRPr="000E1730" w:rsidRDefault="002B7A14" w:rsidP="005F6F34">
            <w:pPr>
              <w:pStyle w:val="Tabela-zawarto"/>
              <w:jc w:val="center"/>
              <w:rPr>
                <w:lang w:val="en-US"/>
              </w:rPr>
            </w:pPr>
          </w:p>
        </w:tc>
        <w:tc>
          <w:tcPr>
            <w:tcW w:w="4129" w:type="dxa"/>
          </w:tcPr>
          <w:p w:rsidR="002B7A14" w:rsidRPr="000E1730" w:rsidRDefault="002B7A14" w:rsidP="005F6F34">
            <w:pPr>
              <w:pStyle w:val="Tabela-zawarto"/>
              <w:jc w:val="center"/>
              <w:rPr>
                <w:lang w:val="en-US"/>
              </w:rPr>
            </w:pPr>
            <w:r w:rsidRPr="000E1730">
              <w:rPr>
                <w:lang w:val="en-US"/>
              </w:rPr>
              <w:t>System rozliczeniowy</w:t>
            </w:r>
          </w:p>
        </w:tc>
      </w:tr>
      <w:tr w:rsidR="002B7A14" w:rsidRPr="000E1730" w:rsidTr="00ED173E">
        <w:trPr>
          <w:jc w:val="center"/>
        </w:trPr>
        <w:tc>
          <w:tcPr>
            <w:tcW w:w="514" w:type="dxa"/>
            <w:vAlign w:val="center"/>
          </w:tcPr>
          <w:p w:rsidR="002B7A14" w:rsidRPr="000E1730" w:rsidRDefault="002B7A14" w:rsidP="001905FC">
            <w:pPr>
              <w:pStyle w:val="Tabela-zawarto"/>
              <w:jc w:val="center"/>
            </w:pPr>
          </w:p>
        </w:tc>
        <w:tc>
          <w:tcPr>
            <w:tcW w:w="3503" w:type="dxa"/>
            <w:vAlign w:val="center"/>
          </w:tcPr>
          <w:p w:rsidR="002B7A14" w:rsidRPr="0044100D" w:rsidRDefault="002B7A14" w:rsidP="001905FC">
            <w:pPr>
              <w:pStyle w:val="FootnoteText"/>
              <w:ind w:left="432" w:hanging="432"/>
              <w:rPr>
                <w:rFonts w:ascii="Arial" w:hAnsi="Arial" w:cs="Arial"/>
                <w:sz w:val="16"/>
                <w:szCs w:val="16"/>
              </w:rPr>
            </w:pPr>
            <w:r>
              <w:rPr>
                <w:rFonts w:ascii="Arial" w:hAnsi="Arial" w:cs="Arial"/>
                <w:sz w:val="16"/>
                <w:szCs w:val="16"/>
                <w:lang w:val="en-US"/>
              </w:rPr>
              <w:t xml:space="preserve">-   -   -   -   </w:t>
            </w:r>
            <w:r w:rsidRPr="0044100D">
              <w:rPr>
                <w:rFonts w:ascii="Arial" w:hAnsi="Arial" w:cs="Arial"/>
                <w:sz w:val="16"/>
                <w:szCs w:val="16"/>
              </w:rPr>
              <w:t>Information</w:t>
            </w:r>
          </w:p>
        </w:tc>
        <w:tc>
          <w:tcPr>
            <w:tcW w:w="2824" w:type="dxa"/>
          </w:tcPr>
          <w:p w:rsidR="002B7A14" w:rsidRPr="000E1730" w:rsidRDefault="002B7A14" w:rsidP="001905FC">
            <w:pPr>
              <w:pStyle w:val="FootnoteText"/>
              <w:rPr>
                <w:rFonts w:ascii="Arial" w:hAnsi="Arial" w:cs="Arial"/>
                <w:sz w:val="16"/>
                <w:szCs w:val="16"/>
              </w:rPr>
            </w:pPr>
            <w:r w:rsidRPr="000E1730">
              <w:rPr>
                <w:rFonts w:ascii="Arial" w:hAnsi="Arial" w:cs="Arial"/>
                <w:sz w:val="16"/>
                <w:szCs w:val="16"/>
              </w:rPr>
              <w:t>Treść wiadomości</w:t>
            </w:r>
          </w:p>
        </w:tc>
        <w:tc>
          <w:tcPr>
            <w:tcW w:w="0" w:type="auto"/>
            <w:vAlign w:val="center"/>
          </w:tcPr>
          <w:p w:rsidR="002B7A14" w:rsidRPr="000E1730" w:rsidRDefault="002B7A14" w:rsidP="001905FC">
            <w:pPr>
              <w:pStyle w:val="Tabela-zawarto"/>
              <w:jc w:val="center"/>
            </w:pPr>
            <w:r w:rsidRPr="000E1730">
              <w:t>x</w:t>
            </w:r>
          </w:p>
        </w:tc>
        <w:tc>
          <w:tcPr>
            <w:tcW w:w="0" w:type="auto"/>
            <w:vAlign w:val="center"/>
          </w:tcPr>
          <w:p w:rsidR="002B7A14" w:rsidRPr="000E1730" w:rsidRDefault="002B7A14" w:rsidP="001905FC">
            <w:pPr>
              <w:pStyle w:val="Tabela-zawarto"/>
              <w:jc w:val="center"/>
            </w:pPr>
          </w:p>
        </w:tc>
        <w:tc>
          <w:tcPr>
            <w:tcW w:w="0" w:type="auto"/>
            <w:vAlign w:val="center"/>
          </w:tcPr>
          <w:p w:rsidR="002B7A14" w:rsidRPr="000E1730" w:rsidRDefault="002B7A14" w:rsidP="001905FC">
            <w:pPr>
              <w:pStyle w:val="Tabela-zawarto"/>
              <w:jc w:val="center"/>
            </w:pPr>
          </w:p>
        </w:tc>
        <w:tc>
          <w:tcPr>
            <w:tcW w:w="0" w:type="auto"/>
            <w:vAlign w:val="center"/>
          </w:tcPr>
          <w:p w:rsidR="002B7A14" w:rsidRPr="000E1730" w:rsidRDefault="002B7A14" w:rsidP="001905FC">
            <w:pPr>
              <w:pStyle w:val="Tabela-zawarto"/>
              <w:jc w:val="center"/>
            </w:pPr>
          </w:p>
        </w:tc>
        <w:tc>
          <w:tcPr>
            <w:tcW w:w="0" w:type="auto"/>
          </w:tcPr>
          <w:p w:rsidR="002B7A14" w:rsidRPr="00667974" w:rsidRDefault="002B7A14" w:rsidP="00AB7C05">
            <w:pPr>
              <w:pStyle w:val="Tabela-zawarto"/>
              <w:jc w:val="center"/>
            </w:pPr>
          </w:p>
        </w:tc>
        <w:tc>
          <w:tcPr>
            <w:tcW w:w="691" w:type="dxa"/>
          </w:tcPr>
          <w:p w:rsidR="002B7A14" w:rsidRPr="00667974" w:rsidRDefault="002B7A14" w:rsidP="00AB7C05">
            <w:pPr>
              <w:pStyle w:val="Tabela-zawarto"/>
              <w:jc w:val="center"/>
            </w:pPr>
          </w:p>
        </w:tc>
        <w:tc>
          <w:tcPr>
            <w:tcW w:w="4129" w:type="dxa"/>
          </w:tcPr>
          <w:p w:rsidR="002B7A14" w:rsidRPr="00667974" w:rsidRDefault="002B7A14" w:rsidP="00AB7C05">
            <w:pPr>
              <w:pStyle w:val="Tabela-zawarto"/>
              <w:jc w:val="center"/>
            </w:pPr>
            <w:r w:rsidRPr="00667974">
              <w:t>Wskazanie systemu rozliczeniowego:</w:t>
            </w:r>
          </w:p>
          <w:p w:rsidR="002B7A14" w:rsidRPr="00667974" w:rsidRDefault="002B7A14" w:rsidP="00AB7C05">
            <w:pPr>
              <w:pStyle w:val="Tabela-zawarto"/>
              <w:jc w:val="center"/>
            </w:pPr>
            <w:r w:rsidRPr="00667974">
              <w:t>SO – SORBNET</w:t>
            </w:r>
            <w:r>
              <w:t>2</w:t>
            </w:r>
          </w:p>
          <w:p w:rsidR="002B7A14" w:rsidRPr="00667974" w:rsidRDefault="002B7A14" w:rsidP="00AB7C05">
            <w:pPr>
              <w:pStyle w:val="Tabela-zawarto"/>
              <w:jc w:val="center"/>
            </w:pPr>
            <w:r w:rsidRPr="00667974">
              <w:t>Jeżeli zleceniodawca chce żeby zlecenie zostało skierowane do rozliczenia w SORBNET</w:t>
            </w:r>
            <w:r>
              <w:t>2</w:t>
            </w:r>
            <w:r w:rsidRPr="00667974">
              <w:t xml:space="preserve"> pomimo niskiej kwoty zlecenia</w:t>
            </w:r>
          </w:p>
          <w:p w:rsidR="002B7A14" w:rsidRPr="000E1730" w:rsidRDefault="002B7A14" w:rsidP="00AB7C05">
            <w:pPr>
              <w:pStyle w:val="Tabela-zawarto"/>
              <w:jc w:val="center"/>
            </w:pPr>
            <w:r w:rsidRPr="00667974">
              <w:t>Brak elementu lub element pusty spowoduje, że system rozliczeniowy zostanie wyznaczony przez ZSK-C na podstawie kwoty zlecenia, waluty, rachunków oraz w przypadku przelewów kierowanych za granicę na podstawie BIC</w:t>
            </w:r>
          </w:p>
        </w:tc>
      </w:tr>
      <w:tr w:rsidR="002B7A14" w:rsidRPr="000E1730" w:rsidTr="00ED173E">
        <w:trPr>
          <w:jc w:val="center"/>
        </w:trPr>
        <w:tc>
          <w:tcPr>
            <w:tcW w:w="514" w:type="dxa"/>
            <w:vAlign w:val="center"/>
          </w:tcPr>
          <w:p w:rsidR="002B7A14" w:rsidRPr="000E1730" w:rsidRDefault="002B7A14" w:rsidP="00D235D2">
            <w:pPr>
              <w:pStyle w:val="Tabela-zawarto"/>
              <w:jc w:val="center"/>
              <w:rPr>
                <w:lang w:val="en-US"/>
              </w:rPr>
            </w:pPr>
            <w:r w:rsidRPr="000E1730">
              <w:rPr>
                <w:lang w:val="en-US"/>
              </w:rPr>
              <w:t>B-15</w:t>
            </w:r>
          </w:p>
        </w:tc>
        <w:tc>
          <w:tcPr>
            <w:tcW w:w="3503" w:type="dxa"/>
            <w:vAlign w:val="center"/>
          </w:tcPr>
          <w:p w:rsidR="002B7A14" w:rsidRPr="000E1730" w:rsidRDefault="002B7A14" w:rsidP="00D235D2">
            <w:pPr>
              <w:pStyle w:val="Tabela-zawarto"/>
              <w:ind w:left="432" w:hanging="432"/>
              <w:rPr>
                <w:lang w:val="en-US"/>
              </w:rPr>
            </w:pPr>
            <w:r>
              <w:rPr>
                <w:lang w:val="en-US"/>
              </w:rPr>
              <w:t xml:space="preserve">-   -   </w:t>
            </w:r>
            <w:r w:rsidRPr="000E1730">
              <w:rPr>
                <w:lang w:val="en-US"/>
              </w:rPr>
              <w:t>PaymentLineItem</w:t>
            </w:r>
          </w:p>
        </w:tc>
        <w:tc>
          <w:tcPr>
            <w:tcW w:w="2824" w:type="dxa"/>
          </w:tcPr>
          <w:p w:rsidR="002B7A14" w:rsidRPr="000E1730" w:rsidRDefault="002B7A14" w:rsidP="00D235D2">
            <w:pPr>
              <w:pStyle w:val="Tabela-zawarto"/>
            </w:pPr>
            <w:r w:rsidRPr="000E1730">
              <w:t>Komponent zawierający dane o kolejnych transakcjach przelewu wielokrotnego</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7E2F0A">
            <w:pPr>
              <w:pStyle w:val="Tabela-zawarto"/>
              <w:jc w:val="center"/>
            </w:pPr>
            <w:r w:rsidRPr="000E1730">
              <w:t>x</w:t>
            </w:r>
          </w:p>
        </w:tc>
        <w:tc>
          <w:tcPr>
            <w:tcW w:w="0" w:type="auto"/>
            <w:vAlign w:val="center"/>
          </w:tcPr>
          <w:p w:rsidR="002B7A14" w:rsidRPr="000E1730" w:rsidRDefault="002B7A14" w:rsidP="007E2F0A">
            <w:pPr>
              <w:pStyle w:val="Tabela-zawarto"/>
              <w:jc w:val="center"/>
            </w:pPr>
            <w:r w:rsidRPr="000E1730">
              <w:t>x</w:t>
            </w:r>
          </w:p>
        </w:tc>
        <w:tc>
          <w:tcPr>
            <w:tcW w:w="691" w:type="dxa"/>
            <w:vAlign w:val="center"/>
          </w:tcPr>
          <w:p w:rsidR="002B7A14" w:rsidRPr="000E1730" w:rsidRDefault="002B7A14" w:rsidP="007E2F0A">
            <w:pPr>
              <w:pStyle w:val="Tabela-zawarto"/>
              <w:jc w:val="center"/>
            </w:pPr>
            <w:r w:rsidRPr="000E1730">
              <w:t>x</w:t>
            </w:r>
          </w:p>
        </w:tc>
        <w:tc>
          <w:tcPr>
            <w:tcW w:w="4129" w:type="dxa"/>
          </w:tcPr>
          <w:p w:rsidR="002B7A14" w:rsidRPr="000E1730" w:rsidRDefault="002B7A14" w:rsidP="00D235D2">
            <w:pPr>
              <w:pStyle w:val="Tabela-zawarto"/>
              <w:jc w:val="center"/>
            </w:pPr>
          </w:p>
        </w:tc>
      </w:tr>
      <w:tr w:rsidR="002B7A14" w:rsidRPr="000E1730" w:rsidTr="00ED173E">
        <w:trPr>
          <w:jc w:val="center"/>
        </w:trPr>
        <w:tc>
          <w:tcPr>
            <w:tcW w:w="514" w:type="dxa"/>
            <w:vAlign w:val="center"/>
          </w:tcPr>
          <w:p w:rsidR="002B7A14" w:rsidRPr="000E1730" w:rsidRDefault="002B7A14" w:rsidP="00D235D2">
            <w:pPr>
              <w:pStyle w:val="Tabela-zawarto"/>
              <w:jc w:val="center"/>
            </w:pPr>
          </w:p>
        </w:tc>
        <w:tc>
          <w:tcPr>
            <w:tcW w:w="3503" w:type="dxa"/>
            <w:vAlign w:val="center"/>
          </w:tcPr>
          <w:p w:rsidR="002B7A14" w:rsidRPr="000E1730" w:rsidRDefault="002B7A14" w:rsidP="00D235D2">
            <w:pPr>
              <w:pStyle w:val="Tabela-zawarto"/>
              <w:ind w:left="432" w:hanging="432"/>
            </w:pPr>
            <w:r>
              <w:rPr>
                <w:lang w:val="en-US"/>
              </w:rPr>
              <w:t xml:space="preserve">-   -   -   </w:t>
            </w:r>
            <w:r w:rsidRPr="000E1730">
              <w:t>TransactionIdentifier</w:t>
            </w:r>
          </w:p>
        </w:tc>
        <w:tc>
          <w:tcPr>
            <w:tcW w:w="2824" w:type="dxa"/>
          </w:tcPr>
          <w:p w:rsidR="002B7A14" w:rsidRPr="000E1730" w:rsidRDefault="002B7A14" w:rsidP="00D235D2">
            <w:pPr>
              <w:pStyle w:val="Tabela-zawarto"/>
            </w:pPr>
            <w:r w:rsidRPr="000E1730">
              <w:t>Identyfikator transakcji nadawany przez płatnika</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D235D2">
            <w:pPr>
              <w:pStyle w:val="Tabela-zawarto"/>
              <w:jc w:val="center"/>
            </w:pPr>
            <w:r w:rsidRPr="000E1730">
              <w:t>x</w:t>
            </w:r>
          </w:p>
        </w:tc>
        <w:tc>
          <w:tcPr>
            <w:tcW w:w="0" w:type="auto"/>
            <w:vAlign w:val="center"/>
          </w:tcPr>
          <w:p w:rsidR="002B7A14" w:rsidRPr="000E1730" w:rsidRDefault="002B7A14" w:rsidP="007E2F0A">
            <w:pPr>
              <w:pStyle w:val="Tabela-zawarto"/>
              <w:jc w:val="center"/>
            </w:pPr>
            <w:r w:rsidRPr="000E1730">
              <w:t>x</w:t>
            </w:r>
          </w:p>
        </w:tc>
        <w:tc>
          <w:tcPr>
            <w:tcW w:w="0" w:type="auto"/>
            <w:vAlign w:val="center"/>
          </w:tcPr>
          <w:p w:rsidR="002B7A14" w:rsidRPr="000E1730" w:rsidRDefault="002B7A14" w:rsidP="007E2F0A">
            <w:pPr>
              <w:pStyle w:val="Tabela-zawarto"/>
              <w:jc w:val="center"/>
            </w:pPr>
            <w:r w:rsidRPr="000E1730">
              <w:t>x</w:t>
            </w:r>
          </w:p>
        </w:tc>
        <w:tc>
          <w:tcPr>
            <w:tcW w:w="691" w:type="dxa"/>
            <w:vAlign w:val="center"/>
          </w:tcPr>
          <w:p w:rsidR="002B7A14" w:rsidRPr="000E1730" w:rsidRDefault="002B7A14" w:rsidP="007E2F0A">
            <w:pPr>
              <w:pStyle w:val="Tabela-zawarto"/>
              <w:jc w:val="center"/>
            </w:pPr>
            <w:r w:rsidRPr="000E1730">
              <w:t>x</w:t>
            </w:r>
          </w:p>
        </w:tc>
        <w:tc>
          <w:tcPr>
            <w:tcW w:w="4129" w:type="dxa"/>
          </w:tcPr>
          <w:p w:rsidR="002B7A14" w:rsidRDefault="002B7A14" w:rsidP="00D235D2">
            <w:pPr>
              <w:pStyle w:val="Tabela-zawarto"/>
              <w:jc w:val="center"/>
            </w:pPr>
            <w:r w:rsidRPr="000E1730">
              <w:t xml:space="preserve">Identyfikator transakcji nadawany przez </w:t>
            </w:r>
            <w:r w:rsidRPr="00E87B7E">
              <w:rPr>
                <w:highlight w:val="cyan"/>
              </w:rPr>
              <w:t>XXXX</w:t>
            </w:r>
          </w:p>
          <w:p w:rsidR="002B7A14" w:rsidRPr="000E1730" w:rsidRDefault="002B7A14" w:rsidP="00D235D2">
            <w:pPr>
              <w:pStyle w:val="Tabela-zawarto"/>
              <w:jc w:val="center"/>
            </w:pPr>
            <w:r w:rsidRPr="000E1730">
              <w:t xml:space="preserve"> (od 1 do 32 znaków)</w:t>
            </w:r>
          </w:p>
        </w:tc>
      </w:tr>
      <w:tr w:rsidR="002B7A14" w:rsidRPr="000E1730" w:rsidTr="00ED173E">
        <w:trPr>
          <w:jc w:val="center"/>
        </w:trPr>
        <w:tc>
          <w:tcPr>
            <w:tcW w:w="514" w:type="dxa"/>
            <w:tcBorders>
              <w:bottom w:val="nil"/>
            </w:tcBorders>
            <w:vAlign w:val="center"/>
          </w:tcPr>
          <w:p w:rsidR="002B7A14" w:rsidRPr="000E1730" w:rsidRDefault="002B7A14" w:rsidP="00D235D2">
            <w:pPr>
              <w:pStyle w:val="Tabela-zawarto"/>
              <w:jc w:val="center"/>
            </w:pPr>
          </w:p>
        </w:tc>
        <w:tc>
          <w:tcPr>
            <w:tcW w:w="3503" w:type="dxa"/>
            <w:vAlign w:val="center"/>
          </w:tcPr>
          <w:p w:rsidR="002B7A14" w:rsidRPr="000E1730" w:rsidRDefault="002B7A14" w:rsidP="00D235D2">
            <w:pPr>
              <w:pStyle w:val="Tabela-zawarto"/>
              <w:ind w:left="432" w:hanging="432"/>
            </w:pPr>
            <w:r>
              <w:rPr>
                <w:lang w:val="en-US"/>
              </w:rPr>
              <w:t xml:space="preserve">-   -   -   </w:t>
            </w:r>
            <w:r w:rsidRPr="000E1730">
              <w:t>OrderedAmount</w:t>
            </w:r>
          </w:p>
        </w:tc>
        <w:tc>
          <w:tcPr>
            <w:tcW w:w="2824" w:type="dxa"/>
            <w:tcBorders>
              <w:bottom w:val="nil"/>
            </w:tcBorders>
          </w:tcPr>
          <w:p w:rsidR="002B7A14" w:rsidRPr="000E1730" w:rsidRDefault="002B7A14" w:rsidP="00D235D2">
            <w:pPr>
              <w:pStyle w:val="Tabela-zawarto"/>
            </w:pPr>
            <w:r w:rsidRPr="000E1730">
              <w:t>Kwota i waluta zlecenia (waluta podawana jest w atrybucie elementu)</w:t>
            </w:r>
          </w:p>
        </w:tc>
        <w:tc>
          <w:tcPr>
            <w:tcW w:w="0" w:type="auto"/>
            <w:tcBorders>
              <w:bottom w:val="nil"/>
            </w:tcBorders>
            <w:vAlign w:val="center"/>
          </w:tcPr>
          <w:p w:rsidR="002B7A14" w:rsidRPr="000E1730" w:rsidRDefault="002B7A14" w:rsidP="00D235D2">
            <w:pPr>
              <w:pStyle w:val="Tabela-zawarto"/>
              <w:jc w:val="center"/>
            </w:pPr>
            <w:r w:rsidRPr="000E1730">
              <w:t>x</w:t>
            </w:r>
          </w:p>
        </w:tc>
        <w:tc>
          <w:tcPr>
            <w:tcW w:w="0" w:type="auto"/>
            <w:tcBorders>
              <w:bottom w:val="nil"/>
            </w:tcBorders>
            <w:vAlign w:val="center"/>
          </w:tcPr>
          <w:p w:rsidR="002B7A14" w:rsidRPr="000E1730" w:rsidRDefault="002B7A14" w:rsidP="00D235D2">
            <w:pPr>
              <w:pStyle w:val="Tabela-zawarto"/>
              <w:jc w:val="center"/>
            </w:pPr>
            <w:r w:rsidRPr="000E1730">
              <w:t>x</w:t>
            </w:r>
          </w:p>
        </w:tc>
        <w:tc>
          <w:tcPr>
            <w:tcW w:w="0" w:type="auto"/>
            <w:tcBorders>
              <w:bottom w:val="nil"/>
            </w:tcBorders>
            <w:vAlign w:val="center"/>
          </w:tcPr>
          <w:p w:rsidR="002B7A14" w:rsidRPr="000E1730" w:rsidRDefault="002B7A14" w:rsidP="00D235D2">
            <w:pPr>
              <w:pStyle w:val="Tabela-zawarto"/>
              <w:jc w:val="center"/>
            </w:pPr>
            <w:r w:rsidRPr="000E1730">
              <w:t>x</w:t>
            </w:r>
          </w:p>
        </w:tc>
        <w:tc>
          <w:tcPr>
            <w:tcW w:w="0" w:type="auto"/>
            <w:tcBorders>
              <w:bottom w:val="nil"/>
            </w:tcBorders>
            <w:vAlign w:val="center"/>
          </w:tcPr>
          <w:p w:rsidR="002B7A14" w:rsidRPr="000E1730" w:rsidRDefault="002B7A14" w:rsidP="007E2F0A">
            <w:pPr>
              <w:pStyle w:val="Tabela-zawarto"/>
              <w:jc w:val="center"/>
            </w:pPr>
            <w:r w:rsidRPr="000E1730">
              <w:t>x</w:t>
            </w:r>
          </w:p>
        </w:tc>
        <w:tc>
          <w:tcPr>
            <w:tcW w:w="0" w:type="auto"/>
            <w:tcBorders>
              <w:bottom w:val="nil"/>
            </w:tcBorders>
            <w:vAlign w:val="center"/>
          </w:tcPr>
          <w:p w:rsidR="002B7A14" w:rsidRPr="000E1730" w:rsidRDefault="002B7A14" w:rsidP="007E2F0A">
            <w:pPr>
              <w:pStyle w:val="Tabela-zawarto"/>
              <w:jc w:val="center"/>
            </w:pPr>
            <w:r w:rsidRPr="000E1730">
              <w:t>x</w:t>
            </w:r>
          </w:p>
        </w:tc>
        <w:tc>
          <w:tcPr>
            <w:tcW w:w="691" w:type="dxa"/>
            <w:tcBorders>
              <w:bottom w:val="nil"/>
            </w:tcBorders>
            <w:vAlign w:val="center"/>
          </w:tcPr>
          <w:p w:rsidR="002B7A14" w:rsidRPr="000E1730" w:rsidRDefault="002B7A14" w:rsidP="007E2F0A">
            <w:pPr>
              <w:pStyle w:val="Tabela-zawarto"/>
              <w:jc w:val="center"/>
            </w:pPr>
            <w:r w:rsidRPr="000E1730">
              <w:t>x</w:t>
            </w:r>
          </w:p>
        </w:tc>
        <w:tc>
          <w:tcPr>
            <w:tcW w:w="4129" w:type="dxa"/>
            <w:tcBorders>
              <w:bottom w:val="nil"/>
            </w:tcBorders>
          </w:tcPr>
          <w:p w:rsidR="002B7A14" w:rsidRPr="00AB7C05" w:rsidRDefault="002B7A14" w:rsidP="00AB7C05">
            <w:pPr>
              <w:pStyle w:val="Tabela-zawarto"/>
              <w:jc w:val="center"/>
            </w:pPr>
            <w:r w:rsidRPr="00AB7C05">
              <w:t xml:space="preserve">Kwota i waluta zlecenia </w:t>
            </w:r>
          </w:p>
          <w:p w:rsidR="002B7A14" w:rsidRPr="00AB7C05" w:rsidRDefault="002B7A14" w:rsidP="00AB7C05">
            <w:pPr>
              <w:pStyle w:val="Tabela-zawarto"/>
              <w:jc w:val="center"/>
            </w:pPr>
            <w:r w:rsidRPr="00AB7C05">
              <w:t>(Dla przelewów walutowych wewnątrzbankowych może to być zarówno waluta rachunku zleceniodawcy jak i beneficjenta, dla pozostałych przelewów walutowych traktowane to jest jako waluta rachunku beneficjenta)</w:t>
            </w:r>
          </w:p>
          <w:p w:rsidR="002B7A14" w:rsidRDefault="002B7A14" w:rsidP="00AB7C05">
            <w:pPr>
              <w:pStyle w:val="Tabela-zawarto"/>
              <w:jc w:val="center"/>
            </w:pPr>
          </w:p>
          <w:p w:rsidR="002B7A14" w:rsidRPr="00AB7C05" w:rsidRDefault="002B7A14" w:rsidP="00AB7C05">
            <w:pPr>
              <w:pStyle w:val="Tabela-zawarto"/>
              <w:jc w:val="center"/>
            </w:pPr>
            <w:r w:rsidRPr="00AB7C05">
              <w:t>Całość kwoty nie powinna przekraczać 15 znaków w tym 2 znaki po przecinku</w:t>
            </w:r>
          </w:p>
          <w:p w:rsidR="002B7A14" w:rsidRDefault="002B7A14" w:rsidP="00C6496E">
            <w:pPr>
              <w:pStyle w:val="Tabela-zawarto"/>
              <w:jc w:val="center"/>
            </w:pPr>
            <w:r w:rsidRPr="00AB7C05">
              <w:t>Waluta domyślna</w:t>
            </w:r>
            <w:r>
              <w:t>:</w:t>
            </w:r>
          </w:p>
          <w:p w:rsidR="002B7A14" w:rsidRDefault="002B7A14" w:rsidP="00C6496E">
            <w:pPr>
              <w:pStyle w:val="Tabela-zawarto"/>
              <w:jc w:val="center"/>
            </w:pPr>
            <w:r>
              <w:t>-</w:t>
            </w:r>
            <w:r w:rsidRPr="00AB7C05">
              <w:t xml:space="preserve"> </w:t>
            </w:r>
            <w:r>
              <w:t>dla zleceń Domestic, ZUS, US –</w:t>
            </w:r>
            <w:r w:rsidRPr="00AB7C05">
              <w:t xml:space="preserve"> PLN</w:t>
            </w:r>
          </w:p>
          <w:p w:rsidR="002B7A14" w:rsidRPr="000E1730" w:rsidRDefault="002B7A14" w:rsidP="00187C91">
            <w:pPr>
              <w:pStyle w:val="Tabela-zawarto"/>
              <w:jc w:val="center"/>
            </w:pPr>
            <w:r>
              <w:t>- dla pozostałych zleceń – EUR</w:t>
            </w:r>
          </w:p>
        </w:tc>
      </w:tr>
      <w:tr w:rsidR="002B7A14" w:rsidRPr="000E1730" w:rsidTr="00ED173E">
        <w:trPr>
          <w:jc w:val="center"/>
        </w:trPr>
        <w:tc>
          <w:tcPr>
            <w:tcW w:w="514" w:type="dxa"/>
            <w:tcBorders>
              <w:bottom w:val="dashed" w:sz="4" w:space="0" w:color="auto"/>
            </w:tcBorders>
            <w:vAlign w:val="center"/>
          </w:tcPr>
          <w:p w:rsidR="002B7A14" w:rsidRPr="000E1730" w:rsidRDefault="002B7A14" w:rsidP="00D235D2">
            <w:pPr>
              <w:pStyle w:val="Tabela-zawarto"/>
              <w:jc w:val="center"/>
            </w:pPr>
          </w:p>
        </w:tc>
        <w:tc>
          <w:tcPr>
            <w:tcW w:w="3503" w:type="dxa"/>
            <w:tcBorders>
              <w:bottom w:val="dashed" w:sz="4" w:space="0" w:color="auto"/>
            </w:tcBorders>
            <w:shd w:val="clear" w:color="auto" w:fill="00FFFF"/>
            <w:vAlign w:val="center"/>
          </w:tcPr>
          <w:p w:rsidR="002B7A14" w:rsidRPr="000E1730" w:rsidRDefault="002B7A14" w:rsidP="00D235D2">
            <w:pPr>
              <w:pStyle w:val="Tabela-zawarto"/>
              <w:ind w:left="431" w:hanging="431"/>
              <w:rPr>
                <w:lang w:val="en-US"/>
              </w:rPr>
            </w:pPr>
            <w:r>
              <w:rPr>
                <w:lang w:val="en-US"/>
              </w:rPr>
              <w:t xml:space="preserve">-   -   -   </w:t>
            </w:r>
            <w:r w:rsidRPr="000E1730">
              <w:rPr>
                <w:lang w:val="en-US"/>
              </w:rPr>
              <w:t xml:space="preserve">CustomerPayeeIdentifier   </w:t>
            </w:r>
            <w:r w:rsidRPr="000E1730">
              <w:rPr>
                <w:b/>
                <w:lang w:val="en-US"/>
              </w:rPr>
              <w:t>XOR</w:t>
            </w:r>
          </w:p>
        </w:tc>
        <w:tc>
          <w:tcPr>
            <w:tcW w:w="2824" w:type="dxa"/>
            <w:tcBorders>
              <w:bottom w:val="dashed" w:sz="4" w:space="0" w:color="auto"/>
            </w:tcBorders>
          </w:tcPr>
          <w:p w:rsidR="002B7A14" w:rsidRPr="000E1730" w:rsidRDefault="002B7A14" w:rsidP="00D235D2">
            <w:pPr>
              <w:pStyle w:val="Tabela-zawarto"/>
            </w:pPr>
            <w:r w:rsidRPr="000E1730">
              <w:t>Identyfikator beneficjenta (podawany w przypadku korzystania z książki adresowej)</w:t>
            </w:r>
          </w:p>
        </w:tc>
        <w:tc>
          <w:tcPr>
            <w:tcW w:w="0" w:type="auto"/>
            <w:tcBorders>
              <w:bottom w:val="dashed" w:sz="4" w:space="0" w:color="auto"/>
            </w:tcBorders>
            <w:vAlign w:val="center"/>
          </w:tcPr>
          <w:p w:rsidR="002B7A14" w:rsidRPr="000E1730" w:rsidRDefault="002B7A14" w:rsidP="00D235D2">
            <w:pPr>
              <w:pStyle w:val="Tabela-zawarto"/>
              <w:jc w:val="center"/>
            </w:pPr>
          </w:p>
        </w:tc>
        <w:tc>
          <w:tcPr>
            <w:tcW w:w="0" w:type="auto"/>
            <w:tcBorders>
              <w:bottom w:val="dashed" w:sz="4" w:space="0" w:color="auto"/>
            </w:tcBorders>
            <w:vAlign w:val="center"/>
          </w:tcPr>
          <w:p w:rsidR="002B7A14" w:rsidRPr="000E1730" w:rsidRDefault="002B7A14" w:rsidP="00D235D2">
            <w:pPr>
              <w:pStyle w:val="Tabela-zawarto"/>
              <w:jc w:val="center"/>
            </w:pPr>
          </w:p>
        </w:tc>
        <w:tc>
          <w:tcPr>
            <w:tcW w:w="0" w:type="auto"/>
            <w:tcBorders>
              <w:bottom w:val="dashed" w:sz="4" w:space="0" w:color="auto"/>
            </w:tcBorders>
            <w:vAlign w:val="center"/>
          </w:tcPr>
          <w:p w:rsidR="002B7A14" w:rsidRPr="000E1730" w:rsidRDefault="002B7A14" w:rsidP="00D235D2">
            <w:pPr>
              <w:pStyle w:val="Tabela-zawarto"/>
              <w:jc w:val="center"/>
            </w:pPr>
          </w:p>
        </w:tc>
        <w:tc>
          <w:tcPr>
            <w:tcW w:w="0" w:type="auto"/>
            <w:tcBorders>
              <w:bottom w:val="dashed" w:sz="4" w:space="0" w:color="auto"/>
            </w:tcBorders>
            <w:vAlign w:val="center"/>
          </w:tcPr>
          <w:p w:rsidR="002B7A14" w:rsidRPr="00815B23" w:rsidRDefault="002B7A14" w:rsidP="00D235D2">
            <w:pPr>
              <w:pStyle w:val="Tabela-zawarto"/>
              <w:jc w:val="center"/>
            </w:pPr>
          </w:p>
        </w:tc>
        <w:tc>
          <w:tcPr>
            <w:tcW w:w="0" w:type="auto"/>
            <w:tcBorders>
              <w:bottom w:val="dashed" w:sz="4" w:space="0" w:color="auto"/>
            </w:tcBorders>
          </w:tcPr>
          <w:p w:rsidR="002B7A14" w:rsidRPr="00815B23" w:rsidRDefault="002B7A14" w:rsidP="00D235D2">
            <w:pPr>
              <w:pStyle w:val="Tabela-zawarto"/>
              <w:jc w:val="center"/>
            </w:pPr>
          </w:p>
        </w:tc>
        <w:tc>
          <w:tcPr>
            <w:tcW w:w="691" w:type="dxa"/>
            <w:tcBorders>
              <w:bottom w:val="dashed" w:sz="4" w:space="0" w:color="auto"/>
            </w:tcBorders>
          </w:tcPr>
          <w:p w:rsidR="002B7A14" w:rsidRPr="00815B23" w:rsidRDefault="002B7A14" w:rsidP="00D235D2">
            <w:pPr>
              <w:pStyle w:val="Tabela-zawarto"/>
              <w:jc w:val="center"/>
            </w:pPr>
          </w:p>
        </w:tc>
        <w:tc>
          <w:tcPr>
            <w:tcW w:w="4129" w:type="dxa"/>
            <w:tcBorders>
              <w:bottom w:val="dashed" w:sz="4" w:space="0" w:color="auto"/>
            </w:tcBorders>
          </w:tcPr>
          <w:p w:rsidR="002B7A14" w:rsidRPr="00815B23" w:rsidRDefault="002B7A14" w:rsidP="00D235D2">
            <w:pPr>
              <w:pStyle w:val="Tabela-zawarto"/>
              <w:jc w:val="center"/>
            </w:pPr>
          </w:p>
        </w:tc>
      </w:tr>
      <w:tr w:rsidR="002B7A14" w:rsidRPr="000E1730" w:rsidTr="00ED173E">
        <w:trPr>
          <w:jc w:val="center"/>
        </w:trPr>
        <w:tc>
          <w:tcPr>
            <w:tcW w:w="514" w:type="dxa"/>
            <w:tcBorders>
              <w:top w:val="dashed" w:sz="4" w:space="0" w:color="auto"/>
            </w:tcBorders>
            <w:vAlign w:val="center"/>
          </w:tcPr>
          <w:p w:rsidR="002B7A14" w:rsidRPr="000E1730" w:rsidRDefault="002B7A14" w:rsidP="006C1A70">
            <w:pPr>
              <w:pStyle w:val="Tabela-zawarto"/>
              <w:jc w:val="center"/>
              <w:rPr>
                <w:lang w:val="en-US"/>
              </w:rPr>
            </w:pPr>
            <w:r w:rsidRPr="000E1730">
              <w:rPr>
                <w:lang w:val="en-US"/>
              </w:rPr>
              <w:t>A-17</w:t>
            </w:r>
          </w:p>
        </w:tc>
        <w:tc>
          <w:tcPr>
            <w:tcW w:w="3503" w:type="dxa"/>
            <w:tcBorders>
              <w:top w:val="dashed" w:sz="4" w:space="0" w:color="auto"/>
            </w:tcBorders>
            <w:shd w:val="clear" w:color="auto" w:fill="00FFFF"/>
            <w:vAlign w:val="center"/>
          </w:tcPr>
          <w:p w:rsidR="002B7A14" w:rsidRPr="000E1730" w:rsidRDefault="002B7A14" w:rsidP="006C1A70">
            <w:pPr>
              <w:pStyle w:val="Tabela-zawarto"/>
              <w:rPr>
                <w:lang w:val="en-US"/>
              </w:rPr>
            </w:pPr>
            <w:r>
              <w:rPr>
                <w:lang w:val="en-US"/>
              </w:rPr>
              <w:t xml:space="preserve">-   -   -   PayeeParty                        </w:t>
            </w:r>
            <w:r w:rsidRPr="000E1730">
              <w:rPr>
                <w:b/>
                <w:lang w:val="en-US"/>
              </w:rPr>
              <w:t>XOR</w:t>
            </w:r>
          </w:p>
        </w:tc>
        <w:tc>
          <w:tcPr>
            <w:tcW w:w="2824" w:type="dxa"/>
            <w:tcBorders>
              <w:top w:val="dashed" w:sz="4" w:space="0" w:color="auto"/>
            </w:tcBorders>
          </w:tcPr>
          <w:p w:rsidR="002B7A14" w:rsidRPr="000E1730" w:rsidRDefault="002B7A14" w:rsidP="006C1A70">
            <w:pPr>
              <w:pStyle w:val="Tabela-zawarto"/>
            </w:pPr>
            <w:r w:rsidRPr="000E1730">
              <w:t>Informacje o beneficjencie</w:t>
            </w:r>
          </w:p>
        </w:tc>
        <w:tc>
          <w:tcPr>
            <w:tcW w:w="0" w:type="auto"/>
            <w:tcBorders>
              <w:top w:val="dashed" w:sz="4" w:space="0" w:color="auto"/>
            </w:tcBorders>
            <w:vAlign w:val="center"/>
          </w:tcPr>
          <w:p w:rsidR="002B7A14" w:rsidRPr="000E1730" w:rsidRDefault="002B7A14" w:rsidP="006C1A70">
            <w:pPr>
              <w:pStyle w:val="Tabela-zawarto"/>
              <w:jc w:val="center"/>
            </w:pPr>
            <w:r w:rsidRPr="000E1730">
              <w:t>x</w:t>
            </w:r>
          </w:p>
        </w:tc>
        <w:tc>
          <w:tcPr>
            <w:tcW w:w="0" w:type="auto"/>
            <w:tcBorders>
              <w:top w:val="dashed" w:sz="4" w:space="0" w:color="auto"/>
            </w:tcBorders>
            <w:vAlign w:val="center"/>
          </w:tcPr>
          <w:p w:rsidR="002B7A14" w:rsidRPr="000E1730" w:rsidRDefault="002B7A14" w:rsidP="006C1A70">
            <w:pPr>
              <w:pStyle w:val="Tabela-zawarto"/>
              <w:jc w:val="center"/>
            </w:pPr>
            <w:r w:rsidRPr="000E1730">
              <w:t>x</w:t>
            </w:r>
          </w:p>
        </w:tc>
        <w:tc>
          <w:tcPr>
            <w:tcW w:w="0" w:type="auto"/>
            <w:tcBorders>
              <w:top w:val="dashed" w:sz="4" w:space="0" w:color="auto"/>
            </w:tcBorders>
            <w:vAlign w:val="center"/>
          </w:tcPr>
          <w:p w:rsidR="002B7A14" w:rsidRPr="000E1730" w:rsidRDefault="002B7A14" w:rsidP="007E2F0A">
            <w:pPr>
              <w:pStyle w:val="Tabela-zawarto"/>
              <w:jc w:val="center"/>
            </w:pPr>
            <w:r w:rsidRPr="000E1730">
              <w:t>x</w:t>
            </w:r>
          </w:p>
        </w:tc>
        <w:tc>
          <w:tcPr>
            <w:tcW w:w="0" w:type="auto"/>
            <w:tcBorders>
              <w:top w:val="dashed" w:sz="4" w:space="0" w:color="auto"/>
            </w:tcBorders>
            <w:vAlign w:val="center"/>
          </w:tcPr>
          <w:p w:rsidR="002B7A14" w:rsidRPr="000E1730" w:rsidRDefault="002B7A14" w:rsidP="006C1A70">
            <w:pPr>
              <w:pStyle w:val="Tabela-zawarto"/>
              <w:jc w:val="center"/>
            </w:pPr>
            <w:r w:rsidRPr="000E1730">
              <w:t>x</w:t>
            </w:r>
          </w:p>
        </w:tc>
        <w:tc>
          <w:tcPr>
            <w:tcW w:w="0" w:type="auto"/>
            <w:tcBorders>
              <w:top w:val="dashed" w:sz="4" w:space="0" w:color="auto"/>
            </w:tcBorders>
            <w:vAlign w:val="center"/>
          </w:tcPr>
          <w:p w:rsidR="002B7A14" w:rsidRPr="000E1730" w:rsidRDefault="002B7A14" w:rsidP="007E2F0A">
            <w:pPr>
              <w:pStyle w:val="Tabela-zawarto"/>
              <w:jc w:val="center"/>
            </w:pPr>
            <w:r w:rsidRPr="000E1730">
              <w:t>x</w:t>
            </w:r>
          </w:p>
        </w:tc>
        <w:tc>
          <w:tcPr>
            <w:tcW w:w="691" w:type="dxa"/>
            <w:tcBorders>
              <w:top w:val="dashed" w:sz="4" w:space="0" w:color="auto"/>
            </w:tcBorders>
            <w:vAlign w:val="center"/>
          </w:tcPr>
          <w:p w:rsidR="002B7A14" w:rsidRPr="000E1730" w:rsidRDefault="002B7A14" w:rsidP="007E2F0A">
            <w:pPr>
              <w:pStyle w:val="Tabela-zawarto"/>
              <w:jc w:val="center"/>
            </w:pPr>
            <w:r w:rsidRPr="000E1730">
              <w:t>x</w:t>
            </w:r>
          </w:p>
        </w:tc>
        <w:tc>
          <w:tcPr>
            <w:tcW w:w="4129" w:type="dxa"/>
            <w:tcBorders>
              <w:top w:val="dashed" w:sz="4" w:space="0" w:color="auto"/>
            </w:tcBorders>
          </w:tcPr>
          <w:p w:rsidR="002B7A14" w:rsidRPr="000E1730" w:rsidRDefault="002B7A14" w:rsidP="006C1A70">
            <w:pPr>
              <w:pStyle w:val="Tabela-zawarto"/>
              <w:jc w:val="center"/>
            </w:pPr>
          </w:p>
        </w:tc>
      </w:tr>
      <w:tr w:rsidR="002B7A14" w:rsidRPr="000E1730" w:rsidTr="00ED173E">
        <w:trPr>
          <w:jc w:val="center"/>
        </w:trPr>
        <w:tc>
          <w:tcPr>
            <w:tcW w:w="514" w:type="dxa"/>
            <w:vAlign w:val="center"/>
          </w:tcPr>
          <w:p w:rsidR="002B7A14" w:rsidRPr="000E1730" w:rsidRDefault="002B7A14" w:rsidP="006C1A70">
            <w:pPr>
              <w:pStyle w:val="Tabela-zawarto"/>
              <w:jc w:val="center"/>
            </w:pPr>
          </w:p>
        </w:tc>
        <w:tc>
          <w:tcPr>
            <w:tcW w:w="3503" w:type="dxa"/>
            <w:vAlign w:val="center"/>
          </w:tcPr>
          <w:p w:rsidR="002B7A14" w:rsidRPr="000E1730" w:rsidRDefault="002B7A14" w:rsidP="006C1A70">
            <w:pPr>
              <w:pStyle w:val="Tabela-zawarto"/>
              <w:rPr>
                <w:lang w:val="en-US"/>
              </w:rPr>
            </w:pPr>
            <w:r>
              <w:rPr>
                <w:lang w:val="en-US"/>
              </w:rPr>
              <w:t xml:space="preserve">-   -   -   -   </w:t>
            </w:r>
            <w:r w:rsidRPr="000E1730">
              <w:rPr>
                <w:lang w:val="en-US"/>
              </w:rPr>
              <w:t>Identifier</w:t>
            </w:r>
          </w:p>
        </w:tc>
        <w:tc>
          <w:tcPr>
            <w:tcW w:w="2824" w:type="dxa"/>
          </w:tcPr>
          <w:p w:rsidR="002B7A14" w:rsidRPr="000E1730" w:rsidRDefault="002B7A14" w:rsidP="006C1A70">
            <w:pPr>
              <w:pStyle w:val="Tabela-zawarto"/>
            </w:pPr>
            <w:r w:rsidRPr="000E1730">
              <w:t>Identyfikator beneficjenta</w:t>
            </w:r>
          </w:p>
        </w:tc>
        <w:tc>
          <w:tcPr>
            <w:tcW w:w="0" w:type="auto"/>
            <w:vAlign w:val="center"/>
          </w:tcPr>
          <w:p w:rsidR="002B7A14" w:rsidRPr="000E1730" w:rsidRDefault="002B7A14" w:rsidP="006C1A70">
            <w:pPr>
              <w:pStyle w:val="Tabela-zawarto"/>
              <w:jc w:val="center"/>
              <w:rPr>
                <w:lang w:val="en-US"/>
              </w:rPr>
            </w:pPr>
          </w:p>
        </w:tc>
        <w:tc>
          <w:tcPr>
            <w:tcW w:w="0" w:type="auto"/>
            <w:vAlign w:val="center"/>
          </w:tcPr>
          <w:p w:rsidR="002B7A14" w:rsidRPr="000E1730" w:rsidRDefault="002B7A14" w:rsidP="006C1A70">
            <w:pPr>
              <w:pStyle w:val="Tabela-zawarto"/>
              <w:jc w:val="center"/>
              <w:rPr>
                <w:lang w:val="en-US"/>
              </w:rPr>
            </w:pPr>
          </w:p>
        </w:tc>
        <w:tc>
          <w:tcPr>
            <w:tcW w:w="0" w:type="auto"/>
            <w:vAlign w:val="center"/>
          </w:tcPr>
          <w:p w:rsidR="002B7A14" w:rsidRPr="000E1730" w:rsidRDefault="002B7A14" w:rsidP="006C1A70">
            <w:pPr>
              <w:pStyle w:val="Tabela-zawarto"/>
              <w:jc w:val="center"/>
              <w:rPr>
                <w:lang w:val="en-US"/>
              </w:rPr>
            </w:pPr>
          </w:p>
        </w:tc>
        <w:tc>
          <w:tcPr>
            <w:tcW w:w="0" w:type="auto"/>
            <w:vAlign w:val="center"/>
          </w:tcPr>
          <w:p w:rsidR="002B7A14" w:rsidRPr="000E1730" w:rsidRDefault="002B7A14" w:rsidP="006C1A70">
            <w:pPr>
              <w:pStyle w:val="Tabela-zawarto"/>
              <w:jc w:val="center"/>
              <w:rPr>
                <w:lang w:val="en-US"/>
              </w:rPr>
            </w:pPr>
          </w:p>
        </w:tc>
        <w:tc>
          <w:tcPr>
            <w:tcW w:w="0" w:type="auto"/>
          </w:tcPr>
          <w:p w:rsidR="002B7A14" w:rsidRPr="000E1730" w:rsidRDefault="002B7A14" w:rsidP="006C1A70">
            <w:pPr>
              <w:pStyle w:val="Tabela-zawarto"/>
              <w:jc w:val="center"/>
              <w:rPr>
                <w:lang w:val="en-US"/>
              </w:rPr>
            </w:pPr>
          </w:p>
        </w:tc>
        <w:tc>
          <w:tcPr>
            <w:tcW w:w="691" w:type="dxa"/>
          </w:tcPr>
          <w:p w:rsidR="002B7A14" w:rsidRPr="000E1730" w:rsidRDefault="002B7A14" w:rsidP="006C1A70">
            <w:pPr>
              <w:pStyle w:val="Tabela-zawarto"/>
              <w:jc w:val="center"/>
              <w:rPr>
                <w:lang w:val="en-US"/>
              </w:rPr>
            </w:pPr>
          </w:p>
        </w:tc>
        <w:tc>
          <w:tcPr>
            <w:tcW w:w="4129" w:type="dxa"/>
          </w:tcPr>
          <w:p w:rsidR="002B7A14" w:rsidRPr="000E1730" w:rsidRDefault="002B7A14" w:rsidP="006C1A70">
            <w:pPr>
              <w:pStyle w:val="Tabela-zawarto"/>
              <w:jc w:val="center"/>
              <w:rPr>
                <w:lang w:val="en-US"/>
              </w:rPr>
            </w:pPr>
          </w:p>
        </w:tc>
      </w:tr>
      <w:tr w:rsidR="002B7A14" w:rsidRPr="000E1730" w:rsidTr="00ED173E">
        <w:trPr>
          <w:jc w:val="center"/>
        </w:trPr>
        <w:tc>
          <w:tcPr>
            <w:tcW w:w="514" w:type="dxa"/>
            <w:vAlign w:val="center"/>
          </w:tcPr>
          <w:p w:rsidR="002B7A14" w:rsidRPr="000E1730" w:rsidRDefault="002B7A14" w:rsidP="006C1A70">
            <w:pPr>
              <w:pStyle w:val="Tabela-zawarto"/>
              <w:jc w:val="center"/>
              <w:rPr>
                <w:lang w:val="en-US"/>
              </w:rPr>
            </w:pPr>
          </w:p>
        </w:tc>
        <w:tc>
          <w:tcPr>
            <w:tcW w:w="3503" w:type="dxa"/>
            <w:vAlign w:val="center"/>
          </w:tcPr>
          <w:p w:rsidR="002B7A14" w:rsidRPr="000E1730" w:rsidRDefault="002B7A14" w:rsidP="006C1A70">
            <w:pPr>
              <w:pStyle w:val="Tabela-zawarto"/>
              <w:rPr>
                <w:lang w:val="en-US"/>
              </w:rPr>
            </w:pPr>
            <w:r>
              <w:rPr>
                <w:lang w:val="en-US"/>
              </w:rPr>
              <w:t xml:space="preserve">-   -   -   -   </w:t>
            </w:r>
            <w:r w:rsidRPr="000E1730">
              <w:rPr>
                <w:lang w:val="en-US"/>
              </w:rPr>
              <w:t>Name</w:t>
            </w:r>
          </w:p>
        </w:tc>
        <w:tc>
          <w:tcPr>
            <w:tcW w:w="2824" w:type="dxa"/>
          </w:tcPr>
          <w:p w:rsidR="002B7A14" w:rsidRPr="000E1730" w:rsidRDefault="002B7A14" w:rsidP="006C1A70">
            <w:pPr>
              <w:pStyle w:val="Tabela-zawarto"/>
            </w:pPr>
            <w:r w:rsidRPr="000E1730">
              <w:t>Nazwa beneficjenta</w:t>
            </w:r>
          </w:p>
        </w:tc>
        <w:tc>
          <w:tcPr>
            <w:tcW w:w="0" w:type="auto"/>
            <w:vAlign w:val="center"/>
          </w:tcPr>
          <w:p w:rsidR="002B7A14" w:rsidRPr="000E1730" w:rsidRDefault="002B7A14" w:rsidP="006C1A70">
            <w:pPr>
              <w:pStyle w:val="Tabela-zawarto"/>
              <w:jc w:val="center"/>
              <w:rPr>
                <w:lang w:val="en-US"/>
              </w:rPr>
            </w:pPr>
            <w:r w:rsidRPr="000E1730">
              <w:rPr>
                <w:lang w:val="en-US"/>
              </w:rPr>
              <w:t>x</w:t>
            </w:r>
          </w:p>
        </w:tc>
        <w:tc>
          <w:tcPr>
            <w:tcW w:w="0" w:type="auto"/>
            <w:vAlign w:val="center"/>
          </w:tcPr>
          <w:p w:rsidR="002B7A14" w:rsidRPr="000E1730" w:rsidRDefault="002B7A14" w:rsidP="006C1A70">
            <w:pPr>
              <w:pStyle w:val="Tabela-zawarto"/>
              <w:jc w:val="center"/>
              <w:rPr>
                <w:lang w:val="en-US"/>
              </w:rPr>
            </w:pPr>
            <w:r w:rsidRPr="000E1730">
              <w:rPr>
                <w:lang w:val="en-US"/>
              </w:rPr>
              <w:t>x</w:t>
            </w:r>
          </w:p>
        </w:tc>
        <w:tc>
          <w:tcPr>
            <w:tcW w:w="0" w:type="auto"/>
            <w:vAlign w:val="center"/>
          </w:tcPr>
          <w:p w:rsidR="002B7A14" w:rsidRPr="000E1730" w:rsidRDefault="002B7A14" w:rsidP="007E2F0A">
            <w:pPr>
              <w:pStyle w:val="Tabela-zawarto"/>
              <w:jc w:val="center"/>
            </w:pPr>
            <w:r w:rsidRPr="000E1730">
              <w:t>x</w:t>
            </w:r>
          </w:p>
        </w:tc>
        <w:tc>
          <w:tcPr>
            <w:tcW w:w="0" w:type="auto"/>
            <w:vAlign w:val="center"/>
          </w:tcPr>
          <w:p w:rsidR="002B7A14" w:rsidRPr="000E1730" w:rsidRDefault="002B7A14" w:rsidP="006C1A70">
            <w:pPr>
              <w:pStyle w:val="Tabela-zawarto"/>
              <w:jc w:val="center"/>
              <w:rPr>
                <w:lang w:val="en-US"/>
              </w:rPr>
            </w:pPr>
            <w:r w:rsidRPr="000E1730">
              <w:rPr>
                <w:lang w:val="en-US"/>
              </w:rPr>
              <w:t>x</w:t>
            </w:r>
          </w:p>
        </w:tc>
        <w:tc>
          <w:tcPr>
            <w:tcW w:w="0" w:type="auto"/>
          </w:tcPr>
          <w:p w:rsidR="002B7A14" w:rsidRPr="000E1730" w:rsidRDefault="002B7A14" w:rsidP="006C1A70">
            <w:pPr>
              <w:pStyle w:val="Tabela-zawarto"/>
              <w:jc w:val="center"/>
              <w:rPr>
                <w:lang w:val="en-US"/>
              </w:rPr>
            </w:pPr>
          </w:p>
        </w:tc>
        <w:tc>
          <w:tcPr>
            <w:tcW w:w="691" w:type="dxa"/>
            <w:vAlign w:val="center"/>
          </w:tcPr>
          <w:p w:rsidR="002B7A14" w:rsidRPr="000E1730" w:rsidRDefault="002B7A14" w:rsidP="007E2F0A">
            <w:pPr>
              <w:pStyle w:val="Tabela-zawarto"/>
              <w:jc w:val="center"/>
            </w:pPr>
            <w:r w:rsidRPr="000E1730">
              <w:t>x</w:t>
            </w:r>
          </w:p>
        </w:tc>
        <w:tc>
          <w:tcPr>
            <w:tcW w:w="4129" w:type="dxa"/>
          </w:tcPr>
          <w:p w:rsidR="002B7A14" w:rsidRPr="000E1730" w:rsidRDefault="002B7A14" w:rsidP="00033EFB">
            <w:pPr>
              <w:pStyle w:val="Tabela-zawarto"/>
              <w:jc w:val="center"/>
              <w:rPr>
                <w:lang w:val="en-US"/>
              </w:rPr>
            </w:pPr>
            <w:r w:rsidRPr="000E1730">
              <w:rPr>
                <w:lang w:val="en-US"/>
              </w:rPr>
              <w:t xml:space="preserve">Pełna nazwa </w:t>
            </w:r>
            <w:r w:rsidRPr="00790CE4">
              <w:rPr>
                <w:lang w:val="en-US"/>
              </w:rPr>
              <w:t>beneficjenta</w:t>
            </w:r>
          </w:p>
        </w:tc>
      </w:tr>
      <w:tr w:rsidR="002B7A14" w:rsidRPr="000E1730" w:rsidTr="00ED173E">
        <w:trPr>
          <w:jc w:val="center"/>
        </w:trPr>
        <w:tc>
          <w:tcPr>
            <w:tcW w:w="514" w:type="dxa"/>
            <w:vAlign w:val="center"/>
          </w:tcPr>
          <w:p w:rsidR="002B7A14" w:rsidRPr="000E1730" w:rsidRDefault="002B7A14" w:rsidP="006C1A70">
            <w:pPr>
              <w:pStyle w:val="Tabela-zawarto"/>
              <w:jc w:val="center"/>
              <w:rPr>
                <w:lang w:val="en-US"/>
              </w:rPr>
            </w:pPr>
          </w:p>
        </w:tc>
        <w:tc>
          <w:tcPr>
            <w:tcW w:w="3503" w:type="dxa"/>
            <w:vAlign w:val="center"/>
          </w:tcPr>
          <w:p w:rsidR="002B7A14" w:rsidRPr="000E1730" w:rsidRDefault="002B7A14" w:rsidP="006C1A70">
            <w:pPr>
              <w:pStyle w:val="Tabela-zawarto"/>
              <w:rPr>
                <w:lang w:val="en-US"/>
              </w:rPr>
            </w:pPr>
            <w:r>
              <w:rPr>
                <w:lang w:val="en-US"/>
              </w:rPr>
              <w:t xml:space="preserve">-   -   -   -   </w:t>
            </w:r>
            <w:r w:rsidRPr="000E1730">
              <w:rPr>
                <w:lang w:val="en-US"/>
              </w:rPr>
              <w:t>AdditionalName</w:t>
            </w:r>
          </w:p>
        </w:tc>
        <w:tc>
          <w:tcPr>
            <w:tcW w:w="2824" w:type="dxa"/>
          </w:tcPr>
          <w:p w:rsidR="002B7A14" w:rsidRPr="000E1730" w:rsidRDefault="002B7A14" w:rsidP="006C1A70">
            <w:pPr>
              <w:pStyle w:val="Tabela-zawarto"/>
            </w:pPr>
            <w:r w:rsidRPr="000E1730">
              <w:t>Dodatkowa nazwa beneficjenta</w:t>
            </w: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7E2F0A">
            <w:pPr>
              <w:pStyle w:val="Tabela-zawarto"/>
              <w:jc w:val="center"/>
            </w:pPr>
            <w:r w:rsidRPr="000E1730">
              <w:t>x</w:t>
            </w:r>
          </w:p>
        </w:tc>
        <w:tc>
          <w:tcPr>
            <w:tcW w:w="691" w:type="dxa"/>
            <w:vAlign w:val="center"/>
          </w:tcPr>
          <w:p w:rsidR="002B7A14" w:rsidRPr="000E1730" w:rsidRDefault="002B7A14" w:rsidP="005200FD">
            <w:pPr>
              <w:pStyle w:val="Tabela-zawarto"/>
              <w:jc w:val="center"/>
            </w:pPr>
            <w:r w:rsidRPr="000E1730">
              <w:t>x</w:t>
            </w:r>
          </w:p>
        </w:tc>
        <w:tc>
          <w:tcPr>
            <w:tcW w:w="4129" w:type="dxa"/>
          </w:tcPr>
          <w:p w:rsidR="002B7A14" w:rsidRDefault="002B7A14" w:rsidP="005200FD">
            <w:pPr>
              <w:pStyle w:val="Tabela-zawarto"/>
              <w:jc w:val="center"/>
            </w:pPr>
            <w:r>
              <w:t>Nazwa beneficjenta - podawana w przypadku zleceń SEPA</w:t>
            </w:r>
          </w:p>
          <w:p w:rsidR="002B7A14" w:rsidRDefault="002B7A14" w:rsidP="005200FD">
            <w:pPr>
              <w:pStyle w:val="Tabela-zawarto"/>
              <w:jc w:val="center"/>
            </w:pPr>
            <w:r>
              <w:t xml:space="preserve">lub </w:t>
            </w:r>
          </w:p>
          <w:p w:rsidR="002B7A14" w:rsidRPr="000E1730" w:rsidRDefault="002B7A14" w:rsidP="005200FD">
            <w:pPr>
              <w:pStyle w:val="Tabela-zawarto"/>
              <w:jc w:val="center"/>
            </w:pPr>
            <w:r>
              <w:t>Imię i nazwisko osoby upoważnionej do odbioru czeków w przypadku zleceń sprzedaży czeków z opcją odbioru czeków w oddziale</w:t>
            </w:r>
          </w:p>
        </w:tc>
      </w:tr>
      <w:tr w:rsidR="002B7A14" w:rsidRPr="000E1730" w:rsidTr="00ED173E">
        <w:trPr>
          <w:jc w:val="center"/>
        </w:trPr>
        <w:tc>
          <w:tcPr>
            <w:tcW w:w="514" w:type="dxa"/>
            <w:vAlign w:val="center"/>
          </w:tcPr>
          <w:p w:rsidR="002B7A14" w:rsidRPr="000E1730" w:rsidRDefault="002B7A14" w:rsidP="006C1A70">
            <w:pPr>
              <w:pStyle w:val="Tabela-zawarto"/>
              <w:jc w:val="center"/>
            </w:pPr>
          </w:p>
        </w:tc>
        <w:tc>
          <w:tcPr>
            <w:tcW w:w="3503" w:type="dxa"/>
            <w:vAlign w:val="center"/>
          </w:tcPr>
          <w:p w:rsidR="002B7A14" w:rsidRPr="000E1730" w:rsidRDefault="002B7A14" w:rsidP="006C1A70">
            <w:pPr>
              <w:pStyle w:val="Tabela-zawarto"/>
            </w:pPr>
            <w:r>
              <w:rPr>
                <w:lang w:val="en-US"/>
              </w:rPr>
              <w:t xml:space="preserve">-   -   -   -   </w:t>
            </w:r>
            <w:r w:rsidRPr="000E1730">
              <w:t>Description</w:t>
            </w:r>
          </w:p>
        </w:tc>
        <w:tc>
          <w:tcPr>
            <w:tcW w:w="2824" w:type="dxa"/>
          </w:tcPr>
          <w:p w:rsidR="002B7A14" w:rsidRPr="000E1730" w:rsidRDefault="002B7A14" w:rsidP="006C1A70">
            <w:pPr>
              <w:pStyle w:val="Tabela-zawarto"/>
            </w:pPr>
            <w:r w:rsidRPr="000E1730">
              <w:t>Dodatkowe informacje o beneficjencie</w:t>
            </w: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tcPr>
          <w:p w:rsidR="002B7A14" w:rsidRPr="000E1730" w:rsidRDefault="002B7A14" w:rsidP="006C1A70">
            <w:pPr>
              <w:pStyle w:val="Tabela-zawarto"/>
              <w:jc w:val="center"/>
            </w:pPr>
          </w:p>
        </w:tc>
        <w:tc>
          <w:tcPr>
            <w:tcW w:w="691" w:type="dxa"/>
            <w:vAlign w:val="center"/>
          </w:tcPr>
          <w:p w:rsidR="002B7A14" w:rsidRPr="000E1730" w:rsidRDefault="002B7A14" w:rsidP="005200FD">
            <w:pPr>
              <w:pStyle w:val="Tabela-zawarto"/>
              <w:jc w:val="center"/>
            </w:pPr>
            <w:r w:rsidRPr="000E1730">
              <w:t>x</w:t>
            </w:r>
          </w:p>
        </w:tc>
        <w:tc>
          <w:tcPr>
            <w:tcW w:w="4129" w:type="dxa"/>
          </w:tcPr>
          <w:p w:rsidR="002B7A14" w:rsidRPr="000E1730" w:rsidRDefault="002B7A14" w:rsidP="006C1A70">
            <w:pPr>
              <w:pStyle w:val="Tabela-zawarto"/>
              <w:jc w:val="center"/>
            </w:pPr>
            <w:r>
              <w:t>Dokument tożsamości osoby upoważnionej do odbioru czeków dla zleceń sprzedaży czeków bankierskich z opcją odbioru czeków w oddziale</w:t>
            </w:r>
          </w:p>
        </w:tc>
      </w:tr>
      <w:tr w:rsidR="002B7A14" w:rsidRPr="000E1730" w:rsidTr="00ED173E">
        <w:trPr>
          <w:jc w:val="center"/>
        </w:trPr>
        <w:tc>
          <w:tcPr>
            <w:tcW w:w="514" w:type="dxa"/>
            <w:vAlign w:val="center"/>
          </w:tcPr>
          <w:p w:rsidR="002B7A14" w:rsidRPr="000E1730" w:rsidRDefault="002B7A14" w:rsidP="007E2F0A">
            <w:pPr>
              <w:pStyle w:val="Tabela-zawarto"/>
              <w:jc w:val="center"/>
            </w:pPr>
          </w:p>
        </w:tc>
        <w:tc>
          <w:tcPr>
            <w:tcW w:w="3503" w:type="dxa"/>
            <w:vAlign w:val="center"/>
          </w:tcPr>
          <w:p w:rsidR="002B7A14" w:rsidRPr="000E1730" w:rsidRDefault="002B7A14" w:rsidP="00890641">
            <w:pPr>
              <w:pStyle w:val="Tabela-zawarto"/>
            </w:pPr>
            <w:r>
              <w:rPr>
                <w:lang w:val="en-US"/>
              </w:rPr>
              <w:t xml:space="preserve">-   -   -   -   </w:t>
            </w:r>
            <w:r>
              <w:t>UltmName</w:t>
            </w:r>
          </w:p>
        </w:tc>
        <w:tc>
          <w:tcPr>
            <w:tcW w:w="2824" w:type="dxa"/>
          </w:tcPr>
          <w:p w:rsidR="002B7A14" w:rsidRPr="000E1730" w:rsidRDefault="002B7A14" w:rsidP="00A931CF">
            <w:pPr>
              <w:pStyle w:val="Tabela-zawarto"/>
            </w:pPr>
            <w:r>
              <w:t>Nazwa finalna</w:t>
            </w: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r w:rsidRPr="000E1730">
              <w:t>x</w:t>
            </w:r>
          </w:p>
        </w:tc>
        <w:tc>
          <w:tcPr>
            <w:tcW w:w="691" w:type="dxa"/>
          </w:tcPr>
          <w:p w:rsidR="002B7A14" w:rsidRPr="000E1730" w:rsidRDefault="002B7A14" w:rsidP="007E2F0A">
            <w:pPr>
              <w:pStyle w:val="Tabela-zawarto"/>
              <w:jc w:val="center"/>
            </w:pPr>
          </w:p>
        </w:tc>
        <w:tc>
          <w:tcPr>
            <w:tcW w:w="4129" w:type="dxa"/>
          </w:tcPr>
          <w:p w:rsidR="002B7A14" w:rsidRPr="000E1730" w:rsidRDefault="002B7A14" w:rsidP="007E2F0A">
            <w:pPr>
              <w:pStyle w:val="Tabela-zawarto"/>
              <w:jc w:val="center"/>
            </w:pPr>
            <w:r>
              <w:t>Nazwa finlanego odbiorcy</w:t>
            </w:r>
          </w:p>
        </w:tc>
      </w:tr>
      <w:tr w:rsidR="002B7A14" w:rsidRPr="000E1730" w:rsidTr="00ED173E">
        <w:trPr>
          <w:jc w:val="center"/>
        </w:trPr>
        <w:tc>
          <w:tcPr>
            <w:tcW w:w="514" w:type="dxa"/>
            <w:vAlign w:val="center"/>
          </w:tcPr>
          <w:p w:rsidR="002B7A14" w:rsidRPr="000E1730" w:rsidRDefault="002B7A14" w:rsidP="006C1A70">
            <w:pPr>
              <w:pStyle w:val="Tabela-zawarto"/>
              <w:jc w:val="center"/>
            </w:pPr>
            <w:r w:rsidRPr="000E1730">
              <w:t>A-11</w:t>
            </w:r>
          </w:p>
        </w:tc>
        <w:tc>
          <w:tcPr>
            <w:tcW w:w="3503" w:type="dxa"/>
            <w:vAlign w:val="center"/>
          </w:tcPr>
          <w:p w:rsidR="002B7A14" w:rsidRPr="000E1730" w:rsidRDefault="002B7A14" w:rsidP="006C1A70">
            <w:pPr>
              <w:pStyle w:val="Tabela-zawarto"/>
            </w:pPr>
            <w:r>
              <w:rPr>
                <w:lang w:val="en-US"/>
              </w:rPr>
              <w:t xml:space="preserve">-   -   -   -   </w:t>
            </w:r>
            <w:r w:rsidRPr="000E1730">
              <w:t>Address</w:t>
            </w:r>
          </w:p>
        </w:tc>
        <w:tc>
          <w:tcPr>
            <w:tcW w:w="2824" w:type="dxa"/>
          </w:tcPr>
          <w:p w:rsidR="002B7A14" w:rsidRPr="000E1730" w:rsidRDefault="002B7A14" w:rsidP="006C1A70">
            <w:pPr>
              <w:pStyle w:val="Tabela-zawarto"/>
            </w:pPr>
            <w:r w:rsidRPr="000E1730">
              <w:t>Adres beneficjenta (podawany w postaci sformatowanej lub niesformatowanej)</w:t>
            </w: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7E2F0A">
            <w:pPr>
              <w:pStyle w:val="Tabela-zawarto"/>
              <w:jc w:val="center"/>
            </w:pPr>
            <w:r w:rsidRPr="000E1730">
              <w:t>x</w:t>
            </w:r>
          </w:p>
        </w:tc>
        <w:tc>
          <w:tcPr>
            <w:tcW w:w="691" w:type="dxa"/>
          </w:tcPr>
          <w:p w:rsidR="002B7A14" w:rsidRPr="000E1730" w:rsidRDefault="002B7A14" w:rsidP="006C1A70">
            <w:pPr>
              <w:pStyle w:val="Tabela-zawarto"/>
              <w:jc w:val="center"/>
            </w:pPr>
          </w:p>
        </w:tc>
        <w:tc>
          <w:tcPr>
            <w:tcW w:w="4129" w:type="dxa"/>
          </w:tcPr>
          <w:p w:rsidR="002B7A14" w:rsidRPr="000E1730" w:rsidRDefault="002B7A14" w:rsidP="006C1A70">
            <w:pPr>
              <w:pStyle w:val="Tabela-zawarto"/>
              <w:jc w:val="center"/>
            </w:pPr>
          </w:p>
        </w:tc>
      </w:tr>
      <w:tr w:rsidR="002B7A14" w:rsidRPr="000E1730" w:rsidTr="00ED173E">
        <w:trPr>
          <w:jc w:val="center"/>
        </w:trPr>
        <w:tc>
          <w:tcPr>
            <w:tcW w:w="514" w:type="dxa"/>
            <w:vAlign w:val="center"/>
          </w:tcPr>
          <w:p w:rsidR="002B7A14" w:rsidRPr="000E1730" w:rsidRDefault="002B7A14" w:rsidP="007E2F0A">
            <w:pPr>
              <w:pStyle w:val="Tabela-zawarto"/>
              <w:jc w:val="center"/>
              <w:rPr>
                <w:lang w:val="en-US"/>
              </w:rPr>
            </w:pPr>
          </w:p>
        </w:tc>
        <w:tc>
          <w:tcPr>
            <w:tcW w:w="3503" w:type="dxa"/>
            <w:vAlign w:val="center"/>
          </w:tcPr>
          <w:p w:rsidR="002B7A14" w:rsidRPr="000E1730" w:rsidRDefault="002B7A14" w:rsidP="007E2F0A">
            <w:pPr>
              <w:pStyle w:val="Tabela-zawarto"/>
              <w:rPr>
                <w:lang w:val="en-US"/>
              </w:rPr>
            </w:pPr>
            <w:r>
              <w:rPr>
                <w:lang w:val="en-US"/>
              </w:rPr>
              <w:t xml:space="preserve">-   -   -   -   -  </w:t>
            </w:r>
            <w:r w:rsidRPr="000E1730">
              <w:rPr>
                <w:lang w:val="en-US"/>
              </w:rPr>
              <w:t>AddressType</w:t>
            </w:r>
          </w:p>
        </w:tc>
        <w:tc>
          <w:tcPr>
            <w:tcW w:w="2824" w:type="dxa"/>
          </w:tcPr>
          <w:p w:rsidR="002B7A14" w:rsidRPr="000E1730" w:rsidRDefault="002B7A14" w:rsidP="007E2F0A">
            <w:pPr>
              <w:pStyle w:val="Tabela-zawarto"/>
            </w:pPr>
            <w:r w:rsidRPr="000E1730">
              <w:t>Typ adresu</w:t>
            </w:r>
          </w:p>
        </w:tc>
        <w:tc>
          <w:tcPr>
            <w:tcW w:w="0" w:type="auto"/>
            <w:vAlign w:val="center"/>
          </w:tcPr>
          <w:p w:rsidR="002B7A14" w:rsidRPr="000E1730" w:rsidRDefault="002B7A14" w:rsidP="007E2F0A">
            <w:pPr>
              <w:pStyle w:val="Tabela-zawarto"/>
              <w:jc w:val="center"/>
              <w:rPr>
                <w:lang w:val="en-US"/>
              </w:rPr>
            </w:pPr>
          </w:p>
        </w:tc>
        <w:tc>
          <w:tcPr>
            <w:tcW w:w="0" w:type="auto"/>
            <w:vAlign w:val="center"/>
          </w:tcPr>
          <w:p w:rsidR="002B7A14" w:rsidRPr="000E1730" w:rsidRDefault="002B7A14" w:rsidP="007E2F0A">
            <w:pPr>
              <w:pStyle w:val="Tabela-zawarto"/>
              <w:jc w:val="center"/>
              <w:rPr>
                <w:lang w:val="en-US"/>
              </w:rPr>
            </w:pPr>
          </w:p>
        </w:tc>
        <w:tc>
          <w:tcPr>
            <w:tcW w:w="0" w:type="auto"/>
            <w:vAlign w:val="center"/>
          </w:tcPr>
          <w:p w:rsidR="002B7A14" w:rsidRPr="000E1730" w:rsidRDefault="002B7A14" w:rsidP="007E2F0A">
            <w:pPr>
              <w:pStyle w:val="Tabela-zawarto"/>
              <w:jc w:val="center"/>
              <w:rPr>
                <w:lang w:val="en-US"/>
              </w:rPr>
            </w:pPr>
          </w:p>
        </w:tc>
        <w:tc>
          <w:tcPr>
            <w:tcW w:w="0" w:type="auto"/>
            <w:vAlign w:val="center"/>
          </w:tcPr>
          <w:p w:rsidR="002B7A14" w:rsidRPr="000E1730" w:rsidRDefault="002B7A14" w:rsidP="007E2F0A">
            <w:pPr>
              <w:pStyle w:val="Tabela-zawarto"/>
              <w:jc w:val="center"/>
              <w:rPr>
                <w:lang w:val="en-US"/>
              </w:rPr>
            </w:pPr>
          </w:p>
        </w:tc>
        <w:tc>
          <w:tcPr>
            <w:tcW w:w="0" w:type="auto"/>
            <w:vAlign w:val="center"/>
          </w:tcPr>
          <w:p w:rsidR="002B7A14" w:rsidRPr="000E1730" w:rsidRDefault="002B7A14" w:rsidP="007E2F0A">
            <w:pPr>
              <w:pStyle w:val="Tabela-zawarto"/>
              <w:jc w:val="center"/>
            </w:pPr>
          </w:p>
        </w:tc>
        <w:tc>
          <w:tcPr>
            <w:tcW w:w="691" w:type="dxa"/>
            <w:vAlign w:val="center"/>
          </w:tcPr>
          <w:p w:rsidR="002B7A14" w:rsidRPr="000E1730" w:rsidRDefault="002B7A14" w:rsidP="007E2F0A">
            <w:pPr>
              <w:pStyle w:val="Tabela-zawarto"/>
              <w:jc w:val="center"/>
            </w:pPr>
          </w:p>
        </w:tc>
        <w:tc>
          <w:tcPr>
            <w:tcW w:w="4129" w:type="dxa"/>
          </w:tcPr>
          <w:p w:rsidR="002B7A14" w:rsidRPr="000E1730" w:rsidRDefault="002B7A14" w:rsidP="007E2F0A">
            <w:pPr>
              <w:pStyle w:val="Tabela-zawarto"/>
              <w:jc w:val="center"/>
              <w:rPr>
                <w:lang w:val="en-US"/>
              </w:rPr>
            </w:pPr>
          </w:p>
        </w:tc>
      </w:tr>
      <w:tr w:rsidR="002B7A14" w:rsidRPr="000E1730" w:rsidTr="00ED173E">
        <w:trPr>
          <w:jc w:val="center"/>
        </w:trPr>
        <w:tc>
          <w:tcPr>
            <w:tcW w:w="514" w:type="dxa"/>
            <w:tcBorders>
              <w:bottom w:val="nil"/>
            </w:tcBorders>
            <w:vAlign w:val="center"/>
          </w:tcPr>
          <w:p w:rsidR="002B7A14" w:rsidRPr="000E1730" w:rsidRDefault="002B7A14" w:rsidP="007E2F0A">
            <w:pPr>
              <w:pStyle w:val="Tabela-zawarto"/>
              <w:jc w:val="center"/>
              <w:rPr>
                <w:lang w:val="en-US"/>
              </w:rPr>
            </w:pPr>
          </w:p>
        </w:tc>
        <w:tc>
          <w:tcPr>
            <w:tcW w:w="3503" w:type="dxa"/>
            <w:tcBorders>
              <w:bottom w:val="nil"/>
            </w:tcBorders>
            <w:shd w:val="clear" w:color="auto" w:fill="00FFFF"/>
            <w:vAlign w:val="center"/>
          </w:tcPr>
          <w:p w:rsidR="002B7A14" w:rsidRPr="000E1730" w:rsidRDefault="002B7A14" w:rsidP="007E2F0A">
            <w:pPr>
              <w:pStyle w:val="Tabela-zawarto"/>
              <w:rPr>
                <w:lang w:val="en-US"/>
              </w:rPr>
            </w:pPr>
            <w:r>
              <w:rPr>
                <w:lang w:val="en-US"/>
              </w:rPr>
              <w:t xml:space="preserve">-   -   -   -   -  </w:t>
            </w:r>
            <w:r w:rsidRPr="000E1730">
              <w:rPr>
                <w:lang w:val="en-US"/>
              </w:rPr>
              <w:t>StreetName</w:t>
            </w:r>
            <w:r w:rsidRPr="000E1730">
              <w:rPr>
                <w:lang w:val="en-US"/>
              </w:rPr>
              <w:tab/>
              <w:t xml:space="preserve">     </w:t>
            </w:r>
            <w:r>
              <w:rPr>
                <w:lang w:val="en-US"/>
              </w:rPr>
              <w:t xml:space="preserve">            </w:t>
            </w:r>
            <w:r w:rsidRPr="000E1730">
              <w:rPr>
                <w:lang w:val="en-US"/>
              </w:rPr>
              <w:t xml:space="preserve"> </w:t>
            </w:r>
            <w:r w:rsidRPr="000E1730">
              <w:rPr>
                <w:b/>
                <w:lang w:val="en-US"/>
              </w:rPr>
              <w:t>XOR</w:t>
            </w:r>
          </w:p>
        </w:tc>
        <w:tc>
          <w:tcPr>
            <w:tcW w:w="2824" w:type="dxa"/>
          </w:tcPr>
          <w:p w:rsidR="002B7A14" w:rsidRPr="000E1730" w:rsidRDefault="002B7A14" w:rsidP="007E2F0A">
            <w:pPr>
              <w:pStyle w:val="Tabela-zawarto"/>
            </w:pPr>
            <w:r w:rsidRPr="000E1730">
              <w:t>Nazwa ulicy, nr budynku</w:t>
            </w: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p>
        </w:tc>
        <w:tc>
          <w:tcPr>
            <w:tcW w:w="691" w:type="dxa"/>
            <w:vAlign w:val="center"/>
          </w:tcPr>
          <w:p w:rsidR="002B7A14" w:rsidRPr="000E1730" w:rsidRDefault="002B7A14" w:rsidP="007E2F0A">
            <w:pPr>
              <w:pStyle w:val="Tabela-zawarto"/>
              <w:jc w:val="center"/>
            </w:pPr>
          </w:p>
        </w:tc>
        <w:tc>
          <w:tcPr>
            <w:tcW w:w="4129" w:type="dxa"/>
          </w:tcPr>
          <w:p w:rsidR="002B7A14" w:rsidRPr="000E1730" w:rsidRDefault="002B7A14" w:rsidP="007E2F0A">
            <w:pPr>
              <w:pStyle w:val="Tabela-zawarto"/>
              <w:jc w:val="center"/>
            </w:pPr>
          </w:p>
        </w:tc>
      </w:tr>
      <w:tr w:rsidR="002B7A14" w:rsidRPr="000E1730" w:rsidTr="00ED173E">
        <w:trPr>
          <w:jc w:val="center"/>
        </w:trPr>
        <w:tc>
          <w:tcPr>
            <w:tcW w:w="514" w:type="dxa"/>
            <w:tcBorders>
              <w:top w:val="nil"/>
              <w:bottom w:val="nil"/>
            </w:tcBorders>
            <w:vAlign w:val="center"/>
          </w:tcPr>
          <w:p w:rsidR="002B7A14" w:rsidRPr="000E1730" w:rsidRDefault="002B7A14" w:rsidP="007E2F0A">
            <w:pPr>
              <w:pStyle w:val="Tabela-zawarto"/>
              <w:jc w:val="center"/>
            </w:pPr>
          </w:p>
        </w:tc>
        <w:tc>
          <w:tcPr>
            <w:tcW w:w="3503" w:type="dxa"/>
            <w:tcBorders>
              <w:top w:val="nil"/>
              <w:bottom w:val="nil"/>
            </w:tcBorders>
            <w:shd w:val="clear" w:color="auto" w:fill="00FFFF"/>
            <w:vAlign w:val="center"/>
          </w:tcPr>
          <w:p w:rsidR="002B7A14" w:rsidRPr="000E1730" w:rsidRDefault="002B7A14" w:rsidP="007E2F0A">
            <w:pPr>
              <w:pStyle w:val="Tabela-zawarto"/>
            </w:pPr>
            <w:r>
              <w:rPr>
                <w:lang w:val="en-US"/>
              </w:rPr>
              <w:t xml:space="preserve">-   -   -   -   -  </w:t>
            </w:r>
            <w:r w:rsidRPr="000E1730">
              <w:t>PostCode</w:t>
            </w:r>
          </w:p>
        </w:tc>
        <w:tc>
          <w:tcPr>
            <w:tcW w:w="2824" w:type="dxa"/>
          </w:tcPr>
          <w:p w:rsidR="002B7A14" w:rsidRPr="000E1730" w:rsidRDefault="002B7A14" w:rsidP="007E2F0A">
            <w:pPr>
              <w:pStyle w:val="Tabela-zawarto"/>
            </w:pPr>
            <w:r w:rsidRPr="000E1730">
              <w:t>Kod pocztowy</w:t>
            </w: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p>
        </w:tc>
        <w:tc>
          <w:tcPr>
            <w:tcW w:w="691" w:type="dxa"/>
            <w:vAlign w:val="center"/>
          </w:tcPr>
          <w:p w:rsidR="002B7A14" w:rsidRPr="000E1730" w:rsidRDefault="002B7A14" w:rsidP="007E2F0A">
            <w:pPr>
              <w:pStyle w:val="Tabela-zawarto"/>
              <w:jc w:val="center"/>
            </w:pPr>
          </w:p>
        </w:tc>
        <w:tc>
          <w:tcPr>
            <w:tcW w:w="4129" w:type="dxa"/>
          </w:tcPr>
          <w:p w:rsidR="002B7A14" w:rsidRPr="000E1730" w:rsidRDefault="002B7A14" w:rsidP="007E2F0A">
            <w:pPr>
              <w:pStyle w:val="Tabela-zawarto"/>
              <w:jc w:val="center"/>
            </w:pPr>
          </w:p>
        </w:tc>
      </w:tr>
      <w:tr w:rsidR="002B7A14" w:rsidRPr="000E1730" w:rsidTr="00ED173E">
        <w:trPr>
          <w:jc w:val="center"/>
        </w:trPr>
        <w:tc>
          <w:tcPr>
            <w:tcW w:w="514" w:type="dxa"/>
            <w:tcBorders>
              <w:top w:val="nil"/>
              <w:bottom w:val="dashed" w:sz="4" w:space="0" w:color="auto"/>
            </w:tcBorders>
            <w:vAlign w:val="center"/>
          </w:tcPr>
          <w:p w:rsidR="002B7A14" w:rsidRPr="000E1730" w:rsidRDefault="002B7A14" w:rsidP="007E2F0A">
            <w:pPr>
              <w:pStyle w:val="Tabela-zawarto"/>
              <w:jc w:val="center"/>
            </w:pPr>
          </w:p>
        </w:tc>
        <w:tc>
          <w:tcPr>
            <w:tcW w:w="3503" w:type="dxa"/>
            <w:tcBorders>
              <w:top w:val="nil"/>
              <w:bottom w:val="dashed" w:sz="4" w:space="0" w:color="auto"/>
            </w:tcBorders>
            <w:shd w:val="clear" w:color="auto" w:fill="00FFFF"/>
            <w:vAlign w:val="center"/>
          </w:tcPr>
          <w:p w:rsidR="002B7A14" w:rsidRPr="000E1730" w:rsidRDefault="002B7A14" w:rsidP="007E2F0A">
            <w:pPr>
              <w:pStyle w:val="Tabela-zawarto"/>
            </w:pPr>
            <w:r>
              <w:rPr>
                <w:lang w:val="en-US"/>
              </w:rPr>
              <w:t xml:space="preserve">-   -   -   -   -  </w:t>
            </w:r>
            <w:r w:rsidRPr="000E1730">
              <w:t>CityName</w:t>
            </w:r>
          </w:p>
        </w:tc>
        <w:tc>
          <w:tcPr>
            <w:tcW w:w="2824" w:type="dxa"/>
          </w:tcPr>
          <w:p w:rsidR="002B7A14" w:rsidRPr="000E1730" w:rsidRDefault="002B7A14" w:rsidP="007E2F0A">
            <w:pPr>
              <w:pStyle w:val="Tabela-zawarto"/>
            </w:pPr>
            <w:r w:rsidRPr="000E1730">
              <w:t>Nazwa miasta</w:t>
            </w: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rPr>
                <w:lang w:val="en-US"/>
              </w:rPr>
            </w:pPr>
          </w:p>
        </w:tc>
        <w:tc>
          <w:tcPr>
            <w:tcW w:w="0" w:type="auto"/>
            <w:vAlign w:val="center"/>
          </w:tcPr>
          <w:p w:rsidR="002B7A14" w:rsidRPr="000E1730" w:rsidRDefault="002B7A14" w:rsidP="007E2F0A">
            <w:pPr>
              <w:pStyle w:val="Tabela-zawarto"/>
              <w:jc w:val="center"/>
            </w:pPr>
          </w:p>
        </w:tc>
        <w:tc>
          <w:tcPr>
            <w:tcW w:w="691" w:type="dxa"/>
          </w:tcPr>
          <w:p w:rsidR="002B7A14" w:rsidRPr="000E1730" w:rsidRDefault="002B7A14" w:rsidP="007E2F0A">
            <w:pPr>
              <w:pStyle w:val="Tabela-zawarto"/>
              <w:jc w:val="center"/>
              <w:rPr>
                <w:lang w:val="en-US"/>
              </w:rPr>
            </w:pPr>
          </w:p>
        </w:tc>
        <w:tc>
          <w:tcPr>
            <w:tcW w:w="4129" w:type="dxa"/>
          </w:tcPr>
          <w:p w:rsidR="002B7A14" w:rsidRPr="000E1730" w:rsidRDefault="002B7A14" w:rsidP="007E2F0A">
            <w:pPr>
              <w:pStyle w:val="Tabela-zawarto"/>
              <w:jc w:val="center"/>
              <w:rPr>
                <w:lang w:val="en-US"/>
              </w:rPr>
            </w:pPr>
          </w:p>
        </w:tc>
      </w:tr>
      <w:tr w:rsidR="002B7A14" w:rsidRPr="000E1730" w:rsidTr="00ED173E">
        <w:trPr>
          <w:jc w:val="center"/>
        </w:trPr>
        <w:tc>
          <w:tcPr>
            <w:tcW w:w="514" w:type="dxa"/>
            <w:tcBorders>
              <w:top w:val="dashed" w:sz="4" w:space="0" w:color="auto"/>
              <w:bottom w:val="nil"/>
            </w:tcBorders>
            <w:vAlign w:val="center"/>
          </w:tcPr>
          <w:p w:rsidR="002B7A14" w:rsidRPr="000E1730" w:rsidRDefault="002B7A14" w:rsidP="007E2F0A">
            <w:pPr>
              <w:pStyle w:val="Tabela-zawarto"/>
              <w:jc w:val="center"/>
              <w:rPr>
                <w:lang w:val="en-US"/>
              </w:rPr>
            </w:pPr>
          </w:p>
        </w:tc>
        <w:tc>
          <w:tcPr>
            <w:tcW w:w="3503" w:type="dxa"/>
            <w:tcBorders>
              <w:top w:val="dashed" w:sz="4" w:space="0" w:color="auto"/>
              <w:bottom w:val="nil"/>
            </w:tcBorders>
            <w:shd w:val="clear" w:color="auto" w:fill="00FFFF"/>
            <w:vAlign w:val="center"/>
          </w:tcPr>
          <w:p w:rsidR="002B7A14" w:rsidRPr="000E1730" w:rsidRDefault="002B7A14" w:rsidP="007E2F0A">
            <w:pPr>
              <w:pStyle w:val="Tabela-zawarto"/>
              <w:rPr>
                <w:lang w:val="en-US"/>
              </w:rPr>
            </w:pPr>
            <w:r>
              <w:rPr>
                <w:lang w:val="en-US"/>
              </w:rPr>
              <w:t xml:space="preserve">-   -   -   -   -  </w:t>
            </w:r>
            <w:r w:rsidRPr="000E1730">
              <w:rPr>
                <w:lang w:val="en-US"/>
              </w:rPr>
              <w:t xml:space="preserve">PostalAddressLine1 </w:t>
            </w:r>
            <w:r>
              <w:rPr>
                <w:lang w:val="en-US"/>
              </w:rPr>
              <w:t xml:space="preserve">        </w:t>
            </w:r>
            <w:r w:rsidRPr="000E1730">
              <w:rPr>
                <w:b/>
                <w:lang w:val="en-US"/>
              </w:rPr>
              <w:t>XOR</w:t>
            </w:r>
          </w:p>
        </w:tc>
        <w:tc>
          <w:tcPr>
            <w:tcW w:w="2824" w:type="dxa"/>
            <w:tcBorders>
              <w:top w:val="dashed" w:sz="4" w:space="0" w:color="auto"/>
            </w:tcBorders>
          </w:tcPr>
          <w:p w:rsidR="002B7A14" w:rsidRPr="000E1730" w:rsidRDefault="002B7A14" w:rsidP="007E2F0A">
            <w:pPr>
              <w:pStyle w:val="Tabela-zawarto"/>
            </w:pPr>
            <w:r w:rsidRPr="000E1730">
              <w:t>Pierwsza linia adresu</w:t>
            </w:r>
          </w:p>
        </w:tc>
        <w:tc>
          <w:tcPr>
            <w:tcW w:w="0" w:type="auto"/>
            <w:tcBorders>
              <w:top w:val="dashed" w:sz="4" w:space="0" w:color="auto"/>
            </w:tcBorders>
            <w:vAlign w:val="center"/>
          </w:tcPr>
          <w:p w:rsidR="002B7A14" w:rsidRPr="000E1730" w:rsidRDefault="002B7A14" w:rsidP="007E2F0A">
            <w:pPr>
              <w:pStyle w:val="Tabela-zawarto"/>
              <w:jc w:val="center"/>
            </w:pPr>
          </w:p>
        </w:tc>
        <w:tc>
          <w:tcPr>
            <w:tcW w:w="0" w:type="auto"/>
            <w:tcBorders>
              <w:top w:val="dashed" w:sz="4" w:space="0" w:color="auto"/>
            </w:tcBorders>
            <w:vAlign w:val="center"/>
          </w:tcPr>
          <w:p w:rsidR="002B7A14" w:rsidRPr="000E1730" w:rsidRDefault="002B7A14" w:rsidP="007E2F0A">
            <w:pPr>
              <w:pStyle w:val="Tabela-zawarto"/>
              <w:jc w:val="center"/>
            </w:pPr>
          </w:p>
        </w:tc>
        <w:tc>
          <w:tcPr>
            <w:tcW w:w="0" w:type="auto"/>
            <w:tcBorders>
              <w:top w:val="dashed" w:sz="4" w:space="0" w:color="auto"/>
            </w:tcBorders>
            <w:vAlign w:val="center"/>
          </w:tcPr>
          <w:p w:rsidR="002B7A14" w:rsidRPr="000E1730" w:rsidRDefault="002B7A14" w:rsidP="007E2F0A">
            <w:pPr>
              <w:pStyle w:val="Tabela-zawarto"/>
              <w:jc w:val="center"/>
            </w:pPr>
          </w:p>
        </w:tc>
        <w:tc>
          <w:tcPr>
            <w:tcW w:w="0" w:type="auto"/>
            <w:tcBorders>
              <w:top w:val="dashed" w:sz="4" w:space="0" w:color="auto"/>
            </w:tcBorders>
            <w:vAlign w:val="center"/>
          </w:tcPr>
          <w:p w:rsidR="002B7A14" w:rsidRPr="000E1730" w:rsidRDefault="002B7A14" w:rsidP="007E2F0A">
            <w:pPr>
              <w:pStyle w:val="Tabela-zawarto"/>
              <w:jc w:val="center"/>
            </w:pPr>
          </w:p>
        </w:tc>
        <w:tc>
          <w:tcPr>
            <w:tcW w:w="0" w:type="auto"/>
            <w:tcBorders>
              <w:top w:val="dashed" w:sz="4" w:space="0" w:color="auto"/>
            </w:tcBorders>
          </w:tcPr>
          <w:p w:rsidR="002B7A14" w:rsidRPr="000E1730" w:rsidRDefault="002B7A14" w:rsidP="007E2F0A">
            <w:pPr>
              <w:pStyle w:val="Tabela-zawarto"/>
              <w:jc w:val="center"/>
            </w:pPr>
            <w:r w:rsidRPr="000E1730">
              <w:t>x</w:t>
            </w:r>
          </w:p>
        </w:tc>
        <w:tc>
          <w:tcPr>
            <w:tcW w:w="691" w:type="dxa"/>
            <w:tcBorders>
              <w:top w:val="dashed" w:sz="4" w:space="0" w:color="auto"/>
            </w:tcBorders>
          </w:tcPr>
          <w:p w:rsidR="002B7A14" w:rsidRPr="000E1730" w:rsidRDefault="002B7A14" w:rsidP="007E2F0A">
            <w:pPr>
              <w:pStyle w:val="Tabela-zawarto"/>
              <w:jc w:val="center"/>
            </w:pPr>
          </w:p>
        </w:tc>
        <w:tc>
          <w:tcPr>
            <w:tcW w:w="4129" w:type="dxa"/>
            <w:tcBorders>
              <w:top w:val="dashed" w:sz="4" w:space="0" w:color="auto"/>
            </w:tcBorders>
          </w:tcPr>
          <w:p w:rsidR="002B7A14" w:rsidRPr="000E1730" w:rsidRDefault="002B7A14" w:rsidP="007E2F0A">
            <w:pPr>
              <w:pStyle w:val="Tabela-zawarto"/>
              <w:jc w:val="center"/>
            </w:pPr>
            <w:r>
              <w:t xml:space="preserve">Pierwsza linia adresu </w:t>
            </w:r>
            <w:r w:rsidRPr="00815B23">
              <w:t xml:space="preserve">beneficjenta </w:t>
            </w:r>
            <w:r>
              <w:t>- podawana w przypadku zleceń SEPA</w:t>
            </w:r>
          </w:p>
        </w:tc>
      </w:tr>
      <w:tr w:rsidR="002B7A14" w:rsidRPr="000E1730" w:rsidTr="00ED173E">
        <w:trPr>
          <w:jc w:val="center"/>
        </w:trPr>
        <w:tc>
          <w:tcPr>
            <w:tcW w:w="514" w:type="dxa"/>
            <w:tcBorders>
              <w:top w:val="nil"/>
            </w:tcBorders>
            <w:vAlign w:val="center"/>
          </w:tcPr>
          <w:p w:rsidR="002B7A14" w:rsidRPr="000E1730" w:rsidRDefault="002B7A14" w:rsidP="007E2F0A">
            <w:pPr>
              <w:pStyle w:val="Tabela-zawarto"/>
              <w:jc w:val="center"/>
            </w:pPr>
          </w:p>
        </w:tc>
        <w:tc>
          <w:tcPr>
            <w:tcW w:w="3503" w:type="dxa"/>
            <w:tcBorders>
              <w:top w:val="nil"/>
            </w:tcBorders>
            <w:shd w:val="clear" w:color="auto" w:fill="00FFFF"/>
            <w:vAlign w:val="center"/>
          </w:tcPr>
          <w:p w:rsidR="002B7A14" w:rsidRPr="000E1730" w:rsidRDefault="002B7A14" w:rsidP="007E2F0A">
            <w:pPr>
              <w:pStyle w:val="Tabela-zawarto"/>
            </w:pPr>
            <w:r>
              <w:rPr>
                <w:lang w:val="en-US"/>
              </w:rPr>
              <w:t xml:space="preserve">-   -   -   -   -  </w:t>
            </w:r>
            <w:r w:rsidRPr="000E1730">
              <w:t>PostalAddressLine2</w:t>
            </w:r>
          </w:p>
        </w:tc>
        <w:tc>
          <w:tcPr>
            <w:tcW w:w="2824" w:type="dxa"/>
          </w:tcPr>
          <w:p w:rsidR="002B7A14" w:rsidRPr="000E1730" w:rsidRDefault="002B7A14" w:rsidP="007E2F0A">
            <w:pPr>
              <w:pStyle w:val="Tabela-zawarto"/>
            </w:pPr>
            <w:r w:rsidRPr="000E1730">
              <w:t>Druga linia adresu</w:t>
            </w: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p>
        </w:tc>
        <w:tc>
          <w:tcPr>
            <w:tcW w:w="0" w:type="auto"/>
            <w:vAlign w:val="center"/>
          </w:tcPr>
          <w:p w:rsidR="002B7A14" w:rsidRPr="000E1730" w:rsidRDefault="002B7A14" w:rsidP="007E2F0A">
            <w:pPr>
              <w:pStyle w:val="Tabela-zawarto"/>
              <w:jc w:val="center"/>
            </w:pPr>
          </w:p>
        </w:tc>
        <w:tc>
          <w:tcPr>
            <w:tcW w:w="0" w:type="auto"/>
          </w:tcPr>
          <w:p w:rsidR="002B7A14" w:rsidRPr="000E1730" w:rsidRDefault="002B7A14" w:rsidP="007E2F0A">
            <w:pPr>
              <w:pStyle w:val="Tabela-zawarto"/>
              <w:jc w:val="center"/>
            </w:pPr>
            <w:r w:rsidRPr="000E1730">
              <w:t>x</w:t>
            </w:r>
          </w:p>
        </w:tc>
        <w:tc>
          <w:tcPr>
            <w:tcW w:w="691" w:type="dxa"/>
          </w:tcPr>
          <w:p w:rsidR="002B7A14" w:rsidRPr="000E1730" w:rsidRDefault="002B7A14" w:rsidP="007E2F0A">
            <w:pPr>
              <w:pStyle w:val="Tabela-zawarto"/>
              <w:jc w:val="center"/>
            </w:pPr>
          </w:p>
        </w:tc>
        <w:tc>
          <w:tcPr>
            <w:tcW w:w="4129" w:type="dxa"/>
          </w:tcPr>
          <w:p w:rsidR="002B7A14" w:rsidRPr="000E1730" w:rsidRDefault="002B7A14" w:rsidP="007E2F0A">
            <w:pPr>
              <w:pStyle w:val="Tabela-zawarto"/>
              <w:jc w:val="center"/>
            </w:pPr>
            <w:r>
              <w:t xml:space="preserve">Druga linia adresu </w:t>
            </w:r>
            <w:r w:rsidRPr="00815B23">
              <w:t xml:space="preserve">beneficjenta </w:t>
            </w:r>
            <w:r>
              <w:t>- podawana w przypadku zleceń SEPA</w:t>
            </w:r>
          </w:p>
        </w:tc>
      </w:tr>
      <w:tr w:rsidR="002B7A14" w:rsidRPr="000E1730" w:rsidTr="00ED173E">
        <w:trPr>
          <w:jc w:val="center"/>
        </w:trPr>
        <w:tc>
          <w:tcPr>
            <w:tcW w:w="514" w:type="dxa"/>
            <w:tcBorders>
              <w:top w:val="nil"/>
              <w:bottom w:val="dashed" w:sz="4" w:space="0" w:color="auto"/>
            </w:tcBorders>
            <w:vAlign w:val="center"/>
          </w:tcPr>
          <w:p w:rsidR="002B7A14" w:rsidRPr="000E1730" w:rsidRDefault="002B7A14" w:rsidP="007E2F0A">
            <w:pPr>
              <w:pStyle w:val="Tabela-zawarto"/>
              <w:jc w:val="center"/>
            </w:pPr>
          </w:p>
        </w:tc>
        <w:tc>
          <w:tcPr>
            <w:tcW w:w="3503" w:type="dxa"/>
            <w:tcBorders>
              <w:top w:val="nil"/>
              <w:bottom w:val="dashed" w:sz="4" w:space="0" w:color="auto"/>
            </w:tcBorders>
            <w:vAlign w:val="center"/>
          </w:tcPr>
          <w:p w:rsidR="002B7A14" w:rsidRPr="000E1730" w:rsidRDefault="002B7A14" w:rsidP="007E2F0A">
            <w:pPr>
              <w:pStyle w:val="Tabela-zawarto"/>
            </w:pPr>
            <w:r>
              <w:rPr>
                <w:lang w:val="en-US"/>
              </w:rPr>
              <w:t xml:space="preserve">-   -   -   -   -  </w:t>
            </w:r>
            <w:r w:rsidRPr="000E1730">
              <w:t>Country</w:t>
            </w:r>
          </w:p>
        </w:tc>
        <w:tc>
          <w:tcPr>
            <w:tcW w:w="2824" w:type="dxa"/>
            <w:tcBorders>
              <w:bottom w:val="dashed" w:sz="4" w:space="0" w:color="auto"/>
            </w:tcBorders>
          </w:tcPr>
          <w:p w:rsidR="002B7A14" w:rsidRPr="000E1730" w:rsidRDefault="002B7A14" w:rsidP="007E2F0A">
            <w:pPr>
              <w:pStyle w:val="Tabela-zawarto"/>
            </w:pPr>
            <w:r w:rsidRPr="000E1730">
              <w:t>Kod kraju</w:t>
            </w:r>
          </w:p>
        </w:tc>
        <w:tc>
          <w:tcPr>
            <w:tcW w:w="0" w:type="auto"/>
            <w:tcBorders>
              <w:bottom w:val="dashed" w:sz="4" w:space="0" w:color="auto"/>
            </w:tcBorders>
            <w:vAlign w:val="center"/>
          </w:tcPr>
          <w:p w:rsidR="002B7A14" w:rsidRPr="000E1730" w:rsidRDefault="002B7A14" w:rsidP="007E2F0A">
            <w:pPr>
              <w:pStyle w:val="Tabela-zawarto"/>
              <w:jc w:val="center"/>
            </w:pPr>
          </w:p>
        </w:tc>
        <w:tc>
          <w:tcPr>
            <w:tcW w:w="0" w:type="auto"/>
            <w:tcBorders>
              <w:bottom w:val="dashed" w:sz="4" w:space="0" w:color="auto"/>
            </w:tcBorders>
            <w:vAlign w:val="center"/>
          </w:tcPr>
          <w:p w:rsidR="002B7A14" w:rsidRPr="000E1730" w:rsidRDefault="002B7A14" w:rsidP="007E2F0A">
            <w:pPr>
              <w:pStyle w:val="Tabela-zawarto"/>
              <w:jc w:val="center"/>
            </w:pPr>
          </w:p>
        </w:tc>
        <w:tc>
          <w:tcPr>
            <w:tcW w:w="0" w:type="auto"/>
            <w:tcBorders>
              <w:bottom w:val="dashed" w:sz="4" w:space="0" w:color="auto"/>
            </w:tcBorders>
            <w:vAlign w:val="center"/>
          </w:tcPr>
          <w:p w:rsidR="002B7A14" w:rsidRPr="000E1730" w:rsidRDefault="002B7A14" w:rsidP="007E2F0A">
            <w:pPr>
              <w:pStyle w:val="Tabela-zawarto"/>
              <w:jc w:val="center"/>
            </w:pPr>
          </w:p>
        </w:tc>
        <w:tc>
          <w:tcPr>
            <w:tcW w:w="0" w:type="auto"/>
            <w:tcBorders>
              <w:bottom w:val="dashed" w:sz="4" w:space="0" w:color="auto"/>
            </w:tcBorders>
            <w:vAlign w:val="center"/>
          </w:tcPr>
          <w:p w:rsidR="002B7A14" w:rsidRPr="000E1730" w:rsidRDefault="002B7A14" w:rsidP="007E2F0A">
            <w:pPr>
              <w:pStyle w:val="Tabela-zawarto"/>
              <w:jc w:val="center"/>
              <w:rPr>
                <w:lang w:val="en-US"/>
              </w:rPr>
            </w:pPr>
          </w:p>
        </w:tc>
        <w:tc>
          <w:tcPr>
            <w:tcW w:w="0" w:type="auto"/>
            <w:tcBorders>
              <w:bottom w:val="dashed" w:sz="4" w:space="0" w:color="auto"/>
            </w:tcBorders>
            <w:vAlign w:val="center"/>
          </w:tcPr>
          <w:p w:rsidR="002B7A14" w:rsidRPr="000E1730" w:rsidRDefault="002B7A14" w:rsidP="007E2F0A">
            <w:pPr>
              <w:pStyle w:val="Tabela-zawarto"/>
              <w:jc w:val="center"/>
            </w:pPr>
            <w:r w:rsidRPr="000E1730">
              <w:t>x</w:t>
            </w:r>
          </w:p>
        </w:tc>
        <w:tc>
          <w:tcPr>
            <w:tcW w:w="691" w:type="dxa"/>
            <w:tcBorders>
              <w:bottom w:val="dashed" w:sz="4" w:space="0" w:color="auto"/>
            </w:tcBorders>
          </w:tcPr>
          <w:p w:rsidR="002B7A14" w:rsidRPr="000E1730" w:rsidRDefault="002B7A14" w:rsidP="007E2F0A">
            <w:pPr>
              <w:pStyle w:val="Tabela-zawarto"/>
              <w:jc w:val="center"/>
              <w:rPr>
                <w:lang w:val="en-US"/>
              </w:rPr>
            </w:pPr>
          </w:p>
        </w:tc>
        <w:tc>
          <w:tcPr>
            <w:tcW w:w="4129" w:type="dxa"/>
            <w:tcBorders>
              <w:bottom w:val="dashed" w:sz="4" w:space="0" w:color="auto"/>
            </w:tcBorders>
          </w:tcPr>
          <w:p w:rsidR="002B7A14" w:rsidRPr="00815B23" w:rsidRDefault="002B7A14" w:rsidP="007E2F0A">
            <w:pPr>
              <w:pStyle w:val="Tabela-zawarto"/>
              <w:jc w:val="center"/>
            </w:pPr>
            <w:r w:rsidRPr="00815B23">
              <w:t xml:space="preserve">Kraj adresu beneficjenta </w:t>
            </w:r>
            <w:r>
              <w:t>- podawana w przypadku zleceń SEPA</w:t>
            </w:r>
          </w:p>
        </w:tc>
      </w:tr>
      <w:tr w:rsidR="002B7A14" w:rsidRPr="000E1730" w:rsidTr="00ED173E">
        <w:trPr>
          <w:jc w:val="center"/>
        </w:trPr>
        <w:tc>
          <w:tcPr>
            <w:tcW w:w="514" w:type="dxa"/>
            <w:vAlign w:val="center"/>
          </w:tcPr>
          <w:p w:rsidR="002B7A14" w:rsidRPr="000E1730" w:rsidRDefault="002B7A14" w:rsidP="006C1A70">
            <w:pPr>
              <w:pStyle w:val="Tabela-zawarto"/>
              <w:jc w:val="center"/>
            </w:pPr>
            <w:r w:rsidRPr="000E1730">
              <w:t>A-10</w:t>
            </w:r>
          </w:p>
        </w:tc>
        <w:tc>
          <w:tcPr>
            <w:tcW w:w="3503" w:type="dxa"/>
            <w:vAlign w:val="center"/>
          </w:tcPr>
          <w:p w:rsidR="002B7A14" w:rsidRPr="000E1730" w:rsidRDefault="002B7A14" w:rsidP="006C1A70">
            <w:pPr>
              <w:pStyle w:val="Tabela-zawarto"/>
              <w:ind w:left="432" w:hanging="432"/>
              <w:rPr>
                <w:b/>
              </w:rPr>
            </w:pPr>
            <w:r>
              <w:rPr>
                <w:lang w:val="en-US"/>
              </w:rPr>
              <w:t xml:space="preserve">-   -   -   </w:t>
            </w:r>
            <w:r w:rsidRPr="000E1730">
              <w:t>PayeeAccount</w:t>
            </w:r>
          </w:p>
        </w:tc>
        <w:tc>
          <w:tcPr>
            <w:tcW w:w="2824" w:type="dxa"/>
          </w:tcPr>
          <w:p w:rsidR="002B7A14" w:rsidRPr="000E1730" w:rsidRDefault="002B7A14" w:rsidP="006C1A70">
            <w:pPr>
              <w:pStyle w:val="Tabela-zawarto"/>
            </w:pPr>
            <w:r w:rsidRPr="000E1730">
              <w:t>- struktura j.w.</w:t>
            </w:r>
          </w:p>
        </w:tc>
        <w:tc>
          <w:tcPr>
            <w:tcW w:w="0" w:type="auto"/>
            <w:vAlign w:val="center"/>
          </w:tcPr>
          <w:p w:rsidR="002B7A14" w:rsidRPr="000E1730" w:rsidRDefault="002B7A14" w:rsidP="006C1A70">
            <w:pPr>
              <w:pStyle w:val="Tabela-zawarto"/>
              <w:jc w:val="center"/>
            </w:pPr>
            <w:r w:rsidRPr="000E1730">
              <w:t>x</w:t>
            </w:r>
          </w:p>
        </w:tc>
        <w:tc>
          <w:tcPr>
            <w:tcW w:w="0" w:type="auto"/>
            <w:vAlign w:val="center"/>
          </w:tcPr>
          <w:p w:rsidR="002B7A14" w:rsidRPr="000E1730" w:rsidRDefault="002B7A14" w:rsidP="006C1A70">
            <w:pPr>
              <w:pStyle w:val="Tabela-zawarto"/>
              <w:jc w:val="center"/>
            </w:pPr>
            <w:r w:rsidRPr="000E1730">
              <w:t>x</w:t>
            </w:r>
          </w:p>
        </w:tc>
        <w:tc>
          <w:tcPr>
            <w:tcW w:w="0" w:type="auto"/>
            <w:vAlign w:val="center"/>
          </w:tcPr>
          <w:p w:rsidR="002B7A14" w:rsidRPr="000E1730" w:rsidRDefault="002B7A14" w:rsidP="006C1A70">
            <w:pPr>
              <w:pStyle w:val="Tabela-zawarto"/>
              <w:jc w:val="center"/>
            </w:pPr>
            <w:r w:rsidRPr="000E1730">
              <w:t>x</w:t>
            </w:r>
          </w:p>
        </w:tc>
        <w:tc>
          <w:tcPr>
            <w:tcW w:w="0" w:type="auto"/>
            <w:vAlign w:val="center"/>
          </w:tcPr>
          <w:p w:rsidR="002B7A14" w:rsidRPr="000E1730" w:rsidRDefault="002B7A14" w:rsidP="006C1A70">
            <w:pPr>
              <w:pStyle w:val="Tabela-zawarto"/>
              <w:jc w:val="center"/>
              <w:rPr>
                <w:lang w:val="en-US"/>
              </w:rPr>
            </w:pPr>
            <w:r w:rsidRPr="000E1730">
              <w:rPr>
                <w:lang w:val="en-US"/>
              </w:rPr>
              <w:t>x</w:t>
            </w:r>
          </w:p>
        </w:tc>
        <w:tc>
          <w:tcPr>
            <w:tcW w:w="0" w:type="auto"/>
            <w:vAlign w:val="center"/>
          </w:tcPr>
          <w:p w:rsidR="002B7A14" w:rsidRPr="000E1730" w:rsidRDefault="002B7A14" w:rsidP="007E2F0A">
            <w:pPr>
              <w:pStyle w:val="Tabela-zawarto"/>
              <w:jc w:val="center"/>
            </w:pPr>
            <w:r w:rsidRPr="000E1730">
              <w:t>x</w:t>
            </w:r>
          </w:p>
        </w:tc>
        <w:tc>
          <w:tcPr>
            <w:tcW w:w="691" w:type="dxa"/>
          </w:tcPr>
          <w:p w:rsidR="002B7A14" w:rsidRPr="000E1730" w:rsidRDefault="002B7A14" w:rsidP="006C1A70">
            <w:pPr>
              <w:pStyle w:val="Tabela-zawarto"/>
              <w:jc w:val="center"/>
              <w:rPr>
                <w:lang w:val="en-US"/>
              </w:rPr>
            </w:pPr>
          </w:p>
        </w:tc>
        <w:tc>
          <w:tcPr>
            <w:tcW w:w="4129" w:type="dxa"/>
          </w:tcPr>
          <w:p w:rsidR="002B7A14" w:rsidRPr="000E1730" w:rsidRDefault="002B7A14" w:rsidP="006C1A70">
            <w:pPr>
              <w:pStyle w:val="Tabela-zawarto"/>
              <w:jc w:val="center"/>
              <w:rPr>
                <w:lang w:val="en-US"/>
              </w:rPr>
            </w:pPr>
          </w:p>
        </w:tc>
      </w:tr>
      <w:tr w:rsidR="002B7A14" w:rsidRPr="000E1730" w:rsidTr="00ED173E">
        <w:trPr>
          <w:jc w:val="center"/>
        </w:trPr>
        <w:tc>
          <w:tcPr>
            <w:tcW w:w="514" w:type="dxa"/>
            <w:vAlign w:val="center"/>
          </w:tcPr>
          <w:p w:rsidR="002B7A14" w:rsidRPr="000E1730" w:rsidRDefault="002B7A14" w:rsidP="006C1A70">
            <w:pPr>
              <w:pStyle w:val="Tabela-zawarto"/>
              <w:jc w:val="center"/>
              <w:rPr>
                <w:lang w:val="en-US"/>
              </w:rPr>
            </w:pPr>
          </w:p>
        </w:tc>
        <w:tc>
          <w:tcPr>
            <w:tcW w:w="3503" w:type="dxa"/>
            <w:vAlign w:val="center"/>
          </w:tcPr>
          <w:p w:rsidR="002B7A14" w:rsidRPr="000E1730" w:rsidRDefault="002B7A14" w:rsidP="006C1A70">
            <w:pPr>
              <w:pStyle w:val="Tabela-zawarto"/>
              <w:ind w:left="432" w:hanging="432"/>
              <w:rPr>
                <w:b/>
                <w:lang w:val="en-US"/>
              </w:rPr>
            </w:pPr>
            <w:r>
              <w:rPr>
                <w:lang w:val="en-US"/>
              </w:rPr>
              <w:t xml:space="preserve">-   -   -   -   </w:t>
            </w:r>
            <w:r w:rsidRPr="000E1730">
              <w:rPr>
                <w:lang w:val="en-US"/>
              </w:rPr>
              <w:t>AccountIdentifier</w:t>
            </w:r>
          </w:p>
        </w:tc>
        <w:tc>
          <w:tcPr>
            <w:tcW w:w="2824" w:type="dxa"/>
          </w:tcPr>
          <w:p w:rsidR="002B7A14" w:rsidRPr="000E1730" w:rsidRDefault="002B7A14" w:rsidP="006C1A70">
            <w:pPr>
              <w:pStyle w:val="Tabela-zawarto"/>
            </w:pPr>
            <w:r w:rsidRPr="000E1730">
              <w:t>Informacje o rachunku bankowym beneficjenta</w:t>
            </w:r>
          </w:p>
        </w:tc>
        <w:tc>
          <w:tcPr>
            <w:tcW w:w="0" w:type="auto"/>
            <w:vAlign w:val="center"/>
          </w:tcPr>
          <w:p w:rsidR="002B7A14" w:rsidRPr="000E1730" w:rsidRDefault="002B7A14" w:rsidP="006C1A70">
            <w:pPr>
              <w:pStyle w:val="Tabela-zawarto"/>
              <w:jc w:val="center"/>
              <w:rPr>
                <w:lang w:val="en-US"/>
              </w:rPr>
            </w:pPr>
            <w:r w:rsidRPr="000E1730">
              <w:rPr>
                <w:lang w:val="en-US"/>
              </w:rPr>
              <w:t>x</w:t>
            </w:r>
          </w:p>
        </w:tc>
        <w:tc>
          <w:tcPr>
            <w:tcW w:w="0" w:type="auto"/>
            <w:vAlign w:val="center"/>
          </w:tcPr>
          <w:p w:rsidR="002B7A14" w:rsidRPr="000E1730" w:rsidRDefault="002B7A14" w:rsidP="006C1A70">
            <w:pPr>
              <w:pStyle w:val="Tabela-zawarto"/>
              <w:jc w:val="center"/>
              <w:rPr>
                <w:lang w:val="en-US"/>
              </w:rPr>
            </w:pPr>
            <w:r w:rsidRPr="000E1730">
              <w:rPr>
                <w:lang w:val="en-US"/>
              </w:rPr>
              <w:t>x</w:t>
            </w:r>
          </w:p>
        </w:tc>
        <w:tc>
          <w:tcPr>
            <w:tcW w:w="0" w:type="auto"/>
            <w:vAlign w:val="center"/>
          </w:tcPr>
          <w:p w:rsidR="002B7A14" w:rsidRPr="000E1730" w:rsidRDefault="002B7A14" w:rsidP="006C1A70">
            <w:pPr>
              <w:pStyle w:val="Tabela-zawarto"/>
              <w:jc w:val="center"/>
              <w:rPr>
                <w:lang w:val="en-US"/>
              </w:rPr>
            </w:pPr>
            <w:r w:rsidRPr="000E1730">
              <w:rPr>
                <w:lang w:val="en-US"/>
              </w:rPr>
              <w:t>x</w:t>
            </w:r>
          </w:p>
        </w:tc>
        <w:tc>
          <w:tcPr>
            <w:tcW w:w="0" w:type="auto"/>
            <w:vAlign w:val="center"/>
          </w:tcPr>
          <w:p w:rsidR="002B7A14" w:rsidRPr="000E1730" w:rsidRDefault="002B7A14" w:rsidP="006C1A70">
            <w:pPr>
              <w:pStyle w:val="Tabela-zawarto"/>
              <w:jc w:val="center"/>
            </w:pPr>
            <w:r w:rsidRPr="000E1730">
              <w:t>x</w:t>
            </w:r>
          </w:p>
        </w:tc>
        <w:tc>
          <w:tcPr>
            <w:tcW w:w="0" w:type="auto"/>
            <w:vAlign w:val="center"/>
          </w:tcPr>
          <w:p w:rsidR="002B7A14" w:rsidRPr="000E1730" w:rsidRDefault="002B7A14" w:rsidP="007E2F0A">
            <w:pPr>
              <w:pStyle w:val="Tabela-zawarto"/>
              <w:jc w:val="center"/>
            </w:pPr>
            <w:r w:rsidRPr="000E1730">
              <w:t>x</w:t>
            </w:r>
          </w:p>
        </w:tc>
        <w:tc>
          <w:tcPr>
            <w:tcW w:w="691" w:type="dxa"/>
          </w:tcPr>
          <w:p w:rsidR="002B7A14" w:rsidRPr="000E1730" w:rsidRDefault="002B7A14" w:rsidP="006C1A70">
            <w:pPr>
              <w:pStyle w:val="Tabela-zawarto"/>
              <w:jc w:val="center"/>
            </w:pPr>
          </w:p>
        </w:tc>
        <w:tc>
          <w:tcPr>
            <w:tcW w:w="4129" w:type="dxa"/>
          </w:tcPr>
          <w:p w:rsidR="002B7A14" w:rsidRPr="000E1730" w:rsidRDefault="002B7A14" w:rsidP="008530FE">
            <w:pPr>
              <w:pStyle w:val="Tabela-zawarto"/>
              <w:jc w:val="center"/>
            </w:pPr>
            <w:r w:rsidRPr="000E1730">
              <w:t xml:space="preserve">Numer rachunku beneficjenta w standardzie NRB/IBAN lub innym (w przypadku zleceń kierowanych </w:t>
            </w:r>
            <w:r>
              <w:t>do krajów, w których standard IBAN nie został wdrożony</w:t>
            </w:r>
            <w:r w:rsidRPr="000E1730">
              <w:t>)</w:t>
            </w:r>
          </w:p>
        </w:tc>
      </w:tr>
      <w:tr w:rsidR="002B7A14" w:rsidRPr="000E1730" w:rsidTr="00ED173E">
        <w:trPr>
          <w:jc w:val="center"/>
        </w:trPr>
        <w:tc>
          <w:tcPr>
            <w:tcW w:w="514" w:type="dxa"/>
            <w:vAlign w:val="center"/>
          </w:tcPr>
          <w:p w:rsidR="002B7A14" w:rsidRPr="000E1730" w:rsidRDefault="002B7A14" w:rsidP="006C1A70">
            <w:pPr>
              <w:pStyle w:val="Tabela-zawarto"/>
              <w:jc w:val="center"/>
            </w:pPr>
          </w:p>
        </w:tc>
        <w:tc>
          <w:tcPr>
            <w:tcW w:w="3503" w:type="dxa"/>
            <w:vAlign w:val="center"/>
          </w:tcPr>
          <w:p w:rsidR="002B7A14" w:rsidRPr="000E1730" w:rsidRDefault="002B7A14" w:rsidP="006C1A70">
            <w:pPr>
              <w:pStyle w:val="Tabela-zawarto"/>
              <w:ind w:left="432" w:hanging="432"/>
              <w:rPr>
                <w:b/>
              </w:rPr>
            </w:pPr>
            <w:r>
              <w:rPr>
                <w:lang w:val="en-US"/>
              </w:rPr>
              <w:t xml:space="preserve">-   -   -   -   </w:t>
            </w:r>
            <w:r w:rsidRPr="000E1730">
              <w:t>AccountName</w:t>
            </w:r>
          </w:p>
        </w:tc>
        <w:tc>
          <w:tcPr>
            <w:tcW w:w="2824" w:type="dxa"/>
          </w:tcPr>
          <w:p w:rsidR="002B7A14" w:rsidRPr="000E1730" w:rsidRDefault="002B7A14" w:rsidP="006C1A70">
            <w:pPr>
              <w:pStyle w:val="Tabela-zawarto"/>
            </w:pPr>
            <w:r w:rsidRPr="000E1730">
              <w:t>Numer rachunku</w:t>
            </w: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tcPr>
          <w:p w:rsidR="002B7A14" w:rsidRPr="000E1730" w:rsidRDefault="002B7A14" w:rsidP="006C1A70">
            <w:pPr>
              <w:pStyle w:val="Tabela-zawarto"/>
              <w:jc w:val="center"/>
            </w:pPr>
          </w:p>
        </w:tc>
        <w:tc>
          <w:tcPr>
            <w:tcW w:w="691" w:type="dxa"/>
          </w:tcPr>
          <w:p w:rsidR="002B7A14" w:rsidRPr="000E1730" w:rsidRDefault="002B7A14" w:rsidP="006C1A70">
            <w:pPr>
              <w:pStyle w:val="Tabela-zawarto"/>
              <w:jc w:val="center"/>
            </w:pPr>
          </w:p>
        </w:tc>
        <w:tc>
          <w:tcPr>
            <w:tcW w:w="4129" w:type="dxa"/>
          </w:tcPr>
          <w:p w:rsidR="002B7A14" w:rsidRPr="000E1730" w:rsidRDefault="002B7A14" w:rsidP="006C1A70">
            <w:pPr>
              <w:pStyle w:val="Tabela-zawarto"/>
              <w:jc w:val="center"/>
            </w:pPr>
          </w:p>
        </w:tc>
      </w:tr>
      <w:tr w:rsidR="002B7A14" w:rsidRPr="000E1730" w:rsidTr="00ED173E">
        <w:trPr>
          <w:jc w:val="center"/>
        </w:trPr>
        <w:tc>
          <w:tcPr>
            <w:tcW w:w="514" w:type="dxa"/>
            <w:vAlign w:val="center"/>
          </w:tcPr>
          <w:p w:rsidR="002B7A14" w:rsidRPr="000E1730" w:rsidRDefault="002B7A14" w:rsidP="006C1A70">
            <w:pPr>
              <w:pStyle w:val="Tabela-zawarto"/>
              <w:jc w:val="center"/>
            </w:pPr>
          </w:p>
        </w:tc>
        <w:tc>
          <w:tcPr>
            <w:tcW w:w="3503" w:type="dxa"/>
            <w:vAlign w:val="center"/>
          </w:tcPr>
          <w:p w:rsidR="002B7A14" w:rsidRPr="000E1730" w:rsidRDefault="002B7A14" w:rsidP="006C1A70">
            <w:pPr>
              <w:pStyle w:val="Tabela-zawarto"/>
              <w:ind w:left="432" w:hanging="432"/>
              <w:rPr>
                <w:b/>
              </w:rPr>
            </w:pPr>
            <w:r>
              <w:rPr>
                <w:lang w:val="en-US"/>
              </w:rPr>
              <w:t xml:space="preserve">-   -   -   -   </w:t>
            </w:r>
            <w:r w:rsidRPr="000E1730">
              <w:t>AccountCurrencyCode</w:t>
            </w:r>
          </w:p>
        </w:tc>
        <w:tc>
          <w:tcPr>
            <w:tcW w:w="2824" w:type="dxa"/>
          </w:tcPr>
          <w:p w:rsidR="002B7A14" w:rsidRPr="000E1730" w:rsidRDefault="002B7A14" w:rsidP="006C1A70">
            <w:pPr>
              <w:pStyle w:val="Tabela-zawarto"/>
            </w:pPr>
            <w:r w:rsidRPr="000E1730">
              <w:t>Nazwa rachunku - dla przelewów ZUS-owskich pole przyjmuje wartość 'ZUS'</w:t>
            </w: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tcPr>
          <w:p w:rsidR="002B7A14" w:rsidRPr="000E1730" w:rsidRDefault="002B7A14" w:rsidP="006C1A70">
            <w:pPr>
              <w:pStyle w:val="Tabela-zawarto"/>
              <w:jc w:val="center"/>
            </w:pPr>
          </w:p>
        </w:tc>
        <w:tc>
          <w:tcPr>
            <w:tcW w:w="691" w:type="dxa"/>
          </w:tcPr>
          <w:p w:rsidR="002B7A14" w:rsidRPr="000E1730" w:rsidRDefault="002B7A14" w:rsidP="006C1A70">
            <w:pPr>
              <w:pStyle w:val="Tabela-zawarto"/>
              <w:jc w:val="center"/>
            </w:pPr>
          </w:p>
        </w:tc>
        <w:tc>
          <w:tcPr>
            <w:tcW w:w="4129" w:type="dxa"/>
          </w:tcPr>
          <w:p w:rsidR="002B7A14" w:rsidRPr="000E1730" w:rsidRDefault="002B7A14" w:rsidP="006C1A70">
            <w:pPr>
              <w:pStyle w:val="Tabela-zawarto"/>
              <w:jc w:val="center"/>
            </w:pPr>
          </w:p>
        </w:tc>
      </w:tr>
      <w:tr w:rsidR="002B7A14" w:rsidRPr="000E1730" w:rsidTr="00ED173E">
        <w:trPr>
          <w:jc w:val="center"/>
        </w:trPr>
        <w:tc>
          <w:tcPr>
            <w:tcW w:w="514" w:type="dxa"/>
            <w:vAlign w:val="center"/>
          </w:tcPr>
          <w:p w:rsidR="002B7A14" w:rsidRPr="000E1730" w:rsidRDefault="002B7A14" w:rsidP="006C1A70">
            <w:pPr>
              <w:pStyle w:val="Tabela-zawarto"/>
              <w:jc w:val="center"/>
            </w:pPr>
            <w:r w:rsidRPr="000E1730">
              <w:t>A-15</w:t>
            </w:r>
          </w:p>
        </w:tc>
        <w:tc>
          <w:tcPr>
            <w:tcW w:w="3503" w:type="dxa"/>
            <w:vAlign w:val="center"/>
          </w:tcPr>
          <w:p w:rsidR="002B7A14" w:rsidRPr="000E1730" w:rsidRDefault="002B7A14" w:rsidP="006C1A70">
            <w:pPr>
              <w:pStyle w:val="Tabela-zawarto"/>
            </w:pPr>
            <w:r>
              <w:rPr>
                <w:lang w:val="en-US"/>
              </w:rPr>
              <w:t xml:space="preserve">-   -   -   </w:t>
            </w:r>
            <w:r w:rsidRPr="000E1730">
              <w:t>PayeeFinancialInstitution</w:t>
            </w:r>
          </w:p>
        </w:tc>
        <w:tc>
          <w:tcPr>
            <w:tcW w:w="2824" w:type="dxa"/>
          </w:tcPr>
          <w:p w:rsidR="002B7A14" w:rsidRPr="000E1730" w:rsidRDefault="002B7A14" w:rsidP="006C1A70">
            <w:pPr>
              <w:pStyle w:val="Tabela-zawarto"/>
            </w:pPr>
            <w:r w:rsidRPr="000E1730">
              <w:t>Waluta rachunku</w:t>
            </w: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r w:rsidRPr="000E1730">
              <w:t>x</w:t>
            </w: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7E2F0A">
            <w:pPr>
              <w:pStyle w:val="Tabela-zawarto"/>
              <w:jc w:val="center"/>
            </w:pPr>
            <w:r w:rsidRPr="000E1730">
              <w:t>x</w:t>
            </w:r>
          </w:p>
        </w:tc>
        <w:tc>
          <w:tcPr>
            <w:tcW w:w="691" w:type="dxa"/>
          </w:tcPr>
          <w:p w:rsidR="002B7A14" w:rsidRPr="000E1730" w:rsidRDefault="002B7A14" w:rsidP="006C1A70">
            <w:pPr>
              <w:pStyle w:val="Tabela-zawarto"/>
              <w:jc w:val="center"/>
            </w:pPr>
          </w:p>
        </w:tc>
        <w:tc>
          <w:tcPr>
            <w:tcW w:w="4129" w:type="dxa"/>
          </w:tcPr>
          <w:p w:rsidR="002B7A14" w:rsidRPr="000E1730" w:rsidRDefault="002B7A14" w:rsidP="006C1A70">
            <w:pPr>
              <w:pStyle w:val="Tabela-zawarto"/>
              <w:jc w:val="center"/>
            </w:pPr>
          </w:p>
        </w:tc>
      </w:tr>
      <w:tr w:rsidR="002B7A14" w:rsidRPr="000E1730" w:rsidTr="00ED173E">
        <w:trPr>
          <w:jc w:val="center"/>
        </w:trPr>
        <w:tc>
          <w:tcPr>
            <w:tcW w:w="514" w:type="dxa"/>
            <w:vAlign w:val="center"/>
          </w:tcPr>
          <w:p w:rsidR="002B7A14" w:rsidRPr="000E1730" w:rsidRDefault="002B7A14" w:rsidP="006C1A70">
            <w:pPr>
              <w:pStyle w:val="Tabela-zawarto"/>
              <w:jc w:val="center"/>
            </w:pPr>
          </w:p>
        </w:tc>
        <w:tc>
          <w:tcPr>
            <w:tcW w:w="3503" w:type="dxa"/>
            <w:vAlign w:val="center"/>
          </w:tcPr>
          <w:p w:rsidR="002B7A14" w:rsidRPr="000E1730" w:rsidRDefault="002B7A14" w:rsidP="006C1A70">
            <w:pPr>
              <w:pStyle w:val="Tabela-zawarto"/>
            </w:pPr>
            <w:r>
              <w:rPr>
                <w:lang w:val="en-US"/>
              </w:rPr>
              <w:t xml:space="preserve">-   -   -   -   </w:t>
            </w:r>
            <w:r w:rsidRPr="000E1730">
              <w:t>FIIdentifier</w:t>
            </w:r>
          </w:p>
        </w:tc>
        <w:tc>
          <w:tcPr>
            <w:tcW w:w="2824" w:type="dxa"/>
          </w:tcPr>
          <w:p w:rsidR="002B7A14" w:rsidRPr="000E1730" w:rsidRDefault="002B7A14" w:rsidP="006C1A70">
            <w:pPr>
              <w:pStyle w:val="Tabela-zawarto"/>
            </w:pPr>
            <w:r w:rsidRPr="000E1730">
              <w:t>Informacje o  banku/oddziale banku beneficjenta</w:t>
            </w: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r w:rsidRPr="000E1730">
              <w:t>x</w:t>
            </w: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7E2F0A">
            <w:pPr>
              <w:pStyle w:val="Tabela-zawarto"/>
              <w:jc w:val="center"/>
            </w:pPr>
            <w:r w:rsidRPr="000E1730">
              <w:t>x</w:t>
            </w:r>
          </w:p>
        </w:tc>
        <w:tc>
          <w:tcPr>
            <w:tcW w:w="691" w:type="dxa"/>
          </w:tcPr>
          <w:p w:rsidR="002B7A14" w:rsidRDefault="002B7A14" w:rsidP="006C1A70">
            <w:pPr>
              <w:pStyle w:val="Tabela-zawarto"/>
              <w:jc w:val="center"/>
            </w:pPr>
          </w:p>
        </w:tc>
        <w:tc>
          <w:tcPr>
            <w:tcW w:w="4129" w:type="dxa"/>
          </w:tcPr>
          <w:p w:rsidR="002B7A14" w:rsidRDefault="002B7A14" w:rsidP="006C1A70">
            <w:pPr>
              <w:pStyle w:val="Tabela-zawarto"/>
              <w:jc w:val="center"/>
            </w:pPr>
            <w:r>
              <w:t>BIC instytucji beneficjenta (wymagane dla przelewów transgranicznych)</w:t>
            </w:r>
          </w:p>
          <w:p w:rsidR="002B7A14" w:rsidRPr="000E1730" w:rsidRDefault="002B7A14" w:rsidP="006C1A70">
            <w:pPr>
              <w:pStyle w:val="Tabela-zawarto"/>
              <w:jc w:val="center"/>
            </w:pPr>
            <w:r>
              <w:t>(</w:t>
            </w:r>
            <w:r w:rsidRPr="00A931CF">
              <w:t>IdentificationSchemeName</w:t>
            </w:r>
            <w:r>
              <w:t xml:space="preserve"> = BIC)</w:t>
            </w:r>
          </w:p>
        </w:tc>
      </w:tr>
      <w:tr w:rsidR="002B7A14" w:rsidRPr="000E1730" w:rsidTr="00ED173E">
        <w:trPr>
          <w:jc w:val="center"/>
        </w:trPr>
        <w:tc>
          <w:tcPr>
            <w:tcW w:w="514" w:type="dxa"/>
            <w:vAlign w:val="center"/>
          </w:tcPr>
          <w:p w:rsidR="002B7A14" w:rsidRPr="000E1730" w:rsidRDefault="002B7A14" w:rsidP="006C1A70">
            <w:pPr>
              <w:pStyle w:val="Tabela-zawarto"/>
              <w:jc w:val="center"/>
            </w:pPr>
          </w:p>
        </w:tc>
        <w:tc>
          <w:tcPr>
            <w:tcW w:w="3503" w:type="dxa"/>
            <w:vAlign w:val="center"/>
          </w:tcPr>
          <w:p w:rsidR="002B7A14" w:rsidRPr="000E1730" w:rsidRDefault="002B7A14" w:rsidP="006C1A70">
            <w:pPr>
              <w:pStyle w:val="Tabela-zawarto"/>
            </w:pPr>
            <w:r>
              <w:rPr>
                <w:lang w:val="en-US"/>
              </w:rPr>
              <w:t xml:space="preserve">-   -   -   -   </w:t>
            </w:r>
            <w:r w:rsidRPr="000E1730">
              <w:t>Name</w:t>
            </w:r>
          </w:p>
        </w:tc>
        <w:tc>
          <w:tcPr>
            <w:tcW w:w="2824" w:type="dxa"/>
          </w:tcPr>
          <w:p w:rsidR="002B7A14" w:rsidRPr="000E1730" w:rsidRDefault="002B7A14" w:rsidP="006C1A70">
            <w:pPr>
              <w:pStyle w:val="Tabela-zawarto"/>
            </w:pPr>
            <w:r w:rsidRPr="000E1730">
              <w:t>Identyfikator banku/oddziału banku</w:t>
            </w:r>
          </w:p>
        </w:tc>
        <w:tc>
          <w:tcPr>
            <w:tcW w:w="0" w:type="auto"/>
            <w:vAlign w:val="center"/>
          </w:tcPr>
          <w:p w:rsidR="002B7A14" w:rsidRPr="000E1730" w:rsidRDefault="002B7A14" w:rsidP="006C1A70">
            <w:pPr>
              <w:pStyle w:val="Tabela-zawarto"/>
              <w:jc w:val="center"/>
              <w:rPr>
                <w:lang w:val="en-US"/>
              </w:rPr>
            </w:pPr>
          </w:p>
        </w:tc>
        <w:tc>
          <w:tcPr>
            <w:tcW w:w="0" w:type="auto"/>
            <w:vAlign w:val="center"/>
          </w:tcPr>
          <w:p w:rsidR="002B7A14" w:rsidRPr="000E1730" w:rsidRDefault="002B7A14" w:rsidP="006C1A70">
            <w:pPr>
              <w:pStyle w:val="Tabela-zawarto"/>
              <w:jc w:val="center"/>
              <w:rPr>
                <w:lang w:val="en-US"/>
              </w:rPr>
            </w:pPr>
          </w:p>
        </w:tc>
        <w:tc>
          <w:tcPr>
            <w:tcW w:w="0" w:type="auto"/>
            <w:vAlign w:val="center"/>
          </w:tcPr>
          <w:p w:rsidR="002B7A14" w:rsidRPr="000E1730" w:rsidRDefault="002B7A14" w:rsidP="006C1A70">
            <w:pPr>
              <w:pStyle w:val="Tabela-zawarto"/>
              <w:jc w:val="center"/>
              <w:rPr>
                <w:lang w:val="en-US"/>
              </w:rPr>
            </w:pPr>
          </w:p>
        </w:tc>
        <w:tc>
          <w:tcPr>
            <w:tcW w:w="0" w:type="auto"/>
            <w:vAlign w:val="center"/>
          </w:tcPr>
          <w:p w:rsidR="002B7A14" w:rsidRPr="000E1730" w:rsidRDefault="002B7A14" w:rsidP="006C1A70">
            <w:pPr>
              <w:pStyle w:val="Tabela-zawarto"/>
              <w:jc w:val="center"/>
              <w:rPr>
                <w:lang w:val="en-US"/>
              </w:rPr>
            </w:pPr>
          </w:p>
        </w:tc>
        <w:tc>
          <w:tcPr>
            <w:tcW w:w="0" w:type="auto"/>
          </w:tcPr>
          <w:p w:rsidR="002B7A14" w:rsidRPr="000E1730" w:rsidRDefault="002B7A14" w:rsidP="006C1A70">
            <w:pPr>
              <w:pStyle w:val="Tabela-zawarto"/>
              <w:jc w:val="center"/>
              <w:rPr>
                <w:lang w:val="en-US"/>
              </w:rPr>
            </w:pPr>
          </w:p>
        </w:tc>
        <w:tc>
          <w:tcPr>
            <w:tcW w:w="691" w:type="dxa"/>
          </w:tcPr>
          <w:p w:rsidR="002B7A14" w:rsidRPr="000E1730" w:rsidRDefault="002B7A14" w:rsidP="006C1A70">
            <w:pPr>
              <w:pStyle w:val="Tabela-zawarto"/>
              <w:jc w:val="center"/>
              <w:rPr>
                <w:lang w:val="en-US"/>
              </w:rPr>
            </w:pPr>
          </w:p>
        </w:tc>
        <w:tc>
          <w:tcPr>
            <w:tcW w:w="4129" w:type="dxa"/>
          </w:tcPr>
          <w:p w:rsidR="002B7A14" w:rsidRPr="000E1730" w:rsidRDefault="002B7A14" w:rsidP="006C1A70">
            <w:pPr>
              <w:pStyle w:val="Tabela-zawarto"/>
              <w:jc w:val="center"/>
              <w:rPr>
                <w:lang w:val="en-US"/>
              </w:rPr>
            </w:pPr>
          </w:p>
        </w:tc>
      </w:tr>
      <w:tr w:rsidR="002B7A14" w:rsidRPr="000E1730" w:rsidTr="00ED173E">
        <w:trPr>
          <w:jc w:val="center"/>
        </w:trPr>
        <w:tc>
          <w:tcPr>
            <w:tcW w:w="514" w:type="dxa"/>
            <w:vAlign w:val="center"/>
          </w:tcPr>
          <w:p w:rsidR="002B7A14" w:rsidRPr="000E1730" w:rsidRDefault="002B7A14" w:rsidP="006C1A70">
            <w:pPr>
              <w:pStyle w:val="Tabela-zawarto"/>
              <w:jc w:val="center"/>
              <w:rPr>
                <w:lang w:val="en-US"/>
              </w:rPr>
            </w:pPr>
            <w:r w:rsidRPr="000E1730">
              <w:rPr>
                <w:lang w:val="en-US"/>
              </w:rPr>
              <w:t>A-11</w:t>
            </w:r>
          </w:p>
        </w:tc>
        <w:tc>
          <w:tcPr>
            <w:tcW w:w="3503" w:type="dxa"/>
            <w:vAlign w:val="center"/>
          </w:tcPr>
          <w:p w:rsidR="002B7A14" w:rsidRPr="000E1730" w:rsidRDefault="002B7A14" w:rsidP="006C1A70">
            <w:pPr>
              <w:pStyle w:val="Tabela-zawarto"/>
            </w:pPr>
            <w:r>
              <w:rPr>
                <w:lang w:val="en-US"/>
              </w:rPr>
              <w:t xml:space="preserve">-   -   -   -   </w:t>
            </w:r>
            <w:r w:rsidRPr="000E1730">
              <w:t>Address</w:t>
            </w:r>
          </w:p>
        </w:tc>
        <w:tc>
          <w:tcPr>
            <w:tcW w:w="2824" w:type="dxa"/>
          </w:tcPr>
          <w:p w:rsidR="002B7A14" w:rsidRPr="000E1730" w:rsidRDefault="002B7A14" w:rsidP="006C1A70">
            <w:pPr>
              <w:pStyle w:val="Tabela-zawarto"/>
            </w:pPr>
            <w:r w:rsidRPr="000E1730">
              <w:t>Nazwa banku/oddziału banku</w:t>
            </w: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vAlign w:val="center"/>
          </w:tcPr>
          <w:p w:rsidR="002B7A14" w:rsidRPr="000E1730" w:rsidRDefault="002B7A14" w:rsidP="006C1A70">
            <w:pPr>
              <w:pStyle w:val="Tabela-zawarto"/>
              <w:jc w:val="center"/>
            </w:pPr>
          </w:p>
        </w:tc>
        <w:tc>
          <w:tcPr>
            <w:tcW w:w="0" w:type="auto"/>
          </w:tcPr>
          <w:p w:rsidR="002B7A14" w:rsidRPr="000E1730" w:rsidRDefault="002B7A14" w:rsidP="006C1A70">
            <w:pPr>
              <w:pStyle w:val="Tabela-zawarto"/>
              <w:jc w:val="center"/>
            </w:pPr>
          </w:p>
        </w:tc>
        <w:tc>
          <w:tcPr>
            <w:tcW w:w="691" w:type="dxa"/>
          </w:tcPr>
          <w:p w:rsidR="002B7A14" w:rsidRPr="000E1730" w:rsidRDefault="002B7A14" w:rsidP="006C1A70">
            <w:pPr>
              <w:pStyle w:val="Tabela-zawarto"/>
              <w:jc w:val="center"/>
            </w:pPr>
          </w:p>
        </w:tc>
        <w:tc>
          <w:tcPr>
            <w:tcW w:w="4129" w:type="dxa"/>
          </w:tcPr>
          <w:p w:rsidR="002B7A14" w:rsidRPr="000E1730" w:rsidRDefault="002B7A14" w:rsidP="006C1A70">
            <w:pPr>
              <w:pStyle w:val="Tabela-zawarto"/>
              <w:jc w:val="center"/>
            </w:pPr>
          </w:p>
        </w:tc>
      </w:tr>
      <w:tr w:rsidR="002B7A14" w:rsidRPr="000E1730" w:rsidTr="00ED173E">
        <w:trPr>
          <w:jc w:val="center"/>
        </w:trPr>
        <w:tc>
          <w:tcPr>
            <w:tcW w:w="514" w:type="dxa"/>
            <w:vAlign w:val="center"/>
          </w:tcPr>
          <w:p w:rsidR="002B7A14" w:rsidRPr="000E1730" w:rsidRDefault="002B7A14" w:rsidP="00775CC5">
            <w:pPr>
              <w:pStyle w:val="Tabela-zawarto"/>
              <w:jc w:val="center"/>
            </w:pPr>
            <w:r w:rsidRPr="000E1730">
              <w:t>B-18</w:t>
            </w:r>
          </w:p>
        </w:tc>
        <w:tc>
          <w:tcPr>
            <w:tcW w:w="3503" w:type="dxa"/>
            <w:vAlign w:val="center"/>
          </w:tcPr>
          <w:p w:rsidR="002B7A14" w:rsidRPr="000E1730" w:rsidRDefault="002B7A14" w:rsidP="00775CC5">
            <w:pPr>
              <w:pStyle w:val="Tabela-zawarto"/>
              <w:ind w:left="432" w:hanging="432"/>
            </w:pPr>
            <w:r>
              <w:rPr>
                <w:lang w:val="en-US"/>
              </w:rPr>
              <w:t xml:space="preserve">-   -   -   </w:t>
            </w:r>
            <w:r w:rsidRPr="000E1730">
              <w:t>RegulatoryReport</w:t>
            </w:r>
          </w:p>
        </w:tc>
        <w:tc>
          <w:tcPr>
            <w:tcW w:w="2824" w:type="dxa"/>
          </w:tcPr>
          <w:p w:rsidR="002B7A14" w:rsidRPr="000E1730" w:rsidRDefault="002B7A14" w:rsidP="00CB2E42">
            <w:pPr>
              <w:pStyle w:val="Tabela-zawarto"/>
            </w:pPr>
            <w:r w:rsidRPr="000E1730">
              <w:t>Dane związane z raportowaniem transakcji zagranicznych do NBP</w:t>
            </w: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tcPr>
          <w:p w:rsidR="002B7A14" w:rsidRDefault="002B7A14" w:rsidP="004B41AC">
            <w:pPr>
              <w:pStyle w:val="Tabela-zawarto"/>
              <w:jc w:val="center"/>
            </w:pPr>
          </w:p>
        </w:tc>
        <w:tc>
          <w:tcPr>
            <w:tcW w:w="691" w:type="dxa"/>
          </w:tcPr>
          <w:p w:rsidR="002B7A14" w:rsidRDefault="002B7A14" w:rsidP="004B41AC">
            <w:pPr>
              <w:pStyle w:val="Tabela-zawarto"/>
              <w:jc w:val="center"/>
            </w:pPr>
          </w:p>
        </w:tc>
        <w:tc>
          <w:tcPr>
            <w:tcW w:w="4129" w:type="dxa"/>
          </w:tcPr>
          <w:p w:rsidR="002B7A14" w:rsidRDefault="002B7A14" w:rsidP="004B41AC">
            <w:pPr>
              <w:pStyle w:val="Tabela-zawarto"/>
              <w:jc w:val="center"/>
            </w:pPr>
          </w:p>
        </w:tc>
      </w:tr>
      <w:tr w:rsidR="002B7A14" w:rsidRPr="000E1730" w:rsidTr="00ED173E">
        <w:trPr>
          <w:jc w:val="center"/>
        </w:trPr>
        <w:tc>
          <w:tcPr>
            <w:tcW w:w="514" w:type="dxa"/>
            <w:vAlign w:val="center"/>
          </w:tcPr>
          <w:p w:rsidR="002B7A14" w:rsidRPr="000E1730" w:rsidRDefault="002B7A14" w:rsidP="00775CC5">
            <w:pPr>
              <w:pStyle w:val="Tabela-zawarto"/>
              <w:jc w:val="center"/>
            </w:pPr>
          </w:p>
        </w:tc>
        <w:tc>
          <w:tcPr>
            <w:tcW w:w="3503" w:type="dxa"/>
            <w:vAlign w:val="center"/>
          </w:tcPr>
          <w:p w:rsidR="002B7A14" w:rsidRPr="000E1730" w:rsidRDefault="002B7A14" w:rsidP="00775CC5">
            <w:pPr>
              <w:pStyle w:val="Tabela-zawarto"/>
              <w:ind w:left="432" w:hanging="432"/>
            </w:pPr>
            <w:r>
              <w:rPr>
                <w:lang w:val="en-US"/>
              </w:rPr>
              <w:t xml:space="preserve">-   -   -   -   </w:t>
            </w:r>
            <w:r w:rsidRPr="000E1730">
              <w:t>RegulatoryInformationCoded</w:t>
            </w:r>
          </w:p>
        </w:tc>
        <w:tc>
          <w:tcPr>
            <w:tcW w:w="2824" w:type="dxa"/>
          </w:tcPr>
          <w:p w:rsidR="002B7A14" w:rsidRPr="000E1730" w:rsidRDefault="002B7A14" w:rsidP="00CB2E42">
            <w:pPr>
              <w:pStyle w:val="Tabela-zawarto"/>
            </w:pPr>
            <w:r w:rsidRPr="000E1730">
              <w:t>Kod NBP, którego rodzaj jest określony w atrybucie</w:t>
            </w: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tcPr>
          <w:p w:rsidR="002B7A14" w:rsidRPr="00AB7C05" w:rsidRDefault="002B7A14" w:rsidP="004B41AC">
            <w:pPr>
              <w:pStyle w:val="Tabela-zawarto"/>
              <w:jc w:val="center"/>
            </w:pPr>
          </w:p>
        </w:tc>
        <w:tc>
          <w:tcPr>
            <w:tcW w:w="691" w:type="dxa"/>
          </w:tcPr>
          <w:p w:rsidR="002B7A14" w:rsidRPr="00AB7C05" w:rsidRDefault="002B7A14" w:rsidP="004B41AC">
            <w:pPr>
              <w:pStyle w:val="Tabela-zawarto"/>
              <w:jc w:val="center"/>
            </w:pPr>
          </w:p>
        </w:tc>
        <w:tc>
          <w:tcPr>
            <w:tcW w:w="4129" w:type="dxa"/>
          </w:tcPr>
          <w:p w:rsidR="002B7A14" w:rsidRDefault="002B7A14" w:rsidP="004B41AC">
            <w:pPr>
              <w:pStyle w:val="Tabela-zawarto"/>
              <w:jc w:val="center"/>
            </w:pPr>
          </w:p>
        </w:tc>
      </w:tr>
      <w:tr w:rsidR="002B7A14" w:rsidRPr="000E1730" w:rsidTr="00ED173E">
        <w:trPr>
          <w:jc w:val="center"/>
        </w:trPr>
        <w:tc>
          <w:tcPr>
            <w:tcW w:w="514" w:type="dxa"/>
            <w:vAlign w:val="center"/>
          </w:tcPr>
          <w:p w:rsidR="002B7A14" w:rsidRPr="000E1730" w:rsidRDefault="002B7A14" w:rsidP="00775CC5">
            <w:pPr>
              <w:pStyle w:val="Tabela-zawarto"/>
              <w:jc w:val="center"/>
            </w:pPr>
          </w:p>
        </w:tc>
        <w:tc>
          <w:tcPr>
            <w:tcW w:w="3503" w:type="dxa"/>
            <w:vAlign w:val="center"/>
          </w:tcPr>
          <w:p w:rsidR="002B7A14" w:rsidRPr="000E1730" w:rsidRDefault="002B7A14" w:rsidP="00775CC5">
            <w:pPr>
              <w:pStyle w:val="Tabela-zawarto"/>
              <w:ind w:left="432" w:hanging="432"/>
            </w:pPr>
            <w:r>
              <w:rPr>
                <w:lang w:val="en-US"/>
              </w:rPr>
              <w:t xml:space="preserve">-   -   -   -   </w:t>
            </w:r>
            <w:r w:rsidRPr="000E1730">
              <w:t>Description</w:t>
            </w:r>
          </w:p>
        </w:tc>
        <w:tc>
          <w:tcPr>
            <w:tcW w:w="2824" w:type="dxa"/>
          </w:tcPr>
          <w:p w:rsidR="002B7A14" w:rsidRPr="000E1730" w:rsidRDefault="002B7A14" w:rsidP="00CB2E42">
            <w:pPr>
              <w:pStyle w:val="Tabela-zawarto"/>
            </w:pPr>
            <w:r w:rsidRPr="000E1730">
              <w:t>Informacje o transakcji w postaci opisowej</w:t>
            </w: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tcPr>
          <w:p w:rsidR="002B7A14" w:rsidRDefault="002B7A14" w:rsidP="004B41AC">
            <w:pPr>
              <w:pStyle w:val="Tabela-zawarto"/>
              <w:jc w:val="center"/>
            </w:pPr>
          </w:p>
        </w:tc>
        <w:tc>
          <w:tcPr>
            <w:tcW w:w="691" w:type="dxa"/>
          </w:tcPr>
          <w:p w:rsidR="002B7A14" w:rsidRDefault="002B7A14" w:rsidP="004B41AC">
            <w:pPr>
              <w:pStyle w:val="Tabela-zawarto"/>
              <w:jc w:val="center"/>
            </w:pPr>
          </w:p>
        </w:tc>
        <w:tc>
          <w:tcPr>
            <w:tcW w:w="4129" w:type="dxa"/>
          </w:tcPr>
          <w:p w:rsidR="002B7A14" w:rsidRDefault="002B7A14" w:rsidP="004B41AC">
            <w:pPr>
              <w:pStyle w:val="Tabela-zawarto"/>
              <w:jc w:val="center"/>
            </w:pPr>
          </w:p>
        </w:tc>
      </w:tr>
      <w:tr w:rsidR="002B7A14" w:rsidRPr="000E1730" w:rsidTr="00ED173E">
        <w:trPr>
          <w:jc w:val="center"/>
        </w:trPr>
        <w:tc>
          <w:tcPr>
            <w:tcW w:w="514" w:type="dxa"/>
            <w:vAlign w:val="center"/>
          </w:tcPr>
          <w:p w:rsidR="002B7A14" w:rsidRPr="000E1730" w:rsidRDefault="002B7A14" w:rsidP="00775CC5">
            <w:pPr>
              <w:pStyle w:val="Tabela-zawarto"/>
              <w:jc w:val="center"/>
            </w:pPr>
            <w:r w:rsidRPr="000E1730">
              <w:t>B-20</w:t>
            </w:r>
          </w:p>
        </w:tc>
        <w:tc>
          <w:tcPr>
            <w:tcW w:w="3503" w:type="dxa"/>
            <w:vAlign w:val="center"/>
          </w:tcPr>
          <w:p w:rsidR="002B7A14" w:rsidRPr="000E1730" w:rsidRDefault="002B7A14" w:rsidP="00775CC5">
            <w:pPr>
              <w:pStyle w:val="Tabela-zawarto"/>
              <w:ind w:left="432" w:hanging="432"/>
            </w:pPr>
            <w:r>
              <w:rPr>
                <w:lang w:val="en-US"/>
              </w:rPr>
              <w:t xml:space="preserve">-   -   -   </w:t>
            </w:r>
            <w:r w:rsidRPr="000E1730">
              <w:t>RemittanceInformation</w:t>
            </w:r>
          </w:p>
        </w:tc>
        <w:tc>
          <w:tcPr>
            <w:tcW w:w="2824" w:type="dxa"/>
          </w:tcPr>
          <w:p w:rsidR="002B7A14" w:rsidRPr="000E1730" w:rsidRDefault="002B7A14" w:rsidP="00CB2E42">
            <w:pPr>
              <w:pStyle w:val="Tabela-zawarto"/>
            </w:pPr>
            <w:r w:rsidRPr="000E1730">
              <w:t>Informacje o szczegółach płatności regulowanej w ramach transakcji (tytułem)</w:t>
            </w: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0E1730" w:rsidRDefault="002B7A14" w:rsidP="007E2F0A">
            <w:pPr>
              <w:pStyle w:val="Tabela-zawarto"/>
              <w:jc w:val="center"/>
            </w:pPr>
            <w:r w:rsidRPr="000E1730">
              <w:t>x</w:t>
            </w:r>
          </w:p>
        </w:tc>
        <w:tc>
          <w:tcPr>
            <w:tcW w:w="691" w:type="dxa"/>
            <w:vAlign w:val="center"/>
          </w:tcPr>
          <w:p w:rsidR="002B7A14" w:rsidRPr="000E1730" w:rsidRDefault="002B7A14" w:rsidP="007E2F0A">
            <w:pPr>
              <w:pStyle w:val="Tabela-zawarto"/>
              <w:jc w:val="center"/>
            </w:pPr>
            <w:r w:rsidRPr="000E1730">
              <w:t>x</w:t>
            </w:r>
          </w:p>
        </w:tc>
        <w:tc>
          <w:tcPr>
            <w:tcW w:w="4129" w:type="dxa"/>
          </w:tcPr>
          <w:p w:rsidR="002B7A14" w:rsidRPr="000E1730" w:rsidRDefault="002B7A14" w:rsidP="00775CC5">
            <w:pPr>
              <w:pStyle w:val="Tabela-zawarto"/>
              <w:jc w:val="center"/>
            </w:pPr>
          </w:p>
        </w:tc>
      </w:tr>
      <w:tr w:rsidR="002B7A14" w:rsidRPr="000E1730" w:rsidTr="00ED173E">
        <w:trPr>
          <w:jc w:val="center"/>
        </w:trPr>
        <w:tc>
          <w:tcPr>
            <w:tcW w:w="514" w:type="dxa"/>
            <w:tcBorders>
              <w:bottom w:val="dashed" w:sz="4" w:space="0" w:color="auto"/>
            </w:tcBorders>
            <w:vAlign w:val="center"/>
          </w:tcPr>
          <w:p w:rsidR="002B7A14" w:rsidRPr="000E1730" w:rsidRDefault="002B7A14" w:rsidP="00775CC5">
            <w:pPr>
              <w:pStyle w:val="Tabela-zawarto"/>
              <w:jc w:val="center"/>
            </w:pPr>
          </w:p>
        </w:tc>
        <w:tc>
          <w:tcPr>
            <w:tcW w:w="3503" w:type="dxa"/>
            <w:vAlign w:val="center"/>
          </w:tcPr>
          <w:p w:rsidR="002B7A14" w:rsidRPr="000E1730" w:rsidRDefault="002B7A14" w:rsidP="00775CC5">
            <w:pPr>
              <w:pStyle w:val="Tabela-zawarto"/>
              <w:ind w:left="432" w:hanging="432"/>
            </w:pPr>
            <w:r>
              <w:rPr>
                <w:lang w:val="en-US"/>
              </w:rPr>
              <w:t xml:space="preserve">-   -   -   -   </w:t>
            </w:r>
            <w:r w:rsidRPr="000E1730">
              <w:t>PmtId</w:t>
            </w:r>
          </w:p>
        </w:tc>
        <w:tc>
          <w:tcPr>
            <w:tcW w:w="2824" w:type="dxa"/>
            <w:tcBorders>
              <w:bottom w:val="dashed" w:sz="4" w:space="0" w:color="auto"/>
            </w:tcBorders>
          </w:tcPr>
          <w:p w:rsidR="002B7A14" w:rsidRPr="000E1730" w:rsidRDefault="002B7A14" w:rsidP="00CB2E42">
            <w:pPr>
              <w:pStyle w:val="Tabela-zawarto"/>
            </w:pPr>
            <w:r w:rsidRPr="000E1730">
              <w:t>Nadany przez beneficjenta identyfikator płatności regulowanej w ramach transakcji</w:t>
            </w:r>
          </w:p>
        </w:tc>
        <w:tc>
          <w:tcPr>
            <w:tcW w:w="0" w:type="auto"/>
            <w:tcBorders>
              <w:bottom w:val="dashed" w:sz="4" w:space="0" w:color="auto"/>
            </w:tcBorders>
            <w:vAlign w:val="center"/>
          </w:tcPr>
          <w:p w:rsidR="002B7A14" w:rsidRPr="00815B23" w:rsidRDefault="002B7A14" w:rsidP="00775CC5">
            <w:pPr>
              <w:pStyle w:val="Tabela-zawarto"/>
              <w:jc w:val="center"/>
            </w:pPr>
          </w:p>
        </w:tc>
        <w:tc>
          <w:tcPr>
            <w:tcW w:w="0" w:type="auto"/>
            <w:tcBorders>
              <w:bottom w:val="dashed" w:sz="4" w:space="0" w:color="auto"/>
            </w:tcBorders>
            <w:vAlign w:val="center"/>
          </w:tcPr>
          <w:p w:rsidR="002B7A14" w:rsidRPr="00815B23" w:rsidRDefault="002B7A14" w:rsidP="00775CC5">
            <w:pPr>
              <w:pStyle w:val="Tabela-zawarto"/>
              <w:jc w:val="center"/>
            </w:pPr>
          </w:p>
        </w:tc>
        <w:tc>
          <w:tcPr>
            <w:tcW w:w="0" w:type="auto"/>
            <w:tcBorders>
              <w:bottom w:val="dashed" w:sz="4" w:space="0" w:color="auto"/>
            </w:tcBorders>
            <w:vAlign w:val="center"/>
          </w:tcPr>
          <w:p w:rsidR="002B7A14" w:rsidRPr="00815B23" w:rsidRDefault="002B7A14" w:rsidP="00775CC5">
            <w:pPr>
              <w:pStyle w:val="Tabela-zawarto"/>
              <w:jc w:val="center"/>
            </w:pPr>
          </w:p>
        </w:tc>
        <w:tc>
          <w:tcPr>
            <w:tcW w:w="0" w:type="auto"/>
            <w:tcBorders>
              <w:bottom w:val="dashed" w:sz="4" w:space="0" w:color="auto"/>
            </w:tcBorders>
            <w:vAlign w:val="center"/>
          </w:tcPr>
          <w:p w:rsidR="002B7A14" w:rsidRPr="00815B23" w:rsidRDefault="002B7A14" w:rsidP="00775CC5">
            <w:pPr>
              <w:pStyle w:val="Tabela-zawarto"/>
              <w:jc w:val="center"/>
            </w:pPr>
          </w:p>
        </w:tc>
        <w:tc>
          <w:tcPr>
            <w:tcW w:w="0" w:type="auto"/>
            <w:tcBorders>
              <w:bottom w:val="dashed" w:sz="4" w:space="0" w:color="auto"/>
            </w:tcBorders>
            <w:vAlign w:val="center"/>
          </w:tcPr>
          <w:p w:rsidR="002B7A14" w:rsidRPr="000E1730" w:rsidRDefault="002B7A14" w:rsidP="007E2F0A">
            <w:pPr>
              <w:pStyle w:val="Tabela-zawarto"/>
              <w:jc w:val="center"/>
            </w:pPr>
            <w:r w:rsidRPr="000E1730">
              <w:t>x</w:t>
            </w:r>
          </w:p>
        </w:tc>
        <w:tc>
          <w:tcPr>
            <w:tcW w:w="691" w:type="dxa"/>
            <w:tcBorders>
              <w:bottom w:val="dashed" w:sz="4" w:space="0" w:color="auto"/>
            </w:tcBorders>
          </w:tcPr>
          <w:p w:rsidR="002B7A14" w:rsidRPr="000E1730" w:rsidRDefault="002B7A14" w:rsidP="00775CC5">
            <w:pPr>
              <w:pStyle w:val="Tabela-zawarto"/>
              <w:jc w:val="center"/>
              <w:rPr>
                <w:lang w:val="en-US"/>
              </w:rPr>
            </w:pPr>
          </w:p>
        </w:tc>
        <w:tc>
          <w:tcPr>
            <w:tcW w:w="4129" w:type="dxa"/>
            <w:tcBorders>
              <w:bottom w:val="dashed" w:sz="4" w:space="0" w:color="auto"/>
            </w:tcBorders>
          </w:tcPr>
          <w:p w:rsidR="002B7A14" w:rsidRPr="00815B23" w:rsidRDefault="002B7A14" w:rsidP="00314E87">
            <w:pPr>
              <w:pStyle w:val="Tabela-zawarto"/>
              <w:jc w:val="center"/>
            </w:pPr>
            <w:r w:rsidRPr="00815B23">
              <w:t>Identyfikator płatności nadany przez zleceniodawcę – pole EndToEnd w komunikacie SEPA</w:t>
            </w:r>
          </w:p>
        </w:tc>
      </w:tr>
      <w:tr w:rsidR="002B7A14" w:rsidRPr="000E1730" w:rsidTr="00ED173E">
        <w:trPr>
          <w:jc w:val="center"/>
        </w:trPr>
        <w:tc>
          <w:tcPr>
            <w:tcW w:w="514" w:type="dxa"/>
            <w:tcBorders>
              <w:bottom w:val="dashed" w:sz="4" w:space="0" w:color="auto"/>
            </w:tcBorders>
            <w:vAlign w:val="center"/>
          </w:tcPr>
          <w:p w:rsidR="002B7A14" w:rsidRPr="00815B23" w:rsidRDefault="002B7A14" w:rsidP="00775CC5">
            <w:pPr>
              <w:pStyle w:val="Tabela-zawarto"/>
              <w:jc w:val="center"/>
            </w:pPr>
          </w:p>
        </w:tc>
        <w:tc>
          <w:tcPr>
            <w:tcW w:w="3503" w:type="dxa"/>
            <w:tcBorders>
              <w:bottom w:val="dashed" w:sz="4" w:space="0" w:color="auto"/>
            </w:tcBorders>
            <w:shd w:val="clear" w:color="auto" w:fill="00FFFF"/>
            <w:vAlign w:val="center"/>
          </w:tcPr>
          <w:p w:rsidR="002B7A14" w:rsidRPr="00BC6CB7" w:rsidRDefault="002B7A14" w:rsidP="00775CC5">
            <w:pPr>
              <w:pStyle w:val="Tabela-zawarto"/>
              <w:ind w:left="432" w:hanging="432"/>
            </w:pPr>
            <w:r>
              <w:t>-   -   -   -   Memo</w:t>
            </w:r>
            <w:r>
              <w:tab/>
            </w:r>
            <w:r w:rsidRPr="00BC6CB7">
              <w:rPr>
                <w:b/>
              </w:rPr>
              <w:t>XOR</w:t>
            </w:r>
          </w:p>
        </w:tc>
        <w:tc>
          <w:tcPr>
            <w:tcW w:w="2824" w:type="dxa"/>
            <w:tcBorders>
              <w:bottom w:val="dashed" w:sz="4" w:space="0" w:color="auto"/>
            </w:tcBorders>
          </w:tcPr>
          <w:p w:rsidR="002B7A14" w:rsidRPr="000E1730" w:rsidRDefault="002B7A14" w:rsidP="00CB2E42">
            <w:pPr>
              <w:pStyle w:val="Tabela-zawarto"/>
            </w:pPr>
            <w:r w:rsidRPr="000E1730">
              <w:t>Opis szczegółów płatności w postaci niesformatowanej</w:t>
            </w:r>
          </w:p>
        </w:tc>
        <w:tc>
          <w:tcPr>
            <w:tcW w:w="0" w:type="auto"/>
            <w:tcBorders>
              <w:bottom w:val="dashed" w:sz="4" w:space="0" w:color="auto"/>
            </w:tcBorders>
            <w:vAlign w:val="center"/>
          </w:tcPr>
          <w:p w:rsidR="002B7A14" w:rsidRPr="00BC6CB7" w:rsidRDefault="002B7A14" w:rsidP="00775CC5">
            <w:pPr>
              <w:pStyle w:val="Tabela-zawarto"/>
              <w:jc w:val="center"/>
            </w:pPr>
            <w:r w:rsidRPr="00BC6CB7">
              <w:t>x</w:t>
            </w:r>
          </w:p>
        </w:tc>
        <w:tc>
          <w:tcPr>
            <w:tcW w:w="0" w:type="auto"/>
            <w:tcBorders>
              <w:bottom w:val="dashed" w:sz="4" w:space="0" w:color="auto"/>
            </w:tcBorders>
            <w:vAlign w:val="center"/>
          </w:tcPr>
          <w:p w:rsidR="002B7A14" w:rsidRPr="00BC6CB7" w:rsidRDefault="002B7A14" w:rsidP="00775CC5">
            <w:pPr>
              <w:pStyle w:val="Tabela-zawarto"/>
              <w:jc w:val="center"/>
            </w:pPr>
            <w:r w:rsidRPr="00BC6CB7">
              <w:t>x</w:t>
            </w:r>
          </w:p>
        </w:tc>
        <w:tc>
          <w:tcPr>
            <w:tcW w:w="0" w:type="auto"/>
            <w:tcBorders>
              <w:bottom w:val="dashed" w:sz="4" w:space="0" w:color="auto"/>
            </w:tcBorders>
            <w:vAlign w:val="center"/>
          </w:tcPr>
          <w:p w:rsidR="002B7A14" w:rsidRPr="00BC6CB7" w:rsidRDefault="002B7A14" w:rsidP="00775CC5">
            <w:pPr>
              <w:pStyle w:val="Tabela-zawarto"/>
              <w:jc w:val="center"/>
            </w:pPr>
          </w:p>
        </w:tc>
        <w:tc>
          <w:tcPr>
            <w:tcW w:w="0" w:type="auto"/>
            <w:tcBorders>
              <w:bottom w:val="dashed" w:sz="4" w:space="0" w:color="auto"/>
            </w:tcBorders>
            <w:vAlign w:val="center"/>
          </w:tcPr>
          <w:p w:rsidR="002B7A14" w:rsidRPr="00BC6CB7" w:rsidRDefault="002B7A14" w:rsidP="00775CC5">
            <w:pPr>
              <w:pStyle w:val="Tabela-zawarto"/>
              <w:jc w:val="center"/>
            </w:pPr>
          </w:p>
        </w:tc>
        <w:tc>
          <w:tcPr>
            <w:tcW w:w="0" w:type="auto"/>
            <w:tcBorders>
              <w:bottom w:val="dashed" w:sz="4" w:space="0" w:color="auto"/>
            </w:tcBorders>
          </w:tcPr>
          <w:p w:rsidR="002B7A14" w:rsidRPr="00322526" w:rsidRDefault="002B7A14" w:rsidP="004B41AC">
            <w:pPr>
              <w:pStyle w:val="Tabela-zawarto"/>
              <w:jc w:val="center"/>
            </w:pPr>
          </w:p>
        </w:tc>
        <w:tc>
          <w:tcPr>
            <w:tcW w:w="691" w:type="dxa"/>
            <w:tcBorders>
              <w:bottom w:val="dashed" w:sz="4" w:space="0" w:color="auto"/>
            </w:tcBorders>
            <w:vAlign w:val="center"/>
          </w:tcPr>
          <w:p w:rsidR="002B7A14" w:rsidRPr="000E1730" w:rsidRDefault="002B7A14" w:rsidP="007E2F0A">
            <w:pPr>
              <w:pStyle w:val="Tabela-zawarto"/>
              <w:jc w:val="center"/>
            </w:pPr>
            <w:r w:rsidRPr="000E1730">
              <w:t>x</w:t>
            </w:r>
          </w:p>
        </w:tc>
        <w:tc>
          <w:tcPr>
            <w:tcW w:w="4129" w:type="dxa"/>
            <w:tcBorders>
              <w:bottom w:val="dashed" w:sz="4" w:space="0" w:color="auto"/>
            </w:tcBorders>
          </w:tcPr>
          <w:p w:rsidR="002B7A14" w:rsidRPr="00790CE4" w:rsidRDefault="002B7A14" w:rsidP="004B41AC">
            <w:pPr>
              <w:pStyle w:val="Tabela-zawarto"/>
              <w:jc w:val="center"/>
            </w:pPr>
            <w:r w:rsidRPr="00322526">
              <w:t xml:space="preserve">Szczegóły </w:t>
            </w:r>
            <w:r w:rsidRPr="00790CE4">
              <w:t>płatności</w:t>
            </w:r>
          </w:p>
          <w:p w:rsidR="002B7A14" w:rsidRPr="000E1730" w:rsidRDefault="002B7A14" w:rsidP="004B41AC">
            <w:pPr>
              <w:pStyle w:val="Tabela-zawarto"/>
              <w:jc w:val="center"/>
            </w:pPr>
            <w:r w:rsidRPr="00790CE4">
              <w:t>Dla przelewów ZUS/US</w:t>
            </w:r>
            <w:r>
              <w:t>/SEPA</w:t>
            </w:r>
            <w:r w:rsidRPr="00790CE4">
              <w:t xml:space="preserve"> pole to</w:t>
            </w:r>
            <w:r w:rsidRPr="00322526">
              <w:t xml:space="preserve"> nie jest </w:t>
            </w:r>
            <w:r>
              <w:t>wypełniane</w:t>
            </w:r>
          </w:p>
        </w:tc>
      </w:tr>
      <w:tr w:rsidR="002B7A14" w:rsidRPr="000E1730" w:rsidTr="00ED173E">
        <w:trPr>
          <w:jc w:val="center"/>
        </w:trPr>
        <w:tc>
          <w:tcPr>
            <w:tcW w:w="514" w:type="dxa"/>
            <w:tcBorders>
              <w:bottom w:val="dashed" w:sz="4" w:space="0" w:color="auto"/>
            </w:tcBorders>
            <w:vAlign w:val="center"/>
          </w:tcPr>
          <w:p w:rsidR="002B7A14" w:rsidRPr="00815B23" w:rsidRDefault="002B7A14" w:rsidP="007E2F0A">
            <w:pPr>
              <w:pStyle w:val="Tabela-zawarto"/>
              <w:jc w:val="center"/>
            </w:pPr>
          </w:p>
        </w:tc>
        <w:tc>
          <w:tcPr>
            <w:tcW w:w="3503" w:type="dxa"/>
            <w:tcBorders>
              <w:bottom w:val="dashed" w:sz="4" w:space="0" w:color="auto"/>
            </w:tcBorders>
            <w:shd w:val="clear" w:color="auto" w:fill="00FFFF"/>
            <w:vAlign w:val="center"/>
          </w:tcPr>
          <w:p w:rsidR="002B7A14" w:rsidRPr="00BC6CB7" w:rsidRDefault="002B7A14" w:rsidP="00890641">
            <w:pPr>
              <w:pStyle w:val="Tabela-zawarto"/>
              <w:ind w:left="432" w:hanging="432"/>
            </w:pPr>
            <w:r>
              <w:t>-   -   -   -   Unstrd</w:t>
            </w:r>
            <w:r>
              <w:tab/>
            </w:r>
            <w:r w:rsidRPr="00BC6CB7">
              <w:rPr>
                <w:b/>
              </w:rPr>
              <w:t>XOR</w:t>
            </w:r>
          </w:p>
        </w:tc>
        <w:tc>
          <w:tcPr>
            <w:tcW w:w="2824" w:type="dxa"/>
            <w:tcBorders>
              <w:bottom w:val="dashed" w:sz="4" w:space="0" w:color="auto"/>
            </w:tcBorders>
          </w:tcPr>
          <w:p w:rsidR="002B7A14" w:rsidRPr="000E1730" w:rsidRDefault="002B7A14" w:rsidP="007E2F0A">
            <w:pPr>
              <w:pStyle w:val="Tabela-zawarto"/>
            </w:pPr>
            <w:r>
              <w:t>Szczegóły płatności w postaci nieustrukturalizowanej</w:t>
            </w:r>
          </w:p>
        </w:tc>
        <w:tc>
          <w:tcPr>
            <w:tcW w:w="0" w:type="auto"/>
            <w:tcBorders>
              <w:bottom w:val="dashed" w:sz="4" w:space="0" w:color="auto"/>
            </w:tcBorders>
            <w:vAlign w:val="center"/>
          </w:tcPr>
          <w:p w:rsidR="002B7A14" w:rsidRPr="00BC6CB7" w:rsidRDefault="002B7A14" w:rsidP="007E2F0A">
            <w:pPr>
              <w:pStyle w:val="Tabela-zawarto"/>
              <w:jc w:val="center"/>
            </w:pPr>
          </w:p>
        </w:tc>
        <w:tc>
          <w:tcPr>
            <w:tcW w:w="0" w:type="auto"/>
            <w:tcBorders>
              <w:bottom w:val="dashed" w:sz="4" w:space="0" w:color="auto"/>
            </w:tcBorders>
            <w:vAlign w:val="center"/>
          </w:tcPr>
          <w:p w:rsidR="002B7A14" w:rsidRPr="00BC6CB7" w:rsidRDefault="002B7A14" w:rsidP="007E2F0A">
            <w:pPr>
              <w:pStyle w:val="Tabela-zawarto"/>
              <w:jc w:val="center"/>
            </w:pPr>
          </w:p>
        </w:tc>
        <w:tc>
          <w:tcPr>
            <w:tcW w:w="0" w:type="auto"/>
            <w:tcBorders>
              <w:bottom w:val="dashed" w:sz="4" w:space="0" w:color="auto"/>
            </w:tcBorders>
            <w:vAlign w:val="center"/>
          </w:tcPr>
          <w:p w:rsidR="002B7A14" w:rsidRPr="00BC6CB7" w:rsidRDefault="002B7A14" w:rsidP="007E2F0A">
            <w:pPr>
              <w:pStyle w:val="Tabela-zawarto"/>
              <w:jc w:val="center"/>
            </w:pPr>
          </w:p>
        </w:tc>
        <w:tc>
          <w:tcPr>
            <w:tcW w:w="0" w:type="auto"/>
            <w:tcBorders>
              <w:bottom w:val="dashed" w:sz="4" w:space="0" w:color="auto"/>
            </w:tcBorders>
            <w:vAlign w:val="center"/>
          </w:tcPr>
          <w:p w:rsidR="002B7A14" w:rsidRPr="00BC6CB7" w:rsidRDefault="002B7A14" w:rsidP="007E2F0A">
            <w:pPr>
              <w:pStyle w:val="Tabela-zawarto"/>
              <w:jc w:val="center"/>
            </w:pPr>
          </w:p>
        </w:tc>
        <w:tc>
          <w:tcPr>
            <w:tcW w:w="0" w:type="auto"/>
            <w:tcBorders>
              <w:bottom w:val="dashed" w:sz="4" w:space="0" w:color="auto"/>
            </w:tcBorders>
            <w:vAlign w:val="center"/>
          </w:tcPr>
          <w:p w:rsidR="002B7A14" w:rsidRPr="00BC6CB7" w:rsidRDefault="002B7A14" w:rsidP="007E2F0A">
            <w:pPr>
              <w:pStyle w:val="Tabela-zawarto"/>
              <w:jc w:val="center"/>
            </w:pPr>
            <w:r w:rsidRPr="00BC6CB7">
              <w:t>x</w:t>
            </w:r>
          </w:p>
        </w:tc>
        <w:tc>
          <w:tcPr>
            <w:tcW w:w="691" w:type="dxa"/>
            <w:tcBorders>
              <w:bottom w:val="dashed" w:sz="4" w:space="0" w:color="auto"/>
            </w:tcBorders>
            <w:vAlign w:val="center"/>
          </w:tcPr>
          <w:p w:rsidR="002B7A14" w:rsidRPr="000E1730" w:rsidRDefault="002B7A14" w:rsidP="007E2F0A">
            <w:pPr>
              <w:pStyle w:val="Tabela-zawarto"/>
              <w:jc w:val="center"/>
            </w:pPr>
          </w:p>
        </w:tc>
        <w:tc>
          <w:tcPr>
            <w:tcW w:w="4129" w:type="dxa"/>
            <w:tcBorders>
              <w:bottom w:val="dashed" w:sz="4" w:space="0" w:color="auto"/>
            </w:tcBorders>
          </w:tcPr>
          <w:p w:rsidR="002B7A14" w:rsidRPr="000E1730" w:rsidRDefault="002B7A14" w:rsidP="00890641">
            <w:pPr>
              <w:pStyle w:val="Tabela-zawarto"/>
              <w:jc w:val="center"/>
            </w:pPr>
            <w:r w:rsidRPr="00322526">
              <w:t xml:space="preserve">Szczegóły </w:t>
            </w:r>
            <w:r w:rsidRPr="00790CE4">
              <w:t xml:space="preserve">płatności </w:t>
            </w:r>
            <w:r>
              <w:t>w postaci nieustrukturalizowanej dla zleceń SEPA SCT</w:t>
            </w:r>
          </w:p>
        </w:tc>
      </w:tr>
      <w:tr w:rsidR="002B7A14" w:rsidRPr="000E1730" w:rsidTr="00ED173E">
        <w:trPr>
          <w:jc w:val="center"/>
        </w:trPr>
        <w:tc>
          <w:tcPr>
            <w:tcW w:w="514" w:type="dxa"/>
            <w:tcBorders>
              <w:top w:val="dashed" w:sz="4" w:space="0" w:color="auto"/>
              <w:bottom w:val="nil"/>
            </w:tcBorders>
            <w:vAlign w:val="center"/>
          </w:tcPr>
          <w:p w:rsidR="002B7A14" w:rsidRPr="000E1730" w:rsidRDefault="002B7A14" w:rsidP="00775CC5">
            <w:pPr>
              <w:pStyle w:val="Tabela-zawarto"/>
              <w:jc w:val="center"/>
              <w:rPr>
                <w:lang w:val="en-US"/>
              </w:rPr>
            </w:pPr>
            <w:r w:rsidRPr="000E1730">
              <w:rPr>
                <w:lang w:val="en-US"/>
              </w:rPr>
              <w:t>B-19</w:t>
            </w:r>
          </w:p>
        </w:tc>
        <w:tc>
          <w:tcPr>
            <w:tcW w:w="3503" w:type="dxa"/>
            <w:tcBorders>
              <w:top w:val="dashed" w:sz="4" w:space="0" w:color="auto"/>
              <w:bottom w:val="nil"/>
            </w:tcBorders>
            <w:shd w:val="clear" w:color="auto" w:fill="00FFFF"/>
            <w:vAlign w:val="center"/>
          </w:tcPr>
          <w:p w:rsidR="002B7A14" w:rsidRPr="000E1730" w:rsidRDefault="002B7A14" w:rsidP="00775CC5">
            <w:pPr>
              <w:pStyle w:val="Tabela-zawarto"/>
              <w:ind w:left="432" w:hanging="432"/>
              <w:rPr>
                <w:lang w:val="en-US"/>
              </w:rPr>
            </w:pPr>
            <w:r>
              <w:rPr>
                <w:lang w:val="en-US"/>
              </w:rPr>
              <w:t xml:space="preserve">-   -   -   -   </w:t>
            </w:r>
            <w:r w:rsidRPr="000E1730">
              <w:rPr>
                <w:lang w:val="en-US"/>
              </w:rPr>
              <w:t>RemittanceDetails</w:t>
            </w:r>
            <w:r w:rsidRPr="000E1730">
              <w:rPr>
                <w:lang w:val="en-US"/>
              </w:rPr>
              <w:tab/>
            </w:r>
            <w:r w:rsidRPr="000E1730">
              <w:rPr>
                <w:b/>
                <w:lang w:val="en-US"/>
              </w:rPr>
              <w:t>XOR</w:t>
            </w:r>
          </w:p>
        </w:tc>
        <w:tc>
          <w:tcPr>
            <w:tcW w:w="2824" w:type="dxa"/>
            <w:tcBorders>
              <w:top w:val="dashed" w:sz="4" w:space="0" w:color="auto"/>
            </w:tcBorders>
          </w:tcPr>
          <w:p w:rsidR="002B7A14" w:rsidRPr="000E1730" w:rsidRDefault="002B7A14" w:rsidP="00CB2E42">
            <w:pPr>
              <w:pStyle w:val="Tabela-zawarto"/>
            </w:pPr>
            <w:r w:rsidRPr="000E1730">
              <w:t>Szczegóły płatności w postaci sformatowanej</w:t>
            </w:r>
          </w:p>
        </w:tc>
        <w:tc>
          <w:tcPr>
            <w:tcW w:w="0" w:type="auto"/>
            <w:tcBorders>
              <w:top w:val="dashed" w:sz="4" w:space="0" w:color="auto"/>
            </w:tcBorders>
            <w:vAlign w:val="center"/>
          </w:tcPr>
          <w:p w:rsidR="002B7A14" w:rsidRPr="00815B23" w:rsidRDefault="002B7A14" w:rsidP="00775CC5">
            <w:pPr>
              <w:pStyle w:val="Tabela-zawarto"/>
              <w:jc w:val="center"/>
            </w:pPr>
          </w:p>
        </w:tc>
        <w:tc>
          <w:tcPr>
            <w:tcW w:w="0" w:type="auto"/>
            <w:tcBorders>
              <w:top w:val="dashed" w:sz="4" w:space="0" w:color="auto"/>
            </w:tcBorders>
            <w:vAlign w:val="center"/>
          </w:tcPr>
          <w:p w:rsidR="002B7A14" w:rsidRPr="00815B23" w:rsidRDefault="002B7A14" w:rsidP="00775CC5">
            <w:pPr>
              <w:pStyle w:val="Tabela-zawarto"/>
              <w:jc w:val="center"/>
            </w:pPr>
          </w:p>
        </w:tc>
        <w:tc>
          <w:tcPr>
            <w:tcW w:w="0" w:type="auto"/>
            <w:tcBorders>
              <w:top w:val="dashed" w:sz="4" w:space="0" w:color="auto"/>
            </w:tcBorders>
            <w:vAlign w:val="center"/>
          </w:tcPr>
          <w:p w:rsidR="002B7A14" w:rsidRPr="00815B23" w:rsidRDefault="002B7A14" w:rsidP="00775CC5">
            <w:pPr>
              <w:pStyle w:val="Tabela-zawarto"/>
              <w:jc w:val="center"/>
            </w:pPr>
          </w:p>
        </w:tc>
        <w:tc>
          <w:tcPr>
            <w:tcW w:w="0" w:type="auto"/>
            <w:tcBorders>
              <w:top w:val="dashed" w:sz="4" w:space="0" w:color="auto"/>
            </w:tcBorders>
            <w:vAlign w:val="center"/>
          </w:tcPr>
          <w:p w:rsidR="002B7A14" w:rsidRPr="00815B23" w:rsidRDefault="002B7A14" w:rsidP="00775CC5">
            <w:pPr>
              <w:pStyle w:val="Tabela-zawarto"/>
              <w:jc w:val="center"/>
            </w:pPr>
          </w:p>
        </w:tc>
        <w:tc>
          <w:tcPr>
            <w:tcW w:w="0" w:type="auto"/>
            <w:tcBorders>
              <w:top w:val="dashed" w:sz="4" w:space="0" w:color="auto"/>
            </w:tcBorders>
          </w:tcPr>
          <w:p w:rsidR="002B7A14" w:rsidRPr="00815B23" w:rsidRDefault="002B7A14" w:rsidP="00775CC5">
            <w:pPr>
              <w:pStyle w:val="Tabela-zawarto"/>
              <w:jc w:val="center"/>
            </w:pPr>
          </w:p>
        </w:tc>
        <w:tc>
          <w:tcPr>
            <w:tcW w:w="691" w:type="dxa"/>
            <w:tcBorders>
              <w:top w:val="dashed" w:sz="4" w:space="0" w:color="auto"/>
            </w:tcBorders>
          </w:tcPr>
          <w:p w:rsidR="002B7A14" w:rsidRPr="00815B23" w:rsidRDefault="002B7A14" w:rsidP="00775CC5">
            <w:pPr>
              <w:pStyle w:val="Tabela-zawarto"/>
              <w:jc w:val="center"/>
            </w:pPr>
          </w:p>
        </w:tc>
        <w:tc>
          <w:tcPr>
            <w:tcW w:w="4129" w:type="dxa"/>
            <w:tcBorders>
              <w:top w:val="dashed" w:sz="4" w:space="0" w:color="auto"/>
            </w:tcBorders>
          </w:tcPr>
          <w:p w:rsidR="002B7A14" w:rsidRPr="00815B23" w:rsidRDefault="002B7A14" w:rsidP="00775CC5">
            <w:pPr>
              <w:pStyle w:val="Tabela-zawarto"/>
              <w:jc w:val="center"/>
            </w:pPr>
          </w:p>
        </w:tc>
      </w:tr>
      <w:tr w:rsidR="002B7A14" w:rsidRPr="000E1730" w:rsidTr="00ED173E">
        <w:trPr>
          <w:jc w:val="center"/>
        </w:trPr>
        <w:tc>
          <w:tcPr>
            <w:tcW w:w="514" w:type="dxa"/>
            <w:tcBorders>
              <w:top w:val="nil"/>
              <w:bottom w:val="nil"/>
            </w:tcBorders>
            <w:vAlign w:val="center"/>
          </w:tcPr>
          <w:p w:rsidR="002B7A14" w:rsidRPr="00815B23" w:rsidRDefault="002B7A14" w:rsidP="00775CC5">
            <w:pPr>
              <w:pStyle w:val="Tabela-zawarto"/>
              <w:jc w:val="center"/>
            </w:pPr>
          </w:p>
        </w:tc>
        <w:tc>
          <w:tcPr>
            <w:tcW w:w="3503"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DocumentIdentifier</w:t>
            </w:r>
          </w:p>
        </w:tc>
        <w:tc>
          <w:tcPr>
            <w:tcW w:w="2824" w:type="dxa"/>
          </w:tcPr>
          <w:p w:rsidR="002B7A14" w:rsidRPr="000E1730" w:rsidRDefault="002B7A14" w:rsidP="00CB2E42">
            <w:pPr>
              <w:pStyle w:val="Tabela-zawarto"/>
            </w:pPr>
            <w:r w:rsidRPr="000E1730">
              <w:t>Identyfikator dokumentu stanowiącego podstawę płatności</w:t>
            </w:r>
          </w:p>
        </w:tc>
        <w:tc>
          <w:tcPr>
            <w:tcW w:w="0" w:type="auto"/>
            <w:vAlign w:val="center"/>
          </w:tcPr>
          <w:p w:rsidR="002B7A14" w:rsidRPr="00815B23" w:rsidRDefault="002B7A14" w:rsidP="00775CC5">
            <w:pPr>
              <w:pStyle w:val="Tabela-zawarto"/>
              <w:jc w:val="center"/>
            </w:pPr>
          </w:p>
        </w:tc>
        <w:tc>
          <w:tcPr>
            <w:tcW w:w="0" w:type="auto"/>
            <w:vAlign w:val="center"/>
          </w:tcPr>
          <w:p w:rsidR="002B7A14" w:rsidRPr="00815B23" w:rsidRDefault="002B7A14" w:rsidP="00775CC5">
            <w:pPr>
              <w:pStyle w:val="Tabela-zawarto"/>
              <w:jc w:val="center"/>
            </w:pPr>
          </w:p>
        </w:tc>
        <w:tc>
          <w:tcPr>
            <w:tcW w:w="0" w:type="auto"/>
            <w:vAlign w:val="center"/>
          </w:tcPr>
          <w:p w:rsidR="002B7A14" w:rsidRPr="00815B23" w:rsidRDefault="002B7A14" w:rsidP="00775CC5">
            <w:pPr>
              <w:pStyle w:val="Tabela-zawarto"/>
              <w:jc w:val="center"/>
            </w:pPr>
          </w:p>
        </w:tc>
        <w:tc>
          <w:tcPr>
            <w:tcW w:w="0" w:type="auto"/>
            <w:vAlign w:val="center"/>
          </w:tcPr>
          <w:p w:rsidR="002B7A14" w:rsidRPr="00815B23" w:rsidRDefault="002B7A14" w:rsidP="00775CC5">
            <w:pPr>
              <w:pStyle w:val="Tabela-zawarto"/>
              <w:jc w:val="center"/>
            </w:pPr>
          </w:p>
        </w:tc>
        <w:tc>
          <w:tcPr>
            <w:tcW w:w="0" w:type="auto"/>
          </w:tcPr>
          <w:p w:rsidR="002B7A14" w:rsidRPr="00815B23" w:rsidRDefault="002B7A14" w:rsidP="00775CC5">
            <w:pPr>
              <w:pStyle w:val="Tabela-zawarto"/>
              <w:jc w:val="center"/>
            </w:pPr>
          </w:p>
        </w:tc>
        <w:tc>
          <w:tcPr>
            <w:tcW w:w="691" w:type="dxa"/>
          </w:tcPr>
          <w:p w:rsidR="002B7A14" w:rsidRPr="00815B23" w:rsidRDefault="002B7A14" w:rsidP="00775CC5">
            <w:pPr>
              <w:pStyle w:val="Tabela-zawarto"/>
              <w:jc w:val="center"/>
            </w:pPr>
          </w:p>
        </w:tc>
        <w:tc>
          <w:tcPr>
            <w:tcW w:w="4129" w:type="dxa"/>
          </w:tcPr>
          <w:p w:rsidR="002B7A14" w:rsidRPr="00815B23" w:rsidRDefault="002B7A14" w:rsidP="00775CC5">
            <w:pPr>
              <w:pStyle w:val="Tabela-zawarto"/>
              <w:jc w:val="center"/>
            </w:pPr>
          </w:p>
        </w:tc>
      </w:tr>
      <w:tr w:rsidR="002B7A14" w:rsidRPr="000E1730" w:rsidTr="00ED173E">
        <w:trPr>
          <w:jc w:val="center"/>
        </w:trPr>
        <w:tc>
          <w:tcPr>
            <w:tcW w:w="514" w:type="dxa"/>
            <w:tcBorders>
              <w:top w:val="nil"/>
              <w:bottom w:val="nil"/>
            </w:tcBorders>
            <w:vAlign w:val="center"/>
          </w:tcPr>
          <w:p w:rsidR="002B7A14" w:rsidRPr="00815B23" w:rsidRDefault="002B7A14" w:rsidP="00775CC5">
            <w:pPr>
              <w:pStyle w:val="Tabela-zawarto"/>
              <w:jc w:val="center"/>
            </w:pPr>
          </w:p>
        </w:tc>
        <w:tc>
          <w:tcPr>
            <w:tcW w:w="3503"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IssueDate</w:t>
            </w:r>
          </w:p>
        </w:tc>
        <w:tc>
          <w:tcPr>
            <w:tcW w:w="2824" w:type="dxa"/>
          </w:tcPr>
          <w:p w:rsidR="002B7A14" w:rsidRPr="000E1730" w:rsidRDefault="002B7A14" w:rsidP="00CB2E42">
            <w:pPr>
              <w:pStyle w:val="Tabela-zawarto"/>
            </w:pPr>
            <w:r w:rsidRPr="000E1730">
              <w:t>Data dokumentu</w:t>
            </w: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tcPr>
          <w:p w:rsidR="002B7A14" w:rsidRPr="000E1730" w:rsidRDefault="002B7A14" w:rsidP="00775CC5">
            <w:pPr>
              <w:pStyle w:val="Tabela-zawarto"/>
              <w:jc w:val="center"/>
            </w:pPr>
          </w:p>
        </w:tc>
        <w:tc>
          <w:tcPr>
            <w:tcW w:w="691" w:type="dxa"/>
          </w:tcPr>
          <w:p w:rsidR="002B7A14" w:rsidRPr="000E1730" w:rsidRDefault="002B7A14" w:rsidP="00775CC5">
            <w:pPr>
              <w:pStyle w:val="Tabela-zawarto"/>
              <w:jc w:val="center"/>
            </w:pPr>
          </w:p>
        </w:tc>
        <w:tc>
          <w:tcPr>
            <w:tcW w:w="4129" w:type="dxa"/>
          </w:tcPr>
          <w:p w:rsidR="002B7A14" w:rsidRPr="000E1730" w:rsidRDefault="002B7A14" w:rsidP="00775CC5">
            <w:pPr>
              <w:pStyle w:val="Tabela-zawarto"/>
              <w:jc w:val="center"/>
            </w:pPr>
          </w:p>
        </w:tc>
      </w:tr>
      <w:tr w:rsidR="002B7A14" w:rsidRPr="000E1730" w:rsidTr="00ED173E">
        <w:trPr>
          <w:jc w:val="center"/>
        </w:trPr>
        <w:tc>
          <w:tcPr>
            <w:tcW w:w="514" w:type="dxa"/>
            <w:tcBorders>
              <w:top w:val="nil"/>
              <w:bottom w:val="nil"/>
            </w:tcBorders>
            <w:vAlign w:val="center"/>
          </w:tcPr>
          <w:p w:rsidR="002B7A14" w:rsidRPr="000E1730" w:rsidRDefault="002B7A14" w:rsidP="00775CC5">
            <w:pPr>
              <w:pStyle w:val="Tabela-zawarto"/>
              <w:jc w:val="center"/>
            </w:pPr>
          </w:p>
        </w:tc>
        <w:tc>
          <w:tcPr>
            <w:tcW w:w="3503" w:type="dxa"/>
            <w:tcBorders>
              <w:top w:val="nil"/>
              <w:bottom w:val="nil"/>
            </w:tcBorders>
            <w:vAlign w:val="center"/>
          </w:tcPr>
          <w:p w:rsidR="002B7A14" w:rsidRPr="000E1730" w:rsidRDefault="002B7A14" w:rsidP="00775CC5">
            <w:pPr>
              <w:pStyle w:val="Tabela-zawarto"/>
              <w:ind w:left="432" w:hanging="432"/>
            </w:pPr>
            <w:r>
              <w:rPr>
                <w:lang w:val="en-US"/>
              </w:rPr>
              <w:t xml:space="preserve">-   -   -   -   -  </w:t>
            </w:r>
            <w:r w:rsidRPr="000E1730">
              <w:t>PaymentDate</w:t>
            </w:r>
          </w:p>
        </w:tc>
        <w:tc>
          <w:tcPr>
            <w:tcW w:w="2824" w:type="dxa"/>
          </w:tcPr>
          <w:p w:rsidR="002B7A14" w:rsidRPr="000E1730" w:rsidRDefault="002B7A14" w:rsidP="00CB2E42">
            <w:pPr>
              <w:pStyle w:val="Tabela-zawarto"/>
            </w:pPr>
            <w:r w:rsidRPr="000E1730">
              <w:t>Data terminu płatności</w:t>
            </w:r>
          </w:p>
        </w:tc>
        <w:tc>
          <w:tcPr>
            <w:tcW w:w="0" w:type="auto"/>
            <w:vAlign w:val="center"/>
          </w:tcPr>
          <w:p w:rsidR="002B7A14" w:rsidRPr="000E1730" w:rsidRDefault="002B7A14" w:rsidP="00775CC5">
            <w:pPr>
              <w:pStyle w:val="Tabela-zawarto"/>
              <w:jc w:val="center"/>
              <w:rPr>
                <w:lang w:val="en-US"/>
              </w:rPr>
            </w:pPr>
          </w:p>
        </w:tc>
        <w:tc>
          <w:tcPr>
            <w:tcW w:w="0" w:type="auto"/>
            <w:vAlign w:val="center"/>
          </w:tcPr>
          <w:p w:rsidR="002B7A14" w:rsidRPr="000E1730" w:rsidRDefault="002B7A14" w:rsidP="00775CC5">
            <w:pPr>
              <w:pStyle w:val="Tabela-zawarto"/>
              <w:jc w:val="center"/>
              <w:rPr>
                <w:lang w:val="en-US"/>
              </w:rPr>
            </w:pPr>
          </w:p>
        </w:tc>
        <w:tc>
          <w:tcPr>
            <w:tcW w:w="0" w:type="auto"/>
            <w:vAlign w:val="center"/>
          </w:tcPr>
          <w:p w:rsidR="002B7A14" w:rsidRPr="000E1730" w:rsidRDefault="002B7A14" w:rsidP="00775CC5">
            <w:pPr>
              <w:pStyle w:val="Tabela-zawarto"/>
              <w:jc w:val="center"/>
              <w:rPr>
                <w:lang w:val="en-US"/>
              </w:rPr>
            </w:pPr>
          </w:p>
        </w:tc>
        <w:tc>
          <w:tcPr>
            <w:tcW w:w="0" w:type="auto"/>
            <w:vAlign w:val="center"/>
          </w:tcPr>
          <w:p w:rsidR="002B7A14" w:rsidRPr="000E1730" w:rsidRDefault="002B7A14" w:rsidP="00775CC5">
            <w:pPr>
              <w:pStyle w:val="Tabela-zawarto"/>
              <w:jc w:val="center"/>
              <w:rPr>
                <w:lang w:val="en-US"/>
              </w:rPr>
            </w:pPr>
          </w:p>
        </w:tc>
        <w:tc>
          <w:tcPr>
            <w:tcW w:w="0" w:type="auto"/>
          </w:tcPr>
          <w:p w:rsidR="002B7A14" w:rsidRPr="000E1730" w:rsidRDefault="002B7A14" w:rsidP="00775CC5">
            <w:pPr>
              <w:pStyle w:val="Tabela-zawarto"/>
              <w:jc w:val="center"/>
              <w:rPr>
                <w:lang w:val="en-US"/>
              </w:rPr>
            </w:pPr>
          </w:p>
        </w:tc>
        <w:tc>
          <w:tcPr>
            <w:tcW w:w="691" w:type="dxa"/>
          </w:tcPr>
          <w:p w:rsidR="002B7A14" w:rsidRPr="000E1730" w:rsidRDefault="002B7A14" w:rsidP="00775CC5">
            <w:pPr>
              <w:pStyle w:val="Tabela-zawarto"/>
              <w:jc w:val="center"/>
              <w:rPr>
                <w:lang w:val="en-US"/>
              </w:rPr>
            </w:pPr>
          </w:p>
        </w:tc>
        <w:tc>
          <w:tcPr>
            <w:tcW w:w="4129" w:type="dxa"/>
          </w:tcPr>
          <w:p w:rsidR="002B7A14" w:rsidRPr="000E1730" w:rsidRDefault="002B7A14" w:rsidP="00775CC5">
            <w:pPr>
              <w:pStyle w:val="Tabela-zawarto"/>
              <w:jc w:val="center"/>
              <w:rPr>
                <w:lang w:val="en-US"/>
              </w:rPr>
            </w:pPr>
          </w:p>
        </w:tc>
      </w:tr>
      <w:tr w:rsidR="002B7A14" w:rsidRPr="000E1730" w:rsidTr="00ED173E">
        <w:trPr>
          <w:jc w:val="center"/>
        </w:trPr>
        <w:tc>
          <w:tcPr>
            <w:tcW w:w="514" w:type="dxa"/>
            <w:tcBorders>
              <w:top w:val="nil"/>
              <w:bottom w:val="nil"/>
            </w:tcBorders>
            <w:vAlign w:val="center"/>
          </w:tcPr>
          <w:p w:rsidR="002B7A14" w:rsidRPr="000E1730" w:rsidRDefault="002B7A14" w:rsidP="00775CC5">
            <w:pPr>
              <w:pStyle w:val="Tabela-zawarto"/>
              <w:jc w:val="center"/>
              <w:rPr>
                <w:lang w:val="en-US"/>
              </w:rPr>
            </w:pPr>
          </w:p>
        </w:tc>
        <w:tc>
          <w:tcPr>
            <w:tcW w:w="3503"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AmountPaid</w:t>
            </w:r>
          </w:p>
        </w:tc>
        <w:tc>
          <w:tcPr>
            <w:tcW w:w="2824" w:type="dxa"/>
          </w:tcPr>
          <w:p w:rsidR="002B7A14" w:rsidRPr="000E1730" w:rsidRDefault="002B7A14" w:rsidP="00CB2E42">
            <w:pPr>
              <w:pStyle w:val="Tabela-zawarto"/>
            </w:pPr>
            <w:r w:rsidRPr="000E1730">
              <w:t>Kwota regulowana w ramach transakcji</w:t>
            </w:r>
          </w:p>
        </w:tc>
        <w:tc>
          <w:tcPr>
            <w:tcW w:w="0" w:type="auto"/>
            <w:vAlign w:val="center"/>
          </w:tcPr>
          <w:p w:rsidR="002B7A14" w:rsidRPr="00815B23" w:rsidRDefault="002B7A14" w:rsidP="00775CC5">
            <w:pPr>
              <w:pStyle w:val="Tabela-zawarto"/>
              <w:jc w:val="center"/>
            </w:pPr>
          </w:p>
        </w:tc>
        <w:tc>
          <w:tcPr>
            <w:tcW w:w="0" w:type="auto"/>
            <w:vAlign w:val="center"/>
          </w:tcPr>
          <w:p w:rsidR="002B7A14" w:rsidRPr="00815B23" w:rsidRDefault="002B7A14" w:rsidP="00775CC5">
            <w:pPr>
              <w:pStyle w:val="Tabela-zawarto"/>
              <w:jc w:val="center"/>
            </w:pPr>
          </w:p>
        </w:tc>
        <w:tc>
          <w:tcPr>
            <w:tcW w:w="0" w:type="auto"/>
            <w:vAlign w:val="center"/>
          </w:tcPr>
          <w:p w:rsidR="002B7A14" w:rsidRPr="00815B23" w:rsidRDefault="002B7A14" w:rsidP="00775CC5">
            <w:pPr>
              <w:pStyle w:val="Tabela-zawarto"/>
              <w:jc w:val="center"/>
            </w:pPr>
          </w:p>
        </w:tc>
        <w:tc>
          <w:tcPr>
            <w:tcW w:w="0" w:type="auto"/>
            <w:vAlign w:val="center"/>
          </w:tcPr>
          <w:p w:rsidR="002B7A14" w:rsidRPr="00815B23" w:rsidRDefault="002B7A14" w:rsidP="00775CC5">
            <w:pPr>
              <w:pStyle w:val="Tabela-zawarto"/>
              <w:jc w:val="center"/>
            </w:pPr>
          </w:p>
        </w:tc>
        <w:tc>
          <w:tcPr>
            <w:tcW w:w="0" w:type="auto"/>
          </w:tcPr>
          <w:p w:rsidR="002B7A14" w:rsidRPr="00815B23" w:rsidRDefault="002B7A14" w:rsidP="00775CC5">
            <w:pPr>
              <w:pStyle w:val="Tabela-zawarto"/>
              <w:jc w:val="center"/>
            </w:pPr>
          </w:p>
        </w:tc>
        <w:tc>
          <w:tcPr>
            <w:tcW w:w="691" w:type="dxa"/>
          </w:tcPr>
          <w:p w:rsidR="002B7A14" w:rsidRPr="00815B23" w:rsidRDefault="002B7A14" w:rsidP="00775CC5">
            <w:pPr>
              <w:pStyle w:val="Tabela-zawarto"/>
              <w:jc w:val="center"/>
            </w:pPr>
          </w:p>
        </w:tc>
        <w:tc>
          <w:tcPr>
            <w:tcW w:w="4129" w:type="dxa"/>
          </w:tcPr>
          <w:p w:rsidR="002B7A14" w:rsidRPr="00815B23" w:rsidRDefault="002B7A14" w:rsidP="00775CC5">
            <w:pPr>
              <w:pStyle w:val="Tabela-zawarto"/>
              <w:jc w:val="center"/>
            </w:pPr>
          </w:p>
        </w:tc>
      </w:tr>
      <w:tr w:rsidR="002B7A14" w:rsidRPr="000E1730" w:rsidTr="00ED173E">
        <w:trPr>
          <w:jc w:val="center"/>
        </w:trPr>
        <w:tc>
          <w:tcPr>
            <w:tcW w:w="514" w:type="dxa"/>
            <w:tcBorders>
              <w:top w:val="nil"/>
              <w:bottom w:val="nil"/>
            </w:tcBorders>
            <w:vAlign w:val="center"/>
          </w:tcPr>
          <w:p w:rsidR="002B7A14" w:rsidRPr="00815B23" w:rsidRDefault="002B7A14" w:rsidP="00775CC5">
            <w:pPr>
              <w:pStyle w:val="Tabela-zawarto"/>
              <w:jc w:val="center"/>
            </w:pPr>
          </w:p>
        </w:tc>
        <w:tc>
          <w:tcPr>
            <w:tcW w:w="3503"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AmountDue</w:t>
            </w:r>
          </w:p>
        </w:tc>
        <w:tc>
          <w:tcPr>
            <w:tcW w:w="2824" w:type="dxa"/>
          </w:tcPr>
          <w:p w:rsidR="002B7A14" w:rsidRPr="000E1730" w:rsidRDefault="002B7A14" w:rsidP="00CB2E42">
            <w:pPr>
              <w:pStyle w:val="Tabela-zawarto"/>
            </w:pPr>
            <w:r w:rsidRPr="000E1730">
              <w:t>Kwota zobowiązania</w:t>
            </w: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tcPr>
          <w:p w:rsidR="002B7A14" w:rsidRPr="000E1730" w:rsidRDefault="002B7A14" w:rsidP="00775CC5">
            <w:pPr>
              <w:pStyle w:val="Tabela-zawarto"/>
              <w:jc w:val="center"/>
            </w:pPr>
          </w:p>
        </w:tc>
        <w:tc>
          <w:tcPr>
            <w:tcW w:w="691" w:type="dxa"/>
          </w:tcPr>
          <w:p w:rsidR="002B7A14" w:rsidRPr="000E1730" w:rsidRDefault="002B7A14" w:rsidP="00775CC5">
            <w:pPr>
              <w:pStyle w:val="Tabela-zawarto"/>
              <w:jc w:val="center"/>
            </w:pPr>
          </w:p>
        </w:tc>
        <w:tc>
          <w:tcPr>
            <w:tcW w:w="4129" w:type="dxa"/>
          </w:tcPr>
          <w:p w:rsidR="002B7A14" w:rsidRPr="000E1730" w:rsidRDefault="002B7A14" w:rsidP="00775CC5">
            <w:pPr>
              <w:pStyle w:val="Tabela-zawarto"/>
              <w:jc w:val="center"/>
            </w:pPr>
          </w:p>
        </w:tc>
      </w:tr>
      <w:tr w:rsidR="002B7A14" w:rsidRPr="000E1730" w:rsidTr="00ED173E">
        <w:trPr>
          <w:jc w:val="center"/>
        </w:trPr>
        <w:tc>
          <w:tcPr>
            <w:tcW w:w="514" w:type="dxa"/>
            <w:tcBorders>
              <w:top w:val="nil"/>
              <w:bottom w:val="nil"/>
            </w:tcBorders>
            <w:vAlign w:val="center"/>
          </w:tcPr>
          <w:p w:rsidR="002B7A14" w:rsidRPr="000E1730" w:rsidRDefault="002B7A14" w:rsidP="00775CC5">
            <w:pPr>
              <w:pStyle w:val="Tabela-zawarto"/>
              <w:jc w:val="center"/>
            </w:pPr>
          </w:p>
        </w:tc>
        <w:tc>
          <w:tcPr>
            <w:tcW w:w="3503" w:type="dxa"/>
            <w:tcBorders>
              <w:top w:val="nil"/>
              <w:bottom w:val="nil"/>
            </w:tcBorders>
            <w:vAlign w:val="center"/>
          </w:tcPr>
          <w:p w:rsidR="002B7A14" w:rsidRPr="000E1730" w:rsidRDefault="002B7A14" w:rsidP="00775CC5">
            <w:pPr>
              <w:pStyle w:val="Tabela-zawarto"/>
              <w:ind w:left="432" w:hanging="432"/>
            </w:pPr>
            <w:r>
              <w:rPr>
                <w:lang w:val="en-US"/>
              </w:rPr>
              <w:t xml:space="preserve">-   -   -   -   -  </w:t>
            </w:r>
            <w:r w:rsidRPr="000E1730">
              <w:t>DocumentRecipient</w:t>
            </w:r>
          </w:p>
        </w:tc>
        <w:tc>
          <w:tcPr>
            <w:tcW w:w="2824" w:type="dxa"/>
          </w:tcPr>
          <w:p w:rsidR="002B7A14" w:rsidRPr="000E1730" w:rsidRDefault="002B7A14" w:rsidP="00CB2E42">
            <w:pPr>
              <w:pStyle w:val="Tabela-zawarto"/>
            </w:pPr>
            <w:r w:rsidRPr="000E1730">
              <w:t>Identyfikator odbiorcy dokumentu</w:t>
            </w:r>
          </w:p>
        </w:tc>
        <w:tc>
          <w:tcPr>
            <w:tcW w:w="0" w:type="auto"/>
            <w:vAlign w:val="center"/>
          </w:tcPr>
          <w:p w:rsidR="002B7A14" w:rsidRPr="000E1730" w:rsidRDefault="002B7A14" w:rsidP="00775CC5">
            <w:pPr>
              <w:pStyle w:val="Tabela-zawarto"/>
              <w:jc w:val="center"/>
              <w:rPr>
                <w:lang w:val="en-US"/>
              </w:rPr>
            </w:pPr>
          </w:p>
        </w:tc>
        <w:tc>
          <w:tcPr>
            <w:tcW w:w="0" w:type="auto"/>
            <w:vAlign w:val="center"/>
          </w:tcPr>
          <w:p w:rsidR="002B7A14" w:rsidRPr="000E1730" w:rsidRDefault="002B7A14" w:rsidP="00775CC5">
            <w:pPr>
              <w:pStyle w:val="Tabela-zawarto"/>
              <w:jc w:val="center"/>
              <w:rPr>
                <w:lang w:val="en-US"/>
              </w:rPr>
            </w:pPr>
          </w:p>
        </w:tc>
        <w:tc>
          <w:tcPr>
            <w:tcW w:w="0" w:type="auto"/>
            <w:vAlign w:val="center"/>
          </w:tcPr>
          <w:p w:rsidR="002B7A14" w:rsidRPr="000E1730" w:rsidRDefault="002B7A14" w:rsidP="00775CC5">
            <w:pPr>
              <w:pStyle w:val="Tabela-zawarto"/>
              <w:jc w:val="center"/>
              <w:rPr>
                <w:lang w:val="en-US"/>
              </w:rPr>
            </w:pPr>
          </w:p>
        </w:tc>
        <w:tc>
          <w:tcPr>
            <w:tcW w:w="0" w:type="auto"/>
            <w:vAlign w:val="center"/>
          </w:tcPr>
          <w:p w:rsidR="002B7A14" w:rsidRPr="000E1730" w:rsidRDefault="002B7A14" w:rsidP="00775CC5">
            <w:pPr>
              <w:pStyle w:val="Tabela-zawarto"/>
              <w:jc w:val="center"/>
              <w:rPr>
                <w:lang w:val="en-US"/>
              </w:rPr>
            </w:pPr>
          </w:p>
        </w:tc>
        <w:tc>
          <w:tcPr>
            <w:tcW w:w="0" w:type="auto"/>
          </w:tcPr>
          <w:p w:rsidR="002B7A14" w:rsidRPr="000E1730" w:rsidRDefault="002B7A14" w:rsidP="00775CC5">
            <w:pPr>
              <w:pStyle w:val="Tabela-zawarto"/>
              <w:jc w:val="center"/>
              <w:rPr>
                <w:lang w:val="en-US"/>
              </w:rPr>
            </w:pPr>
          </w:p>
        </w:tc>
        <w:tc>
          <w:tcPr>
            <w:tcW w:w="691" w:type="dxa"/>
          </w:tcPr>
          <w:p w:rsidR="002B7A14" w:rsidRPr="000E1730" w:rsidRDefault="002B7A14" w:rsidP="00775CC5">
            <w:pPr>
              <w:pStyle w:val="Tabela-zawarto"/>
              <w:jc w:val="center"/>
              <w:rPr>
                <w:lang w:val="en-US"/>
              </w:rPr>
            </w:pPr>
          </w:p>
        </w:tc>
        <w:tc>
          <w:tcPr>
            <w:tcW w:w="4129" w:type="dxa"/>
          </w:tcPr>
          <w:p w:rsidR="002B7A14" w:rsidRPr="000E1730" w:rsidRDefault="002B7A14" w:rsidP="00775CC5">
            <w:pPr>
              <w:pStyle w:val="Tabela-zawarto"/>
              <w:jc w:val="center"/>
              <w:rPr>
                <w:lang w:val="en-US"/>
              </w:rPr>
            </w:pPr>
          </w:p>
        </w:tc>
      </w:tr>
      <w:tr w:rsidR="002B7A14" w:rsidRPr="000E1730" w:rsidTr="00ED173E">
        <w:trPr>
          <w:jc w:val="center"/>
        </w:trPr>
        <w:tc>
          <w:tcPr>
            <w:tcW w:w="514" w:type="dxa"/>
            <w:tcBorders>
              <w:top w:val="nil"/>
              <w:bottom w:val="nil"/>
            </w:tcBorders>
            <w:vAlign w:val="center"/>
          </w:tcPr>
          <w:p w:rsidR="002B7A14" w:rsidRPr="000E1730" w:rsidRDefault="002B7A14" w:rsidP="00775CC5">
            <w:pPr>
              <w:pStyle w:val="Tabela-zawarto"/>
              <w:jc w:val="center"/>
              <w:rPr>
                <w:lang w:val="en-US"/>
              </w:rPr>
            </w:pPr>
          </w:p>
        </w:tc>
        <w:tc>
          <w:tcPr>
            <w:tcW w:w="3503"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DocumentIssuer</w:t>
            </w:r>
          </w:p>
        </w:tc>
        <w:tc>
          <w:tcPr>
            <w:tcW w:w="2824" w:type="dxa"/>
          </w:tcPr>
          <w:p w:rsidR="002B7A14" w:rsidRPr="000E1730" w:rsidRDefault="002B7A14" w:rsidP="00CB2E42">
            <w:pPr>
              <w:pStyle w:val="Tabela-zawarto"/>
            </w:pPr>
            <w:r w:rsidRPr="000E1730">
              <w:t>Identyfikator wystawcy dokumentu</w:t>
            </w:r>
          </w:p>
        </w:tc>
        <w:tc>
          <w:tcPr>
            <w:tcW w:w="0" w:type="auto"/>
            <w:vAlign w:val="center"/>
          </w:tcPr>
          <w:p w:rsidR="002B7A14" w:rsidRPr="000E1730" w:rsidRDefault="002B7A14" w:rsidP="00775CC5">
            <w:pPr>
              <w:pStyle w:val="Tabela-zawarto"/>
              <w:jc w:val="center"/>
              <w:rPr>
                <w:lang w:val="en-US"/>
              </w:rPr>
            </w:pPr>
          </w:p>
        </w:tc>
        <w:tc>
          <w:tcPr>
            <w:tcW w:w="0" w:type="auto"/>
            <w:vAlign w:val="center"/>
          </w:tcPr>
          <w:p w:rsidR="002B7A14" w:rsidRPr="000E1730" w:rsidRDefault="002B7A14" w:rsidP="00775CC5">
            <w:pPr>
              <w:pStyle w:val="Tabela-zawarto"/>
              <w:jc w:val="center"/>
              <w:rPr>
                <w:lang w:val="en-US"/>
              </w:rPr>
            </w:pPr>
          </w:p>
        </w:tc>
        <w:tc>
          <w:tcPr>
            <w:tcW w:w="0" w:type="auto"/>
            <w:vAlign w:val="center"/>
          </w:tcPr>
          <w:p w:rsidR="002B7A14" w:rsidRPr="000E1730" w:rsidRDefault="002B7A14" w:rsidP="00775CC5">
            <w:pPr>
              <w:pStyle w:val="Tabela-zawarto"/>
              <w:jc w:val="center"/>
              <w:rPr>
                <w:lang w:val="en-US"/>
              </w:rPr>
            </w:pPr>
          </w:p>
        </w:tc>
        <w:tc>
          <w:tcPr>
            <w:tcW w:w="0" w:type="auto"/>
            <w:vAlign w:val="center"/>
          </w:tcPr>
          <w:p w:rsidR="002B7A14" w:rsidRPr="000E1730" w:rsidRDefault="002B7A14" w:rsidP="00775CC5">
            <w:pPr>
              <w:pStyle w:val="Tabela-zawarto"/>
              <w:jc w:val="center"/>
              <w:rPr>
                <w:lang w:val="en-US"/>
              </w:rPr>
            </w:pPr>
          </w:p>
        </w:tc>
        <w:tc>
          <w:tcPr>
            <w:tcW w:w="0" w:type="auto"/>
          </w:tcPr>
          <w:p w:rsidR="002B7A14" w:rsidRPr="000E1730" w:rsidRDefault="002B7A14" w:rsidP="00775CC5">
            <w:pPr>
              <w:pStyle w:val="Tabela-zawarto"/>
              <w:jc w:val="center"/>
              <w:rPr>
                <w:lang w:val="en-US"/>
              </w:rPr>
            </w:pPr>
          </w:p>
        </w:tc>
        <w:tc>
          <w:tcPr>
            <w:tcW w:w="691" w:type="dxa"/>
          </w:tcPr>
          <w:p w:rsidR="002B7A14" w:rsidRPr="000E1730" w:rsidRDefault="002B7A14" w:rsidP="00775CC5">
            <w:pPr>
              <w:pStyle w:val="Tabela-zawarto"/>
              <w:jc w:val="center"/>
              <w:rPr>
                <w:lang w:val="en-US"/>
              </w:rPr>
            </w:pPr>
          </w:p>
        </w:tc>
        <w:tc>
          <w:tcPr>
            <w:tcW w:w="4129" w:type="dxa"/>
          </w:tcPr>
          <w:p w:rsidR="002B7A14" w:rsidRPr="000E1730" w:rsidRDefault="002B7A14" w:rsidP="00775CC5">
            <w:pPr>
              <w:pStyle w:val="Tabela-zawarto"/>
              <w:jc w:val="center"/>
              <w:rPr>
                <w:lang w:val="en-US"/>
              </w:rPr>
            </w:pPr>
          </w:p>
        </w:tc>
      </w:tr>
      <w:tr w:rsidR="002B7A14" w:rsidRPr="000E1730" w:rsidTr="00ED173E">
        <w:trPr>
          <w:jc w:val="center"/>
        </w:trPr>
        <w:tc>
          <w:tcPr>
            <w:tcW w:w="514" w:type="dxa"/>
            <w:tcBorders>
              <w:top w:val="nil"/>
              <w:bottom w:val="nil"/>
            </w:tcBorders>
            <w:vAlign w:val="center"/>
          </w:tcPr>
          <w:p w:rsidR="002B7A14" w:rsidRPr="000E1730" w:rsidRDefault="002B7A14" w:rsidP="00775CC5">
            <w:pPr>
              <w:pStyle w:val="Tabela-zawarto"/>
              <w:jc w:val="center"/>
              <w:rPr>
                <w:lang w:val="en-US"/>
              </w:rPr>
            </w:pPr>
            <w:r w:rsidRPr="000E1730">
              <w:rPr>
                <w:lang w:val="en-US"/>
              </w:rPr>
              <w:t>B-10</w:t>
            </w:r>
          </w:p>
        </w:tc>
        <w:tc>
          <w:tcPr>
            <w:tcW w:w="3503"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AdjustmentDetails</w:t>
            </w:r>
          </w:p>
        </w:tc>
        <w:tc>
          <w:tcPr>
            <w:tcW w:w="2824" w:type="dxa"/>
          </w:tcPr>
          <w:p w:rsidR="002B7A14" w:rsidRPr="000E1730" w:rsidRDefault="002B7A14" w:rsidP="00CB2E42">
            <w:pPr>
              <w:pStyle w:val="Tabela-zawarto"/>
            </w:pPr>
            <w:r w:rsidRPr="000E1730">
              <w:t>Szczegóły korekty</w:t>
            </w: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tcPr>
          <w:p w:rsidR="002B7A14" w:rsidRPr="000E1730" w:rsidRDefault="002B7A14" w:rsidP="00775CC5">
            <w:pPr>
              <w:pStyle w:val="Tabela-zawarto"/>
              <w:jc w:val="center"/>
            </w:pPr>
          </w:p>
        </w:tc>
        <w:tc>
          <w:tcPr>
            <w:tcW w:w="691" w:type="dxa"/>
          </w:tcPr>
          <w:p w:rsidR="002B7A14" w:rsidRPr="000E1730" w:rsidRDefault="002B7A14" w:rsidP="00775CC5">
            <w:pPr>
              <w:pStyle w:val="Tabela-zawarto"/>
              <w:jc w:val="center"/>
            </w:pPr>
          </w:p>
        </w:tc>
        <w:tc>
          <w:tcPr>
            <w:tcW w:w="4129" w:type="dxa"/>
          </w:tcPr>
          <w:p w:rsidR="002B7A14" w:rsidRPr="000E1730" w:rsidRDefault="002B7A14" w:rsidP="00775CC5">
            <w:pPr>
              <w:pStyle w:val="Tabela-zawarto"/>
              <w:jc w:val="center"/>
            </w:pPr>
          </w:p>
        </w:tc>
      </w:tr>
      <w:tr w:rsidR="002B7A14" w:rsidRPr="000E1730" w:rsidTr="00ED173E">
        <w:trPr>
          <w:jc w:val="center"/>
        </w:trPr>
        <w:tc>
          <w:tcPr>
            <w:tcW w:w="514" w:type="dxa"/>
            <w:tcBorders>
              <w:top w:val="nil"/>
              <w:bottom w:val="nil"/>
            </w:tcBorders>
            <w:vAlign w:val="center"/>
          </w:tcPr>
          <w:p w:rsidR="002B7A14" w:rsidRPr="000E1730" w:rsidRDefault="002B7A14" w:rsidP="00775CC5">
            <w:pPr>
              <w:pStyle w:val="Tabela-zawarto"/>
              <w:jc w:val="center"/>
            </w:pPr>
          </w:p>
        </w:tc>
        <w:tc>
          <w:tcPr>
            <w:tcW w:w="3503" w:type="dxa"/>
            <w:tcBorders>
              <w:top w:val="nil"/>
              <w:bottom w:val="nil"/>
            </w:tcBorders>
            <w:vAlign w:val="center"/>
          </w:tcPr>
          <w:p w:rsidR="002B7A14" w:rsidRPr="000E1730" w:rsidRDefault="002B7A14" w:rsidP="00775CC5">
            <w:pPr>
              <w:pStyle w:val="Tabela-zawarto"/>
              <w:ind w:left="432" w:hanging="432"/>
            </w:pPr>
            <w:r>
              <w:rPr>
                <w:lang w:val="en-US"/>
              </w:rPr>
              <w:t xml:space="preserve">-   -   -   -   -  -   </w:t>
            </w:r>
            <w:r w:rsidRPr="000E1730">
              <w:t>AdjustmentReason</w:t>
            </w:r>
          </w:p>
        </w:tc>
        <w:tc>
          <w:tcPr>
            <w:tcW w:w="2824" w:type="dxa"/>
          </w:tcPr>
          <w:p w:rsidR="002B7A14" w:rsidRPr="000E1730" w:rsidRDefault="002B7A14" w:rsidP="00CB2E42">
            <w:pPr>
              <w:pStyle w:val="Tabela-zawarto"/>
            </w:pPr>
            <w:r w:rsidRPr="000E1730">
              <w:t>Przyczyna korekty</w:t>
            </w:r>
          </w:p>
        </w:tc>
        <w:tc>
          <w:tcPr>
            <w:tcW w:w="0" w:type="auto"/>
            <w:vAlign w:val="center"/>
          </w:tcPr>
          <w:p w:rsidR="002B7A14" w:rsidRPr="000E1730" w:rsidRDefault="002B7A14" w:rsidP="00775CC5">
            <w:pPr>
              <w:pStyle w:val="Tabela-zawarto"/>
              <w:jc w:val="center"/>
              <w:rPr>
                <w:lang w:val="en-US"/>
              </w:rPr>
            </w:pPr>
          </w:p>
        </w:tc>
        <w:tc>
          <w:tcPr>
            <w:tcW w:w="0" w:type="auto"/>
            <w:vAlign w:val="center"/>
          </w:tcPr>
          <w:p w:rsidR="002B7A14" w:rsidRPr="000E1730" w:rsidRDefault="002B7A14" w:rsidP="00775CC5">
            <w:pPr>
              <w:pStyle w:val="Tabela-zawarto"/>
              <w:jc w:val="center"/>
              <w:rPr>
                <w:lang w:val="en-US"/>
              </w:rPr>
            </w:pPr>
          </w:p>
        </w:tc>
        <w:tc>
          <w:tcPr>
            <w:tcW w:w="0" w:type="auto"/>
            <w:vAlign w:val="center"/>
          </w:tcPr>
          <w:p w:rsidR="002B7A14" w:rsidRPr="000E1730" w:rsidRDefault="002B7A14" w:rsidP="00775CC5">
            <w:pPr>
              <w:pStyle w:val="Tabela-zawarto"/>
              <w:jc w:val="center"/>
              <w:rPr>
                <w:lang w:val="en-US"/>
              </w:rPr>
            </w:pPr>
          </w:p>
        </w:tc>
        <w:tc>
          <w:tcPr>
            <w:tcW w:w="0" w:type="auto"/>
            <w:vAlign w:val="center"/>
          </w:tcPr>
          <w:p w:rsidR="002B7A14" w:rsidRPr="000E1730" w:rsidRDefault="002B7A14" w:rsidP="00775CC5">
            <w:pPr>
              <w:pStyle w:val="Tabela-zawarto"/>
              <w:jc w:val="center"/>
              <w:rPr>
                <w:lang w:val="en-US"/>
              </w:rPr>
            </w:pPr>
          </w:p>
        </w:tc>
        <w:tc>
          <w:tcPr>
            <w:tcW w:w="0" w:type="auto"/>
          </w:tcPr>
          <w:p w:rsidR="002B7A14" w:rsidRPr="000E1730" w:rsidRDefault="002B7A14" w:rsidP="00775CC5">
            <w:pPr>
              <w:pStyle w:val="Tabela-zawarto"/>
              <w:jc w:val="center"/>
              <w:rPr>
                <w:lang w:val="en-US"/>
              </w:rPr>
            </w:pPr>
          </w:p>
        </w:tc>
        <w:tc>
          <w:tcPr>
            <w:tcW w:w="691" w:type="dxa"/>
          </w:tcPr>
          <w:p w:rsidR="002B7A14" w:rsidRPr="000E1730" w:rsidRDefault="002B7A14" w:rsidP="00775CC5">
            <w:pPr>
              <w:pStyle w:val="Tabela-zawarto"/>
              <w:jc w:val="center"/>
              <w:rPr>
                <w:lang w:val="en-US"/>
              </w:rPr>
            </w:pPr>
          </w:p>
        </w:tc>
        <w:tc>
          <w:tcPr>
            <w:tcW w:w="4129" w:type="dxa"/>
          </w:tcPr>
          <w:p w:rsidR="002B7A14" w:rsidRPr="000E1730" w:rsidRDefault="002B7A14" w:rsidP="00775CC5">
            <w:pPr>
              <w:pStyle w:val="Tabela-zawarto"/>
              <w:jc w:val="center"/>
              <w:rPr>
                <w:lang w:val="en-US"/>
              </w:rPr>
            </w:pPr>
          </w:p>
        </w:tc>
      </w:tr>
      <w:tr w:rsidR="002B7A14" w:rsidRPr="000E1730" w:rsidTr="00ED173E">
        <w:trPr>
          <w:jc w:val="center"/>
        </w:trPr>
        <w:tc>
          <w:tcPr>
            <w:tcW w:w="514" w:type="dxa"/>
            <w:tcBorders>
              <w:top w:val="nil"/>
              <w:bottom w:val="nil"/>
            </w:tcBorders>
            <w:vAlign w:val="center"/>
          </w:tcPr>
          <w:p w:rsidR="002B7A14" w:rsidRPr="000E1730" w:rsidRDefault="002B7A14" w:rsidP="00775CC5">
            <w:pPr>
              <w:pStyle w:val="Tabela-zawarto"/>
              <w:jc w:val="center"/>
              <w:rPr>
                <w:lang w:val="en-US"/>
              </w:rPr>
            </w:pPr>
          </w:p>
        </w:tc>
        <w:tc>
          <w:tcPr>
            <w:tcW w:w="3503"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   </w:t>
            </w:r>
            <w:r w:rsidRPr="000E1730">
              <w:rPr>
                <w:lang w:val="en-US"/>
              </w:rPr>
              <w:t>AdjustmentAmount</w:t>
            </w:r>
          </w:p>
        </w:tc>
        <w:tc>
          <w:tcPr>
            <w:tcW w:w="2824" w:type="dxa"/>
          </w:tcPr>
          <w:p w:rsidR="002B7A14" w:rsidRPr="000E1730" w:rsidRDefault="002B7A14" w:rsidP="00CB2E42">
            <w:pPr>
              <w:pStyle w:val="Tabela-zawarto"/>
            </w:pPr>
            <w:r w:rsidRPr="000E1730">
              <w:t>Kwota korekty</w:t>
            </w: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tcPr>
          <w:p w:rsidR="002B7A14" w:rsidRPr="000E1730" w:rsidRDefault="002B7A14" w:rsidP="00775CC5">
            <w:pPr>
              <w:pStyle w:val="Tabela-zawarto"/>
              <w:jc w:val="center"/>
            </w:pPr>
          </w:p>
        </w:tc>
        <w:tc>
          <w:tcPr>
            <w:tcW w:w="691" w:type="dxa"/>
          </w:tcPr>
          <w:p w:rsidR="002B7A14" w:rsidRPr="000E1730" w:rsidRDefault="002B7A14" w:rsidP="00775CC5">
            <w:pPr>
              <w:pStyle w:val="Tabela-zawarto"/>
              <w:jc w:val="center"/>
            </w:pPr>
          </w:p>
        </w:tc>
        <w:tc>
          <w:tcPr>
            <w:tcW w:w="4129" w:type="dxa"/>
          </w:tcPr>
          <w:p w:rsidR="002B7A14" w:rsidRPr="000E1730" w:rsidRDefault="002B7A14" w:rsidP="00775CC5">
            <w:pPr>
              <w:pStyle w:val="Tabela-zawarto"/>
              <w:jc w:val="center"/>
            </w:pPr>
          </w:p>
        </w:tc>
      </w:tr>
      <w:tr w:rsidR="002B7A14" w:rsidRPr="000E1730" w:rsidTr="00ED173E">
        <w:trPr>
          <w:jc w:val="center"/>
        </w:trPr>
        <w:tc>
          <w:tcPr>
            <w:tcW w:w="514" w:type="dxa"/>
            <w:tcBorders>
              <w:top w:val="nil"/>
              <w:bottom w:val="nil"/>
            </w:tcBorders>
            <w:vAlign w:val="center"/>
          </w:tcPr>
          <w:p w:rsidR="002B7A14" w:rsidRPr="000E1730" w:rsidRDefault="002B7A14" w:rsidP="00775CC5">
            <w:pPr>
              <w:pStyle w:val="Tabela-zawarto"/>
              <w:jc w:val="center"/>
            </w:pPr>
          </w:p>
        </w:tc>
        <w:tc>
          <w:tcPr>
            <w:tcW w:w="3503" w:type="dxa"/>
            <w:tcBorders>
              <w:top w:val="nil"/>
              <w:bottom w:val="nil"/>
            </w:tcBorders>
            <w:vAlign w:val="center"/>
          </w:tcPr>
          <w:p w:rsidR="002B7A14" w:rsidRPr="000E1730" w:rsidRDefault="002B7A14" w:rsidP="00775CC5">
            <w:pPr>
              <w:pStyle w:val="Tabela-zawarto"/>
              <w:ind w:left="432" w:hanging="432"/>
            </w:pPr>
            <w:r>
              <w:rPr>
                <w:lang w:val="en-US"/>
              </w:rPr>
              <w:t xml:space="preserve">-   -   -   -   -  -   </w:t>
            </w:r>
            <w:r w:rsidRPr="000E1730">
              <w:t>DocumentIdentifier</w:t>
            </w:r>
          </w:p>
        </w:tc>
        <w:tc>
          <w:tcPr>
            <w:tcW w:w="2824" w:type="dxa"/>
          </w:tcPr>
          <w:p w:rsidR="002B7A14" w:rsidRPr="000E1730" w:rsidRDefault="002B7A14" w:rsidP="00CB2E42">
            <w:pPr>
              <w:pStyle w:val="Tabela-zawarto"/>
            </w:pPr>
            <w:r w:rsidRPr="000E1730">
              <w:t>Numer referencyjny dokumentu będącego podstawą korekty</w:t>
            </w:r>
          </w:p>
        </w:tc>
        <w:tc>
          <w:tcPr>
            <w:tcW w:w="0" w:type="auto"/>
            <w:vAlign w:val="center"/>
          </w:tcPr>
          <w:p w:rsidR="002B7A14" w:rsidRPr="00815B23" w:rsidRDefault="002B7A14" w:rsidP="00775CC5">
            <w:pPr>
              <w:pStyle w:val="Tabela-zawarto"/>
              <w:jc w:val="center"/>
            </w:pPr>
          </w:p>
        </w:tc>
        <w:tc>
          <w:tcPr>
            <w:tcW w:w="0" w:type="auto"/>
            <w:vAlign w:val="center"/>
          </w:tcPr>
          <w:p w:rsidR="002B7A14" w:rsidRPr="00815B23" w:rsidRDefault="002B7A14" w:rsidP="00775CC5">
            <w:pPr>
              <w:pStyle w:val="Tabela-zawarto"/>
              <w:jc w:val="center"/>
            </w:pPr>
          </w:p>
        </w:tc>
        <w:tc>
          <w:tcPr>
            <w:tcW w:w="0" w:type="auto"/>
            <w:vAlign w:val="center"/>
          </w:tcPr>
          <w:p w:rsidR="002B7A14" w:rsidRPr="00815B23" w:rsidRDefault="002B7A14" w:rsidP="00775CC5">
            <w:pPr>
              <w:pStyle w:val="Tabela-zawarto"/>
              <w:jc w:val="center"/>
            </w:pPr>
          </w:p>
        </w:tc>
        <w:tc>
          <w:tcPr>
            <w:tcW w:w="0" w:type="auto"/>
            <w:vAlign w:val="center"/>
          </w:tcPr>
          <w:p w:rsidR="002B7A14" w:rsidRPr="00815B23" w:rsidRDefault="002B7A14" w:rsidP="00775CC5">
            <w:pPr>
              <w:pStyle w:val="Tabela-zawarto"/>
              <w:jc w:val="center"/>
            </w:pPr>
          </w:p>
        </w:tc>
        <w:tc>
          <w:tcPr>
            <w:tcW w:w="0" w:type="auto"/>
          </w:tcPr>
          <w:p w:rsidR="002B7A14" w:rsidRPr="00815B23" w:rsidRDefault="002B7A14" w:rsidP="00775CC5">
            <w:pPr>
              <w:pStyle w:val="Tabela-zawarto"/>
              <w:jc w:val="center"/>
            </w:pPr>
          </w:p>
        </w:tc>
        <w:tc>
          <w:tcPr>
            <w:tcW w:w="691" w:type="dxa"/>
          </w:tcPr>
          <w:p w:rsidR="002B7A14" w:rsidRPr="00815B23" w:rsidRDefault="002B7A14" w:rsidP="00775CC5">
            <w:pPr>
              <w:pStyle w:val="Tabela-zawarto"/>
              <w:jc w:val="center"/>
            </w:pPr>
          </w:p>
        </w:tc>
        <w:tc>
          <w:tcPr>
            <w:tcW w:w="4129" w:type="dxa"/>
          </w:tcPr>
          <w:p w:rsidR="002B7A14" w:rsidRPr="00815B23" w:rsidRDefault="002B7A14" w:rsidP="00775CC5">
            <w:pPr>
              <w:pStyle w:val="Tabela-zawarto"/>
              <w:jc w:val="center"/>
            </w:pPr>
          </w:p>
        </w:tc>
      </w:tr>
      <w:tr w:rsidR="002B7A14" w:rsidRPr="000E1730" w:rsidTr="00ED173E">
        <w:trPr>
          <w:jc w:val="center"/>
        </w:trPr>
        <w:tc>
          <w:tcPr>
            <w:tcW w:w="514" w:type="dxa"/>
            <w:tcBorders>
              <w:top w:val="nil"/>
              <w:bottom w:val="dashed" w:sz="4" w:space="0" w:color="auto"/>
            </w:tcBorders>
            <w:vAlign w:val="center"/>
          </w:tcPr>
          <w:p w:rsidR="002B7A14" w:rsidRPr="00815B23" w:rsidRDefault="002B7A14" w:rsidP="00775CC5">
            <w:pPr>
              <w:pStyle w:val="Tabela-zawarto"/>
              <w:jc w:val="center"/>
            </w:pPr>
          </w:p>
        </w:tc>
        <w:tc>
          <w:tcPr>
            <w:tcW w:w="3503" w:type="dxa"/>
            <w:tcBorders>
              <w:top w:val="nil"/>
              <w:bottom w:val="dashed" w:sz="4" w:space="0" w:color="auto"/>
            </w:tcBorders>
            <w:vAlign w:val="center"/>
          </w:tcPr>
          <w:p w:rsidR="002B7A14" w:rsidRPr="000E1730" w:rsidRDefault="002B7A14" w:rsidP="00775CC5">
            <w:pPr>
              <w:pStyle w:val="Tabela-zawarto"/>
              <w:ind w:left="432" w:hanging="432"/>
              <w:rPr>
                <w:lang w:val="en-US"/>
              </w:rPr>
            </w:pPr>
            <w:r>
              <w:rPr>
                <w:lang w:val="en-US"/>
              </w:rPr>
              <w:t xml:space="preserve">-   -   -   -   -  -   </w:t>
            </w:r>
            <w:r w:rsidRPr="000E1730">
              <w:rPr>
                <w:lang w:val="en-US"/>
              </w:rPr>
              <w:t>Description</w:t>
            </w:r>
          </w:p>
        </w:tc>
        <w:tc>
          <w:tcPr>
            <w:tcW w:w="2824" w:type="dxa"/>
            <w:tcBorders>
              <w:bottom w:val="dashed" w:sz="4" w:space="0" w:color="auto"/>
            </w:tcBorders>
          </w:tcPr>
          <w:p w:rsidR="002B7A14" w:rsidRPr="000E1730" w:rsidRDefault="002B7A14" w:rsidP="00CB2E42">
            <w:pPr>
              <w:pStyle w:val="Tabela-zawarto"/>
            </w:pPr>
            <w:r w:rsidRPr="000E1730">
              <w:t>Opis korekty</w:t>
            </w:r>
          </w:p>
        </w:tc>
        <w:tc>
          <w:tcPr>
            <w:tcW w:w="0" w:type="auto"/>
            <w:tcBorders>
              <w:bottom w:val="dashed" w:sz="4" w:space="0" w:color="auto"/>
            </w:tcBorders>
            <w:vAlign w:val="center"/>
          </w:tcPr>
          <w:p w:rsidR="002B7A14" w:rsidRPr="000E1730" w:rsidRDefault="002B7A14" w:rsidP="00775CC5">
            <w:pPr>
              <w:pStyle w:val="Tabela-zawarto"/>
              <w:jc w:val="center"/>
            </w:pPr>
          </w:p>
        </w:tc>
        <w:tc>
          <w:tcPr>
            <w:tcW w:w="0" w:type="auto"/>
            <w:tcBorders>
              <w:bottom w:val="dashed" w:sz="4" w:space="0" w:color="auto"/>
            </w:tcBorders>
            <w:vAlign w:val="center"/>
          </w:tcPr>
          <w:p w:rsidR="002B7A14" w:rsidRPr="000E1730" w:rsidRDefault="002B7A14" w:rsidP="00775CC5">
            <w:pPr>
              <w:pStyle w:val="Tabela-zawarto"/>
              <w:jc w:val="center"/>
              <w:rPr>
                <w:lang w:val="de-DE"/>
              </w:rPr>
            </w:pPr>
          </w:p>
        </w:tc>
        <w:tc>
          <w:tcPr>
            <w:tcW w:w="0" w:type="auto"/>
            <w:tcBorders>
              <w:bottom w:val="dashed" w:sz="4" w:space="0" w:color="auto"/>
            </w:tcBorders>
            <w:vAlign w:val="center"/>
          </w:tcPr>
          <w:p w:rsidR="002B7A14" w:rsidRPr="000E1730" w:rsidRDefault="002B7A14" w:rsidP="00775CC5">
            <w:pPr>
              <w:pStyle w:val="Tabela-zawarto"/>
              <w:jc w:val="center"/>
              <w:rPr>
                <w:lang w:val="de-DE"/>
              </w:rPr>
            </w:pPr>
          </w:p>
        </w:tc>
        <w:tc>
          <w:tcPr>
            <w:tcW w:w="0" w:type="auto"/>
            <w:tcBorders>
              <w:bottom w:val="dashed" w:sz="4" w:space="0" w:color="auto"/>
            </w:tcBorders>
            <w:vAlign w:val="center"/>
          </w:tcPr>
          <w:p w:rsidR="002B7A14" w:rsidRPr="000E1730" w:rsidRDefault="002B7A14" w:rsidP="00775CC5">
            <w:pPr>
              <w:pStyle w:val="Tabela-zawarto"/>
              <w:jc w:val="center"/>
              <w:rPr>
                <w:lang w:val="de-DE"/>
              </w:rPr>
            </w:pPr>
          </w:p>
        </w:tc>
        <w:tc>
          <w:tcPr>
            <w:tcW w:w="0" w:type="auto"/>
            <w:tcBorders>
              <w:bottom w:val="dashed" w:sz="4" w:space="0" w:color="auto"/>
            </w:tcBorders>
          </w:tcPr>
          <w:p w:rsidR="002B7A14" w:rsidRPr="000E1730" w:rsidRDefault="002B7A14" w:rsidP="00775CC5">
            <w:pPr>
              <w:pStyle w:val="Tabela-zawarto"/>
              <w:jc w:val="center"/>
              <w:rPr>
                <w:lang w:val="de-DE"/>
              </w:rPr>
            </w:pPr>
          </w:p>
        </w:tc>
        <w:tc>
          <w:tcPr>
            <w:tcW w:w="691" w:type="dxa"/>
            <w:tcBorders>
              <w:bottom w:val="dashed" w:sz="4" w:space="0" w:color="auto"/>
            </w:tcBorders>
          </w:tcPr>
          <w:p w:rsidR="002B7A14" w:rsidRPr="000E1730" w:rsidRDefault="002B7A14" w:rsidP="00775CC5">
            <w:pPr>
              <w:pStyle w:val="Tabela-zawarto"/>
              <w:jc w:val="center"/>
              <w:rPr>
                <w:lang w:val="de-DE"/>
              </w:rPr>
            </w:pPr>
          </w:p>
        </w:tc>
        <w:tc>
          <w:tcPr>
            <w:tcW w:w="4129" w:type="dxa"/>
            <w:tcBorders>
              <w:bottom w:val="dashed" w:sz="4" w:space="0" w:color="auto"/>
            </w:tcBorders>
          </w:tcPr>
          <w:p w:rsidR="002B7A14" w:rsidRPr="000E1730" w:rsidRDefault="002B7A14" w:rsidP="00775CC5">
            <w:pPr>
              <w:pStyle w:val="Tabela-zawarto"/>
              <w:jc w:val="center"/>
              <w:rPr>
                <w:lang w:val="de-DE"/>
              </w:rPr>
            </w:pPr>
          </w:p>
        </w:tc>
      </w:tr>
      <w:tr w:rsidR="002B7A14" w:rsidRPr="000E1730" w:rsidTr="00ED173E">
        <w:trPr>
          <w:jc w:val="center"/>
        </w:trPr>
        <w:tc>
          <w:tcPr>
            <w:tcW w:w="514" w:type="dxa"/>
            <w:tcBorders>
              <w:top w:val="dashed" w:sz="4" w:space="0" w:color="auto"/>
              <w:bottom w:val="nil"/>
            </w:tcBorders>
            <w:vAlign w:val="center"/>
          </w:tcPr>
          <w:p w:rsidR="002B7A14" w:rsidRPr="000E1730" w:rsidRDefault="002B7A14" w:rsidP="00775CC5">
            <w:pPr>
              <w:pStyle w:val="Tabela-zawarto"/>
              <w:jc w:val="center"/>
              <w:rPr>
                <w:lang w:val="de-DE"/>
              </w:rPr>
            </w:pPr>
            <w:r w:rsidRPr="000E1730">
              <w:rPr>
                <w:lang w:val="de-DE"/>
              </w:rPr>
              <w:t>B-24</w:t>
            </w:r>
          </w:p>
        </w:tc>
        <w:tc>
          <w:tcPr>
            <w:tcW w:w="3503" w:type="dxa"/>
            <w:tcBorders>
              <w:top w:val="dashed" w:sz="4" w:space="0" w:color="auto"/>
              <w:bottom w:val="nil"/>
            </w:tcBorders>
            <w:shd w:val="clear" w:color="auto" w:fill="00FFFF"/>
            <w:vAlign w:val="center"/>
          </w:tcPr>
          <w:p w:rsidR="002B7A14" w:rsidRPr="000E1730" w:rsidRDefault="002B7A14" w:rsidP="00775CC5">
            <w:pPr>
              <w:pStyle w:val="Tabela-zawarto"/>
              <w:ind w:left="432" w:hanging="432"/>
              <w:rPr>
                <w:lang w:val="de-DE"/>
              </w:rPr>
            </w:pPr>
            <w:r>
              <w:rPr>
                <w:lang w:val="en-US"/>
              </w:rPr>
              <w:t xml:space="preserve">-   -   -   -   </w:t>
            </w:r>
            <w:r w:rsidRPr="000E1730">
              <w:rPr>
                <w:lang w:val="de-DE"/>
              </w:rPr>
              <w:t>ZUS</w:t>
            </w:r>
            <w:r w:rsidRPr="000E1730">
              <w:rPr>
                <w:lang w:val="de-DE"/>
              </w:rPr>
              <w:tab/>
            </w:r>
            <w:r w:rsidRPr="00BC6CB7">
              <w:rPr>
                <w:b/>
                <w:lang w:val="de-DE"/>
              </w:rPr>
              <w:t>X</w:t>
            </w:r>
            <w:r w:rsidRPr="000E1730">
              <w:rPr>
                <w:b/>
                <w:lang w:val="de-DE"/>
              </w:rPr>
              <w:t>OR</w:t>
            </w:r>
          </w:p>
        </w:tc>
        <w:tc>
          <w:tcPr>
            <w:tcW w:w="2824" w:type="dxa"/>
            <w:tcBorders>
              <w:top w:val="dashed" w:sz="4" w:space="0" w:color="auto"/>
            </w:tcBorders>
          </w:tcPr>
          <w:p w:rsidR="002B7A14" w:rsidRPr="000E1730" w:rsidRDefault="002B7A14" w:rsidP="00CB2E42">
            <w:pPr>
              <w:pStyle w:val="Tabela-zawarto"/>
            </w:pPr>
            <w:r w:rsidRPr="000E1730">
              <w:t>Szczegóły płatności  przelewu dla  ZUS</w:t>
            </w:r>
          </w:p>
        </w:tc>
        <w:tc>
          <w:tcPr>
            <w:tcW w:w="0" w:type="auto"/>
            <w:tcBorders>
              <w:top w:val="dashed" w:sz="4" w:space="0" w:color="auto"/>
            </w:tcBorders>
            <w:vAlign w:val="center"/>
          </w:tcPr>
          <w:p w:rsidR="002B7A14" w:rsidRPr="000E1730" w:rsidRDefault="002B7A14" w:rsidP="00775CC5">
            <w:pPr>
              <w:pStyle w:val="Tabela-zawarto"/>
              <w:jc w:val="center"/>
            </w:pPr>
          </w:p>
        </w:tc>
        <w:tc>
          <w:tcPr>
            <w:tcW w:w="0" w:type="auto"/>
            <w:tcBorders>
              <w:top w:val="dashed" w:sz="4" w:space="0" w:color="auto"/>
            </w:tcBorders>
            <w:vAlign w:val="center"/>
          </w:tcPr>
          <w:p w:rsidR="002B7A14" w:rsidRPr="000E1730" w:rsidRDefault="002B7A14" w:rsidP="00775CC5">
            <w:pPr>
              <w:pStyle w:val="Tabela-zawarto"/>
              <w:jc w:val="center"/>
            </w:pPr>
          </w:p>
        </w:tc>
        <w:tc>
          <w:tcPr>
            <w:tcW w:w="0" w:type="auto"/>
            <w:tcBorders>
              <w:top w:val="dashed" w:sz="4" w:space="0" w:color="auto"/>
            </w:tcBorders>
            <w:vAlign w:val="center"/>
          </w:tcPr>
          <w:p w:rsidR="002B7A14" w:rsidRPr="000E1730" w:rsidRDefault="002B7A14" w:rsidP="00775CC5">
            <w:pPr>
              <w:pStyle w:val="Tabela-zawarto"/>
              <w:jc w:val="center"/>
            </w:pPr>
            <w:r w:rsidRPr="000E1730">
              <w:t>x</w:t>
            </w:r>
          </w:p>
        </w:tc>
        <w:tc>
          <w:tcPr>
            <w:tcW w:w="0" w:type="auto"/>
            <w:tcBorders>
              <w:top w:val="dashed" w:sz="4" w:space="0" w:color="auto"/>
            </w:tcBorders>
            <w:vAlign w:val="center"/>
          </w:tcPr>
          <w:p w:rsidR="002B7A14" w:rsidRPr="000E1730" w:rsidRDefault="002B7A14" w:rsidP="00775CC5">
            <w:pPr>
              <w:pStyle w:val="Tabela-zawarto"/>
              <w:jc w:val="center"/>
            </w:pPr>
          </w:p>
        </w:tc>
        <w:tc>
          <w:tcPr>
            <w:tcW w:w="0" w:type="auto"/>
            <w:tcBorders>
              <w:top w:val="dashed" w:sz="4" w:space="0" w:color="auto"/>
            </w:tcBorders>
          </w:tcPr>
          <w:p w:rsidR="002B7A14" w:rsidRDefault="002B7A14" w:rsidP="00775CC5">
            <w:pPr>
              <w:pStyle w:val="Tabela-zawarto"/>
              <w:jc w:val="center"/>
            </w:pPr>
          </w:p>
        </w:tc>
        <w:tc>
          <w:tcPr>
            <w:tcW w:w="691" w:type="dxa"/>
            <w:tcBorders>
              <w:top w:val="dashed" w:sz="4" w:space="0" w:color="auto"/>
            </w:tcBorders>
          </w:tcPr>
          <w:p w:rsidR="002B7A14" w:rsidRDefault="002B7A14" w:rsidP="00775CC5">
            <w:pPr>
              <w:pStyle w:val="Tabela-zawarto"/>
              <w:jc w:val="center"/>
            </w:pPr>
          </w:p>
        </w:tc>
        <w:tc>
          <w:tcPr>
            <w:tcW w:w="4129" w:type="dxa"/>
            <w:tcBorders>
              <w:top w:val="dashed" w:sz="4" w:space="0" w:color="auto"/>
            </w:tcBorders>
          </w:tcPr>
          <w:p w:rsidR="002B7A14" w:rsidRPr="000E1730" w:rsidRDefault="002B7A14" w:rsidP="00775CC5">
            <w:pPr>
              <w:pStyle w:val="Tabela-zawarto"/>
              <w:jc w:val="center"/>
            </w:pPr>
            <w:r>
              <w:t>Szczegóły płatności dla przelewu ZUS</w:t>
            </w:r>
          </w:p>
        </w:tc>
      </w:tr>
      <w:tr w:rsidR="002B7A14" w:rsidRPr="000E1730" w:rsidTr="00ED173E">
        <w:trPr>
          <w:jc w:val="center"/>
        </w:trPr>
        <w:tc>
          <w:tcPr>
            <w:tcW w:w="514" w:type="dxa"/>
            <w:tcBorders>
              <w:top w:val="nil"/>
              <w:bottom w:val="nil"/>
            </w:tcBorders>
            <w:vAlign w:val="center"/>
          </w:tcPr>
          <w:p w:rsidR="002B7A14" w:rsidRPr="000E1730" w:rsidRDefault="002B7A14" w:rsidP="00775CC5">
            <w:pPr>
              <w:pStyle w:val="Tabela-zawarto"/>
              <w:jc w:val="center"/>
            </w:pPr>
          </w:p>
        </w:tc>
        <w:tc>
          <w:tcPr>
            <w:tcW w:w="3503" w:type="dxa"/>
            <w:tcBorders>
              <w:top w:val="nil"/>
              <w:bottom w:val="nil"/>
            </w:tcBorders>
            <w:vAlign w:val="center"/>
          </w:tcPr>
          <w:p w:rsidR="002B7A14" w:rsidRPr="000E1730" w:rsidRDefault="002B7A14" w:rsidP="00775CC5">
            <w:pPr>
              <w:pStyle w:val="Tabela-zawarto"/>
              <w:ind w:left="432" w:hanging="432"/>
            </w:pPr>
            <w:r>
              <w:rPr>
                <w:lang w:val="en-US"/>
              </w:rPr>
              <w:t xml:space="preserve">-   -   -   -   -  </w:t>
            </w:r>
            <w:r w:rsidRPr="000E1730">
              <w:t>NIP</w:t>
            </w:r>
          </w:p>
        </w:tc>
        <w:tc>
          <w:tcPr>
            <w:tcW w:w="2824" w:type="dxa"/>
          </w:tcPr>
          <w:p w:rsidR="002B7A14" w:rsidRPr="000E1730" w:rsidRDefault="002B7A14" w:rsidP="00CB2E42">
            <w:pPr>
              <w:pStyle w:val="Tabela-zawarto"/>
            </w:pPr>
            <w:r w:rsidRPr="000E1730">
              <w:t>Numer identyfikacji podatkowej</w:t>
            </w: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rPr>
                <w:lang w:val="en-US"/>
              </w:rPr>
            </w:pPr>
            <w:r w:rsidRPr="000E1730">
              <w:rPr>
                <w:lang w:val="en-US"/>
              </w:rPr>
              <w:t>x</w:t>
            </w:r>
          </w:p>
        </w:tc>
        <w:tc>
          <w:tcPr>
            <w:tcW w:w="0" w:type="auto"/>
            <w:vAlign w:val="center"/>
          </w:tcPr>
          <w:p w:rsidR="002B7A14" w:rsidRPr="000E1730" w:rsidRDefault="002B7A14" w:rsidP="00775CC5">
            <w:pPr>
              <w:pStyle w:val="Tabela-zawarto"/>
              <w:jc w:val="center"/>
              <w:rPr>
                <w:lang w:val="en-US"/>
              </w:rPr>
            </w:pPr>
          </w:p>
        </w:tc>
        <w:tc>
          <w:tcPr>
            <w:tcW w:w="0" w:type="auto"/>
          </w:tcPr>
          <w:p w:rsidR="002B7A14" w:rsidRDefault="002B7A14" w:rsidP="004B41AC">
            <w:pPr>
              <w:pStyle w:val="Tabela-zawarto"/>
              <w:jc w:val="center"/>
              <w:rPr>
                <w:lang w:val="en-US"/>
              </w:rPr>
            </w:pPr>
          </w:p>
        </w:tc>
        <w:tc>
          <w:tcPr>
            <w:tcW w:w="691" w:type="dxa"/>
          </w:tcPr>
          <w:p w:rsidR="002B7A14" w:rsidRDefault="002B7A14" w:rsidP="004B41AC">
            <w:pPr>
              <w:pStyle w:val="Tabela-zawarto"/>
              <w:jc w:val="center"/>
              <w:rPr>
                <w:lang w:val="en-US"/>
              </w:rPr>
            </w:pPr>
          </w:p>
        </w:tc>
        <w:tc>
          <w:tcPr>
            <w:tcW w:w="4129" w:type="dxa"/>
          </w:tcPr>
          <w:p w:rsidR="002B7A14" w:rsidRDefault="002B7A14" w:rsidP="004B41AC">
            <w:pPr>
              <w:pStyle w:val="Tabela-zawarto"/>
              <w:jc w:val="center"/>
              <w:rPr>
                <w:lang w:val="en-US"/>
              </w:rPr>
            </w:pPr>
            <w:r>
              <w:rPr>
                <w:lang w:val="en-US"/>
              </w:rPr>
              <w:t>NIP</w:t>
            </w:r>
          </w:p>
        </w:tc>
      </w:tr>
      <w:tr w:rsidR="002B7A14" w:rsidRPr="000E1730" w:rsidTr="00ED173E">
        <w:trPr>
          <w:jc w:val="center"/>
        </w:trPr>
        <w:tc>
          <w:tcPr>
            <w:tcW w:w="514" w:type="dxa"/>
            <w:tcBorders>
              <w:top w:val="nil"/>
              <w:bottom w:val="nil"/>
            </w:tcBorders>
            <w:vAlign w:val="center"/>
          </w:tcPr>
          <w:p w:rsidR="002B7A14" w:rsidRPr="000E1730" w:rsidRDefault="002B7A14" w:rsidP="00775CC5">
            <w:pPr>
              <w:pStyle w:val="Tabela-zawarto"/>
              <w:jc w:val="center"/>
              <w:rPr>
                <w:lang w:val="en-US"/>
              </w:rPr>
            </w:pPr>
          </w:p>
        </w:tc>
        <w:tc>
          <w:tcPr>
            <w:tcW w:w="3503"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PayorAdditionalIdentifier</w:t>
            </w:r>
          </w:p>
        </w:tc>
        <w:tc>
          <w:tcPr>
            <w:tcW w:w="2824" w:type="dxa"/>
          </w:tcPr>
          <w:p w:rsidR="002B7A14" w:rsidRPr="000E1730" w:rsidRDefault="002B7A14" w:rsidP="00CB2E42">
            <w:pPr>
              <w:pStyle w:val="Tabela-zawarto"/>
            </w:pPr>
            <w:r w:rsidRPr="000E1730">
              <w:t>Identyfikator uzupełniający</w:t>
            </w:r>
          </w:p>
        </w:tc>
        <w:tc>
          <w:tcPr>
            <w:tcW w:w="0" w:type="auto"/>
            <w:vAlign w:val="center"/>
          </w:tcPr>
          <w:p w:rsidR="002B7A14" w:rsidRPr="000E1730" w:rsidRDefault="002B7A14" w:rsidP="00775CC5">
            <w:pPr>
              <w:pStyle w:val="Tabela-zawarto"/>
              <w:jc w:val="center"/>
              <w:rPr>
                <w:lang w:val="en-US"/>
              </w:rPr>
            </w:pPr>
          </w:p>
        </w:tc>
        <w:tc>
          <w:tcPr>
            <w:tcW w:w="0" w:type="auto"/>
            <w:vAlign w:val="center"/>
          </w:tcPr>
          <w:p w:rsidR="002B7A14" w:rsidRPr="000E1730" w:rsidRDefault="002B7A14" w:rsidP="00775CC5">
            <w:pPr>
              <w:pStyle w:val="Tabela-zawarto"/>
              <w:jc w:val="center"/>
              <w:rPr>
                <w:lang w:val="en-US"/>
              </w:rPr>
            </w:pPr>
          </w:p>
        </w:tc>
        <w:tc>
          <w:tcPr>
            <w:tcW w:w="0" w:type="auto"/>
            <w:vAlign w:val="center"/>
          </w:tcPr>
          <w:p w:rsidR="002B7A14" w:rsidRPr="000E1730" w:rsidRDefault="002B7A14" w:rsidP="00775CC5">
            <w:pPr>
              <w:pStyle w:val="Tabela-zawarto"/>
              <w:jc w:val="center"/>
              <w:rPr>
                <w:lang w:val="en-US"/>
              </w:rPr>
            </w:pPr>
            <w:r w:rsidRPr="000E1730">
              <w:rPr>
                <w:lang w:val="en-US"/>
              </w:rPr>
              <w:t>x</w:t>
            </w:r>
          </w:p>
        </w:tc>
        <w:tc>
          <w:tcPr>
            <w:tcW w:w="0" w:type="auto"/>
            <w:vAlign w:val="center"/>
          </w:tcPr>
          <w:p w:rsidR="002B7A14" w:rsidRPr="000E1730" w:rsidRDefault="002B7A14" w:rsidP="00775CC5">
            <w:pPr>
              <w:pStyle w:val="Tabela-zawarto"/>
              <w:jc w:val="center"/>
              <w:rPr>
                <w:lang w:val="en-US"/>
              </w:rPr>
            </w:pPr>
          </w:p>
        </w:tc>
        <w:tc>
          <w:tcPr>
            <w:tcW w:w="0" w:type="auto"/>
          </w:tcPr>
          <w:p w:rsidR="002B7A14" w:rsidRPr="000C5BD3" w:rsidRDefault="002B7A14" w:rsidP="004B41AC">
            <w:pPr>
              <w:pStyle w:val="Tabela-zawarto"/>
              <w:jc w:val="center"/>
            </w:pPr>
          </w:p>
        </w:tc>
        <w:tc>
          <w:tcPr>
            <w:tcW w:w="691" w:type="dxa"/>
          </w:tcPr>
          <w:p w:rsidR="002B7A14" w:rsidRPr="000C5BD3" w:rsidRDefault="002B7A14" w:rsidP="004B41AC">
            <w:pPr>
              <w:pStyle w:val="Tabela-zawarto"/>
              <w:jc w:val="center"/>
            </w:pPr>
          </w:p>
        </w:tc>
        <w:tc>
          <w:tcPr>
            <w:tcW w:w="4129" w:type="dxa"/>
          </w:tcPr>
          <w:p w:rsidR="002B7A14" w:rsidRPr="000C5BD3" w:rsidRDefault="002B7A14" w:rsidP="004B41AC">
            <w:pPr>
              <w:pStyle w:val="Tabela-zawarto"/>
              <w:jc w:val="center"/>
            </w:pPr>
            <w:r w:rsidRPr="000C5BD3">
              <w:t xml:space="preserve">Identyfikator uzupełniający </w:t>
            </w:r>
          </w:p>
          <w:p w:rsidR="002B7A14" w:rsidRPr="002D17DC" w:rsidRDefault="002B7A14" w:rsidP="004B41AC">
            <w:pPr>
              <w:pStyle w:val="opiswtabeliZnakZnak"/>
              <w:rPr>
                <w:rFonts w:ascii="Arial" w:hAnsi="Arial" w:cs="Arial"/>
                <w:sz w:val="16"/>
                <w:szCs w:val="16"/>
              </w:rPr>
            </w:pPr>
            <w:r w:rsidRPr="002D17DC">
              <w:rPr>
                <w:rFonts w:ascii="Arial" w:hAnsi="Arial" w:cs="Arial"/>
                <w:sz w:val="16"/>
                <w:szCs w:val="16"/>
              </w:rPr>
              <w:t>R – REGON</w:t>
            </w:r>
          </w:p>
          <w:p w:rsidR="002B7A14" w:rsidRPr="002D17DC" w:rsidRDefault="002B7A14" w:rsidP="004B41AC">
            <w:pPr>
              <w:pStyle w:val="opiswtabeliZnakZnak"/>
              <w:rPr>
                <w:rFonts w:ascii="Arial" w:hAnsi="Arial" w:cs="Arial"/>
                <w:sz w:val="16"/>
                <w:szCs w:val="16"/>
              </w:rPr>
            </w:pPr>
            <w:r w:rsidRPr="002D17DC">
              <w:rPr>
                <w:rFonts w:ascii="Arial" w:hAnsi="Arial" w:cs="Arial"/>
                <w:sz w:val="16"/>
                <w:szCs w:val="16"/>
              </w:rPr>
              <w:t>P – PESEL</w:t>
            </w:r>
          </w:p>
          <w:p w:rsidR="002B7A14" w:rsidRPr="002D17DC" w:rsidRDefault="002B7A14" w:rsidP="004B41AC">
            <w:pPr>
              <w:pStyle w:val="opiswtabeliZnakZnak"/>
              <w:rPr>
                <w:rFonts w:ascii="Arial" w:hAnsi="Arial" w:cs="Arial"/>
                <w:sz w:val="16"/>
                <w:szCs w:val="16"/>
              </w:rPr>
            </w:pPr>
            <w:r w:rsidRPr="002D17DC">
              <w:rPr>
                <w:rFonts w:ascii="Arial" w:hAnsi="Arial" w:cs="Arial"/>
                <w:sz w:val="16"/>
                <w:szCs w:val="16"/>
              </w:rPr>
              <w:t>1– dowód osobisty</w:t>
            </w:r>
          </w:p>
          <w:p w:rsidR="002B7A14" w:rsidRPr="002D17DC" w:rsidRDefault="002B7A14" w:rsidP="004B41AC">
            <w:pPr>
              <w:pStyle w:val="opiswtabeliZnakZnak"/>
              <w:rPr>
                <w:rFonts w:ascii="Arial" w:hAnsi="Arial" w:cs="Arial"/>
                <w:sz w:val="16"/>
                <w:szCs w:val="16"/>
              </w:rPr>
            </w:pPr>
            <w:r w:rsidRPr="002D17DC">
              <w:rPr>
                <w:rFonts w:ascii="Arial" w:hAnsi="Arial" w:cs="Arial"/>
                <w:sz w:val="16"/>
                <w:szCs w:val="16"/>
              </w:rPr>
              <w:t>2 – paszport</w:t>
            </w:r>
          </w:p>
          <w:p w:rsidR="002B7A14" w:rsidRPr="000C5BD3" w:rsidRDefault="002B7A14" w:rsidP="004B41AC">
            <w:pPr>
              <w:pStyle w:val="Tabela-zawarto"/>
            </w:pPr>
            <w:r>
              <w:rPr>
                <w:rFonts w:cs="Arial"/>
                <w:szCs w:val="16"/>
              </w:rPr>
              <w:t xml:space="preserve"> </w:t>
            </w:r>
            <w:r w:rsidRPr="002D17DC">
              <w:rPr>
                <w:rFonts w:cs="Arial"/>
                <w:szCs w:val="16"/>
              </w:rPr>
              <w:t>N - NUSP</w:t>
            </w:r>
          </w:p>
        </w:tc>
      </w:tr>
      <w:tr w:rsidR="002B7A14" w:rsidRPr="000E1730" w:rsidTr="00ED173E">
        <w:trPr>
          <w:jc w:val="center"/>
        </w:trPr>
        <w:tc>
          <w:tcPr>
            <w:tcW w:w="514" w:type="dxa"/>
            <w:tcBorders>
              <w:top w:val="nil"/>
              <w:bottom w:val="nil"/>
            </w:tcBorders>
            <w:vAlign w:val="center"/>
          </w:tcPr>
          <w:p w:rsidR="002B7A14" w:rsidRPr="000E1730" w:rsidRDefault="002B7A14" w:rsidP="00775CC5">
            <w:pPr>
              <w:pStyle w:val="Tabela-zawarto"/>
              <w:jc w:val="center"/>
            </w:pPr>
          </w:p>
        </w:tc>
        <w:tc>
          <w:tcPr>
            <w:tcW w:w="3503"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PaymentType</w:t>
            </w:r>
          </w:p>
        </w:tc>
        <w:tc>
          <w:tcPr>
            <w:tcW w:w="2824" w:type="dxa"/>
          </w:tcPr>
          <w:p w:rsidR="002B7A14" w:rsidRPr="000E1730" w:rsidRDefault="002B7A14" w:rsidP="00CB2E42">
            <w:pPr>
              <w:pStyle w:val="Tabela-zawarto"/>
            </w:pPr>
            <w:r w:rsidRPr="000E1730">
              <w:t>Typ płatności</w:t>
            </w: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0E1730" w:rsidRDefault="002B7A14" w:rsidP="00775CC5">
            <w:pPr>
              <w:pStyle w:val="Tabela-zawarto"/>
              <w:jc w:val="center"/>
            </w:pPr>
          </w:p>
        </w:tc>
        <w:tc>
          <w:tcPr>
            <w:tcW w:w="0" w:type="auto"/>
          </w:tcPr>
          <w:p w:rsidR="002B7A14" w:rsidRDefault="002B7A14" w:rsidP="004B41AC">
            <w:pPr>
              <w:pStyle w:val="Tabela-zawarto"/>
              <w:jc w:val="center"/>
            </w:pPr>
          </w:p>
        </w:tc>
        <w:tc>
          <w:tcPr>
            <w:tcW w:w="691" w:type="dxa"/>
          </w:tcPr>
          <w:p w:rsidR="002B7A14" w:rsidRDefault="002B7A14" w:rsidP="004B41AC">
            <w:pPr>
              <w:pStyle w:val="Tabela-zawarto"/>
              <w:jc w:val="center"/>
            </w:pPr>
          </w:p>
        </w:tc>
        <w:tc>
          <w:tcPr>
            <w:tcW w:w="4129" w:type="dxa"/>
          </w:tcPr>
          <w:p w:rsidR="002B7A14" w:rsidRDefault="002B7A14" w:rsidP="004B41AC">
            <w:pPr>
              <w:pStyle w:val="Tabela-zawarto"/>
              <w:jc w:val="center"/>
            </w:pPr>
            <w:r>
              <w:t>Typ wpłaty:</w:t>
            </w:r>
          </w:p>
          <w:p w:rsidR="002B7A14" w:rsidRPr="00062C96" w:rsidRDefault="002B7A14" w:rsidP="004B41AC">
            <w:pPr>
              <w:pStyle w:val="opiswtabeliZnakZnak"/>
              <w:rPr>
                <w:rFonts w:ascii="Arial" w:hAnsi="Arial" w:cs="Arial"/>
                <w:sz w:val="16"/>
                <w:szCs w:val="16"/>
              </w:rPr>
            </w:pPr>
            <w:r w:rsidRPr="00062C96">
              <w:rPr>
                <w:rFonts w:ascii="Arial" w:hAnsi="Arial" w:cs="Arial"/>
                <w:sz w:val="16"/>
                <w:szCs w:val="16"/>
              </w:rPr>
              <w:t>S – składka za jeden miesiąc</w:t>
            </w:r>
          </w:p>
          <w:p w:rsidR="002B7A14" w:rsidRPr="00062C96" w:rsidRDefault="002B7A14" w:rsidP="004B41AC">
            <w:pPr>
              <w:pStyle w:val="opiswtabeliZnakZnak"/>
              <w:rPr>
                <w:rFonts w:ascii="Arial" w:hAnsi="Arial" w:cs="Arial"/>
                <w:sz w:val="16"/>
                <w:szCs w:val="16"/>
              </w:rPr>
            </w:pPr>
            <w:r w:rsidRPr="00062C96">
              <w:rPr>
                <w:rFonts w:ascii="Arial" w:hAnsi="Arial" w:cs="Arial"/>
                <w:sz w:val="16"/>
                <w:szCs w:val="16"/>
              </w:rPr>
              <w:t>M – składka dłuższa niż jeden miesiąc</w:t>
            </w:r>
          </w:p>
          <w:p w:rsidR="002B7A14" w:rsidRPr="00062C96" w:rsidRDefault="002B7A14" w:rsidP="004B41AC">
            <w:pPr>
              <w:pStyle w:val="opiswtabeliZnakZnak"/>
              <w:rPr>
                <w:rFonts w:ascii="Arial" w:hAnsi="Arial" w:cs="Arial"/>
                <w:sz w:val="16"/>
                <w:szCs w:val="16"/>
              </w:rPr>
            </w:pPr>
            <w:r w:rsidRPr="00062C96">
              <w:rPr>
                <w:rFonts w:ascii="Arial" w:hAnsi="Arial" w:cs="Arial"/>
                <w:sz w:val="16"/>
                <w:szCs w:val="16"/>
              </w:rPr>
              <w:t>U – układ ratalny</w:t>
            </w:r>
          </w:p>
          <w:p w:rsidR="002B7A14" w:rsidRPr="00062C96" w:rsidRDefault="002B7A14" w:rsidP="004B41AC">
            <w:pPr>
              <w:pStyle w:val="opiswtabeliZnakZnak"/>
              <w:rPr>
                <w:rFonts w:ascii="Arial" w:hAnsi="Arial" w:cs="Arial"/>
                <w:sz w:val="16"/>
                <w:szCs w:val="16"/>
              </w:rPr>
            </w:pPr>
            <w:r w:rsidRPr="00062C96">
              <w:rPr>
                <w:rFonts w:ascii="Arial" w:hAnsi="Arial" w:cs="Arial"/>
                <w:sz w:val="16"/>
                <w:szCs w:val="16"/>
              </w:rPr>
              <w:t>T – odroczenie terminu</w:t>
            </w:r>
          </w:p>
          <w:p w:rsidR="002B7A14" w:rsidRPr="00062C96" w:rsidRDefault="002B7A14" w:rsidP="004B41AC">
            <w:pPr>
              <w:pStyle w:val="opiswtabeliZnakZnak"/>
              <w:rPr>
                <w:rFonts w:ascii="Arial" w:hAnsi="Arial" w:cs="Arial"/>
                <w:sz w:val="16"/>
                <w:szCs w:val="16"/>
              </w:rPr>
            </w:pPr>
            <w:r w:rsidRPr="00062C96">
              <w:rPr>
                <w:rFonts w:ascii="Arial" w:hAnsi="Arial" w:cs="Arial"/>
                <w:sz w:val="16"/>
                <w:szCs w:val="16"/>
              </w:rPr>
              <w:t>D – opłata dodatkowa</w:t>
            </w:r>
          </w:p>
          <w:p w:rsidR="002B7A14" w:rsidRPr="00062C96" w:rsidRDefault="002B7A14" w:rsidP="004B41AC">
            <w:pPr>
              <w:pStyle w:val="opiswtabeliZnakZnak"/>
              <w:rPr>
                <w:rFonts w:ascii="Arial" w:hAnsi="Arial" w:cs="Arial"/>
                <w:sz w:val="16"/>
                <w:szCs w:val="16"/>
              </w:rPr>
            </w:pPr>
            <w:r w:rsidRPr="00062C96">
              <w:rPr>
                <w:rFonts w:ascii="Arial" w:hAnsi="Arial" w:cs="Arial"/>
                <w:sz w:val="16"/>
                <w:szCs w:val="16"/>
              </w:rPr>
              <w:t>E – egzekucje</w:t>
            </w:r>
          </w:p>
          <w:p w:rsidR="002B7A14" w:rsidRPr="00062C96" w:rsidRDefault="002B7A14" w:rsidP="004B41AC">
            <w:pPr>
              <w:pStyle w:val="opiswtabeliZnakZnak"/>
              <w:rPr>
                <w:rFonts w:ascii="Arial" w:hAnsi="Arial" w:cs="Arial"/>
                <w:sz w:val="16"/>
                <w:szCs w:val="16"/>
              </w:rPr>
            </w:pPr>
            <w:r w:rsidRPr="00062C96">
              <w:rPr>
                <w:rFonts w:ascii="Arial" w:hAnsi="Arial" w:cs="Arial"/>
                <w:sz w:val="16"/>
                <w:szCs w:val="16"/>
              </w:rPr>
              <w:t>A – dodatkowa opłata za błędy płatnika</w:t>
            </w:r>
          </w:p>
          <w:p w:rsidR="002B7A14" w:rsidRDefault="002B7A14" w:rsidP="004B41AC">
            <w:pPr>
              <w:pStyle w:val="Tabela-zawarto"/>
              <w:ind w:left="90"/>
            </w:pPr>
            <w:r w:rsidRPr="00062C96">
              <w:rPr>
                <w:rFonts w:cs="Arial"/>
                <w:szCs w:val="16"/>
              </w:rPr>
              <w:t>B – dodatkowa opłata instytucji obsługującej wpłaty</w:t>
            </w:r>
          </w:p>
        </w:tc>
      </w:tr>
      <w:tr w:rsidR="002B7A14" w:rsidRPr="000E1730" w:rsidTr="00ED173E">
        <w:trPr>
          <w:jc w:val="center"/>
        </w:trPr>
        <w:tc>
          <w:tcPr>
            <w:tcW w:w="514" w:type="dxa"/>
            <w:tcBorders>
              <w:top w:val="nil"/>
              <w:bottom w:val="nil"/>
            </w:tcBorders>
            <w:vAlign w:val="center"/>
          </w:tcPr>
          <w:p w:rsidR="002B7A14" w:rsidRPr="000E1730" w:rsidRDefault="002B7A14" w:rsidP="00775CC5">
            <w:pPr>
              <w:pStyle w:val="Tabela-zawarto"/>
              <w:jc w:val="center"/>
            </w:pPr>
          </w:p>
        </w:tc>
        <w:tc>
          <w:tcPr>
            <w:tcW w:w="3503" w:type="dxa"/>
            <w:tcBorders>
              <w:top w:val="nil"/>
              <w:bottom w:val="nil"/>
            </w:tcBorders>
            <w:vAlign w:val="center"/>
          </w:tcPr>
          <w:p w:rsidR="002B7A14" w:rsidRPr="000E1730" w:rsidRDefault="002B7A14" w:rsidP="00ED2B60">
            <w:pPr>
              <w:pStyle w:val="Tabela-zawarto"/>
              <w:ind w:left="432" w:hanging="432"/>
              <w:rPr>
                <w:lang w:val="en-US"/>
              </w:rPr>
            </w:pPr>
            <w:r>
              <w:rPr>
                <w:lang w:val="en-US"/>
              </w:rPr>
              <w:t xml:space="preserve">-   -   -   -   -  </w:t>
            </w:r>
            <w:r w:rsidRPr="000E1730">
              <w:rPr>
                <w:lang w:val="en-US"/>
              </w:rPr>
              <w:t>Declaration</w:t>
            </w:r>
          </w:p>
        </w:tc>
        <w:tc>
          <w:tcPr>
            <w:tcW w:w="2824" w:type="dxa"/>
          </w:tcPr>
          <w:p w:rsidR="002B7A14" w:rsidRPr="000E1730" w:rsidRDefault="002B7A14" w:rsidP="00ED2B60">
            <w:pPr>
              <w:pStyle w:val="Tabela-zawarto"/>
            </w:pPr>
            <w:r w:rsidRPr="000E1730">
              <w:t>Deklaracja</w:t>
            </w:r>
          </w:p>
        </w:tc>
        <w:tc>
          <w:tcPr>
            <w:tcW w:w="0" w:type="auto"/>
            <w:vAlign w:val="center"/>
          </w:tcPr>
          <w:p w:rsidR="002B7A14" w:rsidRPr="000E1730" w:rsidRDefault="002B7A14" w:rsidP="00ED2B60">
            <w:pPr>
              <w:pStyle w:val="Tabela-zawarto"/>
              <w:jc w:val="center"/>
              <w:rPr>
                <w:lang w:val="en-US"/>
              </w:rPr>
            </w:pPr>
          </w:p>
        </w:tc>
        <w:tc>
          <w:tcPr>
            <w:tcW w:w="0" w:type="auto"/>
            <w:vAlign w:val="center"/>
          </w:tcPr>
          <w:p w:rsidR="002B7A14" w:rsidRPr="000E1730" w:rsidRDefault="002B7A14" w:rsidP="00ED2B60">
            <w:pPr>
              <w:pStyle w:val="Tabela-zawarto"/>
              <w:jc w:val="center"/>
              <w:rPr>
                <w:lang w:val="en-US"/>
              </w:rPr>
            </w:pPr>
          </w:p>
        </w:tc>
        <w:tc>
          <w:tcPr>
            <w:tcW w:w="0" w:type="auto"/>
            <w:vAlign w:val="center"/>
          </w:tcPr>
          <w:p w:rsidR="002B7A14" w:rsidRPr="000E1730" w:rsidRDefault="002B7A14" w:rsidP="00ED2B60">
            <w:pPr>
              <w:pStyle w:val="Tabela-zawarto"/>
              <w:jc w:val="center"/>
              <w:rPr>
                <w:lang w:val="en-US"/>
              </w:rPr>
            </w:pPr>
            <w:r w:rsidRPr="000E1730">
              <w:rPr>
                <w:lang w:val="en-US"/>
              </w:rPr>
              <w:t>x</w:t>
            </w:r>
          </w:p>
        </w:tc>
        <w:tc>
          <w:tcPr>
            <w:tcW w:w="0" w:type="auto"/>
            <w:vAlign w:val="center"/>
          </w:tcPr>
          <w:p w:rsidR="002B7A14" w:rsidRPr="000E1730" w:rsidRDefault="002B7A14" w:rsidP="00ED2B60">
            <w:pPr>
              <w:pStyle w:val="Tabela-zawarto"/>
              <w:jc w:val="center"/>
              <w:rPr>
                <w:lang w:val="en-US"/>
              </w:rPr>
            </w:pPr>
          </w:p>
        </w:tc>
        <w:tc>
          <w:tcPr>
            <w:tcW w:w="0" w:type="auto"/>
          </w:tcPr>
          <w:p w:rsidR="002B7A14" w:rsidRDefault="002B7A14" w:rsidP="00ED2B60">
            <w:pPr>
              <w:pStyle w:val="Tabela-zawarto"/>
              <w:jc w:val="center"/>
            </w:pPr>
          </w:p>
        </w:tc>
        <w:tc>
          <w:tcPr>
            <w:tcW w:w="691" w:type="dxa"/>
          </w:tcPr>
          <w:p w:rsidR="002B7A14" w:rsidRDefault="002B7A14" w:rsidP="00ED2B60">
            <w:pPr>
              <w:pStyle w:val="Tabela-zawarto"/>
              <w:jc w:val="center"/>
            </w:pPr>
          </w:p>
        </w:tc>
        <w:tc>
          <w:tcPr>
            <w:tcW w:w="4129" w:type="dxa"/>
          </w:tcPr>
          <w:p w:rsidR="002B7A14" w:rsidRPr="00062C96" w:rsidRDefault="002B7A14" w:rsidP="00ED2B60">
            <w:pPr>
              <w:pStyle w:val="Tabela-zawarto"/>
              <w:jc w:val="center"/>
            </w:pPr>
            <w:r>
              <w:t xml:space="preserve">Data, której </w:t>
            </w:r>
            <w:r w:rsidRPr="00790CE4">
              <w:t>dotyczy deklaracja w formacie RRRRMM.</w:t>
            </w:r>
          </w:p>
        </w:tc>
      </w:tr>
      <w:tr w:rsidR="002B7A14" w:rsidRPr="000E1730" w:rsidTr="00ED173E">
        <w:trPr>
          <w:jc w:val="center"/>
        </w:trPr>
        <w:tc>
          <w:tcPr>
            <w:tcW w:w="514" w:type="dxa"/>
            <w:tcBorders>
              <w:top w:val="nil"/>
              <w:bottom w:val="nil"/>
            </w:tcBorders>
            <w:vAlign w:val="center"/>
          </w:tcPr>
          <w:p w:rsidR="002B7A14" w:rsidRPr="000E1730" w:rsidRDefault="002B7A14" w:rsidP="00775CC5">
            <w:pPr>
              <w:pStyle w:val="Tabela-zawarto"/>
              <w:jc w:val="center"/>
            </w:pPr>
          </w:p>
        </w:tc>
        <w:tc>
          <w:tcPr>
            <w:tcW w:w="3503" w:type="dxa"/>
            <w:tcBorders>
              <w:top w:val="nil"/>
              <w:bottom w:val="nil"/>
            </w:tcBorders>
            <w:vAlign w:val="center"/>
          </w:tcPr>
          <w:p w:rsidR="002B7A14" w:rsidRPr="000E1730" w:rsidRDefault="002B7A14" w:rsidP="00ED2B60">
            <w:pPr>
              <w:pStyle w:val="Tabela-zawarto"/>
              <w:ind w:left="432" w:hanging="432"/>
              <w:rPr>
                <w:lang w:val="en-US"/>
              </w:rPr>
            </w:pPr>
            <w:r>
              <w:rPr>
                <w:lang w:val="en-US"/>
              </w:rPr>
              <w:t xml:space="preserve">-   -   -   -   -  </w:t>
            </w:r>
            <w:r w:rsidRPr="000E1730">
              <w:rPr>
                <w:lang w:val="en-US"/>
              </w:rPr>
              <w:t>DeclarationNumber</w:t>
            </w:r>
          </w:p>
        </w:tc>
        <w:tc>
          <w:tcPr>
            <w:tcW w:w="2824" w:type="dxa"/>
          </w:tcPr>
          <w:p w:rsidR="002B7A14" w:rsidRPr="000E1730" w:rsidRDefault="002B7A14" w:rsidP="00ED2B60">
            <w:pPr>
              <w:pStyle w:val="Tabela-zawarto"/>
            </w:pPr>
            <w:r w:rsidRPr="000E1730">
              <w:t>Numer deklaracji</w:t>
            </w:r>
          </w:p>
        </w:tc>
        <w:tc>
          <w:tcPr>
            <w:tcW w:w="0" w:type="auto"/>
            <w:vAlign w:val="center"/>
          </w:tcPr>
          <w:p w:rsidR="002B7A14" w:rsidRPr="000E1730" w:rsidRDefault="002B7A14" w:rsidP="00ED2B60">
            <w:pPr>
              <w:pStyle w:val="Tabela-zawarto"/>
              <w:jc w:val="center"/>
              <w:rPr>
                <w:lang w:val="en-US"/>
              </w:rPr>
            </w:pPr>
          </w:p>
        </w:tc>
        <w:tc>
          <w:tcPr>
            <w:tcW w:w="0" w:type="auto"/>
            <w:vAlign w:val="center"/>
          </w:tcPr>
          <w:p w:rsidR="002B7A14" w:rsidRPr="000E1730" w:rsidRDefault="002B7A14" w:rsidP="00ED2B60">
            <w:pPr>
              <w:pStyle w:val="Tabela-zawarto"/>
              <w:jc w:val="center"/>
              <w:rPr>
                <w:lang w:val="en-US"/>
              </w:rPr>
            </w:pPr>
          </w:p>
        </w:tc>
        <w:tc>
          <w:tcPr>
            <w:tcW w:w="0" w:type="auto"/>
            <w:vAlign w:val="center"/>
          </w:tcPr>
          <w:p w:rsidR="002B7A14" w:rsidRPr="000E1730" w:rsidRDefault="002B7A14" w:rsidP="00ED2B60">
            <w:pPr>
              <w:pStyle w:val="Tabela-zawarto"/>
              <w:jc w:val="center"/>
              <w:rPr>
                <w:lang w:val="en-US"/>
              </w:rPr>
            </w:pPr>
            <w:r w:rsidRPr="000E1730">
              <w:rPr>
                <w:lang w:val="en-US"/>
              </w:rPr>
              <w:t>x</w:t>
            </w:r>
          </w:p>
        </w:tc>
        <w:tc>
          <w:tcPr>
            <w:tcW w:w="0" w:type="auto"/>
            <w:vAlign w:val="center"/>
          </w:tcPr>
          <w:p w:rsidR="002B7A14" w:rsidRPr="000E1730" w:rsidRDefault="002B7A14" w:rsidP="00ED2B60">
            <w:pPr>
              <w:pStyle w:val="Tabela-zawarto"/>
              <w:jc w:val="center"/>
              <w:rPr>
                <w:lang w:val="en-US"/>
              </w:rPr>
            </w:pPr>
          </w:p>
        </w:tc>
        <w:tc>
          <w:tcPr>
            <w:tcW w:w="0" w:type="auto"/>
          </w:tcPr>
          <w:p w:rsidR="002B7A14" w:rsidRDefault="002B7A14" w:rsidP="00ED2B60">
            <w:pPr>
              <w:pStyle w:val="Tabela-zawarto"/>
              <w:jc w:val="center"/>
            </w:pPr>
          </w:p>
        </w:tc>
        <w:tc>
          <w:tcPr>
            <w:tcW w:w="691" w:type="dxa"/>
          </w:tcPr>
          <w:p w:rsidR="002B7A14" w:rsidRDefault="002B7A14" w:rsidP="00ED2B60">
            <w:pPr>
              <w:pStyle w:val="Tabela-zawarto"/>
              <w:jc w:val="center"/>
            </w:pPr>
          </w:p>
        </w:tc>
        <w:tc>
          <w:tcPr>
            <w:tcW w:w="4129" w:type="dxa"/>
          </w:tcPr>
          <w:p w:rsidR="002B7A14" w:rsidRDefault="002B7A14" w:rsidP="00ED2B60">
            <w:pPr>
              <w:pStyle w:val="Tabela-zawarto"/>
              <w:jc w:val="center"/>
              <w:rPr>
                <w:lang w:val="en-US"/>
              </w:rPr>
            </w:pPr>
            <w:r>
              <w:t xml:space="preserve">Numer deklaracji z zakresu </w:t>
            </w:r>
            <w:r w:rsidRPr="00E66749">
              <w:t>01– 99.</w:t>
            </w:r>
          </w:p>
        </w:tc>
      </w:tr>
      <w:tr w:rsidR="002B7A14" w:rsidRPr="00ED2B60" w:rsidTr="00ED173E">
        <w:trPr>
          <w:jc w:val="center"/>
        </w:trPr>
        <w:tc>
          <w:tcPr>
            <w:tcW w:w="514" w:type="dxa"/>
            <w:tcBorders>
              <w:top w:val="nil"/>
              <w:bottom w:val="dashed" w:sz="4" w:space="0" w:color="auto"/>
            </w:tcBorders>
            <w:vAlign w:val="center"/>
          </w:tcPr>
          <w:p w:rsidR="002B7A14" w:rsidRPr="000E1730" w:rsidRDefault="002B7A14" w:rsidP="00775CC5">
            <w:pPr>
              <w:pStyle w:val="Tabela-zawarto"/>
              <w:jc w:val="center"/>
            </w:pPr>
          </w:p>
        </w:tc>
        <w:tc>
          <w:tcPr>
            <w:tcW w:w="3503" w:type="dxa"/>
            <w:tcBorders>
              <w:top w:val="nil"/>
              <w:bottom w:val="dashed" w:sz="4" w:space="0" w:color="auto"/>
            </w:tcBorders>
            <w:vAlign w:val="center"/>
          </w:tcPr>
          <w:p w:rsidR="002B7A14" w:rsidRPr="00EE0173" w:rsidRDefault="002B7A14" w:rsidP="00ED2B60">
            <w:pPr>
              <w:pStyle w:val="Tabela-zawarto"/>
              <w:ind w:left="432" w:hanging="432"/>
              <w:rPr>
                <w:lang w:val="en-US"/>
              </w:rPr>
            </w:pPr>
            <w:r>
              <w:rPr>
                <w:lang w:val="en-US"/>
              </w:rPr>
              <w:t>-   -   -   -   -  DecisionNumber</w:t>
            </w:r>
          </w:p>
        </w:tc>
        <w:tc>
          <w:tcPr>
            <w:tcW w:w="2824" w:type="dxa"/>
            <w:tcBorders>
              <w:bottom w:val="dashed" w:sz="4" w:space="0" w:color="auto"/>
            </w:tcBorders>
          </w:tcPr>
          <w:p w:rsidR="002B7A14" w:rsidRPr="00EE0173" w:rsidRDefault="002B7A14" w:rsidP="00ED2B60">
            <w:pPr>
              <w:pStyle w:val="Tabela-zawarto"/>
            </w:pPr>
            <w:r>
              <w:t>Nr decyzji / umowy / tyt. wykonawczego</w:t>
            </w:r>
          </w:p>
        </w:tc>
        <w:tc>
          <w:tcPr>
            <w:tcW w:w="0" w:type="auto"/>
            <w:tcBorders>
              <w:bottom w:val="dashed" w:sz="4" w:space="0" w:color="auto"/>
            </w:tcBorders>
            <w:vAlign w:val="center"/>
          </w:tcPr>
          <w:p w:rsidR="002B7A14" w:rsidRPr="00784B7F" w:rsidRDefault="002B7A14" w:rsidP="00ED2B60">
            <w:pPr>
              <w:pStyle w:val="Tabela-zawarto"/>
              <w:jc w:val="center"/>
            </w:pPr>
          </w:p>
        </w:tc>
        <w:tc>
          <w:tcPr>
            <w:tcW w:w="0" w:type="auto"/>
            <w:tcBorders>
              <w:bottom w:val="dashed" w:sz="4" w:space="0" w:color="auto"/>
            </w:tcBorders>
            <w:vAlign w:val="center"/>
          </w:tcPr>
          <w:p w:rsidR="002B7A14" w:rsidRPr="00784B7F" w:rsidRDefault="002B7A14" w:rsidP="00ED2B60">
            <w:pPr>
              <w:pStyle w:val="Tabela-zawarto"/>
              <w:jc w:val="center"/>
            </w:pPr>
          </w:p>
        </w:tc>
        <w:tc>
          <w:tcPr>
            <w:tcW w:w="0" w:type="auto"/>
            <w:tcBorders>
              <w:bottom w:val="dashed" w:sz="4" w:space="0" w:color="auto"/>
            </w:tcBorders>
            <w:vAlign w:val="center"/>
          </w:tcPr>
          <w:p w:rsidR="002B7A14" w:rsidRPr="00784B7F" w:rsidRDefault="002B7A14" w:rsidP="00ED2B60">
            <w:pPr>
              <w:pStyle w:val="Tabela-zawarto"/>
              <w:jc w:val="center"/>
            </w:pPr>
            <w:r>
              <w:t>x</w:t>
            </w:r>
          </w:p>
        </w:tc>
        <w:tc>
          <w:tcPr>
            <w:tcW w:w="0" w:type="auto"/>
            <w:tcBorders>
              <w:bottom w:val="dashed" w:sz="4" w:space="0" w:color="auto"/>
            </w:tcBorders>
            <w:vAlign w:val="center"/>
          </w:tcPr>
          <w:p w:rsidR="002B7A14" w:rsidRPr="00784B7F" w:rsidRDefault="002B7A14" w:rsidP="00ED2B60">
            <w:pPr>
              <w:pStyle w:val="Tabela-zawarto"/>
              <w:jc w:val="center"/>
            </w:pPr>
          </w:p>
        </w:tc>
        <w:tc>
          <w:tcPr>
            <w:tcW w:w="0" w:type="auto"/>
            <w:tcBorders>
              <w:bottom w:val="dashed" w:sz="4" w:space="0" w:color="auto"/>
            </w:tcBorders>
          </w:tcPr>
          <w:p w:rsidR="002B7A14" w:rsidRDefault="002B7A14" w:rsidP="00ED2B60">
            <w:pPr>
              <w:pStyle w:val="Tabela-zawarto"/>
              <w:jc w:val="center"/>
            </w:pPr>
          </w:p>
        </w:tc>
        <w:tc>
          <w:tcPr>
            <w:tcW w:w="691" w:type="dxa"/>
            <w:tcBorders>
              <w:bottom w:val="dashed" w:sz="4" w:space="0" w:color="auto"/>
            </w:tcBorders>
          </w:tcPr>
          <w:p w:rsidR="002B7A14" w:rsidRDefault="002B7A14" w:rsidP="00ED2B60">
            <w:pPr>
              <w:pStyle w:val="Tabela-zawarto"/>
              <w:jc w:val="center"/>
            </w:pPr>
          </w:p>
        </w:tc>
        <w:tc>
          <w:tcPr>
            <w:tcW w:w="4129" w:type="dxa"/>
            <w:tcBorders>
              <w:bottom w:val="dashed" w:sz="4" w:space="0" w:color="auto"/>
            </w:tcBorders>
          </w:tcPr>
          <w:p w:rsidR="002B7A14" w:rsidRPr="00EE0173" w:rsidRDefault="002B7A14" w:rsidP="00ED2B60">
            <w:pPr>
              <w:pStyle w:val="Tabela-zawarto"/>
              <w:jc w:val="center"/>
            </w:pPr>
            <w:r>
              <w:t>Nr decyzji / umowy / tyt. wykonawczego</w:t>
            </w:r>
          </w:p>
        </w:tc>
      </w:tr>
      <w:tr w:rsidR="002B7A14" w:rsidRPr="000E1730" w:rsidTr="00ED173E">
        <w:trPr>
          <w:jc w:val="center"/>
        </w:trPr>
        <w:tc>
          <w:tcPr>
            <w:tcW w:w="514" w:type="dxa"/>
            <w:tcBorders>
              <w:top w:val="dashed" w:sz="4" w:space="0" w:color="auto"/>
              <w:bottom w:val="nil"/>
            </w:tcBorders>
            <w:vAlign w:val="center"/>
          </w:tcPr>
          <w:p w:rsidR="002B7A14" w:rsidRPr="000E1730" w:rsidRDefault="002B7A14" w:rsidP="00775CC5">
            <w:pPr>
              <w:pStyle w:val="Tabela-zawarto"/>
              <w:ind w:left="432" w:hanging="432"/>
              <w:jc w:val="center"/>
              <w:rPr>
                <w:lang w:val="en-US"/>
              </w:rPr>
            </w:pPr>
            <w:r w:rsidRPr="000E1730">
              <w:rPr>
                <w:lang w:val="en-US"/>
              </w:rPr>
              <w:t>B-23</w:t>
            </w:r>
          </w:p>
        </w:tc>
        <w:tc>
          <w:tcPr>
            <w:tcW w:w="3503" w:type="dxa"/>
            <w:tcBorders>
              <w:top w:val="dashed" w:sz="4" w:space="0" w:color="auto"/>
              <w:bottom w:val="nil"/>
            </w:tcBorders>
            <w:shd w:val="clear" w:color="auto" w:fill="00FFFF"/>
            <w:vAlign w:val="center"/>
          </w:tcPr>
          <w:p w:rsidR="002B7A14" w:rsidRPr="000E1730" w:rsidRDefault="002B7A14" w:rsidP="00775CC5">
            <w:pPr>
              <w:pStyle w:val="Tabela-zawarto"/>
              <w:ind w:left="432" w:hanging="432"/>
              <w:rPr>
                <w:lang w:val="en-US"/>
              </w:rPr>
            </w:pPr>
            <w:r>
              <w:rPr>
                <w:lang w:val="en-US"/>
              </w:rPr>
              <w:t xml:space="preserve">-   -   -   -   </w:t>
            </w:r>
            <w:r w:rsidRPr="000E1730">
              <w:rPr>
                <w:lang w:val="en-US"/>
              </w:rPr>
              <w:t>US</w:t>
            </w:r>
            <w:r w:rsidRPr="000E1730">
              <w:rPr>
                <w:lang w:val="en-US"/>
              </w:rPr>
              <w:tab/>
            </w:r>
            <w:r w:rsidRPr="000E1730">
              <w:rPr>
                <w:b/>
                <w:lang w:val="en-US"/>
              </w:rPr>
              <w:t>XOR</w:t>
            </w:r>
          </w:p>
        </w:tc>
        <w:tc>
          <w:tcPr>
            <w:tcW w:w="2824" w:type="dxa"/>
            <w:tcBorders>
              <w:top w:val="dashed" w:sz="4" w:space="0" w:color="auto"/>
            </w:tcBorders>
          </w:tcPr>
          <w:p w:rsidR="002B7A14" w:rsidRPr="000E1730" w:rsidRDefault="002B7A14" w:rsidP="00CB2E42">
            <w:pPr>
              <w:pStyle w:val="Tabela-zawarto"/>
            </w:pPr>
            <w:r w:rsidRPr="000E1730">
              <w:t>Szczegóły płatności przelewu dla US</w:t>
            </w:r>
          </w:p>
        </w:tc>
        <w:tc>
          <w:tcPr>
            <w:tcW w:w="0" w:type="auto"/>
            <w:tcBorders>
              <w:top w:val="dashed" w:sz="4" w:space="0" w:color="auto"/>
            </w:tcBorders>
            <w:vAlign w:val="center"/>
          </w:tcPr>
          <w:p w:rsidR="002B7A14" w:rsidRPr="000E1730" w:rsidRDefault="002B7A14" w:rsidP="00775CC5">
            <w:pPr>
              <w:pStyle w:val="Tabela-zawarto"/>
              <w:jc w:val="center"/>
            </w:pPr>
          </w:p>
        </w:tc>
        <w:tc>
          <w:tcPr>
            <w:tcW w:w="0" w:type="auto"/>
            <w:tcBorders>
              <w:top w:val="dashed" w:sz="4" w:space="0" w:color="auto"/>
            </w:tcBorders>
            <w:vAlign w:val="center"/>
          </w:tcPr>
          <w:p w:rsidR="002B7A14" w:rsidRPr="000E1730" w:rsidRDefault="002B7A14" w:rsidP="00775CC5">
            <w:pPr>
              <w:pStyle w:val="Tabela-zawarto"/>
              <w:jc w:val="center"/>
            </w:pPr>
          </w:p>
        </w:tc>
        <w:tc>
          <w:tcPr>
            <w:tcW w:w="0" w:type="auto"/>
            <w:tcBorders>
              <w:top w:val="dashed" w:sz="4" w:space="0" w:color="auto"/>
            </w:tcBorders>
            <w:vAlign w:val="center"/>
          </w:tcPr>
          <w:p w:rsidR="002B7A14" w:rsidRPr="000E1730" w:rsidRDefault="002B7A14" w:rsidP="00775CC5">
            <w:pPr>
              <w:pStyle w:val="Tabela-zawarto"/>
              <w:jc w:val="center"/>
            </w:pPr>
          </w:p>
        </w:tc>
        <w:tc>
          <w:tcPr>
            <w:tcW w:w="0" w:type="auto"/>
            <w:tcBorders>
              <w:top w:val="dashed" w:sz="4" w:space="0" w:color="auto"/>
            </w:tcBorders>
            <w:vAlign w:val="center"/>
          </w:tcPr>
          <w:p w:rsidR="002B7A14" w:rsidRPr="000E1730" w:rsidRDefault="002B7A14" w:rsidP="00775CC5">
            <w:pPr>
              <w:pStyle w:val="Tabela-zawarto"/>
              <w:jc w:val="center"/>
            </w:pPr>
            <w:r w:rsidRPr="000E1730">
              <w:t>x</w:t>
            </w:r>
          </w:p>
        </w:tc>
        <w:tc>
          <w:tcPr>
            <w:tcW w:w="0" w:type="auto"/>
            <w:tcBorders>
              <w:top w:val="dashed" w:sz="4" w:space="0" w:color="auto"/>
            </w:tcBorders>
          </w:tcPr>
          <w:p w:rsidR="002B7A14" w:rsidRDefault="002B7A14" w:rsidP="004B41AC">
            <w:pPr>
              <w:pStyle w:val="Tabela-zawarto"/>
              <w:jc w:val="center"/>
            </w:pPr>
          </w:p>
        </w:tc>
        <w:tc>
          <w:tcPr>
            <w:tcW w:w="691" w:type="dxa"/>
            <w:tcBorders>
              <w:top w:val="dashed" w:sz="4" w:space="0" w:color="auto"/>
            </w:tcBorders>
          </w:tcPr>
          <w:p w:rsidR="002B7A14" w:rsidRDefault="002B7A14" w:rsidP="004B41AC">
            <w:pPr>
              <w:pStyle w:val="Tabela-zawarto"/>
              <w:jc w:val="center"/>
            </w:pPr>
          </w:p>
        </w:tc>
        <w:tc>
          <w:tcPr>
            <w:tcW w:w="4129" w:type="dxa"/>
            <w:tcBorders>
              <w:top w:val="dashed" w:sz="4" w:space="0" w:color="auto"/>
            </w:tcBorders>
          </w:tcPr>
          <w:p w:rsidR="002B7A14" w:rsidRDefault="002B7A14" w:rsidP="004B41AC">
            <w:pPr>
              <w:pStyle w:val="Tabela-zawarto"/>
              <w:jc w:val="center"/>
            </w:pPr>
            <w:r>
              <w:t>Szczegóły płatności przelewu dla US</w:t>
            </w:r>
          </w:p>
        </w:tc>
      </w:tr>
      <w:tr w:rsidR="002B7A14" w:rsidRPr="000E1730" w:rsidTr="00ED173E">
        <w:trPr>
          <w:jc w:val="center"/>
        </w:trPr>
        <w:tc>
          <w:tcPr>
            <w:tcW w:w="514" w:type="dxa"/>
            <w:tcBorders>
              <w:top w:val="nil"/>
              <w:bottom w:val="nil"/>
            </w:tcBorders>
            <w:vAlign w:val="center"/>
          </w:tcPr>
          <w:p w:rsidR="002B7A14" w:rsidRPr="000E1730" w:rsidRDefault="002B7A14" w:rsidP="00775CC5">
            <w:pPr>
              <w:pStyle w:val="Tabela-zawarto"/>
              <w:ind w:left="432" w:hanging="432"/>
              <w:jc w:val="center"/>
            </w:pPr>
          </w:p>
        </w:tc>
        <w:tc>
          <w:tcPr>
            <w:tcW w:w="3503" w:type="dxa"/>
            <w:tcBorders>
              <w:top w:val="nil"/>
              <w:bottom w:val="nil"/>
            </w:tcBorders>
            <w:vAlign w:val="center"/>
          </w:tcPr>
          <w:p w:rsidR="002B7A14" w:rsidRPr="000E1730" w:rsidRDefault="002B7A14" w:rsidP="00775CC5">
            <w:pPr>
              <w:pStyle w:val="Tabela-zawarto"/>
              <w:ind w:left="432" w:hanging="432"/>
            </w:pPr>
            <w:r>
              <w:rPr>
                <w:lang w:val="en-US"/>
              </w:rPr>
              <w:t xml:space="preserve">-   -   -   -   -  </w:t>
            </w:r>
            <w:r w:rsidRPr="000E1730">
              <w:t>PayorIdentifier</w:t>
            </w:r>
          </w:p>
        </w:tc>
        <w:tc>
          <w:tcPr>
            <w:tcW w:w="2824" w:type="dxa"/>
          </w:tcPr>
          <w:p w:rsidR="002B7A14" w:rsidRPr="000E1730" w:rsidRDefault="002B7A14" w:rsidP="00CB2E42">
            <w:pPr>
              <w:pStyle w:val="Tabela-zawarto"/>
            </w:pPr>
            <w:r w:rsidRPr="000E1730">
              <w:t>Identyfikator uzupełniający</w:t>
            </w: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r w:rsidRPr="000E1730">
              <w:t>x</w:t>
            </w:r>
          </w:p>
        </w:tc>
        <w:tc>
          <w:tcPr>
            <w:tcW w:w="0" w:type="auto"/>
          </w:tcPr>
          <w:p w:rsidR="002B7A14" w:rsidRDefault="002B7A14" w:rsidP="004B41AC">
            <w:pPr>
              <w:pStyle w:val="Tabela-zawarto"/>
              <w:jc w:val="center"/>
            </w:pPr>
          </w:p>
        </w:tc>
        <w:tc>
          <w:tcPr>
            <w:tcW w:w="691" w:type="dxa"/>
          </w:tcPr>
          <w:p w:rsidR="002B7A14" w:rsidRDefault="002B7A14" w:rsidP="004B41AC">
            <w:pPr>
              <w:pStyle w:val="Tabela-zawarto"/>
              <w:jc w:val="center"/>
            </w:pPr>
          </w:p>
        </w:tc>
        <w:tc>
          <w:tcPr>
            <w:tcW w:w="4129" w:type="dxa"/>
          </w:tcPr>
          <w:p w:rsidR="002B7A14" w:rsidRDefault="002B7A14" w:rsidP="004B41AC">
            <w:pPr>
              <w:pStyle w:val="Tabela-zawarto"/>
              <w:jc w:val="center"/>
            </w:pPr>
            <w:r>
              <w:t>Typ identyfikatora i Numer identyfikatora uzupełniającego.</w:t>
            </w:r>
          </w:p>
          <w:p w:rsidR="002B7A14" w:rsidRPr="00FD2C10" w:rsidRDefault="002B7A14" w:rsidP="004B41AC">
            <w:pPr>
              <w:pStyle w:val="opiswtabeliZnakZnak"/>
              <w:rPr>
                <w:rFonts w:ascii="Arial" w:hAnsi="Arial" w:cs="Arial"/>
                <w:sz w:val="16"/>
                <w:szCs w:val="16"/>
                <w:lang w:val="de-DE"/>
              </w:rPr>
            </w:pPr>
            <w:r w:rsidRPr="00FD2C10">
              <w:rPr>
                <w:rFonts w:ascii="Arial" w:hAnsi="Arial" w:cs="Arial"/>
                <w:sz w:val="16"/>
                <w:szCs w:val="16"/>
                <w:lang w:val="de-DE"/>
              </w:rPr>
              <w:t xml:space="preserve">‘N‘ – NIP, </w:t>
            </w:r>
          </w:p>
          <w:p w:rsidR="002B7A14" w:rsidRPr="00FD2C10" w:rsidRDefault="002B7A14" w:rsidP="004B41AC">
            <w:pPr>
              <w:pStyle w:val="opiswtabeliZnakZnak"/>
              <w:rPr>
                <w:rFonts w:ascii="Arial" w:hAnsi="Arial" w:cs="Arial"/>
                <w:sz w:val="16"/>
                <w:szCs w:val="16"/>
                <w:lang w:val="de-DE"/>
              </w:rPr>
            </w:pPr>
            <w:r w:rsidRPr="00FD2C10">
              <w:rPr>
                <w:rFonts w:ascii="Arial" w:hAnsi="Arial" w:cs="Arial"/>
                <w:sz w:val="16"/>
                <w:szCs w:val="16"/>
                <w:lang w:val="de-DE"/>
              </w:rPr>
              <w:t>‘R’ – Regon,</w:t>
            </w:r>
          </w:p>
          <w:p w:rsidR="002B7A14" w:rsidRPr="00FD2C10" w:rsidRDefault="002B7A14" w:rsidP="004B41AC">
            <w:pPr>
              <w:pStyle w:val="opiswtabeliZnakZnak"/>
              <w:rPr>
                <w:rFonts w:ascii="Arial" w:hAnsi="Arial" w:cs="Arial"/>
                <w:sz w:val="16"/>
                <w:szCs w:val="16"/>
                <w:lang w:val="de-DE"/>
              </w:rPr>
            </w:pPr>
            <w:r w:rsidRPr="00FD2C10">
              <w:rPr>
                <w:rFonts w:ascii="Arial" w:hAnsi="Arial" w:cs="Arial"/>
                <w:sz w:val="16"/>
                <w:szCs w:val="16"/>
                <w:lang w:val="de-DE"/>
              </w:rPr>
              <w:t>‘P’ – PESEL,</w:t>
            </w:r>
          </w:p>
          <w:p w:rsidR="002B7A14" w:rsidRPr="00007CE6" w:rsidRDefault="002B7A14" w:rsidP="004B41AC">
            <w:pPr>
              <w:pStyle w:val="opiswtabeliZnakZnak"/>
              <w:rPr>
                <w:rFonts w:ascii="Arial" w:hAnsi="Arial" w:cs="Arial"/>
                <w:sz w:val="16"/>
                <w:szCs w:val="16"/>
              </w:rPr>
            </w:pPr>
            <w:r w:rsidRPr="00007CE6">
              <w:rPr>
                <w:rFonts w:ascii="Arial" w:hAnsi="Arial" w:cs="Arial"/>
                <w:sz w:val="16"/>
                <w:szCs w:val="16"/>
              </w:rPr>
              <w:t>‘1’ – Dowód osobisty,</w:t>
            </w:r>
          </w:p>
          <w:p w:rsidR="002B7A14" w:rsidRPr="00007CE6" w:rsidRDefault="002B7A14" w:rsidP="004B41AC">
            <w:pPr>
              <w:pStyle w:val="opiswtabeliZnakZnak"/>
              <w:rPr>
                <w:rFonts w:ascii="Arial" w:hAnsi="Arial" w:cs="Arial"/>
                <w:sz w:val="16"/>
                <w:szCs w:val="16"/>
              </w:rPr>
            </w:pPr>
            <w:r w:rsidRPr="00007CE6">
              <w:rPr>
                <w:rFonts w:ascii="Arial" w:hAnsi="Arial" w:cs="Arial"/>
                <w:sz w:val="16"/>
                <w:szCs w:val="16"/>
              </w:rPr>
              <w:t>‘2’ – Paszport,</w:t>
            </w:r>
          </w:p>
          <w:p w:rsidR="002B7A14" w:rsidRDefault="002B7A14" w:rsidP="004B41AC">
            <w:pPr>
              <w:pStyle w:val="Tabela-zawarto"/>
              <w:ind w:left="90"/>
            </w:pPr>
            <w:r w:rsidRPr="00007CE6">
              <w:rPr>
                <w:rFonts w:cs="Arial"/>
                <w:szCs w:val="16"/>
              </w:rPr>
              <w:t>‘3’ – Inny dokument.</w:t>
            </w:r>
          </w:p>
        </w:tc>
      </w:tr>
      <w:tr w:rsidR="002B7A14" w:rsidRPr="000E1730" w:rsidTr="00ED173E">
        <w:trPr>
          <w:jc w:val="center"/>
        </w:trPr>
        <w:tc>
          <w:tcPr>
            <w:tcW w:w="514" w:type="dxa"/>
            <w:tcBorders>
              <w:top w:val="nil"/>
              <w:bottom w:val="nil"/>
            </w:tcBorders>
            <w:vAlign w:val="center"/>
          </w:tcPr>
          <w:p w:rsidR="002B7A14" w:rsidRPr="000E1730" w:rsidRDefault="002B7A14" w:rsidP="00775CC5">
            <w:pPr>
              <w:pStyle w:val="Tabela-zawarto"/>
              <w:ind w:left="432" w:hanging="432"/>
              <w:jc w:val="center"/>
            </w:pPr>
          </w:p>
        </w:tc>
        <w:tc>
          <w:tcPr>
            <w:tcW w:w="3503" w:type="dxa"/>
            <w:tcBorders>
              <w:top w:val="nil"/>
              <w:bottom w:val="nil"/>
            </w:tcBorders>
            <w:vAlign w:val="center"/>
          </w:tcPr>
          <w:p w:rsidR="002B7A14" w:rsidRPr="000E1730" w:rsidRDefault="002B7A14" w:rsidP="00775CC5">
            <w:pPr>
              <w:pStyle w:val="Tabela-zawarto"/>
              <w:ind w:left="432" w:hanging="432"/>
            </w:pPr>
            <w:r>
              <w:rPr>
                <w:lang w:val="en-US"/>
              </w:rPr>
              <w:t xml:space="preserve">-   -   -   -   -  </w:t>
            </w:r>
            <w:r w:rsidRPr="000E1730">
              <w:t>PaymentFormIdentifier</w:t>
            </w:r>
          </w:p>
        </w:tc>
        <w:tc>
          <w:tcPr>
            <w:tcW w:w="2824" w:type="dxa"/>
          </w:tcPr>
          <w:p w:rsidR="002B7A14" w:rsidRPr="000E1730" w:rsidRDefault="002B7A14" w:rsidP="00CB2E42">
            <w:pPr>
              <w:pStyle w:val="Tabela-zawarto"/>
            </w:pPr>
            <w:r w:rsidRPr="000E1730">
              <w:t>Symbol formularza lub płatności</w:t>
            </w: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r w:rsidRPr="000E1730">
              <w:t>x</w:t>
            </w:r>
          </w:p>
        </w:tc>
        <w:tc>
          <w:tcPr>
            <w:tcW w:w="0" w:type="auto"/>
          </w:tcPr>
          <w:p w:rsidR="002B7A14" w:rsidRDefault="002B7A14" w:rsidP="004B41AC">
            <w:pPr>
              <w:pStyle w:val="Tabela-zawarto"/>
              <w:jc w:val="center"/>
            </w:pPr>
          </w:p>
        </w:tc>
        <w:tc>
          <w:tcPr>
            <w:tcW w:w="691" w:type="dxa"/>
          </w:tcPr>
          <w:p w:rsidR="002B7A14" w:rsidRDefault="002B7A14" w:rsidP="004B41AC">
            <w:pPr>
              <w:pStyle w:val="Tabela-zawarto"/>
              <w:jc w:val="center"/>
            </w:pPr>
          </w:p>
        </w:tc>
        <w:tc>
          <w:tcPr>
            <w:tcW w:w="4129" w:type="dxa"/>
          </w:tcPr>
          <w:p w:rsidR="002B7A14" w:rsidRDefault="002B7A14" w:rsidP="004B41AC">
            <w:pPr>
              <w:pStyle w:val="Tabela-zawarto"/>
              <w:jc w:val="center"/>
            </w:pPr>
            <w:r>
              <w:t>Symbol formularza podatkowego</w:t>
            </w:r>
          </w:p>
        </w:tc>
      </w:tr>
      <w:tr w:rsidR="002B7A14" w:rsidRPr="000E1730" w:rsidTr="00ED173E">
        <w:trPr>
          <w:jc w:val="center"/>
        </w:trPr>
        <w:tc>
          <w:tcPr>
            <w:tcW w:w="514" w:type="dxa"/>
            <w:tcBorders>
              <w:top w:val="nil"/>
              <w:bottom w:val="nil"/>
            </w:tcBorders>
            <w:vAlign w:val="center"/>
          </w:tcPr>
          <w:p w:rsidR="002B7A14" w:rsidRPr="000E1730" w:rsidRDefault="002B7A14" w:rsidP="00775CC5">
            <w:pPr>
              <w:pStyle w:val="Tabela-zawarto"/>
              <w:ind w:left="432" w:hanging="432"/>
              <w:jc w:val="center"/>
            </w:pPr>
          </w:p>
        </w:tc>
        <w:tc>
          <w:tcPr>
            <w:tcW w:w="3503" w:type="dxa"/>
            <w:tcBorders>
              <w:top w:val="nil"/>
              <w:bottom w:val="nil"/>
            </w:tcBorders>
            <w:vAlign w:val="center"/>
          </w:tcPr>
          <w:p w:rsidR="002B7A14" w:rsidRPr="000E1730" w:rsidRDefault="002B7A14" w:rsidP="00775CC5">
            <w:pPr>
              <w:pStyle w:val="Tabela-zawarto"/>
              <w:ind w:left="432" w:hanging="432"/>
            </w:pPr>
            <w:r>
              <w:rPr>
                <w:lang w:val="en-US"/>
              </w:rPr>
              <w:t xml:space="preserve">-   -   -   -   -  </w:t>
            </w:r>
            <w:r w:rsidRPr="000E1730">
              <w:t>USDescription</w:t>
            </w:r>
          </w:p>
        </w:tc>
        <w:tc>
          <w:tcPr>
            <w:tcW w:w="2824" w:type="dxa"/>
          </w:tcPr>
          <w:p w:rsidR="002B7A14" w:rsidRPr="000E1730" w:rsidRDefault="002B7A14" w:rsidP="00CB2E42">
            <w:pPr>
              <w:pStyle w:val="Tabela-zawarto"/>
            </w:pPr>
            <w:r w:rsidRPr="000E1730">
              <w:t>Dodatkowa identyfikacja zobowiązania (opis)</w:t>
            </w: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r w:rsidRPr="000E1730">
              <w:t>x</w:t>
            </w:r>
          </w:p>
        </w:tc>
        <w:tc>
          <w:tcPr>
            <w:tcW w:w="0" w:type="auto"/>
          </w:tcPr>
          <w:p w:rsidR="002B7A14" w:rsidRDefault="002B7A14" w:rsidP="004B41AC">
            <w:pPr>
              <w:pStyle w:val="Tabela-zawarto"/>
              <w:jc w:val="center"/>
            </w:pPr>
          </w:p>
        </w:tc>
        <w:tc>
          <w:tcPr>
            <w:tcW w:w="691" w:type="dxa"/>
          </w:tcPr>
          <w:p w:rsidR="002B7A14" w:rsidRDefault="002B7A14" w:rsidP="004B41AC">
            <w:pPr>
              <w:pStyle w:val="Tabela-zawarto"/>
              <w:jc w:val="center"/>
            </w:pPr>
          </w:p>
        </w:tc>
        <w:tc>
          <w:tcPr>
            <w:tcW w:w="4129" w:type="dxa"/>
          </w:tcPr>
          <w:p w:rsidR="002B7A14" w:rsidRDefault="002B7A14" w:rsidP="004B41AC">
            <w:pPr>
              <w:pStyle w:val="Tabela-zawarto"/>
              <w:jc w:val="center"/>
            </w:pPr>
            <w:r>
              <w:t>Dodatkowa identyfikacja zobowiązania</w:t>
            </w:r>
          </w:p>
        </w:tc>
      </w:tr>
      <w:tr w:rsidR="002B7A14" w:rsidRPr="000E1730" w:rsidTr="00ED173E">
        <w:trPr>
          <w:jc w:val="center"/>
        </w:trPr>
        <w:tc>
          <w:tcPr>
            <w:tcW w:w="514" w:type="dxa"/>
            <w:tcBorders>
              <w:top w:val="nil"/>
            </w:tcBorders>
            <w:vAlign w:val="center"/>
          </w:tcPr>
          <w:p w:rsidR="002B7A14" w:rsidRPr="000E1730" w:rsidRDefault="002B7A14" w:rsidP="00775CC5">
            <w:pPr>
              <w:pStyle w:val="Tabela-zawarto"/>
              <w:ind w:left="432" w:hanging="432"/>
              <w:jc w:val="center"/>
            </w:pPr>
          </w:p>
        </w:tc>
        <w:tc>
          <w:tcPr>
            <w:tcW w:w="3503" w:type="dxa"/>
            <w:tcBorders>
              <w:top w:val="nil"/>
            </w:tcBorders>
            <w:vAlign w:val="center"/>
          </w:tcPr>
          <w:p w:rsidR="002B7A14" w:rsidRPr="000E1730" w:rsidRDefault="002B7A14" w:rsidP="00775CC5">
            <w:pPr>
              <w:pStyle w:val="Tabela-zawarto"/>
              <w:ind w:left="432" w:hanging="432"/>
            </w:pPr>
            <w:r>
              <w:rPr>
                <w:lang w:val="en-US"/>
              </w:rPr>
              <w:t xml:space="preserve">-   -   -   -   -  </w:t>
            </w:r>
            <w:r w:rsidRPr="000E1730">
              <w:t>USPaymentPeriod</w:t>
            </w:r>
          </w:p>
        </w:tc>
        <w:tc>
          <w:tcPr>
            <w:tcW w:w="2824" w:type="dxa"/>
          </w:tcPr>
          <w:p w:rsidR="002B7A14" w:rsidRPr="000E1730" w:rsidRDefault="002B7A14" w:rsidP="00CB2E42">
            <w:pPr>
              <w:pStyle w:val="Tabela-zawarto"/>
            </w:pPr>
            <w:r w:rsidRPr="000E1730">
              <w:t>Okres wymaganej płatności dokumentu US</w:t>
            </w: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pPr>
          </w:p>
        </w:tc>
        <w:tc>
          <w:tcPr>
            <w:tcW w:w="0" w:type="auto"/>
            <w:vAlign w:val="center"/>
          </w:tcPr>
          <w:p w:rsidR="002B7A14" w:rsidRPr="000E1730" w:rsidRDefault="002B7A14" w:rsidP="00775CC5">
            <w:pPr>
              <w:pStyle w:val="Tabela-zawarto"/>
              <w:jc w:val="center"/>
              <w:rPr>
                <w:lang w:val="en-US"/>
              </w:rPr>
            </w:pPr>
            <w:r w:rsidRPr="000E1730">
              <w:rPr>
                <w:lang w:val="en-US"/>
              </w:rPr>
              <w:t>x</w:t>
            </w:r>
          </w:p>
        </w:tc>
        <w:tc>
          <w:tcPr>
            <w:tcW w:w="0" w:type="auto"/>
          </w:tcPr>
          <w:p w:rsidR="002B7A14" w:rsidRDefault="002B7A14" w:rsidP="004B41AC">
            <w:pPr>
              <w:pStyle w:val="Tabela-zawarto"/>
              <w:jc w:val="center"/>
              <w:rPr>
                <w:lang w:val="en-US"/>
              </w:rPr>
            </w:pPr>
          </w:p>
        </w:tc>
        <w:tc>
          <w:tcPr>
            <w:tcW w:w="691" w:type="dxa"/>
          </w:tcPr>
          <w:p w:rsidR="002B7A14" w:rsidRDefault="002B7A14" w:rsidP="004B41AC">
            <w:pPr>
              <w:pStyle w:val="Tabela-zawarto"/>
              <w:jc w:val="center"/>
              <w:rPr>
                <w:lang w:val="en-US"/>
              </w:rPr>
            </w:pPr>
          </w:p>
        </w:tc>
        <w:tc>
          <w:tcPr>
            <w:tcW w:w="4129" w:type="dxa"/>
          </w:tcPr>
          <w:p w:rsidR="002B7A14" w:rsidRDefault="002B7A14" w:rsidP="004B41AC">
            <w:pPr>
              <w:pStyle w:val="Tabela-zawarto"/>
              <w:jc w:val="center"/>
              <w:rPr>
                <w:lang w:val="en-US"/>
              </w:rPr>
            </w:pPr>
            <w:r>
              <w:rPr>
                <w:lang w:val="en-US"/>
              </w:rPr>
              <w:t>Okres wymaganej płatności</w:t>
            </w:r>
          </w:p>
        </w:tc>
      </w:tr>
      <w:tr w:rsidR="002B7A14" w:rsidRPr="0044100D" w:rsidTr="00ED173E">
        <w:trPr>
          <w:jc w:val="center"/>
        </w:trPr>
        <w:tc>
          <w:tcPr>
            <w:tcW w:w="514" w:type="dxa"/>
            <w:vAlign w:val="center"/>
          </w:tcPr>
          <w:p w:rsidR="002B7A14" w:rsidRDefault="002B7A14" w:rsidP="001D2413">
            <w:pPr>
              <w:pStyle w:val="Tabela-zawarto"/>
              <w:jc w:val="center"/>
              <w:rPr>
                <w:lang w:val="en-US"/>
              </w:rPr>
            </w:pPr>
            <w:r>
              <w:rPr>
                <w:lang w:val="en-US"/>
              </w:rPr>
              <w:t>B-26</w:t>
            </w:r>
          </w:p>
        </w:tc>
        <w:tc>
          <w:tcPr>
            <w:tcW w:w="3503" w:type="dxa"/>
            <w:vAlign w:val="center"/>
          </w:tcPr>
          <w:p w:rsidR="002B7A14" w:rsidRDefault="002B7A14" w:rsidP="001D2413">
            <w:pPr>
              <w:pStyle w:val="Tabela-zawarto"/>
              <w:ind w:left="432" w:hanging="432"/>
              <w:rPr>
                <w:lang w:val="en-US"/>
              </w:rPr>
            </w:pPr>
            <w:r>
              <w:rPr>
                <w:lang w:val="en-US"/>
              </w:rPr>
              <w:t xml:space="preserve">-   -   -   </w:t>
            </w:r>
            <w:r>
              <w:t>AdditionalDeclaration</w:t>
            </w:r>
          </w:p>
        </w:tc>
        <w:tc>
          <w:tcPr>
            <w:tcW w:w="2824" w:type="dxa"/>
          </w:tcPr>
          <w:p w:rsidR="002B7A14" w:rsidRDefault="002B7A14" w:rsidP="001D2413">
            <w:pPr>
              <w:pStyle w:val="Tabela-zawarto"/>
            </w:pPr>
            <w:r>
              <w:t>Komponent służący do przekazywania dodatkowych deklaracji dotyczących transakcji w przelewie</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Pr="00BC6CB7" w:rsidRDefault="002B7A14" w:rsidP="007E2F0A">
            <w:pPr>
              <w:pStyle w:val="Tabela-zawarto"/>
              <w:jc w:val="center"/>
            </w:pPr>
            <w:r w:rsidRPr="00BC6CB7">
              <w:t>x</w:t>
            </w:r>
          </w:p>
        </w:tc>
        <w:tc>
          <w:tcPr>
            <w:tcW w:w="691" w:type="dxa"/>
            <w:vAlign w:val="center"/>
          </w:tcPr>
          <w:p w:rsidR="002B7A14" w:rsidRPr="00BC6CB7" w:rsidRDefault="002B7A14" w:rsidP="007E2F0A">
            <w:pPr>
              <w:pStyle w:val="Tabela-zawarto"/>
              <w:jc w:val="center"/>
            </w:pPr>
            <w:r w:rsidRPr="00BC6CB7">
              <w:t>x</w:t>
            </w:r>
          </w:p>
        </w:tc>
        <w:tc>
          <w:tcPr>
            <w:tcW w:w="4129" w:type="dxa"/>
          </w:tcPr>
          <w:p w:rsidR="002B7A14" w:rsidRPr="0044100D" w:rsidRDefault="002B7A14" w:rsidP="004B41AC">
            <w:pPr>
              <w:pStyle w:val="Tabela-zawarto"/>
              <w:jc w:val="center"/>
            </w:pPr>
            <w:r w:rsidRPr="0044100D">
              <w:t>Komponent jest wykorzystywany, jeżeli przelew opatrywany jest klasyfikacją budżetową</w:t>
            </w:r>
          </w:p>
        </w:tc>
      </w:tr>
      <w:tr w:rsidR="002B7A14" w:rsidRPr="000E1730" w:rsidTr="00ED173E">
        <w:trPr>
          <w:jc w:val="center"/>
        </w:trPr>
        <w:tc>
          <w:tcPr>
            <w:tcW w:w="514" w:type="dxa"/>
            <w:vAlign w:val="center"/>
          </w:tcPr>
          <w:p w:rsidR="002B7A14" w:rsidRPr="00B8035C" w:rsidRDefault="002B7A14" w:rsidP="001D2413">
            <w:pPr>
              <w:pStyle w:val="Tabela-zawarto"/>
              <w:jc w:val="center"/>
            </w:pPr>
          </w:p>
        </w:tc>
        <w:tc>
          <w:tcPr>
            <w:tcW w:w="3503" w:type="dxa"/>
            <w:vAlign w:val="center"/>
          </w:tcPr>
          <w:p w:rsidR="002B7A14" w:rsidRDefault="002B7A14" w:rsidP="001D2413">
            <w:pPr>
              <w:pStyle w:val="Tabela-zawarto"/>
              <w:ind w:left="432" w:hanging="432"/>
              <w:rPr>
                <w:lang w:val="en-US"/>
              </w:rPr>
            </w:pPr>
            <w:r>
              <w:rPr>
                <w:lang w:val="en-US"/>
              </w:rPr>
              <w:t xml:space="preserve">-   -   -   -   </w:t>
            </w:r>
            <w:r>
              <w:rPr>
                <w:lang w:val="de-DE"/>
              </w:rPr>
              <w:t>DeclarationItemCode</w:t>
            </w:r>
          </w:p>
        </w:tc>
        <w:tc>
          <w:tcPr>
            <w:tcW w:w="2824" w:type="dxa"/>
          </w:tcPr>
          <w:p w:rsidR="002B7A14" w:rsidRDefault="002B7A14" w:rsidP="001D2413">
            <w:pPr>
              <w:pStyle w:val="Tabela-zawarto"/>
            </w:pPr>
            <w:r>
              <w:t>Kod deklaracji</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Pr="00BC6CB7" w:rsidRDefault="002B7A14" w:rsidP="007E2F0A">
            <w:pPr>
              <w:pStyle w:val="Tabela-zawarto"/>
              <w:jc w:val="center"/>
            </w:pPr>
            <w:r w:rsidRPr="00BC6CB7">
              <w:t>x</w:t>
            </w:r>
          </w:p>
        </w:tc>
        <w:tc>
          <w:tcPr>
            <w:tcW w:w="691" w:type="dxa"/>
            <w:vAlign w:val="center"/>
          </w:tcPr>
          <w:p w:rsidR="002B7A14" w:rsidRPr="00BC6CB7" w:rsidRDefault="002B7A14" w:rsidP="007E2F0A">
            <w:pPr>
              <w:pStyle w:val="Tabela-zawarto"/>
              <w:jc w:val="center"/>
            </w:pPr>
            <w:r w:rsidRPr="00BC6CB7">
              <w:t>x</w:t>
            </w:r>
          </w:p>
        </w:tc>
        <w:tc>
          <w:tcPr>
            <w:tcW w:w="4129" w:type="dxa"/>
          </w:tcPr>
          <w:p w:rsidR="002B7A14" w:rsidRDefault="002B7A14" w:rsidP="004B41AC">
            <w:pPr>
              <w:pStyle w:val="Tabela-zawarto"/>
              <w:jc w:val="center"/>
              <w:rPr>
                <w:lang w:val="en-US"/>
              </w:rPr>
            </w:pPr>
            <w:r>
              <w:rPr>
                <w:lang w:val="en-US"/>
              </w:rPr>
              <w:t>rozdział</w:t>
            </w:r>
          </w:p>
        </w:tc>
      </w:tr>
      <w:tr w:rsidR="002B7A14" w:rsidRPr="000E1730" w:rsidTr="00ED173E">
        <w:trPr>
          <w:jc w:val="center"/>
        </w:trPr>
        <w:tc>
          <w:tcPr>
            <w:tcW w:w="514" w:type="dxa"/>
            <w:vAlign w:val="center"/>
          </w:tcPr>
          <w:p w:rsidR="002B7A14" w:rsidRDefault="002B7A14" w:rsidP="001D2413">
            <w:pPr>
              <w:pStyle w:val="Tabela-zawarto"/>
              <w:jc w:val="center"/>
              <w:rPr>
                <w:lang w:val="en-US"/>
              </w:rPr>
            </w:pPr>
          </w:p>
        </w:tc>
        <w:tc>
          <w:tcPr>
            <w:tcW w:w="3503" w:type="dxa"/>
            <w:vAlign w:val="center"/>
          </w:tcPr>
          <w:p w:rsidR="002B7A14" w:rsidRDefault="002B7A14" w:rsidP="001D2413">
            <w:pPr>
              <w:pStyle w:val="Tabela-zawarto"/>
              <w:ind w:left="432" w:hanging="432"/>
              <w:rPr>
                <w:lang w:val="en-US"/>
              </w:rPr>
            </w:pPr>
            <w:r>
              <w:rPr>
                <w:lang w:val="en-US"/>
              </w:rPr>
              <w:t xml:space="preserve">-   -   -   -   </w:t>
            </w:r>
            <w:r>
              <w:rPr>
                <w:lang w:val="de-DE"/>
              </w:rPr>
              <w:t>DeclarationItemValue</w:t>
            </w:r>
          </w:p>
        </w:tc>
        <w:tc>
          <w:tcPr>
            <w:tcW w:w="2824" w:type="dxa"/>
          </w:tcPr>
          <w:p w:rsidR="002B7A14" w:rsidRDefault="002B7A14" w:rsidP="001D2413">
            <w:pPr>
              <w:pStyle w:val="Tabela-zawarto"/>
            </w:pPr>
            <w:r>
              <w:t>Treść deklaracji</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Pr="00BC6CB7" w:rsidRDefault="002B7A14" w:rsidP="007E2F0A">
            <w:pPr>
              <w:pStyle w:val="Tabela-zawarto"/>
              <w:jc w:val="center"/>
            </w:pPr>
            <w:r w:rsidRPr="00BC6CB7">
              <w:t>x</w:t>
            </w:r>
          </w:p>
        </w:tc>
        <w:tc>
          <w:tcPr>
            <w:tcW w:w="0" w:type="auto"/>
            <w:vAlign w:val="center"/>
          </w:tcPr>
          <w:p w:rsidR="002B7A14" w:rsidRPr="00BC6CB7" w:rsidRDefault="002B7A14" w:rsidP="007E2F0A">
            <w:pPr>
              <w:pStyle w:val="Tabela-zawarto"/>
              <w:jc w:val="center"/>
            </w:pPr>
            <w:r w:rsidRPr="00BC6CB7">
              <w:t>x</w:t>
            </w:r>
          </w:p>
        </w:tc>
        <w:tc>
          <w:tcPr>
            <w:tcW w:w="691" w:type="dxa"/>
            <w:vAlign w:val="center"/>
          </w:tcPr>
          <w:p w:rsidR="002B7A14" w:rsidRPr="00BC6CB7" w:rsidRDefault="002B7A14" w:rsidP="007E2F0A">
            <w:pPr>
              <w:pStyle w:val="Tabela-zawarto"/>
              <w:jc w:val="center"/>
            </w:pPr>
            <w:r w:rsidRPr="00BC6CB7">
              <w:t>x</w:t>
            </w:r>
          </w:p>
        </w:tc>
        <w:tc>
          <w:tcPr>
            <w:tcW w:w="4129" w:type="dxa"/>
          </w:tcPr>
          <w:p w:rsidR="002B7A14" w:rsidRDefault="002B7A14" w:rsidP="004B41AC">
            <w:pPr>
              <w:pStyle w:val="Tabela-zawarto"/>
              <w:jc w:val="center"/>
              <w:rPr>
                <w:lang w:val="en-US"/>
              </w:rPr>
            </w:pPr>
            <w:r>
              <w:rPr>
                <w:lang w:val="en-US"/>
              </w:rPr>
              <w:t>Symbol rozdziału (1 do 5 znaków)</w:t>
            </w:r>
          </w:p>
        </w:tc>
      </w:tr>
      <w:tr w:rsidR="002B7A14" w:rsidRPr="0044100D" w:rsidTr="00ED173E">
        <w:trPr>
          <w:jc w:val="center"/>
        </w:trPr>
        <w:tc>
          <w:tcPr>
            <w:tcW w:w="514" w:type="dxa"/>
            <w:vAlign w:val="center"/>
          </w:tcPr>
          <w:p w:rsidR="002B7A14" w:rsidRDefault="002B7A14" w:rsidP="001D2413">
            <w:pPr>
              <w:pStyle w:val="Tabela-zawarto"/>
              <w:jc w:val="center"/>
              <w:rPr>
                <w:lang w:val="en-US"/>
              </w:rPr>
            </w:pPr>
            <w:r>
              <w:rPr>
                <w:lang w:val="en-US"/>
              </w:rPr>
              <w:t>B-26</w:t>
            </w:r>
          </w:p>
        </w:tc>
        <w:tc>
          <w:tcPr>
            <w:tcW w:w="3503" w:type="dxa"/>
            <w:vAlign w:val="center"/>
          </w:tcPr>
          <w:p w:rsidR="002B7A14" w:rsidRDefault="002B7A14" w:rsidP="001D2413">
            <w:pPr>
              <w:pStyle w:val="Tabela-zawarto"/>
              <w:ind w:left="432" w:hanging="432"/>
              <w:rPr>
                <w:lang w:val="en-US"/>
              </w:rPr>
            </w:pPr>
            <w:r>
              <w:rPr>
                <w:lang w:val="en-US"/>
              </w:rPr>
              <w:t xml:space="preserve">-   -   -   </w:t>
            </w:r>
            <w:r>
              <w:t>AdditionalDeclaration</w:t>
            </w:r>
          </w:p>
        </w:tc>
        <w:tc>
          <w:tcPr>
            <w:tcW w:w="2824" w:type="dxa"/>
          </w:tcPr>
          <w:p w:rsidR="002B7A14" w:rsidRDefault="002B7A14" w:rsidP="001D2413">
            <w:pPr>
              <w:pStyle w:val="Tabela-zawarto"/>
            </w:pPr>
            <w:r>
              <w:t>Komponent służący do przekazywania dodatkowych deklaracji dotyczących transakcji w przelewie</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Pr="00BC6CB7" w:rsidRDefault="002B7A14" w:rsidP="007E2F0A">
            <w:pPr>
              <w:pStyle w:val="Tabela-zawarto"/>
              <w:jc w:val="center"/>
            </w:pPr>
            <w:r w:rsidRPr="00BC6CB7">
              <w:t>x</w:t>
            </w:r>
          </w:p>
        </w:tc>
        <w:tc>
          <w:tcPr>
            <w:tcW w:w="691" w:type="dxa"/>
            <w:vAlign w:val="center"/>
          </w:tcPr>
          <w:p w:rsidR="002B7A14" w:rsidRPr="00BC6CB7" w:rsidRDefault="002B7A14" w:rsidP="007E2F0A">
            <w:pPr>
              <w:pStyle w:val="Tabela-zawarto"/>
              <w:jc w:val="center"/>
            </w:pPr>
            <w:r w:rsidRPr="00BC6CB7">
              <w:t>x</w:t>
            </w:r>
          </w:p>
        </w:tc>
        <w:tc>
          <w:tcPr>
            <w:tcW w:w="4129" w:type="dxa"/>
          </w:tcPr>
          <w:p w:rsidR="002B7A14" w:rsidRPr="0044100D" w:rsidRDefault="002B7A14" w:rsidP="001D2413">
            <w:pPr>
              <w:pStyle w:val="Tabela-zawarto"/>
              <w:jc w:val="center"/>
            </w:pPr>
            <w:r w:rsidRPr="0044100D">
              <w:t>Komponent jest wykorzystywany, jeżeli przelew opatrywany jest klasyfikacją budżetową</w:t>
            </w:r>
          </w:p>
        </w:tc>
      </w:tr>
      <w:tr w:rsidR="002B7A14" w:rsidRPr="000E1730" w:rsidTr="00ED173E">
        <w:trPr>
          <w:jc w:val="center"/>
        </w:trPr>
        <w:tc>
          <w:tcPr>
            <w:tcW w:w="514" w:type="dxa"/>
            <w:vAlign w:val="center"/>
          </w:tcPr>
          <w:p w:rsidR="002B7A14" w:rsidRPr="00B8035C" w:rsidRDefault="002B7A14" w:rsidP="001D2413">
            <w:pPr>
              <w:pStyle w:val="Tabela-zawarto"/>
              <w:jc w:val="center"/>
            </w:pPr>
          </w:p>
        </w:tc>
        <w:tc>
          <w:tcPr>
            <w:tcW w:w="3503" w:type="dxa"/>
            <w:vAlign w:val="center"/>
          </w:tcPr>
          <w:p w:rsidR="002B7A14" w:rsidRDefault="002B7A14" w:rsidP="001D2413">
            <w:pPr>
              <w:pStyle w:val="Tabela-zawarto"/>
              <w:ind w:left="432" w:hanging="432"/>
              <w:rPr>
                <w:lang w:val="en-US"/>
              </w:rPr>
            </w:pPr>
            <w:r>
              <w:rPr>
                <w:lang w:val="en-US"/>
              </w:rPr>
              <w:t xml:space="preserve">-   -   -   -   </w:t>
            </w:r>
            <w:r>
              <w:rPr>
                <w:lang w:val="de-DE"/>
              </w:rPr>
              <w:t>DeclarationItemCode</w:t>
            </w:r>
          </w:p>
        </w:tc>
        <w:tc>
          <w:tcPr>
            <w:tcW w:w="2824" w:type="dxa"/>
          </w:tcPr>
          <w:p w:rsidR="002B7A14" w:rsidRDefault="002B7A14" w:rsidP="001D2413">
            <w:pPr>
              <w:pStyle w:val="Tabela-zawarto"/>
            </w:pPr>
            <w:r>
              <w:t>Kod deklaracji</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Pr="00BC6CB7" w:rsidRDefault="002B7A14" w:rsidP="007E2F0A">
            <w:pPr>
              <w:pStyle w:val="Tabela-zawarto"/>
              <w:jc w:val="center"/>
            </w:pPr>
            <w:r w:rsidRPr="00BC6CB7">
              <w:t>x</w:t>
            </w:r>
          </w:p>
        </w:tc>
        <w:tc>
          <w:tcPr>
            <w:tcW w:w="691" w:type="dxa"/>
            <w:vAlign w:val="center"/>
          </w:tcPr>
          <w:p w:rsidR="002B7A14" w:rsidRPr="00BC6CB7" w:rsidRDefault="002B7A14" w:rsidP="007E2F0A">
            <w:pPr>
              <w:pStyle w:val="Tabela-zawarto"/>
              <w:jc w:val="center"/>
            </w:pPr>
            <w:r w:rsidRPr="00BC6CB7">
              <w:t>x</w:t>
            </w:r>
          </w:p>
        </w:tc>
        <w:tc>
          <w:tcPr>
            <w:tcW w:w="4129" w:type="dxa"/>
          </w:tcPr>
          <w:p w:rsidR="002B7A14" w:rsidRDefault="002B7A14" w:rsidP="001D2413">
            <w:pPr>
              <w:pStyle w:val="Tabela-zawarto"/>
              <w:jc w:val="center"/>
              <w:rPr>
                <w:lang w:val="en-US"/>
              </w:rPr>
            </w:pPr>
            <w:r>
              <w:rPr>
                <w:lang w:val="en-US"/>
              </w:rPr>
              <w:t>paragraf</w:t>
            </w:r>
          </w:p>
        </w:tc>
      </w:tr>
      <w:tr w:rsidR="002B7A14" w:rsidRPr="000E1730" w:rsidTr="00ED173E">
        <w:trPr>
          <w:jc w:val="center"/>
        </w:trPr>
        <w:tc>
          <w:tcPr>
            <w:tcW w:w="514" w:type="dxa"/>
            <w:vAlign w:val="center"/>
          </w:tcPr>
          <w:p w:rsidR="002B7A14" w:rsidRDefault="002B7A14" w:rsidP="001D2413">
            <w:pPr>
              <w:pStyle w:val="Tabela-zawarto"/>
              <w:jc w:val="center"/>
              <w:rPr>
                <w:lang w:val="en-US"/>
              </w:rPr>
            </w:pPr>
          </w:p>
        </w:tc>
        <w:tc>
          <w:tcPr>
            <w:tcW w:w="3503" w:type="dxa"/>
            <w:vAlign w:val="center"/>
          </w:tcPr>
          <w:p w:rsidR="002B7A14" w:rsidRDefault="002B7A14" w:rsidP="001D2413">
            <w:pPr>
              <w:pStyle w:val="Tabela-zawarto"/>
              <w:ind w:left="432" w:hanging="432"/>
              <w:rPr>
                <w:lang w:val="en-US"/>
              </w:rPr>
            </w:pPr>
            <w:r>
              <w:rPr>
                <w:lang w:val="en-US"/>
              </w:rPr>
              <w:t xml:space="preserve">-   -   -   </w:t>
            </w:r>
            <w:r>
              <w:rPr>
                <w:lang w:val="de-DE"/>
              </w:rPr>
              <w:t>DeclarationItemValue</w:t>
            </w:r>
          </w:p>
        </w:tc>
        <w:tc>
          <w:tcPr>
            <w:tcW w:w="2824" w:type="dxa"/>
          </w:tcPr>
          <w:p w:rsidR="002B7A14" w:rsidRDefault="002B7A14" w:rsidP="001D2413">
            <w:pPr>
              <w:pStyle w:val="Tabela-zawarto"/>
            </w:pPr>
            <w:r>
              <w:t>Treść deklaracji</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Pr="00BC6CB7" w:rsidRDefault="002B7A14" w:rsidP="007E2F0A">
            <w:pPr>
              <w:pStyle w:val="Tabela-zawarto"/>
              <w:jc w:val="center"/>
            </w:pPr>
            <w:r w:rsidRPr="00BC6CB7">
              <w:t>x</w:t>
            </w:r>
          </w:p>
        </w:tc>
        <w:tc>
          <w:tcPr>
            <w:tcW w:w="0" w:type="auto"/>
            <w:vAlign w:val="center"/>
          </w:tcPr>
          <w:p w:rsidR="002B7A14" w:rsidRPr="00BC6CB7" w:rsidRDefault="002B7A14" w:rsidP="007E2F0A">
            <w:pPr>
              <w:pStyle w:val="Tabela-zawarto"/>
              <w:jc w:val="center"/>
            </w:pPr>
            <w:r w:rsidRPr="00BC6CB7">
              <w:t>x</w:t>
            </w:r>
          </w:p>
        </w:tc>
        <w:tc>
          <w:tcPr>
            <w:tcW w:w="691" w:type="dxa"/>
            <w:vAlign w:val="center"/>
          </w:tcPr>
          <w:p w:rsidR="002B7A14" w:rsidRPr="00BC6CB7" w:rsidRDefault="002B7A14" w:rsidP="007E2F0A">
            <w:pPr>
              <w:pStyle w:val="Tabela-zawarto"/>
              <w:jc w:val="center"/>
            </w:pPr>
            <w:r w:rsidRPr="00BC6CB7">
              <w:t>x</w:t>
            </w:r>
          </w:p>
        </w:tc>
        <w:tc>
          <w:tcPr>
            <w:tcW w:w="4129" w:type="dxa"/>
          </w:tcPr>
          <w:p w:rsidR="002B7A14" w:rsidRDefault="002B7A14" w:rsidP="001D2413">
            <w:pPr>
              <w:pStyle w:val="Tabela-zawarto"/>
              <w:jc w:val="center"/>
              <w:rPr>
                <w:lang w:val="en-US"/>
              </w:rPr>
            </w:pPr>
            <w:r>
              <w:rPr>
                <w:lang w:val="en-US"/>
              </w:rPr>
              <w:t>Symbol paragrafu (1 do 4 znaków)</w:t>
            </w:r>
          </w:p>
        </w:tc>
      </w:tr>
      <w:tr w:rsidR="002B7A14" w:rsidRPr="0044100D" w:rsidTr="00ED173E">
        <w:trPr>
          <w:jc w:val="center"/>
        </w:trPr>
        <w:tc>
          <w:tcPr>
            <w:tcW w:w="514" w:type="dxa"/>
            <w:vAlign w:val="center"/>
          </w:tcPr>
          <w:p w:rsidR="002B7A14" w:rsidRDefault="002B7A14" w:rsidP="001D2413">
            <w:pPr>
              <w:pStyle w:val="Tabela-zawarto"/>
              <w:jc w:val="center"/>
              <w:rPr>
                <w:lang w:val="en-US"/>
              </w:rPr>
            </w:pPr>
            <w:r>
              <w:rPr>
                <w:lang w:val="en-US"/>
              </w:rPr>
              <w:t>B-26</w:t>
            </w:r>
          </w:p>
        </w:tc>
        <w:tc>
          <w:tcPr>
            <w:tcW w:w="3503" w:type="dxa"/>
            <w:vAlign w:val="center"/>
          </w:tcPr>
          <w:p w:rsidR="002B7A14" w:rsidRDefault="002B7A14" w:rsidP="001D2413">
            <w:pPr>
              <w:pStyle w:val="Tabela-zawarto"/>
              <w:ind w:left="432" w:hanging="432"/>
              <w:rPr>
                <w:lang w:val="en-US"/>
              </w:rPr>
            </w:pPr>
            <w:r>
              <w:rPr>
                <w:lang w:val="en-US"/>
              </w:rPr>
              <w:t xml:space="preserve">-   -   -   </w:t>
            </w:r>
            <w:r>
              <w:t>AdditionalDeclaration</w:t>
            </w:r>
          </w:p>
        </w:tc>
        <w:tc>
          <w:tcPr>
            <w:tcW w:w="2824" w:type="dxa"/>
          </w:tcPr>
          <w:p w:rsidR="002B7A14" w:rsidRDefault="002B7A14" w:rsidP="001D2413">
            <w:pPr>
              <w:pStyle w:val="Tabela-zawarto"/>
            </w:pPr>
            <w:r>
              <w:t>Komponent służący do przekazywania dodatkowych deklaracji dotyczących transakcji w przelewie</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Pr="00BC6CB7" w:rsidRDefault="002B7A14" w:rsidP="007E2F0A">
            <w:pPr>
              <w:pStyle w:val="Tabela-zawarto"/>
              <w:jc w:val="center"/>
            </w:pPr>
            <w:r w:rsidRPr="00BC6CB7">
              <w:t>x</w:t>
            </w:r>
          </w:p>
        </w:tc>
        <w:tc>
          <w:tcPr>
            <w:tcW w:w="691" w:type="dxa"/>
            <w:vAlign w:val="center"/>
          </w:tcPr>
          <w:p w:rsidR="002B7A14" w:rsidRPr="00BC6CB7" w:rsidRDefault="002B7A14" w:rsidP="007E2F0A">
            <w:pPr>
              <w:pStyle w:val="Tabela-zawarto"/>
              <w:jc w:val="center"/>
            </w:pPr>
            <w:r w:rsidRPr="00BC6CB7">
              <w:t>x</w:t>
            </w:r>
          </w:p>
        </w:tc>
        <w:tc>
          <w:tcPr>
            <w:tcW w:w="4129" w:type="dxa"/>
          </w:tcPr>
          <w:p w:rsidR="002B7A14" w:rsidRPr="0044100D" w:rsidRDefault="002B7A14" w:rsidP="001D2413">
            <w:pPr>
              <w:pStyle w:val="Tabela-zawarto"/>
              <w:jc w:val="center"/>
            </w:pPr>
            <w:r w:rsidRPr="0044100D">
              <w:t>Komponent jest wykorzystywany, jeżeli przelew opatrywany jest klasyfikacją budżetową</w:t>
            </w:r>
          </w:p>
        </w:tc>
      </w:tr>
      <w:tr w:rsidR="002B7A14" w:rsidRPr="000E1730" w:rsidTr="00ED173E">
        <w:trPr>
          <w:jc w:val="center"/>
        </w:trPr>
        <w:tc>
          <w:tcPr>
            <w:tcW w:w="514" w:type="dxa"/>
            <w:vAlign w:val="center"/>
          </w:tcPr>
          <w:p w:rsidR="002B7A14" w:rsidRPr="00B8035C" w:rsidRDefault="002B7A14" w:rsidP="001D2413">
            <w:pPr>
              <w:pStyle w:val="Tabela-zawarto"/>
              <w:jc w:val="center"/>
            </w:pPr>
          </w:p>
        </w:tc>
        <w:tc>
          <w:tcPr>
            <w:tcW w:w="3503" w:type="dxa"/>
            <w:vAlign w:val="center"/>
          </w:tcPr>
          <w:p w:rsidR="002B7A14" w:rsidRDefault="002B7A14" w:rsidP="001D2413">
            <w:pPr>
              <w:pStyle w:val="Tabela-zawarto"/>
              <w:ind w:left="432" w:hanging="432"/>
              <w:rPr>
                <w:lang w:val="en-US"/>
              </w:rPr>
            </w:pPr>
            <w:r>
              <w:rPr>
                <w:lang w:val="en-US"/>
              </w:rPr>
              <w:t xml:space="preserve">-   -   -   -   </w:t>
            </w:r>
            <w:r>
              <w:rPr>
                <w:lang w:val="de-DE"/>
              </w:rPr>
              <w:t>DeclarationItemCode</w:t>
            </w:r>
          </w:p>
        </w:tc>
        <w:tc>
          <w:tcPr>
            <w:tcW w:w="2824" w:type="dxa"/>
          </w:tcPr>
          <w:p w:rsidR="002B7A14" w:rsidRDefault="002B7A14" w:rsidP="001D2413">
            <w:pPr>
              <w:pStyle w:val="Tabela-zawarto"/>
            </w:pPr>
            <w:r>
              <w:t>Kod deklaracji</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Pr="00BC6CB7" w:rsidRDefault="002B7A14" w:rsidP="007E2F0A">
            <w:pPr>
              <w:pStyle w:val="Tabela-zawarto"/>
              <w:jc w:val="center"/>
            </w:pPr>
            <w:r w:rsidRPr="00BC6CB7">
              <w:t>x</w:t>
            </w:r>
          </w:p>
        </w:tc>
        <w:tc>
          <w:tcPr>
            <w:tcW w:w="691" w:type="dxa"/>
            <w:vAlign w:val="center"/>
          </w:tcPr>
          <w:p w:rsidR="002B7A14" w:rsidRPr="00BC6CB7" w:rsidRDefault="002B7A14" w:rsidP="007E2F0A">
            <w:pPr>
              <w:pStyle w:val="Tabela-zawarto"/>
              <w:jc w:val="center"/>
            </w:pPr>
            <w:r w:rsidRPr="00BC6CB7">
              <w:t>x</w:t>
            </w:r>
          </w:p>
        </w:tc>
        <w:tc>
          <w:tcPr>
            <w:tcW w:w="4129" w:type="dxa"/>
          </w:tcPr>
          <w:p w:rsidR="002B7A14" w:rsidRDefault="002B7A14" w:rsidP="001D2413">
            <w:pPr>
              <w:pStyle w:val="Tabela-zawarto"/>
              <w:jc w:val="center"/>
              <w:rPr>
                <w:lang w:val="en-US"/>
              </w:rPr>
            </w:pPr>
            <w:r>
              <w:rPr>
                <w:lang w:val="en-US"/>
              </w:rPr>
              <w:t>zadanie</w:t>
            </w:r>
          </w:p>
        </w:tc>
      </w:tr>
      <w:tr w:rsidR="002B7A14" w:rsidRPr="000E1730" w:rsidTr="00ED173E">
        <w:trPr>
          <w:jc w:val="center"/>
        </w:trPr>
        <w:tc>
          <w:tcPr>
            <w:tcW w:w="514" w:type="dxa"/>
            <w:vAlign w:val="center"/>
          </w:tcPr>
          <w:p w:rsidR="002B7A14" w:rsidRDefault="002B7A14" w:rsidP="001D2413">
            <w:pPr>
              <w:pStyle w:val="Tabela-zawarto"/>
              <w:jc w:val="center"/>
              <w:rPr>
                <w:lang w:val="en-US"/>
              </w:rPr>
            </w:pPr>
          </w:p>
        </w:tc>
        <w:tc>
          <w:tcPr>
            <w:tcW w:w="3503" w:type="dxa"/>
            <w:vAlign w:val="center"/>
          </w:tcPr>
          <w:p w:rsidR="002B7A14" w:rsidRDefault="002B7A14" w:rsidP="001D2413">
            <w:pPr>
              <w:pStyle w:val="Tabela-zawarto"/>
              <w:ind w:left="432" w:hanging="432"/>
              <w:rPr>
                <w:lang w:val="en-US"/>
              </w:rPr>
            </w:pPr>
            <w:r>
              <w:rPr>
                <w:lang w:val="en-US"/>
              </w:rPr>
              <w:t xml:space="preserve">-   -   -   -   </w:t>
            </w:r>
            <w:r>
              <w:rPr>
                <w:lang w:val="de-DE"/>
              </w:rPr>
              <w:t>DeclarationItemValue</w:t>
            </w:r>
          </w:p>
        </w:tc>
        <w:tc>
          <w:tcPr>
            <w:tcW w:w="2824" w:type="dxa"/>
          </w:tcPr>
          <w:p w:rsidR="002B7A14" w:rsidRDefault="002B7A14" w:rsidP="001D2413">
            <w:pPr>
              <w:pStyle w:val="Tabela-zawarto"/>
            </w:pPr>
            <w:r>
              <w:t>Treść deklaracji</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Default="002B7A14" w:rsidP="001D2413">
            <w:pPr>
              <w:pStyle w:val="Tabela-zawarto"/>
              <w:jc w:val="center"/>
            </w:pPr>
            <w:r>
              <w:t>x</w:t>
            </w:r>
          </w:p>
        </w:tc>
        <w:tc>
          <w:tcPr>
            <w:tcW w:w="0" w:type="auto"/>
            <w:vAlign w:val="center"/>
          </w:tcPr>
          <w:p w:rsidR="002B7A14" w:rsidRPr="00BC6CB7" w:rsidRDefault="002B7A14" w:rsidP="007E2F0A">
            <w:pPr>
              <w:pStyle w:val="Tabela-zawarto"/>
              <w:jc w:val="center"/>
            </w:pPr>
            <w:r w:rsidRPr="00BC6CB7">
              <w:t>x</w:t>
            </w:r>
          </w:p>
        </w:tc>
        <w:tc>
          <w:tcPr>
            <w:tcW w:w="0" w:type="auto"/>
            <w:vAlign w:val="center"/>
          </w:tcPr>
          <w:p w:rsidR="002B7A14" w:rsidRPr="00BC6CB7" w:rsidRDefault="002B7A14" w:rsidP="007E2F0A">
            <w:pPr>
              <w:pStyle w:val="Tabela-zawarto"/>
              <w:jc w:val="center"/>
            </w:pPr>
            <w:r w:rsidRPr="00BC6CB7">
              <w:t>x</w:t>
            </w:r>
          </w:p>
        </w:tc>
        <w:tc>
          <w:tcPr>
            <w:tcW w:w="691" w:type="dxa"/>
            <w:vAlign w:val="center"/>
          </w:tcPr>
          <w:p w:rsidR="002B7A14" w:rsidRPr="00BC6CB7" w:rsidRDefault="002B7A14" w:rsidP="007E2F0A">
            <w:pPr>
              <w:pStyle w:val="Tabela-zawarto"/>
              <w:jc w:val="center"/>
            </w:pPr>
            <w:r w:rsidRPr="00BC6CB7">
              <w:t>x</w:t>
            </w:r>
          </w:p>
        </w:tc>
        <w:tc>
          <w:tcPr>
            <w:tcW w:w="4129" w:type="dxa"/>
          </w:tcPr>
          <w:p w:rsidR="002B7A14" w:rsidRDefault="002B7A14" w:rsidP="001D2413">
            <w:pPr>
              <w:pStyle w:val="Tabela-zawarto"/>
              <w:jc w:val="center"/>
              <w:rPr>
                <w:lang w:val="en-US"/>
              </w:rPr>
            </w:pPr>
            <w:r>
              <w:rPr>
                <w:lang w:val="en-US"/>
              </w:rPr>
              <w:t>Symbol zadania (1 do 3 znaków)</w:t>
            </w:r>
          </w:p>
        </w:tc>
      </w:tr>
      <w:tr w:rsidR="002B7A14" w:rsidRPr="0044100D" w:rsidTr="00ED173E">
        <w:trPr>
          <w:jc w:val="center"/>
        </w:trPr>
        <w:tc>
          <w:tcPr>
            <w:tcW w:w="514" w:type="dxa"/>
            <w:vAlign w:val="center"/>
          </w:tcPr>
          <w:p w:rsidR="002B7A14" w:rsidRDefault="002B7A14" w:rsidP="006B7D4A">
            <w:pPr>
              <w:pStyle w:val="Tabela-zawarto"/>
              <w:jc w:val="center"/>
              <w:rPr>
                <w:lang w:val="en-US"/>
              </w:rPr>
            </w:pPr>
            <w:r>
              <w:rPr>
                <w:lang w:val="en-US"/>
              </w:rPr>
              <w:t>B-26</w:t>
            </w:r>
          </w:p>
        </w:tc>
        <w:tc>
          <w:tcPr>
            <w:tcW w:w="3503" w:type="dxa"/>
            <w:vAlign w:val="center"/>
          </w:tcPr>
          <w:p w:rsidR="002B7A14" w:rsidRDefault="002B7A14" w:rsidP="006B7D4A">
            <w:pPr>
              <w:pStyle w:val="Tabela-zawarto"/>
              <w:ind w:left="432" w:hanging="432"/>
              <w:rPr>
                <w:lang w:val="en-US"/>
              </w:rPr>
            </w:pPr>
            <w:r>
              <w:rPr>
                <w:lang w:val="en-US"/>
              </w:rPr>
              <w:t xml:space="preserve">-   -   -   </w:t>
            </w:r>
            <w:r>
              <w:t>AdditionalDeclaration</w:t>
            </w:r>
          </w:p>
        </w:tc>
        <w:tc>
          <w:tcPr>
            <w:tcW w:w="2824" w:type="dxa"/>
          </w:tcPr>
          <w:p w:rsidR="002B7A14" w:rsidRDefault="002B7A14" w:rsidP="006B7D4A">
            <w:pPr>
              <w:pStyle w:val="Tabela-zawarto"/>
            </w:pPr>
            <w:r>
              <w:t>Komponent służący do przekazywania dodatkowych deklaracji dotyczących transakcji w przelewie</w:t>
            </w:r>
          </w:p>
        </w:tc>
        <w:tc>
          <w:tcPr>
            <w:tcW w:w="0" w:type="auto"/>
            <w:vAlign w:val="center"/>
          </w:tcPr>
          <w:p w:rsidR="002B7A14" w:rsidRDefault="002B7A14" w:rsidP="006B7D4A">
            <w:pPr>
              <w:pStyle w:val="Tabela-zawarto"/>
              <w:jc w:val="center"/>
            </w:pPr>
          </w:p>
        </w:tc>
        <w:tc>
          <w:tcPr>
            <w:tcW w:w="0" w:type="auto"/>
            <w:vAlign w:val="center"/>
          </w:tcPr>
          <w:p w:rsidR="002B7A14" w:rsidRDefault="002B7A14" w:rsidP="006B7D4A">
            <w:pPr>
              <w:pStyle w:val="Tabela-zawarto"/>
              <w:jc w:val="center"/>
            </w:pPr>
          </w:p>
        </w:tc>
        <w:tc>
          <w:tcPr>
            <w:tcW w:w="0" w:type="auto"/>
            <w:vAlign w:val="center"/>
          </w:tcPr>
          <w:p w:rsidR="002B7A14" w:rsidRDefault="002B7A14" w:rsidP="006B7D4A">
            <w:pPr>
              <w:pStyle w:val="Tabela-zawarto"/>
              <w:jc w:val="center"/>
            </w:pPr>
          </w:p>
        </w:tc>
        <w:tc>
          <w:tcPr>
            <w:tcW w:w="0" w:type="auto"/>
            <w:vAlign w:val="center"/>
          </w:tcPr>
          <w:p w:rsidR="002B7A14" w:rsidRDefault="002B7A14" w:rsidP="006B7D4A">
            <w:pPr>
              <w:pStyle w:val="Tabela-zawarto"/>
              <w:jc w:val="center"/>
            </w:pPr>
          </w:p>
        </w:tc>
        <w:tc>
          <w:tcPr>
            <w:tcW w:w="0" w:type="auto"/>
            <w:vAlign w:val="center"/>
          </w:tcPr>
          <w:p w:rsidR="002B7A14" w:rsidRPr="00BC6CB7" w:rsidRDefault="002B7A14" w:rsidP="006B7D4A">
            <w:pPr>
              <w:pStyle w:val="Tabela-zawarto"/>
              <w:jc w:val="center"/>
            </w:pPr>
          </w:p>
        </w:tc>
        <w:tc>
          <w:tcPr>
            <w:tcW w:w="691" w:type="dxa"/>
            <w:vAlign w:val="center"/>
          </w:tcPr>
          <w:p w:rsidR="002B7A14" w:rsidRPr="00BC6CB7" w:rsidRDefault="002B7A14" w:rsidP="006B7D4A">
            <w:pPr>
              <w:pStyle w:val="Tabela-zawarto"/>
              <w:jc w:val="center"/>
            </w:pPr>
            <w:r w:rsidRPr="00BC6CB7">
              <w:t>x</w:t>
            </w:r>
          </w:p>
        </w:tc>
        <w:tc>
          <w:tcPr>
            <w:tcW w:w="4129" w:type="dxa"/>
          </w:tcPr>
          <w:p w:rsidR="002B7A14" w:rsidRPr="0044100D" w:rsidRDefault="002B7A14" w:rsidP="003D2172">
            <w:pPr>
              <w:pStyle w:val="Tabela-zawarto"/>
              <w:jc w:val="center"/>
            </w:pPr>
            <w:r w:rsidRPr="0044100D">
              <w:t xml:space="preserve">Komponent jest wykorzystywany, jeżeli </w:t>
            </w:r>
            <w:r>
              <w:t>składane jest zlecenie sprzedaży czeku bankierskiego – do wskazania sposobu odbioru czeków</w:t>
            </w:r>
          </w:p>
        </w:tc>
      </w:tr>
      <w:tr w:rsidR="002B7A14" w:rsidRPr="000E1730" w:rsidTr="00ED173E">
        <w:trPr>
          <w:jc w:val="center"/>
        </w:trPr>
        <w:tc>
          <w:tcPr>
            <w:tcW w:w="514" w:type="dxa"/>
            <w:vAlign w:val="center"/>
          </w:tcPr>
          <w:p w:rsidR="002B7A14" w:rsidRPr="00B8035C" w:rsidRDefault="002B7A14" w:rsidP="006B7D4A">
            <w:pPr>
              <w:pStyle w:val="Tabela-zawarto"/>
              <w:jc w:val="center"/>
            </w:pPr>
          </w:p>
        </w:tc>
        <w:tc>
          <w:tcPr>
            <w:tcW w:w="3503" w:type="dxa"/>
            <w:vAlign w:val="center"/>
          </w:tcPr>
          <w:p w:rsidR="002B7A14" w:rsidRDefault="002B7A14" w:rsidP="006B7D4A">
            <w:pPr>
              <w:pStyle w:val="Tabela-zawarto"/>
              <w:ind w:left="432" w:hanging="432"/>
              <w:rPr>
                <w:lang w:val="en-US"/>
              </w:rPr>
            </w:pPr>
            <w:r>
              <w:rPr>
                <w:lang w:val="en-US"/>
              </w:rPr>
              <w:t xml:space="preserve">-   -   -   -   </w:t>
            </w:r>
            <w:r>
              <w:rPr>
                <w:lang w:val="de-DE"/>
              </w:rPr>
              <w:t>DeclarationItemCode</w:t>
            </w:r>
          </w:p>
        </w:tc>
        <w:tc>
          <w:tcPr>
            <w:tcW w:w="2824" w:type="dxa"/>
          </w:tcPr>
          <w:p w:rsidR="002B7A14" w:rsidRDefault="002B7A14" w:rsidP="006B7D4A">
            <w:pPr>
              <w:pStyle w:val="Tabela-zawarto"/>
            </w:pPr>
            <w:r>
              <w:t>Kod deklaracji</w:t>
            </w:r>
          </w:p>
        </w:tc>
        <w:tc>
          <w:tcPr>
            <w:tcW w:w="0" w:type="auto"/>
            <w:vAlign w:val="center"/>
          </w:tcPr>
          <w:p w:rsidR="002B7A14" w:rsidRDefault="002B7A14" w:rsidP="006B7D4A">
            <w:pPr>
              <w:pStyle w:val="Tabela-zawarto"/>
              <w:jc w:val="center"/>
            </w:pPr>
          </w:p>
        </w:tc>
        <w:tc>
          <w:tcPr>
            <w:tcW w:w="0" w:type="auto"/>
            <w:vAlign w:val="center"/>
          </w:tcPr>
          <w:p w:rsidR="002B7A14" w:rsidRDefault="002B7A14" w:rsidP="006B7D4A">
            <w:pPr>
              <w:pStyle w:val="Tabela-zawarto"/>
              <w:jc w:val="center"/>
            </w:pPr>
          </w:p>
        </w:tc>
        <w:tc>
          <w:tcPr>
            <w:tcW w:w="0" w:type="auto"/>
            <w:vAlign w:val="center"/>
          </w:tcPr>
          <w:p w:rsidR="002B7A14" w:rsidRDefault="002B7A14" w:rsidP="006B7D4A">
            <w:pPr>
              <w:pStyle w:val="Tabela-zawarto"/>
              <w:jc w:val="center"/>
            </w:pPr>
          </w:p>
        </w:tc>
        <w:tc>
          <w:tcPr>
            <w:tcW w:w="0" w:type="auto"/>
            <w:vAlign w:val="center"/>
          </w:tcPr>
          <w:p w:rsidR="002B7A14" w:rsidRDefault="002B7A14" w:rsidP="006B7D4A">
            <w:pPr>
              <w:pStyle w:val="Tabela-zawarto"/>
              <w:jc w:val="center"/>
            </w:pPr>
          </w:p>
        </w:tc>
        <w:tc>
          <w:tcPr>
            <w:tcW w:w="0" w:type="auto"/>
            <w:vAlign w:val="center"/>
          </w:tcPr>
          <w:p w:rsidR="002B7A14" w:rsidRPr="00BC6CB7" w:rsidRDefault="002B7A14" w:rsidP="006B7D4A">
            <w:pPr>
              <w:pStyle w:val="Tabela-zawarto"/>
              <w:jc w:val="center"/>
            </w:pPr>
          </w:p>
        </w:tc>
        <w:tc>
          <w:tcPr>
            <w:tcW w:w="691" w:type="dxa"/>
            <w:vAlign w:val="center"/>
          </w:tcPr>
          <w:p w:rsidR="002B7A14" w:rsidRPr="00BC6CB7" w:rsidRDefault="002B7A14" w:rsidP="006B7D4A">
            <w:pPr>
              <w:pStyle w:val="Tabela-zawarto"/>
              <w:jc w:val="center"/>
            </w:pPr>
            <w:r w:rsidRPr="00BC6CB7">
              <w:t>x</w:t>
            </w:r>
          </w:p>
        </w:tc>
        <w:tc>
          <w:tcPr>
            <w:tcW w:w="4129" w:type="dxa"/>
          </w:tcPr>
          <w:p w:rsidR="002B7A14" w:rsidRDefault="002B7A14" w:rsidP="006B7D4A">
            <w:pPr>
              <w:pStyle w:val="Tabela-zawarto"/>
              <w:jc w:val="center"/>
              <w:rPr>
                <w:lang w:val="en-US"/>
              </w:rPr>
            </w:pPr>
            <w:r>
              <w:rPr>
                <w:lang w:val="en-US"/>
              </w:rPr>
              <w:t>dostarczenie</w:t>
            </w:r>
          </w:p>
        </w:tc>
      </w:tr>
      <w:tr w:rsidR="002B7A14" w:rsidRPr="000E1730" w:rsidTr="00ED173E">
        <w:trPr>
          <w:jc w:val="center"/>
        </w:trPr>
        <w:tc>
          <w:tcPr>
            <w:tcW w:w="514" w:type="dxa"/>
            <w:vAlign w:val="center"/>
          </w:tcPr>
          <w:p w:rsidR="002B7A14" w:rsidRDefault="002B7A14" w:rsidP="006B7D4A">
            <w:pPr>
              <w:pStyle w:val="Tabela-zawarto"/>
              <w:jc w:val="center"/>
              <w:rPr>
                <w:lang w:val="en-US"/>
              </w:rPr>
            </w:pPr>
          </w:p>
        </w:tc>
        <w:tc>
          <w:tcPr>
            <w:tcW w:w="3503" w:type="dxa"/>
            <w:vAlign w:val="center"/>
          </w:tcPr>
          <w:p w:rsidR="002B7A14" w:rsidRDefault="002B7A14" w:rsidP="006B7D4A">
            <w:pPr>
              <w:pStyle w:val="Tabela-zawarto"/>
              <w:ind w:left="432" w:hanging="432"/>
              <w:rPr>
                <w:lang w:val="en-US"/>
              </w:rPr>
            </w:pPr>
            <w:r>
              <w:rPr>
                <w:lang w:val="en-US"/>
              </w:rPr>
              <w:t xml:space="preserve">-   -   -   </w:t>
            </w:r>
            <w:r>
              <w:rPr>
                <w:lang w:val="de-DE"/>
              </w:rPr>
              <w:t>DeclarationItemValue</w:t>
            </w:r>
          </w:p>
        </w:tc>
        <w:tc>
          <w:tcPr>
            <w:tcW w:w="2824" w:type="dxa"/>
          </w:tcPr>
          <w:p w:rsidR="002B7A14" w:rsidRDefault="002B7A14" w:rsidP="006B7D4A">
            <w:pPr>
              <w:pStyle w:val="Tabela-zawarto"/>
            </w:pPr>
            <w:r>
              <w:t>Treść deklaracji</w:t>
            </w:r>
          </w:p>
        </w:tc>
        <w:tc>
          <w:tcPr>
            <w:tcW w:w="0" w:type="auto"/>
            <w:vAlign w:val="center"/>
          </w:tcPr>
          <w:p w:rsidR="002B7A14" w:rsidRDefault="002B7A14" w:rsidP="006B7D4A">
            <w:pPr>
              <w:pStyle w:val="Tabela-zawarto"/>
              <w:jc w:val="center"/>
            </w:pPr>
          </w:p>
        </w:tc>
        <w:tc>
          <w:tcPr>
            <w:tcW w:w="0" w:type="auto"/>
            <w:vAlign w:val="center"/>
          </w:tcPr>
          <w:p w:rsidR="002B7A14" w:rsidRDefault="002B7A14" w:rsidP="006B7D4A">
            <w:pPr>
              <w:pStyle w:val="Tabela-zawarto"/>
              <w:jc w:val="center"/>
            </w:pPr>
          </w:p>
        </w:tc>
        <w:tc>
          <w:tcPr>
            <w:tcW w:w="0" w:type="auto"/>
            <w:vAlign w:val="center"/>
          </w:tcPr>
          <w:p w:rsidR="002B7A14" w:rsidRDefault="002B7A14" w:rsidP="006B7D4A">
            <w:pPr>
              <w:pStyle w:val="Tabela-zawarto"/>
              <w:jc w:val="center"/>
            </w:pPr>
          </w:p>
        </w:tc>
        <w:tc>
          <w:tcPr>
            <w:tcW w:w="0" w:type="auto"/>
            <w:vAlign w:val="center"/>
          </w:tcPr>
          <w:p w:rsidR="002B7A14" w:rsidRPr="00BC6CB7" w:rsidRDefault="002B7A14" w:rsidP="006B7D4A">
            <w:pPr>
              <w:pStyle w:val="Tabela-zawarto"/>
              <w:jc w:val="center"/>
            </w:pPr>
          </w:p>
        </w:tc>
        <w:tc>
          <w:tcPr>
            <w:tcW w:w="0" w:type="auto"/>
            <w:vAlign w:val="center"/>
          </w:tcPr>
          <w:p w:rsidR="002B7A14" w:rsidRPr="00BC6CB7" w:rsidRDefault="002B7A14" w:rsidP="006B7D4A">
            <w:pPr>
              <w:pStyle w:val="Tabela-zawarto"/>
              <w:jc w:val="center"/>
            </w:pPr>
          </w:p>
        </w:tc>
        <w:tc>
          <w:tcPr>
            <w:tcW w:w="691" w:type="dxa"/>
            <w:vAlign w:val="center"/>
          </w:tcPr>
          <w:p w:rsidR="002B7A14" w:rsidRPr="00BC6CB7" w:rsidRDefault="002B7A14" w:rsidP="006B7D4A">
            <w:pPr>
              <w:pStyle w:val="Tabela-zawarto"/>
              <w:jc w:val="center"/>
            </w:pPr>
            <w:r w:rsidRPr="00BC6CB7">
              <w:t>x</w:t>
            </w:r>
          </w:p>
        </w:tc>
        <w:tc>
          <w:tcPr>
            <w:tcW w:w="4129" w:type="dxa"/>
          </w:tcPr>
          <w:p w:rsidR="002B7A14" w:rsidRDefault="002B7A14" w:rsidP="006B7D4A">
            <w:pPr>
              <w:pStyle w:val="Tabela-zawarto"/>
              <w:jc w:val="center"/>
              <w:rPr>
                <w:lang w:val="en-US"/>
              </w:rPr>
            </w:pPr>
            <w:r>
              <w:rPr>
                <w:lang w:val="en-US"/>
              </w:rPr>
              <w:t>Dopuszczalne wartości:</w:t>
            </w:r>
          </w:p>
          <w:p w:rsidR="002B7A14" w:rsidRDefault="002B7A14" w:rsidP="003D2172">
            <w:pPr>
              <w:pStyle w:val="Tabela-zawarto"/>
              <w:numPr>
                <w:ilvl w:val="0"/>
                <w:numId w:val="38"/>
              </w:numPr>
              <w:jc w:val="center"/>
              <w:rPr>
                <w:lang w:val="en-US"/>
              </w:rPr>
            </w:pPr>
            <w:r>
              <w:rPr>
                <w:lang w:val="en-US"/>
              </w:rPr>
              <w:t>O – odbiór czeków w oddziale</w:t>
            </w:r>
          </w:p>
          <w:p w:rsidR="002B7A14" w:rsidRDefault="002B7A14" w:rsidP="003D2172">
            <w:pPr>
              <w:pStyle w:val="Tabela-zawarto"/>
              <w:numPr>
                <w:ilvl w:val="0"/>
                <w:numId w:val="38"/>
              </w:numPr>
              <w:jc w:val="center"/>
              <w:rPr>
                <w:lang w:val="en-US"/>
              </w:rPr>
            </w:pPr>
            <w:r>
              <w:rPr>
                <w:lang w:val="en-US"/>
              </w:rPr>
              <w:t xml:space="preserve">W – wysłanie zagranicę </w:t>
            </w:r>
          </w:p>
        </w:tc>
      </w:tr>
      <w:tr w:rsidR="002B7A14" w:rsidRPr="0044100D" w:rsidTr="004153E6">
        <w:trPr>
          <w:jc w:val="center"/>
        </w:trPr>
        <w:tc>
          <w:tcPr>
            <w:tcW w:w="514" w:type="dxa"/>
            <w:vAlign w:val="center"/>
          </w:tcPr>
          <w:p w:rsidR="002B7A14" w:rsidRDefault="002B7A14" w:rsidP="004153E6">
            <w:pPr>
              <w:pStyle w:val="Tabela-zawarto"/>
              <w:jc w:val="center"/>
              <w:rPr>
                <w:lang w:val="en-US"/>
              </w:rPr>
            </w:pPr>
            <w:r>
              <w:rPr>
                <w:lang w:val="en-US"/>
              </w:rPr>
              <w:t>B-26</w:t>
            </w:r>
          </w:p>
        </w:tc>
        <w:tc>
          <w:tcPr>
            <w:tcW w:w="3503" w:type="dxa"/>
            <w:vAlign w:val="center"/>
          </w:tcPr>
          <w:p w:rsidR="002B7A14" w:rsidRDefault="002B7A14" w:rsidP="004153E6">
            <w:pPr>
              <w:pStyle w:val="Tabela-zawarto"/>
              <w:ind w:left="432" w:hanging="432"/>
              <w:rPr>
                <w:lang w:val="en-US"/>
              </w:rPr>
            </w:pPr>
            <w:r>
              <w:rPr>
                <w:lang w:val="en-US"/>
              </w:rPr>
              <w:t xml:space="preserve">-   -   -   </w:t>
            </w:r>
            <w:r>
              <w:t>AdditionalDeclaration</w:t>
            </w:r>
          </w:p>
        </w:tc>
        <w:tc>
          <w:tcPr>
            <w:tcW w:w="2824" w:type="dxa"/>
          </w:tcPr>
          <w:p w:rsidR="002B7A14" w:rsidRDefault="002B7A14" w:rsidP="004153E6">
            <w:pPr>
              <w:pStyle w:val="Tabela-zawarto"/>
            </w:pPr>
            <w:r>
              <w:t>Komponent służący do przekazywania dodatkowych deklaracji dotyczących transakcji w przelewie</w:t>
            </w:r>
          </w:p>
        </w:tc>
        <w:tc>
          <w:tcPr>
            <w:tcW w:w="0" w:type="auto"/>
            <w:vAlign w:val="center"/>
          </w:tcPr>
          <w:p w:rsidR="002B7A14" w:rsidRPr="00BC6CB7" w:rsidRDefault="002B7A14" w:rsidP="001D1E8A">
            <w:pPr>
              <w:pStyle w:val="Tabela-zawarto"/>
              <w:jc w:val="center"/>
            </w:pPr>
            <w:r w:rsidRPr="00BC6CB7">
              <w:t>x</w:t>
            </w:r>
          </w:p>
        </w:tc>
        <w:tc>
          <w:tcPr>
            <w:tcW w:w="0" w:type="auto"/>
            <w:vAlign w:val="center"/>
          </w:tcPr>
          <w:p w:rsidR="002B7A14" w:rsidRPr="00BC6CB7" w:rsidRDefault="002B7A14" w:rsidP="001D1E8A">
            <w:pPr>
              <w:pStyle w:val="Tabela-zawarto"/>
              <w:jc w:val="center"/>
            </w:pPr>
            <w:r w:rsidRPr="00BC6CB7">
              <w:t>x</w:t>
            </w:r>
          </w:p>
        </w:tc>
        <w:tc>
          <w:tcPr>
            <w:tcW w:w="0" w:type="auto"/>
            <w:vAlign w:val="center"/>
          </w:tcPr>
          <w:p w:rsidR="002B7A14" w:rsidRDefault="002B7A14" w:rsidP="004153E6">
            <w:pPr>
              <w:pStyle w:val="Tabela-zawarto"/>
              <w:jc w:val="center"/>
            </w:pPr>
          </w:p>
        </w:tc>
        <w:tc>
          <w:tcPr>
            <w:tcW w:w="0" w:type="auto"/>
            <w:vAlign w:val="center"/>
          </w:tcPr>
          <w:p w:rsidR="002B7A14" w:rsidRDefault="002B7A14" w:rsidP="004153E6">
            <w:pPr>
              <w:pStyle w:val="Tabela-zawarto"/>
              <w:jc w:val="center"/>
            </w:pPr>
          </w:p>
        </w:tc>
        <w:tc>
          <w:tcPr>
            <w:tcW w:w="0" w:type="auto"/>
            <w:vAlign w:val="center"/>
          </w:tcPr>
          <w:p w:rsidR="002B7A14" w:rsidRPr="00BC6CB7" w:rsidRDefault="002B7A14" w:rsidP="004153E6">
            <w:pPr>
              <w:pStyle w:val="Tabela-zawarto"/>
              <w:jc w:val="center"/>
            </w:pPr>
          </w:p>
        </w:tc>
        <w:tc>
          <w:tcPr>
            <w:tcW w:w="691" w:type="dxa"/>
            <w:vAlign w:val="center"/>
          </w:tcPr>
          <w:p w:rsidR="002B7A14" w:rsidRPr="00BC6CB7" w:rsidRDefault="002B7A14" w:rsidP="004153E6">
            <w:pPr>
              <w:pStyle w:val="Tabela-zawarto"/>
              <w:jc w:val="center"/>
            </w:pPr>
          </w:p>
        </w:tc>
        <w:tc>
          <w:tcPr>
            <w:tcW w:w="4129" w:type="dxa"/>
          </w:tcPr>
          <w:p w:rsidR="002B7A14" w:rsidRDefault="002B7A14" w:rsidP="001E10CE">
            <w:pPr>
              <w:pStyle w:val="Tabela-zawarto"/>
              <w:jc w:val="center"/>
              <w:rPr>
                <w:highlight w:val="cyan"/>
              </w:rPr>
            </w:pPr>
            <w:r w:rsidRPr="001E10CE">
              <w:rPr>
                <w:highlight w:val="cyan"/>
              </w:rPr>
              <w:t>Komponent jest wykorzystywany, jeżeli składane jest zlecenie zwrotu kaucji z mikrorachunków prowadzonych w NBPCOllect – do wskazania informacji o numerze mikrorachunku</w:t>
            </w:r>
          </w:p>
          <w:p w:rsidR="002B7A14" w:rsidRPr="001E10CE" w:rsidRDefault="002B7A14" w:rsidP="001E10CE">
            <w:pPr>
              <w:pStyle w:val="Tabela-zawarto"/>
              <w:jc w:val="center"/>
              <w:rPr>
                <w:highlight w:val="cyan"/>
              </w:rPr>
            </w:pPr>
            <w:r>
              <w:rPr>
                <w:highlight w:val="cyan"/>
              </w:rPr>
              <w:t>Opcja dostępna wyłącznie dla klientów obsługiwanych w NBP Collect</w:t>
            </w:r>
          </w:p>
        </w:tc>
      </w:tr>
      <w:tr w:rsidR="002B7A14" w:rsidRPr="000E1730" w:rsidTr="004153E6">
        <w:trPr>
          <w:jc w:val="center"/>
        </w:trPr>
        <w:tc>
          <w:tcPr>
            <w:tcW w:w="514" w:type="dxa"/>
            <w:vAlign w:val="center"/>
          </w:tcPr>
          <w:p w:rsidR="002B7A14" w:rsidRPr="00B8035C" w:rsidRDefault="002B7A14" w:rsidP="004153E6">
            <w:pPr>
              <w:pStyle w:val="Tabela-zawarto"/>
              <w:jc w:val="center"/>
            </w:pPr>
          </w:p>
        </w:tc>
        <w:tc>
          <w:tcPr>
            <w:tcW w:w="3503" w:type="dxa"/>
            <w:vAlign w:val="center"/>
          </w:tcPr>
          <w:p w:rsidR="002B7A14" w:rsidRDefault="002B7A14" w:rsidP="004153E6">
            <w:pPr>
              <w:pStyle w:val="Tabela-zawarto"/>
              <w:ind w:left="432" w:hanging="432"/>
              <w:rPr>
                <w:lang w:val="en-US"/>
              </w:rPr>
            </w:pPr>
            <w:r>
              <w:rPr>
                <w:lang w:val="en-US"/>
              </w:rPr>
              <w:t xml:space="preserve">-   -   -   -   </w:t>
            </w:r>
            <w:r>
              <w:rPr>
                <w:lang w:val="de-DE"/>
              </w:rPr>
              <w:t>DeclarationItemCode</w:t>
            </w:r>
          </w:p>
        </w:tc>
        <w:tc>
          <w:tcPr>
            <w:tcW w:w="2824" w:type="dxa"/>
          </w:tcPr>
          <w:p w:rsidR="002B7A14" w:rsidRDefault="002B7A14" w:rsidP="004153E6">
            <w:pPr>
              <w:pStyle w:val="Tabela-zawarto"/>
            </w:pPr>
            <w:r>
              <w:t>Kod deklaracji</w:t>
            </w:r>
          </w:p>
        </w:tc>
        <w:tc>
          <w:tcPr>
            <w:tcW w:w="0" w:type="auto"/>
            <w:vAlign w:val="center"/>
          </w:tcPr>
          <w:p w:rsidR="002B7A14" w:rsidRPr="00BC6CB7" w:rsidRDefault="002B7A14" w:rsidP="001D1E8A">
            <w:pPr>
              <w:pStyle w:val="Tabela-zawarto"/>
              <w:jc w:val="center"/>
            </w:pPr>
            <w:r w:rsidRPr="00BC6CB7">
              <w:t>x</w:t>
            </w:r>
          </w:p>
        </w:tc>
        <w:tc>
          <w:tcPr>
            <w:tcW w:w="0" w:type="auto"/>
            <w:vAlign w:val="center"/>
          </w:tcPr>
          <w:p w:rsidR="002B7A14" w:rsidRPr="00BC6CB7" w:rsidRDefault="002B7A14" w:rsidP="001D1E8A">
            <w:pPr>
              <w:pStyle w:val="Tabela-zawarto"/>
              <w:jc w:val="center"/>
            </w:pPr>
            <w:r w:rsidRPr="00BC6CB7">
              <w:t>x</w:t>
            </w:r>
          </w:p>
        </w:tc>
        <w:tc>
          <w:tcPr>
            <w:tcW w:w="0" w:type="auto"/>
            <w:vAlign w:val="center"/>
          </w:tcPr>
          <w:p w:rsidR="002B7A14" w:rsidRDefault="002B7A14" w:rsidP="004153E6">
            <w:pPr>
              <w:pStyle w:val="Tabela-zawarto"/>
              <w:jc w:val="center"/>
            </w:pPr>
          </w:p>
        </w:tc>
        <w:tc>
          <w:tcPr>
            <w:tcW w:w="0" w:type="auto"/>
            <w:vAlign w:val="center"/>
          </w:tcPr>
          <w:p w:rsidR="002B7A14" w:rsidRDefault="002B7A14" w:rsidP="004153E6">
            <w:pPr>
              <w:pStyle w:val="Tabela-zawarto"/>
              <w:jc w:val="center"/>
            </w:pPr>
          </w:p>
        </w:tc>
        <w:tc>
          <w:tcPr>
            <w:tcW w:w="0" w:type="auto"/>
            <w:vAlign w:val="center"/>
          </w:tcPr>
          <w:p w:rsidR="002B7A14" w:rsidRPr="00BC6CB7" w:rsidRDefault="002B7A14" w:rsidP="004153E6">
            <w:pPr>
              <w:pStyle w:val="Tabela-zawarto"/>
              <w:jc w:val="center"/>
            </w:pPr>
          </w:p>
        </w:tc>
        <w:tc>
          <w:tcPr>
            <w:tcW w:w="691" w:type="dxa"/>
            <w:vAlign w:val="center"/>
          </w:tcPr>
          <w:p w:rsidR="002B7A14" w:rsidRPr="00BC6CB7" w:rsidRDefault="002B7A14" w:rsidP="004153E6">
            <w:pPr>
              <w:pStyle w:val="Tabela-zawarto"/>
              <w:jc w:val="center"/>
            </w:pPr>
          </w:p>
        </w:tc>
        <w:tc>
          <w:tcPr>
            <w:tcW w:w="4129" w:type="dxa"/>
          </w:tcPr>
          <w:p w:rsidR="002B7A14" w:rsidRPr="0051127E" w:rsidRDefault="002B7A14" w:rsidP="004153E6">
            <w:pPr>
              <w:pStyle w:val="Tabela-zawarto"/>
              <w:jc w:val="center"/>
              <w:rPr>
                <w:highlight w:val="cyan"/>
                <w:lang w:val="en-US"/>
              </w:rPr>
            </w:pPr>
            <w:r w:rsidRPr="0051127E">
              <w:rPr>
                <w:highlight w:val="cyan"/>
                <w:lang w:val="en-US"/>
              </w:rPr>
              <w:t>mikrorachunek</w:t>
            </w:r>
          </w:p>
        </w:tc>
      </w:tr>
      <w:tr w:rsidR="002B7A14" w:rsidRPr="000E1730" w:rsidTr="004153E6">
        <w:trPr>
          <w:jc w:val="center"/>
        </w:trPr>
        <w:tc>
          <w:tcPr>
            <w:tcW w:w="514" w:type="dxa"/>
            <w:vAlign w:val="center"/>
          </w:tcPr>
          <w:p w:rsidR="002B7A14" w:rsidRDefault="002B7A14" w:rsidP="004153E6">
            <w:pPr>
              <w:pStyle w:val="Tabela-zawarto"/>
              <w:jc w:val="center"/>
              <w:rPr>
                <w:lang w:val="en-US"/>
              </w:rPr>
            </w:pPr>
          </w:p>
        </w:tc>
        <w:tc>
          <w:tcPr>
            <w:tcW w:w="3503" w:type="dxa"/>
            <w:vAlign w:val="center"/>
          </w:tcPr>
          <w:p w:rsidR="002B7A14" w:rsidRDefault="002B7A14" w:rsidP="004153E6">
            <w:pPr>
              <w:pStyle w:val="Tabela-zawarto"/>
              <w:ind w:left="432" w:hanging="432"/>
              <w:rPr>
                <w:lang w:val="en-US"/>
              </w:rPr>
            </w:pPr>
            <w:r>
              <w:rPr>
                <w:lang w:val="en-US"/>
              </w:rPr>
              <w:t xml:space="preserve">-   -   -   </w:t>
            </w:r>
            <w:r>
              <w:rPr>
                <w:lang w:val="de-DE"/>
              </w:rPr>
              <w:t>DeclarationItemValue</w:t>
            </w:r>
          </w:p>
        </w:tc>
        <w:tc>
          <w:tcPr>
            <w:tcW w:w="2824" w:type="dxa"/>
          </w:tcPr>
          <w:p w:rsidR="002B7A14" w:rsidRDefault="002B7A14" w:rsidP="004153E6">
            <w:pPr>
              <w:pStyle w:val="Tabela-zawarto"/>
            </w:pPr>
            <w:r>
              <w:t>Treść deklaracji</w:t>
            </w:r>
          </w:p>
        </w:tc>
        <w:tc>
          <w:tcPr>
            <w:tcW w:w="0" w:type="auto"/>
            <w:vAlign w:val="center"/>
          </w:tcPr>
          <w:p w:rsidR="002B7A14" w:rsidRPr="00BC6CB7" w:rsidRDefault="002B7A14" w:rsidP="001D1E8A">
            <w:pPr>
              <w:pStyle w:val="Tabela-zawarto"/>
              <w:jc w:val="center"/>
            </w:pPr>
            <w:r w:rsidRPr="00BC6CB7">
              <w:t>x</w:t>
            </w:r>
          </w:p>
        </w:tc>
        <w:tc>
          <w:tcPr>
            <w:tcW w:w="0" w:type="auto"/>
            <w:vAlign w:val="center"/>
          </w:tcPr>
          <w:p w:rsidR="002B7A14" w:rsidRPr="00BC6CB7" w:rsidRDefault="002B7A14" w:rsidP="001D1E8A">
            <w:pPr>
              <w:pStyle w:val="Tabela-zawarto"/>
              <w:jc w:val="center"/>
            </w:pPr>
            <w:r w:rsidRPr="00BC6CB7">
              <w:t>x</w:t>
            </w:r>
          </w:p>
        </w:tc>
        <w:tc>
          <w:tcPr>
            <w:tcW w:w="0" w:type="auto"/>
            <w:vAlign w:val="center"/>
          </w:tcPr>
          <w:p w:rsidR="002B7A14" w:rsidRDefault="002B7A14" w:rsidP="004153E6">
            <w:pPr>
              <w:pStyle w:val="Tabela-zawarto"/>
              <w:jc w:val="center"/>
            </w:pPr>
          </w:p>
        </w:tc>
        <w:tc>
          <w:tcPr>
            <w:tcW w:w="0" w:type="auto"/>
            <w:vAlign w:val="center"/>
          </w:tcPr>
          <w:p w:rsidR="002B7A14" w:rsidRPr="00BC6CB7" w:rsidRDefault="002B7A14" w:rsidP="004153E6">
            <w:pPr>
              <w:pStyle w:val="Tabela-zawarto"/>
              <w:jc w:val="center"/>
            </w:pPr>
          </w:p>
        </w:tc>
        <w:tc>
          <w:tcPr>
            <w:tcW w:w="0" w:type="auto"/>
            <w:vAlign w:val="center"/>
          </w:tcPr>
          <w:p w:rsidR="002B7A14" w:rsidRPr="00BC6CB7" w:rsidRDefault="002B7A14" w:rsidP="004153E6">
            <w:pPr>
              <w:pStyle w:val="Tabela-zawarto"/>
              <w:jc w:val="center"/>
            </w:pPr>
          </w:p>
        </w:tc>
        <w:tc>
          <w:tcPr>
            <w:tcW w:w="691" w:type="dxa"/>
            <w:vAlign w:val="center"/>
          </w:tcPr>
          <w:p w:rsidR="002B7A14" w:rsidRPr="00BC6CB7" w:rsidRDefault="002B7A14" w:rsidP="004153E6">
            <w:pPr>
              <w:pStyle w:val="Tabela-zawarto"/>
              <w:jc w:val="center"/>
            </w:pPr>
          </w:p>
        </w:tc>
        <w:tc>
          <w:tcPr>
            <w:tcW w:w="4129" w:type="dxa"/>
          </w:tcPr>
          <w:p w:rsidR="002B7A14" w:rsidRPr="0051127E" w:rsidRDefault="002B7A14" w:rsidP="004153E6">
            <w:pPr>
              <w:pStyle w:val="Tabela-zawarto"/>
              <w:jc w:val="center"/>
              <w:rPr>
                <w:highlight w:val="cyan"/>
                <w:lang w:val="en-US"/>
              </w:rPr>
            </w:pPr>
            <w:r w:rsidRPr="0051127E">
              <w:rPr>
                <w:highlight w:val="cyan"/>
                <w:lang w:val="en-US"/>
              </w:rPr>
              <w:t>Dopuszczalne wartości:</w:t>
            </w:r>
          </w:p>
          <w:p w:rsidR="002B7A14" w:rsidRPr="0051127E" w:rsidRDefault="002B7A14" w:rsidP="001E10CE">
            <w:pPr>
              <w:pStyle w:val="Tabela-zawarto"/>
              <w:numPr>
                <w:ilvl w:val="0"/>
                <w:numId w:val="38"/>
              </w:numPr>
              <w:jc w:val="center"/>
              <w:rPr>
                <w:highlight w:val="cyan"/>
                <w:lang w:val="en-US"/>
              </w:rPr>
            </w:pPr>
            <w:r w:rsidRPr="0051127E">
              <w:rPr>
                <w:highlight w:val="cyan"/>
                <w:lang w:val="en-US"/>
              </w:rPr>
              <w:t>Numer mikrorachunku</w:t>
            </w:r>
          </w:p>
        </w:tc>
      </w:tr>
      <w:tr w:rsidR="002B7A14" w:rsidRPr="0044100D" w:rsidTr="004153E6">
        <w:trPr>
          <w:jc w:val="center"/>
        </w:trPr>
        <w:tc>
          <w:tcPr>
            <w:tcW w:w="514" w:type="dxa"/>
            <w:vAlign w:val="center"/>
          </w:tcPr>
          <w:p w:rsidR="002B7A14" w:rsidRDefault="002B7A14" w:rsidP="004153E6">
            <w:pPr>
              <w:pStyle w:val="Tabela-zawarto"/>
              <w:jc w:val="center"/>
              <w:rPr>
                <w:lang w:val="en-US"/>
              </w:rPr>
            </w:pPr>
            <w:r>
              <w:rPr>
                <w:lang w:val="en-US"/>
              </w:rPr>
              <w:t>B-26</w:t>
            </w:r>
          </w:p>
        </w:tc>
        <w:tc>
          <w:tcPr>
            <w:tcW w:w="3503" w:type="dxa"/>
            <w:vAlign w:val="center"/>
          </w:tcPr>
          <w:p w:rsidR="002B7A14" w:rsidRDefault="002B7A14" w:rsidP="004153E6">
            <w:pPr>
              <w:pStyle w:val="Tabela-zawarto"/>
              <w:ind w:left="432" w:hanging="432"/>
              <w:rPr>
                <w:lang w:val="en-US"/>
              </w:rPr>
            </w:pPr>
            <w:r>
              <w:rPr>
                <w:lang w:val="en-US"/>
              </w:rPr>
              <w:t xml:space="preserve">-   -   -   </w:t>
            </w:r>
            <w:r>
              <w:t>AdditionalDeclaration</w:t>
            </w:r>
          </w:p>
        </w:tc>
        <w:tc>
          <w:tcPr>
            <w:tcW w:w="2824" w:type="dxa"/>
          </w:tcPr>
          <w:p w:rsidR="002B7A14" w:rsidRDefault="002B7A14" w:rsidP="004153E6">
            <w:pPr>
              <w:pStyle w:val="Tabela-zawarto"/>
            </w:pPr>
            <w:r>
              <w:t>Komponent służący do przekazywania dodatkowych deklaracji dotyczących transakcji w przelewie</w:t>
            </w:r>
          </w:p>
        </w:tc>
        <w:tc>
          <w:tcPr>
            <w:tcW w:w="0" w:type="auto"/>
            <w:vAlign w:val="center"/>
          </w:tcPr>
          <w:p w:rsidR="002B7A14" w:rsidRPr="00BC6CB7" w:rsidRDefault="002B7A14" w:rsidP="001D1E8A">
            <w:pPr>
              <w:pStyle w:val="Tabela-zawarto"/>
              <w:jc w:val="center"/>
            </w:pPr>
            <w:r w:rsidRPr="00BC6CB7">
              <w:t>x</w:t>
            </w:r>
          </w:p>
        </w:tc>
        <w:tc>
          <w:tcPr>
            <w:tcW w:w="0" w:type="auto"/>
            <w:vAlign w:val="center"/>
          </w:tcPr>
          <w:p w:rsidR="002B7A14" w:rsidRPr="00BC6CB7" w:rsidRDefault="002B7A14" w:rsidP="001D1E8A">
            <w:pPr>
              <w:pStyle w:val="Tabela-zawarto"/>
              <w:jc w:val="center"/>
            </w:pPr>
            <w:r w:rsidRPr="00BC6CB7">
              <w:t>x</w:t>
            </w:r>
          </w:p>
        </w:tc>
        <w:tc>
          <w:tcPr>
            <w:tcW w:w="0" w:type="auto"/>
            <w:vAlign w:val="center"/>
          </w:tcPr>
          <w:p w:rsidR="002B7A14" w:rsidRDefault="002B7A14" w:rsidP="004153E6">
            <w:pPr>
              <w:pStyle w:val="Tabela-zawarto"/>
              <w:jc w:val="center"/>
            </w:pPr>
          </w:p>
        </w:tc>
        <w:tc>
          <w:tcPr>
            <w:tcW w:w="0" w:type="auto"/>
            <w:vAlign w:val="center"/>
          </w:tcPr>
          <w:p w:rsidR="002B7A14" w:rsidRDefault="002B7A14" w:rsidP="004153E6">
            <w:pPr>
              <w:pStyle w:val="Tabela-zawarto"/>
              <w:jc w:val="center"/>
            </w:pPr>
          </w:p>
        </w:tc>
        <w:tc>
          <w:tcPr>
            <w:tcW w:w="0" w:type="auto"/>
            <w:vAlign w:val="center"/>
          </w:tcPr>
          <w:p w:rsidR="002B7A14" w:rsidRPr="00BC6CB7" w:rsidRDefault="002B7A14" w:rsidP="004153E6">
            <w:pPr>
              <w:pStyle w:val="Tabela-zawarto"/>
              <w:jc w:val="center"/>
            </w:pPr>
          </w:p>
        </w:tc>
        <w:tc>
          <w:tcPr>
            <w:tcW w:w="691" w:type="dxa"/>
            <w:vAlign w:val="center"/>
          </w:tcPr>
          <w:p w:rsidR="002B7A14" w:rsidRPr="00BC6CB7" w:rsidRDefault="002B7A14" w:rsidP="004153E6">
            <w:pPr>
              <w:pStyle w:val="Tabela-zawarto"/>
              <w:jc w:val="center"/>
            </w:pPr>
          </w:p>
        </w:tc>
        <w:tc>
          <w:tcPr>
            <w:tcW w:w="4129" w:type="dxa"/>
          </w:tcPr>
          <w:p w:rsidR="002B7A14" w:rsidRDefault="002B7A14" w:rsidP="004153E6">
            <w:pPr>
              <w:pStyle w:val="Tabela-zawarto"/>
              <w:jc w:val="center"/>
              <w:rPr>
                <w:highlight w:val="cyan"/>
              </w:rPr>
            </w:pPr>
            <w:r w:rsidRPr="001E10CE">
              <w:rPr>
                <w:highlight w:val="cyan"/>
              </w:rPr>
              <w:t xml:space="preserve">Komponent jest wykorzystywany, jeżeli składane jest zlecenie zwrotu kaucji z mikrorachunków prowadzonych w NBPCOllect – do wskazania informacji o </w:t>
            </w:r>
            <w:r>
              <w:rPr>
                <w:highlight w:val="cyan"/>
              </w:rPr>
              <w:t>kwocie odsetek</w:t>
            </w:r>
          </w:p>
          <w:p w:rsidR="002B7A14" w:rsidRPr="001E10CE" w:rsidRDefault="002B7A14" w:rsidP="004153E6">
            <w:pPr>
              <w:pStyle w:val="Tabela-zawarto"/>
              <w:jc w:val="center"/>
              <w:rPr>
                <w:highlight w:val="cyan"/>
              </w:rPr>
            </w:pPr>
            <w:r>
              <w:rPr>
                <w:highlight w:val="cyan"/>
              </w:rPr>
              <w:t>Opcja dostępna wyłącznie dla klientów obsługiwanych w NBP Collect</w:t>
            </w:r>
          </w:p>
        </w:tc>
      </w:tr>
      <w:tr w:rsidR="002B7A14" w:rsidRPr="000E1730" w:rsidTr="004153E6">
        <w:trPr>
          <w:jc w:val="center"/>
        </w:trPr>
        <w:tc>
          <w:tcPr>
            <w:tcW w:w="514" w:type="dxa"/>
            <w:vAlign w:val="center"/>
          </w:tcPr>
          <w:p w:rsidR="002B7A14" w:rsidRPr="00B8035C" w:rsidRDefault="002B7A14" w:rsidP="004153E6">
            <w:pPr>
              <w:pStyle w:val="Tabela-zawarto"/>
              <w:jc w:val="center"/>
            </w:pPr>
          </w:p>
        </w:tc>
        <w:tc>
          <w:tcPr>
            <w:tcW w:w="3503" w:type="dxa"/>
            <w:vAlign w:val="center"/>
          </w:tcPr>
          <w:p w:rsidR="002B7A14" w:rsidRDefault="002B7A14" w:rsidP="004153E6">
            <w:pPr>
              <w:pStyle w:val="Tabela-zawarto"/>
              <w:ind w:left="432" w:hanging="432"/>
              <w:rPr>
                <w:lang w:val="en-US"/>
              </w:rPr>
            </w:pPr>
            <w:r>
              <w:rPr>
                <w:lang w:val="en-US"/>
              </w:rPr>
              <w:t xml:space="preserve">-   -   -   -   </w:t>
            </w:r>
            <w:r>
              <w:rPr>
                <w:lang w:val="de-DE"/>
              </w:rPr>
              <w:t>DeclarationItemCode</w:t>
            </w:r>
          </w:p>
        </w:tc>
        <w:tc>
          <w:tcPr>
            <w:tcW w:w="2824" w:type="dxa"/>
          </w:tcPr>
          <w:p w:rsidR="002B7A14" w:rsidRDefault="002B7A14" w:rsidP="004153E6">
            <w:pPr>
              <w:pStyle w:val="Tabela-zawarto"/>
            </w:pPr>
            <w:r>
              <w:t>Kod deklaracji</w:t>
            </w:r>
          </w:p>
        </w:tc>
        <w:tc>
          <w:tcPr>
            <w:tcW w:w="0" w:type="auto"/>
            <w:vAlign w:val="center"/>
          </w:tcPr>
          <w:p w:rsidR="002B7A14" w:rsidRPr="00BC6CB7" w:rsidRDefault="002B7A14" w:rsidP="001D1E8A">
            <w:pPr>
              <w:pStyle w:val="Tabela-zawarto"/>
              <w:jc w:val="center"/>
            </w:pPr>
            <w:r w:rsidRPr="00BC6CB7">
              <w:t>x</w:t>
            </w:r>
          </w:p>
        </w:tc>
        <w:tc>
          <w:tcPr>
            <w:tcW w:w="0" w:type="auto"/>
            <w:vAlign w:val="center"/>
          </w:tcPr>
          <w:p w:rsidR="002B7A14" w:rsidRPr="00BC6CB7" w:rsidRDefault="002B7A14" w:rsidP="001D1E8A">
            <w:pPr>
              <w:pStyle w:val="Tabela-zawarto"/>
              <w:jc w:val="center"/>
            </w:pPr>
            <w:r w:rsidRPr="00BC6CB7">
              <w:t>x</w:t>
            </w:r>
          </w:p>
        </w:tc>
        <w:tc>
          <w:tcPr>
            <w:tcW w:w="0" w:type="auto"/>
            <w:vAlign w:val="center"/>
          </w:tcPr>
          <w:p w:rsidR="002B7A14" w:rsidRDefault="002B7A14" w:rsidP="004153E6">
            <w:pPr>
              <w:pStyle w:val="Tabela-zawarto"/>
              <w:jc w:val="center"/>
            </w:pPr>
          </w:p>
        </w:tc>
        <w:tc>
          <w:tcPr>
            <w:tcW w:w="0" w:type="auto"/>
            <w:vAlign w:val="center"/>
          </w:tcPr>
          <w:p w:rsidR="002B7A14" w:rsidRDefault="002B7A14" w:rsidP="004153E6">
            <w:pPr>
              <w:pStyle w:val="Tabela-zawarto"/>
              <w:jc w:val="center"/>
            </w:pPr>
          </w:p>
        </w:tc>
        <w:tc>
          <w:tcPr>
            <w:tcW w:w="0" w:type="auto"/>
            <w:vAlign w:val="center"/>
          </w:tcPr>
          <w:p w:rsidR="002B7A14" w:rsidRPr="00BC6CB7" w:rsidRDefault="002B7A14" w:rsidP="004153E6">
            <w:pPr>
              <w:pStyle w:val="Tabela-zawarto"/>
              <w:jc w:val="center"/>
            </w:pPr>
          </w:p>
        </w:tc>
        <w:tc>
          <w:tcPr>
            <w:tcW w:w="691" w:type="dxa"/>
            <w:vAlign w:val="center"/>
          </w:tcPr>
          <w:p w:rsidR="002B7A14" w:rsidRPr="00BC6CB7" w:rsidRDefault="002B7A14" w:rsidP="004153E6">
            <w:pPr>
              <w:pStyle w:val="Tabela-zawarto"/>
              <w:jc w:val="center"/>
            </w:pPr>
          </w:p>
        </w:tc>
        <w:tc>
          <w:tcPr>
            <w:tcW w:w="4129" w:type="dxa"/>
          </w:tcPr>
          <w:p w:rsidR="002B7A14" w:rsidRPr="0051127E" w:rsidRDefault="002B7A14" w:rsidP="004153E6">
            <w:pPr>
              <w:pStyle w:val="Tabela-zawarto"/>
              <w:jc w:val="center"/>
              <w:rPr>
                <w:highlight w:val="cyan"/>
                <w:lang w:val="en-US"/>
              </w:rPr>
            </w:pPr>
            <w:r>
              <w:rPr>
                <w:highlight w:val="cyan"/>
                <w:lang w:val="en-US"/>
              </w:rPr>
              <w:t>odsetki</w:t>
            </w:r>
          </w:p>
        </w:tc>
      </w:tr>
      <w:tr w:rsidR="002B7A14" w:rsidRPr="000E1730" w:rsidTr="004153E6">
        <w:trPr>
          <w:jc w:val="center"/>
        </w:trPr>
        <w:tc>
          <w:tcPr>
            <w:tcW w:w="514" w:type="dxa"/>
            <w:vAlign w:val="center"/>
          </w:tcPr>
          <w:p w:rsidR="002B7A14" w:rsidRDefault="002B7A14" w:rsidP="004153E6">
            <w:pPr>
              <w:pStyle w:val="Tabela-zawarto"/>
              <w:jc w:val="center"/>
              <w:rPr>
                <w:lang w:val="en-US"/>
              </w:rPr>
            </w:pPr>
          </w:p>
        </w:tc>
        <w:tc>
          <w:tcPr>
            <w:tcW w:w="3503" w:type="dxa"/>
            <w:vAlign w:val="center"/>
          </w:tcPr>
          <w:p w:rsidR="002B7A14" w:rsidRDefault="002B7A14" w:rsidP="004153E6">
            <w:pPr>
              <w:pStyle w:val="Tabela-zawarto"/>
              <w:ind w:left="432" w:hanging="432"/>
              <w:rPr>
                <w:lang w:val="en-US"/>
              </w:rPr>
            </w:pPr>
            <w:r>
              <w:rPr>
                <w:lang w:val="en-US"/>
              </w:rPr>
              <w:t xml:space="preserve">-   -   -   </w:t>
            </w:r>
            <w:r>
              <w:rPr>
                <w:lang w:val="de-DE"/>
              </w:rPr>
              <w:t>DeclarationItemValue</w:t>
            </w:r>
          </w:p>
        </w:tc>
        <w:tc>
          <w:tcPr>
            <w:tcW w:w="2824" w:type="dxa"/>
          </w:tcPr>
          <w:p w:rsidR="002B7A14" w:rsidRDefault="002B7A14" w:rsidP="004153E6">
            <w:pPr>
              <w:pStyle w:val="Tabela-zawarto"/>
            </w:pPr>
            <w:r>
              <w:t>Treść deklaracji</w:t>
            </w:r>
          </w:p>
        </w:tc>
        <w:tc>
          <w:tcPr>
            <w:tcW w:w="0" w:type="auto"/>
            <w:vAlign w:val="center"/>
          </w:tcPr>
          <w:p w:rsidR="002B7A14" w:rsidRPr="00BC6CB7" w:rsidRDefault="002B7A14" w:rsidP="001D1E8A">
            <w:pPr>
              <w:pStyle w:val="Tabela-zawarto"/>
              <w:jc w:val="center"/>
            </w:pPr>
            <w:r w:rsidRPr="00BC6CB7">
              <w:t>x</w:t>
            </w:r>
          </w:p>
        </w:tc>
        <w:tc>
          <w:tcPr>
            <w:tcW w:w="0" w:type="auto"/>
            <w:vAlign w:val="center"/>
          </w:tcPr>
          <w:p w:rsidR="002B7A14" w:rsidRPr="00BC6CB7" w:rsidRDefault="002B7A14" w:rsidP="001D1E8A">
            <w:pPr>
              <w:pStyle w:val="Tabela-zawarto"/>
              <w:jc w:val="center"/>
            </w:pPr>
            <w:r w:rsidRPr="00BC6CB7">
              <w:t>x</w:t>
            </w:r>
          </w:p>
        </w:tc>
        <w:tc>
          <w:tcPr>
            <w:tcW w:w="0" w:type="auto"/>
            <w:vAlign w:val="center"/>
          </w:tcPr>
          <w:p w:rsidR="002B7A14" w:rsidRDefault="002B7A14" w:rsidP="004153E6">
            <w:pPr>
              <w:pStyle w:val="Tabela-zawarto"/>
              <w:jc w:val="center"/>
            </w:pPr>
          </w:p>
        </w:tc>
        <w:tc>
          <w:tcPr>
            <w:tcW w:w="0" w:type="auto"/>
            <w:vAlign w:val="center"/>
          </w:tcPr>
          <w:p w:rsidR="002B7A14" w:rsidRPr="00BC6CB7" w:rsidRDefault="002B7A14" w:rsidP="004153E6">
            <w:pPr>
              <w:pStyle w:val="Tabela-zawarto"/>
              <w:jc w:val="center"/>
            </w:pPr>
          </w:p>
        </w:tc>
        <w:tc>
          <w:tcPr>
            <w:tcW w:w="0" w:type="auto"/>
            <w:vAlign w:val="center"/>
          </w:tcPr>
          <w:p w:rsidR="002B7A14" w:rsidRPr="00BC6CB7" w:rsidRDefault="002B7A14" w:rsidP="004153E6">
            <w:pPr>
              <w:pStyle w:val="Tabela-zawarto"/>
              <w:jc w:val="center"/>
            </w:pPr>
          </w:p>
        </w:tc>
        <w:tc>
          <w:tcPr>
            <w:tcW w:w="691" w:type="dxa"/>
            <w:vAlign w:val="center"/>
          </w:tcPr>
          <w:p w:rsidR="002B7A14" w:rsidRPr="00BC6CB7" w:rsidRDefault="002B7A14" w:rsidP="004153E6">
            <w:pPr>
              <w:pStyle w:val="Tabela-zawarto"/>
              <w:jc w:val="center"/>
            </w:pPr>
          </w:p>
        </w:tc>
        <w:tc>
          <w:tcPr>
            <w:tcW w:w="4129" w:type="dxa"/>
          </w:tcPr>
          <w:p w:rsidR="002B7A14" w:rsidRPr="0051127E" w:rsidRDefault="002B7A14" w:rsidP="004153E6">
            <w:pPr>
              <w:pStyle w:val="Tabela-zawarto"/>
              <w:jc w:val="center"/>
              <w:rPr>
                <w:highlight w:val="cyan"/>
                <w:lang w:val="en-US"/>
              </w:rPr>
            </w:pPr>
            <w:r w:rsidRPr="0051127E">
              <w:rPr>
                <w:highlight w:val="cyan"/>
                <w:lang w:val="en-US"/>
              </w:rPr>
              <w:t>Dopuszczalne wartości:</w:t>
            </w:r>
          </w:p>
          <w:p w:rsidR="002B7A14" w:rsidRPr="0051127E" w:rsidRDefault="002B7A14" w:rsidP="004153E6">
            <w:pPr>
              <w:pStyle w:val="Tabela-zawarto"/>
              <w:numPr>
                <w:ilvl w:val="0"/>
                <w:numId w:val="38"/>
              </w:numPr>
              <w:jc w:val="center"/>
              <w:rPr>
                <w:highlight w:val="cyan"/>
                <w:lang w:val="en-US"/>
              </w:rPr>
            </w:pPr>
            <w:r>
              <w:rPr>
                <w:highlight w:val="cyan"/>
                <w:lang w:val="en-US"/>
              </w:rPr>
              <w:t>Kwota odsetek</w:t>
            </w:r>
          </w:p>
        </w:tc>
      </w:tr>
      <w:tr w:rsidR="002B7A14" w:rsidRPr="000E1730" w:rsidTr="00ED173E">
        <w:trPr>
          <w:jc w:val="center"/>
        </w:trPr>
        <w:tc>
          <w:tcPr>
            <w:tcW w:w="514" w:type="dxa"/>
            <w:vAlign w:val="center"/>
          </w:tcPr>
          <w:p w:rsidR="002B7A14" w:rsidRPr="000E1730" w:rsidRDefault="002B7A14" w:rsidP="00775CC5">
            <w:pPr>
              <w:pStyle w:val="Tabela-zawarto"/>
              <w:jc w:val="center"/>
              <w:rPr>
                <w:lang w:val="en-US"/>
              </w:rPr>
            </w:pPr>
            <w:r w:rsidRPr="000E1730">
              <w:rPr>
                <w:lang w:val="en-US"/>
              </w:rPr>
              <w:t>B-17</w:t>
            </w:r>
          </w:p>
        </w:tc>
        <w:tc>
          <w:tcPr>
            <w:tcW w:w="3503" w:type="dxa"/>
            <w:vAlign w:val="center"/>
          </w:tcPr>
          <w:p w:rsidR="002B7A14" w:rsidRPr="000E1730" w:rsidRDefault="002B7A14" w:rsidP="00775CC5">
            <w:pPr>
              <w:pStyle w:val="Tabela-zawarto"/>
              <w:ind w:left="432" w:hanging="432"/>
              <w:rPr>
                <w:lang w:val="en-US"/>
              </w:rPr>
            </w:pPr>
            <w:r>
              <w:rPr>
                <w:lang w:val="en-US"/>
              </w:rPr>
              <w:t xml:space="preserve">-   -   </w:t>
            </w:r>
            <w:r w:rsidRPr="000E1730">
              <w:rPr>
                <w:lang w:val="en-US"/>
              </w:rPr>
              <w:t>PaymentSummary</w:t>
            </w:r>
          </w:p>
        </w:tc>
        <w:tc>
          <w:tcPr>
            <w:tcW w:w="2824" w:type="dxa"/>
          </w:tcPr>
          <w:p w:rsidR="002B7A14" w:rsidRPr="000E1730" w:rsidRDefault="002B7A14" w:rsidP="00CB2E42">
            <w:pPr>
              <w:pStyle w:val="Tabela-zawarto"/>
            </w:pPr>
            <w:r w:rsidRPr="000E1730">
              <w:t>Informacje sumaryczne dotyczące przelewu</w:t>
            </w: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BC6CB7" w:rsidRDefault="002B7A14" w:rsidP="007E2F0A">
            <w:pPr>
              <w:pStyle w:val="Tabela-zawarto"/>
              <w:jc w:val="center"/>
            </w:pPr>
            <w:r w:rsidRPr="00BC6CB7">
              <w:t>x</w:t>
            </w:r>
          </w:p>
        </w:tc>
        <w:tc>
          <w:tcPr>
            <w:tcW w:w="691" w:type="dxa"/>
            <w:vAlign w:val="center"/>
          </w:tcPr>
          <w:p w:rsidR="002B7A14" w:rsidRPr="00BC6CB7" w:rsidRDefault="002B7A14" w:rsidP="007E2F0A">
            <w:pPr>
              <w:pStyle w:val="Tabela-zawarto"/>
              <w:jc w:val="center"/>
            </w:pPr>
            <w:r w:rsidRPr="00BC6CB7">
              <w:t>x</w:t>
            </w:r>
          </w:p>
        </w:tc>
        <w:tc>
          <w:tcPr>
            <w:tcW w:w="4129" w:type="dxa"/>
          </w:tcPr>
          <w:p w:rsidR="002B7A14" w:rsidRDefault="002B7A14" w:rsidP="004B41AC">
            <w:pPr>
              <w:pStyle w:val="Tabela-zawarto"/>
              <w:jc w:val="center"/>
            </w:pPr>
            <w:r>
              <w:t>Uzupełnienie obowiązkowe i kontrolowane, w przypadku błędu zlecenie zostaje odrzucone</w:t>
            </w:r>
          </w:p>
        </w:tc>
      </w:tr>
      <w:tr w:rsidR="002B7A14" w:rsidRPr="000E1730" w:rsidTr="00ED173E">
        <w:trPr>
          <w:jc w:val="center"/>
        </w:trPr>
        <w:tc>
          <w:tcPr>
            <w:tcW w:w="514" w:type="dxa"/>
            <w:vAlign w:val="center"/>
          </w:tcPr>
          <w:p w:rsidR="002B7A14" w:rsidRPr="000E1730" w:rsidRDefault="002B7A14" w:rsidP="00775CC5">
            <w:pPr>
              <w:pStyle w:val="Tabela-zawarto"/>
              <w:jc w:val="center"/>
            </w:pPr>
          </w:p>
        </w:tc>
        <w:tc>
          <w:tcPr>
            <w:tcW w:w="3503" w:type="dxa"/>
            <w:vAlign w:val="center"/>
          </w:tcPr>
          <w:p w:rsidR="002B7A14" w:rsidRPr="000E1730" w:rsidRDefault="002B7A14" w:rsidP="00775CC5">
            <w:pPr>
              <w:pStyle w:val="Tabela-zawarto"/>
              <w:ind w:left="432" w:hanging="432"/>
            </w:pPr>
            <w:r>
              <w:rPr>
                <w:lang w:val="en-US"/>
              </w:rPr>
              <w:t xml:space="preserve">-   -   -   </w:t>
            </w:r>
            <w:r w:rsidRPr="000E1730">
              <w:t>SummaryAmount</w:t>
            </w:r>
          </w:p>
        </w:tc>
        <w:tc>
          <w:tcPr>
            <w:tcW w:w="2824" w:type="dxa"/>
          </w:tcPr>
          <w:p w:rsidR="002B7A14" w:rsidRPr="000E1730" w:rsidRDefault="002B7A14" w:rsidP="00CB2E42">
            <w:pPr>
              <w:pStyle w:val="Tabela-zawarto"/>
            </w:pPr>
            <w:r w:rsidRPr="000E1730">
              <w:t>Suma kwot transakcji w przelewie</w:t>
            </w: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BC6CB7" w:rsidRDefault="002B7A14" w:rsidP="007E2F0A">
            <w:pPr>
              <w:pStyle w:val="Tabela-zawarto"/>
              <w:jc w:val="center"/>
            </w:pPr>
            <w:r w:rsidRPr="00BC6CB7">
              <w:t>x</w:t>
            </w:r>
          </w:p>
        </w:tc>
        <w:tc>
          <w:tcPr>
            <w:tcW w:w="691" w:type="dxa"/>
            <w:vAlign w:val="center"/>
          </w:tcPr>
          <w:p w:rsidR="002B7A14" w:rsidRPr="00BC6CB7" w:rsidRDefault="002B7A14" w:rsidP="007E2F0A">
            <w:pPr>
              <w:pStyle w:val="Tabela-zawarto"/>
              <w:jc w:val="center"/>
            </w:pPr>
            <w:r w:rsidRPr="00BC6CB7">
              <w:t>x</w:t>
            </w:r>
          </w:p>
        </w:tc>
        <w:tc>
          <w:tcPr>
            <w:tcW w:w="4129" w:type="dxa"/>
          </w:tcPr>
          <w:p w:rsidR="002B7A14" w:rsidRDefault="002B7A14" w:rsidP="004B41AC">
            <w:pPr>
              <w:pStyle w:val="Tabela-zawarto"/>
              <w:jc w:val="center"/>
            </w:pPr>
            <w:r>
              <w:t>Suma i waluta (domyślnie PLN) kwot transakcji w przelewie</w:t>
            </w:r>
          </w:p>
        </w:tc>
      </w:tr>
      <w:tr w:rsidR="002B7A14" w:rsidRPr="000E1730" w:rsidTr="00ED173E">
        <w:trPr>
          <w:jc w:val="center"/>
        </w:trPr>
        <w:tc>
          <w:tcPr>
            <w:tcW w:w="514" w:type="dxa"/>
            <w:vAlign w:val="center"/>
          </w:tcPr>
          <w:p w:rsidR="002B7A14" w:rsidRPr="000E1730" w:rsidRDefault="002B7A14" w:rsidP="00775CC5">
            <w:pPr>
              <w:pStyle w:val="Tabela-zawarto"/>
              <w:jc w:val="center"/>
            </w:pPr>
          </w:p>
        </w:tc>
        <w:tc>
          <w:tcPr>
            <w:tcW w:w="3503" w:type="dxa"/>
            <w:vAlign w:val="center"/>
          </w:tcPr>
          <w:p w:rsidR="002B7A14" w:rsidRPr="000E1730" w:rsidRDefault="002B7A14" w:rsidP="00775CC5">
            <w:pPr>
              <w:pStyle w:val="Tabela-zawarto"/>
              <w:ind w:left="432" w:hanging="432"/>
            </w:pPr>
            <w:r>
              <w:rPr>
                <w:lang w:val="en-US"/>
              </w:rPr>
              <w:t xml:space="preserve">-   -   -   </w:t>
            </w:r>
            <w:r w:rsidRPr="000E1730">
              <w:t>TransactionsQuantity</w:t>
            </w:r>
          </w:p>
        </w:tc>
        <w:tc>
          <w:tcPr>
            <w:tcW w:w="2824" w:type="dxa"/>
          </w:tcPr>
          <w:p w:rsidR="002B7A14" w:rsidRPr="000E1730" w:rsidRDefault="002B7A14" w:rsidP="00CB2E42">
            <w:pPr>
              <w:pStyle w:val="Tabela-zawarto"/>
            </w:pPr>
            <w:r w:rsidRPr="000E1730">
              <w:t>Ilość transakcji w przelewie</w:t>
            </w: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0E1730" w:rsidRDefault="002B7A14" w:rsidP="00775CC5">
            <w:pPr>
              <w:pStyle w:val="Tabela-zawarto"/>
              <w:jc w:val="center"/>
            </w:pPr>
            <w:r w:rsidRPr="000E1730">
              <w:t>x</w:t>
            </w:r>
          </w:p>
        </w:tc>
        <w:tc>
          <w:tcPr>
            <w:tcW w:w="0" w:type="auto"/>
            <w:vAlign w:val="center"/>
          </w:tcPr>
          <w:p w:rsidR="002B7A14" w:rsidRPr="00BC6CB7" w:rsidRDefault="002B7A14" w:rsidP="007E2F0A">
            <w:pPr>
              <w:pStyle w:val="Tabela-zawarto"/>
              <w:jc w:val="center"/>
            </w:pPr>
            <w:r w:rsidRPr="00BC6CB7">
              <w:t>x</w:t>
            </w:r>
          </w:p>
        </w:tc>
        <w:tc>
          <w:tcPr>
            <w:tcW w:w="691" w:type="dxa"/>
            <w:vAlign w:val="center"/>
          </w:tcPr>
          <w:p w:rsidR="002B7A14" w:rsidRPr="00BC6CB7" w:rsidRDefault="002B7A14" w:rsidP="007E2F0A">
            <w:pPr>
              <w:pStyle w:val="Tabela-zawarto"/>
              <w:jc w:val="center"/>
            </w:pPr>
            <w:r w:rsidRPr="00BC6CB7">
              <w:t>x</w:t>
            </w:r>
          </w:p>
        </w:tc>
        <w:tc>
          <w:tcPr>
            <w:tcW w:w="4129" w:type="dxa"/>
          </w:tcPr>
          <w:p w:rsidR="002B7A14" w:rsidRDefault="002B7A14" w:rsidP="004B41AC">
            <w:pPr>
              <w:pStyle w:val="Tabela-zawarto"/>
              <w:jc w:val="center"/>
            </w:pPr>
            <w:r>
              <w:t>Ilość transakcji w przelewie</w:t>
            </w:r>
          </w:p>
        </w:tc>
      </w:tr>
    </w:tbl>
    <w:p w:rsidR="002B7A14" w:rsidRPr="000E1730" w:rsidRDefault="002B7A14" w:rsidP="007D2034">
      <w:pPr>
        <w:pStyle w:val="Heading2"/>
        <w:numPr>
          <w:ilvl w:val="1"/>
          <w:numId w:val="27"/>
        </w:numPr>
      </w:pPr>
      <w:bookmarkStart w:id="98" w:name="_Toc36457479"/>
      <w:r w:rsidRPr="000E1730">
        <w:br w:type="page"/>
      </w:r>
      <w:bookmarkStart w:id="99" w:name="_Toc365015758"/>
      <w:r w:rsidRPr="000E1730">
        <w:t>Komunikat odpowiedzi PaymentAddResponse</w:t>
      </w:r>
      <w:bookmarkEnd w:id="98"/>
      <w:bookmarkEnd w:id="99"/>
    </w:p>
    <w:p w:rsidR="002B7A14" w:rsidRPr="000E1730" w:rsidRDefault="002B7A14" w:rsidP="00012B15">
      <w:pPr>
        <w:pStyle w:val="Caption"/>
      </w:pPr>
      <w:bookmarkStart w:id="100" w:name="_Toc365015830"/>
      <w:r w:rsidRPr="000E1730">
        <w:t xml:space="preserve">Tabela </w:t>
      </w:r>
      <w:fldSimple w:instr=" SEQ Tabela \* ARABIC ">
        <w:r>
          <w:rPr>
            <w:noProof/>
          </w:rPr>
          <w:t>4</w:t>
        </w:r>
      </w:fldSimple>
      <w:r w:rsidRPr="000E1730">
        <w:t>: Komunikat odpowiedzi PaymentAddResponse</w:t>
      </w:r>
      <w:bookmarkEnd w:id="100"/>
    </w:p>
    <w:tbl>
      <w:tblPr>
        <w:tblW w:w="13953" w:type="dxa"/>
        <w:jc w:val="center"/>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3519"/>
        <w:gridCol w:w="2607"/>
        <w:gridCol w:w="772"/>
        <w:gridCol w:w="567"/>
        <w:gridCol w:w="567"/>
        <w:gridCol w:w="426"/>
        <w:gridCol w:w="708"/>
        <w:gridCol w:w="567"/>
        <w:gridCol w:w="1089"/>
        <w:gridCol w:w="1319"/>
        <w:gridCol w:w="1245"/>
      </w:tblGrid>
      <w:tr w:rsidR="002B7A14" w:rsidRPr="000E1730" w:rsidTr="00ED173E">
        <w:trPr>
          <w:tblHeader/>
          <w:jc w:val="center"/>
        </w:trPr>
        <w:tc>
          <w:tcPr>
            <w:tcW w:w="567" w:type="dxa"/>
            <w:shd w:val="solid" w:color="auto" w:fill="auto"/>
          </w:tcPr>
          <w:p w:rsidR="002B7A14" w:rsidRPr="000E1730" w:rsidRDefault="002B7A14" w:rsidP="00775CC5">
            <w:pPr>
              <w:pStyle w:val="Tabela-nagwek"/>
              <w:jc w:val="center"/>
            </w:pPr>
            <w:r w:rsidRPr="000E1730">
              <w:t>Nr</w:t>
            </w:r>
          </w:p>
        </w:tc>
        <w:tc>
          <w:tcPr>
            <w:tcW w:w="3519" w:type="dxa"/>
            <w:shd w:val="solid" w:color="auto" w:fill="auto"/>
          </w:tcPr>
          <w:p w:rsidR="002B7A14" w:rsidRPr="000E1730" w:rsidRDefault="002B7A14" w:rsidP="00775CC5">
            <w:pPr>
              <w:pStyle w:val="Tabela-nagwek"/>
            </w:pPr>
            <w:r w:rsidRPr="000E1730">
              <w:t>Nazwa elementu</w:t>
            </w:r>
          </w:p>
        </w:tc>
        <w:tc>
          <w:tcPr>
            <w:tcW w:w="2607" w:type="dxa"/>
            <w:shd w:val="solid" w:color="auto" w:fill="auto"/>
          </w:tcPr>
          <w:p w:rsidR="002B7A14" w:rsidRPr="000E1730" w:rsidRDefault="002B7A14" w:rsidP="00775CC5">
            <w:pPr>
              <w:pStyle w:val="Tabela-nagwek"/>
              <w:jc w:val="center"/>
            </w:pPr>
            <w:r w:rsidRPr="000E1730">
              <w:t>Opis</w:t>
            </w:r>
          </w:p>
        </w:tc>
        <w:tc>
          <w:tcPr>
            <w:tcW w:w="772" w:type="dxa"/>
            <w:shd w:val="solid" w:color="auto" w:fill="auto"/>
          </w:tcPr>
          <w:p w:rsidR="002B7A14" w:rsidRPr="000E1730" w:rsidRDefault="002B7A14" w:rsidP="00775CC5">
            <w:pPr>
              <w:pStyle w:val="Tabela-nagwek"/>
              <w:jc w:val="center"/>
            </w:pPr>
            <w:r w:rsidRPr="000E1730">
              <w:t>Kra</w:t>
            </w:r>
          </w:p>
        </w:tc>
        <w:tc>
          <w:tcPr>
            <w:tcW w:w="567" w:type="dxa"/>
            <w:shd w:val="solid" w:color="auto" w:fill="auto"/>
          </w:tcPr>
          <w:p w:rsidR="002B7A14" w:rsidRPr="000E1730" w:rsidRDefault="002B7A14" w:rsidP="00775CC5">
            <w:pPr>
              <w:pStyle w:val="Tabela-nagwek"/>
              <w:jc w:val="center"/>
            </w:pPr>
            <w:r w:rsidRPr="000E1730">
              <w:t>Zag</w:t>
            </w:r>
          </w:p>
        </w:tc>
        <w:tc>
          <w:tcPr>
            <w:tcW w:w="567" w:type="dxa"/>
            <w:shd w:val="solid" w:color="auto" w:fill="auto"/>
          </w:tcPr>
          <w:p w:rsidR="002B7A14" w:rsidRPr="000E1730" w:rsidRDefault="002B7A14" w:rsidP="00775CC5">
            <w:pPr>
              <w:pStyle w:val="Tabela-nagwek"/>
              <w:jc w:val="center"/>
              <w:rPr>
                <w:lang w:val="en-US"/>
              </w:rPr>
            </w:pPr>
            <w:r w:rsidRPr="000E1730">
              <w:rPr>
                <w:lang w:val="en-US"/>
              </w:rPr>
              <w:t>ZUS</w:t>
            </w:r>
          </w:p>
        </w:tc>
        <w:tc>
          <w:tcPr>
            <w:tcW w:w="426" w:type="dxa"/>
            <w:shd w:val="solid" w:color="auto" w:fill="auto"/>
          </w:tcPr>
          <w:p w:rsidR="002B7A14" w:rsidRPr="000E1730" w:rsidRDefault="002B7A14" w:rsidP="006B7D4A">
            <w:pPr>
              <w:pStyle w:val="Tabela-nagwek"/>
              <w:jc w:val="center"/>
              <w:rPr>
                <w:lang w:val="en-US"/>
              </w:rPr>
            </w:pPr>
            <w:r w:rsidRPr="000E1730">
              <w:rPr>
                <w:lang w:val="en-US"/>
              </w:rPr>
              <w:t>US</w:t>
            </w:r>
          </w:p>
        </w:tc>
        <w:tc>
          <w:tcPr>
            <w:tcW w:w="708" w:type="dxa"/>
            <w:shd w:val="solid" w:color="auto" w:fill="auto"/>
          </w:tcPr>
          <w:p w:rsidR="002B7A14" w:rsidRPr="000E1730" w:rsidRDefault="002B7A14" w:rsidP="006B7D4A">
            <w:pPr>
              <w:pStyle w:val="Tabela-nagwek"/>
              <w:jc w:val="center"/>
              <w:rPr>
                <w:lang w:val="en-US"/>
              </w:rPr>
            </w:pPr>
            <w:r>
              <w:rPr>
                <w:lang w:val="en-US"/>
              </w:rPr>
              <w:t>SEPA</w:t>
            </w:r>
          </w:p>
        </w:tc>
        <w:tc>
          <w:tcPr>
            <w:tcW w:w="567" w:type="dxa"/>
            <w:shd w:val="solid" w:color="auto" w:fill="auto"/>
          </w:tcPr>
          <w:p w:rsidR="002B7A14" w:rsidRPr="000E1730" w:rsidRDefault="002B7A14" w:rsidP="006B7D4A">
            <w:pPr>
              <w:pStyle w:val="Tabela-nagwek"/>
              <w:jc w:val="center"/>
              <w:rPr>
                <w:lang w:val="en-US"/>
              </w:rPr>
            </w:pPr>
            <w:r>
              <w:rPr>
                <w:lang w:val="en-US"/>
              </w:rPr>
              <w:t>Czek</w:t>
            </w:r>
          </w:p>
        </w:tc>
        <w:tc>
          <w:tcPr>
            <w:tcW w:w="3653" w:type="dxa"/>
            <w:gridSpan w:val="3"/>
            <w:shd w:val="solid" w:color="auto" w:fill="auto"/>
          </w:tcPr>
          <w:p w:rsidR="002B7A14" w:rsidRPr="000E1730" w:rsidRDefault="002B7A14" w:rsidP="00775CC5">
            <w:pPr>
              <w:pStyle w:val="Tabela-nagwek"/>
              <w:jc w:val="center"/>
              <w:rPr>
                <w:lang w:val="en-US"/>
              </w:rPr>
            </w:pPr>
            <w:r w:rsidRPr="000E1730">
              <w:rPr>
                <w:lang w:val="en-US"/>
              </w:rPr>
              <w:t>Wprowadzana wartość</w:t>
            </w:r>
          </w:p>
        </w:tc>
      </w:tr>
      <w:tr w:rsidR="002B7A14" w:rsidRPr="000E1730" w:rsidTr="00271314">
        <w:trPr>
          <w:jc w:val="center"/>
        </w:trPr>
        <w:tc>
          <w:tcPr>
            <w:tcW w:w="567" w:type="dxa"/>
            <w:vAlign w:val="center"/>
          </w:tcPr>
          <w:p w:rsidR="002B7A14" w:rsidRPr="000E1730" w:rsidRDefault="002B7A14" w:rsidP="00830B56">
            <w:pPr>
              <w:pStyle w:val="Tabela-zawarto"/>
              <w:jc w:val="center"/>
              <w:rPr>
                <w:lang w:val="en-US"/>
              </w:rPr>
            </w:pPr>
          </w:p>
        </w:tc>
        <w:tc>
          <w:tcPr>
            <w:tcW w:w="3519" w:type="dxa"/>
            <w:vAlign w:val="center"/>
          </w:tcPr>
          <w:p w:rsidR="002B7A14" w:rsidRPr="000E1730" w:rsidRDefault="002B7A14" w:rsidP="00830B56">
            <w:pPr>
              <w:pStyle w:val="Tabela-zawarto"/>
              <w:rPr>
                <w:lang w:val="en-US"/>
              </w:rPr>
            </w:pPr>
            <w:r w:rsidRPr="000E1730">
              <w:rPr>
                <w:lang w:val="en-US"/>
              </w:rPr>
              <w:t>PaymentAddResponse</w:t>
            </w:r>
          </w:p>
        </w:tc>
        <w:tc>
          <w:tcPr>
            <w:tcW w:w="9867" w:type="dxa"/>
            <w:gridSpan w:val="10"/>
          </w:tcPr>
          <w:p w:rsidR="002B7A14" w:rsidRPr="00815B23" w:rsidRDefault="002B7A14" w:rsidP="00830B56">
            <w:pPr>
              <w:pStyle w:val="Tabela-zawarto"/>
              <w:jc w:val="center"/>
            </w:pPr>
            <w:r w:rsidRPr="000E1730">
              <w:t>Polecenie przelewu – komunikat typu odpowiedź</w:t>
            </w:r>
          </w:p>
        </w:tc>
      </w:tr>
      <w:tr w:rsidR="002B7A14" w:rsidRPr="000E1730" w:rsidTr="00ED173E">
        <w:trPr>
          <w:jc w:val="center"/>
        </w:trPr>
        <w:tc>
          <w:tcPr>
            <w:tcW w:w="567" w:type="dxa"/>
            <w:vAlign w:val="center"/>
          </w:tcPr>
          <w:p w:rsidR="002B7A14" w:rsidRPr="000E1730" w:rsidRDefault="002B7A14" w:rsidP="00830B56">
            <w:pPr>
              <w:pStyle w:val="Tabela-zawarto"/>
              <w:jc w:val="center"/>
              <w:rPr>
                <w:lang w:val="en-US"/>
              </w:rPr>
            </w:pPr>
            <w:r w:rsidRPr="000E1730">
              <w:rPr>
                <w:lang w:val="en-US"/>
              </w:rPr>
              <w:t>A-16</w:t>
            </w:r>
          </w:p>
        </w:tc>
        <w:tc>
          <w:tcPr>
            <w:tcW w:w="3519" w:type="dxa"/>
            <w:vAlign w:val="center"/>
          </w:tcPr>
          <w:p w:rsidR="002B7A14" w:rsidRPr="000E1730" w:rsidRDefault="002B7A14" w:rsidP="00830B56">
            <w:pPr>
              <w:pStyle w:val="Tabela-zawarto"/>
              <w:rPr>
                <w:lang w:val="en-US"/>
              </w:rPr>
            </w:pPr>
            <w:r>
              <w:rPr>
                <w:lang w:val="en-US"/>
              </w:rPr>
              <w:t xml:space="preserve">-   </w:t>
            </w:r>
            <w:r w:rsidRPr="000E1730">
              <w:rPr>
                <w:lang w:val="en-US"/>
              </w:rPr>
              <w:t>Header</w:t>
            </w:r>
          </w:p>
        </w:tc>
        <w:tc>
          <w:tcPr>
            <w:tcW w:w="2607" w:type="dxa"/>
          </w:tcPr>
          <w:p w:rsidR="002B7A14" w:rsidRPr="000E1730" w:rsidRDefault="002B7A14" w:rsidP="00830B56">
            <w:pPr>
              <w:pStyle w:val="Tabela-zawarto"/>
            </w:pPr>
            <w:r w:rsidRPr="000E1730">
              <w:t>Komponent zawierający elementy nagłówka komunikatu</w:t>
            </w:r>
          </w:p>
        </w:tc>
        <w:tc>
          <w:tcPr>
            <w:tcW w:w="772" w:type="dxa"/>
            <w:vAlign w:val="center"/>
          </w:tcPr>
          <w:p w:rsidR="002B7A14" w:rsidRPr="000E1730" w:rsidRDefault="002B7A14" w:rsidP="00830B56">
            <w:pPr>
              <w:pStyle w:val="Tabela-zawarto"/>
              <w:jc w:val="center"/>
            </w:pPr>
            <w:r w:rsidRPr="000E1730">
              <w:t>x</w:t>
            </w:r>
          </w:p>
        </w:tc>
        <w:tc>
          <w:tcPr>
            <w:tcW w:w="567" w:type="dxa"/>
            <w:vAlign w:val="center"/>
          </w:tcPr>
          <w:p w:rsidR="002B7A14" w:rsidRPr="000E1730" w:rsidRDefault="002B7A14" w:rsidP="00830B56">
            <w:pPr>
              <w:pStyle w:val="Tabela-zawarto"/>
              <w:jc w:val="center"/>
            </w:pPr>
            <w:r w:rsidRPr="000E1730">
              <w:t>x</w:t>
            </w:r>
          </w:p>
        </w:tc>
        <w:tc>
          <w:tcPr>
            <w:tcW w:w="567" w:type="dxa"/>
            <w:vAlign w:val="center"/>
          </w:tcPr>
          <w:p w:rsidR="002B7A14" w:rsidRPr="000E1730" w:rsidRDefault="002B7A14" w:rsidP="00830B56">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830B56">
            <w:pPr>
              <w:pStyle w:val="Tabela-zawarto"/>
              <w:jc w:val="center"/>
            </w:pPr>
          </w:p>
        </w:tc>
      </w:tr>
      <w:tr w:rsidR="002B7A14" w:rsidRPr="000E1730" w:rsidTr="00ED173E">
        <w:trPr>
          <w:jc w:val="center"/>
        </w:trPr>
        <w:tc>
          <w:tcPr>
            <w:tcW w:w="567" w:type="dxa"/>
            <w:vAlign w:val="center"/>
          </w:tcPr>
          <w:p w:rsidR="002B7A14" w:rsidRPr="000E1730" w:rsidRDefault="002B7A14" w:rsidP="00830B56">
            <w:pPr>
              <w:pStyle w:val="Tabela-zawarto"/>
              <w:jc w:val="center"/>
            </w:pPr>
          </w:p>
        </w:tc>
        <w:tc>
          <w:tcPr>
            <w:tcW w:w="3519" w:type="dxa"/>
            <w:vAlign w:val="center"/>
          </w:tcPr>
          <w:p w:rsidR="002B7A14" w:rsidRPr="000E1730" w:rsidRDefault="002B7A14" w:rsidP="00830B56">
            <w:pPr>
              <w:pStyle w:val="Tabela-zawarto"/>
            </w:pPr>
            <w:r>
              <w:rPr>
                <w:lang w:val="en-US"/>
              </w:rPr>
              <w:t xml:space="preserve">-   -   </w:t>
            </w:r>
            <w:r w:rsidRPr="000E1730">
              <w:t>IssueDateTime</w:t>
            </w:r>
          </w:p>
        </w:tc>
        <w:tc>
          <w:tcPr>
            <w:tcW w:w="2607" w:type="dxa"/>
          </w:tcPr>
          <w:p w:rsidR="002B7A14" w:rsidRPr="000E1730" w:rsidRDefault="002B7A14" w:rsidP="00830B56">
            <w:pPr>
              <w:pStyle w:val="Tabela-zawarto"/>
            </w:pPr>
            <w:r w:rsidRPr="000E1730">
              <w:t>Data i czas komunikatu</w:t>
            </w:r>
          </w:p>
        </w:tc>
        <w:tc>
          <w:tcPr>
            <w:tcW w:w="772" w:type="dxa"/>
            <w:vAlign w:val="center"/>
          </w:tcPr>
          <w:p w:rsidR="002B7A14" w:rsidRPr="000E1730" w:rsidRDefault="002B7A14" w:rsidP="00830B56">
            <w:pPr>
              <w:pStyle w:val="Tabela-zawarto"/>
              <w:jc w:val="center"/>
            </w:pPr>
            <w:r w:rsidRPr="000E1730">
              <w:t>x</w:t>
            </w:r>
          </w:p>
        </w:tc>
        <w:tc>
          <w:tcPr>
            <w:tcW w:w="567" w:type="dxa"/>
            <w:vAlign w:val="center"/>
          </w:tcPr>
          <w:p w:rsidR="002B7A14" w:rsidRPr="000E1730" w:rsidRDefault="002B7A14" w:rsidP="00830B56">
            <w:pPr>
              <w:pStyle w:val="Tabela-zawarto"/>
              <w:jc w:val="center"/>
            </w:pPr>
            <w:r w:rsidRPr="000E1730">
              <w:t>x</w:t>
            </w:r>
          </w:p>
        </w:tc>
        <w:tc>
          <w:tcPr>
            <w:tcW w:w="567" w:type="dxa"/>
            <w:vAlign w:val="center"/>
          </w:tcPr>
          <w:p w:rsidR="002B7A14" w:rsidRPr="000E1730" w:rsidRDefault="002B7A14" w:rsidP="00830B56">
            <w:pPr>
              <w:pStyle w:val="Tabela-zawarto"/>
              <w:jc w:val="center"/>
            </w:pPr>
            <w:r w:rsidRPr="000E1730">
              <w:t>x</w:t>
            </w:r>
          </w:p>
        </w:tc>
        <w:tc>
          <w:tcPr>
            <w:tcW w:w="426" w:type="dxa"/>
            <w:vAlign w:val="center"/>
          </w:tcPr>
          <w:p w:rsidR="002B7A14" w:rsidRPr="000E1730" w:rsidRDefault="002B7A14" w:rsidP="006B7D4A">
            <w:pPr>
              <w:pStyle w:val="Tabela-zawarto"/>
              <w:jc w:val="center"/>
              <w:rPr>
                <w:lang w:val="de-DE"/>
              </w:rPr>
            </w:pPr>
            <w:r w:rsidRPr="000E1730">
              <w:rPr>
                <w:lang w:val="de-DE"/>
              </w:rPr>
              <w:t>x</w:t>
            </w:r>
          </w:p>
        </w:tc>
        <w:tc>
          <w:tcPr>
            <w:tcW w:w="708" w:type="dxa"/>
            <w:vAlign w:val="center"/>
          </w:tcPr>
          <w:p w:rsidR="002B7A14" w:rsidRPr="000E1730" w:rsidRDefault="002B7A14" w:rsidP="006B7D4A">
            <w:pPr>
              <w:pStyle w:val="Tabela-zawarto"/>
              <w:jc w:val="center"/>
              <w:rPr>
                <w:lang w:val="de-DE"/>
              </w:rPr>
            </w:pPr>
            <w:r w:rsidRPr="000E1730">
              <w:rPr>
                <w:lang w:val="de-DE"/>
              </w:rPr>
              <w:t>x</w:t>
            </w:r>
          </w:p>
        </w:tc>
        <w:tc>
          <w:tcPr>
            <w:tcW w:w="567" w:type="dxa"/>
            <w:vAlign w:val="center"/>
          </w:tcPr>
          <w:p w:rsidR="002B7A14" w:rsidRPr="000E1730" w:rsidRDefault="002B7A14" w:rsidP="006B7D4A">
            <w:pPr>
              <w:pStyle w:val="Tabela-zawarto"/>
              <w:jc w:val="center"/>
              <w:rPr>
                <w:lang w:val="de-DE"/>
              </w:rPr>
            </w:pPr>
            <w:r w:rsidRPr="000E1730">
              <w:rPr>
                <w:lang w:val="de-DE"/>
              </w:rPr>
              <w:t>x</w:t>
            </w:r>
          </w:p>
        </w:tc>
        <w:tc>
          <w:tcPr>
            <w:tcW w:w="3653" w:type="dxa"/>
            <w:gridSpan w:val="3"/>
          </w:tcPr>
          <w:p w:rsidR="002B7A14" w:rsidRPr="000E1730" w:rsidRDefault="002B7A14" w:rsidP="00830B56">
            <w:pPr>
              <w:pStyle w:val="Tabela-zawarto"/>
              <w:jc w:val="center"/>
              <w:rPr>
                <w:lang w:val="de-DE"/>
              </w:rPr>
            </w:pPr>
            <w:r w:rsidRPr="000E1730">
              <w:rPr>
                <w:lang w:val="de-DE"/>
              </w:rPr>
              <w:t>Data i czas komunikatu</w:t>
            </w:r>
          </w:p>
        </w:tc>
      </w:tr>
      <w:tr w:rsidR="002B7A14" w:rsidRPr="000E1730" w:rsidTr="00ED173E">
        <w:trPr>
          <w:jc w:val="center"/>
        </w:trPr>
        <w:tc>
          <w:tcPr>
            <w:tcW w:w="567" w:type="dxa"/>
            <w:vAlign w:val="center"/>
          </w:tcPr>
          <w:p w:rsidR="002B7A14" w:rsidRPr="000E1730" w:rsidRDefault="002B7A14" w:rsidP="00830B56">
            <w:pPr>
              <w:pStyle w:val="Tabela-zawarto"/>
              <w:jc w:val="center"/>
              <w:rPr>
                <w:lang w:val="de-DE"/>
              </w:rPr>
            </w:pPr>
          </w:p>
        </w:tc>
        <w:tc>
          <w:tcPr>
            <w:tcW w:w="3519" w:type="dxa"/>
            <w:vAlign w:val="center"/>
          </w:tcPr>
          <w:p w:rsidR="002B7A14" w:rsidRPr="000E1730" w:rsidRDefault="002B7A14" w:rsidP="00830B56">
            <w:pPr>
              <w:pStyle w:val="Tabela-zawarto"/>
              <w:rPr>
                <w:lang w:val="de-DE"/>
              </w:rPr>
            </w:pPr>
            <w:r>
              <w:rPr>
                <w:lang w:val="en-US"/>
              </w:rPr>
              <w:t xml:space="preserve">-   -   </w:t>
            </w:r>
            <w:r w:rsidRPr="000E1730">
              <w:rPr>
                <w:lang w:val="de-DE"/>
              </w:rPr>
              <w:t>DocumentIdentifier</w:t>
            </w:r>
          </w:p>
        </w:tc>
        <w:tc>
          <w:tcPr>
            <w:tcW w:w="2607" w:type="dxa"/>
          </w:tcPr>
          <w:p w:rsidR="002B7A14" w:rsidRPr="000E1730" w:rsidRDefault="002B7A14" w:rsidP="00830B56">
            <w:pPr>
              <w:pStyle w:val="Tabela-zawarto"/>
            </w:pPr>
            <w:r w:rsidRPr="000E1730">
              <w:t>Identyfikator komunikatu</w:t>
            </w:r>
          </w:p>
        </w:tc>
        <w:tc>
          <w:tcPr>
            <w:tcW w:w="772" w:type="dxa"/>
            <w:vAlign w:val="center"/>
          </w:tcPr>
          <w:p w:rsidR="002B7A14" w:rsidRPr="000E1730" w:rsidRDefault="002B7A14" w:rsidP="00830B56">
            <w:pPr>
              <w:pStyle w:val="Tabela-zawarto"/>
              <w:jc w:val="center"/>
              <w:rPr>
                <w:lang w:val="de-DE"/>
              </w:rPr>
            </w:pPr>
            <w:r w:rsidRPr="000E1730">
              <w:rPr>
                <w:lang w:val="de-DE"/>
              </w:rPr>
              <w:t>x</w:t>
            </w:r>
          </w:p>
        </w:tc>
        <w:tc>
          <w:tcPr>
            <w:tcW w:w="567" w:type="dxa"/>
            <w:vAlign w:val="center"/>
          </w:tcPr>
          <w:p w:rsidR="002B7A14" w:rsidRPr="000E1730" w:rsidRDefault="002B7A14" w:rsidP="00830B56">
            <w:pPr>
              <w:pStyle w:val="Tabela-zawarto"/>
              <w:jc w:val="center"/>
              <w:rPr>
                <w:lang w:val="de-DE"/>
              </w:rPr>
            </w:pPr>
            <w:r w:rsidRPr="000E1730">
              <w:rPr>
                <w:lang w:val="de-DE"/>
              </w:rPr>
              <w:t>x</w:t>
            </w:r>
          </w:p>
        </w:tc>
        <w:tc>
          <w:tcPr>
            <w:tcW w:w="567" w:type="dxa"/>
            <w:vAlign w:val="center"/>
          </w:tcPr>
          <w:p w:rsidR="002B7A14" w:rsidRPr="000E1730" w:rsidRDefault="002B7A14" w:rsidP="00830B56">
            <w:pPr>
              <w:pStyle w:val="Tabela-zawarto"/>
              <w:jc w:val="center"/>
              <w:rPr>
                <w:lang w:val="de-DE"/>
              </w:rPr>
            </w:pPr>
            <w:r w:rsidRPr="000E1730">
              <w:rPr>
                <w:lang w:val="de-DE"/>
              </w:rPr>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830B56">
            <w:pPr>
              <w:pStyle w:val="Tabela-zawarto"/>
              <w:jc w:val="center"/>
            </w:pPr>
            <w:r w:rsidRPr="000E1730">
              <w:t>Dowolny ciąg znaków nadawany przez wysyłającego</w:t>
            </w:r>
          </w:p>
        </w:tc>
      </w:tr>
      <w:tr w:rsidR="002B7A14" w:rsidRPr="000E1730" w:rsidTr="00ED173E">
        <w:trPr>
          <w:jc w:val="center"/>
        </w:trPr>
        <w:tc>
          <w:tcPr>
            <w:tcW w:w="567" w:type="dxa"/>
            <w:vAlign w:val="center"/>
          </w:tcPr>
          <w:p w:rsidR="002B7A14" w:rsidRPr="000E1730" w:rsidRDefault="002B7A14" w:rsidP="00830B56">
            <w:pPr>
              <w:pStyle w:val="Tabela-zawarto"/>
              <w:jc w:val="center"/>
            </w:pPr>
          </w:p>
        </w:tc>
        <w:tc>
          <w:tcPr>
            <w:tcW w:w="3519" w:type="dxa"/>
            <w:vAlign w:val="center"/>
          </w:tcPr>
          <w:p w:rsidR="002B7A14" w:rsidRPr="000E1730" w:rsidRDefault="002B7A14" w:rsidP="00830B56">
            <w:pPr>
              <w:pStyle w:val="Tabela-zawarto"/>
            </w:pPr>
            <w:r>
              <w:rPr>
                <w:lang w:val="en-US"/>
              </w:rPr>
              <w:t xml:space="preserve">-   -   </w:t>
            </w:r>
            <w:r w:rsidRPr="000E1730">
              <w:t>SenderIdentifier</w:t>
            </w:r>
          </w:p>
        </w:tc>
        <w:tc>
          <w:tcPr>
            <w:tcW w:w="2607" w:type="dxa"/>
          </w:tcPr>
          <w:p w:rsidR="002B7A14" w:rsidRPr="000E1730" w:rsidRDefault="002B7A14" w:rsidP="00830B56">
            <w:pPr>
              <w:pStyle w:val="Tabela-zawarto"/>
            </w:pPr>
            <w:r w:rsidRPr="000E1730">
              <w:t>Identyfikator nadawcy komunikatu</w:t>
            </w:r>
          </w:p>
        </w:tc>
        <w:tc>
          <w:tcPr>
            <w:tcW w:w="772" w:type="dxa"/>
            <w:vAlign w:val="center"/>
          </w:tcPr>
          <w:p w:rsidR="002B7A14" w:rsidRPr="000E1730" w:rsidRDefault="002B7A14" w:rsidP="00830B56">
            <w:pPr>
              <w:pStyle w:val="Tabela-zawarto"/>
              <w:jc w:val="center"/>
            </w:pPr>
            <w:r w:rsidRPr="000E1730">
              <w:t>x</w:t>
            </w:r>
          </w:p>
        </w:tc>
        <w:tc>
          <w:tcPr>
            <w:tcW w:w="567" w:type="dxa"/>
            <w:vAlign w:val="center"/>
          </w:tcPr>
          <w:p w:rsidR="002B7A14" w:rsidRPr="000E1730" w:rsidRDefault="002B7A14" w:rsidP="00830B56">
            <w:pPr>
              <w:pStyle w:val="Tabela-zawarto"/>
              <w:jc w:val="center"/>
            </w:pPr>
            <w:r w:rsidRPr="000E1730">
              <w:t>x</w:t>
            </w:r>
          </w:p>
        </w:tc>
        <w:tc>
          <w:tcPr>
            <w:tcW w:w="567" w:type="dxa"/>
            <w:vAlign w:val="center"/>
          </w:tcPr>
          <w:p w:rsidR="002B7A14" w:rsidRPr="000E1730" w:rsidRDefault="002B7A14" w:rsidP="00830B56">
            <w:pPr>
              <w:pStyle w:val="Tabela-zawarto"/>
              <w:jc w:val="center"/>
            </w:pPr>
            <w:r w:rsidRPr="000E1730">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Pr>
          <w:p w:rsidR="002B7A14" w:rsidRPr="000E1730" w:rsidRDefault="002B7A14" w:rsidP="00830B56">
            <w:pPr>
              <w:pStyle w:val="Tabela-zawarto"/>
              <w:jc w:val="center"/>
              <w:rPr>
                <w:lang w:val="en-US"/>
              </w:rPr>
            </w:pPr>
            <w:r w:rsidRPr="000E1730">
              <w:rPr>
                <w:lang w:val="en-US"/>
              </w:rPr>
              <w:t xml:space="preserve">“ZSK-C” </w:t>
            </w:r>
          </w:p>
        </w:tc>
      </w:tr>
      <w:tr w:rsidR="002B7A14" w:rsidRPr="000E1730" w:rsidTr="00ED173E">
        <w:trPr>
          <w:jc w:val="center"/>
        </w:trPr>
        <w:tc>
          <w:tcPr>
            <w:tcW w:w="567" w:type="dxa"/>
            <w:vAlign w:val="center"/>
          </w:tcPr>
          <w:p w:rsidR="002B7A14" w:rsidRPr="000E1730" w:rsidRDefault="002B7A14" w:rsidP="00830B56">
            <w:pPr>
              <w:pStyle w:val="Tabela-zawarto"/>
              <w:jc w:val="center"/>
              <w:rPr>
                <w:lang w:val="en-US"/>
              </w:rPr>
            </w:pPr>
          </w:p>
        </w:tc>
        <w:tc>
          <w:tcPr>
            <w:tcW w:w="3519" w:type="dxa"/>
            <w:vAlign w:val="center"/>
          </w:tcPr>
          <w:p w:rsidR="002B7A14" w:rsidRPr="000E1730" w:rsidRDefault="002B7A14" w:rsidP="00830B56">
            <w:pPr>
              <w:pStyle w:val="Tabela-zawarto"/>
              <w:rPr>
                <w:lang w:val="en-US"/>
              </w:rPr>
            </w:pPr>
            <w:r w:rsidRPr="000E1730">
              <w:rPr>
                <w:lang w:val="en-US"/>
              </w:rPr>
              <w:t xml:space="preserve"> </w:t>
            </w:r>
            <w:r>
              <w:rPr>
                <w:lang w:val="en-US"/>
              </w:rPr>
              <w:t xml:space="preserve">-   -   </w:t>
            </w:r>
            <w:r w:rsidRPr="000E1730">
              <w:rPr>
                <w:lang w:val="en-US"/>
              </w:rPr>
              <w:t>ReceiverIdentifier</w:t>
            </w:r>
          </w:p>
        </w:tc>
        <w:tc>
          <w:tcPr>
            <w:tcW w:w="2607" w:type="dxa"/>
          </w:tcPr>
          <w:p w:rsidR="002B7A14" w:rsidRPr="000E1730" w:rsidRDefault="002B7A14" w:rsidP="00830B56">
            <w:pPr>
              <w:pStyle w:val="Tabela-zawarto"/>
            </w:pPr>
            <w:r w:rsidRPr="000E1730">
              <w:t>Identyfikator odbiorcy komunikatu</w:t>
            </w:r>
          </w:p>
        </w:tc>
        <w:tc>
          <w:tcPr>
            <w:tcW w:w="772" w:type="dxa"/>
            <w:vAlign w:val="center"/>
          </w:tcPr>
          <w:p w:rsidR="002B7A14" w:rsidRPr="000E1730" w:rsidRDefault="002B7A14" w:rsidP="00830B56">
            <w:pPr>
              <w:pStyle w:val="Tabela-zawarto"/>
              <w:jc w:val="center"/>
              <w:rPr>
                <w:lang w:val="en-US"/>
              </w:rPr>
            </w:pPr>
            <w:r w:rsidRPr="000E1730">
              <w:rPr>
                <w:lang w:val="en-US"/>
              </w:rPr>
              <w:t>x</w:t>
            </w:r>
          </w:p>
        </w:tc>
        <w:tc>
          <w:tcPr>
            <w:tcW w:w="567" w:type="dxa"/>
            <w:vAlign w:val="center"/>
          </w:tcPr>
          <w:p w:rsidR="002B7A14" w:rsidRPr="000E1730" w:rsidRDefault="002B7A14" w:rsidP="00830B56">
            <w:pPr>
              <w:pStyle w:val="Tabela-zawarto"/>
              <w:jc w:val="center"/>
              <w:rPr>
                <w:lang w:val="en-US"/>
              </w:rPr>
            </w:pPr>
            <w:r w:rsidRPr="000E1730">
              <w:rPr>
                <w:lang w:val="en-US"/>
              </w:rPr>
              <w:t>x</w:t>
            </w:r>
          </w:p>
        </w:tc>
        <w:tc>
          <w:tcPr>
            <w:tcW w:w="567" w:type="dxa"/>
            <w:vAlign w:val="center"/>
          </w:tcPr>
          <w:p w:rsidR="002B7A14" w:rsidRPr="000E1730" w:rsidRDefault="002B7A14" w:rsidP="00830B56">
            <w:pPr>
              <w:pStyle w:val="Tabela-zawarto"/>
              <w:jc w:val="center"/>
              <w:rPr>
                <w:lang w:val="en-US"/>
              </w:rPr>
            </w:pPr>
            <w:r w:rsidRPr="000E1730">
              <w:rPr>
                <w:lang w:val="en-US"/>
              </w:rPr>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Pr>
          <w:p w:rsidR="002B7A14" w:rsidRPr="000E1730" w:rsidRDefault="002B7A14" w:rsidP="00830B56">
            <w:pPr>
              <w:pStyle w:val="Tabela-zawarto"/>
              <w:jc w:val="center"/>
              <w:rPr>
                <w:lang w:val="en-US"/>
              </w:rPr>
            </w:pPr>
            <w:r w:rsidRPr="000E1730">
              <w:rPr>
                <w:lang w:val="en-US"/>
              </w:rPr>
              <w:t>“</w:t>
            </w:r>
            <w:r w:rsidRPr="00A24ED2">
              <w:rPr>
                <w:highlight w:val="cyan"/>
                <w:lang w:val="en-US"/>
              </w:rPr>
              <w:t>XXXX</w:t>
            </w:r>
            <w:r w:rsidRPr="000E1730">
              <w:rPr>
                <w:lang w:val="en-US"/>
              </w:rPr>
              <w:t>”</w:t>
            </w:r>
          </w:p>
        </w:tc>
      </w:tr>
      <w:tr w:rsidR="002B7A14" w:rsidRPr="000E1730" w:rsidTr="00ED173E">
        <w:trPr>
          <w:jc w:val="center"/>
        </w:trPr>
        <w:tc>
          <w:tcPr>
            <w:tcW w:w="567" w:type="dxa"/>
            <w:vAlign w:val="center"/>
          </w:tcPr>
          <w:p w:rsidR="002B7A14" w:rsidRPr="000E1730" w:rsidRDefault="002B7A14" w:rsidP="00830B56">
            <w:pPr>
              <w:pStyle w:val="Tabela-zawarto"/>
              <w:jc w:val="center"/>
              <w:rPr>
                <w:lang w:val="en-US"/>
              </w:rPr>
            </w:pPr>
            <w:r w:rsidRPr="000E1730">
              <w:rPr>
                <w:lang w:val="en-US"/>
              </w:rPr>
              <w:t>A-14</w:t>
            </w:r>
          </w:p>
        </w:tc>
        <w:tc>
          <w:tcPr>
            <w:tcW w:w="3519" w:type="dxa"/>
            <w:shd w:val="clear" w:color="auto" w:fill="00FFFF"/>
            <w:vAlign w:val="center"/>
          </w:tcPr>
          <w:p w:rsidR="002B7A14" w:rsidRPr="000E1730" w:rsidRDefault="002B7A14" w:rsidP="00830B56">
            <w:pPr>
              <w:pStyle w:val="Tabelanagwek1"/>
              <w:jc w:val="left"/>
              <w:rPr>
                <w:b w:val="0"/>
                <w:i w:val="0"/>
                <w:sz w:val="16"/>
                <w:lang w:val="en-US"/>
              </w:rPr>
            </w:pPr>
            <w:r w:rsidRPr="00033EFB">
              <w:rPr>
                <w:b w:val="0"/>
                <w:i w:val="0"/>
                <w:lang w:val="en-US"/>
              </w:rPr>
              <w:t xml:space="preserve">-   </w:t>
            </w:r>
            <w:r w:rsidRPr="000E1730">
              <w:rPr>
                <w:b w:val="0"/>
                <w:i w:val="0"/>
                <w:sz w:val="16"/>
                <w:lang w:val="en-US"/>
              </w:rPr>
              <w:t>DocumentStatus</w:t>
            </w:r>
            <w:r w:rsidRPr="000E1730">
              <w:rPr>
                <w:b w:val="0"/>
                <w:i w:val="0"/>
                <w:sz w:val="16"/>
                <w:lang w:val="en-US"/>
              </w:rPr>
              <w:tab/>
            </w:r>
            <w:r>
              <w:rPr>
                <w:b w:val="0"/>
                <w:i w:val="0"/>
                <w:sz w:val="16"/>
                <w:lang w:val="en-US"/>
              </w:rPr>
              <w:t xml:space="preserve">      </w:t>
            </w:r>
            <w:r w:rsidRPr="000E1730">
              <w:rPr>
                <w:i w:val="0"/>
                <w:sz w:val="16"/>
                <w:lang w:val="en-US"/>
              </w:rPr>
              <w:t>OR</w:t>
            </w:r>
          </w:p>
        </w:tc>
        <w:tc>
          <w:tcPr>
            <w:tcW w:w="2607" w:type="dxa"/>
          </w:tcPr>
          <w:p w:rsidR="002B7A14" w:rsidRPr="000E1730" w:rsidRDefault="002B7A14" w:rsidP="00830B56">
            <w:pPr>
              <w:pStyle w:val="Tabela-zawarto"/>
            </w:pPr>
            <w:r w:rsidRPr="000E1730">
              <w:t>Status komunikatu - agregat występuje jeśli w wyniku kontroli składniowych i merytorycznych stwierdzono błędy lub uwagi podlegające raportowaniu do klienta</w:t>
            </w:r>
          </w:p>
        </w:tc>
        <w:tc>
          <w:tcPr>
            <w:tcW w:w="772" w:type="dxa"/>
            <w:vAlign w:val="center"/>
          </w:tcPr>
          <w:p w:rsidR="002B7A14" w:rsidRPr="000E1730" w:rsidRDefault="002B7A14" w:rsidP="00830B56">
            <w:pPr>
              <w:pStyle w:val="Tabela-zawarto"/>
              <w:jc w:val="center"/>
            </w:pPr>
            <w:r w:rsidRPr="000E1730">
              <w:t>x</w:t>
            </w:r>
          </w:p>
        </w:tc>
        <w:tc>
          <w:tcPr>
            <w:tcW w:w="567" w:type="dxa"/>
            <w:vAlign w:val="center"/>
          </w:tcPr>
          <w:p w:rsidR="002B7A14" w:rsidRPr="000E1730" w:rsidRDefault="002B7A14" w:rsidP="00830B56">
            <w:pPr>
              <w:pStyle w:val="Tabela-zawarto"/>
              <w:jc w:val="center"/>
            </w:pPr>
            <w:r w:rsidRPr="000E1730">
              <w:t>x</w:t>
            </w:r>
          </w:p>
        </w:tc>
        <w:tc>
          <w:tcPr>
            <w:tcW w:w="567" w:type="dxa"/>
            <w:vAlign w:val="center"/>
          </w:tcPr>
          <w:p w:rsidR="002B7A14" w:rsidRPr="000E1730" w:rsidRDefault="002B7A14" w:rsidP="00830B56">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FE263E">
            <w:pPr>
              <w:pStyle w:val="Tabela-zawarto"/>
              <w:jc w:val="center"/>
            </w:pPr>
            <w:r w:rsidRPr="000E1730">
              <w:t>Komponent uzupełniany zawsze</w:t>
            </w:r>
          </w:p>
          <w:p w:rsidR="002B7A14" w:rsidRPr="000E1730" w:rsidRDefault="002B7A14" w:rsidP="00FE263E">
            <w:pPr>
              <w:pStyle w:val="Tabela-zawarto"/>
              <w:jc w:val="center"/>
              <w:rPr>
                <w:i/>
              </w:rPr>
            </w:pPr>
            <w:r w:rsidRPr="000E1730">
              <w:rPr>
                <w:i/>
              </w:rPr>
              <w:t>Format komponentu w załączniku A</w:t>
            </w:r>
          </w:p>
        </w:tc>
      </w:tr>
      <w:tr w:rsidR="002B7A14" w:rsidRPr="000E1730" w:rsidTr="00ED173E">
        <w:trPr>
          <w:jc w:val="center"/>
        </w:trPr>
        <w:tc>
          <w:tcPr>
            <w:tcW w:w="567" w:type="dxa"/>
            <w:vAlign w:val="center"/>
          </w:tcPr>
          <w:p w:rsidR="002B7A14" w:rsidRPr="000E1730" w:rsidRDefault="002B7A14" w:rsidP="00830B56">
            <w:pPr>
              <w:pStyle w:val="Tabela-zawarto"/>
              <w:jc w:val="center"/>
            </w:pPr>
          </w:p>
        </w:tc>
        <w:tc>
          <w:tcPr>
            <w:tcW w:w="3519" w:type="dxa"/>
            <w:vAlign w:val="center"/>
          </w:tcPr>
          <w:p w:rsidR="002B7A14" w:rsidRPr="000E1730" w:rsidRDefault="002B7A14" w:rsidP="00830B56">
            <w:pPr>
              <w:pStyle w:val="Tabela-zawarto"/>
              <w:rPr>
                <w:b/>
              </w:rPr>
            </w:pPr>
            <w:r>
              <w:rPr>
                <w:lang w:val="en-US"/>
              </w:rPr>
              <w:t xml:space="preserve">-   -   </w:t>
            </w:r>
            <w:r w:rsidRPr="000E1730">
              <w:t>StatusCode</w:t>
            </w:r>
          </w:p>
        </w:tc>
        <w:tc>
          <w:tcPr>
            <w:tcW w:w="2607" w:type="dxa"/>
          </w:tcPr>
          <w:p w:rsidR="002B7A14" w:rsidRPr="000E1730" w:rsidRDefault="002B7A14" w:rsidP="00830B56">
            <w:pPr>
              <w:pStyle w:val="Tabela-zawarto"/>
            </w:pPr>
            <w:r w:rsidRPr="000E1730">
              <w:t>Kod statusu (np. błędu)</w:t>
            </w:r>
          </w:p>
        </w:tc>
        <w:tc>
          <w:tcPr>
            <w:tcW w:w="772" w:type="dxa"/>
            <w:vAlign w:val="center"/>
          </w:tcPr>
          <w:p w:rsidR="002B7A14" w:rsidRPr="000E1730" w:rsidRDefault="002B7A14" w:rsidP="00830B56">
            <w:pPr>
              <w:pStyle w:val="Tabela-zawarto"/>
              <w:jc w:val="center"/>
            </w:pPr>
            <w:r w:rsidRPr="000E1730">
              <w:t>x</w:t>
            </w:r>
          </w:p>
        </w:tc>
        <w:tc>
          <w:tcPr>
            <w:tcW w:w="567" w:type="dxa"/>
            <w:vAlign w:val="center"/>
          </w:tcPr>
          <w:p w:rsidR="002B7A14" w:rsidRPr="000E1730" w:rsidRDefault="002B7A14" w:rsidP="00830B56">
            <w:pPr>
              <w:pStyle w:val="Tabela-zawarto"/>
              <w:jc w:val="center"/>
            </w:pPr>
            <w:r w:rsidRPr="000E1730">
              <w:t>x</w:t>
            </w:r>
          </w:p>
        </w:tc>
        <w:tc>
          <w:tcPr>
            <w:tcW w:w="567" w:type="dxa"/>
            <w:vAlign w:val="center"/>
          </w:tcPr>
          <w:p w:rsidR="002B7A14" w:rsidRPr="000E1730" w:rsidRDefault="002B7A14" w:rsidP="00830B56">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1089" w:type="dxa"/>
          </w:tcPr>
          <w:p w:rsidR="002B7A14" w:rsidRPr="000E1730" w:rsidRDefault="002B7A14" w:rsidP="00830B56">
            <w:pPr>
              <w:pStyle w:val="Tabela-zawarto"/>
              <w:jc w:val="center"/>
              <w:rPr>
                <w:lang w:val="en-US"/>
              </w:rPr>
            </w:pPr>
            <w:r w:rsidRPr="000E1730">
              <w:rPr>
                <w:lang w:val="en-US"/>
              </w:rPr>
              <w:t>0 (dla powodzenia)</w:t>
            </w:r>
          </w:p>
        </w:tc>
        <w:tc>
          <w:tcPr>
            <w:tcW w:w="1319" w:type="dxa"/>
          </w:tcPr>
          <w:p w:rsidR="002B7A14" w:rsidRPr="000E1730" w:rsidRDefault="002B7A14" w:rsidP="00830B56">
            <w:pPr>
              <w:pStyle w:val="Tabela-zawarto"/>
              <w:jc w:val="center"/>
            </w:pPr>
            <w:r w:rsidRPr="000E1730">
              <w:t>0 (dla częściowego powodzenia: niektóre transakcje zostały odrzucone)</w:t>
            </w:r>
          </w:p>
        </w:tc>
        <w:tc>
          <w:tcPr>
            <w:tcW w:w="1245" w:type="dxa"/>
          </w:tcPr>
          <w:p w:rsidR="002B7A14" w:rsidRPr="000E1730" w:rsidRDefault="002B7A14" w:rsidP="00830B56">
            <w:pPr>
              <w:pStyle w:val="Tabela-zawarto"/>
              <w:jc w:val="center"/>
            </w:pPr>
            <w:r w:rsidRPr="000E1730">
              <w:t>Kod błędu (dla niepowodzenia, cały przelew został odrzucony)</w:t>
            </w:r>
          </w:p>
        </w:tc>
      </w:tr>
      <w:tr w:rsidR="002B7A14" w:rsidRPr="000E1730" w:rsidTr="00ED173E">
        <w:trPr>
          <w:jc w:val="center"/>
        </w:trPr>
        <w:tc>
          <w:tcPr>
            <w:tcW w:w="567" w:type="dxa"/>
            <w:vAlign w:val="center"/>
          </w:tcPr>
          <w:p w:rsidR="002B7A14" w:rsidRPr="000E1730" w:rsidRDefault="002B7A14" w:rsidP="00830B56">
            <w:pPr>
              <w:pStyle w:val="Tabela-zawarto"/>
              <w:jc w:val="center"/>
            </w:pPr>
          </w:p>
        </w:tc>
        <w:tc>
          <w:tcPr>
            <w:tcW w:w="3519" w:type="dxa"/>
            <w:vAlign w:val="center"/>
          </w:tcPr>
          <w:p w:rsidR="002B7A14" w:rsidRPr="000E1730" w:rsidRDefault="002B7A14" w:rsidP="00830B56">
            <w:pPr>
              <w:pStyle w:val="Tabela-zawarto"/>
              <w:rPr>
                <w:b/>
              </w:rPr>
            </w:pPr>
            <w:r>
              <w:rPr>
                <w:lang w:val="en-US"/>
              </w:rPr>
              <w:t xml:space="preserve">-   -   </w:t>
            </w:r>
            <w:r w:rsidRPr="000E1730">
              <w:t>Severity</w:t>
            </w:r>
          </w:p>
        </w:tc>
        <w:tc>
          <w:tcPr>
            <w:tcW w:w="2607" w:type="dxa"/>
          </w:tcPr>
          <w:p w:rsidR="002B7A14" w:rsidRPr="000E1730" w:rsidRDefault="002B7A14" w:rsidP="00830B56">
            <w:pPr>
              <w:pStyle w:val="Tabela-zawarto"/>
            </w:pPr>
            <w:r w:rsidRPr="000E1730">
              <w:t>Znaczenie kodu (ciężar błędu)</w:t>
            </w:r>
          </w:p>
        </w:tc>
        <w:tc>
          <w:tcPr>
            <w:tcW w:w="772" w:type="dxa"/>
            <w:vAlign w:val="center"/>
          </w:tcPr>
          <w:p w:rsidR="002B7A14" w:rsidRPr="000E1730" w:rsidRDefault="002B7A14" w:rsidP="00830B56">
            <w:pPr>
              <w:pStyle w:val="Tabela-zawarto"/>
              <w:jc w:val="center"/>
            </w:pPr>
            <w:r w:rsidRPr="000E1730">
              <w:t>x</w:t>
            </w:r>
          </w:p>
        </w:tc>
        <w:tc>
          <w:tcPr>
            <w:tcW w:w="567" w:type="dxa"/>
            <w:vAlign w:val="center"/>
          </w:tcPr>
          <w:p w:rsidR="002B7A14" w:rsidRPr="000E1730" w:rsidRDefault="002B7A14" w:rsidP="00830B56">
            <w:pPr>
              <w:pStyle w:val="Tabela-zawarto"/>
              <w:jc w:val="center"/>
            </w:pPr>
            <w:r w:rsidRPr="000E1730">
              <w:t>x</w:t>
            </w:r>
          </w:p>
        </w:tc>
        <w:tc>
          <w:tcPr>
            <w:tcW w:w="567" w:type="dxa"/>
            <w:vAlign w:val="center"/>
          </w:tcPr>
          <w:p w:rsidR="002B7A14" w:rsidRPr="000E1730" w:rsidRDefault="002B7A14" w:rsidP="00830B56">
            <w:pPr>
              <w:pStyle w:val="Tabela-zawarto"/>
              <w:jc w:val="center"/>
            </w:pPr>
            <w:r w:rsidRPr="000E1730">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1089" w:type="dxa"/>
          </w:tcPr>
          <w:p w:rsidR="002B7A14" w:rsidRPr="000E1730" w:rsidRDefault="002B7A14" w:rsidP="00830B56">
            <w:pPr>
              <w:pStyle w:val="Tabela-zawarto"/>
              <w:jc w:val="center"/>
              <w:rPr>
                <w:lang w:val="en-US"/>
              </w:rPr>
            </w:pPr>
            <w:r w:rsidRPr="000E1730">
              <w:rPr>
                <w:lang w:val="en-US"/>
              </w:rPr>
              <w:t>Info</w:t>
            </w:r>
          </w:p>
        </w:tc>
        <w:tc>
          <w:tcPr>
            <w:tcW w:w="1319" w:type="dxa"/>
          </w:tcPr>
          <w:p w:rsidR="002B7A14" w:rsidRPr="000E1730" w:rsidRDefault="002B7A14" w:rsidP="00830B56">
            <w:pPr>
              <w:pStyle w:val="Tabela-zawarto"/>
              <w:jc w:val="center"/>
              <w:rPr>
                <w:lang w:val="en-US"/>
              </w:rPr>
            </w:pPr>
            <w:r w:rsidRPr="000E1730">
              <w:rPr>
                <w:lang w:val="en-US"/>
              </w:rPr>
              <w:t>Warn</w:t>
            </w:r>
          </w:p>
        </w:tc>
        <w:tc>
          <w:tcPr>
            <w:tcW w:w="1245" w:type="dxa"/>
          </w:tcPr>
          <w:p w:rsidR="002B7A14" w:rsidRPr="000E1730" w:rsidRDefault="002B7A14" w:rsidP="00830B56">
            <w:pPr>
              <w:pStyle w:val="Tabela-zawarto"/>
              <w:jc w:val="center"/>
              <w:rPr>
                <w:lang w:val="en-US"/>
              </w:rPr>
            </w:pPr>
            <w:r w:rsidRPr="000E1730">
              <w:rPr>
                <w:lang w:val="en-US"/>
              </w:rPr>
              <w:t>Error</w:t>
            </w:r>
          </w:p>
        </w:tc>
      </w:tr>
      <w:tr w:rsidR="002B7A14" w:rsidRPr="000E1730" w:rsidTr="00ED173E">
        <w:trPr>
          <w:jc w:val="center"/>
        </w:trPr>
        <w:tc>
          <w:tcPr>
            <w:tcW w:w="567" w:type="dxa"/>
            <w:vAlign w:val="center"/>
          </w:tcPr>
          <w:p w:rsidR="002B7A14" w:rsidRPr="000E1730" w:rsidRDefault="002B7A14" w:rsidP="00830B56">
            <w:pPr>
              <w:pStyle w:val="Tabela-zawarto"/>
              <w:jc w:val="center"/>
              <w:rPr>
                <w:lang w:val="en-US"/>
              </w:rPr>
            </w:pPr>
          </w:p>
        </w:tc>
        <w:tc>
          <w:tcPr>
            <w:tcW w:w="3519" w:type="dxa"/>
            <w:vAlign w:val="center"/>
          </w:tcPr>
          <w:p w:rsidR="002B7A14" w:rsidRPr="000E1730" w:rsidRDefault="002B7A14" w:rsidP="00830B56">
            <w:pPr>
              <w:pStyle w:val="Tabela-zawarto"/>
              <w:rPr>
                <w:lang w:val="en-US"/>
              </w:rPr>
            </w:pPr>
            <w:r>
              <w:rPr>
                <w:lang w:val="en-US"/>
              </w:rPr>
              <w:t xml:space="preserve">-   -   </w:t>
            </w:r>
            <w:r w:rsidRPr="000E1730">
              <w:rPr>
                <w:lang w:val="en-US"/>
              </w:rPr>
              <w:t>StatusDescription</w:t>
            </w:r>
          </w:p>
        </w:tc>
        <w:tc>
          <w:tcPr>
            <w:tcW w:w="2607" w:type="dxa"/>
          </w:tcPr>
          <w:p w:rsidR="002B7A14" w:rsidRPr="000E1730" w:rsidRDefault="002B7A14" w:rsidP="00830B56">
            <w:pPr>
              <w:pStyle w:val="Tabela-zawarto"/>
            </w:pPr>
            <w:r w:rsidRPr="000E1730">
              <w:t>Opis statusu</w:t>
            </w:r>
          </w:p>
        </w:tc>
        <w:tc>
          <w:tcPr>
            <w:tcW w:w="772" w:type="dxa"/>
            <w:vAlign w:val="center"/>
          </w:tcPr>
          <w:p w:rsidR="002B7A14" w:rsidRPr="000E1730" w:rsidRDefault="002B7A14" w:rsidP="00830B56">
            <w:pPr>
              <w:pStyle w:val="Tabela-zawarto"/>
              <w:jc w:val="center"/>
              <w:rPr>
                <w:lang w:val="en-US"/>
              </w:rPr>
            </w:pPr>
            <w:r w:rsidRPr="000E1730">
              <w:rPr>
                <w:lang w:val="en-US"/>
              </w:rPr>
              <w:t>x</w:t>
            </w:r>
          </w:p>
        </w:tc>
        <w:tc>
          <w:tcPr>
            <w:tcW w:w="567" w:type="dxa"/>
            <w:vAlign w:val="center"/>
          </w:tcPr>
          <w:p w:rsidR="002B7A14" w:rsidRPr="000E1730" w:rsidRDefault="002B7A14" w:rsidP="00830B56">
            <w:pPr>
              <w:pStyle w:val="Tabela-zawarto"/>
              <w:jc w:val="center"/>
              <w:rPr>
                <w:lang w:val="en-US"/>
              </w:rPr>
            </w:pPr>
            <w:r w:rsidRPr="000E1730">
              <w:rPr>
                <w:lang w:val="en-US"/>
              </w:rPr>
              <w:t>x</w:t>
            </w:r>
          </w:p>
        </w:tc>
        <w:tc>
          <w:tcPr>
            <w:tcW w:w="567" w:type="dxa"/>
            <w:vAlign w:val="center"/>
          </w:tcPr>
          <w:p w:rsidR="002B7A14" w:rsidRPr="000E1730" w:rsidRDefault="002B7A14" w:rsidP="00830B56">
            <w:pPr>
              <w:pStyle w:val="Tabela-zawarto"/>
              <w:jc w:val="center"/>
              <w:rPr>
                <w:lang w:val="en-US"/>
              </w:rPr>
            </w:pPr>
            <w:r w:rsidRPr="000E1730">
              <w:rPr>
                <w:lang w:val="en-US"/>
              </w:rPr>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1089" w:type="dxa"/>
          </w:tcPr>
          <w:p w:rsidR="002B7A14" w:rsidRPr="000E1730" w:rsidRDefault="002B7A14" w:rsidP="00021E90">
            <w:pPr>
              <w:pStyle w:val="Tabela-zawarto"/>
              <w:jc w:val="center"/>
            </w:pPr>
            <w:r w:rsidRPr="000E1730">
              <w:t>Sukces. Przelew: opis RBE statusu</w:t>
            </w:r>
          </w:p>
        </w:tc>
        <w:tc>
          <w:tcPr>
            <w:tcW w:w="1319" w:type="dxa"/>
          </w:tcPr>
          <w:p w:rsidR="002B7A14" w:rsidRPr="000E1730" w:rsidRDefault="002B7A14" w:rsidP="00021E90">
            <w:pPr>
              <w:pStyle w:val="Tabela-zawarto"/>
              <w:jc w:val="center"/>
            </w:pPr>
            <w:r w:rsidRPr="000E1730">
              <w:t>Sukces częściowy. Przelew: opis RBE statusu</w:t>
            </w:r>
          </w:p>
        </w:tc>
        <w:tc>
          <w:tcPr>
            <w:tcW w:w="1245" w:type="dxa"/>
          </w:tcPr>
          <w:p w:rsidR="002B7A14" w:rsidRPr="000E1730" w:rsidRDefault="002B7A14" w:rsidP="00830B56">
            <w:pPr>
              <w:pStyle w:val="Tabela-zawarto"/>
              <w:jc w:val="center"/>
            </w:pPr>
            <w:r w:rsidRPr="000E1730">
              <w:t>Niepowodzenie. Opis błędu RBE</w:t>
            </w:r>
          </w:p>
        </w:tc>
      </w:tr>
      <w:tr w:rsidR="002B7A14" w:rsidRPr="000E1730" w:rsidTr="00ED173E">
        <w:trPr>
          <w:jc w:val="center"/>
        </w:trPr>
        <w:tc>
          <w:tcPr>
            <w:tcW w:w="567" w:type="dxa"/>
          </w:tcPr>
          <w:p w:rsidR="002B7A14" w:rsidRPr="000E1730" w:rsidRDefault="002B7A14" w:rsidP="00775CC5">
            <w:pPr>
              <w:pStyle w:val="Tabela-zawarto"/>
              <w:jc w:val="center"/>
            </w:pPr>
          </w:p>
        </w:tc>
        <w:tc>
          <w:tcPr>
            <w:tcW w:w="3519" w:type="dxa"/>
          </w:tcPr>
          <w:p w:rsidR="002B7A14" w:rsidRPr="000E1730" w:rsidRDefault="002B7A14" w:rsidP="00775CC5">
            <w:pPr>
              <w:pStyle w:val="Tabela-zawarto"/>
            </w:pPr>
            <w:r>
              <w:rPr>
                <w:lang w:val="en-US"/>
              </w:rPr>
              <w:t xml:space="preserve">-   </w:t>
            </w:r>
            <w:r w:rsidRPr="000E1730">
              <w:t>ResponseDetailsOmit</w:t>
            </w:r>
          </w:p>
        </w:tc>
        <w:tc>
          <w:tcPr>
            <w:tcW w:w="2607" w:type="dxa"/>
          </w:tcPr>
          <w:p w:rsidR="002B7A14" w:rsidRPr="000E1730" w:rsidRDefault="002B7A14" w:rsidP="00A7489B">
            <w:pPr>
              <w:pStyle w:val="Tabela-zawarto"/>
            </w:pPr>
            <w:r w:rsidRPr="000E1730">
              <w:t>Wskaźnik określający czy w odpowiedzi miały być przekazane szczegóły zlecenia (kopia zlecenia)</w:t>
            </w:r>
            <w:r w:rsidRPr="000E1730">
              <w:fldChar w:fldCharType="begin"/>
            </w:r>
            <w:r w:rsidRPr="000E1730">
              <w:instrText xml:space="preserve"> DOCVARIABLE ResponseOmitDetails \* MERGEFORMAT </w:instrText>
            </w:r>
            <w:r w:rsidRPr="000E1730">
              <w:fldChar w:fldCharType="end"/>
            </w:r>
          </w:p>
        </w:tc>
        <w:tc>
          <w:tcPr>
            <w:tcW w:w="772" w:type="dxa"/>
            <w:vAlign w:val="center"/>
          </w:tcPr>
          <w:p w:rsidR="002B7A14" w:rsidRPr="000E1730" w:rsidRDefault="002B7A14" w:rsidP="00A7489B">
            <w:pPr>
              <w:pStyle w:val="Tabela-zawarto"/>
              <w:jc w:val="center"/>
            </w:pPr>
            <w:r w:rsidRPr="000E1730">
              <w:t>x</w:t>
            </w:r>
          </w:p>
        </w:tc>
        <w:tc>
          <w:tcPr>
            <w:tcW w:w="567" w:type="dxa"/>
            <w:vAlign w:val="center"/>
          </w:tcPr>
          <w:p w:rsidR="002B7A14" w:rsidRPr="000E1730" w:rsidRDefault="002B7A14" w:rsidP="00775CC5">
            <w:pPr>
              <w:pStyle w:val="Tabela-zawarto"/>
              <w:jc w:val="center"/>
            </w:pPr>
            <w:r w:rsidRPr="000E1730">
              <w:t>x</w:t>
            </w:r>
          </w:p>
        </w:tc>
        <w:tc>
          <w:tcPr>
            <w:tcW w:w="567" w:type="dxa"/>
            <w:vAlign w:val="center"/>
          </w:tcPr>
          <w:p w:rsidR="002B7A14" w:rsidRPr="000E1730" w:rsidRDefault="002B7A14" w:rsidP="00775CC5">
            <w:pPr>
              <w:pStyle w:val="Tabela-zawarto"/>
              <w:jc w:val="center"/>
            </w:pPr>
            <w:r w:rsidRPr="000E1730">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Pr>
          <w:p w:rsidR="002B7A14" w:rsidRPr="000E1730" w:rsidRDefault="002B7A14" w:rsidP="00775CC5">
            <w:pPr>
              <w:pStyle w:val="Tabela-zawarto"/>
              <w:jc w:val="center"/>
            </w:pPr>
            <w:r w:rsidRPr="000E1730">
              <w:t>False/True (zgodne z tym co zostało wskazane w komunikacie PaymentAddRequest)</w:t>
            </w:r>
          </w:p>
        </w:tc>
      </w:tr>
      <w:tr w:rsidR="002B7A14" w:rsidRPr="000E1730" w:rsidTr="00ED173E">
        <w:trPr>
          <w:jc w:val="center"/>
        </w:trPr>
        <w:tc>
          <w:tcPr>
            <w:tcW w:w="567" w:type="dxa"/>
            <w:vAlign w:val="center"/>
          </w:tcPr>
          <w:p w:rsidR="002B7A14" w:rsidRPr="000E1730" w:rsidRDefault="002B7A14" w:rsidP="009E38C8">
            <w:pPr>
              <w:pStyle w:val="Tabela-zawarto"/>
              <w:jc w:val="center"/>
              <w:rPr>
                <w:lang w:val="en-US"/>
              </w:rPr>
            </w:pPr>
            <w:r w:rsidRPr="000E1730">
              <w:rPr>
                <w:lang w:val="en-US"/>
              </w:rPr>
              <w:t>B-13</w:t>
            </w:r>
          </w:p>
        </w:tc>
        <w:tc>
          <w:tcPr>
            <w:tcW w:w="3519" w:type="dxa"/>
            <w:shd w:val="clear" w:color="auto" w:fill="00FFFF"/>
            <w:vAlign w:val="center"/>
          </w:tcPr>
          <w:p w:rsidR="002B7A14" w:rsidRPr="000E1730" w:rsidRDefault="002B7A14" w:rsidP="009E38C8">
            <w:pPr>
              <w:pStyle w:val="Tabela-zawarto"/>
              <w:ind w:left="432" w:hanging="432"/>
              <w:rPr>
                <w:lang w:val="en-US"/>
              </w:rPr>
            </w:pPr>
            <w:r>
              <w:rPr>
                <w:lang w:val="en-US"/>
              </w:rPr>
              <w:t xml:space="preserve">-   </w:t>
            </w:r>
            <w:r w:rsidRPr="000E1730">
              <w:rPr>
                <w:lang w:val="en-US"/>
              </w:rPr>
              <w:t>PaymentDocument</w:t>
            </w:r>
            <w:r w:rsidRPr="000E1730">
              <w:rPr>
                <w:lang w:val="en-US"/>
              </w:rPr>
              <w:tab/>
            </w:r>
            <w:r w:rsidRPr="000E1730">
              <w:rPr>
                <w:b/>
                <w:lang w:val="en-US"/>
              </w:rPr>
              <w:t>OR</w:t>
            </w:r>
          </w:p>
        </w:tc>
        <w:tc>
          <w:tcPr>
            <w:tcW w:w="2607" w:type="dxa"/>
          </w:tcPr>
          <w:p w:rsidR="002B7A14" w:rsidRPr="000E1730" w:rsidRDefault="002B7A14" w:rsidP="009E38C8">
            <w:pPr>
              <w:pStyle w:val="Tabela-zawarto"/>
            </w:pPr>
            <w:r w:rsidRPr="000E1730">
              <w:t>Komponent zawierający dane przelewu (wielokrotnego)</w:t>
            </w:r>
          </w:p>
        </w:tc>
        <w:tc>
          <w:tcPr>
            <w:tcW w:w="772" w:type="dxa"/>
            <w:vAlign w:val="center"/>
          </w:tcPr>
          <w:p w:rsidR="002B7A14" w:rsidRPr="000E1730" w:rsidRDefault="002B7A14" w:rsidP="009E38C8">
            <w:pPr>
              <w:pStyle w:val="Tabela-zawarto"/>
              <w:jc w:val="center"/>
            </w:pPr>
            <w:r w:rsidRPr="000E1730">
              <w:t>x</w:t>
            </w:r>
          </w:p>
        </w:tc>
        <w:tc>
          <w:tcPr>
            <w:tcW w:w="567" w:type="dxa"/>
            <w:vAlign w:val="center"/>
          </w:tcPr>
          <w:p w:rsidR="002B7A14" w:rsidRPr="000E1730" w:rsidRDefault="002B7A14" w:rsidP="009E38C8">
            <w:pPr>
              <w:pStyle w:val="Tabela-zawarto"/>
              <w:jc w:val="center"/>
            </w:pPr>
            <w:r w:rsidRPr="000E1730">
              <w:t>x</w:t>
            </w:r>
          </w:p>
        </w:tc>
        <w:tc>
          <w:tcPr>
            <w:tcW w:w="567" w:type="dxa"/>
            <w:vAlign w:val="center"/>
          </w:tcPr>
          <w:p w:rsidR="002B7A14" w:rsidRPr="000E1730" w:rsidRDefault="002B7A14" w:rsidP="009E38C8">
            <w:pPr>
              <w:pStyle w:val="Tabela-zawarto"/>
              <w:jc w:val="center"/>
            </w:pPr>
            <w:r w:rsidRPr="000E1730">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Pr>
          <w:p w:rsidR="002B7A14" w:rsidRPr="000E1730" w:rsidRDefault="002B7A14" w:rsidP="00D57155">
            <w:pPr>
              <w:pStyle w:val="Tabela-zawarto"/>
              <w:jc w:val="center"/>
              <w:rPr>
                <w:b/>
              </w:rPr>
            </w:pPr>
            <w:r w:rsidRPr="000E1730">
              <w:rPr>
                <w:b/>
              </w:rPr>
              <w:t>Kopia zlecenia uzupełniona o dane z ZSK-C</w:t>
            </w:r>
          </w:p>
          <w:p w:rsidR="002B7A14" w:rsidRPr="000E1730" w:rsidRDefault="002B7A14" w:rsidP="00D57155">
            <w:pPr>
              <w:pStyle w:val="Tabela-zawarto"/>
              <w:jc w:val="center"/>
            </w:pPr>
            <w:r w:rsidRPr="000E1730">
              <w:t>Uzupełniane w przypadku gdy ResponseDetailsOmit = False lub brak flagi</w:t>
            </w:r>
          </w:p>
        </w:tc>
      </w:tr>
      <w:tr w:rsidR="002B7A14" w:rsidRPr="000E1730" w:rsidTr="00ED173E">
        <w:trPr>
          <w:jc w:val="center"/>
        </w:trPr>
        <w:tc>
          <w:tcPr>
            <w:tcW w:w="567" w:type="dxa"/>
            <w:vAlign w:val="center"/>
          </w:tcPr>
          <w:p w:rsidR="002B7A14" w:rsidRPr="000E1730" w:rsidRDefault="002B7A14" w:rsidP="009E38C8">
            <w:pPr>
              <w:pStyle w:val="Tabela-zawarto"/>
              <w:jc w:val="center"/>
              <w:rPr>
                <w:lang w:val="en-US"/>
              </w:rPr>
            </w:pPr>
            <w:r w:rsidRPr="000E1730">
              <w:rPr>
                <w:lang w:val="en-US"/>
              </w:rPr>
              <w:t>B-14</w:t>
            </w:r>
          </w:p>
        </w:tc>
        <w:tc>
          <w:tcPr>
            <w:tcW w:w="3519" w:type="dxa"/>
            <w:vAlign w:val="center"/>
          </w:tcPr>
          <w:p w:rsidR="002B7A14" w:rsidRPr="000E1730" w:rsidRDefault="002B7A14" w:rsidP="009E38C8">
            <w:pPr>
              <w:pStyle w:val="Tabela-zawarto"/>
              <w:ind w:left="432" w:hanging="432"/>
              <w:rPr>
                <w:lang w:val="en-US"/>
              </w:rPr>
            </w:pPr>
            <w:r>
              <w:rPr>
                <w:lang w:val="en-US"/>
              </w:rPr>
              <w:t xml:space="preserve">-   -   </w:t>
            </w:r>
            <w:r w:rsidRPr="000E1730">
              <w:rPr>
                <w:lang w:val="en-US"/>
              </w:rPr>
              <w:t>PaymentHeader</w:t>
            </w:r>
          </w:p>
        </w:tc>
        <w:tc>
          <w:tcPr>
            <w:tcW w:w="2607" w:type="dxa"/>
          </w:tcPr>
          <w:p w:rsidR="002B7A14" w:rsidRPr="000E1730" w:rsidRDefault="002B7A14" w:rsidP="009E38C8">
            <w:pPr>
              <w:pStyle w:val="Tabela-zawarto"/>
            </w:pPr>
            <w:r w:rsidRPr="000E1730">
              <w:t>Komponent zawierający dane nagłówkowe przelewu i dane płatnika (w tym obciążanego rachunku)</w:t>
            </w:r>
          </w:p>
        </w:tc>
        <w:tc>
          <w:tcPr>
            <w:tcW w:w="772" w:type="dxa"/>
            <w:vAlign w:val="center"/>
          </w:tcPr>
          <w:p w:rsidR="002B7A14" w:rsidRPr="000E1730" w:rsidRDefault="002B7A14" w:rsidP="009E38C8">
            <w:pPr>
              <w:pStyle w:val="Tabela-zawarto"/>
              <w:jc w:val="center"/>
            </w:pPr>
            <w:r w:rsidRPr="000E1730">
              <w:t>x</w:t>
            </w:r>
          </w:p>
        </w:tc>
        <w:tc>
          <w:tcPr>
            <w:tcW w:w="567" w:type="dxa"/>
            <w:vAlign w:val="center"/>
          </w:tcPr>
          <w:p w:rsidR="002B7A14" w:rsidRPr="000E1730" w:rsidRDefault="002B7A14" w:rsidP="009E38C8">
            <w:pPr>
              <w:pStyle w:val="Tabela-zawarto"/>
              <w:jc w:val="center"/>
            </w:pPr>
            <w:r w:rsidRPr="000E1730">
              <w:t>x</w:t>
            </w:r>
          </w:p>
        </w:tc>
        <w:tc>
          <w:tcPr>
            <w:tcW w:w="567" w:type="dxa"/>
            <w:vAlign w:val="center"/>
          </w:tcPr>
          <w:p w:rsidR="002B7A14" w:rsidRPr="000E1730" w:rsidRDefault="002B7A14" w:rsidP="009E38C8">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9E38C8">
            <w:pPr>
              <w:pStyle w:val="Tabela-zawarto"/>
              <w:jc w:val="center"/>
            </w:pPr>
          </w:p>
        </w:tc>
      </w:tr>
      <w:tr w:rsidR="002B7A14" w:rsidRPr="000E1730" w:rsidTr="00ED173E">
        <w:trPr>
          <w:jc w:val="center"/>
        </w:trPr>
        <w:tc>
          <w:tcPr>
            <w:tcW w:w="567" w:type="dxa"/>
            <w:vAlign w:val="center"/>
          </w:tcPr>
          <w:p w:rsidR="002B7A14" w:rsidRPr="000E1730" w:rsidRDefault="002B7A14" w:rsidP="009E38C8">
            <w:pPr>
              <w:pStyle w:val="Tabela-zawarto"/>
              <w:jc w:val="center"/>
            </w:pPr>
          </w:p>
        </w:tc>
        <w:tc>
          <w:tcPr>
            <w:tcW w:w="3519" w:type="dxa"/>
            <w:vAlign w:val="center"/>
          </w:tcPr>
          <w:p w:rsidR="002B7A14" w:rsidRPr="000E1730" w:rsidRDefault="002B7A14" w:rsidP="009E38C8">
            <w:pPr>
              <w:pStyle w:val="Tabela-zawarto"/>
              <w:ind w:left="432" w:hanging="432"/>
            </w:pPr>
            <w:r>
              <w:rPr>
                <w:lang w:val="en-US"/>
              </w:rPr>
              <w:t xml:space="preserve">-   -   -   </w:t>
            </w:r>
            <w:r w:rsidRPr="000E1730">
              <w:t>PaymentIdentifier</w:t>
            </w:r>
          </w:p>
        </w:tc>
        <w:tc>
          <w:tcPr>
            <w:tcW w:w="2607" w:type="dxa"/>
          </w:tcPr>
          <w:p w:rsidR="002B7A14" w:rsidRPr="000E1730" w:rsidRDefault="002B7A14" w:rsidP="009E38C8">
            <w:pPr>
              <w:pStyle w:val="Tabela-zawarto"/>
            </w:pPr>
            <w:r w:rsidRPr="000E1730">
              <w:t>Identyfikator przelewu nadany przez płatnika</w:t>
            </w:r>
          </w:p>
        </w:tc>
        <w:tc>
          <w:tcPr>
            <w:tcW w:w="772" w:type="dxa"/>
            <w:vAlign w:val="center"/>
          </w:tcPr>
          <w:p w:rsidR="002B7A14" w:rsidRPr="000E1730" w:rsidRDefault="002B7A14" w:rsidP="009E38C8">
            <w:pPr>
              <w:pStyle w:val="Tabela-zawarto"/>
              <w:jc w:val="center"/>
            </w:pPr>
            <w:r w:rsidRPr="000E1730">
              <w:t>x</w:t>
            </w:r>
          </w:p>
        </w:tc>
        <w:tc>
          <w:tcPr>
            <w:tcW w:w="567" w:type="dxa"/>
            <w:vAlign w:val="center"/>
          </w:tcPr>
          <w:p w:rsidR="002B7A14" w:rsidRPr="000E1730" w:rsidRDefault="002B7A14" w:rsidP="009E38C8">
            <w:pPr>
              <w:pStyle w:val="Tabela-zawarto"/>
              <w:jc w:val="center"/>
            </w:pPr>
            <w:r w:rsidRPr="000E1730">
              <w:t>x</w:t>
            </w:r>
          </w:p>
        </w:tc>
        <w:tc>
          <w:tcPr>
            <w:tcW w:w="567" w:type="dxa"/>
            <w:vAlign w:val="center"/>
          </w:tcPr>
          <w:p w:rsidR="002B7A14" w:rsidRPr="000E1730" w:rsidRDefault="002B7A14" w:rsidP="009E38C8">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9E38C8">
            <w:pPr>
              <w:pStyle w:val="Tabela-zawarto"/>
              <w:jc w:val="center"/>
            </w:pPr>
            <w:r w:rsidRPr="000E1730">
              <w:t xml:space="preserve">Identyfikator zlecenia nadany przez </w:t>
            </w:r>
            <w:r w:rsidRPr="00A24ED2">
              <w:rPr>
                <w:highlight w:val="cyan"/>
              </w:rPr>
              <w:t>XXXX</w:t>
            </w:r>
          </w:p>
        </w:tc>
      </w:tr>
      <w:tr w:rsidR="002B7A14" w:rsidRPr="000E1730" w:rsidTr="00ED173E">
        <w:trPr>
          <w:jc w:val="center"/>
        </w:trPr>
        <w:tc>
          <w:tcPr>
            <w:tcW w:w="567" w:type="dxa"/>
            <w:vAlign w:val="center"/>
          </w:tcPr>
          <w:p w:rsidR="002B7A14" w:rsidRPr="000E1730" w:rsidRDefault="002B7A14" w:rsidP="009E38C8">
            <w:pPr>
              <w:pStyle w:val="Tabela-zawarto"/>
              <w:jc w:val="center"/>
            </w:pPr>
          </w:p>
        </w:tc>
        <w:tc>
          <w:tcPr>
            <w:tcW w:w="3519" w:type="dxa"/>
            <w:vAlign w:val="center"/>
          </w:tcPr>
          <w:p w:rsidR="002B7A14" w:rsidRPr="000E1730" w:rsidRDefault="002B7A14" w:rsidP="009E38C8">
            <w:pPr>
              <w:pStyle w:val="Tabela-zawarto"/>
              <w:ind w:left="432" w:hanging="432"/>
            </w:pPr>
            <w:r>
              <w:rPr>
                <w:lang w:val="en-US"/>
              </w:rPr>
              <w:t xml:space="preserve">-   -   -   </w:t>
            </w:r>
            <w:r w:rsidRPr="000E1730">
              <w:t>BankServerPaymentIdentifier</w:t>
            </w:r>
          </w:p>
        </w:tc>
        <w:tc>
          <w:tcPr>
            <w:tcW w:w="2607" w:type="dxa"/>
          </w:tcPr>
          <w:p w:rsidR="002B7A14" w:rsidRPr="000E1730" w:rsidRDefault="002B7A14" w:rsidP="009E38C8">
            <w:pPr>
              <w:pStyle w:val="Tabela-zawarto"/>
            </w:pPr>
            <w:r w:rsidRPr="000E1730">
              <w:t>Identyfikator płatności nadawany przez Aplikację Biznesową Banku</w:t>
            </w:r>
          </w:p>
        </w:tc>
        <w:tc>
          <w:tcPr>
            <w:tcW w:w="772" w:type="dxa"/>
            <w:vAlign w:val="center"/>
          </w:tcPr>
          <w:p w:rsidR="002B7A14" w:rsidRPr="000E1730" w:rsidRDefault="002B7A14" w:rsidP="009E38C8">
            <w:pPr>
              <w:pStyle w:val="Tabela-zawarto"/>
              <w:jc w:val="center"/>
            </w:pPr>
            <w:r w:rsidRPr="000E1730">
              <w:t>x</w:t>
            </w:r>
          </w:p>
        </w:tc>
        <w:tc>
          <w:tcPr>
            <w:tcW w:w="567" w:type="dxa"/>
            <w:vAlign w:val="center"/>
          </w:tcPr>
          <w:p w:rsidR="002B7A14" w:rsidRPr="000E1730" w:rsidRDefault="002B7A14" w:rsidP="009E38C8">
            <w:pPr>
              <w:pStyle w:val="Tabela-zawarto"/>
              <w:jc w:val="center"/>
            </w:pPr>
            <w:r w:rsidRPr="000E1730">
              <w:t>x</w:t>
            </w:r>
          </w:p>
        </w:tc>
        <w:tc>
          <w:tcPr>
            <w:tcW w:w="567" w:type="dxa"/>
            <w:vAlign w:val="center"/>
          </w:tcPr>
          <w:p w:rsidR="002B7A14" w:rsidRPr="000E1730" w:rsidRDefault="002B7A14" w:rsidP="009E38C8">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9E38C8">
            <w:pPr>
              <w:pStyle w:val="Tabela-zawarto"/>
              <w:jc w:val="center"/>
            </w:pPr>
            <w:r w:rsidRPr="000E1730">
              <w:t>Identyfikator zlecenia nadany przez</w:t>
            </w:r>
            <w:r>
              <w:t xml:space="preserve"> Bank</w:t>
            </w:r>
          </w:p>
        </w:tc>
      </w:tr>
      <w:tr w:rsidR="002B7A14" w:rsidRPr="000E1730" w:rsidTr="00ED173E">
        <w:trPr>
          <w:jc w:val="center"/>
        </w:trPr>
        <w:tc>
          <w:tcPr>
            <w:tcW w:w="567" w:type="dxa"/>
            <w:vAlign w:val="center"/>
          </w:tcPr>
          <w:p w:rsidR="002B7A14" w:rsidRPr="000E1730" w:rsidRDefault="002B7A14" w:rsidP="009E38C8">
            <w:pPr>
              <w:pStyle w:val="Tabela-zawarto"/>
              <w:jc w:val="center"/>
            </w:pPr>
          </w:p>
        </w:tc>
        <w:tc>
          <w:tcPr>
            <w:tcW w:w="3519" w:type="dxa"/>
            <w:vAlign w:val="center"/>
          </w:tcPr>
          <w:p w:rsidR="002B7A14" w:rsidRPr="000E1730" w:rsidRDefault="002B7A14" w:rsidP="009E38C8">
            <w:pPr>
              <w:pStyle w:val="Tabela-zawarto"/>
              <w:ind w:left="432" w:hanging="432"/>
            </w:pPr>
            <w:r>
              <w:rPr>
                <w:lang w:val="en-US"/>
              </w:rPr>
              <w:t xml:space="preserve">-   -   -   </w:t>
            </w:r>
            <w:r w:rsidRPr="000E1730">
              <w:t>PmtCategory</w:t>
            </w:r>
          </w:p>
        </w:tc>
        <w:tc>
          <w:tcPr>
            <w:tcW w:w="2607" w:type="dxa"/>
          </w:tcPr>
          <w:p w:rsidR="002B7A14" w:rsidRPr="000E1730" w:rsidRDefault="002B7A14" w:rsidP="009E38C8">
            <w:pPr>
              <w:pStyle w:val="Tabela-zawarto"/>
            </w:pPr>
            <w:r w:rsidRPr="000E1730">
              <w:t>Typ przelewu: krajowy, zagraniczny, ZUS, US</w:t>
            </w:r>
            <w:r>
              <w:t>, SEPA, Czek</w:t>
            </w:r>
          </w:p>
        </w:tc>
        <w:tc>
          <w:tcPr>
            <w:tcW w:w="772" w:type="dxa"/>
            <w:vAlign w:val="center"/>
          </w:tcPr>
          <w:p w:rsidR="002B7A14" w:rsidRPr="000E1730" w:rsidRDefault="002B7A14" w:rsidP="009E38C8">
            <w:pPr>
              <w:pStyle w:val="Tabela-zawarto"/>
              <w:jc w:val="center"/>
            </w:pPr>
            <w:r w:rsidRPr="000E1730">
              <w:t>x</w:t>
            </w:r>
          </w:p>
        </w:tc>
        <w:tc>
          <w:tcPr>
            <w:tcW w:w="567" w:type="dxa"/>
            <w:vAlign w:val="center"/>
          </w:tcPr>
          <w:p w:rsidR="002B7A14" w:rsidRPr="000E1730" w:rsidRDefault="002B7A14" w:rsidP="009E38C8">
            <w:pPr>
              <w:pStyle w:val="Tabela-zawarto"/>
              <w:jc w:val="center"/>
            </w:pPr>
            <w:r w:rsidRPr="000E1730">
              <w:t>x</w:t>
            </w:r>
          </w:p>
        </w:tc>
        <w:tc>
          <w:tcPr>
            <w:tcW w:w="567" w:type="dxa"/>
            <w:vAlign w:val="center"/>
          </w:tcPr>
          <w:p w:rsidR="002B7A14" w:rsidRPr="000E1730" w:rsidRDefault="002B7A14" w:rsidP="009E38C8">
            <w:pPr>
              <w:pStyle w:val="Tabela-zawarto"/>
              <w:jc w:val="center"/>
            </w:pPr>
            <w:r w:rsidRPr="000E1730">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Pr>
          <w:p w:rsidR="002B7A14" w:rsidRPr="000E1730" w:rsidRDefault="002B7A14" w:rsidP="009E38C8">
            <w:pPr>
              <w:pStyle w:val="Tabela-zawarto"/>
              <w:jc w:val="center"/>
              <w:rPr>
                <w:lang w:val="en-US"/>
              </w:rPr>
            </w:pPr>
            <w:r>
              <w:t>Typ</w:t>
            </w:r>
            <w:r w:rsidRPr="000E1730">
              <w:t xml:space="preserve"> przelewu</w:t>
            </w:r>
          </w:p>
        </w:tc>
      </w:tr>
      <w:tr w:rsidR="002B7A14" w:rsidRPr="000E1730" w:rsidTr="00ED173E">
        <w:trPr>
          <w:jc w:val="center"/>
        </w:trPr>
        <w:tc>
          <w:tcPr>
            <w:tcW w:w="567" w:type="dxa"/>
            <w:tcBorders>
              <w:bottom w:val="dashed" w:sz="4" w:space="0" w:color="auto"/>
            </w:tcBorders>
            <w:vAlign w:val="center"/>
          </w:tcPr>
          <w:p w:rsidR="002B7A14" w:rsidRPr="000E1730" w:rsidRDefault="002B7A14" w:rsidP="009E38C8">
            <w:pPr>
              <w:pStyle w:val="Tabela-zawarto"/>
              <w:jc w:val="center"/>
              <w:rPr>
                <w:lang w:val="en-US"/>
              </w:rPr>
            </w:pPr>
          </w:p>
        </w:tc>
        <w:tc>
          <w:tcPr>
            <w:tcW w:w="3519" w:type="dxa"/>
            <w:tcBorders>
              <w:bottom w:val="dashed" w:sz="4" w:space="0" w:color="auto"/>
            </w:tcBorders>
            <w:shd w:val="clear" w:color="auto" w:fill="00FFFF"/>
            <w:vAlign w:val="center"/>
          </w:tcPr>
          <w:p w:rsidR="002B7A14" w:rsidRPr="000E1730" w:rsidRDefault="002B7A14" w:rsidP="009E38C8">
            <w:pPr>
              <w:pStyle w:val="Tabela-zawarto"/>
              <w:ind w:left="432" w:hanging="432"/>
              <w:rPr>
                <w:lang w:val="en-US"/>
              </w:rPr>
            </w:pPr>
            <w:r>
              <w:rPr>
                <w:lang w:val="en-US"/>
              </w:rPr>
              <w:t xml:space="preserve">-   -   -   </w:t>
            </w:r>
            <w:r w:rsidRPr="000E1730">
              <w:rPr>
                <w:lang w:val="en-US"/>
              </w:rPr>
              <w:t>ExecutionDateRequested</w:t>
            </w:r>
            <w:r w:rsidRPr="000E1730">
              <w:rPr>
                <w:lang w:val="en-US"/>
              </w:rPr>
              <w:tab/>
            </w:r>
            <w:r w:rsidRPr="000E1730">
              <w:rPr>
                <w:b/>
                <w:lang w:val="en-US"/>
              </w:rPr>
              <w:t>XOR</w:t>
            </w:r>
          </w:p>
        </w:tc>
        <w:tc>
          <w:tcPr>
            <w:tcW w:w="2607" w:type="dxa"/>
            <w:tcBorders>
              <w:bottom w:val="dashed" w:sz="4" w:space="0" w:color="auto"/>
            </w:tcBorders>
          </w:tcPr>
          <w:p w:rsidR="002B7A14" w:rsidRPr="000E1730" w:rsidRDefault="002B7A14" w:rsidP="009E38C8">
            <w:pPr>
              <w:pStyle w:val="Tabela-zawarto"/>
            </w:pPr>
            <w:r w:rsidRPr="000E1730">
              <w:t>Żądana data realizacji przelewu</w:t>
            </w:r>
          </w:p>
        </w:tc>
        <w:tc>
          <w:tcPr>
            <w:tcW w:w="772" w:type="dxa"/>
            <w:tcBorders>
              <w:bottom w:val="dashed" w:sz="4" w:space="0" w:color="auto"/>
            </w:tcBorders>
            <w:vAlign w:val="center"/>
          </w:tcPr>
          <w:p w:rsidR="002B7A14" w:rsidRPr="000E1730" w:rsidRDefault="002B7A14" w:rsidP="009E38C8">
            <w:pPr>
              <w:pStyle w:val="Tabela-zawarto"/>
              <w:jc w:val="center"/>
            </w:pPr>
            <w:r w:rsidRPr="000E1730">
              <w:t>x</w:t>
            </w:r>
          </w:p>
        </w:tc>
        <w:tc>
          <w:tcPr>
            <w:tcW w:w="567" w:type="dxa"/>
            <w:tcBorders>
              <w:bottom w:val="dashed" w:sz="4" w:space="0" w:color="auto"/>
            </w:tcBorders>
            <w:vAlign w:val="center"/>
          </w:tcPr>
          <w:p w:rsidR="002B7A14" w:rsidRPr="000E1730" w:rsidRDefault="002B7A14" w:rsidP="009E38C8">
            <w:pPr>
              <w:pStyle w:val="Tabela-zawarto"/>
              <w:jc w:val="center"/>
            </w:pPr>
            <w:r w:rsidRPr="000E1730">
              <w:t>x</w:t>
            </w:r>
          </w:p>
        </w:tc>
        <w:tc>
          <w:tcPr>
            <w:tcW w:w="567" w:type="dxa"/>
            <w:tcBorders>
              <w:bottom w:val="dashed" w:sz="4" w:space="0" w:color="auto"/>
            </w:tcBorders>
            <w:vAlign w:val="center"/>
          </w:tcPr>
          <w:p w:rsidR="002B7A14" w:rsidRPr="000E1730" w:rsidRDefault="002B7A14" w:rsidP="009E38C8">
            <w:pPr>
              <w:pStyle w:val="Tabela-zawarto"/>
              <w:jc w:val="center"/>
            </w:pPr>
            <w:r w:rsidRPr="000E1730">
              <w:t>x</w:t>
            </w:r>
          </w:p>
        </w:tc>
        <w:tc>
          <w:tcPr>
            <w:tcW w:w="426" w:type="dxa"/>
            <w:tcBorders>
              <w:bottom w:val="dashed" w:sz="4" w:space="0" w:color="auto"/>
            </w:tcBorders>
            <w:vAlign w:val="center"/>
          </w:tcPr>
          <w:p w:rsidR="002B7A14" w:rsidRPr="000E1730" w:rsidRDefault="002B7A14" w:rsidP="006B7D4A">
            <w:pPr>
              <w:pStyle w:val="Tabela-zawarto"/>
              <w:jc w:val="center"/>
              <w:rPr>
                <w:lang w:val="en-US"/>
              </w:rPr>
            </w:pPr>
            <w:r w:rsidRPr="000E1730">
              <w:rPr>
                <w:lang w:val="en-US"/>
              </w:rPr>
              <w:t>x</w:t>
            </w:r>
          </w:p>
        </w:tc>
        <w:tc>
          <w:tcPr>
            <w:tcW w:w="708" w:type="dxa"/>
            <w:tcBorders>
              <w:bottom w:val="dashed" w:sz="4" w:space="0" w:color="auto"/>
            </w:tcBorders>
            <w:vAlign w:val="center"/>
          </w:tcPr>
          <w:p w:rsidR="002B7A14" w:rsidRPr="000E1730" w:rsidRDefault="002B7A14" w:rsidP="006B7D4A">
            <w:pPr>
              <w:pStyle w:val="Tabela-zawarto"/>
              <w:jc w:val="center"/>
              <w:rPr>
                <w:lang w:val="en-US"/>
              </w:rPr>
            </w:pPr>
            <w:r w:rsidRPr="000E1730">
              <w:rPr>
                <w:lang w:val="en-US"/>
              </w:rPr>
              <w:t>x</w:t>
            </w:r>
          </w:p>
        </w:tc>
        <w:tc>
          <w:tcPr>
            <w:tcW w:w="567" w:type="dxa"/>
            <w:tcBorders>
              <w:bottom w:val="dashed" w:sz="4" w:space="0" w:color="auto"/>
            </w:tcBorders>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Borders>
              <w:bottom w:val="dashed" w:sz="4" w:space="0" w:color="auto"/>
            </w:tcBorders>
          </w:tcPr>
          <w:p w:rsidR="002B7A14" w:rsidRPr="000E1730" w:rsidRDefault="002B7A14" w:rsidP="009E38C8">
            <w:pPr>
              <w:pStyle w:val="Tabela-zawarto"/>
              <w:jc w:val="center"/>
              <w:rPr>
                <w:lang w:val="en-US"/>
              </w:rPr>
            </w:pPr>
            <w:r w:rsidRPr="000E1730">
              <w:rPr>
                <w:lang w:val="en-US"/>
              </w:rPr>
              <w:t xml:space="preserve">Data realizacji </w:t>
            </w:r>
          </w:p>
        </w:tc>
      </w:tr>
      <w:tr w:rsidR="002B7A14" w:rsidRPr="000E1730" w:rsidTr="00ED173E">
        <w:trPr>
          <w:jc w:val="center"/>
        </w:trPr>
        <w:tc>
          <w:tcPr>
            <w:tcW w:w="567" w:type="dxa"/>
            <w:tcBorders>
              <w:top w:val="dashed" w:sz="4" w:space="0" w:color="auto"/>
            </w:tcBorders>
            <w:vAlign w:val="center"/>
          </w:tcPr>
          <w:p w:rsidR="002B7A14" w:rsidRPr="000E1730" w:rsidRDefault="002B7A14" w:rsidP="009E38C8">
            <w:pPr>
              <w:pStyle w:val="Tabela-zawarto"/>
              <w:jc w:val="center"/>
              <w:rPr>
                <w:lang w:val="en-US"/>
              </w:rPr>
            </w:pPr>
          </w:p>
        </w:tc>
        <w:tc>
          <w:tcPr>
            <w:tcW w:w="3519" w:type="dxa"/>
            <w:tcBorders>
              <w:top w:val="dashed" w:sz="4" w:space="0" w:color="auto"/>
            </w:tcBorders>
            <w:shd w:val="clear" w:color="auto" w:fill="00FFFF"/>
            <w:vAlign w:val="center"/>
          </w:tcPr>
          <w:p w:rsidR="002B7A14" w:rsidRPr="00CE1856" w:rsidRDefault="002B7A14" w:rsidP="009E38C8">
            <w:pPr>
              <w:pStyle w:val="Tabela-zawarto"/>
              <w:ind w:left="432" w:hanging="432"/>
            </w:pPr>
            <w:r>
              <w:rPr>
                <w:lang w:val="en-US"/>
              </w:rPr>
              <w:t xml:space="preserve">-   -   -   </w:t>
            </w:r>
            <w:r w:rsidRPr="00CE1856">
              <w:t>DueDate</w:t>
            </w:r>
            <w:r w:rsidRPr="00CE1856">
              <w:tab/>
            </w:r>
            <w:r w:rsidRPr="00CE1856">
              <w:tab/>
            </w:r>
            <w:r w:rsidRPr="00CE1856">
              <w:tab/>
            </w:r>
            <w:r w:rsidRPr="00CE1856">
              <w:rPr>
                <w:b/>
              </w:rPr>
              <w:t>XOR</w:t>
            </w:r>
          </w:p>
        </w:tc>
        <w:tc>
          <w:tcPr>
            <w:tcW w:w="2607" w:type="dxa"/>
            <w:tcBorders>
              <w:top w:val="dashed" w:sz="4" w:space="0" w:color="auto"/>
            </w:tcBorders>
          </w:tcPr>
          <w:p w:rsidR="002B7A14" w:rsidRPr="000E1730" w:rsidRDefault="002B7A14" w:rsidP="009E38C8">
            <w:pPr>
              <w:pStyle w:val="Tabela-zawarto"/>
            </w:pPr>
            <w:r w:rsidRPr="000E1730">
              <w:t>Żądana data realizacji przelewu określana poprzez datę wymagalności środków przez beneficjenta</w:t>
            </w:r>
          </w:p>
        </w:tc>
        <w:tc>
          <w:tcPr>
            <w:tcW w:w="772" w:type="dxa"/>
            <w:tcBorders>
              <w:top w:val="dashed" w:sz="4" w:space="0" w:color="auto"/>
            </w:tcBorders>
            <w:vAlign w:val="center"/>
          </w:tcPr>
          <w:p w:rsidR="002B7A14" w:rsidRPr="000E1730" w:rsidRDefault="002B7A14" w:rsidP="009E38C8">
            <w:pPr>
              <w:pStyle w:val="Tabela-zawarto"/>
              <w:jc w:val="center"/>
            </w:pPr>
            <w:r w:rsidRPr="000E1730">
              <w:t>x</w:t>
            </w:r>
          </w:p>
        </w:tc>
        <w:tc>
          <w:tcPr>
            <w:tcW w:w="567" w:type="dxa"/>
            <w:tcBorders>
              <w:top w:val="dashed" w:sz="4" w:space="0" w:color="auto"/>
            </w:tcBorders>
            <w:vAlign w:val="center"/>
          </w:tcPr>
          <w:p w:rsidR="002B7A14" w:rsidRPr="000E1730" w:rsidRDefault="002B7A14" w:rsidP="009E38C8">
            <w:pPr>
              <w:pStyle w:val="Tabela-zawarto"/>
              <w:jc w:val="center"/>
            </w:pPr>
            <w:r w:rsidRPr="000E1730">
              <w:t>x</w:t>
            </w:r>
          </w:p>
        </w:tc>
        <w:tc>
          <w:tcPr>
            <w:tcW w:w="567" w:type="dxa"/>
            <w:tcBorders>
              <w:top w:val="dashed" w:sz="4" w:space="0" w:color="auto"/>
            </w:tcBorders>
            <w:vAlign w:val="center"/>
          </w:tcPr>
          <w:p w:rsidR="002B7A14" w:rsidRPr="000E1730" w:rsidRDefault="002B7A14" w:rsidP="009E38C8">
            <w:pPr>
              <w:pStyle w:val="Tabela-zawarto"/>
              <w:jc w:val="center"/>
            </w:pPr>
            <w:r w:rsidRPr="000E1730">
              <w:t>x</w:t>
            </w:r>
          </w:p>
        </w:tc>
        <w:tc>
          <w:tcPr>
            <w:tcW w:w="426" w:type="dxa"/>
            <w:tcBorders>
              <w:top w:val="dashed" w:sz="4" w:space="0" w:color="auto"/>
            </w:tcBorders>
            <w:vAlign w:val="center"/>
          </w:tcPr>
          <w:p w:rsidR="002B7A14" w:rsidRPr="000E1730" w:rsidRDefault="002B7A14" w:rsidP="006B7D4A">
            <w:pPr>
              <w:pStyle w:val="Tabela-zawarto"/>
              <w:jc w:val="center"/>
            </w:pPr>
            <w:r w:rsidRPr="000E1730">
              <w:t>x</w:t>
            </w:r>
          </w:p>
        </w:tc>
        <w:tc>
          <w:tcPr>
            <w:tcW w:w="708" w:type="dxa"/>
            <w:tcBorders>
              <w:top w:val="dashed" w:sz="4" w:space="0" w:color="auto"/>
            </w:tcBorders>
            <w:vAlign w:val="center"/>
          </w:tcPr>
          <w:p w:rsidR="002B7A14" w:rsidRPr="000E1730" w:rsidRDefault="002B7A14" w:rsidP="006B7D4A">
            <w:pPr>
              <w:pStyle w:val="Tabela-zawarto"/>
              <w:jc w:val="center"/>
            </w:pPr>
            <w:r w:rsidRPr="000E1730">
              <w:t>x</w:t>
            </w:r>
          </w:p>
        </w:tc>
        <w:tc>
          <w:tcPr>
            <w:tcW w:w="567" w:type="dxa"/>
            <w:tcBorders>
              <w:top w:val="dashed" w:sz="4" w:space="0" w:color="auto"/>
            </w:tcBorders>
            <w:vAlign w:val="center"/>
          </w:tcPr>
          <w:p w:rsidR="002B7A14" w:rsidRPr="000E1730" w:rsidRDefault="002B7A14" w:rsidP="006B7D4A">
            <w:pPr>
              <w:pStyle w:val="Tabela-zawarto"/>
              <w:jc w:val="center"/>
            </w:pPr>
            <w:r w:rsidRPr="000E1730">
              <w:t>x</w:t>
            </w:r>
          </w:p>
        </w:tc>
        <w:tc>
          <w:tcPr>
            <w:tcW w:w="3653" w:type="dxa"/>
            <w:gridSpan w:val="3"/>
            <w:tcBorders>
              <w:top w:val="dashed" w:sz="4" w:space="0" w:color="auto"/>
            </w:tcBorders>
          </w:tcPr>
          <w:p w:rsidR="002B7A14" w:rsidRPr="000E1730" w:rsidRDefault="002B7A14" w:rsidP="009E38C8">
            <w:pPr>
              <w:pStyle w:val="Tabela-zawarto"/>
              <w:jc w:val="center"/>
            </w:pPr>
          </w:p>
        </w:tc>
      </w:tr>
      <w:tr w:rsidR="002B7A14" w:rsidRPr="000E1730" w:rsidTr="00ED173E">
        <w:trPr>
          <w:jc w:val="center"/>
        </w:trPr>
        <w:tc>
          <w:tcPr>
            <w:tcW w:w="567" w:type="dxa"/>
            <w:vAlign w:val="center"/>
          </w:tcPr>
          <w:p w:rsidR="002B7A14" w:rsidRPr="000E1730" w:rsidRDefault="002B7A14" w:rsidP="009E38C8">
            <w:pPr>
              <w:pStyle w:val="Tabela-zawarto"/>
              <w:jc w:val="center"/>
            </w:pPr>
          </w:p>
        </w:tc>
        <w:tc>
          <w:tcPr>
            <w:tcW w:w="3519" w:type="dxa"/>
            <w:vAlign w:val="center"/>
          </w:tcPr>
          <w:p w:rsidR="002B7A14" w:rsidRPr="000E1730" w:rsidRDefault="002B7A14" w:rsidP="009E38C8">
            <w:pPr>
              <w:pStyle w:val="Tabela-zawarto"/>
              <w:ind w:left="432" w:hanging="432"/>
            </w:pPr>
            <w:r>
              <w:rPr>
                <w:lang w:val="en-US"/>
              </w:rPr>
              <w:t xml:space="preserve">-   -   -   </w:t>
            </w:r>
            <w:r w:rsidRPr="000E1730">
              <w:t>ImmediatePmt</w:t>
            </w:r>
          </w:p>
        </w:tc>
        <w:tc>
          <w:tcPr>
            <w:tcW w:w="2607" w:type="dxa"/>
          </w:tcPr>
          <w:p w:rsidR="002B7A14" w:rsidRPr="000E1730" w:rsidRDefault="002B7A14" w:rsidP="009E38C8">
            <w:pPr>
              <w:pStyle w:val="Tabela-zawarto"/>
            </w:pPr>
            <w:r w:rsidRPr="000E1730">
              <w:t>Wskaźnik pilności wykonania przelewu</w:t>
            </w:r>
          </w:p>
        </w:tc>
        <w:tc>
          <w:tcPr>
            <w:tcW w:w="772" w:type="dxa"/>
            <w:vAlign w:val="center"/>
          </w:tcPr>
          <w:p w:rsidR="002B7A14" w:rsidRPr="000E1730" w:rsidRDefault="002B7A14" w:rsidP="009E38C8">
            <w:pPr>
              <w:pStyle w:val="Tabela-zawarto"/>
              <w:jc w:val="center"/>
            </w:pPr>
            <w:r w:rsidRPr="000E1730">
              <w:t>x</w:t>
            </w:r>
          </w:p>
        </w:tc>
        <w:tc>
          <w:tcPr>
            <w:tcW w:w="567" w:type="dxa"/>
            <w:vAlign w:val="center"/>
          </w:tcPr>
          <w:p w:rsidR="002B7A14" w:rsidRPr="000E1730" w:rsidRDefault="002B7A14" w:rsidP="009E38C8">
            <w:pPr>
              <w:pStyle w:val="Tabela-zawarto"/>
              <w:jc w:val="center"/>
            </w:pPr>
            <w:r w:rsidRPr="000E1730">
              <w:t>x</w:t>
            </w:r>
          </w:p>
        </w:tc>
        <w:tc>
          <w:tcPr>
            <w:tcW w:w="567" w:type="dxa"/>
            <w:vAlign w:val="center"/>
          </w:tcPr>
          <w:p w:rsidR="002B7A14" w:rsidRPr="000E1730" w:rsidRDefault="002B7A14" w:rsidP="009E38C8">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9E38C8">
            <w:pPr>
              <w:pStyle w:val="Tabela-zawarto"/>
              <w:jc w:val="center"/>
            </w:pPr>
            <w:r w:rsidRPr="000E1730">
              <w:t>Priorytet (False/True)</w:t>
            </w:r>
          </w:p>
        </w:tc>
      </w:tr>
      <w:tr w:rsidR="002B7A14" w:rsidRPr="000E1730" w:rsidTr="00ED173E">
        <w:trPr>
          <w:jc w:val="center"/>
        </w:trPr>
        <w:tc>
          <w:tcPr>
            <w:tcW w:w="567" w:type="dxa"/>
            <w:vAlign w:val="center"/>
          </w:tcPr>
          <w:p w:rsidR="002B7A14" w:rsidRPr="000E1730" w:rsidRDefault="002B7A14" w:rsidP="009E38C8">
            <w:pPr>
              <w:pStyle w:val="Tabela-zawarto"/>
              <w:jc w:val="center"/>
              <w:rPr>
                <w:lang w:val="en-US"/>
              </w:rPr>
            </w:pPr>
            <w:r w:rsidRPr="000E1730">
              <w:rPr>
                <w:lang w:val="en-US"/>
              </w:rPr>
              <w:t>A-17</w:t>
            </w:r>
          </w:p>
        </w:tc>
        <w:tc>
          <w:tcPr>
            <w:tcW w:w="3519" w:type="dxa"/>
            <w:vAlign w:val="center"/>
          </w:tcPr>
          <w:p w:rsidR="002B7A14" w:rsidRPr="000E1730" w:rsidRDefault="002B7A14" w:rsidP="009E38C8">
            <w:pPr>
              <w:pStyle w:val="Tabela-zawarto"/>
              <w:rPr>
                <w:lang w:val="en-US"/>
              </w:rPr>
            </w:pPr>
            <w:r>
              <w:rPr>
                <w:lang w:val="en-US"/>
              </w:rPr>
              <w:t xml:space="preserve">-   -   -   </w:t>
            </w:r>
            <w:r w:rsidRPr="000E1730">
              <w:rPr>
                <w:lang w:val="en-US"/>
              </w:rPr>
              <w:t>PayorParty</w:t>
            </w:r>
          </w:p>
        </w:tc>
        <w:tc>
          <w:tcPr>
            <w:tcW w:w="2607" w:type="dxa"/>
          </w:tcPr>
          <w:p w:rsidR="002B7A14" w:rsidRPr="000E1730" w:rsidRDefault="002B7A14" w:rsidP="009E38C8">
            <w:pPr>
              <w:pStyle w:val="Tabela-zawarto"/>
            </w:pPr>
            <w:r w:rsidRPr="000E1730">
              <w:t>Informacje o płatniku</w:t>
            </w:r>
          </w:p>
        </w:tc>
        <w:tc>
          <w:tcPr>
            <w:tcW w:w="772" w:type="dxa"/>
            <w:vAlign w:val="center"/>
          </w:tcPr>
          <w:p w:rsidR="002B7A14" w:rsidRPr="000E1730" w:rsidRDefault="002B7A14" w:rsidP="009E38C8">
            <w:pPr>
              <w:pStyle w:val="Tabela-zawarto"/>
              <w:jc w:val="center"/>
            </w:pPr>
            <w:r w:rsidRPr="000E1730">
              <w:t>x</w:t>
            </w:r>
          </w:p>
        </w:tc>
        <w:tc>
          <w:tcPr>
            <w:tcW w:w="567" w:type="dxa"/>
            <w:vAlign w:val="center"/>
          </w:tcPr>
          <w:p w:rsidR="002B7A14" w:rsidRPr="000E1730" w:rsidRDefault="002B7A14" w:rsidP="009E38C8">
            <w:pPr>
              <w:pStyle w:val="Tabela-zawarto"/>
              <w:jc w:val="center"/>
            </w:pPr>
            <w:r w:rsidRPr="000E1730">
              <w:t>x</w:t>
            </w:r>
          </w:p>
        </w:tc>
        <w:tc>
          <w:tcPr>
            <w:tcW w:w="567" w:type="dxa"/>
            <w:vAlign w:val="center"/>
          </w:tcPr>
          <w:p w:rsidR="002B7A14" w:rsidRPr="000E1730" w:rsidRDefault="002B7A14" w:rsidP="009E38C8">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9E38C8">
            <w:pPr>
              <w:pStyle w:val="Tabela-zawarto"/>
              <w:jc w:val="center"/>
            </w:pPr>
          </w:p>
        </w:tc>
      </w:tr>
      <w:tr w:rsidR="002B7A14" w:rsidRPr="000E1730" w:rsidTr="00ED173E">
        <w:trPr>
          <w:jc w:val="center"/>
        </w:trPr>
        <w:tc>
          <w:tcPr>
            <w:tcW w:w="567" w:type="dxa"/>
            <w:vAlign w:val="center"/>
          </w:tcPr>
          <w:p w:rsidR="002B7A14" w:rsidRPr="000E1730" w:rsidRDefault="002B7A14" w:rsidP="009E38C8">
            <w:pPr>
              <w:pStyle w:val="Tabela-zawarto"/>
              <w:jc w:val="center"/>
            </w:pPr>
          </w:p>
        </w:tc>
        <w:tc>
          <w:tcPr>
            <w:tcW w:w="3519" w:type="dxa"/>
            <w:vAlign w:val="center"/>
          </w:tcPr>
          <w:p w:rsidR="002B7A14" w:rsidRPr="000E1730" w:rsidRDefault="002B7A14" w:rsidP="009E38C8">
            <w:pPr>
              <w:pStyle w:val="Tabela-zawarto"/>
            </w:pPr>
            <w:r>
              <w:rPr>
                <w:lang w:val="en-US"/>
              </w:rPr>
              <w:t xml:space="preserve">-   -   -   -   </w:t>
            </w:r>
            <w:r w:rsidRPr="000E1730">
              <w:t>Identifier</w:t>
            </w:r>
          </w:p>
        </w:tc>
        <w:tc>
          <w:tcPr>
            <w:tcW w:w="2607" w:type="dxa"/>
          </w:tcPr>
          <w:p w:rsidR="002B7A14" w:rsidRPr="000E1730" w:rsidRDefault="002B7A14" w:rsidP="009E38C8">
            <w:pPr>
              <w:pStyle w:val="Tabela-zawarto"/>
            </w:pPr>
            <w:r w:rsidRPr="000E1730">
              <w:t>Identyfikator płatnika</w:t>
            </w:r>
          </w:p>
        </w:tc>
        <w:tc>
          <w:tcPr>
            <w:tcW w:w="772" w:type="dxa"/>
            <w:vAlign w:val="center"/>
          </w:tcPr>
          <w:p w:rsidR="002B7A14" w:rsidRPr="000E1730" w:rsidRDefault="002B7A14" w:rsidP="009E38C8">
            <w:pPr>
              <w:pStyle w:val="Tabela-zawarto"/>
              <w:jc w:val="center"/>
            </w:pPr>
          </w:p>
        </w:tc>
        <w:tc>
          <w:tcPr>
            <w:tcW w:w="567" w:type="dxa"/>
            <w:vAlign w:val="center"/>
          </w:tcPr>
          <w:p w:rsidR="002B7A14" w:rsidRPr="000E1730" w:rsidRDefault="002B7A14" w:rsidP="009E38C8">
            <w:pPr>
              <w:pStyle w:val="Tabela-zawarto"/>
              <w:jc w:val="center"/>
            </w:pPr>
          </w:p>
        </w:tc>
        <w:tc>
          <w:tcPr>
            <w:tcW w:w="567" w:type="dxa"/>
            <w:vAlign w:val="center"/>
          </w:tcPr>
          <w:p w:rsidR="002B7A14" w:rsidRPr="000E1730" w:rsidRDefault="002B7A14" w:rsidP="009E38C8">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9E38C8">
            <w:pPr>
              <w:pStyle w:val="Tabela-zawarto"/>
              <w:jc w:val="center"/>
            </w:pPr>
          </w:p>
        </w:tc>
      </w:tr>
      <w:tr w:rsidR="002B7A14" w:rsidRPr="000E1730" w:rsidTr="00ED173E">
        <w:trPr>
          <w:jc w:val="center"/>
        </w:trPr>
        <w:tc>
          <w:tcPr>
            <w:tcW w:w="567" w:type="dxa"/>
            <w:vAlign w:val="center"/>
          </w:tcPr>
          <w:p w:rsidR="002B7A14" w:rsidRPr="000E1730" w:rsidRDefault="002B7A14" w:rsidP="009E38C8">
            <w:pPr>
              <w:pStyle w:val="Tabela-zawarto"/>
              <w:jc w:val="center"/>
            </w:pPr>
          </w:p>
        </w:tc>
        <w:tc>
          <w:tcPr>
            <w:tcW w:w="3519" w:type="dxa"/>
            <w:vAlign w:val="center"/>
          </w:tcPr>
          <w:p w:rsidR="002B7A14" w:rsidRPr="000E1730" w:rsidRDefault="002B7A14" w:rsidP="009E38C8">
            <w:pPr>
              <w:pStyle w:val="Tabela-zawarto"/>
            </w:pPr>
            <w:r>
              <w:rPr>
                <w:lang w:val="en-US"/>
              </w:rPr>
              <w:t xml:space="preserve">-   -   -   -   </w:t>
            </w:r>
            <w:r w:rsidRPr="000E1730">
              <w:t>Name</w:t>
            </w:r>
          </w:p>
        </w:tc>
        <w:tc>
          <w:tcPr>
            <w:tcW w:w="2607" w:type="dxa"/>
          </w:tcPr>
          <w:p w:rsidR="002B7A14" w:rsidRPr="000E1730" w:rsidRDefault="002B7A14" w:rsidP="009E38C8">
            <w:pPr>
              <w:pStyle w:val="Tabela-zawarto"/>
            </w:pPr>
            <w:r w:rsidRPr="000E1730">
              <w:t>Nazwa płatnika</w:t>
            </w:r>
          </w:p>
        </w:tc>
        <w:tc>
          <w:tcPr>
            <w:tcW w:w="772" w:type="dxa"/>
            <w:vAlign w:val="center"/>
          </w:tcPr>
          <w:p w:rsidR="002B7A14" w:rsidRPr="000E1730" w:rsidRDefault="002B7A14" w:rsidP="009E38C8">
            <w:pPr>
              <w:pStyle w:val="Tabela-zawarto"/>
              <w:jc w:val="center"/>
            </w:pPr>
            <w:r w:rsidRPr="000E1730">
              <w:t>x</w:t>
            </w:r>
          </w:p>
        </w:tc>
        <w:tc>
          <w:tcPr>
            <w:tcW w:w="567" w:type="dxa"/>
            <w:vAlign w:val="center"/>
          </w:tcPr>
          <w:p w:rsidR="002B7A14" w:rsidRPr="000E1730" w:rsidRDefault="002B7A14" w:rsidP="009E38C8">
            <w:pPr>
              <w:pStyle w:val="Tabela-zawarto"/>
              <w:jc w:val="center"/>
            </w:pPr>
            <w:r w:rsidRPr="000E1730">
              <w:t>x</w:t>
            </w:r>
          </w:p>
        </w:tc>
        <w:tc>
          <w:tcPr>
            <w:tcW w:w="567" w:type="dxa"/>
            <w:vAlign w:val="center"/>
          </w:tcPr>
          <w:p w:rsidR="002B7A14" w:rsidRPr="000E1730" w:rsidRDefault="002B7A14" w:rsidP="009E38C8">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033EFB">
            <w:pPr>
              <w:pStyle w:val="Tabela-zawarto"/>
              <w:jc w:val="center"/>
            </w:pPr>
            <w:r w:rsidRPr="000E1730">
              <w:t xml:space="preserve">Pełna nazwa </w:t>
            </w:r>
            <w:r w:rsidRPr="00790CE4">
              <w:t xml:space="preserve">płatnika </w:t>
            </w:r>
          </w:p>
        </w:tc>
      </w:tr>
      <w:tr w:rsidR="002B7A14" w:rsidRPr="000E1730" w:rsidTr="00ED173E">
        <w:trPr>
          <w:jc w:val="center"/>
        </w:trPr>
        <w:tc>
          <w:tcPr>
            <w:tcW w:w="567" w:type="dxa"/>
            <w:vAlign w:val="center"/>
          </w:tcPr>
          <w:p w:rsidR="002B7A14" w:rsidRPr="000E1730" w:rsidRDefault="002B7A14" w:rsidP="009E38C8">
            <w:pPr>
              <w:pStyle w:val="Tabela-zawarto"/>
              <w:jc w:val="center"/>
            </w:pPr>
          </w:p>
        </w:tc>
        <w:tc>
          <w:tcPr>
            <w:tcW w:w="3519" w:type="dxa"/>
            <w:vAlign w:val="center"/>
          </w:tcPr>
          <w:p w:rsidR="002B7A14" w:rsidRPr="000E1730" w:rsidRDefault="002B7A14" w:rsidP="009E38C8">
            <w:pPr>
              <w:pStyle w:val="Tabela-zawarto"/>
            </w:pPr>
            <w:r>
              <w:rPr>
                <w:lang w:val="en-US"/>
              </w:rPr>
              <w:t xml:space="preserve">-   -   -   -   </w:t>
            </w:r>
            <w:r w:rsidRPr="000E1730">
              <w:t>AdditionalName</w:t>
            </w:r>
          </w:p>
        </w:tc>
        <w:tc>
          <w:tcPr>
            <w:tcW w:w="2607" w:type="dxa"/>
          </w:tcPr>
          <w:p w:rsidR="002B7A14" w:rsidRPr="000E1730" w:rsidRDefault="002B7A14" w:rsidP="009E38C8">
            <w:pPr>
              <w:pStyle w:val="Tabela-zawarto"/>
            </w:pPr>
            <w:r w:rsidRPr="000E1730">
              <w:t>Dodatkowa nazwa płatnika</w:t>
            </w:r>
          </w:p>
        </w:tc>
        <w:tc>
          <w:tcPr>
            <w:tcW w:w="772" w:type="dxa"/>
            <w:vAlign w:val="center"/>
          </w:tcPr>
          <w:p w:rsidR="002B7A14" w:rsidRPr="000E1730" w:rsidRDefault="002B7A14" w:rsidP="009E38C8">
            <w:pPr>
              <w:pStyle w:val="Tabela-zawarto"/>
              <w:jc w:val="center"/>
            </w:pPr>
          </w:p>
        </w:tc>
        <w:tc>
          <w:tcPr>
            <w:tcW w:w="567" w:type="dxa"/>
            <w:vAlign w:val="center"/>
          </w:tcPr>
          <w:p w:rsidR="002B7A14" w:rsidRPr="000E1730" w:rsidRDefault="002B7A14" w:rsidP="009E38C8">
            <w:pPr>
              <w:pStyle w:val="Tabela-zawarto"/>
              <w:jc w:val="center"/>
            </w:pPr>
          </w:p>
        </w:tc>
        <w:tc>
          <w:tcPr>
            <w:tcW w:w="567" w:type="dxa"/>
            <w:vAlign w:val="center"/>
          </w:tcPr>
          <w:p w:rsidR="002B7A14" w:rsidRPr="000E1730" w:rsidRDefault="002B7A14" w:rsidP="009E38C8">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9E38C8">
            <w:pPr>
              <w:pStyle w:val="Tabela-zawarto"/>
              <w:jc w:val="center"/>
            </w:pPr>
            <w:r>
              <w:t>Nazwa płatnika dla przelewów SEPA</w:t>
            </w:r>
          </w:p>
        </w:tc>
      </w:tr>
      <w:tr w:rsidR="002B7A14" w:rsidRPr="000E1730" w:rsidTr="00ED173E">
        <w:trPr>
          <w:jc w:val="center"/>
        </w:trPr>
        <w:tc>
          <w:tcPr>
            <w:tcW w:w="567" w:type="dxa"/>
            <w:vAlign w:val="center"/>
          </w:tcPr>
          <w:p w:rsidR="002B7A14" w:rsidRPr="000E1730" w:rsidRDefault="002B7A14" w:rsidP="00B22CC7">
            <w:pPr>
              <w:pStyle w:val="Tabela-zawarto"/>
              <w:jc w:val="center"/>
            </w:pPr>
          </w:p>
        </w:tc>
        <w:tc>
          <w:tcPr>
            <w:tcW w:w="3519" w:type="dxa"/>
            <w:vAlign w:val="center"/>
          </w:tcPr>
          <w:p w:rsidR="002B7A14" w:rsidRPr="000E1730" w:rsidRDefault="002B7A14" w:rsidP="00B22CC7">
            <w:pPr>
              <w:pStyle w:val="Tabela-zawarto"/>
            </w:pPr>
            <w:r>
              <w:rPr>
                <w:lang w:val="en-US"/>
              </w:rPr>
              <w:t xml:space="preserve">-   -   -   -   </w:t>
            </w:r>
            <w:r w:rsidRPr="000E1730">
              <w:t>Description</w:t>
            </w:r>
          </w:p>
        </w:tc>
        <w:tc>
          <w:tcPr>
            <w:tcW w:w="2607" w:type="dxa"/>
          </w:tcPr>
          <w:p w:rsidR="002B7A14" w:rsidRPr="000E1730" w:rsidRDefault="002B7A14" w:rsidP="00B22CC7">
            <w:pPr>
              <w:pStyle w:val="Tabela-zawarto"/>
            </w:pPr>
            <w:r w:rsidRPr="000E1730">
              <w:t>Dodatkowe informacje o płatniku</w:t>
            </w:r>
          </w:p>
        </w:tc>
        <w:tc>
          <w:tcPr>
            <w:tcW w:w="772"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B22CC7">
            <w:pPr>
              <w:pStyle w:val="Tabela-zawarto"/>
              <w:jc w:val="center"/>
            </w:pPr>
          </w:p>
        </w:tc>
        <w:tc>
          <w:tcPr>
            <w:tcW w:w="426" w:type="dxa"/>
            <w:vAlign w:val="center"/>
          </w:tcPr>
          <w:p w:rsidR="002B7A14" w:rsidRPr="000E1730" w:rsidRDefault="002B7A14" w:rsidP="00B22CC7">
            <w:pPr>
              <w:pStyle w:val="Tabela-zawarto"/>
              <w:jc w:val="center"/>
              <w:rPr>
                <w:lang w:val="en-US"/>
              </w:rPr>
            </w:pPr>
          </w:p>
        </w:tc>
        <w:tc>
          <w:tcPr>
            <w:tcW w:w="708" w:type="dxa"/>
            <w:vAlign w:val="center"/>
          </w:tcPr>
          <w:p w:rsidR="002B7A14" w:rsidRPr="000E1730" w:rsidRDefault="002B7A14" w:rsidP="00B22CC7">
            <w:pPr>
              <w:pStyle w:val="Tabela-zawarto"/>
              <w:jc w:val="center"/>
              <w:rPr>
                <w:lang w:val="en-US"/>
              </w:rPr>
            </w:pPr>
          </w:p>
        </w:tc>
        <w:tc>
          <w:tcPr>
            <w:tcW w:w="567" w:type="dxa"/>
            <w:vAlign w:val="center"/>
          </w:tcPr>
          <w:p w:rsidR="002B7A14" w:rsidRPr="000E1730" w:rsidRDefault="002B7A14" w:rsidP="00B22CC7">
            <w:pPr>
              <w:pStyle w:val="Tabela-zawarto"/>
              <w:jc w:val="center"/>
              <w:rPr>
                <w:lang w:val="en-US"/>
              </w:rPr>
            </w:pPr>
          </w:p>
        </w:tc>
        <w:tc>
          <w:tcPr>
            <w:tcW w:w="3653" w:type="dxa"/>
            <w:gridSpan w:val="3"/>
          </w:tcPr>
          <w:p w:rsidR="002B7A14" w:rsidRPr="000E1730" w:rsidRDefault="002B7A14" w:rsidP="00B22CC7">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9E38C8">
            <w:pPr>
              <w:pStyle w:val="Tabela-zawarto"/>
              <w:jc w:val="center"/>
            </w:pPr>
          </w:p>
        </w:tc>
        <w:tc>
          <w:tcPr>
            <w:tcW w:w="3519" w:type="dxa"/>
            <w:vAlign w:val="center"/>
          </w:tcPr>
          <w:p w:rsidR="002B7A14" w:rsidRPr="000E1730" w:rsidRDefault="002B7A14" w:rsidP="006B4B91">
            <w:pPr>
              <w:pStyle w:val="Tabela-zawarto"/>
            </w:pPr>
            <w:r>
              <w:rPr>
                <w:lang w:val="en-US"/>
              </w:rPr>
              <w:t xml:space="preserve">-   -   -   -   </w:t>
            </w:r>
            <w:r>
              <w:t>UltmName</w:t>
            </w:r>
          </w:p>
        </w:tc>
        <w:tc>
          <w:tcPr>
            <w:tcW w:w="2607" w:type="dxa"/>
          </w:tcPr>
          <w:p w:rsidR="002B7A14" w:rsidRPr="000E1730" w:rsidRDefault="002B7A14" w:rsidP="009E38C8">
            <w:pPr>
              <w:pStyle w:val="Tabela-zawarto"/>
            </w:pPr>
            <w:r>
              <w:t>Nazwa finalna</w:t>
            </w:r>
          </w:p>
        </w:tc>
        <w:tc>
          <w:tcPr>
            <w:tcW w:w="772" w:type="dxa"/>
            <w:vAlign w:val="center"/>
          </w:tcPr>
          <w:p w:rsidR="002B7A14" w:rsidRPr="000E1730" w:rsidRDefault="002B7A14" w:rsidP="009E38C8">
            <w:pPr>
              <w:pStyle w:val="Tabela-zawarto"/>
              <w:jc w:val="center"/>
            </w:pPr>
          </w:p>
        </w:tc>
        <w:tc>
          <w:tcPr>
            <w:tcW w:w="567" w:type="dxa"/>
            <w:vAlign w:val="center"/>
          </w:tcPr>
          <w:p w:rsidR="002B7A14" w:rsidRPr="000E1730" w:rsidRDefault="002B7A14" w:rsidP="009E38C8">
            <w:pPr>
              <w:pStyle w:val="Tabela-zawarto"/>
              <w:jc w:val="center"/>
            </w:pPr>
          </w:p>
        </w:tc>
        <w:tc>
          <w:tcPr>
            <w:tcW w:w="567" w:type="dxa"/>
            <w:vAlign w:val="center"/>
          </w:tcPr>
          <w:p w:rsidR="002B7A14" w:rsidRPr="000E1730" w:rsidRDefault="002B7A14" w:rsidP="009E38C8">
            <w:pPr>
              <w:pStyle w:val="Tabela-zawarto"/>
              <w:jc w:val="cente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9E38C8">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6B19A1">
            <w:pPr>
              <w:pStyle w:val="Tabela-zawarto"/>
              <w:jc w:val="center"/>
              <w:rPr>
                <w:lang w:val="en-US"/>
              </w:rPr>
            </w:pPr>
            <w:r w:rsidRPr="000E1730">
              <w:rPr>
                <w:lang w:val="en-US"/>
              </w:rPr>
              <w:t>A-11</w:t>
            </w:r>
          </w:p>
        </w:tc>
        <w:tc>
          <w:tcPr>
            <w:tcW w:w="3519" w:type="dxa"/>
            <w:vAlign w:val="center"/>
          </w:tcPr>
          <w:p w:rsidR="002B7A14" w:rsidRPr="000E1730" w:rsidRDefault="002B7A14" w:rsidP="006B19A1">
            <w:pPr>
              <w:pStyle w:val="Tabela-zawarto"/>
              <w:rPr>
                <w:lang w:val="en-US"/>
              </w:rPr>
            </w:pPr>
            <w:r>
              <w:rPr>
                <w:lang w:val="en-US"/>
              </w:rPr>
              <w:t xml:space="preserve">-   -   -   -   </w:t>
            </w:r>
            <w:r w:rsidRPr="000E1730">
              <w:rPr>
                <w:lang w:val="en-US"/>
              </w:rPr>
              <w:t>Address</w:t>
            </w:r>
            <w:r w:rsidRPr="000E1730">
              <w:rPr>
                <w:lang w:val="en-US"/>
              </w:rPr>
              <w:tab/>
            </w:r>
            <w:r w:rsidRPr="000E1730">
              <w:rPr>
                <w:lang w:val="en-US"/>
              </w:rPr>
              <w:tab/>
            </w:r>
            <w:r w:rsidRPr="000E1730">
              <w:rPr>
                <w:lang w:val="en-US"/>
              </w:rPr>
              <w:tab/>
            </w:r>
          </w:p>
        </w:tc>
        <w:tc>
          <w:tcPr>
            <w:tcW w:w="2607" w:type="dxa"/>
          </w:tcPr>
          <w:p w:rsidR="002B7A14" w:rsidRPr="000E1730" w:rsidRDefault="002B7A14" w:rsidP="006B19A1">
            <w:pPr>
              <w:pStyle w:val="Tabela-zawarto"/>
            </w:pPr>
            <w:r w:rsidRPr="000E1730">
              <w:t>Adres banku/oddziału banku (podawany w postaci sformatowanej lub niesformatowanej)</w:t>
            </w:r>
          </w:p>
        </w:tc>
        <w:tc>
          <w:tcPr>
            <w:tcW w:w="772" w:type="dxa"/>
            <w:vAlign w:val="center"/>
          </w:tcPr>
          <w:p w:rsidR="002B7A14" w:rsidRPr="000E1730" w:rsidRDefault="002B7A14" w:rsidP="006B19A1">
            <w:pPr>
              <w:pStyle w:val="Tabela-zawarto"/>
              <w:jc w:val="center"/>
            </w:pPr>
          </w:p>
        </w:tc>
        <w:tc>
          <w:tcPr>
            <w:tcW w:w="567" w:type="dxa"/>
            <w:vAlign w:val="center"/>
          </w:tcPr>
          <w:p w:rsidR="002B7A14" w:rsidRPr="000E1730" w:rsidRDefault="002B7A14" w:rsidP="006B19A1">
            <w:pPr>
              <w:pStyle w:val="Tabela-zawarto"/>
              <w:jc w:val="center"/>
            </w:pPr>
          </w:p>
        </w:tc>
        <w:tc>
          <w:tcPr>
            <w:tcW w:w="567" w:type="dxa"/>
            <w:vAlign w:val="center"/>
          </w:tcPr>
          <w:p w:rsidR="002B7A14" w:rsidRPr="000E1730" w:rsidRDefault="002B7A14" w:rsidP="006B19A1">
            <w:pPr>
              <w:pStyle w:val="Tabela-zawarto"/>
              <w:jc w:val="center"/>
            </w:pPr>
          </w:p>
        </w:tc>
        <w:tc>
          <w:tcPr>
            <w:tcW w:w="426" w:type="dxa"/>
            <w:vAlign w:val="center"/>
          </w:tcPr>
          <w:p w:rsidR="002B7A14" w:rsidRPr="00815B23" w:rsidRDefault="002B7A14" w:rsidP="006B7D4A">
            <w:pPr>
              <w:pStyle w:val="Tabela-zawarto"/>
              <w:jc w:val="center"/>
            </w:pP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6B19A1">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6B19A1">
            <w:pPr>
              <w:pStyle w:val="Tabela-zawarto"/>
              <w:jc w:val="center"/>
              <w:rPr>
                <w:lang w:val="en-US"/>
              </w:rPr>
            </w:pPr>
          </w:p>
        </w:tc>
        <w:tc>
          <w:tcPr>
            <w:tcW w:w="3519" w:type="dxa"/>
            <w:vAlign w:val="center"/>
          </w:tcPr>
          <w:p w:rsidR="002B7A14" w:rsidRPr="000E1730" w:rsidRDefault="002B7A14" w:rsidP="006B19A1">
            <w:pPr>
              <w:pStyle w:val="Tabela-zawarto"/>
              <w:rPr>
                <w:lang w:val="en-US"/>
              </w:rPr>
            </w:pPr>
            <w:r>
              <w:rPr>
                <w:lang w:val="en-US"/>
              </w:rPr>
              <w:t xml:space="preserve">-   -   -   -   -  </w:t>
            </w:r>
            <w:r w:rsidRPr="000E1730">
              <w:rPr>
                <w:lang w:val="en-US"/>
              </w:rPr>
              <w:t xml:space="preserve">AddressType   </w:t>
            </w:r>
          </w:p>
        </w:tc>
        <w:tc>
          <w:tcPr>
            <w:tcW w:w="2607" w:type="dxa"/>
          </w:tcPr>
          <w:p w:rsidR="002B7A14" w:rsidRPr="000E1730" w:rsidRDefault="002B7A14" w:rsidP="006B19A1">
            <w:pPr>
              <w:pStyle w:val="Tabela-zawarto"/>
            </w:pPr>
            <w:r w:rsidRPr="000E1730">
              <w:t>Typ adresu</w:t>
            </w:r>
          </w:p>
        </w:tc>
        <w:tc>
          <w:tcPr>
            <w:tcW w:w="772" w:type="dxa"/>
            <w:vAlign w:val="center"/>
          </w:tcPr>
          <w:p w:rsidR="002B7A14" w:rsidRPr="000E1730" w:rsidRDefault="002B7A14" w:rsidP="006B19A1">
            <w:pPr>
              <w:pStyle w:val="Tabela-zawarto"/>
              <w:jc w:val="center"/>
              <w:rPr>
                <w:lang w:val="en-US"/>
              </w:rPr>
            </w:pPr>
          </w:p>
        </w:tc>
        <w:tc>
          <w:tcPr>
            <w:tcW w:w="567" w:type="dxa"/>
            <w:vAlign w:val="center"/>
          </w:tcPr>
          <w:p w:rsidR="002B7A14" w:rsidRPr="000E1730" w:rsidRDefault="002B7A14" w:rsidP="006B19A1">
            <w:pPr>
              <w:pStyle w:val="Tabela-zawarto"/>
              <w:jc w:val="center"/>
              <w:rPr>
                <w:lang w:val="en-US"/>
              </w:rPr>
            </w:pPr>
          </w:p>
        </w:tc>
        <w:tc>
          <w:tcPr>
            <w:tcW w:w="567" w:type="dxa"/>
            <w:vAlign w:val="center"/>
          </w:tcPr>
          <w:p w:rsidR="002B7A14" w:rsidRPr="000E1730" w:rsidRDefault="002B7A14" w:rsidP="006B19A1">
            <w:pPr>
              <w:pStyle w:val="Tabela-zawarto"/>
              <w:jc w:val="center"/>
              <w:rPr>
                <w:lang w:val="en-US"/>
              </w:rP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6B19A1">
            <w:pPr>
              <w:pStyle w:val="Tabela-zawarto"/>
              <w:jc w:val="center"/>
              <w:rPr>
                <w:lang w:val="en-US"/>
              </w:rPr>
            </w:pPr>
          </w:p>
        </w:tc>
      </w:tr>
      <w:tr w:rsidR="002B7A14" w:rsidRPr="000E1730" w:rsidTr="00ED173E">
        <w:trPr>
          <w:jc w:val="center"/>
        </w:trPr>
        <w:tc>
          <w:tcPr>
            <w:tcW w:w="567" w:type="dxa"/>
            <w:tcBorders>
              <w:bottom w:val="nil"/>
            </w:tcBorders>
            <w:vAlign w:val="center"/>
          </w:tcPr>
          <w:p w:rsidR="002B7A14" w:rsidRPr="000E1730" w:rsidRDefault="002B7A14" w:rsidP="006B19A1">
            <w:pPr>
              <w:pStyle w:val="Tabela-zawarto"/>
              <w:jc w:val="center"/>
              <w:rPr>
                <w:lang w:val="en-US"/>
              </w:rPr>
            </w:pPr>
          </w:p>
        </w:tc>
        <w:tc>
          <w:tcPr>
            <w:tcW w:w="3519" w:type="dxa"/>
            <w:tcBorders>
              <w:bottom w:val="nil"/>
            </w:tcBorders>
            <w:shd w:val="clear" w:color="auto" w:fill="00FFFF"/>
            <w:vAlign w:val="center"/>
          </w:tcPr>
          <w:p w:rsidR="002B7A14" w:rsidRPr="000E1730" w:rsidRDefault="002B7A14" w:rsidP="006B19A1">
            <w:pPr>
              <w:pStyle w:val="Tabela-zawarto"/>
              <w:rPr>
                <w:lang w:val="en-US"/>
              </w:rPr>
            </w:pPr>
            <w:r>
              <w:rPr>
                <w:lang w:val="en-US"/>
              </w:rPr>
              <w:t xml:space="preserve">-   -   -   -   -  </w:t>
            </w:r>
            <w:r w:rsidRPr="000E1730">
              <w:rPr>
                <w:lang w:val="en-US"/>
              </w:rPr>
              <w:t>StreetName</w:t>
            </w:r>
            <w:r w:rsidRPr="000E1730">
              <w:rPr>
                <w:lang w:val="en-US"/>
              </w:rPr>
              <w:tab/>
            </w:r>
            <w:r w:rsidRPr="000E1730">
              <w:rPr>
                <w:lang w:val="en-US"/>
              </w:rPr>
              <w:tab/>
            </w:r>
            <w:r w:rsidRPr="000E1730">
              <w:rPr>
                <w:b/>
                <w:lang w:val="en-US"/>
              </w:rPr>
              <w:t>XOR</w:t>
            </w:r>
          </w:p>
        </w:tc>
        <w:tc>
          <w:tcPr>
            <w:tcW w:w="2607" w:type="dxa"/>
          </w:tcPr>
          <w:p w:rsidR="002B7A14" w:rsidRPr="000E1730" w:rsidRDefault="002B7A14" w:rsidP="006B19A1">
            <w:pPr>
              <w:pStyle w:val="Tabela-zawarto"/>
            </w:pPr>
            <w:r w:rsidRPr="000E1730">
              <w:t>Nazwa ulicy, nr budynku</w:t>
            </w:r>
          </w:p>
        </w:tc>
        <w:tc>
          <w:tcPr>
            <w:tcW w:w="772" w:type="dxa"/>
            <w:vAlign w:val="center"/>
          </w:tcPr>
          <w:p w:rsidR="002B7A14" w:rsidRPr="000E1730" w:rsidRDefault="002B7A14" w:rsidP="006B19A1">
            <w:pPr>
              <w:pStyle w:val="Tabela-zawarto"/>
              <w:jc w:val="center"/>
            </w:pPr>
          </w:p>
        </w:tc>
        <w:tc>
          <w:tcPr>
            <w:tcW w:w="567" w:type="dxa"/>
            <w:vAlign w:val="center"/>
          </w:tcPr>
          <w:p w:rsidR="002B7A14" w:rsidRPr="000E1730" w:rsidRDefault="002B7A14" w:rsidP="006B19A1">
            <w:pPr>
              <w:pStyle w:val="Tabela-zawarto"/>
              <w:jc w:val="center"/>
            </w:pPr>
          </w:p>
        </w:tc>
        <w:tc>
          <w:tcPr>
            <w:tcW w:w="567" w:type="dxa"/>
            <w:vAlign w:val="center"/>
          </w:tcPr>
          <w:p w:rsidR="002B7A14" w:rsidRPr="000E1730" w:rsidRDefault="002B7A14" w:rsidP="006B19A1">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6B19A1">
            <w:pPr>
              <w:pStyle w:val="Tabela-zawarto"/>
              <w:jc w:val="center"/>
            </w:pPr>
          </w:p>
        </w:tc>
      </w:tr>
      <w:tr w:rsidR="002B7A14" w:rsidRPr="000E1730" w:rsidTr="00ED173E">
        <w:trPr>
          <w:jc w:val="center"/>
        </w:trPr>
        <w:tc>
          <w:tcPr>
            <w:tcW w:w="567" w:type="dxa"/>
            <w:tcBorders>
              <w:top w:val="nil"/>
              <w:bottom w:val="nil"/>
            </w:tcBorders>
            <w:vAlign w:val="center"/>
          </w:tcPr>
          <w:p w:rsidR="002B7A14" w:rsidRPr="000E1730" w:rsidRDefault="002B7A14" w:rsidP="006B19A1">
            <w:pPr>
              <w:pStyle w:val="Tabela-zawarto"/>
              <w:jc w:val="center"/>
            </w:pPr>
          </w:p>
        </w:tc>
        <w:tc>
          <w:tcPr>
            <w:tcW w:w="3519" w:type="dxa"/>
            <w:tcBorders>
              <w:top w:val="nil"/>
              <w:bottom w:val="nil"/>
            </w:tcBorders>
            <w:shd w:val="clear" w:color="auto" w:fill="00FFFF"/>
            <w:vAlign w:val="center"/>
          </w:tcPr>
          <w:p w:rsidR="002B7A14" w:rsidRPr="000E1730" w:rsidRDefault="002B7A14" w:rsidP="006B19A1">
            <w:pPr>
              <w:pStyle w:val="Tabela-zawarto"/>
            </w:pPr>
            <w:r>
              <w:rPr>
                <w:lang w:val="en-US"/>
              </w:rPr>
              <w:t xml:space="preserve">-   -   -   -   -  </w:t>
            </w:r>
            <w:r w:rsidRPr="000E1730">
              <w:t>PostCode</w:t>
            </w:r>
          </w:p>
        </w:tc>
        <w:tc>
          <w:tcPr>
            <w:tcW w:w="2607" w:type="dxa"/>
          </w:tcPr>
          <w:p w:rsidR="002B7A14" w:rsidRPr="000E1730" w:rsidRDefault="002B7A14" w:rsidP="006B19A1">
            <w:pPr>
              <w:pStyle w:val="Tabela-zawarto"/>
            </w:pPr>
            <w:r w:rsidRPr="000E1730">
              <w:t>Kod pocztowy</w:t>
            </w:r>
          </w:p>
        </w:tc>
        <w:tc>
          <w:tcPr>
            <w:tcW w:w="772" w:type="dxa"/>
            <w:vAlign w:val="center"/>
          </w:tcPr>
          <w:p w:rsidR="002B7A14" w:rsidRPr="000E1730" w:rsidRDefault="002B7A14" w:rsidP="006B19A1">
            <w:pPr>
              <w:pStyle w:val="Tabela-zawarto"/>
              <w:jc w:val="center"/>
            </w:pPr>
          </w:p>
        </w:tc>
        <w:tc>
          <w:tcPr>
            <w:tcW w:w="567" w:type="dxa"/>
            <w:vAlign w:val="center"/>
          </w:tcPr>
          <w:p w:rsidR="002B7A14" w:rsidRPr="000E1730" w:rsidRDefault="002B7A14" w:rsidP="006B19A1">
            <w:pPr>
              <w:pStyle w:val="Tabela-zawarto"/>
              <w:jc w:val="center"/>
            </w:pPr>
          </w:p>
        </w:tc>
        <w:tc>
          <w:tcPr>
            <w:tcW w:w="567" w:type="dxa"/>
            <w:vAlign w:val="center"/>
          </w:tcPr>
          <w:p w:rsidR="002B7A14" w:rsidRPr="000E1730" w:rsidRDefault="002B7A14" w:rsidP="006B19A1">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6B19A1">
            <w:pPr>
              <w:pStyle w:val="Tabela-zawarto"/>
              <w:jc w:val="center"/>
            </w:pPr>
          </w:p>
        </w:tc>
      </w:tr>
      <w:tr w:rsidR="002B7A14" w:rsidRPr="000E1730" w:rsidTr="00ED173E">
        <w:trPr>
          <w:jc w:val="center"/>
        </w:trPr>
        <w:tc>
          <w:tcPr>
            <w:tcW w:w="567" w:type="dxa"/>
            <w:tcBorders>
              <w:top w:val="nil"/>
              <w:bottom w:val="dashed" w:sz="4" w:space="0" w:color="auto"/>
            </w:tcBorders>
            <w:vAlign w:val="center"/>
          </w:tcPr>
          <w:p w:rsidR="002B7A14" w:rsidRPr="000E1730" w:rsidRDefault="002B7A14" w:rsidP="006B19A1">
            <w:pPr>
              <w:pStyle w:val="Tabela-zawarto"/>
              <w:jc w:val="center"/>
            </w:pPr>
          </w:p>
        </w:tc>
        <w:tc>
          <w:tcPr>
            <w:tcW w:w="3519" w:type="dxa"/>
            <w:tcBorders>
              <w:top w:val="nil"/>
              <w:bottom w:val="dashed" w:sz="4" w:space="0" w:color="auto"/>
            </w:tcBorders>
            <w:shd w:val="clear" w:color="auto" w:fill="00FFFF"/>
            <w:vAlign w:val="center"/>
          </w:tcPr>
          <w:p w:rsidR="002B7A14" w:rsidRPr="000E1730" w:rsidRDefault="002B7A14" w:rsidP="006B19A1">
            <w:pPr>
              <w:pStyle w:val="Tabela-zawarto"/>
            </w:pPr>
            <w:r>
              <w:rPr>
                <w:lang w:val="en-US"/>
              </w:rPr>
              <w:t xml:space="preserve">-   -   -   -   -  </w:t>
            </w:r>
            <w:r w:rsidRPr="000E1730">
              <w:t>CityName</w:t>
            </w:r>
          </w:p>
        </w:tc>
        <w:tc>
          <w:tcPr>
            <w:tcW w:w="2607" w:type="dxa"/>
          </w:tcPr>
          <w:p w:rsidR="002B7A14" w:rsidRPr="000E1730" w:rsidRDefault="002B7A14" w:rsidP="006B19A1">
            <w:pPr>
              <w:pStyle w:val="Tabela-zawarto"/>
            </w:pPr>
            <w:r w:rsidRPr="000E1730">
              <w:t>Nazwa miasta</w:t>
            </w:r>
          </w:p>
        </w:tc>
        <w:tc>
          <w:tcPr>
            <w:tcW w:w="772" w:type="dxa"/>
            <w:vAlign w:val="center"/>
          </w:tcPr>
          <w:p w:rsidR="002B7A14" w:rsidRPr="000E1730" w:rsidRDefault="002B7A14" w:rsidP="006B19A1">
            <w:pPr>
              <w:pStyle w:val="Tabela-zawarto"/>
              <w:jc w:val="center"/>
            </w:pPr>
          </w:p>
        </w:tc>
        <w:tc>
          <w:tcPr>
            <w:tcW w:w="567" w:type="dxa"/>
            <w:vAlign w:val="center"/>
          </w:tcPr>
          <w:p w:rsidR="002B7A14" w:rsidRPr="000E1730" w:rsidRDefault="002B7A14" w:rsidP="006B19A1">
            <w:pPr>
              <w:pStyle w:val="Tabela-zawarto"/>
              <w:jc w:val="center"/>
            </w:pPr>
          </w:p>
        </w:tc>
        <w:tc>
          <w:tcPr>
            <w:tcW w:w="567" w:type="dxa"/>
            <w:vAlign w:val="center"/>
          </w:tcPr>
          <w:p w:rsidR="002B7A14" w:rsidRPr="000E1730" w:rsidRDefault="002B7A14" w:rsidP="006B19A1">
            <w:pPr>
              <w:pStyle w:val="Tabela-zawarto"/>
              <w:jc w:val="cente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6B19A1">
            <w:pPr>
              <w:pStyle w:val="Tabela-zawarto"/>
              <w:jc w:val="center"/>
              <w:rPr>
                <w:lang w:val="en-US"/>
              </w:rPr>
            </w:pPr>
          </w:p>
        </w:tc>
      </w:tr>
      <w:tr w:rsidR="002B7A14" w:rsidRPr="000E1730" w:rsidTr="00ED173E">
        <w:trPr>
          <w:jc w:val="center"/>
        </w:trPr>
        <w:tc>
          <w:tcPr>
            <w:tcW w:w="567" w:type="dxa"/>
            <w:tcBorders>
              <w:top w:val="dashed" w:sz="4" w:space="0" w:color="auto"/>
              <w:bottom w:val="nil"/>
            </w:tcBorders>
            <w:vAlign w:val="center"/>
          </w:tcPr>
          <w:p w:rsidR="002B7A14" w:rsidRPr="000E1730" w:rsidRDefault="002B7A14" w:rsidP="006B19A1">
            <w:pPr>
              <w:pStyle w:val="Tabela-zawarto"/>
              <w:jc w:val="center"/>
              <w:rPr>
                <w:lang w:val="en-US"/>
              </w:rPr>
            </w:pPr>
          </w:p>
        </w:tc>
        <w:tc>
          <w:tcPr>
            <w:tcW w:w="3519" w:type="dxa"/>
            <w:tcBorders>
              <w:top w:val="dashed" w:sz="4" w:space="0" w:color="auto"/>
              <w:bottom w:val="nil"/>
            </w:tcBorders>
            <w:shd w:val="clear" w:color="auto" w:fill="00FFFF"/>
            <w:vAlign w:val="center"/>
          </w:tcPr>
          <w:p w:rsidR="002B7A14" w:rsidRPr="000E1730" w:rsidRDefault="002B7A14" w:rsidP="006B19A1">
            <w:pPr>
              <w:pStyle w:val="Tabela-zawarto"/>
              <w:rPr>
                <w:lang w:val="en-US"/>
              </w:rPr>
            </w:pPr>
            <w:r>
              <w:rPr>
                <w:lang w:val="en-US"/>
              </w:rPr>
              <w:t xml:space="preserve">-   -   -   -   -  </w:t>
            </w:r>
            <w:r w:rsidRPr="000E1730">
              <w:rPr>
                <w:lang w:val="en-US"/>
              </w:rPr>
              <w:t>PostalAddressLine1</w:t>
            </w:r>
            <w:r w:rsidRPr="000E1730">
              <w:rPr>
                <w:lang w:val="en-US"/>
              </w:rPr>
              <w:tab/>
            </w:r>
            <w:r w:rsidRPr="000E1730">
              <w:rPr>
                <w:b/>
                <w:lang w:val="en-US"/>
              </w:rPr>
              <w:t>XOR</w:t>
            </w:r>
          </w:p>
        </w:tc>
        <w:tc>
          <w:tcPr>
            <w:tcW w:w="2607" w:type="dxa"/>
            <w:tcBorders>
              <w:top w:val="dashed" w:sz="4" w:space="0" w:color="auto"/>
            </w:tcBorders>
          </w:tcPr>
          <w:p w:rsidR="002B7A14" w:rsidRPr="000E1730" w:rsidRDefault="002B7A14" w:rsidP="006B19A1">
            <w:pPr>
              <w:pStyle w:val="Tabela-zawarto"/>
            </w:pPr>
            <w:r w:rsidRPr="000E1730">
              <w:t>Pierwsza linia adresu</w:t>
            </w:r>
          </w:p>
        </w:tc>
        <w:tc>
          <w:tcPr>
            <w:tcW w:w="772" w:type="dxa"/>
            <w:tcBorders>
              <w:top w:val="dashed" w:sz="4" w:space="0" w:color="auto"/>
            </w:tcBorders>
            <w:vAlign w:val="center"/>
          </w:tcPr>
          <w:p w:rsidR="002B7A14" w:rsidRPr="000E1730" w:rsidRDefault="002B7A14" w:rsidP="006B19A1">
            <w:pPr>
              <w:pStyle w:val="Tabela-zawarto"/>
              <w:jc w:val="center"/>
            </w:pPr>
          </w:p>
        </w:tc>
        <w:tc>
          <w:tcPr>
            <w:tcW w:w="567" w:type="dxa"/>
            <w:tcBorders>
              <w:top w:val="dashed" w:sz="4" w:space="0" w:color="auto"/>
            </w:tcBorders>
            <w:vAlign w:val="center"/>
          </w:tcPr>
          <w:p w:rsidR="002B7A14" w:rsidRPr="000E1730" w:rsidRDefault="002B7A14" w:rsidP="006B19A1">
            <w:pPr>
              <w:pStyle w:val="Tabela-zawarto"/>
              <w:jc w:val="center"/>
            </w:pPr>
          </w:p>
        </w:tc>
        <w:tc>
          <w:tcPr>
            <w:tcW w:w="567" w:type="dxa"/>
            <w:tcBorders>
              <w:top w:val="dashed" w:sz="4" w:space="0" w:color="auto"/>
            </w:tcBorders>
            <w:vAlign w:val="center"/>
          </w:tcPr>
          <w:p w:rsidR="002B7A14" w:rsidRPr="000E1730" w:rsidRDefault="002B7A14" w:rsidP="006B19A1">
            <w:pPr>
              <w:pStyle w:val="Tabela-zawarto"/>
              <w:jc w:val="center"/>
            </w:pPr>
          </w:p>
        </w:tc>
        <w:tc>
          <w:tcPr>
            <w:tcW w:w="426" w:type="dxa"/>
            <w:tcBorders>
              <w:top w:val="dashed" w:sz="4" w:space="0" w:color="auto"/>
            </w:tcBorders>
            <w:vAlign w:val="center"/>
          </w:tcPr>
          <w:p w:rsidR="002B7A14" w:rsidRPr="000E1730" w:rsidRDefault="002B7A14" w:rsidP="006B7D4A">
            <w:pPr>
              <w:pStyle w:val="Tabela-zawarto"/>
              <w:jc w:val="center"/>
            </w:pPr>
          </w:p>
        </w:tc>
        <w:tc>
          <w:tcPr>
            <w:tcW w:w="708" w:type="dxa"/>
            <w:tcBorders>
              <w:top w:val="dashed" w:sz="4" w:space="0" w:color="auto"/>
            </w:tcBorders>
            <w:vAlign w:val="center"/>
          </w:tcPr>
          <w:p w:rsidR="002B7A14" w:rsidRPr="000E1730" w:rsidRDefault="002B7A14" w:rsidP="006B7D4A">
            <w:pPr>
              <w:pStyle w:val="Tabela-zawarto"/>
              <w:jc w:val="center"/>
            </w:pPr>
            <w:r w:rsidRPr="000E1730">
              <w:t>x</w:t>
            </w:r>
          </w:p>
        </w:tc>
        <w:tc>
          <w:tcPr>
            <w:tcW w:w="567" w:type="dxa"/>
            <w:tcBorders>
              <w:top w:val="dashed" w:sz="4" w:space="0" w:color="auto"/>
            </w:tcBorders>
            <w:vAlign w:val="center"/>
          </w:tcPr>
          <w:p w:rsidR="002B7A14" w:rsidRPr="000E1730" w:rsidRDefault="002B7A14" w:rsidP="006B7D4A">
            <w:pPr>
              <w:pStyle w:val="Tabela-zawarto"/>
              <w:jc w:val="center"/>
            </w:pPr>
          </w:p>
        </w:tc>
        <w:tc>
          <w:tcPr>
            <w:tcW w:w="3653" w:type="dxa"/>
            <w:gridSpan w:val="3"/>
            <w:tcBorders>
              <w:top w:val="dashed" w:sz="4" w:space="0" w:color="auto"/>
            </w:tcBorders>
          </w:tcPr>
          <w:p w:rsidR="002B7A14" w:rsidRPr="000E1730" w:rsidRDefault="002B7A14" w:rsidP="006B19A1">
            <w:pPr>
              <w:pStyle w:val="Tabela-zawarto"/>
              <w:jc w:val="center"/>
            </w:pPr>
            <w:r>
              <w:t>Pierwsza linia adresu dla przelewów SEPA</w:t>
            </w:r>
          </w:p>
        </w:tc>
      </w:tr>
      <w:tr w:rsidR="002B7A14" w:rsidRPr="000E1730" w:rsidTr="00ED173E">
        <w:trPr>
          <w:jc w:val="center"/>
        </w:trPr>
        <w:tc>
          <w:tcPr>
            <w:tcW w:w="567" w:type="dxa"/>
            <w:tcBorders>
              <w:top w:val="nil"/>
            </w:tcBorders>
            <w:vAlign w:val="center"/>
          </w:tcPr>
          <w:p w:rsidR="002B7A14" w:rsidRPr="000E1730" w:rsidRDefault="002B7A14" w:rsidP="006B19A1">
            <w:pPr>
              <w:pStyle w:val="Tabela-zawarto"/>
              <w:jc w:val="center"/>
            </w:pPr>
          </w:p>
        </w:tc>
        <w:tc>
          <w:tcPr>
            <w:tcW w:w="3519" w:type="dxa"/>
            <w:tcBorders>
              <w:top w:val="nil"/>
            </w:tcBorders>
            <w:shd w:val="clear" w:color="auto" w:fill="00FFFF"/>
            <w:vAlign w:val="center"/>
          </w:tcPr>
          <w:p w:rsidR="002B7A14" w:rsidRPr="000E1730" w:rsidRDefault="002B7A14" w:rsidP="006B19A1">
            <w:pPr>
              <w:pStyle w:val="Tabela-zawarto"/>
            </w:pPr>
            <w:r>
              <w:rPr>
                <w:lang w:val="en-US"/>
              </w:rPr>
              <w:t xml:space="preserve">-   -   -   -   -  </w:t>
            </w:r>
            <w:r w:rsidRPr="000E1730">
              <w:t>PostalAddressLine2</w:t>
            </w:r>
          </w:p>
        </w:tc>
        <w:tc>
          <w:tcPr>
            <w:tcW w:w="2607" w:type="dxa"/>
          </w:tcPr>
          <w:p w:rsidR="002B7A14" w:rsidRPr="000E1730" w:rsidRDefault="002B7A14" w:rsidP="006B19A1">
            <w:pPr>
              <w:pStyle w:val="Tabela-zawarto"/>
            </w:pPr>
            <w:r w:rsidRPr="000E1730">
              <w:t>Druga linia adresu</w:t>
            </w:r>
          </w:p>
        </w:tc>
        <w:tc>
          <w:tcPr>
            <w:tcW w:w="772" w:type="dxa"/>
            <w:vAlign w:val="center"/>
          </w:tcPr>
          <w:p w:rsidR="002B7A14" w:rsidRPr="000E1730" w:rsidRDefault="002B7A14" w:rsidP="006B19A1">
            <w:pPr>
              <w:pStyle w:val="Tabela-zawarto"/>
              <w:jc w:val="center"/>
            </w:pPr>
          </w:p>
        </w:tc>
        <w:tc>
          <w:tcPr>
            <w:tcW w:w="567" w:type="dxa"/>
            <w:vAlign w:val="center"/>
          </w:tcPr>
          <w:p w:rsidR="002B7A14" w:rsidRPr="000E1730" w:rsidRDefault="002B7A14" w:rsidP="006B19A1">
            <w:pPr>
              <w:pStyle w:val="Tabela-zawarto"/>
              <w:jc w:val="center"/>
            </w:pPr>
          </w:p>
        </w:tc>
        <w:tc>
          <w:tcPr>
            <w:tcW w:w="567" w:type="dxa"/>
            <w:vAlign w:val="center"/>
          </w:tcPr>
          <w:p w:rsidR="002B7A14" w:rsidRPr="000E1730" w:rsidRDefault="002B7A14" w:rsidP="006B19A1">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6B19A1">
            <w:pPr>
              <w:pStyle w:val="Tabela-zawarto"/>
              <w:jc w:val="center"/>
            </w:pPr>
            <w:r>
              <w:t>Druga linia adresu dla przelewów SEPA</w:t>
            </w:r>
          </w:p>
        </w:tc>
      </w:tr>
      <w:tr w:rsidR="002B7A14" w:rsidRPr="000E1730" w:rsidTr="00ED173E">
        <w:trPr>
          <w:jc w:val="center"/>
        </w:trPr>
        <w:tc>
          <w:tcPr>
            <w:tcW w:w="567" w:type="dxa"/>
            <w:tcBorders>
              <w:top w:val="nil"/>
              <w:bottom w:val="dashed" w:sz="4" w:space="0" w:color="auto"/>
            </w:tcBorders>
            <w:vAlign w:val="center"/>
          </w:tcPr>
          <w:p w:rsidR="002B7A14" w:rsidRPr="000E1730" w:rsidRDefault="002B7A14" w:rsidP="006B19A1">
            <w:pPr>
              <w:pStyle w:val="Tabela-zawarto"/>
              <w:jc w:val="center"/>
            </w:pPr>
          </w:p>
        </w:tc>
        <w:tc>
          <w:tcPr>
            <w:tcW w:w="3519" w:type="dxa"/>
            <w:tcBorders>
              <w:top w:val="nil"/>
              <w:bottom w:val="dashed" w:sz="4" w:space="0" w:color="auto"/>
            </w:tcBorders>
            <w:vAlign w:val="center"/>
          </w:tcPr>
          <w:p w:rsidR="002B7A14" w:rsidRPr="000E1730" w:rsidRDefault="002B7A14" w:rsidP="006B19A1">
            <w:pPr>
              <w:pStyle w:val="Tabela-zawarto"/>
            </w:pPr>
            <w:r>
              <w:rPr>
                <w:lang w:val="en-US"/>
              </w:rPr>
              <w:t xml:space="preserve">-   -   -   -   -  </w:t>
            </w:r>
            <w:r w:rsidRPr="000E1730">
              <w:t>Country</w:t>
            </w:r>
          </w:p>
        </w:tc>
        <w:tc>
          <w:tcPr>
            <w:tcW w:w="2607" w:type="dxa"/>
            <w:tcBorders>
              <w:bottom w:val="dashed" w:sz="4" w:space="0" w:color="auto"/>
            </w:tcBorders>
          </w:tcPr>
          <w:p w:rsidR="002B7A14" w:rsidRPr="000E1730" w:rsidRDefault="002B7A14" w:rsidP="006B19A1">
            <w:pPr>
              <w:pStyle w:val="Tabela-zawarto"/>
            </w:pPr>
            <w:r w:rsidRPr="000E1730">
              <w:t>Kod kraju</w:t>
            </w:r>
          </w:p>
        </w:tc>
        <w:tc>
          <w:tcPr>
            <w:tcW w:w="772" w:type="dxa"/>
            <w:tcBorders>
              <w:bottom w:val="dashed" w:sz="4" w:space="0" w:color="auto"/>
            </w:tcBorders>
            <w:vAlign w:val="center"/>
          </w:tcPr>
          <w:p w:rsidR="002B7A14" w:rsidRPr="000E1730" w:rsidRDefault="002B7A14" w:rsidP="006B19A1">
            <w:pPr>
              <w:pStyle w:val="Tabela-zawarto"/>
              <w:jc w:val="center"/>
            </w:pPr>
          </w:p>
        </w:tc>
        <w:tc>
          <w:tcPr>
            <w:tcW w:w="567" w:type="dxa"/>
            <w:tcBorders>
              <w:bottom w:val="dashed" w:sz="4" w:space="0" w:color="auto"/>
            </w:tcBorders>
            <w:vAlign w:val="center"/>
          </w:tcPr>
          <w:p w:rsidR="002B7A14" w:rsidRPr="000E1730" w:rsidRDefault="002B7A14" w:rsidP="006B19A1">
            <w:pPr>
              <w:pStyle w:val="Tabela-zawarto"/>
              <w:jc w:val="center"/>
            </w:pPr>
          </w:p>
        </w:tc>
        <w:tc>
          <w:tcPr>
            <w:tcW w:w="567" w:type="dxa"/>
            <w:tcBorders>
              <w:bottom w:val="dashed" w:sz="4" w:space="0" w:color="auto"/>
            </w:tcBorders>
            <w:vAlign w:val="center"/>
          </w:tcPr>
          <w:p w:rsidR="002B7A14" w:rsidRPr="000E1730" w:rsidRDefault="002B7A14" w:rsidP="006B19A1">
            <w:pPr>
              <w:pStyle w:val="Tabela-zawarto"/>
              <w:jc w:val="center"/>
            </w:pPr>
          </w:p>
        </w:tc>
        <w:tc>
          <w:tcPr>
            <w:tcW w:w="426" w:type="dxa"/>
            <w:tcBorders>
              <w:bottom w:val="dashed" w:sz="4" w:space="0" w:color="auto"/>
            </w:tcBorders>
            <w:vAlign w:val="center"/>
          </w:tcPr>
          <w:p w:rsidR="002B7A14" w:rsidRPr="000E1730" w:rsidRDefault="002B7A14" w:rsidP="006B7D4A">
            <w:pPr>
              <w:pStyle w:val="Tabela-zawarto"/>
              <w:jc w:val="center"/>
              <w:rPr>
                <w:lang w:val="en-US"/>
              </w:rPr>
            </w:pPr>
          </w:p>
        </w:tc>
        <w:tc>
          <w:tcPr>
            <w:tcW w:w="708" w:type="dxa"/>
            <w:tcBorders>
              <w:bottom w:val="dashed" w:sz="4" w:space="0" w:color="auto"/>
            </w:tcBorders>
            <w:vAlign w:val="center"/>
          </w:tcPr>
          <w:p w:rsidR="002B7A14" w:rsidRPr="000E1730" w:rsidRDefault="002B7A14" w:rsidP="006B7D4A">
            <w:pPr>
              <w:pStyle w:val="Tabela-zawarto"/>
              <w:jc w:val="center"/>
              <w:rPr>
                <w:lang w:val="en-US"/>
              </w:rPr>
            </w:pPr>
            <w:r w:rsidRPr="000E1730">
              <w:rPr>
                <w:lang w:val="en-US"/>
              </w:rPr>
              <w:t>x</w:t>
            </w:r>
          </w:p>
        </w:tc>
        <w:tc>
          <w:tcPr>
            <w:tcW w:w="567" w:type="dxa"/>
            <w:tcBorders>
              <w:bottom w:val="dashed" w:sz="4" w:space="0" w:color="auto"/>
            </w:tcBorders>
            <w:vAlign w:val="center"/>
          </w:tcPr>
          <w:p w:rsidR="002B7A14" w:rsidRPr="000E1730" w:rsidRDefault="002B7A14" w:rsidP="006B7D4A">
            <w:pPr>
              <w:pStyle w:val="Tabela-zawarto"/>
              <w:jc w:val="center"/>
              <w:rPr>
                <w:lang w:val="en-US"/>
              </w:rPr>
            </w:pPr>
          </w:p>
        </w:tc>
        <w:tc>
          <w:tcPr>
            <w:tcW w:w="3653" w:type="dxa"/>
            <w:gridSpan w:val="3"/>
            <w:tcBorders>
              <w:bottom w:val="dashed" w:sz="4" w:space="0" w:color="auto"/>
            </w:tcBorders>
          </w:tcPr>
          <w:p w:rsidR="002B7A14" w:rsidRPr="00815B23" w:rsidRDefault="002B7A14" w:rsidP="006B19A1">
            <w:pPr>
              <w:pStyle w:val="Tabela-zawarto"/>
              <w:jc w:val="center"/>
            </w:pPr>
            <w:r w:rsidRPr="00815B23">
              <w:t>Kraj adresu dla przelewów SEPA</w:t>
            </w:r>
          </w:p>
        </w:tc>
      </w:tr>
      <w:tr w:rsidR="002B7A14" w:rsidRPr="000E1730" w:rsidTr="00ED173E">
        <w:trPr>
          <w:jc w:val="center"/>
        </w:trPr>
        <w:tc>
          <w:tcPr>
            <w:tcW w:w="567" w:type="dxa"/>
            <w:vAlign w:val="center"/>
          </w:tcPr>
          <w:p w:rsidR="002B7A14" w:rsidRPr="000E1730" w:rsidRDefault="002B7A14" w:rsidP="003C138C">
            <w:pPr>
              <w:pStyle w:val="Tabela-zawarto"/>
              <w:jc w:val="center"/>
              <w:rPr>
                <w:lang w:val="en-US"/>
              </w:rPr>
            </w:pPr>
            <w:r w:rsidRPr="000E1730">
              <w:rPr>
                <w:lang w:val="en-US"/>
              </w:rPr>
              <w:t>A-10</w:t>
            </w:r>
          </w:p>
        </w:tc>
        <w:tc>
          <w:tcPr>
            <w:tcW w:w="3519" w:type="dxa"/>
            <w:vAlign w:val="center"/>
          </w:tcPr>
          <w:p w:rsidR="002B7A14" w:rsidRPr="000E1730" w:rsidRDefault="002B7A14" w:rsidP="003C138C">
            <w:pPr>
              <w:pStyle w:val="Tabela-zawarto"/>
              <w:ind w:left="432" w:hanging="432"/>
              <w:rPr>
                <w:b/>
                <w:lang w:val="en-US"/>
              </w:rPr>
            </w:pPr>
            <w:r>
              <w:rPr>
                <w:lang w:val="en-US"/>
              </w:rPr>
              <w:t xml:space="preserve">-   -   -   </w:t>
            </w:r>
            <w:r w:rsidRPr="000E1730">
              <w:rPr>
                <w:lang w:val="en-US"/>
              </w:rPr>
              <w:t>PayorAccount</w:t>
            </w:r>
          </w:p>
        </w:tc>
        <w:tc>
          <w:tcPr>
            <w:tcW w:w="2607" w:type="dxa"/>
          </w:tcPr>
          <w:p w:rsidR="002B7A14" w:rsidRPr="000E1730" w:rsidRDefault="002B7A14" w:rsidP="003C138C">
            <w:pPr>
              <w:pStyle w:val="Tabela-zawarto"/>
            </w:pPr>
            <w:r w:rsidRPr="000E1730">
              <w:t>Informacje dodatkowe o przelewie np. instrukcje dla banku</w:t>
            </w:r>
          </w:p>
        </w:tc>
        <w:tc>
          <w:tcPr>
            <w:tcW w:w="772" w:type="dxa"/>
            <w:vAlign w:val="center"/>
          </w:tcPr>
          <w:p w:rsidR="002B7A14" w:rsidRPr="000E1730" w:rsidRDefault="002B7A14" w:rsidP="003C138C">
            <w:pPr>
              <w:pStyle w:val="Tabela-zawarto"/>
              <w:jc w:val="center"/>
            </w:pPr>
            <w:r w:rsidRPr="000E1730">
              <w:t>x</w:t>
            </w:r>
          </w:p>
        </w:tc>
        <w:tc>
          <w:tcPr>
            <w:tcW w:w="567" w:type="dxa"/>
            <w:vAlign w:val="center"/>
          </w:tcPr>
          <w:p w:rsidR="002B7A14" w:rsidRPr="000E1730" w:rsidRDefault="002B7A14" w:rsidP="003C138C">
            <w:pPr>
              <w:pStyle w:val="Tabela-zawarto"/>
              <w:jc w:val="center"/>
            </w:pPr>
            <w:r w:rsidRPr="000E1730">
              <w:t>x</w:t>
            </w:r>
          </w:p>
        </w:tc>
        <w:tc>
          <w:tcPr>
            <w:tcW w:w="567" w:type="dxa"/>
            <w:vAlign w:val="center"/>
          </w:tcPr>
          <w:p w:rsidR="002B7A14" w:rsidRPr="000E1730" w:rsidRDefault="002B7A14" w:rsidP="003C138C">
            <w:pPr>
              <w:pStyle w:val="Tabela-zawarto"/>
              <w:jc w:val="center"/>
            </w:pPr>
            <w:r w:rsidRPr="000E1730">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Pr>
          <w:p w:rsidR="002B7A14" w:rsidRPr="000E1730" w:rsidRDefault="002B7A14" w:rsidP="003C138C">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3C138C">
            <w:pPr>
              <w:pStyle w:val="Tabela-zawarto"/>
              <w:jc w:val="center"/>
              <w:rPr>
                <w:lang w:val="en-US"/>
              </w:rPr>
            </w:pPr>
          </w:p>
        </w:tc>
        <w:tc>
          <w:tcPr>
            <w:tcW w:w="3519" w:type="dxa"/>
            <w:vAlign w:val="center"/>
          </w:tcPr>
          <w:p w:rsidR="002B7A14" w:rsidRPr="000E1730" w:rsidRDefault="002B7A14" w:rsidP="003C138C">
            <w:pPr>
              <w:pStyle w:val="Tabela-zawarto"/>
              <w:ind w:left="432" w:hanging="432"/>
              <w:rPr>
                <w:b/>
                <w:lang w:val="en-US"/>
              </w:rPr>
            </w:pPr>
            <w:r>
              <w:rPr>
                <w:lang w:val="en-US"/>
              </w:rPr>
              <w:t xml:space="preserve">-   -   -   -   </w:t>
            </w:r>
            <w:r w:rsidRPr="000E1730">
              <w:rPr>
                <w:lang w:val="en-US"/>
              </w:rPr>
              <w:t>AccountIdentifier</w:t>
            </w:r>
          </w:p>
        </w:tc>
        <w:tc>
          <w:tcPr>
            <w:tcW w:w="2607" w:type="dxa"/>
          </w:tcPr>
          <w:p w:rsidR="002B7A14" w:rsidRPr="000E1730" w:rsidRDefault="002B7A14" w:rsidP="003C138C">
            <w:pPr>
              <w:pStyle w:val="Tabela-zawarto"/>
            </w:pPr>
            <w:r w:rsidRPr="000E1730">
              <w:t>Informacje o statusie  przelewu</w:t>
            </w:r>
          </w:p>
        </w:tc>
        <w:tc>
          <w:tcPr>
            <w:tcW w:w="772" w:type="dxa"/>
            <w:vAlign w:val="center"/>
          </w:tcPr>
          <w:p w:rsidR="002B7A14" w:rsidRPr="000E1730" w:rsidRDefault="002B7A14" w:rsidP="003C138C">
            <w:pPr>
              <w:pStyle w:val="Tabela-zawarto"/>
              <w:jc w:val="center"/>
              <w:rPr>
                <w:lang w:val="en-US"/>
              </w:rPr>
            </w:pPr>
            <w:r w:rsidRPr="000E1730">
              <w:rPr>
                <w:lang w:val="en-US"/>
              </w:rPr>
              <w:t>x</w:t>
            </w:r>
          </w:p>
        </w:tc>
        <w:tc>
          <w:tcPr>
            <w:tcW w:w="567" w:type="dxa"/>
            <w:vAlign w:val="center"/>
          </w:tcPr>
          <w:p w:rsidR="002B7A14" w:rsidRPr="000E1730" w:rsidRDefault="002B7A14" w:rsidP="003C138C">
            <w:pPr>
              <w:pStyle w:val="Tabela-zawarto"/>
              <w:jc w:val="center"/>
              <w:rPr>
                <w:lang w:val="en-US"/>
              </w:rPr>
            </w:pPr>
            <w:r w:rsidRPr="000E1730">
              <w:rPr>
                <w:lang w:val="en-US"/>
              </w:rPr>
              <w:t>x</w:t>
            </w:r>
          </w:p>
        </w:tc>
        <w:tc>
          <w:tcPr>
            <w:tcW w:w="567" w:type="dxa"/>
            <w:vAlign w:val="center"/>
          </w:tcPr>
          <w:p w:rsidR="002B7A14" w:rsidRPr="000E1730" w:rsidRDefault="002B7A14" w:rsidP="003C138C">
            <w:pPr>
              <w:pStyle w:val="Tabela-zawarto"/>
              <w:jc w:val="center"/>
              <w:rPr>
                <w:lang w:val="en-US"/>
              </w:rPr>
            </w:pPr>
            <w:r w:rsidRPr="000E1730">
              <w:rPr>
                <w:lang w:val="en-US"/>
              </w:rPr>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3C138C">
            <w:pPr>
              <w:pStyle w:val="Tabela-zawarto"/>
              <w:jc w:val="center"/>
            </w:pPr>
            <w:r w:rsidRPr="000E1730">
              <w:t>Numer rachunku płatnika w standardzie NRB/IBAN</w:t>
            </w:r>
          </w:p>
        </w:tc>
      </w:tr>
      <w:tr w:rsidR="002B7A14" w:rsidRPr="000E1730" w:rsidTr="00ED173E">
        <w:trPr>
          <w:jc w:val="center"/>
        </w:trPr>
        <w:tc>
          <w:tcPr>
            <w:tcW w:w="567" w:type="dxa"/>
            <w:vAlign w:val="center"/>
          </w:tcPr>
          <w:p w:rsidR="002B7A14" w:rsidRPr="000E1730" w:rsidRDefault="002B7A14" w:rsidP="003C138C">
            <w:pPr>
              <w:pStyle w:val="Tabela-zawarto"/>
              <w:jc w:val="center"/>
            </w:pPr>
          </w:p>
        </w:tc>
        <w:tc>
          <w:tcPr>
            <w:tcW w:w="3519" w:type="dxa"/>
            <w:vAlign w:val="center"/>
          </w:tcPr>
          <w:p w:rsidR="002B7A14" w:rsidRPr="000E1730" w:rsidRDefault="002B7A14" w:rsidP="003C138C">
            <w:pPr>
              <w:pStyle w:val="Tabela-zawarto"/>
              <w:ind w:left="432" w:hanging="432"/>
              <w:rPr>
                <w:b/>
              </w:rPr>
            </w:pPr>
            <w:r>
              <w:rPr>
                <w:lang w:val="en-US"/>
              </w:rPr>
              <w:t xml:space="preserve">-   -   -   -   </w:t>
            </w:r>
            <w:r w:rsidRPr="000E1730">
              <w:t>AccountName</w:t>
            </w:r>
          </w:p>
        </w:tc>
        <w:tc>
          <w:tcPr>
            <w:tcW w:w="2607" w:type="dxa"/>
          </w:tcPr>
          <w:p w:rsidR="002B7A14" w:rsidRPr="000E1730" w:rsidRDefault="002B7A14" w:rsidP="003C138C">
            <w:pPr>
              <w:pStyle w:val="Tabela-zawarto"/>
            </w:pPr>
            <w:r w:rsidRPr="000E1730">
              <w:t>Kod statusu przelewu</w:t>
            </w:r>
          </w:p>
        </w:tc>
        <w:tc>
          <w:tcPr>
            <w:tcW w:w="772" w:type="dxa"/>
            <w:vAlign w:val="center"/>
          </w:tcPr>
          <w:p w:rsidR="002B7A14" w:rsidRPr="000E1730" w:rsidRDefault="002B7A14" w:rsidP="003C138C">
            <w:pPr>
              <w:pStyle w:val="Tabela-zawarto"/>
              <w:jc w:val="center"/>
            </w:pPr>
          </w:p>
        </w:tc>
        <w:tc>
          <w:tcPr>
            <w:tcW w:w="567" w:type="dxa"/>
            <w:vAlign w:val="center"/>
          </w:tcPr>
          <w:p w:rsidR="002B7A14" w:rsidRPr="000E1730" w:rsidRDefault="002B7A14" w:rsidP="003C138C">
            <w:pPr>
              <w:pStyle w:val="Tabela-zawarto"/>
              <w:jc w:val="center"/>
            </w:pPr>
          </w:p>
        </w:tc>
        <w:tc>
          <w:tcPr>
            <w:tcW w:w="567" w:type="dxa"/>
            <w:vAlign w:val="center"/>
          </w:tcPr>
          <w:p w:rsidR="002B7A14" w:rsidRPr="000E1730" w:rsidRDefault="002B7A14" w:rsidP="003C138C">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3C138C">
            <w:pPr>
              <w:pStyle w:val="Tabela-zawarto"/>
              <w:jc w:val="center"/>
            </w:pPr>
          </w:p>
        </w:tc>
      </w:tr>
      <w:tr w:rsidR="002B7A14" w:rsidRPr="000E1730" w:rsidTr="00ED173E">
        <w:trPr>
          <w:jc w:val="center"/>
        </w:trPr>
        <w:tc>
          <w:tcPr>
            <w:tcW w:w="567" w:type="dxa"/>
            <w:vAlign w:val="center"/>
          </w:tcPr>
          <w:p w:rsidR="002B7A14" w:rsidRPr="000E1730" w:rsidRDefault="002B7A14" w:rsidP="003C138C">
            <w:pPr>
              <w:pStyle w:val="Tabela-zawarto"/>
              <w:jc w:val="center"/>
            </w:pPr>
          </w:p>
        </w:tc>
        <w:tc>
          <w:tcPr>
            <w:tcW w:w="3519" w:type="dxa"/>
            <w:vAlign w:val="center"/>
          </w:tcPr>
          <w:p w:rsidR="002B7A14" w:rsidRPr="000E1730" w:rsidRDefault="002B7A14" w:rsidP="003C138C">
            <w:pPr>
              <w:pStyle w:val="Tabela-zawarto"/>
              <w:ind w:left="432" w:hanging="432"/>
              <w:rPr>
                <w:b/>
              </w:rPr>
            </w:pPr>
            <w:r>
              <w:rPr>
                <w:lang w:val="en-US"/>
              </w:rPr>
              <w:t xml:space="preserve">-   -   -   -   </w:t>
            </w:r>
            <w:r w:rsidRPr="000E1730">
              <w:t>AccountCurrencyCode</w:t>
            </w:r>
          </w:p>
        </w:tc>
        <w:tc>
          <w:tcPr>
            <w:tcW w:w="2607" w:type="dxa"/>
          </w:tcPr>
          <w:p w:rsidR="002B7A14" w:rsidRPr="000E1730" w:rsidRDefault="002B7A14" w:rsidP="003C138C">
            <w:pPr>
              <w:pStyle w:val="Tabela-zawarto"/>
            </w:pPr>
            <w:r w:rsidRPr="000E1730">
              <w:t>Opis statusu</w:t>
            </w:r>
          </w:p>
        </w:tc>
        <w:tc>
          <w:tcPr>
            <w:tcW w:w="772" w:type="dxa"/>
            <w:vAlign w:val="center"/>
          </w:tcPr>
          <w:p w:rsidR="002B7A14" w:rsidRPr="000E1730" w:rsidRDefault="002B7A14" w:rsidP="003C138C">
            <w:pPr>
              <w:pStyle w:val="Tabela-zawarto"/>
              <w:jc w:val="center"/>
            </w:pPr>
          </w:p>
        </w:tc>
        <w:tc>
          <w:tcPr>
            <w:tcW w:w="567" w:type="dxa"/>
            <w:vAlign w:val="center"/>
          </w:tcPr>
          <w:p w:rsidR="002B7A14" w:rsidRPr="000E1730" w:rsidRDefault="002B7A14" w:rsidP="003C138C">
            <w:pPr>
              <w:pStyle w:val="Tabela-zawarto"/>
              <w:jc w:val="center"/>
            </w:pPr>
          </w:p>
        </w:tc>
        <w:tc>
          <w:tcPr>
            <w:tcW w:w="567" w:type="dxa"/>
            <w:vAlign w:val="center"/>
          </w:tcPr>
          <w:p w:rsidR="002B7A14" w:rsidRPr="000E1730" w:rsidRDefault="002B7A14" w:rsidP="003C138C">
            <w:pPr>
              <w:pStyle w:val="Tabela-zawarto"/>
              <w:jc w:val="cente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3C138C">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3C138C">
            <w:pPr>
              <w:pStyle w:val="Tabela-zawarto"/>
              <w:jc w:val="center"/>
              <w:rPr>
                <w:lang w:val="en-US"/>
              </w:rPr>
            </w:pPr>
            <w:r w:rsidRPr="000E1730">
              <w:rPr>
                <w:lang w:val="en-US"/>
              </w:rPr>
              <w:t>A-10</w:t>
            </w:r>
          </w:p>
        </w:tc>
        <w:tc>
          <w:tcPr>
            <w:tcW w:w="3519" w:type="dxa"/>
            <w:vAlign w:val="center"/>
          </w:tcPr>
          <w:p w:rsidR="002B7A14" w:rsidRPr="000E1730" w:rsidRDefault="002B7A14" w:rsidP="003C138C">
            <w:pPr>
              <w:pStyle w:val="Tabela-zawarto"/>
              <w:ind w:left="432" w:hanging="432"/>
              <w:rPr>
                <w:b/>
                <w:lang w:val="en-US"/>
              </w:rPr>
            </w:pPr>
            <w:r>
              <w:rPr>
                <w:lang w:val="en-US"/>
              </w:rPr>
              <w:t xml:space="preserve">-   -   -   </w:t>
            </w:r>
            <w:r w:rsidRPr="000E1730">
              <w:rPr>
                <w:lang w:val="en-US"/>
              </w:rPr>
              <w:t>ChargeAccount</w:t>
            </w:r>
          </w:p>
        </w:tc>
        <w:tc>
          <w:tcPr>
            <w:tcW w:w="2607" w:type="dxa"/>
          </w:tcPr>
          <w:p w:rsidR="002B7A14" w:rsidRPr="000E1730" w:rsidRDefault="002B7A14" w:rsidP="003C138C">
            <w:pPr>
              <w:pStyle w:val="Tabela-zawarto"/>
            </w:pPr>
            <w:r w:rsidRPr="000E1730">
              <w:t>Data nadania statusu</w:t>
            </w:r>
          </w:p>
        </w:tc>
        <w:tc>
          <w:tcPr>
            <w:tcW w:w="772" w:type="dxa"/>
            <w:vAlign w:val="center"/>
          </w:tcPr>
          <w:p w:rsidR="002B7A14" w:rsidRPr="000E1730" w:rsidRDefault="002B7A14" w:rsidP="003C138C">
            <w:pPr>
              <w:pStyle w:val="Tabela-zawarto"/>
              <w:jc w:val="center"/>
            </w:pPr>
          </w:p>
        </w:tc>
        <w:tc>
          <w:tcPr>
            <w:tcW w:w="567" w:type="dxa"/>
            <w:vAlign w:val="center"/>
          </w:tcPr>
          <w:p w:rsidR="002B7A14" w:rsidRPr="000E1730" w:rsidRDefault="002B7A14" w:rsidP="003C138C">
            <w:pPr>
              <w:pStyle w:val="Tabela-zawarto"/>
              <w:jc w:val="center"/>
              <w:rPr>
                <w:lang w:val="en-US"/>
              </w:rPr>
            </w:pPr>
            <w:r w:rsidRPr="000E1730">
              <w:rPr>
                <w:lang w:val="en-US"/>
              </w:rPr>
              <w:t>x</w:t>
            </w:r>
          </w:p>
        </w:tc>
        <w:tc>
          <w:tcPr>
            <w:tcW w:w="567" w:type="dxa"/>
            <w:vAlign w:val="center"/>
          </w:tcPr>
          <w:p w:rsidR="002B7A14" w:rsidRPr="000E1730" w:rsidRDefault="002B7A14" w:rsidP="003C138C">
            <w:pPr>
              <w:pStyle w:val="Tabela-zawarto"/>
              <w:jc w:val="center"/>
              <w:rPr>
                <w:lang w:val="en-US"/>
              </w:rP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3C138C">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3C138C">
            <w:pPr>
              <w:pStyle w:val="Tabela-zawarto"/>
              <w:jc w:val="center"/>
              <w:rPr>
                <w:lang w:val="en-US"/>
              </w:rPr>
            </w:pPr>
            <w:r w:rsidRPr="000E1730">
              <w:rPr>
                <w:lang w:val="en-US"/>
              </w:rPr>
              <w:t>A-15</w:t>
            </w:r>
          </w:p>
        </w:tc>
        <w:tc>
          <w:tcPr>
            <w:tcW w:w="3519" w:type="dxa"/>
            <w:vAlign w:val="center"/>
          </w:tcPr>
          <w:p w:rsidR="002B7A14" w:rsidRPr="000E1730" w:rsidRDefault="002B7A14" w:rsidP="003C138C">
            <w:pPr>
              <w:pStyle w:val="Tabela-zawarto"/>
              <w:rPr>
                <w:lang w:val="en-US"/>
              </w:rPr>
            </w:pPr>
            <w:r>
              <w:rPr>
                <w:lang w:val="en-US"/>
              </w:rPr>
              <w:t xml:space="preserve">-   -   -   </w:t>
            </w:r>
            <w:r w:rsidRPr="000E1730">
              <w:rPr>
                <w:lang w:val="en-US"/>
              </w:rPr>
              <w:t>PayorFinancialInstitution</w:t>
            </w:r>
          </w:p>
        </w:tc>
        <w:tc>
          <w:tcPr>
            <w:tcW w:w="2607" w:type="dxa"/>
          </w:tcPr>
          <w:p w:rsidR="002B7A14" w:rsidRPr="000E1730" w:rsidRDefault="002B7A14" w:rsidP="003C138C">
            <w:pPr>
              <w:pStyle w:val="Tabela-zawarto"/>
            </w:pPr>
            <w:r w:rsidRPr="000E1730">
              <w:t>Informacje o banku/oddziale banku płatnika</w:t>
            </w:r>
          </w:p>
        </w:tc>
        <w:tc>
          <w:tcPr>
            <w:tcW w:w="772" w:type="dxa"/>
            <w:vAlign w:val="center"/>
          </w:tcPr>
          <w:p w:rsidR="002B7A14" w:rsidRPr="000E1730" w:rsidRDefault="002B7A14" w:rsidP="003C138C">
            <w:pPr>
              <w:pStyle w:val="Tabela-zawarto"/>
              <w:jc w:val="center"/>
            </w:pPr>
          </w:p>
        </w:tc>
        <w:tc>
          <w:tcPr>
            <w:tcW w:w="567" w:type="dxa"/>
            <w:vAlign w:val="center"/>
          </w:tcPr>
          <w:p w:rsidR="002B7A14" w:rsidRPr="000E1730" w:rsidRDefault="002B7A14" w:rsidP="003C138C">
            <w:pPr>
              <w:pStyle w:val="Tabela-zawarto"/>
              <w:jc w:val="center"/>
            </w:pPr>
            <w:r w:rsidRPr="000E1730">
              <w:t>x</w:t>
            </w:r>
          </w:p>
        </w:tc>
        <w:tc>
          <w:tcPr>
            <w:tcW w:w="567" w:type="dxa"/>
            <w:vAlign w:val="center"/>
          </w:tcPr>
          <w:p w:rsidR="002B7A14" w:rsidRPr="000E1730" w:rsidRDefault="002B7A14" w:rsidP="003C138C">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3C138C">
            <w:pPr>
              <w:pStyle w:val="Tabela-zawarto"/>
              <w:jc w:val="center"/>
            </w:pPr>
          </w:p>
        </w:tc>
      </w:tr>
      <w:tr w:rsidR="002B7A14" w:rsidRPr="000E1730" w:rsidTr="00ED173E">
        <w:trPr>
          <w:jc w:val="center"/>
        </w:trPr>
        <w:tc>
          <w:tcPr>
            <w:tcW w:w="567" w:type="dxa"/>
            <w:vAlign w:val="center"/>
          </w:tcPr>
          <w:p w:rsidR="002B7A14" w:rsidRPr="000E1730" w:rsidRDefault="002B7A14" w:rsidP="003C138C">
            <w:pPr>
              <w:pStyle w:val="Tabela-zawarto"/>
              <w:jc w:val="center"/>
            </w:pPr>
          </w:p>
        </w:tc>
        <w:tc>
          <w:tcPr>
            <w:tcW w:w="3519" w:type="dxa"/>
            <w:vAlign w:val="center"/>
          </w:tcPr>
          <w:p w:rsidR="002B7A14" w:rsidRPr="000E1730" w:rsidRDefault="002B7A14" w:rsidP="003C138C">
            <w:pPr>
              <w:pStyle w:val="Tabela-zawarto"/>
            </w:pPr>
            <w:r>
              <w:rPr>
                <w:lang w:val="en-US"/>
              </w:rPr>
              <w:t xml:space="preserve">-   -   -   -   </w:t>
            </w:r>
            <w:r w:rsidRPr="000E1730">
              <w:t>FIIdentifier</w:t>
            </w:r>
          </w:p>
        </w:tc>
        <w:tc>
          <w:tcPr>
            <w:tcW w:w="2607" w:type="dxa"/>
          </w:tcPr>
          <w:p w:rsidR="002B7A14" w:rsidRPr="000E1730" w:rsidRDefault="002B7A14" w:rsidP="003C138C">
            <w:pPr>
              <w:pStyle w:val="Tabela-zawarto"/>
            </w:pPr>
            <w:r w:rsidRPr="000E1730">
              <w:t>Identyfikator banku/oddziału banku</w:t>
            </w:r>
          </w:p>
        </w:tc>
        <w:tc>
          <w:tcPr>
            <w:tcW w:w="772" w:type="dxa"/>
            <w:vAlign w:val="center"/>
          </w:tcPr>
          <w:p w:rsidR="002B7A14" w:rsidRPr="000E1730" w:rsidRDefault="002B7A14" w:rsidP="003C138C">
            <w:pPr>
              <w:pStyle w:val="Tabela-zawarto"/>
              <w:jc w:val="center"/>
            </w:pPr>
          </w:p>
        </w:tc>
        <w:tc>
          <w:tcPr>
            <w:tcW w:w="567" w:type="dxa"/>
            <w:vAlign w:val="center"/>
          </w:tcPr>
          <w:p w:rsidR="002B7A14" w:rsidRPr="000E1730" w:rsidRDefault="002B7A14" w:rsidP="003C138C">
            <w:pPr>
              <w:pStyle w:val="Tabela-zawarto"/>
              <w:jc w:val="center"/>
            </w:pPr>
            <w:r w:rsidRPr="000E1730">
              <w:t>x</w:t>
            </w:r>
          </w:p>
        </w:tc>
        <w:tc>
          <w:tcPr>
            <w:tcW w:w="567" w:type="dxa"/>
            <w:vAlign w:val="center"/>
          </w:tcPr>
          <w:p w:rsidR="002B7A14" w:rsidRPr="000E1730" w:rsidRDefault="002B7A14" w:rsidP="003C138C">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3C138C">
            <w:pPr>
              <w:pStyle w:val="Tabela-zawarto"/>
              <w:jc w:val="center"/>
            </w:pPr>
            <w:r>
              <w:t>BIC płatnika</w:t>
            </w:r>
          </w:p>
        </w:tc>
      </w:tr>
      <w:tr w:rsidR="002B7A14" w:rsidRPr="000E1730" w:rsidTr="00ED173E">
        <w:trPr>
          <w:jc w:val="center"/>
        </w:trPr>
        <w:tc>
          <w:tcPr>
            <w:tcW w:w="567" w:type="dxa"/>
            <w:vAlign w:val="center"/>
          </w:tcPr>
          <w:p w:rsidR="002B7A14" w:rsidRPr="000E1730" w:rsidRDefault="002B7A14" w:rsidP="003C138C">
            <w:pPr>
              <w:pStyle w:val="Tabela-zawarto"/>
              <w:jc w:val="center"/>
            </w:pPr>
          </w:p>
        </w:tc>
        <w:tc>
          <w:tcPr>
            <w:tcW w:w="3519" w:type="dxa"/>
            <w:vAlign w:val="center"/>
          </w:tcPr>
          <w:p w:rsidR="002B7A14" w:rsidRPr="000E1730" w:rsidRDefault="002B7A14" w:rsidP="003C138C">
            <w:pPr>
              <w:pStyle w:val="Tabela-zawarto"/>
            </w:pPr>
            <w:r>
              <w:rPr>
                <w:lang w:val="en-US"/>
              </w:rPr>
              <w:t xml:space="preserve">-   -   -   -   </w:t>
            </w:r>
            <w:r w:rsidRPr="000E1730">
              <w:t>Name</w:t>
            </w:r>
          </w:p>
        </w:tc>
        <w:tc>
          <w:tcPr>
            <w:tcW w:w="2607" w:type="dxa"/>
          </w:tcPr>
          <w:p w:rsidR="002B7A14" w:rsidRPr="000E1730" w:rsidRDefault="002B7A14" w:rsidP="003C138C">
            <w:pPr>
              <w:pStyle w:val="Tabela-zawarto"/>
            </w:pPr>
            <w:r w:rsidRPr="000E1730">
              <w:t>Nazwa banku/oddziału banku</w:t>
            </w:r>
          </w:p>
        </w:tc>
        <w:tc>
          <w:tcPr>
            <w:tcW w:w="772" w:type="dxa"/>
            <w:vAlign w:val="center"/>
          </w:tcPr>
          <w:p w:rsidR="002B7A14" w:rsidRPr="000E1730" w:rsidRDefault="002B7A14" w:rsidP="003C138C">
            <w:pPr>
              <w:pStyle w:val="Tabela-zawarto"/>
              <w:jc w:val="center"/>
            </w:pPr>
          </w:p>
        </w:tc>
        <w:tc>
          <w:tcPr>
            <w:tcW w:w="567" w:type="dxa"/>
            <w:vAlign w:val="center"/>
          </w:tcPr>
          <w:p w:rsidR="002B7A14" w:rsidRPr="000E1730" w:rsidRDefault="002B7A14" w:rsidP="003C138C">
            <w:pPr>
              <w:pStyle w:val="Tabela-zawarto"/>
              <w:jc w:val="center"/>
            </w:pPr>
          </w:p>
        </w:tc>
        <w:tc>
          <w:tcPr>
            <w:tcW w:w="567" w:type="dxa"/>
            <w:vAlign w:val="center"/>
          </w:tcPr>
          <w:p w:rsidR="002B7A14" w:rsidRPr="000E1730" w:rsidRDefault="002B7A14" w:rsidP="003C138C">
            <w:pPr>
              <w:pStyle w:val="Tabela-zawarto"/>
              <w:jc w:val="cente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3C138C">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B22CC7">
            <w:pPr>
              <w:pStyle w:val="Tabela-zawarto"/>
              <w:jc w:val="center"/>
              <w:rPr>
                <w:lang w:val="en-US"/>
              </w:rPr>
            </w:pPr>
            <w:r w:rsidRPr="000E1730">
              <w:rPr>
                <w:lang w:val="en-US"/>
              </w:rPr>
              <w:t>A-11</w:t>
            </w:r>
          </w:p>
        </w:tc>
        <w:tc>
          <w:tcPr>
            <w:tcW w:w="3519" w:type="dxa"/>
            <w:vAlign w:val="center"/>
          </w:tcPr>
          <w:p w:rsidR="002B7A14" w:rsidRPr="000E1730" w:rsidRDefault="002B7A14" w:rsidP="00B22CC7">
            <w:pPr>
              <w:pStyle w:val="Tabela-zawarto"/>
              <w:rPr>
                <w:lang w:val="en-US"/>
              </w:rPr>
            </w:pPr>
            <w:r>
              <w:rPr>
                <w:lang w:val="en-US"/>
              </w:rPr>
              <w:t xml:space="preserve">-   -   -   -   </w:t>
            </w:r>
            <w:r w:rsidRPr="000E1730">
              <w:rPr>
                <w:lang w:val="en-US"/>
              </w:rPr>
              <w:t>Address</w:t>
            </w:r>
          </w:p>
        </w:tc>
        <w:tc>
          <w:tcPr>
            <w:tcW w:w="2607" w:type="dxa"/>
          </w:tcPr>
          <w:p w:rsidR="002B7A14" w:rsidRPr="000E1730" w:rsidRDefault="002B7A14" w:rsidP="00B22CC7">
            <w:pPr>
              <w:pStyle w:val="Tabela-zawarto"/>
            </w:pPr>
            <w:r w:rsidRPr="000E1730">
              <w:t>Adres banku/oddziału banku (podawany w postaci sformatowanej lub niesformatowanej)</w:t>
            </w:r>
          </w:p>
        </w:tc>
        <w:tc>
          <w:tcPr>
            <w:tcW w:w="772"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B22CC7">
            <w:pPr>
              <w:pStyle w:val="Tabela-zawarto"/>
              <w:jc w:val="center"/>
            </w:pPr>
          </w:p>
        </w:tc>
        <w:tc>
          <w:tcPr>
            <w:tcW w:w="426" w:type="dxa"/>
            <w:vAlign w:val="center"/>
          </w:tcPr>
          <w:p w:rsidR="002B7A14" w:rsidRPr="00815B23" w:rsidRDefault="002B7A14" w:rsidP="006B7D4A">
            <w:pPr>
              <w:pStyle w:val="Tabela-zawarto"/>
              <w:jc w:val="center"/>
            </w:pPr>
          </w:p>
        </w:tc>
        <w:tc>
          <w:tcPr>
            <w:tcW w:w="708" w:type="dxa"/>
            <w:vAlign w:val="center"/>
          </w:tcPr>
          <w:p w:rsidR="002B7A14" w:rsidRPr="000E1730" w:rsidRDefault="002B7A14" w:rsidP="00B22CC7">
            <w:pPr>
              <w:pStyle w:val="Tabela-zawarto"/>
              <w:jc w:val="center"/>
            </w:pPr>
            <w:r w:rsidRPr="000E1730">
              <w:t>x</w:t>
            </w: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3C138C">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3C138C">
            <w:pPr>
              <w:pStyle w:val="Tabela-zawarto"/>
              <w:jc w:val="center"/>
            </w:pPr>
          </w:p>
        </w:tc>
        <w:tc>
          <w:tcPr>
            <w:tcW w:w="3519" w:type="dxa"/>
            <w:vAlign w:val="center"/>
          </w:tcPr>
          <w:p w:rsidR="002B7A14" w:rsidRPr="000E1730" w:rsidRDefault="002B7A14" w:rsidP="00B22CC7">
            <w:pPr>
              <w:pStyle w:val="Tabela-zawarto"/>
              <w:rPr>
                <w:lang w:val="en-US"/>
              </w:rPr>
            </w:pPr>
            <w:r>
              <w:rPr>
                <w:lang w:val="en-US"/>
              </w:rPr>
              <w:t xml:space="preserve">-   -   -   -   -  </w:t>
            </w:r>
            <w:r w:rsidRPr="000E1730">
              <w:rPr>
                <w:lang w:val="en-US"/>
              </w:rPr>
              <w:t>AddressType</w:t>
            </w:r>
          </w:p>
        </w:tc>
        <w:tc>
          <w:tcPr>
            <w:tcW w:w="2607" w:type="dxa"/>
          </w:tcPr>
          <w:p w:rsidR="002B7A14" w:rsidRPr="000E1730" w:rsidRDefault="002B7A14" w:rsidP="00B22CC7">
            <w:pPr>
              <w:pStyle w:val="Tabela-zawarto"/>
            </w:pPr>
            <w:r w:rsidRPr="000E1730">
              <w:t>Typ adresu</w:t>
            </w:r>
          </w:p>
        </w:tc>
        <w:tc>
          <w:tcPr>
            <w:tcW w:w="772" w:type="dxa"/>
            <w:vAlign w:val="center"/>
          </w:tcPr>
          <w:p w:rsidR="002B7A14" w:rsidRPr="000E1730" w:rsidRDefault="002B7A14" w:rsidP="00B22CC7">
            <w:pPr>
              <w:pStyle w:val="Tabela-zawarto"/>
              <w:jc w:val="center"/>
              <w:rPr>
                <w:lang w:val="en-US"/>
              </w:rPr>
            </w:pPr>
          </w:p>
        </w:tc>
        <w:tc>
          <w:tcPr>
            <w:tcW w:w="567" w:type="dxa"/>
            <w:vAlign w:val="center"/>
          </w:tcPr>
          <w:p w:rsidR="002B7A14" w:rsidRPr="000E1730" w:rsidRDefault="002B7A14" w:rsidP="00B22CC7">
            <w:pPr>
              <w:pStyle w:val="Tabela-zawarto"/>
              <w:jc w:val="center"/>
              <w:rPr>
                <w:lang w:val="en-US"/>
              </w:rPr>
            </w:pPr>
          </w:p>
        </w:tc>
        <w:tc>
          <w:tcPr>
            <w:tcW w:w="567" w:type="dxa"/>
            <w:vAlign w:val="center"/>
          </w:tcPr>
          <w:p w:rsidR="002B7A14" w:rsidRPr="000E1730" w:rsidRDefault="002B7A14" w:rsidP="00B22CC7">
            <w:pPr>
              <w:pStyle w:val="Tabela-zawarto"/>
              <w:jc w:val="center"/>
              <w:rPr>
                <w:lang w:val="en-US"/>
              </w:rP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3C138C">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3C138C">
            <w:pPr>
              <w:pStyle w:val="Tabela-zawarto"/>
              <w:jc w:val="center"/>
            </w:pPr>
          </w:p>
        </w:tc>
        <w:tc>
          <w:tcPr>
            <w:tcW w:w="3519" w:type="dxa"/>
            <w:shd w:val="clear" w:color="auto" w:fill="66FFFF"/>
            <w:vAlign w:val="center"/>
          </w:tcPr>
          <w:p w:rsidR="002B7A14" w:rsidRPr="000E1730" w:rsidRDefault="002B7A14" w:rsidP="00B22CC7">
            <w:pPr>
              <w:pStyle w:val="Tabela-zawarto"/>
              <w:rPr>
                <w:lang w:val="en-US"/>
              </w:rPr>
            </w:pPr>
            <w:r>
              <w:rPr>
                <w:lang w:val="en-US"/>
              </w:rPr>
              <w:t xml:space="preserve">-   -   -   -   -  </w:t>
            </w:r>
            <w:r w:rsidRPr="000E1730">
              <w:rPr>
                <w:lang w:val="en-US"/>
              </w:rPr>
              <w:t>StreetName</w:t>
            </w:r>
            <w:r w:rsidRPr="000E1730">
              <w:rPr>
                <w:lang w:val="en-US"/>
              </w:rPr>
              <w:tab/>
              <w:t xml:space="preserve">      </w:t>
            </w:r>
            <w:r>
              <w:rPr>
                <w:lang w:val="en-US"/>
              </w:rPr>
              <w:t xml:space="preserve">        </w:t>
            </w:r>
            <w:r w:rsidRPr="00920354">
              <w:rPr>
                <w:lang w:val="en-US"/>
              </w:rPr>
              <w:t>XOR</w:t>
            </w:r>
          </w:p>
        </w:tc>
        <w:tc>
          <w:tcPr>
            <w:tcW w:w="2607" w:type="dxa"/>
          </w:tcPr>
          <w:p w:rsidR="002B7A14" w:rsidRPr="000E1730" w:rsidRDefault="002B7A14" w:rsidP="00B22CC7">
            <w:pPr>
              <w:pStyle w:val="Tabela-zawarto"/>
            </w:pPr>
            <w:r w:rsidRPr="000E1730">
              <w:t>Nazwa ulicy, nr budynku</w:t>
            </w:r>
          </w:p>
        </w:tc>
        <w:tc>
          <w:tcPr>
            <w:tcW w:w="772"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B22CC7">
            <w:pPr>
              <w:pStyle w:val="Tabela-zawarto"/>
              <w:jc w:val="cente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3C138C">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3C138C">
            <w:pPr>
              <w:pStyle w:val="Tabela-zawarto"/>
              <w:jc w:val="center"/>
            </w:pPr>
          </w:p>
        </w:tc>
        <w:tc>
          <w:tcPr>
            <w:tcW w:w="3519" w:type="dxa"/>
            <w:shd w:val="clear" w:color="auto" w:fill="66FFFF"/>
            <w:vAlign w:val="center"/>
          </w:tcPr>
          <w:p w:rsidR="002B7A14" w:rsidRPr="00920354" w:rsidRDefault="002B7A14" w:rsidP="00B22CC7">
            <w:pPr>
              <w:pStyle w:val="Tabela-zawarto"/>
              <w:rPr>
                <w:lang w:val="en-US"/>
              </w:rPr>
            </w:pPr>
            <w:r>
              <w:rPr>
                <w:lang w:val="en-US"/>
              </w:rPr>
              <w:t xml:space="preserve">-   -   -   -   -  </w:t>
            </w:r>
            <w:r w:rsidRPr="00920354">
              <w:rPr>
                <w:lang w:val="en-US"/>
              </w:rPr>
              <w:t>PostCode</w:t>
            </w:r>
          </w:p>
        </w:tc>
        <w:tc>
          <w:tcPr>
            <w:tcW w:w="2607" w:type="dxa"/>
          </w:tcPr>
          <w:p w:rsidR="002B7A14" w:rsidRPr="000E1730" w:rsidRDefault="002B7A14" w:rsidP="00B22CC7">
            <w:pPr>
              <w:pStyle w:val="Tabela-zawarto"/>
            </w:pPr>
            <w:r w:rsidRPr="000E1730">
              <w:t>Kod pocztowy</w:t>
            </w:r>
          </w:p>
        </w:tc>
        <w:tc>
          <w:tcPr>
            <w:tcW w:w="772"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B22CC7">
            <w:pPr>
              <w:pStyle w:val="Tabela-zawarto"/>
              <w:jc w:val="cente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3C138C">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3C138C">
            <w:pPr>
              <w:pStyle w:val="Tabela-zawarto"/>
              <w:jc w:val="center"/>
            </w:pPr>
          </w:p>
        </w:tc>
        <w:tc>
          <w:tcPr>
            <w:tcW w:w="3519" w:type="dxa"/>
            <w:shd w:val="clear" w:color="auto" w:fill="66FFFF"/>
            <w:vAlign w:val="center"/>
          </w:tcPr>
          <w:p w:rsidR="002B7A14" w:rsidRPr="00920354" w:rsidRDefault="002B7A14" w:rsidP="00B22CC7">
            <w:pPr>
              <w:pStyle w:val="Tabela-zawarto"/>
              <w:rPr>
                <w:lang w:val="en-US"/>
              </w:rPr>
            </w:pPr>
            <w:r>
              <w:rPr>
                <w:lang w:val="en-US"/>
              </w:rPr>
              <w:t xml:space="preserve">-   -   -   -   -  </w:t>
            </w:r>
            <w:r w:rsidRPr="00920354">
              <w:rPr>
                <w:lang w:val="en-US"/>
              </w:rPr>
              <w:t>CityName</w:t>
            </w:r>
          </w:p>
        </w:tc>
        <w:tc>
          <w:tcPr>
            <w:tcW w:w="2607" w:type="dxa"/>
          </w:tcPr>
          <w:p w:rsidR="002B7A14" w:rsidRPr="000E1730" w:rsidRDefault="002B7A14" w:rsidP="00B22CC7">
            <w:pPr>
              <w:pStyle w:val="Tabela-zawarto"/>
            </w:pPr>
            <w:r w:rsidRPr="000E1730">
              <w:t>Nazwa miasta</w:t>
            </w:r>
          </w:p>
        </w:tc>
        <w:tc>
          <w:tcPr>
            <w:tcW w:w="772"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B22CC7">
            <w:pPr>
              <w:pStyle w:val="Tabela-zawarto"/>
              <w:jc w:val="cente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3C138C">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3C138C">
            <w:pPr>
              <w:pStyle w:val="Tabela-zawarto"/>
              <w:jc w:val="center"/>
            </w:pPr>
          </w:p>
        </w:tc>
        <w:tc>
          <w:tcPr>
            <w:tcW w:w="3519" w:type="dxa"/>
            <w:shd w:val="clear" w:color="auto" w:fill="66FFFF"/>
            <w:vAlign w:val="center"/>
          </w:tcPr>
          <w:p w:rsidR="002B7A14" w:rsidRPr="000E1730" w:rsidRDefault="002B7A14" w:rsidP="00B22CC7">
            <w:pPr>
              <w:pStyle w:val="Tabela-zawarto"/>
              <w:rPr>
                <w:lang w:val="en-US"/>
              </w:rPr>
            </w:pPr>
            <w:r>
              <w:rPr>
                <w:lang w:val="en-US"/>
              </w:rPr>
              <w:t xml:space="preserve">-   -   -   -   -  </w:t>
            </w:r>
            <w:r w:rsidRPr="000E1730">
              <w:rPr>
                <w:lang w:val="en-US"/>
              </w:rPr>
              <w:t xml:space="preserve">PostalAddressLine1 </w:t>
            </w:r>
            <w:r>
              <w:rPr>
                <w:lang w:val="en-US"/>
              </w:rPr>
              <w:t xml:space="preserve">   </w:t>
            </w:r>
            <w:r w:rsidRPr="00920354">
              <w:rPr>
                <w:lang w:val="en-US"/>
              </w:rPr>
              <w:t>XOR</w:t>
            </w:r>
          </w:p>
        </w:tc>
        <w:tc>
          <w:tcPr>
            <w:tcW w:w="2607" w:type="dxa"/>
          </w:tcPr>
          <w:p w:rsidR="002B7A14" w:rsidRPr="000E1730" w:rsidRDefault="002B7A14" w:rsidP="00B22CC7">
            <w:pPr>
              <w:pStyle w:val="Tabela-zawarto"/>
            </w:pPr>
            <w:r w:rsidRPr="000E1730">
              <w:t>Pierwsza linia adresu</w:t>
            </w:r>
          </w:p>
        </w:tc>
        <w:tc>
          <w:tcPr>
            <w:tcW w:w="772"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B22CC7">
            <w:pPr>
              <w:pStyle w:val="Tabela-zawarto"/>
              <w:jc w:val="cente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B22CC7">
            <w:pPr>
              <w:pStyle w:val="Tabela-zawarto"/>
              <w:jc w:val="center"/>
            </w:pPr>
            <w:r w:rsidRPr="000E1730">
              <w:t>x</w:t>
            </w: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815B23" w:rsidRDefault="002B7A14" w:rsidP="003C138C">
            <w:pPr>
              <w:pStyle w:val="Tabela-zawarto"/>
              <w:jc w:val="center"/>
            </w:pPr>
            <w:r w:rsidRPr="00815B23">
              <w:t>Pierwsza linia adresu dla zleceń SEPA</w:t>
            </w:r>
          </w:p>
        </w:tc>
      </w:tr>
      <w:tr w:rsidR="002B7A14" w:rsidRPr="000E1730" w:rsidTr="00ED173E">
        <w:trPr>
          <w:jc w:val="center"/>
        </w:trPr>
        <w:tc>
          <w:tcPr>
            <w:tcW w:w="567" w:type="dxa"/>
            <w:vAlign w:val="center"/>
          </w:tcPr>
          <w:p w:rsidR="002B7A14" w:rsidRPr="000E1730" w:rsidRDefault="002B7A14" w:rsidP="003C138C">
            <w:pPr>
              <w:pStyle w:val="Tabela-zawarto"/>
              <w:jc w:val="center"/>
            </w:pPr>
          </w:p>
        </w:tc>
        <w:tc>
          <w:tcPr>
            <w:tcW w:w="3519" w:type="dxa"/>
            <w:shd w:val="clear" w:color="auto" w:fill="66FFFF"/>
            <w:vAlign w:val="center"/>
          </w:tcPr>
          <w:p w:rsidR="002B7A14" w:rsidRPr="00920354" w:rsidRDefault="002B7A14" w:rsidP="00B22CC7">
            <w:pPr>
              <w:pStyle w:val="Tabela-zawarto"/>
              <w:rPr>
                <w:lang w:val="en-US"/>
              </w:rPr>
            </w:pPr>
            <w:r>
              <w:rPr>
                <w:lang w:val="en-US"/>
              </w:rPr>
              <w:t xml:space="preserve">-   -   -   -   -  </w:t>
            </w:r>
            <w:r w:rsidRPr="00920354">
              <w:rPr>
                <w:lang w:val="en-US"/>
              </w:rPr>
              <w:t>PostalAddressLine2</w:t>
            </w:r>
          </w:p>
        </w:tc>
        <w:tc>
          <w:tcPr>
            <w:tcW w:w="2607" w:type="dxa"/>
          </w:tcPr>
          <w:p w:rsidR="002B7A14" w:rsidRPr="000E1730" w:rsidRDefault="002B7A14" w:rsidP="00B22CC7">
            <w:pPr>
              <w:pStyle w:val="Tabela-zawarto"/>
            </w:pPr>
            <w:r w:rsidRPr="000E1730">
              <w:t>Druga linia adresu</w:t>
            </w:r>
          </w:p>
        </w:tc>
        <w:tc>
          <w:tcPr>
            <w:tcW w:w="772"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B22CC7">
            <w:pPr>
              <w:pStyle w:val="Tabela-zawarto"/>
              <w:jc w:val="cente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B22CC7">
            <w:pPr>
              <w:pStyle w:val="Tabela-zawarto"/>
              <w:jc w:val="center"/>
            </w:pPr>
            <w:r w:rsidRPr="000E1730">
              <w:t>x</w:t>
            </w: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815B23" w:rsidRDefault="002B7A14" w:rsidP="003C138C">
            <w:pPr>
              <w:pStyle w:val="Tabela-zawarto"/>
              <w:jc w:val="center"/>
            </w:pPr>
            <w:r w:rsidRPr="00815B23">
              <w:t xml:space="preserve">Druga linia adresu dla zleceń SEPA </w:t>
            </w:r>
          </w:p>
        </w:tc>
      </w:tr>
      <w:tr w:rsidR="002B7A14" w:rsidRPr="000E1730" w:rsidTr="00ED173E">
        <w:trPr>
          <w:jc w:val="center"/>
        </w:trPr>
        <w:tc>
          <w:tcPr>
            <w:tcW w:w="567" w:type="dxa"/>
            <w:vAlign w:val="center"/>
          </w:tcPr>
          <w:p w:rsidR="002B7A14" w:rsidRPr="000E1730" w:rsidRDefault="002B7A14" w:rsidP="003C138C">
            <w:pPr>
              <w:pStyle w:val="Tabela-zawarto"/>
              <w:jc w:val="center"/>
            </w:pPr>
          </w:p>
        </w:tc>
        <w:tc>
          <w:tcPr>
            <w:tcW w:w="3519" w:type="dxa"/>
            <w:vAlign w:val="center"/>
          </w:tcPr>
          <w:p w:rsidR="002B7A14" w:rsidRPr="000E1730" w:rsidRDefault="002B7A14" w:rsidP="00B22CC7">
            <w:pPr>
              <w:pStyle w:val="Tabela-zawarto"/>
            </w:pPr>
            <w:r>
              <w:t xml:space="preserve">-   -   -   -   -  </w:t>
            </w:r>
            <w:r w:rsidRPr="000E1730">
              <w:t>Country</w:t>
            </w:r>
          </w:p>
        </w:tc>
        <w:tc>
          <w:tcPr>
            <w:tcW w:w="2607" w:type="dxa"/>
          </w:tcPr>
          <w:p w:rsidR="002B7A14" w:rsidRPr="000E1730" w:rsidRDefault="002B7A14" w:rsidP="00B22CC7">
            <w:pPr>
              <w:pStyle w:val="Tabela-zawarto"/>
            </w:pPr>
            <w:r w:rsidRPr="000E1730">
              <w:t>Kod kraju</w:t>
            </w:r>
          </w:p>
        </w:tc>
        <w:tc>
          <w:tcPr>
            <w:tcW w:w="772"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B22CC7">
            <w:pPr>
              <w:pStyle w:val="Tabela-zawarto"/>
              <w:jc w:val="cente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B22CC7">
            <w:pPr>
              <w:pStyle w:val="Tabela-zawarto"/>
              <w:jc w:val="center"/>
            </w:pPr>
            <w:r w:rsidRPr="000E1730">
              <w:t>x</w:t>
            </w: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815B23" w:rsidRDefault="002B7A14" w:rsidP="003C138C">
            <w:pPr>
              <w:pStyle w:val="Tabela-zawarto"/>
              <w:jc w:val="center"/>
            </w:pPr>
            <w:r w:rsidRPr="00815B23">
              <w:t>Kraj adresu dla zleceń SEPA</w:t>
            </w:r>
          </w:p>
        </w:tc>
      </w:tr>
      <w:tr w:rsidR="002B7A14" w:rsidRPr="000E1730" w:rsidTr="00ED173E">
        <w:trPr>
          <w:jc w:val="center"/>
        </w:trPr>
        <w:tc>
          <w:tcPr>
            <w:tcW w:w="567" w:type="dxa"/>
            <w:vAlign w:val="center"/>
          </w:tcPr>
          <w:p w:rsidR="002B7A14" w:rsidRPr="000E1730" w:rsidRDefault="002B7A14" w:rsidP="00565A5D">
            <w:pPr>
              <w:pStyle w:val="Tabela-zawarto"/>
              <w:jc w:val="center"/>
            </w:pPr>
          </w:p>
        </w:tc>
        <w:tc>
          <w:tcPr>
            <w:tcW w:w="3519" w:type="dxa"/>
            <w:vAlign w:val="center"/>
          </w:tcPr>
          <w:p w:rsidR="002B7A14" w:rsidRPr="000E1730" w:rsidRDefault="002B7A14" w:rsidP="00565A5D">
            <w:pPr>
              <w:pStyle w:val="Tabela-zawarto"/>
              <w:ind w:left="432" w:hanging="432"/>
            </w:pPr>
            <w:r>
              <w:rPr>
                <w:lang w:val="en-US"/>
              </w:rPr>
              <w:t xml:space="preserve">-   -   -   </w:t>
            </w:r>
            <w:r w:rsidRPr="000E1730">
              <w:t>PmtAdditionalInformation</w:t>
            </w:r>
          </w:p>
        </w:tc>
        <w:tc>
          <w:tcPr>
            <w:tcW w:w="2607" w:type="dxa"/>
          </w:tcPr>
          <w:p w:rsidR="002B7A14" w:rsidRPr="000E1730" w:rsidRDefault="002B7A14" w:rsidP="00565A5D">
            <w:pPr>
              <w:pStyle w:val="Tabela-zawarto"/>
            </w:pPr>
            <w:r w:rsidRPr="000E1730">
              <w:t>Informacje dodatkowe o przelewie np. instrukcje dla banku</w:t>
            </w:r>
          </w:p>
        </w:tc>
        <w:tc>
          <w:tcPr>
            <w:tcW w:w="772" w:type="dxa"/>
            <w:vAlign w:val="center"/>
          </w:tcPr>
          <w:p w:rsidR="002B7A14" w:rsidRPr="000E1730" w:rsidRDefault="002B7A14" w:rsidP="00565A5D">
            <w:pPr>
              <w:pStyle w:val="Tabela-zawarto"/>
              <w:jc w:val="center"/>
            </w:pPr>
          </w:p>
        </w:tc>
        <w:tc>
          <w:tcPr>
            <w:tcW w:w="567"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565A5D">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0B078C">
            <w:pPr>
              <w:pStyle w:val="Tabela-zawarto"/>
              <w:jc w:val="center"/>
            </w:pPr>
          </w:p>
        </w:tc>
        <w:tc>
          <w:tcPr>
            <w:tcW w:w="3519" w:type="dxa"/>
            <w:vAlign w:val="center"/>
          </w:tcPr>
          <w:p w:rsidR="002B7A14" w:rsidRPr="000E1730" w:rsidRDefault="002B7A14" w:rsidP="000B078C">
            <w:pPr>
              <w:pStyle w:val="Tabela-zawarto"/>
              <w:ind w:left="432" w:hanging="432"/>
            </w:pPr>
            <w:r>
              <w:rPr>
                <w:lang w:val="en-US"/>
              </w:rPr>
              <w:t xml:space="preserve">-   -   -   </w:t>
            </w:r>
            <w:r w:rsidRPr="000E1730">
              <w:t>ChargeResponsibility</w:t>
            </w:r>
          </w:p>
        </w:tc>
        <w:tc>
          <w:tcPr>
            <w:tcW w:w="2607" w:type="dxa"/>
          </w:tcPr>
          <w:p w:rsidR="002B7A14" w:rsidRPr="000E1730" w:rsidRDefault="002B7A14" w:rsidP="000B078C">
            <w:pPr>
              <w:pStyle w:val="Tabela-zawarto"/>
            </w:pPr>
            <w:r w:rsidRPr="000E1730">
              <w:t>Informacja o stronie obciążanej opłatą</w:t>
            </w:r>
          </w:p>
        </w:tc>
        <w:tc>
          <w:tcPr>
            <w:tcW w:w="772" w:type="dxa"/>
            <w:vAlign w:val="center"/>
          </w:tcPr>
          <w:p w:rsidR="002B7A14" w:rsidRPr="000E1730" w:rsidRDefault="002B7A14" w:rsidP="00B22CC7">
            <w:pPr>
              <w:pStyle w:val="Tabela-zawarto"/>
              <w:jc w:val="center"/>
            </w:pPr>
          </w:p>
        </w:tc>
        <w:tc>
          <w:tcPr>
            <w:tcW w:w="567" w:type="dxa"/>
            <w:vAlign w:val="center"/>
          </w:tcPr>
          <w:p w:rsidR="002B7A14" w:rsidRPr="000E1730" w:rsidRDefault="002B7A14" w:rsidP="000B078C">
            <w:pPr>
              <w:pStyle w:val="Tabela-zawarto"/>
              <w:jc w:val="center"/>
            </w:pPr>
            <w:r w:rsidRPr="000E1730">
              <w:t>x</w:t>
            </w:r>
          </w:p>
        </w:tc>
        <w:tc>
          <w:tcPr>
            <w:tcW w:w="567" w:type="dxa"/>
            <w:vAlign w:val="center"/>
          </w:tcPr>
          <w:p w:rsidR="002B7A14" w:rsidRPr="000E1730" w:rsidRDefault="002B7A14" w:rsidP="000B078C">
            <w:pPr>
              <w:pStyle w:val="Tabela-zawarto"/>
              <w:jc w:val="cente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0B078C">
            <w:pPr>
              <w:pStyle w:val="Tabela-zawarto"/>
              <w:jc w:val="center"/>
              <w:rPr>
                <w:lang w:val="en-US"/>
              </w:rPr>
            </w:pPr>
            <w:r>
              <w:rPr>
                <w:lang w:val="en-US"/>
              </w:rPr>
              <w:t>Typ opłaty</w:t>
            </w:r>
          </w:p>
        </w:tc>
      </w:tr>
      <w:tr w:rsidR="002B7A14" w:rsidRPr="000E1730" w:rsidTr="00ED173E">
        <w:trPr>
          <w:jc w:val="center"/>
        </w:trPr>
        <w:tc>
          <w:tcPr>
            <w:tcW w:w="567" w:type="dxa"/>
            <w:vAlign w:val="center"/>
          </w:tcPr>
          <w:p w:rsidR="002B7A14" w:rsidRPr="000E1730" w:rsidRDefault="002B7A14" w:rsidP="00565A5D">
            <w:pPr>
              <w:pStyle w:val="Tabela-zawarto"/>
              <w:jc w:val="center"/>
              <w:rPr>
                <w:lang w:val="en-US"/>
              </w:rPr>
            </w:pPr>
            <w:r w:rsidRPr="000E1730">
              <w:rPr>
                <w:lang w:val="en-US"/>
              </w:rPr>
              <w:t>B-16</w:t>
            </w:r>
          </w:p>
        </w:tc>
        <w:tc>
          <w:tcPr>
            <w:tcW w:w="3519" w:type="dxa"/>
            <w:vAlign w:val="center"/>
          </w:tcPr>
          <w:p w:rsidR="002B7A14" w:rsidRPr="000E1730" w:rsidRDefault="002B7A14" w:rsidP="00565A5D">
            <w:pPr>
              <w:pStyle w:val="Tabela-zawarto"/>
              <w:ind w:left="432" w:hanging="432"/>
              <w:rPr>
                <w:b/>
                <w:lang w:val="en-US"/>
              </w:rPr>
            </w:pPr>
            <w:r>
              <w:rPr>
                <w:lang w:val="en-US"/>
              </w:rPr>
              <w:t xml:space="preserve">-   -   -   </w:t>
            </w:r>
            <w:r w:rsidRPr="000E1730">
              <w:rPr>
                <w:lang w:val="en-US"/>
              </w:rPr>
              <w:t>PaymentStatus</w:t>
            </w:r>
          </w:p>
        </w:tc>
        <w:tc>
          <w:tcPr>
            <w:tcW w:w="2607" w:type="dxa"/>
          </w:tcPr>
          <w:p w:rsidR="002B7A14" w:rsidRPr="000E1730" w:rsidRDefault="002B7A14" w:rsidP="00565A5D">
            <w:pPr>
              <w:pStyle w:val="Tabela-zawarto"/>
            </w:pPr>
            <w:r w:rsidRPr="000E1730">
              <w:t>Informacje o statusie  przelewu</w:t>
            </w:r>
          </w:p>
        </w:tc>
        <w:tc>
          <w:tcPr>
            <w:tcW w:w="772"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565A5D">
            <w:pPr>
              <w:pStyle w:val="Tabela-zawarto"/>
              <w:jc w:val="center"/>
            </w:pPr>
            <w:r w:rsidRPr="000E1730">
              <w:t xml:space="preserve">Komponent uzupełniony dodatkowo, </w:t>
            </w:r>
          </w:p>
          <w:p w:rsidR="002B7A14" w:rsidRPr="000E1730" w:rsidRDefault="002B7A14" w:rsidP="00565A5D">
            <w:pPr>
              <w:pStyle w:val="Tabela-zawarto"/>
              <w:jc w:val="center"/>
            </w:pPr>
            <w:r w:rsidRPr="000E1730">
              <w:t>na podstawie statusu przelewu</w:t>
            </w:r>
          </w:p>
        </w:tc>
      </w:tr>
      <w:tr w:rsidR="002B7A14" w:rsidRPr="000E1730" w:rsidTr="00ED173E">
        <w:trPr>
          <w:jc w:val="center"/>
        </w:trPr>
        <w:tc>
          <w:tcPr>
            <w:tcW w:w="567" w:type="dxa"/>
            <w:vAlign w:val="center"/>
          </w:tcPr>
          <w:p w:rsidR="002B7A14" w:rsidRPr="000E1730" w:rsidRDefault="002B7A14" w:rsidP="00565A5D">
            <w:pPr>
              <w:pStyle w:val="Tabela-zawarto"/>
              <w:jc w:val="center"/>
            </w:pPr>
          </w:p>
        </w:tc>
        <w:tc>
          <w:tcPr>
            <w:tcW w:w="3519" w:type="dxa"/>
            <w:vAlign w:val="center"/>
          </w:tcPr>
          <w:p w:rsidR="002B7A14" w:rsidRPr="000E1730" w:rsidRDefault="002B7A14" w:rsidP="00565A5D">
            <w:pPr>
              <w:pStyle w:val="Tabela-zawarto"/>
              <w:ind w:left="432" w:hanging="432"/>
              <w:rPr>
                <w:b/>
              </w:rPr>
            </w:pPr>
            <w:r>
              <w:rPr>
                <w:lang w:val="en-US"/>
              </w:rPr>
              <w:t xml:space="preserve">-   -   -   -   </w:t>
            </w:r>
            <w:r w:rsidRPr="000E1730">
              <w:t>PaymentStatusCode</w:t>
            </w:r>
          </w:p>
        </w:tc>
        <w:tc>
          <w:tcPr>
            <w:tcW w:w="2607" w:type="dxa"/>
          </w:tcPr>
          <w:p w:rsidR="002B7A14" w:rsidRPr="000E1730" w:rsidRDefault="002B7A14" w:rsidP="00565A5D">
            <w:pPr>
              <w:pStyle w:val="Tabela-zawarto"/>
            </w:pPr>
            <w:r w:rsidRPr="000E1730">
              <w:t>Kod statusu przelewu</w:t>
            </w:r>
          </w:p>
        </w:tc>
        <w:tc>
          <w:tcPr>
            <w:tcW w:w="772"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Pr>
          <w:p w:rsidR="002B7A14" w:rsidRPr="000E1730" w:rsidRDefault="002B7A14" w:rsidP="00565A5D">
            <w:pPr>
              <w:pStyle w:val="Tabela-zawarto"/>
              <w:jc w:val="center"/>
              <w:rPr>
                <w:lang w:val="en-US"/>
              </w:rPr>
            </w:pPr>
            <w:r w:rsidRPr="000E1730">
              <w:rPr>
                <w:lang w:val="en-US"/>
              </w:rPr>
              <w:t>Kod statusu przelewu</w:t>
            </w:r>
          </w:p>
        </w:tc>
      </w:tr>
      <w:tr w:rsidR="002B7A14" w:rsidRPr="000E1730" w:rsidTr="00ED173E">
        <w:trPr>
          <w:jc w:val="center"/>
        </w:trPr>
        <w:tc>
          <w:tcPr>
            <w:tcW w:w="567" w:type="dxa"/>
            <w:vAlign w:val="center"/>
          </w:tcPr>
          <w:p w:rsidR="002B7A14" w:rsidRPr="000E1730" w:rsidRDefault="002B7A14" w:rsidP="00565A5D">
            <w:pPr>
              <w:pStyle w:val="Tabela-zawarto"/>
              <w:jc w:val="center"/>
            </w:pPr>
          </w:p>
        </w:tc>
        <w:tc>
          <w:tcPr>
            <w:tcW w:w="3519" w:type="dxa"/>
            <w:vAlign w:val="center"/>
          </w:tcPr>
          <w:p w:rsidR="002B7A14" w:rsidRPr="000E1730" w:rsidRDefault="002B7A14" w:rsidP="00565A5D">
            <w:pPr>
              <w:pStyle w:val="Tabela-zawarto"/>
              <w:ind w:left="432" w:hanging="432"/>
              <w:rPr>
                <w:b/>
                <w:lang w:val="en-US"/>
              </w:rPr>
            </w:pPr>
            <w:r>
              <w:rPr>
                <w:lang w:val="en-US"/>
              </w:rPr>
              <w:t xml:space="preserve">-   -   -   -   </w:t>
            </w:r>
            <w:r w:rsidRPr="000E1730">
              <w:rPr>
                <w:lang w:val="en-US"/>
              </w:rPr>
              <w:t>StatusDescription</w:t>
            </w:r>
          </w:p>
        </w:tc>
        <w:tc>
          <w:tcPr>
            <w:tcW w:w="2607" w:type="dxa"/>
          </w:tcPr>
          <w:p w:rsidR="002B7A14" w:rsidRPr="000E1730" w:rsidRDefault="002B7A14" w:rsidP="00565A5D">
            <w:pPr>
              <w:pStyle w:val="Tabela-zawarto"/>
            </w:pPr>
            <w:r w:rsidRPr="000E1730">
              <w:t>Opis statusu</w:t>
            </w:r>
          </w:p>
        </w:tc>
        <w:tc>
          <w:tcPr>
            <w:tcW w:w="772" w:type="dxa"/>
            <w:vAlign w:val="center"/>
          </w:tcPr>
          <w:p w:rsidR="002B7A14" w:rsidRPr="000E1730" w:rsidRDefault="002B7A14" w:rsidP="00565A5D">
            <w:pPr>
              <w:pStyle w:val="Tabela-zawarto"/>
              <w:jc w:val="center"/>
              <w:rPr>
                <w:lang w:val="en-US"/>
              </w:rPr>
            </w:pPr>
            <w:r w:rsidRPr="000E1730">
              <w:rPr>
                <w:lang w:val="en-US"/>
              </w:rPr>
              <w:t>x</w:t>
            </w:r>
          </w:p>
        </w:tc>
        <w:tc>
          <w:tcPr>
            <w:tcW w:w="567" w:type="dxa"/>
            <w:vAlign w:val="center"/>
          </w:tcPr>
          <w:p w:rsidR="002B7A14" w:rsidRPr="000E1730" w:rsidRDefault="002B7A14" w:rsidP="00565A5D">
            <w:pPr>
              <w:pStyle w:val="Tabela-zawarto"/>
              <w:jc w:val="center"/>
              <w:rPr>
                <w:lang w:val="en-US"/>
              </w:rPr>
            </w:pPr>
            <w:r w:rsidRPr="000E1730">
              <w:rPr>
                <w:lang w:val="en-US"/>
              </w:rPr>
              <w:t>x</w:t>
            </w:r>
          </w:p>
        </w:tc>
        <w:tc>
          <w:tcPr>
            <w:tcW w:w="567" w:type="dxa"/>
            <w:vAlign w:val="center"/>
          </w:tcPr>
          <w:p w:rsidR="002B7A14" w:rsidRPr="000E1730" w:rsidRDefault="002B7A14" w:rsidP="00565A5D">
            <w:pPr>
              <w:pStyle w:val="Tabela-zawarto"/>
              <w:jc w:val="center"/>
              <w:rPr>
                <w:lang w:val="en-US"/>
              </w:rPr>
            </w:pPr>
            <w:r w:rsidRPr="000E1730">
              <w:rPr>
                <w:lang w:val="en-US"/>
              </w:rPr>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Pr>
          <w:p w:rsidR="002B7A14" w:rsidRPr="000E1730" w:rsidRDefault="002B7A14" w:rsidP="00565A5D">
            <w:pPr>
              <w:pStyle w:val="Tabela-zawarto"/>
              <w:jc w:val="center"/>
              <w:rPr>
                <w:lang w:val="en-US"/>
              </w:rPr>
            </w:pPr>
            <w:r w:rsidRPr="000E1730">
              <w:rPr>
                <w:lang w:val="en-US"/>
              </w:rPr>
              <w:t>Opis RBE statusu</w:t>
            </w:r>
          </w:p>
          <w:p w:rsidR="002B7A14" w:rsidRPr="000E1730" w:rsidRDefault="002B7A14" w:rsidP="00DB484C">
            <w:pPr>
              <w:pStyle w:val="Tabela-zawarto"/>
            </w:pPr>
          </w:p>
        </w:tc>
      </w:tr>
      <w:tr w:rsidR="002B7A14" w:rsidRPr="000E1730" w:rsidTr="00ED173E">
        <w:trPr>
          <w:jc w:val="center"/>
        </w:trPr>
        <w:tc>
          <w:tcPr>
            <w:tcW w:w="567" w:type="dxa"/>
            <w:vAlign w:val="center"/>
          </w:tcPr>
          <w:p w:rsidR="002B7A14" w:rsidRPr="000E1730" w:rsidRDefault="002B7A14" w:rsidP="00565A5D">
            <w:pPr>
              <w:pStyle w:val="Tabela-zawarto"/>
              <w:jc w:val="center"/>
            </w:pPr>
          </w:p>
        </w:tc>
        <w:tc>
          <w:tcPr>
            <w:tcW w:w="3519" w:type="dxa"/>
            <w:vAlign w:val="center"/>
          </w:tcPr>
          <w:p w:rsidR="002B7A14" w:rsidRPr="000E1730" w:rsidRDefault="002B7A14" w:rsidP="00565A5D">
            <w:pPr>
              <w:pStyle w:val="Tabela-zawarto"/>
              <w:ind w:left="432" w:hanging="432"/>
              <w:rPr>
                <w:b/>
                <w:lang w:val="en-US"/>
              </w:rPr>
            </w:pPr>
            <w:r>
              <w:rPr>
                <w:lang w:val="en-US"/>
              </w:rPr>
              <w:t xml:space="preserve">-   -   -   -   </w:t>
            </w:r>
            <w:r w:rsidRPr="000E1730">
              <w:rPr>
                <w:lang w:val="en-US"/>
              </w:rPr>
              <w:t>EffectiveDate</w:t>
            </w:r>
          </w:p>
        </w:tc>
        <w:tc>
          <w:tcPr>
            <w:tcW w:w="2607" w:type="dxa"/>
          </w:tcPr>
          <w:p w:rsidR="002B7A14" w:rsidRPr="000E1730" w:rsidRDefault="002B7A14" w:rsidP="00565A5D">
            <w:pPr>
              <w:pStyle w:val="Tabela-zawarto"/>
            </w:pPr>
            <w:r w:rsidRPr="000E1730">
              <w:t>Data nadania statusu</w:t>
            </w:r>
          </w:p>
        </w:tc>
        <w:tc>
          <w:tcPr>
            <w:tcW w:w="772" w:type="dxa"/>
            <w:vAlign w:val="center"/>
          </w:tcPr>
          <w:p w:rsidR="002B7A14" w:rsidRPr="000E1730" w:rsidRDefault="002B7A14" w:rsidP="00565A5D">
            <w:pPr>
              <w:pStyle w:val="Tabela-zawarto"/>
              <w:jc w:val="center"/>
              <w:rPr>
                <w:lang w:val="en-US"/>
              </w:rPr>
            </w:pPr>
            <w:r w:rsidRPr="000E1730">
              <w:rPr>
                <w:lang w:val="en-US"/>
              </w:rPr>
              <w:t>x</w:t>
            </w:r>
          </w:p>
        </w:tc>
        <w:tc>
          <w:tcPr>
            <w:tcW w:w="567" w:type="dxa"/>
            <w:vAlign w:val="center"/>
          </w:tcPr>
          <w:p w:rsidR="002B7A14" w:rsidRPr="000E1730" w:rsidRDefault="002B7A14" w:rsidP="00565A5D">
            <w:pPr>
              <w:pStyle w:val="Tabela-zawarto"/>
              <w:jc w:val="center"/>
              <w:rPr>
                <w:lang w:val="en-US"/>
              </w:rPr>
            </w:pPr>
            <w:r w:rsidRPr="000E1730">
              <w:rPr>
                <w:lang w:val="en-US"/>
              </w:rPr>
              <w:t>x</w:t>
            </w:r>
          </w:p>
        </w:tc>
        <w:tc>
          <w:tcPr>
            <w:tcW w:w="567" w:type="dxa"/>
            <w:vAlign w:val="center"/>
          </w:tcPr>
          <w:p w:rsidR="002B7A14" w:rsidRPr="000E1730" w:rsidRDefault="002B7A14" w:rsidP="00565A5D">
            <w:pPr>
              <w:pStyle w:val="Tabela-zawarto"/>
              <w:jc w:val="center"/>
              <w:rPr>
                <w:lang w:val="en-US"/>
              </w:rPr>
            </w:pPr>
            <w:r w:rsidRPr="000E1730">
              <w:rPr>
                <w:lang w:val="en-US"/>
              </w:rPr>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Pr>
          <w:p w:rsidR="002B7A14" w:rsidRPr="000E1730" w:rsidRDefault="002B7A14" w:rsidP="00565A5D">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565A5D">
            <w:pPr>
              <w:pStyle w:val="Tabela-zawarto"/>
              <w:jc w:val="center"/>
              <w:rPr>
                <w:lang w:val="en-US"/>
              </w:rPr>
            </w:pPr>
            <w:r w:rsidRPr="000E1730">
              <w:rPr>
                <w:lang w:val="en-US"/>
              </w:rPr>
              <w:t>B-22</w:t>
            </w:r>
          </w:p>
        </w:tc>
        <w:tc>
          <w:tcPr>
            <w:tcW w:w="3519" w:type="dxa"/>
            <w:vAlign w:val="center"/>
          </w:tcPr>
          <w:p w:rsidR="002B7A14" w:rsidRPr="000E1730" w:rsidRDefault="002B7A14" w:rsidP="00565A5D">
            <w:pPr>
              <w:pStyle w:val="Tabela-zawarto"/>
              <w:rPr>
                <w:lang w:val="en-US"/>
              </w:rPr>
            </w:pPr>
            <w:r>
              <w:rPr>
                <w:lang w:val="en-US"/>
              </w:rPr>
              <w:t xml:space="preserve">-   -   -   </w:t>
            </w:r>
            <w:r w:rsidRPr="000E1730">
              <w:rPr>
                <w:lang w:val="en-US"/>
              </w:rPr>
              <w:t>PaymentRejectionInfo</w:t>
            </w:r>
          </w:p>
        </w:tc>
        <w:tc>
          <w:tcPr>
            <w:tcW w:w="2607" w:type="dxa"/>
          </w:tcPr>
          <w:p w:rsidR="002B7A14" w:rsidRPr="000E1730" w:rsidRDefault="002B7A14" w:rsidP="00565A5D">
            <w:pPr>
              <w:pStyle w:val="Tabela-zawarto"/>
            </w:pPr>
            <w:r w:rsidRPr="000E1730">
              <w:t>Informacje o przyczynie odrzucenia  przelewu</w:t>
            </w:r>
          </w:p>
        </w:tc>
        <w:tc>
          <w:tcPr>
            <w:tcW w:w="772"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5268BE">
            <w:pPr>
              <w:pStyle w:val="Tabela-zawarto"/>
              <w:jc w:val="center"/>
            </w:pPr>
            <w:r w:rsidRPr="000E1730">
              <w:t xml:space="preserve">Komponent uzupełniany dodatkowo, </w:t>
            </w:r>
          </w:p>
          <w:p w:rsidR="002B7A14" w:rsidRPr="000E1730" w:rsidRDefault="002B7A14" w:rsidP="005268BE">
            <w:pPr>
              <w:pStyle w:val="Tabela-zawarto"/>
              <w:jc w:val="center"/>
            </w:pPr>
            <w:r w:rsidRPr="000E1730">
              <w:t>gdy cały przelew zostaje odrzucony.</w:t>
            </w:r>
          </w:p>
        </w:tc>
      </w:tr>
      <w:tr w:rsidR="002B7A14" w:rsidRPr="000E1730" w:rsidTr="00ED173E">
        <w:trPr>
          <w:jc w:val="center"/>
        </w:trPr>
        <w:tc>
          <w:tcPr>
            <w:tcW w:w="567" w:type="dxa"/>
            <w:vAlign w:val="center"/>
          </w:tcPr>
          <w:p w:rsidR="002B7A14" w:rsidRPr="000E1730" w:rsidRDefault="002B7A14" w:rsidP="00565A5D">
            <w:pPr>
              <w:pStyle w:val="Tabela-zawarto"/>
              <w:jc w:val="center"/>
            </w:pPr>
          </w:p>
        </w:tc>
        <w:tc>
          <w:tcPr>
            <w:tcW w:w="3519" w:type="dxa"/>
            <w:vAlign w:val="center"/>
          </w:tcPr>
          <w:p w:rsidR="002B7A14" w:rsidRPr="000E1730" w:rsidRDefault="002B7A14" w:rsidP="00565A5D">
            <w:pPr>
              <w:pStyle w:val="Tabela-zawarto"/>
              <w:rPr>
                <w:b/>
              </w:rPr>
            </w:pPr>
            <w:r>
              <w:rPr>
                <w:lang w:val="en-US"/>
              </w:rPr>
              <w:t xml:space="preserve">-   -   -   -   </w:t>
            </w:r>
            <w:r w:rsidRPr="000E1730">
              <w:t>RejectionCode</w:t>
            </w:r>
          </w:p>
        </w:tc>
        <w:tc>
          <w:tcPr>
            <w:tcW w:w="2607" w:type="dxa"/>
          </w:tcPr>
          <w:p w:rsidR="002B7A14" w:rsidRPr="000E1730" w:rsidRDefault="002B7A14" w:rsidP="00565A5D">
            <w:pPr>
              <w:pStyle w:val="Tabela-zawarto"/>
            </w:pPr>
            <w:r w:rsidRPr="000E1730">
              <w:t>Kod odrzucenia</w:t>
            </w:r>
          </w:p>
        </w:tc>
        <w:tc>
          <w:tcPr>
            <w:tcW w:w="772"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565A5D">
            <w:pPr>
              <w:pStyle w:val="Tabela-zawarto"/>
              <w:jc w:val="center"/>
            </w:pPr>
            <w:r w:rsidRPr="000E1730">
              <w:t>Kod błędu RBE</w:t>
            </w:r>
          </w:p>
        </w:tc>
      </w:tr>
      <w:tr w:rsidR="002B7A14" w:rsidRPr="000E1730" w:rsidTr="00ED173E">
        <w:trPr>
          <w:jc w:val="center"/>
        </w:trPr>
        <w:tc>
          <w:tcPr>
            <w:tcW w:w="567" w:type="dxa"/>
            <w:vAlign w:val="center"/>
          </w:tcPr>
          <w:p w:rsidR="002B7A14" w:rsidRPr="000E1730" w:rsidRDefault="002B7A14" w:rsidP="00565A5D">
            <w:pPr>
              <w:pStyle w:val="Tabela-zawarto"/>
              <w:jc w:val="center"/>
            </w:pPr>
          </w:p>
        </w:tc>
        <w:tc>
          <w:tcPr>
            <w:tcW w:w="3519" w:type="dxa"/>
            <w:vAlign w:val="center"/>
          </w:tcPr>
          <w:p w:rsidR="002B7A14" w:rsidRPr="000E1730" w:rsidRDefault="002B7A14" w:rsidP="00565A5D">
            <w:pPr>
              <w:pStyle w:val="Tabela-zawarto"/>
              <w:rPr>
                <w:b/>
              </w:rPr>
            </w:pPr>
            <w:r>
              <w:rPr>
                <w:lang w:val="en-US"/>
              </w:rPr>
              <w:t xml:space="preserve">-   -   -   -   </w:t>
            </w:r>
            <w:r w:rsidRPr="000E1730">
              <w:t>RejectionDescription</w:t>
            </w:r>
          </w:p>
        </w:tc>
        <w:tc>
          <w:tcPr>
            <w:tcW w:w="2607" w:type="dxa"/>
          </w:tcPr>
          <w:p w:rsidR="002B7A14" w:rsidRPr="000E1730" w:rsidRDefault="002B7A14" w:rsidP="00565A5D">
            <w:pPr>
              <w:pStyle w:val="Tabela-zawarto"/>
            </w:pPr>
            <w:r w:rsidRPr="000E1730">
              <w:t>Opis przyczyny odrzucenia</w:t>
            </w:r>
          </w:p>
        </w:tc>
        <w:tc>
          <w:tcPr>
            <w:tcW w:w="772"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Pr>
          <w:p w:rsidR="002B7A14" w:rsidRPr="000E1730" w:rsidRDefault="002B7A14" w:rsidP="00565A5D">
            <w:pPr>
              <w:pStyle w:val="Tabela-zawarto"/>
              <w:jc w:val="center"/>
              <w:rPr>
                <w:lang w:val="en-US"/>
              </w:rPr>
            </w:pPr>
            <w:r w:rsidRPr="000E1730">
              <w:rPr>
                <w:lang w:val="en-US"/>
              </w:rPr>
              <w:t>Opis błędu RBE</w:t>
            </w:r>
          </w:p>
        </w:tc>
      </w:tr>
      <w:tr w:rsidR="002B7A14" w:rsidRPr="000E1730" w:rsidTr="00ED173E">
        <w:trPr>
          <w:jc w:val="center"/>
        </w:trPr>
        <w:tc>
          <w:tcPr>
            <w:tcW w:w="567" w:type="dxa"/>
            <w:vAlign w:val="center"/>
          </w:tcPr>
          <w:p w:rsidR="002B7A14" w:rsidRPr="000E1730" w:rsidRDefault="002B7A14" w:rsidP="00565A5D">
            <w:pPr>
              <w:pStyle w:val="Tabela-zawarto"/>
              <w:jc w:val="center"/>
              <w:rPr>
                <w:rFonts w:cs="Arial"/>
                <w:szCs w:val="16"/>
              </w:rPr>
            </w:pPr>
            <w:r w:rsidRPr="000E1730">
              <w:rPr>
                <w:rFonts w:cs="Arial"/>
                <w:szCs w:val="16"/>
              </w:rPr>
              <w:t>A-20</w:t>
            </w:r>
          </w:p>
        </w:tc>
        <w:tc>
          <w:tcPr>
            <w:tcW w:w="3519" w:type="dxa"/>
            <w:vAlign w:val="center"/>
          </w:tcPr>
          <w:p w:rsidR="002B7A14" w:rsidRPr="000E1730" w:rsidRDefault="002B7A14" w:rsidP="001D43B9">
            <w:pPr>
              <w:pStyle w:val="Tabela-zawarto"/>
              <w:rPr>
                <w:rFonts w:cs="Arial"/>
                <w:szCs w:val="16"/>
              </w:rPr>
            </w:pPr>
            <w:r>
              <w:rPr>
                <w:lang w:val="en-US"/>
              </w:rPr>
              <w:t xml:space="preserve">-   -   -   </w:t>
            </w:r>
            <w:r w:rsidRPr="000E1730">
              <w:rPr>
                <w:rFonts w:cs="Arial"/>
                <w:szCs w:val="16"/>
              </w:rPr>
              <w:t>AdditionalDetails</w:t>
            </w:r>
          </w:p>
        </w:tc>
        <w:tc>
          <w:tcPr>
            <w:tcW w:w="2607" w:type="dxa"/>
          </w:tcPr>
          <w:p w:rsidR="002B7A14" w:rsidRPr="000E1730" w:rsidRDefault="002B7A14" w:rsidP="001D43B9">
            <w:pPr>
              <w:pStyle w:val="Tabela-zawarto"/>
              <w:rPr>
                <w:rFonts w:cs="Arial"/>
                <w:szCs w:val="16"/>
              </w:rPr>
            </w:pPr>
            <w:r w:rsidRPr="000E1730">
              <w:rPr>
                <w:rFonts w:cs="Arial"/>
                <w:szCs w:val="16"/>
              </w:rPr>
              <w:t>Komponent służący do przekazywania dodatkowych informacji.</w:t>
            </w:r>
          </w:p>
        </w:tc>
        <w:tc>
          <w:tcPr>
            <w:tcW w:w="772" w:type="dxa"/>
            <w:vAlign w:val="center"/>
          </w:tcPr>
          <w:p w:rsidR="002B7A14" w:rsidRPr="000E1730" w:rsidRDefault="002B7A14" w:rsidP="001D43B9">
            <w:pPr>
              <w:pStyle w:val="Tabela-zawarto"/>
              <w:jc w:val="center"/>
            </w:pPr>
            <w:r w:rsidRPr="000E1730">
              <w:t>x</w:t>
            </w:r>
          </w:p>
        </w:tc>
        <w:tc>
          <w:tcPr>
            <w:tcW w:w="567" w:type="dxa"/>
            <w:vAlign w:val="center"/>
          </w:tcPr>
          <w:p w:rsidR="002B7A14" w:rsidRPr="000E1730" w:rsidRDefault="002B7A14" w:rsidP="001D43B9">
            <w:pPr>
              <w:pStyle w:val="Tabela-zawarto"/>
              <w:jc w:val="center"/>
            </w:pPr>
          </w:p>
        </w:tc>
        <w:tc>
          <w:tcPr>
            <w:tcW w:w="567" w:type="dxa"/>
            <w:vAlign w:val="center"/>
          </w:tcPr>
          <w:p w:rsidR="002B7A14" w:rsidRPr="000E1730" w:rsidRDefault="002B7A14" w:rsidP="001D43B9">
            <w:pPr>
              <w:pStyle w:val="Tabela-zawarto"/>
              <w:jc w:val="cente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D22FAA">
            <w:pPr>
              <w:pStyle w:val="Tabela-zawarto"/>
              <w:jc w:val="center"/>
            </w:pPr>
            <w:r w:rsidRPr="000E1730">
              <w:t>Przekazanie informacji o Systemie rozliczeniowym</w:t>
            </w:r>
          </w:p>
        </w:tc>
      </w:tr>
      <w:tr w:rsidR="002B7A14" w:rsidRPr="000E1730" w:rsidTr="00ED173E">
        <w:trPr>
          <w:jc w:val="center"/>
        </w:trPr>
        <w:tc>
          <w:tcPr>
            <w:tcW w:w="567" w:type="dxa"/>
            <w:vAlign w:val="center"/>
          </w:tcPr>
          <w:p w:rsidR="002B7A14" w:rsidRPr="000E1730" w:rsidRDefault="002B7A14" w:rsidP="00565A5D">
            <w:pPr>
              <w:pStyle w:val="Tabela-zawarto"/>
              <w:jc w:val="center"/>
              <w:rPr>
                <w:rFonts w:cs="Arial"/>
                <w:szCs w:val="16"/>
              </w:rPr>
            </w:pPr>
          </w:p>
        </w:tc>
        <w:tc>
          <w:tcPr>
            <w:tcW w:w="3519" w:type="dxa"/>
            <w:vAlign w:val="center"/>
          </w:tcPr>
          <w:p w:rsidR="002B7A14" w:rsidRPr="000E1730" w:rsidRDefault="002B7A14" w:rsidP="001D43B9">
            <w:pPr>
              <w:pStyle w:val="Tabela-zawarto"/>
              <w:rPr>
                <w:rFonts w:cs="Arial"/>
                <w:szCs w:val="16"/>
              </w:rPr>
            </w:pPr>
            <w:r>
              <w:rPr>
                <w:lang w:val="en-US"/>
              </w:rPr>
              <w:t xml:space="preserve">-   -   -   -   </w:t>
            </w:r>
            <w:r w:rsidRPr="000E1730">
              <w:rPr>
                <w:rFonts w:cs="Arial"/>
                <w:szCs w:val="16"/>
              </w:rPr>
              <w:t>Subject</w:t>
            </w:r>
          </w:p>
        </w:tc>
        <w:tc>
          <w:tcPr>
            <w:tcW w:w="2607" w:type="dxa"/>
          </w:tcPr>
          <w:p w:rsidR="002B7A14" w:rsidRPr="000E1730" w:rsidRDefault="002B7A14" w:rsidP="001D43B9">
            <w:pPr>
              <w:pStyle w:val="Tabela-zawarto"/>
              <w:rPr>
                <w:rFonts w:cs="Arial"/>
                <w:szCs w:val="16"/>
              </w:rPr>
            </w:pPr>
            <w:r w:rsidRPr="000E1730">
              <w:rPr>
                <w:rFonts w:cs="Arial"/>
                <w:szCs w:val="16"/>
              </w:rPr>
              <w:t>Temat wiadomości</w:t>
            </w:r>
          </w:p>
        </w:tc>
        <w:tc>
          <w:tcPr>
            <w:tcW w:w="772" w:type="dxa"/>
            <w:vAlign w:val="center"/>
          </w:tcPr>
          <w:p w:rsidR="002B7A14" w:rsidRPr="000E1730" w:rsidRDefault="002B7A14" w:rsidP="001D43B9">
            <w:pPr>
              <w:pStyle w:val="Tabela-zawarto"/>
              <w:jc w:val="center"/>
            </w:pPr>
            <w:r w:rsidRPr="000E1730">
              <w:t>x</w:t>
            </w:r>
          </w:p>
        </w:tc>
        <w:tc>
          <w:tcPr>
            <w:tcW w:w="567" w:type="dxa"/>
            <w:vAlign w:val="center"/>
          </w:tcPr>
          <w:p w:rsidR="002B7A14" w:rsidRPr="000E1730" w:rsidRDefault="002B7A14" w:rsidP="001D43B9">
            <w:pPr>
              <w:pStyle w:val="Tabela-zawarto"/>
              <w:jc w:val="center"/>
            </w:pPr>
          </w:p>
        </w:tc>
        <w:tc>
          <w:tcPr>
            <w:tcW w:w="567" w:type="dxa"/>
            <w:vAlign w:val="center"/>
          </w:tcPr>
          <w:p w:rsidR="002B7A14" w:rsidRPr="000E1730" w:rsidRDefault="002B7A14" w:rsidP="001D43B9">
            <w:pPr>
              <w:pStyle w:val="Tabela-zawarto"/>
              <w:jc w:val="cente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565A5D">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565A5D">
            <w:pPr>
              <w:pStyle w:val="Tabela-zawarto"/>
              <w:jc w:val="center"/>
              <w:rPr>
                <w:rFonts w:cs="Arial"/>
                <w:szCs w:val="16"/>
              </w:rPr>
            </w:pPr>
          </w:p>
        </w:tc>
        <w:tc>
          <w:tcPr>
            <w:tcW w:w="3519" w:type="dxa"/>
            <w:vAlign w:val="center"/>
          </w:tcPr>
          <w:p w:rsidR="002B7A14" w:rsidRPr="000E1730" w:rsidRDefault="002B7A14" w:rsidP="001D43B9">
            <w:pPr>
              <w:pStyle w:val="Tabela-zawarto"/>
              <w:rPr>
                <w:rFonts w:cs="Arial"/>
                <w:szCs w:val="16"/>
              </w:rPr>
            </w:pPr>
            <w:r>
              <w:rPr>
                <w:lang w:val="en-US"/>
              </w:rPr>
              <w:t xml:space="preserve">-   -   -   -   </w:t>
            </w:r>
            <w:r w:rsidRPr="000E1730">
              <w:rPr>
                <w:rFonts w:cs="Arial"/>
                <w:szCs w:val="16"/>
              </w:rPr>
              <w:t>Information</w:t>
            </w:r>
          </w:p>
        </w:tc>
        <w:tc>
          <w:tcPr>
            <w:tcW w:w="2607" w:type="dxa"/>
          </w:tcPr>
          <w:p w:rsidR="002B7A14" w:rsidRPr="000E1730" w:rsidRDefault="002B7A14" w:rsidP="001D43B9">
            <w:pPr>
              <w:pStyle w:val="FootnoteText"/>
              <w:rPr>
                <w:rFonts w:ascii="Arial" w:hAnsi="Arial" w:cs="Arial"/>
                <w:sz w:val="16"/>
                <w:szCs w:val="16"/>
              </w:rPr>
            </w:pPr>
            <w:r w:rsidRPr="000E1730">
              <w:rPr>
                <w:rFonts w:ascii="Arial" w:hAnsi="Arial" w:cs="Arial"/>
                <w:sz w:val="16"/>
                <w:szCs w:val="16"/>
              </w:rPr>
              <w:t>Treść wiadomości</w:t>
            </w:r>
          </w:p>
        </w:tc>
        <w:tc>
          <w:tcPr>
            <w:tcW w:w="772" w:type="dxa"/>
            <w:vAlign w:val="center"/>
          </w:tcPr>
          <w:p w:rsidR="002B7A14" w:rsidRPr="000E1730" w:rsidRDefault="002B7A14" w:rsidP="001D43B9">
            <w:pPr>
              <w:pStyle w:val="Tabela-zawarto"/>
              <w:jc w:val="center"/>
            </w:pPr>
            <w:r w:rsidRPr="000E1730">
              <w:t>x</w:t>
            </w:r>
          </w:p>
        </w:tc>
        <w:tc>
          <w:tcPr>
            <w:tcW w:w="567" w:type="dxa"/>
            <w:vAlign w:val="center"/>
          </w:tcPr>
          <w:p w:rsidR="002B7A14" w:rsidRPr="000E1730" w:rsidRDefault="002B7A14" w:rsidP="001D43B9">
            <w:pPr>
              <w:pStyle w:val="Tabela-zawarto"/>
              <w:jc w:val="center"/>
            </w:pPr>
          </w:p>
        </w:tc>
        <w:tc>
          <w:tcPr>
            <w:tcW w:w="567" w:type="dxa"/>
            <w:vAlign w:val="center"/>
          </w:tcPr>
          <w:p w:rsidR="002B7A14" w:rsidRPr="000E1730" w:rsidRDefault="002B7A14" w:rsidP="001D43B9">
            <w:pPr>
              <w:pStyle w:val="Tabela-zawarto"/>
              <w:jc w:val="cente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565A5D">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565A5D">
            <w:pPr>
              <w:pStyle w:val="Tabela-zawarto"/>
              <w:jc w:val="center"/>
              <w:rPr>
                <w:lang w:val="en-US"/>
              </w:rPr>
            </w:pPr>
            <w:r w:rsidRPr="000E1730">
              <w:rPr>
                <w:lang w:val="en-US"/>
              </w:rPr>
              <w:t>B-15</w:t>
            </w:r>
          </w:p>
        </w:tc>
        <w:tc>
          <w:tcPr>
            <w:tcW w:w="3519" w:type="dxa"/>
            <w:vAlign w:val="center"/>
          </w:tcPr>
          <w:p w:rsidR="002B7A14" w:rsidRPr="000E1730" w:rsidRDefault="002B7A14" w:rsidP="00565A5D">
            <w:pPr>
              <w:pStyle w:val="Tabela-zawarto"/>
              <w:ind w:left="432" w:hanging="432"/>
              <w:rPr>
                <w:lang w:val="en-US"/>
              </w:rPr>
            </w:pPr>
            <w:r>
              <w:rPr>
                <w:lang w:val="en-US"/>
              </w:rPr>
              <w:t xml:space="preserve">-   -   </w:t>
            </w:r>
            <w:r w:rsidRPr="000E1730">
              <w:rPr>
                <w:lang w:val="en-US"/>
              </w:rPr>
              <w:t>PaymentLineItem</w:t>
            </w:r>
          </w:p>
        </w:tc>
        <w:tc>
          <w:tcPr>
            <w:tcW w:w="2607" w:type="dxa"/>
          </w:tcPr>
          <w:p w:rsidR="002B7A14" w:rsidRPr="000E1730" w:rsidRDefault="002B7A14" w:rsidP="00565A5D">
            <w:pPr>
              <w:pStyle w:val="Tabela-zawarto"/>
            </w:pPr>
            <w:r w:rsidRPr="000E1730">
              <w:t>Komponent zawierający dane o kolejnych transakcjach przelewu wielokrotnego</w:t>
            </w:r>
          </w:p>
        </w:tc>
        <w:tc>
          <w:tcPr>
            <w:tcW w:w="772"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565A5D">
            <w:pPr>
              <w:pStyle w:val="Tabela-zawarto"/>
              <w:jc w:val="center"/>
            </w:pPr>
          </w:p>
        </w:tc>
      </w:tr>
      <w:tr w:rsidR="002B7A14" w:rsidRPr="000E1730" w:rsidTr="00ED173E">
        <w:trPr>
          <w:jc w:val="center"/>
        </w:trPr>
        <w:tc>
          <w:tcPr>
            <w:tcW w:w="567" w:type="dxa"/>
            <w:vAlign w:val="center"/>
          </w:tcPr>
          <w:p w:rsidR="002B7A14" w:rsidRPr="000E1730" w:rsidRDefault="002B7A14" w:rsidP="00565A5D">
            <w:pPr>
              <w:pStyle w:val="Tabela-zawarto"/>
              <w:jc w:val="center"/>
            </w:pPr>
          </w:p>
        </w:tc>
        <w:tc>
          <w:tcPr>
            <w:tcW w:w="3519" w:type="dxa"/>
            <w:vAlign w:val="center"/>
          </w:tcPr>
          <w:p w:rsidR="002B7A14" w:rsidRPr="000E1730" w:rsidRDefault="002B7A14" w:rsidP="00565A5D">
            <w:pPr>
              <w:pStyle w:val="Tabela-zawarto"/>
              <w:ind w:left="432" w:hanging="432"/>
            </w:pPr>
            <w:r>
              <w:rPr>
                <w:lang w:val="en-US"/>
              </w:rPr>
              <w:t xml:space="preserve">-   -   -   </w:t>
            </w:r>
            <w:r w:rsidRPr="000E1730">
              <w:t>TransactionIdentifier</w:t>
            </w:r>
          </w:p>
        </w:tc>
        <w:tc>
          <w:tcPr>
            <w:tcW w:w="2607" w:type="dxa"/>
          </w:tcPr>
          <w:p w:rsidR="002B7A14" w:rsidRPr="000E1730" w:rsidRDefault="002B7A14" w:rsidP="00565A5D">
            <w:pPr>
              <w:pStyle w:val="Tabela-zawarto"/>
            </w:pPr>
            <w:r w:rsidRPr="000E1730">
              <w:t>Identyfikator transakcji nadawany przez płatnika</w:t>
            </w:r>
          </w:p>
        </w:tc>
        <w:tc>
          <w:tcPr>
            <w:tcW w:w="772"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565A5D">
            <w:pPr>
              <w:pStyle w:val="Tabela-zawarto"/>
              <w:jc w:val="center"/>
            </w:pPr>
            <w:r w:rsidRPr="000E1730">
              <w:t xml:space="preserve">Identyfikator transakcji nadany przez </w:t>
            </w:r>
            <w:r w:rsidRPr="00A24ED2">
              <w:rPr>
                <w:highlight w:val="cyan"/>
              </w:rPr>
              <w:t>XXXX</w:t>
            </w:r>
          </w:p>
        </w:tc>
      </w:tr>
      <w:tr w:rsidR="002B7A14" w:rsidRPr="000E1730" w:rsidTr="00ED173E">
        <w:trPr>
          <w:jc w:val="center"/>
        </w:trPr>
        <w:tc>
          <w:tcPr>
            <w:tcW w:w="567" w:type="dxa"/>
            <w:vAlign w:val="center"/>
          </w:tcPr>
          <w:p w:rsidR="002B7A14" w:rsidRPr="000E1730" w:rsidRDefault="002B7A14" w:rsidP="00565A5D">
            <w:pPr>
              <w:pStyle w:val="Tabela-zawarto"/>
              <w:jc w:val="center"/>
            </w:pPr>
          </w:p>
        </w:tc>
        <w:tc>
          <w:tcPr>
            <w:tcW w:w="3519" w:type="dxa"/>
            <w:vAlign w:val="center"/>
          </w:tcPr>
          <w:p w:rsidR="002B7A14" w:rsidRPr="000E1730" w:rsidRDefault="002B7A14" w:rsidP="00565A5D">
            <w:pPr>
              <w:pStyle w:val="Tabela-zawarto"/>
              <w:ind w:left="432" w:hanging="432"/>
            </w:pPr>
            <w:r>
              <w:rPr>
                <w:lang w:val="en-US"/>
              </w:rPr>
              <w:t xml:space="preserve">-   -   -   </w:t>
            </w:r>
            <w:r w:rsidRPr="000E1730">
              <w:t>BankTransactionIdentifier</w:t>
            </w:r>
          </w:p>
        </w:tc>
        <w:tc>
          <w:tcPr>
            <w:tcW w:w="2607" w:type="dxa"/>
          </w:tcPr>
          <w:p w:rsidR="002B7A14" w:rsidRPr="000E1730" w:rsidRDefault="002B7A14" w:rsidP="00565A5D">
            <w:pPr>
              <w:pStyle w:val="Tabela-zawarto"/>
            </w:pPr>
            <w:r w:rsidRPr="000E1730">
              <w:t>Identyfikator transakcji nadawany przez bank</w:t>
            </w:r>
          </w:p>
        </w:tc>
        <w:tc>
          <w:tcPr>
            <w:tcW w:w="772"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565A5D">
            <w:pPr>
              <w:pStyle w:val="Tabela-zawarto"/>
              <w:jc w:val="center"/>
            </w:pPr>
            <w:r w:rsidRPr="000E1730">
              <w:t>Identyfikator transakcji nadany przez</w:t>
            </w:r>
            <w:r>
              <w:t xml:space="preserve"> Bank</w:t>
            </w:r>
          </w:p>
        </w:tc>
      </w:tr>
      <w:tr w:rsidR="002B7A14" w:rsidRPr="000E1730" w:rsidTr="00ED173E">
        <w:trPr>
          <w:jc w:val="center"/>
        </w:trPr>
        <w:tc>
          <w:tcPr>
            <w:tcW w:w="567" w:type="dxa"/>
            <w:vAlign w:val="center"/>
          </w:tcPr>
          <w:p w:rsidR="002B7A14" w:rsidRPr="000E1730" w:rsidRDefault="002B7A14" w:rsidP="00565A5D">
            <w:pPr>
              <w:pStyle w:val="Tabela-zawarto"/>
              <w:jc w:val="center"/>
            </w:pPr>
          </w:p>
        </w:tc>
        <w:tc>
          <w:tcPr>
            <w:tcW w:w="3519" w:type="dxa"/>
            <w:vAlign w:val="center"/>
          </w:tcPr>
          <w:p w:rsidR="002B7A14" w:rsidRPr="000E1730" w:rsidRDefault="002B7A14" w:rsidP="00565A5D">
            <w:pPr>
              <w:pStyle w:val="Tabela-zawarto"/>
              <w:ind w:left="432" w:hanging="432"/>
            </w:pPr>
            <w:r>
              <w:rPr>
                <w:lang w:val="en-US"/>
              </w:rPr>
              <w:t xml:space="preserve">-   -   -   </w:t>
            </w:r>
            <w:r w:rsidRPr="000E1730">
              <w:t>OrderedAmount</w:t>
            </w:r>
          </w:p>
        </w:tc>
        <w:tc>
          <w:tcPr>
            <w:tcW w:w="2607" w:type="dxa"/>
          </w:tcPr>
          <w:p w:rsidR="002B7A14" w:rsidRPr="000E1730" w:rsidRDefault="002B7A14" w:rsidP="00565A5D">
            <w:pPr>
              <w:pStyle w:val="Tabela-zawarto"/>
            </w:pPr>
            <w:r w:rsidRPr="000E1730">
              <w:t>Kwota i waluta zlecenia (waluta podawana jest w atrybucie elementu)</w:t>
            </w:r>
          </w:p>
        </w:tc>
        <w:tc>
          <w:tcPr>
            <w:tcW w:w="772"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565A5D">
            <w:pPr>
              <w:pStyle w:val="Tabela-zawarto"/>
              <w:jc w:val="center"/>
            </w:pPr>
            <w:r w:rsidRPr="000E1730">
              <w:t>Kwota i waluta zlecenia</w:t>
            </w:r>
          </w:p>
        </w:tc>
      </w:tr>
      <w:tr w:rsidR="002B7A14" w:rsidRPr="000E1730" w:rsidTr="00ED173E">
        <w:trPr>
          <w:jc w:val="center"/>
        </w:trPr>
        <w:tc>
          <w:tcPr>
            <w:tcW w:w="567" w:type="dxa"/>
            <w:vAlign w:val="center"/>
          </w:tcPr>
          <w:p w:rsidR="002B7A14" w:rsidRPr="000E1730" w:rsidRDefault="002B7A14" w:rsidP="00565A5D">
            <w:pPr>
              <w:pStyle w:val="Tabela-zawarto"/>
              <w:jc w:val="center"/>
            </w:pPr>
          </w:p>
        </w:tc>
        <w:tc>
          <w:tcPr>
            <w:tcW w:w="3519" w:type="dxa"/>
            <w:vAlign w:val="center"/>
          </w:tcPr>
          <w:p w:rsidR="002B7A14" w:rsidRPr="000E1730" w:rsidRDefault="002B7A14" w:rsidP="00565A5D">
            <w:pPr>
              <w:pStyle w:val="Tabela-zawarto"/>
              <w:ind w:left="432" w:hanging="432"/>
            </w:pPr>
            <w:r>
              <w:rPr>
                <w:lang w:val="en-US"/>
              </w:rPr>
              <w:t xml:space="preserve">-   -   -   </w:t>
            </w:r>
            <w:r w:rsidRPr="000E1730">
              <w:t>DebitAmount</w:t>
            </w:r>
          </w:p>
        </w:tc>
        <w:tc>
          <w:tcPr>
            <w:tcW w:w="2607" w:type="dxa"/>
          </w:tcPr>
          <w:p w:rsidR="002B7A14" w:rsidRPr="000E1730" w:rsidRDefault="002B7A14" w:rsidP="00565A5D">
            <w:pPr>
              <w:pStyle w:val="Tabela-zawarto"/>
            </w:pPr>
            <w:r w:rsidRPr="000E1730">
              <w:t xml:space="preserve">Kwota i waluta obciążenia rachunku (waluta  podawana  jest w atrybucie elementu) – występuje jeśli kwota zlecenia jest w walucie innej niż waluta rachunku </w:t>
            </w:r>
          </w:p>
        </w:tc>
        <w:tc>
          <w:tcPr>
            <w:tcW w:w="772"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567" w:type="dxa"/>
            <w:vAlign w:val="center"/>
          </w:tcPr>
          <w:p w:rsidR="002B7A14" w:rsidRPr="000E1730" w:rsidRDefault="002B7A14" w:rsidP="00565A5D">
            <w:pPr>
              <w:pStyle w:val="Tabela-zawarto"/>
              <w:jc w:val="center"/>
            </w:pPr>
            <w:r w:rsidRPr="000E1730">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Pr>
          <w:p w:rsidR="002B7A14" w:rsidRPr="000E1730" w:rsidRDefault="002B7A14" w:rsidP="00565A5D">
            <w:pPr>
              <w:pStyle w:val="Tabela-zawarto"/>
              <w:jc w:val="center"/>
            </w:pPr>
          </w:p>
        </w:tc>
      </w:tr>
      <w:tr w:rsidR="002B7A14" w:rsidRPr="000E1730" w:rsidTr="00ED173E">
        <w:trPr>
          <w:jc w:val="center"/>
        </w:trPr>
        <w:tc>
          <w:tcPr>
            <w:tcW w:w="567" w:type="dxa"/>
          </w:tcPr>
          <w:p w:rsidR="002B7A14" w:rsidRPr="000E1730" w:rsidRDefault="002B7A14" w:rsidP="00B26332">
            <w:pPr>
              <w:pStyle w:val="Tabela-zawarto"/>
              <w:rPr>
                <w:lang w:val="en-US"/>
              </w:rPr>
            </w:pPr>
            <w:r w:rsidRPr="000E1730">
              <w:rPr>
                <w:lang w:val="en-US"/>
              </w:rPr>
              <w:t>A-13</w:t>
            </w:r>
          </w:p>
        </w:tc>
        <w:tc>
          <w:tcPr>
            <w:tcW w:w="3519" w:type="dxa"/>
            <w:vAlign w:val="center"/>
          </w:tcPr>
          <w:p w:rsidR="002B7A14" w:rsidRPr="0092019C" w:rsidRDefault="002B7A14" w:rsidP="00B26332">
            <w:pPr>
              <w:pStyle w:val="Tabelanagwek1"/>
              <w:jc w:val="left"/>
              <w:rPr>
                <w:b w:val="0"/>
                <w:i w:val="0"/>
                <w:sz w:val="16"/>
                <w:szCs w:val="16"/>
                <w:lang w:val="en-US"/>
              </w:rPr>
            </w:pPr>
            <w:r>
              <w:rPr>
                <w:b w:val="0"/>
                <w:i w:val="0"/>
                <w:sz w:val="16"/>
                <w:szCs w:val="16"/>
                <w:lang w:val="en-US"/>
              </w:rPr>
              <w:t xml:space="preserve">-   -   </w:t>
            </w:r>
            <w:r w:rsidRPr="0092019C">
              <w:rPr>
                <w:b w:val="0"/>
                <w:i w:val="0"/>
                <w:sz w:val="16"/>
                <w:szCs w:val="16"/>
                <w:lang w:val="en-US"/>
              </w:rPr>
              <w:t>-      CurrencyConvertor</w:t>
            </w:r>
          </w:p>
        </w:tc>
        <w:tc>
          <w:tcPr>
            <w:tcW w:w="2607" w:type="dxa"/>
          </w:tcPr>
          <w:p w:rsidR="002B7A14" w:rsidRPr="000E1730" w:rsidRDefault="002B7A14" w:rsidP="00B26332">
            <w:pPr>
              <w:pStyle w:val="Tabela-zawarto"/>
            </w:pPr>
            <w:r w:rsidRPr="000E1730">
              <w:t>Informacja o kursie wymiany walut. Może wystąpić jeśli jest podawana kwota &lt;DebitAmount&gt;</w:t>
            </w:r>
          </w:p>
        </w:tc>
        <w:tc>
          <w:tcPr>
            <w:tcW w:w="772" w:type="dxa"/>
            <w:vAlign w:val="center"/>
          </w:tcPr>
          <w:p w:rsidR="002B7A14" w:rsidRPr="000E1730" w:rsidRDefault="002B7A14" w:rsidP="00B26332">
            <w:pPr>
              <w:pStyle w:val="Tabela-zawarto"/>
              <w:jc w:val="center"/>
            </w:pPr>
            <w:r w:rsidRPr="000E1730">
              <w:t>x</w:t>
            </w:r>
          </w:p>
        </w:tc>
        <w:tc>
          <w:tcPr>
            <w:tcW w:w="567" w:type="dxa"/>
            <w:vAlign w:val="center"/>
          </w:tcPr>
          <w:p w:rsidR="002B7A14" w:rsidRPr="000E1730" w:rsidRDefault="002B7A14" w:rsidP="00B26332">
            <w:pPr>
              <w:pStyle w:val="Tabela-zawarto"/>
              <w:jc w:val="center"/>
            </w:pPr>
            <w:r w:rsidRPr="000E1730">
              <w:t>x</w:t>
            </w:r>
          </w:p>
        </w:tc>
        <w:tc>
          <w:tcPr>
            <w:tcW w:w="567" w:type="dxa"/>
            <w:vAlign w:val="center"/>
          </w:tcPr>
          <w:p w:rsidR="002B7A14" w:rsidRPr="000E1730" w:rsidRDefault="002B7A14" w:rsidP="00B26332">
            <w:pPr>
              <w:pStyle w:val="Tabela-zawarto"/>
              <w:jc w:val="center"/>
            </w:pPr>
            <w:r w:rsidRPr="000E1730">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B26332">
            <w:pPr>
              <w:pStyle w:val="Tabela-zawarto"/>
              <w:jc w:val="center"/>
              <w:rPr>
                <w:lang w:val="en-US"/>
              </w:rPr>
            </w:pPr>
          </w:p>
        </w:tc>
      </w:tr>
      <w:tr w:rsidR="002B7A14" w:rsidRPr="000E1730" w:rsidTr="00ED173E">
        <w:trPr>
          <w:jc w:val="center"/>
        </w:trPr>
        <w:tc>
          <w:tcPr>
            <w:tcW w:w="567" w:type="dxa"/>
          </w:tcPr>
          <w:p w:rsidR="002B7A14" w:rsidRPr="000E1730" w:rsidRDefault="002B7A14" w:rsidP="00B26332">
            <w:pPr>
              <w:pStyle w:val="Tabela-zawarto"/>
              <w:jc w:val="center"/>
              <w:rPr>
                <w:lang w:val="en-US"/>
              </w:rPr>
            </w:pPr>
          </w:p>
        </w:tc>
        <w:tc>
          <w:tcPr>
            <w:tcW w:w="3519" w:type="dxa"/>
            <w:vAlign w:val="center"/>
          </w:tcPr>
          <w:p w:rsidR="002B7A14" w:rsidRPr="000E1730" w:rsidRDefault="002B7A14" w:rsidP="00B26332">
            <w:pPr>
              <w:pStyle w:val="Tabela-zawarto"/>
              <w:ind w:left="432" w:hanging="432"/>
              <w:rPr>
                <w:lang w:val="en-US"/>
              </w:rPr>
            </w:pPr>
            <w:r>
              <w:rPr>
                <w:lang w:val="en-US"/>
              </w:rPr>
              <w:t xml:space="preserve">-   -   -   -    </w:t>
            </w:r>
            <w:r w:rsidRPr="000E1730">
              <w:rPr>
                <w:lang w:val="en-US"/>
              </w:rPr>
              <w:t>SourceCurrencyIdentificationCode</w:t>
            </w:r>
          </w:p>
        </w:tc>
        <w:tc>
          <w:tcPr>
            <w:tcW w:w="2607" w:type="dxa"/>
          </w:tcPr>
          <w:p w:rsidR="002B7A14" w:rsidRPr="000E1730" w:rsidRDefault="002B7A14" w:rsidP="00B26332">
            <w:pPr>
              <w:pStyle w:val="Tabela-zawarto"/>
            </w:pPr>
            <w:r w:rsidRPr="000E1730">
              <w:t>Kod identyfikacyjny waluty przeliczanej</w:t>
            </w:r>
          </w:p>
        </w:tc>
        <w:tc>
          <w:tcPr>
            <w:tcW w:w="772" w:type="dxa"/>
            <w:vAlign w:val="center"/>
          </w:tcPr>
          <w:p w:rsidR="002B7A14" w:rsidRPr="000E1730" w:rsidRDefault="002B7A14" w:rsidP="00B26332">
            <w:pPr>
              <w:pStyle w:val="Tabela-zawarto"/>
              <w:jc w:val="center"/>
              <w:rPr>
                <w:lang w:val="en-US"/>
              </w:rPr>
            </w:pPr>
            <w:r w:rsidRPr="000E1730">
              <w:rPr>
                <w:lang w:val="en-US"/>
              </w:rPr>
              <w:t>x</w:t>
            </w:r>
          </w:p>
        </w:tc>
        <w:tc>
          <w:tcPr>
            <w:tcW w:w="567" w:type="dxa"/>
            <w:vAlign w:val="center"/>
          </w:tcPr>
          <w:p w:rsidR="002B7A14" w:rsidRPr="000E1730" w:rsidRDefault="002B7A14" w:rsidP="00B26332">
            <w:pPr>
              <w:pStyle w:val="Tabela-zawarto"/>
              <w:jc w:val="center"/>
              <w:rPr>
                <w:lang w:val="en-US"/>
              </w:rPr>
            </w:pPr>
            <w:r w:rsidRPr="000E1730">
              <w:rPr>
                <w:lang w:val="en-US"/>
              </w:rPr>
              <w:t>x</w:t>
            </w:r>
          </w:p>
        </w:tc>
        <w:tc>
          <w:tcPr>
            <w:tcW w:w="567" w:type="dxa"/>
            <w:vAlign w:val="center"/>
          </w:tcPr>
          <w:p w:rsidR="002B7A14" w:rsidRPr="000E1730" w:rsidRDefault="002B7A14" w:rsidP="00B26332">
            <w:pPr>
              <w:pStyle w:val="Tabela-zawarto"/>
              <w:jc w:val="center"/>
              <w:rPr>
                <w:lang w:val="en-US"/>
              </w:rPr>
            </w:pPr>
            <w:r w:rsidRPr="000E1730">
              <w:rPr>
                <w:lang w:val="en-US"/>
              </w:rPr>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B26332">
            <w:pPr>
              <w:pStyle w:val="Tabela-zawarto"/>
              <w:jc w:val="center"/>
              <w:rPr>
                <w:lang w:val="en-US"/>
              </w:rPr>
            </w:pPr>
          </w:p>
        </w:tc>
      </w:tr>
      <w:tr w:rsidR="002B7A14" w:rsidRPr="000E1730" w:rsidTr="00ED173E">
        <w:trPr>
          <w:jc w:val="center"/>
        </w:trPr>
        <w:tc>
          <w:tcPr>
            <w:tcW w:w="567" w:type="dxa"/>
          </w:tcPr>
          <w:p w:rsidR="002B7A14" w:rsidRPr="000E1730" w:rsidRDefault="002B7A14" w:rsidP="00B26332">
            <w:pPr>
              <w:pStyle w:val="Tabela-zawarto"/>
              <w:jc w:val="center"/>
              <w:rPr>
                <w:lang w:val="en-US"/>
              </w:rPr>
            </w:pPr>
          </w:p>
        </w:tc>
        <w:tc>
          <w:tcPr>
            <w:tcW w:w="3519" w:type="dxa"/>
            <w:vAlign w:val="center"/>
          </w:tcPr>
          <w:p w:rsidR="002B7A14" w:rsidRPr="000E1730" w:rsidRDefault="002B7A14" w:rsidP="00B26332">
            <w:pPr>
              <w:pStyle w:val="Tabela-zawarto"/>
              <w:ind w:left="432" w:hanging="432"/>
              <w:rPr>
                <w:lang w:val="en-US"/>
              </w:rPr>
            </w:pPr>
            <w:r>
              <w:rPr>
                <w:lang w:val="en-US"/>
              </w:rPr>
              <w:t xml:space="preserve">-   -   -   -   </w:t>
            </w:r>
            <w:r w:rsidRPr="000E1730">
              <w:rPr>
                <w:lang w:val="en-US"/>
              </w:rPr>
              <w:t>TargetCurrencyIdentificationCode</w:t>
            </w:r>
          </w:p>
        </w:tc>
        <w:tc>
          <w:tcPr>
            <w:tcW w:w="2607" w:type="dxa"/>
          </w:tcPr>
          <w:p w:rsidR="002B7A14" w:rsidRPr="000E1730" w:rsidRDefault="002B7A14" w:rsidP="00B26332">
            <w:pPr>
              <w:pStyle w:val="Tabela-zawarto"/>
            </w:pPr>
            <w:r w:rsidRPr="000E1730">
              <w:t>Kod identyfikacyjny waluty docelowej</w:t>
            </w:r>
          </w:p>
        </w:tc>
        <w:tc>
          <w:tcPr>
            <w:tcW w:w="772" w:type="dxa"/>
            <w:vAlign w:val="center"/>
          </w:tcPr>
          <w:p w:rsidR="002B7A14" w:rsidRPr="000E1730" w:rsidRDefault="002B7A14" w:rsidP="00B26332">
            <w:pPr>
              <w:pStyle w:val="Tabela-zawarto"/>
              <w:jc w:val="center"/>
            </w:pPr>
            <w:r w:rsidRPr="000E1730">
              <w:t>x</w:t>
            </w:r>
          </w:p>
        </w:tc>
        <w:tc>
          <w:tcPr>
            <w:tcW w:w="567" w:type="dxa"/>
            <w:vAlign w:val="center"/>
          </w:tcPr>
          <w:p w:rsidR="002B7A14" w:rsidRPr="000E1730" w:rsidRDefault="002B7A14" w:rsidP="00B26332">
            <w:pPr>
              <w:pStyle w:val="Tabela-zawarto"/>
              <w:jc w:val="center"/>
            </w:pPr>
            <w:r w:rsidRPr="000E1730">
              <w:t>x</w:t>
            </w:r>
          </w:p>
        </w:tc>
        <w:tc>
          <w:tcPr>
            <w:tcW w:w="567" w:type="dxa"/>
            <w:vAlign w:val="center"/>
          </w:tcPr>
          <w:p w:rsidR="002B7A14" w:rsidRPr="000E1730" w:rsidRDefault="002B7A14" w:rsidP="00B26332">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B26332">
            <w:pPr>
              <w:pStyle w:val="Tabela-zawarto"/>
              <w:jc w:val="center"/>
            </w:pPr>
          </w:p>
        </w:tc>
      </w:tr>
      <w:tr w:rsidR="002B7A14" w:rsidRPr="000E1730" w:rsidTr="00ED173E">
        <w:trPr>
          <w:jc w:val="center"/>
        </w:trPr>
        <w:tc>
          <w:tcPr>
            <w:tcW w:w="567" w:type="dxa"/>
          </w:tcPr>
          <w:p w:rsidR="002B7A14" w:rsidRPr="000E1730" w:rsidRDefault="002B7A14" w:rsidP="00B26332">
            <w:pPr>
              <w:pStyle w:val="Tabela-zawarto"/>
              <w:jc w:val="center"/>
            </w:pPr>
          </w:p>
        </w:tc>
        <w:tc>
          <w:tcPr>
            <w:tcW w:w="3519" w:type="dxa"/>
            <w:vAlign w:val="center"/>
          </w:tcPr>
          <w:p w:rsidR="002B7A14" w:rsidRPr="000E1730" w:rsidRDefault="002B7A14" w:rsidP="00B26332">
            <w:pPr>
              <w:pStyle w:val="Tabela-zawarto"/>
              <w:ind w:left="432" w:hanging="432"/>
            </w:pPr>
            <w:r>
              <w:rPr>
                <w:lang w:val="en-US"/>
              </w:rPr>
              <w:t xml:space="preserve">-   -   -   -   </w:t>
            </w:r>
            <w:r w:rsidRPr="000E1730">
              <w:t>CurrencyExchangeRate</w:t>
            </w:r>
          </w:p>
        </w:tc>
        <w:tc>
          <w:tcPr>
            <w:tcW w:w="2607" w:type="dxa"/>
          </w:tcPr>
          <w:p w:rsidR="002B7A14" w:rsidRPr="000E1730" w:rsidRDefault="002B7A14" w:rsidP="00B26332">
            <w:pPr>
              <w:pStyle w:val="Tabela-zawarto"/>
            </w:pPr>
            <w:r w:rsidRPr="000E1730">
              <w:t>Wartość kursu wymiany</w:t>
            </w:r>
          </w:p>
        </w:tc>
        <w:tc>
          <w:tcPr>
            <w:tcW w:w="772" w:type="dxa"/>
            <w:vAlign w:val="center"/>
          </w:tcPr>
          <w:p w:rsidR="002B7A14" w:rsidRPr="000E1730" w:rsidRDefault="002B7A14" w:rsidP="00B26332">
            <w:pPr>
              <w:pStyle w:val="Tabela-zawarto"/>
              <w:jc w:val="center"/>
            </w:pPr>
            <w:r w:rsidRPr="000E1730">
              <w:t>x</w:t>
            </w:r>
          </w:p>
        </w:tc>
        <w:tc>
          <w:tcPr>
            <w:tcW w:w="567" w:type="dxa"/>
            <w:vAlign w:val="center"/>
          </w:tcPr>
          <w:p w:rsidR="002B7A14" w:rsidRPr="000E1730" w:rsidRDefault="002B7A14" w:rsidP="00B26332">
            <w:pPr>
              <w:pStyle w:val="Tabela-zawarto"/>
              <w:jc w:val="center"/>
            </w:pPr>
            <w:r w:rsidRPr="000E1730">
              <w:t>x</w:t>
            </w:r>
          </w:p>
        </w:tc>
        <w:tc>
          <w:tcPr>
            <w:tcW w:w="567" w:type="dxa"/>
            <w:vAlign w:val="center"/>
          </w:tcPr>
          <w:p w:rsidR="002B7A14" w:rsidRPr="000E1730" w:rsidRDefault="002B7A14" w:rsidP="00B26332">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B26332">
            <w:pPr>
              <w:pStyle w:val="Tabela-zawarto"/>
              <w:jc w:val="center"/>
            </w:pPr>
          </w:p>
        </w:tc>
      </w:tr>
      <w:tr w:rsidR="002B7A14" w:rsidRPr="000E1730" w:rsidTr="00ED173E">
        <w:trPr>
          <w:jc w:val="center"/>
        </w:trPr>
        <w:tc>
          <w:tcPr>
            <w:tcW w:w="567" w:type="dxa"/>
          </w:tcPr>
          <w:p w:rsidR="002B7A14" w:rsidRPr="000E1730" w:rsidRDefault="002B7A14" w:rsidP="00B26332">
            <w:pPr>
              <w:pStyle w:val="Tabela-zawarto"/>
              <w:jc w:val="center"/>
            </w:pPr>
          </w:p>
        </w:tc>
        <w:tc>
          <w:tcPr>
            <w:tcW w:w="3519" w:type="dxa"/>
            <w:vAlign w:val="center"/>
          </w:tcPr>
          <w:p w:rsidR="002B7A14" w:rsidRPr="000E1730" w:rsidRDefault="002B7A14" w:rsidP="00B26332">
            <w:pPr>
              <w:pStyle w:val="Tabela-zawarto"/>
              <w:ind w:left="432" w:hanging="432"/>
            </w:pPr>
            <w:r>
              <w:rPr>
                <w:lang w:val="en-US"/>
              </w:rPr>
              <w:t xml:space="preserve">-   -   -   -   </w:t>
            </w:r>
            <w:r w:rsidRPr="000E1730">
              <w:t>SourceCurrencyScaleValue</w:t>
            </w:r>
          </w:p>
        </w:tc>
        <w:tc>
          <w:tcPr>
            <w:tcW w:w="2607" w:type="dxa"/>
          </w:tcPr>
          <w:p w:rsidR="002B7A14" w:rsidRPr="000E1730" w:rsidRDefault="002B7A14" w:rsidP="00B26332">
            <w:pPr>
              <w:pStyle w:val="Tabela-zawarto"/>
            </w:pPr>
            <w:r w:rsidRPr="000E1730">
              <w:t>Skala przelicznika względem waluty źródłowej</w:t>
            </w:r>
          </w:p>
        </w:tc>
        <w:tc>
          <w:tcPr>
            <w:tcW w:w="772" w:type="dxa"/>
            <w:vAlign w:val="center"/>
          </w:tcPr>
          <w:p w:rsidR="002B7A14" w:rsidRPr="000E1730" w:rsidRDefault="002B7A14" w:rsidP="00B26332">
            <w:pPr>
              <w:pStyle w:val="Tabela-zawarto"/>
              <w:jc w:val="center"/>
            </w:pPr>
            <w:r w:rsidRPr="000E1730">
              <w:t>x</w:t>
            </w:r>
          </w:p>
        </w:tc>
        <w:tc>
          <w:tcPr>
            <w:tcW w:w="567" w:type="dxa"/>
            <w:vAlign w:val="center"/>
          </w:tcPr>
          <w:p w:rsidR="002B7A14" w:rsidRPr="000E1730" w:rsidRDefault="002B7A14" w:rsidP="00B26332">
            <w:pPr>
              <w:pStyle w:val="Tabela-zawarto"/>
              <w:jc w:val="center"/>
            </w:pPr>
            <w:r w:rsidRPr="000E1730">
              <w:t>x</w:t>
            </w:r>
          </w:p>
        </w:tc>
        <w:tc>
          <w:tcPr>
            <w:tcW w:w="567" w:type="dxa"/>
            <w:vAlign w:val="center"/>
          </w:tcPr>
          <w:p w:rsidR="002B7A14" w:rsidRPr="000E1730" w:rsidRDefault="002B7A14" w:rsidP="00B26332">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B26332">
            <w:pPr>
              <w:pStyle w:val="Tabela-zawarto"/>
              <w:jc w:val="center"/>
            </w:pPr>
          </w:p>
        </w:tc>
      </w:tr>
      <w:tr w:rsidR="002B7A14" w:rsidRPr="000E1730" w:rsidTr="00ED173E">
        <w:trPr>
          <w:jc w:val="center"/>
        </w:trPr>
        <w:tc>
          <w:tcPr>
            <w:tcW w:w="567" w:type="dxa"/>
          </w:tcPr>
          <w:p w:rsidR="002B7A14" w:rsidRPr="000E1730" w:rsidRDefault="002B7A14" w:rsidP="00B26332">
            <w:pPr>
              <w:pStyle w:val="Tabela-zawarto"/>
              <w:jc w:val="center"/>
            </w:pPr>
          </w:p>
        </w:tc>
        <w:tc>
          <w:tcPr>
            <w:tcW w:w="3519" w:type="dxa"/>
            <w:vAlign w:val="center"/>
          </w:tcPr>
          <w:p w:rsidR="002B7A14" w:rsidRPr="000E1730" w:rsidRDefault="002B7A14" w:rsidP="00B26332">
            <w:pPr>
              <w:pStyle w:val="Tabela-zawarto"/>
              <w:ind w:left="432" w:hanging="432"/>
            </w:pPr>
            <w:r>
              <w:rPr>
                <w:lang w:val="en-US"/>
              </w:rPr>
              <w:t xml:space="preserve">-   -   -   -   </w:t>
            </w:r>
            <w:r w:rsidRPr="000E1730">
              <w:t>TargetCurrencyScaleValue</w:t>
            </w:r>
          </w:p>
        </w:tc>
        <w:tc>
          <w:tcPr>
            <w:tcW w:w="2607" w:type="dxa"/>
          </w:tcPr>
          <w:p w:rsidR="002B7A14" w:rsidRPr="000E1730" w:rsidRDefault="002B7A14" w:rsidP="00B26332">
            <w:pPr>
              <w:pStyle w:val="Tabela-zawarto"/>
            </w:pPr>
            <w:r w:rsidRPr="000E1730">
              <w:t>Skala przelicznika względem waluty docelowej</w:t>
            </w:r>
          </w:p>
        </w:tc>
        <w:tc>
          <w:tcPr>
            <w:tcW w:w="772" w:type="dxa"/>
            <w:vAlign w:val="center"/>
          </w:tcPr>
          <w:p w:rsidR="002B7A14" w:rsidRPr="000E1730" w:rsidRDefault="002B7A14" w:rsidP="00B26332">
            <w:pPr>
              <w:pStyle w:val="Tabela-zawarto"/>
              <w:jc w:val="center"/>
            </w:pPr>
            <w:r w:rsidRPr="000E1730">
              <w:t>x</w:t>
            </w:r>
          </w:p>
        </w:tc>
        <w:tc>
          <w:tcPr>
            <w:tcW w:w="567" w:type="dxa"/>
            <w:vAlign w:val="center"/>
          </w:tcPr>
          <w:p w:rsidR="002B7A14" w:rsidRPr="000E1730" w:rsidRDefault="002B7A14" w:rsidP="00B26332">
            <w:pPr>
              <w:pStyle w:val="Tabela-zawarto"/>
              <w:jc w:val="center"/>
            </w:pPr>
            <w:r w:rsidRPr="000E1730">
              <w:t>x</w:t>
            </w:r>
          </w:p>
        </w:tc>
        <w:tc>
          <w:tcPr>
            <w:tcW w:w="567" w:type="dxa"/>
            <w:vAlign w:val="center"/>
          </w:tcPr>
          <w:p w:rsidR="002B7A14" w:rsidRPr="000E1730" w:rsidRDefault="002B7A14" w:rsidP="00B26332">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B26332">
            <w:pPr>
              <w:pStyle w:val="Tabela-zawarto"/>
              <w:jc w:val="center"/>
            </w:pPr>
          </w:p>
        </w:tc>
      </w:tr>
      <w:tr w:rsidR="002B7A14" w:rsidRPr="000E1730" w:rsidTr="00ED173E">
        <w:trPr>
          <w:jc w:val="center"/>
        </w:trPr>
        <w:tc>
          <w:tcPr>
            <w:tcW w:w="567" w:type="dxa"/>
            <w:tcBorders>
              <w:bottom w:val="nil"/>
            </w:tcBorders>
          </w:tcPr>
          <w:p w:rsidR="002B7A14" w:rsidRPr="000E1730" w:rsidRDefault="002B7A14" w:rsidP="00B26332">
            <w:pPr>
              <w:pStyle w:val="Tabela-zawarto"/>
              <w:jc w:val="center"/>
            </w:pPr>
          </w:p>
        </w:tc>
        <w:tc>
          <w:tcPr>
            <w:tcW w:w="3519" w:type="dxa"/>
            <w:vAlign w:val="center"/>
          </w:tcPr>
          <w:p w:rsidR="002B7A14" w:rsidRPr="000E1730" w:rsidRDefault="002B7A14" w:rsidP="00B26332">
            <w:pPr>
              <w:pStyle w:val="Tabela-zawarto"/>
              <w:ind w:left="432" w:hanging="432"/>
            </w:pPr>
            <w:r>
              <w:rPr>
                <w:lang w:val="en-US"/>
              </w:rPr>
              <w:t xml:space="preserve">-   -   -   -   </w:t>
            </w:r>
            <w:r w:rsidRPr="000E1730">
              <w:t>ExchangeRateDateTime</w:t>
            </w:r>
          </w:p>
        </w:tc>
        <w:tc>
          <w:tcPr>
            <w:tcW w:w="2607" w:type="dxa"/>
            <w:tcBorders>
              <w:bottom w:val="nil"/>
            </w:tcBorders>
          </w:tcPr>
          <w:p w:rsidR="002B7A14" w:rsidRPr="000E1730" w:rsidRDefault="002B7A14" w:rsidP="00B26332">
            <w:pPr>
              <w:pStyle w:val="Tabela-zawarto"/>
            </w:pPr>
            <w:r w:rsidRPr="000E1730">
              <w:t>Data i czas przeliczenia</w:t>
            </w:r>
          </w:p>
        </w:tc>
        <w:tc>
          <w:tcPr>
            <w:tcW w:w="772" w:type="dxa"/>
            <w:tcBorders>
              <w:bottom w:val="nil"/>
            </w:tcBorders>
            <w:vAlign w:val="center"/>
          </w:tcPr>
          <w:p w:rsidR="002B7A14" w:rsidRPr="000E1730" w:rsidRDefault="002B7A14" w:rsidP="00B26332">
            <w:pPr>
              <w:pStyle w:val="Tabela-zawarto"/>
              <w:jc w:val="center"/>
            </w:pPr>
            <w:r w:rsidRPr="000E1730">
              <w:t>x</w:t>
            </w:r>
          </w:p>
        </w:tc>
        <w:tc>
          <w:tcPr>
            <w:tcW w:w="567" w:type="dxa"/>
            <w:tcBorders>
              <w:bottom w:val="nil"/>
            </w:tcBorders>
            <w:vAlign w:val="center"/>
          </w:tcPr>
          <w:p w:rsidR="002B7A14" w:rsidRPr="000E1730" w:rsidRDefault="002B7A14" w:rsidP="00B26332">
            <w:pPr>
              <w:pStyle w:val="Tabela-zawarto"/>
              <w:jc w:val="center"/>
            </w:pPr>
            <w:r w:rsidRPr="000E1730">
              <w:t>x</w:t>
            </w:r>
          </w:p>
        </w:tc>
        <w:tc>
          <w:tcPr>
            <w:tcW w:w="567" w:type="dxa"/>
            <w:tcBorders>
              <w:bottom w:val="nil"/>
            </w:tcBorders>
            <w:vAlign w:val="center"/>
          </w:tcPr>
          <w:p w:rsidR="002B7A14" w:rsidRPr="000E1730" w:rsidRDefault="002B7A14" w:rsidP="00B26332">
            <w:pPr>
              <w:pStyle w:val="Tabela-zawarto"/>
              <w:jc w:val="center"/>
            </w:pPr>
            <w:r w:rsidRPr="000E1730">
              <w:t>x</w:t>
            </w:r>
          </w:p>
        </w:tc>
        <w:tc>
          <w:tcPr>
            <w:tcW w:w="426" w:type="dxa"/>
            <w:tcBorders>
              <w:bottom w:val="nil"/>
            </w:tcBorders>
            <w:vAlign w:val="center"/>
          </w:tcPr>
          <w:p w:rsidR="002B7A14" w:rsidRPr="000E1730" w:rsidRDefault="002B7A14" w:rsidP="006B7D4A">
            <w:pPr>
              <w:pStyle w:val="Tabela-zawarto"/>
              <w:jc w:val="center"/>
              <w:rPr>
                <w:lang w:val="en-US"/>
              </w:rPr>
            </w:pPr>
            <w:r w:rsidRPr="000E1730">
              <w:rPr>
                <w:lang w:val="en-US"/>
              </w:rPr>
              <w:t>x</w:t>
            </w:r>
          </w:p>
        </w:tc>
        <w:tc>
          <w:tcPr>
            <w:tcW w:w="708" w:type="dxa"/>
            <w:tcBorders>
              <w:bottom w:val="nil"/>
            </w:tcBorders>
            <w:vAlign w:val="center"/>
          </w:tcPr>
          <w:p w:rsidR="002B7A14" w:rsidRPr="000E1730" w:rsidRDefault="002B7A14" w:rsidP="006B7D4A">
            <w:pPr>
              <w:pStyle w:val="Tabela-zawarto"/>
              <w:jc w:val="center"/>
              <w:rPr>
                <w:lang w:val="en-US"/>
              </w:rPr>
            </w:pPr>
            <w:r w:rsidRPr="000E1730">
              <w:rPr>
                <w:lang w:val="en-US"/>
              </w:rPr>
              <w:t>x</w:t>
            </w:r>
          </w:p>
        </w:tc>
        <w:tc>
          <w:tcPr>
            <w:tcW w:w="567" w:type="dxa"/>
            <w:tcBorders>
              <w:bottom w:val="nil"/>
            </w:tcBorders>
            <w:vAlign w:val="center"/>
          </w:tcPr>
          <w:p w:rsidR="002B7A14" w:rsidRPr="000E1730" w:rsidRDefault="002B7A14" w:rsidP="006B7D4A">
            <w:pPr>
              <w:pStyle w:val="Tabela-zawarto"/>
              <w:jc w:val="center"/>
              <w:rPr>
                <w:lang w:val="en-US"/>
              </w:rPr>
            </w:pPr>
          </w:p>
        </w:tc>
        <w:tc>
          <w:tcPr>
            <w:tcW w:w="3653" w:type="dxa"/>
            <w:gridSpan w:val="3"/>
            <w:tcBorders>
              <w:bottom w:val="nil"/>
            </w:tcBorders>
          </w:tcPr>
          <w:p w:rsidR="002B7A14" w:rsidRPr="000E1730" w:rsidRDefault="002B7A14" w:rsidP="00B26332">
            <w:pPr>
              <w:pStyle w:val="Tabela-zawarto"/>
              <w:jc w:val="center"/>
              <w:rPr>
                <w:lang w:val="en-US"/>
              </w:rPr>
            </w:pPr>
          </w:p>
        </w:tc>
      </w:tr>
      <w:tr w:rsidR="002B7A14" w:rsidRPr="000E1730" w:rsidTr="00ED173E">
        <w:trPr>
          <w:jc w:val="center"/>
        </w:trPr>
        <w:tc>
          <w:tcPr>
            <w:tcW w:w="567" w:type="dxa"/>
            <w:tcBorders>
              <w:bottom w:val="dashed" w:sz="4" w:space="0" w:color="auto"/>
            </w:tcBorders>
            <w:vAlign w:val="center"/>
          </w:tcPr>
          <w:p w:rsidR="002B7A14" w:rsidRPr="000E1730" w:rsidRDefault="002B7A14" w:rsidP="00B26332">
            <w:pPr>
              <w:pStyle w:val="Tabela-zawarto"/>
              <w:jc w:val="center"/>
              <w:rPr>
                <w:lang w:val="en-US"/>
              </w:rPr>
            </w:pPr>
          </w:p>
        </w:tc>
        <w:tc>
          <w:tcPr>
            <w:tcW w:w="3519" w:type="dxa"/>
            <w:tcBorders>
              <w:bottom w:val="dashed" w:sz="4" w:space="0" w:color="auto"/>
            </w:tcBorders>
            <w:shd w:val="clear" w:color="auto" w:fill="00FFFF"/>
            <w:vAlign w:val="center"/>
          </w:tcPr>
          <w:p w:rsidR="002B7A14" w:rsidRPr="000E1730" w:rsidRDefault="002B7A14" w:rsidP="00B26332">
            <w:pPr>
              <w:pStyle w:val="Tabela-zawarto"/>
              <w:ind w:left="432" w:hanging="432"/>
              <w:rPr>
                <w:lang w:val="en-US"/>
              </w:rPr>
            </w:pPr>
            <w:r>
              <w:rPr>
                <w:lang w:val="en-US"/>
              </w:rPr>
              <w:t xml:space="preserve">-   -   -   </w:t>
            </w:r>
            <w:r w:rsidRPr="000E1730">
              <w:rPr>
                <w:lang w:val="en-US"/>
              </w:rPr>
              <w:t xml:space="preserve">CustomerPayeeIdentifier      </w:t>
            </w:r>
            <w:r w:rsidRPr="000E1730">
              <w:rPr>
                <w:b/>
                <w:lang w:val="en-US"/>
              </w:rPr>
              <w:t>XOR</w:t>
            </w:r>
            <w:r w:rsidRPr="000E1730">
              <w:rPr>
                <w:lang w:val="en-US"/>
              </w:rPr>
              <w:t xml:space="preserve">        </w:t>
            </w:r>
          </w:p>
        </w:tc>
        <w:tc>
          <w:tcPr>
            <w:tcW w:w="2607" w:type="dxa"/>
            <w:tcBorders>
              <w:bottom w:val="nil"/>
            </w:tcBorders>
          </w:tcPr>
          <w:p w:rsidR="002B7A14" w:rsidRPr="000E1730" w:rsidRDefault="002B7A14" w:rsidP="00B26332">
            <w:pPr>
              <w:pStyle w:val="Tabela-zawarto"/>
            </w:pPr>
            <w:r w:rsidRPr="000E1730">
              <w:t>Identyfikator beneficjenta (podawany w przypadku korzystania z książki adresowej)</w:t>
            </w:r>
          </w:p>
        </w:tc>
        <w:tc>
          <w:tcPr>
            <w:tcW w:w="772" w:type="dxa"/>
            <w:tcBorders>
              <w:bottom w:val="nil"/>
            </w:tcBorders>
            <w:vAlign w:val="center"/>
          </w:tcPr>
          <w:p w:rsidR="002B7A14" w:rsidRPr="000E1730" w:rsidRDefault="002B7A14" w:rsidP="00B26332">
            <w:pPr>
              <w:pStyle w:val="Tabela-zawarto"/>
              <w:jc w:val="center"/>
            </w:pPr>
          </w:p>
        </w:tc>
        <w:tc>
          <w:tcPr>
            <w:tcW w:w="567" w:type="dxa"/>
            <w:tcBorders>
              <w:bottom w:val="nil"/>
            </w:tcBorders>
            <w:vAlign w:val="center"/>
          </w:tcPr>
          <w:p w:rsidR="002B7A14" w:rsidRPr="000E1730" w:rsidRDefault="002B7A14" w:rsidP="00B26332">
            <w:pPr>
              <w:pStyle w:val="Tabela-zawarto"/>
              <w:jc w:val="center"/>
            </w:pPr>
          </w:p>
        </w:tc>
        <w:tc>
          <w:tcPr>
            <w:tcW w:w="567" w:type="dxa"/>
            <w:tcBorders>
              <w:bottom w:val="nil"/>
            </w:tcBorders>
            <w:vAlign w:val="center"/>
          </w:tcPr>
          <w:p w:rsidR="002B7A14" w:rsidRPr="000E1730" w:rsidRDefault="002B7A14" w:rsidP="00B26332">
            <w:pPr>
              <w:pStyle w:val="Tabela-zawarto"/>
              <w:jc w:val="center"/>
            </w:pPr>
          </w:p>
        </w:tc>
        <w:tc>
          <w:tcPr>
            <w:tcW w:w="426" w:type="dxa"/>
            <w:tcBorders>
              <w:bottom w:val="nil"/>
            </w:tcBorders>
            <w:vAlign w:val="center"/>
          </w:tcPr>
          <w:p w:rsidR="002B7A14" w:rsidRPr="00815B23" w:rsidRDefault="002B7A14" w:rsidP="006B7D4A">
            <w:pPr>
              <w:pStyle w:val="Tabela-zawarto"/>
              <w:jc w:val="center"/>
            </w:pPr>
          </w:p>
        </w:tc>
        <w:tc>
          <w:tcPr>
            <w:tcW w:w="708" w:type="dxa"/>
            <w:tcBorders>
              <w:bottom w:val="nil"/>
            </w:tcBorders>
            <w:vAlign w:val="center"/>
          </w:tcPr>
          <w:p w:rsidR="002B7A14" w:rsidRPr="00815B23" w:rsidRDefault="002B7A14" w:rsidP="006B7D4A">
            <w:pPr>
              <w:pStyle w:val="Tabela-zawarto"/>
              <w:jc w:val="center"/>
            </w:pPr>
          </w:p>
        </w:tc>
        <w:tc>
          <w:tcPr>
            <w:tcW w:w="567" w:type="dxa"/>
            <w:tcBorders>
              <w:bottom w:val="nil"/>
            </w:tcBorders>
            <w:vAlign w:val="center"/>
          </w:tcPr>
          <w:p w:rsidR="002B7A14" w:rsidRPr="00815B23" w:rsidRDefault="002B7A14" w:rsidP="006B7D4A">
            <w:pPr>
              <w:pStyle w:val="Tabela-zawarto"/>
              <w:jc w:val="center"/>
            </w:pPr>
          </w:p>
        </w:tc>
        <w:tc>
          <w:tcPr>
            <w:tcW w:w="3653" w:type="dxa"/>
            <w:gridSpan w:val="3"/>
            <w:tcBorders>
              <w:bottom w:val="nil"/>
            </w:tcBorders>
          </w:tcPr>
          <w:p w:rsidR="002B7A14" w:rsidRPr="00815B23" w:rsidRDefault="002B7A14" w:rsidP="00B26332">
            <w:pPr>
              <w:pStyle w:val="Tabela-zawarto"/>
              <w:jc w:val="center"/>
            </w:pPr>
          </w:p>
        </w:tc>
      </w:tr>
      <w:tr w:rsidR="002B7A14" w:rsidRPr="000E1730" w:rsidTr="00ED173E">
        <w:trPr>
          <w:jc w:val="center"/>
        </w:trPr>
        <w:tc>
          <w:tcPr>
            <w:tcW w:w="567" w:type="dxa"/>
            <w:tcBorders>
              <w:top w:val="dashed" w:sz="4" w:space="0" w:color="auto"/>
            </w:tcBorders>
            <w:vAlign w:val="center"/>
          </w:tcPr>
          <w:p w:rsidR="002B7A14" w:rsidRPr="000E1730" w:rsidRDefault="002B7A14" w:rsidP="009D0DF7">
            <w:pPr>
              <w:pStyle w:val="Tabela-zawarto"/>
              <w:jc w:val="center"/>
              <w:rPr>
                <w:lang w:val="en-US"/>
              </w:rPr>
            </w:pPr>
            <w:r w:rsidRPr="000E1730">
              <w:rPr>
                <w:lang w:val="en-US"/>
              </w:rPr>
              <w:t>A-17</w:t>
            </w:r>
          </w:p>
        </w:tc>
        <w:tc>
          <w:tcPr>
            <w:tcW w:w="3519" w:type="dxa"/>
            <w:tcBorders>
              <w:top w:val="dashed" w:sz="4" w:space="0" w:color="auto"/>
            </w:tcBorders>
            <w:shd w:val="clear" w:color="auto" w:fill="00FFFF"/>
            <w:vAlign w:val="center"/>
          </w:tcPr>
          <w:p w:rsidR="002B7A14" w:rsidRPr="000E1730" w:rsidRDefault="002B7A14" w:rsidP="009D0DF7">
            <w:pPr>
              <w:pStyle w:val="Tabela-zawarto"/>
              <w:rPr>
                <w:lang w:val="en-US"/>
              </w:rPr>
            </w:pPr>
            <w:r>
              <w:rPr>
                <w:lang w:val="en-US"/>
              </w:rPr>
              <w:t xml:space="preserve">-   -   -   </w:t>
            </w:r>
            <w:r w:rsidRPr="000E1730">
              <w:rPr>
                <w:lang w:val="en-US"/>
              </w:rPr>
              <w:t xml:space="preserve">PayeeParty                           </w:t>
            </w:r>
            <w:r w:rsidRPr="000E1730">
              <w:rPr>
                <w:b/>
                <w:lang w:val="en-US"/>
              </w:rPr>
              <w:t>XOR</w:t>
            </w:r>
          </w:p>
        </w:tc>
        <w:tc>
          <w:tcPr>
            <w:tcW w:w="2607" w:type="dxa"/>
          </w:tcPr>
          <w:p w:rsidR="002B7A14" w:rsidRPr="000E1730" w:rsidRDefault="002B7A14" w:rsidP="009D0DF7">
            <w:pPr>
              <w:pStyle w:val="Tabela-zawarto"/>
            </w:pPr>
            <w:r w:rsidRPr="000E1730">
              <w:t>Informacje o beneficjencie</w:t>
            </w:r>
          </w:p>
        </w:tc>
        <w:tc>
          <w:tcPr>
            <w:tcW w:w="772" w:type="dxa"/>
            <w:vAlign w:val="center"/>
          </w:tcPr>
          <w:p w:rsidR="002B7A14" w:rsidRPr="000E1730" w:rsidRDefault="002B7A14" w:rsidP="009D0DF7">
            <w:pPr>
              <w:pStyle w:val="Tabela-zawarto"/>
              <w:jc w:val="center"/>
            </w:pPr>
            <w:r w:rsidRPr="000E1730">
              <w:t>x</w:t>
            </w:r>
          </w:p>
        </w:tc>
        <w:tc>
          <w:tcPr>
            <w:tcW w:w="567" w:type="dxa"/>
            <w:vAlign w:val="center"/>
          </w:tcPr>
          <w:p w:rsidR="002B7A14" w:rsidRPr="000E1730" w:rsidRDefault="002B7A14" w:rsidP="009D0DF7">
            <w:pPr>
              <w:pStyle w:val="Tabela-zawarto"/>
              <w:jc w:val="center"/>
            </w:pPr>
            <w:r w:rsidRPr="000E1730">
              <w:t>x</w:t>
            </w:r>
          </w:p>
        </w:tc>
        <w:tc>
          <w:tcPr>
            <w:tcW w:w="567" w:type="dxa"/>
            <w:vAlign w:val="center"/>
          </w:tcPr>
          <w:p w:rsidR="002B7A14" w:rsidRPr="000E1730" w:rsidRDefault="002B7A14" w:rsidP="009D0DF7">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9D0DF7">
            <w:pPr>
              <w:pStyle w:val="Tabela-zawarto"/>
              <w:jc w:val="center"/>
            </w:pPr>
          </w:p>
        </w:tc>
      </w:tr>
      <w:tr w:rsidR="002B7A14" w:rsidRPr="000E1730" w:rsidTr="00ED173E">
        <w:trPr>
          <w:jc w:val="center"/>
        </w:trPr>
        <w:tc>
          <w:tcPr>
            <w:tcW w:w="567" w:type="dxa"/>
            <w:vAlign w:val="center"/>
          </w:tcPr>
          <w:p w:rsidR="002B7A14" w:rsidRPr="000E1730" w:rsidRDefault="002B7A14" w:rsidP="009D0DF7">
            <w:pPr>
              <w:pStyle w:val="Tabela-zawarto"/>
              <w:jc w:val="center"/>
            </w:pPr>
          </w:p>
        </w:tc>
        <w:tc>
          <w:tcPr>
            <w:tcW w:w="3519" w:type="dxa"/>
            <w:vAlign w:val="center"/>
          </w:tcPr>
          <w:p w:rsidR="002B7A14" w:rsidRPr="000E1730" w:rsidRDefault="002B7A14" w:rsidP="009D0DF7">
            <w:pPr>
              <w:pStyle w:val="Tabela-zawarto"/>
              <w:rPr>
                <w:lang w:val="en-US"/>
              </w:rPr>
            </w:pPr>
            <w:r>
              <w:rPr>
                <w:lang w:val="en-US"/>
              </w:rPr>
              <w:t xml:space="preserve">-   -   -   -   </w:t>
            </w:r>
            <w:r w:rsidRPr="000E1730">
              <w:rPr>
                <w:lang w:val="en-US"/>
              </w:rPr>
              <w:t>Identifier</w:t>
            </w:r>
          </w:p>
        </w:tc>
        <w:tc>
          <w:tcPr>
            <w:tcW w:w="2607" w:type="dxa"/>
          </w:tcPr>
          <w:p w:rsidR="002B7A14" w:rsidRPr="000E1730" w:rsidRDefault="002B7A14" w:rsidP="009D0DF7">
            <w:pPr>
              <w:pStyle w:val="Tabela-zawarto"/>
            </w:pPr>
            <w:r w:rsidRPr="000E1730">
              <w:t>Identyfikator beneficjenta</w:t>
            </w:r>
          </w:p>
        </w:tc>
        <w:tc>
          <w:tcPr>
            <w:tcW w:w="772" w:type="dxa"/>
            <w:vAlign w:val="center"/>
          </w:tcPr>
          <w:p w:rsidR="002B7A14" w:rsidRPr="000E1730" w:rsidRDefault="002B7A14" w:rsidP="009D0DF7">
            <w:pPr>
              <w:pStyle w:val="Tabela-zawarto"/>
              <w:jc w:val="center"/>
              <w:rPr>
                <w:lang w:val="en-US"/>
              </w:rPr>
            </w:pPr>
          </w:p>
        </w:tc>
        <w:tc>
          <w:tcPr>
            <w:tcW w:w="567" w:type="dxa"/>
            <w:vAlign w:val="center"/>
          </w:tcPr>
          <w:p w:rsidR="002B7A14" w:rsidRPr="000E1730" w:rsidRDefault="002B7A14" w:rsidP="009D0DF7">
            <w:pPr>
              <w:pStyle w:val="Tabela-zawarto"/>
              <w:jc w:val="center"/>
              <w:rPr>
                <w:lang w:val="en-US"/>
              </w:rPr>
            </w:pPr>
          </w:p>
        </w:tc>
        <w:tc>
          <w:tcPr>
            <w:tcW w:w="567" w:type="dxa"/>
            <w:vAlign w:val="center"/>
          </w:tcPr>
          <w:p w:rsidR="002B7A14" w:rsidRPr="000E1730" w:rsidRDefault="002B7A14" w:rsidP="009D0DF7">
            <w:pPr>
              <w:pStyle w:val="Tabela-zawarto"/>
              <w:jc w:val="center"/>
              <w:rPr>
                <w:lang w:val="en-US"/>
              </w:rP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9D0DF7">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9D0DF7">
            <w:pPr>
              <w:pStyle w:val="Tabela-zawarto"/>
              <w:jc w:val="center"/>
              <w:rPr>
                <w:lang w:val="en-US"/>
              </w:rPr>
            </w:pPr>
          </w:p>
        </w:tc>
        <w:tc>
          <w:tcPr>
            <w:tcW w:w="3519" w:type="dxa"/>
            <w:vAlign w:val="center"/>
          </w:tcPr>
          <w:p w:rsidR="002B7A14" w:rsidRPr="000E1730" w:rsidRDefault="002B7A14" w:rsidP="009D0DF7">
            <w:pPr>
              <w:pStyle w:val="Tabela-zawarto"/>
              <w:rPr>
                <w:lang w:val="en-US"/>
              </w:rPr>
            </w:pPr>
            <w:r>
              <w:rPr>
                <w:lang w:val="en-US"/>
              </w:rPr>
              <w:t xml:space="preserve">-   -   -   -   </w:t>
            </w:r>
            <w:r w:rsidRPr="000E1730">
              <w:rPr>
                <w:lang w:val="en-US"/>
              </w:rPr>
              <w:t>Name</w:t>
            </w:r>
          </w:p>
        </w:tc>
        <w:tc>
          <w:tcPr>
            <w:tcW w:w="2607" w:type="dxa"/>
          </w:tcPr>
          <w:p w:rsidR="002B7A14" w:rsidRPr="000E1730" w:rsidRDefault="002B7A14" w:rsidP="009D0DF7">
            <w:pPr>
              <w:pStyle w:val="Tabela-zawarto"/>
            </w:pPr>
            <w:r w:rsidRPr="000E1730">
              <w:t>Nazwa beneficjenta</w:t>
            </w:r>
          </w:p>
        </w:tc>
        <w:tc>
          <w:tcPr>
            <w:tcW w:w="772" w:type="dxa"/>
            <w:vAlign w:val="center"/>
          </w:tcPr>
          <w:p w:rsidR="002B7A14" w:rsidRPr="000E1730" w:rsidRDefault="002B7A14" w:rsidP="009D0DF7">
            <w:pPr>
              <w:pStyle w:val="Tabela-zawarto"/>
              <w:jc w:val="center"/>
              <w:rPr>
                <w:lang w:val="en-US"/>
              </w:rPr>
            </w:pPr>
            <w:r w:rsidRPr="000E1730">
              <w:rPr>
                <w:lang w:val="en-US"/>
              </w:rPr>
              <w:t>x</w:t>
            </w:r>
          </w:p>
        </w:tc>
        <w:tc>
          <w:tcPr>
            <w:tcW w:w="567" w:type="dxa"/>
            <w:vAlign w:val="center"/>
          </w:tcPr>
          <w:p w:rsidR="002B7A14" w:rsidRPr="000E1730" w:rsidRDefault="002B7A14" w:rsidP="009D0DF7">
            <w:pPr>
              <w:pStyle w:val="Tabela-zawarto"/>
              <w:jc w:val="center"/>
              <w:rPr>
                <w:lang w:val="en-US"/>
              </w:rPr>
            </w:pPr>
            <w:r w:rsidRPr="000E1730">
              <w:rPr>
                <w:lang w:val="en-US"/>
              </w:rPr>
              <w:t>x</w:t>
            </w:r>
          </w:p>
        </w:tc>
        <w:tc>
          <w:tcPr>
            <w:tcW w:w="567" w:type="dxa"/>
            <w:vAlign w:val="center"/>
          </w:tcPr>
          <w:p w:rsidR="002B7A14" w:rsidRPr="000E1730" w:rsidRDefault="002B7A14" w:rsidP="009D0DF7">
            <w:pPr>
              <w:pStyle w:val="Tabela-zawarto"/>
              <w:jc w:val="center"/>
              <w:rPr>
                <w:lang w:val="en-US"/>
              </w:rPr>
            </w:pPr>
            <w:r w:rsidRPr="000E1730">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Pr>
          <w:p w:rsidR="002B7A14" w:rsidRPr="000E1730" w:rsidRDefault="002B7A14" w:rsidP="00033EFB">
            <w:pPr>
              <w:pStyle w:val="Tabela-zawarto"/>
              <w:jc w:val="center"/>
              <w:rPr>
                <w:lang w:val="en-US"/>
              </w:rPr>
            </w:pPr>
            <w:r w:rsidRPr="000E1730">
              <w:rPr>
                <w:lang w:val="en-US"/>
              </w:rPr>
              <w:t xml:space="preserve">Pełna nazwa </w:t>
            </w:r>
            <w:r w:rsidRPr="00790CE4">
              <w:rPr>
                <w:lang w:val="en-US"/>
              </w:rPr>
              <w:t xml:space="preserve">beneficjenta </w:t>
            </w:r>
          </w:p>
        </w:tc>
      </w:tr>
      <w:tr w:rsidR="002B7A14" w:rsidRPr="000E1730" w:rsidTr="00ED173E">
        <w:trPr>
          <w:jc w:val="center"/>
        </w:trPr>
        <w:tc>
          <w:tcPr>
            <w:tcW w:w="567" w:type="dxa"/>
            <w:vAlign w:val="center"/>
          </w:tcPr>
          <w:p w:rsidR="002B7A14" w:rsidRPr="000E1730" w:rsidRDefault="002B7A14" w:rsidP="009D0DF7">
            <w:pPr>
              <w:pStyle w:val="Tabela-zawarto"/>
              <w:jc w:val="center"/>
              <w:rPr>
                <w:lang w:val="en-US"/>
              </w:rPr>
            </w:pPr>
          </w:p>
        </w:tc>
        <w:tc>
          <w:tcPr>
            <w:tcW w:w="3519" w:type="dxa"/>
            <w:vAlign w:val="center"/>
          </w:tcPr>
          <w:p w:rsidR="002B7A14" w:rsidRPr="000E1730" w:rsidRDefault="002B7A14" w:rsidP="009D0DF7">
            <w:pPr>
              <w:pStyle w:val="Tabela-zawarto"/>
              <w:rPr>
                <w:lang w:val="en-US"/>
              </w:rPr>
            </w:pPr>
            <w:r>
              <w:rPr>
                <w:lang w:val="en-US"/>
              </w:rPr>
              <w:t xml:space="preserve">-   -   -   -   </w:t>
            </w:r>
            <w:r w:rsidRPr="000E1730">
              <w:rPr>
                <w:lang w:val="en-US"/>
              </w:rPr>
              <w:t>AdditionalName</w:t>
            </w:r>
          </w:p>
        </w:tc>
        <w:tc>
          <w:tcPr>
            <w:tcW w:w="2607" w:type="dxa"/>
          </w:tcPr>
          <w:p w:rsidR="002B7A14" w:rsidRPr="000E1730" w:rsidRDefault="002B7A14" w:rsidP="009D0DF7">
            <w:pPr>
              <w:pStyle w:val="Tabela-zawarto"/>
            </w:pPr>
            <w:r w:rsidRPr="000E1730">
              <w:t>Dodatkowa nazwa beneficjenta</w:t>
            </w:r>
          </w:p>
        </w:tc>
        <w:tc>
          <w:tcPr>
            <w:tcW w:w="772" w:type="dxa"/>
            <w:vAlign w:val="center"/>
          </w:tcPr>
          <w:p w:rsidR="002B7A14" w:rsidRPr="000E1730" w:rsidRDefault="002B7A14" w:rsidP="009D0DF7">
            <w:pPr>
              <w:pStyle w:val="Tabela-zawarto"/>
              <w:jc w:val="center"/>
            </w:pPr>
          </w:p>
        </w:tc>
        <w:tc>
          <w:tcPr>
            <w:tcW w:w="567" w:type="dxa"/>
            <w:vAlign w:val="center"/>
          </w:tcPr>
          <w:p w:rsidR="002B7A14" w:rsidRPr="000E1730" w:rsidRDefault="002B7A14" w:rsidP="009D0DF7">
            <w:pPr>
              <w:pStyle w:val="Tabela-zawarto"/>
              <w:jc w:val="center"/>
            </w:pPr>
          </w:p>
        </w:tc>
        <w:tc>
          <w:tcPr>
            <w:tcW w:w="567" w:type="dxa"/>
            <w:vAlign w:val="center"/>
          </w:tcPr>
          <w:p w:rsidR="002B7A14" w:rsidRPr="000E1730" w:rsidRDefault="002B7A14" w:rsidP="009D0DF7">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3"/>
          </w:tcPr>
          <w:p w:rsidR="002B7A14" w:rsidRPr="000E1730" w:rsidRDefault="002B7A14" w:rsidP="009D0DF7">
            <w:pPr>
              <w:pStyle w:val="Tabela-zawarto"/>
              <w:jc w:val="center"/>
            </w:pPr>
          </w:p>
        </w:tc>
      </w:tr>
      <w:tr w:rsidR="002B7A14" w:rsidRPr="000E1730" w:rsidTr="00ED173E">
        <w:trPr>
          <w:jc w:val="center"/>
        </w:trPr>
        <w:tc>
          <w:tcPr>
            <w:tcW w:w="567" w:type="dxa"/>
            <w:vAlign w:val="center"/>
          </w:tcPr>
          <w:p w:rsidR="002B7A14" w:rsidRPr="000E1730" w:rsidRDefault="002B7A14" w:rsidP="009D0DF7">
            <w:pPr>
              <w:pStyle w:val="Tabela-zawarto"/>
              <w:jc w:val="center"/>
            </w:pPr>
          </w:p>
        </w:tc>
        <w:tc>
          <w:tcPr>
            <w:tcW w:w="3519" w:type="dxa"/>
            <w:vAlign w:val="center"/>
          </w:tcPr>
          <w:p w:rsidR="002B7A14" w:rsidRPr="000E1730" w:rsidRDefault="002B7A14" w:rsidP="009D0DF7">
            <w:pPr>
              <w:pStyle w:val="Tabela-zawarto"/>
            </w:pPr>
            <w:r>
              <w:rPr>
                <w:lang w:val="en-US"/>
              </w:rPr>
              <w:t xml:space="preserve">-   -   -   -   </w:t>
            </w:r>
            <w:r w:rsidRPr="000E1730">
              <w:t>Description</w:t>
            </w:r>
          </w:p>
        </w:tc>
        <w:tc>
          <w:tcPr>
            <w:tcW w:w="2607" w:type="dxa"/>
          </w:tcPr>
          <w:p w:rsidR="002B7A14" w:rsidRPr="000E1730" w:rsidRDefault="002B7A14" w:rsidP="009D0DF7">
            <w:pPr>
              <w:pStyle w:val="Tabela-zawarto"/>
            </w:pPr>
            <w:r w:rsidRPr="000E1730">
              <w:t>Dodatkowe informacje o beneficjencie</w:t>
            </w:r>
          </w:p>
        </w:tc>
        <w:tc>
          <w:tcPr>
            <w:tcW w:w="772" w:type="dxa"/>
            <w:vAlign w:val="center"/>
          </w:tcPr>
          <w:p w:rsidR="002B7A14" w:rsidRPr="000E1730" w:rsidRDefault="002B7A14" w:rsidP="009D0DF7">
            <w:pPr>
              <w:pStyle w:val="Tabela-zawarto"/>
              <w:jc w:val="center"/>
            </w:pPr>
          </w:p>
        </w:tc>
        <w:tc>
          <w:tcPr>
            <w:tcW w:w="567" w:type="dxa"/>
            <w:vAlign w:val="center"/>
          </w:tcPr>
          <w:p w:rsidR="002B7A14" w:rsidRPr="000E1730" w:rsidRDefault="002B7A14" w:rsidP="009D0DF7">
            <w:pPr>
              <w:pStyle w:val="Tabela-zawarto"/>
              <w:jc w:val="center"/>
            </w:pPr>
          </w:p>
        </w:tc>
        <w:tc>
          <w:tcPr>
            <w:tcW w:w="567" w:type="dxa"/>
            <w:vAlign w:val="center"/>
          </w:tcPr>
          <w:p w:rsidR="002B7A14" w:rsidRPr="000E1730" w:rsidRDefault="002B7A14" w:rsidP="009D0DF7">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5200FD">
            <w:pPr>
              <w:pStyle w:val="Tabela-zawarto"/>
              <w:jc w:val="center"/>
            </w:pPr>
            <w:r w:rsidRPr="000E1730">
              <w:t>x</w:t>
            </w:r>
          </w:p>
        </w:tc>
        <w:tc>
          <w:tcPr>
            <w:tcW w:w="3653" w:type="dxa"/>
            <w:gridSpan w:val="3"/>
          </w:tcPr>
          <w:p w:rsidR="002B7A14" w:rsidRPr="000E1730" w:rsidRDefault="002B7A14" w:rsidP="009D0DF7">
            <w:pPr>
              <w:pStyle w:val="Tabela-zawarto"/>
              <w:jc w:val="center"/>
            </w:pPr>
          </w:p>
        </w:tc>
      </w:tr>
      <w:tr w:rsidR="002B7A14" w:rsidRPr="000E1730" w:rsidTr="00ED173E">
        <w:trPr>
          <w:jc w:val="center"/>
        </w:trPr>
        <w:tc>
          <w:tcPr>
            <w:tcW w:w="567" w:type="dxa"/>
            <w:vAlign w:val="center"/>
          </w:tcPr>
          <w:p w:rsidR="002B7A14" w:rsidRPr="000E1730" w:rsidRDefault="002B7A14" w:rsidP="009D0DF7">
            <w:pPr>
              <w:pStyle w:val="Tabela-zawarto"/>
              <w:jc w:val="center"/>
            </w:pPr>
            <w:r w:rsidRPr="000E1730">
              <w:t>A-11</w:t>
            </w:r>
          </w:p>
        </w:tc>
        <w:tc>
          <w:tcPr>
            <w:tcW w:w="3519" w:type="dxa"/>
            <w:vAlign w:val="center"/>
          </w:tcPr>
          <w:p w:rsidR="002B7A14" w:rsidRPr="000E1730" w:rsidRDefault="002B7A14" w:rsidP="009D0DF7">
            <w:pPr>
              <w:pStyle w:val="Tabela-zawarto"/>
            </w:pPr>
            <w:r>
              <w:rPr>
                <w:lang w:val="en-US"/>
              </w:rPr>
              <w:t xml:space="preserve">-   -   -   -   </w:t>
            </w:r>
            <w:r w:rsidRPr="000E1730">
              <w:t>Address</w:t>
            </w:r>
            <w:r w:rsidRPr="000E1730">
              <w:tab/>
            </w:r>
            <w:r w:rsidRPr="000E1730">
              <w:tab/>
            </w:r>
            <w:r w:rsidRPr="000E1730">
              <w:tab/>
            </w:r>
          </w:p>
        </w:tc>
        <w:tc>
          <w:tcPr>
            <w:tcW w:w="2607" w:type="dxa"/>
          </w:tcPr>
          <w:p w:rsidR="002B7A14" w:rsidRPr="000E1730" w:rsidRDefault="002B7A14" w:rsidP="009D0DF7">
            <w:pPr>
              <w:pStyle w:val="Tabela-zawarto"/>
            </w:pPr>
            <w:r w:rsidRPr="000E1730">
              <w:t>Adres beneficjenta (podawany w postaci sformatowanej lub niesformatowanej)</w:t>
            </w:r>
          </w:p>
          <w:p w:rsidR="002B7A14" w:rsidRPr="000E1730" w:rsidRDefault="002B7A14" w:rsidP="009D0DF7">
            <w:pPr>
              <w:pStyle w:val="Tabela-zawarto"/>
            </w:pPr>
            <w:r w:rsidRPr="000E1730">
              <w:t>- struktura j.w.</w:t>
            </w:r>
          </w:p>
        </w:tc>
        <w:tc>
          <w:tcPr>
            <w:tcW w:w="772" w:type="dxa"/>
            <w:vAlign w:val="center"/>
          </w:tcPr>
          <w:p w:rsidR="002B7A14" w:rsidRPr="000E1730" w:rsidRDefault="002B7A14" w:rsidP="009D0DF7">
            <w:pPr>
              <w:pStyle w:val="Tabela-zawarto"/>
              <w:jc w:val="center"/>
            </w:pPr>
          </w:p>
        </w:tc>
        <w:tc>
          <w:tcPr>
            <w:tcW w:w="567" w:type="dxa"/>
            <w:vAlign w:val="center"/>
          </w:tcPr>
          <w:p w:rsidR="002B7A14" w:rsidRPr="000E1730" w:rsidRDefault="002B7A14" w:rsidP="009D0DF7">
            <w:pPr>
              <w:pStyle w:val="Tabela-zawarto"/>
              <w:jc w:val="center"/>
            </w:pPr>
          </w:p>
        </w:tc>
        <w:tc>
          <w:tcPr>
            <w:tcW w:w="567" w:type="dxa"/>
            <w:vAlign w:val="center"/>
          </w:tcPr>
          <w:p w:rsidR="002B7A14" w:rsidRPr="000E1730" w:rsidRDefault="002B7A14" w:rsidP="009D0DF7">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9D0DF7">
            <w:pPr>
              <w:pStyle w:val="Tabela-zawarto"/>
              <w:jc w:val="center"/>
            </w:pPr>
          </w:p>
        </w:tc>
      </w:tr>
      <w:tr w:rsidR="002B7A14" w:rsidRPr="000E1730" w:rsidTr="00ED173E">
        <w:trPr>
          <w:jc w:val="center"/>
        </w:trPr>
        <w:tc>
          <w:tcPr>
            <w:tcW w:w="567" w:type="dxa"/>
            <w:vAlign w:val="center"/>
          </w:tcPr>
          <w:p w:rsidR="002B7A14" w:rsidRPr="000E1730" w:rsidRDefault="002B7A14" w:rsidP="009D0DF7">
            <w:pPr>
              <w:pStyle w:val="Tabela-zawarto"/>
              <w:jc w:val="center"/>
            </w:pPr>
            <w:r w:rsidRPr="000E1730">
              <w:t>A-10</w:t>
            </w:r>
          </w:p>
        </w:tc>
        <w:tc>
          <w:tcPr>
            <w:tcW w:w="3519" w:type="dxa"/>
            <w:vAlign w:val="center"/>
          </w:tcPr>
          <w:p w:rsidR="002B7A14" w:rsidRPr="000E1730" w:rsidRDefault="002B7A14" w:rsidP="009D0DF7">
            <w:pPr>
              <w:pStyle w:val="Tabela-zawarto"/>
              <w:ind w:left="432" w:hanging="432"/>
              <w:rPr>
                <w:b/>
              </w:rPr>
            </w:pPr>
            <w:r>
              <w:rPr>
                <w:lang w:val="en-US"/>
              </w:rPr>
              <w:t xml:space="preserve">-   -   -   </w:t>
            </w:r>
            <w:r w:rsidRPr="000E1730">
              <w:t>PayeeAccount</w:t>
            </w:r>
          </w:p>
        </w:tc>
        <w:tc>
          <w:tcPr>
            <w:tcW w:w="2607" w:type="dxa"/>
          </w:tcPr>
          <w:p w:rsidR="002B7A14" w:rsidRPr="000E1730" w:rsidRDefault="002B7A14" w:rsidP="009D0DF7">
            <w:pPr>
              <w:pStyle w:val="Tabela-zawarto"/>
            </w:pPr>
            <w:r w:rsidRPr="000E1730">
              <w:t>Informacje o rachunku bankowym beneficjenta</w:t>
            </w:r>
          </w:p>
        </w:tc>
        <w:tc>
          <w:tcPr>
            <w:tcW w:w="772" w:type="dxa"/>
            <w:vAlign w:val="center"/>
          </w:tcPr>
          <w:p w:rsidR="002B7A14" w:rsidRPr="000E1730" w:rsidRDefault="002B7A14" w:rsidP="009D0DF7">
            <w:pPr>
              <w:pStyle w:val="Tabela-zawarto"/>
              <w:jc w:val="center"/>
            </w:pPr>
            <w:r w:rsidRPr="000E1730">
              <w:t>x</w:t>
            </w:r>
          </w:p>
        </w:tc>
        <w:tc>
          <w:tcPr>
            <w:tcW w:w="567" w:type="dxa"/>
            <w:vAlign w:val="center"/>
          </w:tcPr>
          <w:p w:rsidR="002B7A14" w:rsidRPr="000E1730" w:rsidRDefault="002B7A14" w:rsidP="009D0DF7">
            <w:pPr>
              <w:pStyle w:val="Tabela-zawarto"/>
              <w:jc w:val="center"/>
            </w:pPr>
            <w:r w:rsidRPr="000E1730">
              <w:t>x</w:t>
            </w:r>
          </w:p>
        </w:tc>
        <w:tc>
          <w:tcPr>
            <w:tcW w:w="567" w:type="dxa"/>
            <w:vAlign w:val="center"/>
          </w:tcPr>
          <w:p w:rsidR="002B7A14" w:rsidRPr="000E1730" w:rsidRDefault="002B7A14" w:rsidP="009D0DF7">
            <w:pPr>
              <w:pStyle w:val="Tabela-zawarto"/>
              <w:jc w:val="center"/>
            </w:pPr>
            <w:r w:rsidRPr="000E1730">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667974" w:rsidRDefault="002B7A14" w:rsidP="009D0DF7">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9D0DF7">
            <w:pPr>
              <w:pStyle w:val="Tabela-zawarto"/>
              <w:jc w:val="center"/>
              <w:rPr>
                <w:lang w:val="en-US"/>
              </w:rPr>
            </w:pPr>
          </w:p>
        </w:tc>
        <w:tc>
          <w:tcPr>
            <w:tcW w:w="3519" w:type="dxa"/>
            <w:vAlign w:val="center"/>
          </w:tcPr>
          <w:p w:rsidR="002B7A14" w:rsidRPr="000E1730" w:rsidRDefault="002B7A14" w:rsidP="009D0DF7">
            <w:pPr>
              <w:pStyle w:val="Tabela-zawarto"/>
              <w:ind w:left="432" w:hanging="432"/>
              <w:rPr>
                <w:b/>
                <w:lang w:val="en-US"/>
              </w:rPr>
            </w:pPr>
            <w:r>
              <w:rPr>
                <w:lang w:val="en-US"/>
              </w:rPr>
              <w:t xml:space="preserve">-   -   -   -   </w:t>
            </w:r>
            <w:r w:rsidRPr="000E1730">
              <w:rPr>
                <w:lang w:val="en-US"/>
              </w:rPr>
              <w:t>AccountIdentifier</w:t>
            </w:r>
          </w:p>
        </w:tc>
        <w:tc>
          <w:tcPr>
            <w:tcW w:w="2607" w:type="dxa"/>
          </w:tcPr>
          <w:p w:rsidR="002B7A14" w:rsidRPr="000E1730" w:rsidRDefault="002B7A14" w:rsidP="009D0DF7">
            <w:pPr>
              <w:pStyle w:val="Tabela-zawarto"/>
            </w:pPr>
            <w:r w:rsidRPr="000E1730">
              <w:t>Numer rachunku</w:t>
            </w:r>
          </w:p>
        </w:tc>
        <w:tc>
          <w:tcPr>
            <w:tcW w:w="772" w:type="dxa"/>
            <w:vAlign w:val="center"/>
          </w:tcPr>
          <w:p w:rsidR="002B7A14" w:rsidRPr="000E1730" w:rsidRDefault="002B7A14" w:rsidP="009D0DF7">
            <w:pPr>
              <w:pStyle w:val="Tabela-zawarto"/>
              <w:jc w:val="center"/>
              <w:rPr>
                <w:lang w:val="en-US"/>
              </w:rPr>
            </w:pPr>
            <w:r w:rsidRPr="000E1730">
              <w:rPr>
                <w:lang w:val="en-US"/>
              </w:rPr>
              <w:t>x</w:t>
            </w:r>
          </w:p>
        </w:tc>
        <w:tc>
          <w:tcPr>
            <w:tcW w:w="567" w:type="dxa"/>
            <w:vAlign w:val="center"/>
          </w:tcPr>
          <w:p w:rsidR="002B7A14" w:rsidRPr="000E1730" w:rsidRDefault="002B7A14" w:rsidP="009D0DF7">
            <w:pPr>
              <w:pStyle w:val="Tabela-zawarto"/>
              <w:jc w:val="center"/>
              <w:rPr>
                <w:lang w:val="en-US"/>
              </w:rPr>
            </w:pPr>
            <w:r w:rsidRPr="000E1730">
              <w:rPr>
                <w:lang w:val="en-US"/>
              </w:rPr>
              <w:t>x</w:t>
            </w:r>
          </w:p>
        </w:tc>
        <w:tc>
          <w:tcPr>
            <w:tcW w:w="567" w:type="dxa"/>
            <w:vAlign w:val="center"/>
          </w:tcPr>
          <w:p w:rsidR="002B7A14" w:rsidRPr="000E1730" w:rsidRDefault="002B7A14" w:rsidP="009D0DF7">
            <w:pPr>
              <w:pStyle w:val="Tabela-zawarto"/>
              <w:jc w:val="center"/>
              <w:rPr>
                <w:lang w:val="en-US"/>
              </w:rPr>
            </w:pPr>
            <w:r w:rsidRPr="000E1730">
              <w:rPr>
                <w:lang w:val="en-US"/>
              </w:rPr>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p>
        </w:tc>
        <w:tc>
          <w:tcPr>
            <w:tcW w:w="3653" w:type="dxa"/>
            <w:gridSpan w:val="3"/>
          </w:tcPr>
          <w:p w:rsidR="002B7A14" w:rsidRPr="00667974" w:rsidRDefault="002B7A14" w:rsidP="009D0DF7">
            <w:pPr>
              <w:pStyle w:val="Tabela-zawarto"/>
              <w:jc w:val="center"/>
            </w:pPr>
            <w:r w:rsidRPr="00667974">
              <w:t>Numer rachunku beneficjenta w standardzie NRB/IBAN lub innym (w przypadku zleceń kierownych za granicę)</w:t>
            </w:r>
          </w:p>
        </w:tc>
      </w:tr>
      <w:tr w:rsidR="002B7A14" w:rsidRPr="000E1730" w:rsidTr="00ED173E">
        <w:trPr>
          <w:jc w:val="center"/>
        </w:trPr>
        <w:tc>
          <w:tcPr>
            <w:tcW w:w="567" w:type="dxa"/>
            <w:vAlign w:val="center"/>
          </w:tcPr>
          <w:p w:rsidR="002B7A14" w:rsidRPr="000E1730" w:rsidRDefault="002B7A14" w:rsidP="009D0DF7">
            <w:pPr>
              <w:pStyle w:val="Tabela-zawarto"/>
              <w:jc w:val="center"/>
            </w:pPr>
          </w:p>
        </w:tc>
        <w:tc>
          <w:tcPr>
            <w:tcW w:w="3519" w:type="dxa"/>
            <w:vAlign w:val="center"/>
          </w:tcPr>
          <w:p w:rsidR="002B7A14" w:rsidRPr="000E1730" w:rsidRDefault="002B7A14" w:rsidP="009D0DF7">
            <w:pPr>
              <w:pStyle w:val="Tabela-zawarto"/>
              <w:ind w:left="432" w:hanging="432"/>
              <w:rPr>
                <w:b/>
              </w:rPr>
            </w:pPr>
            <w:r>
              <w:rPr>
                <w:lang w:val="en-US"/>
              </w:rPr>
              <w:t xml:space="preserve">-   -   -   -   </w:t>
            </w:r>
            <w:r w:rsidRPr="000E1730">
              <w:t>AccountName</w:t>
            </w:r>
          </w:p>
        </w:tc>
        <w:tc>
          <w:tcPr>
            <w:tcW w:w="2607" w:type="dxa"/>
          </w:tcPr>
          <w:p w:rsidR="002B7A14" w:rsidRPr="000E1730" w:rsidRDefault="002B7A14" w:rsidP="009D0DF7">
            <w:pPr>
              <w:pStyle w:val="Tabela-zawarto"/>
            </w:pPr>
            <w:r w:rsidRPr="000E1730">
              <w:t>Nazwa rachunku - dla przelewów ZUS-owskich pole przyjmuje wartość 'ZUS'</w:t>
            </w:r>
          </w:p>
        </w:tc>
        <w:tc>
          <w:tcPr>
            <w:tcW w:w="772" w:type="dxa"/>
            <w:vAlign w:val="center"/>
          </w:tcPr>
          <w:p w:rsidR="002B7A14" w:rsidRPr="000E1730" w:rsidRDefault="002B7A14" w:rsidP="009D0DF7">
            <w:pPr>
              <w:pStyle w:val="Tabela-zawarto"/>
              <w:jc w:val="center"/>
            </w:pPr>
          </w:p>
        </w:tc>
        <w:tc>
          <w:tcPr>
            <w:tcW w:w="567" w:type="dxa"/>
            <w:vAlign w:val="center"/>
          </w:tcPr>
          <w:p w:rsidR="002B7A14" w:rsidRPr="000E1730" w:rsidRDefault="002B7A14" w:rsidP="009D0DF7">
            <w:pPr>
              <w:pStyle w:val="Tabela-zawarto"/>
              <w:jc w:val="center"/>
            </w:pPr>
          </w:p>
        </w:tc>
        <w:tc>
          <w:tcPr>
            <w:tcW w:w="567" w:type="dxa"/>
            <w:vAlign w:val="center"/>
          </w:tcPr>
          <w:p w:rsidR="002B7A14" w:rsidRPr="000E1730" w:rsidRDefault="002B7A14" w:rsidP="009D0DF7">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9D0DF7">
            <w:pPr>
              <w:pStyle w:val="Tabela-zawarto"/>
              <w:jc w:val="center"/>
            </w:pPr>
          </w:p>
        </w:tc>
      </w:tr>
      <w:tr w:rsidR="002B7A14" w:rsidRPr="000E1730" w:rsidTr="00ED173E">
        <w:trPr>
          <w:jc w:val="center"/>
        </w:trPr>
        <w:tc>
          <w:tcPr>
            <w:tcW w:w="567" w:type="dxa"/>
            <w:vAlign w:val="center"/>
          </w:tcPr>
          <w:p w:rsidR="002B7A14" w:rsidRPr="000E1730" w:rsidRDefault="002B7A14" w:rsidP="008B715D">
            <w:pPr>
              <w:pStyle w:val="Tabela-zawarto"/>
              <w:jc w:val="center"/>
            </w:pPr>
          </w:p>
        </w:tc>
        <w:tc>
          <w:tcPr>
            <w:tcW w:w="3519" w:type="dxa"/>
            <w:vAlign w:val="center"/>
          </w:tcPr>
          <w:p w:rsidR="002B7A14" w:rsidRPr="000E1730" w:rsidRDefault="002B7A14" w:rsidP="008B715D">
            <w:pPr>
              <w:pStyle w:val="Tabela-zawarto"/>
              <w:ind w:left="432" w:hanging="432"/>
              <w:rPr>
                <w:b/>
              </w:rPr>
            </w:pPr>
            <w:r>
              <w:rPr>
                <w:lang w:val="en-US"/>
              </w:rPr>
              <w:t xml:space="preserve">-   -   -   -   </w:t>
            </w:r>
            <w:r w:rsidRPr="000E1730">
              <w:t>AccountCurrencyCode</w:t>
            </w:r>
          </w:p>
        </w:tc>
        <w:tc>
          <w:tcPr>
            <w:tcW w:w="2607" w:type="dxa"/>
          </w:tcPr>
          <w:p w:rsidR="002B7A14" w:rsidRPr="000E1730" w:rsidRDefault="002B7A14" w:rsidP="008B715D">
            <w:pPr>
              <w:pStyle w:val="Tabela-zawarto"/>
            </w:pPr>
            <w:r w:rsidRPr="000E1730">
              <w:t>Waluta rachunku</w:t>
            </w:r>
          </w:p>
        </w:tc>
        <w:tc>
          <w:tcPr>
            <w:tcW w:w="772" w:type="dxa"/>
            <w:vAlign w:val="center"/>
          </w:tcPr>
          <w:p w:rsidR="002B7A14" w:rsidRPr="000E1730" w:rsidRDefault="002B7A14" w:rsidP="008B715D">
            <w:pPr>
              <w:pStyle w:val="Tabela-zawarto"/>
              <w:jc w:val="center"/>
            </w:pPr>
          </w:p>
        </w:tc>
        <w:tc>
          <w:tcPr>
            <w:tcW w:w="567" w:type="dxa"/>
            <w:vAlign w:val="center"/>
          </w:tcPr>
          <w:p w:rsidR="002B7A14" w:rsidRPr="000E1730" w:rsidRDefault="002B7A14" w:rsidP="008B715D">
            <w:pPr>
              <w:pStyle w:val="Tabela-zawarto"/>
              <w:jc w:val="center"/>
            </w:pPr>
          </w:p>
        </w:tc>
        <w:tc>
          <w:tcPr>
            <w:tcW w:w="567" w:type="dxa"/>
            <w:vAlign w:val="center"/>
          </w:tcPr>
          <w:p w:rsidR="002B7A14" w:rsidRPr="000E1730" w:rsidRDefault="002B7A14" w:rsidP="008B715D">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8B715D">
            <w:pPr>
              <w:pStyle w:val="Tabela-zawarto"/>
              <w:jc w:val="center"/>
            </w:pPr>
          </w:p>
        </w:tc>
      </w:tr>
      <w:tr w:rsidR="002B7A14" w:rsidRPr="000E1730" w:rsidTr="00ED173E">
        <w:trPr>
          <w:jc w:val="center"/>
        </w:trPr>
        <w:tc>
          <w:tcPr>
            <w:tcW w:w="567" w:type="dxa"/>
            <w:vAlign w:val="center"/>
          </w:tcPr>
          <w:p w:rsidR="002B7A14" w:rsidRPr="000E1730" w:rsidRDefault="002B7A14" w:rsidP="008B715D">
            <w:pPr>
              <w:pStyle w:val="Tabela-zawarto"/>
              <w:jc w:val="center"/>
            </w:pPr>
            <w:r w:rsidRPr="000E1730">
              <w:t>A-15</w:t>
            </w:r>
          </w:p>
        </w:tc>
        <w:tc>
          <w:tcPr>
            <w:tcW w:w="3519" w:type="dxa"/>
            <w:vAlign w:val="center"/>
          </w:tcPr>
          <w:p w:rsidR="002B7A14" w:rsidRPr="000E1730" w:rsidRDefault="002B7A14" w:rsidP="008B715D">
            <w:pPr>
              <w:pStyle w:val="Tabela-zawarto"/>
            </w:pPr>
            <w:r>
              <w:rPr>
                <w:lang w:val="en-US"/>
              </w:rPr>
              <w:t xml:space="preserve">-   -   -   </w:t>
            </w:r>
            <w:r w:rsidRPr="000E1730">
              <w:t>PayeeFinancialInstitution</w:t>
            </w:r>
          </w:p>
        </w:tc>
        <w:tc>
          <w:tcPr>
            <w:tcW w:w="2607" w:type="dxa"/>
          </w:tcPr>
          <w:p w:rsidR="002B7A14" w:rsidRPr="000E1730" w:rsidRDefault="002B7A14" w:rsidP="008B715D">
            <w:pPr>
              <w:pStyle w:val="Tabela-zawarto"/>
            </w:pPr>
            <w:r w:rsidRPr="000E1730">
              <w:t>Informacje o  banku/oddziale banku beneficjenta</w:t>
            </w:r>
          </w:p>
        </w:tc>
        <w:tc>
          <w:tcPr>
            <w:tcW w:w="772" w:type="dxa"/>
            <w:vAlign w:val="center"/>
          </w:tcPr>
          <w:p w:rsidR="002B7A14" w:rsidRPr="000E1730" w:rsidRDefault="002B7A14" w:rsidP="008B715D">
            <w:pPr>
              <w:pStyle w:val="Tabela-zawarto"/>
              <w:jc w:val="center"/>
            </w:pPr>
          </w:p>
        </w:tc>
        <w:tc>
          <w:tcPr>
            <w:tcW w:w="567" w:type="dxa"/>
            <w:vAlign w:val="center"/>
          </w:tcPr>
          <w:p w:rsidR="002B7A14" w:rsidRPr="000E1730" w:rsidRDefault="002B7A14" w:rsidP="008B715D">
            <w:pPr>
              <w:pStyle w:val="Tabela-zawarto"/>
              <w:jc w:val="center"/>
            </w:pPr>
            <w:r w:rsidRPr="000E1730">
              <w:t>x</w:t>
            </w:r>
          </w:p>
        </w:tc>
        <w:tc>
          <w:tcPr>
            <w:tcW w:w="567" w:type="dxa"/>
            <w:vAlign w:val="center"/>
          </w:tcPr>
          <w:p w:rsidR="002B7A14" w:rsidRPr="000E1730" w:rsidRDefault="002B7A14" w:rsidP="008B715D">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8B715D">
            <w:pPr>
              <w:pStyle w:val="Tabela-zawarto"/>
              <w:jc w:val="center"/>
            </w:pPr>
          </w:p>
        </w:tc>
      </w:tr>
      <w:tr w:rsidR="002B7A14" w:rsidRPr="000E1730" w:rsidTr="00ED173E">
        <w:trPr>
          <w:jc w:val="center"/>
        </w:trPr>
        <w:tc>
          <w:tcPr>
            <w:tcW w:w="567" w:type="dxa"/>
            <w:vAlign w:val="center"/>
          </w:tcPr>
          <w:p w:rsidR="002B7A14" w:rsidRPr="000E1730" w:rsidRDefault="002B7A14" w:rsidP="008B715D">
            <w:pPr>
              <w:pStyle w:val="Tabela-zawarto"/>
              <w:jc w:val="center"/>
            </w:pPr>
          </w:p>
        </w:tc>
        <w:tc>
          <w:tcPr>
            <w:tcW w:w="3519" w:type="dxa"/>
            <w:vAlign w:val="center"/>
          </w:tcPr>
          <w:p w:rsidR="002B7A14" w:rsidRPr="000E1730" w:rsidRDefault="002B7A14" w:rsidP="008B715D">
            <w:pPr>
              <w:pStyle w:val="Tabela-zawarto"/>
            </w:pPr>
            <w:r>
              <w:rPr>
                <w:lang w:val="en-US"/>
              </w:rPr>
              <w:t xml:space="preserve">-   -   -   -   </w:t>
            </w:r>
            <w:r w:rsidRPr="000E1730">
              <w:t>FIIdentifier</w:t>
            </w:r>
          </w:p>
        </w:tc>
        <w:tc>
          <w:tcPr>
            <w:tcW w:w="2607" w:type="dxa"/>
          </w:tcPr>
          <w:p w:rsidR="002B7A14" w:rsidRPr="000E1730" w:rsidRDefault="002B7A14" w:rsidP="008B715D">
            <w:pPr>
              <w:pStyle w:val="Tabela-zawarto"/>
            </w:pPr>
            <w:r w:rsidRPr="000E1730">
              <w:t>Identyfikator banku/oddziału banku</w:t>
            </w:r>
          </w:p>
        </w:tc>
        <w:tc>
          <w:tcPr>
            <w:tcW w:w="772" w:type="dxa"/>
            <w:vAlign w:val="center"/>
          </w:tcPr>
          <w:p w:rsidR="002B7A14" w:rsidRPr="000E1730" w:rsidRDefault="002B7A14" w:rsidP="008B715D">
            <w:pPr>
              <w:pStyle w:val="Tabela-zawarto"/>
              <w:jc w:val="center"/>
            </w:pPr>
          </w:p>
        </w:tc>
        <w:tc>
          <w:tcPr>
            <w:tcW w:w="567" w:type="dxa"/>
            <w:vAlign w:val="center"/>
          </w:tcPr>
          <w:p w:rsidR="002B7A14" w:rsidRPr="000E1730" w:rsidRDefault="002B7A14" w:rsidP="008B715D">
            <w:pPr>
              <w:pStyle w:val="Tabela-zawarto"/>
              <w:jc w:val="center"/>
            </w:pPr>
            <w:r w:rsidRPr="000E1730">
              <w:t>x</w:t>
            </w:r>
          </w:p>
        </w:tc>
        <w:tc>
          <w:tcPr>
            <w:tcW w:w="567" w:type="dxa"/>
            <w:vAlign w:val="center"/>
          </w:tcPr>
          <w:p w:rsidR="002B7A14" w:rsidRPr="000E1730" w:rsidRDefault="002B7A14" w:rsidP="008B715D">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8B715D">
            <w:pPr>
              <w:pStyle w:val="Tabela-zawarto"/>
              <w:jc w:val="center"/>
            </w:pPr>
            <w:r>
              <w:t>BIC instytucji beneficjenta</w:t>
            </w:r>
          </w:p>
        </w:tc>
      </w:tr>
      <w:tr w:rsidR="002B7A14" w:rsidRPr="000E1730" w:rsidTr="00ED173E">
        <w:trPr>
          <w:jc w:val="center"/>
        </w:trPr>
        <w:tc>
          <w:tcPr>
            <w:tcW w:w="567" w:type="dxa"/>
            <w:vAlign w:val="center"/>
          </w:tcPr>
          <w:p w:rsidR="002B7A14" w:rsidRPr="000E1730" w:rsidRDefault="002B7A14" w:rsidP="008B715D">
            <w:pPr>
              <w:pStyle w:val="Tabela-zawarto"/>
              <w:jc w:val="center"/>
            </w:pPr>
          </w:p>
        </w:tc>
        <w:tc>
          <w:tcPr>
            <w:tcW w:w="3519" w:type="dxa"/>
            <w:vAlign w:val="center"/>
          </w:tcPr>
          <w:p w:rsidR="002B7A14" w:rsidRPr="000E1730" w:rsidRDefault="002B7A14" w:rsidP="008B715D">
            <w:pPr>
              <w:pStyle w:val="Tabela-zawarto"/>
            </w:pPr>
            <w:r>
              <w:rPr>
                <w:lang w:val="en-US"/>
              </w:rPr>
              <w:t xml:space="preserve">-   -   -   -   </w:t>
            </w:r>
            <w:r w:rsidRPr="000E1730">
              <w:t>Name</w:t>
            </w:r>
          </w:p>
        </w:tc>
        <w:tc>
          <w:tcPr>
            <w:tcW w:w="2607" w:type="dxa"/>
          </w:tcPr>
          <w:p w:rsidR="002B7A14" w:rsidRPr="000E1730" w:rsidRDefault="002B7A14" w:rsidP="008B715D">
            <w:pPr>
              <w:pStyle w:val="Tabela-zawarto"/>
            </w:pPr>
            <w:r w:rsidRPr="000E1730">
              <w:t>Nazwa banku/oddziału banku</w:t>
            </w:r>
          </w:p>
        </w:tc>
        <w:tc>
          <w:tcPr>
            <w:tcW w:w="772" w:type="dxa"/>
            <w:vAlign w:val="center"/>
          </w:tcPr>
          <w:p w:rsidR="002B7A14" w:rsidRPr="000E1730" w:rsidRDefault="002B7A14" w:rsidP="008B715D">
            <w:pPr>
              <w:pStyle w:val="Tabela-zawarto"/>
              <w:jc w:val="center"/>
              <w:rPr>
                <w:lang w:val="en-US"/>
              </w:rPr>
            </w:pPr>
          </w:p>
        </w:tc>
        <w:tc>
          <w:tcPr>
            <w:tcW w:w="567" w:type="dxa"/>
            <w:vAlign w:val="center"/>
          </w:tcPr>
          <w:p w:rsidR="002B7A14" w:rsidRPr="000E1730" w:rsidRDefault="002B7A14" w:rsidP="008B715D">
            <w:pPr>
              <w:pStyle w:val="Tabela-zawarto"/>
              <w:jc w:val="center"/>
              <w:rPr>
                <w:lang w:val="en-US"/>
              </w:rPr>
            </w:pPr>
          </w:p>
        </w:tc>
        <w:tc>
          <w:tcPr>
            <w:tcW w:w="567" w:type="dxa"/>
            <w:vAlign w:val="center"/>
          </w:tcPr>
          <w:p w:rsidR="002B7A14" w:rsidRPr="000E1730" w:rsidRDefault="002B7A14" w:rsidP="008B715D">
            <w:pPr>
              <w:pStyle w:val="Tabela-zawarto"/>
              <w:jc w:val="center"/>
              <w:rPr>
                <w:lang w:val="en-US"/>
              </w:rP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8B715D">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8B715D">
            <w:pPr>
              <w:pStyle w:val="Tabela-zawarto"/>
              <w:jc w:val="center"/>
              <w:rPr>
                <w:lang w:val="en-US"/>
              </w:rPr>
            </w:pPr>
            <w:r w:rsidRPr="000E1730">
              <w:rPr>
                <w:lang w:val="en-US"/>
              </w:rPr>
              <w:t>A-11</w:t>
            </w:r>
          </w:p>
        </w:tc>
        <w:tc>
          <w:tcPr>
            <w:tcW w:w="3519" w:type="dxa"/>
            <w:vAlign w:val="center"/>
          </w:tcPr>
          <w:p w:rsidR="002B7A14" w:rsidRPr="000E1730" w:rsidRDefault="002B7A14" w:rsidP="008B715D">
            <w:pPr>
              <w:pStyle w:val="Tabela-zawarto"/>
            </w:pPr>
            <w:r>
              <w:rPr>
                <w:lang w:val="en-US"/>
              </w:rPr>
              <w:t xml:space="preserve">-   -   -   -   </w:t>
            </w:r>
            <w:r w:rsidRPr="000E1730">
              <w:t>Address</w:t>
            </w:r>
          </w:p>
        </w:tc>
        <w:tc>
          <w:tcPr>
            <w:tcW w:w="2607" w:type="dxa"/>
          </w:tcPr>
          <w:p w:rsidR="002B7A14" w:rsidRPr="000E1730" w:rsidRDefault="002B7A14" w:rsidP="008B715D">
            <w:pPr>
              <w:pStyle w:val="Tabela-zawarto"/>
            </w:pPr>
            <w:r w:rsidRPr="000E1730">
              <w:t>Adres banku/oddziału banku (podawany w postaci sformatowanej lub niesformatowanej)</w:t>
            </w:r>
          </w:p>
        </w:tc>
        <w:tc>
          <w:tcPr>
            <w:tcW w:w="772" w:type="dxa"/>
            <w:vAlign w:val="center"/>
          </w:tcPr>
          <w:p w:rsidR="002B7A14" w:rsidRPr="00815B23" w:rsidRDefault="002B7A14" w:rsidP="008B715D">
            <w:pPr>
              <w:pStyle w:val="Tabela-zawarto"/>
              <w:jc w:val="center"/>
            </w:pPr>
          </w:p>
        </w:tc>
        <w:tc>
          <w:tcPr>
            <w:tcW w:w="567" w:type="dxa"/>
            <w:vAlign w:val="center"/>
          </w:tcPr>
          <w:p w:rsidR="002B7A14" w:rsidRPr="00815B23" w:rsidRDefault="002B7A14" w:rsidP="008B715D">
            <w:pPr>
              <w:pStyle w:val="Tabela-zawarto"/>
              <w:jc w:val="center"/>
            </w:pPr>
          </w:p>
        </w:tc>
        <w:tc>
          <w:tcPr>
            <w:tcW w:w="567" w:type="dxa"/>
            <w:vAlign w:val="center"/>
          </w:tcPr>
          <w:p w:rsidR="002B7A14" w:rsidRPr="00815B23" w:rsidRDefault="002B7A14" w:rsidP="008B715D">
            <w:pPr>
              <w:pStyle w:val="Tabela-zawarto"/>
              <w:jc w:val="center"/>
            </w:pPr>
          </w:p>
        </w:tc>
        <w:tc>
          <w:tcPr>
            <w:tcW w:w="426" w:type="dxa"/>
            <w:vAlign w:val="center"/>
          </w:tcPr>
          <w:p w:rsidR="002B7A14" w:rsidRPr="00815B23" w:rsidRDefault="002B7A14" w:rsidP="006B7D4A">
            <w:pPr>
              <w:pStyle w:val="Tabela-zawarto"/>
              <w:jc w:val="center"/>
            </w:pPr>
          </w:p>
        </w:tc>
        <w:tc>
          <w:tcPr>
            <w:tcW w:w="708" w:type="dxa"/>
            <w:vAlign w:val="center"/>
          </w:tcPr>
          <w:p w:rsidR="002B7A14" w:rsidRPr="00815B23" w:rsidRDefault="002B7A14" w:rsidP="006B7D4A">
            <w:pPr>
              <w:pStyle w:val="Tabela-zawarto"/>
              <w:jc w:val="center"/>
            </w:pPr>
          </w:p>
        </w:tc>
        <w:tc>
          <w:tcPr>
            <w:tcW w:w="567" w:type="dxa"/>
            <w:vAlign w:val="center"/>
          </w:tcPr>
          <w:p w:rsidR="002B7A14" w:rsidRPr="00815B23" w:rsidRDefault="002B7A14" w:rsidP="006B7D4A">
            <w:pPr>
              <w:pStyle w:val="Tabela-zawarto"/>
              <w:jc w:val="center"/>
            </w:pPr>
          </w:p>
        </w:tc>
        <w:tc>
          <w:tcPr>
            <w:tcW w:w="3653" w:type="dxa"/>
            <w:gridSpan w:val="3"/>
          </w:tcPr>
          <w:p w:rsidR="002B7A14" w:rsidRPr="00815B23" w:rsidRDefault="002B7A14" w:rsidP="008B715D">
            <w:pPr>
              <w:pStyle w:val="Tabela-zawarto"/>
              <w:jc w:val="center"/>
            </w:pPr>
          </w:p>
        </w:tc>
      </w:tr>
      <w:tr w:rsidR="002B7A14" w:rsidRPr="000E1730" w:rsidTr="00ED173E">
        <w:trPr>
          <w:jc w:val="center"/>
        </w:trPr>
        <w:tc>
          <w:tcPr>
            <w:tcW w:w="567" w:type="dxa"/>
            <w:vAlign w:val="center"/>
          </w:tcPr>
          <w:p w:rsidR="002B7A14" w:rsidRPr="000E1730" w:rsidRDefault="002B7A14" w:rsidP="00775CC5">
            <w:pPr>
              <w:pStyle w:val="Tabela-zawarto"/>
              <w:jc w:val="center"/>
              <w:rPr>
                <w:lang w:val="en-US"/>
              </w:rPr>
            </w:pPr>
            <w:r w:rsidRPr="000E1730">
              <w:rPr>
                <w:lang w:val="en-US"/>
              </w:rPr>
              <w:t>B-11</w:t>
            </w:r>
          </w:p>
        </w:tc>
        <w:tc>
          <w:tcPr>
            <w:tcW w:w="3519" w:type="dxa"/>
            <w:vAlign w:val="center"/>
          </w:tcPr>
          <w:p w:rsidR="002B7A14" w:rsidRPr="000E1730" w:rsidRDefault="002B7A14" w:rsidP="00775CC5">
            <w:pPr>
              <w:pStyle w:val="Tabela-zawarto"/>
              <w:ind w:left="432" w:hanging="432"/>
              <w:rPr>
                <w:lang w:val="en-US"/>
              </w:rPr>
            </w:pPr>
            <w:r>
              <w:rPr>
                <w:lang w:val="en-US"/>
              </w:rPr>
              <w:t xml:space="preserve">-   -   -   </w:t>
            </w:r>
            <w:r w:rsidRPr="000E1730">
              <w:rPr>
                <w:lang w:val="en-US"/>
              </w:rPr>
              <w:t>Charge</w:t>
            </w:r>
          </w:p>
        </w:tc>
        <w:tc>
          <w:tcPr>
            <w:tcW w:w="2607" w:type="dxa"/>
          </w:tcPr>
          <w:p w:rsidR="002B7A14" w:rsidRPr="000E1730" w:rsidRDefault="002B7A14" w:rsidP="00EA09FE">
            <w:pPr>
              <w:pStyle w:val="Tabela-zawarto"/>
            </w:pPr>
            <w:r w:rsidRPr="000E1730">
              <w:t>Sposób rozłożenia opłat za transakcję</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r w:rsidRPr="000E1730">
              <w:t>x</w:t>
            </w:r>
          </w:p>
        </w:tc>
        <w:tc>
          <w:tcPr>
            <w:tcW w:w="567" w:type="dxa"/>
            <w:vAlign w:val="center"/>
          </w:tcPr>
          <w:p w:rsidR="002B7A14" w:rsidRPr="000E1730" w:rsidRDefault="002B7A14" w:rsidP="00775CC5">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775CC5">
            <w:pPr>
              <w:pStyle w:val="Tabela-zawarto"/>
              <w:jc w:val="center"/>
            </w:pPr>
          </w:p>
        </w:tc>
      </w:tr>
      <w:tr w:rsidR="002B7A14" w:rsidRPr="000E1730" w:rsidTr="00ED173E">
        <w:trPr>
          <w:jc w:val="center"/>
        </w:trPr>
        <w:tc>
          <w:tcPr>
            <w:tcW w:w="567" w:type="dxa"/>
            <w:vAlign w:val="center"/>
          </w:tcPr>
          <w:p w:rsidR="002B7A14" w:rsidRPr="000E1730" w:rsidRDefault="002B7A14" w:rsidP="00775CC5">
            <w:pPr>
              <w:pStyle w:val="Tabela-zawarto"/>
              <w:jc w:val="center"/>
            </w:pPr>
          </w:p>
        </w:tc>
        <w:tc>
          <w:tcPr>
            <w:tcW w:w="3519" w:type="dxa"/>
            <w:vAlign w:val="center"/>
          </w:tcPr>
          <w:p w:rsidR="002B7A14" w:rsidRPr="000E1730" w:rsidRDefault="002B7A14" w:rsidP="00775CC5">
            <w:pPr>
              <w:pStyle w:val="Tabela-zawarto"/>
              <w:ind w:left="432" w:hanging="432"/>
            </w:pPr>
            <w:r>
              <w:rPr>
                <w:lang w:val="en-US"/>
              </w:rPr>
              <w:t xml:space="preserve">-   -   -   -   </w:t>
            </w:r>
            <w:r w:rsidRPr="000E1730">
              <w:rPr>
                <w:bCs w:val="0"/>
              </w:rPr>
              <w:t>Amount</w:t>
            </w:r>
          </w:p>
        </w:tc>
        <w:tc>
          <w:tcPr>
            <w:tcW w:w="2607" w:type="dxa"/>
          </w:tcPr>
          <w:p w:rsidR="002B7A14" w:rsidRPr="000E1730" w:rsidRDefault="002B7A14" w:rsidP="00EA09FE">
            <w:pPr>
              <w:pStyle w:val="Tabela-zawarto"/>
            </w:pPr>
            <w:r w:rsidRPr="000E1730">
              <w:t>Kwota opłaty</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r w:rsidRPr="000E1730">
              <w:t>x</w:t>
            </w:r>
          </w:p>
        </w:tc>
        <w:tc>
          <w:tcPr>
            <w:tcW w:w="567" w:type="dxa"/>
            <w:vAlign w:val="center"/>
          </w:tcPr>
          <w:p w:rsidR="002B7A14" w:rsidRPr="000E1730" w:rsidRDefault="002B7A14" w:rsidP="00775CC5">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531989">
            <w:pPr>
              <w:pStyle w:val="Tabela-zawarto"/>
              <w:jc w:val="center"/>
            </w:pPr>
          </w:p>
        </w:tc>
      </w:tr>
      <w:tr w:rsidR="002B7A14" w:rsidRPr="000E1730" w:rsidTr="00ED173E">
        <w:trPr>
          <w:jc w:val="center"/>
        </w:trPr>
        <w:tc>
          <w:tcPr>
            <w:tcW w:w="567" w:type="dxa"/>
            <w:vAlign w:val="center"/>
          </w:tcPr>
          <w:p w:rsidR="002B7A14" w:rsidRPr="000E1730" w:rsidRDefault="002B7A14" w:rsidP="00775CC5">
            <w:pPr>
              <w:pStyle w:val="Tabela-zawarto"/>
              <w:jc w:val="center"/>
            </w:pPr>
          </w:p>
        </w:tc>
        <w:tc>
          <w:tcPr>
            <w:tcW w:w="3519" w:type="dxa"/>
            <w:vAlign w:val="center"/>
          </w:tcPr>
          <w:p w:rsidR="002B7A14" w:rsidRPr="000E1730" w:rsidRDefault="002B7A14" w:rsidP="00775CC5">
            <w:pPr>
              <w:pStyle w:val="Tabela-zawarto"/>
              <w:ind w:left="432" w:hanging="432"/>
            </w:pPr>
            <w:r>
              <w:rPr>
                <w:lang w:val="en-US"/>
              </w:rPr>
              <w:t xml:space="preserve">-   -   -   -   </w:t>
            </w:r>
            <w:r w:rsidRPr="000E1730">
              <w:t>Reason</w:t>
            </w:r>
          </w:p>
        </w:tc>
        <w:tc>
          <w:tcPr>
            <w:tcW w:w="2607" w:type="dxa"/>
          </w:tcPr>
          <w:p w:rsidR="002B7A14" w:rsidRPr="000E1730" w:rsidRDefault="002B7A14" w:rsidP="00EA09FE">
            <w:pPr>
              <w:pStyle w:val="Tabela-zawarto"/>
            </w:pPr>
            <w:r w:rsidRPr="000E1730">
              <w:t>Przyczyna nałożenia opłaty</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r w:rsidRPr="000E1730">
              <w:t>X</w:t>
            </w:r>
          </w:p>
        </w:tc>
        <w:tc>
          <w:tcPr>
            <w:tcW w:w="567" w:type="dxa"/>
            <w:vAlign w:val="center"/>
          </w:tcPr>
          <w:p w:rsidR="002B7A14" w:rsidRPr="000E1730" w:rsidRDefault="002B7A14" w:rsidP="00775CC5">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775CC5">
            <w:pPr>
              <w:pStyle w:val="Tabela-zawarto"/>
              <w:jc w:val="center"/>
            </w:pPr>
          </w:p>
        </w:tc>
      </w:tr>
      <w:tr w:rsidR="002B7A14" w:rsidRPr="000E1730" w:rsidTr="00ED173E">
        <w:trPr>
          <w:jc w:val="center"/>
        </w:trPr>
        <w:tc>
          <w:tcPr>
            <w:tcW w:w="567" w:type="dxa"/>
            <w:vAlign w:val="center"/>
          </w:tcPr>
          <w:p w:rsidR="002B7A14" w:rsidRPr="000E1730" w:rsidRDefault="002B7A14" w:rsidP="00775CC5">
            <w:pPr>
              <w:pStyle w:val="Tabela-zawarto"/>
              <w:jc w:val="center"/>
            </w:pPr>
          </w:p>
        </w:tc>
        <w:tc>
          <w:tcPr>
            <w:tcW w:w="3519" w:type="dxa"/>
            <w:vAlign w:val="center"/>
          </w:tcPr>
          <w:p w:rsidR="002B7A14" w:rsidRPr="000E1730" w:rsidRDefault="002B7A14" w:rsidP="00775CC5">
            <w:pPr>
              <w:pStyle w:val="Tabela-zawarto"/>
              <w:ind w:left="432" w:hanging="432"/>
            </w:pPr>
            <w:r>
              <w:rPr>
                <w:lang w:val="en-US"/>
              </w:rPr>
              <w:t xml:space="preserve">-   -   -   -   </w:t>
            </w:r>
            <w:r w:rsidRPr="000E1730">
              <w:t>ChargeOriginator</w:t>
            </w:r>
          </w:p>
        </w:tc>
        <w:tc>
          <w:tcPr>
            <w:tcW w:w="2607" w:type="dxa"/>
          </w:tcPr>
          <w:p w:rsidR="002B7A14" w:rsidRPr="000E1730" w:rsidRDefault="002B7A14" w:rsidP="00EA09FE">
            <w:pPr>
              <w:pStyle w:val="Tabela-zawarto"/>
            </w:pPr>
            <w:r w:rsidRPr="000E1730">
              <w:t>Nakładający opłaty</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r w:rsidRPr="000E1730">
              <w:t>x</w:t>
            </w:r>
          </w:p>
        </w:tc>
        <w:tc>
          <w:tcPr>
            <w:tcW w:w="567" w:type="dxa"/>
            <w:vAlign w:val="center"/>
          </w:tcPr>
          <w:p w:rsidR="002B7A14" w:rsidRPr="000E1730" w:rsidRDefault="002B7A14" w:rsidP="00775CC5">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775CC5">
            <w:pPr>
              <w:pStyle w:val="Tabela-zawarto"/>
              <w:jc w:val="center"/>
            </w:pPr>
          </w:p>
        </w:tc>
      </w:tr>
      <w:tr w:rsidR="002B7A14" w:rsidRPr="000E1730" w:rsidTr="00ED173E">
        <w:trPr>
          <w:jc w:val="center"/>
        </w:trPr>
        <w:tc>
          <w:tcPr>
            <w:tcW w:w="567" w:type="dxa"/>
            <w:vAlign w:val="center"/>
          </w:tcPr>
          <w:p w:rsidR="002B7A14" w:rsidRPr="000E1730" w:rsidRDefault="002B7A14" w:rsidP="00775CC5">
            <w:pPr>
              <w:pStyle w:val="Tabela-zawarto"/>
              <w:jc w:val="center"/>
            </w:pPr>
            <w:r w:rsidRPr="000E1730">
              <w:t>B-18</w:t>
            </w:r>
          </w:p>
        </w:tc>
        <w:tc>
          <w:tcPr>
            <w:tcW w:w="3519" w:type="dxa"/>
            <w:vAlign w:val="center"/>
          </w:tcPr>
          <w:p w:rsidR="002B7A14" w:rsidRPr="000E1730" w:rsidRDefault="002B7A14" w:rsidP="00775CC5">
            <w:pPr>
              <w:pStyle w:val="Tabela-zawarto"/>
              <w:ind w:left="432" w:hanging="432"/>
            </w:pPr>
            <w:r>
              <w:rPr>
                <w:lang w:val="en-US"/>
              </w:rPr>
              <w:t xml:space="preserve">-   -   -   </w:t>
            </w:r>
            <w:r w:rsidRPr="000E1730">
              <w:t>RegulatoryReport</w:t>
            </w:r>
          </w:p>
        </w:tc>
        <w:tc>
          <w:tcPr>
            <w:tcW w:w="2607" w:type="dxa"/>
          </w:tcPr>
          <w:p w:rsidR="002B7A14" w:rsidRPr="000E1730" w:rsidRDefault="002B7A14" w:rsidP="00EA09FE">
            <w:pPr>
              <w:pStyle w:val="Tabela-zawarto"/>
            </w:pPr>
            <w:r w:rsidRPr="000E1730">
              <w:t>Dane związane z raportowaniem transakcji zagranicznych do NBP</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775CC5">
            <w:pPr>
              <w:pStyle w:val="Tabela-zawarto"/>
              <w:jc w:val="center"/>
            </w:pPr>
          </w:p>
        </w:tc>
      </w:tr>
      <w:tr w:rsidR="002B7A14" w:rsidRPr="000E1730" w:rsidTr="00ED173E">
        <w:trPr>
          <w:jc w:val="center"/>
        </w:trPr>
        <w:tc>
          <w:tcPr>
            <w:tcW w:w="567" w:type="dxa"/>
            <w:vAlign w:val="center"/>
          </w:tcPr>
          <w:p w:rsidR="002B7A14" w:rsidRPr="000E1730" w:rsidRDefault="002B7A14" w:rsidP="00775CC5">
            <w:pPr>
              <w:pStyle w:val="Tabela-zawarto"/>
              <w:jc w:val="center"/>
            </w:pPr>
          </w:p>
        </w:tc>
        <w:tc>
          <w:tcPr>
            <w:tcW w:w="3519" w:type="dxa"/>
            <w:vAlign w:val="center"/>
          </w:tcPr>
          <w:p w:rsidR="002B7A14" w:rsidRPr="000E1730" w:rsidRDefault="002B7A14" w:rsidP="00775CC5">
            <w:pPr>
              <w:pStyle w:val="Tabela-zawarto"/>
              <w:ind w:left="432" w:hanging="432"/>
            </w:pPr>
            <w:r>
              <w:rPr>
                <w:lang w:val="en-US"/>
              </w:rPr>
              <w:t xml:space="preserve">-   -   -   -   </w:t>
            </w:r>
            <w:r w:rsidRPr="000E1730">
              <w:t>RegulatoryInformationCoded</w:t>
            </w:r>
          </w:p>
        </w:tc>
        <w:tc>
          <w:tcPr>
            <w:tcW w:w="2607" w:type="dxa"/>
          </w:tcPr>
          <w:p w:rsidR="002B7A14" w:rsidRPr="000E1730" w:rsidRDefault="002B7A14" w:rsidP="00EA09FE">
            <w:pPr>
              <w:pStyle w:val="Tabela-zawarto"/>
            </w:pPr>
            <w:r w:rsidRPr="000E1730">
              <w:t>Kod NBP, którego rodzaj jest określony w atrybucie</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775CC5">
            <w:pPr>
              <w:pStyle w:val="Tabela-zawarto"/>
              <w:jc w:val="center"/>
            </w:pPr>
          </w:p>
        </w:tc>
      </w:tr>
      <w:tr w:rsidR="002B7A14" w:rsidRPr="000E1730" w:rsidTr="00ED173E">
        <w:trPr>
          <w:jc w:val="center"/>
        </w:trPr>
        <w:tc>
          <w:tcPr>
            <w:tcW w:w="567" w:type="dxa"/>
            <w:vAlign w:val="center"/>
          </w:tcPr>
          <w:p w:rsidR="002B7A14" w:rsidRPr="000E1730" w:rsidRDefault="002B7A14" w:rsidP="00775CC5">
            <w:pPr>
              <w:pStyle w:val="Tabela-zawarto"/>
              <w:jc w:val="center"/>
            </w:pPr>
          </w:p>
        </w:tc>
        <w:tc>
          <w:tcPr>
            <w:tcW w:w="3519" w:type="dxa"/>
            <w:vAlign w:val="center"/>
          </w:tcPr>
          <w:p w:rsidR="002B7A14" w:rsidRPr="000E1730" w:rsidRDefault="002B7A14" w:rsidP="00775CC5">
            <w:pPr>
              <w:pStyle w:val="Tabela-zawarto"/>
              <w:ind w:left="432" w:hanging="432"/>
            </w:pPr>
            <w:r>
              <w:rPr>
                <w:lang w:val="en-US"/>
              </w:rPr>
              <w:t xml:space="preserve">-   -   -   -   </w:t>
            </w:r>
            <w:r w:rsidRPr="000E1730">
              <w:t>Description</w:t>
            </w:r>
          </w:p>
        </w:tc>
        <w:tc>
          <w:tcPr>
            <w:tcW w:w="2607" w:type="dxa"/>
          </w:tcPr>
          <w:p w:rsidR="002B7A14" w:rsidRPr="000E1730" w:rsidRDefault="002B7A14" w:rsidP="00EA09FE">
            <w:pPr>
              <w:pStyle w:val="Tabela-zawarto"/>
            </w:pPr>
            <w:r w:rsidRPr="000E1730">
              <w:t>Informacje o transakcji w postaci opisowej</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775CC5">
            <w:pPr>
              <w:pStyle w:val="Tabela-zawarto"/>
              <w:jc w:val="center"/>
            </w:pPr>
          </w:p>
        </w:tc>
      </w:tr>
      <w:tr w:rsidR="002B7A14" w:rsidRPr="000E1730" w:rsidTr="00ED173E">
        <w:trPr>
          <w:jc w:val="center"/>
        </w:trPr>
        <w:tc>
          <w:tcPr>
            <w:tcW w:w="567" w:type="dxa"/>
            <w:vAlign w:val="center"/>
          </w:tcPr>
          <w:p w:rsidR="002B7A14" w:rsidRPr="000E1730" w:rsidRDefault="002B7A14" w:rsidP="00775CC5">
            <w:pPr>
              <w:pStyle w:val="Tabela-zawarto"/>
              <w:jc w:val="center"/>
            </w:pPr>
            <w:r w:rsidRPr="000E1730">
              <w:t>B-20</w:t>
            </w:r>
          </w:p>
        </w:tc>
        <w:tc>
          <w:tcPr>
            <w:tcW w:w="3519" w:type="dxa"/>
            <w:vAlign w:val="center"/>
          </w:tcPr>
          <w:p w:rsidR="002B7A14" w:rsidRPr="000E1730" w:rsidRDefault="002B7A14" w:rsidP="00775CC5">
            <w:pPr>
              <w:pStyle w:val="Tabela-zawarto"/>
              <w:ind w:left="432" w:hanging="432"/>
            </w:pPr>
            <w:r>
              <w:rPr>
                <w:lang w:val="en-US"/>
              </w:rPr>
              <w:t xml:space="preserve">-   -   -   </w:t>
            </w:r>
            <w:r w:rsidRPr="000E1730">
              <w:t>RemittanceInformation</w:t>
            </w:r>
          </w:p>
        </w:tc>
        <w:tc>
          <w:tcPr>
            <w:tcW w:w="2607" w:type="dxa"/>
          </w:tcPr>
          <w:p w:rsidR="002B7A14" w:rsidRPr="000E1730" w:rsidRDefault="002B7A14" w:rsidP="00EA09FE">
            <w:pPr>
              <w:pStyle w:val="Tabela-zawarto"/>
            </w:pPr>
            <w:r w:rsidRPr="000E1730">
              <w:t>Informacje o szczegółach płatności regulowanej w ramach transakcji (tytułem)</w:t>
            </w:r>
          </w:p>
        </w:tc>
        <w:tc>
          <w:tcPr>
            <w:tcW w:w="772" w:type="dxa"/>
            <w:vAlign w:val="center"/>
          </w:tcPr>
          <w:p w:rsidR="002B7A14" w:rsidRPr="000E1730" w:rsidRDefault="002B7A14" w:rsidP="00775CC5">
            <w:pPr>
              <w:pStyle w:val="Tabela-zawarto"/>
              <w:jc w:val="center"/>
            </w:pPr>
            <w:r w:rsidRPr="000E1730">
              <w:t>x</w:t>
            </w:r>
          </w:p>
        </w:tc>
        <w:tc>
          <w:tcPr>
            <w:tcW w:w="567" w:type="dxa"/>
            <w:vAlign w:val="center"/>
          </w:tcPr>
          <w:p w:rsidR="002B7A14" w:rsidRPr="000E1730" w:rsidRDefault="002B7A14" w:rsidP="00775CC5">
            <w:pPr>
              <w:pStyle w:val="Tabela-zawarto"/>
              <w:jc w:val="center"/>
            </w:pPr>
            <w:r w:rsidRPr="000E1730">
              <w:t>x</w:t>
            </w:r>
          </w:p>
        </w:tc>
        <w:tc>
          <w:tcPr>
            <w:tcW w:w="567" w:type="dxa"/>
            <w:vAlign w:val="center"/>
          </w:tcPr>
          <w:p w:rsidR="002B7A14" w:rsidRPr="000E1730" w:rsidRDefault="002B7A14" w:rsidP="00775CC5">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775CC5">
            <w:pPr>
              <w:pStyle w:val="Tabela-zawarto"/>
              <w:jc w:val="center"/>
            </w:pPr>
          </w:p>
        </w:tc>
      </w:tr>
      <w:tr w:rsidR="002B7A14" w:rsidRPr="000E1730" w:rsidTr="00ED173E">
        <w:trPr>
          <w:jc w:val="center"/>
        </w:trPr>
        <w:tc>
          <w:tcPr>
            <w:tcW w:w="567" w:type="dxa"/>
            <w:tcBorders>
              <w:bottom w:val="dashed" w:sz="4" w:space="0" w:color="auto"/>
            </w:tcBorders>
            <w:vAlign w:val="center"/>
          </w:tcPr>
          <w:p w:rsidR="002B7A14" w:rsidRPr="000E1730" w:rsidRDefault="002B7A14" w:rsidP="00775CC5">
            <w:pPr>
              <w:pStyle w:val="Tabela-zawarto"/>
              <w:jc w:val="center"/>
            </w:pPr>
          </w:p>
        </w:tc>
        <w:tc>
          <w:tcPr>
            <w:tcW w:w="3519" w:type="dxa"/>
            <w:vAlign w:val="center"/>
          </w:tcPr>
          <w:p w:rsidR="002B7A14" w:rsidRPr="000E1730" w:rsidRDefault="002B7A14" w:rsidP="00775CC5">
            <w:pPr>
              <w:pStyle w:val="Tabela-zawarto"/>
              <w:ind w:left="432" w:hanging="432"/>
            </w:pPr>
            <w:r>
              <w:rPr>
                <w:lang w:val="en-US"/>
              </w:rPr>
              <w:t xml:space="preserve">-   -   -   -   </w:t>
            </w:r>
            <w:r w:rsidRPr="000E1730">
              <w:t>PmtId</w:t>
            </w:r>
            <w:r w:rsidRPr="000E1730">
              <w:tab/>
            </w:r>
            <w:r w:rsidRPr="000E1730">
              <w:tab/>
            </w:r>
            <w:r w:rsidRPr="000E1730">
              <w:tab/>
            </w:r>
          </w:p>
        </w:tc>
        <w:tc>
          <w:tcPr>
            <w:tcW w:w="2607" w:type="dxa"/>
            <w:tcBorders>
              <w:bottom w:val="dashed" w:sz="4" w:space="0" w:color="auto"/>
            </w:tcBorders>
          </w:tcPr>
          <w:p w:rsidR="002B7A14" w:rsidRPr="000E1730" w:rsidRDefault="002B7A14" w:rsidP="00EA09FE">
            <w:pPr>
              <w:pStyle w:val="Tabela-zawarto"/>
            </w:pPr>
            <w:r w:rsidRPr="000E1730">
              <w:t>Nadany przez beneficjenta identyfikator płatności regulowanej w ramach transakcji</w:t>
            </w:r>
          </w:p>
        </w:tc>
        <w:tc>
          <w:tcPr>
            <w:tcW w:w="772" w:type="dxa"/>
            <w:tcBorders>
              <w:bottom w:val="dashed" w:sz="4" w:space="0" w:color="auto"/>
            </w:tcBorders>
            <w:vAlign w:val="center"/>
          </w:tcPr>
          <w:p w:rsidR="002B7A14" w:rsidRPr="00815B23" w:rsidRDefault="002B7A14" w:rsidP="00775CC5">
            <w:pPr>
              <w:pStyle w:val="Tabela-zawarto"/>
              <w:jc w:val="center"/>
            </w:pPr>
          </w:p>
        </w:tc>
        <w:tc>
          <w:tcPr>
            <w:tcW w:w="567" w:type="dxa"/>
            <w:tcBorders>
              <w:bottom w:val="dashed" w:sz="4" w:space="0" w:color="auto"/>
            </w:tcBorders>
            <w:vAlign w:val="center"/>
          </w:tcPr>
          <w:p w:rsidR="002B7A14" w:rsidRPr="00815B23" w:rsidRDefault="002B7A14" w:rsidP="00775CC5">
            <w:pPr>
              <w:pStyle w:val="Tabela-zawarto"/>
              <w:jc w:val="center"/>
            </w:pPr>
          </w:p>
        </w:tc>
        <w:tc>
          <w:tcPr>
            <w:tcW w:w="567" w:type="dxa"/>
            <w:tcBorders>
              <w:bottom w:val="dashed" w:sz="4" w:space="0" w:color="auto"/>
            </w:tcBorders>
            <w:vAlign w:val="center"/>
          </w:tcPr>
          <w:p w:rsidR="002B7A14" w:rsidRPr="00815B23" w:rsidRDefault="002B7A14" w:rsidP="00775CC5">
            <w:pPr>
              <w:pStyle w:val="Tabela-zawarto"/>
              <w:jc w:val="center"/>
            </w:pPr>
          </w:p>
        </w:tc>
        <w:tc>
          <w:tcPr>
            <w:tcW w:w="426" w:type="dxa"/>
            <w:tcBorders>
              <w:bottom w:val="dashed" w:sz="4" w:space="0" w:color="auto"/>
            </w:tcBorders>
            <w:vAlign w:val="center"/>
          </w:tcPr>
          <w:p w:rsidR="002B7A14" w:rsidRPr="00815B23" w:rsidRDefault="002B7A14" w:rsidP="006B7D4A">
            <w:pPr>
              <w:pStyle w:val="Tabela-zawarto"/>
              <w:jc w:val="center"/>
            </w:pPr>
          </w:p>
        </w:tc>
        <w:tc>
          <w:tcPr>
            <w:tcW w:w="708" w:type="dxa"/>
            <w:tcBorders>
              <w:bottom w:val="dashed" w:sz="4" w:space="0" w:color="auto"/>
            </w:tcBorders>
            <w:vAlign w:val="center"/>
          </w:tcPr>
          <w:p w:rsidR="002B7A14" w:rsidRPr="000E1730" w:rsidRDefault="002B7A14" w:rsidP="00B22CC7">
            <w:pPr>
              <w:pStyle w:val="Tabela-zawarto"/>
              <w:jc w:val="center"/>
              <w:rPr>
                <w:lang w:val="en-US"/>
              </w:rPr>
            </w:pPr>
            <w:r w:rsidRPr="000E1730">
              <w:rPr>
                <w:lang w:val="en-US"/>
              </w:rPr>
              <w:t>x</w:t>
            </w:r>
          </w:p>
        </w:tc>
        <w:tc>
          <w:tcPr>
            <w:tcW w:w="567" w:type="dxa"/>
            <w:tcBorders>
              <w:bottom w:val="dashed" w:sz="4" w:space="0" w:color="auto"/>
            </w:tcBorders>
            <w:vAlign w:val="center"/>
          </w:tcPr>
          <w:p w:rsidR="002B7A14" w:rsidRPr="000E1730" w:rsidRDefault="002B7A14" w:rsidP="006B7D4A">
            <w:pPr>
              <w:pStyle w:val="Tabela-zawarto"/>
              <w:jc w:val="center"/>
              <w:rPr>
                <w:lang w:val="en-US"/>
              </w:rPr>
            </w:pPr>
          </w:p>
        </w:tc>
        <w:tc>
          <w:tcPr>
            <w:tcW w:w="3653" w:type="dxa"/>
            <w:gridSpan w:val="3"/>
            <w:tcBorders>
              <w:bottom w:val="dashed" w:sz="4" w:space="0" w:color="auto"/>
            </w:tcBorders>
          </w:tcPr>
          <w:p w:rsidR="002B7A14" w:rsidRPr="000E1730" w:rsidRDefault="002B7A14" w:rsidP="00775CC5">
            <w:pPr>
              <w:pStyle w:val="Tabela-zawarto"/>
              <w:jc w:val="center"/>
              <w:rPr>
                <w:lang w:val="en-US"/>
              </w:rPr>
            </w:pPr>
          </w:p>
        </w:tc>
      </w:tr>
      <w:tr w:rsidR="002B7A14" w:rsidRPr="000E1730" w:rsidTr="00ED173E">
        <w:trPr>
          <w:jc w:val="center"/>
        </w:trPr>
        <w:tc>
          <w:tcPr>
            <w:tcW w:w="567" w:type="dxa"/>
            <w:tcBorders>
              <w:bottom w:val="dashed" w:sz="4" w:space="0" w:color="auto"/>
            </w:tcBorders>
            <w:vAlign w:val="center"/>
          </w:tcPr>
          <w:p w:rsidR="002B7A14" w:rsidRPr="000E1730" w:rsidRDefault="002B7A14" w:rsidP="00775CC5">
            <w:pPr>
              <w:pStyle w:val="Tabela-zawarto"/>
              <w:jc w:val="center"/>
              <w:rPr>
                <w:lang w:val="en-US"/>
              </w:rPr>
            </w:pPr>
          </w:p>
        </w:tc>
        <w:tc>
          <w:tcPr>
            <w:tcW w:w="3519" w:type="dxa"/>
            <w:tcBorders>
              <w:bottom w:val="dashed" w:sz="4" w:space="0" w:color="auto"/>
            </w:tcBorders>
            <w:shd w:val="clear" w:color="auto" w:fill="00FFFF"/>
            <w:vAlign w:val="center"/>
          </w:tcPr>
          <w:p w:rsidR="002B7A14" w:rsidRPr="000E1730" w:rsidRDefault="002B7A14" w:rsidP="00775CC5">
            <w:pPr>
              <w:pStyle w:val="Tabela-zawarto"/>
              <w:ind w:left="432" w:hanging="432"/>
              <w:rPr>
                <w:lang w:val="en-US"/>
              </w:rPr>
            </w:pPr>
            <w:r>
              <w:rPr>
                <w:lang w:val="en-US"/>
              </w:rPr>
              <w:t xml:space="preserve">-   -   -   -   </w:t>
            </w:r>
            <w:r w:rsidRPr="000E1730">
              <w:rPr>
                <w:lang w:val="en-US"/>
              </w:rPr>
              <w:t>Memo</w:t>
            </w:r>
            <w:r>
              <w:rPr>
                <w:lang w:val="en-US"/>
              </w:rPr>
              <w:t xml:space="preserve">                           </w:t>
            </w:r>
            <w:r w:rsidRPr="000E1730">
              <w:rPr>
                <w:b/>
                <w:lang w:val="en-US"/>
              </w:rPr>
              <w:t>XOR</w:t>
            </w:r>
          </w:p>
        </w:tc>
        <w:tc>
          <w:tcPr>
            <w:tcW w:w="2607" w:type="dxa"/>
            <w:tcBorders>
              <w:bottom w:val="nil"/>
            </w:tcBorders>
          </w:tcPr>
          <w:p w:rsidR="002B7A14" w:rsidRPr="000E1730" w:rsidRDefault="002B7A14" w:rsidP="00EA09FE">
            <w:pPr>
              <w:pStyle w:val="Tabela-zawarto"/>
            </w:pPr>
            <w:r w:rsidRPr="000E1730">
              <w:t>Opis szczegółów płatności w postaci niesformatowanej</w:t>
            </w:r>
          </w:p>
        </w:tc>
        <w:tc>
          <w:tcPr>
            <w:tcW w:w="772" w:type="dxa"/>
            <w:tcBorders>
              <w:bottom w:val="nil"/>
            </w:tcBorders>
            <w:vAlign w:val="center"/>
          </w:tcPr>
          <w:p w:rsidR="002B7A14" w:rsidRPr="000E1730" w:rsidRDefault="002B7A14" w:rsidP="00775CC5">
            <w:pPr>
              <w:pStyle w:val="Tabela-zawarto"/>
              <w:jc w:val="center"/>
              <w:rPr>
                <w:lang w:val="en-US"/>
              </w:rPr>
            </w:pPr>
            <w:r w:rsidRPr="000E1730">
              <w:rPr>
                <w:lang w:val="en-US"/>
              </w:rPr>
              <w:t>x</w:t>
            </w:r>
          </w:p>
        </w:tc>
        <w:tc>
          <w:tcPr>
            <w:tcW w:w="567" w:type="dxa"/>
            <w:tcBorders>
              <w:bottom w:val="nil"/>
            </w:tcBorders>
            <w:vAlign w:val="center"/>
          </w:tcPr>
          <w:p w:rsidR="002B7A14" w:rsidRPr="000E1730" w:rsidRDefault="002B7A14" w:rsidP="00775CC5">
            <w:pPr>
              <w:pStyle w:val="Tabela-zawarto"/>
              <w:jc w:val="center"/>
              <w:rPr>
                <w:lang w:val="en-US"/>
              </w:rPr>
            </w:pPr>
            <w:r w:rsidRPr="000E1730">
              <w:rPr>
                <w:lang w:val="en-US"/>
              </w:rPr>
              <w:t>x</w:t>
            </w:r>
          </w:p>
        </w:tc>
        <w:tc>
          <w:tcPr>
            <w:tcW w:w="567" w:type="dxa"/>
            <w:tcBorders>
              <w:bottom w:val="nil"/>
            </w:tcBorders>
            <w:vAlign w:val="center"/>
          </w:tcPr>
          <w:p w:rsidR="002B7A14" w:rsidRPr="000E1730" w:rsidRDefault="002B7A14" w:rsidP="00775CC5">
            <w:pPr>
              <w:pStyle w:val="Tabela-zawarto"/>
              <w:jc w:val="center"/>
              <w:rPr>
                <w:lang w:val="en-US"/>
              </w:rPr>
            </w:pPr>
          </w:p>
        </w:tc>
        <w:tc>
          <w:tcPr>
            <w:tcW w:w="426" w:type="dxa"/>
            <w:tcBorders>
              <w:bottom w:val="nil"/>
            </w:tcBorders>
            <w:vAlign w:val="center"/>
          </w:tcPr>
          <w:p w:rsidR="002B7A14" w:rsidRPr="000E1730" w:rsidRDefault="002B7A14" w:rsidP="006B7D4A">
            <w:pPr>
              <w:pStyle w:val="Tabela-zawarto"/>
              <w:jc w:val="center"/>
              <w:rPr>
                <w:lang w:val="en-US"/>
              </w:rPr>
            </w:pPr>
          </w:p>
        </w:tc>
        <w:tc>
          <w:tcPr>
            <w:tcW w:w="708" w:type="dxa"/>
            <w:tcBorders>
              <w:bottom w:val="nil"/>
            </w:tcBorders>
            <w:vAlign w:val="center"/>
          </w:tcPr>
          <w:p w:rsidR="002B7A14" w:rsidRPr="000E1730" w:rsidRDefault="002B7A14" w:rsidP="006B7D4A">
            <w:pPr>
              <w:pStyle w:val="Tabela-zawarto"/>
              <w:jc w:val="center"/>
              <w:rPr>
                <w:lang w:val="en-US"/>
              </w:rPr>
            </w:pPr>
          </w:p>
        </w:tc>
        <w:tc>
          <w:tcPr>
            <w:tcW w:w="567" w:type="dxa"/>
            <w:tcBorders>
              <w:bottom w:val="nil"/>
            </w:tcBorders>
            <w:vAlign w:val="center"/>
          </w:tcPr>
          <w:p w:rsidR="002B7A14" w:rsidRPr="000E1730" w:rsidRDefault="002B7A14" w:rsidP="00B22CC7">
            <w:pPr>
              <w:pStyle w:val="Tabela-zawarto"/>
              <w:jc w:val="center"/>
              <w:rPr>
                <w:lang w:val="en-US"/>
              </w:rPr>
            </w:pPr>
            <w:r w:rsidRPr="000E1730">
              <w:rPr>
                <w:lang w:val="en-US"/>
              </w:rPr>
              <w:t>x</w:t>
            </w:r>
          </w:p>
        </w:tc>
        <w:tc>
          <w:tcPr>
            <w:tcW w:w="3653" w:type="dxa"/>
            <w:gridSpan w:val="3"/>
            <w:tcBorders>
              <w:bottom w:val="nil"/>
            </w:tcBorders>
          </w:tcPr>
          <w:p w:rsidR="002B7A14" w:rsidRPr="000E1730" w:rsidRDefault="002B7A14" w:rsidP="00775CC5">
            <w:pPr>
              <w:pStyle w:val="Tabela-zawarto"/>
              <w:jc w:val="center"/>
              <w:rPr>
                <w:lang w:val="en-US"/>
              </w:rPr>
            </w:pPr>
            <w:r w:rsidRPr="000E1730">
              <w:rPr>
                <w:lang w:val="en-US"/>
              </w:rPr>
              <w:t xml:space="preserve">Szczegóły </w:t>
            </w:r>
            <w:r w:rsidRPr="00790CE4">
              <w:rPr>
                <w:lang w:val="en-US"/>
              </w:rPr>
              <w:t>płatności</w:t>
            </w:r>
          </w:p>
          <w:p w:rsidR="002B7A14" w:rsidRPr="000E1730" w:rsidRDefault="002B7A14" w:rsidP="00775CC5">
            <w:pPr>
              <w:pStyle w:val="Tabela-zawarto"/>
              <w:jc w:val="center"/>
            </w:pPr>
          </w:p>
        </w:tc>
      </w:tr>
      <w:tr w:rsidR="002B7A14" w:rsidRPr="000E1730" w:rsidTr="00ED173E">
        <w:trPr>
          <w:jc w:val="center"/>
        </w:trPr>
        <w:tc>
          <w:tcPr>
            <w:tcW w:w="567" w:type="dxa"/>
            <w:tcBorders>
              <w:top w:val="dashed" w:sz="4" w:space="0" w:color="auto"/>
              <w:bottom w:val="dashed" w:sz="4" w:space="0" w:color="auto"/>
            </w:tcBorders>
            <w:vAlign w:val="center"/>
          </w:tcPr>
          <w:p w:rsidR="002B7A14" w:rsidRPr="000E1730" w:rsidRDefault="002B7A14" w:rsidP="00775CC5">
            <w:pPr>
              <w:pStyle w:val="Tabela-zawarto"/>
              <w:jc w:val="center"/>
              <w:rPr>
                <w:lang w:val="en-US"/>
              </w:rPr>
            </w:pPr>
          </w:p>
        </w:tc>
        <w:tc>
          <w:tcPr>
            <w:tcW w:w="3519" w:type="dxa"/>
            <w:tcBorders>
              <w:top w:val="dashed" w:sz="4" w:space="0" w:color="auto"/>
              <w:bottom w:val="dashed" w:sz="4" w:space="0" w:color="auto"/>
            </w:tcBorders>
            <w:shd w:val="clear" w:color="auto" w:fill="00FFFF"/>
            <w:vAlign w:val="center"/>
          </w:tcPr>
          <w:p w:rsidR="002B7A14" w:rsidRDefault="002B7A14" w:rsidP="00775CC5">
            <w:pPr>
              <w:pStyle w:val="Tabela-zawarto"/>
              <w:ind w:left="432" w:hanging="432"/>
              <w:rPr>
                <w:lang w:val="en-US"/>
              </w:rPr>
            </w:pPr>
            <w:r>
              <w:rPr>
                <w:lang w:val="en-US"/>
              </w:rPr>
              <w:t xml:space="preserve">-   -   -   -   Unstrd                          </w:t>
            </w:r>
            <w:r w:rsidRPr="000E1730">
              <w:rPr>
                <w:b/>
                <w:lang w:val="en-US"/>
              </w:rPr>
              <w:t>XOR</w:t>
            </w:r>
          </w:p>
        </w:tc>
        <w:tc>
          <w:tcPr>
            <w:tcW w:w="2607" w:type="dxa"/>
            <w:tcBorders>
              <w:bottom w:val="nil"/>
            </w:tcBorders>
          </w:tcPr>
          <w:p w:rsidR="002B7A14" w:rsidRPr="000E1730" w:rsidRDefault="002B7A14" w:rsidP="00EA09FE">
            <w:pPr>
              <w:pStyle w:val="Tabela-zawarto"/>
            </w:pPr>
            <w:r>
              <w:t>Tytuł płatności w postaci nieustrukturalizowanej</w:t>
            </w:r>
          </w:p>
        </w:tc>
        <w:tc>
          <w:tcPr>
            <w:tcW w:w="772" w:type="dxa"/>
            <w:tcBorders>
              <w:bottom w:val="nil"/>
            </w:tcBorders>
            <w:vAlign w:val="center"/>
          </w:tcPr>
          <w:p w:rsidR="002B7A14" w:rsidRPr="00815B23" w:rsidRDefault="002B7A14" w:rsidP="00775CC5">
            <w:pPr>
              <w:pStyle w:val="Tabela-zawarto"/>
              <w:jc w:val="center"/>
            </w:pPr>
          </w:p>
        </w:tc>
        <w:tc>
          <w:tcPr>
            <w:tcW w:w="567" w:type="dxa"/>
            <w:tcBorders>
              <w:bottom w:val="nil"/>
            </w:tcBorders>
            <w:vAlign w:val="center"/>
          </w:tcPr>
          <w:p w:rsidR="002B7A14" w:rsidRPr="00815B23" w:rsidRDefault="002B7A14" w:rsidP="00775CC5">
            <w:pPr>
              <w:pStyle w:val="Tabela-zawarto"/>
              <w:jc w:val="center"/>
            </w:pPr>
          </w:p>
        </w:tc>
        <w:tc>
          <w:tcPr>
            <w:tcW w:w="567" w:type="dxa"/>
            <w:tcBorders>
              <w:bottom w:val="nil"/>
            </w:tcBorders>
            <w:vAlign w:val="center"/>
          </w:tcPr>
          <w:p w:rsidR="002B7A14" w:rsidRPr="00815B23" w:rsidRDefault="002B7A14" w:rsidP="00775CC5">
            <w:pPr>
              <w:pStyle w:val="Tabela-zawarto"/>
              <w:jc w:val="center"/>
            </w:pPr>
          </w:p>
        </w:tc>
        <w:tc>
          <w:tcPr>
            <w:tcW w:w="426" w:type="dxa"/>
            <w:tcBorders>
              <w:bottom w:val="nil"/>
            </w:tcBorders>
            <w:vAlign w:val="center"/>
          </w:tcPr>
          <w:p w:rsidR="002B7A14" w:rsidRPr="00815B23" w:rsidRDefault="002B7A14" w:rsidP="006B7D4A">
            <w:pPr>
              <w:pStyle w:val="Tabela-zawarto"/>
              <w:jc w:val="center"/>
            </w:pPr>
          </w:p>
        </w:tc>
        <w:tc>
          <w:tcPr>
            <w:tcW w:w="708" w:type="dxa"/>
            <w:tcBorders>
              <w:bottom w:val="nil"/>
            </w:tcBorders>
            <w:vAlign w:val="center"/>
          </w:tcPr>
          <w:p w:rsidR="002B7A14" w:rsidRPr="000E1730" w:rsidRDefault="002B7A14" w:rsidP="006B7D4A">
            <w:pPr>
              <w:pStyle w:val="Tabela-zawarto"/>
              <w:jc w:val="center"/>
              <w:rPr>
                <w:lang w:val="en-US"/>
              </w:rPr>
            </w:pPr>
            <w:r w:rsidRPr="000E1730">
              <w:rPr>
                <w:lang w:val="en-US"/>
              </w:rPr>
              <w:t>x</w:t>
            </w:r>
          </w:p>
        </w:tc>
        <w:tc>
          <w:tcPr>
            <w:tcW w:w="567" w:type="dxa"/>
            <w:tcBorders>
              <w:bottom w:val="nil"/>
            </w:tcBorders>
            <w:vAlign w:val="center"/>
          </w:tcPr>
          <w:p w:rsidR="002B7A14" w:rsidRPr="000E1730" w:rsidRDefault="002B7A14" w:rsidP="00B22CC7">
            <w:pPr>
              <w:pStyle w:val="Tabela-zawarto"/>
              <w:jc w:val="center"/>
              <w:rPr>
                <w:lang w:val="en-US"/>
              </w:rPr>
            </w:pPr>
          </w:p>
        </w:tc>
        <w:tc>
          <w:tcPr>
            <w:tcW w:w="3653" w:type="dxa"/>
            <w:gridSpan w:val="3"/>
            <w:tcBorders>
              <w:bottom w:val="nil"/>
            </w:tcBorders>
          </w:tcPr>
          <w:p w:rsidR="002B7A14" w:rsidRPr="000E1730" w:rsidRDefault="002B7A14" w:rsidP="00775CC5">
            <w:pPr>
              <w:pStyle w:val="Tabela-zawarto"/>
              <w:jc w:val="center"/>
              <w:rPr>
                <w:lang w:val="en-US"/>
              </w:rPr>
            </w:pPr>
          </w:p>
        </w:tc>
      </w:tr>
      <w:tr w:rsidR="002B7A14" w:rsidRPr="000E1730" w:rsidTr="00ED173E">
        <w:trPr>
          <w:jc w:val="center"/>
        </w:trPr>
        <w:tc>
          <w:tcPr>
            <w:tcW w:w="567" w:type="dxa"/>
            <w:tcBorders>
              <w:top w:val="dashed" w:sz="4" w:space="0" w:color="auto"/>
              <w:bottom w:val="nil"/>
            </w:tcBorders>
            <w:vAlign w:val="center"/>
          </w:tcPr>
          <w:p w:rsidR="002B7A14" w:rsidRPr="000E1730" w:rsidRDefault="002B7A14" w:rsidP="00775CC5">
            <w:pPr>
              <w:pStyle w:val="Tabela-zawarto"/>
              <w:jc w:val="center"/>
              <w:rPr>
                <w:lang w:val="en-US"/>
              </w:rPr>
            </w:pPr>
            <w:r w:rsidRPr="000E1730">
              <w:rPr>
                <w:lang w:val="en-US"/>
              </w:rPr>
              <w:t>B-19</w:t>
            </w:r>
          </w:p>
        </w:tc>
        <w:tc>
          <w:tcPr>
            <w:tcW w:w="3519" w:type="dxa"/>
            <w:tcBorders>
              <w:top w:val="dashed" w:sz="4" w:space="0" w:color="auto"/>
              <w:bottom w:val="nil"/>
            </w:tcBorders>
            <w:shd w:val="clear" w:color="auto" w:fill="00FFFF"/>
            <w:vAlign w:val="center"/>
          </w:tcPr>
          <w:p w:rsidR="002B7A14" w:rsidRPr="000E1730" w:rsidRDefault="002B7A14" w:rsidP="00775CC5">
            <w:pPr>
              <w:pStyle w:val="Tabela-zawarto"/>
              <w:ind w:left="432" w:hanging="432"/>
              <w:rPr>
                <w:lang w:val="en-US"/>
              </w:rPr>
            </w:pPr>
            <w:r>
              <w:rPr>
                <w:lang w:val="en-US"/>
              </w:rPr>
              <w:t xml:space="preserve">-   -   -   -   </w:t>
            </w:r>
            <w:r w:rsidRPr="000E1730">
              <w:rPr>
                <w:lang w:val="en-US"/>
              </w:rPr>
              <w:t>RemittanceDetails</w:t>
            </w:r>
            <w:r w:rsidRPr="000E1730">
              <w:rPr>
                <w:lang w:val="en-US"/>
              </w:rPr>
              <w:tab/>
            </w:r>
            <w:r>
              <w:rPr>
                <w:lang w:val="en-US"/>
              </w:rPr>
              <w:t xml:space="preserve">      </w:t>
            </w:r>
            <w:r w:rsidRPr="000E1730">
              <w:rPr>
                <w:b/>
                <w:lang w:val="en-US"/>
              </w:rPr>
              <w:t>XOR</w:t>
            </w:r>
          </w:p>
        </w:tc>
        <w:tc>
          <w:tcPr>
            <w:tcW w:w="2607" w:type="dxa"/>
          </w:tcPr>
          <w:p w:rsidR="002B7A14" w:rsidRPr="000E1730" w:rsidRDefault="002B7A14" w:rsidP="00EA09FE">
            <w:pPr>
              <w:pStyle w:val="Tabela-zawarto"/>
            </w:pPr>
            <w:r w:rsidRPr="000E1730">
              <w:t>Szczegóły płatności w postaci sformatowanej</w:t>
            </w:r>
          </w:p>
        </w:tc>
        <w:tc>
          <w:tcPr>
            <w:tcW w:w="772" w:type="dxa"/>
            <w:vAlign w:val="center"/>
          </w:tcPr>
          <w:p w:rsidR="002B7A14" w:rsidRPr="00815B23" w:rsidRDefault="002B7A14" w:rsidP="00775CC5">
            <w:pPr>
              <w:pStyle w:val="Tabela-zawarto"/>
              <w:jc w:val="center"/>
            </w:pPr>
          </w:p>
        </w:tc>
        <w:tc>
          <w:tcPr>
            <w:tcW w:w="567" w:type="dxa"/>
            <w:vAlign w:val="center"/>
          </w:tcPr>
          <w:p w:rsidR="002B7A14" w:rsidRPr="00815B23" w:rsidRDefault="002B7A14" w:rsidP="00775CC5">
            <w:pPr>
              <w:pStyle w:val="Tabela-zawarto"/>
              <w:jc w:val="center"/>
            </w:pPr>
          </w:p>
        </w:tc>
        <w:tc>
          <w:tcPr>
            <w:tcW w:w="567" w:type="dxa"/>
            <w:vAlign w:val="center"/>
          </w:tcPr>
          <w:p w:rsidR="002B7A14" w:rsidRPr="00815B23" w:rsidRDefault="002B7A14" w:rsidP="00775CC5">
            <w:pPr>
              <w:pStyle w:val="Tabela-zawarto"/>
              <w:jc w:val="center"/>
            </w:pPr>
          </w:p>
        </w:tc>
        <w:tc>
          <w:tcPr>
            <w:tcW w:w="426" w:type="dxa"/>
            <w:vAlign w:val="center"/>
          </w:tcPr>
          <w:p w:rsidR="002B7A14" w:rsidRPr="00815B23" w:rsidRDefault="002B7A14" w:rsidP="006B7D4A">
            <w:pPr>
              <w:pStyle w:val="Tabela-zawarto"/>
              <w:jc w:val="center"/>
            </w:pPr>
          </w:p>
        </w:tc>
        <w:tc>
          <w:tcPr>
            <w:tcW w:w="708" w:type="dxa"/>
            <w:vAlign w:val="center"/>
          </w:tcPr>
          <w:p w:rsidR="002B7A14" w:rsidRPr="00815B23" w:rsidRDefault="002B7A14" w:rsidP="006B7D4A">
            <w:pPr>
              <w:pStyle w:val="Tabela-zawarto"/>
              <w:jc w:val="center"/>
            </w:pPr>
          </w:p>
        </w:tc>
        <w:tc>
          <w:tcPr>
            <w:tcW w:w="567" w:type="dxa"/>
            <w:vAlign w:val="center"/>
          </w:tcPr>
          <w:p w:rsidR="002B7A14" w:rsidRPr="00815B23" w:rsidRDefault="002B7A14" w:rsidP="006B7D4A">
            <w:pPr>
              <w:pStyle w:val="Tabela-zawarto"/>
              <w:jc w:val="center"/>
            </w:pPr>
          </w:p>
        </w:tc>
        <w:tc>
          <w:tcPr>
            <w:tcW w:w="3653" w:type="dxa"/>
            <w:gridSpan w:val="3"/>
          </w:tcPr>
          <w:p w:rsidR="002B7A14" w:rsidRPr="00815B23" w:rsidRDefault="002B7A14" w:rsidP="00775CC5">
            <w:pPr>
              <w:pStyle w:val="Tabela-zawarto"/>
              <w:jc w:val="center"/>
            </w:pPr>
          </w:p>
        </w:tc>
      </w:tr>
      <w:tr w:rsidR="002B7A14" w:rsidRPr="000E1730" w:rsidTr="00ED173E">
        <w:trPr>
          <w:jc w:val="center"/>
        </w:trPr>
        <w:tc>
          <w:tcPr>
            <w:tcW w:w="567" w:type="dxa"/>
            <w:tcBorders>
              <w:top w:val="nil"/>
              <w:bottom w:val="nil"/>
            </w:tcBorders>
            <w:vAlign w:val="center"/>
          </w:tcPr>
          <w:p w:rsidR="002B7A14" w:rsidRPr="00815B23" w:rsidRDefault="002B7A14" w:rsidP="00775CC5">
            <w:pPr>
              <w:pStyle w:val="Tabela-zawarto"/>
              <w:jc w:val="center"/>
            </w:pPr>
          </w:p>
        </w:tc>
        <w:tc>
          <w:tcPr>
            <w:tcW w:w="3519"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DocumentIdentifier</w:t>
            </w:r>
          </w:p>
        </w:tc>
        <w:tc>
          <w:tcPr>
            <w:tcW w:w="2607" w:type="dxa"/>
          </w:tcPr>
          <w:p w:rsidR="002B7A14" w:rsidRPr="000E1730" w:rsidRDefault="002B7A14" w:rsidP="00EA09FE">
            <w:pPr>
              <w:pStyle w:val="Tabela-zawarto"/>
            </w:pPr>
            <w:r w:rsidRPr="000E1730">
              <w:t>Identyfikator dokumentu stanowiącego podstawę płatności</w:t>
            </w:r>
          </w:p>
        </w:tc>
        <w:tc>
          <w:tcPr>
            <w:tcW w:w="772" w:type="dxa"/>
            <w:vAlign w:val="center"/>
          </w:tcPr>
          <w:p w:rsidR="002B7A14" w:rsidRPr="00815B23" w:rsidRDefault="002B7A14" w:rsidP="00775CC5">
            <w:pPr>
              <w:pStyle w:val="Tabela-zawarto"/>
              <w:jc w:val="center"/>
            </w:pPr>
          </w:p>
        </w:tc>
        <w:tc>
          <w:tcPr>
            <w:tcW w:w="567" w:type="dxa"/>
            <w:vAlign w:val="center"/>
          </w:tcPr>
          <w:p w:rsidR="002B7A14" w:rsidRPr="00815B23" w:rsidRDefault="002B7A14" w:rsidP="00775CC5">
            <w:pPr>
              <w:pStyle w:val="Tabela-zawarto"/>
              <w:jc w:val="center"/>
            </w:pPr>
          </w:p>
        </w:tc>
        <w:tc>
          <w:tcPr>
            <w:tcW w:w="567" w:type="dxa"/>
            <w:vAlign w:val="center"/>
          </w:tcPr>
          <w:p w:rsidR="002B7A14" w:rsidRPr="00815B23" w:rsidRDefault="002B7A14" w:rsidP="00775CC5">
            <w:pPr>
              <w:pStyle w:val="Tabela-zawarto"/>
              <w:jc w:val="center"/>
            </w:pPr>
          </w:p>
        </w:tc>
        <w:tc>
          <w:tcPr>
            <w:tcW w:w="426" w:type="dxa"/>
            <w:vAlign w:val="center"/>
          </w:tcPr>
          <w:p w:rsidR="002B7A14" w:rsidRPr="00815B23" w:rsidRDefault="002B7A14" w:rsidP="006B7D4A">
            <w:pPr>
              <w:pStyle w:val="Tabela-zawarto"/>
              <w:jc w:val="center"/>
            </w:pPr>
          </w:p>
        </w:tc>
        <w:tc>
          <w:tcPr>
            <w:tcW w:w="708" w:type="dxa"/>
            <w:vAlign w:val="center"/>
          </w:tcPr>
          <w:p w:rsidR="002B7A14" w:rsidRPr="00815B23" w:rsidRDefault="002B7A14" w:rsidP="006B7D4A">
            <w:pPr>
              <w:pStyle w:val="Tabela-zawarto"/>
              <w:jc w:val="center"/>
            </w:pPr>
          </w:p>
        </w:tc>
        <w:tc>
          <w:tcPr>
            <w:tcW w:w="567" w:type="dxa"/>
            <w:vAlign w:val="center"/>
          </w:tcPr>
          <w:p w:rsidR="002B7A14" w:rsidRPr="00815B23" w:rsidRDefault="002B7A14" w:rsidP="006B7D4A">
            <w:pPr>
              <w:pStyle w:val="Tabela-zawarto"/>
              <w:jc w:val="center"/>
            </w:pPr>
          </w:p>
        </w:tc>
        <w:tc>
          <w:tcPr>
            <w:tcW w:w="3653" w:type="dxa"/>
            <w:gridSpan w:val="3"/>
          </w:tcPr>
          <w:p w:rsidR="002B7A14" w:rsidRPr="00815B23" w:rsidRDefault="002B7A14" w:rsidP="00775CC5">
            <w:pPr>
              <w:pStyle w:val="Tabela-zawarto"/>
              <w:jc w:val="center"/>
            </w:pPr>
          </w:p>
        </w:tc>
      </w:tr>
      <w:tr w:rsidR="002B7A14" w:rsidRPr="000E1730" w:rsidTr="00ED173E">
        <w:trPr>
          <w:jc w:val="center"/>
        </w:trPr>
        <w:tc>
          <w:tcPr>
            <w:tcW w:w="567" w:type="dxa"/>
            <w:tcBorders>
              <w:top w:val="nil"/>
              <w:bottom w:val="nil"/>
            </w:tcBorders>
            <w:vAlign w:val="center"/>
          </w:tcPr>
          <w:p w:rsidR="002B7A14" w:rsidRPr="00815B23" w:rsidRDefault="002B7A14" w:rsidP="00775CC5">
            <w:pPr>
              <w:pStyle w:val="Tabela-zawarto"/>
              <w:jc w:val="center"/>
            </w:pPr>
          </w:p>
        </w:tc>
        <w:tc>
          <w:tcPr>
            <w:tcW w:w="3519"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IssueDate</w:t>
            </w:r>
          </w:p>
        </w:tc>
        <w:tc>
          <w:tcPr>
            <w:tcW w:w="2607" w:type="dxa"/>
          </w:tcPr>
          <w:p w:rsidR="002B7A14" w:rsidRPr="000E1730" w:rsidRDefault="002B7A14" w:rsidP="00EA09FE">
            <w:pPr>
              <w:pStyle w:val="Tabela-zawarto"/>
            </w:pPr>
            <w:r w:rsidRPr="000E1730">
              <w:t>Data dokumentu</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775CC5">
            <w:pPr>
              <w:pStyle w:val="Tabela-zawarto"/>
              <w:jc w:val="center"/>
            </w:pP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jc w:val="center"/>
            </w:pPr>
          </w:p>
        </w:tc>
        <w:tc>
          <w:tcPr>
            <w:tcW w:w="3519" w:type="dxa"/>
            <w:tcBorders>
              <w:top w:val="nil"/>
              <w:bottom w:val="nil"/>
            </w:tcBorders>
            <w:vAlign w:val="center"/>
          </w:tcPr>
          <w:p w:rsidR="002B7A14" w:rsidRPr="000E1730" w:rsidRDefault="002B7A14" w:rsidP="00775CC5">
            <w:pPr>
              <w:pStyle w:val="Tabela-zawarto"/>
              <w:ind w:left="432" w:hanging="432"/>
            </w:pPr>
            <w:r>
              <w:rPr>
                <w:lang w:val="en-US"/>
              </w:rPr>
              <w:t xml:space="preserve">-   -   -   -   -  </w:t>
            </w:r>
            <w:r w:rsidRPr="000E1730">
              <w:t>PaymentDate</w:t>
            </w:r>
          </w:p>
        </w:tc>
        <w:tc>
          <w:tcPr>
            <w:tcW w:w="2607" w:type="dxa"/>
          </w:tcPr>
          <w:p w:rsidR="002B7A14" w:rsidRPr="000E1730" w:rsidRDefault="002B7A14" w:rsidP="00EA09FE">
            <w:pPr>
              <w:pStyle w:val="Tabela-zawarto"/>
            </w:pPr>
            <w:r w:rsidRPr="000E1730">
              <w:t>Data terminu płatności</w:t>
            </w:r>
          </w:p>
        </w:tc>
        <w:tc>
          <w:tcPr>
            <w:tcW w:w="772" w:type="dxa"/>
            <w:vAlign w:val="center"/>
          </w:tcPr>
          <w:p w:rsidR="002B7A14" w:rsidRPr="000E1730" w:rsidRDefault="002B7A14" w:rsidP="00775CC5">
            <w:pPr>
              <w:pStyle w:val="Tabela-zawarto"/>
              <w:jc w:val="center"/>
              <w:rPr>
                <w:lang w:val="en-US"/>
              </w:rPr>
            </w:pPr>
          </w:p>
        </w:tc>
        <w:tc>
          <w:tcPr>
            <w:tcW w:w="567" w:type="dxa"/>
            <w:vAlign w:val="center"/>
          </w:tcPr>
          <w:p w:rsidR="002B7A14" w:rsidRPr="000E1730" w:rsidRDefault="002B7A14" w:rsidP="00775CC5">
            <w:pPr>
              <w:pStyle w:val="Tabela-zawarto"/>
              <w:jc w:val="center"/>
              <w:rPr>
                <w:lang w:val="en-US"/>
              </w:rPr>
            </w:pPr>
          </w:p>
        </w:tc>
        <w:tc>
          <w:tcPr>
            <w:tcW w:w="567" w:type="dxa"/>
            <w:vAlign w:val="center"/>
          </w:tcPr>
          <w:p w:rsidR="002B7A14" w:rsidRPr="000E1730" w:rsidRDefault="002B7A14" w:rsidP="00775CC5">
            <w:pPr>
              <w:pStyle w:val="Tabela-zawarto"/>
              <w:jc w:val="center"/>
              <w:rPr>
                <w:lang w:val="en-US"/>
              </w:rP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775CC5">
            <w:pPr>
              <w:pStyle w:val="Tabela-zawarto"/>
              <w:jc w:val="center"/>
              <w:rPr>
                <w:lang w:val="en-US"/>
              </w:rPr>
            </w:pP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jc w:val="center"/>
              <w:rPr>
                <w:lang w:val="en-US"/>
              </w:rPr>
            </w:pPr>
          </w:p>
        </w:tc>
        <w:tc>
          <w:tcPr>
            <w:tcW w:w="3519"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AmountPaid</w:t>
            </w:r>
          </w:p>
        </w:tc>
        <w:tc>
          <w:tcPr>
            <w:tcW w:w="2607" w:type="dxa"/>
          </w:tcPr>
          <w:p w:rsidR="002B7A14" w:rsidRPr="000E1730" w:rsidRDefault="002B7A14" w:rsidP="00EA09FE">
            <w:pPr>
              <w:pStyle w:val="Tabela-zawarto"/>
            </w:pPr>
            <w:r w:rsidRPr="000E1730">
              <w:t>Kwota regulowana w ramach transakcji</w:t>
            </w:r>
          </w:p>
        </w:tc>
        <w:tc>
          <w:tcPr>
            <w:tcW w:w="772" w:type="dxa"/>
            <w:vAlign w:val="center"/>
          </w:tcPr>
          <w:p w:rsidR="002B7A14" w:rsidRPr="00815B23" w:rsidRDefault="002B7A14" w:rsidP="00775CC5">
            <w:pPr>
              <w:pStyle w:val="Tabela-zawarto"/>
              <w:jc w:val="center"/>
            </w:pPr>
          </w:p>
        </w:tc>
        <w:tc>
          <w:tcPr>
            <w:tcW w:w="567" w:type="dxa"/>
            <w:vAlign w:val="center"/>
          </w:tcPr>
          <w:p w:rsidR="002B7A14" w:rsidRPr="00815B23" w:rsidRDefault="002B7A14" w:rsidP="00775CC5">
            <w:pPr>
              <w:pStyle w:val="Tabela-zawarto"/>
              <w:jc w:val="center"/>
            </w:pPr>
          </w:p>
        </w:tc>
        <w:tc>
          <w:tcPr>
            <w:tcW w:w="567" w:type="dxa"/>
            <w:vAlign w:val="center"/>
          </w:tcPr>
          <w:p w:rsidR="002B7A14" w:rsidRPr="00815B23" w:rsidRDefault="002B7A14" w:rsidP="00775CC5">
            <w:pPr>
              <w:pStyle w:val="Tabela-zawarto"/>
              <w:jc w:val="center"/>
            </w:pPr>
          </w:p>
        </w:tc>
        <w:tc>
          <w:tcPr>
            <w:tcW w:w="426" w:type="dxa"/>
            <w:vAlign w:val="center"/>
          </w:tcPr>
          <w:p w:rsidR="002B7A14" w:rsidRPr="00815B23" w:rsidRDefault="002B7A14" w:rsidP="006B7D4A">
            <w:pPr>
              <w:pStyle w:val="Tabela-zawarto"/>
              <w:jc w:val="center"/>
            </w:pPr>
          </w:p>
        </w:tc>
        <w:tc>
          <w:tcPr>
            <w:tcW w:w="708" w:type="dxa"/>
            <w:vAlign w:val="center"/>
          </w:tcPr>
          <w:p w:rsidR="002B7A14" w:rsidRPr="00815B23" w:rsidRDefault="002B7A14" w:rsidP="006B7D4A">
            <w:pPr>
              <w:pStyle w:val="Tabela-zawarto"/>
              <w:jc w:val="center"/>
            </w:pPr>
          </w:p>
        </w:tc>
        <w:tc>
          <w:tcPr>
            <w:tcW w:w="567" w:type="dxa"/>
            <w:vAlign w:val="center"/>
          </w:tcPr>
          <w:p w:rsidR="002B7A14" w:rsidRPr="00815B23" w:rsidRDefault="002B7A14" w:rsidP="006B7D4A">
            <w:pPr>
              <w:pStyle w:val="Tabela-zawarto"/>
              <w:jc w:val="center"/>
            </w:pPr>
          </w:p>
        </w:tc>
        <w:tc>
          <w:tcPr>
            <w:tcW w:w="3653" w:type="dxa"/>
            <w:gridSpan w:val="3"/>
          </w:tcPr>
          <w:p w:rsidR="002B7A14" w:rsidRPr="00815B23" w:rsidRDefault="002B7A14" w:rsidP="00775CC5">
            <w:pPr>
              <w:pStyle w:val="Tabela-zawarto"/>
              <w:jc w:val="center"/>
            </w:pPr>
          </w:p>
        </w:tc>
      </w:tr>
      <w:tr w:rsidR="002B7A14" w:rsidRPr="000E1730" w:rsidTr="00ED173E">
        <w:trPr>
          <w:jc w:val="center"/>
        </w:trPr>
        <w:tc>
          <w:tcPr>
            <w:tcW w:w="567" w:type="dxa"/>
            <w:tcBorders>
              <w:top w:val="nil"/>
              <w:bottom w:val="nil"/>
            </w:tcBorders>
            <w:vAlign w:val="center"/>
          </w:tcPr>
          <w:p w:rsidR="002B7A14" w:rsidRPr="00815B23" w:rsidRDefault="002B7A14" w:rsidP="00775CC5">
            <w:pPr>
              <w:pStyle w:val="Tabela-zawarto"/>
              <w:jc w:val="center"/>
            </w:pPr>
          </w:p>
        </w:tc>
        <w:tc>
          <w:tcPr>
            <w:tcW w:w="3519"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AmountDue</w:t>
            </w:r>
          </w:p>
        </w:tc>
        <w:tc>
          <w:tcPr>
            <w:tcW w:w="2607" w:type="dxa"/>
          </w:tcPr>
          <w:p w:rsidR="002B7A14" w:rsidRPr="000E1730" w:rsidRDefault="002B7A14" w:rsidP="00EA09FE">
            <w:pPr>
              <w:pStyle w:val="Tabela-zawarto"/>
            </w:pPr>
            <w:r w:rsidRPr="000E1730">
              <w:t>Kwota zobowiązania</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775CC5">
            <w:pPr>
              <w:pStyle w:val="Tabela-zawarto"/>
              <w:jc w:val="center"/>
            </w:pP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jc w:val="center"/>
            </w:pPr>
          </w:p>
        </w:tc>
        <w:tc>
          <w:tcPr>
            <w:tcW w:w="3519" w:type="dxa"/>
            <w:tcBorders>
              <w:top w:val="nil"/>
              <w:bottom w:val="nil"/>
            </w:tcBorders>
            <w:vAlign w:val="center"/>
          </w:tcPr>
          <w:p w:rsidR="002B7A14" w:rsidRPr="000E1730" w:rsidRDefault="002B7A14" w:rsidP="00775CC5">
            <w:pPr>
              <w:pStyle w:val="Tabela-zawarto"/>
              <w:ind w:left="432" w:hanging="432"/>
            </w:pPr>
            <w:r>
              <w:rPr>
                <w:lang w:val="en-US"/>
              </w:rPr>
              <w:t xml:space="preserve">-   -   -   -   -  </w:t>
            </w:r>
            <w:r w:rsidRPr="000E1730">
              <w:t>DocumentRecipient</w:t>
            </w:r>
          </w:p>
        </w:tc>
        <w:tc>
          <w:tcPr>
            <w:tcW w:w="2607" w:type="dxa"/>
          </w:tcPr>
          <w:p w:rsidR="002B7A14" w:rsidRPr="000E1730" w:rsidRDefault="002B7A14" w:rsidP="00EA09FE">
            <w:pPr>
              <w:pStyle w:val="Tabela-zawarto"/>
            </w:pPr>
            <w:r w:rsidRPr="000E1730">
              <w:t>Identyfikator odbiorcy dokumentu</w:t>
            </w:r>
          </w:p>
        </w:tc>
        <w:tc>
          <w:tcPr>
            <w:tcW w:w="772" w:type="dxa"/>
            <w:vAlign w:val="center"/>
          </w:tcPr>
          <w:p w:rsidR="002B7A14" w:rsidRPr="000E1730" w:rsidRDefault="002B7A14" w:rsidP="00775CC5">
            <w:pPr>
              <w:pStyle w:val="Tabela-zawarto"/>
              <w:jc w:val="center"/>
              <w:rPr>
                <w:lang w:val="en-US"/>
              </w:rPr>
            </w:pPr>
          </w:p>
        </w:tc>
        <w:tc>
          <w:tcPr>
            <w:tcW w:w="567" w:type="dxa"/>
            <w:vAlign w:val="center"/>
          </w:tcPr>
          <w:p w:rsidR="002B7A14" w:rsidRPr="000E1730" w:rsidRDefault="002B7A14" w:rsidP="00775CC5">
            <w:pPr>
              <w:pStyle w:val="Tabela-zawarto"/>
              <w:jc w:val="center"/>
              <w:rPr>
                <w:lang w:val="en-US"/>
              </w:rPr>
            </w:pPr>
          </w:p>
        </w:tc>
        <w:tc>
          <w:tcPr>
            <w:tcW w:w="567" w:type="dxa"/>
            <w:vAlign w:val="center"/>
          </w:tcPr>
          <w:p w:rsidR="002B7A14" w:rsidRPr="000E1730" w:rsidRDefault="002B7A14" w:rsidP="00775CC5">
            <w:pPr>
              <w:pStyle w:val="Tabela-zawarto"/>
              <w:jc w:val="center"/>
              <w:rPr>
                <w:lang w:val="en-US"/>
              </w:rP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775CC5">
            <w:pPr>
              <w:pStyle w:val="Tabela-zawarto"/>
              <w:jc w:val="center"/>
              <w:rPr>
                <w:lang w:val="en-US"/>
              </w:rPr>
            </w:pP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jc w:val="center"/>
              <w:rPr>
                <w:lang w:val="en-US"/>
              </w:rPr>
            </w:pPr>
          </w:p>
        </w:tc>
        <w:tc>
          <w:tcPr>
            <w:tcW w:w="3519"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DocumentIssuer</w:t>
            </w:r>
          </w:p>
        </w:tc>
        <w:tc>
          <w:tcPr>
            <w:tcW w:w="2607" w:type="dxa"/>
          </w:tcPr>
          <w:p w:rsidR="002B7A14" w:rsidRPr="000E1730" w:rsidRDefault="002B7A14" w:rsidP="00EA09FE">
            <w:pPr>
              <w:pStyle w:val="Tabela-zawarto"/>
            </w:pPr>
            <w:r w:rsidRPr="000E1730">
              <w:t>Identyfikator wystawcy dokumentu</w:t>
            </w:r>
          </w:p>
        </w:tc>
        <w:tc>
          <w:tcPr>
            <w:tcW w:w="772" w:type="dxa"/>
            <w:vAlign w:val="center"/>
          </w:tcPr>
          <w:p w:rsidR="002B7A14" w:rsidRPr="000E1730" w:rsidRDefault="002B7A14" w:rsidP="00775CC5">
            <w:pPr>
              <w:pStyle w:val="Tabela-zawarto"/>
              <w:jc w:val="center"/>
              <w:rPr>
                <w:lang w:val="en-US"/>
              </w:rPr>
            </w:pPr>
          </w:p>
        </w:tc>
        <w:tc>
          <w:tcPr>
            <w:tcW w:w="567" w:type="dxa"/>
            <w:vAlign w:val="center"/>
          </w:tcPr>
          <w:p w:rsidR="002B7A14" w:rsidRPr="000E1730" w:rsidRDefault="002B7A14" w:rsidP="00775CC5">
            <w:pPr>
              <w:pStyle w:val="Tabela-zawarto"/>
              <w:jc w:val="center"/>
              <w:rPr>
                <w:lang w:val="en-US"/>
              </w:rPr>
            </w:pPr>
          </w:p>
        </w:tc>
        <w:tc>
          <w:tcPr>
            <w:tcW w:w="567" w:type="dxa"/>
            <w:vAlign w:val="center"/>
          </w:tcPr>
          <w:p w:rsidR="002B7A14" w:rsidRPr="000E1730" w:rsidRDefault="002B7A14" w:rsidP="00775CC5">
            <w:pPr>
              <w:pStyle w:val="Tabela-zawarto"/>
              <w:jc w:val="center"/>
              <w:rPr>
                <w:lang w:val="en-US"/>
              </w:rP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775CC5">
            <w:pPr>
              <w:pStyle w:val="Tabela-zawarto"/>
              <w:jc w:val="center"/>
              <w:rPr>
                <w:lang w:val="en-US"/>
              </w:rPr>
            </w:pP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jc w:val="center"/>
              <w:rPr>
                <w:lang w:val="en-US"/>
              </w:rPr>
            </w:pPr>
            <w:r w:rsidRPr="000E1730">
              <w:rPr>
                <w:lang w:val="en-US"/>
              </w:rPr>
              <w:t>B-10</w:t>
            </w:r>
          </w:p>
        </w:tc>
        <w:tc>
          <w:tcPr>
            <w:tcW w:w="3519"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AdjustmentDetails</w:t>
            </w:r>
          </w:p>
        </w:tc>
        <w:tc>
          <w:tcPr>
            <w:tcW w:w="2607" w:type="dxa"/>
          </w:tcPr>
          <w:p w:rsidR="002B7A14" w:rsidRPr="000E1730" w:rsidRDefault="002B7A14" w:rsidP="00EA09FE">
            <w:pPr>
              <w:pStyle w:val="Tabela-zawarto"/>
            </w:pPr>
            <w:r w:rsidRPr="000E1730">
              <w:t>Szczegóły korekty</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775CC5">
            <w:pPr>
              <w:pStyle w:val="Tabela-zawarto"/>
              <w:jc w:val="center"/>
            </w:pP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jc w:val="center"/>
            </w:pPr>
          </w:p>
        </w:tc>
        <w:tc>
          <w:tcPr>
            <w:tcW w:w="3519" w:type="dxa"/>
            <w:tcBorders>
              <w:top w:val="nil"/>
              <w:bottom w:val="nil"/>
            </w:tcBorders>
            <w:vAlign w:val="center"/>
          </w:tcPr>
          <w:p w:rsidR="002B7A14" w:rsidRPr="000E1730" w:rsidRDefault="002B7A14" w:rsidP="00775CC5">
            <w:pPr>
              <w:pStyle w:val="Tabela-zawarto"/>
              <w:ind w:left="432" w:hanging="432"/>
            </w:pPr>
            <w:r>
              <w:rPr>
                <w:lang w:val="en-US"/>
              </w:rPr>
              <w:t xml:space="preserve">-   -   -   -   -  -   </w:t>
            </w:r>
            <w:r w:rsidRPr="000E1730">
              <w:t>AdjustmentReason</w:t>
            </w:r>
          </w:p>
        </w:tc>
        <w:tc>
          <w:tcPr>
            <w:tcW w:w="2607" w:type="dxa"/>
          </w:tcPr>
          <w:p w:rsidR="002B7A14" w:rsidRPr="000E1730" w:rsidRDefault="002B7A14" w:rsidP="00EA09FE">
            <w:pPr>
              <w:pStyle w:val="Tabela-zawarto"/>
            </w:pPr>
            <w:r w:rsidRPr="000E1730">
              <w:t>Przyczyna korekty</w:t>
            </w:r>
          </w:p>
        </w:tc>
        <w:tc>
          <w:tcPr>
            <w:tcW w:w="772" w:type="dxa"/>
            <w:vAlign w:val="center"/>
          </w:tcPr>
          <w:p w:rsidR="002B7A14" w:rsidRPr="000E1730" w:rsidRDefault="002B7A14" w:rsidP="00775CC5">
            <w:pPr>
              <w:pStyle w:val="Tabela-zawarto"/>
              <w:jc w:val="center"/>
              <w:rPr>
                <w:lang w:val="en-US"/>
              </w:rPr>
            </w:pPr>
          </w:p>
        </w:tc>
        <w:tc>
          <w:tcPr>
            <w:tcW w:w="567" w:type="dxa"/>
            <w:vAlign w:val="center"/>
          </w:tcPr>
          <w:p w:rsidR="002B7A14" w:rsidRPr="000E1730" w:rsidRDefault="002B7A14" w:rsidP="00775CC5">
            <w:pPr>
              <w:pStyle w:val="Tabela-zawarto"/>
              <w:jc w:val="center"/>
              <w:rPr>
                <w:lang w:val="en-US"/>
              </w:rPr>
            </w:pPr>
          </w:p>
        </w:tc>
        <w:tc>
          <w:tcPr>
            <w:tcW w:w="567" w:type="dxa"/>
            <w:vAlign w:val="center"/>
          </w:tcPr>
          <w:p w:rsidR="002B7A14" w:rsidRPr="000E1730" w:rsidRDefault="002B7A14" w:rsidP="00775CC5">
            <w:pPr>
              <w:pStyle w:val="Tabela-zawarto"/>
              <w:jc w:val="center"/>
              <w:rPr>
                <w:lang w:val="en-US"/>
              </w:rPr>
            </w:pP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775CC5">
            <w:pPr>
              <w:pStyle w:val="Tabela-zawarto"/>
              <w:jc w:val="center"/>
              <w:rPr>
                <w:lang w:val="en-US"/>
              </w:rPr>
            </w:pP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jc w:val="center"/>
              <w:rPr>
                <w:lang w:val="en-US"/>
              </w:rPr>
            </w:pPr>
          </w:p>
        </w:tc>
        <w:tc>
          <w:tcPr>
            <w:tcW w:w="3519"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   </w:t>
            </w:r>
            <w:r w:rsidRPr="000E1730">
              <w:rPr>
                <w:lang w:val="en-US"/>
              </w:rPr>
              <w:t>AdjustmentAmount</w:t>
            </w:r>
          </w:p>
        </w:tc>
        <w:tc>
          <w:tcPr>
            <w:tcW w:w="2607" w:type="dxa"/>
          </w:tcPr>
          <w:p w:rsidR="002B7A14" w:rsidRPr="000E1730" w:rsidRDefault="002B7A14" w:rsidP="00EA09FE">
            <w:pPr>
              <w:pStyle w:val="Tabela-zawarto"/>
            </w:pPr>
            <w:r w:rsidRPr="000E1730">
              <w:t>Kwota korekty</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775CC5">
            <w:pPr>
              <w:pStyle w:val="Tabela-zawarto"/>
              <w:jc w:val="center"/>
            </w:pP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jc w:val="center"/>
            </w:pPr>
          </w:p>
        </w:tc>
        <w:tc>
          <w:tcPr>
            <w:tcW w:w="3519" w:type="dxa"/>
            <w:tcBorders>
              <w:top w:val="nil"/>
              <w:bottom w:val="nil"/>
            </w:tcBorders>
            <w:vAlign w:val="center"/>
          </w:tcPr>
          <w:p w:rsidR="002B7A14" w:rsidRPr="000E1730" w:rsidRDefault="002B7A14" w:rsidP="00775CC5">
            <w:pPr>
              <w:pStyle w:val="Tabela-zawarto"/>
              <w:ind w:left="432" w:hanging="432"/>
            </w:pPr>
            <w:r>
              <w:rPr>
                <w:lang w:val="en-US"/>
              </w:rPr>
              <w:t xml:space="preserve">-   -   -   -   -  -   </w:t>
            </w:r>
            <w:r w:rsidRPr="000E1730">
              <w:t>DocumentIdentifier</w:t>
            </w:r>
          </w:p>
        </w:tc>
        <w:tc>
          <w:tcPr>
            <w:tcW w:w="2607" w:type="dxa"/>
          </w:tcPr>
          <w:p w:rsidR="002B7A14" w:rsidRPr="000E1730" w:rsidRDefault="002B7A14" w:rsidP="00EA09FE">
            <w:pPr>
              <w:pStyle w:val="Tabela-zawarto"/>
            </w:pPr>
            <w:r w:rsidRPr="000E1730">
              <w:t>Numer referencyjny dokumentu będącego podstawą korekty</w:t>
            </w:r>
          </w:p>
        </w:tc>
        <w:tc>
          <w:tcPr>
            <w:tcW w:w="772" w:type="dxa"/>
            <w:vAlign w:val="center"/>
          </w:tcPr>
          <w:p w:rsidR="002B7A14" w:rsidRPr="00815B23" w:rsidRDefault="002B7A14" w:rsidP="00775CC5">
            <w:pPr>
              <w:pStyle w:val="Tabela-zawarto"/>
              <w:jc w:val="center"/>
            </w:pPr>
          </w:p>
        </w:tc>
        <w:tc>
          <w:tcPr>
            <w:tcW w:w="567" w:type="dxa"/>
            <w:vAlign w:val="center"/>
          </w:tcPr>
          <w:p w:rsidR="002B7A14" w:rsidRPr="00815B23" w:rsidRDefault="002B7A14" w:rsidP="00775CC5">
            <w:pPr>
              <w:pStyle w:val="Tabela-zawarto"/>
              <w:jc w:val="center"/>
            </w:pPr>
          </w:p>
        </w:tc>
        <w:tc>
          <w:tcPr>
            <w:tcW w:w="567" w:type="dxa"/>
            <w:vAlign w:val="center"/>
          </w:tcPr>
          <w:p w:rsidR="002B7A14" w:rsidRPr="00815B23" w:rsidRDefault="002B7A14" w:rsidP="00775CC5">
            <w:pPr>
              <w:pStyle w:val="Tabela-zawarto"/>
              <w:jc w:val="center"/>
            </w:pPr>
          </w:p>
        </w:tc>
        <w:tc>
          <w:tcPr>
            <w:tcW w:w="426" w:type="dxa"/>
            <w:vAlign w:val="center"/>
          </w:tcPr>
          <w:p w:rsidR="002B7A14" w:rsidRPr="00815B23" w:rsidRDefault="002B7A14" w:rsidP="006B7D4A">
            <w:pPr>
              <w:pStyle w:val="Tabela-zawarto"/>
              <w:jc w:val="center"/>
            </w:pPr>
          </w:p>
        </w:tc>
        <w:tc>
          <w:tcPr>
            <w:tcW w:w="708" w:type="dxa"/>
            <w:vAlign w:val="center"/>
          </w:tcPr>
          <w:p w:rsidR="002B7A14" w:rsidRPr="00815B23" w:rsidRDefault="002B7A14" w:rsidP="006B7D4A">
            <w:pPr>
              <w:pStyle w:val="Tabela-zawarto"/>
              <w:jc w:val="center"/>
            </w:pPr>
          </w:p>
        </w:tc>
        <w:tc>
          <w:tcPr>
            <w:tcW w:w="567" w:type="dxa"/>
            <w:vAlign w:val="center"/>
          </w:tcPr>
          <w:p w:rsidR="002B7A14" w:rsidRPr="00815B23" w:rsidRDefault="002B7A14" w:rsidP="006B7D4A">
            <w:pPr>
              <w:pStyle w:val="Tabela-zawarto"/>
              <w:jc w:val="center"/>
            </w:pPr>
          </w:p>
        </w:tc>
        <w:tc>
          <w:tcPr>
            <w:tcW w:w="3653" w:type="dxa"/>
            <w:gridSpan w:val="3"/>
          </w:tcPr>
          <w:p w:rsidR="002B7A14" w:rsidRPr="00815B23" w:rsidRDefault="002B7A14" w:rsidP="00775CC5">
            <w:pPr>
              <w:pStyle w:val="Tabela-zawarto"/>
              <w:jc w:val="center"/>
            </w:pPr>
          </w:p>
        </w:tc>
      </w:tr>
      <w:tr w:rsidR="002B7A14" w:rsidRPr="000E1730" w:rsidTr="00ED173E">
        <w:trPr>
          <w:jc w:val="center"/>
        </w:trPr>
        <w:tc>
          <w:tcPr>
            <w:tcW w:w="567" w:type="dxa"/>
            <w:tcBorders>
              <w:top w:val="nil"/>
              <w:bottom w:val="dashed" w:sz="4" w:space="0" w:color="auto"/>
            </w:tcBorders>
            <w:vAlign w:val="center"/>
          </w:tcPr>
          <w:p w:rsidR="002B7A14" w:rsidRPr="00815B23" w:rsidRDefault="002B7A14" w:rsidP="00775CC5">
            <w:pPr>
              <w:pStyle w:val="Tabela-zawarto"/>
              <w:jc w:val="center"/>
            </w:pPr>
          </w:p>
        </w:tc>
        <w:tc>
          <w:tcPr>
            <w:tcW w:w="3519" w:type="dxa"/>
            <w:tcBorders>
              <w:top w:val="nil"/>
              <w:bottom w:val="dashed" w:sz="4" w:space="0" w:color="auto"/>
            </w:tcBorders>
            <w:vAlign w:val="center"/>
          </w:tcPr>
          <w:p w:rsidR="002B7A14" w:rsidRPr="000E1730" w:rsidRDefault="002B7A14" w:rsidP="00775CC5">
            <w:pPr>
              <w:pStyle w:val="Tabela-zawarto"/>
              <w:ind w:left="432" w:hanging="432"/>
              <w:rPr>
                <w:lang w:val="en-US"/>
              </w:rPr>
            </w:pPr>
            <w:r>
              <w:rPr>
                <w:lang w:val="en-US"/>
              </w:rPr>
              <w:t xml:space="preserve">-   -   -   -   -  -   </w:t>
            </w:r>
            <w:r w:rsidRPr="000E1730">
              <w:rPr>
                <w:lang w:val="en-US"/>
              </w:rPr>
              <w:t>Description</w:t>
            </w:r>
          </w:p>
        </w:tc>
        <w:tc>
          <w:tcPr>
            <w:tcW w:w="2607" w:type="dxa"/>
            <w:tcBorders>
              <w:bottom w:val="nil"/>
            </w:tcBorders>
          </w:tcPr>
          <w:p w:rsidR="002B7A14" w:rsidRPr="000E1730" w:rsidRDefault="002B7A14" w:rsidP="00EA09FE">
            <w:pPr>
              <w:pStyle w:val="Tabela-zawarto"/>
            </w:pPr>
            <w:r w:rsidRPr="000E1730">
              <w:t>Opis korekty</w:t>
            </w:r>
          </w:p>
        </w:tc>
        <w:tc>
          <w:tcPr>
            <w:tcW w:w="772" w:type="dxa"/>
            <w:tcBorders>
              <w:bottom w:val="nil"/>
            </w:tcBorders>
            <w:vAlign w:val="center"/>
          </w:tcPr>
          <w:p w:rsidR="002B7A14" w:rsidRPr="000E1730" w:rsidRDefault="002B7A14" w:rsidP="00775CC5">
            <w:pPr>
              <w:pStyle w:val="Tabela-zawarto"/>
              <w:jc w:val="center"/>
            </w:pPr>
          </w:p>
        </w:tc>
        <w:tc>
          <w:tcPr>
            <w:tcW w:w="567" w:type="dxa"/>
            <w:tcBorders>
              <w:bottom w:val="nil"/>
            </w:tcBorders>
            <w:vAlign w:val="center"/>
          </w:tcPr>
          <w:p w:rsidR="002B7A14" w:rsidRPr="000E1730" w:rsidRDefault="002B7A14" w:rsidP="00775CC5">
            <w:pPr>
              <w:pStyle w:val="Tabela-zawarto"/>
              <w:jc w:val="center"/>
              <w:rPr>
                <w:lang w:val="de-DE"/>
              </w:rPr>
            </w:pPr>
          </w:p>
        </w:tc>
        <w:tc>
          <w:tcPr>
            <w:tcW w:w="567" w:type="dxa"/>
            <w:tcBorders>
              <w:bottom w:val="nil"/>
            </w:tcBorders>
            <w:vAlign w:val="center"/>
          </w:tcPr>
          <w:p w:rsidR="002B7A14" w:rsidRPr="000E1730" w:rsidRDefault="002B7A14" w:rsidP="00775CC5">
            <w:pPr>
              <w:pStyle w:val="Tabela-zawarto"/>
              <w:jc w:val="center"/>
              <w:rPr>
                <w:lang w:val="de-DE"/>
              </w:rPr>
            </w:pPr>
          </w:p>
        </w:tc>
        <w:tc>
          <w:tcPr>
            <w:tcW w:w="426" w:type="dxa"/>
            <w:tcBorders>
              <w:bottom w:val="nil"/>
            </w:tcBorders>
            <w:vAlign w:val="center"/>
          </w:tcPr>
          <w:p w:rsidR="002B7A14" w:rsidRPr="000E1730" w:rsidRDefault="002B7A14" w:rsidP="006B7D4A">
            <w:pPr>
              <w:pStyle w:val="Tabela-zawarto"/>
              <w:jc w:val="center"/>
              <w:rPr>
                <w:lang w:val="de-DE"/>
              </w:rPr>
            </w:pPr>
          </w:p>
        </w:tc>
        <w:tc>
          <w:tcPr>
            <w:tcW w:w="708" w:type="dxa"/>
            <w:tcBorders>
              <w:bottom w:val="nil"/>
            </w:tcBorders>
            <w:vAlign w:val="center"/>
          </w:tcPr>
          <w:p w:rsidR="002B7A14" w:rsidRPr="000E1730" w:rsidRDefault="002B7A14" w:rsidP="006B7D4A">
            <w:pPr>
              <w:pStyle w:val="Tabela-zawarto"/>
              <w:jc w:val="center"/>
              <w:rPr>
                <w:lang w:val="de-DE"/>
              </w:rPr>
            </w:pPr>
          </w:p>
        </w:tc>
        <w:tc>
          <w:tcPr>
            <w:tcW w:w="567" w:type="dxa"/>
            <w:tcBorders>
              <w:bottom w:val="nil"/>
            </w:tcBorders>
            <w:vAlign w:val="center"/>
          </w:tcPr>
          <w:p w:rsidR="002B7A14" w:rsidRPr="000E1730" w:rsidRDefault="002B7A14" w:rsidP="006B7D4A">
            <w:pPr>
              <w:pStyle w:val="Tabela-zawarto"/>
              <w:jc w:val="center"/>
              <w:rPr>
                <w:lang w:val="de-DE"/>
              </w:rPr>
            </w:pPr>
          </w:p>
        </w:tc>
        <w:tc>
          <w:tcPr>
            <w:tcW w:w="3653" w:type="dxa"/>
            <w:gridSpan w:val="3"/>
            <w:tcBorders>
              <w:bottom w:val="nil"/>
            </w:tcBorders>
          </w:tcPr>
          <w:p w:rsidR="002B7A14" w:rsidRPr="000E1730" w:rsidRDefault="002B7A14" w:rsidP="00775CC5">
            <w:pPr>
              <w:pStyle w:val="Tabela-zawarto"/>
              <w:jc w:val="center"/>
              <w:rPr>
                <w:lang w:val="de-DE"/>
              </w:rPr>
            </w:pPr>
          </w:p>
        </w:tc>
      </w:tr>
      <w:tr w:rsidR="002B7A14" w:rsidRPr="000E1730" w:rsidTr="00ED173E">
        <w:trPr>
          <w:jc w:val="center"/>
        </w:trPr>
        <w:tc>
          <w:tcPr>
            <w:tcW w:w="567" w:type="dxa"/>
            <w:tcBorders>
              <w:top w:val="dashed" w:sz="4" w:space="0" w:color="auto"/>
              <w:bottom w:val="nil"/>
            </w:tcBorders>
            <w:vAlign w:val="center"/>
          </w:tcPr>
          <w:p w:rsidR="002B7A14" w:rsidRPr="000E1730" w:rsidRDefault="002B7A14" w:rsidP="00775CC5">
            <w:pPr>
              <w:pStyle w:val="Tabela-zawarto"/>
              <w:jc w:val="center"/>
              <w:rPr>
                <w:lang w:val="de-DE"/>
              </w:rPr>
            </w:pPr>
            <w:r w:rsidRPr="000E1730">
              <w:rPr>
                <w:lang w:val="de-DE"/>
              </w:rPr>
              <w:t>B-24</w:t>
            </w:r>
          </w:p>
        </w:tc>
        <w:tc>
          <w:tcPr>
            <w:tcW w:w="3519" w:type="dxa"/>
            <w:tcBorders>
              <w:top w:val="dashed" w:sz="4" w:space="0" w:color="auto"/>
              <w:bottom w:val="nil"/>
            </w:tcBorders>
            <w:shd w:val="clear" w:color="auto" w:fill="00FFFF"/>
            <w:vAlign w:val="center"/>
          </w:tcPr>
          <w:p w:rsidR="002B7A14" w:rsidRPr="000E1730" w:rsidRDefault="002B7A14" w:rsidP="00775CC5">
            <w:pPr>
              <w:pStyle w:val="Tabela-zawarto"/>
              <w:ind w:left="432" w:hanging="432"/>
              <w:rPr>
                <w:lang w:val="de-DE"/>
              </w:rPr>
            </w:pPr>
            <w:r>
              <w:rPr>
                <w:lang w:val="en-US"/>
              </w:rPr>
              <w:t xml:space="preserve">-   -   -   -   </w:t>
            </w:r>
            <w:r w:rsidRPr="000E1730">
              <w:rPr>
                <w:lang w:val="de-DE"/>
              </w:rPr>
              <w:t>ZUS</w:t>
            </w:r>
            <w:r w:rsidRPr="000E1730">
              <w:rPr>
                <w:lang w:val="de-DE"/>
              </w:rPr>
              <w:tab/>
            </w:r>
            <w:r w:rsidRPr="000E1730">
              <w:rPr>
                <w:b/>
                <w:lang w:val="de-DE"/>
              </w:rPr>
              <w:t>XOR</w:t>
            </w:r>
          </w:p>
        </w:tc>
        <w:tc>
          <w:tcPr>
            <w:tcW w:w="2607" w:type="dxa"/>
          </w:tcPr>
          <w:p w:rsidR="002B7A14" w:rsidRPr="000E1730" w:rsidRDefault="002B7A14" w:rsidP="00EA09FE">
            <w:pPr>
              <w:pStyle w:val="Tabela-zawarto"/>
            </w:pPr>
            <w:r w:rsidRPr="000E1730">
              <w:t>Szczegóły płatności  przelewu dla  ZUS</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r w:rsidRPr="000E1730">
              <w:t>x</w:t>
            </w: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775CC5">
            <w:pPr>
              <w:pStyle w:val="Tabela-zawarto"/>
              <w:jc w:val="center"/>
            </w:pPr>
            <w:r w:rsidRPr="001E135E">
              <w:t>Szczegóły płatności dla przelewu do ZUS</w:t>
            </w: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jc w:val="center"/>
            </w:pPr>
          </w:p>
        </w:tc>
        <w:tc>
          <w:tcPr>
            <w:tcW w:w="3519" w:type="dxa"/>
            <w:tcBorders>
              <w:top w:val="nil"/>
              <w:bottom w:val="nil"/>
            </w:tcBorders>
            <w:vAlign w:val="center"/>
          </w:tcPr>
          <w:p w:rsidR="002B7A14" w:rsidRPr="000E1730" w:rsidRDefault="002B7A14" w:rsidP="00775CC5">
            <w:pPr>
              <w:pStyle w:val="Tabela-zawarto"/>
              <w:ind w:left="432" w:hanging="432"/>
            </w:pPr>
            <w:r>
              <w:rPr>
                <w:lang w:val="en-US"/>
              </w:rPr>
              <w:t xml:space="preserve">-   -   -   -   -  </w:t>
            </w:r>
            <w:r w:rsidRPr="000E1730">
              <w:t>NIP</w:t>
            </w:r>
          </w:p>
        </w:tc>
        <w:tc>
          <w:tcPr>
            <w:tcW w:w="2607" w:type="dxa"/>
          </w:tcPr>
          <w:p w:rsidR="002B7A14" w:rsidRPr="000E1730" w:rsidRDefault="002B7A14" w:rsidP="00EA09FE">
            <w:pPr>
              <w:pStyle w:val="Tabela-zawarto"/>
            </w:pPr>
            <w:r w:rsidRPr="000E1730">
              <w:t>Numer identyfikacji podatkowej</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rPr>
                <w:lang w:val="en-US"/>
              </w:rPr>
            </w:pPr>
            <w:r w:rsidRPr="000E1730">
              <w:rPr>
                <w:lang w:val="en-US"/>
              </w:rPr>
              <w:t>x</w:t>
            </w: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775CC5">
            <w:pPr>
              <w:pStyle w:val="Tabela-zawarto"/>
              <w:jc w:val="center"/>
              <w:rPr>
                <w:lang w:val="en-US"/>
              </w:rPr>
            </w:pP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jc w:val="center"/>
              <w:rPr>
                <w:lang w:val="en-US"/>
              </w:rPr>
            </w:pPr>
          </w:p>
        </w:tc>
        <w:tc>
          <w:tcPr>
            <w:tcW w:w="3519"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PayorAdditionalIdentifier</w:t>
            </w:r>
          </w:p>
        </w:tc>
        <w:tc>
          <w:tcPr>
            <w:tcW w:w="2607" w:type="dxa"/>
          </w:tcPr>
          <w:p w:rsidR="002B7A14" w:rsidRPr="000E1730" w:rsidRDefault="002B7A14" w:rsidP="00EA09FE">
            <w:pPr>
              <w:pStyle w:val="Tabela-zawarto"/>
            </w:pPr>
            <w:r w:rsidRPr="000E1730">
              <w:t>Identyfikator uzupełniający</w:t>
            </w:r>
          </w:p>
        </w:tc>
        <w:tc>
          <w:tcPr>
            <w:tcW w:w="772" w:type="dxa"/>
            <w:vAlign w:val="center"/>
          </w:tcPr>
          <w:p w:rsidR="002B7A14" w:rsidRPr="000E1730" w:rsidRDefault="002B7A14" w:rsidP="00775CC5">
            <w:pPr>
              <w:pStyle w:val="Tabela-zawarto"/>
              <w:jc w:val="center"/>
              <w:rPr>
                <w:lang w:val="en-US"/>
              </w:rPr>
            </w:pPr>
          </w:p>
        </w:tc>
        <w:tc>
          <w:tcPr>
            <w:tcW w:w="567" w:type="dxa"/>
            <w:vAlign w:val="center"/>
          </w:tcPr>
          <w:p w:rsidR="002B7A14" w:rsidRPr="000E1730" w:rsidRDefault="002B7A14" w:rsidP="00775CC5">
            <w:pPr>
              <w:pStyle w:val="Tabela-zawarto"/>
              <w:jc w:val="center"/>
              <w:rPr>
                <w:lang w:val="en-US"/>
              </w:rPr>
            </w:pPr>
          </w:p>
        </w:tc>
        <w:tc>
          <w:tcPr>
            <w:tcW w:w="567" w:type="dxa"/>
            <w:vAlign w:val="center"/>
          </w:tcPr>
          <w:p w:rsidR="002B7A14" w:rsidRPr="000E1730" w:rsidRDefault="002B7A14" w:rsidP="00775CC5">
            <w:pPr>
              <w:pStyle w:val="Tabela-zawarto"/>
              <w:jc w:val="center"/>
              <w:rPr>
                <w:lang w:val="en-US"/>
              </w:rPr>
            </w:pPr>
            <w:r w:rsidRPr="000E1730">
              <w:rPr>
                <w:lang w:val="en-US"/>
              </w:rPr>
              <w:t>x</w:t>
            </w: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775CC5">
            <w:pPr>
              <w:pStyle w:val="Tabela-zawarto"/>
              <w:jc w:val="center"/>
              <w:rPr>
                <w:lang w:val="en-US"/>
              </w:rPr>
            </w:pP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jc w:val="center"/>
              <w:rPr>
                <w:lang w:val="en-US"/>
              </w:rPr>
            </w:pPr>
          </w:p>
        </w:tc>
        <w:tc>
          <w:tcPr>
            <w:tcW w:w="3519"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PaymentType</w:t>
            </w:r>
          </w:p>
        </w:tc>
        <w:tc>
          <w:tcPr>
            <w:tcW w:w="2607" w:type="dxa"/>
          </w:tcPr>
          <w:p w:rsidR="002B7A14" w:rsidRPr="000E1730" w:rsidRDefault="002B7A14" w:rsidP="00EA09FE">
            <w:pPr>
              <w:pStyle w:val="Tabela-zawarto"/>
            </w:pPr>
            <w:r w:rsidRPr="000E1730">
              <w:t>Typ płatności</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r w:rsidRPr="000E1730">
              <w:t>x</w:t>
            </w:r>
          </w:p>
        </w:tc>
        <w:tc>
          <w:tcPr>
            <w:tcW w:w="426" w:type="dxa"/>
            <w:vAlign w:val="center"/>
          </w:tcPr>
          <w:p w:rsidR="002B7A14" w:rsidRPr="000E1730" w:rsidRDefault="002B7A14" w:rsidP="006B7D4A">
            <w:pPr>
              <w:pStyle w:val="Tabela-zawarto"/>
              <w:jc w:val="center"/>
            </w:pP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775CC5">
            <w:pPr>
              <w:pStyle w:val="Tabela-zawarto"/>
              <w:jc w:val="center"/>
            </w:pP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jc w:val="center"/>
            </w:pPr>
          </w:p>
        </w:tc>
        <w:tc>
          <w:tcPr>
            <w:tcW w:w="3519" w:type="dxa"/>
            <w:tcBorders>
              <w:top w:val="nil"/>
              <w:bottom w:val="nil"/>
            </w:tcBorders>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Declaration</w:t>
            </w:r>
          </w:p>
        </w:tc>
        <w:tc>
          <w:tcPr>
            <w:tcW w:w="2607" w:type="dxa"/>
          </w:tcPr>
          <w:p w:rsidR="002B7A14" w:rsidRPr="000E1730" w:rsidRDefault="002B7A14" w:rsidP="00EA09FE">
            <w:pPr>
              <w:pStyle w:val="Tabela-zawarto"/>
            </w:pPr>
            <w:r w:rsidRPr="000E1730">
              <w:t>Deklaracja</w:t>
            </w:r>
          </w:p>
        </w:tc>
        <w:tc>
          <w:tcPr>
            <w:tcW w:w="772" w:type="dxa"/>
            <w:vAlign w:val="center"/>
          </w:tcPr>
          <w:p w:rsidR="002B7A14" w:rsidRPr="000E1730" w:rsidRDefault="002B7A14" w:rsidP="00775CC5">
            <w:pPr>
              <w:pStyle w:val="Tabela-zawarto"/>
              <w:jc w:val="center"/>
              <w:rPr>
                <w:lang w:val="en-US"/>
              </w:rPr>
            </w:pPr>
          </w:p>
        </w:tc>
        <w:tc>
          <w:tcPr>
            <w:tcW w:w="567" w:type="dxa"/>
            <w:vAlign w:val="center"/>
          </w:tcPr>
          <w:p w:rsidR="002B7A14" w:rsidRPr="000E1730" w:rsidRDefault="002B7A14" w:rsidP="00775CC5">
            <w:pPr>
              <w:pStyle w:val="Tabela-zawarto"/>
              <w:jc w:val="center"/>
              <w:rPr>
                <w:lang w:val="en-US"/>
              </w:rPr>
            </w:pPr>
          </w:p>
        </w:tc>
        <w:tc>
          <w:tcPr>
            <w:tcW w:w="567" w:type="dxa"/>
            <w:vAlign w:val="center"/>
          </w:tcPr>
          <w:p w:rsidR="002B7A14" w:rsidRPr="000E1730" w:rsidRDefault="002B7A14" w:rsidP="00775CC5">
            <w:pPr>
              <w:pStyle w:val="Tabela-zawarto"/>
              <w:jc w:val="center"/>
              <w:rPr>
                <w:lang w:val="en-US"/>
              </w:rPr>
            </w:pPr>
            <w:r w:rsidRPr="000E1730">
              <w:rPr>
                <w:lang w:val="en-US"/>
              </w:rPr>
              <w:t>x</w:t>
            </w: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775CC5">
            <w:pPr>
              <w:pStyle w:val="Tabela-zawarto"/>
              <w:jc w:val="center"/>
              <w:rPr>
                <w:lang w:val="en-US"/>
              </w:rPr>
            </w:pP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jc w:val="center"/>
            </w:pPr>
          </w:p>
        </w:tc>
        <w:tc>
          <w:tcPr>
            <w:tcW w:w="3519" w:type="dxa"/>
            <w:tcBorders>
              <w:top w:val="nil"/>
              <w:bottom w:val="nil"/>
            </w:tcBorders>
            <w:vAlign w:val="center"/>
          </w:tcPr>
          <w:p w:rsidR="002B7A14" w:rsidRPr="000E1730" w:rsidRDefault="002B7A14" w:rsidP="00ED2B60">
            <w:pPr>
              <w:pStyle w:val="Tabela-zawarto"/>
              <w:ind w:left="432" w:hanging="432"/>
              <w:rPr>
                <w:lang w:val="en-US"/>
              </w:rPr>
            </w:pPr>
            <w:r>
              <w:rPr>
                <w:lang w:val="en-US"/>
              </w:rPr>
              <w:t xml:space="preserve">-   -   -   -   -  </w:t>
            </w:r>
            <w:r w:rsidRPr="000E1730">
              <w:rPr>
                <w:lang w:val="en-US"/>
              </w:rPr>
              <w:t>DeclarationNumber</w:t>
            </w:r>
          </w:p>
        </w:tc>
        <w:tc>
          <w:tcPr>
            <w:tcW w:w="2607" w:type="dxa"/>
          </w:tcPr>
          <w:p w:rsidR="002B7A14" w:rsidRPr="000E1730" w:rsidRDefault="002B7A14" w:rsidP="00ED2B60">
            <w:pPr>
              <w:pStyle w:val="Tabela-zawarto"/>
            </w:pPr>
            <w:r w:rsidRPr="000E1730">
              <w:t>Numer deklaracji</w:t>
            </w:r>
          </w:p>
        </w:tc>
        <w:tc>
          <w:tcPr>
            <w:tcW w:w="772" w:type="dxa"/>
            <w:vAlign w:val="center"/>
          </w:tcPr>
          <w:p w:rsidR="002B7A14" w:rsidRPr="000E1730" w:rsidRDefault="002B7A14" w:rsidP="00ED2B60">
            <w:pPr>
              <w:pStyle w:val="Tabela-zawarto"/>
              <w:jc w:val="center"/>
              <w:rPr>
                <w:lang w:val="en-US"/>
              </w:rPr>
            </w:pPr>
          </w:p>
        </w:tc>
        <w:tc>
          <w:tcPr>
            <w:tcW w:w="567" w:type="dxa"/>
            <w:vAlign w:val="center"/>
          </w:tcPr>
          <w:p w:rsidR="002B7A14" w:rsidRPr="000E1730" w:rsidRDefault="002B7A14" w:rsidP="00ED2B60">
            <w:pPr>
              <w:pStyle w:val="Tabela-zawarto"/>
              <w:jc w:val="center"/>
              <w:rPr>
                <w:lang w:val="en-US"/>
              </w:rPr>
            </w:pPr>
          </w:p>
        </w:tc>
        <w:tc>
          <w:tcPr>
            <w:tcW w:w="567" w:type="dxa"/>
            <w:vAlign w:val="center"/>
          </w:tcPr>
          <w:p w:rsidR="002B7A14" w:rsidRPr="000E1730" w:rsidRDefault="002B7A14" w:rsidP="00ED2B60">
            <w:pPr>
              <w:pStyle w:val="Tabela-zawarto"/>
              <w:jc w:val="center"/>
              <w:rPr>
                <w:lang w:val="en-US"/>
              </w:rPr>
            </w:pPr>
            <w:r w:rsidRPr="000E1730">
              <w:rPr>
                <w:lang w:val="en-US"/>
              </w:rPr>
              <w:t>x</w:t>
            </w:r>
          </w:p>
        </w:tc>
        <w:tc>
          <w:tcPr>
            <w:tcW w:w="426" w:type="dxa"/>
            <w:vAlign w:val="center"/>
          </w:tcPr>
          <w:p w:rsidR="002B7A14" w:rsidRPr="000E1730" w:rsidRDefault="002B7A14" w:rsidP="006B7D4A">
            <w:pPr>
              <w:pStyle w:val="Tabela-zawarto"/>
              <w:jc w:val="center"/>
              <w:rPr>
                <w:lang w:val="en-US"/>
              </w:rPr>
            </w:pP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775CC5">
            <w:pPr>
              <w:pStyle w:val="Tabela-zawarto"/>
              <w:jc w:val="center"/>
              <w:rPr>
                <w:lang w:val="en-US"/>
              </w:rPr>
            </w:pPr>
          </w:p>
        </w:tc>
      </w:tr>
      <w:tr w:rsidR="002B7A14" w:rsidRPr="00ED2B60" w:rsidTr="00ED173E">
        <w:trPr>
          <w:jc w:val="center"/>
        </w:trPr>
        <w:tc>
          <w:tcPr>
            <w:tcW w:w="567" w:type="dxa"/>
            <w:tcBorders>
              <w:top w:val="nil"/>
              <w:bottom w:val="dashed" w:sz="4" w:space="0" w:color="auto"/>
            </w:tcBorders>
            <w:vAlign w:val="center"/>
          </w:tcPr>
          <w:p w:rsidR="002B7A14" w:rsidRPr="000E1730" w:rsidRDefault="002B7A14" w:rsidP="00775CC5">
            <w:pPr>
              <w:pStyle w:val="Tabela-zawarto"/>
              <w:jc w:val="center"/>
              <w:rPr>
                <w:lang w:val="en-US"/>
              </w:rPr>
            </w:pPr>
          </w:p>
        </w:tc>
        <w:tc>
          <w:tcPr>
            <w:tcW w:w="3519" w:type="dxa"/>
            <w:tcBorders>
              <w:top w:val="nil"/>
              <w:bottom w:val="dashed" w:sz="4" w:space="0" w:color="auto"/>
            </w:tcBorders>
            <w:vAlign w:val="center"/>
          </w:tcPr>
          <w:p w:rsidR="002B7A14" w:rsidRPr="00EE0173" w:rsidRDefault="002B7A14" w:rsidP="00ED2B60">
            <w:pPr>
              <w:pStyle w:val="Tabela-zawarto"/>
              <w:ind w:left="432" w:hanging="432"/>
              <w:rPr>
                <w:lang w:val="en-US"/>
              </w:rPr>
            </w:pPr>
            <w:r>
              <w:rPr>
                <w:lang w:val="en-US"/>
              </w:rPr>
              <w:t>-   -   -   -   -  DecisionNumber</w:t>
            </w:r>
          </w:p>
        </w:tc>
        <w:tc>
          <w:tcPr>
            <w:tcW w:w="2607" w:type="dxa"/>
            <w:tcBorders>
              <w:bottom w:val="nil"/>
            </w:tcBorders>
          </w:tcPr>
          <w:p w:rsidR="002B7A14" w:rsidRPr="00EE0173" w:rsidRDefault="002B7A14" w:rsidP="00ED2B60">
            <w:pPr>
              <w:pStyle w:val="Tabela-zawarto"/>
            </w:pPr>
            <w:r>
              <w:t>Nr decyzji / umowy / tyt. wykonawczego</w:t>
            </w:r>
          </w:p>
        </w:tc>
        <w:tc>
          <w:tcPr>
            <w:tcW w:w="772" w:type="dxa"/>
            <w:tcBorders>
              <w:bottom w:val="nil"/>
            </w:tcBorders>
            <w:vAlign w:val="center"/>
          </w:tcPr>
          <w:p w:rsidR="002B7A14" w:rsidRPr="00784B7F" w:rsidRDefault="002B7A14" w:rsidP="00ED2B60">
            <w:pPr>
              <w:pStyle w:val="Tabela-zawarto"/>
              <w:jc w:val="center"/>
            </w:pPr>
          </w:p>
        </w:tc>
        <w:tc>
          <w:tcPr>
            <w:tcW w:w="567" w:type="dxa"/>
            <w:tcBorders>
              <w:bottom w:val="nil"/>
            </w:tcBorders>
            <w:vAlign w:val="center"/>
          </w:tcPr>
          <w:p w:rsidR="002B7A14" w:rsidRPr="00784B7F" w:rsidRDefault="002B7A14" w:rsidP="00ED2B60">
            <w:pPr>
              <w:pStyle w:val="Tabela-zawarto"/>
              <w:jc w:val="center"/>
            </w:pPr>
          </w:p>
        </w:tc>
        <w:tc>
          <w:tcPr>
            <w:tcW w:w="567" w:type="dxa"/>
            <w:tcBorders>
              <w:bottom w:val="nil"/>
            </w:tcBorders>
            <w:vAlign w:val="center"/>
          </w:tcPr>
          <w:p w:rsidR="002B7A14" w:rsidRPr="00784B7F" w:rsidRDefault="002B7A14" w:rsidP="00ED2B60">
            <w:pPr>
              <w:pStyle w:val="Tabela-zawarto"/>
              <w:jc w:val="center"/>
            </w:pPr>
            <w:r>
              <w:t>x</w:t>
            </w:r>
          </w:p>
        </w:tc>
        <w:tc>
          <w:tcPr>
            <w:tcW w:w="426" w:type="dxa"/>
            <w:tcBorders>
              <w:bottom w:val="nil"/>
            </w:tcBorders>
            <w:vAlign w:val="center"/>
          </w:tcPr>
          <w:p w:rsidR="002B7A14" w:rsidRPr="00784B7F" w:rsidRDefault="002B7A14" w:rsidP="006B7D4A">
            <w:pPr>
              <w:pStyle w:val="Tabela-zawarto"/>
              <w:jc w:val="center"/>
            </w:pPr>
          </w:p>
        </w:tc>
        <w:tc>
          <w:tcPr>
            <w:tcW w:w="708" w:type="dxa"/>
            <w:tcBorders>
              <w:bottom w:val="nil"/>
            </w:tcBorders>
            <w:vAlign w:val="center"/>
          </w:tcPr>
          <w:p w:rsidR="002B7A14" w:rsidRPr="00784B7F" w:rsidRDefault="002B7A14" w:rsidP="006B7D4A">
            <w:pPr>
              <w:pStyle w:val="Tabela-zawarto"/>
              <w:jc w:val="center"/>
            </w:pPr>
          </w:p>
        </w:tc>
        <w:tc>
          <w:tcPr>
            <w:tcW w:w="567" w:type="dxa"/>
            <w:tcBorders>
              <w:bottom w:val="nil"/>
            </w:tcBorders>
            <w:vAlign w:val="center"/>
          </w:tcPr>
          <w:p w:rsidR="002B7A14" w:rsidRPr="00784B7F" w:rsidRDefault="002B7A14" w:rsidP="006B7D4A">
            <w:pPr>
              <w:pStyle w:val="Tabela-zawarto"/>
              <w:jc w:val="center"/>
            </w:pPr>
          </w:p>
        </w:tc>
        <w:tc>
          <w:tcPr>
            <w:tcW w:w="3653" w:type="dxa"/>
            <w:gridSpan w:val="3"/>
            <w:tcBorders>
              <w:bottom w:val="nil"/>
            </w:tcBorders>
          </w:tcPr>
          <w:p w:rsidR="002B7A14" w:rsidRPr="00EE0173" w:rsidRDefault="002B7A14" w:rsidP="00ED2B60">
            <w:pPr>
              <w:pStyle w:val="Tabela-zawarto"/>
              <w:jc w:val="center"/>
            </w:pPr>
          </w:p>
        </w:tc>
      </w:tr>
      <w:tr w:rsidR="002B7A14" w:rsidRPr="000E1730" w:rsidTr="00ED173E">
        <w:trPr>
          <w:jc w:val="center"/>
        </w:trPr>
        <w:tc>
          <w:tcPr>
            <w:tcW w:w="567" w:type="dxa"/>
            <w:tcBorders>
              <w:top w:val="dashed" w:sz="4" w:space="0" w:color="auto"/>
              <w:bottom w:val="nil"/>
            </w:tcBorders>
            <w:vAlign w:val="center"/>
          </w:tcPr>
          <w:p w:rsidR="002B7A14" w:rsidRPr="000E1730" w:rsidRDefault="002B7A14" w:rsidP="00775CC5">
            <w:pPr>
              <w:pStyle w:val="Tabela-zawarto"/>
              <w:ind w:left="432" w:hanging="432"/>
              <w:jc w:val="center"/>
              <w:rPr>
                <w:lang w:val="en-US"/>
              </w:rPr>
            </w:pPr>
            <w:r w:rsidRPr="000E1730">
              <w:rPr>
                <w:lang w:val="en-US"/>
              </w:rPr>
              <w:t>B-23</w:t>
            </w:r>
          </w:p>
        </w:tc>
        <w:tc>
          <w:tcPr>
            <w:tcW w:w="3519" w:type="dxa"/>
            <w:tcBorders>
              <w:top w:val="dashed" w:sz="4" w:space="0" w:color="auto"/>
              <w:bottom w:val="nil"/>
            </w:tcBorders>
            <w:shd w:val="clear" w:color="auto" w:fill="00FFFF"/>
            <w:vAlign w:val="center"/>
          </w:tcPr>
          <w:p w:rsidR="002B7A14" w:rsidRPr="000E1730" w:rsidRDefault="002B7A14" w:rsidP="00775CC5">
            <w:pPr>
              <w:pStyle w:val="Tabela-zawarto"/>
              <w:ind w:left="432" w:hanging="432"/>
              <w:rPr>
                <w:lang w:val="en-US"/>
              </w:rPr>
            </w:pPr>
            <w:r>
              <w:rPr>
                <w:lang w:val="en-US"/>
              </w:rPr>
              <w:t xml:space="preserve">-   -   -   -   </w:t>
            </w:r>
            <w:r w:rsidRPr="000E1730">
              <w:rPr>
                <w:lang w:val="en-US"/>
              </w:rPr>
              <w:t>US</w:t>
            </w:r>
            <w:r w:rsidRPr="000E1730">
              <w:rPr>
                <w:lang w:val="en-US"/>
              </w:rPr>
              <w:tab/>
            </w:r>
            <w:r w:rsidRPr="000E1730">
              <w:rPr>
                <w:b/>
                <w:lang w:val="en-US"/>
              </w:rPr>
              <w:t>XOR</w:t>
            </w:r>
          </w:p>
        </w:tc>
        <w:tc>
          <w:tcPr>
            <w:tcW w:w="2607" w:type="dxa"/>
          </w:tcPr>
          <w:p w:rsidR="002B7A14" w:rsidRPr="000E1730" w:rsidRDefault="002B7A14" w:rsidP="00EA09FE">
            <w:pPr>
              <w:pStyle w:val="Tabela-zawarto"/>
            </w:pPr>
            <w:r w:rsidRPr="000E1730">
              <w:t>Szczegóły płatności przelewu dla US</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775CC5">
            <w:pPr>
              <w:pStyle w:val="Tabela-zawarto"/>
              <w:jc w:val="center"/>
            </w:pPr>
            <w:r w:rsidRPr="001E135E">
              <w:t>Szczegóły płatności dla przelewu do US</w:t>
            </w: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ind w:left="432" w:hanging="432"/>
              <w:jc w:val="center"/>
            </w:pPr>
          </w:p>
        </w:tc>
        <w:tc>
          <w:tcPr>
            <w:tcW w:w="3519" w:type="dxa"/>
            <w:tcBorders>
              <w:top w:val="nil"/>
              <w:bottom w:val="nil"/>
            </w:tcBorders>
            <w:vAlign w:val="center"/>
          </w:tcPr>
          <w:p w:rsidR="002B7A14" w:rsidRPr="000E1730" w:rsidRDefault="002B7A14" w:rsidP="00775CC5">
            <w:pPr>
              <w:pStyle w:val="Tabela-zawarto"/>
              <w:ind w:left="432" w:hanging="432"/>
            </w:pPr>
            <w:r>
              <w:rPr>
                <w:lang w:val="en-US"/>
              </w:rPr>
              <w:t xml:space="preserve">-   -   -   -   -  </w:t>
            </w:r>
            <w:r w:rsidRPr="000E1730">
              <w:t>PayorIdentifier</w:t>
            </w:r>
          </w:p>
        </w:tc>
        <w:tc>
          <w:tcPr>
            <w:tcW w:w="2607" w:type="dxa"/>
          </w:tcPr>
          <w:p w:rsidR="002B7A14" w:rsidRPr="000E1730" w:rsidRDefault="002B7A14" w:rsidP="00EA09FE">
            <w:pPr>
              <w:pStyle w:val="Tabela-zawarto"/>
            </w:pPr>
            <w:r w:rsidRPr="000E1730">
              <w:t>Identyfikator uzupełniający</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775CC5">
            <w:pPr>
              <w:pStyle w:val="Tabela-zawarto"/>
              <w:jc w:val="center"/>
            </w:pP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ind w:left="432" w:hanging="432"/>
              <w:jc w:val="center"/>
            </w:pPr>
          </w:p>
        </w:tc>
        <w:tc>
          <w:tcPr>
            <w:tcW w:w="3519" w:type="dxa"/>
            <w:tcBorders>
              <w:top w:val="nil"/>
              <w:bottom w:val="nil"/>
            </w:tcBorders>
            <w:vAlign w:val="center"/>
          </w:tcPr>
          <w:p w:rsidR="002B7A14" w:rsidRPr="000E1730" w:rsidRDefault="002B7A14" w:rsidP="00775CC5">
            <w:pPr>
              <w:pStyle w:val="Tabela-zawarto"/>
              <w:ind w:left="432" w:hanging="432"/>
            </w:pPr>
            <w:r>
              <w:rPr>
                <w:lang w:val="en-US"/>
              </w:rPr>
              <w:t xml:space="preserve">-   -   -   -   -  </w:t>
            </w:r>
            <w:r w:rsidRPr="000E1730">
              <w:t>PaymentFormIdentifier</w:t>
            </w:r>
          </w:p>
        </w:tc>
        <w:tc>
          <w:tcPr>
            <w:tcW w:w="2607" w:type="dxa"/>
          </w:tcPr>
          <w:p w:rsidR="002B7A14" w:rsidRPr="000E1730" w:rsidRDefault="002B7A14" w:rsidP="00EA09FE">
            <w:pPr>
              <w:pStyle w:val="Tabela-zawarto"/>
            </w:pPr>
            <w:r w:rsidRPr="000E1730">
              <w:t>Symbol formularza lub płatności</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775CC5">
            <w:pPr>
              <w:pStyle w:val="Tabela-zawarto"/>
              <w:jc w:val="center"/>
            </w:pP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ind w:left="432" w:hanging="432"/>
              <w:jc w:val="center"/>
            </w:pPr>
          </w:p>
        </w:tc>
        <w:tc>
          <w:tcPr>
            <w:tcW w:w="3519" w:type="dxa"/>
            <w:tcBorders>
              <w:top w:val="nil"/>
              <w:bottom w:val="nil"/>
            </w:tcBorders>
            <w:vAlign w:val="center"/>
          </w:tcPr>
          <w:p w:rsidR="002B7A14" w:rsidRPr="000E1730" w:rsidRDefault="002B7A14" w:rsidP="00775CC5">
            <w:pPr>
              <w:pStyle w:val="Tabela-zawarto"/>
              <w:ind w:left="432" w:hanging="432"/>
            </w:pPr>
            <w:r>
              <w:rPr>
                <w:lang w:val="en-US"/>
              </w:rPr>
              <w:t xml:space="preserve">-   -   -   -   -  </w:t>
            </w:r>
            <w:r w:rsidRPr="000E1730">
              <w:t>USDescription</w:t>
            </w:r>
          </w:p>
        </w:tc>
        <w:tc>
          <w:tcPr>
            <w:tcW w:w="2607" w:type="dxa"/>
          </w:tcPr>
          <w:p w:rsidR="002B7A14" w:rsidRPr="000E1730" w:rsidRDefault="002B7A14" w:rsidP="00EA09FE">
            <w:pPr>
              <w:pStyle w:val="Tabela-zawarto"/>
            </w:pPr>
            <w:r w:rsidRPr="000E1730">
              <w:t>Dodatkowa identyfikacja zobowiązania (opis)</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p>
        </w:tc>
        <w:tc>
          <w:tcPr>
            <w:tcW w:w="567" w:type="dxa"/>
            <w:vAlign w:val="center"/>
          </w:tcPr>
          <w:p w:rsidR="002B7A14" w:rsidRPr="000E1730" w:rsidRDefault="002B7A14" w:rsidP="006B7D4A">
            <w:pPr>
              <w:pStyle w:val="Tabela-zawarto"/>
              <w:jc w:val="center"/>
            </w:pPr>
          </w:p>
        </w:tc>
        <w:tc>
          <w:tcPr>
            <w:tcW w:w="3653" w:type="dxa"/>
            <w:gridSpan w:val="3"/>
          </w:tcPr>
          <w:p w:rsidR="002B7A14" w:rsidRPr="000E1730" w:rsidRDefault="002B7A14" w:rsidP="00775CC5">
            <w:pPr>
              <w:pStyle w:val="Tabela-zawarto"/>
              <w:jc w:val="center"/>
            </w:pPr>
          </w:p>
        </w:tc>
      </w:tr>
      <w:tr w:rsidR="002B7A14" w:rsidRPr="000E1730" w:rsidTr="00ED173E">
        <w:trPr>
          <w:jc w:val="center"/>
        </w:trPr>
        <w:tc>
          <w:tcPr>
            <w:tcW w:w="567" w:type="dxa"/>
            <w:tcBorders>
              <w:top w:val="nil"/>
              <w:bottom w:val="nil"/>
            </w:tcBorders>
            <w:vAlign w:val="center"/>
          </w:tcPr>
          <w:p w:rsidR="002B7A14" w:rsidRPr="000E1730" w:rsidRDefault="002B7A14" w:rsidP="00775CC5">
            <w:pPr>
              <w:pStyle w:val="Tabela-zawarto"/>
              <w:ind w:left="432" w:hanging="432"/>
              <w:jc w:val="center"/>
            </w:pPr>
          </w:p>
        </w:tc>
        <w:tc>
          <w:tcPr>
            <w:tcW w:w="3519" w:type="dxa"/>
            <w:tcBorders>
              <w:top w:val="nil"/>
              <w:bottom w:val="nil"/>
            </w:tcBorders>
            <w:vAlign w:val="center"/>
          </w:tcPr>
          <w:p w:rsidR="002B7A14" w:rsidRPr="000E1730" w:rsidRDefault="002B7A14" w:rsidP="00775CC5">
            <w:pPr>
              <w:pStyle w:val="Tabela-zawarto"/>
              <w:ind w:left="432" w:hanging="432"/>
            </w:pPr>
            <w:r>
              <w:rPr>
                <w:lang w:val="en-US"/>
              </w:rPr>
              <w:t xml:space="preserve">-   -   -   -   -  </w:t>
            </w:r>
            <w:r w:rsidRPr="000E1730">
              <w:t>USPaymentPeriod</w:t>
            </w:r>
          </w:p>
        </w:tc>
        <w:tc>
          <w:tcPr>
            <w:tcW w:w="2607" w:type="dxa"/>
          </w:tcPr>
          <w:p w:rsidR="002B7A14" w:rsidRPr="000E1730" w:rsidRDefault="002B7A14" w:rsidP="00EA09FE">
            <w:pPr>
              <w:pStyle w:val="Tabela-zawarto"/>
            </w:pPr>
            <w:r w:rsidRPr="000E1730">
              <w:t>Okres wymaganej płatności dokumentu US</w:t>
            </w:r>
          </w:p>
        </w:tc>
        <w:tc>
          <w:tcPr>
            <w:tcW w:w="772"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567" w:type="dxa"/>
            <w:vAlign w:val="center"/>
          </w:tcPr>
          <w:p w:rsidR="002B7A14" w:rsidRPr="000E1730" w:rsidRDefault="002B7A14" w:rsidP="00775CC5">
            <w:pPr>
              <w:pStyle w:val="Tabela-zawarto"/>
              <w:jc w:val="center"/>
            </w:pP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p>
        </w:tc>
        <w:tc>
          <w:tcPr>
            <w:tcW w:w="567" w:type="dxa"/>
            <w:vAlign w:val="center"/>
          </w:tcPr>
          <w:p w:rsidR="002B7A14" w:rsidRPr="000E1730" w:rsidRDefault="002B7A14" w:rsidP="006B7D4A">
            <w:pPr>
              <w:pStyle w:val="Tabela-zawarto"/>
              <w:jc w:val="center"/>
              <w:rPr>
                <w:lang w:val="en-US"/>
              </w:rPr>
            </w:pPr>
          </w:p>
        </w:tc>
        <w:tc>
          <w:tcPr>
            <w:tcW w:w="3653" w:type="dxa"/>
            <w:gridSpan w:val="3"/>
          </w:tcPr>
          <w:p w:rsidR="002B7A14" w:rsidRPr="000E1730" w:rsidRDefault="002B7A14" w:rsidP="00775CC5">
            <w:pPr>
              <w:pStyle w:val="Tabela-zawarto"/>
              <w:jc w:val="center"/>
              <w:rPr>
                <w:lang w:val="en-US"/>
              </w:rPr>
            </w:pPr>
          </w:p>
        </w:tc>
      </w:tr>
      <w:tr w:rsidR="002B7A14" w:rsidRPr="001D2413" w:rsidTr="00ED173E">
        <w:trPr>
          <w:jc w:val="center"/>
        </w:trPr>
        <w:tc>
          <w:tcPr>
            <w:tcW w:w="567" w:type="dxa"/>
            <w:vAlign w:val="center"/>
          </w:tcPr>
          <w:p w:rsidR="002B7A14" w:rsidRDefault="002B7A14" w:rsidP="001D2413">
            <w:pPr>
              <w:pStyle w:val="Tabela-zawarto"/>
              <w:jc w:val="center"/>
              <w:rPr>
                <w:lang w:val="en-US"/>
              </w:rPr>
            </w:pPr>
            <w:r>
              <w:rPr>
                <w:lang w:val="en-US"/>
              </w:rPr>
              <w:t>B-26</w:t>
            </w:r>
          </w:p>
        </w:tc>
        <w:tc>
          <w:tcPr>
            <w:tcW w:w="3519" w:type="dxa"/>
            <w:vAlign w:val="center"/>
          </w:tcPr>
          <w:p w:rsidR="002B7A14" w:rsidRDefault="002B7A14" w:rsidP="001D2413">
            <w:pPr>
              <w:pStyle w:val="Tabela-zawarto"/>
              <w:ind w:left="432" w:hanging="432"/>
              <w:rPr>
                <w:lang w:val="en-US"/>
              </w:rPr>
            </w:pPr>
            <w:r>
              <w:rPr>
                <w:lang w:val="en-US"/>
              </w:rPr>
              <w:t xml:space="preserve">-   -   -   </w:t>
            </w:r>
            <w:r>
              <w:t>AdditionalDeclaration</w:t>
            </w:r>
          </w:p>
        </w:tc>
        <w:tc>
          <w:tcPr>
            <w:tcW w:w="2607" w:type="dxa"/>
          </w:tcPr>
          <w:p w:rsidR="002B7A14" w:rsidRDefault="002B7A14" w:rsidP="001D2413">
            <w:pPr>
              <w:pStyle w:val="Tabela-zawarto"/>
            </w:pPr>
            <w:r>
              <w:t>Komponent służący do przekazywania dodatkowych deklaracji dotyczących transakcji w przelewie</w:t>
            </w:r>
          </w:p>
        </w:tc>
        <w:tc>
          <w:tcPr>
            <w:tcW w:w="772"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426" w:type="dxa"/>
            <w:vAlign w:val="center"/>
          </w:tcPr>
          <w:p w:rsidR="002B7A14" w:rsidRDefault="002B7A14" w:rsidP="006B7D4A">
            <w:pPr>
              <w:pStyle w:val="Tabela-zawarto"/>
              <w:jc w:val="center"/>
            </w:pPr>
            <w:r>
              <w:t>x</w:t>
            </w:r>
          </w:p>
        </w:tc>
        <w:tc>
          <w:tcPr>
            <w:tcW w:w="708" w:type="dxa"/>
            <w:vAlign w:val="center"/>
          </w:tcPr>
          <w:p w:rsidR="002B7A14" w:rsidRDefault="002B7A14" w:rsidP="006B7D4A">
            <w:pPr>
              <w:pStyle w:val="Tabela-zawarto"/>
              <w:jc w:val="center"/>
            </w:pPr>
            <w:r>
              <w:t>x</w:t>
            </w:r>
          </w:p>
        </w:tc>
        <w:tc>
          <w:tcPr>
            <w:tcW w:w="567" w:type="dxa"/>
            <w:vAlign w:val="center"/>
          </w:tcPr>
          <w:p w:rsidR="002B7A14" w:rsidRDefault="002B7A14" w:rsidP="006B7D4A">
            <w:pPr>
              <w:pStyle w:val="Tabela-zawarto"/>
              <w:jc w:val="center"/>
            </w:pPr>
            <w:r>
              <w:t>x</w:t>
            </w:r>
          </w:p>
        </w:tc>
        <w:tc>
          <w:tcPr>
            <w:tcW w:w="3653" w:type="dxa"/>
            <w:gridSpan w:val="3"/>
          </w:tcPr>
          <w:p w:rsidR="002B7A14" w:rsidRPr="0044100D" w:rsidRDefault="002B7A14" w:rsidP="001D2413">
            <w:pPr>
              <w:pStyle w:val="Tabela-zawarto"/>
              <w:jc w:val="center"/>
            </w:pPr>
            <w:r w:rsidRPr="0044100D">
              <w:t xml:space="preserve">Komponent jest wykorzystywany, jeżeli przelew </w:t>
            </w:r>
            <w:r>
              <w:t xml:space="preserve">został opatrzony </w:t>
            </w:r>
            <w:r w:rsidRPr="0044100D">
              <w:t>klasyfikacją budżetową</w:t>
            </w:r>
          </w:p>
        </w:tc>
      </w:tr>
      <w:tr w:rsidR="002B7A14" w:rsidRPr="000E1730" w:rsidTr="00ED173E">
        <w:trPr>
          <w:jc w:val="center"/>
        </w:trPr>
        <w:tc>
          <w:tcPr>
            <w:tcW w:w="567" w:type="dxa"/>
            <w:vAlign w:val="center"/>
          </w:tcPr>
          <w:p w:rsidR="002B7A14" w:rsidRPr="00B8035C" w:rsidRDefault="002B7A14" w:rsidP="001D2413">
            <w:pPr>
              <w:pStyle w:val="Tabela-zawarto"/>
              <w:jc w:val="center"/>
            </w:pPr>
          </w:p>
        </w:tc>
        <w:tc>
          <w:tcPr>
            <w:tcW w:w="3519" w:type="dxa"/>
            <w:vAlign w:val="center"/>
          </w:tcPr>
          <w:p w:rsidR="002B7A14" w:rsidRDefault="002B7A14" w:rsidP="001D2413">
            <w:pPr>
              <w:pStyle w:val="Tabela-zawarto"/>
              <w:ind w:left="432" w:hanging="432"/>
              <w:rPr>
                <w:lang w:val="en-US"/>
              </w:rPr>
            </w:pPr>
            <w:r>
              <w:rPr>
                <w:lang w:val="en-US"/>
              </w:rPr>
              <w:t xml:space="preserve">-   -   -   -   </w:t>
            </w:r>
            <w:r>
              <w:rPr>
                <w:lang w:val="de-DE"/>
              </w:rPr>
              <w:t>DeclarationItemCode</w:t>
            </w:r>
          </w:p>
        </w:tc>
        <w:tc>
          <w:tcPr>
            <w:tcW w:w="2607" w:type="dxa"/>
          </w:tcPr>
          <w:p w:rsidR="002B7A14" w:rsidRDefault="002B7A14" w:rsidP="001D2413">
            <w:pPr>
              <w:pStyle w:val="Tabela-zawarto"/>
            </w:pPr>
            <w:r>
              <w:t>Kod deklaracji</w:t>
            </w:r>
          </w:p>
        </w:tc>
        <w:tc>
          <w:tcPr>
            <w:tcW w:w="772"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426" w:type="dxa"/>
            <w:vAlign w:val="center"/>
          </w:tcPr>
          <w:p w:rsidR="002B7A14" w:rsidRDefault="002B7A14" w:rsidP="006B7D4A">
            <w:pPr>
              <w:pStyle w:val="Tabela-zawarto"/>
              <w:jc w:val="center"/>
            </w:pPr>
            <w:r>
              <w:t>x</w:t>
            </w:r>
          </w:p>
        </w:tc>
        <w:tc>
          <w:tcPr>
            <w:tcW w:w="708" w:type="dxa"/>
            <w:vAlign w:val="center"/>
          </w:tcPr>
          <w:p w:rsidR="002B7A14" w:rsidRDefault="002B7A14" w:rsidP="006B7D4A">
            <w:pPr>
              <w:pStyle w:val="Tabela-zawarto"/>
              <w:jc w:val="center"/>
            </w:pPr>
            <w:r>
              <w:t>x</w:t>
            </w:r>
          </w:p>
        </w:tc>
        <w:tc>
          <w:tcPr>
            <w:tcW w:w="567" w:type="dxa"/>
            <w:vAlign w:val="center"/>
          </w:tcPr>
          <w:p w:rsidR="002B7A14" w:rsidRDefault="002B7A14" w:rsidP="006B7D4A">
            <w:pPr>
              <w:pStyle w:val="Tabela-zawarto"/>
              <w:jc w:val="center"/>
            </w:pPr>
            <w:r>
              <w:t>x</w:t>
            </w:r>
          </w:p>
        </w:tc>
        <w:tc>
          <w:tcPr>
            <w:tcW w:w="3653" w:type="dxa"/>
            <w:gridSpan w:val="3"/>
          </w:tcPr>
          <w:p w:rsidR="002B7A14" w:rsidRDefault="002B7A14" w:rsidP="001D2413">
            <w:pPr>
              <w:pStyle w:val="Tabela-zawarto"/>
              <w:jc w:val="center"/>
              <w:rPr>
                <w:lang w:val="en-US"/>
              </w:rPr>
            </w:pPr>
            <w:r>
              <w:rPr>
                <w:lang w:val="en-US"/>
              </w:rPr>
              <w:t>rozdział</w:t>
            </w:r>
          </w:p>
        </w:tc>
      </w:tr>
      <w:tr w:rsidR="002B7A14" w:rsidRPr="000E1730" w:rsidTr="00ED173E">
        <w:trPr>
          <w:jc w:val="center"/>
        </w:trPr>
        <w:tc>
          <w:tcPr>
            <w:tcW w:w="567" w:type="dxa"/>
            <w:vAlign w:val="center"/>
          </w:tcPr>
          <w:p w:rsidR="002B7A14" w:rsidRDefault="002B7A14" w:rsidP="001D2413">
            <w:pPr>
              <w:pStyle w:val="Tabela-zawarto"/>
              <w:jc w:val="center"/>
              <w:rPr>
                <w:lang w:val="en-US"/>
              </w:rPr>
            </w:pPr>
          </w:p>
        </w:tc>
        <w:tc>
          <w:tcPr>
            <w:tcW w:w="3519" w:type="dxa"/>
            <w:vAlign w:val="center"/>
          </w:tcPr>
          <w:p w:rsidR="002B7A14" w:rsidRDefault="002B7A14" w:rsidP="001D2413">
            <w:pPr>
              <w:pStyle w:val="Tabela-zawarto"/>
              <w:ind w:left="432" w:hanging="432"/>
              <w:rPr>
                <w:lang w:val="en-US"/>
              </w:rPr>
            </w:pPr>
            <w:r>
              <w:rPr>
                <w:lang w:val="en-US"/>
              </w:rPr>
              <w:t xml:space="preserve">-   -   -   -   </w:t>
            </w:r>
            <w:r>
              <w:rPr>
                <w:lang w:val="de-DE"/>
              </w:rPr>
              <w:t>DeclarationItemValue</w:t>
            </w:r>
          </w:p>
        </w:tc>
        <w:tc>
          <w:tcPr>
            <w:tcW w:w="2607" w:type="dxa"/>
          </w:tcPr>
          <w:p w:rsidR="002B7A14" w:rsidRDefault="002B7A14" w:rsidP="001D2413">
            <w:pPr>
              <w:pStyle w:val="Tabela-zawarto"/>
            </w:pPr>
            <w:r>
              <w:t>Treść deklaracji</w:t>
            </w:r>
          </w:p>
        </w:tc>
        <w:tc>
          <w:tcPr>
            <w:tcW w:w="772"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426" w:type="dxa"/>
            <w:vAlign w:val="center"/>
          </w:tcPr>
          <w:p w:rsidR="002B7A14" w:rsidRDefault="002B7A14" w:rsidP="00B22CC7">
            <w:pPr>
              <w:pStyle w:val="Tabela-zawarto"/>
              <w:jc w:val="center"/>
            </w:pPr>
            <w:r>
              <w:t>x</w:t>
            </w:r>
          </w:p>
        </w:tc>
        <w:tc>
          <w:tcPr>
            <w:tcW w:w="708" w:type="dxa"/>
            <w:vAlign w:val="center"/>
          </w:tcPr>
          <w:p w:rsidR="002B7A14" w:rsidRDefault="002B7A14" w:rsidP="00B22CC7">
            <w:pPr>
              <w:pStyle w:val="Tabela-zawarto"/>
              <w:jc w:val="center"/>
            </w:pPr>
            <w:r>
              <w:t>x</w:t>
            </w:r>
          </w:p>
        </w:tc>
        <w:tc>
          <w:tcPr>
            <w:tcW w:w="567" w:type="dxa"/>
            <w:vAlign w:val="center"/>
          </w:tcPr>
          <w:p w:rsidR="002B7A14" w:rsidRDefault="002B7A14" w:rsidP="00B22CC7">
            <w:pPr>
              <w:pStyle w:val="Tabela-zawarto"/>
              <w:jc w:val="center"/>
            </w:pPr>
            <w:r>
              <w:t>x</w:t>
            </w:r>
          </w:p>
        </w:tc>
        <w:tc>
          <w:tcPr>
            <w:tcW w:w="3653" w:type="dxa"/>
            <w:gridSpan w:val="3"/>
          </w:tcPr>
          <w:p w:rsidR="002B7A14" w:rsidRDefault="002B7A14" w:rsidP="001D2413">
            <w:pPr>
              <w:pStyle w:val="Tabela-zawarto"/>
              <w:jc w:val="center"/>
              <w:rPr>
                <w:lang w:val="en-US"/>
              </w:rPr>
            </w:pPr>
            <w:r>
              <w:rPr>
                <w:lang w:val="en-US"/>
              </w:rPr>
              <w:t>Symbol rozdziału (1 do 5 znaków)</w:t>
            </w:r>
          </w:p>
        </w:tc>
      </w:tr>
      <w:tr w:rsidR="002B7A14" w:rsidRPr="001D2413" w:rsidTr="00ED173E">
        <w:trPr>
          <w:jc w:val="center"/>
        </w:trPr>
        <w:tc>
          <w:tcPr>
            <w:tcW w:w="567" w:type="dxa"/>
            <w:vAlign w:val="center"/>
          </w:tcPr>
          <w:p w:rsidR="002B7A14" w:rsidRDefault="002B7A14" w:rsidP="001D2413">
            <w:pPr>
              <w:pStyle w:val="Tabela-zawarto"/>
              <w:jc w:val="center"/>
              <w:rPr>
                <w:lang w:val="en-US"/>
              </w:rPr>
            </w:pPr>
            <w:r>
              <w:rPr>
                <w:lang w:val="en-US"/>
              </w:rPr>
              <w:t>B-26</w:t>
            </w:r>
          </w:p>
        </w:tc>
        <w:tc>
          <w:tcPr>
            <w:tcW w:w="3519" w:type="dxa"/>
            <w:vAlign w:val="center"/>
          </w:tcPr>
          <w:p w:rsidR="002B7A14" w:rsidRDefault="002B7A14" w:rsidP="001D2413">
            <w:pPr>
              <w:pStyle w:val="Tabela-zawarto"/>
              <w:ind w:left="432" w:hanging="432"/>
              <w:rPr>
                <w:lang w:val="en-US"/>
              </w:rPr>
            </w:pPr>
            <w:r>
              <w:rPr>
                <w:lang w:val="en-US"/>
              </w:rPr>
              <w:t xml:space="preserve">-   -   -   </w:t>
            </w:r>
            <w:r>
              <w:t>AdditionalDeclaration</w:t>
            </w:r>
          </w:p>
        </w:tc>
        <w:tc>
          <w:tcPr>
            <w:tcW w:w="2607" w:type="dxa"/>
          </w:tcPr>
          <w:p w:rsidR="002B7A14" w:rsidRDefault="002B7A14" w:rsidP="001D2413">
            <w:pPr>
              <w:pStyle w:val="Tabela-zawarto"/>
            </w:pPr>
            <w:r>
              <w:t>Komponent służący do przekazywania dodatkowych deklaracji dotyczących transakcji w przelewie</w:t>
            </w:r>
          </w:p>
        </w:tc>
        <w:tc>
          <w:tcPr>
            <w:tcW w:w="772"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426" w:type="dxa"/>
            <w:vAlign w:val="center"/>
          </w:tcPr>
          <w:p w:rsidR="002B7A14" w:rsidRDefault="002B7A14" w:rsidP="006B7D4A">
            <w:pPr>
              <w:pStyle w:val="Tabela-zawarto"/>
              <w:jc w:val="center"/>
            </w:pPr>
            <w:r>
              <w:t>x</w:t>
            </w:r>
          </w:p>
        </w:tc>
        <w:tc>
          <w:tcPr>
            <w:tcW w:w="708" w:type="dxa"/>
            <w:vAlign w:val="center"/>
          </w:tcPr>
          <w:p w:rsidR="002B7A14" w:rsidRDefault="002B7A14" w:rsidP="006B7D4A">
            <w:pPr>
              <w:pStyle w:val="Tabela-zawarto"/>
              <w:jc w:val="center"/>
            </w:pPr>
            <w:r>
              <w:t>x</w:t>
            </w:r>
          </w:p>
        </w:tc>
        <w:tc>
          <w:tcPr>
            <w:tcW w:w="567" w:type="dxa"/>
            <w:vAlign w:val="center"/>
          </w:tcPr>
          <w:p w:rsidR="002B7A14" w:rsidRDefault="002B7A14" w:rsidP="006B7D4A">
            <w:pPr>
              <w:pStyle w:val="Tabela-zawarto"/>
              <w:jc w:val="center"/>
            </w:pPr>
            <w:r>
              <w:t>x</w:t>
            </w:r>
          </w:p>
        </w:tc>
        <w:tc>
          <w:tcPr>
            <w:tcW w:w="3653" w:type="dxa"/>
            <w:gridSpan w:val="3"/>
          </w:tcPr>
          <w:p w:rsidR="002B7A14" w:rsidRPr="0044100D" w:rsidRDefault="002B7A14" w:rsidP="001D2413">
            <w:pPr>
              <w:pStyle w:val="Tabela-zawarto"/>
              <w:jc w:val="center"/>
            </w:pPr>
            <w:r w:rsidRPr="0044100D">
              <w:t xml:space="preserve">Komponent jest wykorzystywany, jeżeli przelew </w:t>
            </w:r>
            <w:r>
              <w:t xml:space="preserve">został opatrzony </w:t>
            </w:r>
            <w:r w:rsidRPr="0044100D">
              <w:t>klasyfikacją budżetową</w:t>
            </w:r>
          </w:p>
        </w:tc>
      </w:tr>
      <w:tr w:rsidR="002B7A14" w:rsidRPr="000E1730" w:rsidTr="00ED173E">
        <w:trPr>
          <w:jc w:val="center"/>
        </w:trPr>
        <w:tc>
          <w:tcPr>
            <w:tcW w:w="567" w:type="dxa"/>
            <w:vAlign w:val="center"/>
          </w:tcPr>
          <w:p w:rsidR="002B7A14" w:rsidRPr="00B8035C" w:rsidRDefault="002B7A14" w:rsidP="001D2413">
            <w:pPr>
              <w:pStyle w:val="Tabela-zawarto"/>
              <w:jc w:val="center"/>
            </w:pPr>
          </w:p>
        </w:tc>
        <w:tc>
          <w:tcPr>
            <w:tcW w:w="3519" w:type="dxa"/>
            <w:vAlign w:val="center"/>
          </w:tcPr>
          <w:p w:rsidR="002B7A14" w:rsidRDefault="002B7A14" w:rsidP="001D2413">
            <w:pPr>
              <w:pStyle w:val="Tabela-zawarto"/>
              <w:ind w:left="432" w:hanging="432"/>
              <w:rPr>
                <w:lang w:val="en-US"/>
              </w:rPr>
            </w:pPr>
            <w:r>
              <w:rPr>
                <w:lang w:val="en-US"/>
              </w:rPr>
              <w:t xml:space="preserve">-   -   -   -   </w:t>
            </w:r>
            <w:r>
              <w:rPr>
                <w:lang w:val="de-DE"/>
              </w:rPr>
              <w:t>DeclarationItemCode</w:t>
            </w:r>
          </w:p>
        </w:tc>
        <w:tc>
          <w:tcPr>
            <w:tcW w:w="2607" w:type="dxa"/>
          </w:tcPr>
          <w:p w:rsidR="002B7A14" w:rsidRDefault="002B7A14" w:rsidP="001D2413">
            <w:pPr>
              <w:pStyle w:val="Tabela-zawarto"/>
            </w:pPr>
            <w:r>
              <w:t>Kod deklaracji</w:t>
            </w:r>
          </w:p>
        </w:tc>
        <w:tc>
          <w:tcPr>
            <w:tcW w:w="772"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426" w:type="dxa"/>
            <w:vAlign w:val="center"/>
          </w:tcPr>
          <w:p w:rsidR="002B7A14" w:rsidRDefault="002B7A14" w:rsidP="006B7D4A">
            <w:pPr>
              <w:pStyle w:val="Tabela-zawarto"/>
              <w:jc w:val="center"/>
            </w:pPr>
            <w:r>
              <w:t>x</w:t>
            </w:r>
          </w:p>
        </w:tc>
        <w:tc>
          <w:tcPr>
            <w:tcW w:w="708" w:type="dxa"/>
            <w:vAlign w:val="center"/>
          </w:tcPr>
          <w:p w:rsidR="002B7A14" w:rsidRDefault="002B7A14" w:rsidP="006B7D4A">
            <w:pPr>
              <w:pStyle w:val="Tabela-zawarto"/>
              <w:jc w:val="center"/>
            </w:pPr>
            <w:r>
              <w:t>x</w:t>
            </w:r>
          </w:p>
        </w:tc>
        <w:tc>
          <w:tcPr>
            <w:tcW w:w="567" w:type="dxa"/>
            <w:vAlign w:val="center"/>
          </w:tcPr>
          <w:p w:rsidR="002B7A14" w:rsidRDefault="002B7A14" w:rsidP="006B7D4A">
            <w:pPr>
              <w:pStyle w:val="Tabela-zawarto"/>
              <w:jc w:val="center"/>
            </w:pPr>
            <w:r>
              <w:t>x</w:t>
            </w:r>
          </w:p>
        </w:tc>
        <w:tc>
          <w:tcPr>
            <w:tcW w:w="3653" w:type="dxa"/>
            <w:gridSpan w:val="3"/>
          </w:tcPr>
          <w:p w:rsidR="002B7A14" w:rsidRDefault="002B7A14" w:rsidP="001D2413">
            <w:pPr>
              <w:pStyle w:val="Tabela-zawarto"/>
              <w:jc w:val="center"/>
              <w:rPr>
                <w:lang w:val="en-US"/>
              </w:rPr>
            </w:pPr>
            <w:r>
              <w:rPr>
                <w:lang w:val="en-US"/>
              </w:rPr>
              <w:t>paragraf</w:t>
            </w:r>
          </w:p>
        </w:tc>
      </w:tr>
      <w:tr w:rsidR="002B7A14" w:rsidRPr="000E1730" w:rsidTr="00ED173E">
        <w:trPr>
          <w:jc w:val="center"/>
        </w:trPr>
        <w:tc>
          <w:tcPr>
            <w:tcW w:w="567" w:type="dxa"/>
            <w:vAlign w:val="center"/>
          </w:tcPr>
          <w:p w:rsidR="002B7A14" w:rsidRDefault="002B7A14" w:rsidP="001D2413">
            <w:pPr>
              <w:pStyle w:val="Tabela-zawarto"/>
              <w:jc w:val="center"/>
              <w:rPr>
                <w:lang w:val="en-US"/>
              </w:rPr>
            </w:pPr>
          </w:p>
        </w:tc>
        <w:tc>
          <w:tcPr>
            <w:tcW w:w="3519" w:type="dxa"/>
            <w:vAlign w:val="center"/>
          </w:tcPr>
          <w:p w:rsidR="002B7A14" w:rsidRDefault="002B7A14" w:rsidP="001D2413">
            <w:pPr>
              <w:pStyle w:val="Tabela-zawarto"/>
              <w:ind w:left="432" w:hanging="432"/>
              <w:rPr>
                <w:lang w:val="en-US"/>
              </w:rPr>
            </w:pPr>
            <w:r>
              <w:rPr>
                <w:lang w:val="en-US"/>
              </w:rPr>
              <w:t xml:space="preserve">-   -   -   -   </w:t>
            </w:r>
            <w:r>
              <w:rPr>
                <w:lang w:val="de-DE"/>
              </w:rPr>
              <w:t>DeclarationItemValue</w:t>
            </w:r>
          </w:p>
        </w:tc>
        <w:tc>
          <w:tcPr>
            <w:tcW w:w="2607" w:type="dxa"/>
          </w:tcPr>
          <w:p w:rsidR="002B7A14" w:rsidRDefault="002B7A14" w:rsidP="001D2413">
            <w:pPr>
              <w:pStyle w:val="Tabela-zawarto"/>
            </w:pPr>
            <w:r>
              <w:t>Treść deklaracji</w:t>
            </w:r>
          </w:p>
        </w:tc>
        <w:tc>
          <w:tcPr>
            <w:tcW w:w="772"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426" w:type="dxa"/>
            <w:vAlign w:val="center"/>
          </w:tcPr>
          <w:p w:rsidR="002B7A14" w:rsidRDefault="002B7A14" w:rsidP="00B22CC7">
            <w:pPr>
              <w:pStyle w:val="Tabela-zawarto"/>
              <w:jc w:val="center"/>
            </w:pPr>
            <w:r>
              <w:t>x</w:t>
            </w:r>
          </w:p>
        </w:tc>
        <w:tc>
          <w:tcPr>
            <w:tcW w:w="708" w:type="dxa"/>
            <w:vAlign w:val="center"/>
          </w:tcPr>
          <w:p w:rsidR="002B7A14" w:rsidRDefault="002B7A14" w:rsidP="00B22CC7">
            <w:pPr>
              <w:pStyle w:val="Tabela-zawarto"/>
              <w:jc w:val="center"/>
            </w:pPr>
            <w:r>
              <w:t>x</w:t>
            </w:r>
          </w:p>
        </w:tc>
        <w:tc>
          <w:tcPr>
            <w:tcW w:w="567" w:type="dxa"/>
            <w:vAlign w:val="center"/>
          </w:tcPr>
          <w:p w:rsidR="002B7A14" w:rsidRDefault="002B7A14" w:rsidP="00B22CC7">
            <w:pPr>
              <w:pStyle w:val="Tabela-zawarto"/>
              <w:jc w:val="center"/>
            </w:pPr>
            <w:r>
              <w:t>x</w:t>
            </w:r>
          </w:p>
        </w:tc>
        <w:tc>
          <w:tcPr>
            <w:tcW w:w="3653" w:type="dxa"/>
            <w:gridSpan w:val="3"/>
          </w:tcPr>
          <w:p w:rsidR="002B7A14" w:rsidRDefault="002B7A14" w:rsidP="001D2413">
            <w:pPr>
              <w:pStyle w:val="Tabela-zawarto"/>
              <w:jc w:val="center"/>
              <w:rPr>
                <w:lang w:val="en-US"/>
              </w:rPr>
            </w:pPr>
            <w:r>
              <w:rPr>
                <w:lang w:val="en-US"/>
              </w:rPr>
              <w:t>Symbol paragrafu (1 do 4 znaków)</w:t>
            </w:r>
          </w:p>
        </w:tc>
      </w:tr>
      <w:tr w:rsidR="002B7A14" w:rsidRPr="001D2413" w:rsidTr="00ED173E">
        <w:trPr>
          <w:jc w:val="center"/>
        </w:trPr>
        <w:tc>
          <w:tcPr>
            <w:tcW w:w="567" w:type="dxa"/>
            <w:vAlign w:val="center"/>
          </w:tcPr>
          <w:p w:rsidR="002B7A14" w:rsidRDefault="002B7A14" w:rsidP="001D2413">
            <w:pPr>
              <w:pStyle w:val="Tabela-zawarto"/>
              <w:jc w:val="center"/>
              <w:rPr>
                <w:lang w:val="en-US"/>
              </w:rPr>
            </w:pPr>
            <w:r>
              <w:rPr>
                <w:lang w:val="en-US"/>
              </w:rPr>
              <w:t>B-26</w:t>
            </w:r>
          </w:p>
        </w:tc>
        <w:tc>
          <w:tcPr>
            <w:tcW w:w="3519" w:type="dxa"/>
            <w:vAlign w:val="center"/>
          </w:tcPr>
          <w:p w:rsidR="002B7A14" w:rsidRDefault="002B7A14" w:rsidP="001D2413">
            <w:pPr>
              <w:pStyle w:val="Tabela-zawarto"/>
              <w:ind w:left="432" w:hanging="432"/>
              <w:rPr>
                <w:lang w:val="en-US"/>
              </w:rPr>
            </w:pPr>
            <w:r>
              <w:rPr>
                <w:lang w:val="en-US"/>
              </w:rPr>
              <w:t xml:space="preserve">-   -   -   </w:t>
            </w:r>
            <w:r>
              <w:t>AdditionalDeclaration</w:t>
            </w:r>
          </w:p>
        </w:tc>
        <w:tc>
          <w:tcPr>
            <w:tcW w:w="2607" w:type="dxa"/>
          </w:tcPr>
          <w:p w:rsidR="002B7A14" w:rsidRDefault="002B7A14" w:rsidP="001D2413">
            <w:pPr>
              <w:pStyle w:val="Tabela-zawarto"/>
            </w:pPr>
            <w:r>
              <w:t>Komponent służący do przekazywania dodatkowych deklaracji dotyczących transakcji w przelewie</w:t>
            </w:r>
          </w:p>
        </w:tc>
        <w:tc>
          <w:tcPr>
            <w:tcW w:w="772"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426" w:type="dxa"/>
            <w:vAlign w:val="center"/>
          </w:tcPr>
          <w:p w:rsidR="002B7A14" w:rsidRDefault="002B7A14" w:rsidP="006B7D4A">
            <w:pPr>
              <w:pStyle w:val="Tabela-zawarto"/>
              <w:jc w:val="center"/>
            </w:pPr>
            <w:r>
              <w:t>x</w:t>
            </w:r>
          </w:p>
        </w:tc>
        <w:tc>
          <w:tcPr>
            <w:tcW w:w="708" w:type="dxa"/>
            <w:vAlign w:val="center"/>
          </w:tcPr>
          <w:p w:rsidR="002B7A14" w:rsidRDefault="002B7A14" w:rsidP="006B7D4A">
            <w:pPr>
              <w:pStyle w:val="Tabela-zawarto"/>
              <w:jc w:val="center"/>
            </w:pPr>
            <w:r>
              <w:t>x</w:t>
            </w:r>
          </w:p>
        </w:tc>
        <w:tc>
          <w:tcPr>
            <w:tcW w:w="567" w:type="dxa"/>
            <w:vAlign w:val="center"/>
          </w:tcPr>
          <w:p w:rsidR="002B7A14" w:rsidRDefault="002B7A14" w:rsidP="006B7D4A">
            <w:pPr>
              <w:pStyle w:val="Tabela-zawarto"/>
              <w:jc w:val="center"/>
            </w:pPr>
            <w:r>
              <w:t>x</w:t>
            </w:r>
          </w:p>
        </w:tc>
        <w:tc>
          <w:tcPr>
            <w:tcW w:w="3653" w:type="dxa"/>
            <w:gridSpan w:val="3"/>
          </w:tcPr>
          <w:p w:rsidR="002B7A14" w:rsidRPr="0044100D" w:rsidRDefault="002B7A14" w:rsidP="001D2413">
            <w:pPr>
              <w:pStyle w:val="Tabela-zawarto"/>
              <w:jc w:val="center"/>
            </w:pPr>
            <w:r w:rsidRPr="0044100D">
              <w:t xml:space="preserve">Komponent jest wykorzystywany, jeżeli przelew </w:t>
            </w:r>
            <w:r>
              <w:t xml:space="preserve">został opatrzony </w:t>
            </w:r>
            <w:r w:rsidRPr="0044100D">
              <w:t>klasyfikacją budżetową</w:t>
            </w:r>
          </w:p>
        </w:tc>
      </w:tr>
      <w:tr w:rsidR="002B7A14" w:rsidRPr="000E1730" w:rsidTr="00ED173E">
        <w:trPr>
          <w:jc w:val="center"/>
        </w:trPr>
        <w:tc>
          <w:tcPr>
            <w:tcW w:w="567" w:type="dxa"/>
            <w:vAlign w:val="center"/>
          </w:tcPr>
          <w:p w:rsidR="002B7A14" w:rsidRPr="00B8035C" w:rsidRDefault="002B7A14" w:rsidP="001D2413">
            <w:pPr>
              <w:pStyle w:val="Tabela-zawarto"/>
              <w:jc w:val="center"/>
            </w:pPr>
          </w:p>
        </w:tc>
        <w:tc>
          <w:tcPr>
            <w:tcW w:w="3519" w:type="dxa"/>
            <w:vAlign w:val="center"/>
          </w:tcPr>
          <w:p w:rsidR="002B7A14" w:rsidRDefault="002B7A14" w:rsidP="001D2413">
            <w:pPr>
              <w:pStyle w:val="Tabela-zawarto"/>
              <w:ind w:left="432" w:hanging="432"/>
              <w:rPr>
                <w:lang w:val="en-US"/>
              </w:rPr>
            </w:pPr>
            <w:r>
              <w:rPr>
                <w:lang w:val="en-US"/>
              </w:rPr>
              <w:t xml:space="preserve">-   -   -   -   </w:t>
            </w:r>
            <w:r>
              <w:rPr>
                <w:lang w:val="de-DE"/>
              </w:rPr>
              <w:t>DeclarationItemCode</w:t>
            </w:r>
          </w:p>
        </w:tc>
        <w:tc>
          <w:tcPr>
            <w:tcW w:w="2607" w:type="dxa"/>
          </w:tcPr>
          <w:p w:rsidR="002B7A14" w:rsidRDefault="002B7A14" w:rsidP="001D2413">
            <w:pPr>
              <w:pStyle w:val="Tabela-zawarto"/>
            </w:pPr>
            <w:r>
              <w:t>Kod deklaracji</w:t>
            </w:r>
          </w:p>
        </w:tc>
        <w:tc>
          <w:tcPr>
            <w:tcW w:w="772"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426" w:type="dxa"/>
            <w:vAlign w:val="center"/>
          </w:tcPr>
          <w:p w:rsidR="002B7A14" w:rsidRDefault="002B7A14" w:rsidP="006B7D4A">
            <w:pPr>
              <w:pStyle w:val="Tabela-zawarto"/>
              <w:jc w:val="center"/>
            </w:pPr>
            <w:r>
              <w:t>x</w:t>
            </w:r>
          </w:p>
        </w:tc>
        <w:tc>
          <w:tcPr>
            <w:tcW w:w="708" w:type="dxa"/>
            <w:vAlign w:val="center"/>
          </w:tcPr>
          <w:p w:rsidR="002B7A14" w:rsidRDefault="002B7A14" w:rsidP="006B7D4A">
            <w:pPr>
              <w:pStyle w:val="Tabela-zawarto"/>
              <w:jc w:val="center"/>
            </w:pPr>
            <w:r>
              <w:t>x</w:t>
            </w:r>
          </w:p>
        </w:tc>
        <w:tc>
          <w:tcPr>
            <w:tcW w:w="567" w:type="dxa"/>
            <w:vAlign w:val="center"/>
          </w:tcPr>
          <w:p w:rsidR="002B7A14" w:rsidRDefault="002B7A14" w:rsidP="006B7D4A">
            <w:pPr>
              <w:pStyle w:val="Tabela-zawarto"/>
              <w:jc w:val="center"/>
            </w:pPr>
            <w:r>
              <w:t>x</w:t>
            </w:r>
          </w:p>
        </w:tc>
        <w:tc>
          <w:tcPr>
            <w:tcW w:w="3653" w:type="dxa"/>
            <w:gridSpan w:val="3"/>
          </w:tcPr>
          <w:p w:rsidR="002B7A14" w:rsidRDefault="002B7A14" w:rsidP="001D2413">
            <w:pPr>
              <w:pStyle w:val="Tabela-zawarto"/>
              <w:jc w:val="center"/>
              <w:rPr>
                <w:lang w:val="en-US"/>
              </w:rPr>
            </w:pPr>
            <w:r>
              <w:rPr>
                <w:lang w:val="en-US"/>
              </w:rPr>
              <w:t>zadanie</w:t>
            </w:r>
          </w:p>
        </w:tc>
      </w:tr>
      <w:tr w:rsidR="002B7A14" w:rsidRPr="000E1730" w:rsidTr="00ED173E">
        <w:trPr>
          <w:jc w:val="center"/>
        </w:trPr>
        <w:tc>
          <w:tcPr>
            <w:tcW w:w="567" w:type="dxa"/>
            <w:vAlign w:val="center"/>
          </w:tcPr>
          <w:p w:rsidR="002B7A14" w:rsidRDefault="002B7A14" w:rsidP="001D2413">
            <w:pPr>
              <w:pStyle w:val="Tabela-zawarto"/>
              <w:jc w:val="center"/>
              <w:rPr>
                <w:lang w:val="en-US"/>
              </w:rPr>
            </w:pPr>
          </w:p>
        </w:tc>
        <w:tc>
          <w:tcPr>
            <w:tcW w:w="3519" w:type="dxa"/>
            <w:vAlign w:val="center"/>
          </w:tcPr>
          <w:p w:rsidR="002B7A14" w:rsidRDefault="002B7A14" w:rsidP="001D2413">
            <w:pPr>
              <w:pStyle w:val="Tabela-zawarto"/>
              <w:ind w:left="432" w:hanging="432"/>
              <w:rPr>
                <w:lang w:val="en-US"/>
              </w:rPr>
            </w:pPr>
            <w:r>
              <w:rPr>
                <w:lang w:val="en-US"/>
              </w:rPr>
              <w:t xml:space="preserve">-   -   -   -   </w:t>
            </w:r>
            <w:r>
              <w:rPr>
                <w:lang w:val="de-DE"/>
              </w:rPr>
              <w:t>DeclarationItemValue</w:t>
            </w:r>
          </w:p>
        </w:tc>
        <w:tc>
          <w:tcPr>
            <w:tcW w:w="2607" w:type="dxa"/>
          </w:tcPr>
          <w:p w:rsidR="002B7A14" w:rsidRDefault="002B7A14" w:rsidP="001D2413">
            <w:pPr>
              <w:pStyle w:val="Tabela-zawarto"/>
            </w:pPr>
            <w:r>
              <w:t>Treść deklaracji</w:t>
            </w:r>
          </w:p>
        </w:tc>
        <w:tc>
          <w:tcPr>
            <w:tcW w:w="772"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567" w:type="dxa"/>
            <w:vAlign w:val="center"/>
          </w:tcPr>
          <w:p w:rsidR="002B7A14" w:rsidRDefault="002B7A14" w:rsidP="001D2413">
            <w:pPr>
              <w:pStyle w:val="Tabela-zawarto"/>
              <w:jc w:val="center"/>
            </w:pPr>
            <w:r>
              <w:t>x</w:t>
            </w:r>
          </w:p>
        </w:tc>
        <w:tc>
          <w:tcPr>
            <w:tcW w:w="426" w:type="dxa"/>
            <w:vAlign w:val="center"/>
          </w:tcPr>
          <w:p w:rsidR="002B7A14" w:rsidRDefault="002B7A14" w:rsidP="00B22CC7">
            <w:pPr>
              <w:pStyle w:val="Tabela-zawarto"/>
              <w:jc w:val="center"/>
            </w:pPr>
            <w:r>
              <w:t>x</w:t>
            </w:r>
          </w:p>
        </w:tc>
        <w:tc>
          <w:tcPr>
            <w:tcW w:w="708" w:type="dxa"/>
            <w:vAlign w:val="center"/>
          </w:tcPr>
          <w:p w:rsidR="002B7A14" w:rsidRDefault="002B7A14" w:rsidP="00B22CC7">
            <w:pPr>
              <w:pStyle w:val="Tabela-zawarto"/>
              <w:jc w:val="center"/>
            </w:pPr>
            <w:r>
              <w:t>x</w:t>
            </w:r>
          </w:p>
        </w:tc>
        <w:tc>
          <w:tcPr>
            <w:tcW w:w="567" w:type="dxa"/>
            <w:vAlign w:val="center"/>
          </w:tcPr>
          <w:p w:rsidR="002B7A14" w:rsidRDefault="002B7A14" w:rsidP="00B22CC7">
            <w:pPr>
              <w:pStyle w:val="Tabela-zawarto"/>
              <w:jc w:val="center"/>
            </w:pPr>
            <w:r>
              <w:t>x</w:t>
            </w:r>
          </w:p>
        </w:tc>
        <w:tc>
          <w:tcPr>
            <w:tcW w:w="3653" w:type="dxa"/>
            <w:gridSpan w:val="3"/>
          </w:tcPr>
          <w:p w:rsidR="002B7A14" w:rsidRDefault="002B7A14" w:rsidP="001D2413">
            <w:pPr>
              <w:pStyle w:val="Tabela-zawarto"/>
              <w:jc w:val="center"/>
              <w:rPr>
                <w:lang w:val="en-US"/>
              </w:rPr>
            </w:pPr>
            <w:r>
              <w:rPr>
                <w:lang w:val="en-US"/>
              </w:rPr>
              <w:t>Symbol zadania (1 do 3 znaków)</w:t>
            </w:r>
          </w:p>
        </w:tc>
      </w:tr>
      <w:tr w:rsidR="002B7A14" w:rsidRPr="001D2413" w:rsidTr="00ED173E">
        <w:trPr>
          <w:jc w:val="center"/>
        </w:trPr>
        <w:tc>
          <w:tcPr>
            <w:tcW w:w="567" w:type="dxa"/>
            <w:vAlign w:val="center"/>
          </w:tcPr>
          <w:p w:rsidR="002B7A14" w:rsidRDefault="002B7A14" w:rsidP="00B22CC7">
            <w:pPr>
              <w:pStyle w:val="Tabela-zawarto"/>
              <w:jc w:val="center"/>
              <w:rPr>
                <w:lang w:val="en-US"/>
              </w:rPr>
            </w:pPr>
            <w:r>
              <w:rPr>
                <w:lang w:val="en-US"/>
              </w:rPr>
              <w:t>B-26</w:t>
            </w:r>
          </w:p>
        </w:tc>
        <w:tc>
          <w:tcPr>
            <w:tcW w:w="3519" w:type="dxa"/>
            <w:vAlign w:val="center"/>
          </w:tcPr>
          <w:p w:rsidR="002B7A14" w:rsidRDefault="002B7A14" w:rsidP="00B22CC7">
            <w:pPr>
              <w:pStyle w:val="Tabela-zawarto"/>
              <w:ind w:left="432" w:hanging="432"/>
              <w:rPr>
                <w:lang w:val="en-US"/>
              </w:rPr>
            </w:pPr>
            <w:r>
              <w:rPr>
                <w:lang w:val="en-US"/>
              </w:rPr>
              <w:t xml:space="preserve">-   -   -   </w:t>
            </w:r>
            <w:r>
              <w:t>AdditionalDeclaration</w:t>
            </w:r>
          </w:p>
        </w:tc>
        <w:tc>
          <w:tcPr>
            <w:tcW w:w="2607" w:type="dxa"/>
          </w:tcPr>
          <w:p w:rsidR="002B7A14" w:rsidRDefault="002B7A14" w:rsidP="00B22CC7">
            <w:pPr>
              <w:pStyle w:val="Tabela-zawarto"/>
            </w:pPr>
            <w:r>
              <w:t>Komponent służący do przekazywania dodatkowych deklaracji dotyczących transakcji w przelewie</w:t>
            </w:r>
          </w:p>
        </w:tc>
        <w:tc>
          <w:tcPr>
            <w:tcW w:w="772" w:type="dxa"/>
            <w:vAlign w:val="center"/>
          </w:tcPr>
          <w:p w:rsidR="002B7A14" w:rsidRDefault="002B7A14" w:rsidP="00B22CC7">
            <w:pPr>
              <w:pStyle w:val="Tabela-zawarto"/>
              <w:jc w:val="center"/>
            </w:pPr>
          </w:p>
        </w:tc>
        <w:tc>
          <w:tcPr>
            <w:tcW w:w="567" w:type="dxa"/>
            <w:vAlign w:val="center"/>
          </w:tcPr>
          <w:p w:rsidR="002B7A14" w:rsidRDefault="002B7A14" w:rsidP="00B22CC7">
            <w:pPr>
              <w:pStyle w:val="Tabela-zawarto"/>
              <w:jc w:val="center"/>
            </w:pPr>
          </w:p>
        </w:tc>
        <w:tc>
          <w:tcPr>
            <w:tcW w:w="567" w:type="dxa"/>
            <w:vAlign w:val="center"/>
          </w:tcPr>
          <w:p w:rsidR="002B7A14" w:rsidRDefault="002B7A14" w:rsidP="00B22CC7">
            <w:pPr>
              <w:pStyle w:val="Tabela-zawarto"/>
              <w:jc w:val="center"/>
            </w:pPr>
          </w:p>
        </w:tc>
        <w:tc>
          <w:tcPr>
            <w:tcW w:w="426" w:type="dxa"/>
            <w:vAlign w:val="center"/>
          </w:tcPr>
          <w:p w:rsidR="002B7A14" w:rsidRDefault="002B7A14" w:rsidP="00B22CC7">
            <w:pPr>
              <w:pStyle w:val="Tabela-zawarto"/>
              <w:jc w:val="center"/>
            </w:pPr>
          </w:p>
        </w:tc>
        <w:tc>
          <w:tcPr>
            <w:tcW w:w="708" w:type="dxa"/>
            <w:vAlign w:val="center"/>
          </w:tcPr>
          <w:p w:rsidR="002B7A14" w:rsidRDefault="002B7A14" w:rsidP="00B22CC7">
            <w:pPr>
              <w:pStyle w:val="Tabela-zawarto"/>
              <w:jc w:val="center"/>
            </w:pPr>
          </w:p>
        </w:tc>
        <w:tc>
          <w:tcPr>
            <w:tcW w:w="567" w:type="dxa"/>
            <w:vAlign w:val="center"/>
          </w:tcPr>
          <w:p w:rsidR="002B7A14" w:rsidRDefault="002B7A14" w:rsidP="00B22CC7">
            <w:pPr>
              <w:pStyle w:val="Tabela-zawarto"/>
              <w:jc w:val="center"/>
            </w:pPr>
            <w:r>
              <w:t>x</w:t>
            </w:r>
          </w:p>
        </w:tc>
        <w:tc>
          <w:tcPr>
            <w:tcW w:w="3653" w:type="dxa"/>
            <w:gridSpan w:val="3"/>
          </w:tcPr>
          <w:p w:rsidR="002B7A14" w:rsidRPr="0044100D" w:rsidRDefault="002B7A14" w:rsidP="00B22CC7">
            <w:pPr>
              <w:pStyle w:val="Tabela-zawarto"/>
              <w:jc w:val="center"/>
            </w:pPr>
            <w:r w:rsidRPr="0044100D">
              <w:t xml:space="preserve">Komponent jest wykorzystywany, jeżeli </w:t>
            </w:r>
            <w:r>
              <w:t>składane jest zlecenie sprzedaży czeku bankierskiego – do wskazania sposobu odbioru czeków</w:t>
            </w:r>
          </w:p>
        </w:tc>
      </w:tr>
      <w:tr w:rsidR="002B7A14" w:rsidRPr="000E1730" w:rsidTr="00ED173E">
        <w:trPr>
          <w:jc w:val="center"/>
        </w:trPr>
        <w:tc>
          <w:tcPr>
            <w:tcW w:w="567" w:type="dxa"/>
            <w:vAlign w:val="center"/>
          </w:tcPr>
          <w:p w:rsidR="002B7A14" w:rsidRPr="00B8035C" w:rsidRDefault="002B7A14" w:rsidP="00B22CC7">
            <w:pPr>
              <w:pStyle w:val="Tabela-zawarto"/>
              <w:jc w:val="center"/>
            </w:pPr>
          </w:p>
        </w:tc>
        <w:tc>
          <w:tcPr>
            <w:tcW w:w="3519" w:type="dxa"/>
            <w:vAlign w:val="center"/>
          </w:tcPr>
          <w:p w:rsidR="002B7A14" w:rsidRDefault="002B7A14" w:rsidP="00B22CC7">
            <w:pPr>
              <w:pStyle w:val="Tabela-zawarto"/>
              <w:ind w:left="432" w:hanging="432"/>
              <w:rPr>
                <w:lang w:val="en-US"/>
              </w:rPr>
            </w:pPr>
            <w:r>
              <w:rPr>
                <w:lang w:val="en-US"/>
              </w:rPr>
              <w:t xml:space="preserve">-   -   -   -   </w:t>
            </w:r>
            <w:r>
              <w:rPr>
                <w:lang w:val="de-DE"/>
              </w:rPr>
              <w:t>DeclarationItemCode</w:t>
            </w:r>
          </w:p>
        </w:tc>
        <w:tc>
          <w:tcPr>
            <w:tcW w:w="2607" w:type="dxa"/>
          </w:tcPr>
          <w:p w:rsidR="002B7A14" w:rsidRDefault="002B7A14" w:rsidP="00B22CC7">
            <w:pPr>
              <w:pStyle w:val="Tabela-zawarto"/>
            </w:pPr>
            <w:r>
              <w:t>Kod deklaracji</w:t>
            </w:r>
          </w:p>
        </w:tc>
        <w:tc>
          <w:tcPr>
            <w:tcW w:w="772" w:type="dxa"/>
            <w:vAlign w:val="center"/>
          </w:tcPr>
          <w:p w:rsidR="002B7A14" w:rsidRDefault="002B7A14" w:rsidP="00B22CC7">
            <w:pPr>
              <w:pStyle w:val="Tabela-zawarto"/>
              <w:jc w:val="center"/>
            </w:pPr>
          </w:p>
        </w:tc>
        <w:tc>
          <w:tcPr>
            <w:tcW w:w="567" w:type="dxa"/>
            <w:vAlign w:val="center"/>
          </w:tcPr>
          <w:p w:rsidR="002B7A14" w:rsidRDefault="002B7A14" w:rsidP="00B22CC7">
            <w:pPr>
              <w:pStyle w:val="Tabela-zawarto"/>
              <w:jc w:val="center"/>
            </w:pPr>
          </w:p>
        </w:tc>
        <w:tc>
          <w:tcPr>
            <w:tcW w:w="567" w:type="dxa"/>
            <w:vAlign w:val="center"/>
          </w:tcPr>
          <w:p w:rsidR="002B7A14" w:rsidRDefault="002B7A14" w:rsidP="00B22CC7">
            <w:pPr>
              <w:pStyle w:val="Tabela-zawarto"/>
              <w:jc w:val="center"/>
            </w:pPr>
          </w:p>
        </w:tc>
        <w:tc>
          <w:tcPr>
            <w:tcW w:w="426" w:type="dxa"/>
            <w:vAlign w:val="center"/>
          </w:tcPr>
          <w:p w:rsidR="002B7A14" w:rsidRDefault="002B7A14" w:rsidP="00B22CC7">
            <w:pPr>
              <w:pStyle w:val="Tabela-zawarto"/>
              <w:jc w:val="center"/>
            </w:pPr>
          </w:p>
        </w:tc>
        <w:tc>
          <w:tcPr>
            <w:tcW w:w="708" w:type="dxa"/>
            <w:vAlign w:val="center"/>
          </w:tcPr>
          <w:p w:rsidR="002B7A14" w:rsidRDefault="002B7A14" w:rsidP="00B22CC7">
            <w:pPr>
              <w:pStyle w:val="Tabela-zawarto"/>
              <w:jc w:val="center"/>
            </w:pPr>
          </w:p>
        </w:tc>
        <w:tc>
          <w:tcPr>
            <w:tcW w:w="567" w:type="dxa"/>
            <w:vAlign w:val="center"/>
          </w:tcPr>
          <w:p w:rsidR="002B7A14" w:rsidRDefault="002B7A14" w:rsidP="00B22CC7">
            <w:pPr>
              <w:pStyle w:val="Tabela-zawarto"/>
              <w:jc w:val="center"/>
            </w:pPr>
            <w:r>
              <w:t>x</w:t>
            </w:r>
          </w:p>
        </w:tc>
        <w:tc>
          <w:tcPr>
            <w:tcW w:w="3653" w:type="dxa"/>
            <w:gridSpan w:val="3"/>
          </w:tcPr>
          <w:p w:rsidR="002B7A14" w:rsidRDefault="002B7A14" w:rsidP="00B22CC7">
            <w:pPr>
              <w:pStyle w:val="Tabela-zawarto"/>
              <w:jc w:val="center"/>
              <w:rPr>
                <w:lang w:val="en-US"/>
              </w:rPr>
            </w:pPr>
            <w:r>
              <w:rPr>
                <w:lang w:val="en-US"/>
              </w:rPr>
              <w:t>dostarczenie</w:t>
            </w:r>
          </w:p>
        </w:tc>
      </w:tr>
      <w:tr w:rsidR="002B7A14" w:rsidRPr="000E1730" w:rsidTr="00ED173E">
        <w:trPr>
          <w:jc w:val="center"/>
        </w:trPr>
        <w:tc>
          <w:tcPr>
            <w:tcW w:w="567" w:type="dxa"/>
            <w:vAlign w:val="center"/>
          </w:tcPr>
          <w:p w:rsidR="002B7A14" w:rsidRDefault="002B7A14" w:rsidP="00B22CC7">
            <w:pPr>
              <w:pStyle w:val="Tabela-zawarto"/>
              <w:jc w:val="center"/>
              <w:rPr>
                <w:lang w:val="en-US"/>
              </w:rPr>
            </w:pPr>
          </w:p>
        </w:tc>
        <w:tc>
          <w:tcPr>
            <w:tcW w:w="3519" w:type="dxa"/>
            <w:vAlign w:val="center"/>
          </w:tcPr>
          <w:p w:rsidR="002B7A14" w:rsidRDefault="002B7A14" w:rsidP="00B22CC7">
            <w:pPr>
              <w:pStyle w:val="Tabela-zawarto"/>
              <w:ind w:left="432" w:hanging="432"/>
              <w:rPr>
                <w:lang w:val="en-US"/>
              </w:rPr>
            </w:pPr>
            <w:r>
              <w:rPr>
                <w:lang w:val="en-US"/>
              </w:rPr>
              <w:t xml:space="preserve">-   -   -   -   </w:t>
            </w:r>
            <w:r>
              <w:rPr>
                <w:lang w:val="de-DE"/>
              </w:rPr>
              <w:t>DeclarationItemValue</w:t>
            </w:r>
          </w:p>
        </w:tc>
        <w:tc>
          <w:tcPr>
            <w:tcW w:w="2607" w:type="dxa"/>
          </w:tcPr>
          <w:p w:rsidR="002B7A14" w:rsidRDefault="002B7A14" w:rsidP="00B22CC7">
            <w:pPr>
              <w:pStyle w:val="Tabela-zawarto"/>
            </w:pPr>
            <w:r>
              <w:t>Treść deklaracji</w:t>
            </w:r>
          </w:p>
        </w:tc>
        <w:tc>
          <w:tcPr>
            <w:tcW w:w="772" w:type="dxa"/>
            <w:vAlign w:val="center"/>
          </w:tcPr>
          <w:p w:rsidR="002B7A14" w:rsidRDefault="002B7A14" w:rsidP="00B22CC7">
            <w:pPr>
              <w:pStyle w:val="Tabela-zawarto"/>
              <w:jc w:val="center"/>
            </w:pPr>
          </w:p>
        </w:tc>
        <w:tc>
          <w:tcPr>
            <w:tcW w:w="567" w:type="dxa"/>
            <w:vAlign w:val="center"/>
          </w:tcPr>
          <w:p w:rsidR="002B7A14" w:rsidRDefault="002B7A14" w:rsidP="00B22CC7">
            <w:pPr>
              <w:pStyle w:val="Tabela-zawarto"/>
              <w:jc w:val="center"/>
            </w:pPr>
          </w:p>
        </w:tc>
        <w:tc>
          <w:tcPr>
            <w:tcW w:w="567" w:type="dxa"/>
            <w:vAlign w:val="center"/>
          </w:tcPr>
          <w:p w:rsidR="002B7A14" w:rsidRDefault="002B7A14" w:rsidP="00B22CC7">
            <w:pPr>
              <w:pStyle w:val="Tabela-zawarto"/>
              <w:jc w:val="center"/>
            </w:pPr>
          </w:p>
        </w:tc>
        <w:tc>
          <w:tcPr>
            <w:tcW w:w="426" w:type="dxa"/>
            <w:vAlign w:val="center"/>
          </w:tcPr>
          <w:p w:rsidR="002B7A14" w:rsidRDefault="002B7A14" w:rsidP="00B22CC7">
            <w:pPr>
              <w:pStyle w:val="FootnoteText"/>
              <w:jc w:val="center"/>
            </w:pPr>
          </w:p>
        </w:tc>
        <w:tc>
          <w:tcPr>
            <w:tcW w:w="708" w:type="dxa"/>
            <w:vAlign w:val="center"/>
          </w:tcPr>
          <w:p w:rsidR="002B7A14" w:rsidRDefault="002B7A14" w:rsidP="00B22CC7">
            <w:pPr>
              <w:pStyle w:val="FootnoteText"/>
              <w:jc w:val="center"/>
            </w:pPr>
          </w:p>
        </w:tc>
        <w:tc>
          <w:tcPr>
            <w:tcW w:w="567" w:type="dxa"/>
            <w:vAlign w:val="center"/>
          </w:tcPr>
          <w:p w:rsidR="002B7A14" w:rsidRDefault="002B7A14" w:rsidP="00B22CC7">
            <w:pPr>
              <w:pStyle w:val="Tabela-zawarto"/>
              <w:jc w:val="center"/>
            </w:pPr>
            <w:r>
              <w:t>x</w:t>
            </w:r>
          </w:p>
        </w:tc>
        <w:tc>
          <w:tcPr>
            <w:tcW w:w="3653" w:type="dxa"/>
            <w:gridSpan w:val="3"/>
          </w:tcPr>
          <w:p w:rsidR="002B7A14" w:rsidRDefault="002B7A14" w:rsidP="00B22CC7">
            <w:pPr>
              <w:pStyle w:val="Tabela-zawarto"/>
              <w:jc w:val="center"/>
              <w:rPr>
                <w:lang w:val="en-US"/>
              </w:rPr>
            </w:pPr>
            <w:r>
              <w:rPr>
                <w:lang w:val="en-US"/>
              </w:rPr>
              <w:t>Dopuszczalne wartości:</w:t>
            </w:r>
          </w:p>
          <w:p w:rsidR="002B7A14" w:rsidRDefault="002B7A14" w:rsidP="00D81093">
            <w:pPr>
              <w:pStyle w:val="Tabela-zawarto"/>
              <w:numPr>
                <w:ilvl w:val="0"/>
                <w:numId w:val="38"/>
              </w:numPr>
              <w:jc w:val="center"/>
              <w:rPr>
                <w:lang w:val="en-US"/>
              </w:rPr>
            </w:pPr>
            <w:r>
              <w:rPr>
                <w:lang w:val="en-US"/>
              </w:rPr>
              <w:t>O – odbiór czeków w oddziale</w:t>
            </w:r>
          </w:p>
          <w:p w:rsidR="002B7A14" w:rsidRDefault="002B7A14" w:rsidP="00D81093">
            <w:pPr>
              <w:pStyle w:val="Tabela-zawarto"/>
              <w:numPr>
                <w:ilvl w:val="0"/>
                <w:numId w:val="38"/>
              </w:numPr>
              <w:jc w:val="center"/>
              <w:rPr>
                <w:lang w:val="en-US"/>
              </w:rPr>
            </w:pPr>
            <w:r>
              <w:rPr>
                <w:lang w:val="en-US"/>
              </w:rPr>
              <w:t xml:space="preserve">W – wysłanie zagranicę </w:t>
            </w:r>
          </w:p>
        </w:tc>
      </w:tr>
      <w:tr w:rsidR="002B7A14" w:rsidRPr="000E1730" w:rsidTr="00ED173E">
        <w:trPr>
          <w:jc w:val="center"/>
        </w:trPr>
        <w:tc>
          <w:tcPr>
            <w:tcW w:w="567" w:type="dxa"/>
            <w:vAlign w:val="center"/>
          </w:tcPr>
          <w:p w:rsidR="002B7A14" w:rsidRDefault="002B7A14" w:rsidP="004153E6">
            <w:pPr>
              <w:pStyle w:val="Tabela-zawarto"/>
              <w:jc w:val="center"/>
              <w:rPr>
                <w:lang w:val="en-US"/>
              </w:rPr>
            </w:pPr>
            <w:r>
              <w:rPr>
                <w:lang w:val="en-US"/>
              </w:rPr>
              <w:t>B-26</w:t>
            </w:r>
          </w:p>
        </w:tc>
        <w:tc>
          <w:tcPr>
            <w:tcW w:w="3519" w:type="dxa"/>
            <w:vAlign w:val="center"/>
          </w:tcPr>
          <w:p w:rsidR="002B7A14" w:rsidRDefault="002B7A14" w:rsidP="004153E6">
            <w:pPr>
              <w:pStyle w:val="Tabela-zawarto"/>
              <w:ind w:left="432" w:hanging="432"/>
              <w:rPr>
                <w:lang w:val="en-US"/>
              </w:rPr>
            </w:pPr>
            <w:r>
              <w:rPr>
                <w:lang w:val="en-US"/>
              </w:rPr>
              <w:t xml:space="preserve">-   -   -   </w:t>
            </w:r>
            <w:r>
              <w:t>AdditionalDeclaration</w:t>
            </w:r>
          </w:p>
        </w:tc>
        <w:tc>
          <w:tcPr>
            <w:tcW w:w="2607" w:type="dxa"/>
          </w:tcPr>
          <w:p w:rsidR="002B7A14" w:rsidRDefault="002B7A14" w:rsidP="004153E6">
            <w:pPr>
              <w:pStyle w:val="Tabela-zawarto"/>
            </w:pPr>
            <w:r>
              <w:t>Komponent służący do przekazywania dodatkowych deklaracji dotyczących transakcji w przelewie</w:t>
            </w:r>
          </w:p>
        </w:tc>
        <w:tc>
          <w:tcPr>
            <w:tcW w:w="772" w:type="dxa"/>
            <w:vAlign w:val="center"/>
          </w:tcPr>
          <w:p w:rsidR="002B7A14" w:rsidRPr="00BC6CB7" w:rsidRDefault="002B7A14" w:rsidP="001D1E8A">
            <w:pPr>
              <w:pStyle w:val="Tabela-zawarto"/>
              <w:jc w:val="center"/>
            </w:pPr>
            <w:r w:rsidRPr="00BC6CB7">
              <w:t>x</w:t>
            </w:r>
          </w:p>
        </w:tc>
        <w:tc>
          <w:tcPr>
            <w:tcW w:w="567" w:type="dxa"/>
            <w:vAlign w:val="center"/>
          </w:tcPr>
          <w:p w:rsidR="002B7A14" w:rsidRPr="00BC6CB7" w:rsidRDefault="002B7A14" w:rsidP="001D1E8A">
            <w:pPr>
              <w:pStyle w:val="Tabela-zawarto"/>
              <w:jc w:val="center"/>
            </w:pPr>
            <w:r w:rsidRPr="00BC6CB7">
              <w:t>x</w:t>
            </w:r>
          </w:p>
        </w:tc>
        <w:tc>
          <w:tcPr>
            <w:tcW w:w="567" w:type="dxa"/>
            <w:vAlign w:val="center"/>
          </w:tcPr>
          <w:p w:rsidR="002B7A14" w:rsidRDefault="002B7A14" w:rsidP="004153E6">
            <w:pPr>
              <w:pStyle w:val="Tabela-zawarto"/>
              <w:jc w:val="center"/>
            </w:pPr>
          </w:p>
        </w:tc>
        <w:tc>
          <w:tcPr>
            <w:tcW w:w="426" w:type="dxa"/>
            <w:vAlign w:val="center"/>
          </w:tcPr>
          <w:p w:rsidR="002B7A14" w:rsidRDefault="002B7A14" w:rsidP="004153E6">
            <w:pPr>
              <w:pStyle w:val="Tabela-zawarto"/>
              <w:jc w:val="center"/>
            </w:pPr>
          </w:p>
        </w:tc>
        <w:tc>
          <w:tcPr>
            <w:tcW w:w="708" w:type="dxa"/>
            <w:vAlign w:val="center"/>
          </w:tcPr>
          <w:p w:rsidR="002B7A14" w:rsidRPr="00BC6CB7" w:rsidRDefault="002B7A14" w:rsidP="004153E6">
            <w:pPr>
              <w:pStyle w:val="Tabela-zawarto"/>
              <w:jc w:val="center"/>
            </w:pPr>
          </w:p>
        </w:tc>
        <w:tc>
          <w:tcPr>
            <w:tcW w:w="567" w:type="dxa"/>
            <w:vAlign w:val="center"/>
          </w:tcPr>
          <w:p w:rsidR="002B7A14" w:rsidRPr="00BC6CB7" w:rsidRDefault="002B7A14" w:rsidP="004153E6">
            <w:pPr>
              <w:pStyle w:val="Tabela-zawarto"/>
              <w:jc w:val="center"/>
            </w:pPr>
          </w:p>
        </w:tc>
        <w:tc>
          <w:tcPr>
            <w:tcW w:w="3653" w:type="dxa"/>
            <w:gridSpan w:val="3"/>
          </w:tcPr>
          <w:p w:rsidR="002B7A14" w:rsidRDefault="002B7A14" w:rsidP="004153E6">
            <w:pPr>
              <w:pStyle w:val="Tabela-zawarto"/>
              <w:jc w:val="center"/>
              <w:rPr>
                <w:highlight w:val="cyan"/>
              </w:rPr>
            </w:pPr>
            <w:r w:rsidRPr="001E10CE">
              <w:rPr>
                <w:highlight w:val="cyan"/>
              </w:rPr>
              <w:t>Komponent jest wykorzystywany, jeżeli składane jest zlecenie zwrotu kaucji z mikrorachunków prowadzonych w NBPCOllect – do wskazania informacji o numerze mikrorachunku</w:t>
            </w:r>
          </w:p>
          <w:p w:rsidR="002B7A14" w:rsidRPr="001E10CE" w:rsidRDefault="002B7A14" w:rsidP="004153E6">
            <w:pPr>
              <w:pStyle w:val="Tabela-zawarto"/>
              <w:jc w:val="center"/>
              <w:rPr>
                <w:highlight w:val="cyan"/>
              </w:rPr>
            </w:pPr>
            <w:r>
              <w:rPr>
                <w:highlight w:val="cyan"/>
              </w:rPr>
              <w:t>Opcja dostępna wyłącznie dla klientów obsługiwanych w NBP Collect</w:t>
            </w:r>
          </w:p>
        </w:tc>
      </w:tr>
      <w:tr w:rsidR="002B7A14" w:rsidRPr="000E1730" w:rsidTr="00ED173E">
        <w:trPr>
          <w:jc w:val="center"/>
        </w:trPr>
        <w:tc>
          <w:tcPr>
            <w:tcW w:w="567" w:type="dxa"/>
            <w:vAlign w:val="center"/>
          </w:tcPr>
          <w:p w:rsidR="002B7A14" w:rsidRPr="00B8035C" w:rsidRDefault="002B7A14" w:rsidP="004153E6">
            <w:pPr>
              <w:pStyle w:val="Tabela-zawarto"/>
              <w:jc w:val="center"/>
            </w:pPr>
          </w:p>
        </w:tc>
        <w:tc>
          <w:tcPr>
            <w:tcW w:w="3519" w:type="dxa"/>
            <w:vAlign w:val="center"/>
          </w:tcPr>
          <w:p w:rsidR="002B7A14" w:rsidRDefault="002B7A14" w:rsidP="004153E6">
            <w:pPr>
              <w:pStyle w:val="Tabela-zawarto"/>
              <w:ind w:left="432" w:hanging="432"/>
              <w:rPr>
                <w:lang w:val="en-US"/>
              </w:rPr>
            </w:pPr>
            <w:r>
              <w:rPr>
                <w:lang w:val="en-US"/>
              </w:rPr>
              <w:t xml:space="preserve">-   -   -   -   </w:t>
            </w:r>
            <w:r>
              <w:rPr>
                <w:lang w:val="de-DE"/>
              </w:rPr>
              <w:t>DeclarationItemCode</w:t>
            </w:r>
          </w:p>
        </w:tc>
        <w:tc>
          <w:tcPr>
            <w:tcW w:w="2607" w:type="dxa"/>
          </w:tcPr>
          <w:p w:rsidR="002B7A14" w:rsidRDefault="002B7A14" w:rsidP="004153E6">
            <w:pPr>
              <w:pStyle w:val="Tabela-zawarto"/>
            </w:pPr>
            <w:r>
              <w:t>Kod deklaracji</w:t>
            </w:r>
          </w:p>
        </w:tc>
        <w:tc>
          <w:tcPr>
            <w:tcW w:w="772" w:type="dxa"/>
            <w:vAlign w:val="center"/>
          </w:tcPr>
          <w:p w:rsidR="002B7A14" w:rsidRPr="00BC6CB7" w:rsidRDefault="002B7A14" w:rsidP="001D1E8A">
            <w:pPr>
              <w:pStyle w:val="Tabela-zawarto"/>
              <w:jc w:val="center"/>
            </w:pPr>
            <w:r w:rsidRPr="00BC6CB7">
              <w:t>x</w:t>
            </w:r>
          </w:p>
        </w:tc>
        <w:tc>
          <w:tcPr>
            <w:tcW w:w="567" w:type="dxa"/>
            <w:vAlign w:val="center"/>
          </w:tcPr>
          <w:p w:rsidR="002B7A14" w:rsidRPr="00BC6CB7" w:rsidRDefault="002B7A14" w:rsidP="001D1E8A">
            <w:pPr>
              <w:pStyle w:val="Tabela-zawarto"/>
              <w:jc w:val="center"/>
            </w:pPr>
            <w:r w:rsidRPr="00BC6CB7">
              <w:t>x</w:t>
            </w:r>
          </w:p>
        </w:tc>
        <w:tc>
          <w:tcPr>
            <w:tcW w:w="567" w:type="dxa"/>
            <w:vAlign w:val="center"/>
          </w:tcPr>
          <w:p w:rsidR="002B7A14" w:rsidRDefault="002B7A14" w:rsidP="004153E6">
            <w:pPr>
              <w:pStyle w:val="Tabela-zawarto"/>
              <w:jc w:val="center"/>
            </w:pPr>
          </w:p>
        </w:tc>
        <w:tc>
          <w:tcPr>
            <w:tcW w:w="426" w:type="dxa"/>
            <w:vAlign w:val="center"/>
          </w:tcPr>
          <w:p w:rsidR="002B7A14" w:rsidRDefault="002B7A14" w:rsidP="004153E6">
            <w:pPr>
              <w:pStyle w:val="Tabela-zawarto"/>
              <w:jc w:val="center"/>
            </w:pPr>
          </w:p>
        </w:tc>
        <w:tc>
          <w:tcPr>
            <w:tcW w:w="708" w:type="dxa"/>
            <w:vAlign w:val="center"/>
          </w:tcPr>
          <w:p w:rsidR="002B7A14" w:rsidRPr="00BC6CB7" w:rsidRDefault="002B7A14" w:rsidP="004153E6">
            <w:pPr>
              <w:pStyle w:val="Tabela-zawarto"/>
              <w:jc w:val="center"/>
            </w:pPr>
          </w:p>
        </w:tc>
        <w:tc>
          <w:tcPr>
            <w:tcW w:w="567" w:type="dxa"/>
            <w:vAlign w:val="center"/>
          </w:tcPr>
          <w:p w:rsidR="002B7A14" w:rsidRPr="00BC6CB7" w:rsidRDefault="002B7A14" w:rsidP="004153E6">
            <w:pPr>
              <w:pStyle w:val="Tabela-zawarto"/>
              <w:jc w:val="center"/>
            </w:pPr>
          </w:p>
        </w:tc>
        <w:tc>
          <w:tcPr>
            <w:tcW w:w="3653" w:type="dxa"/>
            <w:gridSpan w:val="3"/>
          </w:tcPr>
          <w:p w:rsidR="002B7A14" w:rsidRPr="0051127E" w:rsidRDefault="002B7A14" w:rsidP="004153E6">
            <w:pPr>
              <w:pStyle w:val="Tabela-zawarto"/>
              <w:jc w:val="center"/>
              <w:rPr>
                <w:highlight w:val="cyan"/>
                <w:lang w:val="en-US"/>
              </w:rPr>
            </w:pPr>
            <w:r w:rsidRPr="0051127E">
              <w:rPr>
                <w:highlight w:val="cyan"/>
                <w:lang w:val="en-US"/>
              </w:rPr>
              <w:t>mikrorachunek</w:t>
            </w:r>
          </w:p>
        </w:tc>
      </w:tr>
      <w:tr w:rsidR="002B7A14" w:rsidRPr="000E1730" w:rsidTr="00ED173E">
        <w:trPr>
          <w:jc w:val="center"/>
        </w:trPr>
        <w:tc>
          <w:tcPr>
            <w:tcW w:w="567" w:type="dxa"/>
            <w:vAlign w:val="center"/>
          </w:tcPr>
          <w:p w:rsidR="002B7A14" w:rsidRDefault="002B7A14" w:rsidP="004153E6">
            <w:pPr>
              <w:pStyle w:val="Tabela-zawarto"/>
              <w:jc w:val="center"/>
              <w:rPr>
                <w:lang w:val="en-US"/>
              </w:rPr>
            </w:pPr>
          </w:p>
        </w:tc>
        <w:tc>
          <w:tcPr>
            <w:tcW w:w="3519" w:type="dxa"/>
            <w:vAlign w:val="center"/>
          </w:tcPr>
          <w:p w:rsidR="002B7A14" w:rsidRDefault="002B7A14" w:rsidP="004153E6">
            <w:pPr>
              <w:pStyle w:val="Tabela-zawarto"/>
              <w:ind w:left="432" w:hanging="432"/>
              <w:rPr>
                <w:lang w:val="en-US"/>
              </w:rPr>
            </w:pPr>
            <w:r>
              <w:rPr>
                <w:lang w:val="en-US"/>
              </w:rPr>
              <w:t xml:space="preserve">-   -   -   </w:t>
            </w:r>
            <w:r>
              <w:rPr>
                <w:lang w:val="de-DE"/>
              </w:rPr>
              <w:t>DeclarationItemValue</w:t>
            </w:r>
          </w:p>
        </w:tc>
        <w:tc>
          <w:tcPr>
            <w:tcW w:w="2607" w:type="dxa"/>
          </w:tcPr>
          <w:p w:rsidR="002B7A14" w:rsidRDefault="002B7A14" w:rsidP="004153E6">
            <w:pPr>
              <w:pStyle w:val="Tabela-zawarto"/>
            </w:pPr>
            <w:r>
              <w:t>Treść deklaracji</w:t>
            </w:r>
          </w:p>
        </w:tc>
        <w:tc>
          <w:tcPr>
            <w:tcW w:w="772" w:type="dxa"/>
            <w:vAlign w:val="center"/>
          </w:tcPr>
          <w:p w:rsidR="002B7A14" w:rsidRPr="00BC6CB7" w:rsidRDefault="002B7A14" w:rsidP="001D1E8A">
            <w:pPr>
              <w:pStyle w:val="Tabela-zawarto"/>
              <w:jc w:val="center"/>
            </w:pPr>
            <w:r w:rsidRPr="00BC6CB7">
              <w:t>x</w:t>
            </w:r>
          </w:p>
        </w:tc>
        <w:tc>
          <w:tcPr>
            <w:tcW w:w="567" w:type="dxa"/>
            <w:vAlign w:val="center"/>
          </w:tcPr>
          <w:p w:rsidR="002B7A14" w:rsidRPr="00BC6CB7" w:rsidRDefault="002B7A14" w:rsidP="001D1E8A">
            <w:pPr>
              <w:pStyle w:val="Tabela-zawarto"/>
              <w:jc w:val="center"/>
            </w:pPr>
            <w:r w:rsidRPr="00BC6CB7">
              <w:t>x</w:t>
            </w:r>
          </w:p>
        </w:tc>
        <w:tc>
          <w:tcPr>
            <w:tcW w:w="567" w:type="dxa"/>
            <w:vAlign w:val="center"/>
          </w:tcPr>
          <w:p w:rsidR="002B7A14" w:rsidRDefault="002B7A14" w:rsidP="004153E6">
            <w:pPr>
              <w:pStyle w:val="Tabela-zawarto"/>
              <w:jc w:val="center"/>
            </w:pPr>
          </w:p>
        </w:tc>
        <w:tc>
          <w:tcPr>
            <w:tcW w:w="426" w:type="dxa"/>
            <w:vAlign w:val="center"/>
          </w:tcPr>
          <w:p w:rsidR="002B7A14" w:rsidRPr="00BC6CB7" w:rsidRDefault="002B7A14" w:rsidP="004153E6">
            <w:pPr>
              <w:pStyle w:val="Tabela-zawarto"/>
              <w:jc w:val="center"/>
            </w:pPr>
          </w:p>
        </w:tc>
        <w:tc>
          <w:tcPr>
            <w:tcW w:w="708" w:type="dxa"/>
            <w:vAlign w:val="center"/>
          </w:tcPr>
          <w:p w:rsidR="002B7A14" w:rsidRPr="00BC6CB7" w:rsidRDefault="002B7A14" w:rsidP="004153E6">
            <w:pPr>
              <w:pStyle w:val="Tabela-zawarto"/>
              <w:jc w:val="center"/>
            </w:pPr>
          </w:p>
        </w:tc>
        <w:tc>
          <w:tcPr>
            <w:tcW w:w="567" w:type="dxa"/>
            <w:vAlign w:val="center"/>
          </w:tcPr>
          <w:p w:rsidR="002B7A14" w:rsidRPr="00BC6CB7" w:rsidRDefault="002B7A14" w:rsidP="004153E6">
            <w:pPr>
              <w:pStyle w:val="Tabela-zawarto"/>
              <w:jc w:val="center"/>
            </w:pPr>
          </w:p>
        </w:tc>
        <w:tc>
          <w:tcPr>
            <w:tcW w:w="3653" w:type="dxa"/>
            <w:gridSpan w:val="3"/>
          </w:tcPr>
          <w:p w:rsidR="002B7A14" w:rsidRPr="0051127E" w:rsidRDefault="002B7A14" w:rsidP="004153E6">
            <w:pPr>
              <w:pStyle w:val="Tabela-zawarto"/>
              <w:jc w:val="center"/>
              <w:rPr>
                <w:highlight w:val="cyan"/>
                <w:lang w:val="en-US"/>
              </w:rPr>
            </w:pPr>
            <w:r w:rsidRPr="0051127E">
              <w:rPr>
                <w:highlight w:val="cyan"/>
                <w:lang w:val="en-US"/>
              </w:rPr>
              <w:t>Dopuszczalne wartości:</w:t>
            </w:r>
          </w:p>
          <w:p w:rsidR="002B7A14" w:rsidRPr="0051127E" w:rsidRDefault="002B7A14" w:rsidP="004153E6">
            <w:pPr>
              <w:pStyle w:val="Tabela-zawarto"/>
              <w:numPr>
                <w:ilvl w:val="0"/>
                <w:numId w:val="38"/>
              </w:numPr>
              <w:jc w:val="center"/>
              <w:rPr>
                <w:highlight w:val="cyan"/>
                <w:lang w:val="en-US"/>
              </w:rPr>
            </w:pPr>
            <w:r w:rsidRPr="0051127E">
              <w:rPr>
                <w:highlight w:val="cyan"/>
                <w:lang w:val="en-US"/>
              </w:rPr>
              <w:t>Numer mikrorachunku</w:t>
            </w:r>
          </w:p>
        </w:tc>
      </w:tr>
      <w:tr w:rsidR="002B7A14" w:rsidRPr="000E1730" w:rsidTr="00ED173E">
        <w:trPr>
          <w:jc w:val="center"/>
        </w:trPr>
        <w:tc>
          <w:tcPr>
            <w:tcW w:w="567" w:type="dxa"/>
            <w:vAlign w:val="center"/>
          </w:tcPr>
          <w:p w:rsidR="002B7A14" w:rsidRDefault="002B7A14" w:rsidP="004153E6">
            <w:pPr>
              <w:pStyle w:val="Tabela-zawarto"/>
              <w:jc w:val="center"/>
              <w:rPr>
                <w:lang w:val="en-US"/>
              </w:rPr>
            </w:pPr>
            <w:r>
              <w:rPr>
                <w:lang w:val="en-US"/>
              </w:rPr>
              <w:t>B-26</w:t>
            </w:r>
          </w:p>
        </w:tc>
        <w:tc>
          <w:tcPr>
            <w:tcW w:w="3519" w:type="dxa"/>
            <w:vAlign w:val="center"/>
          </w:tcPr>
          <w:p w:rsidR="002B7A14" w:rsidRDefault="002B7A14" w:rsidP="004153E6">
            <w:pPr>
              <w:pStyle w:val="Tabela-zawarto"/>
              <w:ind w:left="432" w:hanging="432"/>
              <w:rPr>
                <w:lang w:val="en-US"/>
              </w:rPr>
            </w:pPr>
            <w:r>
              <w:rPr>
                <w:lang w:val="en-US"/>
              </w:rPr>
              <w:t xml:space="preserve">-   -   -   </w:t>
            </w:r>
            <w:r>
              <w:t>AdditionalDeclaration</w:t>
            </w:r>
          </w:p>
        </w:tc>
        <w:tc>
          <w:tcPr>
            <w:tcW w:w="2607" w:type="dxa"/>
          </w:tcPr>
          <w:p w:rsidR="002B7A14" w:rsidRDefault="002B7A14" w:rsidP="004153E6">
            <w:pPr>
              <w:pStyle w:val="Tabela-zawarto"/>
            </w:pPr>
            <w:r>
              <w:t>Komponent służący do przekazywania dodatkowych deklaracji dotyczących transakcji w przelewie</w:t>
            </w:r>
          </w:p>
        </w:tc>
        <w:tc>
          <w:tcPr>
            <w:tcW w:w="772" w:type="dxa"/>
            <w:vAlign w:val="center"/>
          </w:tcPr>
          <w:p w:rsidR="002B7A14" w:rsidRPr="00BC6CB7" w:rsidRDefault="002B7A14" w:rsidP="001D1E8A">
            <w:pPr>
              <w:pStyle w:val="Tabela-zawarto"/>
              <w:jc w:val="center"/>
            </w:pPr>
            <w:r w:rsidRPr="00BC6CB7">
              <w:t>x</w:t>
            </w:r>
          </w:p>
        </w:tc>
        <w:tc>
          <w:tcPr>
            <w:tcW w:w="567" w:type="dxa"/>
            <w:vAlign w:val="center"/>
          </w:tcPr>
          <w:p w:rsidR="002B7A14" w:rsidRPr="00BC6CB7" w:rsidRDefault="002B7A14" w:rsidP="001D1E8A">
            <w:pPr>
              <w:pStyle w:val="Tabela-zawarto"/>
              <w:jc w:val="center"/>
            </w:pPr>
            <w:r w:rsidRPr="00BC6CB7">
              <w:t>x</w:t>
            </w:r>
          </w:p>
        </w:tc>
        <w:tc>
          <w:tcPr>
            <w:tcW w:w="567" w:type="dxa"/>
            <w:vAlign w:val="center"/>
          </w:tcPr>
          <w:p w:rsidR="002B7A14" w:rsidRDefault="002B7A14" w:rsidP="004153E6">
            <w:pPr>
              <w:pStyle w:val="Tabela-zawarto"/>
              <w:jc w:val="center"/>
            </w:pPr>
          </w:p>
        </w:tc>
        <w:tc>
          <w:tcPr>
            <w:tcW w:w="426" w:type="dxa"/>
            <w:vAlign w:val="center"/>
          </w:tcPr>
          <w:p w:rsidR="002B7A14" w:rsidRDefault="002B7A14" w:rsidP="004153E6">
            <w:pPr>
              <w:pStyle w:val="Tabela-zawarto"/>
              <w:jc w:val="center"/>
            </w:pPr>
          </w:p>
        </w:tc>
        <w:tc>
          <w:tcPr>
            <w:tcW w:w="708" w:type="dxa"/>
            <w:vAlign w:val="center"/>
          </w:tcPr>
          <w:p w:rsidR="002B7A14" w:rsidRPr="00BC6CB7" w:rsidRDefault="002B7A14" w:rsidP="004153E6">
            <w:pPr>
              <w:pStyle w:val="Tabela-zawarto"/>
              <w:jc w:val="center"/>
            </w:pPr>
          </w:p>
        </w:tc>
        <w:tc>
          <w:tcPr>
            <w:tcW w:w="567" w:type="dxa"/>
            <w:vAlign w:val="center"/>
          </w:tcPr>
          <w:p w:rsidR="002B7A14" w:rsidRPr="00BC6CB7" w:rsidRDefault="002B7A14" w:rsidP="004153E6">
            <w:pPr>
              <w:pStyle w:val="Tabela-zawarto"/>
              <w:jc w:val="center"/>
            </w:pPr>
          </w:p>
        </w:tc>
        <w:tc>
          <w:tcPr>
            <w:tcW w:w="3653" w:type="dxa"/>
            <w:gridSpan w:val="3"/>
          </w:tcPr>
          <w:p w:rsidR="002B7A14" w:rsidRDefault="002B7A14" w:rsidP="004153E6">
            <w:pPr>
              <w:pStyle w:val="Tabela-zawarto"/>
              <w:jc w:val="center"/>
              <w:rPr>
                <w:highlight w:val="cyan"/>
              </w:rPr>
            </w:pPr>
            <w:r w:rsidRPr="001E10CE">
              <w:rPr>
                <w:highlight w:val="cyan"/>
              </w:rPr>
              <w:t xml:space="preserve">Komponent jest wykorzystywany, jeżeli składane jest zlecenie zwrotu kaucji z mikrorachunków prowadzonych w NBPCOllect – do wskazania informacji o </w:t>
            </w:r>
            <w:r>
              <w:rPr>
                <w:highlight w:val="cyan"/>
              </w:rPr>
              <w:t>kwocie odsetek</w:t>
            </w:r>
          </w:p>
          <w:p w:rsidR="002B7A14" w:rsidRPr="001E10CE" w:rsidRDefault="002B7A14" w:rsidP="004153E6">
            <w:pPr>
              <w:pStyle w:val="Tabela-zawarto"/>
              <w:jc w:val="center"/>
              <w:rPr>
                <w:highlight w:val="cyan"/>
              </w:rPr>
            </w:pPr>
            <w:r>
              <w:rPr>
                <w:highlight w:val="cyan"/>
              </w:rPr>
              <w:t>Opcja dostępna wyłącznie dla klientów obsługiwanych w NBP Collect</w:t>
            </w:r>
          </w:p>
        </w:tc>
      </w:tr>
      <w:tr w:rsidR="002B7A14" w:rsidRPr="000E1730" w:rsidTr="00ED173E">
        <w:trPr>
          <w:jc w:val="center"/>
        </w:trPr>
        <w:tc>
          <w:tcPr>
            <w:tcW w:w="567" w:type="dxa"/>
            <w:vAlign w:val="center"/>
          </w:tcPr>
          <w:p w:rsidR="002B7A14" w:rsidRPr="00B8035C" w:rsidRDefault="002B7A14" w:rsidP="004153E6">
            <w:pPr>
              <w:pStyle w:val="Tabela-zawarto"/>
              <w:jc w:val="center"/>
            </w:pPr>
          </w:p>
        </w:tc>
        <w:tc>
          <w:tcPr>
            <w:tcW w:w="3519" w:type="dxa"/>
            <w:vAlign w:val="center"/>
          </w:tcPr>
          <w:p w:rsidR="002B7A14" w:rsidRDefault="002B7A14" w:rsidP="004153E6">
            <w:pPr>
              <w:pStyle w:val="Tabela-zawarto"/>
              <w:ind w:left="432" w:hanging="432"/>
              <w:rPr>
                <w:lang w:val="en-US"/>
              </w:rPr>
            </w:pPr>
            <w:r>
              <w:rPr>
                <w:lang w:val="en-US"/>
              </w:rPr>
              <w:t xml:space="preserve">-   -   -   -   </w:t>
            </w:r>
            <w:r>
              <w:rPr>
                <w:lang w:val="de-DE"/>
              </w:rPr>
              <w:t>DeclarationItemCode</w:t>
            </w:r>
          </w:p>
        </w:tc>
        <w:tc>
          <w:tcPr>
            <w:tcW w:w="2607" w:type="dxa"/>
          </w:tcPr>
          <w:p w:rsidR="002B7A14" w:rsidRDefault="002B7A14" w:rsidP="004153E6">
            <w:pPr>
              <w:pStyle w:val="Tabela-zawarto"/>
            </w:pPr>
            <w:r>
              <w:t>Kod deklaracji</w:t>
            </w:r>
          </w:p>
        </w:tc>
        <w:tc>
          <w:tcPr>
            <w:tcW w:w="772" w:type="dxa"/>
            <w:vAlign w:val="center"/>
          </w:tcPr>
          <w:p w:rsidR="002B7A14" w:rsidRPr="00BC6CB7" w:rsidRDefault="002B7A14" w:rsidP="001D1E8A">
            <w:pPr>
              <w:pStyle w:val="Tabela-zawarto"/>
              <w:jc w:val="center"/>
            </w:pPr>
            <w:r w:rsidRPr="00BC6CB7">
              <w:t>x</w:t>
            </w:r>
          </w:p>
        </w:tc>
        <w:tc>
          <w:tcPr>
            <w:tcW w:w="567" w:type="dxa"/>
            <w:vAlign w:val="center"/>
          </w:tcPr>
          <w:p w:rsidR="002B7A14" w:rsidRPr="00BC6CB7" w:rsidRDefault="002B7A14" w:rsidP="001D1E8A">
            <w:pPr>
              <w:pStyle w:val="Tabela-zawarto"/>
              <w:jc w:val="center"/>
            </w:pPr>
            <w:r w:rsidRPr="00BC6CB7">
              <w:t>x</w:t>
            </w:r>
          </w:p>
        </w:tc>
        <w:tc>
          <w:tcPr>
            <w:tcW w:w="567" w:type="dxa"/>
            <w:vAlign w:val="center"/>
          </w:tcPr>
          <w:p w:rsidR="002B7A14" w:rsidRDefault="002B7A14" w:rsidP="004153E6">
            <w:pPr>
              <w:pStyle w:val="Tabela-zawarto"/>
              <w:jc w:val="center"/>
            </w:pPr>
          </w:p>
        </w:tc>
        <w:tc>
          <w:tcPr>
            <w:tcW w:w="426" w:type="dxa"/>
            <w:vAlign w:val="center"/>
          </w:tcPr>
          <w:p w:rsidR="002B7A14" w:rsidRDefault="002B7A14" w:rsidP="004153E6">
            <w:pPr>
              <w:pStyle w:val="Tabela-zawarto"/>
              <w:jc w:val="center"/>
            </w:pPr>
          </w:p>
        </w:tc>
        <w:tc>
          <w:tcPr>
            <w:tcW w:w="708" w:type="dxa"/>
            <w:vAlign w:val="center"/>
          </w:tcPr>
          <w:p w:rsidR="002B7A14" w:rsidRPr="00BC6CB7" w:rsidRDefault="002B7A14" w:rsidP="004153E6">
            <w:pPr>
              <w:pStyle w:val="Tabela-zawarto"/>
              <w:jc w:val="center"/>
            </w:pPr>
          </w:p>
        </w:tc>
        <w:tc>
          <w:tcPr>
            <w:tcW w:w="567" w:type="dxa"/>
            <w:vAlign w:val="center"/>
          </w:tcPr>
          <w:p w:rsidR="002B7A14" w:rsidRPr="00BC6CB7" w:rsidRDefault="002B7A14" w:rsidP="004153E6">
            <w:pPr>
              <w:pStyle w:val="Tabela-zawarto"/>
              <w:jc w:val="center"/>
            </w:pPr>
          </w:p>
        </w:tc>
        <w:tc>
          <w:tcPr>
            <w:tcW w:w="3653" w:type="dxa"/>
            <w:gridSpan w:val="3"/>
          </w:tcPr>
          <w:p w:rsidR="002B7A14" w:rsidRPr="0051127E" w:rsidRDefault="002B7A14" w:rsidP="004153E6">
            <w:pPr>
              <w:pStyle w:val="Tabela-zawarto"/>
              <w:jc w:val="center"/>
              <w:rPr>
                <w:highlight w:val="cyan"/>
                <w:lang w:val="en-US"/>
              </w:rPr>
            </w:pPr>
            <w:r>
              <w:rPr>
                <w:highlight w:val="cyan"/>
                <w:lang w:val="en-US"/>
              </w:rPr>
              <w:t>odsetki</w:t>
            </w:r>
          </w:p>
        </w:tc>
      </w:tr>
      <w:tr w:rsidR="002B7A14" w:rsidRPr="000E1730" w:rsidTr="00ED173E">
        <w:trPr>
          <w:jc w:val="center"/>
        </w:trPr>
        <w:tc>
          <w:tcPr>
            <w:tcW w:w="567" w:type="dxa"/>
            <w:vAlign w:val="center"/>
          </w:tcPr>
          <w:p w:rsidR="002B7A14" w:rsidRDefault="002B7A14" w:rsidP="004153E6">
            <w:pPr>
              <w:pStyle w:val="Tabela-zawarto"/>
              <w:jc w:val="center"/>
              <w:rPr>
                <w:lang w:val="en-US"/>
              </w:rPr>
            </w:pPr>
          </w:p>
        </w:tc>
        <w:tc>
          <w:tcPr>
            <w:tcW w:w="3519" w:type="dxa"/>
            <w:vAlign w:val="center"/>
          </w:tcPr>
          <w:p w:rsidR="002B7A14" w:rsidRDefault="002B7A14" w:rsidP="004153E6">
            <w:pPr>
              <w:pStyle w:val="Tabela-zawarto"/>
              <w:ind w:left="432" w:hanging="432"/>
              <w:rPr>
                <w:lang w:val="en-US"/>
              </w:rPr>
            </w:pPr>
            <w:r>
              <w:rPr>
                <w:lang w:val="en-US"/>
              </w:rPr>
              <w:t xml:space="preserve">-   -   -   </w:t>
            </w:r>
            <w:r>
              <w:rPr>
                <w:lang w:val="de-DE"/>
              </w:rPr>
              <w:t>DeclarationItemValue</w:t>
            </w:r>
          </w:p>
        </w:tc>
        <w:tc>
          <w:tcPr>
            <w:tcW w:w="2607" w:type="dxa"/>
          </w:tcPr>
          <w:p w:rsidR="002B7A14" w:rsidRDefault="002B7A14" w:rsidP="004153E6">
            <w:pPr>
              <w:pStyle w:val="Tabela-zawarto"/>
            </w:pPr>
            <w:r>
              <w:t>Treść deklaracji</w:t>
            </w:r>
          </w:p>
        </w:tc>
        <w:tc>
          <w:tcPr>
            <w:tcW w:w="772" w:type="dxa"/>
            <w:vAlign w:val="center"/>
          </w:tcPr>
          <w:p w:rsidR="002B7A14" w:rsidRPr="00BC6CB7" w:rsidRDefault="002B7A14" w:rsidP="001D1E8A">
            <w:pPr>
              <w:pStyle w:val="Tabela-zawarto"/>
              <w:jc w:val="center"/>
            </w:pPr>
            <w:r w:rsidRPr="00BC6CB7">
              <w:t>x</w:t>
            </w:r>
          </w:p>
        </w:tc>
        <w:tc>
          <w:tcPr>
            <w:tcW w:w="567" w:type="dxa"/>
            <w:vAlign w:val="center"/>
          </w:tcPr>
          <w:p w:rsidR="002B7A14" w:rsidRPr="00BC6CB7" w:rsidRDefault="002B7A14" w:rsidP="001D1E8A">
            <w:pPr>
              <w:pStyle w:val="Tabela-zawarto"/>
              <w:jc w:val="center"/>
            </w:pPr>
            <w:r w:rsidRPr="00BC6CB7">
              <w:t>x</w:t>
            </w:r>
          </w:p>
        </w:tc>
        <w:tc>
          <w:tcPr>
            <w:tcW w:w="567" w:type="dxa"/>
            <w:vAlign w:val="center"/>
          </w:tcPr>
          <w:p w:rsidR="002B7A14" w:rsidRDefault="002B7A14" w:rsidP="004153E6">
            <w:pPr>
              <w:pStyle w:val="Tabela-zawarto"/>
              <w:jc w:val="center"/>
            </w:pPr>
          </w:p>
        </w:tc>
        <w:tc>
          <w:tcPr>
            <w:tcW w:w="426" w:type="dxa"/>
            <w:vAlign w:val="center"/>
          </w:tcPr>
          <w:p w:rsidR="002B7A14" w:rsidRPr="00BC6CB7" w:rsidRDefault="002B7A14" w:rsidP="004153E6">
            <w:pPr>
              <w:pStyle w:val="Tabela-zawarto"/>
              <w:jc w:val="center"/>
            </w:pPr>
          </w:p>
        </w:tc>
        <w:tc>
          <w:tcPr>
            <w:tcW w:w="708" w:type="dxa"/>
            <w:vAlign w:val="center"/>
          </w:tcPr>
          <w:p w:rsidR="002B7A14" w:rsidRPr="00BC6CB7" w:rsidRDefault="002B7A14" w:rsidP="004153E6">
            <w:pPr>
              <w:pStyle w:val="Tabela-zawarto"/>
              <w:jc w:val="center"/>
            </w:pPr>
          </w:p>
        </w:tc>
        <w:tc>
          <w:tcPr>
            <w:tcW w:w="567" w:type="dxa"/>
            <w:vAlign w:val="center"/>
          </w:tcPr>
          <w:p w:rsidR="002B7A14" w:rsidRPr="00BC6CB7" w:rsidRDefault="002B7A14" w:rsidP="004153E6">
            <w:pPr>
              <w:pStyle w:val="Tabela-zawarto"/>
              <w:jc w:val="center"/>
            </w:pPr>
          </w:p>
        </w:tc>
        <w:tc>
          <w:tcPr>
            <w:tcW w:w="3653" w:type="dxa"/>
            <w:gridSpan w:val="3"/>
          </w:tcPr>
          <w:p w:rsidR="002B7A14" w:rsidRPr="0051127E" w:rsidRDefault="002B7A14" w:rsidP="004153E6">
            <w:pPr>
              <w:pStyle w:val="Tabela-zawarto"/>
              <w:jc w:val="center"/>
              <w:rPr>
                <w:highlight w:val="cyan"/>
                <w:lang w:val="en-US"/>
              </w:rPr>
            </w:pPr>
            <w:r w:rsidRPr="0051127E">
              <w:rPr>
                <w:highlight w:val="cyan"/>
                <w:lang w:val="en-US"/>
              </w:rPr>
              <w:t>Dopuszczalne wartości:</w:t>
            </w:r>
          </w:p>
          <w:p w:rsidR="002B7A14" w:rsidRPr="0051127E" w:rsidRDefault="002B7A14" w:rsidP="004153E6">
            <w:pPr>
              <w:pStyle w:val="Tabela-zawarto"/>
              <w:numPr>
                <w:ilvl w:val="0"/>
                <w:numId w:val="38"/>
              </w:numPr>
              <w:jc w:val="center"/>
              <w:rPr>
                <w:highlight w:val="cyan"/>
                <w:lang w:val="en-US"/>
              </w:rPr>
            </w:pPr>
            <w:r>
              <w:rPr>
                <w:highlight w:val="cyan"/>
                <w:lang w:val="en-US"/>
              </w:rPr>
              <w:t>Kwota odsetek</w:t>
            </w:r>
          </w:p>
        </w:tc>
      </w:tr>
      <w:tr w:rsidR="002B7A14" w:rsidRPr="000E1730" w:rsidTr="00ED173E">
        <w:trPr>
          <w:jc w:val="center"/>
        </w:trPr>
        <w:tc>
          <w:tcPr>
            <w:tcW w:w="567" w:type="dxa"/>
            <w:vAlign w:val="center"/>
          </w:tcPr>
          <w:p w:rsidR="002B7A14" w:rsidRPr="000E1730" w:rsidRDefault="002B7A14" w:rsidP="00025AF7">
            <w:pPr>
              <w:pStyle w:val="Tabela-zawarto"/>
              <w:jc w:val="center"/>
              <w:rPr>
                <w:lang w:val="en-US"/>
              </w:rPr>
            </w:pPr>
            <w:r w:rsidRPr="000E1730">
              <w:rPr>
                <w:lang w:val="en-US"/>
              </w:rPr>
              <w:t>B-16</w:t>
            </w:r>
          </w:p>
        </w:tc>
        <w:tc>
          <w:tcPr>
            <w:tcW w:w="3519" w:type="dxa"/>
            <w:vAlign w:val="center"/>
          </w:tcPr>
          <w:p w:rsidR="002B7A14" w:rsidRPr="0092019C" w:rsidRDefault="002B7A14" w:rsidP="00025AF7">
            <w:pPr>
              <w:pStyle w:val="Tabelanagwek1"/>
              <w:jc w:val="left"/>
              <w:rPr>
                <w:b w:val="0"/>
                <w:i w:val="0"/>
                <w:sz w:val="16"/>
                <w:szCs w:val="16"/>
                <w:lang w:val="en-US"/>
              </w:rPr>
            </w:pPr>
            <w:r>
              <w:rPr>
                <w:b w:val="0"/>
                <w:i w:val="0"/>
                <w:sz w:val="16"/>
                <w:szCs w:val="16"/>
                <w:lang w:val="en-US"/>
              </w:rPr>
              <w:t xml:space="preserve">-   -   -   </w:t>
            </w:r>
            <w:r w:rsidRPr="0092019C">
              <w:rPr>
                <w:b w:val="0"/>
                <w:i w:val="0"/>
                <w:sz w:val="16"/>
                <w:szCs w:val="16"/>
                <w:lang w:val="en-US"/>
              </w:rPr>
              <w:t>TransactionStatus</w:t>
            </w:r>
            <w:r w:rsidRPr="0092019C">
              <w:rPr>
                <w:b w:val="0"/>
                <w:i w:val="0"/>
                <w:sz w:val="16"/>
                <w:szCs w:val="16"/>
                <w:lang w:val="en-US"/>
              </w:rPr>
              <w:tab/>
            </w:r>
          </w:p>
        </w:tc>
        <w:tc>
          <w:tcPr>
            <w:tcW w:w="2607" w:type="dxa"/>
            <w:vAlign w:val="center"/>
          </w:tcPr>
          <w:p w:rsidR="002B7A14" w:rsidRPr="000E1730" w:rsidRDefault="002B7A14" w:rsidP="00025AF7">
            <w:pPr>
              <w:pStyle w:val="Tabela-zawarto"/>
              <w:rPr>
                <w:lang w:val="en-US"/>
              </w:rPr>
            </w:pPr>
            <w:r w:rsidRPr="000E1730">
              <w:rPr>
                <w:lang w:val="en-US"/>
              </w:rPr>
              <w:t>Status transakcji</w:t>
            </w:r>
          </w:p>
        </w:tc>
        <w:tc>
          <w:tcPr>
            <w:tcW w:w="772" w:type="dxa"/>
            <w:vAlign w:val="center"/>
          </w:tcPr>
          <w:p w:rsidR="002B7A14" w:rsidRPr="000E1730" w:rsidRDefault="002B7A14" w:rsidP="00025AF7">
            <w:pPr>
              <w:pStyle w:val="Tabela-zawarto"/>
              <w:jc w:val="center"/>
              <w:rPr>
                <w:lang w:val="en-US"/>
              </w:rPr>
            </w:pPr>
            <w:r w:rsidRPr="000E1730">
              <w:rPr>
                <w:lang w:val="en-US"/>
              </w:rPr>
              <w:t>x</w:t>
            </w:r>
          </w:p>
        </w:tc>
        <w:tc>
          <w:tcPr>
            <w:tcW w:w="567" w:type="dxa"/>
            <w:vAlign w:val="center"/>
          </w:tcPr>
          <w:p w:rsidR="002B7A14" w:rsidRPr="000E1730" w:rsidRDefault="002B7A14" w:rsidP="00025AF7">
            <w:pPr>
              <w:pStyle w:val="Tabela-zawarto"/>
              <w:jc w:val="center"/>
              <w:rPr>
                <w:lang w:val="en-US"/>
              </w:rPr>
            </w:pPr>
            <w:r w:rsidRPr="000E1730">
              <w:rPr>
                <w:lang w:val="en-US"/>
              </w:rPr>
              <w:t>x</w:t>
            </w:r>
          </w:p>
        </w:tc>
        <w:tc>
          <w:tcPr>
            <w:tcW w:w="567" w:type="dxa"/>
            <w:vAlign w:val="center"/>
          </w:tcPr>
          <w:p w:rsidR="002B7A14" w:rsidRPr="000E1730" w:rsidRDefault="002B7A14" w:rsidP="00025AF7">
            <w:pPr>
              <w:pStyle w:val="Tabela-zawarto"/>
              <w:jc w:val="center"/>
              <w:rPr>
                <w:lang w:val="en-US"/>
              </w:rPr>
            </w:pPr>
            <w:r w:rsidRPr="000E1730">
              <w:rPr>
                <w:lang w:val="en-US"/>
              </w:rPr>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Pr>
          <w:p w:rsidR="002B7A14" w:rsidRPr="000E1730" w:rsidRDefault="002B7A14" w:rsidP="00195E44">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025AF7">
            <w:pPr>
              <w:pStyle w:val="Tabela-zawarto"/>
              <w:jc w:val="center"/>
              <w:rPr>
                <w:lang w:val="en-US"/>
              </w:rPr>
            </w:pPr>
          </w:p>
        </w:tc>
        <w:tc>
          <w:tcPr>
            <w:tcW w:w="3519" w:type="dxa"/>
            <w:vAlign w:val="center"/>
          </w:tcPr>
          <w:p w:rsidR="002B7A14" w:rsidRPr="000E1730" w:rsidRDefault="002B7A14" w:rsidP="00025AF7">
            <w:pPr>
              <w:pStyle w:val="Tabela-zawarto"/>
              <w:ind w:left="432" w:hanging="432"/>
              <w:rPr>
                <w:lang w:val="en-US"/>
              </w:rPr>
            </w:pPr>
            <w:r>
              <w:rPr>
                <w:lang w:val="en-US"/>
              </w:rPr>
              <w:t xml:space="preserve">-   -   -   -   </w:t>
            </w:r>
            <w:r w:rsidRPr="000E1730">
              <w:rPr>
                <w:lang w:val="en-US"/>
              </w:rPr>
              <w:t>TransactionStatusCode</w:t>
            </w:r>
          </w:p>
        </w:tc>
        <w:tc>
          <w:tcPr>
            <w:tcW w:w="2607" w:type="dxa"/>
            <w:vAlign w:val="center"/>
          </w:tcPr>
          <w:p w:rsidR="002B7A14" w:rsidRPr="000E1730" w:rsidRDefault="002B7A14" w:rsidP="00025AF7">
            <w:pPr>
              <w:pStyle w:val="Tabela-zawarto"/>
            </w:pPr>
            <w:r w:rsidRPr="000E1730">
              <w:t>Kod statusu transakcji</w:t>
            </w:r>
          </w:p>
        </w:tc>
        <w:tc>
          <w:tcPr>
            <w:tcW w:w="772" w:type="dxa"/>
            <w:vAlign w:val="center"/>
          </w:tcPr>
          <w:p w:rsidR="002B7A14" w:rsidRPr="000E1730" w:rsidRDefault="002B7A14" w:rsidP="00025AF7">
            <w:pPr>
              <w:pStyle w:val="Tabela-zawarto"/>
              <w:jc w:val="center"/>
            </w:pPr>
            <w:r w:rsidRPr="000E1730">
              <w:t>x</w:t>
            </w:r>
          </w:p>
        </w:tc>
        <w:tc>
          <w:tcPr>
            <w:tcW w:w="567" w:type="dxa"/>
            <w:vAlign w:val="center"/>
          </w:tcPr>
          <w:p w:rsidR="002B7A14" w:rsidRPr="000E1730" w:rsidRDefault="002B7A14" w:rsidP="00025AF7">
            <w:pPr>
              <w:pStyle w:val="Tabela-zawarto"/>
              <w:jc w:val="center"/>
            </w:pPr>
            <w:r w:rsidRPr="000E1730">
              <w:t>x</w:t>
            </w:r>
          </w:p>
        </w:tc>
        <w:tc>
          <w:tcPr>
            <w:tcW w:w="567" w:type="dxa"/>
            <w:vAlign w:val="center"/>
          </w:tcPr>
          <w:p w:rsidR="002B7A14" w:rsidRPr="000E1730" w:rsidRDefault="002B7A14" w:rsidP="00025AF7">
            <w:pPr>
              <w:pStyle w:val="Tabela-zawarto"/>
              <w:jc w:val="center"/>
            </w:pPr>
            <w:r w:rsidRPr="000E1730">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Pr>
          <w:p w:rsidR="002B7A14" w:rsidRPr="000E1730" w:rsidRDefault="002B7A14" w:rsidP="001A6B33">
            <w:pPr>
              <w:pStyle w:val="Tabela-zawarto"/>
              <w:jc w:val="center"/>
              <w:rPr>
                <w:lang w:val="en-US"/>
              </w:rPr>
            </w:pPr>
            <w:r w:rsidRPr="000E1730">
              <w:rPr>
                <w:lang w:val="en-US"/>
              </w:rPr>
              <w:t>Kod statusu transakcji</w:t>
            </w:r>
          </w:p>
        </w:tc>
      </w:tr>
      <w:tr w:rsidR="002B7A14" w:rsidRPr="000E1730" w:rsidTr="00ED173E">
        <w:trPr>
          <w:jc w:val="center"/>
        </w:trPr>
        <w:tc>
          <w:tcPr>
            <w:tcW w:w="567" w:type="dxa"/>
            <w:vAlign w:val="center"/>
          </w:tcPr>
          <w:p w:rsidR="002B7A14" w:rsidRPr="000E1730" w:rsidRDefault="002B7A14" w:rsidP="00025AF7">
            <w:pPr>
              <w:pStyle w:val="Tabela-zawarto"/>
              <w:jc w:val="center"/>
              <w:rPr>
                <w:lang w:val="en-US"/>
              </w:rPr>
            </w:pPr>
          </w:p>
        </w:tc>
        <w:tc>
          <w:tcPr>
            <w:tcW w:w="3519" w:type="dxa"/>
            <w:vAlign w:val="center"/>
          </w:tcPr>
          <w:p w:rsidR="002B7A14" w:rsidRPr="000E1730" w:rsidRDefault="002B7A14" w:rsidP="00025AF7">
            <w:pPr>
              <w:pStyle w:val="Tabela-zawarto"/>
              <w:ind w:left="432" w:hanging="432"/>
              <w:rPr>
                <w:b/>
                <w:lang w:val="en-US"/>
              </w:rPr>
            </w:pPr>
            <w:r>
              <w:rPr>
                <w:lang w:val="en-US"/>
              </w:rPr>
              <w:t xml:space="preserve">-   -   -   -   </w:t>
            </w:r>
            <w:r w:rsidRPr="000E1730">
              <w:rPr>
                <w:lang w:val="en-US"/>
              </w:rPr>
              <w:t>StatusDescription</w:t>
            </w:r>
          </w:p>
        </w:tc>
        <w:tc>
          <w:tcPr>
            <w:tcW w:w="2607" w:type="dxa"/>
            <w:vAlign w:val="center"/>
          </w:tcPr>
          <w:p w:rsidR="002B7A14" w:rsidRPr="000E1730" w:rsidRDefault="002B7A14" w:rsidP="00025AF7">
            <w:pPr>
              <w:pStyle w:val="Tabela-zawarto"/>
              <w:rPr>
                <w:lang w:val="en-US"/>
              </w:rPr>
            </w:pPr>
            <w:r w:rsidRPr="000E1730">
              <w:rPr>
                <w:lang w:val="en-US"/>
              </w:rPr>
              <w:fldChar w:fldCharType="begin"/>
            </w:r>
            <w:r w:rsidRPr="000E1730">
              <w:rPr>
                <w:lang w:val="en-US"/>
              </w:rPr>
              <w:instrText xml:space="preserve"> DOCVARIABLE StatusDescription \* MERGEFORMAT </w:instrText>
            </w:r>
            <w:r w:rsidRPr="000E1730">
              <w:rPr>
                <w:lang w:val="en-US"/>
              </w:rPr>
              <w:fldChar w:fldCharType="end"/>
            </w:r>
          </w:p>
        </w:tc>
        <w:tc>
          <w:tcPr>
            <w:tcW w:w="772" w:type="dxa"/>
            <w:vAlign w:val="center"/>
          </w:tcPr>
          <w:p w:rsidR="002B7A14" w:rsidRPr="000E1730" w:rsidRDefault="002B7A14" w:rsidP="00025AF7">
            <w:pPr>
              <w:pStyle w:val="Tabela-zawarto"/>
              <w:jc w:val="center"/>
              <w:rPr>
                <w:lang w:val="en-US"/>
              </w:rPr>
            </w:pPr>
            <w:r w:rsidRPr="000E1730">
              <w:rPr>
                <w:lang w:val="en-US"/>
              </w:rPr>
              <w:t>x</w:t>
            </w:r>
          </w:p>
        </w:tc>
        <w:tc>
          <w:tcPr>
            <w:tcW w:w="567" w:type="dxa"/>
            <w:vAlign w:val="center"/>
          </w:tcPr>
          <w:p w:rsidR="002B7A14" w:rsidRPr="000E1730" w:rsidRDefault="002B7A14" w:rsidP="00025AF7">
            <w:pPr>
              <w:pStyle w:val="Tabela-zawarto"/>
              <w:jc w:val="center"/>
              <w:rPr>
                <w:lang w:val="en-US"/>
              </w:rPr>
            </w:pPr>
            <w:r w:rsidRPr="000E1730">
              <w:rPr>
                <w:lang w:val="en-US"/>
              </w:rPr>
              <w:t>x</w:t>
            </w:r>
          </w:p>
        </w:tc>
        <w:tc>
          <w:tcPr>
            <w:tcW w:w="567" w:type="dxa"/>
            <w:vAlign w:val="center"/>
          </w:tcPr>
          <w:p w:rsidR="002B7A14" w:rsidRPr="000E1730" w:rsidRDefault="002B7A14" w:rsidP="00025AF7">
            <w:pPr>
              <w:pStyle w:val="Tabela-zawarto"/>
              <w:jc w:val="center"/>
              <w:rPr>
                <w:lang w:val="en-US"/>
              </w:rPr>
            </w:pPr>
            <w:r w:rsidRPr="000E1730">
              <w:rPr>
                <w:lang w:val="en-US"/>
              </w:rPr>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Pr>
          <w:p w:rsidR="002B7A14" w:rsidRPr="00AC4E32" w:rsidRDefault="002B7A14" w:rsidP="004B41AC">
            <w:pPr>
              <w:pStyle w:val="Tabela-zawarto"/>
              <w:jc w:val="center"/>
            </w:pPr>
            <w:r w:rsidRPr="00AC4E32">
              <w:t xml:space="preserve">Opis RBE </w:t>
            </w:r>
            <w:r w:rsidRPr="00171099">
              <w:t>statusu + (SOR:Y</w:t>
            </w:r>
            <w:r>
              <w:t>)(*)</w:t>
            </w:r>
          </w:p>
          <w:p w:rsidR="002B7A14" w:rsidRPr="000E1730" w:rsidRDefault="002B7A14" w:rsidP="004B41AC">
            <w:pPr>
              <w:pStyle w:val="Tabela-zawarto"/>
              <w:jc w:val="center"/>
            </w:pPr>
            <w:r w:rsidRPr="001A6B33">
              <w:rPr>
                <w:i/>
              </w:rPr>
              <w:t>Format pola w załączniku A</w:t>
            </w:r>
          </w:p>
        </w:tc>
      </w:tr>
      <w:tr w:rsidR="002B7A14" w:rsidRPr="000E1730" w:rsidTr="00ED173E">
        <w:trPr>
          <w:jc w:val="center"/>
        </w:trPr>
        <w:tc>
          <w:tcPr>
            <w:tcW w:w="567" w:type="dxa"/>
            <w:vAlign w:val="center"/>
          </w:tcPr>
          <w:p w:rsidR="002B7A14" w:rsidRPr="000E1730" w:rsidRDefault="002B7A14" w:rsidP="00025AF7">
            <w:pPr>
              <w:pStyle w:val="Tabela-zawarto"/>
              <w:jc w:val="center"/>
            </w:pPr>
          </w:p>
        </w:tc>
        <w:tc>
          <w:tcPr>
            <w:tcW w:w="3519" w:type="dxa"/>
            <w:vAlign w:val="center"/>
          </w:tcPr>
          <w:p w:rsidR="002B7A14" w:rsidRPr="000E1730" w:rsidRDefault="002B7A14" w:rsidP="00025AF7">
            <w:pPr>
              <w:pStyle w:val="Tabela-zawarto"/>
              <w:ind w:left="432" w:hanging="432"/>
              <w:rPr>
                <w:b/>
                <w:lang w:val="en-US"/>
              </w:rPr>
            </w:pPr>
            <w:r>
              <w:rPr>
                <w:lang w:val="en-US"/>
              </w:rPr>
              <w:t xml:space="preserve">-   -   -   -   </w:t>
            </w:r>
            <w:r w:rsidRPr="000E1730">
              <w:rPr>
                <w:lang w:val="en-US"/>
              </w:rPr>
              <w:t>EffectiveDate</w:t>
            </w:r>
          </w:p>
        </w:tc>
        <w:tc>
          <w:tcPr>
            <w:tcW w:w="2607" w:type="dxa"/>
            <w:vAlign w:val="center"/>
          </w:tcPr>
          <w:p w:rsidR="002B7A14" w:rsidRPr="000E1730" w:rsidRDefault="002B7A14" w:rsidP="00025AF7">
            <w:pPr>
              <w:pStyle w:val="Tabela-zawarto"/>
              <w:rPr>
                <w:lang w:val="en-US"/>
              </w:rPr>
            </w:pPr>
            <w:r w:rsidRPr="000E1730">
              <w:rPr>
                <w:lang w:val="en-US"/>
              </w:rPr>
              <w:fldChar w:fldCharType="begin"/>
            </w:r>
            <w:r w:rsidRPr="000E1730">
              <w:rPr>
                <w:lang w:val="en-US"/>
              </w:rPr>
              <w:instrText xml:space="preserve"> DOCVARIABLE EffectiveDate \* MERGEFORMAT </w:instrText>
            </w:r>
            <w:r w:rsidRPr="000E1730">
              <w:rPr>
                <w:lang w:val="en-US"/>
              </w:rPr>
              <w:fldChar w:fldCharType="end"/>
            </w:r>
          </w:p>
        </w:tc>
        <w:tc>
          <w:tcPr>
            <w:tcW w:w="772" w:type="dxa"/>
            <w:vAlign w:val="center"/>
          </w:tcPr>
          <w:p w:rsidR="002B7A14" w:rsidRPr="000E1730" w:rsidRDefault="002B7A14" w:rsidP="00025AF7">
            <w:pPr>
              <w:pStyle w:val="Tabela-zawarto"/>
              <w:jc w:val="center"/>
              <w:rPr>
                <w:lang w:val="en-US"/>
              </w:rPr>
            </w:pPr>
            <w:r w:rsidRPr="000E1730">
              <w:rPr>
                <w:lang w:val="en-US"/>
              </w:rPr>
              <w:t>x</w:t>
            </w:r>
          </w:p>
        </w:tc>
        <w:tc>
          <w:tcPr>
            <w:tcW w:w="567" w:type="dxa"/>
            <w:vAlign w:val="center"/>
          </w:tcPr>
          <w:p w:rsidR="002B7A14" w:rsidRPr="000E1730" w:rsidRDefault="002B7A14" w:rsidP="00025AF7">
            <w:pPr>
              <w:pStyle w:val="Tabela-zawarto"/>
              <w:jc w:val="center"/>
              <w:rPr>
                <w:lang w:val="en-US"/>
              </w:rPr>
            </w:pPr>
            <w:r w:rsidRPr="000E1730">
              <w:rPr>
                <w:lang w:val="en-US"/>
              </w:rPr>
              <w:t>x</w:t>
            </w:r>
          </w:p>
        </w:tc>
        <w:tc>
          <w:tcPr>
            <w:tcW w:w="567" w:type="dxa"/>
            <w:vAlign w:val="center"/>
          </w:tcPr>
          <w:p w:rsidR="002B7A14" w:rsidRPr="000E1730" w:rsidRDefault="002B7A14" w:rsidP="00025AF7">
            <w:pPr>
              <w:pStyle w:val="Tabela-zawarto"/>
              <w:jc w:val="center"/>
              <w:rPr>
                <w:lang w:val="en-US"/>
              </w:rPr>
            </w:pPr>
            <w:r w:rsidRPr="000E1730">
              <w:rPr>
                <w:lang w:val="en-US"/>
              </w:rPr>
              <w:t>x</w:t>
            </w:r>
          </w:p>
        </w:tc>
        <w:tc>
          <w:tcPr>
            <w:tcW w:w="426" w:type="dxa"/>
            <w:vAlign w:val="center"/>
          </w:tcPr>
          <w:p w:rsidR="002B7A14" w:rsidRPr="000E1730" w:rsidRDefault="002B7A14" w:rsidP="00B22CC7">
            <w:pPr>
              <w:pStyle w:val="Tabela-zawarto"/>
              <w:jc w:val="center"/>
              <w:rPr>
                <w:lang w:val="en-US"/>
              </w:rPr>
            </w:pPr>
            <w:r w:rsidRPr="000E1730">
              <w:rPr>
                <w:lang w:val="en-US"/>
              </w:rPr>
              <w:t>x</w:t>
            </w:r>
          </w:p>
        </w:tc>
        <w:tc>
          <w:tcPr>
            <w:tcW w:w="708" w:type="dxa"/>
            <w:vAlign w:val="center"/>
          </w:tcPr>
          <w:p w:rsidR="002B7A14" w:rsidRPr="000E1730" w:rsidRDefault="002B7A14" w:rsidP="00B22CC7">
            <w:pPr>
              <w:pStyle w:val="Tabela-zawarto"/>
              <w:jc w:val="center"/>
              <w:rPr>
                <w:lang w:val="en-US"/>
              </w:rPr>
            </w:pPr>
            <w:r w:rsidRPr="000E1730">
              <w:rPr>
                <w:lang w:val="en-US"/>
              </w:rPr>
              <w:t>x</w:t>
            </w:r>
          </w:p>
        </w:tc>
        <w:tc>
          <w:tcPr>
            <w:tcW w:w="567" w:type="dxa"/>
            <w:vAlign w:val="center"/>
          </w:tcPr>
          <w:p w:rsidR="002B7A14" w:rsidRPr="000E1730" w:rsidRDefault="002B7A14" w:rsidP="00B22CC7">
            <w:pPr>
              <w:pStyle w:val="Tabela-zawarto"/>
              <w:jc w:val="center"/>
              <w:rPr>
                <w:lang w:val="en-US"/>
              </w:rPr>
            </w:pPr>
            <w:r w:rsidRPr="000E1730">
              <w:rPr>
                <w:lang w:val="en-US"/>
              </w:rPr>
              <w:t>x</w:t>
            </w:r>
          </w:p>
        </w:tc>
        <w:tc>
          <w:tcPr>
            <w:tcW w:w="3653" w:type="dxa"/>
            <w:gridSpan w:val="3"/>
          </w:tcPr>
          <w:p w:rsidR="002B7A14" w:rsidRPr="000E1730" w:rsidRDefault="002B7A14" w:rsidP="00775CC5">
            <w:pPr>
              <w:pStyle w:val="Tabela-zawarto"/>
              <w:jc w:val="center"/>
              <w:rPr>
                <w:lang w:val="en-US"/>
              </w:rPr>
            </w:pPr>
          </w:p>
        </w:tc>
      </w:tr>
      <w:tr w:rsidR="002B7A14" w:rsidRPr="000E1730" w:rsidTr="00ED173E">
        <w:trPr>
          <w:jc w:val="center"/>
        </w:trPr>
        <w:tc>
          <w:tcPr>
            <w:tcW w:w="567" w:type="dxa"/>
            <w:vAlign w:val="center"/>
          </w:tcPr>
          <w:p w:rsidR="002B7A14" w:rsidRPr="000E1730" w:rsidRDefault="002B7A14" w:rsidP="009C30AF">
            <w:pPr>
              <w:pStyle w:val="Tabela-zawarto"/>
              <w:jc w:val="center"/>
              <w:rPr>
                <w:lang w:val="en-US"/>
              </w:rPr>
            </w:pPr>
            <w:r w:rsidRPr="000E1730">
              <w:rPr>
                <w:lang w:val="en-US"/>
              </w:rPr>
              <w:t>B-22</w:t>
            </w:r>
          </w:p>
        </w:tc>
        <w:tc>
          <w:tcPr>
            <w:tcW w:w="3519" w:type="dxa"/>
            <w:vAlign w:val="center"/>
          </w:tcPr>
          <w:p w:rsidR="002B7A14" w:rsidRPr="000E1730" w:rsidRDefault="002B7A14" w:rsidP="009C30AF">
            <w:pPr>
              <w:pStyle w:val="Tabela-zawarto"/>
              <w:rPr>
                <w:lang w:val="en-US"/>
              </w:rPr>
            </w:pPr>
            <w:r>
              <w:rPr>
                <w:lang w:val="en-US"/>
              </w:rPr>
              <w:t xml:space="preserve">-   -   -   </w:t>
            </w:r>
            <w:r w:rsidRPr="000E1730">
              <w:rPr>
                <w:lang w:val="en-US"/>
              </w:rPr>
              <w:t>TransactionRejection</w:t>
            </w:r>
          </w:p>
        </w:tc>
        <w:tc>
          <w:tcPr>
            <w:tcW w:w="2607" w:type="dxa"/>
          </w:tcPr>
          <w:p w:rsidR="002B7A14" w:rsidRPr="000E1730" w:rsidRDefault="002B7A14" w:rsidP="009C30AF">
            <w:pPr>
              <w:pStyle w:val="Tabela-zawarto"/>
            </w:pPr>
            <w:r w:rsidRPr="000E1730">
              <w:t xml:space="preserve">Informacja o przyczynie odrzucenia transakcji, może wystąpić jeśli przelew jest realizowany częściowo,  z możliwością pominięcia transakcji błędnych </w:t>
            </w:r>
          </w:p>
        </w:tc>
        <w:tc>
          <w:tcPr>
            <w:tcW w:w="772" w:type="dxa"/>
            <w:vAlign w:val="center"/>
          </w:tcPr>
          <w:p w:rsidR="002B7A14" w:rsidRPr="000E1730" w:rsidRDefault="002B7A14" w:rsidP="009C30AF">
            <w:pPr>
              <w:pStyle w:val="Tabela-zawarto"/>
              <w:jc w:val="center"/>
            </w:pPr>
            <w:r w:rsidRPr="000E1730">
              <w:t>x</w:t>
            </w:r>
          </w:p>
        </w:tc>
        <w:tc>
          <w:tcPr>
            <w:tcW w:w="567" w:type="dxa"/>
            <w:vAlign w:val="center"/>
          </w:tcPr>
          <w:p w:rsidR="002B7A14" w:rsidRPr="000E1730" w:rsidRDefault="002B7A14" w:rsidP="009C30AF">
            <w:pPr>
              <w:pStyle w:val="Tabela-zawarto"/>
              <w:jc w:val="center"/>
            </w:pPr>
            <w:r w:rsidRPr="000E1730">
              <w:t>x</w:t>
            </w:r>
          </w:p>
        </w:tc>
        <w:tc>
          <w:tcPr>
            <w:tcW w:w="567" w:type="dxa"/>
            <w:vAlign w:val="center"/>
          </w:tcPr>
          <w:p w:rsidR="002B7A14" w:rsidRPr="000E1730" w:rsidRDefault="002B7A14" w:rsidP="009C30AF">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5268BE">
            <w:pPr>
              <w:pStyle w:val="Tabela-zawarto"/>
              <w:jc w:val="center"/>
            </w:pPr>
            <w:r w:rsidRPr="000E1730">
              <w:t>Komponent uzupełniany dla transakcji odrzuconej, w przypadku, gdy przelew został przyjęty do częściowej realizacji.</w:t>
            </w:r>
          </w:p>
        </w:tc>
      </w:tr>
      <w:tr w:rsidR="002B7A14" w:rsidRPr="000E1730" w:rsidTr="00ED173E">
        <w:trPr>
          <w:jc w:val="center"/>
        </w:trPr>
        <w:tc>
          <w:tcPr>
            <w:tcW w:w="567" w:type="dxa"/>
            <w:vAlign w:val="center"/>
          </w:tcPr>
          <w:p w:rsidR="002B7A14" w:rsidRPr="000E1730" w:rsidRDefault="002B7A14" w:rsidP="009C30AF">
            <w:pPr>
              <w:pStyle w:val="Tabela-zawarto"/>
              <w:jc w:val="center"/>
            </w:pPr>
          </w:p>
        </w:tc>
        <w:tc>
          <w:tcPr>
            <w:tcW w:w="3519" w:type="dxa"/>
            <w:vAlign w:val="center"/>
          </w:tcPr>
          <w:p w:rsidR="002B7A14" w:rsidRPr="000E1730" w:rsidRDefault="002B7A14" w:rsidP="009C30AF">
            <w:pPr>
              <w:pStyle w:val="Tabela-zawarto"/>
              <w:rPr>
                <w:b/>
              </w:rPr>
            </w:pPr>
            <w:r>
              <w:rPr>
                <w:lang w:val="en-US"/>
              </w:rPr>
              <w:t xml:space="preserve">-   -   -   -   </w:t>
            </w:r>
            <w:r w:rsidRPr="000E1730">
              <w:t>RejectionCode</w:t>
            </w:r>
          </w:p>
        </w:tc>
        <w:tc>
          <w:tcPr>
            <w:tcW w:w="2607" w:type="dxa"/>
          </w:tcPr>
          <w:p w:rsidR="002B7A14" w:rsidRPr="000E1730" w:rsidRDefault="002B7A14" w:rsidP="009C30AF">
            <w:pPr>
              <w:pStyle w:val="Tabela-zawarto"/>
            </w:pPr>
            <w:r w:rsidRPr="000E1730">
              <w:t>Kod odrzucenia</w:t>
            </w:r>
          </w:p>
        </w:tc>
        <w:tc>
          <w:tcPr>
            <w:tcW w:w="772" w:type="dxa"/>
            <w:vAlign w:val="center"/>
          </w:tcPr>
          <w:p w:rsidR="002B7A14" w:rsidRPr="000E1730" w:rsidRDefault="002B7A14" w:rsidP="009C30AF">
            <w:pPr>
              <w:pStyle w:val="Tabela-zawarto"/>
              <w:jc w:val="center"/>
            </w:pPr>
            <w:r w:rsidRPr="000E1730">
              <w:t>x</w:t>
            </w:r>
          </w:p>
        </w:tc>
        <w:tc>
          <w:tcPr>
            <w:tcW w:w="567" w:type="dxa"/>
            <w:vAlign w:val="center"/>
          </w:tcPr>
          <w:p w:rsidR="002B7A14" w:rsidRPr="000E1730" w:rsidRDefault="002B7A14" w:rsidP="009C30AF">
            <w:pPr>
              <w:pStyle w:val="Tabela-zawarto"/>
              <w:jc w:val="center"/>
            </w:pPr>
            <w:r w:rsidRPr="000E1730">
              <w:t>x</w:t>
            </w:r>
          </w:p>
        </w:tc>
        <w:tc>
          <w:tcPr>
            <w:tcW w:w="567" w:type="dxa"/>
            <w:vAlign w:val="center"/>
          </w:tcPr>
          <w:p w:rsidR="002B7A14" w:rsidRPr="000E1730" w:rsidRDefault="002B7A14" w:rsidP="009C30AF">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9C30AF">
            <w:pPr>
              <w:pStyle w:val="Tabela-zawarto"/>
              <w:jc w:val="center"/>
            </w:pPr>
            <w:r w:rsidRPr="000E1730">
              <w:t>Kod błędu RBE</w:t>
            </w:r>
          </w:p>
        </w:tc>
      </w:tr>
      <w:tr w:rsidR="002B7A14" w:rsidRPr="000E1730" w:rsidTr="00ED173E">
        <w:trPr>
          <w:jc w:val="center"/>
        </w:trPr>
        <w:tc>
          <w:tcPr>
            <w:tcW w:w="567" w:type="dxa"/>
            <w:vAlign w:val="center"/>
          </w:tcPr>
          <w:p w:rsidR="002B7A14" w:rsidRPr="000E1730" w:rsidRDefault="002B7A14" w:rsidP="009C30AF">
            <w:pPr>
              <w:pStyle w:val="Tabela-zawarto"/>
              <w:jc w:val="center"/>
            </w:pPr>
          </w:p>
        </w:tc>
        <w:tc>
          <w:tcPr>
            <w:tcW w:w="3519" w:type="dxa"/>
            <w:vAlign w:val="center"/>
          </w:tcPr>
          <w:p w:rsidR="002B7A14" w:rsidRPr="000E1730" w:rsidRDefault="002B7A14" w:rsidP="009C30AF">
            <w:pPr>
              <w:pStyle w:val="Tabela-zawarto"/>
              <w:rPr>
                <w:b/>
              </w:rPr>
            </w:pPr>
            <w:r>
              <w:rPr>
                <w:lang w:val="en-US"/>
              </w:rPr>
              <w:t xml:space="preserve">-   -   -   -   </w:t>
            </w:r>
            <w:r w:rsidRPr="000E1730">
              <w:t>RejectionDescription</w:t>
            </w:r>
          </w:p>
        </w:tc>
        <w:tc>
          <w:tcPr>
            <w:tcW w:w="2607" w:type="dxa"/>
          </w:tcPr>
          <w:p w:rsidR="002B7A14" w:rsidRPr="000E1730" w:rsidRDefault="002B7A14" w:rsidP="009C30AF">
            <w:pPr>
              <w:pStyle w:val="Tabela-zawarto"/>
            </w:pPr>
            <w:r w:rsidRPr="000E1730">
              <w:t>Opis przyczyny odrzucenia</w:t>
            </w:r>
          </w:p>
        </w:tc>
        <w:tc>
          <w:tcPr>
            <w:tcW w:w="772" w:type="dxa"/>
            <w:vAlign w:val="center"/>
          </w:tcPr>
          <w:p w:rsidR="002B7A14" w:rsidRPr="000E1730" w:rsidRDefault="002B7A14" w:rsidP="009C30AF">
            <w:pPr>
              <w:pStyle w:val="Tabela-zawarto"/>
              <w:jc w:val="center"/>
            </w:pPr>
            <w:r w:rsidRPr="000E1730">
              <w:t>x</w:t>
            </w:r>
          </w:p>
        </w:tc>
        <w:tc>
          <w:tcPr>
            <w:tcW w:w="567" w:type="dxa"/>
            <w:vAlign w:val="center"/>
          </w:tcPr>
          <w:p w:rsidR="002B7A14" w:rsidRPr="000E1730" w:rsidRDefault="002B7A14" w:rsidP="009C30AF">
            <w:pPr>
              <w:pStyle w:val="Tabela-zawarto"/>
              <w:jc w:val="center"/>
            </w:pPr>
            <w:r w:rsidRPr="000E1730">
              <w:t>x</w:t>
            </w:r>
          </w:p>
        </w:tc>
        <w:tc>
          <w:tcPr>
            <w:tcW w:w="567" w:type="dxa"/>
            <w:vAlign w:val="center"/>
          </w:tcPr>
          <w:p w:rsidR="002B7A14" w:rsidRPr="000E1730" w:rsidRDefault="002B7A14" w:rsidP="009C30AF">
            <w:pPr>
              <w:pStyle w:val="Tabela-zawarto"/>
              <w:jc w:val="center"/>
            </w:pPr>
            <w:r w:rsidRPr="000E1730">
              <w:t>x</w:t>
            </w:r>
          </w:p>
        </w:tc>
        <w:tc>
          <w:tcPr>
            <w:tcW w:w="426" w:type="dxa"/>
            <w:vAlign w:val="center"/>
          </w:tcPr>
          <w:p w:rsidR="002B7A14" w:rsidRPr="000E1730" w:rsidRDefault="002B7A14" w:rsidP="006B7D4A">
            <w:pPr>
              <w:pStyle w:val="Tabela-zawarto"/>
              <w:jc w:val="center"/>
              <w:rPr>
                <w:lang w:val="en-US"/>
              </w:rPr>
            </w:pPr>
            <w:r w:rsidRPr="000E1730">
              <w:rPr>
                <w:lang w:val="en-US"/>
              </w:rPr>
              <w:t>x</w:t>
            </w:r>
          </w:p>
        </w:tc>
        <w:tc>
          <w:tcPr>
            <w:tcW w:w="708" w:type="dxa"/>
            <w:vAlign w:val="center"/>
          </w:tcPr>
          <w:p w:rsidR="002B7A14" w:rsidRPr="000E1730" w:rsidRDefault="002B7A14" w:rsidP="006B7D4A">
            <w:pPr>
              <w:pStyle w:val="Tabela-zawarto"/>
              <w:jc w:val="center"/>
              <w:rPr>
                <w:lang w:val="en-US"/>
              </w:rPr>
            </w:pPr>
            <w:r w:rsidRPr="000E1730">
              <w:rPr>
                <w:lang w:val="en-US"/>
              </w:rPr>
              <w:t>x</w:t>
            </w:r>
          </w:p>
        </w:tc>
        <w:tc>
          <w:tcPr>
            <w:tcW w:w="567" w:type="dxa"/>
            <w:vAlign w:val="center"/>
          </w:tcPr>
          <w:p w:rsidR="002B7A14" w:rsidRPr="000E1730" w:rsidRDefault="002B7A14" w:rsidP="006B7D4A">
            <w:pPr>
              <w:pStyle w:val="Tabela-zawarto"/>
              <w:jc w:val="center"/>
              <w:rPr>
                <w:lang w:val="en-US"/>
              </w:rPr>
            </w:pPr>
            <w:r w:rsidRPr="000E1730">
              <w:rPr>
                <w:lang w:val="en-US"/>
              </w:rPr>
              <w:t>x</w:t>
            </w:r>
          </w:p>
        </w:tc>
        <w:tc>
          <w:tcPr>
            <w:tcW w:w="3653" w:type="dxa"/>
            <w:gridSpan w:val="3"/>
          </w:tcPr>
          <w:p w:rsidR="002B7A14" w:rsidRPr="000E1730" w:rsidRDefault="002B7A14" w:rsidP="009C30AF">
            <w:pPr>
              <w:pStyle w:val="Tabela-zawarto"/>
              <w:jc w:val="center"/>
              <w:rPr>
                <w:lang w:val="en-US"/>
              </w:rPr>
            </w:pPr>
            <w:r w:rsidRPr="000E1730">
              <w:rPr>
                <w:lang w:val="en-US"/>
              </w:rPr>
              <w:t>Opis błędu RBE</w:t>
            </w:r>
          </w:p>
        </w:tc>
      </w:tr>
      <w:tr w:rsidR="002B7A14" w:rsidRPr="000E1730" w:rsidTr="00ED173E">
        <w:trPr>
          <w:jc w:val="center"/>
        </w:trPr>
        <w:tc>
          <w:tcPr>
            <w:tcW w:w="567" w:type="dxa"/>
            <w:vAlign w:val="center"/>
          </w:tcPr>
          <w:p w:rsidR="002B7A14" w:rsidRPr="000E1730" w:rsidRDefault="002B7A14" w:rsidP="00775CC5">
            <w:pPr>
              <w:pStyle w:val="Tabela-zawarto"/>
              <w:jc w:val="center"/>
              <w:rPr>
                <w:lang w:val="en-US"/>
              </w:rPr>
            </w:pPr>
            <w:r w:rsidRPr="000E1730">
              <w:rPr>
                <w:lang w:val="en-US"/>
              </w:rPr>
              <w:t>B-17</w:t>
            </w:r>
          </w:p>
        </w:tc>
        <w:tc>
          <w:tcPr>
            <w:tcW w:w="3519" w:type="dxa"/>
            <w:vAlign w:val="center"/>
          </w:tcPr>
          <w:p w:rsidR="002B7A14" w:rsidRPr="000E1730" w:rsidRDefault="002B7A14" w:rsidP="00775CC5">
            <w:pPr>
              <w:pStyle w:val="Tabela-zawarto"/>
              <w:ind w:left="432" w:hanging="432"/>
              <w:rPr>
                <w:lang w:val="en-US"/>
              </w:rPr>
            </w:pPr>
            <w:r>
              <w:rPr>
                <w:lang w:val="en-US"/>
              </w:rPr>
              <w:t xml:space="preserve">-   -   </w:t>
            </w:r>
            <w:r w:rsidRPr="000E1730">
              <w:rPr>
                <w:lang w:val="en-US"/>
              </w:rPr>
              <w:t>PaymentSummary</w:t>
            </w:r>
          </w:p>
        </w:tc>
        <w:tc>
          <w:tcPr>
            <w:tcW w:w="2607" w:type="dxa"/>
          </w:tcPr>
          <w:p w:rsidR="002B7A14" w:rsidRPr="000E1730" w:rsidRDefault="002B7A14" w:rsidP="00EA09FE">
            <w:pPr>
              <w:pStyle w:val="Tabela-zawarto"/>
            </w:pPr>
            <w:r w:rsidRPr="000E1730">
              <w:t>Informacje sumaryczne dotyczące przelewu</w:t>
            </w:r>
          </w:p>
        </w:tc>
        <w:tc>
          <w:tcPr>
            <w:tcW w:w="772" w:type="dxa"/>
            <w:vAlign w:val="center"/>
          </w:tcPr>
          <w:p w:rsidR="002B7A14" w:rsidRPr="000E1730" w:rsidRDefault="002B7A14" w:rsidP="00775CC5">
            <w:pPr>
              <w:pStyle w:val="Tabela-zawarto"/>
              <w:jc w:val="center"/>
            </w:pPr>
            <w:r w:rsidRPr="000E1730">
              <w:t>x</w:t>
            </w:r>
          </w:p>
        </w:tc>
        <w:tc>
          <w:tcPr>
            <w:tcW w:w="567" w:type="dxa"/>
            <w:vAlign w:val="center"/>
          </w:tcPr>
          <w:p w:rsidR="002B7A14" w:rsidRPr="000E1730" w:rsidRDefault="002B7A14" w:rsidP="00775CC5">
            <w:pPr>
              <w:pStyle w:val="Tabela-zawarto"/>
              <w:jc w:val="center"/>
            </w:pPr>
            <w:r w:rsidRPr="000E1730">
              <w:t>x</w:t>
            </w:r>
          </w:p>
        </w:tc>
        <w:tc>
          <w:tcPr>
            <w:tcW w:w="567" w:type="dxa"/>
            <w:vAlign w:val="center"/>
          </w:tcPr>
          <w:p w:rsidR="002B7A14" w:rsidRPr="000E1730" w:rsidRDefault="002B7A14" w:rsidP="00775CC5">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775CC5">
            <w:pPr>
              <w:pStyle w:val="Tabela-zawarto"/>
              <w:jc w:val="center"/>
            </w:pPr>
          </w:p>
        </w:tc>
      </w:tr>
      <w:tr w:rsidR="002B7A14" w:rsidRPr="000E1730" w:rsidTr="00ED173E">
        <w:trPr>
          <w:jc w:val="center"/>
        </w:trPr>
        <w:tc>
          <w:tcPr>
            <w:tcW w:w="567" w:type="dxa"/>
            <w:vAlign w:val="center"/>
          </w:tcPr>
          <w:p w:rsidR="002B7A14" w:rsidRPr="000E1730" w:rsidRDefault="002B7A14" w:rsidP="00775CC5">
            <w:pPr>
              <w:pStyle w:val="Tabela-zawarto"/>
              <w:jc w:val="center"/>
            </w:pPr>
          </w:p>
        </w:tc>
        <w:tc>
          <w:tcPr>
            <w:tcW w:w="3519" w:type="dxa"/>
            <w:vAlign w:val="center"/>
          </w:tcPr>
          <w:p w:rsidR="002B7A14" w:rsidRPr="000E1730" w:rsidRDefault="002B7A14" w:rsidP="00775CC5">
            <w:pPr>
              <w:pStyle w:val="Tabela-zawarto"/>
              <w:ind w:left="432" w:hanging="432"/>
            </w:pPr>
            <w:r>
              <w:rPr>
                <w:lang w:val="en-US"/>
              </w:rPr>
              <w:t xml:space="preserve">-   -   -   </w:t>
            </w:r>
            <w:r w:rsidRPr="000E1730">
              <w:t>SummaryAmount</w:t>
            </w:r>
          </w:p>
        </w:tc>
        <w:tc>
          <w:tcPr>
            <w:tcW w:w="2607" w:type="dxa"/>
          </w:tcPr>
          <w:p w:rsidR="002B7A14" w:rsidRPr="000E1730" w:rsidRDefault="002B7A14" w:rsidP="00EA09FE">
            <w:pPr>
              <w:pStyle w:val="Tabela-zawarto"/>
            </w:pPr>
            <w:r w:rsidRPr="000E1730">
              <w:t>Suma kwot transakcji w przelewie</w:t>
            </w:r>
          </w:p>
        </w:tc>
        <w:tc>
          <w:tcPr>
            <w:tcW w:w="772" w:type="dxa"/>
            <w:vAlign w:val="center"/>
          </w:tcPr>
          <w:p w:rsidR="002B7A14" w:rsidRPr="000E1730" w:rsidRDefault="002B7A14" w:rsidP="00775CC5">
            <w:pPr>
              <w:pStyle w:val="Tabela-zawarto"/>
              <w:jc w:val="center"/>
            </w:pPr>
            <w:r w:rsidRPr="000E1730">
              <w:t>x</w:t>
            </w:r>
          </w:p>
        </w:tc>
        <w:tc>
          <w:tcPr>
            <w:tcW w:w="567" w:type="dxa"/>
            <w:vAlign w:val="center"/>
          </w:tcPr>
          <w:p w:rsidR="002B7A14" w:rsidRPr="000E1730" w:rsidRDefault="002B7A14" w:rsidP="00775CC5">
            <w:pPr>
              <w:pStyle w:val="Tabela-zawarto"/>
              <w:jc w:val="center"/>
            </w:pPr>
            <w:r w:rsidRPr="000E1730">
              <w:t>x</w:t>
            </w:r>
          </w:p>
        </w:tc>
        <w:tc>
          <w:tcPr>
            <w:tcW w:w="567" w:type="dxa"/>
            <w:vAlign w:val="center"/>
          </w:tcPr>
          <w:p w:rsidR="002B7A14" w:rsidRPr="000E1730" w:rsidRDefault="002B7A14" w:rsidP="00775CC5">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775CC5">
            <w:pPr>
              <w:pStyle w:val="Tabela-zawarto"/>
              <w:jc w:val="center"/>
            </w:pPr>
            <w:r w:rsidRPr="000E1730">
              <w:t xml:space="preserve">Suma </w:t>
            </w:r>
            <w:r>
              <w:t xml:space="preserve">i waluta </w:t>
            </w:r>
            <w:r w:rsidRPr="000E1730">
              <w:t>kwot transakcji w przelewie</w:t>
            </w:r>
          </w:p>
        </w:tc>
      </w:tr>
      <w:tr w:rsidR="002B7A14" w:rsidRPr="000E1730" w:rsidTr="00ED173E">
        <w:trPr>
          <w:jc w:val="center"/>
        </w:trPr>
        <w:tc>
          <w:tcPr>
            <w:tcW w:w="567" w:type="dxa"/>
            <w:vAlign w:val="center"/>
          </w:tcPr>
          <w:p w:rsidR="002B7A14" w:rsidRPr="000E1730" w:rsidRDefault="002B7A14" w:rsidP="00775CC5">
            <w:pPr>
              <w:pStyle w:val="Tabela-zawarto"/>
              <w:jc w:val="center"/>
            </w:pPr>
          </w:p>
        </w:tc>
        <w:tc>
          <w:tcPr>
            <w:tcW w:w="3519" w:type="dxa"/>
            <w:vAlign w:val="center"/>
          </w:tcPr>
          <w:p w:rsidR="002B7A14" w:rsidRPr="000E1730" w:rsidRDefault="002B7A14" w:rsidP="00775CC5">
            <w:pPr>
              <w:pStyle w:val="Tabela-zawarto"/>
              <w:ind w:left="432" w:hanging="432"/>
            </w:pPr>
            <w:r>
              <w:rPr>
                <w:lang w:val="en-US"/>
              </w:rPr>
              <w:t xml:space="preserve">-   -   -   </w:t>
            </w:r>
            <w:r w:rsidRPr="000E1730">
              <w:t>TransactionsQuantity</w:t>
            </w:r>
          </w:p>
        </w:tc>
        <w:tc>
          <w:tcPr>
            <w:tcW w:w="2607" w:type="dxa"/>
          </w:tcPr>
          <w:p w:rsidR="002B7A14" w:rsidRPr="000E1730" w:rsidRDefault="002B7A14" w:rsidP="00EA09FE">
            <w:pPr>
              <w:pStyle w:val="Tabela-zawarto"/>
            </w:pPr>
            <w:r w:rsidRPr="000E1730">
              <w:t>Ilość transakcji w przelewie</w:t>
            </w:r>
          </w:p>
        </w:tc>
        <w:tc>
          <w:tcPr>
            <w:tcW w:w="772" w:type="dxa"/>
            <w:vAlign w:val="center"/>
          </w:tcPr>
          <w:p w:rsidR="002B7A14" w:rsidRPr="000E1730" w:rsidRDefault="002B7A14" w:rsidP="00775CC5">
            <w:pPr>
              <w:pStyle w:val="Tabela-zawarto"/>
              <w:jc w:val="center"/>
            </w:pPr>
            <w:r w:rsidRPr="000E1730">
              <w:t>x</w:t>
            </w:r>
          </w:p>
        </w:tc>
        <w:tc>
          <w:tcPr>
            <w:tcW w:w="567" w:type="dxa"/>
            <w:vAlign w:val="center"/>
          </w:tcPr>
          <w:p w:rsidR="002B7A14" w:rsidRPr="000E1730" w:rsidRDefault="002B7A14" w:rsidP="00775CC5">
            <w:pPr>
              <w:pStyle w:val="Tabela-zawarto"/>
              <w:jc w:val="center"/>
            </w:pPr>
            <w:r w:rsidRPr="000E1730">
              <w:t>x</w:t>
            </w:r>
          </w:p>
        </w:tc>
        <w:tc>
          <w:tcPr>
            <w:tcW w:w="567" w:type="dxa"/>
            <w:vAlign w:val="center"/>
          </w:tcPr>
          <w:p w:rsidR="002B7A14" w:rsidRPr="000E1730" w:rsidRDefault="002B7A14" w:rsidP="00775CC5">
            <w:pPr>
              <w:pStyle w:val="Tabela-zawarto"/>
              <w:jc w:val="center"/>
            </w:pPr>
            <w:r w:rsidRPr="000E1730">
              <w:t>x</w:t>
            </w:r>
          </w:p>
        </w:tc>
        <w:tc>
          <w:tcPr>
            <w:tcW w:w="426" w:type="dxa"/>
            <w:vAlign w:val="center"/>
          </w:tcPr>
          <w:p w:rsidR="002B7A14" w:rsidRPr="000E1730" w:rsidRDefault="002B7A14" w:rsidP="006B7D4A">
            <w:pPr>
              <w:pStyle w:val="Tabela-zawarto"/>
              <w:jc w:val="center"/>
            </w:pPr>
            <w:r w:rsidRPr="000E1730">
              <w:t>x</w:t>
            </w:r>
          </w:p>
        </w:tc>
        <w:tc>
          <w:tcPr>
            <w:tcW w:w="708" w:type="dxa"/>
            <w:vAlign w:val="center"/>
          </w:tcPr>
          <w:p w:rsidR="002B7A14" w:rsidRPr="000E1730" w:rsidRDefault="002B7A14" w:rsidP="006B7D4A">
            <w:pPr>
              <w:pStyle w:val="Tabela-zawarto"/>
              <w:jc w:val="center"/>
            </w:pPr>
            <w:r w:rsidRPr="000E1730">
              <w:t>x</w:t>
            </w:r>
          </w:p>
        </w:tc>
        <w:tc>
          <w:tcPr>
            <w:tcW w:w="567" w:type="dxa"/>
            <w:vAlign w:val="center"/>
          </w:tcPr>
          <w:p w:rsidR="002B7A14" w:rsidRPr="000E1730" w:rsidRDefault="002B7A14" w:rsidP="006B7D4A">
            <w:pPr>
              <w:pStyle w:val="Tabela-zawarto"/>
              <w:jc w:val="center"/>
            </w:pPr>
            <w:r w:rsidRPr="000E1730">
              <w:t>x</w:t>
            </w:r>
          </w:p>
        </w:tc>
        <w:tc>
          <w:tcPr>
            <w:tcW w:w="3653" w:type="dxa"/>
            <w:gridSpan w:val="3"/>
          </w:tcPr>
          <w:p w:rsidR="002B7A14" w:rsidRPr="000E1730" w:rsidRDefault="002B7A14" w:rsidP="00775CC5">
            <w:pPr>
              <w:pStyle w:val="Tabela-zawarto"/>
              <w:jc w:val="center"/>
            </w:pPr>
            <w:r w:rsidRPr="000E1730">
              <w:t>Ilość transakcji w przelewie</w:t>
            </w:r>
          </w:p>
        </w:tc>
      </w:tr>
    </w:tbl>
    <w:p w:rsidR="002B7A14" w:rsidRDefault="002B7A14" w:rsidP="00AF4F2C">
      <w:pPr>
        <w:pStyle w:val="Opis"/>
        <w:spacing w:before="30" w:after="30"/>
      </w:pPr>
    </w:p>
    <w:p w:rsidR="002B7A14" w:rsidRDefault="002B7A14" w:rsidP="00AF4F2C">
      <w:pPr>
        <w:pStyle w:val="Opis"/>
        <w:spacing w:before="30" w:after="30"/>
      </w:pPr>
      <w:r>
        <w:t>(</w:t>
      </w:r>
      <w:r w:rsidRPr="000E1730">
        <w:t xml:space="preserve">*) </w:t>
      </w:r>
      <w:r w:rsidRPr="000E1730">
        <w:rPr>
          <w:b/>
        </w:rPr>
        <w:t>SOR:Y</w:t>
      </w:r>
      <w:r w:rsidRPr="000E1730">
        <w:t xml:space="preserve"> – oznacza status operacji w SORBNET</w:t>
      </w:r>
      <w:r>
        <w:t>2</w:t>
      </w:r>
      <w:r w:rsidRPr="000E1730">
        <w:t>/</w:t>
      </w:r>
      <w:r w:rsidRPr="00F07AA2">
        <w:rPr>
          <w:shd w:val="clear" w:color="auto" w:fill="FFFFFF"/>
        </w:rPr>
        <w:t>NBP-PHA</w:t>
      </w:r>
      <w:r>
        <w:t xml:space="preserve"> </w:t>
      </w:r>
      <w:r w:rsidRPr="000E1730">
        <w:t>z punku widzenia ZSK-C, może przyjmować następujące wartości (Y): NP (Nie przetworzony), GW (Gotowy do wysłania), WS (Wysłany do SORBNET</w:t>
      </w:r>
      <w:r>
        <w:t>2</w:t>
      </w:r>
      <w:r w:rsidRPr="000E1730">
        <w:t>/</w:t>
      </w:r>
      <w:r w:rsidRPr="00F07AA2">
        <w:rPr>
          <w:shd w:val="clear" w:color="auto" w:fill="FFFFFF"/>
        </w:rPr>
        <w:t xml:space="preserve"> NBP-PHA</w:t>
      </w:r>
      <w:r w:rsidRPr="000E1730">
        <w:t>), ZS (Zrealizowany w SORBNET</w:t>
      </w:r>
      <w:r>
        <w:t>2</w:t>
      </w:r>
      <w:r w:rsidRPr="000E1730">
        <w:t>/</w:t>
      </w:r>
      <w:r w:rsidRPr="00F07AA2">
        <w:rPr>
          <w:shd w:val="clear" w:color="auto" w:fill="FFFFFF"/>
        </w:rPr>
        <w:t xml:space="preserve"> NBP-PHA</w:t>
      </w:r>
      <w:r w:rsidRPr="000E1730">
        <w:t>), OS (Odrzucony w SORBNET</w:t>
      </w:r>
      <w:r>
        <w:t>2</w:t>
      </w:r>
      <w:r w:rsidRPr="000E1730">
        <w:t>/</w:t>
      </w:r>
      <w:r w:rsidRPr="00F07AA2">
        <w:rPr>
          <w:shd w:val="clear" w:color="auto" w:fill="FFFFFF"/>
        </w:rPr>
        <w:t xml:space="preserve"> NBP-PHA</w:t>
      </w:r>
      <w:r w:rsidRPr="000E1730">
        <w:t>), Brak wartości statusu (Gdy operacja nie jest kierowana do systemu SORBNET</w:t>
      </w:r>
      <w:r>
        <w:t>2</w:t>
      </w:r>
      <w:r w:rsidRPr="000E1730">
        <w:t>/</w:t>
      </w:r>
      <w:r w:rsidRPr="00F07AA2">
        <w:rPr>
          <w:shd w:val="clear" w:color="auto" w:fill="FFFFFF"/>
        </w:rPr>
        <w:t xml:space="preserve"> NBP-PHA</w:t>
      </w:r>
      <w:r w:rsidRPr="000E1730">
        <w:t>)</w:t>
      </w:r>
      <w:bookmarkStart w:id="101" w:name="_Toc36457485"/>
    </w:p>
    <w:p w:rsidR="002B7A14" w:rsidRDefault="002B7A14" w:rsidP="00AF4F2C">
      <w:pPr>
        <w:pStyle w:val="Opis"/>
        <w:spacing w:before="30" w:after="30"/>
      </w:pPr>
    </w:p>
    <w:p w:rsidR="002B7A14" w:rsidRDefault="002B7A14">
      <w:pPr>
        <w:rPr>
          <w:sz w:val="22"/>
        </w:rPr>
      </w:pPr>
      <w:r>
        <w:br w:type="page"/>
      </w:r>
    </w:p>
    <w:p w:rsidR="002B7A14" w:rsidRPr="000E1730" w:rsidRDefault="002B7A14" w:rsidP="00AF4F2C">
      <w:pPr>
        <w:pStyle w:val="Heading2"/>
        <w:numPr>
          <w:ilvl w:val="1"/>
          <w:numId w:val="27"/>
        </w:numPr>
        <w:ind w:left="578" w:hanging="578"/>
      </w:pPr>
      <w:bookmarkStart w:id="102" w:name="_Toc365015759"/>
      <w:r w:rsidRPr="000E1730">
        <w:t>Komunikat żądania PaymentModifyRequest</w:t>
      </w:r>
      <w:bookmarkEnd w:id="101"/>
      <w:bookmarkEnd w:id="102"/>
      <w:r w:rsidRPr="000E1730">
        <w:t xml:space="preserve"> </w:t>
      </w:r>
    </w:p>
    <w:p w:rsidR="002B7A14" w:rsidRDefault="002B7A14" w:rsidP="00ED173E">
      <w:pPr>
        <w:pStyle w:val="OpisZnak"/>
      </w:pPr>
      <w:r>
        <w:t xml:space="preserve">Usługa </w:t>
      </w:r>
      <w:r w:rsidRPr="000E1730">
        <w:t>PaymentModifyRequest</w:t>
      </w:r>
      <w:r>
        <w:t xml:space="preserve"> służy do złożenia modyfikacji zlecenia płatniczego.</w:t>
      </w:r>
    </w:p>
    <w:p w:rsidR="002B7A14" w:rsidRDefault="002B7A14" w:rsidP="00C51BF6">
      <w:pPr>
        <w:pStyle w:val="OpisZnak"/>
      </w:pPr>
      <w:r w:rsidRPr="000E1730">
        <w:t xml:space="preserve">Usługa realizowana tylko w zakresie modyfikacji priorytetu zlecenia. </w:t>
      </w:r>
    </w:p>
    <w:p w:rsidR="002B7A14" w:rsidRPr="000E1730" w:rsidRDefault="002B7A14" w:rsidP="00C51BF6">
      <w:pPr>
        <w:pStyle w:val="OpisZnak"/>
      </w:pPr>
      <w:r w:rsidRPr="000E1730">
        <w:t>Dla zleceń modyfikacji przyjęto zasadę, że priorytet zlecenia zostaje zmieniony w sytuacji, gdy można dokonać jego modyfikacji na poziomie wszystkich wszystkich transakcji przyjętych do realizacji.</w:t>
      </w:r>
    </w:p>
    <w:p w:rsidR="002B7A14" w:rsidRDefault="002B7A14" w:rsidP="00C51BF6">
      <w:pPr>
        <w:pStyle w:val="OpisZnak"/>
      </w:pPr>
      <w:r w:rsidRPr="000E1730">
        <w:t>ZSK-C wykonuje kontrolę zawartości zlecenia tzn. kontroluje, czy w zleceniu modyfikacji zamieszczone są dokładnie te same transakcje, co w zleceniu pierwotnym i w sytuacji, gdy zostaje stwierdzona różnica, zlecenie modyfikacji jest odrzucane.</w:t>
      </w:r>
    </w:p>
    <w:p w:rsidR="002B7A14" w:rsidRDefault="002B7A14" w:rsidP="00C51BF6">
      <w:pPr>
        <w:pStyle w:val="OpisZnak"/>
      </w:pPr>
      <w:r w:rsidRPr="00E60538">
        <w:t>Komunikaty zawierające w treści wykorzystywanych w interfejsie pól (//PayorParty/Name, //PayeeParty/Name, RemittanceInformation) znaki nowej linii będą odrzucane.</w:t>
      </w:r>
    </w:p>
    <w:p w:rsidR="002B7A14" w:rsidRPr="000E1730" w:rsidRDefault="002B7A14" w:rsidP="00C51BF6">
      <w:pPr>
        <w:pStyle w:val="OpisZnak"/>
      </w:pPr>
      <w:r w:rsidRPr="00A7222C">
        <w:rPr>
          <w:highlight w:val="cyan"/>
        </w:rPr>
        <w:t>W przypadku zleceń zwrotu kaucji przez klientów obsługiwanych w NBP Collect nie będzie możliwości modyfikacji zlecenia</w:t>
      </w:r>
    </w:p>
    <w:p w:rsidR="002B7A14" w:rsidRDefault="002B7A14" w:rsidP="002F08D4">
      <w:pPr>
        <w:pStyle w:val="Podpisnadtabel"/>
      </w:pPr>
      <w:bookmarkStart w:id="103" w:name="_Toc365015831"/>
      <w:r w:rsidRPr="000E1730">
        <w:t xml:space="preserve">Tabela </w:t>
      </w:r>
      <w:fldSimple w:instr=" SEQ Tabela \* ARABIC ">
        <w:r>
          <w:rPr>
            <w:noProof/>
          </w:rPr>
          <w:t>5</w:t>
        </w:r>
      </w:fldSimple>
      <w:r w:rsidRPr="000E1730">
        <w:t>: Komunikat żądania PaymentModifyRequest</w:t>
      </w:r>
      <w:bookmarkEnd w:id="103"/>
    </w:p>
    <w:tbl>
      <w:tblPr>
        <w:tblW w:w="14117" w:type="dxa"/>
        <w:jc w:val="center"/>
        <w:tblInd w:w="1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14"/>
        <w:gridCol w:w="3503"/>
        <w:gridCol w:w="2824"/>
        <w:gridCol w:w="441"/>
        <w:gridCol w:w="461"/>
        <w:gridCol w:w="500"/>
        <w:gridCol w:w="391"/>
        <w:gridCol w:w="631"/>
        <w:gridCol w:w="691"/>
        <w:gridCol w:w="4161"/>
      </w:tblGrid>
      <w:tr w:rsidR="002B7A14" w:rsidRPr="000E1730" w:rsidTr="003F5A95">
        <w:trPr>
          <w:tblHeader/>
          <w:jc w:val="center"/>
        </w:trPr>
        <w:tc>
          <w:tcPr>
            <w:tcW w:w="514" w:type="dxa"/>
            <w:shd w:val="solid" w:color="auto" w:fill="auto"/>
          </w:tcPr>
          <w:p w:rsidR="002B7A14" w:rsidRPr="000E1730" w:rsidRDefault="002B7A14" w:rsidP="00B22CC7">
            <w:pPr>
              <w:pStyle w:val="Tabela-nagwek"/>
              <w:jc w:val="center"/>
            </w:pPr>
            <w:r w:rsidRPr="000E1730">
              <w:t>Nr</w:t>
            </w:r>
          </w:p>
        </w:tc>
        <w:tc>
          <w:tcPr>
            <w:tcW w:w="3503" w:type="dxa"/>
            <w:shd w:val="solid" w:color="auto" w:fill="auto"/>
          </w:tcPr>
          <w:p w:rsidR="002B7A14" w:rsidRPr="000E1730" w:rsidRDefault="002B7A14" w:rsidP="00B22CC7">
            <w:pPr>
              <w:pStyle w:val="Tabela-nagwek"/>
            </w:pPr>
            <w:r w:rsidRPr="000E1730">
              <w:t>Nazwa elementu</w:t>
            </w:r>
          </w:p>
        </w:tc>
        <w:tc>
          <w:tcPr>
            <w:tcW w:w="2824" w:type="dxa"/>
            <w:shd w:val="solid" w:color="auto" w:fill="auto"/>
          </w:tcPr>
          <w:p w:rsidR="002B7A14" w:rsidRPr="000E1730" w:rsidRDefault="002B7A14" w:rsidP="00B22CC7">
            <w:pPr>
              <w:pStyle w:val="Tabela-nagwek"/>
              <w:jc w:val="center"/>
            </w:pPr>
            <w:r w:rsidRPr="000E1730">
              <w:t>Opis</w:t>
            </w:r>
          </w:p>
        </w:tc>
        <w:tc>
          <w:tcPr>
            <w:tcW w:w="0" w:type="auto"/>
            <w:shd w:val="solid" w:color="auto" w:fill="auto"/>
          </w:tcPr>
          <w:p w:rsidR="002B7A14" w:rsidRPr="000E1730" w:rsidRDefault="002B7A14" w:rsidP="00B22CC7">
            <w:pPr>
              <w:pStyle w:val="Tabela-nagwek"/>
              <w:jc w:val="center"/>
            </w:pPr>
            <w:r w:rsidRPr="000E1730">
              <w:t>Kra</w:t>
            </w:r>
          </w:p>
        </w:tc>
        <w:tc>
          <w:tcPr>
            <w:tcW w:w="0" w:type="auto"/>
            <w:shd w:val="solid" w:color="auto" w:fill="auto"/>
          </w:tcPr>
          <w:p w:rsidR="002B7A14" w:rsidRPr="000E1730" w:rsidRDefault="002B7A14" w:rsidP="00B22CC7">
            <w:pPr>
              <w:pStyle w:val="Tabela-nagwek"/>
              <w:jc w:val="center"/>
            </w:pPr>
            <w:r w:rsidRPr="000E1730">
              <w:t>Zag</w:t>
            </w:r>
          </w:p>
        </w:tc>
        <w:tc>
          <w:tcPr>
            <w:tcW w:w="0" w:type="auto"/>
            <w:shd w:val="solid" w:color="auto" w:fill="auto"/>
          </w:tcPr>
          <w:p w:rsidR="002B7A14" w:rsidRPr="000E1730" w:rsidRDefault="002B7A14" w:rsidP="00B22CC7">
            <w:pPr>
              <w:pStyle w:val="Tabela-nagwek"/>
              <w:jc w:val="center"/>
            </w:pPr>
            <w:r w:rsidRPr="000E1730">
              <w:t>ZUS</w:t>
            </w:r>
          </w:p>
        </w:tc>
        <w:tc>
          <w:tcPr>
            <w:tcW w:w="0" w:type="auto"/>
            <w:shd w:val="solid" w:color="auto" w:fill="auto"/>
          </w:tcPr>
          <w:p w:rsidR="002B7A14" w:rsidRPr="000E1730" w:rsidRDefault="002B7A14" w:rsidP="00B22CC7">
            <w:pPr>
              <w:pStyle w:val="Tabela-nagwek"/>
              <w:jc w:val="center"/>
            </w:pPr>
            <w:r w:rsidRPr="000E1730">
              <w:t>US</w:t>
            </w:r>
          </w:p>
        </w:tc>
        <w:tc>
          <w:tcPr>
            <w:tcW w:w="0" w:type="auto"/>
            <w:shd w:val="solid" w:color="auto" w:fill="auto"/>
          </w:tcPr>
          <w:p w:rsidR="002B7A14" w:rsidRPr="000E1730" w:rsidRDefault="002B7A14" w:rsidP="00B22CC7">
            <w:pPr>
              <w:pStyle w:val="Tabela-nagwek"/>
              <w:jc w:val="center"/>
            </w:pPr>
            <w:r>
              <w:t>SEPA</w:t>
            </w:r>
          </w:p>
        </w:tc>
        <w:tc>
          <w:tcPr>
            <w:tcW w:w="691" w:type="dxa"/>
            <w:shd w:val="solid" w:color="auto" w:fill="auto"/>
          </w:tcPr>
          <w:p w:rsidR="002B7A14" w:rsidRPr="000E1730" w:rsidRDefault="002B7A14" w:rsidP="00B22CC7">
            <w:pPr>
              <w:pStyle w:val="Tabela-nagwek"/>
              <w:jc w:val="center"/>
            </w:pPr>
            <w:r>
              <w:t>Czek</w:t>
            </w:r>
          </w:p>
        </w:tc>
        <w:tc>
          <w:tcPr>
            <w:tcW w:w="4161" w:type="dxa"/>
            <w:shd w:val="solid" w:color="auto" w:fill="auto"/>
          </w:tcPr>
          <w:p w:rsidR="002B7A14" w:rsidRPr="000E1730" w:rsidRDefault="002B7A14" w:rsidP="00B22CC7">
            <w:pPr>
              <w:pStyle w:val="Tabela-nagwek"/>
              <w:jc w:val="center"/>
            </w:pPr>
            <w:r w:rsidRPr="000E1730">
              <w:t>Wprowadzana wartość</w:t>
            </w:r>
          </w:p>
        </w:tc>
      </w:tr>
      <w:tr w:rsidR="002B7A14" w:rsidRPr="000E1730" w:rsidTr="00271314">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033818">
            <w:pPr>
              <w:pStyle w:val="Tabela-zawarto"/>
              <w:rPr>
                <w:rFonts w:cs="Arial"/>
                <w:szCs w:val="16"/>
                <w:lang w:val="en-US"/>
              </w:rPr>
            </w:pPr>
            <w:r w:rsidRPr="000E1730">
              <w:rPr>
                <w:rFonts w:cs="Arial"/>
                <w:szCs w:val="16"/>
                <w:lang w:val="en-US"/>
              </w:rPr>
              <w:t>PaymentModifyRequest</w:t>
            </w:r>
          </w:p>
        </w:tc>
        <w:tc>
          <w:tcPr>
            <w:tcW w:w="10100" w:type="dxa"/>
            <w:gridSpan w:val="8"/>
          </w:tcPr>
          <w:p w:rsidR="002B7A14" w:rsidRPr="00815B23" w:rsidRDefault="002B7A14" w:rsidP="00B22CC7">
            <w:pPr>
              <w:pStyle w:val="Tabela-zawarto"/>
              <w:jc w:val="center"/>
            </w:pPr>
            <w:r w:rsidRPr="000E1730">
              <w:rPr>
                <w:rFonts w:cs="Arial"/>
                <w:szCs w:val="16"/>
              </w:rPr>
              <w:t>Modyfikacja przelewu – komunikat typu zapytanie</w:t>
            </w:r>
          </w:p>
        </w:tc>
      </w:tr>
      <w:tr w:rsidR="002B7A14" w:rsidRPr="000E1730" w:rsidTr="003F5A95">
        <w:trPr>
          <w:trHeight w:val="426"/>
          <w:jc w:val="center"/>
        </w:trPr>
        <w:tc>
          <w:tcPr>
            <w:tcW w:w="514" w:type="dxa"/>
            <w:vAlign w:val="center"/>
          </w:tcPr>
          <w:p w:rsidR="002B7A14" w:rsidRPr="000E1730" w:rsidRDefault="002B7A14" w:rsidP="00B22CC7">
            <w:pPr>
              <w:pStyle w:val="Tabela-zawarto"/>
              <w:jc w:val="center"/>
              <w:rPr>
                <w:lang w:val="en-US"/>
              </w:rPr>
            </w:pPr>
            <w:r w:rsidRPr="000E1730">
              <w:rPr>
                <w:lang w:val="en-US"/>
              </w:rPr>
              <w:t>A-16</w:t>
            </w:r>
          </w:p>
        </w:tc>
        <w:tc>
          <w:tcPr>
            <w:tcW w:w="3503" w:type="dxa"/>
            <w:vAlign w:val="center"/>
          </w:tcPr>
          <w:p w:rsidR="002B7A14" w:rsidRPr="000E1730" w:rsidRDefault="002B7A14" w:rsidP="00B22CC7">
            <w:pPr>
              <w:pStyle w:val="Tabela-zawarto"/>
              <w:rPr>
                <w:lang w:val="en-US"/>
              </w:rPr>
            </w:pPr>
            <w:r>
              <w:rPr>
                <w:lang w:val="en-US"/>
              </w:rPr>
              <w:t xml:space="preserve">-    </w:t>
            </w:r>
            <w:r w:rsidRPr="000E1730">
              <w:rPr>
                <w:lang w:val="en-US"/>
              </w:rPr>
              <w:t>Header</w:t>
            </w:r>
          </w:p>
        </w:tc>
        <w:tc>
          <w:tcPr>
            <w:tcW w:w="2824" w:type="dxa"/>
          </w:tcPr>
          <w:p w:rsidR="002B7A14" w:rsidRPr="000E1730" w:rsidRDefault="002B7A14" w:rsidP="00B22CC7">
            <w:pPr>
              <w:pStyle w:val="Tabela-zawarto"/>
            </w:pPr>
            <w:r w:rsidRPr="000E1730">
              <w:t>Komponent zawierający elementy nagłówka komunikatu</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691" w:type="dxa"/>
            <w:vAlign w:val="center"/>
          </w:tcPr>
          <w:p w:rsidR="002B7A14" w:rsidRPr="000E1730" w:rsidRDefault="002B7A14" w:rsidP="00B22CC7">
            <w:pPr>
              <w:pStyle w:val="Tabela-zawarto"/>
              <w:jc w:val="center"/>
              <w:rPr>
                <w:lang w:val="en-US"/>
              </w:rPr>
            </w:pPr>
            <w:r w:rsidRPr="000E1730">
              <w:rPr>
                <w:lang w:val="en-US"/>
              </w:rPr>
              <w:t>x</w:t>
            </w: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pPr>
            <w:r>
              <w:rPr>
                <w:lang w:val="en-US"/>
              </w:rPr>
              <w:t xml:space="preserve">-   -   </w:t>
            </w:r>
            <w:r w:rsidRPr="000E1730">
              <w:t>IssueDateTime</w:t>
            </w:r>
          </w:p>
        </w:tc>
        <w:tc>
          <w:tcPr>
            <w:tcW w:w="2824" w:type="dxa"/>
          </w:tcPr>
          <w:p w:rsidR="002B7A14" w:rsidRPr="000E1730" w:rsidRDefault="002B7A14" w:rsidP="00B22CC7">
            <w:pPr>
              <w:pStyle w:val="Tabela-zawarto"/>
            </w:pPr>
            <w:r w:rsidRPr="000E1730">
              <w:t>Data i czas komunikatu</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rPr>
                <w:lang w:val="de-DE"/>
              </w:rPr>
            </w:pPr>
            <w:r w:rsidRPr="000E1730">
              <w:rPr>
                <w:lang w:val="de-DE"/>
              </w:rPr>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691" w:type="dxa"/>
            <w:vAlign w:val="center"/>
          </w:tcPr>
          <w:p w:rsidR="002B7A14" w:rsidRPr="000E1730" w:rsidRDefault="002B7A14" w:rsidP="00B22CC7">
            <w:pPr>
              <w:pStyle w:val="Tabela-zawarto"/>
              <w:jc w:val="center"/>
              <w:rPr>
                <w:lang w:val="en-US"/>
              </w:rPr>
            </w:pPr>
            <w:r w:rsidRPr="000E1730">
              <w:rPr>
                <w:lang w:val="en-US"/>
              </w:rPr>
              <w:t>x</w:t>
            </w:r>
          </w:p>
        </w:tc>
        <w:tc>
          <w:tcPr>
            <w:tcW w:w="4161" w:type="dxa"/>
          </w:tcPr>
          <w:p w:rsidR="002B7A14" w:rsidRPr="000E1730" w:rsidRDefault="002B7A14" w:rsidP="00B22CC7">
            <w:pPr>
              <w:pStyle w:val="Tabela-zawarto"/>
              <w:jc w:val="center"/>
              <w:rPr>
                <w:lang w:val="de-DE"/>
              </w:rPr>
            </w:pPr>
            <w:r w:rsidRPr="000E1730">
              <w:rPr>
                <w:lang w:val="de-DE"/>
              </w:rPr>
              <w:t>Data i czas komunikatu</w:t>
            </w: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de-DE"/>
              </w:rPr>
            </w:pPr>
          </w:p>
        </w:tc>
        <w:tc>
          <w:tcPr>
            <w:tcW w:w="3503" w:type="dxa"/>
            <w:vAlign w:val="center"/>
          </w:tcPr>
          <w:p w:rsidR="002B7A14" w:rsidRPr="000E1730" w:rsidRDefault="002B7A14" w:rsidP="00B22CC7">
            <w:pPr>
              <w:pStyle w:val="Tabela-zawarto"/>
              <w:rPr>
                <w:lang w:val="de-DE"/>
              </w:rPr>
            </w:pPr>
            <w:r>
              <w:rPr>
                <w:lang w:val="en-US"/>
              </w:rPr>
              <w:t xml:space="preserve">-   -   </w:t>
            </w:r>
            <w:r w:rsidRPr="000E1730">
              <w:rPr>
                <w:lang w:val="de-DE"/>
              </w:rPr>
              <w:t>DocumentIdentifier</w:t>
            </w:r>
          </w:p>
        </w:tc>
        <w:tc>
          <w:tcPr>
            <w:tcW w:w="2824" w:type="dxa"/>
          </w:tcPr>
          <w:p w:rsidR="002B7A14" w:rsidRPr="000E1730" w:rsidRDefault="002B7A14" w:rsidP="00B22CC7">
            <w:pPr>
              <w:pStyle w:val="Tabela-zawarto"/>
            </w:pPr>
            <w:r w:rsidRPr="000E1730">
              <w:t>Identyfikator komunikatu</w:t>
            </w:r>
          </w:p>
        </w:tc>
        <w:tc>
          <w:tcPr>
            <w:tcW w:w="0" w:type="auto"/>
            <w:vAlign w:val="center"/>
          </w:tcPr>
          <w:p w:rsidR="002B7A14" w:rsidRPr="000E1730" w:rsidRDefault="002B7A14" w:rsidP="00B22CC7">
            <w:pPr>
              <w:pStyle w:val="Tabela-zawarto"/>
              <w:jc w:val="center"/>
              <w:rPr>
                <w:lang w:val="de-DE"/>
              </w:rPr>
            </w:pPr>
            <w:r w:rsidRPr="000E1730">
              <w:rPr>
                <w:lang w:val="de-DE"/>
              </w:rPr>
              <w:t>x</w:t>
            </w:r>
          </w:p>
        </w:tc>
        <w:tc>
          <w:tcPr>
            <w:tcW w:w="0" w:type="auto"/>
            <w:vAlign w:val="center"/>
          </w:tcPr>
          <w:p w:rsidR="002B7A14" w:rsidRPr="000E1730" w:rsidRDefault="002B7A14" w:rsidP="00B22CC7">
            <w:pPr>
              <w:pStyle w:val="Tabela-zawarto"/>
              <w:jc w:val="center"/>
              <w:rPr>
                <w:lang w:val="de-DE"/>
              </w:rPr>
            </w:pPr>
            <w:r w:rsidRPr="000E1730">
              <w:rPr>
                <w:lang w:val="de-DE"/>
              </w:rPr>
              <w:t>x</w:t>
            </w:r>
          </w:p>
        </w:tc>
        <w:tc>
          <w:tcPr>
            <w:tcW w:w="0" w:type="auto"/>
            <w:vAlign w:val="center"/>
          </w:tcPr>
          <w:p w:rsidR="002B7A14" w:rsidRPr="000E1730" w:rsidRDefault="002B7A14" w:rsidP="00B22CC7">
            <w:pPr>
              <w:pStyle w:val="Tabela-zawarto"/>
              <w:jc w:val="center"/>
              <w:rPr>
                <w:lang w:val="de-DE"/>
              </w:rPr>
            </w:pPr>
            <w:r w:rsidRPr="000E1730">
              <w:rPr>
                <w:lang w:val="de-DE"/>
              </w:rPr>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691" w:type="dxa"/>
            <w:vAlign w:val="center"/>
          </w:tcPr>
          <w:p w:rsidR="002B7A14" w:rsidRPr="000E1730" w:rsidRDefault="002B7A14" w:rsidP="00B22CC7">
            <w:pPr>
              <w:pStyle w:val="Tabela-zawarto"/>
              <w:jc w:val="center"/>
              <w:rPr>
                <w:lang w:val="en-US"/>
              </w:rPr>
            </w:pPr>
            <w:r w:rsidRPr="000E1730">
              <w:rPr>
                <w:lang w:val="en-US"/>
              </w:rPr>
              <w:t>x</w:t>
            </w:r>
          </w:p>
        </w:tc>
        <w:tc>
          <w:tcPr>
            <w:tcW w:w="4161" w:type="dxa"/>
          </w:tcPr>
          <w:p w:rsidR="002B7A14" w:rsidRPr="000E1730" w:rsidRDefault="002B7A14" w:rsidP="00B22CC7">
            <w:pPr>
              <w:pStyle w:val="Tabela-zawarto"/>
              <w:jc w:val="center"/>
            </w:pPr>
            <w:r w:rsidRPr="000E1730">
              <w:t>Dowolny ciąg znaków nadawany przez wysyłającego</w:t>
            </w: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pPr>
            <w:r>
              <w:rPr>
                <w:lang w:val="en-US"/>
              </w:rPr>
              <w:t xml:space="preserve">-   -   </w:t>
            </w:r>
            <w:r w:rsidRPr="000E1730">
              <w:t>SenderIdentifier</w:t>
            </w:r>
          </w:p>
        </w:tc>
        <w:tc>
          <w:tcPr>
            <w:tcW w:w="2824" w:type="dxa"/>
          </w:tcPr>
          <w:p w:rsidR="002B7A14" w:rsidRPr="000E1730" w:rsidRDefault="002B7A14" w:rsidP="00B22CC7">
            <w:pPr>
              <w:pStyle w:val="Tabela-zawarto"/>
            </w:pPr>
            <w:r w:rsidRPr="000E1730">
              <w:t>Identyfikator nadawcy komunikatu</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691" w:type="dxa"/>
            <w:vAlign w:val="center"/>
          </w:tcPr>
          <w:p w:rsidR="002B7A14" w:rsidRPr="000E1730" w:rsidRDefault="002B7A14" w:rsidP="00B22CC7">
            <w:pPr>
              <w:pStyle w:val="Tabela-zawarto"/>
              <w:jc w:val="center"/>
              <w:rPr>
                <w:lang w:val="en-US"/>
              </w:rPr>
            </w:pPr>
            <w:r w:rsidRPr="000E1730">
              <w:rPr>
                <w:lang w:val="en-US"/>
              </w:rPr>
              <w:t>x</w:t>
            </w:r>
          </w:p>
        </w:tc>
        <w:tc>
          <w:tcPr>
            <w:tcW w:w="4161" w:type="dxa"/>
          </w:tcPr>
          <w:p w:rsidR="002B7A14" w:rsidRPr="000E1730" w:rsidRDefault="002B7A14" w:rsidP="00B22CC7">
            <w:pPr>
              <w:pStyle w:val="Tabela-zawarto"/>
              <w:jc w:val="center"/>
              <w:rPr>
                <w:lang w:val="en-US"/>
              </w:rPr>
            </w:pPr>
            <w:r w:rsidRPr="000E1730">
              <w:rPr>
                <w:lang w:val="en-US"/>
              </w:rPr>
              <w:t>“</w:t>
            </w:r>
            <w:r w:rsidRPr="00E87B7E">
              <w:rPr>
                <w:highlight w:val="cyan"/>
                <w:lang w:val="en-US"/>
              </w:rPr>
              <w:t>XXXX</w:t>
            </w:r>
            <w:r w:rsidRPr="000E1730">
              <w:rPr>
                <w:lang w:val="en-US"/>
              </w:rPr>
              <w:t>”</w:t>
            </w: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p>
        </w:tc>
        <w:tc>
          <w:tcPr>
            <w:tcW w:w="3503" w:type="dxa"/>
            <w:vAlign w:val="center"/>
          </w:tcPr>
          <w:p w:rsidR="002B7A14" w:rsidRPr="000E1730" w:rsidRDefault="002B7A14" w:rsidP="00B22CC7">
            <w:pPr>
              <w:pStyle w:val="Tabela-zawarto"/>
              <w:rPr>
                <w:lang w:val="en-US"/>
              </w:rPr>
            </w:pPr>
            <w:r>
              <w:rPr>
                <w:lang w:val="en-US"/>
              </w:rPr>
              <w:t xml:space="preserve">-   -   </w:t>
            </w:r>
            <w:r w:rsidRPr="000E1730">
              <w:rPr>
                <w:lang w:val="en-US"/>
              </w:rPr>
              <w:t>ReceiverIdentifier</w:t>
            </w:r>
          </w:p>
        </w:tc>
        <w:tc>
          <w:tcPr>
            <w:tcW w:w="2824" w:type="dxa"/>
          </w:tcPr>
          <w:p w:rsidR="002B7A14" w:rsidRPr="000E1730" w:rsidRDefault="002B7A14" w:rsidP="00B22CC7">
            <w:pPr>
              <w:pStyle w:val="Tabela-zawarto"/>
            </w:pPr>
            <w:r w:rsidRPr="000E1730">
              <w:t>Identyfikator odbiorcy komunikatu</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691" w:type="dxa"/>
            <w:vAlign w:val="center"/>
          </w:tcPr>
          <w:p w:rsidR="002B7A14" w:rsidRPr="000E1730" w:rsidRDefault="002B7A14" w:rsidP="00B22CC7">
            <w:pPr>
              <w:pStyle w:val="Tabela-zawarto"/>
              <w:jc w:val="center"/>
              <w:rPr>
                <w:lang w:val="en-US"/>
              </w:rPr>
            </w:pPr>
            <w:r w:rsidRPr="000E1730">
              <w:rPr>
                <w:lang w:val="en-US"/>
              </w:rPr>
              <w:t>x</w:t>
            </w:r>
          </w:p>
        </w:tc>
        <w:tc>
          <w:tcPr>
            <w:tcW w:w="4161" w:type="dxa"/>
          </w:tcPr>
          <w:p w:rsidR="002B7A14" w:rsidRPr="000E1730" w:rsidRDefault="002B7A14" w:rsidP="00B22CC7">
            <w:pPr>
              <w:pStyle w:val="Tabela-zawarto"/>
              <w:jc w:val="center"/>
              <w:rPr>
                <w:lang w:val="en-US"/>
              </w:rPr>
            </w:pPr>
            <w:r w:rsidRPr="000E1730">
              <w:rPr>
                <w:lang w:val="en-US"/>
              </w:rPr>
              <w:t>“ZSK-C”</w:t>
            </w: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p>
        </w:tc>
        <w:tc>
          <w:tcPr>
            <w:tcW w:w="3503" w:type="dxa"/>
            <w:vAlign w:val="center"/>
          </w:tcPr>
          <w:p w:rsidR="002B7A14" w:rsidRPr="000E1730" w:rsidRDefault="002B7A14" w:rsidP="00B22CC7">
            <w:pPr>
              <w:pStyle w:val="Tabela-zawarto"/>
              <w:rPr>
                <w:lang w:val="en-US"/>
              </w:rPr>
            </w:pPr>
            <w:r>
              <w:rPr>
                <w:lang w:val="en-US"/>
              </w:rPr>
              <w:t xml:space="preserve">-   </w:t>
            </w:r>
            <w:r w:rsidRPr="000E1730">
              <w:rPr>
                <w:lang w:val="en-US"/>
              </w:rPr>
              <w:t>ResponseDetailsOmit</w:t>
            </w:r>
          </w:p>
        </w:tc>
        <w:tc>
          <w:tcPr>
            <w:tcW w:w="2824" w:type="dxa"/>
          </w:tcPr>
          <w:p w:rsidR="002B7A14" w:rsidRPr="000E1730" w:rsidRDefault="002B7A14" w:rsidP="00B22CC7">
            <w:pPr>
              <w:pStyle w:val="Tabela-zawarto"/>
            </w:pPr>
            <w:r w:rsidRPr="000E1730">
              <w:t>Wskaźnik określający czy w odpowiedzi mają być przekazane szczegóły zlecenia (kopia zlecenia)</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691" w:type="dxa"/>
            <w:vAlign w:val="center"/>
          </w:tcPr>
          <w:p w:rsidR="002B7A14" w:rsidRPr="000E1730" w:rsidRDefault="002B7A14" w:rsidP="00B22CC7">
            <w:pPr>
              <w:pStyle w:val="Tabela-zawarto"/>
              <w:jc w:val="center"/>
              <w:rPr>
                <w:lang w:val="en-US"/>
              </w:rPr>
            </w:pPr>
            <w:r w:rsidRPr="000E1730">
              <w:rPr>
                <w:lang w:val="en-US"/>
              </w:rPr>
              <w:t>x</w:t>
            </w:r>
          </w:p>
        </w:tc>
        <w:tc>
          <w:tcPr>
            <w:tcW w:w="4161" w:type="dxa"/>
          </w:tcPr>
          <w:p w:rsidR="002B7A14" w:rsidRPr="000E1730" w:rsidRDefault="002B7A14" w:rsidP="00B22CC7">
            <w:pPr>
              <w:pStyle w:val="Tabela-zawarto"/>
              <w:jc w:val="center"/>
            </w:pPr>
            <w:r w:rsidRPr="000E1730">
              <w:t>True/False</w:t>
            </w:r>
          </w:p>
          <w:p w:rsidR="002B7A14" w:rsidRPr="000E1730" w:rsidRDefault="002B7A14" w:rsidP="00B22CC7">
            <w:pPr>
              <w:pStyle w:val="Tabela-zawarto"/>
              <w:jc w:val="center"/>
            </w:pPr>
            <w:r w:rsidRPr="000E1730">
              <w:t>Brak elementu oznacza False</w:t>
            </w: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r w:rsidRPr="000E1730">
              <w:rPr>
                <w:lang w:val="en-US"/>
              </w:rPr>
              <w:t>B-13</w:t>
            </w:r>
          </w:p>
        </w:tc>
        <w:tc>
          <w:tcPr>
            <w:tcW w:w="3503" w:type="dxa"/>
            <w:vAlign w:val="center"/>
          </w:tcPr>
          <w:p w:rsidR="002B7A14" w:rsidRPr="000E1730" w:rsidRDefault="002B7A14" w:rsidP="00B22CC7">
            <w:pPr>
              <w:pStyle w:val="Tabela-zawarto"/>
              <w:ind w:left="432" w:hanging="432"/>
              <w:rPr>
                <w:lang w:val="en-US"/>
              </w:rPr>
            </w:pPr>
            <w:r>
              <w:rPr>
                <w:lang w:val="en-US"/>
              </w:rPr>
              <w:t xml:space="preserve">-   </w:t>
            </w:r>
            <w:r w:rsidRPr="000E1730">
              <w:rPr>
                <w:lang w:val="en-US"/>
              </w:rPr>
              <w:t>PaymentDocument</w:t>
            </w:r>
          </w:p>
        </w:tc>
        <w:tc>
          <w:tcPr>
            <w:tcW w:w="2824" w:type="dxa"/>
          </w:tcPr>
          <w:p w:rsidR="002B7A14" w:rsidRPr="000E1730" w:rsidRDefault="002B7A14" w:rsidP="00B22CC7">
            <w:pPr>
              <w:pStyle w:val="Tabela-zawarto"/>
            </w:pPr>
            <w:r w:rsidRPr="000E1730">
              <w:t>Komponent zawierający dane przelewu (wielokrotnego)</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691" w:type="dxa"/>
            <w:vAlign w:val="center"/>
          </w:tcPr>
          <w:p w:rsidR="002B7A14" w:rsidRPr="000E1730" w:rsidRDefault="002B7A14" w:rsidP="00B22CC7">
            <w:pPr>
              <w:pStyle w:val="Tabela-zawarto"/>
              <w:jc w:val="center"/>
              <w:rPr>
                <w:lang w:val="en-US"/>
              </w:rPr>
            </w:pPr>
            <w:r w:rsidRPr="000E1730">
              <w:rPr>
                <w:lang w:val="en-US"/>
              </w:rPr>
              <w:t>x</w:t>
            </w: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r w:rsidRPr="000E1730">
              <w:rPr>
                <w:lang w:val="en-US"/>
              </w:rPr>
              <w:t>B-14</w:t>
            </w:r>
          </w:p>
        </w:tc>
        <w:tc>
          <w:tcPr>
            <w:tcW w:w="3503" w:type="dxa"/>
            <w:vAlign w:val="center"/>
          </w:tcPr>
          <w:p w:rsidR="002B7A14" w:rsidRPr="000E1730" w:rsidRDefault="002B7A14" w:rsidP="00B22CC7">
            <w:pPr>
              <w:pStyle w:val="Tabela-zawarto"/>
              <w:ind w:left="432" w:hanging="432"/>
              <w:rPr>
                <w:lang w:val="en-US"/>
              </w:rPr>
            </w:pPr>
            <w:r>
              <w:rPr>
                <w:lang w:val="en-US"/>
              </w:rPr>
              <w:t xml:space="preserve">-   -   </w:t>
            </w:r>
            <w:r w:rsidRPr="000E1730">
              <w:rPr>
                <w:lang w:val="en-US"/>
              </w:rPr>
              <w:t>PaymentHeader</w:t>
            </w:r>
          </w:p>
        </w:tc>
        <w:tc>
          <w:tcPr>
            <w:tcW w:w="2824" w:type="dxa"/>
          </w:tcPr>
          <w:p w:rsidR="002B7A14" w:rsidRPr="000E1730" w:rsidRDefault="002B7A14" w:rsidP="00B22CC7">
            <w:pPr>
              <w:pStyle w:val="Tabela-zawarto"/>
            </w:pPr>
            <w:r w:rsidRPr="000E1730">
              <w:t>Komponent zawierający dane nagłówkowe przelewu i dane płatnika (w tym obciążanego rachunku)</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691" w:type="dxa"/>
            <w:vAlign w:val="center"/>
          </w:tcPr>
          <w:p w:rsidR="002B7A14" w:rsidRPr="000E1730" w:rsidRDefault="002B7A14" w:rsidP="00B22CC7">
            <w:pPr>
              <w:pStyle w:val="Tabela-zawarto"/>
              <w:jc w:val="center"/>
              <w:rPr>
                <w:lang w:val="en-US"/>
              </w:rPr>
            </w:pPr>
            <w:r w:rsidRPr="000E1730">
              <w:rPr>
                <w:lang w:val="en-US"/>
              </w:rPr>
              <w:t>x</w:t>
            </w: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pPr>
            <w:r>
              <w:rPr>
                <w:lang w:val="en-US"/>
              </w:rPr>
              <w:t xml:space="preserve">-   -   -   </w:t>
            </w:r>
            <w:r w:rsidRPr="000E1730">
              <w:t>PaymentIdentifier</w:t>
            </w:r>
          </w:p>
        </w:tc>
        <w:tc>
          <w:tcPr>
            <w:tcW w:w="2824" w:type="dxa"/>
          </w:tcPr>
          <w:p w:rsidR="002B7A14" w:rsidRPr="000E1730" w:rsidRDefault="002B7A14" w:rsidP="00B22CC7">
            <w:pPr>
              <w:pStyle w:val="Tabela-zawarto"/>
            </w:pPr>
            <w:r w:rsidRPr="000E1730">
              <w:t xml:space="preserve">Identyfikator przelewu nadany przez płatnika </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691" w:type="dxa"/>
            <w:vAlign w:val="center"/>
          </w:tcPr>
          <w:p w:rsidR="002B7A14" w:rsidRPr="000E1730" w:rsidRDefault="002B7A14" w:rsidP="00B22CC7">
            <w:pPr>
              <w:pStyle w:val="Tabela-zawarto"/>
              <w:jc w:val="center"/>
              <w:rPr>
                <w:lang w:val="en-US"/>
              </w:rPr>
            </w:pPr>
            <w:r w:rsidRPr="000E1730">
              <w:rPr>
                <w:lang w:val="en-US"/>
              </w:rPr>
              <w:t>x</w:t>
            </w:r>
          </w:p>
        </w:tc>
        <w:tc>
          <w:tcPr>
            <w:tcW w:w="4161" w:type="dxa"/>
          </w:tcPr>
          <w:p w:rsidR="002B7A14" w:rsidRPr="000E1730" w:rsidRDefault="002B7A14" w:rsidP="00B22CC7">
            <w:pPr>
              <w:pStyle w:val="Tabela-zawarto"/>
              <w:jc w:val="center"/>
            </w:pPr>
            <w:r w:rsidRPr="000E1730">
              <w:t xml:space="preserve">Identyfikator zlecenia podlegającego modyfikacji (nadany przez </w:t>
            </w:r>
            <w:r w:rsidRPr="00A24ED2">
              <w:rPr>
                <w:highlight w:val="cyan"/>
              </w:rPr>
              <w:t>XXXX</w:t>
            </w:r>
            <w:r w:rsidRPr="000E1730">
              <w:t>)</w:t>
            </w: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pPr>
            <w:r>
              <w:rPr>
                <w:lang w:val="en-US"/>
              </w:rPr>
              <w:t xml:space="preserve">-   -   -   </w:t>
            </w:r>
            <w:r w:rsidRPr="000E1730">
              <w:t>PmtCategory</w:t>
            </w:r>
          </w:p>
        </w:tc>
        <w:tc>
          <w:tcPr>
            <w:tcW w:w="2824" w:type="dxa"/>
          </w:tcPr>
          <w:p w:rsidR="002B7A14" w:rsidRPr="000E1730" w:rsidRDefault="002B7A14" w:rsidP="00B22CC7">
            <w:pPr>
              <w:pStyle w:val="Tabela-zawarto"/>
            </w:pPr>
            <w:r w:rsidRPr="000E1730">
              <w:t>Typ przelewu: krajowy, zagraniczny, ZUS, US</w:t>
            </w:r>
            <w:r>
              <w:t>, SEPA, Czek</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691" w:type="dxa"/>
            <w:vAlign w:val="center"/>
          </w:tcPr>
          <w:p w:rsidR="002B7A14" w:rsidRPr="000E1730" w:rsidRDefault="002B7A14" w:rsidP="00B22CC7">
            <w:pPr>
              <w:pStyle w:val="Tabela-zawarto"/>
              <w:jc w:val="center"/>
              <w:rPr>
                <w:lang w:val="en-US"/>
              </w:rPr>
            </w:pPr>
            <w:r w:rsidRPr="000E1730">
              <w:rPr>
                <w:lang w:val="en-US"/>
              </w:rPr>
              <w:t>x</w:t>
            </w:r>
          </w:p>
        </w:tc>
        <w:tc>
          <w:tcPr>
            <w:tcW w:w="4161" w:type="dxa"/>
          </w:tcPr>
          <w:p w:rsidR="002B7A14" w:rsidRPr="000E1730" w:rsidRDefault="002B7A14" w:rsidP="00B22CC7">
            <w:pPr>
              <w:pStyle w:val="Tabela-zawarto"/>
              <w:jc w:val="center"/>
              <w:rPr>
                <w:lang w:val="en-US"/>
              </w:rPr>
            </w:pPr>
            <w:r>
              <w:rPr>
                <w:lang w:val="en-US"/>
              </w:rPr>
              <w:t>Typ przelewu</w:t>
            </w:r>
          </w:p>
        </w:tc>
      </w:tr>
      <w:tr w:rsidR="002B7A14" w:rsidRPr="00287897" w:rsidTr="003F5A95">
        <w:trPr>
          <w:jc w:val="center"/>
        </w:trPr>
        <w:tc>
          <w:tcPr>
            <w:tcW w:w="514" w:type="dxa"/>
            <w:tcBorders>
              <w:bottom w:val="dashed" w:sz="4" w:space="0" w:color="auto"/>
            </w:tcBorders>
            <w:vAlign w:val="center"/>
          </w:tcPr>
          <w:p w:rsidR="002B7A14" w:rsidRPr="000E1730" w:rsidRDefault="002B7A14" w:rsidP="00B22CC7">
            <w:pPr>
              <w:pStyle w:val="Tabela-zawarto"/>
              <w:jc w:val="center"/>
            </w:pPr>
          </w:p>
        </w:tc>
        <w:tc>
          <w:tcPr>
            <w:tcW w:w="3503" w:type="dxa"/>
            <w:tcBorders>
              <w:bottom w:val="dashed" w:sz="4" w:space="0" w:color="auto"/>
            </w:tcBorders>
            <w:shd w:val="clear" w:color="auto" w:fill="00FFFF"/>
            <w:vAlign w:val="center"/>
          </w:tcPr>
          <w:p w:rsidR="002B7A14" w:rsidRPr="000E1730" w:rsidRDefault="002B7A14" w:rsidP="00B22CC7">
            <w:pPr>
              <w:pStyle w:val="Tabela-zawarto"/>
              <w:ind w:left="432" w:hanging="432"/>
              <w:rPr>
                <w:lang w:val="en-US"/>
              </w:rPr>
            </w:pPr>
            <w:r>
              <w:rPr>
                <w:lang w:val="en-US"/>
              </w:rPr>
              <w:t xml:space="preserve">-   -   -   </w:t>
            </w:r>
            <w:r w:rsidRPr="000E1730">
              <w:rPr>
                <w:lang w:val="en-US"/>
              </w:rPr>
              <w:t>ExecutionDateRequested</w:t>
            </w:r>
            <w:r>
              <w:rPr>
                <w:lang w:val="en-US"/>
              </w:rPr>
              <w:t xml:space="preserve">      </w:t>
            </w:r>
            <w:r w:rsidRPr="000E1730">
              <w:rPr>
                <w:b/>
                <w:lang w:val="en-US"/>
              </w:rPr>
              <w:t>XOR</w:t>
            </w:r>
          </w:p>
        </w:tc>
        <w:tc>
          <w:tcPr>
            <w:tcW w:w="2824" w:type="dxa"/>
            <w:tcBorders>
              <w:bottom w:val="dashed" w:sz="4" w:space="0" w:color="auto"/>
            </w:tcBorders>
          </w:tcPr>
          <w:p w:rsidR="002B7A14" w:rsidRPr="000E1730" w:rsidRDefault="002B7A14" w:rsidP="00B22CC7">
            <w:pPr>
              <w:pStyle w:val="Tabela-zawarto"/>
            </w:pPr>
            <w:r w:rsidRPr="000E1730">
              <w:t>Żądana data realizacji przelewu</w:t>
            </w:r>
          </w:p>
        </w:tc>
        <w:tc>
          <w:tcPr>
            <w:tcW w:w="0" w:type="auto"/>
            <w:tcBorders>
              <w:bottom w:val="dashed" w:sz="4" w:space="0" w:color="auto"/>
            </w:tcBorders>
            <w:vAlign w:val="center"/>
          </w:tcPr>
          <w:p w:rsidR="002B7A14" w:rsidRPr="000E1730" w:rsidRDefault="002B7A14" w:rsidP="00B22CC7">
            <w:pPr>
              <w:pStyle w:val="Tabela-zawarto"/>
              <w:jc w:val="center"/>
            </w:pPr>
            <w:r w:rsidRPr="000E1730">
              <w:t>x</w:t>
            </w:r>
          </w:p>
        </w:tc>
        <w:tc>
          <w:tcPr>
            <w:tcW w:w="0" w:type="auto"/>
            <w:tcBorders>
              <w:bottom w:val="dashed" w:sz="4" w:space="0" w:color="auto"/>
            </w:tcBorders>
            <w:vAlign w:val="center"/>
          </w:tcPr>
          <w:p w:rsidR="002B7A14" w:rsidRPr="000E1730" w:rsidRDefault="002B7A14" w:rsidP="00B22CC7">
            <w:pPr>
              <w:pStyle w:val="Tabela-zawarto"/>
              <w:jc w:val="center"/>
            </w:pPr>
            <w:r w:rsidRPr="000E1730">
              <w:t>x</w:t>
            </w:r>
          </w:p>
        </w:tc>
        <w:tc>
          <w:tcPr>
            <w:tcW w:w="0" w:type="auto"/>
            <w:tcBorders>
              <w:bottom w:val="dashed" w:sz="4" w:space="0" w:color="auto"/>
            </w:tcBorders>
            <w:vAlign w:val="center"/>
          </w:tcPr>
          <w:p w:rsidR="002B7A14" w:rsidRPr="000E1730" w:rsidRDefault="002B7A14" w:rsidP="00B22CC7">
            <w:pPr>
              <w:pStyle w:val="Tabela-zawarto"/>
              <w:jc w:val="center"/>
            </w:pPr>
            <w:r w:rsidRPr="000E1730">
              <w:t>x</w:t>
            </w:r>
          </w:p>
        </w:tc>
        <w:tc>
          <w:tcPr>
            <w:tcW w:w="0" w:type="auto"/>
            <w:tcBorders>
              <w:bottom w:val="dashed" w:sz="4" w:space="0" w:color="auto"/>
            </w:tcBorders>
            <w:vAlign w:val="center"/>
          </w:tcPr>
          <w:p w:rsidR="002B7A14" w:rsidRPr="000E1730" w:rsidRDefault="002B7A14" w:rsidP="00B22CC7">
            <w:pPr>
              <w:pStyle w:val="Tabela-zawarto"/>
              <w:jc w:val="center"/>
              <w:rPr>
                <w:lang w:val="en-US"/>
              </w:rPr>
            </w:pPr>
            <w:r w:rsidRPr="000E1730">
              <w:rPr>
                <w:lang w:val="en-US"/>
              </w:rPr>
              <w:t>x</w:t>
            </w:r>
          </w:p>
        </w:tc>
        <w:tc>
          <w:tcPr>
            <w:tcW w:w="0" w:type="auto"/>
            <w:tcBorders>
              <w:bottom w:val="dashed" w:sz="4" w:space="0" w:color="auto"/>
            </w:tcBorders>
            <w:vAlign w:val="center"/>
          </w:tcPr>
          <w:p w:rsidR="002B7A14" w:rsidRPr="000E1730" w:rsidRDefault="002B7A14" w:rsidP="00B22CC7">
            <w:pPr>
              <w:pStyle w:val="Tabela-zawarto"/>
              <w:jc w:val="center"/>
            </w:pPr>
            <w:r w:rsidRPr="000E1730">
              <w:t>x</w:t>
            </w:r>
          </w:p>
        </w:tc>
        <w:tc>
          <w:tcPr>
            <w:tcW w:w="691" w:type="dxa"/>
            <w:tcBorders>
              <w:bottom w:val="dashed" w:sz="4" w:space="0" w:color="auto"/>
            </w:tcBorders>
            <w:vAlign w:val="center"/>
          </w:tcPr>
          <w:p w:rsidR="002B7A14" w:rsidRPr="000E1730" w:rsidRDefault="002B7A14" w:rsidP="00B22CC7">
            <w:pPr>
              <w:pStyle w:val="Tabela-zawarto"/>
              <w:jc w:val="center"/>
            </w:pPr>
            <w:r w:rsidRPr="000E1730">
              <w:t>x</w:t>
            </w:r>
          </w:p>
        </w:tc>
        <w:tc>
          <w:tcPr>
            <w:tcW w:w="4161" w:type="dxa"/>
            <w:tcBorders>
              <w:bottom w:val="dashed" w:sz="4" w:space="0" w:color="auto"/>
            </w:tcBorders>
          </w:tcPr>
          <w:p w:rsidR="002B7A14" w:rsidRPr="000E1730" w:rsidRDefault="002B7A14" w:rsidP="00B22CC7">
            <w:pPr>
              <w:pStyle w:val="Tabela-zawarto"/>
              <w:jc w:val="center"/>
              <w:rPr>
                <w:lang w:val="en-US"/>
              </w:rPr>
            </w:pPr>
            <w:r w:rsidRPr="000E1730">
              <w:rPr>
                <w:lang w:val="en-US"/>
              </w:rPr>
              <w:t>Data realizacji</w:t>
            </w:r>
          </w:p>
        </w:tc>
      </w:tr>
      <w:tr w:rsidR="002B7A14" w:rsidRPr="000E1730" w:rsidTr="003F5A95">
        <w:trPr>
          <w:jc w:val="center"/>
        </w:trPr>
        <w:tc>
          <w:tcPr>
            <w:tcW w:w="514" w:type="dxa"/>
            <w:tcBorders>
              <w:top w:val="dashed" w:sz="4" w:space="0" w:color="auto"/>
            </w:tcBorders>
            <w:vAlign w:val="center"/>
          </w:tcPr>
          <w:p w:rsidR="002B7A14" w:rsidRPr="00287897" w:rsidRDefault="002B7A14" w:rsidP="00B22CC7">
            <w:pPr>
              <w:pStyle w:val="Tabela-zawarto"/>
              <w:jc w:val="center"/>
            </w:pPr>
          </w:p>
        </w:tc>
        <w:tc>
          <w:tcPr>
            <w:tcW w:w="3503" w:type="dxa"/>
            <w:tcBorders>
              <w:top w:val="dashed" w:sz="4" w:space="0" w:color="auto"/>
            </w:tcBorders>
            <w:shd w:val="clear" w:color="auto" w:fill="00FFFF"/>
            <w:vAlign w:val="center"/>
          </w:tcPr>
          <w:p w:rsidR="002B7A14" w:rsidRPr="000E1730" w:rsidRDefault="002B7A14" w:rsidP="00B22CC7">
            <w:pPr>
              <w:pStyle w:val="Tabela-zawarto"/>
              <w:ind w:left="432" w:hanging="432"/>
              <w:rPr>
                <w:lang w:val="en-US"/>
              </w:rPr>
            </w:pPr>
            <w:r>
              <w:rPr>
                <w:lang w:val="en-US"/>
              </w:rPr>
              <w:t xml:space="preserve">-   -   -   DueDate                                 </w:t>
            </w:r>
            <w:r w:rsidRPr="000E1730">
              <w:rPr>
                <w:b/>
                <w:lang w:val="en-US"/>
              </w:rPr>
              <w:t>XOR</w:t>
            </w:r>
          </w:p>
        </w:tc>
        <w:tc>
          <w:tcPr>
            <w:tcW w:w="2824" w:type="dxa"/>
            <w:tcBorders>
              <w:top w:val="dashed" w:sz="4" w:space="0" w:color="auto"/>
            </w:tcBorders>
          </w:tcPr>
          <w:p w:rsidR="002B7A14" w:rsidRPr="000E1730" w:rsidRDefault="002B7A14" w:rsidP="00B22CC7">
            <w:pPr>
              <w:pStyle w:val="Tabela-zawarto"/>
            </w:pPr>
            <w:r w:rsidRPr="000E1730">
              <w:t>Żądana data realizacji przelewu określana poprzez datę wymagalności środków przez beneficjenta</w:t>
            </w:r>
          </w:p>
        </w:tc>
        <w:tc>
          <w:tcPr>
            <w:tcW w:w="0" w:type="auto"/>
            <w:tcBorders>
              <w:top w:val="dashed" w:sz="4" w:space="0" w:color="auto"/>
            </w:tcBorders>
            <w:vAlign w:val="center"/>
          </w:tcPr>
          <w:p w:rsidR="002B7A14" w:rsidRPr="000E1730" w:rsidRDefault="002B7A14" w:rsidP="00B22CC7">
            <w:pPr>
              <w:pStyle w:val="Tabela-zawarto"/>
              <w:jc w:val="center"/>
            </w:pPr>
            <w:r w:rsidRPr="000E1730">
              <w:t>x</w:t>
            </w:r>
          </w:p>
        </w:tc>
        <w:tc>
          <w:tcPr>
            <w:tcW w:w="0" w:type="auto"/>
            <w:tcBorders>
              <w:top w:val="dashed" w:sz="4" w:space="0" w:color="auto"/>
            </w:tcBorders>
            <w:vAlign w:val="center"/>
          </w:tcPr>
          <w:p w:rsidR="002B7A14" w:rsidRPr="000E1730" w:rsidRDefault="002B7A14" w:rsidP="00B22CC7">
            <w:pPr>
              <w:pStyle w:val="Tabela-zawarto"/>
              <w:jc w:val="center"/>
            </w:pPr>
            <w:r w:rsidRPr="000E1730">
              <w:t>x</w:t>
            </w:r>
          </w:p>
        </w:tc>
        <w:tc>
          <w:tcPr>
            <w:tcW w:w="0" w:type="auto"/>
            <w:tcBorders>
              <w:top w:val="dashed" w:sz="4" w:space="0" w:color="auto"/>
            </w:tcBorders>
            <w:vAlign w:val="center"/>
          </w:tcPr>
          <w:p w:rsidR="002B7A14" w:rsidRPr="000E1730" w:rsidRDefault="002B7A14" w:rsidP="00B22CC7">
            <w:pPr>
              <w:pStyle w:val="Tabela-zawarto"/>
              <w:jc w:val="center"/>
            </w:pPr>
            <w:r w:rsidRPr="000E1730">
              <w:t>x</w:t>
            </w:r>
          </w:p>
        </w:tc>
        <w:tc>
          <w:tcPr>
            <w:tcW w:w="0" w:type="auto"/>
            <w:tcBorders>
              <w:top w:val="dashed" w:sz="4" w:space="0" w:color="auto"/>
            </w:tcBorders>
            <w:vAlign w:val="center"/>
          </w:tcPr>
          <w:p w:rsidR="002B7A14" w:rsidRPr="000E1730" w:rsidRDefault="002B7A14" w:rsidP="00B22CC7">
            <w:pPr>
              <w:pStyle w:val="Tabela-zawarto"/>
              <w:jc w:val="center"/>
            </w:pPr>
            <w:r w:rsidRPr="000E1730">
              <w:t>x</w:t>
            </w:r>
          </w:p>
        </w:tc>
        <w:tc>
          <w:tcPr>
            <w:tcW w:w="0" w:type="auto"/>
            <w:tcBorders>
              <w:top w:val="dashed" w:sz="4" w:space="0" w:color="auto"/>
            </w:tcBorders>
            <w:vAlign w:val="center"/>
          </w:tcPr>
          <w:p w:rsidR="002B7A14" w:rsidRPr="000E1730" w:rsidRDefault="002B7A14" w:rsidP="00B22CC7">
            <w:pPr>
              <w:pStyle w:val="Tabela-zawarto"/>
              <w:jc w:val="center"/>
            </w:pPr>
            <w:r w:rsidRPr="000E1730">
              <w:t>x</w:t>
            </w:r>
          </w:p>
        </w:tc>
        <w:tc>
          <w:tcPr>
            <w:tcW w:w="691" w:type="dxa"/>
            <w:tcBorders>
              <w:top w:val="dashed" w:sz="4" w:space="0" w:color="auto"/>
            </w:tcBorders>
            <w:vAlign w:val="center"/>
          </w:tcPr>
          <w:p w:rsidR="002B7A14" w:rsidRPr="000E1730" w:rsidRDefault="002B7A14" w:rsidP="00B22CC7">
            <w:pPr>
              <w:pStyle w:val="Tabela-zawarto"/>
              <w:jc w:val="center"/>
            </w:pPr>
            <w:r w:rsidRPr="000E1730">
              <w:t>x</w:t>
            </w:r>
          </w:p>
        </w:tc>
        <w:tc>
          <w:tcPr>
            <w:tcW w:w="4161" w:type="dxa"/>
            <w:tcBorders>
              <w:top w:val="dashed" w:sz="4" w:space="0" w:color="auto"/>
            </w:tcBorders>
          </w:tcPr>
          <w:p w:rsidR="002B7A14" w:rsidRPr="000E1730"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pPr>
            <w:r>
              <w:rPr>
                <w:lang w:val="en-US"/>
              </w:rPr>
              <w:t xml:space="preserve">-   -   -   </w:t>
            </w:r>
            <w:r w:rsidRPr="000E1730">
              <w:t>ImmediatePmt</w:t>
            </w:r>
          </w:p>
        </w:tc>
        <w:tc>
          <w:tcPr>
            <w:tcW w:w="2824" w:type="dxa"/>
          </w:tcPr>
          <w:p w:rsidR="002B7A14" w:rsidRPr="000E1730" w:rsidRDefault="002B7A14" w:rsidP="00B22CC7">
            <w:pPr>
              <w:pStyle w:val="Tabela-zawarto"/>
            </w:pPr>
            <w:r w:rsidRPr="000E1730">
              <w:t>Wskaźnik pilności wykonania przelewu</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691" w:type="dxa"/>
            <w:vAlign w:val="center"/>
          </w:tcPr>
          <w:p w:rsidR="002B7A14" w:rsidRPr="000E1730" w:rsidRDefault="002B7A14" w:rsidP="00B22CC7">
            <w:pPr>
              <w:pStyle w:val="Tabela-zawarto"/>
              <w:jc w:val="center"/>
            </w:pPr>
            <w:r w:rsidRPr="000E1730">
              <w:t>x</w:t>
            </w:r>
          </w:p>
        </w:tc>
        <w:tc>
          <w:tcPr>
            <w:tcW w:w="4161" w:type="dxa"/>
          </w:tcPr>
          <w:p w:rsidR="002B7A14" w:rsidRPr="000E1730" w:rsidRDefault="002B7A14" w:rsidP="00B22CC7">
            <w:pPr>
              <w:pStyle w:val="Tabela-zawarto"/>
              <w:jc w:val="center"/>
            </w:pPr>
            <w:r w:rsidRPr="000E1730">
              <w:t xml:space="preserve">Priorytet (False/True) – wskazuje na jaką wartość ma być zmodyfikowane </w:t>
            </w:r>
          </w:p>
          <w:p w:rsidR="002B7A14" w:rsidRPr="00790CE4" w:rsidRDefault="002B7A14" w:rsidP="00B22CC7">
            <w:pPr>
              <w:pStyle w:val="Tabela-zawarto"/>
              <w:jc w:val="center"/>
            </w:pPr>
            <w:r w:rsidRPr="000E1730">
              <w:rPr>
                <w:b/>
              </w:rPr>
              <w:t>Brak pola skutkuje odrzuceniem zlecenia</w:t>
            </w: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r w:rsidRPr="000E1730">
              <w:rPr>
                <w:lang w:val="en-US"/>
              </w:rPr>
              <w:t>A-17</w:t>
            </w:r>
          </w:p>
        </w:tc>
        <w:tc>
          <w:tcPr>
            <w:tcW w:w="3503" w:type="dxa"/>
            <w:vAlign w:val="center"/>
          </w:tcPr>
          <w:p w:rsidR="002B7A14" w:rsidRPr="000E1730" w:rsidRDefault="002B7A14" w:rsidP="00B22CC7">
            <w:pPr>
              <w:pStyle w:val="Tabela-zawarto"/>
              <w:rPr>
                <w:lang w:val="en-US"/>
              </w:rPr>
            </w:pPr>
            <w:r>
              <w:rPr>
                <w:lang w:val="en-US"/>
              </w:rPr>
              <w:t xml:space="preserve">-   -   -   </w:t>
            </w:r>
            <w:r w:rsidRPr="000E1730">
              <w:rPr>
                <w:lang w:val="en-US"/>
              </w:rPr>
              <w:t>PayorParty</w:t>
            </w:r>
          </w:p>
        </w:tc>
        <w:tc>
          <w:tcPr>
            <w:tcW w:w="2824" w:type="dxa"/>
          </w:tcPr>
          <w:p w:rsidR="002B7A14" w:rsidRPr="000E1730" w:rsidRDefault="002B7A14" w:rsidP="00B22CC7">
            <w:pPr>
              <w:pStyle w:val="Tabela-zawarto"/>
            </w:pPr>
            <w:r w:rsidRPr="000E1730">
              <w:t>Informacje o płatniku</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691" w:type="dxa"/>
            <w:vAlign w:val="center"/>
          </w:tcPr>
          <w:p w:rsidR="002B7A14" w:rsidRPr="000E1730" w:rsidRDefault="002B7A14" w:rsidP="00B22CC7">
            <w:pPr>
              <w:pStyle w:val="Tabela-zawarto"/>
              <w:jc w:val="center"/>
            </w:pPr>
            <w:r w:rsidRPr="000E1730">
              <w:t>x</w:t>
            </w:r>
          </w:p>
        </w:tc>
        <w:tc>
          <w:tcPr>
            <w:tcW w:w="4161" w:type="dxa"/>
          </w:tcPr>
          <w:p w:rsidR="002B7A14" w:rsidRPr="00790CE4"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pPr>
            <w:r>
              <w:rPr>
                <w:lang w:val="en-US"/>
              </w:rPr>
              <w:t xml:space="preserve">-   -   -   -   </w:t>
            </w:r>
            <w:r w:rsidRPr="000E1730">
              <w:t>Identifier</w:t>
            </w:r>
          </w:p>
        </w:tc>
        <w:tc>
          <w:tcPr>
            <w:tcW w:w="2824" w:type="dxa"/>
          </w:tcPr>
          <w:p w:rsidR="002B7A14" w:rsidRPr="000E1730" w:rsidRDefault="002B7A14" w:rsidP="00B22CC7">
            <w:pPr>
              <w:pStyle w:val="Tabela-zawarto"/>
            </w:pPr>
            <w:r w:rsidRPr="000E1730">
              <w:t>Identyfikator płatnika</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691" w:type="dxa"/>
            <w:vAlign w:val="center"/>
          </w:tcPr>
          <w:p w:rsidR="002B7A14" w:rsidRPr="000E1730" w:rsidRDefault="002B7A14" w:rsidP="00B22CC7">
            <w:pPr>
              <w:pStyle w:val="Tabela-zawarto"/>
              <w:jc w:val="center"/>
            </w:pPr>
          </w:p>
        </w:tc>
        <w:tc>
          <w:tcPr>
            <w:tcW w:w="4161" w:type="dxa"/>
          </w:tcPr>
          <w:p w:rsidR="002B7A14" w:rsidRPr="00790CE4"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pPr>
            <w:r>
              <w:rPr>
                <w:lang w:val="en-US"/>
              </w:rPr>
              <w:t xml:space="preserve">-   -   -   -   </w:t>
            </w:r>
            <w:r w:rsidRPr="000E1730">
              <w:t>Name</w:t>
            </w:r>
          </w:p>
        </w:tc>
        <w:tc>
          <w:tcPr>
            <w:tcW w:w="2824" w:type="dxa"/>
          </w:tcPr>
          <w:p w:rsidR="002B7A14" w:rsidRPr="000E1730" w:rsidRDefault="002B7A14" w:rsidP="00B22CC7">
            <w:pPr>
              <w:pStyle w:val="Tabela-zawarto"/>
            </w:pPr>
            <w:r w:rsidRPr="000E1730">
              <w:t>Nazwa płatnika</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tcPr>
          <w:p w:rsidR="002B7A14" w:rsidRPr="00790CE4" w:rsidRDefault="002B7A14" w:rsidP="00B22CC7">
            <w:pPr>
              <w:pStyle w:val="Tabela-zawarto"/>
              <w:jc w:val="center"/>
            </w:pPr>
          </w:p>
        </w:tc>
        <w:tc>
          <w:tcPr>
            <w:tcW w:w="691" w:type="dxa"/>
          </w:tcPr>
          <w:p w:rsidR="002B7A14" w:rsidRPr="00790CE4" w:rsidRDefault="002B7A14" w:rsidP="00B22CC7">
            <w:pPr>
              <w:pStyle w:val="Tabela-zawarto"/>
              <w:jc w:val="center"/>
            </w:pPr>
            <w:r w:rsidRPr="000E1730">
              <w:t>x</w:t>
            </w:r>
          </w:p>
        </w:tc>
        <w:tc>
          <w:tcPr>
            <w:tcW w:w="4161" w:type="dxa"/>
          </w:tcPr>
          <w:p w:rsidR="002B7A14" w:rsidRPr="00790CE4" w:rsidRDefault="002B7A14" w:rsidP="00033EFB">
            <w:pPr>
              <w:pStyle w:val="Tabela-zawarto"/>
              <w:jc w:val="center"/>
            </w:pPr>
            <w:r w:rsidRPr="00790CE4">
              <w:t xml:space="preserve">Pełna nazwa płatnika </w:t>
            </w: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pPr>
            <w:r>
              <w:t xml:space="preserve">-   -   -   -   </w:t>
            </w:r>
            <w:r w:rsidRPr="000E1730">
              <w:t>AdditionalName</w:t>
            </w:r>
          </w:p>
        </w:tc>
        <w:tc>
          <w:tcPr>
            <w:tcW w:w="2824" w:type="dxa"/>
          </w:tcPr>
          <w:p w:rsidR="002B7A14" w:rsidRPr="000E1730" w:rsidRDefault="002B7A14" w:rsidP="00B22CC7">
            <w:pPr>
              <w:pStyle w:val="Tabela-zawarto"/>
            </w:pPr>
            <w:r w:rsidRPr="000E1730">
              <w:t>Dodatkowa nazwa płatnika</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691" w:type="dxa"/>
          </w:tcPr>
          <w:p w:rsidR="002B7A14" w:rsidRPr="00790CE4" w:rsidRDefault="002B7A14" w:rsidP="00B22CC7">
            <w:pPr>
              <w:pStyle w:val="Tabela-zawarto"/>
              <w:jc w:val="center"/>
            </w:pPr>
          </w:p>
        </w:tc>
        <w:tc>
          <w:tcPr>
            <w:tcW w:w="4161" w:type="dxa"/>
          </w:tcPr>
          <w:p w:rsidR="002B7A14" w:rsidRPr="00790CE4" w:rsidRDefault="002B7A14" w:rsidP="00B22CC7">
            <w:pPr>
              <w:pStyle w:val="Tabela-zawarto"/>
              <w:jc w:val="center"/>
            </w:pPr>
            <w:r>
              <w:t>Nazwa płatnika w postaci ciągu 70-znakowego – na potrzeby zleceń SEPA</w:t>
            </w: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pPr>
            <w:r>
              <w:t xml:space="preserve">-   -   -   -   </w:t>
            </w:r>
            <w:r w:rsidRPr="000E1730">
              <w:t>Description</w:t>
            </w:r>
          </w:p>
        </w:tc>
        <w:tc>
          <w:tcPr>
            <w:tcW w:w="2824" w:type="dxa"/>
          </w:tcPr>
          <w:p w:rsidR="002B7A14" w:rsidRPr="000E1730" w:rsidRDefault="002B7A14" w:rsidP="00B22CC7">
            <w:pPr>
              <w:pStyle w:val="Tabela-zawarto"/>
            </w:pPr>
            <w:r w:rsidRPr="000E1730">
              <w:t>Dodatkowe informacje o płatniku</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pPr>
          </w:p>
        </w:tc>
        <w:tc>
          <w:tcPr>
            <w:tcW w:w="691" w:type="dxa"/>
            <w:vAlign w:val="center"/>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pPr>
            <w:r>
              <w:t>-   -   -   -   UltmName</w:t>
            </w:r>
          </w:p>
        </w:tc>
        <w:tc>
          <w:tcPr>
            <w:tcW w:w="2824" w:type="dxa"/>
          </w:tcPr>
          <w:p w:rsidR="002B7A14" w:rsidRPr="000E1730" w:rsidRDefault="002B7A14" w:rsidP="00B22CC7">
            <w:pPr>
              <w:pStyle w:val="Tabela-zawarto"/>
            </w:pPr>
            <w:r>
              <w:t>Nazwa finalna</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pPr>
          </w:p>
        </w:tc>
        <w:tc>
          <w:tcPr>
            <w:tcW w:w="691" w:type="dxa"/>
            <w:vAlign w:val="center"/>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r w:rsidRPr="000E1730">
              <w:rPr>
                <w:lang w:val="en-US"/>
              </w:rPr>
              <w:t>A-11</w:t>
            </w:r>
          </w:p>
        </w:tc>
        <w:tc>
          <w:tcPr>
            <w:tcW w:w="3503" w:type="dxa"/>
            <w:vAlign w:val="center"/>
          </w:tcPr>
          <w:p w:rsidR="002B7A14" w:rsidRPr="000E1730" w:rsidRDefault="002B7A14" w:rsidP="00B22CC7">
            <w:pPr>
              <w:pStyle w:val="Tabela-zawarto"/>
              <w:rPr>
                <w:lang w:val="en-US"/>
              </w:rPr>
            </w:pPr>
            <w:r>
              <w:rPr>
                <w:lang w:val="en-US"/>
              </w:rPr>
              <w:t xml:space="preserve">-   -   -   -   </w:t>
            </w:r>
            <w:r w:rsidRPr="000E1730">
              <w:rPr>
                <w:lang w:val="en-US"/>
              </w:rPr>
              <w:t>Address</w:t>
            </w:r>
          </w:p>
        </w:tc>
        <w:tc>
          <w:tcPr>
            <w:tcW w:w="2824" w:type="dxa"/>
          </w:tcPr>
          <w:p w:rsidR="002B7A14" w:rsidRPr="000E1730" w:rsidRDefault="002B7A14" w:rsidP="00B22CC7">
            <w:pPr>
              <w:pStyle w:val="Tabela-zawarto"/>
            </w:pPr>
            <w:r w:rsidRPr="000E1730">
              <w:t>Adres płatnika (podawany w postaci sformatowanej lub niesformatowanej)</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815B23"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691" w:type="dxa"/>
            <w:vAlign w:val="center"/>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p>
        </w:tc>
        <w:tc>
          <w:tcPr>
            <w:tcW w:w="3503" w:type="dxa"/>
            <w:vAlign w:val="center"/>
          </w:tcPr>
          <w:p w:rsidR="002B7A14" w:rsidRPr="000E1730" w:rsidRDefault="002B7A14" w:rsidP="00B22CC7">
            <w:pPr>
              <w:pStyle w:val="Tabela-zawarto"/>
              <w:rPr>
                <w:lang w:val="en-US"/>
              </w:rPr>
            </w:pPr>
            <w:r>
              <w:rPr>
                <w:lang w:val="en-US"/>
              </w:rPr>
              <w:t xml:space="preserve">-   -   -   -   -  </w:t>
            </w:r>
            <w:r w:rsidRPr="000E1730">
              <w:rPr>
                <w:lang w:val="en-US"/>
              </w:rPr>
              <w:t>AddressType</w:t>
            </w:r>
          </w:p>
        </w:tc>
        <w:tc>
          <w:tcPr>
            <w:tcW w:w="2824" w:type="dxa"/>
          </w:tcPr>
          <w:p w:rsidR="002B7A14" w:rsidRPr="000E1730" w:rsidRDefault="002B7A14" w:rsidP="00B22CC7">
            <w:pPr>
              <w:pStyle w:val="Tabela-zawarto"/>
            </w:pPr>
            <w:r w:rsidRPr="000E1730">
              <w:t>Typ adresu</w:t>
            </w: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pPr>
          </w:p>
        </w:tc>
        <w:tc>
          <w:tcPr>
            <w:tcW w:w="691" w:type="dxa"/>
            <w:vAlign w:val="center"/>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tcBorders>
              <w:bottom w:val="nil"/>
            </w:tcBorders>
            <w:vAlign w:val="center"/>
          </w:tcPr>
          <w:p w:rsidR="002B7A14" w:rsidRPr="000E1730" w:rsidRDefault="002B7A14" w:rsidP="00B22CC7">
            <w:pPr>
              <w:pStyle w:val="Tabela-zawarto"/>
              <w:jc w:val="center"/>
              <w:rPr>
                <w:lang w:val="en-US"/>
              </w:rPr>
            </w:pPr>
          </w:p>
        </w:tc>
        <w:tc>
          <w:tcPr>
            <w:tcW w:w="3503" w:type="dxa"/>
            <w:tcBorders>
              <w:bottom w:val="nil"/>
            </w:tcBorders>
            <w:shd w:val="clear" w:color="auto" w:fill="00FFFF"/>
            <w:vAlign w:val="center"/>
          </w:tcPr>
          <w:p w:rsidR="002B7A14" w:rsidRPr="000E1730" w:rsidRDefault="002B7A14" w:rsidP="00B22CC7">
            <w:pPr>
              <w:pStyle w:val="Tabela-zawarto"/>
              <w:rPr>
                <w:lang w:val="en-US"/>
              </w:rPr>
            </w:pPr>
            <w:r>
              <w:rPr>
                <w:lang w:val="en-US"/>
              </w:rPr>
              <w:t xml:space="preserve">-   -   -   -   -  </w:t>
            </w:r>
            <w:r w:rsidRPr="000E1730">
              <w:rPr>
                <w:lang w:val="en-US"/>
              </w:rPr>
              <w:t>StreetName</w:t>
            </w:r>
            <w:r w:rsidRPr="000E1730">
              <w:rPr>
                <w:lang w:val="en-US"/>
              </w:rPr>
              <w:tab/>
              <w:t xml:space="preserve">     </w:t>
            </w:r>
            <w:r>
              <w:rPr>
                <w:lang w:val="en-US"/>
              </w:rPr>
              <w:t xml:space="preserve">            </w:t>
            </w:r>
            <w:r w:rsidRPr="000E1730">
              <w:rPr>
                <w:lang w:val="en-US"/>
              </w:rPr>
              <w:t xml:space="preserve"> </w:t>
            </w:r>
            <w:r w:rsidRPr="000E1730">
              <w:rPr>
                <w:b/>
                <w:lang w:val="en-US"/>
              </w:rPr>
              <w:t>XOR</w:t>
            </w:r>
          </w:p>
        </w:tc>
        <w:tc>
          <w:tcPr>
            <w:tcW w:w="2824" w:type="dxa"/>
          </w:tcPr>
          <w:p w:rsidR="002B7A14" w:rsidRPr="000E1730" w:rsidRDefault="002B7A14" w:rsidP="00B22CC7">
            <w:pPr>
              <w:pStyle w:val="Tabela-zawarto"/>
            </w:pPr>
            <w:r w:rsidRPr="000E1730">
              <w:t>Nazwa ulicy, nr budynku</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691" w:type="dxa"/>
            <w:vAlign w:val="center"/>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jc w:val="center"/>
            </w:pPr>
          </w:p>
        </w:tc>
        <w:tc>
          <w:tcPr>
            <w:tcW w:w="3503" w:type="dxa"/>
            <w:tcBorders>
              <w:top w:val="nil"/>
              <w:bottom w:val="nil"/>
            </w:tcBorders>
            <w:shd w:val="clear" w:color="auto" w:fill="00FFFF"/>
            <w:vAlign w:val="center"/>
          </w:tcPr>
          <w:p w:rsidR="002B7A14" w:rsidRPr="000E1730" w:rsidRDefault="002B7A14" w:rsidP="00B22CC7">
            <w:pPr>
              <w:pStyle w:val="Tabela-zawarto"/>
            </w:pPr>
            <w:r>
              <w:rPr>
                <w:lang w:val="en-US"/>
              </w:rPr>
              <w:t xml:space="preserve">-   -   -   -   -  </w:t>
            </w:r>
            <w:r w:rsidRPr="000E1730">
              <w:t>PostCode</w:t>
            </w:r>
          </w:p>
        </w:tc>
        <w:tc>
          <w:tcPr>
            <w:tcW w:w="2824" w:type="dxa"/>
          </w:tcPr>
          <w:p w:rsidR="002B7A14" w:rsidRPr="000E1730" w:rsidRDefault="002B7A14" w:rsidP="00B22CC7">
            <w:pPr>
              <w:pStyle w:val="Tabela-zawarto"/>
            </w:pPr>
            <w:r w:rsidRPr="000E1730">
              <w:t>Kod pocztowy</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691" w:type="dxa"/>
            <w:vAlign w:val="center"/>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tcBorders>
              <w:top w:val="nil"/>
              <w:bottom w:val="dashed" w:sz="4" w:space="0" w:color="auto"/>
            </w:tcBorders>
            <w:vAlign w:val="center"/>
          </w:tcPr>
          <w:p w:rsidR="002B7A14" w:rsidRPr="000E1730" w:rsidRDefault="002B7A14" w:rsidP="00B22CC7">
            <w:pPr>
              <w:pStyle w:val="Tabela-zawarto"/>
              <w:jc w:val="center"/>
            </w:pPr>
          </w:p>
        </w:tc>
        <w:tc>
          <w:tcPr>
            <w:tcW w:w="3503" w:type="dxa"/>
            <w:tcBorders>
              <w:top w:val="nil"/>
              <w:bottom w:val="dashed" w:sz="4" w:space="0" w:color="auto"/>
            </w:tcBorders>
            <w:shd w:val="clear" w:color="auto" w:fill="00FFFF"/>
            <w:vAlign w:val="center"/>
          </w:tcPr>
          <w:p w:rsidR="002B7A14" w:rsidRPr="000E1730" w:rsidRDefault="002B7A14" w:rsidP="00B22CC7">
            <w:pPr>
              <w:pStyle w:val="Tabela-zawarto"/>
            </w:pPr>
            <w:r>
              <w:rPr>
                <w:lang w:val="en-US"/>
              </w:rPr>
              <w:t xml:space="preserve">-   -   -   -   -  </w:t>
            </w:r>
            <w:r w:rsidRPr="000E1730">
              <w:t>CityName</w:t>
            </w:r>
          </w:p>
        </w:tc>
        <w:tc>
          <w:tcPr>
            <w:tcW w:w="2824" w:type="dxa"/>
          </w:tcPr>
          <w:p w:rsidR="002B7A14" w:rsidRPr="000E1730" w:rsidRDefault="002B7A14" w:rsidP="00B22CC7">
            <w:pPr>
              <w:pStyle w:val="Tabela-zawarto"/>
            </w:pPr>
            <w:r w:rsidRPr="000E1730">
              <w:t>Nazwa miasta</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pPr>
          </w:p>
        </w:tc>
        <w:tc>
          <w:tcPr>
            <w:tcW w:w="691" w:type="dxa"/>
          </w:tcPr>
          <w:p w:rsidR="002B7A14" w:rsidRPr="000E1730" w:rsidRDefault="002B7A14" w:rsidP="00B22CC7">
            <w:pPr>
              <w:pStyle w:val="Tabela-zawarto"/>
              <w:jc w:val="center"/>
              <w:rPr>
                <w:lang w:val="en-US"/>
              </w:rP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tcBorders>
              <w:top w:val="dashed" w:sz="4" w:space="0" w:color="auto"/>
              <w:bottom w:val="nil"/>
            </w:tcBorders>
            <w:vAlign w:val="center"/>
          </w:tcPr>
          <w:p w:rsidR="002B7A14" w:rsidRPr="000E1730" w:rsidRDefault="002B7A14" w:rsidP="00B22CC7">
            <w:pPr>
              <w:pStyle w:val="Tabela-zawarto"/>
              <w:jc w:val="center"/>
              <w:rPr>
                <w:lang w:val="en-US"/>
              </w:rPr>
            </w:pPr>
          </w:p>
        </w:tc>
        <w:tc>
          <w:tcPr>
            <w:tcW w:w="3503" w:type="dxa"/>
            <w:tcBorders>
              <w:top w:val="dashed" w:sz="4" w:space="0" w:color="auto"/>
              <w:bottom w:val="nil"/>
            </w:tcBorders>
            <w:shd w:val="clear" w:color="auto" w:fill="00FFFF"/>
            <w:vAlign w:val="center"/>
          </w:tcPr>
          <w:p w:rsidR="002B7A14" w:rsidRPr="000E1730" w:rsidRDefault="002B7A14" w:rsidP="00B22CC7">
            <w:pPr>
              <w:pStyle w:val="Tabela-zawarto"/>
              <w:rPr>
                <w:lang w:val="en-US"/>
              </w:rPr>
            </w:pPr>
            <w:r>
              <w:rPr>
                <w:lang w:val="en-US"/>
              </w:rPr>
              <w:t xml:space="preserve">-   -   -   -   -  </w:t>
            </w:r>
            <w:r w:rsidRPr="000E1730">
              <w:rPr>
                <w:lang w:val="en-US"/>
              </w:rPr>
              <w:t xml:space="preserve">PostalAddressLine1 </w:t>
            </w:r>
            <w:r>
              <w:rPr>
                <w:lang w:val="en-US"/>
              </w:rPr>
              <w:t xml:space="preserve">        </w:t>
            </w:r>
            <w:r w:rsidRPr="000E1730">
              <w:rPr>
                <w:b/>
                <w:lang w:val="en-US"/>
              </w:rPr>
              <w:t>XOR</w:t>
            </w:r>
          </w:p>
        </w:tc>
        <w:tc>
          <w:tcPr>
            <w:tcW w:w="2824" w:type="dxa"/>
            <w:tcBorders>
              <w:top w:val="dashed" w:sz="4" w:space="0" w:color="auto"/>
            </w:tcBorders>
          </w:tcPr>
          <w:p w:rsidR="002B7A14" w:rsidRPr="000E1730" w:rsidRDefault="002B7A14" w:rsidP="00B22CC7">
            <w:pPr>
              <w:pStyle w:val="Tabela-zawarto"/>
            </w:pPr>
            <w:r w:rsidRPr="000E1730">
              <w:t>Pierwsza linia adresu</w:t>
            </w: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tcPr>
          <w:p w:rsidR="002B7A14" w:rsidRPr="000E1730" w:rsidRDefault="002B7A14" w:rsidP="00B22CC7">
            <w:pPr>
              <w:pStyle w:val="Tabela-zawarto"/>
              <w:jc w:val="center"/>
            </w:pPr>
            <w:r w:rsidRPr="000E1730">
              <w:t>x</w:t>
            </w:r>
          </w:p>
        </w:tc>
        <w:tc>
          <w:tcPr>
            <w:tcW w:w="691" w:type="dxa"/>
            <w:tcBorders>
              <w:top w:val="dashed" w:sz="4" w:space="0" w:color="auto"/>
            </w:tcBorders>
          </w:tcPr>
          <w:p w:rsidR="002B7A14" w:rsidRPr="000E1730" w:rsidRDefault="002B7A14" w:rsidP="00B22CC7">
            <w:pPr>
              <w:pStyle w:val="Tabela-zawarto"/>
              <w:jc w:val="center"/>
            </w:pPr>
          </w:p>
        </w:tc>
        <w:tc>
          <w:tcPr>
            <w:tcW w:w="4161" w:type="dxa"/>
            <w:tcBorders>
              <w:top w:val="dashed" w:sz="4" w:space="0" w:color="auto"/>
            </w:tcBorders>
          </w:tcPr>
          <w:p w:rsidR="002B7A14" w:rsidRPr="000E1730" w:rsidRDefault="002B7A14" w:rsidP="00B22CC7">
            <w:pPr>
              <w:pStyle w:val="Tabela-zawarto"/>
              <w:jc w:val="center"/>
            </w:pPr>
            <w:r>
              <w:t>Pierwsza linia adresu płatnika – na potrzeby zleceń SEPA</w:t>
            </w:r>
          </w:p>
        </w:tc>
      </w:tr>
      <w:tr w:rsidR="002B7A14" w:rsidRPr="000E1730" w:rsidTr="003F5A95">
        <w:trPr>
          <w:jc w:val="center"/>
        </w:trPr>
        <w:tc>
          <w:tcPr>
            <w:tcW w:w="514" w:type="dxa"/>
            <w:tcBorders>
              <w:top w:val="nil"/>
            </w:tcBorders>
            <w:vAlign w:val="center"/>
          </w:tcPr>
          <w:p w:rsidR="002B7A14" w:rsidRPr="000E1730" w:rsidRDefault="002B7A14" w:rsidP="00B22CC7">
            <w:pPr>
              <w:pStyle w:val="Tabela-zawarto"/>
              <w:jc w:val="center"/>
            </w:pPr>
          </w:p>
        </w:tc>
        <w:tc>
          <w:tcPr>
            <w:tcW w:w="3503" w:type="dxa"/>
            <w:tcBorders>
              <w:top w:val="nil"/>
            </w:tcBorders>
            <w:shd w:val="clear" w:color="auto" w:fill="00FFFF"/>
            <w:vAlign w:val="center"/>
          </w:tcPr>
          <w:p w:rsidR="002B7A14" w:rsidRPr="000E1730" w:rsidRDefault="002B7A14" w:rsidP="00B22CC7">
            <w:pPr>
              <w:pStyle w:val="Tabela-zawarto"/>
            </w:pPr>
            <w:r>
              <w:rPr>
                <w:lang w:val="en-US"/>
              </w:rPr>
              <w:t xml:space="preserve">-   -   -   -   -  </w:t>
            </w:r>
            <w:r w:rsidRPr="000E1730">
              <w:t>PostalAddressLine2</w:t>
            </w:r>
          </w:p>
        </w:tc>
        <w:tc>
          <w:tcPr>
            <w:tcW w:w="2824" w:type="dxa"/>
          </w:tcPr>
          <w:p w:rsidR="002B7A14" w:rsidRPr="000E1730" w:rsidRDefault="002B7A14" w:rsidP="00B22CC7">
            <w:pPr>
              <w:pStyle w:val="Tabela-zawarto"/>
            </w:pPr>
            <w:r w:rsidRPr="000E1730">
              <w:t>Druga linia adresu</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0E1730" w:rsidRDefault="002B7A14" w:rsidP="00B22CC7">
            <w:pPr>
              <w:pStyle w:val="Tabela-zawarto"/>
              <w:jc w:val="center"/>
            </w:pPr>
            <w:r w:rsidRPr="000E1730">
              <w:t>x</w:t>
            </w: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r>
              <w:t>Druga linia adresu płatnika – na potrzeby zleceń SEPA</w:t>
            </w:r>
          </w:p>
        </w:tc>
      </w:tr>
      <w:tr w:rsidR="002B7A14" w:rsidRPr="000E1730" w:rsidTr="003F5A95">
        <w:trPr>
          <w:jc w:val="center"/>
        </w:trPr>
        <w:tc>
          <w:tcPr>
            <w:tcW w:w="514" w:type="dxa"/>
            <w:tcBorders>
              <w:top w:val="nil"/>
              <w:bottom w:val="dashed" w:sz="4" w:space="0" w:color="auto"/>
            </w:tcBorders>
            <w:vAlign w:val="center"/>
          </w:tcPr>
          <w:p w:rsidR="002B7A14" w:rsidRPr="000E1730" w:rsidRDefault="002B7A14" w:rsidP="00B22CC7">
            <w:pPr>
              <w:pStyle w:val="Tabela-zawarto"/>
              <w:jc w:val="center"/>
            </w:pPr>
          </w:p>
        </w:tc>
        <w:tc>
          <w:tcPr>
            <w:tcW w:w="3503" w:type="dxa"/>
            <w:tcBorders>
              <w:top w:val="nil"/>
              <w:bottom w:val="dashed" w:sz="4" w:space="0" w:color="auto"/>
            </w:tcBorders>
            <w:vAlign w:val="center"/>
          </w:tcPr>
          <w:p w:rsidR="002B7A14" w:rsidRPr="000E1730" w:rsidRDefault="002B7A14" w:rsidP="00B22CC7">
            <w:pPr>
              <w:pStyle w:val="Tabela-zawarto"/>
            </w:pPr>
            <w:r>
              <w:rPr>
                <w:lang w:val="en-US"/>
              </w:rPr>
              <w:t xml:space="preserve">-   -   -   -   -  </w:t>
            </w:r>
            <w:r w:rsidRPr="000E1730">
              <w:t>Country</w:t>
            </w:r>
          </w:p>
        </w:tc>
        <w:tc>
          <w:tcPr>
            <w:tcW w:w="2824" w:type="dxa"/>
            <w:tcBorders>
              <w:bottom w:val="dashed" w:sz="4" w:space="0" w:color="auto"/>
            </w:tcBorders>
          </w:tcPr>
          <w:p w:rsidR="002B7A14" w:rsidRPr="000E1730" w:rsidRDefault="002B7A14" w:rsidP="00B22CC7">
            <w:pPr>
              <w:pStyle w:val="Tabela-zawarto"/>
            </w:pPr>
            <w:r w:rsidRPr="000E1730">
              <w:t>Kod kraju</w:t>
            </w:r>
          </w:p>
        </w:tc>
        <w:tc>
          <w:tcPr>
            <w:tcW w:w="0" w:type="auto"/>
            <w:tcBorders>
              <w:bottom w:val="dashed" w:sz="4" w:space="0" w:color="auto"/>
            </w:tcBorders>
            <w:vAlign w:val="center"/>
          </w:tcPr>
          <w:p w:rsidR="002B7A14" w:rsidRPr="000E1730" w:rsidRDefault="002B7A14" w:rsidP="00B22CC7">
            <w:pPr>
              <w:pStyle w:val="Tabela-zawarto"/>
              <w:jc w:val="center"/>
            </w:pPr>
          </w:p>
        </w:tc>
        <w:tc>
          <w:tcPr>
            <w:tcW w:w="0" w:type="auto"/>
            <w:tcBorders>
              <w:bottom w:val="dashed" w:sz="4" w:space="0" w:color="auto"/>
            </w:tcBorders>
            <w:vAlign w:val="center"/>
          </w:tcPr>
          <w:p w:rsidR="002B7A14" w:rsidRPr="000E1730" w:rsidRDefault="002B7A14" w:rsidP="00B22CC7">
            <w:pPr>
              <w:pStyle w:val="Tabela-zawarto"/>
              <w:jc w:val="center"/>
            </w:pPr>
          </w:p>
        </w:tc>
        <w:tc>
          <w:tcPr>
            <w:tcW w:w="0" w:type="auto"/>
            <w:tcBorders>
              <w:bottom w:val="dashed" w:sz="4" w:space="0" w:color="auto"/>
            </w:tcBorders>
            <w:vAlign w:val="center"/>
          </w:tcPr>
          <w:p w:rsidR="002B7A14" w:rsidRPr="000E1730" w:rsidRDefault="002B7A14" w:rsidP="00B22CC7">
            <w:pPr>
              <w:pStyle w:val="Tabela-zawarto"/>
              <w:jc w:val="center"/>
            </w:pPr>
          </w:p>
        </w:tc>
        <w:tc>
          <w:tcPr>
            <w:tcW w:w="0" w:type="auto"/>
            <w:tcBorders>
              <w:bottom w:val="dashed" w:sz="4" w:space="0" w:color="auto"/>
            </w:tcBorders>
            <w:vAlign w:val="center"/>
          </w:tcPr>
          <w:p w:rsidR="002B7A14" w:rsidRPr="000E1730" w:rsidRDefault="002B7A14" w:rsidP="00B22CC7">
            <w:pPr>
              <w:pStyle w:val="Tabela-zawarto"/>
              <w:jc w:val="center"/>
              <w:rPr>
                <w:lang w:val="en-US"/>
              </w:rPr>
            </w:pPr>
          </w:p>
        </w:tc>
        <w:tc>
          <w:tcPr>
            <w:tcW w:w="0" w:type="auto"/>
            <w:tcBorders>
              <w:bottom w:val="dashed" w:sz="4" w:space="0" w:color="auto"/>
            </w:tcBorders>
            <w:vAlign w:val="center"/>
          </w:tcPr>
          <w:p w:rsidR="002B7A14" w:rsidRPr="000E1730" w:rsidRDefault="002B7A14" w:rsidP="00B22CC7">
            <w:pPr>
              <w:pStyle w:val="Tabela-zawarto"/>
              <w:jc w:val="center"/>
            </w:pPr>
            <w:r w:rsidRPr="000E1730">
              <w:t>x</w:t>
            </w:r>
          </w:p>
        </w:tc>
        <w:tc>
          <w:tcPr>
            <w:tcW w:w="691" w:type="dxa"/>
            <w:tcBorders>
              <w:bottom w:val="dashed" w:sz="4" w:space="0" w:color="auto"/>
            </w:tcBorders>
          </w:tcPr>
          <w:p w:rsidR="002B7A14" w:rsidRPr="000E1730" w:rsidRDefault="002B7A14" w:rsidP="00B22CC7">
            <w:pPr>
              <w:pStyle w:val="Tabela-zawarto"/>
              <w:jc w:val="center"/>
              <w:rPr>
                <w:lang w:val="en-US"/>
              </w:rPr>
            </w:pPr>
          </w:p>
        </w:tc>
        <w:tc>
          <w:tcPr>
            <w:tcW w:w="4161" w:type="dxa"/>
            <w:tcBorders>
              <w:bottom w:val="dashed" w:sz="4" w:space="0" w:color="auto"/>
            </w:tcBorders>
          </w:tcPr>
          <w:p w:rsidR="002B7A14" w:rsidRPr="00815B23" w:rsidRDefault="002B7A14" w:rsidP="00B22CC7">
            <w:pPr>
              <w:pStyle w:val="Tabela-zawarto"/>
              <w:jc w:val="center"/>
            </w:pPr>
            <w:r w:rsidRPr="00815B23">
              <w:t xml:space="preserve">Kraj adresu płatnika </w:t>
            </w:r>
            <w:r>
              <w:t>– na potrzeby zleceń SEPA</w:t>
            </w: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r w:rsidRPr="000E1730">
              <w:rPr>
                <w:lang w:val="en-US"/>
              </w:rPr>
              <w:t>A-10</w:t>
            </w:r>
          </w:p>
        </w:tc>
        <w:tc>
          <w:tcPr>
            <w:tcW w:w="3503" w:type="dxa"/>
            <w:vAlign w:val="center"/>
          </w:tcPr>
          <w:p w:rsidR="002B7A14" w:rsidRPr="000E1730" w:rsidRDefault="002B7A14" w:rsidP="00B22CC7">
            <w:pPr>
              <w:pStyle w:val="Tabela-zawarto"/>
              <w:ind w:left="432" w:hanging="432"/>
              <w:rPr>
                <w:b/>
                <w:lang w:val="en-US"/>
              </w:rPr>
            </w:pPr>
            <w:r>
              <w:rPr>
                <w:lang w:val="en-US"/>
              </w:rPr>
              <w:t xml:space="preserve">-   -   -   </w:t>
            </w:r>
            <w:r w:rsidRPr="000E1730">
              <w:rPr>
                <w:lang w:val="en-US"/>
              </w:rPr>
              <w:t>PayorAccount</w:t>
            </w:r>
          </w:p>
        </w:tc>
        <w:tc>
          <w:tcPr>
            <w:tcW w:w="2824" w:type="dxa"/>
          </w:tcPr>
          <w:p w:rsidR="002B7A14" w:rsidRPr="000E1730" w:rsidRDefault="002B7A14" w:rsidP="00B22CC7">
            <w:pPr>
              <w:pStyle w:val="Tabela-zawarto"/>
            </w:pPr>
            <w:r w:rsidRPr="000E1730">
              <w:t>Informacje o rachunku bankowym płatnika</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pPr>
            <w:r w:rsidRPr="000E1730">
              <w:t>x</w:t>
            </w:r>
          </w:p>
        </w:tc>
        <w:tc>
          <w:tcPr>
            <w:tcW w:w="691" w:type="dxa"/>
            <w:vAlign w:val="center"/>
          </w:tcPr>
          <w:p w:rsidR="002B7A14" w:rsidRPr="000E1730" w:rsidRDefault="002B7A14" w:rsidP="00B22CC7">
            <w:pPr>
              <w:pStyle w:val="Tabela-zawarto"/>
              <w:jc w:val="center"/>
            </w:pPr>
            <w:r w:rsidRPr="000E1730">
              <w:t>x</w:t>
            </w: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p>
        </w:tc>
        <w:tc>
          <w:tcPr>
            <w:tcW w:w="3503" w:type="dxa"/>
            <w:vAlign w:val="center"/>
          </w:tcPr>
          <w:p w:rsidR="002B7A14" w:rsidRPr="000E1730" w:rsidRDefault="002B7A14" w:rsidP="00B22CC7">
            <w:pPr>
              <w:pStyle w:val="Tabela-zawarto"/>
              <w:ind w:left="432" w:hanging="432"/>
              <w:rPr>
                <w:b/>
                <w:lang w:val="en-US"/>
              </w:rPr>
            </w:pPr>
            <w:r>
              <w:rPr>
                <w:lang w:val="en-US"/>
              </w:rPr>
              <w:t xml:space="preserve">-   -   -   -   </w:t>
            </w:r>
            <w:r w:rsidRPr="000E1730">
              <w:rPr>
                <w:lang w:val="en-US"/>
              </w:rPr>
              <w:t>AccountIdentifier</w:t>
            </w:r>
          </w:p>
        </w:tc>
        <w:tc>
          <w:tcPr>
            <w:tcW w:w="2824" w:type="dxa"/>
          </w:tcPr>
          <w:p w:rsidR="002B7A14" w:rsidRPr="000E1730" w:rsidRDefault="002B7A14" w:rsidP="00B22CC7">
            <w:pPr>
              <w:pStyle w:val="Tabela-zawarto"/>
            </w:pPr>
            <w:r w:rsidRPr="000E1730">
              <w:t>Numer rachunku</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691" w:type="dxa"/>
            <w:vAlign w:val="center"/>
          </w:tcPr>
          <w:p w:rsidR="002B7A14" w:rsidRPr="000E1730" w:rsidRDefault="002B7A14" w:rsidP="00B22CC7">
            <w:pPr>
              <w:pStyle w:val="Tabela-zawarto"/>
              <w:jc w:val="center"/>
            </w:pPr>
            <w:r w:rsidRPr="000E1730">
              <w:t>x</w:t>
            </w:r>
          </w:p>
        </w:tc>
        <w:tc>
          <w:tcPr>
            <w:tcW w:w="4161" w:type="dxa"/>
          </w:tcPr>
          <w:p w:rsidR="002B7A14" w:rsidRPr="000E1730" w:rsidRDefault="002B7A14" w:rsidP="00B22CC7">
            <w:pPr>
              <w:pStyle w:val="Tabela-zawarto"/>
              <w:jc w:val="center"/>
            </w:pPr>
            <w:r w:rsidRPr="000E1730">
              <w:t>Numer rachunku płatnika w standardzie NRB/IBAN</w:t>
            </w: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rPr>
                <w:b/>
              </w:rPr>
            </w:pPr>
            <w:r>
              <w:rPr>
                <w:lang w:val="en-US"/>
              </w:rPr>
              <w:t xml:space="preserve">-   -   -   -   </w:t>
            </w:r>
            <w:r w:rsidRPr="000E1730">
              <w:t>AccountName</w:t>
            </w:r>
          </w:p>
        </w:tc>
        <w:tc>
          <w:tcPr>
            <w:tcW w:w="2824" w:type="dxa"/>
          </w:tcPr>
          <w:p w:rsidR="002B7A14" w:rsidRPr="000E1730" w:rsidRDefault="002B7A14" w:rsidP="00B22CC7">
            <w:pPr>
              <w:pStyle w:val="Tabela-zawarto"/>
            </w:pPr>
            <w:r w:rsidRPr="000E1730">
              <w:t>Nazwa rachunku</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0E1730" w:rsidRDefault="002B7A14" w:rsidP="00B22CC7">
            <w:pPr>
              <w:pStyle w:val="Tabela-zawarto"/>
              <w:jc w:val="center"/>
            </w:pP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rPr>
                <w:b/>
              </w:rPr>
            </w:pPr>
            <w:r>
              <w:rPr>
                <w:lang w:val="en-US"/>
              </w:rPr>
              <w:t xml:space="preserve">-   -   -   -   </w:t>
            </w:r>
            <w:r w:rsidRPr="000E1730">
              <w:t>AccountCurrencyCode</w:t>
            </w:r>
          </w:p>
        </w:tc>
        <w:tc>
          <w:tcPr>
            <w:tcW w:w="2824" w:type="dxa"/>
          </w:tcPr>
          <w:p w:rsidR="002B7A14" w:rsidRPr="000E1730" w:rsidRDefault="002B7A14" w:rsidP="00B22CC7">
            <w:pPr>
              <w:pStyle w:val="Tabela-zawarto"/>
            </w:pPr>
            <w:r w:rsidRPr="000E1730">
              <w:t>Waluta rachunku</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rPr>
                <w:lang w:val="en-US"/>
              </w:rPr>
            </w:pPr>
          </w:p>
        </w:tc>
        <w:tc>
          <w:tcPr>
            <w:tcW w:w="0" w:type="auto"/>
          </w:tcPr>
          <w:p w:rsidR="002B7A14" w:rsidRPr="000E1730" w:rsidRDefault="002B7A14" w:rsidP="00B22CC7">
            <w:pPr>
              <w:pStyle w:val="Tabela-zawarto"/>
              <w:jc w:val="center"/>
              <w:rPr>
                <w:lang w:val="en-US"/>
              </w:rPr>
            </w:pPr>
          </w:p>
        </w:tc>
        <w:tc>
          <w:tcPr>
            <w:tcW w:w="691" w:type="dxa"/>
          </w:tcPr>
          <w:p w:rsidR="002B7A14" w:rsidRPr="000E1730" w:rsidRDefault="002B7A14" w:rsidP="00B22CC7">
            <w:pPr>
              <w:pStyle w:val="Tabela-zawarto"/>
              <w:jc w:val="center"/>
              <w:rPr>
                <w:lang w:val="en-US"/>
              </w:rP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r w:rsidRPr="000E1730">
              <w:rPr>
                <w:lang w:val="en-US"/>
              </w:rPr>
              <w:t>A-10</w:t>
            </w:r>
          </w:p>
        </w:tc>
        <w:tc>
          <w:tcPr>
            <w:tcW w:w="3503" w:type="dxa"/>
            <w:vAlign w:val="center"/>
          </w:tcPr>
          <w:p w:rsidR="002B7A14" w:rsidRPr="000E1730" w:rsidRDefault="002B7A14" w:rsidP="00B22CC7">
            <w:pPr>
              <w:pStyle w:val="Tabela-zawarto"/>
              <w:ind w:left="432" w:hanging="432"/>
              <w:rPr>
                <w:b/>
                <w:lang w:val="en-US"/>
              </w:rPr>
            </w:pPr>
            <w:r>
              <w:rPr>
                <w:lang w:val="en-US"/>
              </w:rPr>
              <w:t xml:space="preserve">-   -   -   </w:t>
            </w:r>
            <w:r w:rsidRPr="000E1730">
              <w:rPr>
                <w:lang w:val="en-US"/>
              </w:rPr>
              <w:t>ChargeAccount</w:t>
            </w:r>
          </w:p>
        </w:tc>
        <w:tc>
          <w:tcPr>
            <w:tcW w:w="2824" w:type="dxa"/>
          </w:tcPr>
          <w:p w:rsidR="002B7A14" w:rsidRPr="000E1730" w:rsidRDefault="002B7A14" w:rsidP="00B22CC7">
            <w:pPr>
              <w:pStyle w:val="Tabela-zawarto"/>
            </w:pPr>
            <w:r w:rsidRPr="000E1730">
              <w:t>Rachunek bankowy do obciążenia opłatą – może być podany w przypadku kiedy kosztami realizacji przelewu obciążany jest płatnik - struktura j.w.</w:t>
            </w:r>
          </w:p>
        </w:tc>
        <w:tc>
          <w:tcPr>
            <w:tcW w:w="0" w:type="auto"/>
            <w:vAlign w:val="center"/>
          </w:tcPr>
          <w:p w:rsidR="002B7A14" w:rsidRPr="000E1730" w:rsidRDefault="002B7A14" w:rsidP="00B22CC7">
            <w:pPr>
              <w:pStyle w:val="Tabela-zawarto"/>
              <w:jc w:val="center"/>
            </w:pPr>
          </w:p>
        </w:tc>
        <w:tc>
          <w:tcPr>
            <w:tcW w:w="0" w:type="auto"/>
            <w:vAlign w:val="center"/>
          </w:tcPr>
          <w:p w:rsidR="002B7A14" w:rsidRPr="00815B23" w:rsidRDefault="002B7A14" w:rsidP="00B22CC7">
            <w:pPr>
              <w:pStyle w:val="Tabela-zawarto"/>
              <w:jc w:val="center"/>
            </w:pPr>
          </w:p>
        </w:tc>
        <w:tc>
          <w:tcPr>
            <w:tcW w:w="0" w:type="auto"/>
            <w:vAlign w:val="center"/>
          </w:tcPr>
          <w:p w:rsidR="002B7A14" w:rsidRPr="00815B23" w:rsidRDefault="002B7A14" w:rsidP="00B22CC7">
            <w:pPr>
              <w:pStyle w:val="Tabela-zawarto"/>
              <w:jc w:val="center"/>
            </w:pPr>
          </w:p>
        </w:tc>
        <w:tc>
          <w:tcPr>
            <w:tcW w:w="0" w:type="auto"/>
            <w:vAlign w:val="center"/>
          </w:tcPr>
          <w:p w:rsidR="002B7A14" w:rsidRPr="00815B23" w:rsidRDefault="002B7A14" w:rsidP="00B22CC7">
            <w:pPr>
              <w:pStyle w:val="Tabela-zawarto"/>
              <w:jc w:val="center"/>
            </w:pPr>
          </w:p>
        </w:tc>
        <w:tc>
          <w:tcPr>
            <w:tcW w:w="0" w:type="auto"/>
          </w:tcPr>
          <w:p w:rsidR="002B7A14" w:rsidRPr="00815B23" w:rsidRDefault="002B7A14" w:rsidP="00B22CC7">
            <w:pPr>
              <w:pStyle w:val="Tabela-zawarto"/>
              <w:jc w:val="center"/>
            </w:pPr>
          </w:p>
        </w:tc>
        <w:tc>
          <w:tcPr>
            <w:tcW w:w="691" w:type="dxa"/>
          </w:tcPr>
          <w:p w:rsidR="002B7A14" w:rsidRPr="00815B23" w:rsidRDefault="002B7A14" w:rsidP="00B22CC7">
            <w:pPr>
              <w:pStyle w:val="Tabela-zawarto"/>
              <w:jc w:val="center"/>
            </w:pPr>
          </w:p>
        </w:tc>
        <w:tc>
          <w:tcPr>
            <w:tcW w:w="4161" w:type="dxa"/>
          </w:tcPr>
          <w:p w:rsidR="002B7A14" w:rsidRPr="00815B23"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r w:rsidRPr="000E1730">
              <w:rPr>
                <w:lang w:val="en-US"/>
              </w:rPr>
              <w:t>A-15</w:t>
            </w:r>
          </w:p>
        </w:tc>
        <w:tc>
          <w:tcPr>
            <w:tcW w:w="3503" w:type="dxa"/>
            <w:vAlign w:val="center"/>
          </w:tcPr>
          <w:p w:rsidR="002B7A14" w:rsidRPr="000E1730" w:rsidRDefault="002B7A14" w:rsidP="00B22CC7">
            <w:pPr>
              <w:pStyle w:val="Tabela-zawarto"/>
              <w:rPr>
                <w:lang w:val="en-US"/>
              </w:rPr>
            </w:pPr>
            <w:r>
              <w:rPr>
                <w:lang w:val="en-US"/>
              </w:rPr>
              <w:t xml:space="preserve">-   -   -   </w:t>
            </w:r>
            <w:r w:rsidRPr="000E1730">
              <w:rPr>
                <w:lang w:val="en-US"/>
              </w:rPr>
              <w:t>PayorFinancialInstitution</w:t>
            </w:r>
          </w:p>
        </w:tc>
        <w:tc>
          <w:tcPr>
            <w:tcW w:w="2824" w:type="dxa"/>
          </w:tcPr>
          <w:p w:rsidR="002B7A14" w:rsidRPr="000E1730" w:rsidRDefault="002B7A14" w:rsidP="00B22CC7">
            <w:pPr>
              <w:pStyle w:val="Tabela-zawarto"/>
            </w:pPr>
            <w:r w:rsidRPr="000E1730">
              <w:t>Informacje o  banku/oddziale banku płatnika</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691" w:type="dxa"/>
            <w:vAlign w:val="center"/>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pPr>
            <w:r>
              <w:rPr>
                <w:lang w:val="en-US"/>
              </w:rPr>
              <w:t xml:space="preserve">-   -   -   -   </w:t>
            </w:r>
            <w:r w:rsidRPr="000E1730">
              <w:t>FIIdentifier</w:t>
            </w:r>
          </w:p>
        </w:tc>
        <w:tc>
          <w:tcPr>
            <w:tcW w:w="2824" w:type="dxa"/>
          </w:tcPr>
          <w:p w:rsidR="002B7A14" w:rsidRPr="000E1730" w:rsidRDefault="002B7A14" w:rsidP="00B22CC7">
            <w:pPr>
              <w:pStyle w:val="Tabela-zawarto"/>
            </w:pPr>
            <w:r w:rsidRPr="000E1730">
              <w:t>Identyfikator banku/oddziału banku</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691" w:type="dxa"/>
            <w:vAlign w:val="center"/>
          </w:tcPr>
          <w:p w:rsidR="002B7A14" w:rsidRPr="000E1730" w:rsidRDefault="002B7A14" w:rsidP="00B22CC7">
            <w:pPr>
              <w:pStyle w:val="Tabela-zawarto"/>
              <w:jc w:val="center"/>
            </w:pPr>
          </w:p>
        </w:tc>
        <w:tc>
          <w:tcPr>
            <w:tcW w:w="4161" w:type="dxa"/>
          </w:tcPr>
          <w:p w:rsidR="002B7A14" w:rsidRDefault="002B7A14" w:rsidP="00B22CC7">
            <w:pPr>
              <w:pStyle w:val="Tabela-zawarto"/>
              <w:jc w:val="center"/>
            </w:pPr>
            <w:r>
              <w:t xml:space="preserve">W przypadku zleceń Zagranicznych i SEPA pole powinno zawierać </w:t>
            </w:r>
            <w:r w:rsidRPr="00AE3745">
              <w:t>BIC płatnika</w:t>
            </w:r>
          </w:p>
          <w:p w:rsidR="002B7A14" w:rsidRPr="000E1730" w:rsidRDefault="002B7A14" w:rsidP="00B22CC7">
            <w:pPr>
              <w:pStyle w:val="Tabela-zawarto"/>
              <w:jc w:val="center"/>
            </w:pPr>
            <w:r>
              <w:t>(</w:t>
            </w:r>
            <w:r w:rsidRPr="00A931CF">
              <w:t>IdentificationSchemeName</w:t>
            </w:r>
            <w:r>
              <w:t xml:space="preserve"> = BIC)</w:t>
            </w: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pPr>
            <w:r>
              <w:rPr>
                <w:lang w:val="en-US"/>
              </w:rPr>
              <w:t xml:space="preserve">-   -   -   -   </w:t>
            </w:r>
            <w:r w:rsidRPr="000E1730">
              <w:t>Name</w:t>
            </w:r>
          </w:p>
        </w:tc>
        <w:tc>
          <w:tcPr>
            <w:tcW w:w="2824" w:type="dxa"/>
          </w:tcPr>
          <w:p w:rsidR="002B7A14" w:rsidRPr="000E1730" w:rsidRDefault="002B7A14" w:rsidP="00B22CC7">
            <w:pPr>
              <w:pStyle w:val="Tabela-zawarto"/>
            </w:pPr>
            <w:r w:rsidRPr="000E1730">
              <w:t>Nazwa banku/oddziału banku</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rPr>
                <w:lang w:val="en-US"/>
              </w:rPr>
            </w:pPr>
          </w:p>
        </w:tc>
        <w:tc>
          <w:tcPr>
            <w:tcW w:w="0" w:type="auto"/>
          </w:tcPr>
          <w:p w:rsidR="002B7A14" w:rsidRPr="000E1730" w:rsidRDefault="002B7A14" w:rsidP="00B22CC7">
            <w:pPr>
              <w:pStyle w:val="Tabela-zawarto"/>
              <w:jc w:val="center"/>
              <w:rPr>
                <w:lang w:val="en-US"/>
              </w:rPr>
            </w:pPr>
          </w:p>
        </w:tc>
        <w:tc>
          <w:tcPr>
            <w:tcW w:w="691" w:type="dxa"/>
          </w:tcPr>
          <w:p w:rsidR="002B7A14" w:rsidRPr="000E1730" w:rsidRDefault="002B7A14" w:rsidP="00B22CC7">
            <w:pPr>
              <w:pStyle w:val="Tabela-zawarto"/>
              <w:jc w:val="center"/>
              <w:rPr>
                <w:lang w:val="en-US"/>
              </w:rP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r w:rsidRPr="000E1730">
              <w:rPr>
                <w:lang w:val="en-US"/>
              </w:rPr>
              <w:t>A-11</w:t>
            </w:r>
          </w:p>
        </w:tc>
        <w:tc>
          <w:tcPr>
            <w:tcW w:w="3503" w:type="dxa"/>
            <w:vAlign w:val="center"/>
          </w:tcPr>
          <w:p w:rsidR="002B7A14" w:rsidRPr="000E1730" w:rsidRDefault="002B7A14" w:rsidP="00B22CC7">
            <w:pPr>
              <w:pStyle w:val="Tabela-zawarto"/>
              <w:rPr>
                <w:lang w:val="en-US"/>
              </w:rPr>
            </w:pPr>
            <w:r>
              <w:rPr>
                <w:lang w:val="en-US"/>
              </w:rPr>
              <w:t xml:space="preserve">-   -   -   -   </w:t>
            </w:r>
            <w:r w:rsidRPr="000E1730">
              <w:rPr>
                <w:lang w:val="en-US"/>
              </w:rPr>
              <w:t>Address</w:t>
            </w:r>
          </w:p>
        </w:tc>
        <w:tc>
          <w:tcPr>
            <w:tcW w:w="2824" w:type="dxa"/>
          </w:tcPr>
          <w:p w:rsidR="002B7A14" w:rsidRPr="000E1730" w:rsidRDefault="002B7A14" w:rsidP="00B22CC7">
            <w:pPr>
              <w:pStyle w:val="Tabela-zawarto"/>
            </w:pPr>
            <w:r w:rsidRPr="000E1730">
              <w:t>Adres banku/oddziału banku(podawany w postaci sformatowanej lub niesformatowanej)</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815B23" w:rsidRDefault="002B7A14" w:rsidP="00B22CC7">
            <w:pPr>
              <w:pStyle w:val="Tabela-zawarto"/>
              <w:jc w:val="center"/>
            </w:pPr>
          </w:p>
        </w:tc>
        <w:tc>
          <w:tcPr>
            <w:tcW w:w="0" w:type="auto"/>
          </w:tcPr>
          <w:p w:rsidR="002B7A14" w:rsidRPr="00815B23" w:rsidRDefault="002B7A14" w:rsidP="00B22CC7">
            <w:pPr>
              <w:pStyle w:val="Tabela-zawarto"/>
              <w:jc w:val="center"/>
            </w:pPr>
          </w:p>
        </w:tc>
        <w:tc>
          <w:tcPr>
            <w:tcW w:w="691" w:type="dxa"/>
          </w:tcPr>
          <w:p w:rsidR="002B7A14" w:rsidRPr="00815B23" w:rsidRDefault="002B7A14" w:rsidP="00B22CC7">
            <w:pPr>
              <w:pStyle w:val="Tabela-zawarto"/>
              <w:jc w:val="center"/>
            </w:pPr>
          </w:p>
        </w:tc>
        <w:tc>
          <w:tcPr>
            <w:tcW w:w="4161" w:type="dxa"/>
          </w:tcPr>
          <w:p w:rsidR="002B7A14" w:rsidRPr="00815B23" w:rsidRDefault="002B7A14" w:rsidP="00B22CC7">
            <w:pPr>
              <w:pStyle w:val="Tabela-zawarto"/>
              <w:jc w:val="center"/>
            </w:pPr>
          </w:p>
        </w:tc>
      </w:tr>
      <w:tr w:rsidR="002B7A14" w:rsidRPr="000E1730" w:rsidTr="003F5A95">
        <w:trPr>
          <w:jc w:val="center"/>
        </w:trPr>
        <w:tc>
          <w:tcPr>
            <w:tcW w:w="514" w:type="dxa"/>
            <w:vAlign w:val="center"/>
          </w:tcPr>
          <w:p w:rsidR="002B7A14" w:rsidRPr="00815B23" w:rsidRDefault="002B7A14" w:rsidP="00B22CC7">
            <w:pPr>
              <w:pStyle w:val="Tabela-zawarto"/>
              <w:jc w:val="center"/>
            </w:pPr>
          </w:p>
        </w:tc>
        <w:tc>
          <w:tcPr>
            <w:tcW w:w="3503" w:type="dxa"/>
            <w:vAlign w:val="center"/>
          </w:tcPr>
          <w:p w:rsidR="002B7A14" w:rsidRPr="000E1730" w:rsidRDefault="002B7A14" w:rsidP="00B22CC7">
            <w:pPr>
              <w:pStyle w:val="Tabela-zawarto"/>
              <w:rPr>
                <w:lang w:val="en-US"/>
              </w:rPr>
            </w:pPr>
            <w:r>
              <w:rPr>
                <w:lang w:val="en-US"/>
              </w:rPr>
              <w:t xml:space="preserve">-   -   -   -   -  </w:t>
            </w:r>
            <w:r w:rsidRPr="000E1730">
              <w:rPr>
                <w:lang w:val="en-US"/>
              </w:rPr>
              <w:t>AddressType</w:t>
            </w:r>
          </w:p>
        </w:tc>
        <w:tc>
          <w:tcPr>
            <w:tcW w:w="2824" w:type="dxa"/>
          </w:tcPr>
          <w:p w:rsidR="002B7A14" w:rsidRPr="000E1730" w:rsidRDefault="002B7A14" w:rsidP="00B22CC7">
            <w:pPr>
              <w:pStyle w:val="Tabela-zawarto"/>
            </w:pPr>
            <w:r w:rsidRPr="000E1730">
              <w:t>Typ adresu</w:t>
            </w: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tcPr>
          <w:p w:rsidR="002B7A14" w:rsidRPr="000E1730" w:rsidRDefault="002B7A14" w:rsidP="00B22CC7">
            <w:pPr>
              <w:pStyle w:val="Tabela-zawarto"/>
              <w:jc w:val="center"/>
              <w:rPr>
                <w:lang w:val="en-US"/>
              </w:rPr>
            </w:pPr>
          </w:p>
        </w:tc>
        <w:tc>
          <w:tcPr>
            <w:tcW w:w="691" w:type="dxa"/>
          </w:tcPr>
          <w:p w:rsidR="002B7A14" w:rsidRPr="000E1730" w:rsidRDefault="002B7A14" w:rsidP="00B22CC7">
            <w:pPr>
              <w:pStyle w:val="Tabela-zawarto"/>
              <w:jc w:val="center"/>
              <w:rPr>
                <w:lang w:val="en-US"/>
              </w:rP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tcBorders>
              <w:bottom w:val="nil"/>
            </w:tcBorders>
            <w:vAlign w:val="center"/>
          </w:tcPr>
          <w:p w:rsidR="002B7A14" w:rsidRPr="000E1730" w:rsidRDefault="002B7A14" w:rsidP="00B22CC7">
            <w:pPr>
              <w:pStyle w:val="Tabela-zawarto"/>
              <w:jc w:val="center"/>
              <w:rPr>
                <w:lang w:val="en-US"/>
              </w:rPr>
            </w:pPr>
          </w:p>
        </w:tc>
        <w:tc>
          <w:tcPr>
            <w:tcW w:w="3503" w:type="dxa"/>
            <w:tcBorders>
              <w:bottom w:val="nil"/>
            </w:tcBorders>
            <w:shd w:val="clear" w:color="auto" w:fill="00FFFF"/>
            <w:vAlign w:val="center"/>
          </w:tcPr>
          <w:p w:rsidR="002B7A14" w:rsidRPr="000E1730" w:rsidRDefault="002B7A14" w:rsidP="00B22CC7">
            <w:pPr>
              <w:pStyle w:val="Tabela-zawarto"/>
              <w:rPr>
                <w:lang w:val="en-US"/>
              </w:rPr>
            </w:pPr>
            <w:r>
              <w:rPr>
                <w:lang w:val="en-US"/>
              </w:rPr>
              <w:t xml:space="preserve">-   -   -   -   -  </w:t>
            </w:r>
            <w:r w:rsidRPr="000E1730">
              <w:rPr>
                <w:lang w:val="en-US"/>
              </w:rPr>
              <w:t>StreetName</w:t>
            </w:r>
            <w:r w:rsidRPr="000E1730">
              <w:rPr>
                <w:lang w:val="en-US"/>
              </w:rPr>
              <w:tab/>
              <w:t xml:space="preserve">      </w:t>
            </w:r>
            <w:r>
              <w:rPr>
                <w:lang w:val="en-US"/>
              </w:rPr>
              <w:t xml:space="preserve">           </w:t>
            </w:r>
            <w:r w:rsidRPr="000E1730">
              <w:rPr>
                <w:b/>
                <w:lang w:val="en-US"/>
              </w:rPr>
              <w:t>XOR</w:t>
            </w:r>
          </w:p>
        </w:tc>
        <w:tc>
          <w:tcPr>
            <w:tcW w:w="2824" w:type="dxa"/>
          </w:tcPr>
          <w:p w:rsidR="002B7A14" w:rsidRPr="000E1730" w:rsidRDefault="002B7A14" w:rsidP="00B22CC7">
            <w:pPr>
              <w:pStyle w:val="Tabela-zawarto"/>
            </w:pPr>
            <w:r w:rsidRPr="000E1730">
              <w:t>Nazwa ulicy, nr budynku</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0E1730" w:rsidRDefault="002B7A14" w:rsidP="00B22CC7">
            <w:pPr>
              <w:pStyle w:val="Tabela-zawarto"/>
              <w:jc w:val="center"/>
            </w:pP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jc w:val="center"/>
            </w:pPr>
          </w:p>
        </w:tc>
        <w:tc>
          <w:tcPr>
            <w:tcW w:w="3503" w:type="dxa"/>
            <w:tcBorders>
              <w:top w:val="nil"/>
              <w:bottom w:val="nil"/>
            </w:tcBorders>
            <w:shd w:val="clear" w:color="auto" w:fill="00FFFF"/>
            <w:vAlign w:val="center"/>
          </w:tcPr>
          <w:p w:rsidR="002B7A14" w:rsidRPr="000E1730" w:rsidRDefault="002B7A14" w:rsidP="00B22CC7">
            <w:pPr>
              <w:pStyle w:val="Tabela-zawarto"/>
            </w:pPr>
            <w:r>
              <w:rPr>
                <w:lang w:val="en-US"/>
              </w:rPr>
              <w:t xml:space="preserve">-   -   -   -   -  </w:t>
            </w:r>
            <w:r w:rsidRPr="000E1730">
              <w:t>PostCode</w:t>
            </w:r>
          </w:p>
        </w:tc>
        <w:tc>
          <w:tcPr>
            <w:tcW w:w="2824" w:type="dxa"/>
          </w:tcPr>
          <w:p w:rsidR="002B7A14" w:rsidRPr="000E1730" w:rsidRDefault="002B7A14" w:rsidP="00B22CC7">
            <w:pPr>
              <w:pStyle w:val="Tabela-zawarto"/>
            </w:pPr>
            <w:r w:rsidRPr="000E1730">
              <w:t>Kod pocztowy</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0E1730" w:rsidRDefault="002B7A14" w:rsidP="00B22CC7">
            <w:pPr>
              <w:pStyle w:val="Tabela-zawarto"/>
              <w:jc w:val="center"/>
            </w:pP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tcBorders>
              <w:top w:val="nil"/>
              <w:bottom w:val="dashed" w:sz="4" w:space="0" w:color="auto"/>
            </w:tcBorders>
            <w:vAlign w:val="center"/>
          </w:tcPr>
          <w:p w:rsidR="002B7A14" w:rsidRPr="000E1730" w:rsidRDefault="002B7A14" w:rsidP="00B22CC7">
            <w:pPr>
              <w:pStyle w:val="Tabela-zawarto"/>
              <w:jc w:val="center"/>
            </w:pPr>
          </w:p>
        </w:tc>
        <w:tc>
          <w:tcPr>
            <w:tcW w:w="3503" w:type="dxa"/>
            <w:tcBorders>
              <w:top w:val="nil"/>
              <w:bottom w:val="dashed" w:sz="4" w:space="0" w:color="auto"/>
            </w:tcBorders>
            <w:shd w:val="clear" w:color="auto" w:fill="00FFFF"/>
            <w:vAlign w:val="center"/>
          </w:tcPr>
          <w:p w:rsidR="002B7A14" w:rsidRPr="000E1730" w:rsidRDefault="002B7A14" w:rsidP="00B22CC7">
            <w:pPr>
              <w:pStyle w:val="Tabela-zawarto"/>
            </w:pPr>
            <w:r>
              <w:rPr>
                <w:lang w:val="en-US"/>
              </w:rPr>
              <w:t xml:space="preserve">-   -   -   -   -  </w:t>
            </w:r>
            <w:r w:rsidRPr="000E1730">
              <w:t>CityName</w:t>
            </w:r>
          </w:p>
        </w:tc>
        <w:tc>
          <w:tcPr>
            <w:tcW w:w="2824" w:type="dxa"/>
          </w:tcPr>
          <w:p w:rsidR="002B7A14" w:rsidRPr="000E1730" w:rsidRDefault="002B7A14" w:rsidP="00B22CC7">
            <w:pPr>
              <w:pStyle w:val="Tabela-zawarto"/>
            </w:pPr>
            <w:r w:rsidRPr="000E1730">
              <w:t>Nazwa miasta</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rPr>
                <w:lang w:val="en-US"/>
              </w:rPr>
            </w:pPr>
          </w:p>
        </w:tc>
        <w:tc>
          <w:tcPr>
            <w:tcW w:w="0" w:type="auto"/>
          </w:tcPr>
          <w:p w:rsidR="002B7A14" w:rsidRPr="000E1730" w:rsidRDefault="002B7A14" w:rsidP="00B22CC7">
            <w:pPr>
              <w:pStyle w:val="Tabela-zawarto"/>
              <w:jc w:val="center"/>
              <w:rPr>
                <w:lang w:val="en-US"/>
              </w:rPr>
            </w:pPr>
          </w:p>
        </w:tc>
        <w:tc>
          <w:tcPr>
            <w:tcW w:w="691" w:type="dxa"/>
          </w:tcPr>
          <w:p w:rsidR="002B7A14" w:rsidRPr="000E1730" w:rsidRDefault="002B7A14" w:rsidP="00B22CC7">
            <w:pPr>
              <w:pStyle w:val="Tabela-zawarto"/>
              <w:jc w:val="center"/>
              <w:rPr>
                <w:lang w:val="en-US"/>
              </w:rP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tcBorders>
              <w:top w:val="dashed" w:sz="4" w:space="0" w:color="auto"/>
              <w:bottom w:val="nil"/>
            </w:tcBorders>
            <w:vAlign w:val="center"/>
          </w:tcPr>
          <w:p w:rsidR="002B7A14" w:rsidRPr="000E1730" w:rsidRDefault="002B7A14" w:rsidP="00B22CC7">
            <w:pPr>
              <w:pStyle w:val="Tabela-zawarto"/>
              <w:jc w:val="center"/>
              <w:rPr>
                <w:lang w:val="en-US"/>
              </w:rPr>
            </w:pPr>
          </w:p>
        </w:tc>
        <w:tc>
          <w:tcPr>
            <w:tcW w:w="3503" w:type="dxa"/>
            <w:tcBorders>
              <w:top w:val="dashed" w:sz="4" w:space="0" w:color="auto"/>
              <w:bottom w:val="nil"/>
            </w:tcBorders>
            <w:shd w:val="clear" w:color="auto" w:fill="00FFFF"/>
            <w:vAlign w:val="center"/>
          </w:tcPr>
          <w:p w:rsidR="002B7A14" w:rsidRPr="000E1730" w:rsidRDefault="002B7A14" w:rsidP="00B22CC7">
            <w:pPr>
              <w:pStyle w:val="Tabela-zawarto"/>
              <w:rPr>
                <w:lang w:val="en-US"/>
              </w:rPr>
            </w:pPr>
            <w:r>
              <w:rPr>
                <w:lang w:val="en-US"/>
              </w:rPr>
              <w:t xml:space="preserve">-   -   -   -   -  </w:t>
            </w:r>
            <w:r w:rsidRPr="000E1730">
              <w:rPr>
                <w:lang w:val="en-US"/>
              </w:rPr>
              <w:t xml:space="preserve">PostalAddressLine1 </w:t>
            </w:r>
            <w:r>
              <w:rPr>
                <w:lang w:val="en-US"/>
              </w:rPr>
              <w:t xml:space="preserve">       </w:t>
            </w:r>
            <w:r w:rsidRPr="000E1730">
              <w:rPr>
                <w:b/>
                <w:lang w:val="en-US"/>
              </w:rPr>
              <w:t>XOR</w:t>
            </w:r>
          </w:p>
        </w:tc>
        <w:tc>
          <w:tcPr>
            <w:tcW w:w="2824" w:type="dxa"/>
            <w:tcBorders>
              <w:top w:val="dashed" w:sz="4" w:space="0" w:color="auto"/>
            </w:tcBorders>
          </w:tcPr>
          <w:p w:rsidR="002B7A14" w:rsidRPr="000E1730" w:rsidRDefault="002B7A14" w:rsidP="00B22CC7">
            <w:pPr>
              <w:pStyle w:val="Tabela-zawarto"/>
            </w:pPr>
            <w:r w:rsidRPr="000E1730">
              <w:t>Pierwsza linia adresu</w:t>
            </w: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tcPr>
          <w:p w:rsidR="002B7A14" w:rsidRPr="000E1730" w:rsidRDefault="002B7A14" w:rsidP="00B22CC7">
            <w:pPr>
              <w:pStyle w:val="Tabela-zawarto"/>
              <w:jc w:val="center"/>
            </w:pPr>
          </w:p>
        </w:tc>
        <w:tc>
          <w:tcPr>
            <w:tcW w:w="691" w:type="dxa"/>
            <w:tcBorders>
              <w:top w:val="dashed" w:sz="4" w:space="0" w:color="auto"/>
            </w:tcBorders>
          </w:tcPr>
          <w:p w:rsidR="002B7A14" w:rsidRPr="000E1730" w:rsidRDefault="002B7A14" w:rsidP="00B22CC7">
            <w:pPr>
              <w:pStyle w:val="Tabela-zawarto"/>
              <w:jc w:val="center"/>
            </w:pPr>
          </w:p>
        </w:tc>
        <w:tc>
          <w:tcPr>
            <w:tcW w:w="4161" w:type="dxa"/>
            <w:tcBorders>
              <w:top w:val="dashed" w:sz="4" w:space="0" w:color="auto"/>
            </w:tcBorders>
          </w:tcPr>
          <w:p w:rsidR="002B7A14" w:rsidRPr="000E1730" w:rsidRDefault="002B7A14" w:rsidP="00B22CC7">
            <w:pPr>
              <w:pStyle w:val="Tabela-zawarto"/>
              <w:jc w:val="center"/>
            </w:pPr>
          </w:p>
        </w:tc>
      </w:tr>
      <w:tr w:rsidR="002B7A14" w:rsidRPr="000E1730" w:rsidTr="003F5A95">
        <w:trPr>
          <w:jc w:val="center"/>
        </w:trPr>
        <w:tc>
          <w:tcPr>
            <w:tcW w:w="514" w:type="dxa"/>
            <w:tcBorders>
              <w:top w:val="nil"/>
            </w:tcBorders>
            <w:vAlign w:val="center"/>
          </w:tcPr>
          <w:p w:rsidR="002B7A14" w:rsidRPr="000E1730" w:rsidRDefault="002B7A14" w:rsidP="00B22CC7">
            <w:pPr>
              <w:pStyle w:val="Tabela-zawarto"/>
              <w:jc w:val="center"/>
            </w:pPr>
          </w:p>
        </w:tc>
        <w:tc>
          <w:tcPr>
            <w:tcW w:w="3503" w:type="dxa"/>
            <w:tcBorders>
              <w:top w:val="nil"/>
            </w:tcBorders>
            <w:shd w:val="clear" w:color="auto" w:fill="00FFFF"/>
            <w:vAlign w:val="center"/>
          </w:tcPr>
          <w:p w:rsidR="002B7A14" w:rsidRPr="000E1730" w:rsidRDefault="002B7A14" w:rsidP="00B22CC7">
            <w:pPr>
              <w:pStyle w:val="Tabela-zawarto"/>
            </w:pPr>
            <w:r>
              <w:rPr>
                <w:lang w:val="en-US"/>
              </w:rPr>
              <w:t xml:space="preserve">-   -   -   -   -  </w:t>
            </w:r>
            <w:r w:rsidRPr="000E1730">
              <w:t>PostalAddressLine2</w:t>
            </w:r>
          </w:p>
        </w:tc>
        <w:tc>
          <w:tcPr>
            <w:tcW w:w="2824" w:type="dxa"/>
          </w:tcPr>
          <w:p w:rsidR="002B7A14" w:rsidRPr="000E1730" w:rsidRDefault="002B7A14" w:rsidP="00B22CC7">
            <w:pPr>
              <w:pStyle w:val="Tabela-zawarto"/>
            </w:pPr>
            <w:r w:rsidRPr="000E1730">
              <w:t>Druga linia adresu</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0E1730" w:rsidRDefault="002B7A14" w:rsidP="00B22CC7">
            <w:pPr>
              <w:pStyle w:val="Tabela-zawarto"/>
              <w:jc w:val="center"/>
            </w:pP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tcBorders>
              <w:top w:val="nil"/>
              <w:bottom w:val="dashed" w:sz="4" w:space="0" w:color="auto"/>
            </w:tcBorders>
            <w:vAlign w:val="center"/>
          </w:tcPr>
          <w:p w:rsidR="002B7A14" w:rsidRPr="000E1730" w:rsidRDefault="002B7A14" w:rsidP="00B22CC7">
            <w:pPr>
              <w:pStyle w:val="Tabela-zawarto"/>
              <w:jc w:val="center"/>
            </w:pPr>
          </w:p>
        </w:tc>
        <w:tc>
          <w:tcPr>
            <w:tcW w:w="3503" w:type="dxa"/>
            <w:tcBorders>
              <w:top w:val="nil"/>
              <w:bottom w:val="dashed" w:sz="4" w:space="0" w:color="auto"/>
            </w:tcBorders>
            <w:vAlign w:val="center"/>
          </w:tcPr>
          <w:p w:rsidR="002B7A14" w:rsidRPr="000E1730" w:rsidRDefault="002B7A14" w:rsidP="00B22CC7">
            <w:pPr>
              <w:pStyle w:val="Tabela-zawarto"/>
            </w:pPr>
            <w:r>
              <w:rPr>
                <w:lang w:val="en-US"/>
              </w:rPr>
              <w:t xml:space="preserve">-   -   -   -   -  </w:t>
            </w:r>
            <w:r w:rsidRPr="000E1730">
              <w:t>Country</w:t>
            </w:r>
          </w:p>
        </w:tc>
        <w:tc>
          <w:tcPr>
            <w:tcW w:w="2824" w:type="dxa"/>
            <w:tcBorders>
              <w:bottom w:val="dashed" w:sz="4" w:space="0" w:color="auto"/>
            </w:tcBorders>
          </w:tcPr>
          <w:p w:rsidR="002B7A14" w:rsidRPr="000E1730" w:rsidRDefault="002B7A14" w:rsidP="00B22CC7">
            <w:pPr>
              <w:pStyle w:val="Tabela-zawarto"/>
            </w:pPr>
            <w:r w:rsidRPr="000E1730">
              <w:t>Kod kraju</w:t>
            </w:r>
          </w:p>
        </w:tc>
        <w:tc>
          <w:tcPr>
            <w:tcW w:w="0" w:type="auto"/>
            <w:tcBorders>
              <w:bottom w:val="dashed" w:sz="4" w:space="0" w:color="auto"/>
            </w:tcBorders>
            <w:vAlign w:val="center"/>
          </w:tcPr>
          <w:p w:rsidR="002B7A14" w:rsidRPr="000E1730" w:rsidRDefault="002B7A14" w:rsidP="00B22CC7">
            <w:pPr>
              <w:pStyle w:val="Tabela-zawarto"/>
              <w:jc w:val="center"/>
            </w:pPr>
          </w:p>
        </w:tc>
        <w:tc>
          <w:tcPr>
            <w:tcW w:w="0" w:type="auto"/>
            <w:tcBorders>
              <w:bottom w:val="dashed" w:sz="4" w:space="0" w:color="auto"/>
            </w:tcBorders>
            <w:vAlign w:val="center"/>
          </w:tcPr>
          <w:p w:rsidR="002B7A14" w:rsidRPr="000E1730" w:rsidRDefault="002B7A14" w:rsidP="00B22CC7">
            <w:pPr>
              <w:pStyle w:val="Tabela-zawarto"/>
              <w:jc w:val="center"/>
            </w:pPr>
          </w:p>
        </w:tc>
        <w:tc>
          <w:tcPr>
            <w:tcW w:w="0" w:type="auto"/>
            <w:tcBorders>
              <w:bottom w:val="dashed" w:sz="4" w:space="0" w:color="auto"/>
            </w:tcBorders>
            <w:vAlign w:val="center"/>
          </w:tcPr>
          <w:p w:rsidR="002B7A14" w:rsidRPr="000E1730" w:rsidRDefault="002B7A14" w:rsidP="00B22CC7">
            <w:pPr>
              <w:pStyle w:val="Tabela-zawarto"/>
              <w:jc w:val="center"/>
            </w:pPr>
          </w:p>
        </w:tc>
        <w:tc>
          <w:tcPr>
            <w:tcW w:w="0" w:type="auto"/>
            <w:tcBorders>
              <w:bottom w:val="dashed" w:sz="4" w:space="0" w:color="auto"/>
            </w:tcBorders>
            <w:vAlign w:val="center"/>
          </w:tcPr>
          <w:p w:rsidR="002B7A14" w:rsidRPr="000E1730" w:rsidRDefault="002B7A14" w:rsidP="00B22CC7">
            <w:pPr>
              <w:pStyle w:val="Tabela-zawarto"/>
              <w:jc w:val="center"/>
            </w:pPr>
          </w:p>
        </w:tc>
        <w:tc>
          <w:tcPr>
            <w:tcW w:w="0" w:type="auto"/>
            <w:tcBorders>
              <w:bottom w:val="dashed" w:sz="4" w:space="0" w:color="auto"/>
            </w:tcBorders>
          </w:tcPr>
          <w:p w:rsidR="002B7A14" w:rsidRPr="000E1730" w:rsidRDefault="002B7A14" w:rsidP="00B22CC7">
            <w:pPr>
              <w:pStyle w:val="Tabela-zawarto"/>
              <w:jc w:val="center"/>
            </w:pPr>
          </w:p>
        </w:tc>
        <w:tc>
          <w:tcPr>
            <w:tcW w:w="691" w:type="dxa"/>
            <w:tcBorders>
              <w:bottom w:val="dashed" w:sz="4" w:space="0" w:color="auto"/>
            </w:tcBorders>
          </w:tcPr>
          <w:p w:rsidR="002B7A14" w:rsidRPr="000E1730" w:rsidRDefault="002B7A14" w:rsidP="00B22CC7">
            <w:pPr>
              <w:pStyle w:val="Tabela-zawarto"/>
              <w:jc w:val="center"/>
            </w:pPr>
          </w:p>
        </w:tc>
        <w:tc>
          <w:tcPr>
            <w:tcW w:w="4161" w:type="dxa"/>
            <w:tcBorders>
              <w:bottom w:val="dashed" w:sz="4" w:space="0" w:color="auto"/>
            </w:tcBorders>
          </w:tcPr>
          <w:p w:rsidR="002B7A14" w:rsidRPr="000E1730"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pPr>
            <w:r>
              <w:rPr>
                <w:lang w:val="en-US"/>
              </w:rPr>
              <w:t xml:space="preserve">-   -   -   </w:t>
            </w:r>
            <w:r w:rsidRPr="000E1730">
              <w:t>PmtAdditionalInformation</w:t>
            </w:r>
          </w:p>
        </w:tc>
        <w:tc>
          <w:tcPr>
            <w:tcW w:w="2824" w:type="dxa"/>
          </w:tcPr>
          <w:p w:rsidR="002B7A14" w:rsidRPr="000E1730" w:rsidRDefault="002B7A14" w:rsidP="00B22CC7">
            <w:pPr>
              <w:pStyle w:val="Tabela-zawarto"/>
            </w:pPr>
            <w:r w:rsidRPr="000E1730">
              <w:t>Informacje dodatkowe o przelewie np. instrukcje dla banku</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pPr>
            <w:r w:rsidRPr="000E1730">
              <w:t>x</w:t>
            </w:r>
          </w:p>
        </w:tc>
        <w:tc>
          <w:tcPr>
            <w:tcW w:w="691" w:type="dxa"/>
            <w:vAlign w:val="center"/>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rPr>
                <w:lang w:val="en-US"/>
              </w:rPr>
            </w:pPr>
          </w:p>
        </w:tc>
      </w:tr>
      <w:tr w:rsidR="002B7A14" w:rsidRPr="0044100D"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pPr>
            <w:r>
              <w:rPr>
                <w:lang w:val="en-US"/>
              </w:rPr>
              <w:t xml:space="preserve">-   -   -   </w:t>
            </w:r>
            <w:r w:rsidRPr="000E1730">
              <w:t>ChargeResponsibility</w:t>
            </w:r>
          </w:p>
        </w:tc>
        <w:tc>
          <w:tcPr>
            <w:tcW w:w="2824" w:type="dxa"/>
          </w:tcPr>
          <w:p w:rsidR="002B7A14" w:rsidRPr="000E1730" w:rsidRDefault="002B7A14" w:rsidP="00B22CC7">
            <w:pPr>
              <w:pStyle w:val="Tabela-zawarto"/>
            </w:pPr>
            <w:r w:rsidRPr="000E1730">
              <w:t>Informacja o stronie obciążanej opłatą</w:t>
            </w:r>
          </w:p>
        </w:tc>
        <w:tc>
          <w:tcPr>
            <w:tcW w:w="0" w:type="auto"/>
            <w:vAlign w:val="center"/>
          </w:tcPr>
          <w:p w:rsidR="002B7A14" w:rsidRPr="000E1730" w:rsidRDefault="002B7A14" w:rsidP="00B22CC7">
            <w:pPr>
              <w:pStyle w:val="Tabela-zawarto"/>
            </w:pP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pPr>
            <w:r w:rsidRPr="000E1730">
              <w:t>x</w:t>
            </w:r>
          </w:p>
        </w:tc>
        <w:tc>
          <w:tcPr>
            <w:tcW w:w="691" w:type="dxa"/>
          </w:tcPr>
          <w:p w:rsidR="002B7A14" w:rsidRPr="00D1798D" w:rsidRDefault="002B7A14" w:rsidP="00B22CC7">
            <w:pPr>
              <w:pStyle w:val="Tabela-zawarto"/>
              <w:jc w:val="center"/>
            </w:pPr>
          </w:p>
        </w:tc>
        <w:tc>
          <w:tcPr>
            <w:tcW w:w="4161" w:type="dxa"/>
          </w:tcPr>
          <w:p w:rsidR="002B7A14" w:rsidRPr="00DE1371" w:rsidRDefault="002B7A14" w:rsidP="00B22CC7">
            <w:pPr>
              <w:pStyle w:val="Tabela-zawarto"/>
              <w:jc w:val="center"/>
            </w:pPr>
            <w:r w:rsidRPr="00D1798D">
              <w:t>Typ opłaty</w:t>
            </w:r>
          </w:p>
          <w:p w:rsidR="002B7A14" w:rsidRDefault="002B7A14" w:rsidP="00B22CC7">
            <w:pPr>
              <w:pStyle w:val="Tabela-zawarto"/>
              <w:jc w:val="center"/>
            </w:pPr>
            <w:r>
              <w:t>(Wymagany dla przelewów, dla których Waluta zlecenia jest różna od PLN oraz Beneficjent jest w obcym banku lub waluta zlecenia jest równa PLN i Beneficjent jest w banku zagranicznym)</w:t>
            </w:r>
          </w:p>
          <w:p w:rsidR="002B7A14" w:rsidRPr="000E1730" w:rsidRDefault="002B7A14" w:rsidP="00B22CC7">
            <w:pPr>
              <w:pStyle w:val="Tabela-zawarto"/>
              <w:jc w:val="center"/>
            </w:pPr>
            <w:r>
              <w:t>Dla zleceń SEPA dopuszczalnym typem opłaty jest jedynie SHA</w:t>
            </w:r>
          </w:p>
        </w:tc>
      </w:tr>
      <w:tr w:rsidR="002B7A14" w:rsidRPr="000E1730" w:rsidTr="003F5A95">
        <w:trPr>
          <w:jc w:val="center"/>
        </w:trPr>
        <w:tc>
          <w:tcPr>
            <w:tcW w:w="514" w:type="dxa"/>
            <w:vAlign w:val="center"/>
          </w:tcPr>
          <w:p w:rsidR="002B7A14" w:rsidRPr="000E1730" w:rsidRDefault="002B7A14" w:rsidP="00B22CC7">
            <w:pPr>
              <w:pStyle w:val="Tabela-zawarto"/>
              <w:jc w:val="center"/>
            </w:pPr>
            <w:r w:rsidRPr="000E1730">
              <w:t>A-20</w:t>
            </w:r>
          </w:p>
        </w:tc>
        <w:tc>
          <w:tcPr>
            <w:tcW w:w="3503" w:type="dxa"/>
            <w:vAlign w:val="center"/>
          </w:tcPr>
          <w:p w:rsidR="002B7A14" w:rsidRPr="000E1730" w:rsidRDefault="002B7A14" w:rsidP="00B22CC7">
            <w:pPr>
              <w:pStyle w:val="Tabela-zawarto"/>
              <w:ind w:left="432" w:hanging="432"/>
              <w:rPr>
                <w:rFonts w:cs="Arial"/>
                <w:szCs w:val="16"/>
              </w:rPr>
            </w:pPr>
            <w:r>
              <w:rPr>
                <w:lang w:val="en-US"/>
              </w:rPr>
              <w:t xml:space="preserve">-   -   -   </w:t>
            </w:r>
            <w:r w:rsidRPr="000E1730">
              <w:rPr>
                <w:rFonts w:cs="Arial"/>
                <w:szCs w:val="16"/>
              </w:rPr>
              <w:t>AdditionalDetails</w:t>
            </w:r>
          </w:p>
        </w:tc>
        <w:tc>
          <w:tcPr>
            <w:tcW w:w="2824" w:type="dxa"/>
          </w:tcPr>
          <w:p w:rsidR="002B7A14" w:rsidRPr="000E1730" w:rsidRDefault="002B7A14" w:rsidP="00B22CC7">
            <w:pPr>
              <w:pStyle w:val="Tabela-zawarto"/>
              <w:rPr>
                <w:rFonts w:cs="Arial"/>
                <w:szCs w:val="16"/>
              </w:rPr>
            </w:pPr>
            <w:r w:rsidRPr="000E1730">
              <w:rPr>
                <w:rFonts w:cs="Arial"/>
                <w:szCs w:val="16"/>
              </w:rPr>
              <w:t>Komponent służący do przekazywania dodatkowych informacji.</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691" w:type="dxa"/>
          </w:tcPr>
          <w:p w:rsidR="002B7A14" w:rsidRDefault="002B7A14" w:rsidP="00B22CC7">
            <w:pPr>
              <w:pStyle w:val="Tabela-zawarto"/>
              <w:jc w:val="center"/>
            </w:pPr>
          </w:p>
        </w:tc>
        <w:tc>
          <w:tcPr>
            <w:tcW w:w="4161" w:type="dxa"/>
          </w:tcPr>
          <w:p w:rsidR="002B7A14" w:rsidRPr="000E1730" w:rsidRDefault="002B7A14" w:rsidP="00B22CC7">
            <w:pPr>
              <w:pStyle w:val="Tabela-zawarto"/>
              <w:jc w:val="center"/>
            </w:pPr>
            <w:r>
              <w:t>Komponent wykorzystywany w</w:t>
            </w:r>
            <w:r w:rsidRPr="000E1730">
              <w:t xml:space="preserve"> </w:t>
            </w:r>
            <w:r>
              <w:t>przypadku</w:t>
            </w:r>
            <w:r w:rsidRPr="000E1730">
              <w:t xml:space="preserve"> przekazywania informacji dotyczącej systemu rozliczniowego</w:t>
            </w: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rPr>
                <w:rFonts w:cs="Arial"/>
                <w:szCs w:val="16"/>
              </w:rPr>
            </w:pPr>
            <w:r>
              <w:rPr>
                <w:lang w:val="en-US"/>
              </w:rPr>
              <w:t xml:space="preserve">-   -   -   -   </w:t>
            </w:r>
            <w:r w:rsidRPr="000E1730">
              <w:rPr>
                <w:rFonts w:cs="Arial"/>
                <w:szCs w:val="16"/>
              </w:rPr>
              <w:t>Subject</w:t>
            </w:r>
          </w:p>
        </w:tc>
        <w:tc>
          <w:tcPr>
            <w:tcW w:w="2824" w:type="dxa"/>
          </w:tcPr>
          <w:p w:rsidR="002B7A14" w:rsidRPr="000E1730" w:rsidRDefault="002B7A14" w:rsidP="00B22CC7">
            <w:pPr>
              <w:pStyle w:val="FootnoteText"/>
              <w:rPr>
                <w:rFonts w:ascii="Arial" w:hAnsi="Arial" w:cs="Arial"/>
                <w:sz w:val="16"/>
                <w:szCs w:val="16"/>
              </w:rPr>
            </w:pPr>
            <w:r w:rsidRPr="000E1730">
              <w:rPr>
                <w:rFonts w:ascii="Arial" w:hAnsi="Arial" w:cs="Arial"/>
                <w:sz w:val="16"/>
                <w:szCs w:val="16"/>
              </w:rPr>
              <w:t>Temat wiadomości</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0E1730" w:rsidRDefault="002B7A14" w:rsidP="00B22CC7">
            <w:pPr>
              <w:pStyle w:val="Tabela-zawarto"/>
              <w:jc w:val="center"/>
              <w:rPr>
                <w:lang w:val="en-US"/>
              </w:rPr>
            </w:pPr>
          </w:p>
        </w:tc>
        <w:tc>
          <w:tcPr>
            <w:tcW w:w="691" w:type="dxa"/>
          </w:tcPr>
          <w:p w:rsidR="002B7A14" w:rsidRPr="000E1730" w:rsidRDefault="002B7A14" w:rsidP="00B22CC7">
            <w:pPr>
              <w:pStyle w:val="Tabela-zawarto"/>
              <w:jc w:val="center"/>
              <w:rPr>
                <w:lang w:val="en-US"/>
              </w:rP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44100D" w:rsidRDefault="002B7A14" w:rsidP="00B22CC7">
            <w:pPr>
              <w:pStyle w:val="FootnoteText"/>
              <w:ind w:left="432" w:hanging="432"/>
              <w:rPr>
                <w:rFonts w:ascii="Arial" w:hAnsi="Arial" w:cs="Arial"/>
                <w:sz w:val="16"/>
                <w:szCs w:val="16"/>
              </w:rPr>
            </w:pPr>
            <w:r>
              <w:rPr>
                <w:rFonts w:ascii="Arial" w:hAnsi="Arial" w:cs="Arial"/>
                <w:sz w:val="16"/>
                <w:szCs w:val="16"/>
                <w:lang w:val="en-US"/>
              </w:rPr>
              <w:t xml:space="preserve">-   -   -   -   </w:t>
            </w:r>
            <w:r w:rsidRPr="0044100D">
              <w:rPr>
                <w:rFonts w:ascii="Arial" w:hAnsi="Arial" w:cs="Arial"/>
                <w:sz w:val="16"/>
                <w:szCs w:val="16"/>
              </w:rPr>
              <w:t>Information</w:t>
            </w:r>
          </w:p>
        </w:tc>
        <w:tc>
          <w:tcPr>
            <w:tcW w:w="2824" w:type="dxa"/>
          </w:tcPr>
          <w:p w:rsidR="002B7A14" w:rsidRPr="000E1730" w:rsidRDefault="002B7A14" w:rsidP="00B22CC7">
            <w:pPr>
              <w:pStyle w:val="FootnoteText"/>
              <w:rPr>
                <w:rFonts w:ascii="Arial" w:hAnsi="Arial" w:cs="Arial"/>
                <w:sz w:val="16"/>
                <w:szCs w:val="16"/>
              </w:rPr>
            </w:pPr>
            <w:r w:rsidRPr="000E1730">
              <w:rPr>
                <w:rFonts w:ascii="Arial" w:hAnsi="Arial" w:cs="Arial"/>
                <w:sz w:val="16"/>
                <w:szCs w:val="16"/>
              </w:rPr>
              <w:t>Treść wiadomości</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667974" w:rsidRDefault="002B7A14" w:rsidP="00B22CC7">
            <w:pPr>
              <w:pStyle w:val="Tabela-zawarto"/>
              <w:jc w:val="center"/>
            </w:pPr>
          </w:p>
        </w:tc>
        <w:tc>
          <w:tcPr>
            <w:tcW w:w="691" w:type="dxa"/>
          </w:tcPr>
          <w:p w:rsidR="002B7A14" w:rsidRPr="00667974"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r w:rsidRPr="000E1730">
              <w:rPr>
                <w:lang w:val="en-US"/>
              </w:rPr>
              <w:t>B-15</w:t>
            </w:r>
          </w:p>
        </w:tc>
        <w:tc>
          <w:tcPr>
            <w:tcW w:w="3503" w:type="dxa"/>
            <w:vAlign w:val="center"/>
          </w:tcPr>
          <w:p w:rsidR="002B7A14" w:rsidRPr="000E1730" w:rsidRDefault="002B7A14" w:rsidP="00B22CC7">
            <w:pPr>
              <w:pStyle w:val="Tabela-zawarto"/>
              <w:ind w:left="432" w:hanging="432"/>
              <w:rPr>
                <w:lang w:val="en-US"/>
              </w:rPr>
            </w:pPr>
            <w:r>
              <w:rPr>
                <w:lang w:val="en-US"/>
              </w:rPr>
              <w:t xml:space="preserve">-   -   </w:t>
            </w:r>
            <w:r w:rsidRPr="000E1730">
              <w:rPr>
                <w:lang w:val="en-US"/>
              </w:rPr>
              <w:t>PaymentLineItem</w:t>
            </w:r>
          </w:p>
        </w:tc>
        <w:tc>
          <w:tcPr>
            <w:tcW w:w="2824" w:type="dxa"/>
          </w:tcPr>
          <w:p w:rsidR="002B7A14" w:rsidRPr="000E1730" w:rsidRDefault="002B7A14" w:rsidP="00B22CC7">
            <w:pPr>
              <w:pStyle w:val="Tabela-zawarto"/>
            </w:pPr>
            <w:r w:rsidRPr="000E1730">
              <w:t>Komponent zawierający dane o kolejnych transakcjach przelewu wielokrotnego</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691" w:type="dxa"/>
            <w:vAlign w:val="center"/>
          </w:tcPr>
          <w:p w:rsidR="002B7A14" w:rsidRPr="000E1730" w:rsidRDefault="002B7A14" w:rsidP="00B22CC7">
            <w:pPr>
              <w:pStyle w:val="Tabela-zawarto"/>
              <w:jc w:val="center"/>
            </w:pPr>
            <w:r w:rsidRPr="000E1730">
              <w:t>x</w:t>
            </w: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pPr>
            <w:r>
              <w:rPr>
                <w:lang w:val="en-US"/>
              </w:rPr>
              <w:t xml:space="preserve">-   -   -   </w:t>
            </w:r>
            <w:r w:rsidRPr="000E1730">
              <w:t>TransactionIdentifier</w:t>
            </w:r>
          </w:p>
        </w:tc>
        <w:tc>
          <w:tcPr>
            <w:tcW w:w="2824" w:type="dxa"/>
          </w:tcPr>
          <w:p w:rsidR="002B7A14" w:rsidRPr="000E1730" w:rsidRDefault="002B7A14" w:rsidP="00B22CC7">
            <w:pPr>
              <w:pStyle w:val="Tabela-zawarto"/>
            </w:pPr>
            <w:r w:rsidRPr="000E1730">
              <w:t>Identyfikator transakcji nadawany przez płatnika</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691" w:type="dxa"/>
            <w:vAlign w:val="center"/>
          </w:tcPr>
          <w:p w:rsidR="002B7A14" w:rsidRPr="000E1730" w:rsidRDefault="002B7A14" w:rsidP="00B22CC7">
            <w:pPr>
              <w:pStyle w:val="Tabela-zawarto"/>
              <w:jc w:val="center"/>
            </w:pPr>
            <w:r w:rsidRPr="000E1730">
              <w:t>x</w:t>
            </w:r>
          </w:p>
        </w:tc>
        <w:tc>
          <w:tcPr>
            <w:tcW w:w="4161" w:type="dxa"/>
          </w:tcPr>
          <w:p w:rsidR="002B7A14" w:rsidRPr="000E1730" w:rsidRDefault="002B7A14" w:rsidP="00B22CC7">
            <w:pPr>
              <w:pStyle w:val="Tabela-zawarto"/>
              <w:jc w:val="center"/>
            </w:pPr>
            <w:r w:rsidRPr="000E1730">
              <w:t xml:space="preserve">Identyfikator transakcji nadany przez </w:t>
            </w:r>
            <w:r w:rsidRPr="00A24ED2">
              <w:rPr>
                <w:highlight w:val="cyan"/>
              </w:rPr>
              <w:t>XXXX</w:t>
            </w:r>
          </w:p>
        </w:tc>
      </w:tr>
      <w:tr w:rsidR="002B7A14" w:rsidRPr="000E1730" w:rsidTr="003F5A95">
        <w:trPr>
          <w:jc w:val="center"/>
        </w:trPr>
        <w:tc>
          <w:tcPr>
            <w:tcW w:w="514" w:type="dxa"/>
            <w:tcBorders>
              <w:bottom w:val="nil"/>
            </w:tcBorders>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pPr>
            <w:r>
              <w:rPr>
                <w:lang w:val="en-US"/>
              </w:rPr>
              <w:t xml:space="preserve">-   -   -   </w:t>
            </w:r>
            <w:r w:rsidRPr="000E1730">
              <w:t>OrderedAmount</w:t>
            </w:r>
          </w:p>
        </w:tc>
        <w:tc>
          <w:tcPr>
            <w:tcW w:w="2824" w:type="dxa"/>
            <w:tcBorders>
              <w:bottom w:val="nil"/>
            </w:tcBorders>
          </w:tcPr>
          <w:p w:rsidR="002B7A14" w:rsidRPr="000E1730" w:rsidRDefault="002B7A14" w:rsidP="00B22CC7">
            <w:pPr>
              <w:pStyle w:val="Tabela-zawarto"/>
            </w:pPr>
            <w:r w:rsidRPr="000E1730">
              <w:t>Kwota i waluta zlecenia (waluta podawana jest w atrybucie elementu)</w:t>
            </w:r>
          </w:p>
        </w:tc>
        <w:tc>
          <w:tcPr>
            <w:tcW w:w="0" w:type="auto"/>
            <w:tcBorders>
              <w:bottom w:val="nil"/>
            </w:tcBorders>
            <w:vAlign w:val="center"/>
          </w:tcPr>
          <w:p w:rsidR="002B7A14" w:rsidRPr="000E1730" w:rsidRDefault="002B7A14" w:rsidP="00B22CC7">
            <w:pPr>
              <w:pStyle w:val="Tabela-zawarto"/>
              <w:jc w:val="center"/>
            </w:pPr>
            <w:r w:rsidRPr="000E1730">
              <w:t>x</w:t>
            </w:r>
          </w:p>
        </w:tc>
        <w:tc>
          <w:tcPr>
            <w:tcW w:w="0" w:type="auto"/>
            <w:tcBorders>
              <w:bottom w:val="nil"/>
            </w:tcBorders>
            <w:vAlign w:val="center"/>
          </w:tcPr>
          <w:p w:rsidR="002B7A14" w:rsidRPr="000E1730" w:rsidRDefault="002B7A14" w:rsidP="00B22CC7">
            <w:pPr>
              <w:pStyle w:val="Tabela-zawarto"/>
              <w:jc w:val="center"/>
            </w:pPr>
            <w:r w:rsidRPr="000E1730">
              <w:t>x</w:t>
            </w:r>
          </w:p>
        </w:tc>
        <w:tc>
          <w:tcPr>
            <w:tcW w:w="0" w:type="auto"/>
            <w:tcBorders>
              <w:bottom w:val="nil"/>
            </w:tcBorders>
            <w:vAlign w:val="center"/>
          </w:tcPr>
          <w:p w:rsidR="002B7A14" w:rsidRPr="000E1730" w:rsidRDefault="002B7A14" w:rsidP="00B22CC7">
            <w:pPr>
              <w:pStyle w:val="Tabela-zawarto"/>
              <w:jc w:val="center"/>
            </w:pPr>
            <w:r w:rsidRPr="000E1730">
              <w:t>x</w:t>
            </w:r>
          </w:p>
        </w:tc>
        <w:tc>
          <w:tcPr>
            <w:tcW w:w="0" w:type="auto"/>
            <w:tcBorders>
              <w:bottom w:val="nil"/>
            </w:tcBorders>
            <w:vAlign w:val="center"/>
          </w:tcPr>
          <w:p w:rsidR="002B7A14" w:rsidRPr="000E1730" w:rsidRDefault="002B7A14" w:rsidP="00B22CC7">
            <w:pPr>
              <w:pStyle w:val="Tabela-zawarto"/>
              <w:jc w:val="center"/>
            </w:pPr>
            <w:r w:rsidRPr="000E1730">
              <w:t>x</w:t>
            </w:r>
          </w:p>
        </w:tc>
        <w:tc>
          <w:tcPr>
            <w:tcW w:w="0" w:type="auto"/>
            <w:tcBorders>
              <w:bottom w:val="nil"/>
            </w:tcBorders>
            <w:vAlign w:val="center"/>
          </w:tcPr>
          <w:p w:rsidR="002B7A14" w:rsidRPr="000E1730" w:rsidRDefault="002B7A14" w:rsidP="00B22CC7">
            <w:pPr>
              <w:pStyle w:val="Tabela-zawarto"/>
              <w:jc w:val="center"/>
            </w:pPr>
            <w:r w:rsidRPr="000E1730">
              <w:t>x</w:t>
            </w:r>
          </w:p>
        </w:tc>
        <w:tc>
          <w:tcPr>
            <w:tcW w:w="691" w:type="dxa"/>
            <w:tcBorders>
              <w:bottom w:val="nil"/>
            </w:tcBorders>
            <w:vAlign w:val="center"/>
          </w:tcPr>
          <w:p w:rsidR="002B7A14" w:rsidRPr="000E1730" w:rsidRDefault="002B7A14" w:rsidP="00B22CC7">
            <w:pPr>
              <w:pStyle w:val="Tabela-zawarto"/>
              <w:jc w:val="center"/>
            </w:pPr>
            <w:r w:rsidRPr="000E1730">
              <w:t>x</w:t>
            </w:r>
          </w:p>
        </w:tc>
        <w:tc>
          <w:tcPr>
            <w:tcW w:w="4161" w:type="dxa"/>
            <w:tcBorders>
              <w:bottom w:val="nil"/>
            </w:tcBorders>
          </w:tcPr>
          <w:p w:rsidR="002B7A14" w:rsidRPr="000E1730" w:rsidRDefault="002B7A14" w:rsidP="00B22CC7">
            <w:pPr>
              <w:pStyle w:val="Tabela-zawarto"/>
              <w:jc w:val="center"/>
              <w:rPr>
                <w:lang w:val="en-US"/>
              </w:rPr>
            </w:pPr>
            <w:r w:rsidRPr="000E1730">
              <w:rPr>
                <w:lang w:val="en-US"/>
              </w:rPr>
              <w:t>Kwota i waluta zlecenia</w:t>
            </w:r>
          </w:p>
          <w:p w:rsidR="002B7A14" w:rsidRPr="000E1730" w:rsidRDefault="002B7A14" w:rsidP="00B22CC7">
            <w:pPr>
              <w:pStyle w:val="Tabela-zawarto"/>
              <w:jc w:val="center"/>
            </w:pPr>
          </w:p>
        </w:tc>
      </w:tr>
      <w:tr w:rsidR="002B7A14" w:rsidRPr="000E1730" w:rsidTr="003F5A95">
        <w:trPr>
          <w:jc w:val="center"/>
        </w:trPr>
        <w:tc>
          <w:tcPr>
            <w:tcW w:w="514" w:type="dxa"/>
            <w:tcBorders>
              <w:bottom w:val="dashed" w:sz="4" w:space="0" w:color="auto"/>
            </w:tcBorders>
            <w:vAlign w:val="center"/>
          </w:tcPr>
          <w:p w:rsidR="002B7A14" w:rsidRPr="000E1730" w:rsidRDefault="002B7A14" w:rsidP="00B22CC7">
            <w:pPr>
              <w:pStyle w:val="Tabela-zawarto"/>
              <w:jc w:val="center"/>
            </w:pPr>
          </w:p>
        </w:tc>
        <w:tc>
          <w:tcPr>
            <w:tcW w:w="3503" w:type="dxa"/>
            <w:tcBorders>
              <w:bottom w:val="dashed" w:sz="4" w:space="0" w:color="auto"/>
            </w:tcBorders>
            <w:shd w:val="clear" w:color="auto" w:fill="00FFFF"/>
            <w:vAlign w:val="center"/>
          </w:tcPr>
          <w:p w:rsidR="002B7A14" w:rsidRPr="000E1730" w:rsidRDefault="002B7A14" w:rsidP="00B22CC7">
            <w:pPr>
              <w:pStyle w:val="Tabela-zawarto"/>
              <w:ind w:left="431" w:hanging="431"/>
              <w:rPr>
                <w:lang w:val="en-US"/>
              </w:rPr>
            </w:pPr>
            <w:r>
              <w:rPr>
                <w:lang w:val="en-US"/>
              </w:rPr>
              <w:t xml:space="preserve">-   -   -   </w:t>
            </w:r>
            <w:r w:rsidRPr="000E1730">
              <w:rPr>
                <w:lang w:val="en-US"/>
              </w:rPr>
              <w:t xml:space="preserve">CustomerPayeeIdentifier   </w:t>
            </w:r>
            <w:r w:rsidRPr="000E1730">
              <w:rPr>
                <w:b/>
                <w:lang w:val="en-US"/>
              </w:rPr>
              <w:t>XOR</w:t>
            </w:r>
          </w:p>
        </w:tc>
        <w:tc>
          <w:tcPr>
            <w:tcW w:w="2824" w:type="dxa"/>
            <w:tcBorders>
              <w:bottom w:val="dashed" w:sz="4" w:space="0" w:color="auto"/>
            </w:tcBorders>
          </w:tcPr>
          <w:p w:rsidR="002B7A14" w:rsidRPr="000E1730" w:rsidRDefault="002B7A14" w:rsidP="00B22CC7">
            <w:pPr>
              <w:pStyle w:val="Tabela-zawarto"/>
            </w:pPr>
            <w:r w:rsidRPr="000E1730">
              <w:t>Identyfikator beneficjenta (podawany w przypadku korzystania z książki adresowej)</w:t>
            </w:r>
          </w:p>
        </w:tc>
        <w:tc>
          <w:tcPr>
            <w:tcW w:w="0" w:type="auto"/>
            <w:tcBorders>
              <w:bottom w:val="dashed" w:sz="4" w:space="0" w:color="auto"/>
            </w:tcBorders>
            <w:vAlign w:val="center"/>
          </w:tcPr>
          <w:p w:rsidR="002B7A14" w:rsidRPr="000E1730" w:rsidRDefault="002B7A14" w:rsidP="00B22CC7">
            <w:pPr>
              <w:pStyle w:val="Tabela-zawarto"/>
              <w:jc w:val="center"/>
            </w:pPr>
          </w:p>
        </w:tc>
        <w:tc>
          <w:tcPr>
            <w:tcW w:w="0" w:type="auto"/>
            <w:tcBorders>
              <w:bottom w:val="dashed" w:sz="4" w:space="0" w:color="auto"/>
            </w:tcBorders>
            <w:vAlign w:val="center"/>
          </w:tcPr>
          <w:p w:rsidR="002B7A14" w:rsidRPr="000E1730" w:rsidRDefault="002B7A14" w:rsidP="00B22CC7">
            <w:pPr>
              <w:pStyle w:val="Tabela-zawarto"/>
              <w:jc w:val="center"/>
            </w:pPr>
          </w:p>
        </w:tc>
        <w:tc>
          <w:tcPr>
            <w:tcW w:w="0" w:type="auto"/>
            <w:tcBorders>
              <w:bottom w:val="dashed" w:sz="4" w:space="0" w:color="auto"/>
            </w:tcBorders>
            <w:vAlign w:val="center"/>
          </w:tcPr>
          <w:p w:rsidR="002B7A14" w:rsidRPr="000E1730" w:rsidRDefault="002B7A14" w:rsidP="00B22CC7">
            <w:pPr>
              <w:pStyle w:val="Tabela-zawarto"/>
              <w:jc w:val="center"/>
            </w:pPr>
          </w:p>
        </w:tc>
        <w:tc>
          <w:tcPr>
            <w:tcW w:w="0" w:type="auto"/>
            <w:tcBorders>
              <w:bottom w:val="dashed" w:sz="4" w:space="0" w:color="auto"/>
            </w:tcBorders>
            <w:vAlign w:val="center"/>
          </w:tcPr>
          <w:p w:rsidR="002B7A14" w:rsidRPr="00815B23" w:rsidRDefault="002B7A14" w:rsidP="00B22CC7">
            <w:pPr>
              <w:pStyle w:val="Tabela-zawarto"/>
              <w:jc w:val="center"/>
            </w:pPr>
          </w:p>
        </w:tc>
        <w:tc>
          <w:tcPr>
            <w:tcW w:w="0" w:type="auto"/>
            <w:tcBorders>
              <w:bottom w:val="dashed" w:sz="4" w:space="0" w:color="auto"/>
            </w:tcBorders>
          </w:tcPr>
          <w:p w:rsidR="002B7A14" w:rsidRPr="00815B23" w:rsidRDefault="002B7A14" w:rsidP="00B22CC7">
            <w:pPr>
              <w:pStyle w:val="Tabela-zawarto"/>
              <w:jc w:val="center"/>
            </w:pPr>
          </w:p>
        </w:tc>
        <w:tc>
          <w:tcPr>
            <w:tcW w:w="691" w:type="dxa"/>
            <w:tcBorders>
              <w:bottom w:val="dashed" w:sz="4" w:space="0" w:color="auto"/>
            </w:tcBorders>
          </w:tcPr>
          <w:p w:rsidR="002B7A14" w:rsidRPr="00815B23" w:rsidRDefault="002B7A14" w:rsidP="00B22CC7">
            <w:pPr>
              <w:pStyle w:val="Tabela-zawarto"/>
              <w:jc w:val="center"/>
            </w:pPr>
          </w:p>
        </w:tc>
        <w:tc>
          <w:tcPr>
            <w:tcW w:w="4161" w:type="dxa"/>
            <w:tcBorders>
              <w:bottom w:val="dashed" w:sz="4" w:space="0" w:color="auto"/>
            </w:tcBorders>
          </w:tcPr>
          <w:p w:rsidR="002B7A14" w:rsidRPr="00815B23" w:rsidRDefault="002B7A14" w:rsidP="00B22CC7">
            <w:pPr>
              <w:pStyle w:val="Tabela-zawarto"/>
              <w:jc w:val="center"/>
            </w:pPr>
          </w:p>
        </w:tc>
      </w:tr>
      <w:tr w:rsidR="002B7A14" w:rsidRPr="000E1730" w:rsidTr="003F5A95">
        <w:trPr>
          <w:jc w:val="center"/>
        </w:trPr>
        <w:tc>
          <w:tcPr>
            <w:tcW w:w="514" w:type="dxa"/>
            <w:tcBorders>
              <w:top w:val="dashed" w:sz="4" w:space="0" w:color="auto"/>
            </w:tcBorders>
            <w:vAlign w:val="center"/>
          </w:tcPr>
          <w:p w:rsidR="002B7A14" w:rsidRPr="000E1730" w:rsidRDefault="002B7A14" w:rsidP="00B22CC7">
            <w:pPr>
              <w:pStyle w:val="Tabela-zawarto"/>
              <w:jc w:val="center"/>
              <w:rPr>
                <w:lang w:val="en-US"/>
              </w:rPr>
            </w:pPr>
            <w:r w:rsidRPr="000E1730">
              <w:rPr>
                <w:lang w:val="en-US"/>
              </w:rPr>
              <w:t>A-17</w:t>
            </w:r>
          </w:p>
        </w:tc>
        <w:tc>
          <w:tcPr>
            <w:tcW w:w="3503" w:type="dxa"/>
            <w:tcBorders>
              <w:top w:val="dashed" w:sz="4" w:space="0" w:color="auto"/>
            </w:tcBorders>
            <w:shd w:val="clear" w:color="auto" w:fill="00FFFF"/>
            <w:vAlign w:val="center"/>
          </w:tcPr>
          <w:p w:rsidR="002B7A14" w:rsidRPr="000E1730" w:rsidRDefault="002B7A14" w:rsidP="00B22CC7">
            <w:pPr>
              <w:pStyle w:val="Tabela-zawarto"/>
              <w:rPr>
                <w:lang w:val="en-US"/>
              </w:rPr>
            </w:pPr>
            <w:r>
              <w:rPr>
                <w:lang w:val="en-US"/>
              </w:rPr>
              <w:t xml:space="preserve">-   -   -   PayeeParty                        </w:t>
            </w:r>
            <w:r w:rsidRPr="000E1730">
              <w:rPr>
                <w:b/>
                <w:lang w:val="en-US"/>
              </w:rPr>
              <w:t>XOR</w:t>
            </w:r>
          </w:p>
        </w:tc>
        <w:tc>
          <w:tcPr>
            <w:tcW w:w="2824" w:type="dxa"/>
            <w:tcBorders>
              <w:top w:val="dashed" w:sz="4" w:space="0" w:color="auto"/>
            </w:tcBorders>
          </w:tcPr>
          <w:p w:rsidR="002B7A14" w:rsidRPr="000E1730" w:rsidRDefault="002B7A14" w:rsidP="00B22CC7">
            <w:pPr>
              <w:pStyle w:val="Tabela-zawarto"/>
            </w:pPr>
            <w:r w:rsidRPr="000E1730">
              <w:t>Informacje o beneficjencie</w:t>
            </w:r>
          </w:p>
        </w:tc>
        <w:tc>
          <w:tcPr>
            <w:tcW w:w="0" w:type="auto"/>
            <w:tcBorders>
              <w:top w:val="dashed" w:sz="4" w:space="0" w:color="auto"/>
            </w:tcBorders>
            <w:vAlign w:val="center"/>
          </w:tcPr>
          <w:p w:rsidR="002B7A14" w:rsidRPr="000E1730" w:rsidRDefault="002B7A14" w:rsidP="00B22CC7">
            <w:pPr>
              <w:pStyle w:val="Tabela-zawarto"/>
              <w:jc w:val="center"/>
            </w:pPr>
            <w:r w:rsidRPr="000E1730">
              <w:t>x</w:t>
            </w:r>
          </w:p>
        </w:tc>
        <w:tc>
          <w:tcPr>
            <w:tcW w:w="0" w:type="auto"/>
            <w:tcBorders>
              <w:top w:val="dashed" w:sz="4" w:space="0" w:color="auto"/>
            </w:tcBorders>
            <w:vAlign w:val="center"/>
          </w:tcPr>
          <w:p w:rsidR="002B7A14" w:rsidRPr="000E1730" w:rsidRDefault="002B7A14" w:rsidP="00B22CC7">
            <w:pPr>
              <w:pStyle w:val="Tabela-zawarto"/>
              <w:jc w:val="center"/>
            </w:pPr>
            <w:r w:rsidRPr="000E1730">
              <w:t>x</w:t>
            </w:r>
          </w:p>
        </w:tc>
        <w:tc>
          <w:tcPr>
            <w:tcW w:w="0" w:type="auto"/>
            <w:tcBorders>
              <w:top w:val="dashed" w:sz="4" w:space="0" w:color="auto"/>
            </w:tcBorders>
            <w:vAlign w:val="center"/>
          </w:tcPr>
          <w:p w:rsidR="002B7A14" w:rsidRPr="000E1730" w:rsidRDefault="002B7A14" w:rsidP="00B22CC7">
            <w:pPr>
              <w:pStyle w:val="Tabela-zawarto"/>
              <w:jc w:val="center"/>
            </w:pPr>
            <w:r w:rsidRPr="000E1730">
              <w:t>x</w:t>
            </w:r>
          </w:p>
        </w:tc>
        <w:tc>
          <w:tcPr>
            <w:tcW w:w="0" w:type="auto"/>
            <w:tcBorders>
              <w:top w:val="dashed" w:sz="4" w:space="0" w:color="auto"/>
            </w:tcBorders>
            <w:vAlign w:val="center"/>
          </w:tcPr>
          <w:p w:rsidR="002B7A14" w:rsidRPr="000E1730" w:rsidRDefault="002B7A14" w:rsidP="00B22CC7">
            <w:pPr>
              <w:pStyle w:val="Tabela-zawarto"/>
              <w:jc w:val="center"/>
            </w:pPr>
            <w:r w:rsidRPr="000E1730">
              <w:t>x</w:t>
            </w:r>
          </w:p>
        </w:tc>
        <w:tc>
          <w:tcPr>
            <w:tcW w:w="0" w:type="auto"/>
            <w:tcBorders>
              <w:top w:val="dashed" w:sz="4" w:space="0" w:color="auto"/>
            </w:tcBorders>
            <w:vAlign w:val="center"/>
          </w:tcPr>
          <w:p w:rsidR="002B7A14" w:rsidRPr="000E1730" w:rsidRDefault="002B7A14" w:rsidP="00B22CC7">
            <w:pPr>
              <w:pStyle w:val="Tabela-zawarto"/>
              <w:jc w:val="center"/>
            </w:pPr>
            <w:r w:rsidRPr="000E1730">
              <w:t>x</w:t>
            </w:r>
          </w:p>
        </w:tc>
        <w:tc>
          <w:tcPr>
            <w:tcW w:w="691" w:type="dxa"/>
            <w:tcBorders>
              <w:top w:val="dashed" w:sz="4" w:space="0" w:color="auto"/>
            </w:tcBorders>
            <w:vAlign w:val="center"/>
          </w:tcPr>
          <w:p w:rsidR="002B7A14" w:rsidRPr="000E1730" w:rsidRDefault="002B7A14" w:rsidP="00B22CC7">
            <w:pPr>
              <w:pStyle w:val="Tabela-zawarto"/>
              <w:jc w:val="center"/>
            </w:pPr>
            <w:r w:rsidRPr="000E1730">
              <w:t>x</w:t>
            </w:r>
          </w:p>
        </w:tc>
        <w:tc>
          <w:tcPr>
            <w:tcW w:w="4161" w:type="dxa"/>
            <w:tcBorders>
              <w:top w:val="dashed" w:sz="4" w:space="0" w:color="auto"/>
            </w:tcBorders>
          </w:tcPr>
          <w:p w:rsidR="002B7A14" w:rsidRPr="000E1730"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rPr>
                <w:lang w:val="en-US"/>
              </w:rPr>
            </w:pPr>
            <w:r>
              <w:rPr>
                <w:lang w:val="en-US"/>
              </w:rPr>
              <w:t xml:space="preserve">-   -   -   -   </w:t>
            </w:r>
            <w:r w:rsidRPr="000E1730">
              <w:rPr>
                <w:lang w:val="en-US"/>
              </w:rPr>
              <w:t>Identifier</w:t>
            </w:r>
          </w:p>
        </w:tc>
        <w:tc>
          <w:tcPr>
            <w:tcW w:w="2824" w:type="dxa"/>
          </w:tcPr>
          <w:p w:rsidR="002B7A14" w:rsidRPr="000E1730" w:rsidRDefault="002B7A14" w:rsidP="00B22CC7">
            <w:pPr>
              <w:pStyle w:val="Tabela-zawarto"/>
            </w:pPr>
            <w:r w:rsidRPr="000E1730">
              <w:t>Identyfikator beneficjenta</w:t>
            </w: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tcPr>
          <w:p w:rsidR="002B7A14" w:rsidRPr="000E1730" w:rsidRDefault="002B7A14" w:rsidP="00B22CC7">
            <w:pPr>
              <w:pStyle w:val="Tabela-zawarto"/>
              <w:jc w:val="center"/>
              <w:rPr>
                <w:lang w:val="en-US"/>
              </w:rPr>
            </w:pPr>
          </w:p>
        </w:tc>
        <w:tc>
          <w:tcPr>
            <w:tcW w:w="691" w:type="dxa"/>
          </w:tcPr>
          <w:p w:rsidR="002B7A14" w:rsidRPr="000E1730" w:rsidRDefault="002B7A14" w:rsidP="00B22CC7">
            <w:pPr>
              <w:pStyle w:val="Tabela-zawarto"/>
              <w:jc w:val="center"/>
              <w:rPr>
                <w:lang w:val="en-US"/>
              </w:rP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p>
        </w:tc>
        <w:tc>
          <w:tcPr>
            <w:tcW w:w="3503" w:type="dxa"/>
            <w:vAlign w:val="center"/>
          </w:tcPr>
          <w:p w:rsidR="002B7A14" w:rsidRPr="000E1730" w:rsidRDefault="002B7A14" w:rsidP="00B22CC7">
            <w:pPr>
              <w:pStyle w:val="Tabela-zawarto"/>
              <w:rPr>
                <w:lang w:val="en-US"/>
              </w:rPr>
            </w:pPr>
            <w:r>
              <w:rPr>
                <w:lang w:val="en-US"/>
              </w:rPr>
              <w:t xml:space="preserve">-   -   -   -   </w:t>
            </w:r>
            <w:r w:rsidRPr="000E1730">
              <w:rPr>
                <w:lang w:val="en-US"/>
              </w:rPr>
              <w:t>Name</w:t>
            </w:r>
          </w:p>
        </w:tc>
        <w:tc>
          <w:tcPr>
            <w:tcW w:w="2824" w:type="dxa"/>
          </w:tcPr>
          <w:p w:rsidR="002B7A14" w:rsidRPr="000E1730" w:rsidRDefault="002B7A14" w:rsidP="00B22CC7">
            <w:pPr>
              <w:pStyle w:val="Tabela-zawarto"/>
            </w:pPr>
            <w:r w:rsidRPr="000E1730">
              <w:t>Nazwa beneficjenta</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tcPr>
          <w:p w:rsidR="002B7A14" w:rsidRPr="000E1730" w:rsidRDefault="002B7A14" w:rsidP="00B22CC7">
            <w:pPr>
              <w:pStyle w:val="Tabela-zawarto"/>
              <w:jc w:val="center"/>
              <w:rPr>
                <w:lang w:val="en-US"/>
              </w:rPr>
            </w:pPr>
          </w:p>
        </w:tc>
        <w:tc>
          <w:tcPr>
            <w:tcW w:w="691" w:type="dxa"/>
            <w:vAlign w:val="center"/>
          </w:tcPr>
          <w:p w:rsidR="002B7A14" w:rsidRPr="000E1730" w:rsidRDefault="002B7A14" w:rsidP="00B22CC7">
            <w:pPr>
              <w:pStyle w:val="Tabela-zawarto"/>
              <w:jc w:val="center"/>
            </w:pPr>
            <w:r w:rsidRPr="000E1730">
              <w:t>x</w:t>
            </w:r>
          </w:p>
        </w:tc>
        <w:tc>
          <w:tcPr>
            <w:tcW w:w="4161" w:type="dxa"/>
          </w:tcPr>
          <w:p w:rsidR="002B7A14" w:rsidRPr="000E1730" w:rsidRDefault="002B7A14" w:rsidP="00033EFB">
            <w:pPr>
              <w:pStyle w:val="Tabela-zawarto"/>
              <w:jc w:val="center"/>
              <w:rPr>
                <w:lang w:val="en-US"/>
              </w:rPr>
            </w:pPr>
            <w:r w:rsidRPr="000E1730">
              <w:rPr>
                <w:lang w:val="en-US"/>
              </w:rPr>
              <w:t xml:space="preserve">Pełna nazwa </w:t>
            </w:r>
            <w:r w:rsidRPr="00790CE4">
              <w:rPr>
                <w:lang w:val="en-US"/>
              </w:rPr>
              <w:t xml:space="preserve">beneficjenta </w:t>
            </w: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p>
        </w:tc>
        <w:tc>
          <w:tcPr>
            <w:tcW w:w="3503" w:type="dxa"/>
            <w:vAlign w:val="center"/>
          </w:tcPr>
          <w:p w:rsidR="002B7A14" w:rsidRPr="000E1730" w:rsidRDefault="002B7A14" w:rsidP="00B22CC7">
            <w:pPr>
              <w:pStyle w:val="Tabela-zawarto"/>
              <w:rPr>
                <w:lang w:val="en-US"/>
              </w:rPr>
            </w:pPr>
            <w:r>
              <w:rPr>
                <w:lang w:val="en-US"/>
              </w:rPr>
              <w:t xml:space="preserve">-   -   -   -   </w:t>
            </w:r>
            <w:r w:rsidRPr="000E1730">
              <w:rPr>
                <w:lang w:val="en-US"/>
              </w:rPr>
              <w:t>AdditionalName</w:t>
            </w:r>
          </w:p>
        </w:tc>
        <w:tc>
          <w:tcPr>
            <w:tcW w:w="2824" w:type="dxa"/>
          </w:tcPr>
          <w:p w:rsidR="002B7A14" w:rsidRPr="000E1730" w:rsidRDefault="002B7A14" w:rsidP="00B22CC7">
            <w:pPr>
              <w:pStyle w:val="Tabela-zawarto"/>
            </w:pPr>
            <w:r w:rsidRPr="000E1730">
              <w:t>Dodatkowa nazwa beneficjenta</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691" w:type="dxa"/>
            <w:vAlign w:val="center"/>
          </w:tcPr>
          <w:p w:rsidR="002B7A14" w:rsidRPr="000E1730" w:rsidRDefault="002B7A14" w:rsidP="005200FD">
            <w:pPr>
              <w:pStyle w:val="Tabela-zawarto"/>
              <w:jc w:val="center"/>
            </w:pPr>
            <w:r w:rsidRPr="000E1730">
              <w:t>x</w:t>
            </w:r>
          </w:p>
        </w:tc>
        <w:tc>
          <w:tcPr>
            <w:tcW w:w="4161" w:type="dxa"/>
          </w:tcPr>
          <w:p w:rsidR="002B7A14" w:rsidRDefault="002B7A14" w:rsidP="00B22CC7">
            <w:pPr>
              <w:pStyle w:val="Tabela-zawarto"/>
              <w:jc w:val="center"/>
            </w:pPr>
            <w:r>
              <w:t>Nazwa beneficjenta - podawana w przypadku zleceń SEPA</w:t>
            </w:r>
          </w:p>
          <w:p w:rsidR="002B7A14" w:rsidRDefault="002B7A14" w:rsidP="00B22CC7">
            <w:pPr>
              <w:pStyle w:val="Tabela-zawarto"/>
              <w:jc w:val="center"/>
            </w:pPr>
            <w:r>
              <w:t xml:space="preserve">lub </w:t>
            </w:r>
          </w:p>
          <w:p w:rsidR="002B7A14" w:rsidRPr="000E1730" w:rsidRDefault="002B7A14" w:rsidP="00B22CC7">
            <w:pPr>
              <w:pStyle w:val="Tabela-zawarto"/>
              <w:jc w:val="center"/>
            </w:pPr>
            <w:r>
              <w:t>Imię i nazwisko osoby upoważnionej do odbioru czeków w przypadku zleceń sprzedaży czeków z opcją odbioru czeków w oddziale</w:t>
            </w: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pPr>
            <w:r>
              <w:rPr>
                <w:lang w:val="en-US"/>
              </w:rPr>
              <w:t xml:space="preserve">-   -   -   -   </w:t>
            </w:r>
            <w:r w:rsidRPr="000E1730">
              <w:t>Description</w:t>
            </w:r>
          </w:p>
        </w:tc>
        <w:tc>
          <w:tcPr>
            <w:tcW w:w="2824" w:type="dxa"/>
          </w:tcPr>
          <w:p w:rsidR="002B7A14" w:rsidRPr="000E1730" w:rsidRDefault="002B7A14" w:rsidP="00B22CC7">
            <w:pPr>
              <w:pStyle w:val="Tabela-zawarto"/>
            </w:pPr>
            <w:r w:rsidRPr="000E1730">
              <w:t>Dodatkowe informacje o beneficjencie</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0E1730" w:rsidRDefault="002B7A14" w:rsidP="00B22CC7">
            <w:pPr>
              <w:pStyle w:val="Tabela-zawarto"/>
              <w:jc w:val="center"/>
            </w:pPr>
          </w:p>
        </w:tc>
        <w:tc>
          <w:tcPr>
            <w:tcW w:w="691" w:type="dxa"/>
            <w:vAlign w:val="center"/>
          </w:tcPr>
          <w:p w:rsidR="002B7A14" w:rsidRPr="000E1730" w:rsidRDefault="002B7A14" w:rsidP="005200FD">
            <w:pPr>
              <w:pStyle w:val="Tabela-zawarto"/>
              <w:jc w:val="center"/>
            </w:pPr>
            <w:r w:rsidRPr="000E1730">
              <w:t>x</w:t>
            </w:r>
          </w:p>
        </w:tc>
        <w:tc>
          <w:tcPr>
            <w:tcW w:w="4161" w:type="dxa"/>
          </w:tcPr>
          <w:p w:rsidR="002B7A14" w:rsidRPr="000E1730" w:rsidRDefault="002B7A14" w:rsidP="00B22CC7">
            <w:pPr>
              <w:pStyle w:val="Tabela-zawarto"/>
              <w:jc w:val="center"/>
            </w:pPr>
            <w:r>
              <w:t>Dokument tożsamości osoby upoważnionej do odbioru czeków w przypadku zleceń sprzedaży czeków z opcją odbioru czeków w oddziale</w:t>
            </w: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pPr>
            <w:r>
              <w:rPr>
                <w:lang w:val="en-US"/>
              </w:rPr>
              <w:t xml:space="preserve">-   -   -   -   </w:t>
            </w:r>
            <w:r>
              <w:t>UltmName</w:t>
            </w:r>
          </w:p>
        </w:tc>
        <w:tc>
          <w:tcPr>
            <w:tcW w:w="2824" w:type="dxa"/>
          </w:tcPr>
          <w:p w:rsidR="002B7A14" w:rsidRPr="000E1730" w:rsidRDefault="002B7A14" w:rsidP="00B22CC7">
            <w:pPr>
              <w:pStyle w:val="Tabela-zawarto"/>
            </w:pPr>
            <w:r>
              <w:t>Nazwa finalna</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r>
              <w:t>Nazwa finlanego odbiorcy</w:t>
            </w:r>
          </w:p>
        </w:tc>
      </w:tr>
      <w:tr w:rsidR="002B7A14" w:rsidRPr="000E1730" w:rsidTr="003F5A95">
        <w:trPr>
          <w:jc w:val="center"/>
        </w:trPr>
        <w:tc>
          <w:tcPr>
            <w:tcW w:w="514" w:type="dxa"/>
            <w:vAlign w:val="center"/>
          </w:tcPr>
          <w:p w:rsidR="002B7A14" w:rsidRPr="000E1730" w:rsidRDefault="002B7A14" w:rsidP="00B22CC7">
            <w:pPr>
              <w:pStyle w:val="Tabela-zawarto"/>
              <w:jc w:val="center"/>
            </w:pPr>
            <w:r w:rsidRPr="000E1730">
              <w:t>A-11</w:t>
            </w:r>
          </w:p>
        </w:tc>
        <w:tc>
          <w:tcPr>
            <w:tcW w:w="3503" w:type="dxa"/>
            <w:vAlign w:val="center"/>
          </w:tcPr>
          <w:p w:rsidR="002B7A14" w:rsidRPr="000E1730" w:rsidRDefault="002B7A14" w:rsidP="00B22CC7">
            <w:pPr>
              <w:pStyle w:val="Tabela-zawarto"/>
            </w:pPr>
            <w:r>
              <w:rPr>
                <w:lang w:val="en-US"/>
              </w:rPr>
              <w:t xml:space="preserve">-   -   -   -   </w:t>
            </w:r>
            <w:r w:rsidRPr="000E1730">
              <w:t>Address</w:t>
            </w:r>
          </w:p>
        </w:tc>
        <w:tc>
          <w:tcPr>
            <w:tcW w:w="2824" w:type="dxa"/>
          </w:tcPr>
          <w:p w:rsidR="002B7A14" w:rsidRPr="000E1730" w:rsidRDefault="002B7A14" w:rsidP="00B22CC7">
            <w:pPr>
              <w:pStyle w:val="Tabela-zawarto"/>
            </w:pPr>
            <w:r w:rsidRPr="000E1730">
              <w:t>Adres beneficjenta (podawany w postaci sformatowanej lub niesformatowanej)</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p>
        </w:tc>
        <w:tc>
          <w:tcPr>
            <w:tcW w:w="3503" w:type="dxa"/>
            <w:vAlign w:val="center"/>
          </w:tcPr>
          <w:p w:rsidR="002B7A14" w:rsidRPr="000E1730" w:rsidRDefault="002B7A14" w:rsidP="00B22CC7">
            <w:pPr>
              <w:pStyle w:val="Tabela-zawarto"/>
              <w:rPr>
                <w:lang w:val="en-US"/>
              </w:rPr>
            </w:pPr>
            <w:r>
              <w:rPr>
                <w:lang w:val="en-US"/>
              </w:rPr>
              <w:t xml:space="preserve">-   -   -   -   -  </w:t>
            </w:r>
            <w:r w:rsidRPr="000E1730">
              <w:rPr>
                <w:lang w:val="en-US"/>
              </w:rPr>
              <w:t>AddressType</w:t>
            </w:r>
          </w:p>
        </w:tc>
        <w:tc>
          <w:tcPr>
            <w:tcW w:w="2824" w:type="dxa"/>
          </w:tcPr>
          <w:p w:rsidR="002B7A14" w:rsidRPr="000E1730" w:rsidRDefault="002B7A14" w:rsidP="00B22CC7">
            <w:pPr>
              <w:pStyle w:val="Tabela-zawarto"/>
            </w:pPr>
            <w:r w:rsidRPr="000E1730">
              <w:t>Typ adresu</w:t>
            </w: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pPr>
          </w:p>
        </w:tc>
        <w:tc>
          <w:tcPr>
            <w:tcW w:w="691" w:type="dxa"/>
            <w:vAlign w:val="center"/>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tcBorders>
              <w:bottom w:val="nil"/>
            </w:tcBorders>
            <w:vAlign w:val="center"/>
          </w:tcPr>
          <w:p w:rsidR="002B7A14" w:rsidRPr="000E1730" w:rsidRDefault="002B7A14" w:rsidP="00B22CC7">
            <w:pPr>
              <w:pStyle w:val="Tabela-zawarto"/>
              <w:jc w:val="center"/>
              <w:rPr>
                <w:lang w:val="en-US"/>
              </w:rPr>
            </w:pPr>
          </w:p>
        </w:tc>
        <w:tc>
          <w:tcPr>
            <w:tcW w:w="3503" w:type="dxa"/>
            <w:tcBorders>
              <w:bottom w:val="nil"/>
            </w:tcBorders>
            <w:shd w:val="clear" w:color="auto" w:fill="00FFFF"/>
            <w:vAlign w:val="center"/>
          </w:tcPr>
          <w:p w:rsidR="002B7A14" w:rsidRPr="000E1730" w:rsidRDefault="002B7A14" w:rsidP="00B22CC7">
            <w:pPr>
              <w:pStyle w:val="Tabela-zawarto"/>
              <w:rPr>
                <w:lang w:val="en-US"/>
              </w:rPr>
            </w:pPr>
            <w:r>
              <w:rPr>
                <w:lang w:val="en-US"/>
              </w:rPr>
              <w:t xml:space="preserve">-   -   -   -   -  </w:t>
            </w:r>
            <w:r w:rsidRPr="000E1730">
              <w:rPr>
                <w:lang w:val="en-US"/>
              </w:rPr>
              <w:t>StreetName</w:t>
            </w:r>
            <w:r w:rsidRPr="000E1730">
              <w:rPr>
                <w:lang w:val="en-US"/>
              </w:rPr>
              <w:tab/>
              <w:t xml:space="preserve">     </w:t>
            </w:r>
            <w:r>
              <w:rPr>
                <w:lang w:val="en-US"/>
              </w:rPr>
              <w:t xml:space="preserve">            </w:t>
            </w:r>
            <w:r w:rsidRPr="000E1730">
              <w:rPr>
                <w:lang w:val="en-US"/>
              </w:rPr>
              <w:t xml:space="preserve"> </w:t>
            </w:r>
            <w:r w:rsidRPr="000E1730">
              <w:rPr>
                <w:b/>
                <w:lang w:val="en-US"/>
              </w:rPr>
              <w:t>XOR</w:t>
            </w:r>
          </w:p>
        </w:tc>
        <w:tc>
          <w:tcPr>
            <w:tcW w:w="2824" w:type="dxa"/>
          </w:tcPr>
          <w:p w:rsidR="002B7A14" w:rsidRPr="000E1730" w:rsidRDefault="002B7A14" w:rsidP="00B22CC7">
            <w:pPr>
              <w:pStyle w:val="Tabela-zawarto"/>
            </w:pPr>
            <w:r w:rsidRPr="000E1730">
              <w:t>Nazwa ulicy, nr budynku</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691" w:type="dxa"/>
            <w:vAlign w:val="center"/>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jc w:val="center"/>
            </w:pPr>
          </w:p>
        </w:tc>
        <w:tc>
          <w:tcPr>
            <w:tcW w:w="3503" w:type="dxa"/>
            <w:tcBorders>
              <w:top w:val="nil"/>
              <w:bottom w:val="nil"/>
            </w:tcBorders>
            <w:shd w:val="clear" w:color="auto" w:fill="00FFFF"/>
            <w:vAlign w:val="center"/>
          </w:tcPr>
          <w:p w:rsidR="002B7A14" w:rsidRPr="000E1730" w:rsidRDefault="002B7A14" w:rsidP="00B22CC7">
            <w:pPr>
              <w:pStyle w:val="Tabela-zawarto"/>
            </w:pPr>
            <w:r>
              <w:rPr>
                <w:lang w:val="en-US"/>
              </w:rPr>
              <w:t xml:space="preserve">-   -   -   -   -  </w:t>
            </w:r>
            <w:r w:rsidRPr="000E1730">
              <w:t>PostCode</w:t>
            </w:r>
          </w:p>
        </w:tc>
        <w:tc>
          <w:tcPr>
            <w:tcW w:w="2824" w:type="dxa"/>
          </w:tcPr>
          <w:p w:rsidR="002B7A14" w:rsidRPr="000E1730" w:rsidRDefault="002B7A14" w:rsidP="00B22CC7">
            <w:pPr>
              <w:pStyle w:val="Tabela-zawarto"/>
            </w:pPr>
            <w:r w:rsidRPr="000E1730">
              <w:t>Kod pocztowy</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691" w:type="dxa"/>
            <w:vAlign w:val="center"/>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tcBorders>
              <w:top w:val="nil"/>
              <w:bottom w:val="dashed" w:sz="4" w:space="0" w:color="auto"/>
            </w:tcBorders>
            <w:vAlign w:val="center"/>
          </w:tcPr>
          <w:p w:rsidR="002B7A14" w:rsidRPr="000E1730" w:rsidRDefault="002B7A14" w:rsidP="00B22CC7">
            <w:pPr>
              <w:pStyle w:val="Tabela-zawarto"/>
              <w:jc w:val="center"/>
            </w:pPr>
          </w:p>
        </w:tc>
        <w:tc>
          <w:tcPr>
            <w:tcW w:w="3503" w:type="dxa"/>
            <w:tcBorders>
              <w:top w:val="nil"/>
              <w:bottom w:val="dashed" w:sz="4" w:space="0" w:color="auto"/>
            </w:tcBorders>
            <w:shd w:val="clear" w:color="auto" w:fill="00FFFF"/>
            <w:vAlign w:val="center"/>
          </w:tcPr>
          <w:p w:rsidR="002B7A14" w:rsidRPr="000E1730" w:rsidRDefault="002B7A14" w:rsidP="00B22CC7">
            <w:pPr>
              <w:pStyle w:val="Tabela-zawarto"/>
            </w:pPr>
            <w:r>
              <w:rPr>
                <w:lang w:val="en-US"/>
              </w:rPr>
              <w:t xml:space="preserve">-   -   -   -   -  </w:t>
            </w:r>
            <w:r w:rsidRPr="000E1730">
              <w:t>CityName</w:t>
            </w:r>
          </w:p>
        </w:tc>
        <w:tc>
          <w:tcPr>
            <w:tcW w:w="2824" w:type="dxa"/>
          </w:tcPr>
          <w:p w:rsidR="002B7A14" w:rsidRPr="000E1730" w:rsidRDefault="002B7A14" w:rsidP="00B22CC7">
            <w:pPr>
              <w:pStyle w:val="Tabela-zawarto"/>
            </w:pPr>
            <w:r w:rsidRPr="000E1730">
              <w:t>Nazwa miasta</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pPr>
          </w:p>
        </w:tc>
        <w:tc>
          <w:tcPr>
            <w:tcW w:w="691" w:type="dxa"/>
          </w:tcPr>
          <w:p w:rsidR="002B7A14" w:rsidRPr="000E1730" w:rsidRDefault="002B7A14" w:rsidP="00B22CC7">
            <w:pPr>
              <w:pStyle w:val="Tabela-zawarto"/>
              <w:jc w:val="center"/>
              <w:rPr>
                <w:lang w:val="en-US"/>
              </w:rP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tcBorders>
              <w:top w:val="dashed" w:sz="4" w:space="0" w:color="auto"/>
              <w:bottom w:val="nil"/>
            </w:tcBorders>
            <w:vAlign w:val="center"/>
          </w:tcPr>
          <w:p w:rsidR="002B7A14" w:rsidRPr="000E1730" w:rsidRDefault="002B7A14" w:rsidP="00B22CC7">
            <w:pPr>
              <w:pStyle w:val="Tabela-zawarto"/>
              <w:jc w:val="center"/>
              <w:rPr>
                <w:lang w:val="en-US"/>
              </w:rPr>
            </w:pPr>
          </w:p>
        </w:tc>
        <w:tc>
          <w:tcPr>
            <w:tcW w:w="3503" w:type="dxa"/>
            <w:tcBorders>
              <w:top w:val="dashed" w:sz="4" w:space="0" w:color="auto"/>
              <w:bottom w:val="nil"/>
            </w:tcBorders>
            <w:shd w:val="clear" w:color="auto" w:fill="00FFFF"/>
            <w:vAlign w:val="center"/>
          </w:tcPr>
          <w:p w:rsidR="002B7A14" w:rsidRPr="000E1730" w:rsidRDefault="002B7A14" w:rsidP="00B22CC7">
            <w:pPr>
              <w:pStyle w:val="Tabela-zawarto"/>
              <w:rPr>
                <w:lang w:val="en-US"/>
              </w:rPr>
            </w:pPr>
            <w:r>
              <w:rPr>
                <w:lang w:val="en-US"/>
              </w:rPr>
              <w:t xml:space="preserve">-   -   -   -   -  </w:t>
            </w:r>
            <w:r w:rsidRPr="000E1730">
              <w:rPr>
                <w:lang w:val="en-US"/>
              </w:rPr>
              <w:t xml:space="preserve">PostalAddressLine1 </w:t>
            </w:r>
            <w:r>
              <w:rPr>
                <w:lang w:val="en-US"/>
              </w:rPr>
              <w:t xml:space="preserve">        </w:t>
            </w:r>
            <w:r w:rsidRPr="000E1730">
              <w:rPr>
                <w:b/>
                <w:lang w:val="en-US"/>
              </w:rPr>
              <w:t>XOR</w:t>
            </w:r>
          </w:p>
        </w:tc>
        <w:tc>
          <w:tcPr>
            <w:tcW w:w="2824" w:type="dxa"/>
            <w:tcBorders>
              <w:top w:val="dashed" w:sz="4" w:space="0" w:color="auto"/>
            </w:tcBorders>
          </w:tcPr>
          <w:p w:rsidR="002B7A14" w:rsidRPr="000E1730" w:rsidRDefault="002B7A14" w:rsidP="00B22CC7">
            <w:pPr>
              <w:pStyle w:val="Tabela-zawarto"/>
            </w:pPr>
            <w:r w:rsidRPr="000E1730">
              <w:t>Pierwsza linia adresu</w:t>
            </w: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tcPr>
          <w:p w:rsidR="002B7A14" w:rsidRPr="000E1730" w:rsidRDefault="002B7A14" w:rsidP="00B22CC7">
            <w:pPr>
              <w:pStyle w:val="Tabela-zawarto"/>
              <w:jc w:val="center"/>
            </w:pPr>
            <w:r w:rsidRPr="000E1730">
              <w:t>x</w:t>
            </w:r>
          </w:p>
        </w:tc>
        <w:tc>
          <w:tcPr>
            <w:tcW w:w="691" w:type="dxa"/>
            <w:tcBorders>
              <w:top w:val="dashed" w:sz="4" w:space="0" w:color="auto"/>
            </w:tcBorders>
          </w:tcPr>
          <w:p w:rsidR="002B7A14" w:rsidRPr="000E1730" w:rsidRDefault="002B7A14" w:rsidP="00B22CC7">
            <w:pPr>
              <w:pStyle w:val="Tabela-zawarto"/>
              <w:jc w:val="center"/>
            </w:pPr>
          </w:p>
        </w:tc>
        <w:tc>
          <w:tcPr>
            <w:tcW w:w="4161" w:type="dxa"/>
            <w:tcBorders>
              <w:top w:val="dashed" w:sz="4" w:space="0" w:color="auto"/>
            </w:tcBorders>
          </w:tcPr>
          <w:p w:rsidR="002B7A14" w:rsidRPr="000E1730" w:rsidRDefault="002B7A14" w:rsidP="00B22CC7">
            <w:pPr>
              <w:pStyle w:val="Tabela-zawarto"/>
              <w:jc w:val="center"/>
            </w:pPr>
            <w:r>
              <w:t xml:space="preserve">Pierwsza linia adresu </w:t>
            </w:r>
            <w:r w:rsidRPr="00815B23">
              <w:t xml:space="preserve">beneficjenta </w:t>
            </w:r>
            <w:r>
              <w:t>- podawana w przypadku zleceń SEPA</w:t>
            </w:r>
          </w:p>
        </w:tc>
      </w:tr>
      <w:tr w:rsidR="002B7A14" w:rsidRPr="000E1730" w:rsidTr="003F5A95">
        <w:trPr>
          <w:jc w:val="center"/>
        </w:trPr>
        <w:tc>
          <w:tcPr>
            <w:tcW w:w="514" w:type="dxa"/>
            <w:tcBorders>
              <w:top w:val="nil"/>
            </w:tcBorders>
            <w:vAlign w:val="center"/>
          </w:tcPr>
          <w:p w:rsidR="002B7A14" w:rsidRPr="000E1730" w:rsidRDefault="002B7A14" w:rsidP="00B22CC7">
            <w:pPr>
              <w:pStyle w:val="Tabela-zawarto"/>
              <w:jc w:val="center"/>
            </w:pPr>
          </w:p>
        </w:tc>
        <w:tc>
          <w:tcPr>
            <w:tcW w:w="3503" w:type="dxa"/>
            <w:tcBorders>
              <w:top w:val="nil"/>
            </w:tcBorders>
            <w:shd w:val="clear" w:color="auto" w:fill="00FFFF"/>
            <w:vAlign w:val="center"/>
          </w:tcPr>
          <w:p w:rsidR="002B7A14" w:rsidRPr="000E1730" w:rsidRDefault="002B7A14" w:rsidP="00B22CC7">
            <w:pPr>
              <w:pStyle w:val="Tabela-zawarto"/>
            </w:pPr>
            <w:r>
              <w:rPr>
                <w:lang w:val="en-US"/>
              </w:rPr>
              <w:t xml:space="preserve">-   -   -   -   -  </w:t>
            </w:r>
            <w:r w:rsidRPr="000E1730">
              <w:t>PostalAddressLine2</w:t>
            </w:r>
          </w:p>
        </w:tc>
        <w:tc>
          <w:tcPr>
            <w:tcW w:w="2824" w:type="dxa"/>
          </w:tcPr>
          <w:p w:rsidR="002B7A14" w:rsidRPr="000E1730" w:rsidRDefault="002B7A14" w:rsidP="00B22CC7">
            <w:pPr>
              <w:pStyle w:val="Tabela-zawarto"/>
            </w:pPr>
            <w:r w:rsidRPr="000E1730">
              <w:t>Druga linia adresu</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0E1730" w:rsidRDefault="002B7A14" w:rsidP="00B22CC7">
            <w:pPr>
              <w:pStyle w:val="Tabela-zawarto"/>
              <w:jc w:val="center"/>
            </w:pPr>
            <w:r w:rsidRPr="000E1730">
              <w:t>x</w:t>
            </w: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r>
              <w:t xml:space="preserve">Druga linia adresu </w:t>
            </w:r>
            <w:r w:rsidRPr="00815B23">
              <w:t xml:space="preserve">beneficjenta </w:t>
            </w:r>
            <w:r>
              <w:t>- podawana w przypadku zleceń SEPA</w:t>
            </w:r>
          </w:p>
        </w:tc>
      </w:tr>
      <w:tr w:rsidR="002B7A14" w:rsidRPr="000E1730" w:rsidTr="003F5A95">
        <w:trPr>
          <w:jc w:val="center"/>
        </w:trPr>
        <w:tc>
          <w:tcPr>
            <w:tcW w:w="514" w:type="dxa"/>
            <w:tcBorders>
              <w:top w:val="nil"/>
              <w:bottom w:val="dashed" w:sz="4" w:space="0" w:color="auto"/>
            </w:tcBorders>
            <w:vAlign w:val="center"/>
          </w:tcPr>
          <w:p w:rsidR="002B7A14" w:rsidRPr="000E1730" w:rsidRDefault="002B7A14" w:rsidP="00B22CC7">
            <w:pPr>
              <w:pStyle w:val="Tabela-zawarto"/>
              <w:jc w:val="center"/>
            </w:pPr>
          </w:p>
        </w:tc>
        <w:tc>
          <w:tcPr>
            <w:tcW w:w="3503" w:type="dxa"/>
            <w:tcBorders>
              <w:top w:val="nil"/>
              <w:bottom w:val="dashed" w:sz="4" w:space="0" w:color="auto"/>
            </w:tcBorders>
            <w:vAlign w:val="center"/>
          </w:tcPr>
          <w:p w:rsidR="002B7A14" w:rsidRPr="000E1730" w:rsidRDefault="002B7A14" w:rsidP="00B22CC7">
            <w:pPr>
              <w:pStyle w:val="Tabela-zawarto"/>
            </w:pPr>
            <w:r>
              <w:rPr>
                <w:lang w:val="en-US"/>
              </w:rPr>
              <w:t xml:space="preserve">-   -   -   -   -  </w:t>
            </w:r>
            <w:r w:rsidRPr="000E1730">
              <w:t>Country</w:t>
            </w:r>
          </w:p>
        </w:tc>
        <w:tc>
          <w:tcPr>
            <w:tcW w:w="2824" w:type="dxa"/>
            <w:tcBorders>
              <w:bottom w:val="dashed" w:sz="4" w:space="0" w:color="auto"/>
            </w:tcBorders>
          </w:tcPr>
          <w:p w:rsidR="002B7A14" w:rsidRPr="000E1730" w:rsidRDefault="002B7A14" w:rsidP="00B22CC7">
            <w:pPr>
              <w:pStyle w:val="Tabela-zawarto"/>
            </w:pPr>
            <w:r w:rsidRPr="000E1730">
              <w:t>Kod kraju</w:t>
            </w:r>
          </w:p>
        </w:tc>
        <w:tc>
          <w:tcPr>
            <w:tcW w:w="0" w:type="auto"/>
            <w:tcBorders>
              <w:bottom w:val="dashed" w:sz="4" w:space="0" w:color="auto"/>
            </w:tcBorders>
            <w:vAlign w:val="center"/>
          </w:tcPr>
          <w:p w:rsidR="002B7A14" w:rsidRPr="000E1730" w:rsidRDefault="002B7A14" w:rsidP="00B22CC7">
            <w:pPr>
              <w:pStyle w:val="Tabela-zawarto"/>
              <w:jc w:val="center"/>
            </w:pPr>
          </w:p>
        </w:tc>
        <w:tc>
          <w:tcPr>
            <w:tcW w:w="0" w:type="auto"/>
            <w:tcBorders>
              <w:bottom w:val="dashed" w:sz="4" w:space="0" w:color="auto"/>
            </w:tcBorders>
            <w:vAlign w:val="center"/>
          </w:tcPr>
          <w:p w:rsidR="002B7A14" w:rsidRPr="000E1730" w:rsidRDefault="002B7A14" w:rsidP="00B22CC7">
            <w:pPr>
              <w:pStyle w:val="Tabela-zawarto"/>
              <w:jc w:val="center"/>
            </w:pPr>
          </w:p>
        </w:tc>
        <w:tc>
          <w:tcPr>
            <w:tcW w:w="0" w:type="auto"/>
            <w:tcBorders>
              <w:bottom w:val="dashed" w:sz="4" w:space="0" w:color="auto"/>
            </w:tcBorders>
            <w:vAlign w:val="center"/>
          </w:tcPr>
          <w:p w:rsidR="002B7A14" w:rsidRPr="000E1730" w:rsidRDefault="002B7A14" w:rsidP="00B22CC7">
            <w:pPr>
              <w:pStyle w:val="Tabela-zawarto"/>
              <w:jc w:val="center"/>
            </w:pPr>
          </w:p>
        </w:tc>
        <w:tc>
          <w:tcPr>
            <w:tcW w:w="0" w:type="auto"/>
            <w:tcBorders>
              <w:bottom w:val="dashed" w:sz="4" w:space="0" w:color="auto"/>
            </w:tcBorders>
            <w:vAlign w:val="center"/>
          </w:tcPr>
          <w:p w:rsidR="002B7A14" w:rsidRPr="000E1730" w:rsidRDefault="002B7A14" w:rsidP="00B22CC7">
            <w:pPr>
              <w:pStyle w:val="Tabela-zawarto"/>
              <w:jc w:val="center"/>
              <w:rPr>
                <w:lang w:val="en-US"/>
              </w:rPr>
            </w:pPr>
          </w:p>
        </w:tc>
        <w:tc>
          <w:tcPr>
            <w:tcW w:w="0" w:type="auto"/>
            <w:tcBorders>
              <w:bottom w:val="dashed" w:sz="4" w:space="0" w:color="auto"/>
            </w:tcBorders>
            <w:vAlign w:val="center"/>
          </w:tcPr>
          <w:p w:rsidR="002B7A14" w:rsidRPr="000E1730" w:rsidRDefault="002B7A14" w:rsidP="00B22CC7">
            <w:pPr>
              <w:pStyle w:val="Tabela-zawarto"/>
              <w:jc w:val="center"/>
            </w:pPr>
            <w:r w:rsidRPr="000E1730">
              <w:t>x</w:t>
            </w:r>
          </w:p>
        </w:tc>
        <w:tc>
          <w:tcPr>
            <w:tcW w:w="691" w:type="dxa"/>
            <w:tcBorders>
              <w:bottom w:val="dashed" w:sz="4" w:space="0" w:color="auto"/>
            </w:tcBorders>
          </w:tcPr>
          <w:p w:rsidR="002B7A14" w:rsidRPr="000E1730" w:rsidRDefault="002B7A14" w:rsidP="00B22CC7">
            <w:pPr>
              <w:pStyle w:val="Tabela-zawarto"/>
              <w:jc w:val="center"/>
              <w:rPr>
                <w:lang w:val="en-US"/>
              </w:rPr>
            </w:pPr>
          </w:p>
        </w:tc>
        <w:tc>
          <w:tcPr>
            <w:tcW w:w="4161" w:type="dxa"/>
            <w:tcBorders>
              <w:bottom w:val="dashed" w:sz="4" w:space="0" w:color="auto"/>
            </w:tcBorders>
          </w:tcPr>
          <w:p w:rsidR="002B7A14" w:rsidRPr="00815B23" w:rsidRDefault="002B7A14" w:rsidP="00B22CC7">
            <w:pPr>
              <w:pStyle w:val="Tabela-zawarto"/>
              <w:jc w:val="center"/>
            </w:pPr>
            <w:r w:rsidRPr="00815B23">
              <w:t xml:space="preserve">Kraj adresu beneficjenta </w:t>
            </w:r>
            <w:r>
              <w:t>- podawana w przypadku zleceń SEPA</w:t>
            </w:r>
          </w:p>
        </w:tc>
      </w:tr>
      <w:tr w:rsidR="002B7A14" w:rsidRPr="000E1730" w:rsidTr="003F5A95">
        <w:trPr>
          <w:jc w:val="center"/>
        </w:trPr>
        <w:tc>
          <w:tcPr>
            <w:tcW w:w="514" w:type="dxa"/>
            <w:vAlign w:val="center"/>
          </w:tcPr>
          <w:p w:rsidR="002B7A14" w:rsidRPr="000E1730" w:rsidRDefault="002B7A14" w:rsidP="00B22CC7">
            <w:pPr>
              <w:pStyle w:val="Tabela-zawarto"/>
              <w:jc w:val="center"/>
            </w:pPr>
            <w:r w:rsidRPr="000E1730">
              <w:t>A-10</w:t>
            </w:r>
          </w:p>
        </w:tc>
        <w:tc>
          <w:tcPr>
            <w:tcW w:w="3503" w:type="dxa"/>
            <w:vAlign w:val="center"/>
          </w:tcPr>
          <w:p w:rsidR="002B7A14" w:rsidRPr="000E1730" w:rsidRDefault="002B7A14" w:rsidP="00B22CC7">
            <w:pPr>
              <w:pStyle w:val="Tabela-zawarto"/>
              <w:ind w:left="432" w:hanging="432"/>
              <w:rPr>
                <w:b/>
              </w:rPr>
            </w:pPr>
            <w:r>
              <w:rPr>
                <w:lang w:val="en-US"/>
              </w:rPr>
              <w:t xml:space="preserve">-   -   -   </w:t>
            </w:r>
            <w:r w:rsidRPr="000E1730">
              <w:t>PayeeAccount</w:t>
            </w:r>
          </w:p>
        </w:tc>
        <w:tc>
          <w:tcPr>
            <w:tcW w:w="2824" w:type="dxa"/>
          </w:tcPr>
          <w:p w:rsidR="002B7A14" w:rsidRPr="000E1730" w:rsidRDefault="002B7A14" w:rsidP="00B22CC7">
            <w:pPr>
              <w:pStyle w:val="Tabela-zawarto"/>
            </w:pPr>
            <w:r w:rsidRPr="000E1730">
              <w:t>- struktura j.w.</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pPr>
            <w:r w:rsidRPr="000E1730">
              <w:t>x</w:t>
            </w:r>
          </w:p>
        </w:tc>
        <w:tc>
          <w:tcPr>
            <w:tcW w:w="691" w:type="dxa"/>
          </w:tcPr>
          <w:p w:rsidR="002B7A14" w:rsidRPr="000E1730" w:rsidRDefault="002B7A14" w:rsidP="00B22CC7">
            <w:pPr>
              <w:pStyle w:val="Tabela-zawarto"/>
              <w:jc w:val="center"/>
              <w:rPr>
                <w:lang w:val="en-US"/>
              </w:rP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p>
        </w:tc>
        <w:tc>
          <w:tcPr>
            <w:tcW w:w="3503" w:type="dxa"/>
            <w:vAlign w:val="center"/>
          </w:tcPr>
          <w:p w:rsidR="002B7A14" w:rsidRPr="000E1730" w:rsidRDefault="002B7A14" w:rsidP="00B22CC7">
            <w:pPr>
              <w:pStyle w:val="Tabela-zawarto"/>
              <w:ind w:left="432" w:hanging="432"/>
              <w:rPr>
                <w:b/>
                <w:lang w:val="en-US"/>
              </w:rPr>
            </w:pPr>
            <w:r>
              <w:rPr>
                <w:lang w:val="en-US"/>
              </w:rPr>
              <w:t xml:space="preserve">-   -   -   -   </w:t>
            </w:r>
            <w:r w:rsidRPr="000E1730">
              <w:rPr>
                <w:lang w:val="en-US"/>
              </w:rPr>
              <w:t>AccountIdentifier</w:t>
            </w:r>
          </w:p>
        </w:tc>
        <w:tc>
          <w:tcPr>
            <w:tcW w:w="2824" w:type="dxa"/>
          </w:tcPr>
          <w:p w:rsidR="002B7A14" w:rsidRPr="000E1730" w:rsidRDefault="002B7A14" w:rsidP="00B22CC7">
            <w:pPr>
              <w:pStyle w:val="Tabela-zawarto"/>
            </w:pPr>
            <w:r w:rsidRPr="000E1730">
              <w:t>Informacje o rachunku bankowym beneficjenta</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r w:rsidRPr="000E1730">
              <w:t xml:space="preserve">Numer rachunku beneficjenta w standardzie NRB/IBAN lub innym (w przypadku zleceń kierowanych </w:t>
            </w:r>
            <w:r>
              <w:t>do krajów, w których standard IBAN nie został wdrożony</w:t>
            </w:r>
            <w:r w:rsidRPr="000E1730">
              <w:t>)</w:t>
            </w: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rPr>
                <w:b/>
              </w:rPr>
            </w:pPr>
            <w:r>
              <w:rPr>
                <w:lang w:val="en-US"/>
              </w:rPr>
              <w:t xml:space="preserve">-   -   -   -   </w:t>
            </w:r>
            <w:r w:rsidRPr="000E1730">
              <w:t>AccountName</w:t>
            </w:r>
          </w:p>
        </w:tc>
        <w:tc>
          <w:tcPr>
            <w:tcW w:w="2824" w:type="dxa"/>
          </w:tcPr>
          <w:p w:rsidR="002B7A14" w:rsidRPr="000E1730" w:rsidRDefault="002B7A14" w:rsidP="00B22CC7">
            <w:pPr>
              <w:pStyle w:val="Tabela-zawarto"/>
            </w:pPr>
            <w:r w:rsidRPr="000E1730">
              <w:t>Numer rachunku</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0E1730" w:rsidRDefault="002B7A14" w:rsidP="00B22CC7">
            <w:pPr>
              <w:pStyle w:val="Tabela-zawarto"/>
              <w:jc w:val="center"/>
            </w:pP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rPr>
                <w:b/>
              </w:rPr>
            </w:pPr>
            <w:r>
              <w:rPr>
                <w:lang w:val="en-US"/>
              </w:rPr>
              <w:t xml:space="preserve">-   -   -   -   </w:t>
            </w:r>
            <w:r w:rsidRPr="000E1730">
              <w:t>AccountCurrencyCode</w:t>
            </w:r>
          </w:p>
        </w:tc>
        <w:tc>
          <w:tcPr>
            <w:tcW w:w="2824" w:type="dxa"/>
          </w:tcPr>
          <w:p w:rsidR="002B7A14" w:rsidRPr="000E1730" w:rsidRDefault="002B7A14" w:rsidP="00B22CC7">
            <w:pPr>
              <w:pStyle w:val="Tabela-zawarto"/>
            </w:pPr>
            <w:r w:rsidRPr="000E1730">
              <w:t>Nazwa rachunku - dla przelewów ZUS-owskich pole przyjmuje wartość 'ZUS'</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0E1730" w:rsidRDefault="002B7A14" w:rsidP="00B22CC7">
            <w:pPr>
              <w:pStyle w:val="Tabela-zawarto"/>
              <w:jc w:val="center"/>
            </w:pP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r w:rsidRPr="000E1730">
              <w:t>A-15</w:t>
            </w:r>
          </w:p>
        </w:tc>
        <w:tc>
          <w:tcPr>
            <w:tcW w:w="3503" w:type="dxa"/>
            <w:vAlign w:val="center"/>
          </w:tcPr>
          <w:p w:rsidR="002B7A14" w:rsidRPr="000E1730" w:rsidRDefault="002B7A14" w:rsidP="00B22CC7">
            <w:pPr>
              <w:pStyle w:val="Tabela-zawarto"/>
            </w:pPr>
            <w:r>
              <w:rPr>
                <w:lang w:val="en-US"/>
              </w:rPr>
              <w:t xml:space="preserve">-   -   -   </w:t>
            </w:r>
            <w:r w:rsidRPr="000E1730">
              <w:t>PayeeFinancialInstitution</w:t>
            </w:r>
          </w:p>
        </w:tc>
        <w:tc>
          <w:tcPr>
            <w:tcW w:w="2824" w:type="dxa"/>
          </w:tcPr>
          <w:p w:rsidR="002B7A14" w:rsidRPr="000E1730" w:rsidRDefault="002B7A14" w:rsidP="00B22CC7">
            <w:pPr>
              <w:pStyle w:val="Tabela-zawarto"/>
            </w:pPr>
            <w:r w:rsidRPr="000E1730">
              <w:t>Waluta rachunku</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pPr>
            <w:r>
              <w:rPr>
                <w:lang w:val="en-US"/>
              </w:rPr>
              <w:t xml:space="preserve">-   -   -   -   </w:t>
            </w:r>
            <w:r w:rsidRPr="000E1730">
              <w:t>FIIdentifier</w:t>
            </w:r>
          </w:p>
        </w:tc>
        <w:tc>
          <w:tcPr>
            <w:tcW w:w="2824" w:type="dxa"/>
          </w:tcPr>
          <w:p w:rsidR="002B7A14" w:rsidRPr="000E1730" w:rsidRDefault="002B7A14" w:rsidP="00B22CC7">
            <w:pPr>
              <w:pStyle w:val="Tabela-zawarto"/>
            </w:pPr>
            <w:r w:rsidRPr="000E1730">
              <w:t>Informacje o  banku/oddziale banku beneficjenta</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691" w:type="dxa"/>
          </w:tcPr>
          <w:p w:rsidR="002B7A14" w:rsidRDefault="002B7A14" w:rsidP="00B22CC7">
            <w:pPr>
              <w:pStyle w:val="Tabela-zawarto"/>
              <w:jc w:val="center"/>
            </w:pPr>
          </w:p>
        </w:tc>
        <w:tc>
          <w:tcPr>
            <w:tcW w:w="4161" w:type="dxa"/>
          </w:tcPr>
          <w:p w:rsidR="002B7A14" w:rsidRDefault="002B7A14" w:rsidP="00B22CC7">
            <w:pPr>
              <w:pStyle w:val="Tabela-zawarto"/>
              <w:jc w:val="center"/>
            </w:pPr>
            <w:r>
              <w:t>BIC instytucji beneficjenta (wymagane dla przelewów transgranicznych)</w:t>
            </w:r>
          </w:p>
          <w:p w:rsidR="002B7A14" w:rsidRPr="000E1730" w:rsidRDefault="002B7A14" w:rsidP="00B22CC7">
            <w:pPr>
              <w:pStyle w:val="Tabela-zawarto"/>
              <w:jc w:val="center"/>
            </w:pPr>
            <w:r>
              <w:t>(</w:t>
            </w:r>
            <w:r w:rsidRPr="00A931CF">
              <w:t>IdentificationSchemeName</w:t>
            </w:r>
            <w:r>
              <w:t xml:space="preserve"> = BIC)</w:t>
            </w: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pPr>
            <w:r>
              <w:rPr>
                <w:lang w:val="en-US"/>
              </w:rPr>
              <w:t xml:space="preserve">-   -   -   -   </w:t>
            </w:r>
            <w:r w:rsidRPr="000E1730">
              <w:t>Name</w:t>
            </w:r>
          </w:p>
        </w:tc>
        <w:tc>
          <w:tcPr>
            <w:tcW w:w="2824" w:type="dxa"/>
          </w:tcPr>
          <w:p w:rsidR="002B7A14" w:rsidRPr="000E1730" w:rsidRDefault="002B7A14" w:rsidP="00B22CC7">
            <w:pPr>
              <w:pStyle w:val="Tabela-zawarto"/>
            </w:pPr>
            <w:r w:rsidRPr="000E1730">
              <w:t>Identyfikator banku/oddziału banku</w:t>
            </w: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tcPr>
          <w:p w:rsidR="002B7A14" w:rsidRPr="000E1730" w:rsidRDefault="002B7A14" w:rsidP="00B22CC7">
            <w:pPr>
              <w:pStyle w:val="Tabela-zawarto"/>
              <w:jc w:val="center"/>
              <w:rPr>
                <w:lang w:val="en-US"/>
              </w:rPr>
            </w:pPr>
          </w:p>
        </w:tc>
        <w:tc>
          <w:tcPr>
            <w:tcW w:w="691" w:type="dxa"/>
          </w:tcPr>
          <w:p w:rsidR="002B7A14" w:rsidRPr="000E1730" w:rsidRDefault="002B7A14" w:rsidP="00B22CC7">
            <w:pPr>
              <w:pStyle w:val="Tabela-zawarto"/>
              <w:jc w:val="center"/>
              <w:rPr>
                <w:lang w:val="en-US"/>
              </w:rP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r w:rsidRPr="000E1730">
              <w:rPr>
                <w:lang w:val="en-US"/>
              </w:rPr>
              <w:t>A-11</w:t>
            </w:r>
          </w:p>
        </w:tc>
        <w:tc>
          <w:tcPr>
            <w:tcW w:w="3503" w:type="dxa"/>
            <w:vAlign w:val="center"/>
          </w:tcPr>
          <w:p w:rsidR="002B7A14" w:rsidRPr="000E1730" w:rsidRDefault="002B7A14" w:rsidP="00B22CC7">
            <w:pPr>
              <w:pStyle w:val="Tabela-zawarto"/>
            </w:pPr>
            <w:r>
              <w:rPr>
                <w:lang w:val="en-US"/>
              </w:rPr>
              <w:t xml:space="preserve">-   -   -   -   </w:t>
            </w:r>
            <w:r w:rsidRPr="000E1730">
              <w:t>Address</w:t>
            </w:r>
          </w:p>
        </w:tc>
        <w:tc>
          <w:tcPr>
            <w:tcW w:w="2824" w:type="dxa"/>
          </w:tcPr>
          <w:p w:rsidR="002B7A14" w:rsidRPr="000E1730" w:rsidRDefault="002B7A14" w:rsidP="00B22CC7">
            <w:pPr>
              <w:pStyle w:val="Tabela-zawarto"/>
            </w:pPr>
            <w:r w:rsidRPr="000E1730">
              <w:t>Nazwa banku/oddziału banku</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0E1730" w:rsidRDefault="002B7A14" w:rsidP="00B22CC7">
            <w:pPr>
              <w:pStyle w:val="Tabela-zawarto"/>
              <w:jc w:val="center"/>
            </w:pP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r w:rsidRPr="000E1730">
              <w:t>B-18</w:t>
            </w:r>
          </w:p>
        </w:tc>
        <w:tc>
          <w:tcPr>
            <w:tcW w:w="3503" w:type="dxa"/>
            <w:vAlign w:val="center"/>
          </w:tcPr>
          <w:p w:rsidR="002B7A14" w:rsidRPr="000E1730" w:rsidRDefault="002B7A14" w:rsidP="00B22CC7">
            <w:pPr>
              <w:pStyle w:val="Tabela-zawarto"/>
              <w:ind w:left="432" w:hanging="432"/>
            </w:pPr>
            <w:r>
              <w:rPr>
                <w:lang w:val="en-US"/>
              </w:rPr>
              <w:t xml:space="preserve">-   -   -   </w:t>
            </w:r>
            <w:r w:rsidRPr="000E1730">
              <w:t>RegulatoryReport</w:t>
            </w:r>
          </w:p>
        </w:tc>
        <w:tc>
          <w:tcPr>
            <w:tcW w:w="2824" w:type="dxa"/>
          </w:tcPr>
          <w:p w:rsidR="002B7A14" w:rsidRPr="000E1730" w:rsidRDefault="002B7A14" w:rsidP="00B22CC7">
            <w:pPr>
              <w:pStyle w:val="Tabela-zawarto"/>
            </w:pPr>
            <w:r w:rsidRPr="000E1730">
              <w:t>Dane związane z raportowaniem transakcji zagranicznych do NBP</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Default="002B7A14" w:rsidP="00B22CC7">
            <w:pPr>
              <w:pStyle w:val="Tabela-zawarto"/>
              <w:jc w:val="center"/>
            </w:pPr>
          </w:p>
        </w:tc>
        <w:tc>
          <w:tcPr>
            <w:tcW w:w="691" w:type="dxa"/>
          </w:tcPr>
          <w:p w:rsidR="002B7A14" w:rsidRDefault="002B7A14" w:rsidP="00B22CC7">
            <w:pPr>
              <w:pStyle w:val="Tabela-zawarto"/>
              <w:jc w:val="center"/>
            </w:pPr>
          </w:p>
        </w:tc>
        <w:tc>
          <w:tcPr>
            <w:tcW w:w="4161" w:type="dxa"/>
          </w:tcPr>
          <w:p w:rsidR="002B7A14"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pPr>
            <w:r>
              <w:rPr>
                <w:lang w:val="en-US"/>
              </w:rPr>
              <w:t xml:space="preserve">-   -   -   -   </w:t>
            </w:r>
            <w:r w:rsidRPr="000E1730">
              <w:t>RegulatoryInformationCoded</w:t>
            </w:r>
          </w:p>
        </w:tc>
        <w:tc>
          <w:tcPr>
            <w:tcW w:w="2824" w:type="dxa"/>
          </w:tcPr>
          <w:p w:rsidR="002B7A14" w:rsidRPr="000E1730" w:rsidRDefault="002B7A14" w:rsidP="00B22CC7">
            <w:pPr>
              <w:pStyle w:val="Tabela-zawarto"/>
            </w:pPr>
            <w:r w:rsidRPr="000E1730">
              <w:t>Kod NBP, którego rodzaj jest określony w atrybucie</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AB7C05" w:rsidRDefault="002B7A14" w:rsidP="00B22CC7">
            <w:pPr>
              <w:pStyle w:val="Tabela-zawarto"/>
              <w:jc w:val="center"/>
            </w:pPr>
          </w:p>
        </w:tc>
        <w:tc>
          <w:tcPr>
            <w:tcW w:w="691" w:type="dxa"/>
          </w:tcPr>
          <w:p w:rsidR="002B7A14" w:rsidRPr="00AB7C05" w:rsidRDefault="002B7A14" w:rsidP="00B22CC7">
            <w:pPr>
              <w:pStyle w:val="Tabela-zawarto"/>
              <w:jc w:val="center"/>
            </w:pPr>
          </w:p>
        </w:tc>
        <w:tc>
          <w:tcPr>
            <w:tcW w:w="4161" w:type="dxa"/>
          </w:tcPr>
          <w:p w:rsidR="002B7A14"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pPr>
            <w:r>
              <w:rPr>
                <w:lang w:val="en-US"/>
              </w:rPr>
              <w:t xml:space="preserve">-   -   -   -   </w:t>
            </w:r>
            <w:r w:rsidRPr="000E1730">
              <w:t>Description</w:t>
            </w:r>
          </w:p>
        </w:tc>
        <w:tc>
          <w:tcPr>
            <w:tcW w:w="2824" w:type="dxa"/>
          </w:tcPr>
          <w:p w:rsidR="002B7A14" w:rsidRPr="000E1730" w:rsidRDefault="002B7A14" w:rsidP="00B22CC7">
            <w:pPr>
              <w:pStyle w:val="Tabela-zawarto"/>
            </w:pPr>
            <w:r w:rsidRPr="000E1730">
              <w:t>Informacje o transakcji w postaci opisowej</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Default="002B7A14" w:rsidP="00B22CC7">
            <w:pPr>
              <w:pStyle w:val="Tabela-zawarto"/>
              <w:jc w:val="center"/>
            </w:pPr>
          </w:p>
        </w:tc>
        <w:tc>
          <w:tcPr>
            <w:tcW w:w="691" w:type="dxa"/>
          </w:tcPr>
          <w:p w:rsidR="002B7A14" w:rsidRDefault="002B7A14" w:rsidP="00B22CC7">
            <w:pPr>
              <w:pStyle w:val="Tabela-zawarto"/>
              <w:jc w:val="center"/>
            </w:pPr>
          </w:p>
        </w:tc>
        <w:tc>
          <w:tcPr>
            <w:tcW w:w="4161" w:type="dxa"/>
          </w:tcPr>
          <w:p w:rsidR="002B7A14" w:rsidRDefault="002B7A14" w:rsidP="00B22CC7">
            <w:pPr>
              <w:pStyle w:val="Tabela-zawarto"/>
              <w:jc w:val="center"/>
            </w:pPr>
          </w:p>
        </w:tc>
      </w:tr>
      <w:tr w:rsidR="002B7A14" w:rsidRPr="000E1730" w:rsidTr="003F5A95">
        <w:trPr>
          <w:jc w:val="center"/>
        </w:trPr>
        <w:tc>
          <w:tcPr>
            <w:tcW w:w="514" w:type="dxa"/>
            <w:vAlign w:val="center"/>
          </w:tcPr>
          <w:p w:rsidR="002B7A14" w:rsidRPr="000E1730" w:rsidRDefault="002B7A14" w:rsidP="00B22CC7">
            <w:pPr>
              <w:pStyle w:val="Tabela-zawarto"/>
              <w:jc w:val="center"/>
            </w:pPr>
            <w:r w:rsidRPr="000E1730">
              <w:t>B-20</w:t>
            </w:r>
          </w:p>
        </w:tc>
        <w:tc>
          <w:tcPr>
            <w:tcW w:w="3503" w:type="dxa"/>
            <w:vAlign w:val="center"/>
          </w:tcPr>
          <w:p w:rsidR="002B7A14" w:rsidRPr="000E1730" w:rsidRDefault="002B7A14" w:rsidP="00B22CC7">
            <w:pPr>
              <w:pStyle w:val="Tabela-zawarto"/>
              <w:ind w:left="432" w:hanging="432"/>
            </w:pPr>
            <w:r>
              <w:rPr>
                <w:lang w:val="en-US"/>
              </w:rPr>
              <w:t xml:space="preserve">-   -   -   </w:t>
            </w:r>
            <w:r w:rsidRPr="000E1730">
              <w:t>RemittanceInformation</w:t>
            </w:r>
          </w:p>
        </w:tc>
        <w:tc>
          <w:tcPr>
            <w:tcW w:w="2824" w:type="dxa"/>
          </w:tcPr>
          <w:p w:rsidR="002B7A14" w:rsidRPr="000E1730" w:rsidRDefault="002B7A14" w:rsidP="00B22CC7">
            <w:pPr>
              <w:pStyle w:val="Tabela-zawarto"/>
            </w:pPr>
            <w:r w:rsidRPr="000E1730">
              <w:t>Informacje o szczegółach płatności regulowanej w ramach transakcji (tytułem)</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691" w:type="dxa"/>
            <w:vAlign w:val="center"/>
          </w:tcPr>
          <w:p w:rsidR="002B7A14" w:rsidRPr="000E1730" w:rsidRDefault="002B7A14" w:rsidP="00B22CC7">
            <w:pPr>
              <w:pStyle w:val="Tabela-zawarto"/>
              <w:jc w:val="center"/>
            </w:pPr>
            <w:r w:rsidRPr="000E1730">
              <w:t>x</w:t>
            </w: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tcBorders>
              <w:bottom w:val="dashed" w:sz="4" w:space="0" w:color="auto"/>
            </w:tcBorders>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pPr>
            <w:r>
              <w:rPr>
                <w:lang w:val="en-US"/>
              </w:rPr>
              <w:t xml:space="preserve">-   -   -   -   </w:t>
            </w:r>
            <w:r w:rsidRPr="000E1730">
              <w:t>PmtId</w:t>
            </w:r>
          </w:p>
        </w:tc>
        <w:tc>
          <w:tcPr>
            <w:tcW w:w="2824" w:type="dxa"/>
            <w:tcBorders>
              <w:bottom w:val="dashed" w:sz="4" w:space="0" w:color="auto"/>
            </w:tcBorders>
          </w:tcPr>
          <w:p w:rsidR="002B7A14" w:rsidRPr="000E1730" w:rsidRDefault="002B7A14" w:rsidP="00B22CC7">
            <w:pPr>
              <w:pStyle w:val="Tabela-zawarto"/>
            </w:pPr>
            <w:r w:rsidRPr="000E1730">
              <w:t>Nadany przez beneficjenta identyfikator płatności regulowanej w ramach transakcji</w:t>
            </w:r>
          </w:p>
        </w:tc>
        <w:tc>
          <w:tcPr>
            <w:tcW w:w="0" w:type="auto"/>
            <w:tcBorders>
              <w:bottom w:val="dashed" w:sz="4" w:space="0" w:color="auto"/>
            </w:tcBorders>
            <w:vAlign w:val="center"/>
          </w:tcPr>
          <w:p w:rsidR="002B7A14" w:rsidRPr="00815B23" w:rsidRDefault="002B7A14" w:rsidP="00B22CC7">
            <w:pPr>
              <w:pStyle w:val="Tabela-zawarto"/>
              <w:jc w:val="center"/>
            </w:pPr>
          </w:p>
        </w:tc>
        <w:tc>
          <w:tcPr>
            <w:tcW w:w="0" w:type="auto"/>
            <w:tcBorders>
              <w:bottom w:val="dashed" w:sz="4" w:space="0" w:color="auto"/>
            </w:tcBorders>
            <w:vAlign w:val="center"/>
          </w:tcPr>
          <w:p w:rsidR="002B7A14" w:rsidRPr="00815B23" w:rsidRDefault="002B7A14" w:rsidP="00B22CC7">
            <w:pPr>
              <w:pStyle w:val="Tabela-zawarto"/>
              <w:jc w:val="center"/>
            </w:pPr>
          </w:p>
        </w:tc>
        <w:tc>
          <w:tcPr>
            <w:tcW w:w="0" w:type="auto"/>
            <w:tcBorders>
              <w:bottom w:val="dashed" w:sz="4" w:space="0" w:color="auto"/>
            </w:tcBorders>
            <w:vAlign w:val="center"/>
          </w:tcPr>
          <w:p w:rsidR="002B7A14" w:rsidRPr="00815B23" w:rsidRDefault="002B7A14" w:rsidP="00B22CC7">
            <w:pPr>
              <w:pStyle w:val="Tabela-zawarto"/>
              <w:jc w:val="center"/>
            </w:pPr>
          </w:p>
        </w:tc>
        <w:tc>
          <w:tcPr>
            <w:tcW w:w="0" w:type="auto"/>
            <w:tcBorders>
              <w:bottom w:val="dashed" w:sz="4" w:space="0" w:color="auto"/>
            </w:tcBorders>
            <w:vAlign w:val="center"/>
          </w:tcPr>
          <w:p w:rsidR="002B7A14" w:rsidRPr="00815B23" w:rsidRDefault="002B7A14" w:rsidP="00B22CC7">
            <w:pPr>
              <w:pStyle w:val="Tabela-zawarto"/>
              <w:jc w:val="center"/>
            </w:pPr>
          </w:p>
        </w:tc>
        <w:tc>
          <w:tcPr>
            <w:tcW w:w="0" w:type="auto"/>
            <w:tcBorders>
              <w:bottom w:val="dashed" w:sz="4" w:space="0" w:color="auto"/>
            </w:tcBorders>
            <w:vAlign w:val="center"/>
          </w:tcPr>
          <w:p w:rsidR="002B7A14" w:rsidRPr="000E1730" w:rsidRDefault="002B7A14" w:rsidP="00B22CC7">
            <w:pPr>
              <w:pStyle w:val="Tabela-zawarto"/>
              <w:jc w:val="center"/>
            </w:pPr>
            <w:r w:rsidRPr="000E1730">
              <w:t>x</w:t>
            </w:r>
          </w:p>
        </w:tc>
        <w:tc>
          <w:tcPr>
            <w:tcW w:w="691" w:type="dxa"/>
            <w:tcBorders>
              <w:bottom w:val="dashed" w:sz="4" w:space="0" w:color="auto"/>
            </w:tcBorders>
          </w:tcPr>
          <w:p w:rsidR="002B7A14" w:rsidRPr="000E1730" w:rsidRDefault="002B7A14" w:rsidP="00B22CC7">
            <w:pPr>
              <w:pStyle w:val="Tabela-zawarto"/>
              <w:jc w:val="center"/>
              <w:rPr>
                <w:lang w:val="en-US"/>
              </w:rPr>
            </w:pPr>
          </w:p>
        </w:tc>
        <w:tc>
          <w:tcPr>
            <w:tcW w:w="4161" w:type="dxa"/>
            <w:tcBorders>
              <w:bottom w:val="dashed" w:sz="4" w:space="0" w:color="auto"/>
            </w:tcBorders>
          </w:tcPr>
          <w:p w:rsidR="002B7A14" w:rsidRPr="00815B23" w:rsidRDefault="002B7A14" w:rsidP="00B22CC7">
            <w:pPr>
              <w:pStyle w:val="Tabela-zawarto"/>
              <w:jc w:val="center"/>
            </w:pPr>
            <w:r w:rsidRPr="00815B23">
              <w:t>Identyfikator płatności nadany przez zleceniodawcę – pole EndToEnd w komunikacie SEPA</w:t>
            </w:r>
          </w:p>
        </w:tc>
      </w:tr>
      <w:tr w:rsidR="002B7A14" w:rsidRPr="000E1730" w:rsidTr="003F5A95">
        <w:trPr>
          <w:jc w:val="center"/>
        </w:trPr>
        <w:tc>
          <w:tcPr>
            <w:tcW w:w="514" w:type="dxa"/>
            <w:tcBorders>
              <w:bottom w:val="dashed" w:sz="4" w:space="0" w:color="auto"/>
            </w:tcBorders>
            <w:vAlign w:val="center"/>
          </w:tcPr>
          <w:p w:rsidR="002B7A14" w:rsidRPr="00815B23" w:rsidRDefault="002B7A14" w:rsidP="00B22CC7">
            <w:pPr>
              <w:pStyle w:val="Tabela-zawarto"/>
              <w:jc w:val="center"/>
            </w:pPr>
          </w:p>
        </w:tc>
        <w:tc>
          <w:tcPr>
            <w:tcW w:w="3503" w:type="dxa"/>
            <w:tcBorders>
              <w:bottom w:val="dashed" w:sz="4" w:space="0" w:color="auto"/>
            </w:tcBorders>
            <w:shd w:val="clear" w:color="auto" w:fill="00FFFF"/>
            <w:vAlign w:val="center"/>
          </w:tcPr>
          <w:p w:rsidR="002B7A14" w:rsidRPr="00BC6CB7" w:rsidRDefault="002B7A14" w:rsidP="00B22CC7">
            <w:pPr>
              <w:pStyle w:val="Tabela-zawarto"/>
              <w:ind w:left="432" w:hanging="432"/>
            </w:pPr>
            <w:r>
              <w:t>-   -   -   -   Memo</w:t>
            </w:r>
            <w:r>
              <w:tab/>
            </w:r>
            <w:r w:rsidRPr="00BC6CB7">
              <w:rPr>
                <w:b/>
              </w:rPr>
              <w:t>XOR</w:t>
            </w:r>
          </w:p>
        </w:tc>
        <w:tc>
          <w:tcPr>
            <w:tcW w:w="2824" w:type="dxa"/>
            <w:tcBorders>
              <w:bottom w:val="dashed" w:sz="4" w:space="0" w:color="auto"/>
            </w:tcBorders>
          </w:tcPr>
          <w:p w:rsidR="002B7A14" w:rsidRPr="000E1730" w:rsidRDefault="002B7A14" w:rsidP="00B22CC7">
            <w:pPr>
              <w:pStyle w:val="Tabela-zawarto"/>
            </w:pPr>
            <w:r w:rsidRPr="000E1730">
              <w:t>Opis szczegółów płatności w postaci niesformatowanej</w:t>
            </w:r>
          </w:p>
        </w:tc>
        <w:tc>
          <w:tcPr>
            <w:tcW w:w="0" w:type="auto"/>
            <w:tcBorders>
              <w:bottom w:val="dashed" w:sz="4" w:space="0" w:color="auto"/>
            </w:tcBorders>
            <w:vAlign w:val="center"/>
          </w:tcPr>
          <w:p w:rsidR="002B7A14" w:rsidRPr="00BC6CB7" w:rsidRDefault="002B7A14" w:rsidP="00B22CC7">
            <w:pPr>
              <w:pStyle w:val="Tabela-zawarto"/>
              <w:jc w:val="center"/>
            </w:pPr>
            <w:r w:rsidRPr="00BC6CB7">
              <w:t>x</w:t>
            </w:r>
          </w:p>
        </w:tc>
        <w:tc>
          <w:tcPr>
            <w:tcW w:w="0" w:type="auto"/>
            <w:tcBorders>
              <w:bottom w:val="dashed" w:sz="4" w:space="0" w:color="auto"/>
            </w:tcBorders>
            <w:vAlign w:val="center"/>
          </w:tcPr>
          <w:p w:rsidR="002B7A14" w:rsidRPr="00BC6CB7" w:rsidRDefault="002B7A14" w:rsidP="00B22CC7">
            <w:pPr>
              <w:pStyle w:val="Tabela-zawarto"/>
              <w:jc w:val="center"/>
            </w:pPr>
            <w:r w:rsidRPr="00BC6CB7">
              <w:t>x</w:t>
            </w:r>
          </w:p>
        </w:tc>
        <w:tc>
          <w:tcPr>
            <w:tcW w:w="0" w:type="auto"/>
            <w:tcBorders>
              <w:bottom w:val="dashed" w:sz="4" w:space="0" w:color="auto"/>
            </w:tcBorders>
            <w:vAlign w:val="center"/>
          </w:tcPr>
          <w:p w:rsidR="002B7A14" w:rsidRPr="00BC6CB7" w:rsidRDefault="002B7A14" w:rsidP="00B22CC7">
            <w:pPr>
              <w:pStyle w:val="Tabela-zawarto"/>
              <w:jc w:val="center"/>
            </w:pPr>
          </w:p>
        </w:tc>
        <w:tc>
          <w:tcPr>
            <w:tcW w:w="0" w:type="auto"/>
            <w:tcBorders>
              <w:bottom w:val="dashed" w:sz="4" w:space="0" w:color="auto"/>
            </w:tcBorders>
            <w:vAlign w:val="center"/>
          </w:tcPr>
          <w:p w:rsidR="002B7A14" w:rsidRPr="00BC6CB7" w:rsidRDefault="002B7A14" w:rsidP="00B22CC7">
            <w:pPr>
              <w:pStyle w:val="Tabela-zawarto"/>
              <w:jc w:val="center"/>
            </w:pPr>
          </w:p>
        </w:tc>
        <w:tc>
          <w:tcPr>
            <w:tcW w:w="0" w:type="auto"/>
            <w:tcBorders>
              <w:bottom w:val="dashed" w:sz="4" w:space="0" w:color="auto"/>
            </w:tcBorders>
          </w:tcPr>
          <w:p w:rsidR="002B7A14" w:rsidRPr="00322526" w:rsidRDefault="002B7A14" w:rsidP="00B22CC7">
            <w:pPr>
              <w:pStyle w:val="Tabela-zawarto"/>
              <w:jc w:val="center"/>
            </w:pPr>
          </w:p>
        </w:tc>
        <w:tc>
          <w:tcPr>
            <w:tcW w:w="691" w:type="dxa"/>
            <w:tcBorders>
              <w:bottom w:val="dashed" w:sz="4" w:space="0" w:color="auto"/>
            </w:tcBorders>
            <w:vAlign w:val="center"/>
          </w:tcPr>
          <w:p w:rsidR="002B7A14" w:rsidRPr="000E1730" w:rsidRDefault="002B7A14" w:rsidP="00B22CC7">
            <w:pPr>
              <w:pStyle w:val="Tabela-zawarto"/>
              <w:jc w:val="center"/>
            </w:pPr>
            <w:r w:rsidRPr="000E1730">
              <w:t>x</w:t>
            </w:r>
          </w:p>
        </w:tc>
        <w:tc>
          <w:tcPr>
            <w:tcW w:w="4161" w:type="dxa"/>
            <w:tcBorders>
              <w:bottom w:val="dashed" w:sz="4" w:space="0" w:color="auto"/>
            </w:tcBorders>
          </w:tcPr>
          <w:p w:rsidR="002B7A14" w:rsidRPr="00790CE4" w:rsidRDefault="002B7A14" w:rsidP="00B22CC7">
            <w:pPr>
              <w:pStyle w:val="Tabela-zawarto"/>
              <w:jc w:val="center"/>
            </w:pPr>
            <w:r w:rsidRPr="00322526">
              <w:t xml:space="preserve">Szczegóły </w:t>
            </w:r>
            <w:r w:rsidRPr="00790CE4">
              <w:t xml:space="preserve">płatności </w:t>
            </w:r>
          </w:p>
          <w:p w:rsidR="002B7A14" w:rsidRPr="000E1730" w:rsidRDefault="002B7A14" w:rsidP="00B22CC7">
            <w:pPr>
              <w:pStyle w:val="Tabela-zawarto"/>
              <w:jc w:val="center"/>
            </w:pPr>
          </w:p>
        </w:tc>
      </w:tr>
      <w:tr w:rsidR="002B7A14" w:rsidRPr="000E1730" w:rsidTr="003F5A95">
        <w:trPr>
          <w:jc w:val="center"/>
        </w:trPr>
        <w:tc>
          <w:tcPr>
            <w:tcW w:w="514" w:type="dxa"/>
            <w:tcBorders>
              <w:bottom w:val="dashed" w:sz="4" w:space="0" w:color="auto"/>
            </w:tcBorders>
            <w:vAlign w:val="center"/>
          </w:tcPr>
          <w:p w:rsidR="002B7A14" w:rsidRPr="000E1730" w:rsidRDefault="002B7A14" w:rsidP="00B22CC7">
            <w:pPr>
              <w:pStyle w:val="Tabela-zawarto"/>
              <w:jc w:val="center"/>
              <w:rPr>
                <w:lang w:val="en-US"/>
              </w:rPr>
            </w:pPr>
          </w:p>
        </w:tc>
        <w:tc>
          <w:tcPr>
            <w:tcW w:w="3503" w:type="dxa"/>
            <w:tcBorders>
              <w:bottom w:val="dashed" w:sz="4" w:space="0" w:color="auto"/>
            </w:tcBorders>
            <w:shd w:val="clear" w:color="auto" w:fill="00FFFF"/>
            <w:vAlign w:val="center"/>
          </w:tcPr>
          <w:p w:rsidR="002B7A14" w:rsidRPr="00BC6CB7" w:rsidRDefault="002B7A14" w:rsidP="00B22CC7">
            <w:pPr>
              <w:pStyle w:val="Tabela-zawarto"/>
              <w:ind w:left="432" w:hanging="432"/>
            </w:pPr>
            <w:r>
              <w:t>-   -   -   -   Unstrd</w:t>
            </w:r>
            <w:r>
              <w:tab/>
            </w:r>
            <w:r w:rsidRPr="00BC6CB7">
              <w:rPr>
                <w:b/>
              </w:rPr>
              <w:t>XOR</w:t>
            </w:r>
          </w:p>
        </w:tc>
        <w:tc>
          <w:tcPr>
            <w:tcW w:w="2824" w:type="dxa"/>
            <w:tcBorders>
              <w:bottom w:val="dashed" w:sz="4" w:space="0" w:color="auto"/>
            </w:tcBorders>
          </w:tcPr>
          <w:p w:rsidR="002B7A14" w:rsidRPr="000E1730" w:rsidRDefault="002B7A14" w:rsidP="00B22CC7">
            <w:pPr>
              <w:pStyle w:val="Tabela-zawarto"/>
            </w:pPr>
            <w:r>
              <w:t>Szczegóły płatności w postaci nieustrukturalizowanej</w:t>
            </w:r>
          </w:p>
        </w:tc>
        <w:tc>
          <w:tcPr>
            <w:tcW w:w="0" w:type="auto"/>
            <w:tcBorders>
              <w:bottom w:val="dashed" w:sz="4" w:space="0" w:color="auto"/>
            </w:tcBorders>
            <w:vAlign w:val="center"/>
          </w:tcPr>
          <w:p w:rsidR="002B7A14" w:rsidRPr="00BC6CB7" w:rsidRDefault="002B7A14" w:rsidP="00B22CC7">
            <w:pPr>
              <w:pStyle w:val="Tabela-zawarto"/>
              <w:jc w:val="center"/>
            </w:pPr>
          </w:p>
        </w:tc>
        <w:tc>
          <w:tcPr>
            <w:tcW w:w="0" w:type="auto"/>
            <w:tcBorders>
              <w:bottom w:val="dashed" w:sz="4" w:space="0" w:color="auto"/>
            </w:tcBorders>
            <w:vAlign w:val="center"/>
          </w:tcPr>
          <w:p w:rsidR="002B7A14" w:rsidRPr="00BC6CB7" w:rsidRDefault="002B7A14" w:rsidP="00B22CC7">
            <w:pPr>
              <w:pStyle w:val="Tabela-zawarto"/>
              <w:jc w:val="center"/>
            </w:pPr>
          </w:p>
        </w:tc>
        <w:tc>
          <w:tcPr>
            <w:tcW w:w="0" w:type="auto"/>
            <w:tcBorders>
              <w:bottom w:val="dashed" w:sz="4" w:space="0" w:color="auto"/>
            </w:tcBorders>
            <w:vAlign w:val="center"/>
          </w:tcPr>
          <w:p w:rsidR="002B7A14" w:rsidRPr="00BC6CB7" w:rsidRDefault="002B7A14" w:rsidP="00B22CC7">
            <w:pPr>
              <w:pStyle w:val="Tabela-zawarto"/>
              <w:jc w:val="center"/>
            </w:pPr>
          </w:p>
        </w:tc>
        <w:tc>
          <w:tcPr>
            <w:tcW w:w="0" w:type="auto"/>
            <w:tcBorders>
              <w:bottom w:val="dashed" w:sz="4" w:space="0" w:color="auto"/>
            </w:tcBorders>
            <w:vAlign w:val="center"/>
          </w:tcPr>
          <w:p w:rsidR="002B7A14" w:rsidRPr="00BC6CB7" w:rsidRDefault="002B7A14" w:rsidP="00B22CC7">
            <w:pPr>
              <w:pStyle w:val="Tabela-zawarto"/>
              <w:jc w:val="center"/>
            </w:pPr>
          </w:p>
        </w:tc>
        <w:tc>
          <w:tcPr>
            <w:tcW w:w="0" w:type="auto"/>
            <w:tcBorders>
              <w:bottom w:val="dashed" w:sz="4" w:space="0" w:color="auto"/>
            </w:tcBorders>
            <w:vAlign w:val="center"/>
          </w:tcPr>
          <w:p w:rsidR="002B7A14" w:rsidRPr="00BC6CB7" w:rsidRDefault="002B7A14" w:rsidP="00B22CC7">
            <w:pPr>
              <w:pStyle w:val="Tabela-zawarto"/>
              <w:jc w:val="center"/>
            </w:pPr>
            <w:r w:rsidRPr="00BC6CB7">
              <w:t>x</w:t>
            </w:r>
          </w:p>
        </w:tc>
        <w:tc>
          <w:tcPr>
            <w:tcW w:w="691" w:type="dxa"/>
            <w:tcBorders>
              <w:bottom w:val="dashed" w:sz="4" w:space="0" w:color="auto"/>
            </w:tcBorders>
            <w:vAlign w:val="center"/>
          </w:tcPr>
          <w:p w:rsidR="002B7A14" w:rsidRPr="000E1730" w:rsidRDefault="002B7A14" w:rsidP="00B22CC7">
            <w:pPr>
              <w:pStyle w:val="Tabela-zawarto"/>
              <w:jc w:val="center"/>
            </w:pPr>
          </w:p>
        </w:tc>
        <w:tc>
          <w:tcPr>
            <w:tcW w:w="4161" w:type="dxa"/>
            <w:tcBorders>
              <w:bottom w:val="dashed" w:sz="4" w:space="0" w:color="auto"/>
            </w:tcBorders>
          </w:tcPr>
          <w:p w:rsidR="002B7A14" w:rsidRPr="000E1730" w:rsidRDefault="002B7A14" w:rsidP="00B22CC7">
            <w:pPr>
              <w:pStyle w:val="Tabela-zawarto"/>
              <w:jc w:val="center"/>
            </w:pPr>
            <w:r w:rsidRPr="00322526">
              <w:t xml:space="preserve">Szczegóły </w:t>
            </w:r>
            <w:r w:rsidRPr="00790CE4">
              <w:t xml:space="preserve">płatności </w:t>
            </w:r>
            <w:r>
              <w:t>w postaci nieustrukturalizowanej dla zleceń SEPA SCT</w:t>
            </w:r>
          </w:p>
        </w:tc>
      </w:tr>
      <w:tr w:rsidR="002B7A14" w:rsidRPr="000E1730" w:rsidTr="003F5A95">
        <w:trPr>
          <w:jc w:val="center"/>
        </w:trPr>
        <w:tc>
          <w:tcPr>
            <w:tcW w:w="514" w:type="dxa"/>
            <w:tcBorders>
              <w:top w:val="dashed" w:sz="4" w:space="0" w:color="auto"/>
              <w:bottom w:val="nil"/>
            </w:tcBorders>
            <w:vAlign w:val="center"/>
          </w:tcPr>
          <w:p w:rsidR="002B7A14" w:rsidRPr="000E1730" w:rsidRDefault="002B7A14" w:rsidP="00B22CC7">
            <w:pPr>
              <w:pStyle w:val="Tabela-zawarto"/>
              <w:jc w:val="center"/>
              <w:rPr>
                <w:lang w:val="en-US"/>
              </w:rPr>
            </w:pPr>
            <w:r w:rsidRPr="000E1730">
              <w:rPr>
                <w:lang w:val="en-US"/>
              </w:rPr>
              <w:t>B-19</w:t>
            </w:r>
          </w:p>
        </w:tc>
        <w:tc>
          <w:tcPr>
            <w:tcW w:w="3503" w:type="dxa"/>
            <w:tcBorders>
              <w:top w:val="dashed" w:sz="4" w:space="0" w:color="auto"/>
              <w:bottom w:val="nil"/>
            </w:tcBorders>
            <w:shd w:val="clear" w:color="auto" w:fill="00FFFF"/>
            <w:vAlign w:val="center"/>
          </w:tcPr>
          <w:p w:rsidR="002B7A14" w:rsidRPr="000E1730" w:rsidRDefault="002B7A14" w:rsidP="00B22CC7">
            <w:pPr>
              <w:pStyle w:val="Tabela-zawarto"/>
              <w:ind w:left="432" w:hanging="432"/>
              <w:rPr>
                <w:lang w:val="en-US"/>
              </w:rPr>
            </w:pPr>
            <w:r>
              <w:rPr>
                <w:lang w:val="en-US"/>
              </w:rPr>
              <w:t xml:space="preserve">-   -   -   -   </w:t>
            </w:r>
            <w:r w:rsidRPr="000E1730">
              <w:rPr>
                <w:lang w:val="en-US"/>
              </w:rPr>
              <w:t>RemittanceDetails</w:t>
            </w:r>
            <w:r w:rsidRPr="000E1730">
              <w:rPr>
                <w:lang w:val="en-US"/>
              </w:rPr>
              <w:tab/>
            </w:r>
            <w:r w:rsidRPr="000E1730">
              <w:rPr>
                <w:b/>
                <w:lang w:val="en-US"/>
              </w:rPr>
              <w:t>XOR</w:t>
            </w:r>
          </w:p>
        </w:tc>
        <w:tc>
          <w:tcPr>
            <w:tcW w:w="2824" w:type="dxa"/>
            <w:tcBorders>
              <w:top w:val="dashed" w:sz="4" w:space="0" w:color="auto"/>
            </w:tcBorders>
          </w:tcPr>
          <w:p w:rsidR="002B7A14" w:rsidRPr="000E1730" w:rsidRDefault="002B7A14" w:rsidP="00B22CC7">
            <w:pPr>
              <w:pStyle w:val="Tabela-zawarto"/>
            </w:pPr>
            <w:r w:rsidRPr="000E1730">
              <w:t>Szczegóły płatności w postaci sformatowanej</w:t>
            </w:r>
          </w:p>
        </w:tc>
        <w:tc>
          <w:tcPr>
            <w:tcW w:w="0" w:type="auto"/>
            <w:tcBorders>
              <w:top w:val="dashed" w:sz="4" w:space="0" w:color="auto"/>
            </w:tcBorders>
            <w:vAlign w:val="center"/>
          </w:tcPr>
          <w:p w:rsidR="002B7A14" w:rsidRPr="00815B23" w:rsidRDefault="002B7A14" w:rsidP="00B22CC7">
            <w:pPr>
              <w:pStyle w:val="Tabela-zawarto"/>
              <w:jc w:val="center"/>
            </w:pPr>
          </w:p>
        </w:tc>
        <w:tc>
          <w:tcPr>
            <w:tcW w:w="0" w:type="auto"/>
            <w:tcBorders>
              <w:top w:val="dashed" w:sz="4" w:space="0" w:color="auto"/>
            </w:tcBorders>
            <w:vAlign w:val="center"/>
          </w:tcPr>
          <w:p w:rsidR="002B7A14" w:rsidRPr="00815B23" w:rsidRDefault="002B7A14" w:rsidP="00B22CC7">
            <w:pPr>
              <w:pStyle w:val="Tabela-zawarto"/>
              <w:jc w:val="center"/>
            </w:pPr>
          </w:p>
        </w:tc>
        <w:tc>
          <w:tcPr>
            <w:tcW w:w="0" w:type="auto"/>
            <w:tcBorders>
              <w:top w:val="dashed" w:sz="4" w:space="0" w:color="auto"/>
            </w:tcBorders>
            <w:vAlign w:val="center"/>
          </w:tcPr>
          <w:p w:rsidR="002B7A14" w:rsidRPr="00815B23" w:rsidRDefault="002B7A14" w:rsidP="00B22CC7">
            <w:pPr>
              <w:pStyle w:val="Tabela-zawarto"/>
              <w:jc w:val="center"/>
            </w:pPr>
          </w:p>
        </w:tc>
        <w:tc>
          <w:tcPr>
            <w:tcW w:w="0" w:type="auto"/>
            <w:tcBorders>
              <w:top w:val="dashed" w:sz="4" w:space="0" w:color="auto"/>
            </w:tcBorders>
            <w:vAlign w:val="center"/>
          </w:tcPr>
          <w:p w:rsidR="002B7A14" w:rsidRPr="00815B23" w:rsidRDefault="002B7A14" w:rsidP="00B22CC7">
            <w:pPr>
              <w:pStyle w:val="Tabela-zawarto"/>
              <w:jc w:val="center"/>
            </w:pPr>
          </w:p>
        </w:tc>
        <w:tc>
          <w:tcPr>
            <w:tcW w:w="0" w:type="auto"/>
            <w:tcBorders>
              <w:top w:val="dashed" w:sz="4" w:space="0" w:color="auto"/>
            </w:tcBorders>
          </w:tcPr>
          <w:p w:rsidR="002B7A14" w:rsidRPr="00815B23" w:rsidRDefault="002B7A14" w:rsidP="00B22CC7">
            <w:pPr>
              <w:pStyle w:val="Tabela-zawarto"/>
              <w:jc w:val="center"/>
            </w:pPr>
          </w:p>
        </w:tc>
        <w:tc>
          <w:tcPr>
            <w:tcW w:w="691" w:type="dxa"/>
            <w:tcBorders>
              <w:top w:val="dashed" w:sz="4" w:space="0" w:color="auto"/>
            </w:tcBorders>
          </w:tcPr>
          <w:p w:rsidR="002B7A14" w:rsidRPr="00815B23" w:rsidRDefault="002B7A14" w:rsidP="00B22CC7">
            <w:pPr>
              <w:pStyle w:val="Tabela-zawarto"/>
              <w:jc w:val="center"/>
            </w:pPr>
          </w:p>
        </w:tc>
        <w:tc>
          <w:tcPr>
            <w:tcW w:w="4161" w:type="dxa"/>
            <w:tcBorders>
              <w:top w:val="dashed" w:sz="4" w:space="0" w:color="auto"/>
            </w:tcBorders>
          </w:tcPr>
          <w:p w:rsidR="002B7A14" w:rsidRPr="00815B23" w:rsidRDefault="002B7A14" w:rsidP="00B22CC7">
            <w:pPr>
              <w:pStyle w:val="Tabela-zawarto"/>
              <w:jc w:val="center"/>
            </w:pPr>
          </w:p>
        </w:tc>
      </w:tr>
      <w:tr w:rsidR="002B7A14" w:rsidRPr="000E1730" w:rsidTr="003F5A95">
        <w:trPr>
          <w:jc w:val="center"/>
        </w:trPr>
        <w:tc>
          <w:tcPr>
            <w:tcW w:w="514" w:type="dxa"/>
            <w:tcBorders>
              <w:top w:val="nil"/>
              <w:bottom w:val="nil"/>
            </w:tcBorders>
            <w:vAlign w:val="center"/>
          </w:tcPr>
          <w:p w:rsidR="002B7A14" w:rsidRPr="00815B23" w:rsidRDefault="002B7A14" w:rsidP="00B22CC7">
            <w:pPr>
              <w:pStyle w:val="Tabela-zawarto"/>
              <w:jc w:val="center"/>
            </w:pPr>
          </w:p>
        </w:tc>
        <w:tc>
          <w:tcPr>
            <w:tcW w:w="3503" w:type="dxa"/>
            <w:tcBorders>
              <w:top w:val="nil"/>
              <w:bottom w:val="nil"/>
            </w:tcBorders>
            <w:vAlign w:val="center"/>
          </w:tcPr>
          <w:p w:rsidR="002B7A14" w:rsidRPr="000E1730" w:rsidRDefault="002B7A14" w:rsidP="00B22CC7">
            <w:pPr>
              <w:pStyle w:val="Tabela-zawarto"/>
              <w:ind w:left="432" w:hanging="432"/>
              <w:rPr>
                <w:lang w:val="en-US"/>
              </w:rPr>
            </w:pPr>
            <w:r>
              <w:rPr>
                <w:lang w:val="en-US"/>
              </w:rPr>
              <w:t xml:space="preserve">-   -   -   -   -  </w:t>
            </w:r>
            <w:r w:rsidRPr="000E1730">
              <w:rPr>
                <w:lang w:val="en-US"/>
              </w:rPr>
              <w:t>DocumentIdentifier</w:t>
            </w:r>
          </w:p>
        </w:tc>
        <w:tc>
          <w:tcPr>
            <w:tcW w:w="2824" w:type="dxa"/>
          </w:tcPr>
          <w:p w:rsidR="002B7A14" w:rsidRPr="000E1730" w:rsidRDefault="002B7A14" w:rsidP="00B22CC7">
            <w:pPr>
              <w:pStyle w:val="Tabela-zawarto"/>
            </w:pPr>
            <w:r w:rsidRPr="000E1730">
              <w:t>Identyfikator dokumentu stanowiącego podstawę płatności</w:t>
            </w:r>
          </w:p>
        </w:tc>
        <w:tc>
          <w:tcPr>
            <w:tcW w:w="0" w:type="auto"/>
            <w:vAlign w:val="center"/>
          </w:tcPr>
          <w:p w:rsidR="002B7A14" w:rsidRPr="00815B23" w:rsidRDefault="002B7A14" w:rsidP="00B22CC7">
            <w:pPr>
              <w:pStyle w:val="Tabela-zawarto"/>
              <w:jc w:val="center"/>
            </w:pPr>
          </w:p>
        </w:tc>
        <w:tc>
          <w:tcPr>
            <w:tcW w:w="0" w:type="auto"/>
            <w:vAlign w:val="center"/>
          </w:tcPr>
          <w:p w:rsidR="002B7A14" w:rsidRPr="00815B23" w:rsidRDefault="002B7A14" w:rsidP="00B22CC7">
            <w:pPr>
              <w:pStyle w:val="Tabela-zawarto"/>
              <w:jc w:val="center"/>
            </w:pPr>
          </w:p>
        </w:tc>
        <w:tc>
          <w:tcPr>
            <w:tcW w:w="0" w:type="auto"/>
            <w:vAlign w:val="center"/>
          </w:tcPr>
          <w:p w:rsidR="002B7A14" w:rsidRPr="00815B23" w:rsidRDefault="002B7A14" w:rsidP="00B22CC7">
            <w:pPr>
              <w:pStyle w:val="Tabela-zawarto"/>
              <w:jc w:val="center"/>
            </w:pPr>
          </w:p>
        </w:tc>
        <w:tc>
          <w:tcPr>
            <w:tcW w:w="0" w:type="auto"/>
            <w:vAlign w:val="center"/>
          </w:tcPr>
          <w:p w:rsidR="002B7A14" w:rsidRPr="00815B23" w:rsidRDefault="002B7A14" w:rsidP="00B22CC7">
            <w:pPr>
              <w:pStyle w:val="Tabela-zawarto"/>
              <w:jc w:val="center"/>
            </w:pPr>
          </w:p>
        </w:tc>
        <w:tc>
          <w:tcPr>
            <w:tcW w:w="0" w:type="auto"/>
          </w:tcPr>
          <w:p w:rsidR="002B7A14" w:rsidRPr="00815B23" w:rsidRDefault="002B7A14" w:rsidP="00B22CC7">
            <w:pPr>
              <w:pStyle w:val="Tabela-zawarto"/>
              <w:jc w:val="center"/>
            </w:pPr>
          </w:p>
        </w:tc>
        <w:tc>
          <w:tcPr>
            <w:tcW w:w="691" w:type="dxa"/>
          </w:tcPr>
          <w:p w:rsidR="002B7A14" w:rsidRPr="00815B23" w:rsidRDefault="002B7A14" w:rsidP="00B22CC7">
            <w:pPr>
              <w:pStyle w:val="Tabela-zawarto"/>
              <w:jc w:val="center"/>
            </w:pPr>
          </w:p>
        </w:tc>
        <w:tc>
          <w:tcPr>
            <w:tcW w:w="4161" w:type="dxa"/>
          </w:tcPr>
          <w:p w:rsidR="002B7A14" w:rsidRPr="00815B23" w:rsidRDefault="002B7A14" w:rsidP="00B22CC7">
            <w:pPr>
              <w:pStyle w:val="Tabela-zawarto"/>
              <w:jc w:val="center"/>
            </w:pPr>
          </w:p>
        </w:tc>
      </w:tr>
      <w:tr w:rsidR="002B7A14" w:rsidRPr="000E1730" w:rsidTr="003F5A95">
        <w:trPr>
          <w:jc w:val="center"/>
        </w:trPr>
        <w:tc>
          <w:tcPr>
            <w:tcW w:w="514" w:type="dxa"/>
            <w:tcBorders>
              <w:top w:val="nil"/>
              <w:bottom w:val="nil"/>
            </w:tcBorders>
            <w:vAlign w:val="center"/>
          </w:tcPr>
          <w:p w:rsidR="002B7A14" w:rsidRPr="00815B23" w:rsidRDefault="002B7A14" w:rsidP="00B22CC7">
            <w:pPr>
              <w:pStyle w:val="Tabela-zawarto"/>
              <w:jc w:val="center"/>
            </w:pPr>
          </w:p>
        </w:tc>
        <w:tc>
          <w:tcPr>
            <w:tcW w:w="3503" w:type="dxa"/>
            <w:tcBorders>
              <w:top w:val="nil"/>
              <w:bottom w:val="nil"/>
            </w:tcBorders>
            <w:vAlign w:val="center"/>
          </w:tcPr>
          <w:p w:rsidR="002B7A14" w:rsidRPr="000E1730" w:rsidRDefault="002B7A14" w:rsidP="00B22CC7">
            <w:pPr>
              <w:pStyle w:val="Tabela-zawarto"/>
              <w:ind w:left="432" w:hanging="432"/>
              <w:rPr>
                <w:lang w:val="en-US"/>
              </w:rPr>
            </w:pPr>
            <w:r>
              <w:rPr>
                <w:lang w:val="en-US"/>
              </w:rPr>
              <w:t xml:space="preserve">-   -   -   -   -  </w:t>
            </w:r>
            <w:r w:rsidRPr="000E1730">
              <w:rPr>
                <w:lang w:val="en-US"/>
              </w:rPr>
              <w:t>IssueDate</w:t>
            </w:r>
          </w:p>
        </w:tc>
        <w:tc>
          <w:tcPr>
            <w:tcW w:w="2824" w:type="dxa"/>
          </w:tcPr>
          <w:p w:rsidR="002B7A14" w:rsidRPr="000E1730" w:rsidRDefault="002B7A14" w:rsidP="00B22CC7">
            <w:pPr>
              <w:pStyle w:val="Tabela-zawarto"/>
            </w:pPr>
            <w:r w:rsidRPr="000E1730">
              <w:t>Data dokumentu</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0E1730" w:rsidRDefault="002B7A14" w:rsidP="00B22CC7">
            <w:pPr>
              <w:pStyle w:val="Tabela-zawarto"/>
              <w:jc w:val="center"/>
            </w:pP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jc w:val="center"/>
            </w:pPr>
          </w:p>
        </w:tc>
        <w:tc>
          <w:tcPr>
            <w:tcW w:w="3503" w:type="dxa"/>
            <w:tcBorders>
              <w:top w:val="nil"/>
              <w:bottom w:val="nil"/>
            </w:tcBorders>
            <w:vAlign w:val="center"/>
          </w:tcPr>
          <w:p w:rsidR="002B7A14" w:rsidRPr="000E1730" w:rsidRDefault="002B7A14" w:rsidP="00B22CC7">
            <w:pPr>
              <w:pStyle w:val="Tabela-zawarto"/>
              <w:ind w:left="432" w:hanging="432"/>
            </w:pPr>
            <w:r>
              <w:rPr>
                <w:lang w:val="en-US"/>
              </w:rPr>
              <w:t xml:space="preserve">-   -   -   -   -  </w:t>
            </w:r>
            <w:r w:rsidRPr="000E1730">
              <w:t>PaymentDate</w:t>
            </w:r>
          </w:p>
        </w:tc>
        <w:tc>
          <w:tcPr>
            <w:tcW w:w="2824" w:type="dxa"/>
          </w:tcPr>
          <w:p w:rsidR="002B7A14" w:rsidRPr="000E1730" w:rsidRDefault="002B7A14" w:rsidP="00B22CC7">
            <w:pPr>
              <w:pStyle w:val="Tabela-zawarto"/>
            </w:pPr>
            <w:r w:rsidRPr="000E1730">
              <w:t>Data terminu płatności</w:t>
            </w: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tcPr>
          <w:p w:rsidR="002B7A14" w:rsidRPr="000E1730" w:rsidRDefault="002B7A14" w:rsidP="00B22CC7">
            <w:pPr>
              <w:pStyle w:val="Tabela-zawarto"/>
              <w:jc w:val="center"/>
              <w:rPr>
                <w:lang w:val="en-US"/>
              </w:rPr>
            </w:pPr>
          </w:p>
        </w:tc>
        <w:tc>
          <w:tcPr>
            <w:tcW w:w="691" w:type="dxa"/>
          </w:tcPr>
          <w:p w:rsidR="002B7A14" w:rsidRPr="000E1730" w:rsidRDefault="002B7A14" w:rsidP="00B22CC7">
            <w:pPr>
              <w:pStyle w:val="Tabela-zawarto"/>
              <w:jc w:val="center"/>
              <w:rPr>
                <w:lang w:val="en-US"/>
              </w:rP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jc w:val="center"/>
              <w:rPr>
                <w:lang w:val="en-US"/>
              </w:rPr>
            </w:pPr>
          </w:p>
        </w:tc>
        <w:tc>
          <w:tcPr>
            <w:tcW w:w="3503" w:type="dxa"/>
            <w:tcBorders>
              <w:top w:val="nil"/>
              <w:bottom w:val="nil"/>
            </w:tcBorders>
            <w:vAlign w:val="center"/>
          </w:tcPr>
          <w:p w:rsidR="002B7A14" w:rsidRPr="000E1730" w:rsidRDefault="002B7A14" w:rsidP="00B22CC7">
            <w:pPr>
              <w:pStyle w:val="Tabela-zawarto"/>
              <w:ind w:left="432" w:hanging="432"/>
              <w:rPr>
                <w:lang w:val="en-US"/>
              </w:rPr>
            </w:pPr>
            <w:r>
              <w:rPr>
                <w:lang w:val="en-US"/>
              </w:rPr>
              <w:t xml:space="preserve">-   -   -   -   -  </w:t>
            </w:r>
            <w:r w:rsidRPr="000E1730">
              <w:rPr>
                <w:lang w:val="en-US"/>
              </w:rPr>
              <w:t>AmountPaid</w:t>
            </w:r>
          </w:p>
        </w:tc>
        <w:tc>
          <w:tcPr>
            <w:tcW w:w="2824" w:type="dxa"/>
          </w:tcPr>
          <w:p w:rsidR="002B7A14" w:rsidRPr="000E1730" w:rsidRDefault="002B7A14" w:rsidP="00B22CC7">
            <w:pPr>
              <w:pStyle w:val="Tabela-zawarto"/>
            </w:pPr>
            <w:r w:rsidRPr="000E1730">
              <w:t>Kwota regulowana w ramach transakcji</w:t>
            </w:r>
          </w:p>
        </w:tc>
        <w:tc>
          <w:tcPr>
            <w:tcW w:w="0" w:type="auto"/>
            <w:vAlign w:val="center"/>
          </w:tcPr>
          <w:p w:rsidR="002B7A14" w:rsidRPr="00815B23" w:rsidRDefault="002B7A14" w:rsidP="00B22CC7">
            <w:pPr>
              <w:pStyle w:val="Tabela-zawarto"/>
              <w:jc w:val="center"/>
            </w:pPr>
          </w:p>
        </w:tc>
        <w:tc>
          <w:tcPr>
            <w:tcW w:w="0" w:type="auto"/>
            <w:vAlign w:val="center"/>
          </w:tcPr>
          <w:p w:rsidR="002B7A14" w:rsidRPr="00815B23" w:rsidRDefault="002B7A14" w:rsidP="00B22CC7">
            <w:pPr>
              <w:pStyle w:val="Tabela-zawarto"/>
              <w:jc w:val="center"/>
            </w:pPr>
          </w:p>
        </w:tc>
        <w:tc>
          <w:tcPr>
            <w:tcW w:w="0" w:type="auto"/>
            <w:vAlign w:val="center"/>
          </w:tcPr>
          <w:p w:rsidR="002B7A14" w:rsidRPr="00815B23" w:rsidRDefault="002B7A14" w:rsidP="00B22CC7">
            <w:pPr>
              <w:pStyle w:val="Tabela-zawarto"/>
              <w:jc w:val="center"/>
            </w:pPr>
          </w:p>
        </w:tc>
        <w:tc>
          <w:tcPr>
            <w:tcW w:w="0" w:type="auto"/>
            <w:vAlign w:val="center"/>
          </w:tcPr>
          <w:p w:rsidR="002B7A14" w:rsidRPr="00815B23" w:rsidRDefault="002B7A14" w:rsidP="00B22CC7">
            <w:pPr>
              <w:pStyle w:val="Tabela-zawarto"/>
              <w:jc w:val="center"/>
            </w:pPr>
          </w:p>
        </w:tc>
        <w:tc>
          <w:tcPr>
            <w:tcW w:w="0" w:type="auto"/>
          </w:tcPr>
          <w:p w:rsidR="002B7A14" w:rsidRPr="00815B23" w:rsidRDefault="002B7A14" w:rsidP="00B22CC7">
            <w:pPr>
              <w:pStyle w:val="Tabela-zawarto"/>
              <w:jc w:val="center"/>
            </w:pPr>
          </w:p>
        </w:tc>
        <w:tc>
          <w:tcPr>
            <w:tcW w:w="691" w:type="dxa"/>
          </w:tcPr>
          <w:p w:rsidR="002B7A14" w:rsidRPr="00815B23" w:rsidRDefault="002B7A14" w:rsidP="00B22CC7">
            <w:pPr>
              <w:pStyle w:val="Tabela-zawarto"/>
              <w:jc w:val="center"/>
            </w:pPr>
          </w:p>
        </w:tc>
        <w:tc>
          <w:tcPr>
            <w:tcW w:w="4161" w:type="dxa"/>
          </w:tcPr>
          <w:p w:rsidR="002B7A14" w:rsidRPr="00815B23" w:rsidRDefault="002B7A14" w:rsidP="00B22CC7">
            <w:pPr>
              <w:pStyle w:val="Tabela-zawarto"/>
              <w:jc w:val="center"/>
            </w:pPr>
          </w:p>
        </w:tc>
      </w:tr>
      <w:tr w:rsidR="002B7A14" w:rsidRPr="000E1730" w:rsidTr="003F5A95">
        <w:trPr>
          <w:jc w:val="center"/>
        </w:trPr>
        <w:tc>
          <w:tcPr>
            <w:tcW w:w="514" w:type="dxa"/>
            <w:tcBorders>
              <w:top w:val="nil"/>
              <w:bottom w:val="nil"/>
            </w:tcBorders>
            <w:vAlign w:val="center"/>
          </w:tcPr>
          <w:p w:rsidR="002B7A14" w:rsidRPr="00815B23" w:rsidRDefault="002B7A14" w:rsidP="00B22CC7">
            <w:pPr>
              <w:pStyle w:val="Tabela-zawarto"/>
              <w:jc w:val="center"/>
            </w:pPr>
          </w:p>
        </w:tc>
        <w:tc>
          <w:tcPr>
            <w:tcW w:w="3503" w:type="dxa"/>
            <w:tcBorders>
              <w:top w:val="nil"/>
              <w:bottom w:val="nil"/>
            </w:tcBorders>
            <w:vAlign w:val="center"/>
          </w:tcPr>
          <w:p w:rsidR="002B7A14" w:rsidRPr="000E1730" w:rsidRDefault="002B7A14" w:rsidP="00B22CC7">
            <w:pPr>
              <w:pStyle w:val="Tabela-zawarto"/>
              <w:ind w:left="432" w:hanging="432"/>
              <w:rPr>
                <w:lang w:val="en-US"/>
              </w:rPr>
            </w:pPr>
            <w:r>
              <w:rPr>
                <w:lang w:val="en-US"/>
              </w:rPr>
              <w:t xml:space="preserve">-   -   -   -   -  </w:t>
            </w:r>
            <w:r w:rsidRPr="000E1730">
              <w:rPr>
                <w:lang w:val="en-US"/>
              </w:rPr>
              <w:t>AmountDue</w:t>
            </w:r>
          </w:p>
        </w:tc>
        <w:tc>
          <w:tcPr>
            <w:tcW w:w="2824" w:type="dxa"/>
          </w:tcPr>
          <w:p w:rsidR="002B7A14" w:rsidRPr="000E1730" w:rsidRDefault="002B7A14" w:rsidP="00B22CC7">
            <w:pPr>
              <w:pStyle w:val="Tabela-zawarto"/>
            </w:pPr>
            <w:r w:rsidRPr="000E1730">
              <w:t>Kwota zobowiązania</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0E1730" w:rsidRDefault="002B7A14" w:rsidP="00B22CC7">
            <w:pPr>
              <w:pStyle w:val="Tabela-zawarto"/>
              <w:jc w:val="center"/>
            </w:pP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jc w:val="center"/>
            </w:pPr>
          </w:p>
        </w:tc>
        <w:tc>
          <w:tcPr>
            <w:tcW w:w="3503" w:type="dxa"/>
            <w:tcBorders>
              <w:top w:val="nil"/>
              <w:bottom w:val="nil"/>
            </w:tcBorders>
            <w:vAlign w:val="center"/>
          </w:tcPr>
          <w:p w:rsidR="002B7A14" w:rsidRPr="000E1730" w:rsidRDefault="002B7A14" w:rsidP="00B22CC7">
            <w:pPr>
              <w:pStyle w:val="Tabela-zawarto"/>
              <w:ind w:left="432" w:hanging="432"/>
            </w:pPr>
            <w:r>
              <w:rPr>
                <w:lang w:val="en-US"/>
              </w:rPr>
              <w:t xml:space="preserve">-   -   -   -   -  </w:t>
            </w:r>
            <w:r w:rsidRPr="000E1730">
              <w:t>DocumentRecipient</w:t>
            </w:r>
          </w:p>
        </w:tc>
        <w:tc>
          <w:tcPr>
            <w:tcW w:w="2824" w:type="dxa"/>
          </w:tcPr>
          <w:p w:rsidR="002B7A14" w:rsidRPr="000E1730" w:rsidRDefault="002B7A14" w:rsidP="00B22CC7">
            <w:pPr>
              <w:pStyle w:val="Tabela-zawarto"/>
            </w:pPr>
            <w:r w:rsidRPr="000E1730">
              <w:t>Identyfikator odbiorcy dokumentu</w:t>
            </w: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tcPr>
          <w:p w:rsidR="002B7A14" w:rsidRPr="000E1730" w:rsidRDefault="002B7A14" w:rsidP="00B22CC7">
            <w:pPr>
              <w:pStyle w:val="Tabela-zawarto"/>
              <w:jc w:val="center"/>
              <w:rPr>
                <w:lang w:val="en-US"/>
              </w:rPr>
            </w:pPr>
          </w:p>
        </w:tc>
        <w:tc>
          <w:tcPr>
            <w:tcW w:w="691" w:type="dxa"/>
          </w:tcPr>
          <w:p w:rsidR="002B7A14" w:rsidRPr="000E1730" w:rsidRDefault="002B7A14" w:rsidP="00B22CC7">
            <w:pPr>
              <w:pStyle w:val="Tabela-zawarto"/>
              <w:jc w:val="center"/>
              <w:rPr>
                <w:lang w:val="en-US"/>
              </w:rP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jc w:val="center"/>
              <w:rPr>
                <w:lang w:val="en-US"/>
              </w:rPr>
            </w:pPr>
          </w:p>
        </w:tc>
        <w:tc>
          <w:tcPr>
            <w:tcW w:w="3503" w:type="dxa"/>
            <w:tcBorders>
              <w:top w:val="nil"/>
              <w:bottom w:val="nil"/>
            </w:tcBorders>
            <w:vAlign w:val="center"/>
          </w:tcPr>
          <w:p w:rsidR="002B7A14" w:rsidRPr="000E1730" w:rsidRDefault="002B7A14" w:rsidP="00B22CC7">
            <w:pPr>
              <w:pStyle w:val="Tabela-zawarto"/>
              <w:ind w:left="432" w:hanging="432"/>
              <w:rPr>
                <w:lang w:val="en-US"/>
              </w:rPr>
            </w:pPr>
            <w:r>
              <w:rPr>
                <w:lang w:val="en-US"/>
              </w:rPr>
              <w:t xml:space="preserve">-   -   -   -   -  </w:t>
            </w:r>
            <w:r w:rsidRPr="000E1730">
              <w:rPr>
                <w:lang w:val="en-US"/>
              </w:rPr>
              <w:t>DocumentIssuer</w:t>
            </w:r>
          </w:p>
        </w:tc>
        <w:tc>
          <w:tcPr>
            <w:tcW w:w="2824" w:type="dxa"/>
          </w:tcPr>
          <w:p w:rsidR="002B7A14" w:rsidRPr="000E1730" w:rsidRDefault="002B7A14" w:rsidP="00B22CC7">
            <w:pPr>
              <w:pStyle w:val="Tabela-zawarto"/>
            </w:pPr>
            <w:r w:rsidRPr="000E1730">
              <w:t>Identyfikator wystawcy dokumentu</w:t>
            </w: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tcPr>
          <w:p w:rsidR="002B7A14" w:rsidRPr="000E1730" w:rsidRDefault="002B7A14" w:rsidP="00B22CC7">
            <w:pPr>
              <w:pStyle w:val="Tabela-zawarto"/>
              <w:jc w:val="center"/>
              <w:rPr>
                <w:lang w:val="en-US"/>
              </w:rPr>
            </w:pPr>
          </w:p>
        </w:tc>
        <w:tc>
          <w:tcPr>
            <w:tcW w:w="691" w:type="dxa"/>
          </w:tcPr>
          <w:p w:rsidR="002B7A14" w:rsidRPr="000E1730" w:rsidRDefault="002B7A14" w:rsidP="00B22CC7">
            <w:pPr>
              <w:pStyle w:val="Tabela-zawarto"/>
              <w:jc w:val="center"/>
              <w:rPr>
                <w:lang w:val="en-US"/>
              </w:rP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jc w:val="center"/>
              <w:rPr>
                <w:lang w:val="en-US"/>
              </w:rPr>
            </w:pPr>
            <w:r w:rsidRPr="000E1730">
              <w:rPr>
                <w:lang w:val="en-US"/>
              </w:rPr>
              <w:t>B-10</w:t>
            </w:r>
          </w:p>
        </w:tc>
        <w:tc>
          <w:tcPr>
            <w:tcW w:w="3503" w:type="dxa"/>
            <w:tcBorders>
              <w:top w:val="nil"/>
              <w:bottom w:val="nil"/>
            </w:tcBorders>
            <w:vAlign w:val="center"/>
          </w:tcPr>
          <w:p w:rsidR="002B7A14" w:rsidRPr="000E1730" w:rsidRDefault="002B7A14" w:rsidP="00B22CC7">
            <w:pPr>
              <w:pStyle w:val="Tabela-zawarto"/>
              <w:ind w:left="432" w:hanging="432"/>
              <w:rPr>
                <w:lang w:val="en-US"/>
              </w:rPr>
            </w:pPr>
            <w:r>
              <w:rPr>
                <w:lang w:val="en-US"/>
              </w:rPr>
              <w:t xml:space="preserve">-   -   -   -   -  </w:t>
            </w:r>
            <w:r w:rsidRPr="000E1730">
              <w:rPr>
                <w:lang w:val="en-US"/>
              </w:rPr>
              <w:t>AdjustmentDetails</w:t>
            </w:r>
          </w:p>
        </w:tc>
        <w:tc>
          <w:tcPr>
            <w:tcW w:w="2824" w:type="dxa"/>
          </w:tcPr>
          <w:p w:rsidR="002B7A14" w:rsidRPr="000E1730" w:rsidRDefault="002B7A14" w:rsidP="00B22CC7">
            <w:pPr>
              <w:pStyle w:val="Tabela-zawarto"/>
            </w:pPr>
            <w:r w:rsidRPr="000E1730">
              <w:t>Szczegóły korekty</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0E1730" w:rsidRDefault="002B7A14" w:rsidP="00B22CC7">
            <w:pPr>
              <w:pStyle w:val="Tabela-zawarto"/>
              <w:jc w:val="center"/>
            </w:pP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jc w:val="center"/>
            </w:pPr>
          </w:p>
        </w:tc>
        <w:tc>
          <w:tcPr>
            <w:tcW w:w="3503" w:type="dxa"/>
            <w:tcBorders>
              <w:top w:val="nil"/>
              <w:bottom w:val="nil"/>
            </w:tcBorders>
            <w:vAlign w:val="center"/>
          </w:tcPr>
          <w:p w:rsidR="002B7A14" w:rsidRPr="000E1730" w:rsidRDefault="002B7A14" w:rsidP="00B22CC7">
            <w:pPr>
              <w:pStyle w:val="Tabela-zawarto"/>
              <w:ind w:left="432" w:hanging="432"/>
            </w:pPr>
            <w:r>
              <w:rPr>
                <w:lang w:val="en-US"/>
              </w:rPr>
              <w:t xml:space="preserve">-   -   -   -   -  -   </w:t>
            </w:r>
            <w:r w:rsidRPr="000E1730">
              <w:t>AdjustmentReason</w:t>
            </w:r>
          </w:p>
        </w:tc>
        <w:tc>
          <w:tcPr>
            <w:tcW w:w="2824" w:type="dxa"/>
          </w:tcPr>
          <w:p w:rsidR="002B7A14" w:rsidRPr="000E1730" w:rsidRDefault="002B7A14" w:rsidP="00B22CC7">
            <w:pPr>
              <w:pStyle w:val="Tabela-zawarto"/>
            </w:pPr>
            <w:r w:rsidRPr="000E1730">
              <w:t>Przyczyna korekty</w:t>
            </w: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tcPr>
          <w:p w:rsidR="002B7A14" w:rsidRPr="000E1730" w:rsidRDefault="002B7A14" w:rsidP="00B22CC7">
            <w:pPr>
              <w:pStyle w:val="Tabela-zawarto"/>
              <w:jc w:val="center"/>
              <w:rPr>
                <w:lang w:val="en-US"/>
              </w:rPr>
            </w:pPr>
          </w:p>
        </w:tc>
        <w:tc>
          <w:tcPr>
            <w:tcW w:w="691" w:type="dxa"/>
          </w:tcPr>
          <w:p w:rsidR="002B7A14" w:rsidRPr="000E1730" w:rsidRDefault="002B7A14" w:rsidP="00B22CC7">
            <w:pPr>
              <w:pStyle w:val="Tabela-zawarto"/>
              <w:jc w:val="center"/>
              <w:rPr>
                <w:lang w:val="en-US"/>
              </w:rPr>
            </w:pPr>
          </w:p>
        </w:tc>
        <w:tc>
          <w:tcPr>
            <w:tcW w:w="4161" w:type="dxa"/>
          </w:tcPr>
          <w:p w:rsidR="002B7A14" w:rsidRPr="000E1730" w:rsidRDefault="002B7A14" w:rsidP="00B22CC7">
            <w:pPr>
              <w:pStyle w:val="Tabela-zawarto"/>
              <w:jc w:val="center"/>
              <w:rPr>
                <w:lang w:val="en-US"/>
              </w:rPr>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jc w:val="center"/>
              <w:rPr>
                <w:lang w:val="en-US"/>
              </w:rPr>
            </w:pPr>
          </w:p>
        </w:tc>
        <w:tc>
          <w:tcPr>
            <w:tcW w:w="3503" w:type="dxa"/>
            <w:tcBorders>
              <w:top w:val="nil"/>
              <w:bottom w:val="nil"/>
            </w:tcBorders>
            <w:vAlign w:val="center"/>
          </w:tcPr>
          <w:p w:rsidR="002B7A14" w:rsidRPr="000E1730" w:rsidRDefault="002B7A14" w:rsidP="00B22CC7">
            <w:pPr>
              <w:pStyle w:val="Tabela-zawarto"/>
              <w:ind w:left="432" w:hanging="432"/>
              <w:rPr>
                <w:lang w:val="en-US"/>
              </w:rPr>
            </w:pPr>
            <w:r>
              <w:rPr>
                <w:lang w:val="en-US"/>
              </w:rPr>
              <w:t xml:space="preserve">-   -   -   -   -  -   </w:t>
            </w:r>
            <w:r w:rsidRPr="000E1730">
              <w:rPr>
                <w:lang w:val="en-US"/>
              </w:rPr>
              <w:t>AdjustmentAmount</w:t>
            </w:r>
          </w:p>
        </w:tc>
        <w:tc>
          <w:tcPr>
            <w:tcW w:w="2824" w:type="dxa"/>
          </w:tcPr>
          <w:p w:rsidR="002B7A14" w:rsidRPr="000E1730" w:rsidRDefault="002B7A14" w:rsidP="00B22CC7">
            <w:pPr>
              <w:pStyle w:val="Tabela-zawarto"/>
            </w:pPr>
            <w:r w:rsidRPr="000E1730">
              <w:t>Kwota korekty</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tcPr>
          <w:p w:rsidR="002B7A14" w:rsidRPr="000E1730" w:rsidRDefault="002B7A14" w:rsidP="00B22CC7">
            <w:pPr>
              <w:pStyle w:val="Tabela-zawarto"/>
              <w:jc w:val="center"/>
            </w:pPr>
          </w:p>
        </w:tc>
        <w:tc>
          <w:tcPr>
            <w:tcW w:w="691" w:type="dxa"/>
          </w:tcPr>
          <w:p w:rsidR="002B7A14" w:rsidRPr="000E1730" w:rsidRDefault="002B7A14" w:rsidP="00B22CC7">
            <w:pPr>
              <w:pStyle w:val="Tabela-zawarto"/>
              <w:jc w:val="center"/>
            </w:pPr>
          </w:p>
        </w:tc>
        <w:tc>
          <w:tcPr>
            <w:tcW w:w="4161" w:type="dxa"/>
          </w:tcPr>
          <w:p w:rsidR="002B7A14" w:rsidRPr="000E1730" w:rsidRDefault="002B7A14" w:rsidP="00B22CC7">
            <w:pPr>
              <w:pStyle w:val="Tabela-zawarto"/>
              <w:jc w:val="center"/>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jc w:val="center"/>
            </w:pPr>
          </w:p>
        </w:tc>
        <w:tc>
          <w:tcPr>
            <w:tcW w:w="3503" w:type="dxa"/>
            <w:tcBorders>
              <w:top w:val="nil"/>
              <w:bottom w:val="nil"/>
            </w:tcBorders>
            <w:vAlign w:val="center"/>
          </w:tcPr>
          <w:p w:rsidR="002B7A14" w:rsidRPr="000E1730" w:rsidRDefault="002B7A14" w:rsidP="00B22CC7">
            <w:pPr>
              <w:pStyle w:val="Tabela-zawarto"/>
              <w:ind w:left="432" w:hanging="432"/>
            </w:pPr>
            <w:r>
              <w:rPr>
                <w:lang w:val="en-US"/>
              </w:rPr>
              <w:t xml:space="preserve">-   -   -   -   -  -   </w:t>
            </w:r>
            <w:r w:rsidRPr="000E1730">
              <w:t>DocumentIdentifier</w:t>
            </w:r>
          </w:p>
        </w:tc>
        <w:tc>
          <w:tcPr>
            <w:tcW w:w="2824" w:type="dxa"/>
          </w:tcPr>
          <w:p w:rsidR="002B7A14" w:rsidRPr="000E1730" w:rsidRDefault="002B7A14" w:rsidP="00B22CC7">
            <w:pPr>
              <w:pStyle w:val="Tabela-zawarto"/>
            </w:pPr>
            <w:r w:rsidRPr="000E1730">
              <w:t>Numer referencyjny dokumentu będącego podstawą korekty</w:t>
            </w:r>
          </w:p>
        </w:tc>
        <w:tc>
          <w:tcPr>
            <w:tcW w:w="0" w:type="auto"/>
            <w:vAlign w:val="center"/>
          </w:tcPr>
          <w:p w:rsidR="002B7A14" w:rsidRPr="00815B23" w:rsidRDefault="002B7A14" w:rsidP="00B22CC7">
            <w:pPr>
              <w:pStyle w:val="Tabela-zawarto"/>
              <w:jc w:val="center"/>
            </w:pPr>
          </w:p>
        </w:tc>
        <w:tc>
          <w:tcPr>
            <w:tcW w:w="0" w:type="auto"/>
            <w:vAlign w:val="center"/>
          </w:tcPr>
          <w:p w:rsidR="002B7A14" w:rsidRPr="00815B23" w:rsidRDefault="002B7A14" w:rsidP="00B22CC7">
            <w:pPr>
              <w:pStyle w:val="Tabela-zawarto"/>
              <w:jc w:val="center"/>
            </w:pPr>
          </w:p>
        </w:tc>
        <w:tc>
          <w:tcPr>
            <w:tcW w:w="0" w:type="auto"/>
            <w:vAlign w:val="center"/>
          </w:tcPr>
          <w:p w:rsidR="002B7A14" w:rsidRPr="00815B23" w:rsidRDefault="002B7A14" w:rsidP="00B22CC7">
            <w:pPr>
              <w:pStyle w:val="Tabela-zawarto"/>
              <w:jc w:val="center"/>
            </w:pPr>
          </w:p>
        </w:tc>
        <w:tc>
          <w:tcPr>
            <w:tcW w:w="0" w:type="auto"/>
            <w:vAlign w:val="center"/>
          </w:tcPr>
          <w:p w:rsidR="002B7A14" w:rsidRPr="00815B23" w:rsidRDefault="002B7A14" w:rsidP="00B22CC7">
            <w:pPr>
              <w:pStyle w:val="Tabela-zawarto"/>
              <w:jc w:val="center"/>
            </w:pPr>
          </w:p>
        </w:tc>
        <w:tc>
          <w:tcPr>
            <w:tcW w:w="0" w:type="auto"/>
          </w:tcPr>
          <w:p w:rsidR="002B7A14" w:rsidRPr="00815B23" w:rsidRDefault="002B7A14" w:rsidP="00B22CC7">
            <w:pPr>
              <w:pStyle w:val="Tabela-zawarto"/>
              <w:jc w:val="center"/>
            </w:pPr>
          </w:p>
        </w:tc>
        <w:tc>
          <w:tcPr>
            <w:tcW w:w="691" w:type="dxa"/>
          </w:tcPr>
          <w:p w:rsidR="002B7A14" w:rsidRPr="00815B23" w:rsidRDefault="002B7A14" w:rsidP="00B22CC7">
            <w:pPr>
              <w:pStyle w:val="Tabela-zawarto"/>
              <w:jc w:val="center"/>
            </w:pPr>
          </w:p>
        </w:tc>
        <w:tc>
          <w:tcPr>
            <w:tcW w:w="4161" w:type="dxa"/>
          </w:tcPr>
          <w:p w:rsidR="002B7A14" w:rsidRPr="00815B23" w:rsidRDefault="002B7A14" w:rsidP="00B22CC7">
            <w:pPr>
              <w:pStyle w:val="Tabela-zawarto"/>
              <w:jc w:val="center"/>
            </w:pPr>
          </w:p>
        </w:tc>
      </w:tr>
      <w:tr w:rsidR="002B7A14" w:rsidRPr="000E1730" w:rsidTr="003F5A95">
        <w:trPr>
          <w:jc w:val="center"/>
        </w:trPr>
        <w:tc>
          <w:tcPr>
            <w:tcW w:w="514" w:type="dxa"/>
            <w:tcBorders>
              <w:top w:val="nil"/>
              <w:bottom w:val="dashed" w:sz="4" w:space="0" w:color="auto"/>
            </w:tcBorders>
            <w:vAlign w:val="center"/>
          </w:tcPr>
          <w:p w:rsidR="002B7A14" w:rsidRPr="00815B23" w:rsidRDefault="002B7A14" w:rsidP="00B22CC7">
            <w:pPr>
              <w:pStyle w:val="Tabela-zawarto"/>
              <w:jc w:val="center"/>
            </w:pPr>
          </w:p>
        </w:tc>
        <w:tc>
          <w:tcPr>
            <w:tcW w:w="3503" w:type="dxa"/>
            <w:tcBorders>
              <w:top w:val="nil"/>
              <w:bottom w:val="dashed" w:sz="4" w:space="0" w:color="auto"/>
            </w:tcBorders>
            <w:vAlign w:val="center"/>
          </w:tcPr>
          <w:p w:rsidR="002B7A14" w:rsidRPr="000E1730" w:rsidRDefault="002B7A14" w:rsidP="00B22CC7">
            <w:pPr>
              <w:pStyle w:val="Tabela-zawarto"/>
              <w:ind w:left="432" w:hanging="432"/>
              <w:rPr>
                <w:lang w:val="en-US"/>
              </w:rPr>
            </w:pPr>
            <w:r>
              <w:rPr>
                <w:lang w:val="en-US"/>
              </w:rPr>
              <w:t xml:space="preserve">-   -   -   -   -  -   </w:t>
            </w:r>
            <w:r w:rsidRPr="000E1730">
              <w:rPr>
                <w:lang w:val="en-US"/>
              </w:rPr>
              <w:t>Description</w:t>
            </w:r>
          </w:p>
        </w:tc>
        <w:tc>
          <w:tcPr>
            <w:tcW w:w="2824" w:type="dxa"/>
            <w:tcBorders>
              <w:bottom w:val="dashed" w:sz="4" w:space="0" w:color="auto"/>
            </w:tcBorders>
          </w:tcPr>
          <w:p w:rsidR="002B7A14" w:rsidRPr="000E1730" w:rsidRDefault="002B7A14" w:rsidP="00B22CC7">
            <w:pPr>
              <w:pStyle w:val="Tabela-zawarto"/>
            </w:pPr>
            <w:r w:rsidRPr="000E1730">
              <w:t>Opis korekty</w:t>
            </w:r>
          </w:p>
        </w:tc>
        <w:tc>
          <w:tcPr>
            <w:tcW w:w="0" w:type="auto"/>
            <w:tcBorders>
              <w:bottom w:val="dashed" w:sz="4" w:space="0" w:color="auto"/>
            </w:tcBorders>
            <w:vAlign w:val="center"/>
          </w:tcPr>
          <w:p w:rsidR="002B7A14" w:rsidRPr="000E1730" w:rsidRDefault="002B7A14" w:rsidP="00B22CC7">
            <w:pPr>
              <w:pStyle w:val="Tabela-zawarto"/>
              <w:jc w:val="center"/>
            </w:pPr>
          </w:p>
        </w:tc>
        <w:tc>
          <w:tcPr>
            <w:tcW w:w="0" w:type="auto"/>
            <w:tcBorders>
              <w:bottom w:val="dashed" w:sz="4" w:space="0" w:color="auto"/>
            </w:tcBorders>
            <w:vAlign w:val="center"/>
          </w:tcPr>
          <w:p w:rsidR="002B7A14" w:rsidRPr="000E1730" w:rsidRDefault="002B7A14" w:rsidP="00B22CC7">
            <w:pPr>
              <w:pStyle w:val="Tabela-zawarto"/>
              <w:jc w:val="center"/>
              <w:rPr>
                <w:lang w:val="de-DE"/>
              </w:rPr>
            </w:pPr>
          </w:p>
        </w:tc>
        <w:tc>
          <w:tcPr>
            <w:tcW w:w="0" w:type="auto"/>
            <w:tcBorders>
              <w:bottom w:val="dashed" w:sz="4" w:space="0" w:color="auto"/>
            </w:tcBorders>
            <w:vAlign w:val="center"/>
          </w:tcPr>
          <w:p w:rsidR="002B7A14" w:rsidRPr="000E1730" w:rsidRDefault="002B7A14" w:rsidP="00B22CC7">
            <w:pPr>
              <w:pStyle w:val="Tabela-zawarto"/>
              <w:jc w:val="center"/>
              <w:rPr>
                <w:lang w:val="de-DE"/>
              </w:rPr>
            </w:pPr>
          </w:p>
        </w:tc>
        <w:tc>
          <w:tcPr>
            <w:tcW w:w="0" w:type="auto"/>
            <w:tcBorders>
              <w:bottom w:val="dashed" w:sz="4" w:space="0" w:color="auto"/>
            </w:tcBorders>
            <w:vAlign w:val="center"/>
          </w:tcPr>
          <w:p w:rsidR="002B7A14" w:rsidRPr="000E1730" w:rsidRDefault="002B7A14" w:rsidP="00B22CC7">
            <w:pPr>
              <w:pStyle w:val="Tabela-zawarto"/>
              <w:jc w:val="center"/>
              <w:rPr>
                <w:lang w:val="de-DE"/>
              </w:rPr>
            </w:pPr>
          </w:p>
        </w:tc>
        <w:tc>
          <w:tcPr>
            <w:tcW w:w="0" w:type="auto"/>
            <w:tcBorders>
              <w:bottom w:val="dashed" w:sz="4" w:space="0" w:color="auto"/>
            </w:tcBorders>
          </w:tcPr>
          <w:p w:rsidR="002B7A14" w:rsidRPr="000E1730" w:rsidRDefault="002B7A14" w:rsidP="00B22CC7">
            <w:pPr>
              <w:pStyle w:val="Tabela-zawarto"/>
              <w:jc w:val="center"/>
              <w:rPr>
                <w:lang w:val="de-DE"/>
              </w:rPr>
            </w:pPr>
          </w:p>
        </w:tc>
        <w:tc>
          <w:tcPr>
            <w:tcW w:w="691" w:type="dxa"/>
            <w:tcBorders>
              <w:bottom w:val="dashed" w:sz="4" w:space="0" w:color="auto"/>
            </w:tcBorders>
          </w:tcPr>
          <w:p w:rsidR="002B7A14" w:rsidRPr="000E1730" w:rsidRDefault="002B7A14" w:rsidP="00B22CC7">
            <w:pPr>
              <w:pStyle w:val="Tabela-zawarto"/>
              <w:jc w:val="center"/>
              <w:rPr>
                <w:lang w:val="de-DE"/>
              </w:rPr>
            </w:pPr>
          </w:p>
        </w:tc>
        <w:tc>
          <w:tcPr>
            <w:tcW w:w="4161" w:type="dxa"/>
            <w:tcBorders>
              <w:bottom w:val="dashed" w:sz="4" w:space="0" w:color="auto"/>
            </w:tcBorders>
          </w:tcPr>
          <w:p w:rsidR="002B7A14" w:rsidRPr="000E1730" w:rsidRDefault="002B7A14" w:rsidP="00B22CC7">
            <w:pPr>
              <w:pStyle w:val="Tabela-zawarto"/>
              <w:jc w:val="center"/>
              <w:rPr>
                <w:lang w:val="de-DE"/>
              </w:rPr>
            </w:pPr>
          </w:p>
        </w:tc>
      </w:tr>
      <w:tr w:rsidR="002B7A14" w:rsidRPr="000E1730" w:rsidTr="003F5A95">
        <w:trPr>
          <w:jc w:val="center"/>
        </w:trPr>
        <w:tc>
          <w:tcPr>
            <w:tcW w:w="514" w:type="dxa"/>
            <w:tcBorders>
              <w:top w:val="dashed" w:sz="4" w:space="0" w:color="auto"/>
              <w:bottom w:val="nil"/>
            </w:tcBorders>
            <w:vAlign w:val="center"/>
          </w:tcPr>
          <w:p w:rsidR="002B7A14" w:rsidRPr="000E1730" w:rsidRDefault="002B7A14" w:rsidP="00B22CC7">
            <w:pPr>
              <w:pStyle w:val="Tabela-zawarto"/>
              <w:jc w:val="center"/>
              <w:rPr>
                <w:lang w:val="de-DE"/>
              </w:rPr>
            </w:pPr>
            <w:r w:rsidRPr="000E1730">
              <w:rPr>
                <w:lang w:val="de-DE"/>
              </w:rPr>
              <w:t>B-24</w:t>
            </w:r>
          </w:p>
        </w:tc>
        <w:tc>
          <w:tcPr>
            <w:tcW w:w="3503" w:type="dxa"/>
            <w:tcBorders>
              <w:top w:val="dashed" w:sz="4" w:space="0" w:color="auto"/>
              <w:bottom w:val="nil"/>
            </w:tcBorders>
            <w:shd w:val="clear" w:color="auto" w:fill="00FFFF"/>
            <w:vAlign w:val="center"/>
          </w:tcPr>
          <w:p w:rsidR="002B7A14" w:rsidRPr="000E1730" w:rsidRDefault="002B7A14" w:rsidP="00B22CC7">
            <w:pPr>
              <w:pStyle w:val="Tabela-zawarto"/>
              <w:ind w:left="432" w:hanging="432"/>
              <w:rPr>
                <w:lang w:val="de-DE"/>
              </w:rPr>
            </w:pPr>
            <w:r>
              <w:rPr>
                <w:lang w:val="en-US"/>
              </w:rPr>
              <w:t xml:space="preserve">-   -   -   -   </w:t>
            </w:r>
            <w:r w:rsidRPr="000E1730">
              <w:rPr>
                <w:lang w:val="de-DE"/>
              </w:rPr>
              <w:t>ZUS</w:t>
            </w:r>
            <w:r w:rsidRPr="000E1730">
              <w:rPr>
                <w:lang w:val="de-DE"/>
              </w:rPr>
              <w:tab/>
            </w:r>
            <w:r w:rsidRPr="00BC6CB7">
              <w:rPr>
                <w:b/>
                <w:lang w:val="de-DE"/>
              </w:rPr>
              <w:t>X</w:t>
            </w:r>
            <w:r w:rsidRPr="000E1730">
              <w:rPr>
                <w:b/>
                <w:lang w:val="de-DE"/>
              </w:rPr>
              <w:t>OR</w:t>
            </w:r>
          </w:p>
        </w:tc>
        <w:tc>
          <w:tcPr>
            <w:tcW w:w="2824" w:type="dxa"/>
            <w:tcBorders>
              <w:top w:val="dashed" w:sz="4" w:space="0" w:color="auto"/>
            </w:tcBorders>
          </w:tcPr>
          <w:p w:rsidR="002B7A14" w:rsidRPr="000E1730" w:rsidRDefault="002B7A14" w:rsidP="00B22CC7">
            <w:pPr>
              <w:pStyle w:val="Tabela-zawarto"/>
            </w:pPr>
            <w:r w:rsidRPr="000E1730">
              <w:t>Szczegóły płatności  przelewu dla  ZUS</w:t>
            </w: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vAlign w:val="center"/>
          </w:tcPr>
          <w:p w:rsidR="002B7A14" w:rsidRPr="000E1730" w:rsidRDefault="002B7A14" w:rsidP="00B22CC7">
            <w:pPr>
              <w:pStyle w:val="Tabela-zawarto"/>
              <w:jc w:val="center"/>
            </w:pPr>
            <w:r w:rsidRPr="000E1730">
              <w:t>x</w:t>
            </w: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tcPr>
          <w:p w:rsidR="002B7A14" w:rsidRDefault="002B7A14" w:rsidP="00B22CC7">
            <w:pPr>
              <w:pStyle w:val="Tabela-zawarto"/>
              <w:jc w:val="center"/>
            </w:pPr>
          </w:p>
        </w:tc>
        <w:tc>
          <w:tcPr>
            <w:tcW w:w="691" w:type="dxa"/>
            <w:tcBorders>
              <w:top w:val="dashed" w:sz="4" w:space="0" w:color="auto"/>
            </w:tcBorders>
          </w:tcPr>
          <w:p w:rsidR="002B7A14" w:rsidRDefault="002B7A14" w:rsidP="00B22CC7">
            <w:pPr>
              <w:pStyle w:val="Tabela-zawarto"/>
              <w:jc w:val="center"/>
            </w:pPr>
          </w:p>
        </w:tc>
        <w:tc>
          <w:tcPr>
            <w:tcW w:w="4161" w:type="dxa"/>
            <w:tcBorders>
              <w:top w:val="dashed" w:sz="4" w:space="0" w:color="auto"/>
            </w:tcBorders>
          </w:tcPr>
          <w:p w:rsidR="002B7A14" w:rsidRPr="000E1730" w:rsidRDefault="002B7A14" w:rsidP="00B22CC7">
            <w:pPr>
              <w:pStyle w:val="Tabela-zawarto"/>
              <w:jc w:val="center"/>
            </w:pPr>
            <w:r>
              <w:t>Szczegóły płatności dla przelewu ZUS</w:t>
            </w: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jc w:val="center"/>
            </w:pPr>
          </w:p>
        </w:tc>
        <w:tc>
          <w:tcPr>
            <w:tcW w:w="3503" w:type="dxa"/>
            <w:tcBorders>
              <w:top w:val="nil"/>
              <w:bottom w:val="nil"/>
            </w:tcBorders>
            <w:vAlign w:val="center"/>
          </w:tcPr>
          <w:p w:rsidR="002B7A14" w:rsidRPr="000E1730" w:rsidRDefault="002B7A14" w:rsidP="00B22CC7">
            <w:pPr>
              <w:pStyle w:val="Tabela-zawarto"/>
              <w:ind w:left="432" w:hanging="432"/>
            </w:pPr>
            <w:r>
              <w:rPr>
                <w:lang w:val="en-US"/>
              </w:rPr>
              <w:t xml:space="preserve">-   -   -   -   -  </w:t>
            </w:r>
            <w:r w:rsidRPr="000E1730">
              <w:t>NIP</w:t>
            </w:r>
          </w:p>
        </w:tc>
        <w:tc>
          <w:tcPr>
            <w:tcW w:w="2824" w:type="dxa"/>
          </w:tcPr>
          <w:p w:rsidR="002B7A14" w:rsidRPr="000E1730" w:rsidRDefault="002B7A14" w:rsidP="00B22CC7">
            <w:pPr>
              <w:pStyle w:val="Tabela-zawarto"/>
            </w:pPr>
            <w:r w:rsidRPr="000E1730">
              <w:t>Numer identyfikacji podatkowej</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p>
        </w:tc>
        <w:tc>
          <w:tcPr>
            <w:tcW w:w="0" w:type="auto"/>
          </w:tcPr>
          <w:p w:rsidR="002B7A14" w:rsidRDefault="002B7A14" w:rsidP="00B22CC7">
            <w:pPr>
              <w:pStyle w:val="Tabela-zawarto"/>
              <w:jc w:val="center"/>
              <w:rPr>
                <w:lang w:val="en-US"/>
              </w:rPr>
            </w:pPr>
          </w:p>
        </w:tc>
        <w:tc>
          <w:tcPr>
            <w:tcW w:w="691" w:type="dxa"/>
          </w:tcPr>
          <w:p w:rsidR="002B7A14" w:rsidRDefault="002B7A14" w:rsidP="00B22CC7">
            <w:pPr>
              <w:pStyle w:val="Tabela-zawarto"/>
              <w:jc w:val="center"/>
              <w:rPr>
                <w:lang w:val="en-US"/>
              </w:rPr>
            </w:pPr>
          </w:p>
        </w:tc>
        <w:tc>
          <w:tcPr>
            <w:tcW w:w="4161" w:type="dxa"/>
          </w:tcPr>
          <w:p w:rsidR="002B7A14" w:rsidRDefault="002B7A14" w:rsidP="00B22CC7">
            <w:pPr>
              <w:pStyle w:val="Tabela-zawarto"/>
              <w:jc w:val="center"/>
              <w:rPr>
                <w:lang w:val="en-US"/>
              </w:rPr>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jc w:val="center"/>
              <w:rPr>
                <w:lang w:val="en-US"/>
              </w:rPr>
            </w:pPr>
          </w:p>
        </w:tc>
        <w:tc>
          <w:tcPr>
            <w:tcW w:w="3503" w:type="dxa"/>
            <w:tcBorders>
              <w:top w:val="nil"/>
              <w:bottom w:val="nil"/>
            </w:tcBorders>
            <w:vAlign w:val="center"/>
          </w:tcPr>
          <w:p w:rsidR="002B7A14" w:rsidRPr="000E1730" w:rsidRDefault="002B7A14" w:rsidP="00B22CC7">
            <w:pPr>
              <w:pStyle w:val="Tabela-zawarto"/>
              <w:ind w:left="432" w:hanging="432"/>
              <w:rPr>
                <w:lang w:val="en-US"/>
              </w:rPr>
            </w:pPr>
            <w:r>
              <w:rPr>
                <w:lang w:val="en-US"/>
              </w:rPr>
              <w:t xml:space="preserve">-   -   -   -   -  </w:t>
            </w:r>
            <w:r w:rsidRPr="000E1730">
              <w:rPr>
                <w:lang w:val="en-US"/>
              </w:rPr>
              <w:t>PayorAdditionalIdentifier</w:t>
            </w:r>
          </w:p>
        </w:tc>
        <w:tc>
          <w:tcPr>
            <w:tcW w:w="2824" w:type="dxa"/>
          </w:tcPr>
          <w:p w:rsidR="002B7A14" w:rsidRPr="000E1730" w:rsidRDefault="002B7A14" w:rsidP="00B22CC7">
            <w:pPr>
              <w:pStyle w:val="Tabela-zawarto"/>
            </w:pPr>
            <w:r w:rsidRPr="000E1730">
              <w:t>Identyfikator uzupełniający</w:t>
            </w: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p>
        </w:tc>
        <w:tc>
          <w:tcPr>
            <w:tcW w:w="0" w:type="auto"/>
          </w:tcPr>
          <w:p w:rsidR="002B7A14" w:rsidRPr="000C5BD3" w:rsidRDefault="002B7A14" w:rsidP="00B22CC7">
            <w:pPr>
              <w:pStyle w:val="Tabela-zawarto"/>
              <w:jc w:val="center"/>
            </w:pPr>
          </w:p>
        </w:tc>
        <w:tc>
          <w:tcPr>
            <w:tcW w:w="691" w:type="dxa"/>
          </w:tcPr>
          <w:p w:rsidR="002B7A14" w:rsidRPr="000C5BD3" w:rsidRDefault="002B7A14" w:rsidP="00B22CC7">
            <w:pPr>
              <w:pStyle w:val="Tabela-zawarto"/>
              <w:jc w:val="center"/>
            </w:pPr>
          </w:p>
        </w:tc>
        <w:tc>
          <w:tcPr>
            <w:tcW w:w="4161" w:type="dxa"/>
          </w:tcPr>
          <w:p w:rsidR="002B7A14" w:rsidRPr="000C5BD3" w:rsidRDefault="002B7A14" w:rsidP="00B22CC7">
            <w:pPr>
              <w:pStyle w:val="Tabela-zawarto"/>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jc w:val="center"/>
            </w:pPr>
          </w:p>
        </w:tc>
        <w:tc>
          <w:tcPr>
            <w:tcW w:w="3503" w:type="dxa"/>
            <w:tcBorders>
              <w:top w:val="nil"/>
              <w:bottom w:val="nil"/>
            </w:tcBorders>
            <w:vAlign w:val="center"/>
          </w:tcPr>
          <w:p w:rsidR="002B7A14" w:rsidRPr="000E1730" w:rsidRDefault="002B7A14" w:rsidP="00B22CC7">
            <w:pPr>
              <w:pStyle w:val="Tabela-zawarto"/>
              <w:ind w:left="432" w:hanging="432"/>
              <w:rPr>
                <w:lang w:val="en-US"/>
              </w:rPr>
            </w:pPr>
            <w:r>
              <w:rPr>
                <w:lang w:val="en-US"/>
              </w:rPr>
              <w:t xml:space="preserve">-   -   -   -   -  </w:t>
            </w:r>
            <w:r w:rsidRPr="000E1730">
              <w:rPr>
                <w:lang w:val="en-US"/>
              </w:rPr>
              <w:t>PaymentType</w:t>
            </w:r>
          </w:p>
        </w:tc>
        <w:tc>
          <w:tcPr>
            <w:tcW w:w="2824" w:type="dxa"/>
          </w:tcPr>
          <w:p w:rsidR="002B7A14" w:rsidRPr="000E1730" w:rsidRDefault="002B7A14" w:rsidP="00B22CC7">
            <w:pPr>
              <w:pStyle w:val="Tabela-zawarto"/>
            </w:pPr>
            <w:r w:rsidRPr="000E1730">
              <w:t>Typ płatności</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p>
        </w:tc>
        <w:tc>
          <w:tcPr>
            <w:tcW w:w="0" w:type="auto"/>
          </w:tcPr>
          <w:p w:rsidR="002B7A14" w:rsidRDefault="002B7A14" w:rsidP="00B22CC7">
            <w:pPr>
              <w:pStyle w:val="Tabela-zawarto"/>
              <w:jc w:val="center"/>
            </w:pPr>
          </w:p>
        </w:tc>
        <w:tc>
          <w:tcPr>
            <w:tcW w:w="691" w:type="dxa"/>
          </w:tcPr>
          <w:p w:rsidR="002B7A14" w:rsidRDefault="002B7A14" w:rsidP="00B22CC7">
            <w:pPr>
              <w:pStyle w:val="Tabela-zawarto"/>
              <w:jc w:val="center"/>
            </w:pPr>
          </w:p>
        </w:tc>
        <w:tc>
          <w:tcPr>
            <w:tcW w:w="4161" w:type="dxa"/>
          </w:tcPr>
          <w:p w:rsidR="002B7A14" w:rsidRDefault="002B7A14" w:rsidP="00B22CC7">
            <w:pPr>
              <w:pStyle w:val="Tabela-zawarto"/>
              <w:ind w:left="90"/>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jc w:val="center"/>
            </w:pPr>
          </w:p>
        </w:tc>
        <w:tc>
          <w:tcPr>
            <w:tcW w:w="3503" w:type="dxa"/>
            <w:tcBorders>
              <w:top w:val="nil"/>
              <w:bottom w:val="nil"/>
            </w:tcBorders>
            <w:vAlign w:val="center"/>
          </w:tcPr>
          <w:p w:rsidR="002B7A14" w:rsidRPr="000E1730" w:rsidRDefault="002B7A14" w:rsidP="00B22CC7">
            <w:pPr>
              <w:pStyle w:val="Tabela-zawarto"/>
              <w:ind w:left="432" w:hanging="432"/>
              <w:rPr>
                <w:lang w:val="en-US"/>
              </w:rPr>
            </w:pPr>
            <w:r>
              <w:rPr>
                <w:lang w:val="en-US"/>
              </w:rPr>
              <w:t xml:space="preserve">-   -   -   -   -  </w:t>
            </w:r>
            <w:r w:rsidRPr="000E1730">
              <w:rPr>
                <w:lang w:val="en-US"/>
              </w:rPr>
              <w:t>Declaration</w:t>
            </w:r>
          </w:p>
        </w:tc>
        <w:tc>
          <w:tcPr>
            <w:tcW w:w="2824" w:type="dxa"/>
          </w:tcPr>
          <w:p w:rsidR="002B7A14" w:rsidRPr="000E1730" w:rsidRDefault="002B7A14" w:rsidP="00B22CC7">
            <w:pPr>
              <w:pStyle w:val="Tabela-zawarto"/>
            </w:pPr>
            <w:r w:rsidRPr="000E1730">
              <w:t>Deklaracja</w:t>
            </w: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p>
        </w:tc>
        <w:tc>
          <w:tcPr>
            <w:tcW w:w="0" w:type="auto"/>
          </w:tcPr>
          <w:p w:rsidR="002B7A14" w:rsidRDefault="002B7A14" w:rsidP="00B22CC7">
            <w:pPr>
              <w:pStyle w:val="Tabela-zawarto"/>
              <w:jc w:val="center"/>
            </w:pPr>
          </w:p>
        </w:tc>
        <w:tc>
          <w:tcPr>
            <w:tcW w:w="691" w:type="dxa"/>
          </w:tcPr>
          <w:p w:rsidR="002B7A14" w:rsidRDefault="002B7A14" w:rsidP="00B22CC7">
            <w:pPr>
              <w:pStyle w:val="Tabela-zawarto"/>
              <w:jc w:val="center"/>
            </w:pPr>
          </w:p>
        </w:tc>
        <w:tc>
          <w:tcPr>
            <w:tcW w:w="4161" w:type="dxa"/>
          </w:tcPr>
          <w:p w:rsidR="002B7A14" w:rsidRPr="00062C96" w:rsidRDefault="002B7A14" w:rsidP="00B22CC7">
            <w:pPr>
              <w:pStyle w:val="Tabela-zawarto"/>
              <w:jc w:val="center"/>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jc w:val="center"/>
            </w:pPr>
          </w:p>
        </w:tc>
        <w:tc>
          <w:tcPr>
            <w:tcW w:w="3503" w:type="dxa"/>
            <w:tcBorders>
              <w:top w:val="nil"/>
              <w:bottom w:val="nil"/>
            </w:tcBorders>
            <w:vAlign w:val="center"/>
          </w:tcPr>
          <w:p w:rsidR="002B7A14" w:rsidRPr="000E1730" w:rsidRDefault="002B7A14" w:rsidP="00B22CC7">
            <w:pPr>
              <w:pStyle w:val="Tabela-zawarto"/>
              <w:ind w:left="432" w:hanging="432"/>
              <w:rPr>
                <w:lang w:val="en-US"/>
              </w:rPr>
            </w:pPr>
            <w:r>
              <w:rPr>
                <w:lang w:val="en-US"/>
              </w:rPr>
              <w:t xml:space="preserve">-   -   -   -   -  </w:t>
            </w:r>
            <w:r w:rsidRPr="000E1730">
              <w:rPr>
                <w:lang w:val="en-US"/>
              </w:rPr>
              <w:t>DeclarationNumber</w:t>
            </w:r>
          </w:p>
        </w:tc>
        <w:tc>
          <w:tcPr>
            <w:tcW w:w="2824" w:type="dxa"/>
          </w:tcPr>
          <w:p w:rsidR="002B7A14" w:rsidRPr="000E1730" w:rsidRDefault="002B7A14" w:rsidP="00B22CC7">
            <w:pPr>
              <w:pStyle w:val="Tabela-zawarto"/>
            </w:pPr>
            <w:r w:rsidRPr="000E1730">
              <w:t>Numer deklaracji</w:t>
            </w: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vAlign w:val="center"/>
          </w:tcPr>
          <w:p w:rsidR="002B7A14" w:rsidRPr="000E1730" w:rsidRDefault="002B7A14" w:rsidP="00B22CC7">
            <w:pPr>
              <w:pStyle w:val="Tabela-zawarto"/>
              <w:jc w:val="center"/>
              <w:rPr>
                <w:lang w:val="en-US"/>
              </w:rPr>
            </w:pPr>
          </w:p>
        </w:tc>
        <w:tc>
          <w:tcPr>
            <w:tcW w:w="0" w:type="auto"/>
          </w:tcPr>
          <w:p w:rsidR="002B7A14" w:rsidRDefault="002B7A14" w:rsidP="00B22CC7">
            <w:pPr>
              <w:pStyle w:val="Tabela-zawarto"/>
              <w:jc w:val="center"/>
            </w:pPr>
          </w:p>
        </w:tc>
        <w:tc>
          <w:tcPr>
            <w:tcW w:w="691" w:type="dxa"/>
          </w:tcPr>
          <w:p w:rsidR="002B7A14" w:rsidRDefault="002B7A14" w:rsidP="00B22CC7">
            <w:pPr>
              <w:pStyle w:val="Tabela-zawarto"/>
              <w:jc w:val="center"/>
            </w:pPr>
          </w:p>
        </w:tc>
        <w:tc>
          <w:tcPr>
            <w:tcW w:w="4161" w:type="dxa"/>
          </w:tcPr>
          <w:p w:rsidR="002B7A14" w:rsidRDefault="002B7A14" w:rsidP="00B22CC7">
            <w:pPr>
              <w:pStyle w:val="Tabela-zawarto"/>
              <w:jc w:val="center"/>
              <w:rPr>
                <w:lang w:val="en-US"/>
              </w:rPr>
            </w:pPr>
          </w:p>
        </w:tc>
      </w:tr>
      <w:tr w:rsidR="002B7A14" w:rsidRPr="00ED2B60" w:rsidTr="003F5A95">
        <w:trPr>
          <w:jc w:val="center"/>
        </w:trPr>
        <w:tc>
          <w:tcPr>
            <w:tcW w:w="514" w:type="dxa"/>
            <w:tcBorders>
              <w:top w:val="nil"/>
              <w:bottom w:val="dashed" w:sz="4" w:space="0" w:color="auto"/>
            </w:tcBorders>
            <w:vAlign w:val="center"/>
          </w:tcPr>
          <w:p w:rsidR="002B7A14" w:rsidRPr="000E1730" w:rsidRDefault="002B7A14" w:rsidP="00B22CC7">
            <w:pPr>
              <w:pStyle w:val="Tabela-zawarto"/>
              <w:jc w:val="center"/>
            </w:pPr>
          </w:p>
        </w:tc>
        <w:tc>
          <w:tcPr>
            <w:tcW w:w="3503" w:type="dxa"/>
            <w:tcBorders>
              <w:top w:val="nil"/>
              <w:bottom w:val="dashed" w:sz="4" w:space="0" w:color="auto"/>
            </w:tcBorders>
            <w:vAlign w:val="center"/>
          </w:tcPr>
          <w:p w:rsidR="002B7A14" w:rsidRPr="00EE0173" w:rsidRDefault="002B7A14" w:rsidP="00B22CC7">
            <w:pPr>
              <w:pStyle w:val="Tabela-zawarto"/>
              <w:ind w:left="432" w:hanging="432"/>
              <w:rPr>
                <w:lang w:val="en-US"/>
              </w:rPr>
            </w:pPr>
            <w:r>
              <w:rPr>
                <w:lang w:val="en-US"/>
              </w:rPr>
              <w:t>-   -   -   -   -  DecisionNumber</w:t>
            </w:r>
          </w:p>
        </w:tc>
        <w:tc>
          <w:tcPr>
            <w:tcW w:w="2824" w:type="dxa"/>
            <w:tcBorders>
              <w:bottom w:val="dashed" w:sz="4" w:space="0" w:color="auto"/>
            </w:tcBorders>
          </w:tcPr>
          <w:p w:rsidR="002B7A14" w:rsidRPr="00EE0173" w:rsidRDefault="002B7A14" w:rsidP="00B22CC7">
            <w:pPr>
              <w:pStyle w:val="Tabela-zawarto"/>
            </w:pPr>
            <w:r>
              <w:t>Nr decyzji / umowy / tyt. wykonawczego</w:t>
            </w:r>
          </w:p>
        </w:tc>
        <w:tc>
          <w:tcPr>
            <w:tcW w:w="0" w:type="auto"/>
            <w:tcBorders>
              <w:bottom w:val="dashed" w:sz="4" w:space="0" w:color="auto"/>
            </w:tcBorders>
            <w:vAlign w:val="center"/>
          </w:tcPr>
          <w:p w:rsidR="002B7A14" w:rsidRPr="00784B7F" w:rsidRDefault="002B7A14" w:rsidP="00B22CC7">
            <w:pPr>
              <w:pStyle w:val="Tabela-zawarto"/>
              <w:jc w:val="center"/>
            </w:pPr>
          </w:p>
        </w:tc>
        <w:tc>
          <w:tcPr>
            <w:tcW w:w="0" w:type="auto"/>
            <w:tcBorders>
              <w:bottom w:val="dashed" w:sz="4" w:space="0" w:color="auto"/>
            </w:tcBorders>
            <w:vAlign w:val="center"/>
          </w:tcPr>
          <w:p w:rsidR="002B7A14" w:rsidRPr="00784B7F" w:rsidRDefault="002B7A14" w:rsidP="00B22CC7">
            <w:pPr>
              <w:pStyle w:val="Tabela-zawarto"/>
              <w:jc w:val="center"/>
            </w:pPr>
          </w:p>
        </w:tc>
        <w:tc>
          <w:tcPr>
            <w:tcW w:w="0" w:type="auto"/>
            <w:tcBorders>
              <w:bottom w:val="dashed" w:sz="4" w:space="0" w:color="auto"/>
            </w:tcBorders>
            <w:vAlign w:val="center"/>
          </w:tcPr>
          <w:p w:rsidR="002B7A14" w:rsidRPr="00784B7F" w:rsidRDefault="002B7A14" w:rsidP="00B22CC7">
            <w:pPr>
              <w:pStyle w:val="Tabela-zawarto"/>
              <w:jc w:val="center"/>
            </w:pPr>
            <w:r>
              <w:t>x</w:t>
            </w:r>
          </w:p>
        </w:tc>
        <w:tc>
          <w:tcPr>
            <w:tcW w:w="0" w:type="auto"/>
            <w:tcBorders>
              <w:bottom w:val="dashed" w:sz="4" w:space="0" w:color="auto"/>
            </w:tcBorders>
            <w:vAlign w:val="center"/>
          </w:tcPr>
          <w:p w:rsidR="002B7A14" w:rsidRPr="00784B7F" w:rsidRDefault="002B7A14" w:rsidP="00B22CC7">
            <w:pPr>
              <w:pStyle w:val="Tabela-zawarto"/>
              <w:jc w:val="center"/>
            </w:pPr>
          </w:p>
        </w:tc>
        <w:tc>
          <w:tcPr>
            <w:tcW w:w="0" w:type="auto"/>
            <w:tcBorders>
              <w:bottom w:val="dashed" w:sz="4" w:space="0" w:color="auto"/>
            </w:tcBorders>
          </w:tcPr>
          <w:p w:rsidR="002B7A14" w:rsidRDefault="002B7A14" w:rsidP="00B22CC7">
            <w:pPr>
              <w:pStyle w:val="Tabela-zawarto"/>
              <w:jc w:val="center"/>
            </w:pPr>
          </w:p>
        </w:tc>
        <w:tc>
          <w:tcPr>
            <w:tcW w:w="691" w:type="dxa"/>
            <w:tcBorders>
              <w:bottom w:val="dashed" w:sz="4" w:space="0" w:color="auto"/>
            </w:tcBorders>
          </w:tcPr>
          <w:p w:rsidR="002B7A14" w:rsidRDefault="002B7A14" w:rsidP="00B22CC7">
            <w:pPr>
              <w:pStyle w:val="Tabela-zawarto"/>
              <w:jc w:val="center"/>
            </w:pPr>
          </w:p>
        </w:tc>
        <w:tc>
          <w:tcPr>
            <w:tcW w:w="4161" w:type="dxa"/>
            <w:tcBorders>
              <w:bottom w:val="dashed" w:sz="4" w:space="0" w:color="auto"/>
            </w:tcBorders>
          </w:tcPr>
          <w:p w:rsidR="002B7A14" w:rsidRPr="00EE0173" w:rsidRDefault="002B7A14" w:rsidP="00B22CC7">
            <w:pPr>
              <w:pStyle w:val="Tabela-zawarto"/>
              <w:jc w:val="center"/>
            </w:pPr>
          </w:p>
        </w:tc>
      </w:tr>
      <w:tr w:rsidR="002B7A14" w:rsidRPr="000E1730" w:rsidTr="003F5A95">
        <w:trPr>
          <w:jc w:val="center"/>
        </w:trPr>
        <w:tc>
          <w:tcPr>
            <w:tcW w:w="514" w:type="dxa"/>
            <w:tcBorders>
              <w:top w:val="dashed" w:sz="4" w:space="0" w:color="auto"/>
              <w:bottom w:val="nil"/>
            </w:tcBorders>
            <w:vAlign w:val="center"/>
          </w:tcPr>
          <w:p w:rsidR="002B7A14" w:rsidRPr="000E1730" w:rsidRDefault="002B7A14" w:rsidP="00B22CC7">
            <w:pPr>
              <w:pStyle w:val="Tabela-zawarto"/>
              <w:ind w:left="432" w:hanging="432"/>
              <w:jc w:val="center"/>
              <w:rPr>
                <w:lang w:val="en-US"/>
              </w:rPr>
            </w:pPr>
            <w:r w:rsidRPr="000E1730">
              <w:rPr>
                <w:lang w:val="en-US"/>
              </w:rPr>
              <w:t>B-23</w:t>
            </w:r>
          </w:p>
        </w:tc>
        <w:tc>
          <w:tcPr>
            <w:tcW w:w="3503" w:type="dxa"/>
            <w:tcBorders>
              <w:top w:val="dashed" w:sz="4" w:space="0" w:color="auto"/>
              <w:bottom w:val="nil"/>
            </w:tcBorders>
            <w:shd w:val="clear" w:color="auto" w:fill="00FFFF"/>
            <w:vAlign w:val="center"/>
          </w:tcPr>
          <w:p w:rsidR="002B7A14" w:rsidRPr="000E1730" w:rsidRDefault="002B7A14" w:rsidP="00B22CC7">
            <w:pPr>
              <w:pStyle w:val="Tabela-zawarto"/>
              <w:ind w:left="432" w:hanging="432"/>
              <w:rPr>
                <w:lang w:val="en-US"/>
              </w:rPr>
            </w:pPr>
            <w:r>
              <w:rPr>
                <w:lang w:val="en-US"/>
              </w:rPr>
              <w:t xml:space="preserve">-   -   -   -   </w:t>
            </w:r>
            <w:r w:rsidRPr="000E1730">
              <w:rPr>
                <w:lang w:val="en-US"/>
              </w:rPr>
              <w:t>US</w:t>
            </w:r>
            <w:r w:rsidRPr="000E1730">
              <w:rPr>
                <w:lang w:val="en-US"/>
              </w:rPr>
              <w:tab/>
            </w:r>
            <w:r w:rsidRPr="000E1730">
              <w:rPr>
                <w:b/>
                <w:lang w:val="en-US"/>
              </w:rPr>
              <w:t>XOR</w:t>
            </w:r>
          </w:p>
        </w:tc>
        <w:tc>
          <w:tcPr>
            <w:tcW w:w="2824" w:type="dxa"/>
            <w:tcBorders>
              <w:top w:val="dashed" w:sz="4" w:space="0" w:color="auto"/>
            </w:tcBorders>
          </w:tcPr>
          <w:p w:rsidR="002B7A14" w:rsidRPr="000E1730" w:rsidRDefault="002B7A14" w:rsidP="00B22CC7">
            <w:pPr>
              <w:pStyle w:val="Tabela-zawarto"/>
            </w:pPr>
            <w:r w:rsidRPr="000E1730">
              <w:t>Szczegóły płatności przelewu dla US</w:t>
            </w: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vAlign w:val="center"/>
          </w:tcPr>
          <w:p w:rsidR="002B7A14" w:rsidRPr="000E1730" w:rsidRDefault="002B7A14" w:rsidP="00B22CC7">
            <w:pPr>
              <w:pStyle w:val="Tabela-zawarto"/>
              <w:jc w:val="center"/>
            </w:pPr>
          </w:p>
        </w:tc>
        <w:tc>
          <w:tcPr>
            <w:tcW w:w="0" w:type="auto"/>
            <w:tcBorders>
              <w:top w:val="dashed" w:sz="4" w:space="0" w:color="auto"/>
            </w:tcBorders>
            <w:vAlign w:val="center"/>
          </w:tcPr>
          <w:p w:rsidR="002B7A14" w:rsidRPr="000E1730" w:rsidRDefault="002B7A14" w:rsidP="00B22CC7">
            <w:pPr>
              <w:pStyle w:val="Tabela-zawarto"/>
              <w:jc w:val="center"/>
            </w:pPr>
            <w:r w:rsidRPr="000E1730">
              <w:t>x</w:t>
            </w:r>
          </w:p>
        </w:tc>
        <w:tc>
          <w:tcPr>
            <w:tcW w:w="0" w:type="auto"/>
            <w:tcBorders>
              <w:top w:val="dashed" w:sz="4" w:space="0" w:color="auto"/>
            </w:tcBorders>
          </w:tcPr>
          <w:p w:rsidR="002B7A14" w:rsidRDefault="002B7A14" w:rsidP="00B22CC7">
            <w:pPr>
              <w:pStyle w:val="Tabela-zawarto"/>
              <w:jc w:val="center"/>
            </w:pPr>
          </w:p>
        </w:tc>
        <w:tc>
          <w:tcPr>
            <w:tcW w:w="691" w:type="dxa"/>
            <w:tcBorders>
              <w:top w:val="dashed" w:sz="4" w:space="0" w:color="auto"/>
            </w:tcBorders>
          </w:tcPr>
          <w:p w:rsidR="002B7A14" w:rsidRDefault="002B7A14" w:rsidP="00B22CC7">
            <w:pPr>
              <w:pStyle w:val="Tabela-zawarto"/>
              <w:jc w:val="center"/>
            </w:pPr>
          </w:p>
        </w:tc>
        <w:tc>
          <w:tcPr>
            <w:tcW w:w="4161" w:type="dxa"/>
            <w:tcBorders>
              <w:top w:val="dashed" w:sz="4" w:space="0" w:color="auto"/>
            </w:tcBorders>
          </w:tcPr>
          <w:p w:rsidR="002B7A14" w:rsidRDefault="002B7A14" w:rsidP="00B22CC7">
            <w:pPr>
              <w:pStyle w:val="Tabela-zawarto"/>
              <w:jc w:val="center"/>
            </w:pPr>
            <w:r>
              <w:t>Szczegóły płatności przelewu dla US</w:t>
            </w: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ind w:left="432" w:hanging="432"/>
              <w:jc w:val="center"/>
            </w:pPr>
          </w:p>
        </w:tc>
        <w:tc>
          <w:tcPr>
            <w:tcW w:w="3503" w:type="dxa"/>
            <w:tcBorders>
              <w:top w:val="nil"/>
              <w:bottom w:val="nil"/>
            </w:tcBorders>
            <w:vAlign w:val="center"/>
          </w:tcPr>
          <w:p w:rsidR="002B7A14" w:rsidRPr="000E1730" w:rsidRDefault="002B7A14" w:rsidP="00B22CC7">
            <w:pPr>
              <w:pStyle w:val="Tabela-zawarto"/>
              <w:ind w:left="432" w:hanging="432"/>
            </w:pPr>
            <w:r>
              <w:rPr>
                <w:lang w:val="en-US"/>
              </w:rPr>
              <w:t xml:space="preserve">-   -   -   -   -  </w:t>
            </w:r>
            <w:r w:rsidRPr="000E1730">
              <w:t>PayorIdentifier</w:t>
            </w:r>
          </w:p>
        </w:tc>
        <w:tc>
          <w:tcPr>
            <w:tcW w:w="2824" w:type="dxa"/>
          </w:tcPr>
          <w:p w:rsidR="002B7A14" w:rsidRPr="000E1730" w:rsidRDefault="002B7A14" w:rsidP="00B22CC7">
            <w:pPr>
              <w:pStyle w:val="Tabela-zawarto"/>
            </w:pPr>
            <w:r w:rsidRPr="000E1730">
              <w:t>Identyfikator uzupełniający</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0" w:type="auto"/>
          </w:tcPr>
          <w:p w:rsidR="002B7A14" w:rsidRDefault="002B7A14" w:rsidP="00B22CC7">
            <w:pPr>
              <w:pStyle w:val="Tabela-zawarto"/>
              <w:jc w:val="center"/>
            </w:pPr>
          </w:p>
        </w:tc>
        <w:tc>
          <w:tcPr>
            <w:tcW w:w="691" w:type="dxa"/>
          </w:tcPr>
          <w:p w:rsidR="002B7A14" w:rsidRDefault="002B7A14" w:rsidP="00B22CC7">
            <w:pPr>
              <w:pStyle w:val="Tabela-zawarto"/>
              <w:jc w:val="center"/>
            </w:pPr>
          </w:p>
        </w:tc>
        <w:tc>
          <w:tcPr>
            <w:tcW w:w="4161" w:type="dxa"/>
          </w:tcPr>
          <w:p w:rsidR="002B7A14" w:rsidRDefault="002B7A14" w:rsidP="00B22CC7">
            <w:pPr>
              <w:pStyle w:val="Tabela-zawarto"/>
              <w:ind w:left="90"/>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ind w:left="432" w:hanging="432"/>
              <w:jc w:val="center"/>
            </w:pPr>
          </w:p>
        </w:tc>
        <w:tc>
          <w:tcPr>
            <w:tcW w:w="3503" w:type="dxa"/>
            <w:tcBorders>
              <w:top w:val="nil"/>
              <w:bottom w:val="nil"/>
            </w:tcBorders>
            <w:vAlign w:val="center"/>
          </w:tcPr>
          <w:p w:rsidR="002B7A14" w:rsidRPr="000E1730" w:rsidRDefault="002B7A14" w:rsidP="00B22CC7">
            <w:pPr>
              <w:pStyle w:val="Tabela-zawarto"/>
              <w:ind w:left="432" w:hanging="432"/>
            </w:pPr>
            <w:r>
              <w:rPr>
                <w:lang w:val="en-US"/>
              </w:rPr>
              <w:t xml:space="preserve">-   -   -   -   -  </w:t>
            </w:r>
            <w:r w:rsidRPr="000E1730">
              <w:t>PaymentFormIdentifier</w:t>
            </w:r>
          </w:p>
        </w:tc>
        <w:tc>
          <w:tcPr>
            <w:tcW w:w="2824" w:type="dxa"/>
          </w:tcPr>
          <w:p w:rsidR="002B7A14" w:rsidRPr="000E1730" w:rsidRDefault="002B7A14" w:rsidP="00B22CC7">
            <w:pPr>
              <w:pStyle w:val="Tabela-zawarto"/>
            </w:pPr>
            <w:r w:rsidRPr="000E1730">
              <w:t>Symbol formularza lub płatności</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0" w:type="auto"/>
          </w:tcPr>
          <w:p w:rsidR="002B7A14" w:rsidRDefault="002B7A14" w:rsidP="00B22CC7">
            <w:pPr>
              <w:pStyle w:val="Tabela-zawarto"/>
              <w:jc w:val="center"/>
            </w:pPr>
          </w:p>
        </w:tc>
        <w:tc>
          <w:tcPr>
            <w:tcW w:w="691" w:type="dxa"/>
          </w:tcPr>
          <w:p w:rsidR="002B7A14" w:rsidRDefault="002B7A14" w:rsidP="00B22CC7">
            <w:pPr>
              <w:pStyle w:val="Tabela-zawarto"/>
              <w:jc w:val="center"/>
            </w:pPr>
          </w:p>
        </w:tc>
        <w:tc>
          <w:tcPr>
            <w:tcW w:w="4161" w:type="dxa"/>
          </w:tcPr>
          <w:p w:rsidR="002B7A14" w:rsidRDefault="002B7A14" w:rsidP="00B22CC7">
            <w:pPr>
              <w:pStyle w:val="Tabela-zawarto"/>
              <w:jc w:val="center"/>
            </w:pPr>
          </w:p>
        </w:tc>
      </w:tr>
      <w:tr w:rsidR="002B7A14" w:rsidRPr="000E1730" w:rsidTr="003F5A95">
        <w:trPr>
          <w:jc w:val="center"/>
        </w:trPr>
        <w:tc>
          <w:tcPr>
            <w:tcW w:w="514" w:type="dxa"/>
            <w:tcBorders>
              <w:top w:val="nil"/>
              <w:bottom w:val="nil"/>
            </w:tcBorders>
            <w:vAlign w:val="center"/>
          </w:tcPr>
          <w:p w:rsidR="002B7A14" w:rsidRPr="000E1730" w:rsidRDefault="002B7A14" w:rsidP="00B22CC7">
            <w:pPr>
              <w:pStyle w:val="Tabela-zawarto"/>
              <w:ind w:left="432" w:hanging="432"/>
              <w:jc w:val="center"/>
            </w:pPr>
          </w:p>
        </w:tc>
        <w:tc>
          <w:tcPr>
            <w:tcW w:w="3503" w:type="dxa"/>
            <w:tcBorders>
              <w:top w:val="nil"/>
              <w:bottom w:val="nil"/>
            </w:tcBorders>
            <w:vAlign w:val="center"/>
          </w:tcPr>
          <w:p w:rsidR="002B7A14" w:rsidRPr="000E1730" w:rsidRDefault="002B7A14" w:rsidP="00B22CC7">
            <w:pPr>
              <w:pStyle w:val="Tabela-zawarto"/>
              <w:ind w:left="432" w:hanging="432"/>
            </w:pPr>
            <w:r>
              <w:rPr>
                <w:lang w:val="en-US"/>
              </w:rPr>
              <w:t xml:space="preserve">-   -   -   -   -  </w:t>
            </w:r>
            <w:r w:rsidRPr="000E1730">
              <w:t>USDescription</w:t>
            </w:r>
          </w:p>
        </w:tc>
        <w:tc>
          <w:tcPr>
            <w:tcW w:w="2824" w:type="dxa"/>
          </w:tcPr>
          <w:p w:rsidR="002B7A14" w:rsidRPr="000E1730" w:rsidRDefault="002B7A14" w:rsidP="00B22CC7">
            <w:pPr>
              <w:pStyle w:val="Tabela-zawarto"/>
            </w:pPr>
            <w:r w:rsidRPr="000E1730">
              <w:t>Dodatkowa identyfikacja zobowiązania (opis)</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r w:rsidRPr="000E1730">
              <w:t>x</w:t>
            </w:r>
          </w:p>
        </w:tc>
        <w:tc>
          <w:tcPr>
            <w:tcW w:w="0" w:type="auto"/>
          </w:tcPr>
          <w:p w:rsidR="002B7A14" w:rsidRDefault="002B7A14" w:rsidP="00B22CC7">
            <w:pPr>
              <w:pStyle w:val="Tabela-zawarto"/>
              <w:jc w:val="center"/>
            </w:pPr>
          </w:p>
        </w:tc>
        <w:tc>
          <w:tcPr>
            <w:tcW w:w="691" w:type="dxa"/>
          </w:tcPr>
          <w:p w:rsidR="002B7A14" w:rsidRDefault="002B7A14" w:rsidP="00B22CC7">
            <w:pPr>
              <w:pStyle w:val="Tabela-zawarto"/>
              <w:jc w:val="center"/>
            </w:pPr>
          </w:p>
        </w:tc>
        <w:tc>
          <w:tcPr>
            <w:tcW w:w="4161" w:type="dxa"/>
          </w:tcPr>
          <w:p w:rsidR="002B7A14" w:rsidRDefault="002B7A14" w:rsidP="00B22CC7">
            <w:pPr>
              <w:pStyle w:val="Tabela-zawarto"/>
              <w:jc w:val="center"/>
            </w:pPr>
          </w:p>
        </w:tc>
      </w:tr>
      <w:tr w:rsidR="002B7A14" w:rsidRPr="000E1730" w:rsidTr="003F5A95">
        <w:trPr>
          <w:jc w:val="center"/>
        </w:trPr>
        <w:tc>
          <w:tcPr>
            <w:tcW w:w="514" w:type="dxa"/>
            <w:tcBorders>
              <w:top w:val="nil"/>
            </w:tcBorders>
            <w:vAlign w:val="center"/>
          </w:tcPr>
          <w:p w:rsidR="002B7A14" w:rsidRPr="000E1730" w:rsidRDefault="002B7A14" w:rsidP="00B22CC7">
            <w:pPr>
              <w:pStyle w:val="Tabela-zawarto"/>
              <w:ind w:left="432" w:hanging="432"/>
              <w:jc w:val="center"/>
            </w:pPr>
          </w:p>
        </w:tc>
        <w:tc>
          <w:tcPr>
            <w:tcW w:w="3503" w:type="dxa"/>
            <w:tcBorders>
              <w:top w:val="nil"/>
            </w:tcBorders>
            <w:vAlign w:val="center"/>
          </w:tcPr>
          <w:p w:rsidR="002B7A14" w:rsidRPr="000E1730" w:rsidRDefault="002B7A14" w:rsidP="00B22CC7">
            <w:pPr>
              <w:pStyle w:val="Tabela-zawarto"/>
              <w:ind w:left="432" w:hanging="432"/>
            </w:pPr>
            <w:r>
              <w:rPr>
                <w:lang w:val="en-US"/>
              </w:rPr>
              <w:t xml:space="preserve">-   -   -   -   -  </w:t>
            </w:r>
            <w:r w:rsidRPr="000E1730">
              <w:t>USPaymentPeriod</w:t>
            </w:r>
          </w:p>
        </w:tc>
        <w:tc>
          <w:tcPr>
            <w:tcW w:w="2824" w:type="dxa"/>
          </w:tcPr>
          <w:p w:rsidR="002B7A14" w:rsidRPr="000E1730" w:rsidRDefault="002B7A14" w:rsidP="00B22CC7">
            <w:pPr>
              <w:pStyle w:val="Tabela-zawarto"/>
            </w:pPr>
            <w:r w:rsidRPr="000E1730">
              <w:t>Okres wymaganej płatności dokumentu US</w:t>
            </w: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pPr>
          </w:p>
        </w:tc>
        <w:tc>
          <w:tcPr>
            <w:tcW w:w="0" w:type="auto"/>
            <w:vAlign w:val="center"/>
          </w:tcPr>
          <w:p w:rsidR="002B7A14" w:rsidRPr="000E1730" w:rsidRDefault="002B7A14" w:rsidP="00B22CC7">
            <w:pPr>
              <w:pStyle w:val="Tabela-zawarto"/>
              <w:jc w:val="center"/>
              <w:rPr>
                <w:lang w:val="en-US"/>
              </w:rPr>
            </w:pPr>
            <w:r w:rsidRPr="000E1730">
              <w:rPr>
                <w:lang w:val="en-US"/>
              </w:rPr>
              <w:t>x</w:t>
            </w:r>
          </w:p>
        </w:tc>
        <w:tc>
          <w:tcPr>
            <w:tcW w:w="0" w:type="auto"/>
          </w:tcPr>
          <w:p w:rsidR="002B7A14" w:rsidRDefault="002B7A14" w:rsidP="00B22CC7">
            <w:pPr>
              <w:pStyle w:val="Tabela-zawarto"/>
              <w:jc w:val="center"/>
              <w:rPr>
                <w:lang w:val="en-US"/>
              </w:rPr>
            </w:pPr>
          </w:p>
        </w:tc>
        <w:tc>
          <w:tcPr>
            <w:tcW w:w="691" w:type="dxa"/>
          </w:tcPr>
          <w:p w:rsidR="002B7A14" w:rsidRDefault="002B7A14" w:rsidP="00B22CC7">
            <w:pPr>
              <w:pStyle w:val="Tabela-zawarto"/>
              <w:jc w:val="center"/>
              <w:rPr>
                <w:lang w:val="en-US"/>
              </w:rPr>
            </w:pPr>
          </w:p>
        </w:tc>
        <w:tc>
          <w:tcPr>
            <w:tcW w:w="4161" w:type="dxa"/>
          </w:tcPr>
          <w:p w:rsidR="002B7A14" w:rsidRDefault="002B7A14" w:rsidP="00B22CC7">
            <w:pPr>
              <w:pStyle w:val="Tabela-zawarto"/>
              <w:jc w:val="center"/>
              <w:rPr>
                <w:lang w:val="en-US"/>
              </w:rPr>
            </w:pPr>
          </w:p>
        </w:tc>
      </w:tr>
      <w:tr w:rsidR="002B7A14" w:rsidRPr="0044100D" w:rsidTr="003F5A95">
        <w:trPr>
          <w:jc w:val="center"/>
        </w:trPr>
        <w:tc>
          <w:tcPr>
            <w:tcW w:w="514" w:type="dxa"/>
            <w:vAlign w:val="center"/>
          </w:tcPr>
          <w:p w:rsidR="002B7A14" w:rsidRDefault="002B7A14" w:rsidP="00B22CC7">
            <w:pPr>
              <w:pStyle w:val="Tabela-zawarto"/>
              <w:jc w:val="center"/>
              <w:rPr>
                <w:lang w:val="en-US"/>
              </w:rPr>
            </w:pPr>
            <w:r>
              <w:rPr>
                <w:lang w:val="en-US"/>
              </w:rPr>
              <w:t>B-26</w:t>
            </w:r>
          </w:p>
        </w:tc>
        <w:tc>
          <w:tcPr>
            <w:tcW w:w="3503" w:type="dxa"/>
            <w:vAlign w:val="center"/>
          </w:tcPr>
          <w:p w:rsidR="002B7A14" w:rsidRDefault="002B7A14" w:rsidP="00B22CC7">
            <w:pPr>
              <w:pStyle w:val="Tabela-zawarto"/>
              <w:ind w:left="432" w:hanging="432"/>
              <w:rPr>
                <w:lang w:val="en-US"/>
              </w:rPr>
            </w:pPr>
            <w:r>
              <w:rPr>
                <w:lang w:val="en-US"/>
              </w:rPr>
              <w:t xml:space="preserve">-   -   -   </w:t>
            </w:r>
            <w:r>
              <w:t>AdditionalDeclaration</w:t>
            </w:r>
          </w:p>
        </w:tc>
        <w:tc>
          <w:tcPr>
            <w:tcW w:w="2824" w:type="dxa"/>
          </w:tcPr>
          <w:p w:rsidR="002B7A14" w:rsidRDefault="002B7A14" w:rsidP="00B22CC7">
            <w:pPr>
              <w:pStyle w:val="Tabela-zawarto"/>
            </w:pPr>
            <w:r>
              <w:t>Komponent służący do przekazywania dodatkowych deklaracji dotyczących transakcji w przelewie</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Pr="00BC6CB7" w:rsidRDefault="002B7A14" w:rsidP="00B22CC7">
            <w:pPr>
              <w:pStyle w:val="Tabela-zawarto"/>
              <w:jc w:val="center"/>
            </w:pPr>
            <w:r w:rsidRPr="00BC6CB7">
              <w:t>x</w:t>
            </w:r>
          </w:p>
        </w:tc>
        <w:tc>
          <w:tcPr>
            <w:tcW w:w="691" w:type="dxa"/>
            <w:vAlign w:val="center"/>
          </w:tcPr>
          <w:p w:rsidR="002B7A14" w:rsidRPr="00BC6CB7" w:rsidRDefault="002B7A14" w:rsidP="00B22CC7">
            <w:pPr>
              <w:pStyle w:val="Tabela-zawarto"/>
              <w:jc w:val="center"/>
            </w:pPr>
            <w:r w:rsidRPr="00BC6CB7">
              <w:t>x</w:t>
            </w:r>
          </w:p>
        </w:tc>
        <w:tc>
          <w:tcPr>
            <w:tcW w:w="4161" w:type="dxa"/>
          </w:tcPr>
          <w:p w:rsidR="002B7A14" w:rsidRPr="0044100D" w:rsidRDefault="002B7A14" w:rsidP="00B22CC7">
            <w:pPr>
              <w:pStyle w:val="Tabela-zawarto"/>
              <w:jc w:val="center"/>
            </w:pPr>
            <w:r w:rsidRPr="0044100D">
              <w:t>Komponent jest wykorzystywany, jeżeli przelew opatrywany jest klasyfikacją budżetową</w:t>
            </w:r>
          </w:p>
        </w:tc>
      </w:tr>
      <w:tr w:rsidR="002B7A14" w:rsidRPr="000E1730" w:rsidTr="003F5A95">
        <w:trPr>
          <w:jc w:val="center"/>
        </w:trPr>
        <w:tc>
          <w:tcPr>
            <w:tcW w:w="514" w:type="dxa"/>
            <w:vAlign w:val="center"/>
          </w:tcPr>
          <w:p w:rsidR="002B7A14" w:rsidRPr="00B8035C" w:rsidRDefault="002B7A14" w:rsidP="00B22CC7">
            <w:pPr>
              <w:pStyle w:val="Tabela-zawarto"/>
              <w:jc w:val="center"/>
            </w:pPr>
          </w:p>
        </w:tc>
        <w:tc>
          <w:tcPr>
            <w:tcW w:w="3503" w:type="dxa"/>
            <w:vAlign w:val="center"/>
          </w:tcPr>
          <w:p w:rsidR="002B7A14" w:rsidRDefault="002B7A14" w:rsidP="00B22CC7">
            <w:pPr>
              <w:pStyle w:val="Tabela-zawarto"/>
              <w:ind w:left="432" w:hanging="432"/>
              <w:rPr>
                <w:lang w:val="en-US"/>
              </w:rPr>
            </w:pPr>
            <w:r>
              <w:rPr>
                <w:lang w:val="en-US"/>
              </w:rPr>
              <w:t xml:space="preserve">-   -   -   -   </w:t>
            </w:r>
            <w:r>
              <w:rPr>
                <w:lang w:val="de-DE"/>
              </w:rPr>
              <w:t>DeclarationItemCode</w:t>
            </w:r>
          </w:p>
        </w:tc>
        <w:tc>
          <w:tcPr>
            <w:tcW w:w="2824" w:type="dxa"/>
          </w:tcPr>
          <w:p w:rsidR="002B7A14" w:rsidRDefault="002B7A14" w:rsidP="00B22CC7">
            <w:pPr>
              <w:pStyle w:val="Tabela-zawarto"/>
            </w:pPr>
            <w:r>
              <w:t>Kod deklaracji</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Pr="00BC6CB7" w:rsidRDefault="002B7A14" w:rsidP="00B22CC7">
            <w:pPr>
              <w:pStyle w:val="Tabela-zawarto"/>
              <w:jc w:val="center"/>
            </w:pPr>
            <w:r w:rsidRPr="00BC6CB7">
              <w:t>x</w:t>
            </w:r>
          </w:p>
        </w:tc>
        <w:tc>
          <w:tcPr>
            <w:tcW w:w="691" w:type="dxa"/>
            <w:vAlign w:val="center"/>
          </w:tcPr>
          <w:p w:rsidR="002B7A14" w:rsidRPr="00BC6CB7" w:rsidRDefault="002B7A14" w:rsidP="00B22CC7">
            <w:pPr>
              <w:pStyle w:val="Tabela-zawarto"/>
              <w:jc w:val="center"/>
            </w:pPr>
            <w:r w:rsidRPr="00BC6CB7">
              <w:t>x</w:t>
            </w:r>
          </w:p>
        </w:tc>
        <w:tc>
          <w:tcPr>
            <w:tcW w:w="4161" w:type="dxa"/>
          </w:tcPr>
          <w:p w:rsidR="002B7A14" w:rsidRDefault="002B7A14" w:rsidP="00B22CC7">
            <w:pPr>
              <w:pStyle w:val="Tabela-zawarto"/>
              <w:jc w:val="center"/>
              <w:rPr>
                <w:lang w:val="en-US"/>
              </w:rPr>
            </w:pPr>
            <w:r>
              <w:rPr>
                <w:lang w:val="en-US"/>
              </w:rPr>
              <w:t>rozdział</w:t>
            </w:r>
          </w:p>
        </w:tc>
      </w:tr>
      <w:tr w:rsidR="002B7A14" w:rsidRPr="000E1730" w:rsidTr="003F5A95">
        <w:trPr>
          <w:jc w:val="center"/>
        </w:trPr>
        <w:tc>
          <w:tcPr>
            <w:tcW w:w="514" w:type="dxa"/>
            <w:vAlign w:val="center"/>
          </w:tcPr>
          <w:p w:rsidR="002B7A14" w:rsidRDefault="002B7A14" w:rsidP="00B22CC7">
            <w:pPr>
              <w:pStyle w:val="Tabela-zawarto"/>
              <w:jc w:val="center"/>
              <w:rPr>
                <w:lang w:val="en-US"/>
              </w:rPr>
            </w:pPr>
          </w:p>
        </w:tc>
        <w:tc>
          <w:tcPr>
            <w:tcW w:w="3503" w:type="dxa"/>
            <w:vAlign w:val="center"/>
          </w:tcPr>
          <w:p w:rsidR="002B7A14" w:rsidRDefault="002B7A14" w:rsidP="00B22CC7">
            <w:pPr>
              <w:pStyle w:val="Tabela-zawarto"/>
              <w:ind w:left="432" w:hanging="432"/>
              <w:rPr>
                <w:lang w:val="en-US"/>
              </w:rPr>
            </w:pPr>
            <w:r>
              <w:rPr>
                <w:lang w:val="en-US"/>
              </w:rPr>
              <w:t xml:space="preserve">-   -   -   -   </w:t>
            </w:r>
            <w:r>
              <w:rPr>
                <w:lang w:val="de-DE"/>
              </w:rPr>
              <w:t>DeclarationItemValue</w:t>
            </w:r>
          </w:p>
        </w:tc>
        <w:tc>
          <w:tcPr>
            <w:tcW w:w="2824" w:type="dxa"/>
          </w:tcPr>
          <w:p w:rsidR="002B7A14" w:rsidRDefault="002B7A14" w:rsidP="00B22CC7">
            <w:pPr>
              <w:pStyle w:val="Tabela-zawarto"/>
            </w:pPr>
            <w:r>
              <w:t>Treść deklaracji</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Pr="00BC6CB7" w:rsidRDefault="002B7A14" w:rsidP="00B22CC7">
            <w:pPr>
              <w:pStyle w:val="Tabela-zawarto"/>
              <w:jc w:val="center"/>
            </w:pPr>
            <w:r w:rsidRPr="00BC6CB7">
              <w:t>x</w:t>
            </w:r>
          </w:p>
        </w:tc>
        <w:tc>
          <w:tcPr>
            <w:tcW w:w="0" w:type="auto"/>
            <w:vAlign w:val="center"/>
          </w:tcPr>
          <w:p w:rsidR="002B7A14" w:rsidRPr="00BC6CB7" w:rsidRDefault="002B7A14" w:rsidP="00B22CC7">
            <w:pPr>
              <w:pStyle w:val="Tabela-zawarto"/>
              <w:jc w:val="center"/>
            </w:pPr>
            <w:r w:rsidRPr="00BC6CB7">
              <w:t>x</w:t>
            </w:r>
          </w:p>
        </w:tc>
        <w:tc>
          <w:tcPr>
            <w:tcW w:w="691" w:type="dxa"/>
            <w:vAlign w:val="center"/>
          </w:tcPr>
          <w:p w:rsidR="002B7A14" w:rsidRPr="00BC6CB7" w:rsidRDefault="002B7A14" w:rsidP="00B22CC7">
            <w:pPr>
              <w:pStyle w:val="Tabela-zawarto"/>
              <w:jc w:val="center"/>
            </w:pPr>
            <w:r w:rsidRPr="00BC6CB7">
              <w:t>x</w:t>
            </w:r>
          </w:p>
        </w:tc>
        <w:tc>
          <w:tcPr>
            <w:tcW w:w="4161" w:type="dxa"/>
          </w:tcPr>
          <w:p w:rsidR="002B7A14" w:rsidRDefault="002B7A14" w:rsidP="00B22CC7">
            <w:pPr>
              <w:pStyle w:val="Tabela-zawarto"/>
              <w:jc w:val="center"/>
              <w:rPr>
                <w:lang w:val="en-US"/>
              </w:rPr>
            </w:pPr>
            <w:r>
              <w:rPr>
                <w:lang w:val="en-US"/>
              </w:rPr>
              <w:t>Symbol rozdziału (1 do 5 znaków)</w:t>
            </w:r>
          </w:p>
        </w:tc>
      </w:tr>
      <w:tr w:rsidR="002B7A14" w:rsidRPr="0044100D" w:rsidTr="003F5A95">
        <w:trPr>
          <w:jc w:val="center"/>
        </w:trPr>
        <w:tc>
          <w:tcPr>
            <w:tcW w:w="514" w:type="dxa"/>
            <w:vAlign w:val="center"/>
          </w:tcPr>
          <w:p w:rsidR="002B7A14" w:rsidRDefault="002B7A14" w:rsidP="00B22CC7">
            <w:pPr>
              <w:pStyle w:val="Tabela-zawarto"/>
              <w:jc w:val="center"/>
              <w:rPr>
                <w:lang w:val="en-US"/>
              </w:rPr>
            </w:pPr>
            <w:r>
              <w:rPr>
                <w:lang w:val="en-US"/>
              </w:rPr>
              <w:t>B-26</w:t>
            </w:r>
          </w:p>
        </w:tc>
        <w:tc>
          <w:tcPr>
            <w:tcW w:w="3503" w:type="dxa"/>
            <w:vAlign w:val="center"/>
          </w:tcPr>
          <w:p w:rsidR="002B7A14" w:rsidRDefault="002B7A14" w:rsidP="00B22CC7">
            <w:pPr>
              <w:pStyle w:val="Tabela-zawarto"/>
              <w:ind w:left="432" w:hanging="432"/>
              <w:rPr>
                <w:lang w:val="en-US"/>
              </w:rPr>
            </w:pPr>
            <w:r>
              <w:rPr>
                <w:lang w:val="en-US"/>
              </w:rPr>
              <w:t xml:space="preserve">-   -   -   </w:t>
            </w:r>
            <w:r>
              <w:t>AdditionalDeclaration</w:t>
            </w:r>
          </w:p>
        </w:tc>
        <w:tc>
          <w:tcPr>
            <w:tcW w:w="2824" w:type="dxa"/>
          </w:tcPr>
          <w:p w:rsidR="002B7A14" w:rsidRDefault="002B7A14" w:rsidP="00B22CC7">
            <w:pPr>
              <w:pStyle w:val="Tabela-zawarto"/>
            </w:pPr>
            <w:r>
              <w:t>Komponent służący do przekazywania dodatkowych deklaracji dotyczących transakcji w przelewie</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Pr="00BC6CB7" w:rsidRDefault="002B7A14" w:rsidP="00B22CC7">
            <w:pPr>
              <w:pStyle w:val="Tabela-zawarto"/>
              <w:jc w:val="center"/>
            </w:pPr>
            <w:r w:rsidRPr="00BC6CB7">
              <w:t>x</w:t>
            </w:r>
          </w:p>
        </w:tc>
        <w:tc>
          <w:tcPr>
            <w:tcW w:w="691" w:type="dxa"/>
            <w:vAlign w:val="center"/>
          </w:tcPr>
          <w:p w:rsidR="002B7A14" w:rsidRPr="00BC6CB7" w:rsidRDefault="002B7A14" w:rsidP="00B22CC7">
            <w:pPr>
              <w:pStyle w:val="Tabela-zawarto"/>
              <w:jc w:val="center"/>
            </w:pPr>
            <w:r w:rsidRPr="00BC6CB7">
              <w:t>x</w:t>
            </w:r>
          </w:p>
        </w:tc>
        <w:tc>
          <w:tcPr>
            <w:tcW w:w="4161" w:type="dxa"/>
          </w:tcPr>
          <w:p w:rsidR="002B7A14" w:rsidRPr="0044100D" w:rsidRDefault="002B7A14" w:rsidP="00B22CC7">
            <w:pPr>
              <w:pStyle w:val="Tabela-zawarto"/>
              <w:jc w:val="center"/>
            </w:pPr>
            <w:r w:rsidRPr="0044100D">
              <w:t>Komponent jest wykorzystywany, jeżeli przelew opatrywany jest klasyfikacją budżetową</w:t>
            </w:r>
          </w:p>
        </w:tc>
      </w:tr>
      <w:tr w:rsidR="002B7A14" w:rsidRPr="000E1730" w:rsidTr="003F5A95">
        <w:trPr>
          <w:jc w:val="center"/>
        </w:trPr>
        <w:tc>
          <w:tcPr>
            <w:tcW w:w="514" w:type="dxa"/>
            <w:vAlign w:val="center"/>
          </w:tcPr>
          <w:p w:rsidR="002B7A14" w:rsidRPr="00B8035C" w:rsidRDefault="002B7A14" w:rsidP="00B22CC7">
            <w:pPr>
              <w:pStyle w:val="Tabela-zawarto"/>
              <w:jc w:val="center"/>
            </w:pPr>
          </w:p>
        </w:tc>
        <w:tc>
          <w:tcPr>
            <w:tcW w:w="3503" w:type="dxa"/>
            <w:vAlign w:val="center"/>
          </w:tcPr>
          <w:p w:rsidR="002B7A14" w:rsidRDefault="002B7A14" w:rsidP="00B22CC7">
            <w:pPr>
              <w:pStyle w:val="Tabela-zawarto"/>
              <w:ind w:left="432" w:hanging="432"/>
              <w:rPr>
                <w:lang w:val="en-US"/>
              </w:rPr>
            </w:pPr>
            <w:r>
              <w:rPr>
                <w:lang w:val="en-US"/>
              </w:rPr>
              <w:t xml:space="preserve">-   -   -   -   </w:t>
            </w:r>
            <w:r>
              <w:rPr>
                <w:lang w:val="de-DE"/>
              </w:rPr>
              <w:t>DeclarationItemCode</w:t>
            </w:r>
          </w:p>
        </w:tc>
        <w:tc>
          <w:tcPr>
            <w:tcW w:w="2824" w:type="dxa"/>
          </w:tcPr>
          <w:p w:rsidR="002B7A14" w:rsidRDefault="002B7A14" w:rsidP="00B22CC7">
            <w:pPr>
              <w:pStyle w:val="Tabela-zawarto"/>
            </w:pPr>
            <w:r>
              <w:t>Kod deklaracji</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Pr="00BC6CB7" w:rsidRDefault="002B7A14" w:rsidP="00B22CC7">
            <w:pPr>
              <w:pStyle w:val="Tabela-zawarto"/>
              <w:jc w:val="center"/>
            </w:pPr>
            <w:r w:rsidRPr="00BC6CB7">
              <w:t>x</w:t>
            </w:r>
          </w:p>
        </w:tc>
        <w:tc>
          <w:tcPr>
            <w:tcW w:w="691" w:type="dxa"/>
            <w:vAlign w:val="center"/>
          </w:tcPr>
          <w:p w:rsidR="002B7A14" w:rsidRPr="00BC6CB7" w:rsidRDefault="002B7A14" w:rsidP="00B22CC7">
            <w:pPr>
              <w:pStyle w:val="Tabela-zawarto"/>
              <w:jc w:val="center"/>
            </w:pPr>
            <w:r w:rsidRPr="00BC6CB7">
              <w:t>x</w:t>
            </w:r>
          </w:p>
        </w:tc>
        <w:tc>
          <w:tcPr>
            <w:tcW w:w="4161" w:type="dxa"/>
          </w:tcPr>
          <w:p w:rsidR="002B7A14" w:rsidRDefault="002B7A14" w:rsidP="00B22CC7">
            <w:pPr>
              <w:pStyle w:val="Tabela-zawarto"/>
              <w:jc w:val="center"/>
              <w:rPr>
                <w:lang w:val="en-US"/>
              </w:rPr>
            </w:pPr>
            <w:r>
              <w:rPr>
                <w:lang w:val="en-US"/>
              </w:rPr>
              <w:t>paragraf</w:t>
            </w:r>
          </w:p>
        </w:tc>
      </w:tr>
      <w:tr w:rsidR="002B7A14" w:rsidRPr="000E1730" w:rsidTr="003F5A95">
        <w:trPr>
          <w:jc w:val="center"/>
        </w:trPr>
        <w:tc>
          <w:tcPr>
            <w:tcW w:w="514" w:type="dxa"/>
            <w:vAlign w:val="center"/>
          </w:tcPr>
          <w:p w:rsidR="002B7A14" w:rsidRDefault="002B7A14" w:rsidP="00B22CC7">
            <w:pPr>
              <w:pStyle w:val="Tabela-zawarto"/>
              <w:jc w:val="center"/>
              <w:rPr>
                <w:lang w:val="en-US"/>
              </w:rPr>
            </w:pPr>
          </w:p>
        </w:tc>
        <w:tc>
          <w:tcPr>
            <w:tcW w:w="3503" w:type="dxa"/>
            <w:vAlign w:val="center"/>
          </w:tcPr>
          <w:p w:rsidR="002B7A14" w:rsidRDefault="002B7A14" w:rsidP="00B22CC7">
            <w:pPr>
              <w:pStyle w:val="Tabela-zawarto"/>
              <w:ind w:left="432" w:hanging="432"/>
              <w:rPr>
                <w:lang w:val="en-US"/>
              </w:rPr>
            </w:pPr>
            <w:r>
              <w:rPr>
                <w:lang w:val="en-US"/>
              </w:rPr>
              <w:t xml:space="preserve">-   -   -   </w:t>
            </w:r>
            <w:r>
              <w:rPr>
                <w:lang w:val="de-DE"/>
              </w:rPr>
              <w:t>DeclarationItemValue</w:t>
            </w:r>
          </w:p>
        </w:tc>
        <w:tc>
          <w:tcPr>
            <w:tcW w:w="2824" w:type="dxa"/>
          </w:tcPr>
          <w:p w:rsidR="002B7A14" w:rsidRDefault="002B7A14" w:rsidP="00B22CC7">
            <w:pPr>
              <w:pStyle w:val="Tabela-zawarto"/>
            </w:pPr>
            <w:r>
              <w:t>Treść deklaracji</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Pr="00BC6CB7" w:rsidRDefault="002B7A14" w:rsidP="00B22CC7">
            <w:pPr>
              <w:pStyle w:val="Tabela-zawarto"/>
              <w:jc w:val="center"/>
            </w:pPr>
            <w:r w:rsidRPr="00BC6CB7">
              <w:t>x</w:t>
            </w:r>
          </w:p>
        </w:tc>
        <w:tc>
          <w:tcPr>
            <w:tcW w:w="0" w:type="auto"/>
            <w:vAlign w:val="center"/>
          </w:tcPr>
          <w:p w:rsidR="002B7A14" w:rsidRPr="00BC6CB7" w:rsidRDefault="002B7A14" w:rsidP="00B22CC7">
            <w:pPr>
              <w:pStyle w:val="Tabela-zawarto"/>
              <w:jc w:val="center"/>
            </w:pPr>
            <w:r w:rsidRPr="00BC6CB7">
              <w:t>x</w:t>
            </w:r>
          </w:p>
        </w:tc>
        <w:tc>
          <w:tcPr>
            <w:tcW w:w="691" w:type="dxa"/>
            <w:vAlign w:val="center"/>
          </w:tcPr>
          <w:p w:rsidR="002B7A14" w:rsidRPr="00BC6CB7" w:rsidRDefault="002B7A14" w:rsidP="00B22CC7">
            <w:pPr>
              <w:pStyle w:val="Tabela-zawarto"/>
              <w:jc w:val="center"/>
            </w:pPr>
            <w:r w:rsidRPr="00BC6CB7">
              <w:t>x</w:t>
            </w:r>
          </w:p>
        </w:tc>
        <w:tc>
          <w:tcPr>
            <w:tcW w:w="4161" w:type="dxa"/>
          </w:tcPr>
          <w:p w:rsidR="002B7A14" w:rsidRDefault="002B7A14" w:rsidP="00B22CC7">
            <w:pPr>
              <w:pStyle w:val="Tabela-zawarto"/>
              <w:jc w:val="center"/>
              <w:rPr>
                <w:lang w:val="en-US"/>
              </w:rPr>
            </w:pPr>
            <w:r>
              <w:rPr>
                <w:lang w:val="en-US"/>
              </w:rPr>
              <w:t>Symbol paragrafu (1 do 4 znaków)</w:t>
            </w:r>
          </w:p>
        </w:tc>
      </w:tr>
      <w:tr w:rsidR="002B7A14" w:rsidRPr="0044100D" w:rsidTr="003F5A95">
        <w:trPr>
          <w:jc w:val="center"/>
        </w:trPr>
        <w:tc>
          <w:tcPr>
            <w:tcW w:w="514" w:type="dxa"/>
            <w:vAlign w:val="center"/>
          </w:tcPr>
          <w:p w:rsidR="002B7A14" w:rsidRDefault="002B7A14" w:rsidP="00B22CC7">
            <w:pPr>
              <w:pStyle w:val="Tabela-zawarto"/>
              <w:jc w:val="center"/>
              <w:rPr>
                <w:lang w:val="en-US"/>
              </w:rPr>
            </w:pPr>
            <w:r>
              <w:rPr>
                <w:lang w:val="en-US"/>
              </w:rPr>
              <w:t>B-26</w:t>
            </w:r>
          </w:p>
        </w:tc>
        <w:tc>
          <w:tcPr>
            <w:tcW w:w="3503" w:type="dxa"/>
            <w:vAlign w:val="center"/>
          </w:tcPr>
          <w:p w:rsidR="002B7A14" w:rsidRDefault="002B7A14" w:rsidP="00B22CC7">
            <w:pPr>
              <w:pStyle w:val="Tabela-zawarto"/>
              <w:ind w:left="432" w:hanging="432"/>
              <w:rPr>
                <w:lang w:val="en-US"/>
              </w:rPr>
            </w:pPr>
            <w:r>
              <w:rPr>
                <w:lang w:val="en-US"/>
              </w:rPr>
              <w:t xml:space="preserve">-   -   -   </w:t>
            </w:r>
            <w:r>
              <w:t>AdditionalDeclaration</w:t>
            </w:r>
          </w:p>
        </w:tc>
        <w:tc>
          <w:tcPr>
            <w:tcW w:w="2824" w:type="dxa"/>
          </w:tcPr>
          <w:p w:rsidR="002B7A14" w:rsidRDefault="002B7A14" w:rsidP="00B22CC7">
            <w:pPr>
              <w:pStyle w:val="Tabela-zawarto"/>
            </w:pPr>
            <w:r>
              <w:t>Komponent służący do przekazywania dodatkowych deklaracji dotyczących transakcji w przelewie</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Pr="00BC6CB7" w:rsidRDefault="002B7A14" w:rsidP="00B22CC7">
            <w:pPr>
              <w:pStyle w:val="Tabela-zawarto"/>
              <w:jc w:val="center"/>
            </w:pPr>
            <w:r w:rsidRPr="00BC6CB7">
              <w:t>x</w:t>
            </w:r>
          </w:p>
        </w:tc>
        <w:tc>
          <w:tcPr>
            <w:tcW w:w="691" w:type="dxa"/>
            <w:vAlign w:val="center"/>
          </w:tcPr>
          <w:p w:rsidR="002B7A14" w:rsidRPr="00BC6CB7" w:rsidRDefault="002B7A14" w:rsidP="00B22CC7">
            <w:pPr>
              <w:pStyle w:val="Tabela-zawarto"/>
              <w:jc w:val="center"/>
            </w:pPr>
            <w:r w:rsidRPr="00BC6CB7">
              <w:t>x</w:t>
            </w:r>
          </w:p>
        </w:tc>
        <w:tc>
          <w:tcPr>
            <w:tcW w:w="4161" w:type="dxa"/>
          </w:tcPr>
          <w:p w:rsidR="002B7A14" w:rsidRPr="0044100D" w:rsidRDefault="002B7A14" w:rsidP="00B22CC7">
            <w:pPr>
              <w:pStyle w:val="Tabela-zawarto"/>
              <w:jc w:val="center"/>
            </w:pPr>
            <w:r w:rsidRPr="0044100D">
              <w:t>Komponent jest wykorzystywany, jeżeli przelew opatrywany jest klasyfikacją budżetową</w:t>
            </w:r>
          </w:p>
        </w:tc>
      </w:tr>
      <w:tr w:rsidR="002B7A14" w:rsidRPr="000E1730" w:rsidTr="003F5A95">
        <w:trPr>
          <w:jc w:val="center"/>
        </w:trPr>
        <w:tc>
          <w:tcPr>
            <w:tcW w:w="514" w:type="dxa"/>
            <w:vAlign w:val="center"/>
          </w:tcPr>
          <w:p w:rsidR="002B7A14" w:rsidRPr="00B8035C" w:rsidRDefault="002B7A14" w:rsidP="00B22CC7">
            <w:pPr>
              <w:pStyle w:val="Tabela-zawarto"/>
              <w:jc w:val="center"/>
            </w:pPr>
          </w:p>
        </w:tc>
        <w:tc>
          <w:tcPr>
            <w:tcW w:w="3503" w:type="dxa"/>
            <w:vAlign w:val="center"/>
          </w:tcPr>
          <w:p w:rsidR="002B7A14" w:rsidRDefault="002B7A14" w:rsidP="00B22CC7">
            <w:pPr>
              <w:pStyle w:val="Tabela-zawarto"/>
              <w:ind w:left="432" w:hanging="432"/>
              <w:rPr>
                <w:lang w:val="en-US"/>
              </w:rPr>
            </w:pPr>
            <w:r>
              <w:rPr>
                <w:lang w:val="en-US"/>
              </w:rPr>
              <w:t xml:space="preserve">-   -   -   -   </w:t>
            </w:r>
            <w:r>
              <w:rPr>
                <w:lang w:val="de-DE"/>
              </w:rPr>
              <w:t>DeclarationItemCode</w:t>
            </w:r>
          </w:p>
        </w:tc>
        <w:tc>
          <w:tcPr>
            <w:tcW w:w="2824" w:type="dxa"/>
          </w:tcPr>
          <w:p w:rsidR="002B7A14" w:rsidRDefault="002B7A14" w:rsidP="00B22CC7">
            <w:pPr>
              <w:pStyle w:val="Tabela-zawarto"/>
            </w:pPr>
            <w:r>
              <w:t>Kod deklaracji</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Pr="00BC6CB7" w:rsidRDefault="002B7A14" w:rsidP="00B22CC7">
            <w:pPr>
              <w:pStyle w:val="Tabela-zawarto"/>
              <w:jc w:val="center"/>
            </w:pPr>
            <w:r w:rsidRPr="00BC6CB7">
              <w:t>x</w:t>
            </w:r>
          </w:p>
        </w:tc>
        <w:tc>
          <w:tcPr>
            <w:tcW w:w="691" w:type="dxa"/>
            <w:vAlign w:val="center"/>
          </w:tcPr>
          <w:p w:rsidR="002B7A14" w:rsidRPr="00BC6CB7" w:rsidRDefault="002B7A14" w:rsidP="00B22CC7">
            <w:pPr>
              <w:pStyle w:val="Tabela-zawarto"/>
              <w:jc w:val="center"/>
            </w:pPr>
            <w:r w:rsidRPr="00BC6CB7">
              <w:t>x</w:t>
            </w:r>
          </w:p>
        </w:tc>
        <w:tc>
          <w:tcPr>
            <w:tcW w:w="4161" w:type="dxa"/>
          </w:tcPr>
          <w:p w:rsidR="002B7A14" w:rsidRDefault="002B7A14" w:rsidP="00B22CC7">
            <w:pPr>
              <w:pStyle w:val="Tabela-zawarto"/>
              <w:jc w:val="center"/>
              <w:rPr>
                <w:lang w:val="en-US"/>
              </w:rPr>
            </w:pPr>
            <w:r>
              <w:rPr>
                <w:lang w:val="en-US"/>
              </w:rPr>
              <w:t>zadanie</w:t>
            </w:r>
          </w:p>
        </w:tc>
      </w:tr>
      <w:tr w:rsidR="002B7A14" w:rsidRPr="000E1730" w:rsidTr="003F5A95">
        <w:trPr>
          <w:jc w:val="center"/>
        </w:trPr>
        <w:tc>
          <w:tcPr>
            <w:tcW w:w="514" w:type="dxa"/>
            <w:vAlign w:val="center"/>
          </w:tcPr>
          <w:p w:rsidR="002B7A14" w:rsidRDefault="002B7A14" w:rsidP="00B22CC7">
            <w:pPr>
              <w:pStyle w:val="Tabela-zawarto"/>
              <w:jc w:val="center"/>
              <w:rPr>
                <w:lang w:val="en-US"/>
              </w:rPr>
            </w:pPr>
          </w:p>
        </w:tc>
        <w:tc>
          <w:tcPr>
            <w:tcW w:w="3503" w:type="dxa"/>
            <w:vAlign w:val="center"/>
          </w:tcPr>
          <w:p w:rsidR="002B7A14" w:rsidRDefault="002B7A14" w:rsidP="00B22CC7">
            <w:pPr>
              <w:pStyle w:val="Tabela-zawarto"/>
              <w:ind w:left="432" w:hanging="432"/>
              <w:rPr>
                <w:lang w:val="en-US"/>
              </w:rPr>
            </w:pPr>
            <w:r>
              <w:rPr>
                <w:lang w:val="en-US"/>
              </w:rPr>
              <w:t xml:space="preserve">-   -   -   -   </w:t>
            </w:r>
            <w:r>
              <w:rPr>
                <w:lang w:val="de-DE"/>
              </w:rPr>
              <w:t>DeclarationItemValue</w:t>
            </w:r>
          </w:p>
        </w:tc>
        <w:tc>
          <w:tcPr>
            <w:tcW w:w="2824" w:type="dxa"/>
          </w:tcPr>
          <w:p w:rsidR="002B7A14" w:rsidRDefault="002B7A14" w:rsidP="00B22CC7">
            <w:pPr>
              <w:pStyle w:val="Tabela-zawarto"/>
            </w:pPr>
            <w:r>
              <w:t>Treść deklaracji</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Default="002B7A14" w:rsidP="00B22CC7">
            <w:pPr>
              <w:pStyle w:val="Tabela-zawarto"/>
              <w:jc w:val="center"/>
            </w:pPr>
            <w:r>
              <w:t>x</w:t>
            </w:r>
          </w:p>
        </w:tc>
        <w:tc>
          <w:tcPr>
            <w:tcW w:w="0" w:type="auto"/>
            <w:vAlign w:val="center"/>
          </w:tcPr>
          <w:p w:rsidR="002B7A14" w:rsidRPr="00BC6CB7" w:rsidRDefault="002B7A14" w:rsidP="00B22CC7">
            <w:pPr>
              <w:pStyle w:val="Tabela-zawarto"/>
              <w:jc w:val="center"/>
            </w:pPr>
            <w:r w:rsidRPr="00BC6CB7">
              <w:t>x</w:t>
            </w:r>
          </w:p>
        </w:tc>
        <w:tc>
          <w:tcPr>
            <w:tcW w:w="0" w:type="auto"/>
            <w:vAlign w:val="center"/>
          </w:tcPr>
          <w:p w:rsidR="002B7A14" w:rsidRPr="00BC6CB7" w:rsidRDefault="002B7A14" w:rsidP="00B22CC7">
            <w:pPr>
              <w:pStyle w:val="Tabela-zawarto"/>
              <w:jc w:val="center"/>
            </w:pPr>
            <w:r w:rsidRPr="00BC6CB7">
              <w:t>x</w:t>
            </w:r>
          </w:p>
        </w:tc>
        <w:tc>
          <w:tcPr>
            <w:tcW w:w="691" w:type="dxa"/>
            <w:vAlign w:val="center"/>
          </w:tcPr>
          <w:p w:rsidR="002B7A14" w:rsidRPr="00BC6CB7" w:rsidRDefault="002B7A14" w:rsidP="00B22CC7">
            <w:pPr>
              <w:pStyle w:val="Tabela-zawarto"/>
              <w:jc w:val="center"/>
            </w:pPr>
            <w:r w:rsidRPr="00BC6CB7">
              <w:t>x</w:t>
            </w:r>
          </w:p>
        </w:tc>
        <w:tc>
          <w:tcPr>
            <w:tcW w:w="4161" w:type="dxa"/>
          </w:tcPr>
          <w:p w:rsidR="002B7A14" w:rsidRDefault="002B7A14" w:rsidP="00B22CC7">
            <w:pPr>
              <w:pStyle w:val="Tabela-zawarto"/>
              <w:jc w:val="center"/>
              <w:rPr>
                <w:lang w:val="en-US"/>
              </w:rPr>
            </w:pPr>
            <w:r>
              <w:rPr>
                <w:lang w:val="en-US"/>
              </w:rPr>
              <w:t>Symbol zadania (1 do 3 znaków)</w:t>
            </w:r>
          </w:p>
        </w:tc>
      </w:tr>
      <w:tr w:rsidR="002B7A14" w:rsidRPr="0044100D" w:rsidTr="003F5A95">
        <w:trPr>
          <w:jc w:val="center"/>
        </w:trPr>
        <w:tc>
          <w:tcPr>
            <w:tcW w:w="514" w:type="dxa"/>
            <w:vAlign w:val="center"/>
          </w:tcPr>
          <w:p w:rsidR="002B7A14" w:rsidRDefault="002B7A14" w:rsidP="00B22CC7">
            <w:pPr>
              <w:pStyle w:val="Tabela-zawarto"/>
              <w:jc w:val="center"/>
              <w:rPr>
                <w:lang w:val="en-US"/>
              </w:rPr>
            </w:pPr>
            <w:r>
              <w:rPr>
                <w:lang w:val="en-US"/>
              </w:rPr>
              <w:t>B-26</w:t>
            </w:r>
          </w:p>
        </w:tc>
        <w:tc>
          <w:tcPr>
            <w:tcW w:w="3503" w:type="dxa"/>
            <w:vAlign w:val="center"/>
          </w:tcPr>
          <w:p w:rsidR="002B7A14" w:rsidRDefault="002B7A14" w:rsidP="00B22CC7">
            <w:pPr>
              <w:pStyle w:val="Tabela-zawarto"/>
              <w:ind w:left="432" w:hanging="432"/>
              <w:rPr>
                <w:lang w:val="en-US"/>
              </w:rPr>
            </w:pPr>
            <w:r>
              <w:rPr>
                <w:lang w:val="en-US"/>
              </w:rPr>
              <w:t xml:space="preserve">-   -   -   </w:t>
            </w:r>
            <w:r>
              <w:t>AdditionalDeclaration</w:t>
            </w:r>
          </w:p>
        </w:tc>
        <w:tc>
          <w:tcPr>
            <w:tcW w:w="2824" w:type="dxa"/>
          </w:tcPr>
          <w:p w:rsidR="002B7A14" w:rsidRDefault="002B7A14" w:rsidP="00B22CC7">
            <w:pPr>
              <w:pStyle w:val="Tabela-zawarto"/>
            </w:pPr>
            <w:r>
              <w:t>Komponent służący do przekazywania dodatkowych deklaracji dotyczących transakcji w przelewie</w:t>
            </w:r>
          </w:p>
        </w:tc>
        <w:tc>
          <w:tcPr>
            <w:tcW w:w="0" w:type="auto"/>
            <w:vAlign w:val="center"/>
          </w:tcPr>
          <w:p w:rsidR="002B7A14" w:rsidRDefault="002B7A14" w:rsidP="00B22CC7">
            <w:pPr>
              <w:pStyle w:val="Tabela-zawarto"/>
              <w:jc w:val="center"/>
            </w:pPr>
          </w:p>
        </w:tc>
        <w:tc>
          <w:tcPr>
            <w:tcW w:w="0" w:type="auto"/>
            <w:vAlign w:val="center"/>
          </w:tcPr>
          <w:p w:rsidR="002B7A14" w:rsidRDefault="002B7A14" w:rsidP="00B22CC7">
            <w:pPr>
              <w:pStyle w:val="Tabela-zawarto"/>
              <w:jc w:val="center"/>
            </w:pPr>
          </w:p>
        </w:tc>
        <w:tc>
          <w:tcPr>
            <w:tcW w:w="0" w:type="auto"/>
            <w:vAlign w:val="center"/>
          </w:tcPr>
          <w:p w:rsidR="002B7A14" w:rsidRDefault="002B7A14" w:rsidP="00B22CC7">
            <w:pPr>
              <w:pStyle w:val="Tabela-zawarto"/>
              <w:jc w:val="center"/>
            </w:pPr>
          </w:p>
        </w:tc>
        <w:tc>
          <w:tcPr>
            <w:tcW w:w="0" w:type="auto"/>
            <w:vAlign w:val="center"/>
          </w:tcPr>
          <w:p w:rsidR="002B7A14" w:rsidRDefault="002B7A14" w:rsidP="00B22CC7">
            <w:pPr>
              <w:pStyle w:val="Tabela-zawarto"/>
              <w:jc w:val="center"/>
            </w:pPr>
          </w:p>
        </w:tc>
        <w:tc>
          <w:tcPr>
            <w:tcW w:w="0" w:type="auto"/>
            <w:vAlign w:val="center"/>
          </w:tcPr>
          <w:p w:rsidR="002B7A14" w:rsidRPr="00BC6CB7" w:rsidRDefault="002B7A14" w:rsidP="00B22CC7">
            <w:pPr>
              <w:pStyle w:val="Tabela-zawarto"/>
              <w:jc w:val="center"/>
            </w:pPr>
          </w:p>
        </w:tc>
        <w:tc>
          <w:tcPr>
            <w:tcW w:w="691" w:type="dxa"/>
            <w:vAlign w:val="center"/>
          </w:tcPr>
          <w:p w:rsidR="002B7A14" w:rsidRPr="00BC6CB7" w:rsidRDefault="002B7A14" w:rsidP="00B22CC7">
            <w:pPr>
              <w:pStyle w:val="Tabela-zawarto"/>
              <w:jc w:val="center"/>
            </w:pPr>
            <w:r w:rsidRPr="00BC6CB7">
              <w:t>x</w:t>
            </w:r>
          </w:p>
        </w:tc>
        <w:tc>
          <w:tcPr>
            <w:tcW w:w="4161" w:type="dxa"/>
          </w:tcPr>
          <w:p w:rsidR="002B7A14" w:rsidRPr="0044100D" w:rsidRDefault="002B7A14" w:rsidP="00B22CC7">
            <w:pPr>
              <w:pStyle w:val="Tabela-zawarto"/>
              <w:jc w:val="center"/>
            </w:pPr>
            <w:r w:rsidRPr="0044100D">
              <w:t xml:space="preserve">Komponent jest wykorzystywany, jeżeli </w:t>
            </w:r>
            <w:r>
              <w:t>składane jest zlecenie sprzedaży czeku bankierskiego – do wskazania sposobu odbioru czeków</w:t>
            </w:r>
          </w:p>
        </w:tc>
      </w:tr>
      <w:tr w:rsidR="002B7A14" w:rsidRPr="000E1730" w:rsidTr="003F5A95">
        <w:trPr>
          <w:jc w:val="center"/>
        </w:trPr>
        <w:tc>
          <w:tcPr>
            <w:tcW w:w="514" w:type="dxa"/>
            <w:vAlign w:val="center"/>
          </w:tcPr>
          <w:p w:rsidR="002B7A14" w:rsidRPr="00B8035C" w:rsidRDefault="002B7A14" w:rsidP="00B22CC7">
            <w:pPr>
              <w:pStyle w:val="Tabela-zawarto"/>
              <w:jc w:val="center"/>
            </w:pPr>
          </w:p>
        </w:tc>
        <w:tc>
          <w:tcPr>
            <w:tcW w:w="3503" w:type="dxa"/>
            <w:vAlign w:val="center"/>
          </w:tcPr>
          <w:p w:rsidR="002B7A14" w:rsidRDefault="002B7A14" w:rsidP="00B22CC7">
            <w:pPr>
              <w:pStyle w:val="Tabela-zawarto"/>
              <w:ind w:left="432" w:hanging="432"/>
              <w:rPr>
                <w:lang w:val="en-US"/>
              </w:rPr>
            </w:pPr>
            <w:r>
              <w:rPr>
                <w:lang w:val="en-US"/>
              </w:rPr>
              <w:t xml:space="preserve">-   -   -   -   </w:t>
            </w:r>
            <w:r>
              <w:rPr>
                <w:lang w:val="de-DE"/>
              </w:rPr>
              <w:t>DeclarationItemCode</w:t>
            </w:r>
          </w:p>
        </w:tc>
        <w:tc>
          <w:tcPr>
            <w:tcW w:w="2824" w:type="dxa"/>
          </w:tcPr>
          <w:p w:rsidR="002B7A14" w:rsidRDefault="002B7A14" w:rsidP="00B22CC7">
            <w:pPr>
              <w:pStyle w:val="Tabela-zawarto"/>
            </w:pPr>
            <w:r>
              <w:t>Kod deklaracji</w:t>
            </w:r>
          </w:p>
        </w:tc>
        <w:tc>
          <w:tcPr>
            <w:tcW w:w="0" w:type="auto"/>
            <w:vAlign w:val="center"/>
          </w:tcPr>
          <w:p w:rsidR="002B7A14" w:rsidRDefault="002B7A14" w:rsidP="00B22CC7">
            <w:pPr>
              <w:pStyle w:val="Tabela-zawarto"/>
              <w:jc w:val="center"/>
            </w:pPr>
          </w:p>
        </w:tc>
        <w:tc>
          <w:tcPr>
            <w:tcW w:w="0" w:type="auto"/>
            <w:vAlign w:val="center"/>
          </w:tcPr>
          <w:p w:rsidR="002B7A14" w:rsidRDefault="002B7A14" w:rsidP="00B22CC7">
            <w:pPr>
              <w:pStyle w:val="Tabela-zawarto"/>
              <w:jc w:val="center"/>
            </w:pPr>
          </w:p>
        </w:tc>
        <w:tc>
          <w:tcPr>
            <w:tcW w:w="0" w:type="auto"/>
            <w:vAlign w:val="center"/>
          </w:tcPr>
          <w:p w:rsidR="002B7A14" w:rsidRDefault="002B7A14" w:rsidP="00B22CC7">
            <w:pPr>
              <w:pStyle w:val="Tabela-zawarto"/>
              <w:jc w:val="center"/>
            </w:pPr>
          </w:p>
        </w:tc>
        <w:tc>
          <w:tcPr>
            <w:tcW w:w="0" w:type="auto"/>
            <w:vAlign w:val="center"/>
          </w:tcPr>
          <w:p w:rsidR="002B7A14" w:rsidRDefault="002B7A14" w:rsidP="00B22CC7">
            <w:pPr>
              <w:pStyle w:val="Tabela-zawarto"/>
              <w:jc w:val="center"/>
            </w:pPr>
          </w:p>
        </w:tc>
        <w:tc>
          <w:tcPr>
            <w:tcW w:w="0" w:type="auto"/>
            <w:vAlign w:val="center"/>
          </w:tcPr>
          <w:p w:rsidR="002B7A14" w:rsidRPr="00BC6CB7" w:rsidRDefault="002B7A14" w:rsidP="00B22CC7">
            <w:pPr>
              <w:pStyle w:val="Tabela-zawarto"/>
              <w:jc w:val="center"/>
            </w:pPr>
          </w:p>
        </w:tc>
        <w:tc>
          <w:tcPr>
            <w:tcW w:w="691" w:type="dxa"/>
            <w:vAlign w:val="center"/>
          </w:tcPr>
          <w:p w:rsidR="002B7A14" w:rsidRPr="00BC6CB7" w:rsidRDefault="002B7A14" w:rsidP="00B22CC7">
            <w:pPr>
              <w:pStyle w:val="Tabela-zawarto"/>
              <w:jc w:val="center"/>
            </w:pPr>
            <w:r w:rsidRPr="00BC6CB7">
              <w:t>x</w:t>
            </w:r>
          </w:p>
        </w:tc>
        <w:tc>
          <w:tcPr>
            <w:tcW w:w="4161" w:type="dxa"/>
          </w:tcPr>
          <w:p w:rsidR="002B7A14" w:rsidRDefault="002B7A14" w:rsidP="00B22CC7">
            <w:pPr>
              <w:pStyle w:val="Tabela-zawarto"/>
              <w:jc w:val="center"/>
              <w:rPr>
                <w:lang w:val="en-US"/>
              </w:rPr>
            </w:pPr>
            <w:r>
              <w:rPr>
                <w:lang w:val="en-US"/>
              </w:rPr>
              <w:t>dostarczenie</w:t>
            </w:r>
          </w:p>
        </w:tc>
      </w:tr>
      <w:tr w:rsidR="002B7A14" w:rsidRPr="000E1730" w:rsidTr="003F5A95">
        <w:trPr>
          <w:jc w:val="center"/>
        </w:trPr>
        <w:tc>
          <w:tcPr>
            <w:tcW w:w="514" w:type="dxa"/>
            <w:vAlign w:val="center"/>
          </w:tcPr>
          <w:p w:rsidR="002B7A14" w:rsidRDefault="002B7A14" w:rsidP="00B22CC7">
            <w:pPr>
              <w:pStyle w:val="Tabela-zawarto"/>
              <w:jc w:val="center"/>
              <w:rPr>
                <w:lang w:val="en-US"/>
              </w:rPr>
            </w:pPr>
          </w:p>
        </w:tc>
        <w:tc>
          <w:tcPr>
            <w:tcW w:w="3503" w:type="dxa"/>
            <w:vAlign w:val="center"/>
          </w:tcPr>
          <w:p w:rsidR="002B7A14" w:rsidRDefault="002B7A14" w:rsidP="00B22CC7">
            <w:pPr>
              <w:pStyle w:val="Tabela-zawarto"/>
              <w:ind w:left="432" w:hanging="432"/>
              <w:rPr>
                <w:lang w:val="en-US"/>
              </w:rPr>
            </w:pPr>
            <w:r>
              <w:rPr>
                <w:lang w:val="en-US"/>
              </w:rPr>
              <w:t xml:space="preserve">-   -   -   </w:t>
            </w:r>
            <w:r>
              <w:rPr>
                <w:lang w:val="de-DE"/>
              </w:rPr>
              <w:t>DeclarationItemValue</w:t>
            </w:r>
          </w:p>
        </w:tc>
        <w:tc>
          <w:tcPr>
            <w:tcW w:w="2824" w:type="dxa"/>
          </w:tcPr>
          <w:p w:rsidR="002B7A14" w:rsidRDefault="002B7A14" w:rsidP="00B22CC7">
            <w:pPr>
              <w:pStyle w:val="Tabela-zawarto"/>
            </w:pPr>
            <w:r>
              <w:t>Treść deklaracji</w:t>
            </w:r>
          </w:p>
        </w:tc>
        <w:tc>
          <w:tcPr>
            <w:tcW w:w="0" w:type="auto"/>
            <w:vAlign w:val="center"/>
          </w:tcPr>
          <w:p w:rsidR="002B7A14" w:rsidRDefault="002B7A14" w:rsidP="00B22CC7">
            <w:pPr>
              <w:pStyle w:val="Tabela-zawarto"/>
              <w:jc w:val="center"/>
            </w:pPr>
          </w:p>
        </w:tc>
        <w:tc>
          <w:tcPr>
            <w:tcW w:w="0" w:type="auto"/>
            <w:vAlign w:val="center"/>
          </w:tcPr>
          <w:p w:rsidR="002B7A14" w:rsidRDefault="002B7A14" w:rsidP="00B22CC7">
            <w:pPr>
              <w:pStyle w:val="Tabela-zawarto"/>
              <w:jc w:val="center"/>
            </w:pPr>
          </w:p>
        </w:tc>
        <w:tc>
          <w:tcPr>
            <w:tcW w:w="0" w:type="auto"/>
            <w:vAlign w:val="center"/>
          </w:tcPr>
          <w:p w:rsidR="002B7A14" w:rsidRDefault="002B7A14" w:rsidP="00B22CC7">
            <w:pPr>
              <w:pStyle w:val="Tabela-zawarto"/>
              <w:jc w:val="center"/>
            </w:pPr>
          </w:p>
        </w:tc>
        <w:tc>
          <w:tcPr>
            <w:tcW w:w="0" w:type="auto"/>
            <w:vAlign w:val="center"/>
          </w:tcPr>
          <w:p w:rsidR="002B7A14" w:rsidRPr="00BC6CB7" w:rsidRDefault="002B7A14" w:rsidP="00B22CC7">
            <w:pPr>
              <w:pStyle w:val="Tabela-zawarto"/>
              <w:jc w:val="center"/>
            </w:pPr>
          </w:p>
        </w:tc>
        <w:tc>
          <w:tcPr>
            <w:tcW w:w="0" w:type="auto"/>
            <w:vAlign w:val="center"/>
          </w:tcPr>
          <w:p w:rsidR="002B7A14" w:rsidRPr="00BC6CB7" w:rsidRDefault="002B7A14" w:rsidP="00B22CC7">
            <w:pPr>
              <w:pStyle w:val="Tabela-zawarto"/>
              <w:jc w:val="center"/>
            </w:pPr>
          </w:p>
        </w:tc>
        <w:tc>
          <w:tcPr>
            <w:tcW w:w="691" w:type="dxa"/>
            <w:vAlign w:val="center"/>
          </w:tcPr>
          <w:p w:rsidR="002B7A14" w:rsidRPr="00BC6CB7" w:rsidRDefault="002B7A14" w:rsidP="00B22CC7">
            <w:pPr>
              <w:pStyle w:val="Tabela-zawarto"/>
              <w:jc w:val="center"/>
            </w:pPr>
            <w:r w:rsidRPr="00BC6CB7">
              <w:t>x</w:t>
            </w:r>
          </w:p>
        </w:tc>
        <w:tc>
          <w:tcPr>
            <w:tcW w:w="4161" w:type="dxa"/>
          </w:tcPr>
          <w:p w:rsidR="002B7A14" w:rsidRDefault="002B7A14" w:rsidP="00B22CC7">
            <w:pPr>
              <w:pStyle w:val="Tabela-zawarto"/>
              <w:jc w:val="center"/>
              <w:rPr>
                <w:lang w:val="en-US"/>
              </w:rPr>
            </w:pPr>
            <w:r>
              <w:rPr>
                <w:lang w:val="en-US"/>
              </w:rPr>
              <w:t>Dopuszczalne wartości:</w:t>
            </w:r>
          </w:p>
          <w:p w:rsidR="002B7A14" w:rsidRDefault="002B7A14" w:rsidP="00B22CC7">
            <w:pPr>
              <w:pStyle w:val="Tabela-zawarto"/>
              <w:numPr>
                <w:ilvl w:val="0"/>
                <w:numId w:val="38"/>
              </w:numPr>
              <w:jc w:val="center"/>
              <w:rPr>
                <w:lang w:val="en-US"/>
              </w:rPr>
            </w:pPr>
            <w:r>
              <w:rPr>
                <w:lang w:val="en-US"/>
              </w:rPr>
              <w:t>O – odbiór czeków w oddziale</w:t>
            </w:r>
          </w:p>
          <w:p w:rsidR="002B7A14" w:rsidRDefault="002B7A14" w:rsidP="00B22CC7">
            <w:pPr>
              <w:pStyle w:val="Tabela-zawarto"/>
              <w:numPr>
                <w:ilvl w:val="0"/>
                <w:numId w:val="38"/>
              </w:numPr>
              <w:jc w:val="center"/>
              <w:rPr>
                <w:lang w:val="en-US"/>
              </w:rPr>
            </w:pPr>
            <w:r>
              <w:rPr>
                <w:lang w:val="en-US"/>
              </w:rPr>
              <w:t xml:space="preserve">W – wysłanie zagranicę </w:t>
            </w:r>
          </w:p>
        </w:tc>
      </w:tr>
      <w:tr w:rsidR="002B7A14" w:rsidRPr="000E1730" w:rsidTr="003F5A95">
        <w:trPr>
          <w:jc w:val="center"/>
        </w:trPr>
        <w:tc>
          <w:tcPr>
            <w:tcW w:w="514" w:type="dxa"/>
            <w:vAlign w:val="center"/>
          </w:tcPr>
          <w:p w:rsidR="002B7A14" w:rsidRPr="000E1730" w:rsidRDefault="002B7A14" w:rsidP="00B22CC7">
            <w:pPr>
              <w:pStyle w:val="Tabela-zawarto"/>
              <w:jc w:val="center"/>
              <w:rPr>
                <w:lang w:val="en-US"/>
              </w:rPr>
            </w:pPr>
            <w:r w:rsidRPr="000E1730">
              <w:rPr>
                <w:lang w:val="en-US"/>
              </w:rPr>
              <w:t>B-17</w:t>
            </w:r>
          </w:p>
        </w:tc>
        <w:tc>
          <w:tcPr>
            <w:tcW w:w="3503" w:type="dxa"/>
            <w:vAlign w:val="center"/>
          </w:tcPr>
          <w:p w:rsidR="002B7A14" w:rsidRPr="000E1730" w:rsidRDefault="002B7A14" w:rsidP="00B22CC7">
            <w:pPr>
              <w:pStyle w:val="Tabela-zawarto"/>
              <w:ind w:left="432" w:hanging="432"/>
              <w:rPr>
                <w:lang w:val="en-US"/>
              </w:rPr>
            </w:pPr>
            <w:r>
              <w:rPr>
                <w:lang w:val="en-US"/>
              </w:rPr>
              <w:t xml:space="preserve">-   -   </w:t>
            </w:r>
            <w:r w:rsidRPr="000E1730">
              <w:rPr>
                <w:lang w:val="en-US"/>
              </w:rPr>
              <w:t>PaymentSummary</w:t>
            </w:r>
          </w:p>
        </w:tc>
        <w:tc>
          <w:tcPr>
            <w:tcW w:w="2824" w:type="dxa"/>
          </w:tcPr>
          <w:p w:rsidR="002B7A14" w:rsidRPr="000E1730" w:rsidRDefault="002B7A14" w:rsidP="00B22CC7">
            <w:pPr>
              <w:pStyle w:val="Tabela-zawarto"/>
            </w:pPr>
            <w:r w:rsidRPr="000E1730">
              <w:t>Informacje sumaryczne dotyczące przelewu</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BC6CB7" w:rsidRDefault="002B7A14" w:rsidP="00B22CC7">
            <w:pPr>
              <w:pStyle w:val="Tabela-zawarto"/>
              <w:jc w:val="center"/>
            </w:pPr>
            <w:r w:rsidRPr="00BC6CB7">
              <w:t>x</w:t>
            </w:r>
          </w:p>
        </w:tc>
        <w:tc>
          <w:tcPr>
            <w:tcW w:w="691" w:type="dxa"/>
            <w:vAlign w:val="center"/>
          </w:tcPr>
          <w:p w:rsidR="002B7A14" w:rsidRPr="00BC6CB7" w:rsidRDefault="002B7A14" w:rsidP="00B22CC7">
            <w:pPr>
              <w:pStyle w:val="Tabela-zawarto"/>
              <w:jc w:val="center"/>
            </w:pPr>
            <w:r w:rsidRPr="00BC6CB7">
              <w:t>x</w:t>
            </w:r>
          </w:p>
        </w:tc>
        <w:tc>
          <w:tcPr>
            <w:tcW w:w="4161" w:type="dxa"/>
          </w:tcPr>
          <w:p w:rsidR="002B7A14" w:rsidRDefault="002B7A14" w:rsidP="00B22CC7">
            <w:pPr>
              <w:pStyle w:val="Tabela-zawarto"/>
              <w:jc w:val="center"/>
            </w:pPr>
            <w:r>
              <w:t>Uzupełnienie obowiązkowe i kontrolowane, w przypadku błędu zlecenie zostaje odrzucone</w:t>
            </w: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pPr>
            <w:r>
              <w:rPr>
                <w:lang w:val="en-US"/>
              </w:rPr>
              <w:t xml:space="preserve">-   -   -   </w:t>
            </w:r>
            <w:r w:rsidRPr="000E1730">
              <w:t>SummaryAmount</w:t>
            </w:r>
          </w:p>
        </w:tc>
        <w:tc>
          <w:tcPr>
            <w:tcW w:w="2824" w:type="dxa"/>
          </w:tcPr>
          <w:p w:rsidR="002B7A14" w:rsidRPr="000E1730" w:rsidRDefault="002B7A14" w:rsidP="00B22CC7">
            <w:pPr>
              <w:pStyle w:val="Tabela-zawarto"/>
            </w:pPr>
            <w:r w:rsidRPr="000E1730">
              <w:t>Suma kwot transakcji w przelewie</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BC6CB7" w:rsidRDefault="002B7A14" w:rsidP="00B22CC7">
            <w:pPr>
              <w:pStyle w:val="Tabela-zawarto"/>
              <w:jc w:val="center"/>
            </w:pPr>
            <w:r w:rsidRPr="00BC6CB7">
              <w:t>x</w:t>
            </w:r>
          </w:p>
        </w:tc>
        <w:tc>
          <w:tcPr>
            <w:tcW w:w="691" w:type="dxa"/>
            <w:vAlign w:val="center"/>
          </w:tcPr>
          <w:p w:rsidR="002B7A14" w:rsidRPr="00BC6CB7" w:rsidRDefault="002B7A14" w:rsidP="00B22CC7">
            <w:pPr>
              <w:pStyle w:val="Tabela-zawarto"/>
              <w:jc w:val="center"/>
            </w:pPr>
            <w:r w:rsidRPr="00BC6CB7">
              <w:t>x</w:t>
            </w:r>
          </w:p>
        </w:tc>
        <w:tc>
          <w:tcPr>
            <w:tcW w:w="4161" w:type="dxa"/>
          </w:tcPr>
          <w:p w:rsidR="002B7A14" w:rsidRDefault="002B7A14" w:rsidP="00B22CC7">
            <w:pPr>
              <w:pStyle w:val="Tabela-zawarto"/>
              <w:jc w:val="center"/>
            </w:pPr>
            <w:r>
              <w:t>Suma i waluta (domyślnie PLN) kwot transakcji w przelewie</w:t>
            </w:r>
          </w:p>
        </w:tc>
      </w:tr>
      <w:tr w:rsidR="002B7A14" w:rsidRPr="000E1730" w:rsidTr="003F5A95">
        <w:trPr>
          <w:jc w:val="center"/>
        </w:trPr>
        <w:tc>
          <w:tcPr>
            <w:tcW w:w="514" w:type="dxa"/>
            <w:vAlign w:val="center"/>
          </w:tcPr>
          <w:p w:rsidR="002B7A14" w:rsidRPr="000E1730" w:rsidRDefault="002B7A14" w:rsidP="00B22CC7">
            <w:pPr>
              <w:pStyle w:val="Tabela-zawarto"/>
              <w:jc w:val="center"/>
            </w:pPr>
          </w:p>
        </w:tc>
        <w:tc>
          <w:tcPr>
            <w:tcW w:w="3503" w:type="dxa"/>
            <w:vAlign w:val="center"/>
          </w:tcPr>
          <w:p w:rsidR="002B7A14" w:rsidRPr="000E1730" w:rsidRDefault="002B7A14" w:rsidP="00B22CC7">
            <w:pPr>
              <w:pStyle w:val="Tabela-zawarto"/>
              <w:ind w:left="432" w:hanging="432"/>
            </w:pPr>
            <w:r>
              <w:rPr>
                <w:lang w:val="en-US"/>
              </w:rPr>
              <w:t xml:space="preserve">-   -   -   </w:t>
            </w:r>
            <w:r w:rsidRPr="000E1730">
              <w:t>TransactionsQuantity</w:t>
            </w:r>
          </w:p>
        </w:tc>
        <w:tc>
          <w:tcPr>
            <w:tcW w:w="2824" w:type="dxa"/>
          </w:tcPr>
          <w:p w:rsidR="002B7A14" w:rsidRPr="000E1730" w:rsidRDefault="002B7A14" w:rsidP="00B22CC7">
            <w:pPr>
              <w:pStyle w:val="Tabela-zawarto"/>
            </w:pPr>
            <w:r w:rsidRPr="000E1730">
              <w:t>Ilość transakcji w przelewie</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0E1730" w:rsidRDefault="002B7A14" w:rsidP="00B22CC7">
            <w:pPr>
              <w:pStyle w:val="Tabela-zawarto"/>
              <w:jc w:val="center"/>
            </w:pPr>
            <w:r w:rsidRPr="000E1730">
              <w:t>x</w:t>
            </w:r>
          </w:p>
        </w:tc>
        <w:tc>
          <w:tcPr>
            <w:tcW w:w="0" w:type="auto"/>
            <w:vAlign w:val="center"/>
          </w:tcPr>
          <w:p w:rsidR="002B7A14" w:rsidRPr="00BC6CB7" w:rsidRDefault="002B7A14" w:rsidP="00B22CC7">
            <w:pPr>
              <w:pStyle w:val="Tabela-zawarto"/>
              <w:jc w:val="center"/>
            </w:pPr>
            <w:r w:rsidRPr="00BC6CB7">
              <w:t>x</w:t>
            </w:r>
          </w:p>
        </w:tc>
        <w:tc>
          <w:tcPr>
            <w:tcW w:w="691" w:type="dxa"/>
            <w:vAlign w:val="center"/>
          </w:tcPr>
          <w:p w:rsidR="002B7A14" w:rsidRPr="00BC6CB7" w:rsidRDefault="002B7A14" w:rsidP="00B22CC7">
            <w:pPr>
              <w:pStyle w:val="Tabela-zawarto"/>
              <w:jc w:val="center"/>
            </w:pPr>
            <w:r w:rsidRPr="00BC6CB7">
              <w:t>x</w:t>
            </w:r>
          </w:p>
        </w:tc>
        <w:tc>
          <w:tcPr>
            <w:tcW w:w="4161" w:type="dxa"/>
          </w:tcPr>
          <w:p w:rsidR="002B7A14" w:rsidRDefault="002B7A14" w:rsidP="00B22CC7">
            <w:pPr>
              <w:pStyle w:val="Tabela-zawarto"/>
              <w:jc w:val="center"/>
            </w:pPr>
            <w:r>
              <w:t>Ilość transakcji w przelewie</w:t>
            </w:r>
          </w:p>
        </w:tc>
      </w:tr>
    </w:tbl>
    <w:p w:rsidR="002B7A14" w:rsidRDefault="002B7A14" w:rsidP="00B22CC7">
      <w:pPr>
        <w:pStyle w:val="OpisZnakZnakZnak"/>
      </w:pPr>
    </w:p>
    <w:p w:rsidR="002B7A14" w:rsidRPr="005A2D56" w:rsidRDefault="002B7A14" w:rsidP="00F314B2">
      <w:pPr>
        <w:tabs>
          <w:tab w:val="left" w:pos="5715"/>
        </w:tabs>
      </w:pPr>
    </w:p>
    <w:p w:rsidR="002B7A14" w:rsidRPr="000E1730" w:rsidRDefault="002B7A14" w:rsidP="00EF0A0B">
      <w:pPr>
        <w:pStyle w:val="Heading2"/>
        <w:pageBreakBefore/>
        <w:numPr>
          <w:ilvl w:val="1"/>
          <w:numId w:val="27"/>
        </w:numPr>
      </w:pPr>
      <w:bookmarkStart w:id="104" w:name="_Toc36457488"/>
      <w:bookmarkStart w:id="105" w:name="_Toc365015760"/>
      <w:r w:rsidRPr="000E1730">
        <w:t>Komunikat odpowiedzi PaymentModifyResponse</w:t>
      </w:r>
      <w:bookmarkEnd w:id="104"/>
      <w:bookmarkEnd w:id="105"/>
    </w:p>
    <w:p w:rsidR="002B7A14" w:rsidRDefault="002B7A14" w:rsidP="002F08D4">
      <w:pPr>
        <w:pStyle w:val="Podpisnadtabel"/>
      </w:pPr>
      <w:bookmarkStart w:id="106" w:name="_Toc365015832"/>
      <w:r w:rsidRPr="000E1730">
        <w:t xml:space="preserve">Tabela </w:t>
      </w:r>
      <w:fldSimple w:instr=" SEQ Tabela \* ARABIC ">
        <w:r>
          <w:rPr>
            <w:noProof/>
          </w:rPr>
          <w:t>6</w:t>
        </w:r>
      </w:fldSimple>
      <w:r w:rsidRPr="000E1730">
        <w:t>: Komunikat odpowiedzi PaymentModifyResponse</w:t>
      </w:r>
      <w:bookmarkEnd w:id="106"/>
    </w:p>
    <w:tbl>
      <w:tblPr>
        <w:tblW w:w="13953" w:type="dxa"/>
        <w:jc w:val="center"/>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3519"/>
        <w:gridCol w:w="2607"/>
        <w:gridCol w:w="772"/>
        <w:gridCol w:w="567"/>
        <w:gridCol w:w="567"/>
        <w:gridCol w:w="426"/>
        <w:gridCol w:w="708"/>
        <w:gridCol w:w="567"/>
        <w:gridCol w:w="1089"/>
        <w:gridCol w:w="1319"/>
        <w:gridCol w:w="1245"/>
      </w:tblGrid>
      <w:tr w:rsidR="002B7A14" w:rsidRPr="000E1730" w:rsidTr="003F5A95">
        <w:trPr>
          <w:tblHeader/>
          <w:jc w:val="center"/>
        </w:trPr>
        <w:tc>
          <w:tcPr>
            <w:tcW w:w="567" w:type="dxa"/>
            <w:shd w:val="solid" w:color="auto" w:fill="auto"/>
          </w:tcPr>
          <w:p w:rsidR="002B7A14" w:rsidRPr="000E1730" w:rsidRDefault="002B7A14" w:rsidP="00033818">
            <w:pPr>
              <w:pStyle w:val="Tabela-nagwek"/>
              <w:jc w:val="center"/>
            </w:pPr>
            <w:r w:rsidRPr="000E1730">
              <w:t>Nr</w:t>
            </w:r>
          </w:p>
        </w:tc>
        <w:tc>
          <w:tcPr>
            <w:tcW w:w="3519" w:type="dxa"/>
            <w:shd w:val="solid" w:color="auto" w:fill="auto"/>
          </w:tcPr>
          <w:p w:rsidR="002B7A14" w:rsidRPr="000E1730" w:rsidRDefault="002B7A14" w:rsidP="00033818">
            <w:pPr>
              <w:pStyle w:val="Tabela-nagwek"/>
            </w:pPr>
            <w:r w:rsidRPr="000E1730">
              <w:t>Nazwa elementu</w:t>
            </w:r>
          </w:p>
        </w:tc>
        <w:tc>
          <w:tcPr>
            <w:tcW w:w="2607" w:type="dxa"/>
            <w:shd w:val="solid" w:color="auto" w:fill="auto"/>
          </w:tcPr>
          <w:p w:rsidR="002B7A14" w:rsidRPr="000E1730" w:rsidRDefault="002B7A14" w:rsidP="00033818">
            <w:pPr>
              <w:pStyle w:val="Tabela-nagwek"/>
              <w:jc w:val="center"/>
            </w:pPr>
            <w:r w:rsidRPr="000E1730">
              <w:t>Opis</w:t>
            </w:r>
          </w:p>
        </w:tc>
        <w:tc>
          <w:tcPr>
            <w:tcW w:w="772" w:type="dxa"/>
            <w:shd w:val="solid" w:color="auto" w:fill="auto"/>
          </w:tcPr>
          <w:p w:rsidR="002B7A14" w:rsidRPr="000E1730" w:rsidRDefault="002B7A14" w:rsidP="00033818">
            <w:pPr>
              <w:pStyle w:val="Tabela-nagwek"/>
              <w:jc w:val="center"/>
            </w:pPr>
            <w:r w:rsidRPr="000E1730">
              <w:t>Kra</w:t>
            </w:r>
          </w:p>
        </w:tc>
        <w:tc>
          <w:tcPr>
            <w:tcW w:w="567" w:type="dxa"/>
            <w:shd w:val="solid" w:color="auto" w:fill="auto"/>
          </w:tcPr>
          <w:p w:rsidR="002B7A14" w:rsidRPr="000E1730" w:rsidRDefault="002B7A14" w:rsidP="00033818">
            <w:pPr>
              <w:pStyle w:val="Tabela-nagwek"/>
              <w:jc w:val="center"/>
            </w:pPr>
            <w:r w:rsidRPr="000E1730">
              <w:t>Zag</w:t>
            </w:r>
          </w:p>
        </w:tc>
        <w:tc>
          <w:tcPr>
            <w:tcW w:w="567" w:type="dxa"/>
            <w:shd w:val="solid" w:color="auto" w:fill="auto"/>
          </w:tcPr>
          <w:p w:rsidR="002B7A14" w:rsidRPr="000E1730" w:rsidRDefault="002B7A14" w:rsidP="00033818">
            <w:pPr>
              <w:pStyle w:val="Tabela-nagwek"/>
              <w:jc w:val="center"/>
              <w:rPr>
                <w:lang w:val="en-US"/>
              </w:rPr>
            </w:pPr>
            <w:r w:rsidRPr="000E1730">
              <w:rPr>
                <w:lang w:val="en-US"/>
              </w:rPr>
              <w:t>ZUS</w:t>
            </w:r>
          </w:p>
        </w:tc>
        <w:tc>
          <w:tcPr>
            <w:tcW w:w="426" w:type="dxa"/>
            <w:shd w:val="solid" w:color="auto" w:fill="auto"/>
          </w:tcPr>
          <w:p w:rsidR="002B7A14" w:rsidRPr="000E1730" w:rsidRDefault="002B7A14" w:rsidP="00033818">
            <w:pPr>
              <w:pStyle w:val="Tabela-nagwek"/>
              <w:jc w:val="center"/>
              <w:rPr>
                <w:lang w:val="en-US"/>
              </w:rPr>
            </w:pPr>
            <w:r w:rsidRPr="000E1730">
              <w:rPr>
                <w:lang w:val="en-US"/>
              </w:rPr>
              <w:t>US</w:t>
            </w:r>
          </w:p>
        </w:tc>
        <w:tc>
          <w:tcPr>
            <w:tcW w:w="708" w:type="dxa"/>
            <w:shd w:val="solid" w:color="auto" w:fill="auto"/>
          </w:tcPr>
          <w:p w:rsidR="002B7A14" w:rsidRPr="000E1730" w:rsidRDefault="002B7A14" w:rsidP="00033818">
            <w:pPr>
              <w:pStyle w:val="Tabela-nagwek"/>
              <w:jc w:val="center"/>
              <w:rPr>
                <w:lang w:val="en-US"/>
              </w:rPr>
            </w:pPr>
            <w:r>
              <w:rPr>
                <w:lang w:val="en-US"/>
              </w:rPr>
              <w:t>SEPA</w:t>
            </w:r>
          </w:p>
        </w:tc>
        <w:tc>
          <w:tcPr>
            <w:tcW w:w="567" w:type="dxa"/>
            <w:shd w:val="solid" w:color="auto" w:fill="auto"/>
          </w:tcPr>
          <w:p w:rsidR="002B7A14" w:rsidRPr="000E1730" w:rsidRDefault="002B7A14" w:rsidP="00033818">
            <w:pPr>
              <w:pStyle w:val="Tabela-nagwek"/>
              <w:jc w:val="center"/>
              <w:rPr>
                <w:lang w:val="en-US"/>
              </w:rPr>
            </w:pPr>
            <w:r>
              <w:rPr>
                <w:lang w:val="en-US"/>
              </w:rPr>
              <w:t>Czek</w:t>
            </w:r>
          </w:p>
        </w:tc>
        <w:tc>
          <w:tcPr>
            <w:tcW w:w="3653" w:type="dxa"/>
            <w:gridSpan w:val="3"/>
            <w:shd w:val="solid" w:color="auto" w:fill="auto"/>
          </w:tcPr>
          <w:p w:rsidR="002B7A14" w:rsidRPr="000E1730" w:rsidRDefault="002B7A14" w:rsidP="00033818">
            <w:pPr>
              <w:pStyle w:val="Tabela-nagwek"/>
              <w:jc w:val="center"/>
              <w:rPr>
                <w:lang w:val="en-US"/>
              </w:rPr>
            </w:pPr>
            <w:r w:rsidRPr="000E1730">
              <w:rPr>
                <w:lang w:val="en-US"/>
              </w:rPr>
              <w:t>Wprowadzana wartość</w:t>
            </w:r>
          </w:p>
        </w:tc>
      </w:tr>
      <w:tr w:rsidR="002B7A14" w:rsidRPr="000E1730" w:rsidTr="00271314">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rPr>
                <w:lang w:val="en-US"/>
              </w:rPr>
            </w:pPr>
            <w:r w:rsidRPr="000E1730">
              <w:rPr>
                <w:lang w:val="en-US"/>
              </w:rPr>
              <w:t>PaymentModifyResponse</w:t>
            </w:r>
          </w:p>
        </w:tc>
        <w:tc>
          <w:tcPr>
            <w:tcW w:w="9867" w:type="dxa"/>
            <w:gridSpan w:val="10"/>
          </w:tcPr>
          <w:p w:rsidR="002B7A14" w:rsidRPr="00815B23" w:rsidRDefault="002B7A14" w:rsidP="00033818">
            <w:pPr>
              <w:pStyle w:val="Tabela-zawarto"/>
              <w:jc w:val="center"/>
            </w:pPr>
            <w:r w:rsidRPr="000E1730">
              <w:rPr>
                <w:rFonts w:cs="Arial"/>
                <w:szCs w:val="16"/>
              </w:rPr>
              <w:t>Modyfikacja przelewu –komunikat typu odpowiedź</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A-16</w:t>
            </w:r>
          </w:p>
        </w:tc>
        <w:tc>
          <w:tcPr>
            <w:tcW w:w="3519" w:type="dxa"/>
            <w:vAlign w:val="center"/>
          </w:tcPr>
          <w:p w:rsidR="002B7A14" w:rsidRPr="000E1730" w:rsidRDefault="002B7A14" w:rsidP="00033818">
            <w:pPr>
              <w:pStyle w:val="Tabela-zawarto"/>
              <w:rPr>
                <w:lang w:val="en-US"/>
              </w:rPr>
            </w:pPr>
            <w:r>
              <w:rPr>
                <w:lang w:val="en-US"/>
              </w:rPr>
              <w:t xml:space="preserve">-   </w:t>
            </w:r>
            <w:r w:rsidRPr="000E1730">
              <w:rPr>
                <w:lang w:val="en-US"/>
              </w:rPr>
              <w:t>Header</w:t>
            </w:r>
          </w:p>
        </w:tc>
        <w:tc>
          <w:tcPr>
            <w:tcW w:w="2607" w:type="dxa"/>
          </w:tcPr>
          <w:p w:rsidR="002B7A14" w:rsidRPr="000E1730" w:rsidRDefault="002B7A14" w:rsidP="00033818">
            <w:pPr>
              <w:pStyle w:val="Tabela-zawarto"/>
            </w:pPr>
            <w:r w:rsidRPr="000E1730">
              <w:t>Komponent zawierający elementy nagłówka komunikatu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w:t>
            </w:r>
            <w:r w:rsidRPr="000E1730">
              <w:t>IssueDateTime</w:t>
            </w:r>
          </w:p>
        </w:tc>
        <w:tc>
          <w:tcPr>
            <w:tcW w:w="2607" w:type="dxa"/>
          </w:tcPr>
          <w:p w:rsidR="002B7A14" w:rsidRPr="000E1730" w:rsidRDefault="002B7A14" w:rsidP="00033818">
            <w:pPr>
              <w:pStyle w:val="Tabela-zawarto"/>
            </w:pPr>
            <w:r w:rsidRPr="000E1730">
              <w:t>Data i czas komunikatu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de-DE"/>
              </w:rPr>
            </w:pPr>
            <w:r w:rsidRPr="000E1730">
              <w:rPr>
                <w:lang w:val="de-DE"/>
              </w:rPr>
              <w:t>x</w:t>
            </w:r>
          </w:p>
        </w:tc>
        <w:tc>
          <w:tcPr>
            <w:tcW w:w="708" w:type="dxa"/>
            <w:vAlign w:val="center"/>
          </w:tcPr>
          <w:p w:rsidR="002B7A14" w:rsidRPr="000E1730" w:rsidRDefault="002B7A14" w:rsidP="00033818">
            <w:pPr>
              <w:pStyle w:val="Tabela-zawarto"/>
              <w:jc w:val="center"/>
              <w:rPr>
                <w:lang w:val="de-DE"/>
              </w:rPr>
            </w:pPr>
            <w:r w:rsidRPr="000E1730">
              <w:rPr>
                <w:lang w:val="de-DE"/>
              </w:rPr>
              <w:t>x</w:t>
            </w:r>
          </w:p>
        </w:tc>
        <w:tc>
          <w:tcPr>
            <w:tcW w:w="567" w:type="dxa"/>
            <w:vAlign w:val="center"/>
          </w:tcPr>
          <w:p w:rsidR="002B7A14" w:rsidRPr="000E1730" w:rsidRDefault="002B7A14" w:rsidP="00033818">
            <w:pPr>
              <w:pStyle w:val="Tabela-zawarto"/>
              <w:jc w:val="center"/>
              <w:rPr>
                <w:lang w:val="de-DE"/>
              </w:rPr>
            </w:pPr>
            <w:r w:rsidRPr="000E1730">
              <w:rPr>
                <w:lang w:val="de-DE"/>
              </w:rPr>
              <w:t>x</w:t>
            </w:r>
          </w:p>
        </w:tc>
        <w:tc>
          <w:tcPr>
            <w:tcW w:w="3653" w:type="dxa"/>
            <w:gridSpan w:val="3"/>
          </w:tcPr>
          <w:p w:rsidR="002B7A14" w:rsidRPr="000E1730" w:rsidRDefault="002B7A14" w:rsidP="00033818">
            <w:pPr>
              <w:pStyle w:val="Tabela-zawarto"/>
              <w:jc w:val="center"/>
              <w:rPr>
                <w:lang w:val="de-DE"/>
              </w:rPr>
            </w:pPr>
            <w:r w:rsidRPr="000E1730">
              <w:rPr>
                <w:lang w:val="de-DE"/>
              </w:rPr>
              <w:t>Data i czas komunikatu</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de-DE"/>
              </w:rPr>
            </w:pPr>
          </w:p>
        </w:tc>
        <w:tc>
          <w:tcPr>
            <w:tcW w:w="3519" w:type="dxa"/>
            <w:vAlign w:val="center"/>
          </w:tcPr>
          <w:p w:rsidR="002B7A14" w:rsidRPr="000E1730" w:rsidRDefault="002B7A14" w:rsidP="00033818">
            <w:pPr>
              <w:pStyle w:val="Tabela-zawarto"/>
              <w:rPr>
                <w:lang w:val="de-DE"/>
              </w:rPr>
            </w:pPr>
            <w:r>
              <w:rPr>
                <w:lang w:val="en-US"/>
              </w:rPr>
              <w:t xml:space="preserve">-   -   </w:t>
            </w:r>
            <w:r w:rsidRPr="000E1730">
              <w:rPr>
                <w:lang w:val="de-DE"/>
              </w:rPr>
              <w:t>DocumentIdentifier</w:t>
            </w:r>
          </w:p>
        </w:tc>
        <w:tc>
          <w:tcPr>
            <w:tcW w:w="2607" w:type="dxa"/>
          </w:tcPr>
          <w:p w:rsidR="002B7A14" w:rsidRPr="000E1730" w:rsidRDefault="002B7A14" w:rsidP="00033818">
            <w:pPr>
              <w:pStyle w:val="Tabela-zawarto"/>
            </w:pPr>
            <w:r w:rsidRPr="000E1730">
              <w:t>Identyfikator komunikatu</w:t>
            </w:r>
          </w:p>
        </w:tc>
        <w:tc>
          <w:tcPr>
            <w:tcW w:w="772" w:type="dxa"/>
            <w:vAlign w:val="center"/>
          </w:tcPr>
          <w:p w:rsidR="002B7A14" w:rsidRPr="000E1730" w:rsidRDefault="002B7A14" w:rsidP="00033818">
            <w:pPr>
              <w:pStyle w:val="Tabela-zawarto"/>
              <w:jc w:val="center"/>
              <w:rPr>
                <w:lang w:val="de-DE"/>
              </w:rPr>
            </w:pPr>
            <w:r w:rsidRPr="000E1730">
              <w:rPr>
                <w:lang w:val="de-DE"/>
              </w:rPr>
              <w:t>x</w:t>
            </w:r>
          </w:p>
        </w:tc>
        <w:tc>
          <w:tcPr>
            <w:tcW w:w="567" w:type="dxa"/>
            <w:vAlign w:val="center"/>
          </w:tcPr>
          <w:p w:rsidR="002B7A14" w:rsidRPr="000E1730" w:rsidRDefault="002B7A14" w:rsidP="00033818">
            <w:pPr>
              <w:pStyle w:val="Tabela-zawarto"/>
              <w:jc w:val="center"/>
              <w:rPr>
                <w:lang w:val="de-DE"/>
              </w:rPr>
            </w:pPr>
            <w:r w:rsidRPr="000E1730">
              <w:rPr>
                <w:lang w:val="de-DE"/>
              </w:rPr>
              <w:t>x</w:t>
            </w:r>
          </w:p>
        </w:tc>
        <w:tc>
          <w:tcPr>
            <w:tcW w:w="567" w:type="dxa"/>
            <w:vAlign w:val="center"/>
          </w:tcPr>
          <w:p w:rsidR="002B7A14" w:rsidRPr="000E1730" w:rsidRDefault="002B7A14" w:rsidP="00033818">
            <w:pPr>
              <w:pStyle w:val="Tabela-zawarto"/>
              <w:jc w:val="center"/>
              <w:rPr>
                <w:lang w:val="de-DE"/>
              </w:rPr>
            </w:pPr>
            <w:r w:rsidRPr="000E1730">
              <w:rPr>
                <w:lang w:val="de-DE"/>
              </w:rPr>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r w:rsidRPr="000E1730">
              <w:t>Dowolny ciąg znaków nadawany przez wysyłającego</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w:t>
            </w:r>
            <w:r w:rsidRPr="000E1730">
              <w:t>SenderIdentifier</w:t>
            </w:r>
          </w:p>
        </w:tc>
        <w:tc>
          <w:tcPr>
            <w:tcW w:w="2607" w:type="dxa"/>
          </w:tcPr>
          <w:p w:rsidR="002B7A14" w:rsidRPr="000E1730" w:rsidRDefault="002B7A14" w:rsidP="00033818">
            <w:pPr>
              <w:pStyle w:val="Tabela-zawarto"/>
            </w:pPr>
            <w:r w:rsidRPr="000E1730">
              <w:t>Identyfikator nadawcy komunikatu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rPr>
                <w:lang w:val="en-US"/>
              </w:rPr>
            </w:pPr>
            <w:r w:rsidRPr="000E1730">
              <w:rPr>
                <w:lang w:val="en-US"/>
              </w:rPr>
              <w:t xml:space="preserve">“ZSK-C” </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rPr>
                <w:lang w:val="en-US"/>
              </w:rPr>
            </w:pPr>
            <w:r w:rsidRPr="000E1730">
              <w:rPr>
                <w:lang w:val="en-US"/>
              </w:rPr>
              <w:t xml:space="preserve"> </w:t>
            </w:r>
            <w:r>
              <w:rPr>
                <w:lang w:val="en-US"/>
              </w:rPr>
              <w:t xml:space="preserve">-   -   </w:t>
            </w:r>
            <w:r w:rsidRPr="000E1730">
              <w:rPr>
                <w:lang w:val="en-US"/>
              </w:rPr>
              <w:t>ReceiverIdentifier</w:t>
            </w:r>
          </w:p>
        </w:tc>
        <w:tc>
          <w:tcPr>
            <w:tcW w:w="2607" w:type="dxa"/>
          </w:tcPr>
          <w:p w:rsidR="002B7A14" w:rsidRPr="000E1730" w:rsidRDefault="002B7A14" w:rsidP="00033818">
            <w:pPr>
              <w:pStyle w:val="Tabela-zawarto"/>
            </w:pPr>
            <w:r w:rsidRPr="000E1730">
              <w:t>Identyfikator odbiorcy komunikatu</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rPr>
                <w:lang w:val="en-US"/>
              </w:rPr>
            </w:pPr>
            <w:r w:rsidRPr="000E1730">
              <w:rPr>
                <w:lang w:val="en-US"/>
              </w:rPr>
              <w:t>“</w:t>
            </w:r>
            <w:r w:rsidRPr="00A24ED2">
              <w:rPr>
                <w:highlight w:val="cyan"/>
                <w:lang w:val="en-US"/>
              </w:rPr>
              <w:t>XXXX</w:t>
            </w:r>
            <w:r w:rsidRPr="000E1730">
              <w:rPr>
                <w:lang w:val="en-US"/>
              </w:rPr>
              <w:t>”</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A-14</w:t>
            </w:r>
          </w:p>
        </w:tc>
        <w:tc>
          <w:tcPr>
            <w:tcW w:w="3519" w:type="dxa"/>
            <w:shd w:val="clear" w:color="auto" w:fill="00FFFF"/>
            <w:vAlign w:val="center"/>
          </w:tcPr>
          <w:p w:rsidR="002B7A14" w:rsidRPr="000E1730" w:rsidRDefault="002B7A14" w:rsidP="00033818">
            <w:pPr>
              <w:pStyle w:val="Tabelanagwek1"/>
              <w:jc w:val="left"/>
              <w:rPr>
                <w:b w:val="0"/>
                <w:i w:val="0"/>
                <w:sz w:val="16"/>
                <w:lang w:val="en-US"/>
              </w:rPr>
            </w:pPr>
            <w:r>
              <w:rPr>
                <w:lang w:val="en-US"/>
              </w:rPr>
              <w:t xml:space="preserve">-   </w:t>
            </w:r>
            <w:r w:rsidRPr="000E1730">
              <w:rPr>
                <w:b w:val="0"/>
                <w:i w:val="0"/>
                <w:sz w:val="16"/>
                <w:lang w:val="en-US"/>
              </w:rPr>
              <w:t>DocumentStatus</w:t>
            </w:r>
            <w:r>
              <w:rPr>
                <w:b w:val="0"/>
                <w:i w:val="0"/>
                <w:sz w:val="16"/>
                <w:lang w:val="en-US"/>
              </w:rPr>
              <w:t xml:space="preserve"> </w:t>
            </w:r>
            <w:r w:rsidRPr="000E1730">
              <w:rPr>
                <w:b w:val="0"/>
                <w:i w:val="0"/>
                <w:sz w:val="16"/>
                <w:lang w:val="en-US"/>
              </w:rPr>
              <w:tab/>
            </w:r>
            <w:r w:rsidRPr="000E1730">
              <w:rPr>
                <w:i w:val="0"/>
                <w:sz w:val="16"/>
                <w:lang w:val="en-US"/>
              </w:rPr>
              <w:t>OR</w:t>
            </w:r>
          </w:p>
        </w:tc>
        <w:tc>
          <w:tcPr>
            <w:tcW w:w="2607" w:type="dxa"/>
          </w:tcPr>
          <w:p w:rsidR="002B7A14" w:rsidRPr="000E1730" w:rsidRDefault="002B7A14" w:rsidP="00033818">
            <w:pPr>
              <w:pStyle w:val="Tabela-zawarto"/>
            </w:pPr>
            <w:r w:rsidRPr="000E1730">
              <w:t>Status komunikatu - agregat występuje jeśli w wyniku kontroli składniowych i merytorycznych stwierdzono błędy lub uwagi podlegające raportowaniu do klienta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r w:rsidRPr="000E1730">
              <w:t>Komponent uzupełniany zawsze</w:t>
            </w:r>
          </w:p>
          <w:p w:rsidR="002B7A14" w:rsidRPr="000E1730" w:rsidRDefault="002B7A14" w:rsidP="00033818">
            <w:pPr>
              <w:pStyle w:val="Tabela-zawarto"/>
              <w:jc w:val="center"/>
              <w:rPr>
                <w:i/>
              </w:rPr>
            </w:pPr>
            <w:r w:rsidRPr="000E1730">
              <w:rPr>
                <w:i/>
              </w:rPr>
              <w:t>Format komponentu w załączniku A</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rPr>
                <w:b/>
              </w:rPr>
            </w:pPr>
            <w:r>
              <w:rPr>
                <w:lang w:val="en-US"/>
              </w:rPr>
              <w:t xml:space="preserve">-   -   </w:t>
            </w:r>
            <w:r w:rsidRPr="000E1730">
              <w:t>StatusCode</w:t>
            </w:r>
          </w:p>
        </w:tc>
        <w:tc>
          <w:tcPr>
            <w:tcW w:w="2607" w:type="dxa"/>
          </w:tcPr>
          <w:p w:rsidR="002B7A14" w:rsidRPr="000E1730" w:rsidRDefault="002B7A14" w:rsidP="00033818">
            <w:pPr>
              <w:pStyle w:val="Tabela-zawarto"/>
            </w:pPr>
            <w:r w:rsidRPr="000E1730">
              <w:t>Kod statusu (np. błędu)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1089" w:type="dxa"/>
          </w:tcPr>
          <w:p w:rsidR="002B7A14" w:rsidRPr="000E1730" w:rsidRDefault="002B7A14" w:rsidP="00033818">
            <w:pPr>
              <w:pStyle w:val="Tabela-zawarto"/>
              <w:jc w:val="center"/>
              <w:rPr>
                <w:lang w:val="en-US"/>
              </w:rPr>
            </w:pPr>
            <w:r w:rsidRPr="000E1730">
              <w:rPr>
                <w:lang w:val="en-US"/>
              </w:rPr>
              <w:t>0 (dla powodzenia)</w:t>
            </w:r>
          </w:p>
        </w:tc>
        <w:tc>
          <w:tcPr>
            <w:tcW w:w="1319" w:type="dxa"/>
          </w:tcPr>
          <w:p w:rsidR="002B7A14" w:rsidRPr="000E1730" w:rsidRDefault="002B7A14" w:rsidP="00033818">
            <w:pPr>
              <w:pStyle w:val="Tabela-zawarto"/>
              <w:jc w:val="center"/>
            </w:pPr>
            <w:r w:rsidRPr="000E1730">
              <w:t>0 (dla częściowego powodzenia: niektóre transakcje zostały odrzucone)</w:t>
            </w:r>
          </w:p>
        </w:tc>
        <w:tc>
          <w:tcPr>
            <w:tcW w:w="1245" w:type="dxa"/>
          </w:tcPr>
          <w:p w:rsidR="002B7A14" w:rsidRPr="000E1730" w:rsidRDefault="002B7A14" w:rsidP="00033818">
            <w:pPr>
              <w:pStyle w:val="Tabela-zawarto"/>
              <w:jc w:val="center"/>
            </w:pPr>
            <w:r>
              <w:t>Kod błędu (dla niepowodzenia</w:t>
            </w:r>
            <w:r w:rsidRPr="000E1730">
              <w:t>)</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rPr>
                <w:b/>
              </w:rPr>
            </w:pPr>
            <w:r>
              <w:rPr>
                <w:lang w:val="en-US"/>
              </w:rPr>
              <w:t xml:space="preserve">-   -   </w:t>
            </w:r>
            <w:r w:rsidRPr="000E1730">
              <w:t>Severity</w:t>
            </w:r>
          </w:p>
        </w:tc>
        <w:tc>
          <w:tcPr>
            <w:tcW w:w="2607" w:type="dxa"/>
          </w:tcPr>
          <w:p w:rsidR="002B7A14" w:rsidRPr="000E1730" w:rsidRDefault="002B7A14" w:rsidP="00033818">
            <w:pPr>
              <w:pStyle w:val="Tabela-zawarto"/>
            </w:pPr>
            <w:r w:rsidRPr="000E1730">
              <w:t>Znaczenie kodu (ciężar błędu)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1089" w:type="dxa"/>
          </w:tcPr>
          <w:p w:rsidR="002B7A14" w:rsidRPr="000E1730" w:rsidRDefault="002B7A14" w:rsidP="00033818">
            <w:pPr>
              <w:pStyle w:val="Tabela-zawarto"/>
              <w:jc w:val="center"/>
              <w:rPr>
                <w:lang w:val="en-US"/>
              </w:rPr>
            </w:pPr>
            <w:r w:rsidRPr="000E1730">
              <w:rPr>
                <w:lang w:val="en-US"/>
              </w:rPr>
              <w:t>Info</w:t>
            </w:r>
          </w:p>
        </w:tc>
        <w:tc>
          <w:tcPr>
            <w:tcW w:w="1319" w:type="dxa"/>
          </w:tcPr>
          <w:p w:rsidR="002B7A14" w:rsidRPr="000E1730" w:rsidRDefault="002B7A14" w:rsidP="00033818">
            <w:pPr>
              <w:pStyle w:val="Tabela-zawarto"/>
              <w:jc w:val="center"/>
              <w:rPr>
                <w:lang w:val="en-US"/>
              </w:rPr>
            </w:pPr>
            <w:r w:rsidRPr="000E1730">
              <w:rPr>
                <w:lang w:val="en-US"/>
              </w:rPr>
              <w:t>Warn</w:t>
            </w:r>
          </w:p>
        </w:tc>
        <w:tc>
          <w:tcPr>
            <w:tcW w:w="1245" w:type="dxa"/>
          </w:tcPr>
          <w:p w:rsidR="002B7A14" w:rsidRPr="000E1730" w:rsidRDefault="002B7A14" w:rsidP="00033818">
            <w:pPr>
              <w:pStyle w:val="Tabela-zawarto"/>
              <w:jc w:val="center"/>
              <w:rPr>
                <w:lang w:val="en-US"/>
              </w:rPr>
            </w:pPr>
            <w:r w:rsidRPr="000E1730">
              <w:rPr>
                <w:lang w:val="en-US"/>
              </w:rPr>
              <w:t>Error</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rPr>
                <w:lang w:val="en-US"/>
              </w:rPr>
            </w:pPr>
            <w:r>
              <w:rPr>
                <w:lang w:val="en-US"/>
              </w:rPr>
              <w:t xml:space="preserve">-   -   </w:t>
            </w:r>
            <w:r w:rsidRPr="000E1730">
              <w:rPr>
                <w:lang w:val="en-US"/>
              </w:rPr>
              <w:t>StatusDescription</w:t>
            </w:r>
          </w:p>
        </w:tc>
        <w:tc>
          <w:tcPr>
            <w:tcW w:w="2607" w:type="dxa"/>
          </w:tcPr>
          <w:p w:rsidR="002B7A14" w:rsidRPr="000E1730" w:rsidRDefault="002B7A14" w:rsidP="00033818">
            <w:pPr>
              <w:pStyle w:val="Tabela-zawarto"/>
            </w:pPr>
            <w:r w:rsidRPr="000E1730">
              <w:t>Opis statusu</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1089" w:type="dxa"/>
          </w:tcPr>
          <w:p w:rsidR="002B7A14" w:rsidRPr="000E1730" w:rsidRDefault="002B7A14" w:rsidP="00033818">
            <w:pPr>
              <w:pStyle w:val="Tabela-zawarto"/>
              <w:jc w:val="center"/>
            </w:pPr>
            <w:r w:rsidRPr="000E1730">
              <w:t>Sukces. Przelew: opis RBE statusu</w:t>
            </w:r>
          </w:p>
        </w:tc>
        <w:tc>
          <w:tcPr>
            <w:tcW w:w="1319" w:type="dxa"/>
          </w:tcPr>
          <w:p w:rsidR="002B7A14" w:rsidRPr="000E1730" w:rsidRDefault="002B7A14" w:rsidP="00033818">
            <w:pPr>
              <w:pStyle w:val="Tabela-zawarto"/>
              <w:jc w:val="center"/>
            </w:pPr>
            <w:r w:rsidRPr="000E1730">
              <w:t>Sukces częściowy. Przelew: opis RBE statusu</w:t>
            </w:r>
          </w:p>
        </w:tc>
        <w:tc>
          <w:tcPr>
            <w:tcW w:w="1245" w:type="dxa"/>
          </w:tcPr>
          <w:p w:rsidR="002B7A14" w:rsidRPr="000E1730" w:rsidRDefault="002B7A14" w:rsidP="00033818">
            <w:pPr>
              <w:pStyle w:val="Tabela-zawarto"/>
              <w:jc w:val="center"/>
            </w:pPr>
            <w:r w:rsidRPr="000E1730">
              <w:t>Niepowodzenie. Opis błędu RBE</w:t>
            </w:r>
          </w:p>
        </w:tc>
      </w:tr>
      <w:tr w:rsidR="002B7A14" w:rsidRPr="000E1730" w:rsidTr="003F5A95">
        <w:trPr>
          <w:jc w:val="center"/>
        </w:trPr>
        <w:tc>
          <w:tcPr>
            <w:tcW w:w="567" w:type="dxa"/>
          </w:tcPr>
          <w:p w:rsidR="002B7A14" w:rsidRPr="000E1730" w:rsidRDefault="002B7A14" w:rsidP="00033818">
            <w:pPr>
              <w:pStyle w:val="Tabela-zawarto"/>
              <w:jc w:val="center"/>
            </w:pPr>
          </w:p>
        </w:tc>
        <w:tc>
          <w:tcPr>
            <w:tcW w:w="3519" w:type="dxa"/>
          </w:tcPr>
          <w:p w:rsidR="002B7A14" w:rsidRPr="000E1730" w:rsidRDefault="002B7A14" w:rsidP="00033818">
            <w:pPr>
              <w:pStyle w:val="Tabela-zawarto"/>
            </w:pPr>
            <w:r>
              <w:rPr>
                <w:lang w:val="en-US"/>
              </w:rPr>
              <w:t xml:space="preserve">-   </w:t>
            </w:r>
            <w:r w:rsidRPr="000E1730">
              <w:t>ResponseDetailsOmit</w:t>
            </w:r>
          </w:p>
        </w:tc>
        <w:tc>
          <w:tcPr>
            <w:tcW w:w="2607" w:type="dxa"/>
          </w:tcPr>
          <w:p w:rsidR="002B7A14" w:rsidRPr="000E1730" w:rsidRDefault="002B7A14" w:rsidP="00033818">
            <w:pPr>
              <w:pStyle w:val="Tabela-zawarto"/>
            </w:pPr>
            <w:r w:rsidRPr="000E1730">
              <w:t>Wskaźnik określający czy w odpowiedzi miały być przekazane szczegóły zlecenia (kopia zlecenia)</w:t>
            </w:r>
            <w:r w:rsidRPr="000E1730">
              <w:fldChar w:fldCharType="begin"/>
            </w:r>
            <w:r w:rsidRPr="000E1730">
              <w:instrText xml:space="preserve"> DOCVARIABLE ResponseOmitDetails \* MERGEFORMAT </w:instrText>
            </w:r>
            <w:r w:rsidRPr="000E1730">
              <w:fldChar w:fldCharType="end"/>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pPr>
            <w:r w:rsidRPr="000E1730">
              <w:t>False/True(zgodne z tym co zostało wskazane w komunikacie PaymentModifyRequest)</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B-13</w:t>
            </w:r>
          </w:p>
        </w:tc>
        <w:tc>
          <w:tcPr>
            <w:tcW w:w="3519" w:type="dxa"/>
            <w:shd w:val="clear" w:color="auto" w:fill="00FFFF"/>
            <w:vAlign w:val="center"/>
          </w:tcPr>
          <w:p w:rsidR="002B7A14" w:rsidRPr="000E1730" w:rsidRDefault="002B7A14" w:rsidP="00033818">
            <w:pPr>
              <w:pStyle w:val="Tabela-zawarto"/>
              <w:ind w:left="432" w:hanging="432"/>
              <w:rPr>
                <w:lang w:val="en-US"/>
              </w:rPr>
            </w:pPr>
            <w:r>
              <w:rPr>
                <w:lang w:val="en-US"/>
              </w:rPr>
              <w:t xml:space="preserve">-   </w:t>
            </w:r>
            <w:r w:rsidRPr="000E1730">
              <w:rPr>
                <w:lang w:val="en-US"/>
              </w:rPr>
              <w:t>PaymentDocument</w:t>
            </w:r>
            <w:r w:rsidRPr="000E1730">
              <w:rPr>
                <w:lang w:val="en-US"/>
              </w:rPr>
              <w:tab/>
            </w:r>
            <w:r w:rsidRPr="000E1730">
              <w:rPr>
                <w:b/>
                <w:lang w:val="en-US"/>
              </w:rPr>
              <w:t>OR</w:t>
            </w:r>
          </w:p>
        </w:tc>
        <w:tc>
          <w:tcPr>
            <w:tcW w:w="2607" w:type="dxa"/>
          </w:tcPr>
          <w:p w:rsidR="002B7A14" w:rsidRPr="000E1730" w:rsidRDefault="002B7A14" w:rsidP="00033818">
            <w:pPr>
              <w:pStyle w:val="Tabela-zawarto"/>
            </w:pPr>
            <w:r w:rsidRPr="000E1730">
              <w:t>Komponent zawierający dane przelewu (wielokrotnego)</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rPr>
                <w:b/>
              </w:rPr>
            </w:pPr>
            <w:r w:rsidRPr="000E1730">
              <w:rPr>
                <w:b/>
              </w:rPr>
              <w:t>Kopia zlecenia uzupełniona o dane z ZSK-C</w:t>
            </w:r>
          </w:p>
          <w:p w:rsidR="002B7A14" w:rsidRPr="000E1730" w:rsidRDefault="002B7A14" w:rsidP="00033818">
            <w:pPr>
              <w:pStyle w:val="Tabela-zawarto"/>
              <w:jc w:val="center"/>
            </w:pPr>
            <w:r w:rsidRPr="000E1730">
              <w:t>Uzupełniane w przypadku gdy ResponseDetailsOmit = False lub brak flagi</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B-14</w:t>
            </w:r>
          </w:p>
        </w:tc>
        <w:tc>
          <w:tcPr>
            <w:tcW w:w="3519" w:type="dxa"/>
            <w:vAlign w:val="center"/>
          </w:tcPr>
          <w:p w:rsidR="002B7A14" w:rsidRPr="000E1730" w:rsidRDefault="002B7A14" w:rsidP="00033818">
            <w:pPr>
              <w:pStyle w:val="Tabela-zawarto"/>
              <w:ind w:left="432" w:hanging="432"/>
              <w:rPr>
                <w:lang w:val="en-US"/>
              </w:rPr>
            </w:pPr>
            <w:r>
              <w:rPr>
                <w:lang w:val="en-US"/>
              </w:rPr>
              <w:t xml:space="preserve">-   -   </w:t>
            </w:r>
            <w:r w:rsidRPr="000E1730">
              <w:rPr>
                <w:lang w:val="en-US"/>
              </w:rPr>
              <w:t>PaymentHeader</w:t>
            </w:r>
          </w:p>
        </w:tc>
        <w:tc>
          <w:tcPr>
            <w:tcW w:w="2607" w:type="dxa"/>
          </w:tcPr>
          <w:p w:rsidR="002B7A14" w:rsidRPr="000E1730" w:rsidRDefault="002B7A14" w:rsidP="00033818">
            <w:pPr>
              <w:pStyle w:val="Tabela-zawarto"/>
            </w:pPr>
            <w:r w:rsidRPr="000E1730">
              <w:t>Komponent zawierający dane nagłówkowe przelewu i dane płatnika (w tym obciążanego rachunku)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PaymentIdentifier</w:t>
            </w:r>
          </w:p>
        </w:tc>
        <w:tc>
          <w:tcPr>
            <w:tcW w:w="2607" w:type="dxa"/>
          </w:tcPr>
          <w:p w:rsidR="002B7A14" w:rsidRPr="000E1730" w:rsidRDefault="002B7A14" w:rsidP="00033818">
            <w:pPr>
              <w:pStyle w:val="Tabela-zawarto"/>
            </w:pPr>
            <w:r w:rsidRPr="000E1730">
              <w:t>Identyfikator przelewu nadany przez płatnika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r w:rsidRPr="000E1730">
              <w:t xml:space="preserve">Identyfikator zlecenia podlegającego modyfikacji (nadany przez </w:t>
            </w:r>
            <w:r w:rsidRPr="00A24ED2">
              <w:rPr>
                <w:highlight w:val="cyan"/>
              </w:rPr>
              <w:t>XXXX</w:t>
            </w:r>
            <w:r w:rsidRPr="000E1730">
              <w:t>) – pozostaje bez zmian</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BankServerPaymentIdentifier</w:t>
            </w:r>
          </w:p>
        </w:tc>
        <w:tc>
          <w:tcPr>
            <w:tcW w:w="2607" w:type="dxa"/>
          </w:tcPr>
          <w:p w:rsidR="002B7A14" w:rsidRPr="000E1730" w:rsidRDefault="002B7A14" w:rsidP="00033818">
            <w:pPr>
              <w:pStyle w:val="Tabela-zawarto"/>
            </w:pPr>
            <w:r w:rsidRPr="000E1730">
              <w:t>Identyfikator płatności nadawany przez Aplikację Biznesową Banku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r w:rsidRPr="000E1730">
              <w:t>Identyfikator zlecenia nadany przez</w:t>
            </w:r>
            <w:r>
              <w:t xml:space="preserve"> Bank</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PmtCategory</w:t>
            </w:r>
          </w:p>
        </w:tc>
        <w:tc>
          <w:tcPr>
            <w:tcW w:w="2607" w:type="dxa"/>
          </w:tcPr>
          <w:p w:rsidR="002B7A14" w:rsidRPr="000E1730" w:rsidRDefault="002B7A14" w:rsidP="00033818">
            <w:pPr>
              <w:pStyle w:val="Tabela-zawarto"/>
            </w:pPr>
            <w:r w:rsidRPr="000E1730">
              <w:t>Typ przelewu: krajowy, zagraniczny, ZUS, US</w:t>
            </w:r>
            <w:r>
              <w:t>, SEPA, Czek</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rPr>
                <w:lang w:val="en-US"/>
              </w:rPr>
            </w:pPr>
            <w:r>
              <w:t>Typ</w:t>
            </w:r>
            <w:r w:rsidRPr="000E1730">
              <w:t xml:space="preserve"> przelewu</w:t>
            </w:r>
          </w:p>
        </w:tc>
      </w:tr>
      <w:tr w:rsidR="002B7A14" w:rsidRPr="000E1730" w:rsidTr="003F5A95">
        <w:trPr>
          <w:jc w:val="center"/>
        </w:trPr>
        <w:tc>
          <w:tcPr>
            <w:tcW w:w="567" w:type="dxa"/>
            <w:tcBorders>
              <w:bottom w:val="dashed" w:sz="4" w:space="0" w:color="auto"/>
            </w:tcBorders>
            <w:vAlign w:val="center"/>
          </w:tcPr>
          <w:p w:rsidR="002B7A14" w:rsidRPr="000E1730" w:rsidRDefault="002B7A14" w:rsidP="00033818">
            <w:pPr>
              <w:pStyle w:val="Tabela-zawarto"/>
              <w:jc w:val="center"/>
              <w:rPr>
                <w:lang w:val="en-US"/>
              </w:rPr>
            </w:pPr>
          </w:p>
        </w:tc>
        <w:tc>
          <w:tcPr>
            <w:tcW w:w="3519" w:type="dxa"/>
            <w:tcBorders>
              <w:bottom w:val="dashed" w:sz="4" w:space="0" w:color="auto"/>
            </w:tcBorders>
            <w:shd w:val="clear" w:color="auto" w:fill="00FFFF"/>
            <w:vAlign w:val="center"/>
          </w:tcPr>
          <w:p w:rsidR="002B7A14" w:rsidRPr="000E1730" w:rsidRDefault="002B7A14" w:rsidP="00033818">
            <w:pPr>
              <w:pStyle w:val="Tabela-zawarto"/>
              <w:ind w:left="432" w:hanging="432"/>
              <w:rPr>
                <w:lang w:val="en-US"/>
              </w:rPr>
            </w:pPr>
            <w:r>
              <w:rPr>
                <w:lang w:val="en-US"/>
              </w:rPr>
              <w:t xml:space="preserve">-   -   -   </w:t>
            </w:r>
            <w:r w:rsidRPr="000E1730">
              <w:rPr>
                <w:lang w:val="en-US"/>
              </w:rPr>
              <w:t>ExecutionDateRequested</w:t>
            </w:r>
            <w:r w:rsidRPr="000E1730">
              <w:rPr>
                <w:lang w:val="en-US"/>
              </w:rPr>
              <w:tab/>
            </w:r>
            <w:r w:rsidRPr="000E1730">
              <w:rPr>
                <w:b/>
                <w:lang w:val="en-US"/>
              </w:rPr>
              <w:t>XOR</w:t>
            </w:r>
          </w:p>
        </w:tc>
        <w:tc>
          <w:tcPr>
            <w:tcW w:w="2607" w:type="dxa"/>
            <w:tcBorders>
              <w:bottom w:val="dashed" w:sz="4" w:space="0" w:color="auto"/>
            </w:tcBorders>
          </w:tcPr>
          <w:p w:rsidR="002B7A14" w:rsidRPr="000E1730" w:rsidRDefault="002B7A14" w:rsidP="00033818">
            <w:pPr>
              <w:pStyle w:val="Tabela-zawarto"/>
            </w:pPr>
            <w:r w:rsidRPr="000E1730">
              <w:t>Żądana data realizacji przelewu</w:t>
            </w:r>
          </w:p>
        </w:tc>
        <w:tc>
          <w:tcPr>
            <w:tcW w:w="772" w:type="dxa"/>
            <w:tcBorders>
              <w:bottom w:val="dashed" w:sz="4" w:space="0" w:color="auto"/>
            </w:tcBorders>
            <w:vAlign w:val="center"/>
          </w:tcPr>
          <w:p w:rsidR="002B7A14" w:rsidRPr="000E1730" w:rsidRDefault="002B7A14" w:rsidP="00033818">
            <w:pPr>
              <w:pStyle w:val="Tabela-zawarto"/>
              <w:jc w:val="center"/>
            </w:pPr>
            <w:r w:rsidRPr="000E1730">
              <w:t>x</w:t>
            </w:r>
          </w:p>
        </w:tc>
        <w:tc>
          <w:tcPr>
            <w:tcW w:w="567" w:type="dxa"/>
            <w:tcBorders>
              <w:bottom w:val="dashed" w:sz="4" w:space="0" w:color="auto"/>
            </w:tcBorders>
            <w:vAlign w:val="center"/>
          </w:tcPr>
          <w:p w:rsidR="002B7A14" w:rsidRPr="000E1730" w:rsidRDefault="002B7A14" w:rsidP="00033818">
            <w:pPr>
              <w:pStyle w:val="Tabela-zawarto"/>
              <w:jc w:val="center"/>
            </w:pPr>
            <w:r w:rsidRPr="000E1730">
              <w:t>x</w:t>
            </w:r>
          </w:p>
        </w:tc>
        <w:tc>
          <w:tcPr>
            <w:tcW w:w="567" w:type="dxa"/>
            <w:tcBorders>
              <w:bottom w:val="dashed" w:sz="4" w:space="0" w:color="auto"/>
            </w:tcBorders>
            <w:vAlign w:val="center"/>
          </w:tcPr>
          <w:p w:rsidR="002B7A14" w:rsidRPr="000E1730" w:rsidRDefault="002B7A14" w:rsidP="00033818">
            <w:pPr>
              <w:pStyle w:val="Tabela-zawarto"/>
              <w:jc w:val="center"/>
            </w:pPr>
            <w:r w:rsidRPr="000E1730">
              <w:t>x</w:t>
            </w:r>
          </w:p>
        </w:tc>
        <w:tc>
          <w:tcPr>
            <w:tcW w:w="426" w:type="dxa"/>
            <w:tcBorders>
              <w:bottom w:val="dashed" w:sz="4" w:space="0" w:color="auto"/>
            </w:tcBorders>
            <w:vAlign w:val="center"/>
          </w:tcPr>
          <w:p w:rsidR="002B7A14" w:rsidRPr="000E1730" w:rsidRDefault="002B7A14" w:rsidP="00033818">
            <w:pPr>
              <w:pStyle w:val="Tabela-zawarto"/>
              <w:jc w:val="center"/>
              <w:rPr>
                <w:lang w:val="en-US"/>
              </w:rPr>
            </w:pPr>
            <w:r w:rsidRPr="000E1730">
              <w:rPr>
                <w:lang w:val="en-US"/>
              </w:rPr>
              <w:t>x</w:t>
            </w:r>
          </w:p>
        </w:tc>
        <w:tc>
          <w:tcPr>
            <w:tcW w:w="708" w:type="dxa"/>
            <w:tcBorders>
              <w:bottom w:val="dashed" w:sz="4" w:space="0" w:color="auto"/>
            </w:tcBorders>
            <w:vAlign w:val="center"/>
          </w:tcPr>
          <w:p w:rsidR="002B7A14" w:rsidRPr="000E1730" w:rsidRDefault="002B7A14" w:rsidP="00033818">
            <w:pPr>
              <w:pStyle w:val="Tabela-zawarto"/>
              <w:jc w:val="center"/>
              <w:rPr>
                <w:lang w:val="en-US"/>
              </w:rPr>
            </w:pPr>
            <w:r w:rsidRPr="000E1730">
              <w:rPr>
                <w:lang w:val="en-US"/>
              </w:rPr>
              <w:t>x</w:t>
            </w:r>
          </w:p>
        </w:tc>
        <w:tc>
          <w:tcPr>
            <w:tcW w:w="567" w:type="dxa"/>
            <w:tcBorders>
              <w:bottom w:val="dashed" w:sz="4" w:space="0" w:color="auto"/>
            </w:tcBorders>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Borders>
              <w:bottom w:val="dashed" w:sz="4" w:space="0" w:color="auto"/>
            </w:tcBorders>
          </w:tcPr>
          <w:p w:rsidR="002B7A14" w:rsidRPr="000E1730" w:rsidRDefault="002B7A14" w:rsidP="00033818">
            <w:pPr>
              <w:pStyle w:val="Tabela-zawarto"/>
              <w:jc w:val="center"/>
              <w:rPr>
                <w:lang w:val="en-US"/>
              </w:rPr>
            </w:pPr>
            <w:r w:rsidRPr="000E1730">
              <w:rPr>
                <w:lang w:val="en-US"/>
              </w:rPr>
              <w:t xml:space="preserve">Data realizacji </w:t>
            </w:r>
          </w:p>
        </w:tc>
      </w:tr>
      <w:tr w:rsidR="002B7A14" w:rsidRPr="000E1730" w:rsidTr="003F5A95">
        <w:trPr>
          <w:jc w:val="center"/>
        </w:trPr>
        <w:tc>
          <w:tcPr>
            <w:tcW w:w="567" w:type="dxa"/>
            <w:tcBorders>
              <w:top w:val="dashed" w:sz="4" w:space="0" w:color="auto"/>
            </w:tcBorders>
            <w:vAlign w:val="center"/>
          </w:tcPr>
          <w:p w:rsidR="002B7A14" w:rsidRPr="000E1730" w:rsidRDefault="002B7A14" w:rsidP="00033818">
            <w:pPr>
              <w:pStyle w:val="Tabela-zawarto"/>
              <w:jc w:val="center"/>
              <w:rPr>
                <w:lang w:val="en-US"/>
              </w:rPr>
            </w:pPr>
          </w:p>
        </w:tc>
        <w:tc>
          <w:tcPr>
            <w:tcW w:w="3519" w:type="dxa"/>
            <w:tcBorders>
              <w:top w:val="dashed" w:sz="4" w:space="0" w:color="auto"/>
            </w:tcBorders>
            <w:shd w:val="clear" w:color="auto" w:fill="00FFFF"/>
            <w:vAlign w:val="center"/>
          </w:tcPr>
          <w:p w:rsidR="002B7A14" w:rsidRPr="00CE1856" w:rsidRDefault="002B7A14" w:rsidP="00033818">
            <w:pPr>
              <w:pStyle w:val="Tabela-zawarto"/>
              <w:ind w:left="432" w:hanging="432"/>
            </w:pPr>
            <w:r>
              <w:rPr>
                <w:lang w:val="en-US"/>
              </w:rPr>
              <w:t xml:space="preserve">-   -   -   </w:t>
            </w:r>
            <w:r w:rsidRPr="00CE1856">
              <w:t>DueDate</w:t>
            </w:r>
            <w:r w:rsidRPr="00CE1856">
              <w:tab/>
            </w:r>
            <w:r w:rsidRPr="00CE1856">
              <w:tab/>
            </w:r>
            <w:r w:rsidRPr="00CE1856">
              <w:tab/>
            </w:r>
            <w:r w:rsidRPr="00CE1856">
              <w:rPr>
                <w:b/>
              </w:rPr>
              <w:t>XOR</w:t>
            </w:r>
          </w:p>
        </w:tc>
        <w:tc>
          <w:tcPr>
            <w:tcW w:w="2607" w:type="dxa"/>
            <w:tcBorders>
              <w:top w:val="dashed" w:sz="4" w:space="0" w:color="auto"/>
            </w:tcBorders>
          </w:tcPr>
          <w:p w:rsidR="002B7A14" w:rsidRPr="000E1730" w:rsidRDefault="002B7A14" w:rsidP="00033818">
            <w:pPr>
              <w:pStyle w:val="Tabela-zawarto"/>
            </w:pPr>
            <w:r w:rsidRPr="000E1730">
              <w:t>Żądana data realizacji przelewu określana poprzez datę wymagalności środków przez beneficjenta</w:t>
            </w:r>
          </w:p>
        </w:tc>
        <w:tc>
          <w:tcPr>
            <w:tcW w:w="772" w:type="dxa"/>
            <w:tcBorders>
              <w:top w:val="dashed" w:sz="4" w:space="0" w:color="auto"/>
            </w:tcBorders>
            <w:vAlign w:val="center"/>
          </w:tcPr>
          <w:p w:rsidR="002B7A14" w:rsidRPr="000E1730" w:rsidRDefault="002B7A14" w:rsidP="00033818">
            <w:pPr>
              <w:pStyle w:val="Tabela-zawarto"/>
              <w:jc w:val="center"/>
            </w:pPr>
            <w:r w:rsidRPr="000E1730">
              <w:t>x</w:t>
            </w:r>
          </w:p>
        </w:tc>
        <w:tc>
          <w:tcPr>
            <w:tcW w:w="567" w:type="dxa"/>
            <w:tcBorders>
              <w:top w:val="dashed" w:sz="4" w:space="0" w:color="auto"/>
            </w:tcBorders>
            <w:vAlign w:val="center"/>
          </w:tcPr>
          <w:p w:rsidR="002B7A14" w:rsidRPr="000E1730" w:rsidRDefault="002B7A14" w:rsidP="00033818">
            <w:pPr>
              <w:pStyle w:val="Tabela-zawarto"/>
              <w:jc w:val="center"/>
            </w:pPr>
            <w:r w:rsidRPr="000E1730">
              <w:t>x</w:t>
            </w:r>
          </w:p>
        </w:tc>
        <w:tc>
          <w:tcPr>
            <w:tcW w:w="567" w:type="dxa"/>
            <w:tcBorders>
              <w:top w:val="dashed" w:sz="4" w:space="0" w:color="auto"/>
            </w:tcBorders>
            <w:vAlign w:val="center"/>
          </w:tcPr>
          <w:p w:rsidR="002B7A14" w:rsidRPr="000E1730" w:rsidRDefault="002B7A14" w:rsidP="00033818">
            <w:pPr>
              <w:pStyle w:val="Tabela-zawarto"/>
              <w:jc w:val="center"/>
            </w:pPr>
            <w:r w:rsidRPr="000E1730">
              <w:t>x</w:t>
            </w:r>
          </w:p>
        </w:tc>
        <w:tc>
          <w:tcPr>
            <w:tcW w:w="426" w:type="dxa"/>
            <w:tcBorders>
              <w:top w:val="dashed" w:sz="4" w:space="0" w:color="auto"/>
            </w:tcBorders>
            <w:vAlign w:val="center"/>
          </w:tcPr>
          <w:p w:rsidR="002B7A14" w:rsidRPr="000E1730" w:rsidRDefault="002B7A14" w:rsidP="00033818">
            <w:pPr>
              <w:pStyle w:val="Tabela-zawarto"/>
              <w:jc w:val="center"/>
            </w:pPr>
            <w:r w:rsidRPr="000E1730">
              <w:t>x</w:t>
            </w:r>
          </w:p>
        </w:tc>
        <w:tc>
          <w:tcPr>
            <w:tcW w:w="708" w:type="dxa"/>
            <w:tcBorders>
              <w:top w:val="dashed" w:sz="4" w:space="0" w:color="auto"/>
            </w:tcBorders>
            <w:vAlign w:val="center"/>
          </w:tcPr>
          <w:p w:rsidR="002B7A14" w:rsidRPr="000E1730" w:rsidRDefault="002B7A14" w:rsidP="00033818">
            <w:pPr>
              <w:pStyle w:val="Tabela-zawarto"/>
              <w:jc w:val="center"/>
            </w:pPr>
            <w:r w:rsidRPr="000E1730">
              <w:t>x</w:t>
            </w:r>
          </w:p>
        </w:tc>
        <w:tc>
          <w:tcPr>
            <w:tcW w:w="567" w:type="dxa"/>
            <w:tcBorders>
              <w:top w:val="dashed" w:sz="4" w:space="0" w:color="auto"/>
            </w:tcBorders>
            <w:vAlign w:val="center"/>
          </w:tcPr>
          <w:p w:rsidR="002B7A14" w:rsidRPr="000E1730" w:rsidRDefault="002B7A14" w:rsidP="00033818">
            <w:pPr>
              <w:pStyle w:val="Tabela-zawarto"/>
              <w:jc w:val="center"/>
            </w:pPr>
            <w:r w:rsidRPr="000E1730">
              <w:t>x</w:t>
            </w:r>
          </w:p>
        </w:tc>
        <w:tc>
          <w:tcPr>
            <w:tcW w:w="3653" w:type="dxa"/>
            <w:gridSpan w:val="3"/>
            <w:tcBorders>
              <w:top w:val="dashed" w:sz="4" w:space="0" w:color="auto"/>
            </w:tcBorders>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ImmediatePmt</w:t>
            </w:r>
          </w:p>
        </w:tc>
        <w:tc>
          <w:tcPr>
            <w:tcW w:w="2607" w:type="dxa"/>
          </w:tcPr>
          <w:p w:rsidR="002B7A14" w:rsidRPr="000E1730" w:rsidRDefault="002B7A14" w:rsidP="00033818">
            <w:pPr>
              <w:pStyle w:val="Tabela-zawarto"/>
            </w:pPr>
            <w:r w:rsidRPr="000E1730">
              <w:t>Wskaźnik pilności wykonania przelewu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r w:rsidRPr="000E1730">
              <w:t xml:space="preserve">Priorytet (False/True) - </w:t>
            </w:r>
            <w:r w:rsidRPr="000E1730">
              <w:rPr>
                <w:b/>
              </w:rPr>
              <w:t>zmieniony zgodnie ze wskazaniem w PaymentModifyRequest</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A-17</w:t>
            </w:r>
          </w:p>
        </w:tc>
        <w:tc>
          <w:tcPr>
            <w:tcW w:w="3519" w:type="dxa"/>
            <w:vAlign w:val="center"/>
          </w:tcPr>
          <w:p w:rsidR="002B7A14" w:rsidRPr="000E1730" w:rsidRDefault="002B7A14" w:rsidP="00033818">
            <w:pPr>
              <w:pStyle w:val="Tabela-zawarto"/>
              <w:rPr>
                <w:lang w:val="en-US"/>
              </w:rPr>
            </w:pPr>
            <w:r>
              <w:rPr>
                <w:lang w:val="en-US"/>
              </w:rPr>
              <w:t xml:space="preserve">-   -   -   </w:t>
            </w:r>
            <w:r w:rsidRPr="000E1730">
              <w:rPr>
                <w:lang w:val="en-US"/>
              </w:rPr>
              <w:t>PayorParty</w:t>
            </w:r>
          </w:p>
        </w:tc>
        <w:tc>
          <w:tcPr>
            <w:tcW w:w="2607" w:type="dxa"/>
          </w:tcPr>
          <w:p w:rsidR="002B7A14" w:rsidRPr="000E1730" w:rsidRDefault="002B7A14" w:rsidP="00033818">
            <w:pPr>
              <w:pStyle w:val="Tabela-zawarto"/>
            </w:pPr>
            <w:r w:rsidRPr="000E1730">
              <w:t>Informacje o płatniku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Identifier</w:t>
            </w:r>
          </w:p>
        </w:tc>
        <w:tc>
          <w:tcPr>
            <w:tcW w:w="2607" w:type="dxa"/>
          </w:tcPr>
          <w:p w:rsidR="002B7A14" w:rsidRPr="000E1730" w:rsidRDefault="002B7A14" w:rsidP="00033818">
            <w:pPr>
              <w:pStyle w:val="Tabela-zawarto"/>
            </w:pPr>
            <w:r w:rsidRPr="000E1730">
              <w:t>Identyfikator płatnika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Name</w:t>
            </w:r>
          </w:p>
        </w:tc>
        <w:tc>
          <w:tcPr>
            <w:tcW w:w="2607" w:type="dxa"/>
          </w:tcPr>
          <w:p w:rsidR="002B7A14" w:rsidRPr="000E1730" w:rsidRDefault="002B7A14" w:rsidP="00033818">
            <w:pPr>
              <w:pStyle w:val="Tabela-zawarto"/>
            </w:pPr>
            <w:r w:rsidRPr="000E1730">
              <w:t>Nazwa płatnika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EFB">
            <w:pPr>
              <w:pStyle w:val="Tabela-zawarto"/>
              <w:jc w:val="center"/>
            </w:pPr>
            <w:r w:rsidRPr="000E1730">
              <w:t xml:space="preserve">Pełna nazwa </w:t>
            </w:r>
            <w:r w:rsidRPr="00790CE4">
              <w:t xml:space="preserve">płatnika </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AdditionalName</w:t>
            </w:r>
          </w:p>
        </w:tc>
        <w:tc>
          <w:tcPr>
            <w:tcW w:w="2607" w:type="dxa"/>
          </w:tcPr>
          <w:p w:rsidR="002B7A14" w:rsidRPr="000E1730" w:rsidRDefault="002B7A14" w:rsidP="00033818">
            <w:pPr>
              <w:pStyle w:val="Tabela-zawarto"/>
            </w:pPr>
            <w:r w:rsidRPr="000E1730">
              <w:t>Dodatkowa nazwa płatnika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r>
              <w:t>Nazwa płatnika dla przelewów SEPA</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Description</w:t>
            </w:r>
          </w:p>
        </w:tc>
        <w:tc>
          <w:tcPr>
            <w:tcW w:w="2607" w:type="dxa"/>
          </w:tcPr>
          <w:p w:rsidR="002B7A14" w:rsidRPr="000E1730" w:rsidRDefault="002B7A14" w:rsidP="00033818">
            <w:pPr>
              <w:pStyle w:val="Tabela-zawarto"/>
            </w:pPr>
            <w:r w:rsidRPr="000E1730">
              <w:t>Dodatkowe informacje o płatniku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t>UltmName</w:t>
            </w:r>
          </w:p>
        </w:tc>
        <w:tc>
          <w:tcPr>
            <w:tcW w:w="2607" w:type="dxa"/>
          </w:tcPr>
          <w:p w:rsidR="002B7A14" w:rsidRPr="000E1730" w:rsidRDefault="002B7A14" w:rsidP="00033818">
            <w:pPr>
              <w:pStyle w:val="Tabela-zawarto"/>
            </w:pPr>
            <w:r>
              <w:t>Nazwa finalna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A-11</w:t>
            </w:r>
          </w:p>
        </w:tc>
        <w:tc>
          <w:tcPr>
            <w:tcW w:w="3519" w:type="dxa"/>
            <w:vAlign w:val="center"/>
          </w:tcPr>
          <w:p w:rsidR="002B7A14" w:rsidRPr="000E1730" w:rsidRDefault="002B7A14" w:rsidP="00033818">
            <w:pPr>
              <w:pStyle w:val="Tabela-zawarto"/>
              <w:rPr>
                <w:lang w:val="en-US"/>
              </w:rPr>
            </w:pPr>
            <w:r>
              <w:rPr>
                <w:lang w:val="en-US"/>
              </w:rPr>
              <w:t xml:space="preserve">-   -   -   -   </w:t>
            </w:r>
            <w:r w:rsidRPr="000E1730">
              <w:rPr>
                <w:lang w:val="en-US"/>
              </w:rPr>
              <w:t>Address</w:t>
            </w:r>
            <w:r w:rsidRPr="000E1730">
              <w:rPr>
                <w:lang w:val="en-US"/>
              </w:rPr>
              <w:tab/>
            </w:r>
            <w:r w:rsidRPr="000E1730">
              <w:rPr>
                <w:lang w:val="en-US"/>
              </w:rPr>
              <w:tab/>
            </w:r>
            <w:r w:rsidRPr="000E1730">
              <w:rPr>
                <w:lang w:val="en-US"/>
              </w:rPr>
              <w:tab/>
            </w:r>
          </w:p>
        </w:tc>
        <w:tc>
          <w:tcPr>
            <w:tcW w:w="2607" w:type="dxa"/>
          </w:tcPr>
          <w:p w:rsidR="002B7A14" w:rsidRPr="000E1730" w:rsidRDefault="002B7A14" w:rsidP="00033818">
            <w:pPr>
              <w:pStyle w:val="Tabela-zawarto"/>
            </w:pPr>
            <w:r w:rsidRPr="000E1730">
              <w:t>Adres banku/oddziału banku (podawany w postaci sformatowanej lub niesformatowanej)</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rPr>
                <w:lang w:val="en-US"/>
              </w:rPr>
            </w:pPr>
            <w:r>
              <w:rPr>
                <w:lang w:val="en-US"/>
              </w:rPr>
              <w:t xml:space="preserve">-   -   -   -   -  </w:t>
            </w:r>
            <w:r w:rsidRPr="000E1730">
              <w:rPr>
                <w:lang w:val="en-US"/>
              </w:rPr>
              <w:t xml:space="preserve">AddressType   </w:t>
            </w:r>
          </w:p>
        </w:tc>
        <w:tc>
          <w:tcPr>
            <w:tcW w:w="2607" w:type="dxa"/>
          </w:tcPr>
          <w:p w:rsidR="002B7A14" w:rsidRPr="000E1730" w:rsidRDefault="002B7A14" w:rsidP="00033818">
            <w:pPr>
              <w:pStyle w:val="Tabela-zawarto"/>
            </w:pPr>
            <w:r w:rsidRPr="000E1730">
              <w:t>Typ adresu</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bottom w:val="nil"/>
            </w:tcBorders>
            <w:vAlign w:val="center"/>
          </w:tcPr>
          <w:p w:rsidR="002B7A14" w:rsidRPr="000E1730" w:rsidRDefault="002B7A14" w:rsidP="00033818">
            <w:pPr>
              <w:pStyle w:val="Tabela-zawarto"/>
              <w:jc w:val="center"/>
              <w:rPr>
                <w:lang w:val="en-US"/>
              </w:rPr>
            </w:pPr>
          </w:p>
        </w:tc>
        <w:tc>
          <w:tcPr>
            <w:tcW w:w="3519" w:type="dxa"/>
            <w:tcBorders>
              <w:bottom w:val="nil"/>
            </w:tcBorders>
            <w:shd w:val="clear" w:color="auto" w:fill="00FFFF"/>
            <w:vAlign w:val="center"/>
          </w:tcPr>
          <w:p w:rsidR="002B7A14" w:rsidRPr="000E1730" w:rsidRDefault="002B7A14" w:rsidP="00033818">
            <w:pPr>
              <w:pStyle w:val="Tabela-zawarto"/>
              <w:rPr>
                <w:lang w:val="en-US"/>
              </w:rPr>
            </w:pPr>
            <w:r>
              <w:rPr>
                <w:lang w:val="en-US"/>
              </w:rPr>
              <w:t xml:space="preserve">-   -   -   -   -  </w:t>
            </w:r>
            <w:r w:rsidRPr="000E1730">
              <w:rPr>
                <w:lang w:val="en-US"/>
              </w:rPr>
              <w:t>StreetName</w:t>
            </w:r>
            <w:r w:rsidRPr="000E1730">
              <w:rPr>
                <w:lang w:val="en-US"/>
              </w:rPr>
              <w:tab/>
            </w:r>
            <w:r w:rsidRPr="000E1730">
              <w:rPr>
                <w:lang w:val="en-US"/>
              </w:rPr>
              <w:tab/>
            </w:r>
            <w:r w:rsidRPr="000E1730">
              <w:rPr>
                <w:b/>
                <w:lang w:val="en-US"/>
              </w:rPr>
              <w:t>XOR</w:t>
            </w:r>
          </w:p>
        </w:tc>
        <w:tc>
          <w:tcPr>
            <w:tcW w:w="2607" w:type="dxa"/>
          </w:tcPr>
          <w:p w:rsidR="002B7A14" w:rsidRPr="000E1730" w:rsidRDefault="002B7A14" w:rsidP="00033818">
            <w:pPr>
              <w:pStyle w:val="Tabela-zawarto"/>
            </w:pPr>
            <w:r w:rsidRPr="000E1730">
              <w:t>Nazwa ulicy, nr budynku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pPr>
          </w:p>
        </w:tc>
        <w:tc>
          <w:tcPr>
            <w:tcW w:w="3519" w:type="dxa"/>
            <w:tcBorders>
              <w:top w:val="nil"/>
              <w:bottom w:val="nil"/>
            </w:tcBorders>
            <w:shd w:val="clear" w:color="auto" w:fill="00FFFF"/>
            <w:vAlign w:val="center"/>
          </w:tcPr>
          <w:p w:rsidR="002B7A14" w:rsidRPr="000E1730" w:rsidRDefault="002B7A14" w:rsidP="00033818">
            <w:pPr>
              <w:pStyle w:val="Tabela-zawarto"/>
            </w:pPr>
            <w:r>
              <w:rPr>
                <w:lang w:val="en-US"/>
              </w:rPr>
              <w:t xml:space="preserve">-   -   -   -   -  </w:t>
            </w:r>
            <w:r w:rsidRPr="000E1730">
              <w:t>PostCode</w:t>
            </w:r>
          </w:p>
        </w:tc>
        <w:tc>
          <w:tcPr>
            <w:tcW w:w="2607" w:type="dxa"/>
          </w:tcPr>
          <w:p w:rsidR="002B7A14" w:rsidRPr="000E1730" w:rsidRDefault="002B7A14" w:rsidP="00033818">
            <w:pPr>
              <w:pStyle w:val="Tabela-zawarto"/>
            </w:pPr>
            <w:r w:rsidRPr="000E1730">
              <w:t>Kod pocztowy</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dashed" w:sz="4" w:space="0" w:color="auto"/>
            </w:tcBorders>
            <w:vAlign w:val="center"/>
          </w:tcPr>
          <w:p w:rsidR="002B7A14" w:rsidRPr="000E1730" w:rsidRDefault="002B7A14" w:rsidP="00033818">
            <w:pPr>
              <w:pStyle w:val="Tabela-zawarto"/>
              <w:jc w:val="center"/>
            </w:pPr>
          </w:p>
        </w:tc>
        <w:tc>
          <w:tcPr>
            <w:tcW w:w="3519" w:type="dxa"/>
            <w:tcBorders>
              <w:top w:val="nil"/>
              <w:bottom w:val="dashed" w:sz="4" w:space="0" w:color="auto"/>
            </w:tcBorders>
            <w:shd w:val="clear" w:color="auto" w:fill="00FFFF"/>
            <w:vAlign w:val="center"/>
          </w:tcPr>
          <w:p w:rsidR="002B7A14" w:rsidRPr="000E1730" w:rsidRDefault="002B7A14" w:rsidP="00033818">
            <w:pPr>
              <w:pStyle w:val="Tabela-zawarto"/>
            </w:pPr>
            <w:r>
              <w:rPr>
                <w:lang w:val="en-US"/>
              </w:rPr>
              <w:t xml:space="preserve">-   -   -   -   -  </w:t>
            </w:r>
            <w:r w:rsidRPr="000E1730">
              <w:t>CityName</w:t>
            </w:r>
          </w:p>
        </w:tc>
        <w:tc>
          <w:tcPr>
            <w:tcW w:w="2607" w:type="dxa"/>
          </w:tcPr>
          <w:p w:rsidR="002B7A14" w:rsidRPr="000E1730" w:rsidRDefault="002B7A14" w:rsidP="00033818">
            <w:pPr>
              <w:pStyle w:val="Tabela-zawarto"/>
            </w:pPr>
            <w:r w:rsidRPr="000E1730">
              <w:t>Nazwa miasta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dashed" w:sz="4" w:space="0" w:color="auto"/>
              <w:bottom w:val="nil"/>
            </w:tcBorders>
            <w:vAlign w:val="center"/>
          </w:tcPr>
          <w:p w:rsidR="002B7A14" w:rsidRPr="000E1730" w:rsidRDefault="002B7A14" w:rsidP="00033818">
            <w:pPr>
              <w:pStyle w:val="Tabela-zawarto"/>
              <w:jc w:val="center"/>
              <w:rPr>
                <w:lang w:val="en-US"/>
              </w:rPr>
            </w:pPr>
          </w:p>
        </w:tc>
        <w:tc>
          <w:tcPr>
            <w:tcW w:w="3519" w:type="dxa"/>
            <w:tcBorders>
              <w:top w:val="dashed" w:sz="4" w:space="0" w:color="auto"/>
              <w:bottom w:val="nil"/>
            </w:tcBorders>
            <w:shd w:val="clear" w:color="auto" w:fill="00FFFF"/>
            <w:vAlign w:val="center"/>
          </w:tcPr>
          <w:p w:rsidR="002B7A14" w:rsidRPr="000E1730" w:rsidRDefault="002B7A14" w:rsidP="00033818">
            <w:pPr>
              <w:pStyle w:val="Tabela-zawarto"/>
              <w:rPr>
                <w:lang w:val="en-US"/>
              </w:rPr>
            </w:pPr>
            <w:r>
              <w:rPr>
                <w:lang w:val="en-US"/>
              </w:rPr>
              <w:t xml:space="preserve">-   -   -   -   -  </w:t>
            </w:r>
            <w:r w:rsidRPr="000E1730">
              <w:rPr>
                <w:lang w:val="en-US"/>
              </w:rPr>
              <w:t>PostalAddressLine1</w:t>
            </w:r>
            <w:r w:rsidRPr="000E1730">
              <w:rPr>
                <w:lang w:val="en-US"/>
              </w:rPr>
              <w:tab/>
            </w:r>
            <w:r w:rsidRPr="000E1730">
              <w:rPr>
                <w:b/>
                <w:lang w:val="en-US"/>
              </w:rPr>
              <w:t>XOR</w:t>
            </w:r>
          </w:p>
        </w:tc>
        <w:tc>
          <w:tcPr>
            <w:tcW w:w="2607" w:type="dxa"/>
            <w:tcBorders>
              <w:top w:val="dashed" w:sz="4" w:space="0" w:color="auto"/>
            </w:tcBorders>
          </w:tcPr>
          <w:p w:rsidR="002B7A14" w:rsidRPr="000E1730" w:rsidRDefault="002B7A14" w:rsidP="00033818">
            <w:pPr>
              <w:pStyle w:val="Tabela-zawarto"/>
            </w:pPr>
            <w:r w:rsidRPr="000E1730">
              <w:t>Pierwsza linia adresu</w:t>
            </w:r>
          </w:p>
        </w:tc>
        <w:tc>
          <w:tcPr>
            <w:tcW w:w="772" w:type="dxa"/>
            <w:tcBorders>
              <w:top w:val="dashed" w:sz="4" w:space="0" w:color="auto"/>
            </w:tcBorders>
            <w:vAlign w:val="center"/>
          </w:tcPr>
          <w:p w:rsidR="002B7A14" w:rsidRPr="000E1730" w:rsidRDefault="002B7A14" w:rsidP="00033818">
            <w:pPr>
              <w:pStyle w:val="Tabela-zawarto"/>
              <w:jc w:val="center"/>
            </w:pPr>
          </w:p>
        </w:tc>
        <w:tc>
          <w:tcPr>
            <w:tcW w:w="567" w:type="dxa"/>
            <w:tcBorders>
              <w:top w:val="dashed" w:sz="4" w:space="0" w:color="auto"/>
            </w:tcBorders>
            <w:vAlign w:val="center"/>
          </w:tcPr>
          <w:p w:rsidR="002B7A14" w:rsidRPr="000E1730" w:rsidRDefault="002B7A14" w:rsidP="00033818">
            <w:pPr>
              <w:pStyle w:val="Tabela-zawarto"/>
              <w:jc w:val="center"/>
            </w:pPr>
          </w:p>
        </w:tc>
        <w:tc>
          <w:tcPr>
            <w:tcW w:w="567" w:type="dxa"/>
            <w:tcBorders>
              <w:top w:val="dashed" w:sz="4" w:space="0" w:color="auto"/>
            </w:tcBorders>
            <w:vAlign w:val="center"/>
          </w:tcPr>
          <w:p w:rsidR="002B7A14" w:rsidRPr="000E1730" w:rsidRDefault="002B7A14" w:rsidP="00033818">
            <w:pPr>
              <w:pStyle w:val="Tabela-zawarto"/>
              <w:jc w:val="center"/>
            </w:pPr>
          </w:p>
        </w:tc>
        <w:tc>
          <w:tcPr>
            <w:tcW w:w="426" w:type="dxa"/>
            <w:tcBorders>
              <w:top w:val="dashed" w:sz="4" w:space="0" w:color="auto"/>
            </w:tcBorders>
            <w:vAlign w:val="center"/>
          </w:tcPr>
          <w:p w:rsidR="002B7A14" w:rsidRPr="000E1730" w:rsidRDefault="002B7A14" w:rsidP="00033818">
            <w:pPr>
              <w:pStyle w:val="Tabela-zawarto"/>
              <w:jc w:val="center"/>
            </w:pPr>
          </w:p>
        </w:tc>
        <w:tc>
          <w:tcPr>
            <w:tcW w:w="708" w:type="dxa"/>
            <w:tcBorders>
              <w:top w:val="dashed" w:sz="4" w:space="0" w:color="auto"/>
            </w:tcBorders>
            <w:vAlign w:val="center"/>
          </w:tcPr>
          <w:p w:rsidR="002B7A14" w:rsidRPr="000E1730" w:rsidRDefault="002B7A14" w:rsidP="00033818">
            <w:pPr>
              <w:pStyle w:val="Tabela-zawarto"/>
              <w:jc w:val="center"/>
            </w:pPr>
            <w:r w:rsidRPr="000E1730">
              <w:t>x</w:t>
            </w:r>
          </w:p>
        </w:tc>
        <w:tc>
          <w:tcPr>
            <w:tcW w:w="567" w:type="dxa"/>
            <w:tcBorders>
              <w:top w:val="dashed" w:sz="4" w:space="0" w:color="auto"/>
            </w:tcBorders>
            <w:vAlign w:val="center"/>
          </w:tcPr>
          <w:p w:rsidR="002B7A14" w:rsidRPr="000E1730" w:rsidRDefault="002B7A14" w:rsidP="00033818">
            <w:pPr>
              <w:pStyle w:val="Tabela-zawarto"/>
              <w:jc w:val="center"/>
            </w:pPr>
          </w:p>
        </w:tc>
        <w:tc>
          <w:tcPr>
            <w:tcW w:w="3653" w:type="dxa"/>
            <w:gridSpan w:val="3"/>
            <w:tcBorders>
              <w:top w:val="dashed" w:sz="4" w:space="0" w:color="auto"/>
            </w:tcBorders>
          </w:tcPr>
          <w:p w:rsidR="002B7A14" w:rsidRPr="000E1730" w:rsidRDefault="002B7A14" w:rsidP="00033818">
            <w:pPr>
              <w:pStyle w:val="Tabela-zawarto"/>
              <w:jc w:val="center"/>
            </w:pPr>
            <w:r>
              <w:t>Pierwsza linia adresu dla przelewów SEPA</w:t>
            </w:r>
          </w:p>
        </w:tc>
      </w:tr>
      <w:tr w:rsidR="002B7A14" w:rsidRPr="000E1730" w:rsidTr="003F5A95">
        <w:trPr>
          <w:jc w:val="center"/>
        </w:trPr>
        <w:tc>
          <w:tcPr>
            <w:tcW w:w="567" w:type="dxa"/>
            <w:tcBorders>
              <w:top w:val="nil"/>
            </w:tcBorders>
            <w:vAlign w:val="center"/>
          </w:tcPr>
          <w:p w:rsidR="002B7A14" w:rsidRPr="000E1730" w:rsidRDefault="002B7A14" w:rsidP="00033818">
            <w:pPr>
              <w:pStyle w:val="Tabela-zawarto"/>
              <w:jc w:val="center"/>
            </w:pPr>
          </w:p>
        </w:tc>
        <w:tc>
          <w:tcPr>
            <w:tcW w:w="3519" w:type="dxa"/>
            <w:tcBorders>
              <w:top w:val="nil"/>
            </w:tcBorders>
            <w:shd w:val="clear" w:color="auto" w:fill="00FFFF"/>
            <w:vAlign w:val="center"/>
          </w:tcPr>
          <w:p w:rsidR="002B7A14" w:rsidRPr="000E1730" w:rsidRDefault="002B7A14" w:rsidP="00033818">
            <w:pPr>
              <w:pStyle w:val="Tabela-zawarto"/>
            </w:pPr>
            <w:r>
              <w:rPr>
                <w:lang w:val="en-US"/>
              </w:rPr>
              <w:t xml:space="preserve">-   -   -   -   -  </w:t>
            </w:r>
            <w:r w:rsidRPr="000E1730">
              <w:t>PostalAddressLine2</w:t>
            </w:r>
          </w:p>
        </w:tc>
        <w:tc>
          <w:tcPr>
            <w:tcW w:w="2607" w:type="dxa"/>
          </w:tcPr>
          <w:p w:rsidR="002B7A14" w:rsidRPr="000E1730" w:rsidRDefault="002B7A14" w:rsidP="00033818">
            <w:pPr>
              <w:pStyle w:val="Tabela-zawarto"/>
            </w:pPr>
            <w:r w:rsidRPr="000E1730">
              <w:t>Druga linia adresu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r>
              <w:t>Druga linia adresu dla przelewów SEPA</w:t>
            </w:r>
          </w:p>
        </w:tc>
      </w:tr>
      <w:tr w:rsidR="002B7A14" w:rsidRPr="000E1730" w:rsidTr="003F5A95">
        <w:trPr>
          <w:jc w:val="center"/>
        </w:trPr>
        <w:tc>
          <w:tcPr>
            <w:tcW w:w="567" w:type="dxa"/>
            <w:tcBorders>
              <w:top w:val="nil"/>
              <w:bottom w:val="dashed" w:sz="4" w:space="0" w:color="auto"/>
            </w:tcBorders>
            <w:vAlign w:val="center"/>
          </w:tcPr>
          <w:p w:rsidR="002B7A14" w:rsidRPr="000E1730" w:rsidRDefault="002B7A14" w:rsidP="00033818">
            <w:pPr>
              <w:pStyle w:val="Tabela-zawarto"/>
              <w:jc w:val="center"/>
            </w:pPr>
          </w:p>
        </w:tc>
        <w:tc>
          <w:tcPr>
            <w:tcW w:w="3519" w:type="dxa"/>
            <w:tcBorders>
              <w:top w:val="nil"/>
              <w:bottom w:val="dashed" w:sz="4" w:space="0" w:color="auto"/>
            </w:tcBorders>
            <w:vAlign w:val="center"/>
          </w:tcPr>
          <w:p w:rsidR="002B7A14" w:rsidRPr="000E1730" w:rsidRDefault="002B7A14" w:rsidP="00033818">
            <w:pPr>
              <w:pStyle w:val="Tabela-zawarto"/>
            </w:pPr>
            <w:r>
              <w:rPr>
                <w:lang w:val="en-US"/>
              </w:rPr>
              <w:t xml:space="preserve">-   -   -   -   -  </w:t>
            </w:r>
            <w:r w:rsidRPr="000E1730">
              <w:t>Country</w:t>
            </w:r>
          </w:p>
        </w:tc>
        <w:tc>
          <w:tcPr>
            <w:tcW w:w="2607" w:type="dxa"/>
            <w:tcBorders>
              <w:bottom w:val="dashed" w:sz="4" w:space="0" w:color="auto"/>
            </w:tcBorders>
          </w:tcPr>
          <w:p w:rsidR="002B7A14" w:rsidRPr="000E1730" w:rsidRDefault="002B7A14" w:rsidP="00033818">
            <w:pPr>
              <w:pStyle w:val="Tabela-zawarto"/>
            </w:pPr>
            <w:r w:rsidRPr="000E1730">
              <w:t>Kod kraju</w:t>
            </w:r>
          </w:p>
        </w:tc>
        <w:tc>
          <w:tcPr>
            <w:tcW w:w="772" w:type="dxa"/>
            <w:tcBorders>
              <w:bottom w:val="dashed" w:sz="4" w:space="0" w:color="auto"/>
            </w:tcBorders>
            <w:vAlign w:val="center"/>
          </w:tcPr>
          <w:p w:rsidR="002B7A14" w:rsidRPr="000E1730" w:rsidRDefault="002B7A14" w:rsidP="00033818">
            <w:pPr>
              <w:pStyle w:val="Tabela-zawarto"/>
              <w:jc w:val="center"/>
            </w:pPr>
          </w:p>
        </w:tc>
        <w:tc>
          <w:tcPr>
            <w:tcW w:w="567" w:type="dxa"/>
            <w:tcBorders>
              <w:bottom w:val="dashed" w:sz="4" w:space="0" w:color="auto"/>
            </w:tcBorders>
            <w:vAlign w:val="center"/>
          </w:tcPr>
          <w:p w:rsidR="002B7A14" w:rsidRPr="000E1730" w:rsidRDefault="002B7A14" w:rsidP="00033818">
            <w:pPr>
              <w:pStyle w:val="Tabela-zawarto"/>
              <w:jc w:val="center"/>
            </w:pPr>
          </w:p>
        </w:tc>
        <w:tc>
          <w:tcPr>
            <w:tcW w:w="567" w:type="dxa"/>
            <w:tcBorders>
              <w:bottom w:val="dashed" w:sz="4" w:space="0" w:color="auto"/>
            </w:tcBorders>
            <w:vAlign w:val="center"/>
          </w:tcPr>
          <w:p w:rsidR="002B7A14" w:rsidRPr="000E1730" w:rsidRDefault="002B7A14" w:rsidP="00033818">
            <w:pPr>
              <w:pStyle w:val="Tabela-zawarto"/>
              <w:jc w:val="center"/>
            </w:pPr>
          </w:p>
        </w:tc>
        <w:tc>
          <w:tcPr>
            <w:tcW w:w="426" w:type="dxa"/>
            <w:tcBorders>
              <w:bottom w:val="dashed" w:sz="4" w:space="0" w:color="auto"/>
            </w:tcBorders>
            <w:vAlign w:val="center"/>
          </w:tcPr>
          <w:p w:rsidR="002B7A14" w:rsidRPr="000E1730" w:rsidRDefault="002B7A14" w:rsidP="00033818">
            <w:pPr>
              <w:pStyle w:val="Tabela-zawarto"/>
              <w:jc w:val="center"/>
              <w:rPr>
                <w:lang w:val="en-US"/>
              </w:rPr>
            </w:pPr>
          </w:p>
        </w:tc>
        <w:tc>
          <w:tcPr>
            <w:tcW w:w="708" w:type="dxa"/>
            <w:tcBorders>
              <w:bottom w:val="dashed" w:sz="4" w:space="0" w:color="auto"/>
            </w:tcBorders>
            <w:vAlign w:val="center"/>
          </w:tcPr>
          <w:p w:rsidR="002B7A14" w:rsidRPr="000E1730" w:rsidRDefault="002B7A14" w:rsidP="00033818">
            <w:pPr>
              <w:pStyle w:val="Tabela-zawarto"/>
              <w:jc w:val="center"/>
              <w:rPr>
                <w:lang w:val="en-US"/>
              </w:rPr>
            </w:pPr>
            <w:r w:rsidRPr="000E1730">
              <w:rPr>
                <w:lang w:val="en-US"/>
              </w:rPr>
              <w:t>x</w:t>
            </w:r>
          </w:p>
        </w:tc>
        <w:tc>
          <w:tcPr>
            <w:tcW w:w="567" w:type="dxa"/>
            <w:tcBorders>
              <w:bottom w:val="dashed" w:sz="4" w:space="0" w:color="auto"/>
            </w:tcBorders>
            <w:vAlign w:val="center"/>
          </w:tcPr>
          <w:p w:rsidR="002B7A14" w:rsidRPr="000E1730" w:rsidRDefault="002B7A14" w:rsidP="00033818">
            <w:pPr>
              <w:pStyle w:val="Tabela-zawarto"/>
              <w:jc w:val="center"/>
              <w:rPr>
                <w:lang w:val="en-US"/>
              </w:rPr>
            </w:pPr>
          </w:p>
        </w:tc>
        <w:tc>
          <w:tcPr>
            <w:tcW w:w="3653" w:type="dxa"/>
            <w:gridSpan w:val="3"/>
            <w:tcBorders>
              <w:bottom w:val="dashed" w:sz="4" w:space="0" w:color="auto"/>
            </w:tcBorders>
          </w:tcPr>
          <w:p w:rsidR="002B7A14" w:rsidRPr="00815B23" w:rsidRDefault="002B7A14" w:rsidP="00033818">
            <w:pPr>
              <w:pStyle w:val="Tabela-zawarto"/>
              <w:jc w:val="center"/>
            </w:pPr>
            <w:r w:rsidRPr="00815B23">
              <w:t>Kraj adresu dla przelewów SEPA</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A-10</w:t>
            </w:r>
          </w:p>
        </w:tc>
        <w:tc>
          <w:tcPr>
            <w:tcW w:w="3519" w:type="dxa"/>
            <w:vAlign w:val="center"/>
          </w:tcPr>
          <w:p w:rsidR="002B7A14" w:rsidRPr="000E1730" w:rsidRDefault="002B7A14" w:rsidP="00033818">
            <w:pPr>
              <w:pStyle w:val="Tabela-zawarto"/>
              <w:ind w:left="432" w:hanging="432"/>
              <w:rPr>
                <w:b/>
                <w:lang w:val="en-US"/>
              </w:rPr>
            </w:pPr>
            <w:r>
              <w:rPr>
                <w:lang w:val="en-US"/>
              </w:rPr>
              <w:t xml:space="preserve">-   -   -   </w:t>
            </w:r>
            <w:r w:rsidRPr="000E1730">
              <w:rPr>
                <w:lang w:val="en-US"/>
              </w:rPr>
              <w:t>PayorAccount</w:t>
            </w:r>
          </w:p>
        </w:tc>
        <w:tc>
          <w:tcPr>
            <w:tcW w:w="2607" w:type="dxa"/>
          </w:tcPr>
          <w:p w:rsidR="002B7A14" w:rsidRPr="000E1730" w:rsidRDefault="002B7A14" w:rsidP="00033818">
            <w:pPr>
              <w:pStyle w:val="Tabela-zawarto"/>
            </w:pPr>
            <w:r w:rsidRPr="000E1730">
              <w:t>Informacje dodatkowe o przelewie np. instrukcje dla banku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ind w:left="432" w:hanging="432"/>
              <w:rPr>
                <w:b/>
                <w:lang w:val="en-US"/>
              </w:rPr>
            </w:pPr>
            <w:r>
              <w:rPr>
                <w:lang w:val="en-US"/>
              </w:rPr>
              <w:t xml:space="preserve">-   -   -   -   </w:t>
            </w:r>
            <w:r w:rsidRPr="000E1730">
              <w:rPr>
                <w:lang w:val="en-US"/>
              </w:rPr>
              <w:t>AccountIdentifier</w:t>
            </w:r>
          </w:p>
        </w:tc>
        <w:tc>
          <w:tcPr>
            <w:tcW w:w="2607" w:type="dxa"/>
          </w:tcPr>
          <w:p w:rsidR="002B7A14" w:rsidRPr="000E1730" w:rsidRDefault="002B7A14" w:rsidP="00033818">
            <w:pPr>
              <w:pStyle w:val="Tabela-zawarto"/>
            </w:pPr>
            <w:r w:rsidRPr="000E1730">
              <w:t>Informacje o statusie  przelewu</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r w:rsidRPr="000E1730">
              <w:t>Numer rachunku płatnika w standardzie NRB/IBAN</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b/>
              </w:rPr>
            </w:pPr>
            <w:r>
              <w:rPr>
                <w:lang w:val="en-US"/>
              </w:rPr>
              <w:t xml:space="preserve">-   -   -   -   </w:t>
            </w:r>
            <w:r w:rsidRPr="000E1730">
              <w:t>AccountName</w:t>
            </w:r>
          </w:p>
        </w:tc>
        <w:tc>
          <w:tcPr>
            <w:tcW w:w="2607" w:type="dxa"/>
          </w:tcPr>
          <w:p w:rsidR="002B7A14" w:rsidRPr="000E1730" w:rsidRDefault="002B7A14" w:rsidP="00033818">
            <w:pPr>
              <w:pStyle w:val="Tabela-zawarto"/>
            </w:pPr>
            <w:r w:rsidRPr="000E1730">
              <w:t>Kod statusu przelewu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b/>
              </w:rPr>
            </w:pPr>
            <w:r>
              <w:rPr>
                <w:lang w:val="en-US"/>
              </w:rPr>
              <w:t xml:space="preserve">-   -   -   -   </w:t>
            </w:r>
            <w:r w:rsidRPr="000E1730">
              <w:t>AccountCurrencyCode</w:t>
            </w:r>
          </w:p>
        </w:tc>
        <w:tc>
          <w:tcPr>
            <w:tcW w:w="2607" w:type="dxa"/>
          </w:tcPr>
          <w:p w:rsidR="002B7A14" w:rsidRPr="000E1730" w:rsidRDefault="002B7A14" w:rsidP="00033818">
            <w:pPr>
              <w:pStyle w:val="Tabela-zawarto"/>
            </w:pPr>
            <w:r w:rsidRPr="000E1730">
              <w:t>Opis statusu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A-10</w:t>
            </w:r>
          </w:p>
        </w:tc>
        <w:tc>
          <w:tcPr>
            <w:tcW w:w="3519" w:type="dxa"/>
            <w:vAlign w:val="center"/>
          </w:tcPr>
          <w:p w:rsidR="002B7A14" w:rsidRPr="000E1730" w:rsidRDefault="002B7A14" w:rsidP="00033818">
            <w:pPr>
              <w:pStyle w:val="Tabela-zawarto"/>
              <w:ind w:left="432" w:hanging="432"/>
              <w:rPr>
                <w:b/>
                <w:lang w:val="en-US"/>
              </w:rPr>
            </w:pPr>
            <w:r>
              <w:rPr>
                <w:lang w:val="en-US"/>
              </w:rPr>
              <w:t xml:space="preserve">-   -   -   </w:t>
            </w:r>
            <w:r w:rsidRPr="000E1730">
              <w:rPr>
                <w:lang w:val="en-US"/>
              </w:rPr>
              <w:t>ChargeAccount</w:t>
            </w:r>
          </w:p>
        </w:tc>
        <w:tc>
          <w:tcPr>
            <w:tcW w:w="2607" w:type="dxa"/>
          </w:tcPr>
          <w:p w:rsidR="002B7A14" w:rsidRPr="000E1730" w:rsidRDefault="002B7A14" w:rsidP="00033818">
            <w:pPr>
              <w:pStyle w:val="Tabela-zawarto"/>
            </w:pPr>
            <w:r w:rsidRPr="000E1730">
              <w:t>Data nadania statusu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A-15</w:t>
            </w:r>
          </w:p>
        </w:tc>
        <w:tc>
          <w:tcPr>
            <w:tcW w:w="3519" w:type="dxa"/>
            <w:vAlign w:val="center"/>
          </w:tcPr>
          <w:p w:rsidR="002B7A14" w:rsidRPr="000E1730" w:rsidRDefault="002B7A14" w:rsidP="00033818">
            <w:pPr>
              <w:pStyle w:val="Tabela-zawarto"/>
              <w:rPr>
                <w:lang w:val="en-US"/>
              </w:rPr>
            </w:pPr>
            <w:r>
              <w:rPr>
                <w:lang w:val="en-US"/>
              </w:rPr>
              <w:t xml:space="preserve">-   -   -   </w:t>
            </w:r>
            <w:r w:rsidRPr="000E1730">
              <w:rPr>
                <w:lang w:val="en-US"/>
              </w:rPr>
              <w:t>PayorFinancialInstitution</w:t>
            </w:r>
          </w:p>
        </w:tc>
        <w:tc>
          <w:tcPr>
            <w:tcW w:w="2607" w:type="dxa"/>
          </w:tcPr>
          <w:p w:rsidR="002B7A14" w:rsidRPr="000E1730" w:rsidRDefault="002B7A14" w:rsidP="00033818">
            <w:pPr>
              <w:pStyle w:val="Tabela-zawarto"/>
            </w:pPr>
            <w:r w:rsidRPr="000E1730">
              <w:t>Informacje o banku/oddziale banku płatnika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FIIdentifier</w:t>
            </w:r>
          </w:p>
        </w:tc>
        <w:tc>
          <w:tcPr>
            <w:tcW w:w="2607" w:type="dxa"/>
          </w:tcPr>
          <w:p w:rsidR="002B7A14" w:rsidRPr="000E1730" w:rsidRDefault="002B7A14" w:rsidP="00033818">
            <w:pPr>
              <w:pStyle w:val="Tabela-zawarto"/>
            </w:pPr>
            <w:r w:rsidRPr="000E1730">
              <w:t>Identyfikator banku/oddziału banku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r>
              <w:t>BIC płatnika</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Name</w:t>
            </w:r>
          </w:p>
        </w:tc>
        <w:tc>
          <w:tcPr>
            <w:tcW w:w="2607" w:type="dxa"/>
          </w:tcPr>
          <w:p w:rsidR="002B7A14" w:rsidRPr="000E1730" w:rsidRDefault="002B7A14" w:rsidP="00033818">
            <w:pPr>
              <w:pStyle w:val="Tabela-zawarto"/>
            </w:pPr>
            <w:r w:rsidRPr="000E1730">
              <w:t>Nazwa banku/oddziału banku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A-11</w:t>
            </w:r>
          </w:p>
        </w:tc>
        <w:tc>
          <w:tcPr>
            <w:tcW w:w="3519" w:type="dxa"/>
            <w:vAlign w:val="center"/>
          </w:tcPr>
          <w:p w:rsidR="002B7A14" w:rsidRPr="000E1730" w:rsidRDefault="002B7A14" w:rsidP="00033818">
            <w:pPr>
              <w:pStyle w:val="Tabela-zawarto"/>
              <w:rPr>
                <w:lang w:val="en-US"/>
              </w:rPr>
            </w:pPr>
            <w:r>
              <w:rPr>
                <w:lang w:val="en-US"/>
              </w:rPr>
              <w:t xml:space="preserve">-   -   -   -   </w:t>
            </w:r>
            <w:r w:rsidRPr="000E1730">
              <w:rPr>
                <w:lang w:val="en-US"/>
              </w:rPr>
              <w:t>Address</w:t>
            </w:r>
          </w:p>
        </w:tc>
        <w:tc>
          <w:tcPr>
            <w:tcW w:w="2607" w:type="dxa"/>
          </w:tcPr>
          <w:p w:rsidR="002B7A14" w:rsidRPr="000E1730" w:rsidRDefault="002B7A14" w:rsidP="00033818">
            <w:pPr>
              <w:pStyle w:val="Tabela-zawarto"/>
            </w:pPr>
            <w:r w:rsidRPr="000E1730">
              <w:t>Adres banku/oddziału banku (podawany w postaci sformatowanej lub niesformatowanej)</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653" w:type="dxa"/>
            <w:gridSpan w:val="3"/>
          </w:tcPr>
          <w:p w:rsidR="002B7A14" w:rsidRPr="00815B23"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rPr>
                <w:lang w:val="en-US"/>
              </w:rPr>
            </w:pPr>
            <w:r>
              <w:rPr>
                <w:lang w:val="en-US"/>
              </w:rPr>
              <w:t xml:space="preserve">-   -   -   -   -  </w:t>
            </w:r>
            <w:r w:rsidRPr="000E1730">
              <w:rPr>
                <w:lang w:val="en-US"/>
              </w:rPr>
              <w:t>AddressType</w:t>
            </w:r>
          </w:p>
        </w:tc>
        <w:tc>
          <w:tcPr>
            <w:tcW w:w="2607" w:type="dxa"/>
          </w:tcPr>
          <w:p w:rsidR="002B7A14" w:rsidRPr="000E1730" w:rsidRDefault="002B7A14" w:rsidP="00033818">
            <w:pPr>
              <w:pStyle w:val="Tabela-zawarto"/>
            </w:pPr>
            <w:r w:rsidRPr="000E1730">
              <w:t>Typ adresu</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shd w:val="clear" w:color="auto" w:fill="66FFFF"/>
            <w:vAlign w:val="center"/>
          </w:tcPr>
          <w:p w:rsidR="002B7A14" w:rsidRPr="000E1730" w:rsidRDefault="002B7A14" w:rsidP="00033818">
            <w:pPr>
              <w:pStyle w:val="Tabela-zawarto"/>
              <w:rPr>
                <w:lang w:val="en-US"/>
              </w:rPr>
            </w:pPr>
            <w:r>
              <w:rPr>
                <w:lang w:val="en-US"/>
              </w:rPr>
              <w:t xml:space="preserve">-   -   -   -   -  </w:t>
            </w:r>
            <w:r w:rsidRPr="000E1730">
              <w:rPr>
                <w:lang w:val="en-US"/>
              </w:rPr>
              <w:t>StreetName</w:t>
            </w:r>
            <w:r w:rsidRPr="000E1730">
              <w:rPr>
                <w:lang w:val="en-US"/>
              </w:rPr>
              <w:tab/>
              <w:t xml:space="preserve">      </w:t>
            </w:r>
            <w:r>
              <w:rPr>
                <w:lang w:val="en-US"/>
              </w:rPr>
              <w:t xml:space="preserve">        </w:t>
            </w:r>
            <w:r w:rsidRPr="00920354">
              <w:rPr>
                <w:lang w:val="en-US"/>
              </w:rPr>
              <w:t>XOR</w:t>
            </w:r>
          </w:p>
        </w:tc>
        <w:tc>
          <w:tcPr>
            <w:tcW w:w="2607" w:type="dxa"/>
          </w:tcPr>
          <w:p w:rsidR="002B7A14" w:rsidRPr="000E1730" w:rsidRDefault="002B7A14" w:rsidP="00033818">
            <w:pPr>
              <w:pStyle w:val="Tabela-zawarto"/>
            </w:pPr>
            <w:r w:rsidRPr="000E1730">
              <w:t>Nazwa ulicy, nr budynku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shd w:val="clear" w:color="auto" w:fill="66FFFF"/>
            <w:vAlign w:val="center"/>
          </w:tcPr>
          <w:p w:rsidR="002B7A14" w:rsidRPr="00920354" w:rsidRDefault="002B7A14" w:rsidP="00033818">
            <w:pPr>
              <w:pStyle w:val="Tabela-zawarto"/>
              <w:rPr>
                <w:lang w:val="en-US"/>
              </w:rPr>
            </w:pPr>
            <w:r>
              <w:rPr>
                <w:lang w:val="en-US"/>
              </w:rPr>
              <w:t xml:space="preserve">-   -   -   -   -  </w:t>
            </w:r>
            <w:r w:rsidRPr="00920354">
              <w:rPr>
                <w:lang w:val="en-US"/>
              </w:rPr>
              <w:t>PostCode</w:t>
            </w:r>
          </w:p>
        </w:tc>
        <w:tc>
          <w:tcPr>
            <w:tcW w:w="2607" w:type="dxa"/>
          </w:tcPr>
          <w:p w:rsidR="002B7A14" w:rsidRPr="000E1730" w:rsidRDefault="002B7A14" w:rsidP="00033818">
            <w:pPr>
              <w:pStyle w:val="Tabela-zawarto"/>
            </w:pPr>
            <w:r w:rsidRPr="000E1730">
              <w:t>Kod pocztowy</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shd w:val="clear" w:color="auto" w:fill="66FFFF"/>
            <w:vAlign w:val="center"/>
          </w:tcPr>
          <w:p w:rsidR="002B7A14" w:rsidRPr="00920354" w:rsidRDefault="002B7A14" w:rsidP="00033818">
            <w:pPr>
              <w:pStyle w:val="Tabela-zawarto"/>
              <w:rPr>
                <w:lang w:val="en-US"/>
              </w:rPr>
            </w:pPr>
            <w:r>
              <w:rPr>
                <w:lang w:val="en-US"/>
              </w:rPr>
              <w:t xml:space="preserve">-   -   -   -   -  </w:t>
            </w:r>
            <w:r w:rsidRPr="00920354">
              <w:rPr>
                <w:lang w:val="en-US"/>
              </w:rPr>
              <w:t>CityName</w:t>
            </w:r>
          </w:p>
        </w:tc>
        <w:tc>
          <w:tcPr>
            <w:tcW w:w="2607" w:type="dxa"/>
          </w:tcPr>
          <w:p w:rsidR="002B7A14" w:rsidRPr="000E1730" w:rsidRDefault="002B7A14" w:rsidP="00033818">
            <w:pPr>
              <w:pStyle w:val="Tabela-zawarto"/>
            </w:pPr>
            <w:r w:rsidRPr="000E1730">
              <w:t>Nazwa miasta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shd w:val="clear" w:color="auto" w:fill="66FFFF"/>
            <w:vAlign w:val="center"/>
          </w:tcPr>
          <w:p w:rsidR="002B7A14" w:rsidRPr="000E1730" w:rsidRDefault="002B7A14" w:rsidP="00033818">
            <w:pPr>
              <w:pStyle w:val="Tabela-zawarto"/>
              <w:rPr>
                <w:lang w:val="en-US"/>
              </w:rPr>
            </w:pPr>
            <w:r>
              <w:rPr>
                <w:lang w:val="en-US"/>
              </w:rPr>
              <w:t xml:space="preserve">-   -   -   -   -  </w:t>
            </w:r>
            <w:r w:rsidRPr="000E1730">
              <w:rPr>
                <w:lang w:val="en-US"/>
              </w:rPr>
              <w:t xml:space="preserve">PostalAddressLine1 </w:t>
            </w:r>
            <w:r>
              <w:rPr>
                <w:lang w:val="en-US"/>
              </w:rPr>
              <w:t xml:space="preserve">   </w:t>
            </w:r>
            <w:r w:rsidRPr="00920354">
              <w:rPr>
                <w:lang w:val="en-US"/>
              </w:rPr>
              <w:t>XOR</w:t>
            </w:r>
          </w:p>
        </w:tc>
        <w:tc>
          <w:tcPr>
            <w:tcW w:w="2607" w:type="dxa"/>
          </w:tcPr>
          <w:p w:rsidR="002B7A14" w:rsidRPr="000E1730" w:rsidRDefault="002B7A14" w:rsidP="00033818">
            <w:pPr>
              <w:pStyle w:val="Tabela-zawarto"/>
            </w:pPr>
            <w:r w:rsidRPr="000E1730">
              <w:t>Pierwsza linia adresu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shd w:val="clear" w:color="auto" w:fill="66FFFF"/>
            <w:vAlign w:val="center"/>
          </w:tcPr>
          <w:p w:rsidR="002B7A14" w:rsidRPr="00920354" w:rsidRDefault="002B7A14" w:rsidP="00033818">
            <w:pPr>
              <w:pStyle w:val="Tabela-zawarto"/>
              <w:rPr>
                <w:lang w:val="en-US"/>
              </w:rPr>
            </w:pPr>
            <w:r>
              <w:rPr>
                <w:lang w:val="en-US"/>
              </w:rPr>
              <w:t xml:space="preserve">-   -   -   -   -  </w:t>
            </w:r>
            <w:r w:rsidRPr="00920354">
              <w:rPr>
                <w:lang w:val="en-US"/>
              </w:rPr>
              <w:t>PostalAddressLine2</w:t>
            </w:r>
          </w:p>
        </w:tc>
        <w:tc>
          <w:tcPr>
            <w:tcW w:w="2607" w:type="dxa"/>
          </w:tcPr>
          <w:p w:rsidR="002B7A14" w:rsidRPr="000E1730" w:rsidRDefault="002B7A14" w:rsidP="00033818">
            <w:pPr>
              <w:pStyle w:val="Tabela-zawarto"/>
            </w:pPr>
            <w:r w:rsidRPr="000E1730">
              <w:t>Druga linia adresu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t xml:space="preserve">-   -   -   -   -  </w:t>
            </w:r>
            <w:r w:rsidRPr="000E1730">
              <w:t>Country</w:t>
            </w:r>
          </w:p>
        </w:tc>
        <w:tc>
          <w:tcPr>
            <w:tcW w:w="2607" w:type="dxa"/>
          </w:tcPr>
          <w:p w:rsidR="002B7A14" w:rsidRPr="000E1730" w:rsidRDefault="002B7A14" w:rsidP="00033818">
            <w:pPr>
              <w:pStyle w:val="Tabela-zawarto"/>
            </w:pPr>
            <w:r w:rsidRPr="000E1730">
              <w:t>Kod kraju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PmtAdditionalInformation</w:t>
            </w:r>
          </w:p>
        </w:tc>
        <w:tc>
          <w:tcPr>
            <w:tcW w:w="2607" w:type="dxa"/>
          </w:tcPr>
          <w:p w:rsidR="002B7A14" w:rsidRPr="000E1730" w:rsidRDefault="002B7A14" w:rsidP="00033818">
            <w:pPr>
              <w:pStyle w:val="Tabela-zawarto"/>
            </w:pPr>
            <w:r w:rsidRPr="000E1730">
              <w:t>Informacje dodatkowe o przelewie np. instrukcje dla banku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ChargeResponsibility</w:t>
            </w:r>
          </w:p>
        </w:tc>
        <w:tc>
          <w:tcPr>
            <w:tcW w:w="2607" w:type="dxa"/>
          </w:tcPr>
          <w:p w:rsidR="002B7A14" w:rsidRPr="000E1730" w:rsidRDefault="002B7A14" w:rsidP="00033818">
            <w:pPr>
              <w:pStyle w:val="Tabela-zawarto"/>
            </w:pPr>
            <w:r w:rsidRPr="000E1730">
              <w:t>Informacja o stronie obciążanej opłatą</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r>
              <w:rPr>
                <w:lang w:val="en-US"/>
              </w:rPr>
              <w:t>Typ opłaty</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B-16</w:t>
            </w:r>
          </w:p>
        </w:tc>
        <w:tc>
          <w:tcPr>
            <w:tcW w:w="3519" w:type="dxa"/>
            <w:vAlign w:val="center"/>
          </w:tcPr>
          <w:p w:rsidR="002B7A14" w:rsidRPr="000E1730" w:rsidRDefault="002B7A14" w:rsidP="00033818">
            <w:pPr>
              <w:pStyle w:val="Tabela-zawarto"/>
              <w:ind w:left="432" w:hanging="432"/>
              <w:rPr>
                <w:b/>
                <w:lang w:val="en-US"/>
              </w:rPr>
            </w:pPr>
            <w:r>
              <w:rPr>
                <w:lang w:val="en-US"/>
              </w:rPr>
              <w:t xml:space="preserve">-   -   -   </w:t>
            </w:r>
            <w:r w:rsidRPr="000E1730">
              <w:rPr>
                <w:lang w:val="en-US"/>
              </w:rPr>
              <w:t>PaymentStatus</w:t>
            </w:r>
          </w:p>
        </w:tc>
        <w:tc>
          <w:tcPr>
            <w:tcW w:w="2607" w:type="dxa"/>
          </w:tcPr>
          <w:p w:rsidR="002B7A14" w:rsidRPr="000E1730" w:rsidRDefault="002B7A14" w:rsidP="00033818">
            <w:pPr>
              <w:pStyle w:val="Tabela-zawarto"/>
            </w:pPr>
            <w:r w:rsidRPr="000E1730">
              <w:t>Informacje o statusie  przelewu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r w:rsidRPr="000E1730">
              <w:t xml:space="preserve">Komponent uzupełniony dodatkowo, </w:t>
            </w:r>
          </w:p>
          <w:p w:rsidR="002B7A14" w:rsidRPr="000E1730" w:rsidRDefault="002B7A14" w:rsidP="00033818">
            <w:pPr>
              <w:pStyle w:val="Tabela-zawarto"/>
              <w:jc w:val="center"/>
            </w:pPr>
            <w:r w:rsidRPr="000E1730">
              <w:t>na podstawie statusu przelewu</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b/>
              </w:rPr>
            </w:pPr>
            <w:r>
              <w:rPr>
                <w:lang w:val="en-US"/>
              </w:rPr>
              <w:t xml:space="preserve">-   -   -   -   </w:t>
            </w:r>
            <w:r w:rsidRPr="000E1730">
              <w:t>PaymentStatusCode</w:t>
            </w:r>
          </w:p>
        </w:tc>
        <w:tc>
          <w:tcPr>
            <w:tcW w:w="2607" w:type="dxa"/>
          </w:tcPr>
          <w:p w:rsidR="002B7A14" w:rsidRPr="000E1730" w:rsidRDefault="002B7A14" w:rsidP="00033818">
            <w:pPr>
              <w:pStyle w:val="Tabela-zawarto"/>
            </w:pPr>
            <w:r w:rsidRPr="000E1730">
              <w:t>Kod statusu przelewu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rPr>
                <w:lang w:val="en-US"/>
              </w:rPr>
            </w:pPr>
            <w:r w:rsidRPr="000E1730">
              <w:rPr>
                <w:lang w:val="en-US"/>
              </w:rPr>
              <w:t>Kod statusu przelewu</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b/>
                <w:lang w:val="en-US"/>
              </w:rPr>
            </w:pPr>
            <w:r>
              <w:rPr>
                <w:lang w:val="en-US"/>
              </w:rPr>
              <w:t xml:space="preserve">-   -   -   -   </w:t>
            </w:r>
            <w:r w:rsidRPr="000E1730">
              <w:rPr>
                <w:lang w:val="en-US"/>
              </w:rPr>
              <w:t>StatusDescription</w:t>
            </w:r>
          </w:p>
        </w:tc>
        <w:tc>
          <w:tcPr>
            <w:tcW w:w="2607" w:type="dxa"/>
          </w:tcPr>
          <w:p w:rsidR="002B7A14" w:rsidRPr="000E1730" w:rsidRDefault="002B7A14" w:rsidP="00033818">
            <w:pPr>
              <w:pStyle w:val="Tabela-zawarto"/>
            </w:pPr>
            <w:r w:rsidRPr="000E1730">
              <w:t>Opis statusu</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rPr>
                <w:lang w:val="en-US"/>
              </w:rPr>
            </w:pPr>
            <w:r w:rsidRPr="000E1730">
              <w:rPr>
                <w:lang w:val="en-US"/>
              </w:rPr>
              <w:t>Opis RBE statusu</w:t>
            </w:r>
          </w:p>
          <w:p w:rsidR="002B7A14" w:rsidRPr="000E1730" w:rsidRDefault="002B7A14" w:rsidP="00033818">
            <w:pPr>
              <w:pStyle w:val="Tabela-zawarto"/>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b/>
                <w:lang w:val="en-US"/>
              </w:rPr>
            </w:pPr>
            <w:r>
              <w:rPr>
                <w:lang w:val="en-US"/>
              </w:rPr>
              <w:t xml:space="preserve">-   -   -   -   </w:t>
            </w:r>
            <w:r w:rsidRPr="000E1730">
              <w:rPr>
                <w:lang w:val="en-US"/>
              </w:rPr>
              <w:t>EffectiveDate</w:t>
            </w:r>
          </w:p>
        </w:tc>
        <w:tc>
          <w:tcPr>
            <w:tcW w:w="2607" w:type="dxa"/>
          </w:tcPr>
          <w:p w:rsidR="002B7A14" w:rsidRPr="000E1730" w:rsidRDefault="002B7A14" w:rsidP="00033818">
            <w:pPr>
              <w:pStyle w:val="Tabela-zawarto"/>
            </w:pPr>
            <w:r w:rsidRPr="000E1730">
              <w:t>Data nadania statusu</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B-22</w:t>
            </w:r>
          </w:p>
        </w:tc>
        <w:tc>
          <w:tcPr>
            <w:tcW w:w="3519" w:type="dxa"/>
            <w:vAlign w:val="center"/>
          </w:tcPr>
          <w:p w:rsidR="002B7A14" w:rsidRPr="000E1730" w:rsidRDefault="002B7A14" w:rsidP="00033818">
            <w:pPr>
              <w:pStyle w:val="Tabela-zawarto"/>
              <w:rPr>
                <w:lang w:val="en-US"/>
              </w:rPr>
            </w:pPr>
            <w:r>
              <w:rPr>
                <w:lang w:val="en-US"/>
              </w:rPr>
              <w:t xml:space="preserve">-   -   -   </w:t>
            </w:r>
            <w:r w:rsidRPr="000E1730">
              <w:rPr>
                <w:lang w:val="en-US"/>
              </w:rPr>
              <w:t>PaymentRejectionInfo</w:t>
            </w:r>
          </w:p>
        </w:tc>
        <w:tc>
          <w:tcPr>
            <w:tcW w:w="2607" w:type="dxa"/>
          </w:tcPr>
          <w:p w:rsidR="002B7A14" w:rsidRPr="000E1730" w:rsidRDefault="002B7A14" w:rsidP="00033818">
            <w:pPr>
              <w:pStyle w:val="Tabela-zawarto"/>
            </w:pPr>
            <w:r w:rsidRPr="000E1730">
              <w:t>Informacje o przyczynie odrzucenia  przelewu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r w:rsidRPr="000E1730">
              <w:t xml:space="preserve">Komponent uzupełniany dodatkowo, </w:t>
            </w:r>
          </w:p>
          <w:p w:rsidR="002B7A14" w:rsidRPr="000E1730" w:rsidRDefault="002B7A14" w:rsidP="00033818">
            <w:pPr>
              <w:pStyle w:val="Tabela-zawarto"/>
              <w:jc w:val="center"/>
            </w:pPr>
            <w:r w:rsidRPr="000E1730">
              <w:t>gdy cały przelew zostaje odrzucony.</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rPr>
                <w:b/>
              </w:rPr>
            </w:pPr>
            <w:r>
              <w:rPr>
                <w:lang w:val="en-US"/>
              </w:rPr>
              <w:t xml:space="preserve">-   -   -   -   </w:t>
            </w:r>
            <w:r w:rsidRPr="000E1730">
              <w:t>RejectionCode</w:t>
            </w:r>
          </w:p>
        </w:tc>
        <w:tc>
          <w:tcPr>
            <w:tcW w:w="2607" w:type="dxa"/>
          </w:tcPr>
          <w:p w:rsidR="002B7A14" w:rsidRPr="000E1730" w:rsidRDefault="002B7A14" w:rsidP="00033818">
            <w:pPr>
              <w:pStyle w:val="Tabela-zawarto"/>
            </w:pPr>
            <w:r w:rsidRPr="000E1730">
              <w:t>Kod odrzucenia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r w:rsidRPr="000E1730">
              <w:t>Kod błędu RBE</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rPr>
                <w:b/>
              </w:rPr>
            </w:pPr>
            <w:r>
              <w:rPr>
                <w:lang w:val="en-US"/>
              </w:rPr>
              <w:t xml:space="preserve">-   -   -   -   </w:t>
            </w:r>
            <w:r w:rsidRPr="000E1730">
              <w:t>RejectionDescription</w:t>
            </w:r>
          </w:p>
        </w:tc>
        <w:tc>
          <w:tcPr>
            <w:tcW w:w="2607" w:type="dxa"/>
          </w:tcPr>
          <w:p w:rsidR="002B7A14" w:rsidRPr="000E1730" w:rsidRDefault="002B7A14" w:rsidP="00033818">
            <w:pPr>
              <w:pStyle w:val="Tabela-zawarto"/>
            </w:pPr>
            <w:r w:rsidRPr="000E1730">
              <w:t>Opis przyczyny odrzucenia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rPr>
                <w:lang w:val="en-US"/>
              </w:rPr>
            </w:pPr>
            <w:r w:rsidRPr="000E1730">
              <w:rPr>
                <w:lang w:val="en-US"/>
              </w:rPr>
              <w:t>Opis błędu RBE</w:t>
            </w:r>
          </w:p>
        </w:tc>
      </w:tr>
      <w:tr w:rsidR="002B7A14" w:rsidRPr="000E1730" w:rsidTr="003F5A95">
        <w:trPr>
          <w:jc w:val="center"/>
        </w:trPr>
        <w:tc>
          <w:tcPr>
            <w:tcW w:w="567" w:type="dxa"/>
            <w:vAlign w:val="center"/>
          </w:tcPr>
          <w:p w:rsidR="002B7A14" w:rsidRPr="000E1730" w:rsidRDefault="002B7A14" w:rsidP="00033818">
            <w:pPr>
              <w:pStyle w:val="Tabela-zawarto"/>
              <w:jc w:val="center"/>
              <w:rPr>
                <w:rFonts w:cs="Arial"/>
                <w:szCs w:val="16"/>
              </w:rPr>
            </w:pPr>
            <w:r w:rsidRPr="000E1730">
              <w:rPr>
                <w:rFonts w:cs="Arial"/>
                <w:szCs w:val="16"/>
              </w:rPr>
              <w:t>A-20</w:t>
            </w:r>
          </w:p>
        </w:tc>
        <w:tc>
          <w:tcPr>
            <w:tcW w:w="3519" w:type="dxa"/>
            <w:vAlign w:val="center"/>
          </w:tcPr>
          <w:p w:rsidR="002B7A14" w:rsidRPr="000E1730" w:rsidRDefault="002B7A14" w:rsidP="00033818">
            <w:pPr>
              <w:pStyle w:val="Tabela-zawarto"/>
              <w:rPr>
                <w:rFonts w:cs="Arial"/>
                <w:szCs w:val="16"/>
              </w:rPr>
            </w:pPr>
            <w:r>
              <w:rPr>
                <w:lang w:val="en-US"/>
              </w:rPr>
              <w:t xml:space="preserve">-   -   -   </w:t>
            </w:r>
            <w:r w:rsidRPr="000E1730">
              <w:rPr>
                <w:rFonts w:cs="Arial"/>
                <w:szCs w:val="16"/>
              </w:rPr>
              <w:t>AdditionalDetails</w:t>
            </w:r>
          </w:p>
        </w:tc>
        <w:tc>
          <w:tcPr>
            <w:tcW w:w="2607" w:type="dxa"/>
          </w:tcPr>
          <w:p w:rsidR="002B7A14" w:rsidRPr="000E1730" w:rsidRDefault="002B7A14" w:rsidP="00033818">
            <w:pPr>
              <w:pStyle w:val="Tabela-zawarto"/>
              <w:rPr>
                <w:rFonts w:cs="Arial"/>
                <w:szCs w:val="16"/>
              </w:rPr>
            </w:pPr>
            <w:r w:rsidRPr="000E1730">
              <w:rPr>
                <w:rFonts w:cs="Arial"/>
                <w:szCs w:val="16"/>
              </w:rPr>
              <w:t>Komponent służący do przekazywania dodatkowych informacji.</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pPr>
            <w:r w:rsidRPr="000E1730">
              <w:t>Przekazanie informacji o Systemie rozliczeniowym</w:t>
            </w:r>
          </w:p>
        </w:tc>
      </w:tr>
      <w:tr w:rsidR="002B7A14" w:rsidRPr="000E1730" w:rsidTr="003F5A95">
        <w:trPr>
          <w:jc w:val="center"/>
        </w:trPr>
        <w:tc>
          <w:tcPr>
            <w:tcW w:w="567" w:type="dxa"/>
            <w:vAlign w:val="center"/>
          </w:tcPr>
          <w:p w:rsidR="002B7A14" w:rsidRPr="000E1730" w:rsidRDefault="002B7A14" w:rsidP="00033818">
            <w:pPr>
              <w:pStyle w:val="Tabela-zawarto"/>
              <w:jc w:val="center"/>
              <w:rPr>
                <w:rFonts w:cs="Arial"/>
                <w:szCs w:val="16"/>
              </w:rPr>
            </w:pPr>
          </w:p>
        </w:tc>
        <w:tc>
          <w:tcPr>
            <w:tcW w:w="3519" w:type="dxa"/>
            <w:vAlign w:val="center"/>
          </w:tcPr>
          <w:p w:rsidR="002B7A14" w:rsidRPr="000E1730" w:rsidRDefault="002B7A14" w:rsidP="00033818">
            <w:pPr>
              <w:pStyle w:val="Tabela-zawarto"/>
              <w:rPr>
                <w:rFonts w:cs="Arial"/>
                <w:szCs w:val="16"/>
              </w:rPr>
            </w:pPr>
            <w:r>
              <w:rPr>
                <w:lang w:val="en-US"/>
              </w:rPr>
              <w:t xml:space="preserve">-   -   -   -   </w:t>
            </w:r>
            <w:r w:rsidRPr="000E1730">
              <w:rPr>
                <w:rFonts w:cs="Arial"/>
                <w:szCs w:val="16"/>
              </w:rPr>
              <w:t>Subject</w:t>
            </w:r>
          </w:p>
        </w:tc>
        <w:tc>
          <w:tcPr>
            <w:tcW w:w="2607" w:type="dxa"/>
          </w:tcPr>
          <w:p w:rsidR="002B7A14" w:rsidRPr="000E1730" w:rsidRDefault="002B7A14" w:rsidP="00033818">
            <w:pPr>
              <w:pStyle w:val="Tabela-zawarto"/>
              <w:rPr>
                <w:rFonts w:cs="Arial"/>
                <w:szCs w:val="16"/>
              </w:rPr>
            </w:pPr>
            <w:r w:rsidRPr="000E1730">
              <w:rPr>
                <w:rFonts w:cs="Arial"/>
                <w:szCs w:val="16"/>
              </w:rPr>
              <w:t>Temat wiadomości</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rFonts w:cs="Arial"/>
                <w:szCs w:val="16"/>
              </w:rPr>
            </w:pPr>
          </w:p>
        </w:tc>
        <w:tc>
          <w:tcPr>
            <w:tcW w:w="3519" w:type="dxa"/>
            <w:vAlign w:val="center"/>
          </w:tcPr>
          <w:p w:rsidR="002B7A14" w:rsidRPr="000E1730" w:rsidRDefault="002B7A14" w:rsidP="00033818">
            <w:pPr>
              <w:pStyle w:val="Tabela-zawarto"/>
              <w:rPr>
                <w:rFonts w:cs="Arial"/>
                <w:szCs w:val="16"/>
              </w:rPr>
            </w:pPr>
            <w:r>
              <w:rPr>
                <w:lang w:val="en-US"/>
              </w:rPr>
              <w:t xml:space="preserve">-   -   -   -   </w:t>
            </w:r>
            <w:r w:rsidRPr="000E1730">
              <w:rPr>
                <w:rFonts w:cs="Arial"/>
                <w:szCs w:val="16"/>
              </w:rPr>
              <w:t>Information</w:t>
            </w:r>
          </w:p>
        </w:tc>
        <w:tc>
          <w:tcPr>
            <w:tcW w:w="2607" w:type="dxa"/>
          </w:tcPr>
          <w:p w:rsidR="002B7A14" w:rsidRPr="000E1730" w:rsidRDefault="002B7A14" w:rsidP="00033818">
            <w:pPr>
              <w:pStyle w:val="FootnoteText"/>
              <w:rPr>
                <w:rFonts w:ascii="Arial" w:hAnsi="Arial" w:cs="Arial"/>
                <w:sz w:val="16"/>
                <w:szCs w:val="16"/>
              </w:rPr>
            </w:pPr>
            <w:r w:rsidRPr="000E1730">
              <w:rPr>
                <w:rFonts w:ascii="Arial" w:hAnsi="Arial" w:cs="Arial"/>
                <w:sz w:val="16"/>
                <w:szCs w:val="16"/>
              </w:rPr>
              <w:t>Treść wiadomości</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B-15</w:t>
            </w:r>
          </w:p>
        </w:tc>
        <w:tc>
          <w:tcPr>
            <w:tcW w:w="3519" w:type="dxa"/>
            <w:vAlign w:val="center"/>
          </w:tcPr>
          <w:p w:rsidR="002B7A14" w:rsidRPr="000E1730" w:rsidRDefault="002B7A14" w:rsidP="00033818">
            <w:pPr>
              <w:pStyle w:val="Tabela-zawarto"/>
              <w:ind w:left="432" w:hanging="432"/>
              <w:rPr>
                <w:lang w:val="en-US"/>
              </w:rPr>
            </w:pPr>
            <w:r>
              <w:rPr>
                <w:lang w:val="en-US"/>
              </w:rPr>
              <w:t xml:space="preserve">-   -   </w:t>
            </w:r>
            <w:r w:rsidRPr="000E1730">
              <w:rPr>
                <w:lang w:val="en-US"/>
              </w:rPr>
              <w:t>PaymentLineItem</w:t>
            </w:r>
          </w:p>
        </w:tc>
        <w:tc>
          <w:tcPr>
            <w:tcW w:w="2607" w:type="dxa"/>
          </w:tcPr>
          <w:p w:rsidR="002B7A14" w:rsidRPr="000E1730" w:rsidRDefault="002B7A14" w:rsidP="00033818">
            <w:pPr>
              <w:pStyle w:val="Tabela-zawarto"/>
            </w:pPr>
            <w:r w:rsidRPr="000E1730">
              <w:t>Komponent zawierający dane o kolejnych transakcjach przelewu wielokrotnego</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TransactionIdentifier</w:t>
            </w:r>
          </w:p>
        </w:tc>
        <w:tc>
          <w:tcPr>
            <w:tcW w:w="2607" w:type="dxa"/>
          </w:tcPr>
          <w:p w:rsidR="002B7A14" w:rsidRPr="000E1730" w:rsidRDefault="002B7A14" w:rsidP="00033818">
            <w:pPr>
              <w:pStyle w:val="Tabela-zawarto"/>
            </w:pPr>
            <w:r w:rsidRPr="000E1730">
              <w:t>Identyfikator transakcji nadawany przez płatnika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r w:rsidRPr="000E1730">
              <w:t xml:space="preserve">Identyfikator transakcji nadany przez </w:t>
            </w:r>
            <w:r w:rsidRPr="00A24ED2">
              <w:rPr>
                <w:highlight w:val="cyan"/>
              </w:rPr>
              <w:t>XXXX</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BankTransactionIdentifier</w:t>
            </w:r>
          </w:p>
        </w:tc>
        <w:tc>
          <w:tcPr>
            <w:tcW w:w="2607" w:type="dxa"/>
          </w:tcPr>
          <w:p w:rsidR="002B7A14" w:rsidRPr="000E1730" w:rsidRDefault="002B7A14" w:rsidP="00033818">
            <w:pPr>
              <w:pStyle w:val="Tabela-zawarto"/>
            </w:pPr>
            <w:r w:rsidRPr="000E1730">
              <w:t>Identyfikator transakcji nadawany przez bank</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r w:rsidRPr="000E1730">
              <w:t>Identyfikator transakcji nadany przez</w:t>
            </w:r>
            <w:r>
              <w:t xml:space="preserve"> Bank</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OrderedAmount</w:t>
            </w:r>
          </w:p>
        </w:tc>
        <w:tc>
          <w:tcPr>
            <w:tcW w:w="2607" w:type="dxa"/>
          </w:tcPr>
          <w:p w:rsidR="002B7A14" w:rsidRPr="000E1730" w:rsidRDefault="002B7A14" w:rsidP="00033818">
            <w:pPr>
              <w:pStyle w:val="Tabela-zawarto"/>
            </w:pPr>
            <w:r w:rsidRPr="000E1730">
              <w:t>Kwota i waluta zlecenia (waluta podawana jest w atrybucie elementu)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r w:rsidRPr="000E1730">
              <w:t>Kwota i waluta zlecenia</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DebitAmount</w:t>
            </w:r>
          </w:p>
        </w:tc>
        <w:tc>
          <w:tcPr>
            <w:tcW w:w="2607" w:type="dxa"/>
          </w:tcPr>
          <w:p w:rsidR="002B7A14" w:rsidRPr="000E1730" w:rsidRDefault="002B7A14" w:rsidP="00033818">
            <w:pPr>
              <w:pStyle w:val="Tabela-zawarto"/>
            </w:pPr>
            <w:r w:rsidRPr="000E1730">
              <w:t xml:space="preserve">Kwota i waluta obciążenia rachunku (waluta  podawana  jest w atrybucie elementu) – występuje jeśli kwota zlecenia jest w walucie innej niż waluta rachunku </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tcPr>
          <w:p w:rsidR="002B7A14" w:rsidRPr="000E1730" w:rsidRDefault="002B7A14" w:rsidP="00033818">
            <w:pPr>
              <w:pStyle w:val="Tabela-zawarto"/>
              <w:rPr>
                <w:lang w:val="en-US"/>
              </w:rPr>
            </w:pPr>
            <w:r w:rsidRPr="000E1730">
              <w:rPr>
                <w:lang w:val="en-US"/>
              </w:rPr>
              <w:t>A-13</w:t>
            </w:r>
          </w:p>
        </w:tc>
        <w:tc>
          <w:tcPr>
            <w:tcW w:w="3519" w:type="dxa"/>
            <w:vAlign w:val="center"/>
          </w:tcPr>
          <w:p w:rsidR="002B7A14" w:rsidRPr="0092019C" w:rsidRDefault="002B7A14" w:rsidP="00033818">
            <w:pPr>
              <w:pStyle w:val="Tabelanagwek1"/>
              <w:jc w:val="left"/>
              <w:rPr>
                <w:b w:val="0"/>
                <w:i w:val="0"/>
                <w:sz w:val="16"/>
                <w:szCs w:val="16"/>
                <w:lang w:val="en-US"/>
              </w:rPr>
            </w:pPr>
            <w:r>
              <w:rPr>
                <w:b w:val="0"/>
                <w:i w:val="0"/>
                <w:sz w:val="16"/>
                <w:szCs w:val="16"/>
                <w:lang w:val="en-US"/>
              </w:rPr>
              <w:t xml:space="preserve">-   -   </w:t>
            </w:r>
            <w:r w:rsidRPr="0092019C">
              <w:rPr>
                <w:b w:val="0"/>
                <w:i w:val="0"/>
                <w:sz w:val="16"/>
                <w:szCs w:val="16"/>
                <w:lang w:val="en-US"/>
              </w:rPr>
              <w:t>-      CurrencyConvertor</w:t>
            </w:r>
          </w:p>
        </w:tc>
        <w:tc>
          <w:tcPr>
            <w:tcW w:w="2607" w:type="dxa"/>
          </w:tcPr>
          <w:p w:rsidR="002B7A14" w:rsidRPr="000E1730" w:rsidRDefault="002B7A14" w:rsidP="00033818">
            <w:pPr>
              <w:pStyle w:val="Tabela-zawarto"/>
            </w:pPr>
            <w:r w:rsidRPr="000E1730">
              <w:t>Informacja o kursie wymiany walut. Może wystąpić jeśli jest podawana kwota &lt;DebitAmount&gt;</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ind w:left="432" w:hanging="432"/>
              <w:rPr>
                <w:lang w:val="en-US"/>
              </w:rPr>
            </w:pPr>
            <w:r>
              <w:rPr>
                <w:lang w:val="en-US"/>
              </w:rPr>
              <w:t xml:space="preserve">-   -   -   -    </w:t>
            </w:r>
            <w:r w:rsidRPr="000E1730">
              <w:rPr>
                <w:lang w:val="en-US"/>
              </w:rPr>
              <w:t>SourceCurrencyIdentificationCode</w:t>
            </w:r>
          </w:p>
        </w:tc>
        <w:tc>
          <w:tcPr>
            <w:tcW w:w="2607" w:type="dxa"/>
          </w:tcPr>
          <w:p w:rsidR="002B7A14" w:rsidRPr="000E1730" w:rsidRDefault="002B7A14" w:rsidP="00033818">
            <w:pPr>
              <w:pStyle w:val="Tabela-zawarto"/>
            </w:pPr>
            <w:r w:rsidRPr="000E1730">
              <w:t>Kod identyfikacyjny waluty przeliczanej</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ind w:left="432" w:hanging="432"/>
              <w:rPr>
                <w:lang w:val="en-US"/>
              </w:rPr>
            </w:pPr>
            <w:r>
              <w:rPr>
                <w:lang w:val="en-US"/>
              </w:rPr>
              <w:t xml:space="preserve">-   -   -   -   </w:t>
            </w:r>
            <w:r w:rsidRPr="000E1730">
              <w:rPr>
                <w:lang w:val="en-US"/>
              </w:rPr>
              <w:t>TargetCurrencyIdentificationCode</w:t>
            </w:r>
          </w:p>
        </w:tc>
        <w:tc>
          <w:tcPr>
            <w:tcW w:w="2607" w:type="dxa"/>
          </w:tcPr>
          <w:p w:rsidR="002B7A14" w:rsidRPr="000E1730" w:rsidRDefault="002B7A14" w:rsidP="00033818">
            <w:pPr>
              <w:pStyle w:val="Tabela-zawarto"/>
            </w:pPr>
            <w:r w:rsidRPr="000E1730">
              <w:t>Kod identyfikacyjny waluty docelowej</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CurrencyExchangeRate</w:t>
            </w:r>
          </w:p>
        </w:tc>
        <w:tc>
          <w:tcPr>
            <w:tcW w:w="2607" w:type="dxa"/>
          </w:tcPr>
          <w:p w:rsidR="002B7A14" w:rsidRPr="000E1730" w:rsidRDefault="002B7A14" w:rsidP="00033818">
            <w:pPr>
              <w:pStyle w:val="Tabela-zawarto"/>
            </w:pPr>
            <w:r w:rsidRPr="000E1730">
              <w:t>Wartość kursu wymiany</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SourceCurrencyScaleValue</w:t>
            </w:r>
          </w:p>
        </w:tc>
        <w:tc>
          <w:tcPr>
            <w:tcW w:w="2607" w:type="dxa"/>
          </w:tcPr>
          <w:p w:rsidR="002B7A14" w:rsidRPr="000E1730" w:rsidRDefault="002B7A14" w:rsidP="00033818">
            <w:pPr>
              <w:pStyle w:val="Tabela-zawarto"/>
            </w:pPr>
            <w:r w:rsidRPr="000E1730">
              <w:t>Skala przelicznika względem waluty źródłowej</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TargetCurrencyScaleValue</w:t>
            </w:r>
          </w:p>
        </w:tc>
        <w:tc>
          <w:tcPr>
            <w:tcW w:w="2607" w:type="dxa"/>
          </w:tcPr>
          <w:p w:rsidR="002B7A14" w:rsidRPr="000E1730" w:rsidRDefault="002B7A14" w:rsidP="00033818">
            <w:pPr>
              <w:pStyle w:val="Tabela-zawarto"/>
            </w:pPr>
            <w:r w:rsidRPr="000E1730">
              <w:t>Skala przelicznika względem waluty docelowej</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bottom w:val="nil"/>
            </w:tcBorders>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ExchangeRateDateTime</w:t>
            </w:r>
          </w:p>
        </w:tc>
        <w:tc>
          <w:tcPr>
            <w:tcW w:w="2607" w:type="dxa"/>
            <w:tcBorders>
              <w:bottom w:val="nil"/>
            </w:tcBorders>
          </w:tcPr>
          <w:p w:rsidR="002B7A14" w:rsidRPr="000E1730" w:rsidRDefault="002B7A14" w:rsidP="00033818">
            <w:pPr>
              <w:pStyle w:val="Tabela-zawarto"/>
            </w:pPr>
            <w:r w:rsidRPr="000E1730">
              <w:t>Data i czas przeliczenia</w:t>
            </w:r>
          </w:p>
        </w:tc>
        <w:tc>
          <w:tcPr>
            <w:tcW w:w="772" w:type="dxa"/>
            <w:tcBorders>
              <w:bottom w:val="nil"/>
            </w:tcBorders>
            <w:vAlign w:val="center"/>
          </w:tcPr>
          <w:p w:rsidR="002B7A14" w:rsidRPr="000E1730" w:rsidRDefault="002B7A14" w:rsidP="00033818">
            <w:pPr>
              <w:pStyle w:val="Tabela-zawarto"/>
              <w:jc w:val="center"/>
            </w:pPr>
            <w:r w:rsidRPr="000E1730">
              <w:t>x</w:t>
            </w:r>
          </w:p>
        </w:tc>
        <w:tc>
          <w:tcPr>
            <w:tcW w:w="567" w:type="dxa"/>
            <w:tcBorders>
              <w:bottom w:val="nil"/>
            </w:tcBorders>
            <w:vAlign w:val="center"/>
          </w:tcPr>
          <w:p w:rsidR="002B7A14" w:rsidRPr="000E1730" w:rsidRDefault="002B7A14" w:rsidP="00033818">
            <w:pPr>
              <w:pStyle w:val="Tabela-zawarto"/>
              <w:jc w:val="center"/>
            </w:pPr>
            <w:r w:rsidRPr="000E1730">
              <w:t>x</w:t>
            </w:r>
          </w:p>
        </w:tc>
        <w:tc>
          <w:tcPr>
            <w:tcW w:w="567" w:type="dxa"/>
            <w:tcBorders>
              <w:bottom w:val="nil"/>
            </w:tcBorders>
            <w:vAlign w:val="center"/>
          </w:tcPr>
          <w:p w:rsidR="002B7A14" w:rsidRPr="000E1730" w:rsidRDefault="002B7A14" w:rsidP="00033818">
            <w:pPr>
              <w:pStyle w:val="Tabela-zawarto"/>
              <w:jc w:val="center"/>
            </w:pPr>
            <w:r w:rsidRPr="000E1730">
              <w:t>x</w:t>
            </w:r>
          </w:p>
        </w:tc>
        <w:tc>
          <w:tcPr>
            <w:tcW w:w="426" w:type="dxa"/>
            <w:tcBorders>
              <w:bottom w:val="nil"/>
            </w:tcBorders>
            <w:vAlign w:val="center"/>
          </w:tcPr>
          <w:p w:rsidR="002B7A14" w:rsidRPr="000E1730" w:rsidRDefault="002B7A14" w:rsidP="00033818">
            <w:pPr>
              <w:pStyle w:val="Tabela-zawarto"/>
              <w:jc w:val="center"/>
              <w:rPr>
                <w:lang w:val="en-US"/>
              </w:rPr>
            </w:pPr>
            <w:r w:rsidRPr="000E1730">
              <w:rPr>
                <w:lang w:val="en-US"/>
              </w:rPr>
              <w:t>x</w:t>
            </w:r>
          </w:p>
        </w:tc>
        <w:tc>
          <w:tcPr>
            <w:tcW w:w="708" w:type="dxa"/>
            <w:tcBorders>
              <w:bottom w:val="nil"/>
            </w:tcBorders>
            <w:vAlign w:val="center"/>
          </w:tcPr>
          <w:p w:rsidR="002B7A14" w:rsidRPr="000E1730" w:rsidRDefault="002B7A14" w:rsidP="00033818">
            <w:pPr>
              <w:pStyle w:val="Tabela-zawarto"/>
              <w:jc w:val="center"/>
              <w:rPr>
                <w:lang w:val="en-US"/>
              </w:rPr>
            </w:pPr>
            <w:r w:rsidRPr="000E1730">
              <w:rPr>
                <w:lang w:val="en-US"/>
              </w:rPr>
              <w:t>x</w:t>
            </w:r>
          </w:p>
        </w:tc>
        <w:tc>
          <w:tcPr>
            <w:tcW w:w="567" w:type="dxa"/>
            <w:tcBorders>
              <w:bottom w:val="nil"/>
            </w:tcBorders>
            <w:vAlign w:val="center"/>
          </w:tcPr>
          <w:p w:rsidR="002B7A14" w:rsidRPr="000E1730" w:rsidRDefault="002B7A14" w:rsidP="00033818">
            <w:pPr>
              <w:pStyle w:val="Tabela-zawarto"/>
              <w:jc w:val="center"/>
              <w:rPr>
                <w:lang w:val="en-US"/>
              </w:rPr>
            </w:pPr>
          </w:p>
        </w:tc>
        <w:tc>
          <w:tcPr>
            <w:tcW w:w="3653" w:type="dxa"/>
            <w:gridSpan w:val="3"/>
            <w:tcBorders>
              <w:bottom w:val="nil"/>
            </w:tcBorders>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bottom w:val="dashed" w:sz="4" w:space="0" w:color="auto"/>
            </w:tcBorders>
            <w:vAlign w:val="center"/>
          </w:tcPr>
          <w:p w:rsidR="002B7A14" w:rsidRPr="000E1730" w:rsidRDefault="002B7A14" w:rsidP="00033818">
            <w:pPr>
              <w:pStyle w:val="Tabela-zawarto"/>
              <w:jc w:val="center"/>
              <w:rPr>
                <w:lang w:val="en-US"/>
              </w:rPr>
            </w:pPr>
          </w:p>
        </w:tc>
        <w:tc>
          <w:tcPr>
            <w:tcW w:w="3519" w:type="dxa"/>
            <w:tcBorders>
              <w:bottom w:val="dashed" w:sz="4" w:space="0" w:color="auto"/>
            </w:tcBorders>
            <w:shd w:val="clear" w:color="auto" w:fill="00FFFF"/>
            <w:vAlign w:val="center"/>
          </w:tcPr>
          <w:p w:rsidR="002B7A14" w:rsidRPr="000E1730" w:rsidRDefault="002B7A14" w:rsidP="00033818">
            <w:pPr>
              <w:pStyle w:val="Tabela-zawarto"/>
              <w:ind w:left="432" w:hanging="432"/>
              <w:rPr>
                <w:lang w:val="en-US"/>
              </w:rPr>
            </w:pPr>
            <w:r>
              <w:rPr>
                <w:lang w:val="en-US"/>
              </w:rPr>
              <w:t xml:space="preserve">-   -   -   </w:t>
            </w:r>
            <w:r w:rsidRPr="000E1730">
              <w:rPr>
                <w:lang w:val="en-US"/>
              </w:rPr>
              <w:t xml:space="preserve">CustomerPayeeIdentifier      </w:t>
            </w:r>
            <w:r w:rsidRPr="000E1730">
              <w:rPr>
                <w:b/>
                <w:lang w:val="en-US"/>
              </w:rPr>
              <w:t>XOR</w:t>
            </w:r>
            <w:r w:rsidRPr="000E1730">
              <w:rPr>
                <w:lang w:val="en-US"/>
              </w:rPr>
              <w:t xml:space="preserve">        </w:t>
            </w:r>
          </w:p>
        </w:tc>
        <w:tc>
          <w:tcPr>
            <w:tcW w:w="2607" w:type="dxa"/>
            <w:tcBorders>
              <w:bottom w:val="nil"/>
            </w:tcBorders>
          </w:tcPr>
          <w:p w:rsidR="002B7A14" w:rsidRPr="000E1730" w:rsidRDefault="002B7A14" w:rsidP="00033818">
            <w:pPr>
              <w:pStyle w:val="Tabela-zawarto"/>
            </w:pPr>
            <w:r w:rsidRPr="000E1730">
              <w:t>Identyfikator beneficjenta (podawany w przypadku korzystania z książki adresowej)</w:t>
            </w:r>
          </w:p>
        </w:tc>
        <w:tc>
          <w:tcPr>
            <w:tcW w:w="772" w:type="dxa"/>
            <w:tcBorders>
              <w:bottom w:val="nil"/>
            </w:tcBorders>
            <w:vAlign w:val="center"/>
          </w:tcPr>
          <w:p w:rsidR="002B7A14" w:rsidRPr="000E1730" w:rsidRDefault="002B7A14" w:rsidP="00033818">
            <w:pPr>
              <w:pStyle w:val="Tabela-zawarto"/>
              <w:jc w:val="center"/>
            </w:pPr>
          </w:p>
        </w:tc>
        <w:tc>
          <w:tcPr>
            <w:tcW w:w="567" w:type="dxa"/>
            <w:tcBorders>
              <w:bottom w:val="nil"/>
            </w:tcBorders>
            <w:vAlign w:val="center"/>
          </w:tcPr>
          <w:p w:rsidR="002B7A14" w:rsidRPr="000E1730" w:rsidRDefault="002B7A14" w:rsidP="00033818">
            <w:pPr>
              <w:pStyle w:val="Tabela-zawarto"/>
              <w:jc w:val="center"/>
            </w:pPr>
          </w:p>
        </w:tc>
        <w:tc>
          <w:tcPr>
            <w:tcW w:w="567" w:type="dxa"/>
            <w:tcBorders>
              <w:bottom w:val="nil"/>
            </w:tcBorders>
            <w:vAlign w:val="center"/>
          </w:tcPr>
          <w:p w:rsidR="002B7A14" w:rsidRPr="000E1730" w:rsidRDefault="002B7A14" w:rsidP="00033818">
            <w:pPr>
              <w:pStyle w:val="Tabela-zawarto"/>
              <w:jc w:val="center"/>
            </w:pPr>
          </w:p>
        </w:tc>
        <w:tc>
          <w:tcPr>
            <w:tcW w:w="426" w:type="dxa"/>
            <w:tcBorders>
              <w:bottom w:val="nil"/>
            </w:tcBorders>
            <w:vAlign w:val="center"/>
          </w:tcPr>
          <w:p w:rsidR="002B7A14" w:rsidRPr="00815B23" w:rsidRDefault="002B7A14" w:rsidP="00033818">
            <w:pPr>
              <w:pStyle w:val="Tabela-zawarto"/>
              <w:jc w:val="center"/>
            </w:pPr>
          </w:p>
        </w:tc>
        <w:tc>
          <w:tcPr>
            <w:tcW w:w="708" w:type="dxa"/>
            <w:tcBorders>
              <w:bottom w:val="nil"/>
            </w:tcBorders>
            <w:vAlign w:val="center"/>
          </w:tcPr>
          <w:p w:rsidR="002B7A14" w:rsidRPr="00815B23" w:rsidRDefault="002B7A14" w:rsidP="00033818">
            <w:pPr>
              <w:pStyle w:val="Tabela-zawarto"/>
              <w:jc w:val="center"/>
            </w:pPr>
          </w:p>
        </w:tc>
        <w:tc>
          <w:tcPr>
            <w:tcW w:w="567" w:type="dxa"/>
            <w:tcBorders>
              <w:bottom w:val="nil"/>
            </w:tcBorders>
            <w:vAlign w:val="center"/>
          </w:tcPr>
          <w:p w:rsidR="002B7A14" w:rsidRPr="00815B23" w:rsidRDefault="002B7A14" w:rsidP="00033818">
            <w:pPr>
              <w:pStyle w:val="Tabela-zawarto"/>
              <w:jc w:val="center"/>
            </w:pPr>
          </w:p>
        </w:tc>
        <w:tc>
          <w:tcPr>
            <w:tcW w:w="3653" w:type="dxa"/>
            <w:gridSpan w:val="3"/>
            <w:tcBorders>
              <w:bottom w:val="nil"/>
            </w:tcBorders>
          </w:tcPr>
          <w:p w:rsidR="002B7A14" w:rsidRPr="00815B23" w:rsidRDefault="002B7A14" w:rsidP="00033818">
            <w:pPr>
              <w:pStyle w:val="Tabela-zawarto"/>
              <w:jc w:val="center"/>
            </w:pPr>
          </w:p>
        </w:tc>
      </w:tr>
      <w:tr w:rsidR="002B7A14" w:rsidRPr="000E1730" w:rsidTr="003F5A95">
        <w:trPr>
          <w:jc w:val="center"/>
        </w:trPr>
        <w:tc>
          <w:tcPr>
            <w:tcW w:w="567" w:type="dxa"/>
            <w:tcBorders>
              <w:top w:val="dashed" w:sz="4" w:space="0" w:color="auto"/>
            </w:tcBorders>
            <w:vAlign w:val="center"/>
          </w:tcPr>
          <w:p w:rsidR="002B7A14" w:rsidRPr="000E1730" w:rsidRDefault="002B7A14" w:rsidP="00033818">
            <w:pPr>
              <w:pStyle w:val="Tabela-zawarto"/>
              <w:jc w:val="center"/>
              <w:rPr>
                <w:lang w:val="en-US"/>
              </w:rPr>
            </w:pPr>
            <w:r w:rsidRPr="000E1730">
              <w:rPr>
                <w:lang w:val="en-US"/>
              </w:rPr>
              <w:t>A-17</w:t>
            </w:r>
          </w:p>
        </w:tc>
        <w:tc>
          <w:tcPr>
            <w:tcW w:w="3519" w:type="dxa"/>
            <w:tcBorders>
              <w:top w:val="dashed" w:sz="4" w:space="0" w:color="auto"/>
            </w:tcBorders>
            <w:shd w:val="clear" w:color="auto" w:fill="00FFFF"/>
            <w:vAlign w:val="center"/>
          </w:tcPr>
          <w:p w:rsidR="002B7A14" w:rsidRPr="000E1730" w:rsidRDefault="002B7A14" w:rsidP="00033818">
            <w:pPr>
              <w:pStyle w:val="Tabela-zawarto"/>
              <w:rPr>
                <w:lang w:val="en-US"/>
              </w:rPr>
            </w:pPr>
            <w:r>
              <w:rPr>
                <w:lang w:val="en-US"/>
              </w:rPr>
              <w:t xml:space="preserve">-   -   -   </w:t>
            </w:r>
            <w:r w:rsidRPr="000E1730">
              <w:rPr>
                <w:lang w:val="en-US"/>
              </w:rPr>
              <w:t xml:space="preserve">PayeeParty                           </w:t>
            </w:r>
            <w:r w:rsidRPr="000E1730">
              <w:rPr>
                <w:b/>
                <w:lang w:val="en-US"/>
              </w:rPr>
              <w:t>XOR</w:t>
            </w:r>
          </w:p>
        </w:tc>
        <w:tc>
          <w:tcPr>
            <w:tcW w:w="2607" w:type="dxa"/>
          </w:tcPr>
          <w:p w:rsidR="002B7A14" w:rsidRPr="000E1730" w:rsidRDefault="002B7A14" w:rsidP="00033818">
            <w:pPr>
              <w:pStyle w:val="Tabela-zawarto"/>
            </w:pPr>
            <w:r w:rsidRPr="000E1730">
              <w:t>Informacje o beneficjencie</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rPr>
                <w:lang w:val="en-US"/>
              </w:rPr>
            </w:pPr>
            <w:r>
              <w:rPr>
                <w:lang w:val="en-US"/>
              </w:rPr>
              <w:t xml:space="preserve">-   -   -   -   </w:t>
            </w:r>
            <w:r w:rsidRPr="000E1730">
              <w:rPr>
                <w:lang w:val="en-US"/>
              </w:rPr>
              <w:t>Identifier</w:t>
            </w:r>
          </w:p>
        </w:tc>
        <w:tc>
          <w:tcPr>
            <w:tcW w:w="2607" w:type="dxa"/>
          </w:tcPr>
          <w:p w:rsidR="002B7A14" w:rsidRPr="000E1730" w:rsidRDefault="002B7A14" w:rsidP="00033818">
            <w:pPr>
              <w:pStyle w:val="Tabela-zawarto"/>
            </w:pPr>
            <w:r w:rsidRPr="000E1730">
              <w:t>Identyfikator beneficjenta</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rPr>
                <w:lang w:val="en-US"/>
              </w:rPr>
            </w:pPr>
            <w:r>
              <w:rPr>
                <w:lang w:val="en-US"/>
              </w:rPr>
              <w:t xml:space="preserve">-   -   -   -   </w:t>
            </w:r>
            <w:r w:rsidRPr="000E1730">
              <w:rPr>
                <w:lang w:val="en-US"/>
              </w:rPr>
              <w:t>Name</w:t>
            </w:r>
          </w:p>
        </w:tc>
        <w:tc>
          <w:tcPr>
            <w:tcW w:w="2607" w:type="dxa"/>
          </w:tcPr>
          <w:p w:rsidR="002B7A14" w:rsidRPr="000E1730" w:rsidRDefault="002B7A14" w:rsidP="00033818">
            <w:pPr>
              <w:pStyle w:val="Tabela-zawarto"/>
            </w:pPr>
            <w:r w:rsidRPr="000E1730">
              <w:t>Nazwa beneficjenta</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EFB">
            <w:pPr>
              <w:pStyle w:val="Tabela-zawarto"/>
              <w:jc w:val="center"/>
              <w:rPr>
                <w:lang w:val="en-US"/>
              </w:rPr>
            </w:pPr>
            <w:r w:rsidRPr="000E1730">
              <w:rPr>
                <w:lang w:val="en-US"/>
              </w:rPr>
              <w:t xml:space="preserve">Pełna nazwa </w:t>
            </w:r>
            <w:r w:rsidRPr="00790CE4">
              <w:rPr>
                <w:lang w:val="en-US"/>
              </w:rPr>
              <w:t xml:space="preserve">beneficjenta </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rPr>
                <w:lang w:val="en-US"/>
              </w:rPr>
            </w:pPr>
            <w:r>
              <w:rPr>
                <w:lang w:val="en-US"/>
              </w:rPr>
              <w:t xml:space="preserve">-   -   -   -   </w:t>
            </w:r>
            <w:r w:rsidRPr="000E1730">
              <w:rPr>
                <w:lang w:val="en-US"/>
              </w:rPr>
              <w:t>AdditionalName</w:t>
            </w:r>
          </w:p>
        </w:tc>
        <w:tc>
          <w:tcPr>
            <w:tcW w:w="2607" w:type="dxa"/>
          </w:tcPr>
          <w:p w:rsidR="002B7A14" w:rsidRPr="000E1730" w:rsidRDefault="002B7A14" w:rsidP="00033818">
            <w:pPr>
              <w:pStyle w:val="Tabela-zawarto"/>
            </w:pPr>
            <w:r w:rsidRPr="000E1730">
              <w:t>Dodatkowa nazwa beneficjenta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Description</w:t>
            </w:r>
          </w:p>
        </w:tc>
        <w:tc>
          <w:tcPr>
            <w:tcW w:w="2607" w:type="dxa"/>
          </w:tcPr>
          <w:p w:rsidR="002B7A14" w:rsidRPr="000E1730" w:rsidRDefault="002B7A14" w:rsidP="00033818">
            <w:pPr>
              <w:pStyle w:val="Tabela-zawarto"/>
            </w:pPr>
            <w:r w:rsidRPr="000E1730">
              <w:t>Dodatkowe informacje o beneficjencie</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5200FD">
            <w:pPr>
              <w:pStyle w:val="Tabela-zawarto"/>
              <w:jc w:val="center"/>
            </w:pPr>
            <w:r w:rsidRPr="000E1730">
              <w:t>x</w:t>
            </w: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r w:rsidRPr="000E1730">
              <w:t>A-11</w:t>
            </w:r>
          </w:p>
        </w:tc>
        <w:tc>
          <w:tcPr>
            <w:tcW w:w="3519" w:type="dxa"/>
            <w:vAlign w:val="center"/>
          </w:tcPr>
          <w:p w:rsidR="002B7A14" w:rsidRPr="000E1730" w:rsidRDefault="002B7A14" w:rsidP="00033818">
            <w:pPr>
              <w:pStyle w:val="Tabela-zawarto"/>
            </w:pPr>
            <w:r>
              <w:rPr>
                <w:lang w:val="en-US"/>
              </w:rPr>
              <w:t xml:space="preserve">-   -   -   -   </w:t>
            </w:r>
            <w:r w:rsidRPr="000E1730">
              <w:t>Address</w:t>
            </w:r>
            <w:r w:rsidRPr="000E1730">
              <w:tab/>
            </w:r>
            <w:r w:rsidRPr="000E1730">
              <w:tab/>
            </w:r>
            <w:r w:rsidRPr="000E1730">
              <w:tab/>
            </w:r>
          </w:p>
        </w:tc>
        <w:tc>
          <w:tcPr>
            <w:tcW w:w="2607" w:type="dxa"/>
          </w:tcPr>
          <w:p w:rsidR="002B7A14" w:rsidRPr="000E1730" w:rsidRDefault="002B7A14" w:rsidP="00033818">
            <w:pPr>
              <w:pStyle w:val="Tabela-zawarto"/>
            </w:pPr>
            <w:r w:rsidRPr="000E1730">
              <w:t>Adres beneficjenta (podawany w postaci sformatowanej lub niesformatowanej)</w:t>
            </w:r>
          </w:p>
          <w:p w:rsidR="002B7A14" w:rsidRPr="000E1730" w:rsidRDefault="002B7A14" w:rsidP="00033818">
            <w:pPr>
              <w:pStyle w:val="Tabela-zawarto"/>
            </w:pPr>
            <w:r w:rsidRPr="000E1730">
              <w:t>- struktura j.w.</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r w:rsidRPr="000E1730">
              <w:t>A-10</w:t>
            </w:r>
          </w:p>
        </w:tc>
        <w:tc>
          <w:tcPr>
            <w:tcW w:w="3519" w:type="dxa"/>
            <w:vAlign w:val="center"/>
          </w:tcPr>
          <w:p w:rsidR="002B7A14" w:rsidRPr="000E1730" w:rsidRDefault="002B7A14" w:rsidP="00033818">
            <w:pPr>
              <w:pStyle w:val="Tabela-zawarto"/>
              <w:ind w:left="432" w:hanging="432"/>
              <w:rPr>
                <w:b/>
              </w:rPr>
            </w:pPr>
            <w:r>
              <w:rPr>
                <w:lang w:val="en-US"/>
              </w:rPr>
              <w:t xml:space="preserve">-   -   -   </w:t>
            </w:r>
            <w:r w:rsidRPr="000E1730">
              <w:t>PayeeAccount</w:t>
            </w:r>
          </w:p>
        </w:tc>
        <w:tc>
          <w:tcPr>
            <w:tcW w:w="2607" w:type="dxa"/>
          </w:tcPr>
          <w:p w:rsidR="002B7A14" w:rsidRPr="000E1730" w:rsidRDefault="002B7A14" w:rsidP="00033818">
            <w:pPr>
              <w:pStyle w:val="Tabela-zawarto"/>
            </w:pPr>
            <w:r w:rsidRPr="000E1730">
              <w:t>Informacje o rachunku bankowym beneficjenta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667974"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ind w:left="432" w:hanging="432"/>
              <w:rPr>
                <w:b/>
                <w:lang w:val="en-US"/>
              </w:rPr>
            </w:pPr>
            <w:r>
              <w:rPr>
                <w:lang w:val="en-US"/>
              </w:rPr>
              <w:t xml:space="preserve">-   -   -   -   </w:t>
            </w:r>
            <w:r w:rsidRPr="000E1730">
              <w:rPr>
                <w:lang w:val="en-US"/>
              </w:rPr>
              <w:t>AccountIdentifier</w:t>
            </w:r>
          </w:p>
        </w:tc>
        <w:tc>
          <w:tcPr>
            <w:tcW w:w="2607" w:type="dxa"/>
          </w:tcPr>
          <w:p w:rsidR="002B7A14" w:rsidRPr="000E1730" w:rsidRDefault="002B7A14" w:rsidP="00033818">
            <w:pPr>
              <w:pStyle w:val="Tabela-zawarto"/>
            </w:pPr>
            <w:r w:rsidRPr="000E1730">
              <w:t>Numer rachunku</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653" w:type="dxa"/>
            <w:gridSpan w:val="3"/>
          </w:tcPr>
          <w:p w:rsidR="002B7A14" w:rsidRPr="00667974" w:rsidRDefault="002B7A14" w:rsidP="00033818">
            <w:pPr>
              <w:pStyle w:val="Tabela-zawarto"/>
              <w:jc w:val="center"/>
            </w:pPr>
            <w:r w:rsidRPr="00667974">
              <w:t>Numer rachunku beneficjenta w standardzie NRB/IBAN lub innym (w przypadku zleceń kierownych za granicę)</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b/>
              </w:rPr>
            </w:pPr>
            <w:r>
              <w:rPr>
                <w:lang w:val="en-US"/>
              </w:rPr>
              <w:t xml:space="preserve">-   -   -   -   </w:t>
            </w:r>
            <w:r w:rsidRPr="000E1730">
              <w:t>AccountName</w:t>
            </w:r>
          </w:p>
        </w:tc>
        <w:tc>
          <w:tcPr>
            <w:tcW w:w="2607" w:type="dxa"/>
          </w:tcPr>
          <w:p w:rsidR="002B7A14" w:rsidRPr="000E1730" w:rsidRDefault="002B7A14" w:rsidP="00033818">
            <w:pPr>
              <w:pStyle w:val="Tabela-zawarto"/>
            </w:pPr>
            <w:r w:rsidRPr="000E1730">
              <w:t>Nazwa rachunku - dla przelewów ZUS-owskich pole przyjmuje wartość 'ZUS'</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b/>
              </w:rPr>
            </w:pPr>
            <w:r>
              <w:rPr>
                <w:lang w:val="en-US"/>
              </w:rPr>
              <w:t xml:space="preserve">-   -   -   -   </w:t>
            </w:r>
            <w:r w:rsidRPr="000E1730">
              <w:t>AccountCurrencyCode</w:t>
            </w:r>
          </w:p>
        </w:tc>
        <w:tc>
          <w:tcPr>
            <w:tcW w:w="2607" w:type="dxa"/>
          </w:tcPr>
          <w:p w:rsidR="002B7A14" w:rsidRPr="000E1730" w:rsidRDefault="002B7A14" w:rsidP="00033818">
            <w:pPr>
              <w:pStyle w:val="Tabela-zawarto"/>
            </w:pPr>
            <w:r w:rsidRPr="000E1730">
              <w:t>Waluta rachunku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r w:rsidRPr="000E1730">
              <w:t>A-15</w:t>
            </w:r>
          </w:p>
        </w:tc>
        <w:tc>
          <w:tcPr>
            <w:tcW w:w="3519" w:type="dxa"/>
            <w:vAlign w:val="center"/>
          </w:tcPr>
          <w:p w:rsidR="002B7A14" w:rsidRPr="000E1730" w:rsidRDefault="002B7A14" w:rsidP="00033818">
            <w:pPr>
              <w:pStyle w:val="Tabela-zawarto"/>
            </w:pPr>
            <w:r>
              <w:rPr>
                <w:lang w:val="en-US"/>
              </w:rPr>
              <w:t xml:space="preserve">-   -   -   </w:t>
            </w:r>
            <w:r w:rsidRPr="000E1730">
              <w:t>PayeeFinancialInstitution</w:t>
            </w:r>
          </w:p>
        </w:tc>
        <w:tc>
          <w:tcPr>
            <w:tcW w:w="2607" w:type="dxa"/>
          </w:tcPr>
          <w:p w:rsidR="002B7A14" w:rsidRPr="000E1730" w:rsidRDefault="002B7A14" w:rsidP="00033818">
            <w:pPr>
              <w:pStyle w:val="Tabela-zawarto"/>
            </w:pPr>
            <w:r w:rsidRPr="000E1730">
              <w:t>Informacje o  banku/oddziale banku beneficjenta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FIIdentifier</w:t>
            </w:r>
          </w:p>
        </w:tc>
        <w:tc>
          <w:tcPr>
            <w:tcW w:w="2607" w:type="dxa"/>
          </w:tcPr>
          <w:p w:rsidR="002B7A14" w:rsidRPr="000E1730" w:rsidRDefault="002B7A14" w:rsidP="00033818">
            <w:pPr>
              <w:pStyle w:val="Tabela-zawarto"/>
            </w:pPr>
            <w:r w:rsidRPr="000E1730">
              <w:t>Identyfikator banku/oddziału banku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r>
              <w:t>BIC instytucji beneficjenta</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Name</w:t>
            </w:r>
          </w:p>
        </w:tc>
        <w:tc>
          <w:tcPr>
            <w:tcW w:w="2607" w:type="dxa"/>
          </w:tcPr>
          <w:p w:rsidR="002B7A14" w:rsidRPr="000E1730" w:rsidRDefault="002B7A14" w:rsidP="00033818">
            <w:pPr>
              <w:pStyle w:val="Tabela-zawarto"/>
            </w:pPr>
            <w:r w:rsidRPr="000E1730">
              <w:t>Nazwa banku/oddziału banku</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A-11</w:t>
            </w:r>
          </w:p>
        </w:tc>
        <w:tc>
          <w:tcPr>
            <w:tcW w:w="3519" w:type="dxa"/>
            <w:vAlign w:val="center"/>
          </w:tcPr>
          <w:p w:rsidR="002B7A14" w:rsidRPr="000E1730" w:rsidRDefault="002B7A14" w:rsidP="00033818">
            <w:pPr>
              <w:pStyle w:val="Tabela-zawarto"/>
            </w:pPr>
            <w:r>
              <w:rPr>
                <w:lang w:val="en-US"/>
              </w:rPr>
              <w:t xml:space="preserve">-   -   -   -   </w:t>
            </w:r>
            <w:r w:rsidRPr="000E1730">
              <w:t>Address</w:t>
            </w:r>
          </w:p>
        </w:tc>
        <w:tc>
          <w:tcPr>
            <w:tcW w:w="2607" w:type="dxa"/>
          </w:tcPr>
          <w:p w:rsidR="002B7A14" w:rsidRPr="000E1730" w:rsidRDefault="002B7A14" w:rsidP="00033818">
            <w:pPr>
              <w:pStyle w:val="Tabela-zawarto"/>
            </w:pPr>
            <w:r w:rsidRPr="000E1730">
              <w:t>Adres banku/oddziału banku (podawany w postaci sformatowanej lub niesformatowanej)</w:t>
            </w:r>
          </w:p>
        </w:tc>
        <w:tc>
          <w:tcPr>
            <w:tcW w:w="772"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653" w:type="dxa"/>
            <w:gridSpan w:val="3"/>
          </w:tcPr>
          <w:p w:rsidR="002B7A14" w:rsidRPr="00815B23"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B-11</w:t>
            </w:r>
          </w:p>
        </w:tc>
        <w:tc>
          <w:tcPr>
            <w:tcW w:w="3519" w:type="dxa"/>
            <w:vAlign w:val="center"/>
          </w:tcPr>
          <w:p w:rsidR="002B7A14" w:rsidRPr="000E1730" w:rsidRDefault="002B7A14" w:rsidP="00033818">
            <w:pPr>
              <w:pStyle w:val="Tabela-zawarto"/>
              <w:ind w:left="432" w:hanging="432"/>
              <w:rPr>
                <w:lang w:val="en-US"/>
              </w:rPr>
            </w:pPr>
            <w:r>
              <w:rPr>
                <w:lang w:val="en-US"/>
              </w:rPr>
              <w:t xml:space="preserve">-   -   -   </w:t>
            </w:r>
            <w:r w:rsidRPr="000E1730">
              <w:rPr>
                <w:lang w:val="en-US"/>
              </w:rPr>
              <w:t>Charge</w:t>
            </w:r>
          </w:p>
        </w:tc>
        <w:tc>
          <w:tcPr>
            <w:tcW w:w="2607" w:type="dxa"/>
          </w:tcPr>
          <w:p w:rsidR="002B7A14" w:rsidRPr="000E1730" w:rsidRDefault="002B7A14" w:rsidP="00033818">
            <w:pPr>
              <w:pStyle w:val="Tabela-zawarto"/>
            </w:pPr>
            <w:r w:rsidRPr="000E1730">
              <w:t>Sposób rozłożenia opłat za transakcję</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rPr>
                <w:bCs w:val="0"/>
              </w:rPr>
              <w:t>Amount</w:t>
            </w:r>
          </w:p>
        </w:tc>
        <w:tc>
          <w:tcPr>
            <w:tcW w:w="2607" w:type="dxa"/>
          </w:tcPr>
          <w:p w:rsidR="002B7A14" w:rsidRPr="000E1730" w:rsidRDefault="002B7A14" w:rsidP="00033818">
            <w:pPr>
              <w:pStyle w:val="Tabela-zawarto"/>
            </w:pPr>
            <w:r w:rsidRPr="000E1730">
              <w:t>Kwota opłaty</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Reason</w:t>
            </w:r>
          </w:p>
        </w:tc>
        <w:tc>
          <w:tcPr>
            <w:tcW w:w="2607" w:type="dxa"/>
          </w:tcPr>
          <w:p w:rsidR="002B7A14" w:rsidRPr="000E1730" w:rsidRDefault="002B7A14" w:rsidP="00033818">
            <w:pPr>
              <w:pStyle w:val="Tabela-zawarto"/>
            </w:pPr>
            <w:r w:rsidRPr="000E1730">
              <w:t>Przyczyna nałożenia opłaty</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ChargeOriginator</w:t>
            </w:r>
          </w:p>
        </w:tc>
        <w:tc>
          <w:tcPr>
            <w:tcW w:w="2607" w:type="dxa"/>
          </w:tcPr>
          <w:p w:rsidR="002B7A14" w:rsidRPr="000E1730" w:rsidRDefault="002B7A14" w:rsidP="00033818">
            <w:pPr>
              <w:pStyle w:val="Tabela-zawarto"/>
            </w:pPr>
            <w:r w:rsidRPr="000E1730">
              <w:t>Nakładający opłaty</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r w:rsidRPr="000E1730">
              <w:t>B-18</w:t>
            </w:r>
          </w:p>
        </w:tc>
        <w:tc>
          <w:tcPr>
            <w:tcW w:w="3519" w:type="dxa"/>
            <w:vAlign w:val="center"/>
          </w:tcPr>
          <w:p w:rsidR="002B7A14" w:rsidRPr="000E1730" w:rsidRDefault="002B7A14" w:rsidP="00033818">
            <w:pPr>
              <w:pStyle w:val="Tabela-zawarto"/>
              <w:ind w:left="432" w:hanging="432"/>
            </w:pPr>
            <w:r>
              <w:rPr>
                <w:lang w:val="en-US"/>
              </w:rPr>
              <w:t xml:space="preserve">-   -   -   </w:t>
            </w:r>
            <w:r w:rsidRPr="000E1730">
              <w:t>RegulatoryReport</w:t>
            </w:r>
          </w:p>
        </w:tc>
        <w:tc>
          <w:tcPr>
            <w:tcW w:w="2607" w:type="dxa"/>
          </w:tcPr>
          <w:p w:rsidR="002B7A14" w:rsidRPr="000E1730" w:rsidRDefault="002B7A14" w:rsidP="00033818">
            <w:pPr>
              <w:pStyle w:val="Tabela-zawarto"/>
            </w:pPr>
            <w:r w:rsidRPr="000E1730">
              <w:t>Dane związane z raportowaniem transakcji zagranicznych do NBP</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RegulatoryInformationCoded</w:t>
            </w:r>
          </w:p>
        </w:tc>
        <w:tc>
          <w:tcPr>
            <w:tcW w:w="2607" w:type="dxa"/>
          </w:tcPr>
          <w:p w:rsidR="002B7A14" w:rsidRPr="000E1730" w:rsidRDefault="002B7A14" w:rsidP="00033818">
            <w:pPr>
              <w:pStyle w:val="Tabela-zawarto"/>
            </w:pPr>
            <w:r w:rsidRPr="000E1730">
              <w:t>Kod NBP, którego rodzaj jest określony w atrybucie</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Description</w:t>
            </w:r>
          </w:p>
        </w:tc>
        <w:tc>
          <w:tcPr>
            <w:tcW w:w="2607" w:type="dxa"/>
          </w:tcPr>
          <w:p w:rsidR="002B7A14" w:rsidRPr="000E1730" w:rsidRDefault="002B7A14" w:rsidP="00033818">
            <w:pPr>
              <w:pStyle w:val="Tabela-zawarto"/>
            </w:pPr>
            <w:r w:rsidRPr="000E1730">
              <w:t>Informacje o transakcji w postaci opisowej</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r w:rsidRPr="000E1730">
              <w:t>B-20</w:t>
            </w:r>
          </w:p>
        </w:tc>
        <w:tc>
          <w:tcPr>
            <w:tcW w:w="3519" w:type="dxa"/>
            <w:vAlign w:val="center"/>
          </w:tcPr>
          <w:p w:rsidR="002B7A14" w:rsidRPr="000E1730" w:rsidRDefault="002B7A14" w:rsidP="00033818">
            <w:pPr>
              <w:pStyle w:val="Tabela-zawarto"/>
              <w:ind w:left="432" w:hanging="432"/>
            </w:pPr>
            <w:r>
              <w:rPr>
                <w:lang w:val="en-US"/>
              </w:rPr>
              <w:t xml:space="preserve">-   -   -   </w:t>
            </w:r>
            <w:r w:rsidRPr="000E1730">
              <w:t>RemittanceInformation</w:t>
            </w:r>
          </w:p>
        </w:tc>
        <w:tc>
          <w:tcPr>
            <w:tcW w:w="2607" w:type="dxa"/>
          </w:tcPr>
          <w:p w:rsidR="002B7A14" w:rsidRPr="000E1730" w:rsidRDefault="002B7A14" w:rsidP="00033818">
            <w:pPr>
              <w:pStyle w:val="Tabela-zawarto"/>
            </w:pPr>
            <w:r w:rsidRPr="000E1730">
              <w:t>Informacje o szczegółach płatności regulowanej w ramach transakcji (tytułem)</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bottom w:val="dashed" w:sz="4" w:space="0" w:color="auto"/>
            </w:tcBorders>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PmtId</w:t>
            </w:r>
            <w:r w:rsidRPr="000E1730">
              <w:tab/>
            </w:r>
            <w:r w:rsidRPr="000E1730">
              <w:tab/>
            </w:r>
            <w:r w:rsidRPr="000E1730">
              <w:tab/>
            </w:r>
          </w:p>
        </w:tc>
        <w:tc>
          <w:tcPr>
            <w:tcW w:w="2607" w:type="dxa"/>
            <w:tcBorders>
              <w:bottom w:val="dashed" w:sz="4" w:space="0" w:color="auto"/>
            </w:tcBorders>
          </w:tcPr>
          <w:p w:rsidR="002B7A14" w:rsidRPr="000E1730" w:rsidRDefault="002B7A14" w:rsidP="00033818">
            <w:pPr>
              <w:pStyle w:val="Tabela-zawarto"/>
            </w:pPr>
            <w:r w:rsidRPr="000E1730">
              <w:t>Nadany przez beneficjenta identyfikator płatności regulowanej w ramach transakcji</w:t>
            </w:r>
          </w:p>
        </w:tc>
        <w:tc>
          <w:tcPr>
            <w:tcW w:w="772" w:type="dxa"/>
            <w:tcBorders>
              <w:bottom w:val="dashed" w:sz="4" w:space="0" w:color="auto"/>
            </w:tcBorders>
            <w:vAlign w:val="center"/>
          </w:tcPr>
          <w:p w:rsidR="002B7A14" w:rsidRPr="00815B23" w:rsidRDefault="002B7A14" w:rsidP="00033818">
            <w:pPr>
              <w:pStyle w:val="Tabela-zawarto"/>
              <w:jc w:val="center"/>
            </w:pPr>
          </w:p>
        </w:tc>
        <w:tc>
          <w:tcPr>
            <w:tcW w:w="567" w:type="dxa"/>
            <w:tcBorders>
              <w:bottom w:val="dashed" w:sz="4" w:space="0" w:color="auto"/>
            </w:tcBorders>
            <w:vAlign w:val="center"/>
          </w:tcPr>
          <w:p w:rsidR="002B7A14" w:rsidRPr="00815B23" w:rsidRDefault="002B7A14" w:rsidP="00033818">
            <w:pPr>
              <w:pStyle w:val="Tabela-zawarto"/>
              <w:jc w:val="center"/>
            </w:pPr>
          </w:p>
        </w:tc>
        <w:tc>
          <w:tcPr>
            <w:tcW w:w="567" w:type="dxa"/>
            <w:tcBorders>
              <w:bottom w:val="dashed" w:sz="4" w:space="0" w:color="auto"/>
            </w:tcBorders>
            <w:vAlign w:val="center"/>
          </w:tcPr>
          <w:p w:rsidR="002B7A14" w:rsidRPr="00815B23" w:rsidRDefault="002B7A14" w:rsidP="00033818">
            <w:pPr>
              <w:pStyle w:val="Tabela-zawarto"/>
              <w:jc w:val="center"/>
            </w:pPr>
          </w:p>
        </w:tc>
        <w:tc>
          <w:tcPr>
            <w:tcW w:w="426" w:type="dxa"/>
            <w:tcBorders>
              <w:bottom w:val="dashed" w:sz="4" w:space="0" w:color="auto"/>
            </w:tcBorders>
            <w:vAlign w:val="center"/>
          </w:tcPr>
          <w:p w:rsidR="002B7A14" w:rsidRPr="00815B23" w:rsidRDefault="002B7A14" w:rsidP="00033818">
            <w:pPr>
              <w:pStyle w:val="Tabela-zawarto"/>
              <w:jc w:val="center"/>
            </w:pPr>
          </w:p>
        </w:tc>
        <w:tc>
          <w:tcPr>
            <w:tcW w:w="708" w:type="dxa"/>
            <w:tcBorders>
              <w:bottom w:val="dashed" w:sz="4" w:space="0" w:color="auto"/>
            </w:tcBorders>
            <w:vAlign w:val="center"/>
          </w:tcPr>
          <w:p w:rsidR="002B7A14" w:rsidRPr="000E1730" w:rsidRDefault="002B7A14" w:rsidP="00033818">
            <w:pPr>
              <w:pStyle w:val="Tabela-zawarto"/>
              <w:jc w:val="center"/>
              <w:rPr>
                <w:lang w:val="en-US"/>
              </w:rPr>
            </w:pPr>
            <w:r w:rsidRPr="000E1730">
              <w:rPr>
                <w:lang w:val="en-US"/>
              </w:rPr>
              <w:t>x</w:t>
            </w:r>
          </w:p>
        </w:tc>
        <w:tc>
          <w:tcPr>
            <w:tcW w:w="567" w:type="dxa"/>
            <w:tcBorders>
              <w:bottom w:val="dashed" w:sz="4" w:space="0" w:color="auto"/>
            </w:tcBorders>
            <w:vAlign w:val="center"/>
          </w:tcPr>
          <w:p w:rsidR="002B7A14" w:rsidRPr="000E1730" w:rsidRDefault="002B7A14" w:rsidP="00033818">
            <w:pPr>
              <w:pStyle w:val="Tabela-zawarto"/>
              <w:jc w:val="center"/>
              <w:rPr>
                <w:lang w:val="en-US"/>
              </w:rPr>
            </w:pPr>
          </w:p>
        </w:tc>
        <w:tc>
          <w:tcPr>
            <w:tcW w:w="3653" w:type="dxa"/>
            <w:gridSpan w:val="3"/>
            <w:tcBorders>
              <w:bottom w:val="dashed" w:sz="4" w:space="0" w:color="auto"/>
            </w:tcBorders>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bottom w:val="dashed" w:sz="4" w:space="0" w:color="auto"/>
            </w:tcBorders>
            <w:vAlign w:val="center"/>
          </w:tcPr>
          <w:p w:rsidR="002B7A14" w:rsidRPr="000E1730" w:rsidRDefault="002B7A14" w:rsidP="00033818">
            <w:pPr>
              <w:pStyle w:val="Tabela-zawarto"/>
              <w:jc w:val="center"/>
              <w:rPr>
                <w:lang w:val="en-US"/>
              </w:rPr>
            </w:pPr>
          </w:p>
        </w:tc>
        <w:tc>
          <w:tcPr>
            <w:tcW w:w="3519" w:type="dxa"/>
            <w:tcBorders>
              <w:bottom w:val="dashed" w:sz="4" w:space="0" w:color="auto"/>
            </w:tcBorders>
            <w:shd w:val="clear" w:color="auto" w:fill="00FFFF"/>
            <w:vAlign w:val="center"/>
          </w:tcPr>
          <w:p w:rsidR="002B7A14" w:rsidRPr="000E1730" w:rsidRDefault="002B7A14" w:rsidP="00033818">
            <w:pPr>
              <w:pStyle w:val="Tabela-zawarto"/>
              <w:ind w:left="432" w:hanging="432"/>
              <w:rPr>
                <w:lang w:val="en-US"/>
              </w:rPr>
            </w:pPr>
            <w:r>
              <w:rPr>
                <w:lang w:val="en-US"/>
              </w:rPr>
              <w:t xml:space="preserve">-   -   -   -   </w:t>
            </w:r>
            <w:r w:rsidRPr="000E1730">
              <w:rPr>
                <w:lang w:val="en-US"/>
              </w:rPr>
              <w:t>Memo</w:t>
            </w:r>
            <w:r>
              <w:rPr>
                <w:lang w:val="en-US"/>
              </w:rPr>
              <w:t xml:space="preserve">                           </w:t>
            </w:r>
            <w:r w:rsidRPr="000E1730">
              <w:rPr>
                <w:b/>
                <w:lang w:val="en-US"/>
              </w:rPr>
              <w:t>XOR</w:t>
            </w:r>
          </w:p>
        </w:tc>
        <w:tc>
          <w:tcPr>
            <w:tcW w:w="2607" w:type="dxa"/>
            <w:tcBorders>
              <w:bottom w:val="nil"/>
            </w:tcBorders>
          </w:tcPr>
          <w:p w:rsidR="002B7A14" w:rsidRPr="000E1730" w:rsidRDefault="002B7A14" w:rsidP="00033818">
            <w:pPr>
              <w:pStyle w:val="Tabela-zawarto"/>
            </w:pPr>
            <w:r w:rsidRPr="000E1730">
              <w:t>Opis szczegółów płatności w postaci niesformatowanej</w:t>
            </w:r>
          </w:p>
        </w:tc>
        <w:tc>
          <w:tcPr>
            <w:tcW w:w="772" w:type="dxa"/>
            <w:tcBorders>
              <w:bottom w:val="nil"/>
            </w:tcBorders>
            <w:vAlign w:val="center"/>
          </w:tcPr>
          <w:p w:rsidR="002B7A14" w:rsidRPr="000E1730" w:rsidRDefault="002B7A14" w:rsidP="00033818">
            <w:pPr>
              <w:pStyle w:val="Tabela-zawarto"/>
              <w:jc w:val="center"/>
              <w:rPr>
                <w:lang w:val="en-US"/>
              </w:rPr>
            </w:pPr>
            <w:r w:rsidRPr="000E1730">
              <w:rPr>
                <w:lang w:val="en-US"/>
              </w:rPr>
              <w:t>x</w:t>
            </w:r>
          </w:p>
        </w:tc>
        <w:tc>
          <w:tcPr>
            <w:tcW w:w="567" w:type="dxa"/>
            <w:tcBorders>
              <w:bottom w:val="nil"/>
            </w:tcBorders>
            <w:vAlign w:val="center"/>
          </w:tcPr>
          <w:p w:rsidR="002B7A14" w:rsidRPr="000E1730" w:rsidRDefault="002B7A14" w:rsidP="00033818">
            <w:pPr>
              <w:pStyle w:val="Tabela-zawarto"/>
              <w:jc w:val="center"/>
              <w:rPr>
                <w:lang w:val="en-US"/>
              </w:rPr>
            </w:pPr>
            <w:r w:rsidRPr="000E1730">
              <w:rPr>
                <w:lang w:val="en-US"/>
              </w:rPr>
              <w:t>x</w:t>
            </w:r>
          </w:p>
        </w:tc>
        <w:tc>
          <w:tcPr>
            <w:tcW w:w="567" w:type="dxa"/>
            <w:tcBorders>
              <w:bottom w:val="nil"/>
            </w:tcBorders>
            <w:vAlign w:val="center"/>
          </w:tcPr>
          <w:p w:rsidR="002B7A14" w:rsidRPr="000E1730" w:rsidRDefault="002B7A14" w:rsidP="00033818">
            <w:pPr>
              <w:pStyle w:val="Tabela-zawarto"/>
              <w:jc w:val="center"/>
              <w:rPr>
                <w:lang w:val="en-US"/>
              </w:rPr>
            </w:pPr>
          </w:p>
        </w:tc>
        <w:tc>
          <w:tcPr>
            <w:tcW w:w="426" w:type="dxa"/>
            <w:tcBorders>
              <w:bottom w:val="nil"/>
            </w:tcBorders>
            <w:vAlign w:val="center"/>
          </w:tcPr>
          <w:p w:rsidR="002B7A14" w:rsidRPr="000E1730" w:rsidRDefault="002B7A14" w:rsidP="00033818">
            <w:pPr>
              <w:pStyle w:val="Tabela-zawarto"/>
              <w:jc w:val="center"/>
              <w:rPr>
                <w:lang w:val="en-US"/>
              </w:rPr>
            </w:pPr>
          </w:p>
        </w:tc>
        <w:tc>
          <w:tcPr>
            <w:tcW w:w="708" w:type="dxa"/>
            <w:tcBorders>
              <w:bottom w:val="nil"/>
            </w:tcBorders>
            <w:vAlign w:val="center"/>
          </w:tcPr>
          <w:p w:rsidR="002B7A14" w:rsidRPr="000E1730" w:rsidRDefault="002B7A14" w:rsidP="00033818">
            <w:pPr>
              <w:pStyle w:val="Tabela-zawarto"/>
              <w:jc w:val="center"/>
              <w:rPr>
                <w:lang w:val="en-US"/>
              </w:rPr>
            </w:pPr>
          </w:p>
        </w:tc>
        <w:tc>
          <w:tcPr>
            <w:tcW w:w="567" w:type="dxa"/>
            <w:tcBorders>
              <w:bottom w:val="nil"/>
            </w:tcBorders>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Borders>
              <w:bottom w:val="nil"/>
            </w:tcBorders>
          </w:tcPr>
          <w:p w:rsidR="002B7A14" w:rsidRPr="000E1730" w:rsidRDefault="002B7A14" w:rsidP="00033818">
            <w:pPr>
              <w:pStyle w:val="Tabela-zawarto"/>
              <w:jc w:val="center"/>
              <w:rPr>
                <w:lang w:val="en-US"/>
              </w:rPr>
            </w:pPr>
            <w:r w:rsidRPr="000E1730">
              <w:rPr>
                <w:lang w:val="en-US"/>
              </w:rPr>
              <w:t xml:space="preserve">Szczegóły </w:t>
            </w:r>
            <w:r w:rsidRPr="00790CE4">
              <w:rPr>
                <w:lang w:val="en-US"/>
              </w:rPr>
              <w:t xml:space="preserve">płatności </w:t>
            </w:r>
          </w:p>
          <w:p w:rsidR="002B7A14" w:rsidRPr="000E1730" w:rsidRDefault="002B7A14" w:rsidP="00033818">
            <w:pPr>
              <w:pStyle w:val="Tabela-zawarto"/>
              <w:jc w:val="center"/>
            </w:pPr>
          </w:p>
        </w:tc>
      </w:tr>
      <w:tr w:rsidR="002B7A14" w:rsidRPr="000E1730" w:rsidTr="003F5A95">
        <w:trPr>
          <w:jc w:val="center"/>
        </w:trPr>
        <w:tc>
          <w:tcPr>
            <w:tcW w:w="567" w:type="dxa"/>
            <w:tcBorders>
              <w:top w:val="dashed" w:sz="4" w:space="0" w:color="auto"/>
              <w:bottom w:val="dashed" w:sz="4" w:space="0" w:color="auto"/>
            </w:tcBorders>
            <w:vAlign w:val="center"/>
          </w:tcPr>
          <w:p w:rsidR="002B7A14" w:rsidRPr="000E1730" w:rsidRDefault="002B7A14" w:rsidP="00033818">
            <w:pPr>
              <w:pStyle w:val="Tabela-zawarto"/>
              <w:jc w:val="center"/>
              <w:rPr>
                <w:lang w:val="en-US"/>
              </w:rPr>
            </w:pPr>
          </w:p>
        </w:tc>
        <w:tc>
          <w:tcPr>
            <w:tcW w:w="3519" w:type="dxa"/>
            <w:tcBorders>
              <w:top w:val="dashed" w:sz="4" w:space="0" w:color="auto"/>
              <w:bottom w:val="dashed" w:sz="4" w:space="0" w:color="auto"/>
            </w:tcBorders>
            <w:shd w:val="clear" w:color="auto" w:fill="00FFFF"/>
            <w:vAlign w:val="center"/>
          </w:tcPr>
          <w:p w:rsidR="002B7A14" w:rsidRDefault="002B7A14" w:rsidP="00033818">
            <w:pPr>
              <w:pStyle w:val="Tabela-zawarto"/>
              <w:ind w:left="432" w:hanging="432"/>
              <w:rPr>
                <w:lang w:val="en-US"/>
              </w:rPr>
            </w:pPr>
            <w:r>
              <w:rPr>
                <w:lang w:val="en-US"/>
              </w:rPr>
              <w:t xml:space="preserve">-   -   -   -   Unstrd                          </w:t>
            </w:r>
            <w:r w:rsidRPr="000E1730">
              <w:rPr>
                <w:b/>
                <w:lang w:val="en-US"/>
              </w:rPr>
              <w:t>XOR</w:t>
            </w:r>
          </w:p>
        </w:tc>
        <w:tc>
          <w:tcPr>
            <w:tcW w:w="2607" w:type="dxa"/>
            <w:tcBorders>
              <w:bottom w:val="nil"/>
            </w:tcBorders>
          </w:tcPr>
          <w:p w:rsidR="002B7A14" w:rsidRPr="000E1730" w:rsidRDefault="002B7A14" w:rsidP="00033818">
            <w:pPr>
              <w:pStyle w:val="Tabela-zawarto"/>
            </w:pPr>
            <w:r>
              <w:t>Tytuł płatności w postaci nieustrukturalizowanej</w:t>
            </w:r>
          </w:p>
        </w:tc>
        <w:tc>
          <w:tcPr>
            <w:tcW w:w="772" w:type="dxa"/>
            <w:tcBorders>
              <w:bottom w:val="nil"/>
            </w:tcBorders>
            <w:vAlign w:val="center"/>
          </w:tcPr>
          <w:p w:rsidR="002B7A14" w:rsidRPr="00815B23" w:rsidRDefault="002B7A14" w:rsidP="00033818">
            <w:pPr>
              <w:pStyle w:val="Tabela-zawarto"/>
              <w:jc w:val="center"/>
            </w:pPr>
          </w:p>
        </w:tc>
        <w:tc>
          <w:tcPr>
            <w:tcW w:w="567" w:type="dxa"/>
            <w:tcBorders>
              <w:bottom w:val="nil"/>
            </w:tcBorders>
            <w:vAlign w:val="center"/>
          </w:tcPr>
          <w:p w:rsidR="002B7A14" w:rsidRPr="00815B23" w:rsidRDefault="002B7A14" w:rsidP="00033818">
            <w:pPr>
              <w:pStyle w:val="Tabela-zawarto"/>
              <w:jc w:val="center"/>
            </w:pPr>
          </w:p>
        </w:tc>
        <w:tc>
          <w:tcPr>
            <w:tcW w:w="567" w:type="dxa"/>
            <w:tcBorders>
              <w:bottom w:val="nil"/>
            </w:tcBorders>
            <w:vAlign w:val="center"/>
          </w:tcPr>
          <w:p w:rsidR="002B7A14" w:rsidRPr="00815B23" w:rsidRDefault="002B7A14" w:rsidP="00033818">
            <w:pPr>
              <w:pStyle w:val="Tabela-zawarto"/>
              <w:jc w:val="center"/>
            </w:pPr>
          </w:p>
        </w:tc>
        <w:tc>
          <w:tcPr>
            <w:tcW w:w="426" w:type="dxa"/>
            <w:tcBorders>
              <w:bottom w:val="nil"/>
            </w:tcBorders>
            <w:vAlign w:val="center"/>
          </w:tcPr>
          <w:p w:rsidR="002B7A14" w:rsidRPr="00815B23" w:rsidRDefault="002B7A14" w:rsidP="00033818">
            <w:pPr>
              <w:pStyle w:val="Tabela-zawarto"/>
              <w:jc w:val="center"/>
            </w:pPr>
          </w:p>
        </w:tc>
        <w:tc>
          <w:tcPr>
            <w:tcW w:w="708" w:type="dxa"/>
            <w:tcBorders>
              <w:bottom w:val="nil"/>
            </w:tcBorders>
            <w:vAlign w:val="center"/>
          </w:tcPr>
          <w:p w:rsidR="002B7A14" w:rsidRPr="000E1730" w:rsidRDefault="002B7A14" w:rsidP="00033818">
            <w:pPr>
              <w:pStyle w:val="Tabela-zawarto"/>
              <w:jc w:val="center"/>
              <w:rPr>
                <w:lang w:val="en-US"/>
              </w:rPr>
            </w:pPr>
            <w:r w:rsidRPr="000E1730">
              <w:rPr>
                <w:lang w:val="en-US"/>
              </w:rPr>
              <w:t>x</w:t>
            </w:r>
          </w:p>
        </w:tc>
        <w:tc>
          <w:tcPr>
            <w:tcW w:w="567" w:type="dxa"/>
            <w:tcBorders>
              <w:bottom w:val="nil"/>
            </w:tcBorders>
            <w:vAlign w:val="center"/>
          </w:tcPr>
          <w:p w:rsidR="002B7A14" w:rsidRPr="000E1730" w:rsidRDefault="002B7A14" w:rsidP="00033818">
            <w:pPr>
              <w:pStyle w:val="Tabela-zawarto"/>
              <w:jc w:val="center"/>
              <w:rPr>
                <w:lang w:val="en-US"/>
              </w:rPr>
            </w:pPr>
          </w:p>
        </w:tc>
        <w:tc>
          <w:tcPr>
            <w:tcW w:w="3653" w:type="dxa"/>
            <w:gridSpan w:val="3"/>
            <w:tcBorders>
              <w:bottom w:val="nil"/>
            </w:tcBorders>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dashed" w:sz="4" w:space="0" w:color="auto"/>
              <w:bottom w:val="nil"/>
            </w:tcBorders>
            <w:vAlign w:val="center"/>
          </w:tcPr>
          <w:p w:rsidR="002B7A14" w:rsidRPr="000E1730" w:rsidRDefault="002B7A14" w:rsidP="00033818">
            <w:pPr>
              <w:pStyle w:val="Tabela-zawarto"/>
              <w:jc w:val="center"/>
              <w:rPr>
                <w:lang w:val="en-US"/>
              </w:rPr>
            </w:pPr>
            <w:r w:rsidRPr="000E1730">
              <w:rPr>
                <w:lang w:val="en-US"/>
              </w:rPr>
              <w:t>B-19</w:t>
            </w:r>
          </w:p>
        </w:tc>
        <w:tc>
          <w:tcPr>
            <w:tcW w:w="3519" w:type="dxa"/>
            <w:tcBorders>
              <w:top w:val="dashed" w:sz="4" w:space="0" w:color="auto"/>
              <w:bottom w:val="nil"/>
            </w:tcBorders>
            <w:shd w:val="clear" w:color="auto" w:fill="00FFFF"/>
            <w:vAlign w:val="center"/>
          </w:tcPr>
          <w:p w:rsidR="002B7A14" w:rsidRPr="000E1730" w:rsidRDefault="002B7A14" w:rsidP="00033818">
            <w:pPr>
              <w:pStyle w:val="Tabela-zawarto"/>
              <w:ind w:left="432" w:hanging="432"/>
              <w:rPr>
                <w:lang w:val="en-US"/>
              </w:rPr>
            </w:pPr>
            <w:r>
              <w:rPr>
                <w:lang w:val="en-US"/>
              </w:rPr>
              <w:t xml:space="preserve">-   -   -   -   </w:t>
            </w:r>
            <w:r w:rsidRPr="000E1730">
              <w:rPr>
                <w:lang w:val="en-US"/>
              </w:rPr>
              <w:t>RemittanceDetails</w:t>
            </w:r>
            <w:r w:rsidRPr="000E1730">
              <w:rPr>
                <w:lang w:val="en-US"/>
              </w:rPr>
              <w:tab/>
            </w:r>
            <w:r>
              <w:rPr>
                <w:lang w:val="en-US"/>
              </w:rPr>
              <w:t xml:space="preserve">      </w:t>
            </w:r>
            <w:r w:rsidRPr="000E1730">
              <w:rPr>
                <w:b/>
                <w:lang w:val="en-US"/>
              </w:rPr>
              <w:t>XOR</w:t>
            </w:r>
          </w:p>
        </w:tc>
        <w:tc>
          <w:tcPr>
            <w:tcW w:w="2607" w:type="dxa"/>
          </w:tcPr>
          <w:p w:rsidR="002B7A14" w:rsidRPr="000E1730" w:rsidRDefault="002B7A14" w:rsidP="00033818">
            <w:pPr>
              <w:pStyle w:val="Tabela-zawarto"/>
            </w:pPr>
            <w:r w:rsidRPr="000E1730">
              <w:t>Szczegóły płatności w postaci sformatowanej</w:t>
            </w:r>
          </w:p>
        </w:tc>
        <w:tc>
          <w:tcPr>
            <w:tcW w:w="772"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653" w:type="dxa"/>
            <w:gridSpan w:val="3"/>
          </w:tcPr>
          <w:p w:rsidR="002B7A14" w:rsidRPr="00815B23"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815B23"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DocumentIdentifier</w:t>
            </w:r>
          </w:p>
        </w:tc>
        <w:tc>
          <w:tcPr>
            <w:tcW w:w="2607" w:type="dxa"/>
          </w:tcPr>
          <w:p w:rsidR="002B7A14" w:rsidRPr="000E1730" w:rsidRDefault="002B7A14" w:rsidP="00033818">
            <w:pPr>
              <w:pStyle w:val="Tabela-zawarto"/>
            </w:pPr>
            <w:r w:rsidRPr="000E1730">
              <w:t>Identyfikator dokumentu stanowiącego podstawę płatności</w:t>
            </w:r>
          </w:p>
        </w:tc>
        <w:tc>
          <w:tcPr>
            <w:tcW w:w="772"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653" w:type="dxa"/>
            <w:gridSpan w:val="3"/>
          </w:tcPr>
          <w:p w:rsidR="002B7A14" w:rsidRPr="00815B23"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815B23"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IssueDate</w:t>
            </w:r>
          </w:p>
        </w:tc>
        <w:tc>
          <w:tcPr>
            <w:tcW w:w="2607" w:type="dxa"/>
          </w:tcPr>
          <w:p w:rsidR="002B7A14" w:rsidRPr="000E1730" w:rsidRDefault="002B7A14" w:rsidP="00033818">
            <w:pPr>
              <w:pStyle w:val="Tabela-zawarto"/>
            </w:pPr>
            <w:r w:rsidRPr="000E1730">
              <w:t>Data dokumentu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w:t>
            </w:r>
            <w:r w:rsidRPr="000E1730">
              <w:t>PaymentDate</w:t>
            </w:r>
          </w:p>
        </w:tc>
        <w:tc>
          <w:tcPr>
            <w:tcW w:w="2607" w:type="dxa"/>
          </w:tcPr>
          <w:p w:rsidR="002B7A14" w:rsidRPr="000E1730" w:rsidRDefault="002B7A14" w:rsidP="00033818">
            <w:pPr>
              <w:pStyle w:val="Tabela-zawarto"/>
            </w:pPr>
            <w:r w:rsidRPr="000E1730">
              <w:t>Data terminu płatności</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rPr>
                <w:lang w:val="en-US"/>
              </w:rP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AmountPaid</w:t>
            </w:r>
          </w:p>
        </w:tc>
        <w:tc>
          <w:tcPr>
            <w:tcW w:w="2607" w:type="dxa"/>
          </w:tcPr>
          <w:p w:rsidR="002B7A14" w:rsidRPr="000E1730" w:rsidRDefault="002B7A14" w:rsidP="00033818">
            <w:pPr>
              <w:pStyle w:val="Tabela-zawarto"/>
            </w:pPr>
            <w:r w:rsidRPr="000E1730">
              <w:t>Kwota regulowana w ramach transakcji</w:t>
            </w:r>
          </w:p>
        </w:tc>
        <w:tc>
          <w:tcPr>
            <w:tcW w:w="772"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653" w:type="dxa"/>
            <w:gridSpan w:val="3"/>
          </w:tcPr>
          <w:p w:rsidR="002B7A14" w:rsidRPr="00815B23"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815B23"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AmountDue</w:t>
            </w:r>
          </w:p>
        </w:tc>
        <w:tc>
          <w:tcPr>
            <w:tcW w:w="2607" w:type="dxa"/>
          </w:tcPr>
          <w:p w:rsidR="002B7A14" w:rsidRPr="000E1730" w:rsidRDefault="002B7A14" w:rsidP="00033818">
            <w:pPr>
              <w:pStyle w:val="Tabela-zawarto"/>
            </w:pPr>
            <w:r w:rsidRPr="000E1730">
              <w:t>Kwota zobowiązania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w:t>
            </w:r>
            <w:r w:rsidRPr="000E1730">
              <w:t>DocumentRecipient</w:t>
            </w:r>
          </w:p>
        </w:tc>
        <w:tc>
          <w:tcPr>
            <w:tcW w:w="2607" w:type="dxa"/>
          </w:tcPr>
          <w:p w:rsidR="002B7A14" w:rsidRPr="000E1730" w:rsidRDefault="002B7A14" w:rsidP="00033818">
            <w:pPr>
              <w:pStyle w:val="Tabela-zawarto"/>
            </w:pPr>
            <w:r w:rsidRPr="000E1730">
              <w:t>Identyfikator odbiorcy dokumentu</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rPr>
                <w:lang w:val="en-US"/>
              </w:rP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DocumentIssuer</w:t>
            </w:r>
          </w:p>
        </w:tc>
        <w:tc>
          <w:tcPr>
            <w:tcW w:w="2607" w:type="dxa"/>
          </w:tcPr>
          <w:p w:rsidR="002B7A14" w:rsidRPr="000E1730" w:rsidRDefault="002B7A14" w:rsidP="00033818">
            <w:pPr>
              <w:pStyle w:val="Tabela-zawarto"/>
            </w:pPr>
            <w:r w:rsidRPr="000E1730">
              <w:t>Identyfikator wystawcy dokumentu</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rPr>
                <w:lang w:val="en-US"/>
              </w:rPr>
            </w:pPr>
            <w:r w:rsidRPr="000E1730">
              <w:rPr>
                <w:lang w:val="en-US"/>
              </w:rPr>
              <w:t>B-10</w:t>
            </w: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AdjustmentDetails</w:t>
            </w:r>
          </w:p>
        </w:tc>
        <w:tc>
          <w:tcPr>
            <w:tcW w:w="2607" w:type="dxa"/>
          </w:tcPr>
          <w:p w:rsidR="002B7A14" w:rsidRPr="000E1730" w:rsidRDefault="002B7A14" w:rsidP="00033818">
            <w:pPr>
              <w:pStyle w:val="Tabela-zawarto"/>
            </w:pPr>
            <w:r w:rsidRPr="000E1730">
              <w:t>Szczegóły korekty</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   </w:t>
            </w:r>
            <w:r w:rsidRPr="000E1730">
              <w:t>AdjustmentReason</w:t>
            </w:r>
          </w:p>
        </w:tc>
        <w:tc>
          <w:tcPr>
            <w:tcW w:w="2607" w:type="dxa"/>
          </w:tcPr>
          <w:p w:rsidR="002B7A14" w:rsidRPr="000E1730" w:rsidRDefault="002B7A14" w:rsidP="00033818">
            <w:pPr>
              <w:pStyle w:val="Tabela-zawarto"/>
            </w:pPr>
            <w:r w:rsidRPr="000E1730">
              <w:t>Przyczyna korekty</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rPr>
                <w:lang w:val="en-US"/>
              </w:rP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   </w:t>
            </w:r>
            <w:r w:rsidRPr="000E1730">
              <w:rPr>
                <w:lang w:val="en-US"/>
              </w:rPr>
              <w:t>AdjustmentAmount</w:t>
            </w:r>
          </w:p>
        </w:tc>
        <w:tc>
          <w:tcPr>
            <w:tcW w:w="2607" w:type="dxa"/>
          </w:tcPr>
          <w:p w:rsidR="002B7A14" w:rsidRPr="000E1730" w:rsidRDefault="002B7A14" w:rsidP="00033818">
            <w:pPr>
              <w:pStyle w:val="Tabela-zawarto"/>
            </w:pPr>
            <w:r w:rsidRPr="000E1730">
              <w:t>Kwota korekty</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   </w:t>
            </w:r>
            <w:r w:rsidRPr="000E1730">
              <w:t>DocumentIdentifier</w:t>
            </w:r>
          </w:p>
        </w:tc>
        <w:tc>
          <w:tcPr>
            <w:tcW w:w="2607" w:type="dxa"/>
          </w:tcPr>
          <w:p w:rsidR="002B7A14" w:rsidRPr="000E1730" w:rsidRDefault="002B7A14" w:rsidP="00033818">
            <w:pPr>
              <w:pStyle w:val="Tabela-zawarto"/>
            </w:pPr>
            <w:r w:rsidRPr="000E1730">
              <w:t>Numer referencyjny dokumentu będącego podstawą korekty</w:t>
            </w:r>
          </w:p>
        </w:tc>
        <w:tc>
          <w:tcPr>
            <w:tcW w:w="772"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653" w:type="dxa"/>
            <w:gridSpan w:val="3"/>
          </w:tcPr>
          <w:p w:rsidR="002B7A14" w:rsidRPr="00815B23" w:rsidRDefault="002B7A14" w:rsidP="00033818">
            <w:pPr>
              <w:pStyle w:val="Tabela-zawarto"/>
              <w:jc w:val="center"/>
            </w:pPr>
          </w:p>
        </w:tc>
      </w:tr>
      <w:tr w:rsidR="002B7A14" w:rsidRPr="000E1730" w:rsidTr="003F5A95">
        <w:trPr>
          <w:jc w:val="center"/>
        </w:trPr>
        <w:tc>
          <w:tcPr>
            <w:tcW w:w="567" w:type="dxa"/>
            <w:tcBorders>
              <w:top w:val="nil"/>
              <w:bottom w:val="dashed" w:sz="4" w:space="0" w:color="auto"/>
            </w:tcBorders>
            <w:vAlign w:val="center"/>
          </w:tcPr>
          <w:p w:rsidR="002B7A14" w:rsidRPr="00815B23" w:rsidRDefault="002B7A14" w:rsidP="00033818">
            <w:pPr>
              <w:pStyle w:val="Tabela-zawarto"/>
              <w:jc w:val="center"/>
            </w:pPr>
          </w:p>
        </w:tc>
        <w:tc>
          <w:tcPr>
            <w:tcW w:w="3519" w:type="dxa"/>
            <w:tcBorders>
              <w:top w:val="nil"/>
              <w:bottom w:val="dashed" w:sz="4" w:space="0" w:color="auto"/>
            </w:tcBorders>
            <w:vAlign w:val="center"/>
          </w:tcPr>
          <w:p w:rsidR="002B7A14" w:rsidRPr="000E1730" w:rsidRDefault="002B7A14" w:rsidP="00033818">
            <w:pPr>
              <w:pStyle w:val="Tabela-zawarto"/>
              <w:ind w:left="432" w:hanging="432"/>
              <w:rPr>
                <w:lang w:val="en-US"/>
              </w:rPr>
            </w:pPr>
            <w:r>
              <w:rPr>
                <w:lang w:val="en-US"/>
              </w:rPr>
              <w:t xml:space="preserve">-   -   -   -   -  -   </w:t>
            </w:r>
            <w:r w:rsidRPr="000E1730">
              <w:rPr>
                <w:lang w:val="en-US"/>
              </w:rPr>
              <w:t>Description</w:t>
            </w:r>
          </w:p>
        </w:tc>
        <w:tc>
          <w:tcPr>
            <w:tcW w:w="2607" w:type="dxa"/>
            <w:tcBorders>
              <w:bottom w:val="nil"/>
            </w:tcBorders>
          </w:tcPr>
          <w:p w:rsidR="002B7A14" w:rsidRPr="000E1730" w:rsidRDefault="002B7A14" w:rsidP="00033818">
            <w:pPr>
              <w:pStyle w:val="Tabela-zawarto"/>
            </w:pPr>
            <w:r w:rsidRPr="000E1730">
              <w:t>Opis korekty</w:t>
            </w:r>
          </w:p>
        </w:tc>
        <w:tc>
          <w:tcPr>
            <w:tcW w:w="772" w:type="dxa"/>
            <w:tcBorders>
              <w:bottom w:val="nil"/>
            </w:tcBorders>
            <w:vAlign w:val="center"/>
          </w:tcPr>
          <w:p w:rsidR="002B7A14" w:rsidRPr="000E1730" w:rsidRDefault="002B7A14" w:rsidP="00033818">
            <w:pPr>
              <w:pStyle w:val="Tabela-zawarto"/>
              <w:jc w:val="center"/>
            </w:pPr>
          </w:p>
        </w:tc>
        <w:tc>
          <w:tcPr>
            <w:tcW w:w="567" w:type="dxa"/>
            <w:tcBorders>
              <w:bottom w:val="nil"/>
            </w:tcBorders>
            <w:vAlign w:val="center"/>
          </w:tcPr>
          <w:p w:rsidR="002B7A14" w:rsidRPr="000E1730" w:rsidRDefault="002B7A14" w:rsidP="00033818">
            <w:pPr>
              <w:pStyle w:val="Tabela-zawarto"/>
              <w:jc w:val="center"/>
              <w:rPr>
                <w:lang w:val="de-DE"/>
              </w:rPr>
            </w:pPr>
          </w:p>
        </w:tc>
        <w:tc>
          <w:tcPr>
            <w:tcW w:w="567" w:type="dxa"/>
            <w:tcBorders>
              <w:bottom w:val="nil"/>
            </w:tcBorders>
            <w:vAlign w:val="center"/>
          </w:tcPr>
          <w:p w:rsidR="002B7A14" w:rsidRPr="000E1730" w:rsidRDefault="002B7A14" w:rsidP="00033818">
            <w:pPr>
              <w:pStyle w:val="Tabela-zawarto"/>
              <w:jc w:val="center"/>
              <w:rPr>
                <w:lang w:val="de-DE"/>
              </w:rPr>
            </w:pPr>
          </w:p>
        </w:tc>
        <w:tc>
          <w:tcPr>
            <w:tcW w:w="426" w:type="dxa"/>
            <w:tcBorders>
              <w:bottom w:val="nil"/>
            </w:tcBorders>
            <w:vAlign w:val="center"/>
          </w:tcPr>
          <w:p w:rsidR="002B7A14" w:rsidRPr="000E1730" w:rsidRDefault="002B7A14" w:rsidP="00033818">
            <w:pPr>
              <w:pStyle w:val="Tabela-zawarto"/>
              <w:jc w:val="center"/>
              <w:rPr>
                <w:lang w:val="de-DE"/>
              </w:rPr>
            </w:pPr>
          </w:p>
        </w:tc>
        <w:tc>
          <w:tcPr>
            <w:tcW w:w="708" w:type="dxa"/>
            <w:tcBorders>
              <w:bottom w:val="nil"/>
            </w:tcBorders>
            <w:vAlign w:val="center"/>
          </w:tcPr>
          <w:p w:rsidR="002B7A14" w:rsidRPr="000E1730" w:rsidRDefault="002B7A14" w:rsidP="00033818">
            <w:pPr>
              <w:pStyle w:val="Tabela-zawarto"/>
              <w:jc w:val="center"/>
              <w:rPr>
                <w:lang w:val="de-DE"/>
              </w:rPr>
            </w:pPr>
          </w:p>
        </w:tc>
        <w:tc>
          <w:tcPr>
            <w:tcW w:w="567" w:type="dxa"/>
            <w:tcBorders>
              <w:bottom w:val="nil"/>
            </w:tcBorders>
            <w:vAlign w:val="center"/>
          </w:tcPr>
          <w:p w:rsidR="002B7A14" w:rsidRPr="000E1730" w:rsidRDefault="002B7A14" w:rsidP="00033818">
            <w:pPr>
              <w:pStyle w:val="Tabela-zawarto"/>
              <w:jc w:val="center"/>
              <w:rPr>
                <w:lang w:val="de-DE"/>
              </w:rPr>
            </w:pPr>
          </w:p>
        </w:tc>
        <w:tc>
          <w:tcPr>
            <w:tcW w:w="3653" w:type="dxa"/>
            <w:gridSpan w:val="3"/>
            <w:tcBorders>
              <w:bottom w:val="nil"/>
            </w:tcBorders>
          </w:tcPr>
          <w:p w:rsidR="002B7A14" w:rsidRPr="000E1730" w:rsidRDefault="002B7A14" w:rsidP="00033818">
            <w:pPr>
              <w:pStyle w:val="Tabela-zawarto"/>
              <w:jc w:val="center"/>
              <w:rPr>
                <w:lang w:val="de-DE"/>
              </w:rPr>
            </w:pPr>
          </w:p>
        </w:tc>
      </w:tr>
      <w:tr w:rsidR="002B7A14" w:rsidRPr="000E1730" w:rsidTr="003F5A95">
        <w:trPr>
          <w:jc w:val="center"/>
        </w:trPr>
        <w:tc>
          <w:tcPr>
            <w:tcW w:w="567" w:type="dxa"/>
            <w:tcBorders>
              <w:top w:val="dashed" w:sz="4" w:space="0" w:color="auto"/>
              <w:bottom w:val="nil"/>
            </w:tcBorders>
            <w:vAlign w:val="center"/>
          </w:tcPr>
          <w:p w:rsidR="002B7A14" w:rsidRPr="000E1730" w:rsidRDefault="002B7A14" w:rsidP="00033818">
            <w:pPr>
              <w:pStyle w:val="Tabela-zawarto"/>
              <w:jc w:val="center"/>
              <w:rPr>
                <w:lang w:val="de-DE"/>
              </w:rPr>
            </w:pPr>
            <w:r w:rsidRPr="000E1730">
              <w:rPr>
                <w:lang w:val="de-DE"/>
              </w:rPr>
              <w:t>B-24</w:t>
            </w:r>
          </w:p>
        </w:tc>
        <w:tc>
          <w:tcPr>
            <w:tcW w:w="3519" w:type="dxa"/>
            <w:tcBorders>
              <w:top w:val="dashed" w:sz="4" w:space="0" w:color="auto"/>
              <w:bottom w:val="nil"/>
            </w:tcBorders>
            <w:shd w:val="clear" w:color="auto" w:fill="00FFFF"/>
            <w:vAlign w:val="center"/>
          </w:tcPr>
          <w:p w:rsidR="002B7A14" w:rsidRPr="000E1730" w:rsidRDefault="002B7A14" w:rsidP="00033818">
            <w:pPr>
              <w:pStyle w:val="Tabela-zawarto"/>
              <w:ind w:left="432" w:hanging="432"/>
              <w:rPr>
                <w:lang w:val="de-DE"/>
              </w:rPr>
            </w:pPr>
            <w:r>
              <w:rPr>
                <w:lang w:val="en-US"/>
              </w:rPr>
              <w:t xml:space="preserve">-   -   -   -   </w:t>
            </w:r>
            <w:r w:rsidRPr="000E1730">
              <w:rPr>
                <w:lang w:val="de-DE"/>
              </w:rPr>
              <w:t>ZUS</w:t>
            </w:r>
            <w:r w:rsidRPr="000E1730">
              <w:rPr>
                <w:lang w:val="de-DE"/>
              </w:rPr>
              <w:tab/>
            </w:r>
            <w:r w:rsidRPr="000E1730">
              <w:rPr>
                <w:b/>
                <w:lang w:val="de-DE"/>
              </w:rPr>
              <w:t>XOR</w:t>
            </w:r>
          </w:p>
        </w:tc>
        <w:tc>
          <w:tcPr>
            <w:tcW w:w="2607" w:type="dxa"/>
          </w:tcPr>
          <w:p w:rsidR="002B7A14" w:rsidRPr="000E1730" w:rsidRDefault="002B7A14" w:rsidP="00033818">
            <w:pPr>
              <w:pStyle w:val="Tabela-zawarto"/>
            </w:pPr>
            <w:r w:rsidRPr="000E1730">
              <w:t>Szczegóły płatności  przelewu dla  ZUS</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r w:rsidRPr="001E135E">
              <w:t>Szczegóły płatności dla przelewu do ZUS</w:t>
            </w: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w:t>
            </w:r>
            <w:r w:rsidRPr="000E1730">
              <w:t>NIP</w:t>
            </w:r>
          </w:p>
        </w:tc>
        <w:tc>
          <w:tcPr>
            <w:tcW w:w="2607" w:type="dxa"/>
          </w:tcPr>
          <w:p w:rsidR="002B7A14" w:rsidRPr="000E1730" w:rsidRDefault="002B7A14" w:rsidP="00033818">
            <w:pPr>
              <w:pStyle w:val="Tabela-zawarto"/>
            </w:pPr>
            <w:r w:rsidRPr="000E1730">
              <w:t>Numer identyfikacji podatkowej</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rPr>
                <w:lang w:val="en-US"/>
              </w:rP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PayorAdditionalIdentifier</w:t>
            </w:r>
          </w:p>
        </w:tc>
        <w:tc>
          <w:tcPr>
            <w:tcW w:w="2607" w:type="dxa"/>
          </w:tcPr>
          <w:p w:rsidR="002B7A14" w:rsidRPr="000E1730" w:rsidRDefault="002B7A14" w:rsidP="00033818">
            <w:pPr>
              <w:pStyle w:val="Tabela-zawarto"/>
            </w:pPr>
            <w:r w:rsidRPr="000E1730">
              <w:t>Identyfikator uzupełniający</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rPr>
                <w:lang w:val="en-US"/>
              </w:rP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PaymentType</w:t>
            </w:r>
          </w:p>
        </w:tc>
        <w:tc>
          <w:tcPr>
            <w:tcW w:w="2607" w:type="dxa"/>
          </w:tcPr>
          <w:p w:rsidR="002B7A14" w:rsidRPr="000E1730" w:rsidRDefault="002B7A14" w:rsidP="00033818">
            <w:pPr>
              <w:pStyle w:val="Tabela-zawarto"/>
            </w:pPr>
            <w:r w:rsidRPr="000E1730">
              <w:t>Typ płatności</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Declaration</w:t>
            </w:r>
          </w:p>
        </w:tc>
        <w:tc>
          <w:tcPr>
            <w:tcW w:w="2607" w:type="dxa"/>
          </w:tcPr>
          <w:p w:rsidR="002B7A14" w:rsidRPr="000E1730" w:rsidRDefault="002B7A14" w:rsidP="00033818">
            <w:pPr>
              <w:pStyle w:val="Tabela-zawarto"/>
            </w:pPr>
            <w:r w:rsidRPr="000E1730">
              <w:t>Deklaracja</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DeclarationNumber</w:t>
            </w:r>
          </w:p>
        </w:tc>
        <w:tc>
          <w:tcPr>
            <w:tcW w:w="2607" w:type="dxa"/>
          </w:tcPr>
          <w:p w:rsidR="002B7A14" w:rsidRPr="000E1730" w:rsidRDefault="002B7A14" w:rsidP="00033818">
            <w:pPr>
              <w:pStyle w:val="Tabela-zawarto"/>
            </w:pPr>
            <w:r w:rsidRPr="000E1730">
              <w:t>Numer deklaracji</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ED2B60" w:rsidTr="003F5A95">
        <w:trPr>
          <w:jc w:val="center"/>
        </w:trPr>
        <w:tc>
          <w:tcPr>
            <w:tcW w:w="567" w:type="dxa"/>
            <w:tcBorders>
              <w:top w:val="nil"/>
              <w:bottom w:val="dashed" w:sz="4" w:space="0" w:color="auto"/>
            </w:tcBorders>
            <w:vAlign w:val="center"/>
          </w:tcPr>
          <w:p w:rsidR="002B7A14" w:rsidRPr="000E1730" w:rsidRDefault="002B7A14" w:rsidP="00033818">
            <w:pPr>
              <w:pStyle w:val="Tabela-zawarto"/>
              <w:jc w:val="center"/>
              <w:rPr>
                <w:lang w:val="en-US"/>
              </w:rPr>
            </w:pPr>
          </w:p>
        </w:tc>
        <w:tc>
          <w:tcPr>
            <w:tcW w:w="3519" w:type="dxa"/>
            <w:tcBorders>
              <w:top w:val="nil"/>
              <w:bottom w:val="dashed" w:sz="4" w:space="0" w:color="auto"/>
            </w:tcBorders>
            <w:vAlign w:val="center"/>
          </w:tcPr>
          <w:p w:rsidR="002B7A14" w:rsidRPr="00EE0173" w:rsidRDefault="002B7A14" w:rsidP="00033818">
            <w:pPr>
              <w:pStyle w:val="Tabela-zawarto"/>
              <w:ind w:left="432" w:hanging="432"/>
              <w:rPr>
                <w:lang w:val="en-US"/>
              </w:rPr>
            </w:pPr>
            <w:r>
              <w:rPr>
                <w:lang w:val="en-US"/>
              </w:rPr>
              <w:t>-   -   -   -   -  DecisionNumber</w:t>
            </w:r>
          </w:p>
        </w:tc>
        <w:tc>
          <w:tcPr>
            <w:tcW w:w="2607" w:type="dxa"/>
            <w:tcBorders>
              <w:bottom w:val="nil"/>
            </w:tcBorders>
          </w:tcPr>
          <w:p w:rsidR="002B7A14" w:rsidRPr="00EE0173" w:rsidRDefault="002B7A14" w:rsidP="00033818">
            <w:pPr>
              <w:pStyle w:val="Tabela-zawarto"/>
            </w:pPr>
            <w:r>
              <w:t>Nr decyzji / umowy / tyt. wykonawczego</w:t>
            </w:r>
          </w:p>
        </w:tc>
        <w:tc>
          <w:tcPr>
            <w:tcW w:w="772" w:type="dxa"/>
            <w:tcBorders>
              <w:bottom w:val="nil"/>
            </w:tcBorders>
            <w:vAlign w:val="center"/>
          </w:tcPr>
          <w:p w:rsidR="002B7A14" w:rsidRPr="00784B7F" w:rsidRDefault="002B7A14" w:rsidP="00033818">
            <w:pPr>
              <w:pStyle w:val="Tabela-zawarto"/>
              <w:jc w:val="center"/>
            </w:pPr>
          </w:p>
        </w:tc>
        <w:tc>
          <w:tcPr>
            <w:tcW w:w="567" w:type="dxa"/>
            <w:tcBorders>
              <w:bottom w:val="nil"/>
            </w:tcBorders>
            <w:vAlign w:val="center"/>
          </w:tcPr>
          <w:p w:rsidR="002B7A14" w:rsidRPr="00784B7F" w:rsidRDefault="002B7A14" w:rsidP="00033818">
            <w:pPr>
              <w:pStyle w:val="Tabela-zawarto"/>
              <w:jc w:val="center"/>
            </w:pPr>
          </w:p>
        </w:tc>
        <w:tc>
          <w:tcPr>
            <w:tcW w:w="567" w:type="dxa"/>
            <w:tcBorders>
              <w:bottom w:val="nil"/>
            </w:tcBorders>
            <w:vAlign w:val="center"/>
          </w:tcPr>
          <w:p w:rsidR="002B7A14" w:rsidRPr="00784B7F" w:rsidRDefault="002B7A14" w:rsidP="00033818">
            <w:pPr>
              <w:pStyle w:val="Tabela-zawarto"/>
              <w:jc w:val="center"/>
            </w:pPr>
            <w:r>
              <w:t>x</w:t>
            </w:r>
          </w:p>
        </w:tc>
        <w:tc>
          <w:tcPr>
            <w:tcW w:w="426" w:type="dxa"/>
            <w:tcBorders>
              <w:bottom w:val="nil"/>
            </w:tcBorders>
            <w:vAlign w:val="center"/>
          </w:tcPr>
          <w:p w:rsidR="002B7A14" w:rsidRPr="00784B7F" w:rsidRDefault="002B7A14" w:rsidP="00033818">
            <w:pPr>
              <w:pStyle w:val="Tabela-zawarto"/>
              <w:jc w:val="center"/>
            </w:pPr>
          </w:p>
        </w:tc>
        <w:tc>
          <w:tcPr>
            <w:tcW w:w="708" w:type="dxa"/>
            <w:tcBorders>
              <w:bottom w:val="nil"/>
            </w:tcBorders>
            <w:vAlign w:val="center"/>
          </w:tcPr>
          <w:p w:rsidR="002B7A14" w:rsidRPr="00784B7F" w:rsidRDefault="002B7A14" w:rsidP="00033818">
            <w:pPr>
              <w:pStyle w:val="Tabela-zawarto"/>
              <w:jc w:val="center"/>
            </w:pPr>
          </w:p>
        </w:tc>
        <w:tc>
          <w:tcPr>
            <w:tcW w:w="567" w:type="dxa"/>
            <w:tcBorders>
              <w:bottom w:val="nil"/>
            </w:tcBorders>
            <w:vAlign w:val="center"/>
          </w:tcPr>
          <w:p w:rsidR="002B7A14" w:rsidRPr="00784B7F" w:rsidRDefault="002B7A14" w:rsidP="00033818">
            <w:pPr>
              <w:pStyle w:val="Tabela-zawarto"/>
              <w:jc w:val="center"/>
            </w:pPr>
          </w:p>
        </w:tc>
        <w:tc>
          <w:tcPr>
            <w:tcW w:w="3653" w:type="dxa"/>
            <w:gridSpan w:val="3"/>
            <w:tcBorders>
              <w:bottom w:val="nil"/>
            </w:tcBorders>
          </w:tcPr>
          <w:p w:rsidR="002B7A14" w:rsidRPr="00EE0173" w:rsidRDefault="002B7A14" w:rsidP="00033818">
            <w:pPr>
              <w:pStyle w:val="Tabela-zawarto"/>
              <w:jc w:val="center"/>
            </w:pPr>
          </w:p>
        </w:tc>
      </w:tr>
      <w:tr w:rsidR="002B7A14" w:rsidRPr="000E1730" w:rsidTr="003F5A95">
        <w:trPr>
          <w:jc w:val="center"/>
        </w:trPr>
        <w:tc>
          <w:tcPr>
            <w:tcW w:w="567" w:type="dxa"/>
            <w:tcBorders>
              <w:top w:val="dashed" w:sz="4" w:space="0" w:color="auto"/>
              <w:bottom w:val="nil"/>
            </w:tcBorders>
            <w:vAlign w:val="center"/>
          </w:tcPr>
          <w:p w:rsidR="002B7A14" w:rsidRPr="000E1730" w:rsidRDefault="002B7A14" w:rsidP="00033818">
            <w:pPr>
              <w:pStyle w:val="Tabela-zawarto"/>
              <w:ind w:left="432" w:hanging="432"/>
              <w:jc w:val="center"/>
              <w:rPr>
                <w:lang w:val="en-US"/>
              </w:rPr>
            </w:pPr>
            <w:r w:rsidRPr="000E1730">
              <w:rPr>
                <w:lang w:val="en-US"/>
              </w:rPr>
              <w:t>B-23</w:t>
            </w:r>
          </w:p>
        </w:tc>
        <w:tc>
          <w:tcPr>
            <w:tcW w:w="3519" w:type="dxa"/>
            <w:tcBorders>
              <w:top w:val="dashed" w:sz="4" w:space="0" w:color="auto"/>
              <w:bottom w:val="nil"/>
            </w:tcBorders>
            <w:shd w:val="clear" w:color="auto" w:fill="00FFFF"/>
            <w:vAlign w:val="center"/>
          </w:tcPr>
          <w:p w:rsidR="002B7A14" w:rsidRPr="000E1730" w:rsidRDefault="002B7A14" w:rsidP="00033818">
            <w:pPr>
              <w:pStyle w:val="Tabela-zawarto"/>
              <w:ind w:left="432" w:hanging="432"/>
              <w:rPr>
                <w:lang w:val="en-US"/>
              </w:rPr>
            </w:pPr>
            <w:r>
              <w:rPr>
                <w:lang w:val="en-US"/>
              </w:rPr>
              <w:t xml:space="preserve">-   -   -   -   </w:t>
            </w:r>
            <w:r w:rsidRPr="000E1730">
              <w:rPr>
                <w:lang w:val="en-US"/>
              </w:rPr>
              <w:t>US</w:t>
            </w:r>
            <w:r w:rsidRPr="000E1730">
              <w:rPr>
                <w:lang w:val="en-US"/>
              </w:rPr>
              <w:tab/>
            </w:r>
            <w:r w:rsidRPr="000E1730">
              <w:rPr>
                <w:b/>
                <w:lang w:val="en-US"/>
              </w:rPr>
              <w:t>XOR</w:t>
            </w:r>
          </w:p>
        </w:tc>
        <w:tc>
          <w:tcPr>
            <w:tcW w:w="2607" w:type="dxa"/>
          </w:tcPr>
          <w:p w:rsidR="002B7A14" w:rsidRPr="000E1730" w:rsidRDefault="002B7A14" w:rsidP="00033818">
            <w:pPr>
              <w:pStyle w:val="Tabela-zawarto"/>
            </w:pPr>
            <w:r w:rsidRPr="000E1730">
              <w:t>Szczegóły płatności przelewu dla US</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r w:rsidRPr="001E135E">
              <w:t>Szczegóły płatności dla przelewu do US</w:t>
            </w: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ind w:left="432" w:hanging="432"/>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w:t>
            </w:r>
            <w:r w:rsidRPr="000E1730">
              <w:t>PayorIdentifier</w:t>
            </w:r>
          </w:p>
        </w:tc>
        <w:tc>
          <w:tcPr>
            <w:tcW w:w="2607" w:type="dxa"/>
          </w:tcPr>
          <w:p w:rsidR="002B7A14" w:rsidRPr="000E1730" w:rsidRDefault="002B7A14" w:rsidP="00033818">
            <w:pPr>
              <w:pStyle w:val="Tabela-zawarto"/>
            </w:pPr>
            <w:r w:rsidRPr="000E1730">
              <w:t>Identyfikator uzupełniający</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ind w:left="432" w:hanging="432"/>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w:t>
            </w:r>
            <w:r w:rsidRPr="000E1730">
              <w:t>PaymentFormIdentifier</w:t>
            </w:r>
          </w:p>
        </w:tc>
        <w:tc>
          <w:tcPr>
            <w:tcW w:w="2607" w:type="dxa"/>
          </w:tcPr>
          <w:p w:rsidR="002B7A14" w:rsidRPr="000E1730" w:rsidRDefault="002B7A14" w:rsidP="00033818">
            <w:pPr>
              <w:pStyle w:val="Tabela-zawarto"/>
            </w:pPr>
            <w:r w:rsidRPr="000E1730">
              <w:t>Symbol formularza lub płatności</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ind w:left="432" w:hanging="432"/>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w:t>
            </w:r>
            <w:r w:rsidRPr="000E1730">
              <w:t>USDescription</w:t>
            </w:r>
          </w:p>
        </w:tc>
        <w:tc>
          <w:tcPr>
            <w:tcW w:w="2607" w:type="dxa"/>
          </w:tcPr>
          <w:p w:rsidR="002B7A14" w:rsidRPr="000E1730" w:rsidRDefault="002B7A14" w:rsidP="00033818">
            <w:pPr>
              <w:pStyle w:val="Tabela-zawarto"/>
            </w:pPr>
            <w:r w:rsidRPr="000E1730">
              <w:t>Dodatkowa identyfikacja zobowiązania (opis)</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ind w:left="432" w:hanging="432"/>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w:t>
            </w:r>
            <w:r w:rsidRPr="000E1730">
              <w:t>USPaymentPeriod</w:t>
            </w:r>
          </w:p>
        </w:tc>
        <w:tc>
          <w:tcPr>
            <w:tcW w:w="2607" w:type="dxa"/>
          </w:tcPr>
          <w:p w:rsidR="002B7A14" w:rsidRPr="000E1730" w:rsidRDefault="002B7A14" w:rsidP="00033818">
            <w:pPr>
              <w:pStyle w:val="Tabela-zawarto"/>
            </w:pPr>
            <w:r w:rsidRPr="000E1730">
              <w:t>Okres wymaganej płatności dokumentu US</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653" w:type="dxa"/>
            <w:gridSpan w:val="3"/>
          </w:tcPr>
          <w:p w:rsidR="002B7A14" w:rsidRPr="000E1730" w:rsidRDefault="002B7A14" w:rsidP="00033818">
            <w:pPr>
              <w:pStyle w:val="Tabela-zawarto"/>
              <w:jc w:val="center"/>
              <w:rPr>
                <w:lang w:val="en-US"/>
              </w:rPr>
            </w:pPr>
          </w:p>
        </w:tc>
      </w:tr>
      <w:tr w:rsidR="002B7A14" w:rsidRPr="001D2413" w:rsidTr="003F5A95">
        <w:trPr>
          <w:jc w:val="center"/>
        </w:trPr>
        <w:tc>
          <w:tcPr>
            <w:tcW w:w="567" w:type="dxa"/>
            <w:vAlign w:val="center"/>
          </w:tcPr>
          <w:p w:rsidR="002B7A14" w:rsidRDefault="002B7A14" w:rsidP="00033818">
            <w:pPr>
              <w:pStyle w:val="Tabela-zawarto"/>
              <w:jc w:val="center"/>
              <w:rPr>
                <w:lang w:val="en-US"/>
              </w:rPr>
            </w:pPr>
            <w:r>
              <w:rPr>
                <w:lang w:val="en-US"/>
              </w:rPr>
              <w:t>B-26</w:t>
            </w:r>
          </w:p>
        </w:tc>
        <w:tc>
          <w:tcPr>
            <w:tcW w:w="3519" w:type="dxa"/>
            <w:vAlign w:val="center"/>
          </w:tcPr>
          <w:p w:rsidR="002B7A14" w:rsidRDefault="002B7A14" w:rsidP="00033818">
            <w:pPr>
              <w:pStyle w:val="Tabela-zawarto"/>
              <w:ind w:left="432" w:hanging="432"/>
              <w:rPr>
                <w:lang w:val="en-US"/>
              </w:rPr>
            </w:pPr>
            <w:r>
              <w:rPr>
                <w:lang w:val="en-US"/>
              </w:rPr>
              <w:t xml:space="preserve">-   -   -   </w:t>
            </w:r>
            <w:r>
              <w:t>AdditionalDeclaration</w:t>
            </w:r>
          </w:p>
        </w:tc>
        <w:tc>
          <w:tcPr>
            <w:tcW w:w="2607" w:type="dxa"/>
          </w:tcPr>
          <w:p w:rsidR="002B7A14" w:rsidRDefault="002B7A14" w:rsidP="00033818">
            <w:pPr>
              <w:pStyle w:val="Tabela-zawarto"/>
            </w:pPr>
            <w:r>
              <w:t>Komponent służący do przekazywania dodatkowych deklaracji dotyczących transakcji w przelewie</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653" w:type="dxa"/>
            <w:gridSpan w:val="3"/>
          </w:tcPr>
          <w:p w:rsidR="002B7A14" w:rsidRPr="0044100D" w:rsidRDefault="002B7A14" w:rsidP="00033818">
            <w:pPr>
              <w:pStyle w:val="Tabela-zawarto"/>
              <w:jc w:val="center"/>
            </w:pPr>
            <w:r w:rsidRPr="0044100D">
              <w:t xml:space="preserve">Komponent jest wykorzystywany, jeżeli przelew </w:t>
            </w:r>
            <w:r>
              <w:t xml:space="preserve">został opatrzony </w:t>
            </w:r>
            <w:r w:rsidRPr="0044100D">
              <w:t>klasyfikacją budżetową</w:t>
            </w:r>
          </w:p>
        </w:tc>
      </w:tr>
      <w:tr w:rsidR="002B7A14" w:rsidRPr="000E1730" w:rsidTr="003F5A95">
        <w:trPr>
          <w:jc w:val="center"/>
        </w:trPr>
        <w:tc>
          <w:tcPr>
            <w:tcW w:w="567" w:type="dxa"/>
            <w:vAlign w:val="center"/>
          </w:tcPr>
          <w:p w:rsidR="002B7A14" w:rsidRPr="00B8035C" w:rsidRDefault="002B7A14" w:rsidP="00033818">
            <w:pPr>
              <w:pStyle w:val="Tabela-zawarto"/>
              <w:jc w:val="cente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DeclarationItemCode</w:t>
            </w:r>
          </w:p>
        </w:tc>
        <w:tc>
          <w:tcPr>
            <w:tcW w:w="2607" w:type="dxa"/>
          </w:tcPr>
          <w:p w:rsidR="002B7A14" w:rsidRDefault="002B7A14" w:rsidP="00033818">
            <w:pPr>
              <w:pStyle w:val="Tabela-zawarto"/>
            </w:pPr>
            <w:r>
              <w:t>Kod deklaracji</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653" w:type="dxa"/>
            <w:gridSpan w:val="3"/>
          </w:tcPr>
          <w:p w:rsidR="002B7A14" w:rsidRDefault="002B7A14" w:rsidP="00033818">
            <w:pPr>
              <w:pStyle w:val="Tabela-zawarto"/>
              <w:jc w:val="center"/>
              <w:rPr>
                <w:lang w:val="en-US"/>
              </w:rPr>
            </w:pPr>
            <w:r>
              <w:rPr>
                <w:lang w:val="en-US"/>
              </w:rPr>
              <w:t>rozdział</w:t>
            </w:r>
          </w:p>
        </w:tc>
      </w:tr>
      <w:tr w:rsidR="002B7A14" w:rsidRPr="000E1730" w:rsidTr="003F5A95">
        <w:trPr>
          <w:jc w:val="center"/>
        </w:trPr>
        <w:tc>
          <w:tcPr>
            <w:tcW w:w="567" w:type="dxa"/>
            <w:vAlign w:val="center"/>
          </w:tcPr>
          <w:p w:rsidR="002B7A14" w:rsidRDefault="002B7A14" w:rsidP="00033818">
            <w:pPr>
              <w:pStyle w:val="Tabela-zawarto"/>
              <w:jc w:val="center"/>
              <w:rPr>
                <w:lang w:val="en-US"/>
              </w:rP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DeclarationItemValue</w:t>
            </w:r>
          </w:p>
        </w:tc>
        <w:tc>
          <w:tcPr>
            <w:tcW w:w="2607" w:type="dxa"/>
          </w:tcPr>
          <w:p w:rsidR="002B7A14" w:rsidRDefault="002B7A14" w:rsidP="00033818">
            <w:pPr>
              <w:pStyle w:val="Tabela-zawarto"/>
            </w:pPr>
            <w:r>
              <w:t>Treść deklaracji</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653" w:type="dxa"/>
            <w:gridSpan w:val="3"/>
          </w:tcPr>
          <w:p w:rsidR="002B7A14" w:rsidRDefault="002B7A14" w:rsidP="00033818">
            <w:pPr>
              <w:pStyle w:val="Tabela-zawarto"/>
              <w:jc w:val="center"/>
              <w:rPr>
                <w:lang w:val="en-US"/>
              </w:rPr>
            </w:pPr>
            <w:r>
              <w:rPr>
                <w:lang w:val="en-US"/>
              </w:rPr>
              <w:t>Symbol rozdziału (1 do 5 znaków)</w:t>
            </w:r>
          </w:p>
        </w:tc>
      </w:tr>
      <w:tr w:rsidR="002B7A14" w:rsidRPr="001D2413" w:rsidTr="003F5A95">
        <w:trPr>
          <w:jc w:val="center"/>
        </w:trPr>
        <w:tc>
          <w:tcPr>
            <w:tcW w:w="567" w:type="dxa"/>
            <w:vAlign w:val="center"/>
          </w:tcPr>
          <w:p w:rsidR="002B7A14" w:rsidRDefault="002B7A14" w:rsidP="00033818">
            <w:pPr>
              <w:pStyle w:val="Tabela-zawarto"/>
              <w:jc w:val="center"/>
              <w:rPr>
                <w:lang w:val="en-US"/>
              </w:rPr>
            </w:pPr>
            <w:r>
              <w:rPr>
                <w:lang w:val="en-US"/>
              </w:rPr>
              <w:t>B-26</w:t>
            </w:r>
          </w:p>
        </w:tc>
        <w:tc>
          <w:tcPr>
            <w:tcW w:w="3519" w:type="dxa"/>
            <w:vAlign w:val="center"/>
          </w:tcPr>
          <w:p w:rsidR="002B7A14" w:rsidRDefault="002B7A14" w:rsidP="00033818">
            <w:pPr>
              <w:pStyle w:val="Tabela-zawarto"/>
              <w:ind w:left="432" w:hanging="432"/>
              <w:rPr>
                <w:lang w:val="en-US"/>
              </w:rPr>
            </w:pPr>
            <w:r>
              <w:rPr>
                <w:lang w:val="en-US"/>
              </w:rPr>
              <w:t xml:space="preserve">-   -   -   </w:t>
            </w:r>
            <w:r>
              <w:t>AdditionalDeclaration</w:t>
            </w:r>
          </w:p>
        </w:tc>
        <w:tc>
          <w:tcPr>
            <w:tcW w:w="2607" w:type="dxa"/>
          </w:tcPr>
          <w:p w:rsidR="002B7A14" w:rsidRDefault="002B7A14" w:rsidP="00033818">
            <w:pPr>
              <w:pStyle w:val="Tabela-zawarto"/>
            </w:pPr>
            <w:r>
              <w:t>Komponent służący do przekazywania dodatkowych deklaracji dotyczących transakcji w przelewie</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653" w:type="dxa"/>
            <w:gridSpan w:val="3"/>
          </w:tcPr>
          <w:p w:rsidR="002B7A14" w:rsidRPr="0044100D" w:rsidRDefault="002B7A14" w:rsidP="00033818">
            <w:pPr>
              <w:pStyle w:val="Tabela-zawarto"/>
              <w:jc w:val="center"/>
            </w:pPr>
            <w:r w:rsidRPr="0044100D">
              <w:t xml:space="preserve">Komponent jest wykorzystywany, jeżeli przelew </w:t>
            </w:r>
            <w:r>
              <w:t xml:space="preserve">został opatrzony </w:t>
            </w:r>
            <w:r w:rsidRPr="0044100D">
              <w:t>klasyfikacją budżetową</w:t>
            </w:r>
          </w:p>
        </w:tc>
      </w:tr>
      <w:tr w:rsidR="002B7A14" w:rsidRPr="000E1730" w:rsidTr="003F5A95">
        <w:trPr>
          <w:jc w:val="center"/>
        </w:trPr>
        <w:tc>
          <w:tcPr>
            <w:tcW w:w="567" w:type="dxa"/>
            <w:vAlign w:val="center"/>
          </w:tcPr>
          <w:p w:rsidR="002B7A14" w:rsidRPr="00B8035C" w:rsidRDefault="002B7A14" w:rsidP="00033818">
            <w:pPr>
              <w:pStyle w:val="Tabela-zawarto"/>
              <w:jc w:val="cente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DeclarationItemCode</w:t>
            </w:r>
          </w:p>
        </w:tc>
        <w:tc>
          <w:tcPr>
            <w:tcW w:w="2607" w:type="dxa"/>
          </w:tcPr>
          <w:p w:rsidR="002B7A14" w:rsidRDefault="002B7A14" w:rsidP="00033818">
            <w:pPr>
              <w:pStyle w:val="Tabela-zawarto"/>
            </w:pPr>
            <w:r>
              <w:t>Kod deklaracji</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653" w:type="dxa"/>
            <w:gridSpan w:val="3"/>
          </w:tcPr>
          <w:p w:rsidR="002B7A14" w:rsidRDefault="002B7A14" w:rsidP="00033818">
            <w:pPr>
              <w:pStyle w:val="Tabela-zawarto"/>
              <w:jc w:val="center"/>
              <w:rPr>
                <w:lang w:val="en-US"/>
              </w:rPr>
            </w:pPr>
            <w:r>
              <w:rPr>
                <w:lang w:val="en-US"/>
              </w:rPr>
              <w:t>paragraf</w:t>
            </w:r>
          </w:p>
        </w:tc>
      </w:tr>
      <w:tr w:rsidR="002B7A14" w:rsidRPr="000E1730" w:rsidTr="003F5A95">
        <w:trPr>
          <w:jc w:val="center"/>
        </w:trPr>
        <w:tc>
          <w:tcPr>
            <w:tcW w:w="567" w:type="dxa"/>
            <w:vAlign w:val="center"/>
          </w:tcPr>
          <w:p w:rsidR="002B7A14" w:rsidRDefault="002B7A14" w:rsidP="00033818">
            <w:pPr>
              <w:pStyle w:val="Tabela-zawarto"/>
              <w:jc w:val="center"/>
              <w:rPr>
                <w:lang w:val="en-US"/>
              </w:rP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DeclarationItemValue</w:t>
            </w:r>
          </w:p>
        </w:tc>
        <w:tc>
          <w:tcPr>
            <w:tcW w:w="2607" w:type="dxa"/>
          </w:tcPr>
          <w:p w:rsidR="002B7A14" w:rsidRDefault="002B7A14" w:rsidP="00033818">
            <w:pPr>
              <w:pStyle w:val="Tabela-zawarto"/>
            </w:pPr>
            <w:r>
              <w:t>Treść deklaracji</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653" w:type="dxa"/>
            <w:gridSpan w:val="3"/>
          </w:tcPr>
          <w:p w:rsidR="002B7A14" w:rsidRDefault="002B7A14" w:rsidP="00033818">
            <w:pPr>
              <w:pStyle w:val="Tabela-zawarto"/>
              <w:jc w:val="center"/>
              <w:rPr>
                <w:lang w:val="en-US"/>
              </w:rPr>
            </w:pPr>
            <w:r>
              <w:rPr>
                <w:lang w:val="en-US"/>
              </w:rPr>
              <w:t>Symbol paragrafu (1 do 4 znaków)</w:t>
            </w:r>
          </w:p>
        </w:tc>
      </w:tr>
      <w:tr w:rsidR="002B7A14" w:rsidRPr="001D2413" w:rsidTr="003F5A95">
        <w:trPr>
          <w:jc w:val="center"/>
        </w:trPr>
        <w:tc>
          <w:tcPr>
            <w:tcW w:w="567" w:type="dxa"/>
            <w:vAlign w:val="center"/>
          </w:tcPr>
          <w:p w:rsidR="002B7A14" w:rsidRDefault="002B7A14" w:rsidP="00033818">
            <w:pPr>
              <w:pStyle w:val="Tabela-zawarto"/>
              <w:jc w:val="center"/>
              <w:rPr>
                <w:lang w:val="en-US"/>
              </w:rPr>
            </w:pPr>
            <w:r>
              <w:rPr>
                <w:lang w:val="en-US"/>
              </w:rPr>
              <w:t>B-26</w:t>
            </w:r>
          </w:p>
        </w:tc>
        <w:tc>
          <w:tcPr>
            <w:tcW w:w="3519" w:type="dxa"/>
            <w:vAlign w:val="center"/>
          </w:tcPr>
          <w:p w:rsidR="002B7A14" w:rsidRDefault="002B7A14" w:rsidP="00033818">
            <w:pPr>
              <w:pStyle w:val="Tabela-zawarto"/>
              <w:ind w:left="432" w:hanging="432"/>
              <w:rPr>
                <w:lang w:val="en-US"/>
              </w:rPr>
            </w:pPr>
            <w:r>
              <w:rPr>
                <w:lang w:val="en-US"/>
              </w:rPr>
              <w:t xml:space="preserve">-   -   -   </w:t>
            </w:r>
            <w:r>
              <w:t>AdditionalDeclaration</w:t>
            </w:r>
          </w:p>
        </w:tc>
        <w:tc>
          <w:tcPr>
            <w:tcW w:w="2607" w:type="dxa"/>
          </w:tcPr>
          <w:p w:rsidR="002B7A14" w:rsidRDefault="002B7A14" w:rsidP="00033818">
            <w:pPr>
              <w:pStyle w:val="Tabela-zawarto"/>
            </w:pPr>
            <w:r>
              <w:t>Komponent służący do przekazywania dodatkowych deklaracji dotyczących transakcji w przelewie</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653" w:type="dxa"/>
            <w:gridSpan w:val="3"/>
          </w:tcPr>
          <w:p w:rsidR="002B7A14" w:rsidRPr="0044100D" w:rsidRDefault="002B7A14" w:rsidP="00033818">
            <w:pPr>
              <w:pStyle w:val="Tabela-zawarto"/>
              <w:jc w:val="center"/>
            </w:pPr>
            <w:r w:rsidRPr="0044100D">
              <w:t xml:space="preserve">Komponent jest wykorzystywany, jeżeli przelew </w:t>
            </w:r>
            <w:r>
              <w:t xml:space="preserve">został opatrzony </w:t>
            </w:r>
            <w:r w:rsidRPr="0044100D">
              <w:t>klasyfikacją budżetową</w:t>
            </w:r>
          </w:p>
        </w:tc>
      </w:tr>
      <w:tr w:rsidR="002B7A14" w:rsidRPr="000E1730" w:rsidTr="003F5A95">
        <w:trPr>
          <w:jc w:val="center"/>
        </w:trPr>
        <w:tc>
          <w:tcPr>
            <w:tcW w:w="567" w:type="dxa"/>
            <w:vAlign w:val="center"/>
          </w:tcPr>
          <w:p w:rsidR="002B7A14" w:rsidRPr="00B8035C" w:rsidRDefault="002B7A14" w:rsidP="00033818">
            <w:pPr>
              <w:pStyle w:val="Tabela-zawarto"/>
              <w:jc w:val="cente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DeclarationItemCode</w:t>
            </w:r>
          </w:p>
        </w:tc>
        <w:tc>
          <w:tcPr>
            <w:tcW w:w="2607" w:type="dxa"/>
          </w:tcPr>
          <w:p w:rsidR="002B7A14" w:rsidRDefault="002B7A14" w:rsidP="00033818">
            <w:pPr>
              <w:pStyle w:val="Tabela-zawarto"/>
            </w:pPr>
            <w:r>
              <w:t>Kod deklaracji</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653" w:type="dxa"/>
            <w:gridSpan w:val="3"/>
          </w:tcPr>
          <w:p w:rsidR="002B7A14" w:rsidRDefault="002B7A14" w:rsidP="00033818">
            <w:pPr>
              <w:pStyle w:val="Tabela-zawarto"/>
              <w:jc w:val="center"/>
              <w:rPr>
                <w:lang w:val="en-US"/>
              </w:rPr>
            </w:pPr>
            <w:r>
              <w:rPr>
                <w:lang w:val="en-US"/>
              </w:rPr>
              <w:t>zadanie</w:t>
            </w:r>
          </w:p>
        </w:tc>
      </w:tr>
      <w:tr w:rsidR="002B7A14" w:rsidRPr="000E1730" w:rsidTr="003F5A95">
        <w:trPr>
          <w:jc w:val="center"/>
        </w:trPr>
        <w:tc>
          <w:tcPr>
            <w:tcW w:w="567" w:type="dxa"/>
            <w:vAlign w:val="center"/>
          </w:tcPr>
          <w:p w:rsidR="002B7A14" w:rsidRDefault="002B7A14" w:rsidP="00033818">
            <w:pPr>
              <w:pStyle w:val="Tabela-zawarto"/>
              <w:jc w:val="center"/>
              <w:rPr>
                <w:lang w:val="en-US"/>
              </w:rP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DeclarationItemValue</w:t>
            </w:r>
          </w:p>
        </w:tc>
        <w:tc>
          <w:tcPr>
            <w:tcW w:w="2607" w:type="dxa"/>
          </w:tcPr>
          <w:p w:rsidR="002B7A14" w:rsidRDefault="002B7A14" w:rsidP="00033818">
            <w:pPr>
              <w:pStyle w:val="Tabela-zawarto"/>
            </w:pPr>
            <w:r>
              <w:t>Treść deklaracji</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653" w:type="dxa"/>
            <w:gridSpan w:val="3"/>
          </w:tcPr>
          <w:p w:rsidR="002B7A14" w:rsidRDefault="002B7A14" w:rsidP="00033818">
            <w:pPr>
              <w:pStyle w:val="Tabela-zawarto"/>
              <w:jc w:val="center"/>
              <w:rPr>
                <w:lang w:val="en-US"/>
              </w:rPr>
            </w:pPr>
            <w:r>
              <w:rPr>
                <w:lang w:val="en-US"/>
              </w:rPr>
              <w:t>Symbol zadania (1 do 3 znaków)</w:t>
            </w:r>
          </w:p>
        </w:tc>
      </w:tr>
      <w:tr w:rsidR="002B7A14" w:rsidRPr="001D2413" w:rsidTr="003F5A95">
        <w:trPr>
          <w:jc w:val="center"/>
        </w:trPr>
        <w:tc>
          <w:tcPr>
            <w:tcW w:w="567" w:type="dxa"/>
            <w:vAlign w:val="center"/>
          </w:tcPr>
          <w:p w:rsidR="002B7A14" w:rsidRDefault="002B7A14" w:rsidP="00033818">
            <w:pPr>
              <w:pStyle w:val="Tabela-zawarto"/>
              <w:jc w:val="center"/>
              <w:rPr>
                <w:lang w:val="en-US"/>
              </w:rPr>
            </w:pPr>
            <w:r>
              <w:rPr>
                <w:lang w:val="en-US"/>
              </w:rPr>
              <w:t>B-26</w:t>
            </w:r>
          </w:p>
        </w:tc>
        <w:tc>
          <w:tcPr>
            <w:tcW w:w="3519" w:type="dxa"/>
            <w:vAlign w:val="center"/>
          </w:tcPr>
          <w:p w:rsidR="002B7A14" w:rsidRDefault="002B7A14" w:rsidP="00033818">
            <w:pPr>
              <w:pStyle w:val="Tabela-zawarto"/>
              <w:ind w:left="432" w:hanging="432"/>
              <w:rPr>
                <w:lang w:val="en-US"/>
              </w:rPr>
            </w:pPr>
            <w:r>
              <w:rPr>
                <w:lang w:val="en-US"/>
              </w:rPr>
              <w:t xml:space="preserve">-   -   -   </w:t>
            </w:r>
            <w:r>
              <w:t>AdditionalDeclaration</w:t>
            </w:r>
          </w:p>
        </w:tc>
        <w:tc>
          <w:tcPr>
            <w:tcW w:w="2607" w:type="dxa"/>
          </w:tcPr>
          <w:p w:rsidR="002B7A14" w:rsidRDefault="002B7A14" w:rsidP="00033818">
            <w:pPr>
              <w:pStyle w:val="Tabela-zawarto"/>
            </w:pPr>
            <w:r>
              <w:t>Komponent służący do przekazywania dodatkowych deklaracji dotyczących transakcji w przelewie</w:t>
            </w:r>
          </w:p>
        </w:tc>
        <w:tc>
          <w:tcPr>
            <w:tcW w:w="772"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426" w:type="dxa"/>
            <w:vAlign w:val="center"/>
          </w:tcPr>
          <w:p w:rsidR="002B7A14" w:rsidRDefault="002B7A14" w:rsidP="00033818">
            <w:pPr>
              <w:pStyle w:val="Tabela-zawarto"/>
              <w:jc w:val="center"/>
            </w:pPr>
          </w:p>
        </w:tc>
        <w:tc>
          <w:tcPr>
            <w:tcW w:w="708"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r>
              <w:t>x</w:t>
            </w:r>
          </w:p>
        </w:tc>
        <w:tc>
          <w:tcPr>
            <w:tcW w:w="3653" w:type="dxa"/>
            <w:gridSpan w:val="3"/>
          </w:tcPr>
          <w:p w:rsidR="002B7A14" w:rsidRPr="0044100D" w:rsidRDefault="002B7A14" w:rsidP="00033818">
            <w:pPr>
              <w:pStyle w:val="Tabela-zawarto"/>
              <w:jc w:val="center"/>
            </w:pPr>
            <w:r w:rsidRPr="0044100D">
              <w:t xml:space="preserve">Komponent jest wykorzystywany, jeżeli </w:t>
            </w:r>
            <w:r>
              <w:t>składane jest zlecenie sprzedaży czeku bankierskiego – do wskazania sposobu odbioru czeków</w:t>
            </w:r>
          </w:p>
        </w:tc>
      </w:tr>
      <w:tr w:rsidR="002B7A14" w:rsidRPr="000E1730" w:rsidTr="003F5A95">
        <w:trPr>
          <w:jc w:val="center"/>
        </w:trPr>
        <w:tc>
          <w:tcPr>
            <w:tcW w:w="567" w:type="dxa"/>
            <w:vAlign w:val="center"/>
          </w:tcPr>
          <w:p w:rsidR="002B7A14" w:rsidRPr="00B8035C" w:rsidRDefault="002B7A14" w:rsidP="00033818">
            <w:pPr>
              <w:pStyle w:val="Tabela-zawarto"/>
              <w:jc w:val="cente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DeclarationItemCode</w:t>
            </w:r>
          </w:p>
        </w:tc>
        <w:tc>
          <w:tcPr>
            <w:tcW w:w="2607" w:type="dxa"/>
          </w:tcPr>
          <w:p w:rsidR="002B7A14" w:rsidRDefault="002B7A14" w:rsidP="00033818">
            <w:pPr>
              <w:pStyle w:val="Tabela-zawarto"/>
            </w:pPr>
            <w:r>
              <w:t>Kod deklaracji</w:t>
            </w:r>
          </w:p>
        </w:tc>
        <w:tc>
          <w:tcPr>
            <w:tcW w:w="772"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426" w:type="dxa"/>
            <w:vAlign w:val="center"/>
          </w:tcPr>
          <w:p w:rsidR="002B7A14" w:rsidRDefault="002B7A14" w:rsidP="00033818">
            <w:pPr>
              <w:pStyle w:val="Tabela-zawarto"/>
              <w:jc w:val="center"/>
            </w:pPr>
          </w:p>
        </w:tc>
        <w:tc>
          <w:tcPr>
            <w:tcW w:w="708"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r>
              <w:t>x</w:t>
            </w:r>
          </w:p>
        </w:tc>
        <w:tc>
          <w:tcPr>
            <w:tcW w:w="3653" w:type="dxa"/>
            <w:gridSpan w:val="3"/>
          </w:tcPr>
          <w:p w:rsidR="002B7A14" w:rsidRDefault="002B7A14" w:rsidP="00033818">
            <w:pPr>
              <w:pStyle w:val="Tabela-zawarto"/>
              <w:jc w:val="center"/>
              <w:rPr>
                <w:lang w:val="en-US"/>
              </w:rPr>
            </w:pPr>
            <w:r>
              <w:rPr>
                <w:lang w:val="en-US"/>
              </w:rPr>
              <w:t>dostarczenie</w:t>
            </w:r>
          </w:p>
        </w:tc>
      </w:tr>
      <w:tr w:rsidR="002B7A14" w:rsidRPr="000E1730" w:rsidTr="003F5A95">
        <w:trPr>
          <w:jc w:val="center"/>
        </w:trPr>
        <w:tc>
          <w:tcPr>
            <w:tcW w:w="567" w:type="dxa"/>
            <w:vAlign w:val="center"/>
          </w:tcPr>
          <w:p w:rsidR="002B7A14" w:rsidRDefault="002B7A14" w:rsidP="00033818">
            <w:pPr>
              <w:pStyle w:val="Tabela-zawarto"/>
              <w:jc w:val="center"/>
              <w:rPr>
                <w:lang w:val="en-US"/>
              </w:rP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DeclarationItemValue</w:t>
            </w:r>
          </w:p>
        </w:tc>
        <w:tc>
          <w:tcPr>
            <w:tcW w:w="2607" w:type="dxa"/>
          </w:tcPr>
          <w:p w:rsidR="002B7A14" w:rsidRDefault="002B7A14" w:rsidP="00033818">
            <w:pPr>
              <w:pStyle w:val="Tabela-zawarto"/>
            </w:pPr>
            <w:r>
              <w:t>Treść deklaracji</w:t>
            </w:r>
          </w:p>
        </w:tc>
        <w:tc>
          <w:tcPr>
            <w:tcW w:w="772"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426" w:type="dxa"/>
            <w:vAlign w:val="center"/>
          </w:tcPr>
          <w:p w:rsidR="002B7A14" w:rsidRDefault="002B7A14" w:rsidP="00033818">
            <w:pPr>
              <w:pStyle w:val="FootnoteText"/>
              <w:jc w:val="center"/>
            </w:pPr>
          </w:p>
        </w:tc>
        <w:tc>
          <w:tcPr>
            <w:tcW w:w="708" w:type="dxa"/>
            <w:vAlign w:val="center"/>
          </w:tcPr>
          <w:p w:rsidR="002B7A14" w:rsidRDefault="002B7A14" w:rsidP="00033818">
            <w:pPr>
              <w:pStyle w:val="FootnoteText"/>
              <w:jc w:val="center"/>
            </w:pPr>
          </w:p>
        </w:tc>
        <w:tc>
          <w:tcPr>
            <w:tcW w:w="567" w:type="dxa"/>
            <w:vAlign w:val="center"/>
          </w:tcPr>
          <w:p w:rsidR="002B7A14" w:rsidRDefault="002B7A14" w:rsidP="00033818">
            <w:pPr>
              <w:pStyle w:val="Tabela-zawarto"/>
              <w:jc w:val="center"/>
            </w:pPr>
            <w:r>
              <w:t>x</w:t>
            </w:r>
          </w:p>
        </w:tc>
        <w:tc>
          <w:tcPr>
            <w:tcW w:w="3653" w:type="dxa"/>
            <w:gridSpan w:val="3"/>
          </w:tcPr>
          <w:p w:rsidR="002B7A14" w:rsidRDefault="002B7A14" w:rsidP="00033818">
            <w:pPr>
              <w:pStyle w:val="Tabela-zawarto"/>
              <w:jc w:val="center"/>
              <w:rPr>
                <w:lang w:val="en-US"/>
              </w:rPr>
            </w:pPr>
            <w:r>
              <w:rPr>
                <w:lang w:val="en-US"/>
              </w:rPr>
              <w:t>Dopuszczalne wartości:</w:t>
            </w:r>
          </w:p>
          <w:p w:rsidR="002B7A14" w:rsidRDefault="002B7A14" w:rsidP="00033818">
            <w:pPr>
              <w:pStyle w:val="Tabela-zawarto"/>
              <w:numPr>
                <w:ilvl w:val="0"/>
                <w:numId w:val="38"/>
              </w:numPr>
              <w:jc w:val="center"/>
              <w:rPr>
                <w:lang w:val="en-US"/>
              </w:rPr>
            </w:pPr>
            <w:r>
              <w:rPr>
                <w:lang w:val="en-US"/>
              </w:rPr>
              <w:t>O – odbiór czeków w oddziale</w:t>
            </w:r>
          </w:p>
          <w:p w:rsidR="002B7A14" w:rsidRDefault="002B7A14" w:rsidP="00033818">
            <w:pPr>
              <w:pStyle w:val="Tabela-zawarto"/>
              <w:numPr>
                <w:ilvl w:val="0"/>
                <w:numId w:val="38"/>
              </w:numPr>
              <w:jc w:val="center"/>
              <w:rPr>
                <w:lang w:val="en-US"/>
              </w:rPr>
            </w:pPr>
            <w:r>
              <w:rPr>
                <w:lang w:val="en-US"/>
              </w:rPr>
              <w:t xml:space="preserve">W – wysłanie zagranicę </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B-16</w:t>
            </w:r>
          </w:p>
        </w:tc>
        <w:tc>
          <w:tcPr>
            <w:tcW w:w="3519" w:type="dxa"/>
            <w:vAlign w:val="center"/>
          </w:tcPr>
          <w:p w:rsidR="002B7A14" w:rsidRPr="0092019C" w:rsidRDefault="002B7A14" w:rsidP="00033818">
            <w:pPr>
              <w:pStyle w:val="Tabelanagwek1"/>
              <w:jc w:val="left"/>
              <w:rPr>
                <w:b w:val="0"/>
                <w:i w:val="0"/>
                <w:sz w:val="16"/>
                <w:szCs w:val="16"/>
                <w:lang w:val="en-US"/>
              </w:rPr>
            </w:pPr>
            <w:r>
              <w:rPr>
                <w:b w:val="0"/>
                <w:i w:val="0"/>
                <w:sz w:val="16"/>
                <w:szCs w:val="16"/>
                <w:lang w:val="en-US"/>
              </w:rPr>
              <w:t xml:space="preserve">-   -   -   </w:t>
            </w:r>
            <w:r w:rsidRPr="0092019C">
              <w:rPr>
                <w:b w:val="0"/>
                <w:i w:val="0"/>
                <w:sz w:val="16"/>
                <w:szCs w:val="16"/>
                <w:lang w:val="en-US"/>
              </w:rPr>
              <w:t>TransactionStatus</w:t>
            </w:r>
            <w:r w:rsidRPr="0092019C">
              <w:rPr>
                <w:b w:val="0"/>
                <w:i w:val="0"/>
                <w:sz w:val="16"/>
                <w:szCs w:val="16"/>
                <w:lang w:val="en-US"/>
              </w:rPr>
              <w:tab/>
            </w:r>
          </w:p>
        </w:tc>
        <w:tc>
          <w:tcPr>
            <w:tcW w:w="2607" w:type="dxa"/>
            <w:vAlign w:val="center"/>
          </w:tcPr>
          <w:p w:rsidR="002B7A14" w:rsidRPr="000E1730" w:rsidRDefault="002B7A14" w:rsidP="00033818">
            <w:pPr>
              <w:pStyle w:val="Tabela-zawarto"/>
              <w:rPr>
                <w:lang w:val="en-US"/>
              </w:rPr>
            </w:pPr>
            <w:r w:rsidRPr="000E1730">
              <w:rPr>
                <w:lang w:val="en-US"/>
              </w:rPr>
              <w:t>Status transakcji</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ind w:left="432" w:hanging="432"/>
              <w:rPr>
                <w:lang w:val="en-US"/>
              </w:rPr>
            </w:pPr>
            <w:r>
              <w:rPr>
                <w:lang w:val="en-US"/>
              </w:rPr>
              <w:t xml:space="preserve">-   -   -   -   </w:t>
            </w:r>
            <w:r w:rsidRPr="000E1730">
              <w:rPr>
                <w:lang w:val="en-US"/>
              </w:rPr>
              <w:t>TransactionStatusCode</w:t>
            </w:r>
          </w:p>
        </w:tc>
        <w:tc>
          <w:tcPr>
            <w:tcW w:w="2607" w:type="dxa"/>
            <w:vAlign w:val="center"/>
          </w:tcPr>
          <w:p w:rsidR="002B7A14" w:rsidRPr="000E1730" w:rsidRDefault="002B7A14" w:rsidP="00033818">
            <w:pPr>
              <w:pStyle w:val="Tabela-zawarto"/>
            </w:pPr>
            <w:r w:rsidRPr="000E1730">
              <w:t>Kod statusu transakcji</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rPr>
                <w:lang w:val="en-US"/>
              </w:rPr>
            </w:pPr>
            <w:r w:rsidRPr="000E1730">
              <w:rPr>
                <w:lang w:val="en-US"/>
              </w:rPr>
              <w:t>Kod statusu transakcji</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ind w:left="432" w:hanging="432"/>
              <w:rPr>
                <w:b/>
                <w:lang w:val="en-US"/>
              </w:rPr>
            </w:pPr>
            <w:r>
              <w:rPr>
                <w:lang w:val="en-US"/>
              </w:rPr>
              <w:t xml:space="preserve">-   -   -   -   </w:t>
            </w:r>
            <w:r w:rsidRPr="000E1730">
              <w:rPr>
                <w:lang w:val="en-US"/>
              </w:rPr>
              <w:t>StatusDescription</w:t>
            </w:r>
          </w:p>
        </w:tc>
        <w:tc>
          <w:tcPr>
            <w:tcW w:w="2607" w:type="dxa"/>
            <w:vAlign w:val="center"/>
          </w:tcPr>
          <w:p w:rsidR="002B7A14" w:rsidRPr="000E1730" w:rsidRDefault="002B7A14" w:rsidP="00033818">
            <w:pPr>
              <w:pStyle w:val="Tabela-zawarto"/>
              <w:rPr>
                <w:lang w:val="en-US"/>
              </w:rPr>
            </w:pPr>
            <w:r w:rsidRPr="000E1730">
              <w:rPr>
                <w:lang w:val="en-US"/>
              </w:rPr>
              <w:fldChar w:fldCharType="begin"/>
            </w:r>
            <w:r w:rsidRPr="000E1730">
              <w:rPr>
                <w:lang w:val="en-US"/>
              </w:rPr>
              <w:instrText xml:space="preserve"> DOCVARIABLE StatusDescription \* MERGEFORMAT </w:instrText>
            </w:r>
            <w:r w:rsidRPr="000E1730">
              <w:rPr>
                <w:lang w:val="en-US"/>
              </w:rPr>
              <w:fldChar w:fldCharType="end"/>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AC4E32" w:rsidRDefault="002B7A14" w:rsidP="00033818">
            <w:pPr>
              <w:pStyle w:val="Tabela-zawarto"/>
              <w:jc w:val="center"/>
            </w:pPr>
            <w:r w:rsidRPr="00AC4E32">
              <w:t xml:space="preserve">Opis RBE </w:t>
            </w:r>
            <w:r w:rsidRPr="00171099">
              <w:t>statusu + (SOR:Y</w:t>
            </w:r>
            <w:r>
              <w:t>)(*)</w:t>
            </w:r>
          </w:p>
          <w:p w:rsidR="002B7A14" w:rsidRPr="000E1730" w:rsidRDefault="002B7A14" w:rsidP="00033818">
            <w:pPr>
              <w:pStyle w:val="Tabela-zawarto"/>
              <w:jc w:val="center"/>
            </w:pPr>
            <w:r w:rsidRPr="001A6B33">
              <w:rPr>
                <w:i/>
              </w:rPr>
              <w:t>Format pola w załączniku A</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b/>
                <w:lang w:val="en-US"/>
              </w:rPr>
            </w:pPr>
            <w:r>
              <w:rPr>
                <w:lang w:val="en-US"/>
              </w:rPr>
              <w:t xml:space="preserve">-   -   -   -   </w:t>
            </w:r>
            <w:r w:rsidRPr="000E1730">
              <w:rPr>
                <w:lang w:val="en-US"/>
              </w:rPr>
              <w:t>EffectiveDate</w:t>
            </w:r>
          </w:p>
        </w:tc>
        <w:tc>
          <w:tcPr>
            <w:tcW w:w="2607" w:type="dxa"/>
            <w:vAlign w:val="center"/>
          </w:tcPr>
          <w:p w:rsidR="002B7A14" w:rsidRPr="000E1730" w:rsidRDefault="002B7A14" w:rsidP="00033818">
            <w:pPr>
              <w:pStyle w:val="Tabela-zawarto"/>
              <w:rPr>
                <w:lang w:val="en-US"/>
              </w:rPr>
            </w:pPr>
            <w:r w:rsidRPr="000E1730">
              <w:rPr>
                <w:lang w:val="en-US"/>
              </w:rPr>
              <w:fldChar w:fldCharType="begin"/>
            </w:r>
            <w:r w:rsidRPr="000E1730">
              <w:rPr>
                <w:lang w:val="en-US"/>
              </w:rPr>
              <w:instrText xml:space="preserve"> DOCVARIABLE EffectiveDate \* MERGEFORMAT </w:instrText>
            </w:r>
            <w:r w:rsidRPr="000E1730">
              <w:rPr>
                <w:lang w:val="en-US"/>
              </w:rPr>
              <w:fldChar w:fldCharType="end"/>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B-22</w:t>
            </w:r>
          </w:p>
        </w:tc>
        <w:tc>
          <w:tcPr>
            <w:tcW w:w="3519" w:type="dxa"/>
            <w:vAlign w:val="center"/>
          </w:tcPr>
          <w:p w:rsidR="002B7A14" w:rsidRPr="000E1730" w:rsidRDefault="002B7A14" w:rsidP="00033818">
            <w:pPr>
              <w:pStyle w:val="Tabela-zawarto"/>
              <w:rPr>
                <w:lang w:val="en-US"/>
              </w:rPr>
            </w:pPr>
            <w:r>
              <w:rPr>
                <w:lang w:val="en-US"/>
              </w:rPr>
              <w:t xml:space="preserve">-   -   -   </w:t>
            </w:r>
            <w:r w:rsidRPr="000E1730">
              <w:rPr>
                <w:lang w:val="en-US"/>
              </w:rPr>
              <w:t>TransactionRejection</w:t>
            </w:r>
          </w:p>
        </w:tc>
        <w:tc>
          <w:tcPr>
            <w:tcW w:w="2607" w:type="dxa"/>
          </w:tcPr>
          <w:p w:rsidR="002B7A14" w:rsidRPr="000E1730" w:rsidRDefault="002B7A14" w:rsidP="00033818">
            <w:pPr>
              <w:pStyle w:val="Tabela-zawarto"/>
            </w:pPr>
            <w:r w:rsidRPr="000E1730">
              <w:t xml:space="preserve">Informacja o przyczynie odrzucenia transakcji, może wystąpić jeśli przelew jest realizowany częściowo,  z możliwością pominięcia transakcji błędnych </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r w:rsidRPr="000E1730">
              <w:t>Komponent uzupełniany dla transakcji odrzuconej, w przypadku, gdy przelew został przyjęty do częściowej realizacji.</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rPr>
                <w:b/>
              </w:rPr>
            </w:pPr>
            <w:r>
              <w:rPr>
                <w:lang w:val="en-US"/>
              </w:rPr>
              <w:t xml:space="preserve">-   -   -   -   </w:t>
            </w:r>
            <w:r w:rsidRPr="000E1730">
              <w:t>RejectionCode</w:t>
            </w:r>
          </w:p>
        </w:tc>
        <w:tc>
          <w:tcPr>
            <w:tcW w:w="2607" w:type="dxa"/>
          </w:tcPr>
          <w:p w:rsidR="002B7A14" w:rsidRPr="000E1730" w:rsidRDefault="002B7A14" w:rsidP="00033818">
            <w:pPr>
              <w:pStyle w:val="Tabela-zawarto"/>
            </w:pPr>
            <w:r w:rsidRPr="000E1730">
              <w:t>Kod odrzucenia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r w:rsidRPr="000E1730">
              <w:t>Kod błędu RBE</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rPr>
                <w:b/>
              </w:rPr>
            </w:pPr>
            <w:r>
              <w:rPr>
                <w:lang w:val="en-US"/>
              </w:rPr>
              <w:t xml:space="preserve">-   -   -   -   </w:t>
            </w:r>
            <w:r w:rsidRPr="000E1730">
              <w:t>RejectionDescription</w:t>
            </w:r>
          </w:p>
        </w:tc>
        <w:tc>
          <w:tcPr>
            <w:tcW w:w="2607" w:type="dxa"/>
          </w:tcPr>
          <w:p w:rsidR="002B7A14" w:rsidRPr="000E1730" w:rsidRDefault="002B7A14" w:rsidP="00033818">
            <w:pPr>
              <w:pStyle w:val="Tabela-zawarto"/>
            </w:pPr>
            <w:r w:rsidRPr="000E1730">
              <w:t>Opis przyczyny odrzucenia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653" w:type="dxa"/>
            <w:gridSpan w:val="3"/>
          </w:tcPr>
          <w:p w:rsidR="002B7A14" w:rsidRPr="000E1730" w:rsidRDefault="002B7A14" w:rsidP="00033818">
            <w:pPr>
              <w:pStyle w:val="Tabela-zawarto"/>
              <w:jc w:val="center"/>
              <w:rPr>
                <w:lang w:val="en-US"/>
              </w:rPr>
            </w:pPr>
            <w:r w:rsidRPr="000E1730">
              <w:rPr>
                <w:lang w:val="en-US"/>
              </w:rPr>
              <w:t>Opis błędu RBE</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B-17</w:t>
            </w:r>
          </w:p>
        </w:tc>
        <w:tc>
          <w:tcPr>
            <w:tcW w:w="3519" w:type="dxa"/>
            <w:vAlign w:val="center"/>
          </w:tcPr>
          <w:p w:rsidR="002B7A14" w:rsidRPr="000E1730" w:rsidRDefault="002B7A14" w:rsidP="00033818">
            <w:pPr>
              <w:pStyle w:val="Tabela-zawarto"/>
              <w:ind w:left="432" w:hanging="432"/>
              <w:rPr>
                <w:lang w:val="en-US"/>
              </w:rPr>
            </w:pPr>
            <w:r>
              <w:rPr>
                <w:lang w:val="en-US"/>
              </w:rPr>
              <w:t xml:space="preserve">-   -   </w:t>
            </w:r>
            <w:r w:rsidRPr="000E1730">
              <w:rPr>
                <w:lang w:val="en-US"/>
              </w:rPr>
              <w:t>PaymentSummary</w:t>
            </w:r>
          </w:p>
        </w:tc>
        <w:tc>
          <w:tcPr>
            <w:tcW w:w="2607" w:type="dxa"/>
          </w:tcPr>
          <w:p w:rsidR="002B7A14" w:rsidRPr="000E1730" w:rsidRDefault="002B7A14" w:rsidP="00033818">
            <w:pPr>
              <w:pStyle w:val="Tabela-zawarto"/>
            </w:pPr>
            <w:r w:rsidRPr="000E1730">
              <w:t>Informacje sumaryczne dotyczące przelewu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SummaryAmount</w:t>
            </w:r>
          </w:p>
        </w:tc>
        <w:tc>
          <w:tcPr>
            <w:tcW w:w="2607" w:type="dxa"/>
          </w:tcPr>
          <w:p w:rsidR="002B7A14" w:rsidRPr="000E1730" w:rsidRDefault="002B7A14" w:rsidP="00033818">
            <w:pPr>
              <w:pStyle w:val="Tabela-zawarto"/>
            </w:pPr>
            <w:r w:rsidRPr="000E1730">
              <w:t>Suma kwot transakcji w przelewie</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r w:rsidRPr="000E1730">
              <w:t xml:space="preserve">Suma </w:t>
            </w:r>
            <w:r>
              <w:t xml:space="preserve">i waluta </w:t>
            </w:r>
            <w:r w:rsidRPr="000E1730">
              <w:t>kwot transakcji w przelewie</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TransactionsQuantity</w:t>
            </w:r>
          </w:p>
        </w:tc>
        <w:tc>
          <w:tcPr>
            <w:tcW w:w="2607" w:type="dxa"/>
          </w:tcPr>
          <w:p w:rsidR="002B7A14" w:rsidRPr="000E1730" w:rsidRDefault="002B7A14" w:rsidP="00033818">
            <w:pPr>
              <w:pStyle w:val="Tabela-zawarto"/>
            </w:pPr>
            <w:r w:rsidRPr="000E1730">
              <w:t>Ilość transakcji w przelewie</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653" w:type="dxa"/>
            <w:gridSpan w:val="3"/>
          </w:tcPr>
          <w:p w:rsidR="002B7A14" w:rsidRPr="000E1730" w:rsidRDefault="002B7A14" w:rsidP="00033818">
            <w:pPr>
              <w:pStyle w:val="Tabela-zawarto"/>
              <w:jc w:val="center"/>
            </w:pPr>
            <w:r w:rsidRPr="000E1730">
              <w:t>Ilość transakcji w przelewie</w:t>
            </w:r>
          </w:p>
        </w:tc>
      </w:tr>
    </w:tbl>
    <w:p w:rsidR="002B7A14" w:rsidRDefault="002B7A14" w:rsidP="00AF4F2C">
      <w:pPr>
        <w:pStyle w:val="Opis"/>
        <w:spacing w:before="30" w:after="30"/>
      </w:pPr>
      <w:r>
        <w:t>(</w:t>
      </w:r>
      <w:r w:rsidRPr="000E1730">
        <w:t xml:space="preserve">*) </w:t>
      </w:r>
      <w:r w:rsidRPr="000E1730">
        <w:rPr>
          <w:b/>
        </w:rPr>
        <w:t>SOR:Y</w:t>
      </w:r>
      <w:r w:rsidRPr="000E1730">
        <w:t xml:space="preserve"> – oznacza status operacji w SORBNET</w:t>
      </w:r>
      <w:r>
        <w:t>2</w:t>
      </w:r>
      <w:r w:rsidRPr="000E1730">
        <w:t>/</w:t>
      </w:r>
      <w:r w:rsidRPr="00F07AA2">
        <w:rPr>
          <w:shd w:val="clear" w:color="auto" w:fill="FFFFFF"/>
        </w:rPr>
        <w:t>NBP-PHA</w:t>
      </w:r>
      <w:r>
        <w:t xml:space="preserve"> </w:t>
      </w:r>
      <w:r w:rsidRPr="000E1730">
        <w:t>z punku widzenia ZSK-C, może przyjmować następujące wartości (Y): NP (Nie przetworzony), GW (Gotowy do wysłania), WS (Wysłany do SORBNET</w:t>
      </w:r>
      <w:r>
        <w:t>2</w:t>
      </w:r>
      <w:r w:rsidRPr="000E1730">
        <w:t>/</w:t>
      </w:r>
      <w:r w:rsidRPr="00F07AA2">
        <w:rPr>
          <w:shd w:val="clear" w:color="auto" w:fill="FFFFFF"/>
        </w:rPr>
        <w:t xml:space="preserve"> NBP-PHA</w:t>
      </w:r>
      <w:r w:rsidRPr="000E1730">
        <w:t>), ZS (Zrealizowany w SORBNET</w:t>
      </w:r>
      <w:r>
        <w:t>2</w:t>
      </w:r>
      <w:r w:rsidRPr="000E1730">
        <w:t>/</w:t>
      </w:r>
      <w:r w:rsidRPr="00F07AA2">
        <w:rPr>
          <w:shd w:val="clear" w:color="auto" w:fill="FFFFFF"/>
        </w:rPr>
        <w:t xml:space="preserve"> NBP-PHA</w:t>
      </w:r>
      <w:r w:rsidRPr="000E1730">
        <w:t>), OS (Odrzucony w SORBNET</w:t>
      </w:r>
      <w:r>
        <w:t>2</w:t>
      </w:r>
      <w:r w:rsidRPr="000E1730">
        <w:t>/</w:t>
      </w:r>
      <w:r w:rsidRPr="00F07AA2">
        <w:rPr>
          <w:shd w:val="clear" w:color="auto" w:fill="FFFFFF"/>
        </w:rPr>
        <w:t xml:space="preserve"> NBP-PHA</w:t>
      </w:r>
      <w:r w:rsidRPr="000E1730">
        <w:t>), Brak wartości statusu (Gdy operacja nie jest kierowana do systemu SORBNET</w:t>
      </w:r>
      <w:r>
        <w:t>2</w:t>
      </w:r>
      <w:r w:rsidRPr="000E1730">
        <w:t>/</w:t>
      </w:r>
      <w:r w:rsidRPr="00F07AA2">
        <w:rPr>
          <w:shd w:val="clear" w:color="auto" w:fill="FFFFFF"/>
        </w:rPr>
        <w:t xml:space="preserve"> NBP-PHA</w:t>
      </w:r>
      <w:r w:rsidRPr="000E1730">
        <w:t>)</w:t>
      </w:r>
      <w:bookmarkStart w:id="107" w:name="_Toc20531722"/>
      <w:bookmarkStart w:id="108" w:name="_Toc36457494"/>
    </w:p>
    <w:p w:rsidR="002B7A14" w:rsidRDefault="002B7A14" w:rsidP="00AF4F2C">
      <w:pPr>
        <w:pStyle w:val="Opis"/>
        <w:spacing w:before="30" w:after="30"/>
      </w:pPr>
    </w:p>
    <w:p w:rsidR="002B7A14" w:rsidRPr="000E1730" w:rsidRDefault="002B7A14" w:rsidP="00AF4F2C">
      <w:pPr>
        <w:pStyle w:val="Heading2"/>
        <w:pageBreakBefore/>
        <w:numPr>
          <w:ilvl w:val="1"/>
          <w:numId w:val="27"/>
        </w:numPr>
      </w:pPr>
      <w:bookmarkStart w:id="109" w:name="_Toc365015761"/>
      <w:r w:rsidRPr="000E1730">
        <w:t>Komunikat żądania PaymentCancellationRequest</w:t>
      </w:r>
      <w:bookmarkEnd w:id="107"/>
      <w:bookmarkEnd w:id="108"/>
      <w:bookmarkEnd w:id="109"/>
    </w:p>
    <w:p w:rsidR="002B7A14" w:rsidRDefault="002B7A14" w:rsidP="00AF4F2C">
      <w:pPr>
        <w:pStyle w:val="OpisZnak"/>
      </w:pPr>
      <w:r>
        <w:t xml:space="preserve">Usługa </w:t>
      </w:r>
      <w:r w:rsidRPr="000E1730">
        <w:t>PaymentCancellationRequest</w:t>
      </w:r>
      <w:r>
        <w:t xml:space="preserve"> służy do złożenia anulowania zlecenia płatniczego.</w:t>
      </w:r>
    </w:p>
    <w:p w:rsidR="002B7A14" w:rsidRDefault="002B7A14" w:rsidP="00C51BF6">
      <w:pPr>
        <w:pStyle w:val="OpisZnak"/>
      </w:pPr>
      <w:r w:rsidRPr="000E1730">
        <w:t xml:space="preserve">Zlecenie anulowania przelewu może zostać zrealizowane, jeżeli przelew jest w statusie ‘Scheduled’. </w:t>
      </w:r>
    </w:p>
    <w:p w:rsidR="002B7A14" w:rsidRPr="000E1730" w:rsidRDefault="002B7A14" w:rsidP="00C51BF6">
      <w:pPr>
        <w:pStyle w:val="OpisZnak"/>
      </w:pPr>
    </w:p>
    <w:p w:rsidR="002B7A14" w:rsidRPr="000E1730" w:rsidRDefault="002B7A14" w:rsidP="00C51BF6">
      <w:pPr>
        <w:pStyle w:val="CentralaZnakZnakZnakZnak"/>
        <w:spacing w:before="30" w:after="30"/>
        <w:jc w:val="both"/>
        <w:rPr>
          <w:rStyle w:val="OpisZnakZnakZnakZnak"/>
          <w:b w:val="0"/>
        </w:rPr>
      </w:pPr>
      <w:r w:rsidRPr="000E1730">
        <w:rPr>
          <w:rStyle w:val="OpisZnakZnakZnakZnak"/>
          <w:b w:val="0"/>
        </w:rPr>
        <w:t>1. Anulowanie zlecenia jednokrotnego:</w:t>
      </w:r>
    </w:p>
    <w:p w:rsidR="002B7A14" w:rsidRPr="000E1730" w:rsidRDefault="002B7A14" w:rsidP="00C51BF6">
      <w:pPr>
        <w:pStyle w:val="CentralaZnakZnakZnakZnak"/>
        <w:spacing w:before="30" w:after="30"/>
        <w:jc w:val="both"/>
        <w:rPr>
          <w:rStyle w:val="OpisZnakZnakZnakZnak"/>
          <w:b w:val="0"/>
        </w:rPr>
      </w:pPr>
      <w:r w:rsidRPr="000E1730">
        <w:rPr>
          <w:rStyle w:val="OpisZnakZnakZnakZnak"/>
          <w:b w:val="0"/>
        </w:rPr>
        <w:t>Jeżeli o zleceniu można powiedzieć, że jest przyjęte do realizacji (</w:t>
      </w:r>
      <w:r w:rsidRPr="000E1730">
        <w:t>„</w:t>
      </w:r>
      <w:r w:rsidRPr="000E1730">
        <w:rPr>
          <w:b w:val="0"/>
        </w:rPr>
        <w:t>Scheduled”</w:t>
      </w:r>
      <w:r w:rsidRPr="000E1730">
        <w:rPr>
          <w:rStyle w:val="OpisZnakZnakZnakZnak"/>
          <w:b w:val="0"/>
        </w:rPr>
        <w:t xml:space="preserve">) </w:t>
      </w:r>
      <w:r>
        <w:rPr>
          <w:rStyle w:val="OpisZnakZnakZnakZnak"/>
          <w:b w:val="0"/>
        </w:rPr>
        <w:t>c</w:t>
      </w:r>
      <w:r w:rsidRPr="000E1730">
        <w:rPr>
          <w:rStyle w:val="OpisZnakZnakZnakZnak"/>
          <w:b w:val="0"/>
        </w:rPr>
        <w:t xml:space="preserve">o </w:t>
      </w:r>
      <w:r>
        <w:rPr>
          <w:rStyle w:val="OpisZnakZnakZnakZnak"/>
          <w:b w:val="0"/>
        </w:rPr>
        <w:t>oznacza, że</w:t>
      </w:r>
      <w:r w:rsidRPr="000E1730">
        <w:rPr>
          <w:rStyle w:val="OpisZnakZnakZnakZnak"/>
          <w:b w:val="0"/>
        </w:rPr>
        <w:t xml:space="preserve"> operacja należąca do zlecenia ma status przyj</w:t>
      </w:r>
      <w:r>
        <w:rPr>
          <w:rStyle w:val="OpisZnakZnakZnakZnak"/>
          <w:b w:val="0"/>
        </w:rPr>
        <w:t>ę</w:t>
      </w:r>
      <w:r w:rsidRPr="000E1730">
        <w:rPr>
          <w:rStyle w:val="OpisZnakZnakZnakZnak"/>
          <w:b w:val="0"/>
        </w:rPr>
        <w:t>tej do realizacji („Scheduled”), oczekującej (‘Waiting”) lub w kolejce („Queue”), to można dokonać anulowania zlecenia. W przeciwnym wypadku do systemu zewnętrznego zostanie zwrócona odmowa wykonania żądania.</w:t>
      </w:r>
    </w:p>
    <w:p w:rsidR="002B7A14" w:rsidRDefault="002B7A14" w:rsidP="00C51BF6">
      <w:pPr>
        <w:pStyle w:val="CentralaZnakZnakZnakZnak"/>
        <w:spacing w:before="30" w:after="30"/>
        <w:jc w:val="both"/>
        <w:rPr>
          <w:rStyle w:val="OpisZnakZnakZnakZnak"/>
          <w:b w:val="0"/>
        </w:rPr>
      </w:pPr>
    </w:p>
    <w:p w:rsidR="002B7A14" w:rsidRPr="000E1730" w:rsidRDefault="002B7A14" w:rsidP="00C51BF6">
      <w:pPr>
        <w:pStyle w:val="CentralaZnakZnakZnakZnak"/>
        <w:spacing w:before="30" w:after="30"/>
        <w:jc w:val="both"/>
        <w:rPr>
          <w:rStyle w:val="OpisZnakZnakZnakZnak"/>
          <w:b w:val="0"/>
        </w:rPr>
      </w:pPr>
      <w:r w:rsidRPr="000E1730">
        <w:rPr>
          <w:rStyle w:val="OpisZnakZnakZnakZnak"/>
          <w:b w:val="0"/>
        </w:rPr>
        <w:t>2. Anulowanie zlecenia wielokrotnego:</w:t>
      </w:r>
    </w:p>
    <w:p w:rsidR="002B7A14" w:rsidRPr="000E1730" w:rsidRDefault="002B7A14" w:rsidP="00C51BF6">
      <w:pPr>
        <w:pStyle w:val="OpisZnakZnakZnak"/>
        <w:spacing w:before="30" w:after="30"/>
        <w:jc w:val="left"/>
        <w:rPr>
          <w:rStyle w:val="OpisZnakZnakZnakZnak"/>
        </w:rPr>
      </w:pPr>
      <w:r w:rsidRPr="000E1730">
        <w:rPr>
          <w:rStyle w:val="OpisZnakZnakZnakZnak"/>
        </w:rPr>
        <w:t>W przypadku zleceń wielokrotnych system ZSK-C może rejestrować zlecenia w oparciu o jedną z zasad:</w:t>
      </w:r>
    </w:p>
    <w:p w:rsidR="002B7A14" w:rsidRPr="000E1730" w:rsidRDefault="002B7A14" w:rsidP="00C51BF6">
      <w:pPr>
        <w:pStyle w:val="OpisZnakZnakZnak"/>
        <w:spacing w:before="30" w:after="30"/>
        <w:rPr>
          <w:rStyle w:val="OpisZnakZnakZnakZnak"/>
        </w:rPr>
      </w:pPr>
      <w:r w:rsidRPr="000E1730">
        <w:rPr>
          <w:rStyle w:val="OpisZnakZnakZnakZnak"/>
        </w:rPr>
        <w:t>- zasadę „wszystko albo nic”, która oznacza, że żądanie anulowania zlecenia zostaje przyjęte do realizacji, jeżeli wszystkie transakcje tego zlecenia przyjęte do realizacji mają status przyjętych do realizacji („Scheduled”), oczekujących („Waiting”) lub w kolejce („Queue”). W przeciwnym wypadku do systemu zewnętrznego zwracana jest odmowa wykonania żądania,</w:t>
      </w:r>
    </w:p>
    <w:p w:rsidR="002B7A14" w:rsidRPr="000E1730" w:rsidRDefault="002B7A14" w:rsidP="00C51BF6">
      <w:pPr>
        <w:pStyle w:val="OpisZnakZnakZnak"/>
        <w:spacing w:before="30" w:after="30"/>
        <w:rPr>
          <w:rStyle w:val="OpisZnakZnakZnakZnak"/>
        </w:rPr>
      </w:pPr>
      <w:r w:rsidRPr="000E1730">
        <w:rPr>
          <w:rStyle w:val="OpisZnakZnakZnakZnak"/>
        </w:rPr>
        <w:t xml:space="preserve">- zasadę „częściowej realizacji”, która oznacza, że żądanie anulowania zlecenia zostaje przyjęte do realizacji, jeżeli chociaż jedna transakcja wchodząca w skład zlecenia ma status </w:t>
      </w:r>
      <w:r>
        <w:rPr>
          <w:rStyle w:val="OpisZnakZnakZnakZnak"/>
        </w:rPr>
        <w:t xml:space="preserve">przyjetej do realizacji, </w:t>
      </w:r>
      <w:r w:rsidRPr="000E1730">
        <w:rPr>
          <w:rStyle w:val="OpisZnakZnakZnakZnak"/>
        </w:rPr>
        <w:t xml:space="preserve">oczekującej lub w kolejce. System ZSK-C zwraca odmowę przyjęcia żądania anulowania tylko wtedy, gdy żadna transakcja nie może zostać anulowana. </w:t>
      </w:r>
    </w:p>
    <w:p w:rsidR="002B7A14" w:rsidRDefault="002B7A14" w:rsidP="00C51BF6">
      <w:pPr>
        <w:pStyle w:val="OpisZnakZnakZnak"/>
        <w:spacing w:before="30" w:after="30"/>
        <w:rPr>
          <w:rStyle w:val="OpisZnakZnakZnakZnak"/>
        </w:rPr>
      </w:pPr>
      <w:r w:rsidRPr="000E1730">
        <w:rPr>
          <w:rStyle w:val="OpisZnakZnakZnakZnak"/>
        </w:rPr>
        <w:t xml:space="preserve">Wybór jednej za zasad realizacji żądania wynika z ustaleń między Narodowym Bankiem Polskim a Klientem </w:t>
      </w:r>
      <w:r>
        <w:rPr>
          <w:rStyle w:val="OpisZnakZnakZnakZnak"/>
        </w:rPr>
        <w:t>B2B</w:t>
      </w:r>
      <w:r w:rsidRPr="000E1730">
        <w:rPr>
          <w:rStyle w:val="OpisZnakZnakZnakZnak"/>
        </w:rPr>
        <w:t>.</w:t>
      </w:r>
    </w:p>
    <w:p w:rsidR="002B7A14" w:rsidRDefault="002B7A14" w:rsidP="00C51BF6">
      <w:pPr>
        <w:pStyle w:val="OpisZnak"/>
      </w:pPr>
      <w:r>
        <w:t xml:space="preserve">W interfejsie z systemem </w:t>
      </w:r>
      <w:r w:rsidRPr="00A24ED2">
        <w:rPr>
          <w:highlight w:val="cyan"/>
        </w:rPr>
        <w:t>XXXX</w:t>
      </w:r>
      <w:r>
        <w:t xml:space="preserve"> przyjęto obsługę według zasady </w:t>
      </w:r>
      <w:r w:rsidRPr="0032379D">
        <w:rPr>
          <w:highlight w:val="cyan"/>
        </w:rPr>
        <w:t>„częściowej realizacji”/„wszystko albo nic”</w:t>
      </w:r>
      <w:r>
        <w:t>.</w:t>
      </w:r>
    </w:p>
    <w:p w:rsidR="002B7A14" w:rsidRDefault="002B7A14" w:rsidP="00C51BF6">
      <w:pPr>
        <w:pStyle w:val="OpisZnak"/>
      </w:pPr>
    </w:p>
    <w:p w:rsidR="002B7A14" w:rsidRPr="000E1730" w:rsidRDefault="002B7A14" w:rsidP="00C51BF6">
      <w:pPr>
        <w:pStyle w:val="OpisZnak"/>
      </w:pPr>
    </w:p>
    <w:p w:rsidR="002B7A14" w:rsidRDefault="002B7A14" w:rsidP="00704C88">
      <w:pPr>
        <w:pStyle w:val="Caption"/>
      </w:pPr>
      <w:bookmarkStart w:id="110" w:name="_Toc365015833"/>
      <w:r w:rsidRPr="000E1730">
        <w:t xml:space="preserve">Tabela </w:t>
      </w:r>
      <w:fldSimple w:instr=" SEQ Tabela \* ARABIC ">
        <w:r>
          <w:rPr>
            <w:noProof/>
          </w:rPr>
          <w:t>7</w:t>
        </w:r>
      </w:fldSimple>
      <w:r w:rsidRPr="000E1730">
        <w:t>: Komunikat żądania PaymentCancellationRequest</w:t>
      </w:r>
      <w:bookmarkEnd w:id="110"/>
    </w:p>
    <w:tbl>
      <w:tblPr>
        <w:tblW w:w="14071" w:type="dxa"/>
        <w:jc w:val="center"/>
        <w:tblInd w:w="1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14"/>
        <w:gridCol w:w="3457"/>
        <w:gridCol w:w="2824"/>
        <w:gridCol w:w="441"/>
        <w:gridCol w:w="461"/>
        <w:gridCol w:w="500"/>
        <w:gridCol w:w="391"/>
        <w:gridCol w:w="631"/>
        <w:gridCol w:w="691"/>
        <w:gridCol w:w="4161"/>
      </w:tblGrid>
      <w:tr w:rsidR="002B7A14" w:rsidRPr="000E1730" w:rsidTr="003F5A95">
        <w:trPr>
          <w:tblHeader/>
          <w:jc w:val="center"/>
        </w:trPr>
        <w:tc>
          <w:tcPr>
            <w:tcW w:w="514" w:type="dxa"/>
            <w:shd w:val="solid" w:color="auto" w:fill="auto"/>
          </w:tcPr>
          <w:p w:rsidR="002B7A14" w:rsidRPr="000E1730" w:rsidRDefault="002B7A14" w:rsidP="00033818">
            <w:pPr>
              <w:pStyle w:val="Tabela-nagwek"/>
              <w:jc w:val="center"/>
            </w:pPr>
            <w:r w:rsidRPr="000E1730">
              <w:t>Nr</w:t>
            </w:r>
          </w:p>
        </w:tc>
        <w:tc>
          <w:tcPr>
            <w:tcW w:w="3457" w:type="dxa"/>
            <w:shd w:val="solid" w:color="auto" w:fill="auto"/>
          </w:tcPr>
          <w:p w:rsidR="002B7A14" w:rsidRPr="000E1730" w:rsidRDefault="002B7A14" w:rsidP="00033818">
            <w:pPr>
              <w:pStyle w:val="Tabela-nagwek"/>
            </w:pPr>
            <w:r w:rsidRPr="000E1730">
              <w:t>Nazwa elementu</w:t>
            </w:r>
          </w:p>
        </w:tc>
        <w:tc>
          <w:tcPr>
            <w:tcW w:w="2824" w:type="dxa"/>
            <w:shd w:val="solid" w:color="auto" w:fill="auto"/>
          </w:tcPr>
          <w:p w:rsidR="002B7A14" w:rsidRPr="000E1730" w:rsidRDefault="002B7A14" w:rsidP="00033818">
            <w:pPr>
              <w:pStyle w:val="Tabela-nagwek"/>
              <w:jc w:val="center"/>
            </w:pPr>
            <w:r w:rsidRPr="000E1730">
              <w:t>Opis</w:t>
            </w:r>
          </w:p>
        </w:tc>
        <w:tc>
          <w:tcPr>
            <w:tcW w:w="0" w:type="auto"/>
            <w:shd w:val="solid" w:color="auto" w:fill="auto"/>
          </w:tcPr>
          <w:p w:rsidR="002B7A14" w:rsidRPr="000E1730" w:rsidRDefault="002B7A14" w:rsidP="00033818">
            <w:pPr>
              <w:pStyle w:val="Tabela-nagwek"/>
              <w:jc w:val="center"/>
            </w:pPr>
            <w:r w:rsidRPr="000E1730">
              <w:t>Kra</w:t>
            </w:r>
          </w:p>
        </w:tc>
        <w:tc>
          <w:tcPr>
            <w:tcW w:w="0" w:type="auto"/>
            <w:shd w:val="solid" w:color="auto" w:fill="auto"/>
          </w:tcPr>
          <w:p w:rsidR="002B7A14" w:rsidRPr="000E1730" w:rsidRDefault="002B7A14" w:rsidP="00033818">
            <w:pPr>
              <w:pStyle w:val="Tabela-nagwek"/>
              <w:jc w:val="center"/>
            </w:pPr>
            <w:r w:rsidRPr="000E1730">
              <w:t>Zag</w:t>
            </w:r>
          </w:p>
        </w:tc>
        <w:tc>
          <w:tcPr>
            <w:tcW w:w="0" w:type="auto"/>
            <w:shd w:val="solid" w:color="auto" w:fill="auto"/>
          </w:tcPr>
          <w:p w:rsidR="002B7A14" w:rsidRPr="000E1730" w:rsidRDefault="002B7A14" w:rsidP="00033818">
            <w:pPr>
              <w:pStyle w:val="Tabela-nagwek"/>
              <w:jc w:val="center"/>
            </w:pPr>
            <w:r w:rsidRPr="000E1730">
              <w:t>ZUS</w:t>
            </w:r>
          </w:p>
        </w:tc>
        <w:tc>
          <w:tcPr>
            <w:tcW w:w="0" w:type="auto"/>
            <w:shd w:val="solid" w:color="auto" w:fill="auto"/>
          </w:tcPr>
          <w:p w:rsidR="002B7A14" w:rsidRPr="000E1730" w:rsidRDefault="002B7A14" w:rsidP="00033818">
            <w:pPr>
              <w:pStyle w:val="Tabela-nagwek"/>
              <w:jc w:val="center"/>
            </w:pPr>
            <w:r w:rsidRPr="000E1730">
              <w:t>US</w:t>
            </w:r>
          </w:p>
        </w:tc>
        <w:tc>
          <w:tcPr>
            <w:tcW w:w="0" w:type="auto"/>
            <w:shd w:val="solid" w:color="auto" w:fill="auto"/>
          </w:tcPr>
          <w:p w:rsidR="002B7A14" w:rsidRPr="000E1730" w:rsidRDefault="002B7A14" w:rsidP="00033818">
            <w:pPr>
              <w:pStyle w:val="Tabela-nagwek"/>
              <w:jc w:val="center"/>
            </w:pPr>
            <w:r>
              <w:t>SEPA</w:t>
            </w:r>
          </w:p>
        </w:tc>
        <w:tc>
          <w:tcPr>
            <w:tcW w:w="691" w:type="dxa"/>
            <w:shd w:val="solid" w:color="auto" w:fill="auto"/>
          </w:tcPr>
          <w:p w:rsidR="002B7A14" w:rsidRPr="000E1730" w:rsidRDefault="002B7A14" w:rsidP="00033818">
            <w:pPr>
              <w:pStyle w:val="Tabela-nagwek"/>
              <w:jc w:val="center"/>
            </w:pPr>
            <w:r>
              <w:t>Czek</w:t>
            </w:r>
          </w:p>
        </w:tc>
        <w:tc>
          <w:tcPr>
            <w:tcW w:w="4161" w:type="dxa"/>
            <w:shd w:val="solid" w:color="auto" w:fill="auto"/>
          </w:tcPr>
          <w:p w:rsidR="002B7A14" w:rsidRPr="000E1730" w:rsidRDefault="002B7A14" w:rsidP="00033818">
            <w:pPr>
              <w:pStyle w:val="Tabela-nagwek"/>
              <w:jc w:val="center"/>
            </w:pPr>
            <w:r w:rsidRPr="000E1730">
              <w:t>Wprowadzana wartość</w:t>
            </w:r>
          </w:p>
        </w:tc>
      </w:tr>
      <w:tr w:rsidR="002B7A14" w:rsidRPr="000E1730" w:rsidTr="00271314">
        <w:trPr>
          <w:jc w:val="center"/>
        </w:trPr>
        <w:tc>
          <w:tcPr>
            <w:tcW w:w="514" w:type="dxa"/>
            <w:vAlign w:val="center"/>
          </w:tcPr>
          <w:p w:rsidR="002B7A14" w:rsidRPr="000E1730" w:rsidRDefault="002B7A14" w:rsidP="00033818">
            <w:pPr>
              <w:pStyle w:val="Tabela-zawarto"/>
              <w:jc w:val="center"/>
            </w:pPr>
          </w:p>
        </w:tc>
        <w:tc>
          <w:tcPr>
            <w:tcW w:w="3457" w:type="dxa"/>
            <w:vAlign w:val="center"/>
          </w:tcPr>
          <w:p w:rsidR="002B7A14" w:rsidRPr="000E1730" w:rsidRDefault="002B7A14" w:rsidP="00033818">
            <w:pPr>
              <w:pStyle w:val="Tabela-zawarto"/>
              <w:rPr>
                <w:lang w:val="en-US"/>
              </w:rPr>
            </w:pPr>
            <w:r w:rsidRPr="000E1730">
              <w:rPr>
                <w:lang w:val="en-US"/>
              </w:rPr>
              <w:t>PaymentCancellationRequest</w:t>
            </w:r>
          </w:p>
        </w:tc>
        <w:tc>
          <w:tcPr>
            <w:tcW w:w="10100" w:type="dxa"/>
            <w:gridSpan w:val="8"/>
          </w:tcPr>
          <w:p w:rsidR="002B7A14" w:rsidRPr="00815B23" w:rsidRDefault="002B7A14" w:rsidP="00033818">
            <w:pPr>
              <w:pStyle w:val="Tabela-zawarto"/>
              <w:jc w:val="center"/>
            </w:pPr>
            <w:r w:rsidRPr="000E1730">
              <w:t>Anulowanie przelewu – komunikat typu zapytanie</w:t>
            </w:r>
          </w:p>
        </w:tc>
      </w:tr>
      <w:tr w:rsidR="002B7A14" w:rsidRPr="000E1730" w:rsidTr="003F5A95">
        <w:trPr>
          <w:trHeight w:val="426"/>
          <w:jc w:val="center"/>
        </w:trPr>
        <w:tc>
          <w:tcPr>
            <w:tcW w:w="514" w:type="dxa"/>
            <w:vAlign w:val="center"/>
          </w:tcPr>
          <w:p w:rsidR="002B7A14" w:rsidRPr="000E1730" w:rsidRDefault="002B7A14" w:rsidP="00033818">
            <w:pPr>
              <w:pStyle w:val="Tabela-zawarto"/>
              <w:jc w:val="center"/>
              <w:rPr>
                <w:lang w:val="en-US"/>
              </w:rPr>
            </w:pPr>
            <w:r w:rsidRPr="000E1730">
              <w:rPr>
                <w:lang w:val="en-US"/>
              </w:rPr>
              <w:t>A-16</w:t>
            </w:r>
          </w:p>
        </w:tc>
        <w:tc>
          <w:tcPr>
            <w:tcW w:w="3457" w:type="dxa"/>
            <w:vAlign w:val="center"/>
          </w:tcPr>
          <w:p w:rsidR="002B7A14" w:rsidRPr="000E1730" w:rsidRDefault="002B7A14" w:rsidP="00033818">
            <w:pPr>
              <w:pStyle w:val="Tabela-zawarto"/>
              <w:rPr>
                <w:lang w:val="en-US"/>
              </w:rPr>
            </w:pPr>
            <w:r>
              <w:rPr>
                <w:lang w:val="en-US"/>
              </w:rPr>
              <w:t xml:space="preserve">-    </w:t>
            </w:r>
            <w:r w:rsidRPr="000E1730">
              <w:rPr>
                <w:lang w:val="en-US"/>
              </w:rPr>
              <w:t>Header</w:t>
            </w:r>
          </w:p>
        </w:tc>
        <w:tc>
          <w:tcPr>
            <w:tcW w:w="2824" w:type="dxa"/>
          </w:tcPr>
          <w:p w:rsidR="002B7A14" w:rsidRPr="000E1730" w:rsidRDefault="002B7A14" w:rsidP="00033818">
            <w:pPr>
              <w:pStyle w:val="Tabela-zawarto"/>
            </w:pPr>
            <w:r w:rsidRPr="000E1730">
              <w:t>Komponent zawierający elementy nagłówka komunikatu</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691" w:type="dxa"/>
            <w:vAlign w:val="center"/>
          </w:tcPr>
          <w:p w:rsidR="002B7A14" w:rsidRPr="000E1730" w:rsidRDefault="002B7A14" w:rsidP="00033818">
            <w:pPr>
              <w:pStyle w:val="Tabela-zawarto"/>
              <w:jc w:val="center"/>
              <w:rPr>
                <w:lang w:val="en-US"/>
              </w:rPr>
            </w:pPr>
            <w:r w:rsidRPr="000E1730">
              <w:rPr>
                <w:lang w:val="en-US"/>
              </w:rPr>
              <w:t>x</w:t>
            </w:r>
          </w:p>
        </w:tc>
        <w:tc>
          <w:tcPr>
            <w:tcW w:w="4161" w:type="dxa"/>
          </w:tcPr>
          <w:p w:rsidR="002B7A14" w:rsidRPr="000E1730" w:rsidRDefault="002B7A14" w:rsidP="00033818">
            <w:pPr>
              <w:pStyle w:val="Tabela-zawarto"/>
              <w:jc w:val="center"/>
            </w:pPr>
          </w:p>
        </w:tc>
      </w:tr>
      <w:tr w:rsidR="002B7A14" w:rsidRPr="000E1730" w:rsidTr="003F5A95">
        <w:trPr>
          <w:jc w:val="center"/>
        </w:trPr>
        <w:tc>
          <w:tcPr>
            <w:tcW w:w="514" w:type="dxa"/>
            <w:vAlign w:val="center"/>
          </w:tcPr>
          <w:p w:rsidR="002B7A14" w:rsidRPr="000E1730" w:rsidRDefault="002B7A14" w:rsidP="00033818">
            <w:pPr>
              <w:pStyle w:val="Tabela-zawarto"/>
              <w:jc w:val="center"/>
            </w:pPr>
          </w:p>
        </w:tc>
        <w:tc>
          <w:tcPr>
            <w:tcW w:w="3457" w:type="dxa"/>
            <w:vAlign w:val="center"/>
          </w:tcPr>
          <w:p w:rsidR="002B7A14" w:rsidRPr="000E1730" w:rsidRDefault="002B7A14" w:rsidP="00033818">
            <w:pPr>
              <w:pStyle w:val="Tabela-zawarto"/>
            </w:pPr>
            <w:r>
              <w:rPr>
                <w:lang w:val="en-US"/>
              </w:rPr>
              <w:t xml:space="preserve">-   -   </w:t>
            </w:r>
            <w:r w:rsidRPr="000E1730">
              <w:t>IssueDateTime</w:t>
            </w:r>
          </w:p>
        </w:tc>
        <w:tc>
          <w:tcPr>
            <w:tcW w:w="2824" w:type="dxa"/>
          </w:tcPr>
          <w:p w:rsidR="002B7A14" w:rsidRPr="000E1730" w:rsidRDefault="002B7A14" w:rsidP="00033818">
            <w:pPr>
              <w:pStyle w:val="Tabela-zawarto"/>
            </w:pPr>
            <w:r w:rsidRPr="000E1730">
              <w:t>Data i czas komunikatu</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rPr>
                <w:lang w:val="de-DE"/>
              </w:rPr>
            </w:pPr>
            <w:r w:rsidRPr="000E1730">
              <w:rPr>
                <w:lang w:val="de-DE"/>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691" w:type="dxa"/>
            <w:vAlign w:val="center"/>
          </w:tcPr>
          <w:p w:rsidR="002B7A14" w:rsidRPr="000E1730" w:rsidRDefault="002B7A14" w:rsidP="00033818">
            <w:pPr>
              <w:pStyle w:val="Tabela-zawarto"/>
              <w:jc w:val="center"/>
              <w:rPr>
                <w:lang w:val="en-US"/>
              </w:rPr>
            </w:pPr>
            <w:r w:rsidRPr="000E1730">
              <w:rPr>
                <w:lang w:val="en-US"/>
              </w:rPr>
              <w:t>x</w:t>
            </w:r>
          </w:p>
        </w:tc>
        <w:tc>
          <w:tcPr>
            <w:tcW w:w="4161" w:type="dxa"/>
          </w:tcPr>
          <w:p w:rsidR="002B7A14" w:rsidRPr="000E1730" w:rsidRDefault="002B7A14" w:rsidP="00033818">
            <w:pPr>
              <w:pStyle w:val="Tabela-zawarto"/>
              <w:jc w:val="center"/>
              <w:rPr>
                <w:lang w:val="de-DE"/>
              </w:rPr>
            </w:pPr>
            <w:r w:rsidRPr="000E1730">
              <w:rPr>
                <w:lang w:val="de-DE"/>
              </w:rPr>
              <w:t>Data i czas komunikatu</w:t>
            </w:r>
          </w:p>
        </w:tc>
      </w:tr>
      <w:tr w:rsidR="002B7A14" w:rsidRPr="000E1730" w:rsidTr="003F5A95">
        <w:trPr>
          <w:jc w:val="center"/>
        </w:trPr>
        <w:tc>
          <w:tcPr>
            <w:tcW w:w="514" w:type="dxa"/>
            <w:vAlign w:val="center"/>
          </w:tcPr>
          <w:p w:rsidR="002B7A14" w:rsidRPr="000E1730" w:rsidRDefault="002B7A14" w:rsidP="00033818">
            <w:pPr>
              <w:pStyle w:val="Tabela-zawarto"/>
              <w:jc w:val="center"/>
              <w:rPr>
                <w:lang w:val="de-DE"/>
              </w:rPr>
            </w:pPr>
          </w:p>
        </w:tc>
        <w:tc>
          <w:tcPr>
            <w:tcW w:w="3457" w:type="dxa"/>
            <w:vAlign w:val="center"/>
          </w:tcPr>
          <w:p w:rsidR="002B7A14" w:rsidRPr="000E1730" w:rsidRDefault="002B7A14" w:rsidP="00033818">
            <w:pPr>
              <w:pStyle w:val="Tabela-zawarto"/>
              <w:rPr>
                <w:lang w:val="de-DE"/>
              </w:rPr>
            </w:pPr>
            <w:r>
              <w:rPr>
                <w:lang w:val="en-US"/>
              </w:rPr>
              <w:t xml:space="preserve">-   -   </w:t>
            </w:r>
            <w:r w:rsidRPr="000E1730">
              <w:rPr>
                <w:lang w:val="de-DE"/>
              </w:rPr>
              <w:t>DocumentIdentifier</w:t>
            </w:r>
          </w:p>
        </w:tc>
        <w:tc>
          <w:tcPr>
            <w:tcW w:w="2824" w:type="dxa"/>
          </w:tcPr>
          <w:p w:rsidR="002B7A14" w:rsidRPr="000E1730" w:rsidRDefault="002B7A14" w:rsidP="00033818">
            <w:pPr>
              <w:pStyle w:val="Tabela-zawarto"/>
            </w:pPr>
            <w:r w:rsidRPr="000E1730">
              <w:t>Identyfikator komunikatu</w:t>
            </w:r>
          </w:p>
        </w:tc>
        <w:tc>
          <w:tcPr>
            <w:tcW w:w="0" w:type="auto"/>
            <w:vAlign w:val="center"/>
          </w:tcPr>
          <w:p w:rsidR="002B7A14" w:rsidRPr="000E1730" w:rsidRDefault="002B7A14" w:rsidP="00033818">
            <w:pPr>
              <w:pStyle w:val="Tabela-zawarto"/>
              <w:jc w:val="center"/>
              <w:rPr>
                <w:lang w:val="de-DE"/>
              </w:rPr>
            </w:pPr>
            <w:r w:rsidRPr="000E1730">
              <w:rPr>
                <w:lang w:val="de-DE"/>
              </w:rPr>
              <w:t>x</w:t>
            </w:r>
          </w:p>
        </w:tc>
        <w:tc>
          <w:tcPr>
            <w:tcW w:w="0" w:type="auto"/>
            <w:vAlign w:val="center"/>
          </w:tcPr>
          <w:p w:rsidR="002B7A14" w:rsidRPr="000E1730" w:rsidRDefault="002B7A14" w:rsidP="00033818">
            <w:pPr>
              <w:pStyle w:val="Tabela-zawarto"/>
              <w:jc w:val="center"/>
              <w:rPr>
                <w:lang w:val="de-DE"/>
              </w:rPr>
            </w:pPr>
            <w:r w:rsidRPr="000E1730">
              <w:rPr>
                <w:lang w:val="de-DE"/>
              </w:rPr>
              <w:t>x</w:t>
            </w:r>
          </w:p>
        </w:tc>
        <w:tc>
          <w:tcPr>
            <w:tcW w:w="0" w:type="auto"/>
            <w:vAlign w:val="center"/>
          </w:tcPr>
          <w:p w:rsidR="002B7A14" w:rsidRPr="000E1730" w:rsidRDefault="002B7A14" w:rsidP="00033818">
            <w:pPr>
              <w:pStyle w:val="Tabela-zawarto"/>
              <w:jc w:val="center"/>
              <w:rPr>
                <w:lang w:val="de-DE"/>
              </w:rPr>
            </w:pPr>
            <w:r w:rsidRPr="000E1730">
              <w:rPr>
                <w:lang w:val="de-DE"/>
              </w:rPr>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691" w:type="dxa"/>
            <w:vAlign w:val="center"/>
          </w:tcPr>
          <w:p w:rsidR="002B7A14" w:rsidRPr="000E1730" w:rsidRDefault="002B7A14" w:rsidP="00033818">
            <w:pPr>
              <w:pStyle w:val="Tabela-zawarto"/>
              <w:jc w:val="center"/>
              <w:rPr>
                <w:lang w:val="en-US"/>
              </w:rPr>
            </w:pPr>
            <w:r w:rsidRPr="000E1730">
              <w:rPr>
                <w:lang w:val="en-US"/>
              </w:rPr>
              <w:t>x</w:t>
            </w:r>
          </w:p>
        </w:tc>
        <w:tc>
          <w:tcPr>
            <w:tcW w:w="4161" w:type="dxa"/>
          </w:tcPr>
          <w:p w:rsidR="002B7A14" w:rsidRPr="000E1730" w:rsidRDefault="002B7A14" w:rsidP="00033818">
            <w:pPr>
              <w:pStyle w:val="Tabela-zawarto"/>
              <w:jc w:val="center"/>
            </w:pPr>
            <w:r w:rsidRPr="000E1730">
              <w:t>Dowolny ciąg znaków nadawany przez wysyłającego</w:t>
            </w:r>
          </w:p>
        </w:tc>
      </w:tr>
      <w:tr w:rsidR="002B7A14" w:rsidRPr="000E1730" w:rsidTr="003F5A95">
        <w:trPr>
          <w:jc w:val="center"/>
        </w:trPr>
        <w:tc>
          <w:tcPr>
            <w:tcW w:w="514" w:type="dxa"/>
            <w:vAlign w:val="center"/>
          </w:tcPr>
          <w:p w:rsidR="002B7A14" w:rsidRPr="000E1730" w:rsidRDefault="002B7A14" w:rsidP="00033818">
            <w:pPr>
              <w:pStyle w:val="Tabela-zawarto"/>
              <w:jc w:val="center"/>
            </w:pPr>
          </w:p>
        </w:tc>
        <w:tc>
          <w:tcPr>
            <w:tcW w:w="3457" w:type="dxa"/>
            <w:vAlign w:val="center"/>
          </w:tcPr>
          <w:p w:rsidR="002B7A14" w:rsidRPr="000E1730" w:rsidRDefault="002B7A14" w:rsidP="00033818">
            <w:pPr>
              <w:pStyle w:val="Tabela-zawarto"/>
            </w:pPr>
            <w:r>
              <w:rPr>
                <w:lang w:val="en-US"/>
              </w:rPr>
              <w:t xml:space="preserve">-   -   </w:t>
            </w:r>
            <w:r w:rsidRPr="000E1730">
              <w:t>SenderIdentifier</w:t>
            </w:r>
          </w:p>
        </w:tc>
        <w:tc>
          <w:tcPr>
            <w:tcW w:w="2824" w:type="dxa"/>
          </w:tcPr>
          <w:p w:rsidR="002B7A14" w:rsidRPr="000E1730" w:rsidRDefault="002B7A14" w:rsidP="00033818">
            <w:pPr>
              <w:pStyle w:val="Tabela-zawarto"/>
            </w:pPr>
            <w:r w:rsidRPr="000E1730">
              <w:t>Identyfikator nadawcy komunikatu</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691" w:type="dxa"/>
            <w:vAlign w:val="center"/>
          </w:tcPr>
          <w:p w:rsidR="002B7A14" w:rsidRPr="000E1730" w:rsidRDefault="002B7A14" w:rsidP="00033818">
            <w:pPr>
              <w:pStyle w:val="Tabela-zawarto"/>
              <w:jc w:val="center"/>
              <w:rPr>
                <w:lang w:val="en-US"/>
              </w:rPr>
            </w:pPr>
            <w:r w:rsidRPr="000E1730">
              <w:rPr>
                <w:lang w:val="en-US"/>
              </w:rPr>
              <w:t>x</w:t>
            </w:r>
          </w:p>
        </w:tc>
        <w:tc>
          <w:tcPr>
            <w:tcW w:w="4161" w:type="dxa"/>
          </w:tcPr>
          <w:p w:rsidR="002B7A14" w:rsidRPr="000E1730" w:rsidRDefault="002B7A14" w:rsidP="00033818">
            <w:pPr>
              <w:pStyle w:val="Tabela-zawarto"/>
              <w:jc w:val="center"/>
              <w:rPr>
                <w:lang w:val="en-US"/>
              </w:rPr>
            </w:pPr>
            <w:r w:rsidRPr="000E1730">
              <w:rPr>
                <w:lang w:val="en-US"/>
              </w:rPr>
              <w:t>“</w:t>
            </w:r>
            <w:r w:rsidRPr="00E87B7E">
              <w:rPr>
                <w:highlight w:val="cyan"/>
                <w:lang w:val="en-US"/>
              </w:rPr>
              <w:t>XXXX</w:t>
            </w:r>
            <w:r w:rsidRPr="000E1730">
              <w:rPr>
                <w:lang w:val="en-US"/>
              </w:rPr>
              <w:t>”</w:t>
            </w:r>
          </w:p>
        </w:tc>
      </w:tr>
      <w:tr w:rsidR="002B7A14" w:rsidRPr="000E1730" w:rsidTr="003F5A95">
        <w:trPr>
          <w:jc w:val="center"/>
        </w:trPr>
        <w:tc>
          <w:tcPr>
            <w:tcW w:w="514" w:type="dxa"/>
            <w:vAlign w:val="center"/>
          </w:tcPr>
          <w:p w:rsidR="002B7A14" w:rsidRPr="000E1730" w:rsidRDefault="002B7A14" w:rsidP="00033818">
            <w:pPr>
              <w:pStyle w:val="Tabela-zawarto"/>
              <w:jc w:val="center"/>
              <w:rPr>
                <w:lang w:val="en-US"/>
              </w:rPr>
            </w:pPr>
          </w:p>
        </w:tc>
        <w:tc>
          <w:tcPr>
            <w:tcW w:w="3457" w:type="dxa"/>
            <w:vAlign w:val="center"/>
          </w:tcPr>
          <w:p w:rsidR="002B7A14" w:rsidRPr="000E1730" w:rsidRDefault="002B7A14" w:rsidP="00033818">
            <w:pPr>
              <w:pStyle w:val="Tabela-zawarto"/>
              <w:rPr>
                <w:lang w:val="en-US"/>
              </w:rPr>
            </w:pPr>
            <w:r>
              <w:rPr>
                <w:lang w:val="en-US"/>
              </w:rPr>
              <w:t xml:space="preserve">-   -   </w:t>
            </w:r>
            <w:r w:rsidRPr="000E1730">
              <w:rPr>
                <w:lang w:val="en-US"/>
              </w:rPr>
              <w:t>ReceiverIdentifier</w:t>
            </w:r>
          </w:p>
        </w:tc>
        <w:tc>
          <w:tcPr>
            <w:tcW w:w="2824" w:type="dxa"/>
          </w:tcPr>
          <w:p w:rsidR="002B7A14" w:rsidRPr="000E1730" w:rsidRDefault="002B7A14" w:rsidP="00033818">
            <w:pPr>
              <w:pStyle w:val="Tabela-zawarto"/>
            </w:pPr>
            <w:r w:rsidRPr="000E1730">
              <w:t>Identyfikator odbiorcy komunikatu</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691" w:type="dxa"/>
            <w:vAlign w:val="center"/>
          </w:tcPr>
          <w:p w:rsidR="002B7A14" w:rsidRPr="000E1730" w:rsidRDefault="002B7A14" w:rsidP="00033818">
            <w:pPr>
              <w:pStyle w:val="Tabela-zawarto"/>
              <w:jc w:val="center"/>
              <w:rPr>
                <w:lang w:val="en-US"/>
              </w:rPr>
            </w:pPr>
            <w:r w:rsidRPr="000E1730">
              <w:rPr>
                <w:lang w:val="en-US"/>
              </w:rPr>
              <w:t>x</w:t>
            </w:r>
          </w:p>
        </w:tc>
        <w:tc>
          <w:tcPr>
            <w:tcW w:w="4161" w:type="dxa"/>
          </w:tcPr>
          <w:p w:rsidR="002B7A14" w:rsidRPr="000E1730" w:rsidRDefault="002B7A14" w:rsidP="00033818">
            <w:pPr>
              <w:pStyle w:val="Tabela-zawarto"/>
              <w:jc w:val="center"/>
              <w:rPr>
                <w:lang w:val="en-US"/>
              </w:rPr>
            </w:pPr>
            <w:r w:rsidRPr="000E1730">
              <w:rPr>
                <w:lang w:val="en-US"/>
              </w:rPr>
              <w:t>“ZSK-C”</w:t>
            </w:r>
          </w:p>
        </w:tc>
      </w:tr>
      <w:tr w:rsidR="002B7A14" w:rsidRPr="000E1730" w:rsidTr="003F5A95">
        <w:trPr>
          <w:jc w:val="center"/>
        </w:trPr>
        <w:tc>
          <w:tcPr>
            <w:tcW w:w="514" w:type="dxa"/>
            <w:vAlign w:val="center"/>
          </w:tcPr>
          <w:p w:rsidR="002B7A14" w:rsidRPr="000E1730" w:rsidRDefault="002B7A14" w:rsidP="00033818">
            <w:pPr>
              <w:pStyle w:val="Tabela-zawarto"/>
              <w:jc w:val="center"/>
              <w:rPr>
                <w:lang w:val="en-US"/>
              </w:rPr>
            </w:pPr>
          </w:p>
        </w:tc>
        <w:tc>
          <w:tcPr>
            <w:tcW w:w="3457" w:type="dxa"/>
            <w:vAlign w:val="center"/>
          </w:tcPr>
          <w:p w:rsidR="002B7A14" w:rsidRPr="000E1730" w:rsidRDefault="002B7A14" w:rsidP="00033818">
            <w:pPr>
              <w:pStyle w:val="Tabela-zawarto"/>
              <w:rPr>
                <w:lang w:val="en-US"/>
              </w:rPr>
            </w:pPr>
            <w:r>
              <w:rPr>
                <w:lang w:val="en-US"/>
              </w:rPr>
              <w:t xml:space="preserve">-   </w:t>
            </w:r>
            <w:r w:rsidRPr="000E1730">
              <w:rPr>
                <w:lang w:val="en-US"/>
              </w:rPr>
              <w:t>ResponseDetailsOmit</w:t>
            </w:r>
          </w:p>
        </w:tc>
        <w:tc>
          <w:tcPr>
            <w:tcW w:w="2824" w:type="dxa"/>
          </w:tcPr>
          <w:p w:rsidR="002B7A14" w:rsidRPr="000E1730" w:rsidRDefault="002B7A14" w:rsidP="00033818">
            <w:pPr>
              <w:pStyle w:val="Tabela-zawarto"/>
            </w:pPr>
            <w:r w:rsidRPr="000E1730">
              <w:t>Wskaźnik określający czy w odpowiedzi mają być przekazane szczegóły anulowanych zleceń przelewu</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691" w:type="dxa"/>
            <w:vAlign w:val="center"/>
          </w:tcPr>
          <w:p w:rsidR="002B7A14" w:rsidRPr="000E1730" w:rsidRDefault="002B7A14" w:rsidP="00033818">
            <w:pPr>
              <w:pStyle w:val="Tabela-zawarto"/>
              <w:jc w:val="center"/>
              <w:rPr>
                <w:lang w:val="en-US"/>
              </w:rPr>
            </w:pPr>
            <w:r w:rsidRPr="000E1730">
              <w:rPr>
                <w:lang w:val="en-US"/>
              </w:rPr>
              <w:t>x</w:t>
            </w:r>
          </w:p>
        </w:tc>
        <w:tc>
          <w:tcPr>
            <w:tcW w:w="4161" w:type="dxa"/>
          </w:tcPr>
          <w:p w:rsidR="002B7A14" w:rsidRPr="000E1730" w:rsidRDefault="002B7A14" w:rsidP="00033818">
            <w:pPr>
              <w:pStyle w:val="Tabela-zawarto"/>
              <w:jc w:val="center"/>
            </w:pPr>
            <w:r w:rsidRPr="000E1730">
              <w:t>True/False</w:t>
            </w:r>
          </w:p>
          <w:p w:rsidR="002B7A14" w:rsidRPr="000E1730" w:rsidRDefault="002B7A14" w:rsidP="00033818">
            <w:pPr>
              <w:pStyle w:val="Tabela-zawarto"/>
              <w:jc w:val="center"/>
            </w:pPr>
            <w:r w:rsidRPr="000E1730">
              <w:t>Brak elementu oznacza False</w:t>
            </w:r>
          </w:p>
        </w:tc>
      </w:tr>
      <w:tr w:rsidR="002B7A14" w:rsidRPr="000E1730" w:rsidTr="003F5A95">
        <w:trPr>
          <w:jc w:val="center"/>
        </w:trPr>
        <w:tc>
          <w:tcPr>
            <w:tcW w:w="514" w:type="dxa"/>
            <w:vAlign w:val="center"/>
          </w:tcPr>
          <w:p w:rsidR="002B7A14" w:rsidRPr="000E1730" w:rsidRDefault="002B7A14" w:rsidP="00033818">
            <w:pPr>
              <w:pStyle w:val="Tabela-zawarto"/>
              <w:jc w:val="center"/>
            </w:pPr>
          </w:p>
        </w:tc>
        <w:tc>
          <w:tcPr>
            <w:tcW w:w="3457" w:type="dxa"/>
            <w:vAlign w:val="center"/>
          </w:tcPr>
          <w:p w:rsidR="002B7A14" w:rsidRPr="000E1730" w:rsidRDefault="002B7A14" w:rsidP="00033818">
            <w:pPr>
              <w:pStyle w:val="Tabela-zawarto"/>
            </w:pPr>
            <w:r>
              <w:t xml:space="preserve">-   </w:t>
            </w:r>
            <w:r w:rsidRPr="000E1730">
              <w:t>CriteriaInclude</w:t>
            </w:r>
          </w:p>
        </w:tc>
        <w:tc>
          <w:tcPr>
            <w:tcW w:w="2824" w:type="dxa"/>
          </w:tcPr>
          <w:p w:rsidR="002B7A14" w:rsidRPr="000E1730" w:rsidRDefault="002B7A14" w:rsidP="00033818">
            <w:pPr>
              <w:pStyle w:val="Tabela-zawarto"/>
            </w:pPr>
            <w:r w:rsidRPr="000E1730">
              <w:t xml:space="preserve">Wskaźnik określający czy w odpowiedzi mają  być przekazane kryteria </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691" w:type="dxa"/>
            <w:vAlign w:val="center"/>
          </w:tcPr>
          <w:p w:rsidR="002B7A14" w:rsidRPr="000E1730" w:rsidRDefault="002B7A14" w:rsidP="005200FD">
            <w:pPr>
              <w:pStyle w:val="Tabela-zawarto"/>
              <w:jc w:val="center"/>
              <w:rPr>
                <w:lang w:val="en-US"/>
              </w:rPr>
            </w:pPr>
            <w:r w:rsidRPr="000E1730">
              <w:rPr>
                <w:lang w:val="en-US"/>
              </w:rPr>
              <w:t>x</w:t>
            </w:r>
          </w:p>
        </w:tc>
        <w:tc>
          <w:tcPr>
            <w:tcW w:w="4161" w:type="dxa"/>
          </w:tcPr>
          <w:p w:rsidR="002B7A14" w:rsidRPr="000E1730" w:rsidRDefault="002B7A14" w:rsidP="00033818">
            <w:pPr>
              <w:pStyle w:val="Tabela-zawarto"/>
              <w:jc w:val="center"/>
            </w:pPr>
          </w:p>
        </w:tc>
      </w:tr>
      <w:tr w:rsidR="002B7A14" w:rsidRPr="000E1730" w:rsidTr="003F5A95">
        <w:trPr>
          <w:jc w:val="center"/>
        </w:trPr>
        <w:tc>
          <w:tcPr>
            <w:tcW w:w="514" w:type="dxa"/>
            <w:vAlign w:val="center"/>
          </w:tcPr>
          <w:p w:rsidR="002B7A14" w:rsidRPr="000E1730" w:rsidRDefault="002B7A14" w:rsidP="00033818">
            <w:pPr>
              <w:pStyle w:val="Tabela-zawarto"/>
              <w:jc w:val="center"/>
              <w:rPr>
                <w:lang w:val="en-US"/>
              </w:rPr>
            </w:pPr>
            <w:r w:rsidRPr="000E1730">
              <w:rPr>
                <w:lang w:val="en-US"/>
              </w:rPr>
              <w:t>B-12</w:t>
            </w:r>
          </w:p>
        </w:tc>
        <w:tc>
          <w:tcPr>
            <w:tcW w:w="3457" w:type="dxa"/>
            <w:vAlign w:val="center"/>
          </w:tcPr>
          <w:p w:rsidR="002B7A14" w:rsidRPr="000E1730" w:rsidRDefault="002B7A14" w:rsidP="00033818">
            <w:pPr>
              <w:pStyle w:val="Tabela-zawarto"/>
              <w:ind w:left="432" w:hanging="432"/>
              <w:rPr>
                <w:lang w:val="en-US"/>
              </w:rPr>
            </w:pPr>
            <w:r>
              <w:rPr>
                <w:lang w:val="en-US"/>
              </w:rPr>
              <w:t xml:space="preserve">-   </w:t>
            </w:r>
            <w:r w:rsidRPr="000E1730">
              <w:rPr>
                <w:color w:val="000000"/>
                <w:sz w:val="17"/>
                <w:lang w:val="en-US"/>
              </w:rPr>
              <w:t>PaymentCancellationCriteria</w:t>
            </w:r>
          </w:p>
        </w:tc>
        <w:tc>
          <w:tcPr>
            <w:tcW w:w="2824" w:type="dxa"/>
          </w:tcPr>
          <w:p w:rsidR="002B7A14" w:rsidRPr="000E1730" w:rsidRDefault="002B7A14" w:rsidP="00033818">
            <w:pPr>
              <w:pStyle w:val="Tabela-zawarto"/>
            </w:pPr>
            <w:r w:rsidRPr="000E1730">
              <w:t>Komponent zawierający kryteria określające jakie przelewy mają zostać anulowane</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691" w:type="dxa"/>
            <w:vAlign w:val="center"/>
          </w:tcPr>
          <w:p w:rsidR="002B7A14" w:rsidRPr="000E1730" w:rsidRDefault="002B7A14" w:rsidP="005200FD">
            <w:pPr>
              <w:pStyle w:val="Tabela-zawarto"/>
              <w:jc w:val="center"/>
              <w:rPr>
                <w:lang w:val="en-US"/>
              </w:rPr>
            </w:pPr>
            <w:r w:rsidRPr="000E1730">
              <w:rPr>
                <w:lang w:val="en-US"/>
              </w:rPr>
              <w:t>x</w:t>
            </w:r>
          </w:p>
        </w:tc>
        <w:tc>
          <w:tcPr>
            <w:tcW w:w="4161" w:type="dxa"/>
          </w:tcPr>
          <w:p w:rsidR="002B7A14" w:rsidRDefault="002B7A14" w:rsidP="00DD0DA0">
            <w:pPr>
              <w:pStyle w:val="Tabela-zawarto"/>
              <w:jc w:val="center"/>
              <w:rPr>
                <w:b/>
              </w:rPr>
            </w:pPr>
            <w:r>
              <w:rPr>
                <w:b/>
              </w:rPr>
              <w:t>Jedynymi kryteriami obsługiwanymi są:</w:t>
            </w:r>
          </w:p>
          <w:p w:rsidR="002B7A14" w:rsidRDefault="002B7A14" w:rsidP="00DD0DA0">
            <w:pPr>
              <w:pStyle w:val="Tabela-zawarto"/>
              <w:jc w:val="center"/>
              <w:rPr>
                <w:b/>
              </w:rPr>
            </w:pPr>
            <w:r>
              <w:rPr>
                <w:b/>
              </w:rPr>
              <w:t>- PaymentIdentifier</w:t>
            </w:r>
          </w:p>
          <w:p w:rsidR="002B7A14" w:rsidRDefault="002B7A14" w:rsidP="00DD0DA0">
            <w:pPr>
              <w:pStyle w:val="Tabela-zawarto"/>
              <w:jc w:val="center"/>
              <w:rPr>
                <w:b/>
              </w:rPr>
            </w:pPr>
            <w:r>
              <w:rPr>
                <w:b/>
              </w:rPr>
              <w:t xml:space="preserve">- PmtCategory (musi być podana w przypadku żądania anulowania zlecenie sprzedaży czeków bankierskicgh)  </w:t>
            </w:r>
          </w:p>
          <w:p w:rsidR="002B7A14" w:rsidRPr="000E1730" w:rsidRDefault="002B7A14" w:rsidP="00DD0DA0">
            <w:pPr>
              <w:pStyle w:val="Tabela-zawarto"/>
              <w:jc w:val="center"/>
            </w:pPr>
            <w:r>
              <w:rPr>
                <w:b/>
              </w:rPr>
              <w:t>W</w:t>
            </w:r>
            <w:r w:rsidRPr="000E1730">
              <w:rPr>
                <w:b/>
              </w:rPr>
              <w:t xml:space="preserve"> przypadku wypełnien</w:t>
            </w:r>
            <w:r>
              <w:rPr>
                <w:b/>
              </w:rPr>
              <w:t>ia innych pól system ZSK-C będzie zwracał</w:t>
            </w:r>
            <w:r w:rsidRPr="000E1730">
              <w:rPr>
                <w:b/>
              </w:rPr>
              <w:t xml:space="preserve"> błąd: </w:t>
            </w:r>
            <w:r w:rsidRPr="00AE0FA4">
              <w:rPr>
                <w:b/>
              </w:rPr>
              <w:t>Nieobsługiwane kryterium.</w:t>
            </w:r>
          </w:p>
        </w:tc>
      </w:tr>
      <w:tr w:rsidR="002B7A14" w:rsidRPr="000E1730" w:rsidTr="003F5A95">
        <w:trPr>
          <w:jc w:val="center"/>
        </w:trPr>
        <w:tc>
          <w:tcPr>
            <w:tcW w:w="514" w:type="dxa"/>
            <w:vAlign w:val="center"/>
          </w:tcPr>
          <w:p w:rsidR="002B7A14" w:rsidRPr="000E1730" w:rsidRDefault="002B7A14" w:rsidP="00033818">
            <w:pPr>
              <w:pStyle w:val="Tabela-zawarto"/>
              <w:jc w:val="center"/>
            </w:pPr>
          </w:p>
        </w:tc>
        <w:tc>
          <w:tcPr>
            <w:tcW w:w="3457" w:type="dxa"/>
            <w:vAlign w:val="center"/>
          </w:tcPr>
          <w:p w:rsidR="002B7A14" w:rsidRPr="000E1730" w:rsidRDefault="002B7A14" w:rsidP="00033818">
            <w:pPr>
              <w:pStyle w:val="Tabela-zawarto"/>
              <w:ind w:left="432" w:hanging="432"/>
            </w:pPr>
            <w:r>
              <w:t xml:space="preserve">-   -   </w:t>
            </w:r>
            <w:r w:rsidRPr="000E1730">
              <w:t>PaymentIdentifier</w:t>
            </w:r>
          </w:p>
        </w:tc>
        <w:tc>
          <w:tcPr>
            <w:tcW w:w="2824" w:type="dxa"/>
          </w:tcPr>
          <w:p w:rsidR="002B7A14" w:rsidRPr="000E1730" w:rsidRDefault="002B7A14" w:rsidP="00033818">
            <w:pPr>
              <w:pStyle w:val="Tabela-zawarto"/>
            </w:pPr>
            <w:r w:rsidRPr="000E1730">
              <w:t xml:space="preserve">Identyfikator przelewu nadany przez płatnika </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691" w:type="dxa"/>
            <w:vAlign w:val="center"/>
          </w:tcPr>
          <w:p w:rsidR="002B7A14" w:rsidRPr="000E1730" w:rsidRDefault="002B7A14" w:rsidP="00033818">
            <w:pPr>
              <w:pStyle w:val="Tabela-zawarto"/>
              <w:jc w:val="center"/>
              <w:rPr>
                <w:lang w:val="en-US"/>
              </w:rPr>
            </w:pPr>
            <w:r w:rsidRPr="000E1730">
              <w:rPr>
                <w:lang w:val="en-US"/>
              </w:rPr>
              <w:t>x</w:t>
            </w:r>
          </w:p>
        </w:tc>
        <w:tc>
          <w:tcPr>
            <w:tcW w:w="4161" w:type="dxa"/>
          </w:tcPr>
          <w:p w:rsidR="002B7A14" w:rsidRPr="000E1730" w:rsidRDefault="002B7A14" w:rsidP="00DD0DA0">
            <w:pPr>
              <w:pStyle w:val="Tabela-zawarto"/>
              <w:jc w:val="center"/>
            </w:pPr>
            <w:r w:rsidRPr="000E1730">
              <w:t xml:space="preserve">Identyfikator zlecenia podlegającego anulowaniu (nadany przez </w:t>
            </w:r>
            <w:r w:rsidRPr="0032379D">
              <w:rPr>
                <w:highlight w:val="cyan"/>
              </w:rPr>
              <w:t>XXXX</w:t>
            </w:r>
            <w:r w:rsidRPr="000E1730">
              <w:t>)</w:t>
            </w:r>
          </w:p>
        </w:tc>
      </w:tr>
      <w:tr w:rsidR="002B7A14" w:rsidRPr="000E1730" w:rsidTr="003F5A95">
        <w:trPr>
          <w:jc w:val="center"/>
        </w:trPr>
        <w:tc>
          <w:tcPr>
            <w:tcW w:w="514" w:type="dxa"/>
            <w:vAlign w:val="center"/>
          </w:tcPr>
          <w:p w:rsidR="002B7A14" w:rsidRPr="000E1730" w:rsidRDefault="002B7A14" w:rsidP="00033818">
            <w:pPr>
              <w:pStyle w:val="Tabela-zawarto"/>
              <w:jc w:val="center"/>
            </w:pPr>
          </w:p>
        </w:tc>
        <w:tc>
          <w:tcPr>
            <w:tcW w:w="3457" w:type="dxa"/>
            <w:vAlign w:val="center"/>
          </w:tcPr>
          <w:p w:rsidR="002B7A14" w:rsidRPr="000E1730" w:rsidRDefault="002B7A14" w:rsidP="00033818">
            <w:pPr>
              <w:pStyle w:val="Tabela-zawarto"/>
              <w:ind w:left="432" w:hanging="432"/>
            </w:pPr>
            <w:r>
              <w:t xml:space="preserve">-   -   </w:t>
            </w:r>
            <w:r w:rsidRPr="000E1730">
              <w:t>BankServerPaymentIdentifier</w:t>
            </w:r>
          </w:p>
        </w:tc>
        <w:tc>
          <w:tcPr>
            <w:tcW w:w="2824" w:type="dxa"/>
          </w:tcPr>
          <w:p w:rsidR="002B7A14" w:rsidRPr="000E1730" w:rsidRDefault="002B7A14" w:rsidP="00033818">
            <w:pPr>
              <w:pStyle w:val="Tabela-zawarto"/>
            </w:pPr>
            <w:r w:rsidRPr="000E1730">
              <w:t>Identyfikator płatności nadawany przez Aplikację Biznesową Banku</w:t>
            </w: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691" w:type="dxa"/>
            <w:vAlign w:val="center"/>
          </w:tcPr>
          <w:p w:rsidR="002B7A14" w:rsidRPr="00815B23" w:rsidRDefault="002B7A14" w:rsidP="00033818">
            <w:pPr>
              <w:pStyle w:val="Tabela-zawarto"/>
              <w:jc w:val="center"/>
            </w:pPr>
          </w:p>
        </w:tc>
        <w:tc>
          <w:tcPr>
            <w:tcW w:w="4161" w:type="dxa"/>
          </w:tcPr>
          <w:p w:rsidR="002B7A14" w:rsidRPr="000E1730" w:rsidRDefault="002B7A14" w:rsidP="00033818">
            <w:pPr>
              <w:pStyle w:val="Tabela-zawarto"/>
              <w:jc w:val="center"/>
            </w:pPr>
          </w:p>
        </w:tc>
      </w:tr>
      <w:tr w:rsidR="002B7A14" w:rsidRPr="000E1730" w:rsidTr="003F5A95">
        <w:trPr>
          <w:jc w:val="center"/>
        </w:trPr>
        <w:tc>
          <w:tcPr>
            <w:tcW w:w="514" w:type="dxa"/>
            <w:vAlign w:val="center"/>
          </w:tcPr>
          <w:p w:rsidR="002B7A14" w:rsidRPr="000E1730" w:rsidRDefault="002B7A14" w:rsidP="00033818">
            <w:pPr>
              <w:pStyle w:val="Tabela-zawarto"/>
              <w:jc w:val="center"/>
            </w:pPr>
          </w:p>
        </w:tc>
        <w:tc>
          <w:tcPr>
            <w:tcW w:w="3457" w:type="dxa"/>
            <w:vAlign w:val="center"/>
          </w:tcPr>
          <w:p w:rsidR="002B7A14" w:rsidRPr="000E1730" w:rsidRDefault="002B7A14" w:rsidP="00033818">
            <w:pPr>
              <w:pStyle w:val="Tabela-zawarto"/>
              <w:ind w:left="432" w:hanging="432"/>
            </w:pPr>
            <w:r>
              <w:t xml:space="preserve">-   -   </w:t>
            </w:r>
            <w:r w:rsidRPr="000E1730">
              <w:t>PmtCategory</w:t>
            </w:r>
          </w:p>
        </w:tc>
        <w:tc>
          <w:tcPr>
            <w:tcW w:w="2824" w:type="dxa"/>
          </w:tcPr>
          <w:p w:rsidR="002B7A14" w:rsidRPr="000E1730" w:rsidRDefault="002B7A14" w:rsidP="00033818">
            <w:pPr>
              <w:pStyle w:val="Tabela-zawarto"/>
            </w:pPr>
            <w:r w:rsidRPr="000E1730">
              <w:t>Typ przelewu: krajowy, zagraniczny, ZUS, US</w:t>
            </w: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691" w:type="dxa"/>
            <w:vAlign w:val="center"/>
          </w:tcPr>
          <w:p w:rsidR="002B7A14" w:rsidRPr="000E1730" w:rsidRDefault="002B7A14" w:rsidP="00033818">
            <w:pPr>
              <w:pStyle w:val="Tabela-zawarto"/>
              <w:jc w:val="center"/>
              <w:rPr>
                <w:lang w:val="en-US"/>
              </w:rPr>
            </w:pPr>
            <w:r w:rsidRPr="000E1730">
              <w:rPr>
                <w:lang w:val="en-US"/>
              </w:rPr>
              <w:t>x</w:t>
            </w:r>
          </w:p>
        </w:tc>
        <w:tc>
          <w:tcPr>
            <w:tcW w:w="4161" w:type="dxa"/>
          </w:tcPr>
          <w:p w:rsidR="002B7A14" w:rsidRDefault="002B7A14" w:rsidP="00033818">
            <w:pPr>
              <w:pStyle w:val="Tabela-zawarto"/>
              <w:jc w:val="center"/>
            </w:pPr>
            <w:r>
              <w:t>Typ przelewu</w:t>
            </w:r>
          </w:p>
          <w:p w:rsidR="002B7A14" w:rsidRPr="00DD0DA0" w:rsidRDefault="002B7A14" w:rsidP="00033818">
            <w:pPr>
              <w:pStyle w:val="Tabela-zawarto"/>
              <w:jc w:val="center"/>
              <w:rPr>
                <w:b/>
              </w:rPr>
            </w:pPr>
            <w:r w:rsidRPr="00DD0DA0">
              <w:rPr>
                <w:b/>
              </w:rPr>
              <w:t>Kryterium powinno być określane jeśli żądanie anulowania dotyczy zleceń sprzedaży czeku</w:t>
            </w:r>
          </w:p>
        </w:tc>
      </w:tr>
      <w:tr w:rsidR="002B7A14" w:rsidRPr="000E1730" w:rsidTr="003F5A95">
        <w:trPr>
          <w:jc w:val="center"/>
        </w:trPr>
        <w:tc>
          <w:tcPr>
            <w:tcW w:w="514" w:type="dxa"/>
            <w:vAlign w:val="center"/>
          </w:tcPr>
          <w:p w:rsidR="002B7A14" w:rsidRPr="00815B23" w:rsidRDefault="002B7A14" w:rsidP="00033818">
            <w:pPr>
              <w:pStyle w:val="Tabela-zawarto"/>
              <w:jc w:val="center"/>
            </w:pPr>
          </w:p>
        </w:tc>
        <w:tc>
          <w:tcPr>
            <w:tcW w:w="3457" w:type="dxa"/>
            <w:shd w:val="clear" w:color="auto" w:fill="66FFFF"/>
            <w:vAlign w:val="center"/>
          </w:tcPr>
          <w:p w:rsidR="002B7A14" w:rsidRPr="000E1730" w:rsidRDefault="002B7A14" w:rsidP="00033818">
            <w:pPr>
              <w:pStyle w:val="Tabela-zawarto"/>
              <w:ind w:left="432" w:hanging="432"/>
              <w:rPr>
                <w:lang w:val="en-US"/>
              </w:rPr>
            </w:pPr>
            <w:r>
              <w:rPr>
                <w:lang w:val="en-US"/>
              </w:rPr>
              <w:t xml:space="preserve">-   -   </w:t>
            </w:r>
            <w:r w:rsidRPr="000E1730">
              <w:rPr>
                <w:lang w:val="en-US"/>
              </w:rPr>
              <w:t>ExecutionDateRequested</w:t>
            </w:r>
            <w:r w:rsidRPr="000E1730">
              <w:rPr>
                <w:lang w:val="en-US"/>
              </w:rPr>
              <w:tab/>
            </w:r>
            <w:r>
              <w:rPr>
                <w:lang w:val="en-US"/>
              </w:rPr>
              <w:t xml:space="preserve"> </w:t>
            </w:r>
            <w:r w:rsidRPr="000E1730">
              <w:rPr>
                <w:b/>
                <w:lang w:val="en-US"/>
              </w:rPr>
              <w:t>XOR</w:t>
            </w:r>
          </w:p>
        </w:tc>
        <w:tc>
          <w:tcPr>
            <w:tcW w:w="2824" w:type="dxa"/>
          </w:tcPr>
          <w:p w:rsidR="002B7A14" w:rsidRPr="000E1730" w:rsidRDefault="002B7A14" w:rsidP="00033818">
            <w:pPr>
              <w:pStyle w:val="Tabela-zawarto"/>
            </w:pPr>
            <w:r w:rsidRPr="000E1730">
              <w:t>Żądana data realizacji przelewu</w:t>
            </w: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rPr>
                <w:lang w:val="en-US"/>
              </w:rPr>
            </w:pPr>
          </w:p>
        </w:tc>
        <w:tc>
          <w:tcPr>
            <w:tcW w:w="0" w:type="auto"/>
            <w:vAlign w:val="center"/>
          </w:tcPr>
          <w:p w:rsidR="002B7A14" w:rsidRPr="000E1730" w:rsidRDefault="002B7A14" w:rsidP="00033818">
            <w:pPr>
              <w:pStyle w:val="Tabela-zawarto"/>
              <w:jc w:val="center"/>
              <w:rPr>
                <w:lang w:val="en-US"/>
              </w:rPr>
            </w:pPr>
          </w:p>
        </w:tc>
        <w:tc>
          <w:tcPr>
            <w:tcW w:w="691" w:type="dxa"/>
            <w:vAlign w:val="center"/>
          </w:tcPr>
          <w:p w:rsidR="002B7A14" w:rsidRPr="000E1730" w:rsidRDefault="002B7A14" w:rsidP="00033818">
            <w:pPr>
              <w:pStyle w:val="Tabela-zawarto"/>
              <w:jc w:val="center"/>
              <w:rPr>
                <w:lang w:val="en-US"/>
              </w:rPr>
            </w:pPr>
          </w:p>
        </w:tc>
        <w:tc>
          <w:tcPr>
            <w:tcW w:w="4161" w:type="dxa"/>
          </w:tcPr>
          <w:p w:rsidR="002B7A14" w:rsidRPr="000E1730" w:rsidRDefault="002B7A14" w:rsidP="00033818">
            <w:pPr>
              <w:pStyle w:val="Tabela-zawarto"/>
              <w:jc w:val="center"/>
            </w:pPr>
          </w:p>
        </w:tc>
      </w:tr>
      <w:tr w:rsidR="002B7A14" w:rsidRPr="000E1730" w:rsidTr="003F5A95">
        <w:trPr>
          <w:jc w:val="center"/>
        </w:trPr>
        <w:tc>
          <w:tcPr>
            <w:tcW w:w="514" w:type="dxa"/>
            <w:vAlign w:val="center"/>
          </w:tcPr>
          <w:p w:rsidR="002B7A14" w:rsidRPr="000E1730" w:rsidRDefault="002B7A14" w:rsidP="00033818">
            <w:pPr>
              <w:pStyle w:val="Tabela-zawarto"/>
              <w:jc w:val="center"/>
              <w:rPr>
                <w:lang w:val="en-US"/>
              </w:rPr>
            </w:pPr>
          </w:p>
        </w:tc>
        <w:tc>
          <w:tcPr>
            <w:tcW w:w="3457" w:type="dxa"/>
            <w:shd w:val="clear" w:color="auto" w:fill="66FFFF"/>
            <w:vAlign w:val="center"/>
          </w:tcPr>
          <w:p w:rsidR="002B7A14" w:rsidRPr="000E1730" w:rsidRDefault="002B7A14" w:rsidP="00033818">
            <w:pPr>
              <w:pStyle w:val="Tabela-zawarto"/>
              <w:ind w:left="432" w:hanging="432"/>
              <w:rPr>
                <w:lang w:val="en-US"/>
              </w:rPr>
            </w:pPr>
            <w:r>
              <w:rPr>
                <w:lang w:val="en-US"/>
              </w:rPr>
              <w:t>-   -   DueDate</w:t>
            </w:r>
            <w:r>
              <w:rPr>
                <w:lang w:val="en-US"/>
              </w:rPr>
              <w:tab/>
            </w:r>
            <w:r>
              <w:rPr>
                <w:lang w:val="en-US"/>
              </w:rPr>
              <w:tab/>
            </w:r>
            <w:r>
              <w:rPr>
                <w:lang w:val="en-US"/>
              </w:rPr>
              <w:tab/>
            </w:r>
            <w:r w:rsidRPr="000E1730">
              <w:rPr>
                <w:b/>
                <w:lang w:val="en-US"/>
              </w:rPr>
              <w:t>XOR</w:t>
            </w:r>
          </w:p>
        </w:tc>
        <w:tc>
          <w:tcPr>
            <w:tcW w:w="2824" w:type="dxa"/>
            <w:vAlign w:val="center"/>
          </w:tcPr>
          <w:p w:rsidR="002B7A14" w:rsidRPr="000E1730" w:rsidRDefault="002B7A14" w:rsidP="00033818">
            <w:pPr>
              <w:pStyle w:val="Tabela-zawarto"/>
              <w:rPr>
                <w:rFonts w:cs="Arial"/>
                <w:szCs w:val="16"/>
              </w:rPr>
            </w:pPr>
            <w:r w:rsidRPr="000E1730">
              <w:rPr>
                <w:rFonts w:cs="Arial"/>
                <w:szCs w:val="16"/>
              </w:rPr>
              <w:fldChar w:fldCharType="begin"/>
            </w:r>
            <w:r w:rsidRPr="000E1730">
              <w:rPr>
                <w:rFonts w:cs="Arial"/>
                <w:szCs w:val="16"/>
              </w:rPr>
              <w:instrText xml:space="preserve"> DOCVARIABLE DueDate \* MERGEFORMAT </w:instrText>
            </w:r>
            <w:r w:rsidRPr="000E1730">
              <w:rPr>
                <w:rFonts w:cs="Arial"/>
                <w:szCs w:val="16"/>
              </w:rPr>
              <w:fldChar w:fldCharType="end"/>
            </w: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rPr>
                <w:lang w:val="en-US"/>
              </w:rPr>
            </w:pPr>
          </w:p>
        </w:tc>
        <w:tc>
          <w:tcPr>
            <w:tcW w:w="0" w:type="auto"/>
            <w:vAlign w:val="center"/>
          </w:tcPr>
          <w:p w:rsidR="002B7A14" w:rsidRPr="000E1730" w:rsidRDefault="002B7A14" w:rsidP="00033818">
            <w:pPr>
              <w:pStyle w:val="Tabela-zawarto"/>
              <w:jc w:val="center"/>
              <w:rPr>
                <w:lang w:val="en-US"/>
              </w:rPr>
            </w:pPr>
          </w:p>
        </w:tc>
        <w:tc>
          <w:tcPr>
            <w:tcW w:w="691" w:type="dxa"/>
            <w:vAlign w:val="center"/>
          </w:tcPr>
          <w:p w:rsidR="002B7A14" w:rsidRPr="000E1730" w:rsidRDefault="002B7A14" w:rsidP="00033818">
            <w:pPr>
              <w:pStyle w:val="Tabela-zawarto"/>
              <w:jc w:val="center"/>
              <w:rPr>
                <w:lang w:val="en-US"/>
              </w:rPr>
            </w:pPr>
          </w:p>
        </w:tc>
        <w:tc>
          <w:tcPr>
            <w:tcW w:w="4161" w:type="dxa"/>
          </w:tcPr>
          <w:p w:rsidR="002B7A14" w:rsidRPr="000E1730" w:rsidRDefault="002B7A14" w:rsidP="00033818">
            <w:pPr>
              <w:pStyle w:val="Tabela-zawarto"/>
              <w:jc w:val="center"/>
            </w:pPr>
          </w:p>
        </w:tc>
      </w:tr>
    </w:tbl>
    <w:p w:rsidR="002B7A14" w:rsidRPr="000E1730" w:rsidRDefault="002B7A14" w:rsidP="00775CC5">
      <w:pPr>
        <w:spacing w:before="60"/>
        <w:ind w:left="284"/>
        <w:rPr>
          <w:i/>
        </w:rPr>
      </w:pPr>
    </w:p>
    <w:p w:rsidR="002B7A14" w:rsidRPr="000E1730" w:rsidRDefault="002B7A14" w:rsidP="00EF0A0B">
      <w:pPr>
        <w:pStyle w:val="Heading2"/>
        <w:pageBreakBefore/>
        <w:numPr>
          <w:ilvl w:val="1"/>
          <w:numId w:val="27"/>
        </w:numPr>
      </w:pPr>
      <w:bookmarkStart w:id="111" w:name="_Toc36457497"/>
      <w:bookmarkStart w:id="112" w:name="_Toc365015762"/>
      <w:bookmarkStart w:id="113" w:name="_Toc20531726"/>
      <w:r w:rsidRPr="000E1730">
        <w:t>Komunikat</w:t>
      </w:r>
      <w:r>
        <w:t xml:space="preserve"> odpowiedzi PaymentCancellation</w:t>
      </w:r>
      <w:r w:rsidRPr="000E1730">
        <w:t>Response</w:t>
      </w:r>
      <w:bookmarkEnd w:id="111"/>
      <w:bookmarkEnd w:id="112"/>
    </w:p>
    <w:p w:rsidR="002B7A14" w:rsidRDefault="002B7A14" w:rsidP="00704C88">
      <w:pPr>
        <w:pStyle w:val="Caption"/>
      </w:pPr>
      <w:bookmarkStart w:id="114" w:name="_Toc365015834"/>
      <w:r w:rsidRPr="000E1730">
        <w:t xml:space="preserve">Tabela </w:t>
      </w:r>
      <w:fldSimple w:instr=" SEQ Tabela \* ARABIC ">
        <w:r>
          <w:rPr>
            <w:noProof/>
          </w:rPr>
          <w:t>8</w:t>
        </w:r>
      </w:fldSimple>
      <w:r w:rsidRPr="000E1730">
        <w:t>: Komunikat odpowiedzi PaymentCancellationResponse</w:t>
      </w:r>
      <w:bookmarkEnd w:id="114"/>
    </w:p>
    <w:tbl>
      <w:tblPr>
        <w:tblW w:w="14273" w:type="dxa"/>
        <w:jc w:val="center"/>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3519"/>
        <w:gridCol w:w="2767"/>
        <w:gridCol w:w="772"/>
        <w:gridCol w:w="567"/>
        <w:gridCol w:w="567"/>
        <w:gridCol w:w="426"/>
        <w:gridCol w:w="708"/>
        <w:gridCol w:w="567"/>
        <w:gridCol w:w="1089"/>
        <w:gridCol w:w="1319"/>
        <w:gridCol w:w="1405"/>
      </w:tblGrid>
      <w:tr w:rsidR="002B7A14" w:rsidRPr="000E1730" w:rsidTr="003F5A95">
        <w:trPr>
          <w:tblHeader/>
          <w:jc w:val="center"/>
        </w:trPr>
        <w:tc>
          <w:tcPr>
            <w:tcW w:w="567" w:type="dxa"/>
            <w:shd w:val="solid" w:color="auto" w:fill="auto"/>
          </w:tcPr>
          <w:p w:rsidR="002B7A14" w:rsidRPr="000E1730" w:rsidRDefault="002B7A14" w:rsidP="00033818">
            <w:pPr>
              <w:pStyle w:val="Tabela-nagwek"/>
              <w:jc w:val="center"/>
            </w:pPr>
            <w:r w:rsidRPr="000E1730">
              <w:t>Nr</w:t>
            </w:r>
          </w:p>
        </w:tc>
        <w:tc>
          <w:tcPr>
            <w:tcW w:w="3519" w:type="dxa"/>
            <w:shd w:val="solid" w:color="auto" w:fill="auto"/>
          </w:tcPr>
          <w:p w:rsidR="002B7A14" w:rsidRPr="000E1730" w:rsidRDefault="002B7A14" w:rsidP="00033818">
            <w:pPr>
              <w:pStyle w:val="Tabela-nagwek"/>
            </w:pPr>
            <w:r w:rsidRPr="000E1730">
              <w:t>Nazwa elementu</w:t>
            </w:r>
          </w:p>
        </w:tc>
        <w:tc>
          <w:tcPr>
            <w:tcW w:w="2767" w:type="dxa"/>
            <w:shd w:val="solid" w:color="auto" w:fill="auto"/>
          </w:tcPr>
          <w:p w:rsidR="002B7A14" w:rsidRPr="000E1730" w:rsidRDefault="002B7A14" w:rsidP="00033818">
            <w:pPr>
              <w:pStyle w:val="Tabela-nagwek"/>
              <w:jc w:val="center"/>
            </w:pPr>
            <w:r w:rsidRPr="000E1730">
              <w:t>Opis</w:t>
            </w:r>
          </w:p>
        </w:tc>
        <w:tc>
          <w:tcPr>
            <w:tcW w:w="772" w:type="dxa"/>
            <w:shd w:val="solid" w:color="auto" w:fill="auto"/>
          </w:tcPr>
          <w:p w:rsidR="002B7A14" w:rsidRPr="000E1730" w:rsidRDefault="002B7A14" w:rsidP="00033818">
            <w:pPr>
              <w:pStyle w:val="Tabela-nagwek"/>
              <w:jc w:val="center"/>
            </w:pPr>
            <w:r w:rsidRPr="000E1730">
              <w:t>Kra</w:t>
            </w:r>
          </w:p>
        </w:tc>
        <w:tc>
          <w:tcPr>
            <w:tcW w:w="567" w:type="dxa"/>
            <w:shd w:val="solid" w:color="auto" w:fill="auto"/>
          </w:tcPr>
          <w:p w:rsidR="002B7A14" w:rsidRPr="000E1730" w:rsidRDefault="002B7A14" w:rsidP="00033818">
            <w:pPr>
              <w:pStyle w:val="Tabela-nagwek"/>
              <w:jc w:val="center"/>
            </w:pPr>
            <w:r w:rsidRPr="000E1730">
              <w:t>Zag</w:t>
            </w:r>
          </w:p>
        </w:tc>
        <w:tc>
          <w:tcPr>
            <w:tcW w:w="567" w:type="dxa"/>
            <w:shd w:val="solid" w:color="auto" w:fill="auto"/>
          </w:tcPr>
          <w:p w:rsidR="002B7A14" w:rsidRPr="000E1730" w:rsidRDefault="002B7A14" w:rsidP="00033818">
            <w:pPr>
              <w:pStyle w:val="Tabela-nagwek"/>
              <w:jc w:val="center"/>
              <w:rPr>
                <w:lang w:val="en-US"/>
              </w:rPr>
            </w:pPr>
            <w:r w:rsidRPr="000E1730">
              <w:rPr>
                <w:lang w:val="en-US"/>
              </w:rPr>
              <w:t>ZUS</w:t>
            </w:r>
          </w:p>
        </w:tc>
        <w:tc>
          <w:tcPr>
            <w:tcW w:w="426" w:type="dxa"/>
            <w:shd w:val="solid" w:color="auto" w:fill="auto"/>
          </w:tcPr>
          <w:p w:rsidR="002B7A14" w:rsidRPr="000E1730" w:rsidRDefault="002B7A14" w:rsidP="00033818">
            <w:pPr>
              <w:pStyle w:val="Tabela-nagwek"/>
              <w:jc w:val="center"/>
              <w:rPr>
                <w:lang w:val="en-US"/>
              </w:rPr>
            </w:pPr>
            <w:r w:rsidRPr="000E1730">
              <w:rPr>
                <w:lang w:val="en-US"/>
              </w:rPr>
              <w:t>US</w:t>
            </w:r>
          </w:p>
        </w:tc>
        <w:tc>
          <w:tcPr>
            <w:tcW w:w="708" w:type="dxa"/>
            <w:shd w:val="solid" w:color="auto" w:fill="auto"/>
          </w:tcPr>
          <w:p w:rsidR="002B7A14" w:rsidRPr="000E1730" w:rsidRDefault="002B7A14" w:rsidP="00033818">
            <w:pPr>
              <w:pStyle w:val="Tabela-nagwek"/>
              <w:jc w:val="center"/>
              <w:rPr>
                <w:lang w:val="en-US"/>
              </w:rPr>
            </w:pPr>
            <w:r>
              <w:rPr>
                <w:lang w:val="en-US"/>
              </w:rPr>
              <w:t>SEPA</w:t>
            </w:r>
          </w:p>
        </w:tc>
        <w:tc>
          <w:tcPr>
            <w:tcW w:w="567" w:type="dxa"/>
            <w:shd w:val="solid" w:color="auto" w:fill="auto"/>
          </w:tcPr>
          <w:p w:rsidR="002B7A14" w:rsidRPr="000E1730" w:rsidRDefault="002B7A14" w:rsidP="00033818">
            <w:pPr>
              <w:pStyle w:val="Tabela-nagwek"/>
              <w:jc w:val="center"/>
              <w:rPr>
                <w:lang w:val="en-US"/>
              </w:rPr>
            </w:pPr>
            <w:r>
              <w:rPr>
                <w:lang w:val="en-US"/>
              </w:rPr>
              <w:t>Czek</w:t>
            </w:r>
          </w:p>
        </w:tc>
        <w:tc>
          <w:tcPr>
            <w:tcW w:w="3813" w:type="dxa"/>
            <w:gridSpan w:val="3"/>
            <w:shd w:val="solid" w:color="auto" w:fill="auto"/>
          </w:tcPr>
          <w:p w:rsidR="002B7A14" w:rsidRPr="000E1730" w:rsidRDefault="002B7A14" w:rsidP="00033818">
            <w:pPr>
              <w:pStyle w:val="Tabela-nagwek"/>
              <w:jc w:val="center"/>
              <w:rPr>
                <w:lang w:val="en-US"/>
              </w:rPr>
            </w:pPr>
            <w:r w:rsidRPr="000E1730">
              <w:rPr>
                <w:lang w:val="en-US"/>
              </w:rPr>
              <w:t>Wprowadzana wartość</w:t>
            </w:r>
          </w:p>
        </w:tc>
      </w:tr>
      <w:tr w:rsidR="002B7A14" w:rsidRPr="000E1730" w:rsidTr="00271314">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rPr>
                <w:lang w:val="en-US"/>
              </w:rPr>
            </w:pPr>
            <w:r w:rsidRPr="000E1730">
              <w:rPr>
                <w:lang w:val="en-US"/>
              </w:rPr>
              <w:t>PaymentCancellationResponse</w:t>
            </w:r>
          </w:p>
        </w:tc>
        <w:tc>
          <w:tcPr>
            <w:tcW w:w="10187" w:type="dxa"/>
            <w:gridSpan w:val="10"/>
          </w:tcPr>
          <w:p w:rsidR="002B7A14" w:rsidRPr="00815B23" w:rsidRDefault="002B7A14" w:rsidP="00033818">
            <w:pPr>
              <w:pStyle w:val="Tabela-zawarto"/>
              <w:jc w:val="center"/>
            </w:pPr>
            <w:r w:rsidRPr="000E1730">
              <w:t>Anulowanie przelewu - komunikat typu odpowiedź</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A-16</w:t>
            </w:r>
          </w:p>
        </w:tc>
        <w:tc>
          <w:tcPr>
            <w:tcW w:w="3519" w:type="dxa"/>
            <w:vAlign w:val="center"/>
          </w:tcPr>
          <w:p w:rsidR="002B7A14" w:rsidRPr="000E1730" w:rsidRDefault="002B7A14" w:rsidP="00033818">
            <w:pPr>
              <w:pStyle w:val="Tabela-zawarto"/>
              <w:rPr>
                <w:lang w:val="en-US"/>
              </w:rPr>
            </w:pPr>
            <w:r>
              <w:rPr>
                <w:lang w:val="en-US"/>
              </w:rPr>
              <w:t xml:space="preserve">-   </w:t>
            </w:r>
            <w:r w:rsidRPr="000E1730">
              <w:rPr>
                <w:lang w:val="en-US"/>
              </w:rPr>
              <w:t>Header</w:t>
            </w:r>
          </w:p>
        </w:tc>
        <w:tc>
          <w:tcPr>
            <w:tcW w:w="2767" w:type="dxa"/>
          </w:tcPr>
          <w:p w:rsidR="002B7A14" w:rsidRPr="000E1730" w:rsidRDefault="002B7A14" w:rsidP="00033818">
            <w:pPr>
              <w:pStyle w:val="Tabela-zawarto"/>
            </w:pPr>
            <w:r w:rsidRPr="000E1730">
              <w:t>Komponent zawierający elementy nagłówka komunikatu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w:t>
            </w:r>
            <w:r w:rsidRPr="000E1730">
              <w:t>IssueDateTime</w:t>
            </w:r>
          </w:p>
        </w:tc>
        <w:tc>
          <w:tcPr>
            <w:tcW w:w="2767" w:type="dxa"/>
          </w:tcPr>
          <w:p w:rsidR="002B7A14" w:rsidRPr="000E1730" w:rsidRDefault="002B7A14" w:rsidP="00033818">
            <w:pPr>
              <w:pStyle w:val="Tabela-zawarto"/>
            </w:pPr>
            <w:r w:rsidRPr="000E1730">
              <w:t>Data i czas komunikatu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de-DE"/>
              </w:rPr>
            </w:pPr>
            <w:r w:rsidRPr="000E1730">
              <w:rPr>
                <w:lang w:val="de-DE"/>
              </w:rPr>
              <w:t>x</w:t>
            </w:r>
          </w:p>
        </w:tc>
        <w:tc>
          <w:tcPr>
            <w:tcW w:w="708" w:type="dxa"/>
            <w:vAlign w:val="center"/>
          </w:tcPr>
          <w:p w:rsidR="002B7A14" w:rsidRPr="000E1730" w:rsidRDefault="002B7A14" w:rsidP="00033818">
            <w:pPr>
              <w:pStyle w:val="Tabela-zawarto"/>
              <w:jc w:val="center"/>
              <w:rPr>
                <w:lang w:val="de-DE"/>
              </w:rPr>
            </w:pPr>
            <w:r w:rsidRPr="000E1730">
              <w:rPr>
                <w:lang w:val="de-DE"/>
              </w:rPr>
              <w:t>x</w:t>
            </w:r>
          </w:p>
        </w:tc>
        <w:tc>
          <w:tcPr>
            <w:tcW w:w="567" w:type="dxa"/>
            <w:vAlign w:val="center"/>
          </w:tcPr>
          <w:p w:rsidR="002B7A14" w:rsidRPr="000E1730" w:rsidRDefault="002B7A14" w:rsidP="00033818">
            <w:pPr>
              <w:pStyle w:val="Tabela-zawarto"/>
              <w:jc w:val="center"/>
              <w:rPr>
                <w:lang w:val="de-DE"/>
              </w:rPr>
            </w:pPr>
            <w:r w:rsidRPr="000E1730">
              <w:rPr>
                <w:lang w:val="de-DE"/>
              </w:rPr>
              <w:t>x</w:t>
            </w:r>
          </w:p>
        </w:tc>
        <w:tc>
          <w:tcPr>
            <w:tcW w:w="3813" w:type="dxa"/>
            <w:gridSpan w:val="3"/>
          </w:tcPr>
          <w:p w:rsidR="002B7A14" w:rsidRPr="000E1730" w:rsidRDefault="002B7A14" w:rsidP="00033818">
            <w:pPr>
              <w:pStyle w:val="Tabela-zawarto"/>
              <w:jc w:val="center"/>
              <w:rPr>
                <w:lang w:val="de-DE"/>
              </w:rPr>
            </w:pPr>
            <w:r w:rsidRPr="000E1730">
              <w:rPr>
                <w:lang w:val="de-DE"/>
              </w:rPr>
              <w:t>Data i czas komunikatu</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de-DE"/>
              </w:rPr>
            </w:pPr>
          </w:p>
        </w:tc>
        <w:tc>
          <w:tcPr>
            <w:tcW w:w="3519" w:type="dxa"/>
            <w:vAlign w:val="center"/>
          </w:tcPr>
          <w:p w:rsidR="002B7A14" w:rsidRPr="000E1730" w:rsidRDefault="002B7A14" w:rsidP="00033818">
            <w:pPr>
              <w:pStyle w:val="Tabela-zawarto"/>
              <w:rPr>
                <w:lang w:val="de-DE"/>
              </w:rPr>
            </w:pPr>
            <w:r>
              <w:rPr>
                <w:lang w:val="en-US"/>
              </w:rPr>
              <w:t xml:space="preserve">-   -   </w:t>
            </w:r>
            <w:r w:rsidRPr="000E1730">
              <w:rPr>
                <w:lang w:val="de-DE"/>
              </w:rPr>
              <w:t>DocumentIdentifier</w:t>
            </w:r>
          </w:p>
        </w:tc>
        <w:tc>
          <w:tcPr>
            <w:tcW w:w="2767" w:type="dxa"/>
          </w:tcPr>
          <w:p w:rsidR="002B7A14" w:rsidRPr="000E1730" w:rsidRDefault="002B7A14" w:rsidP="00033818">
            <w:pPr>
              <w:pStyle w:val="Tabela-zawarto"/>
            </w:pPr>
            <w:r w:rsidRPr="000E1730">
              <w:t>Identyfikator komunikatu</w:t>
            </w:r>
          </w:p>
        </w:tc>
        <w:tc>
          <w:tcPr>
            <w:tcW w:w="772" w:type="dxa"/>
            <w:vAlign w:val="center"/>
          </w:tcPr>
          <w:p w:rsidR="002B7A14" w:rsidRPr="000E1730" w:rsidRDefault="002B7A14" w:rsidP="00033818">
            <w:pPr>
              <w:pStyle w:val="Tabela-zawarto"/>
              <w:jc w:val="center"/>
              <w:rPr>
                <w:lang w:val="de-DE"/>
              </w:rPr>
            </w:pPr>
            <w:r w:rsidRPr="000E1730">
              <w:rPr>
                <w:lang w:val="de-DE"/>
              </w:rPr>
              <w:t>x</w:t>
            </w:r>
          </w:p>
        </w:tc>
        <w:tc>
          <w:tcPr>
            <w:tcW w:w="567" w:type="dxa"/>
            <w:vAlign w:val="center"/>
          </w:tcPr>
          <w:p w:rsidR="002B7A14" w:rsidRPr="000E1730" w:rsidRDefault="002B7A14" w:rsidP="00033818">
            <w:pPr>
              <w:pStyle w:val="Tabela-zawarto"/>
              <w:jc w:val="center"/>
              <w:rPr>
                <w:lang w:val="de-DE"/>
              </w:rPr>
            </w:pPr>
            <w:r w:rsidRPr="000E1730">
              <w:rPr>
                <w:lang w:val="de-DE"/>
              </w:rPr>
              <w:t>x</w:t>
            </w:r>
          </w:p>
        </w:tc>
        <w:tc>
          <w:tcPr>
            <w:tcW w:w="567" w:type="dxa"/>
            <w:vAlign w:val="center"/>
          </w:tcPr>
          <w:p w:rsidR="002B7A14" w:rsidRPr="000E1730" w:rsidRDefault="002B7A14" w:rsidP="00033818">
            <w:pPr>
              <w:pStyle w:val="Tabela-zawarto"/>
              <w:jc w:val="center"/>
              <w:rPr>
                <w:lang w:val="de-DE"/>
              </w:rPr>
            </w:pPr>
            <w:r w:rsidRPr="000E1730">
              <w:rPr>
                <w:lang w:val="de-DE"/>
              </w:rPr>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rsidRPr="000E1730">
              <w:t>Dowolny ciąg znaków nadawany przez wysyłającego</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w:t>
            </w:r>
            <w:r w:rsidRPr="000E1730">
              <w:t>SenderIdentifier</w:t>
            </w:r>
          </w:p>
        </w:tc>
        <w:tc>
          <w:tcPr>
            <w:tcW w:w="2767" w:type="dxa"/>
          </w:tcPr>
          <w:p w:rsidR="002B7A14" w:rsidRPr="000E1730" w:rsidRDefault="002B7A14" w:rsidP="00033818">
            <w:pPr>
              <w:pStyle w:val="Tabela-zawarto"/>
            </w:pPr>
            <w:r w:rsidRPr="000E1730">
              <w:t>Identyfikator nadawcy komunikatu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rPr>
                <w:lang w:val="en-US"/>
              </w:rPr>
            </w:pPr>
            <w:r w:rsidRPr="000E1730">
              <w:rPr>
                <w:lang w:val="en-US"/>
              </w:rPr>
              <w:t xml:space="preserve">“ZSK-C” </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rPr>
                <w:lang w:val="en-US"/>
              </w:rPr>
            </w:pPr>
            <w:r w:rsidRPr="000E1730">
              <w:rPr>
                <w:lang w:val="en-US"/>
              </w:rPr>
              <w:t xml:space="preserve"> </w:t>
            </w:r>
            <w:r>
              <w:rPr>
                <w:lang w:val="en-US"/>
              </w:rPr>
              <w:t xml:space="preserve">-   -   </w:t>
            </w:r>
            <w:r w:rsidRPr="000E1730">
              <w:rPr>
                <w:lang w:val="en-US"/>
              </w:rPr>
              <w:t>ReceiverIdentifier</w:t>
            </w:r>
          </w:p>
        </w:tc>
        <w:tc>
          <w:tcPr>
            <w:tcW w:w="2767" w:type="dxa"/>
          </w:tcPr>
          <w:p w:rsidR="002B7A14" w:rsidRPr="000E1730" w:rsidRDefault="002B7A14" w:rsidP="00033818">
            <w:pPr>
              <w:pStyle w:val="Tabela-zawarto"/>
            </w:pPr>
            <w:r w:rsidRPr="000E1730">
              <w:t>Identyfikator odbiorcy komunikatu</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rPr>
                <w:lang w:val="en-US"/>
              </w:rPr>
            </w:pPr>
            <w:r w:rsidRPr="000E1730">
              <w:rPr>
                <w:lang w:val="en-US"/>
              </w:rPr>
              <w:t>“</w:t>
            </w:r>
            <w:r w:rsidRPr="00A24ED2">
              <w:rPr>
                <w:highlight w:val="cyan"/>
                <w:lang w:val="en-US"/>
              </w:rPr>
              <w:t>XXXX</w:t>
            </w:r>
            <w:r w:rsidRPr="000E1730">
              <w:rPr>
                <w:lang w:val="en-US"/>
              </w:rPr>
              <w:t>”</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A-14</w:t>
            </w:r>
          </w:p>
        </w:tc>
        <w:tc>
          <w:tcPr>
            <w:tcW w:w="3519" w:type="dxa"/>
            <w:shd w:val="clear" w:color="auto" w:fill="00FFFF"/>
            <w:vAlign w:val="center"/>
          </w:tcPr>
          <w:p w:rsidR="002B7A14" w:rsidRPr="000E1730" w:rsidRDefault="002B7A14" w:rsidP="00033818">
            <w:pPr>
              <w:pStyle w:val="Tabelanagwek1"/>
              <w:jc w:val="left"/>
              <w:rPr>
                <w:b w:val="0"/>
                <w:i w:val="0"/>
                <w:sz w:val="16"/>
                <w:lang w:val="en-US"/>
              </w:rPr>
            </w:pPr>
            <w:r w:rsidRPr="00E2085D">
              <w:rPr>
                <w:b w:val="0"/>
                <w:i w:val="0"/>
                <w:lang w:val="en-US"/>
              </w:rPr>
              <w:t xml:space="preserve">-  </w:t>
            </w:r>
            <w:r>
              <w:rPr>
                <w:lang w:val="en-US"/>
              </w:rPr>
              <w:t xml:space="preserve"> </w:t>
            </w:r>
            <w:r w:rsidRPr="000E1730">
              <w:rPr>
                <w:b w:val="0"/>
                <w:i w:val="0"/>
                <w:sz w:val="16"/>
                <w:lang w:val="en-US"/>
              </w:rPr>
              <w:t>DocumentStatus</w:t>
            </w:r>
            <w:r>
              <w:rPr>
                <w:b w:val="0"/>
                <w:i w:val="0"/>
                <w:sz w:val="16"/>
                <w:lang w:val="en-US"/>
              </w:rPr>
              <w:t xml:space="preserve">  </w:t>
            </w:r>
            <w:r w:rsidRPr="000E1730">
              <w:rPr>
                <w:b w:val="0"/>
                <w:i w:val="0"/>
                <w:sz w:val="16"/>
                <w:lang w:val="en-US"/>
              </w:rPr>
              <w:tab/>
            </w:r>
            <w:r w:rsidRPr="000E1730">
              <w:rPr>
                <w:i w:val="0"/>
                <w:sz w:val="16"/>
                <w:lang w:val="en-US"/>
              </w:rPr>
              <w:t>OR</w:t>
            </w:r>
          </w:p>
        </w:tc>
        <w:tc>
          <w:tcPr>
            <w:tcW w:w="2767" w:type="dxa"/>
          </w:tcPr>
          <w:p w:rsidR="002B7A14" w:rsidRPr="000E1730" w:rsidRDefault="002B7A14" w:rsidP="00033818">
            <w:pPr>
              <w:pStyle w:val="Tabela-zawarto"/>
            </w:pPr>
            <w:r w:rsidRPr="000E1730">
              <w:t>Status komunikatu - agregat występuje jeśli w wyniku kontroli składniowych i merytorycznych stwierdzono błędy lub uwagi podlegające raportowaniu do klienta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rsidRPr="000E1730">
              <w:t>Komponent uzupełniany zawsze</w:t>
            </w:r>
          </w:p>
          <w:p w:rsidR="002B7A14" w:rsidRPr="000E1730" w:rsidRDefault="002B7A14" w:rsidP="00033818">
            <w:pPr>
              <w:pStyle w:val="Tabela-zawarto"/>
              <w:jc w:val="center"/>
              <w:rPr>
                <w:i/>
              </w:rPr>
            </w:pPr>
            <w:r w:rsidRPr="000E1730">
              <w:rPr>
                <w:i/>
              </w:rPr>
              <w:t>Format komponentu w załączniku A</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rPr>
                <w:b/>
              </w:rPr>
            </w:pPr>
            <w:r>
              <w:rPr>
                <w:lang w:val="en-US"/>
              </w:rPr>
              <w:t xml:space="preserve">-   -   </w:t>
            </w:r>
            <w:r w:rsidRPr="000E1730">
              <w:t>StatusCode</w:t>
            </w:r>
          </w:p>
        </w:tc>
        <w:tc>
          <w:tcPr>
            <w:tcW w:w="2767" w:type="dxa"/>
          </w:tcPr>
          <w:p w:rsidR="002B7A14" w:rsidRPr="000E1730" w:rsidRDefault="002B7A14" w:rsidP="00033818">
            <w:pPr>
              <w:pStyle w:val="Tabela-zawarto"/>
            </w:pPr>
            <w:r w:rsidRPr="000E1730">
              <w:t>Kod statusu (np. błędu)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1089" w:type="dxa"/>
          </w:tcPr>
          <w:p w:rsidR="002B7A14" w:rsidRPr="000E1730" w:rsidRDefault="002B7A14" w:rsidP="00033818">
            <w:pPr>
              <w:pStyle w:val="Tabela-zawarto"/>
              <w:jc w:val="center"/>
              <w:rPr>
                <w:lang w:val="en-US"/>
              </w:rPr>
            </w:pPr>
            <w:r w:rsidRPr="000E1730">
              <w:rPr>
                <w:lang w:val="en-US"/>
              </w:rPr>
              <w:t>0 (dla powodzenia)</w:t>
            </w:r>
          </w:p>
        </w:tc>
        <w:tc>
          <w:tcPr>
            <w:tcW w:w="1319" w:type="dxa"/>
          </w:tcPr>
          <w:p w:rsidR="002B7A14" w:rsidRPr="000E1730" w:rsidRDefault="002B7A14" w:rsidP="00033818">
            <w:pPr>
              <w:pStyle w:val="Tabela-zawarto"/>
              <w:jc w:val="center"/>
            </w:pPr>
            <w:r w:rsidRPr="000E1730">
              <w:t>0 (dla częściowego powodzenia: niektóre transakcje zostały odrzucone)</w:t>
            </w:r>
          </w:p>
        </w:tc>
        <w:tc>
          <w:tcPr>
            <w:tcW w:w="1405" w:type="dxa"/>
          </w:tcPr>
          <w:p w:rsidR="002B7A14" w:rsidRPr="000E1730" w:rsidRDefault="002B7A14" w:rsidP="00033818">
            <w:pPr>
              <w:pStyle w:val="Tabela-zawarto"/>
              <w:jc w:val="center"/>
            </w:pPr>
            <w:r>
              <w:t>Kod błędu (dla niepowodzenia</w:t>
            </w:r>
            <w:r w:rsidRPr="000E1730">
              <w:t>)</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rPr>
                <w:b/>
              </w:rPr>
            </w:pPr>
            <w:r>
              <w:rPr>
                <w:lang w:val="en-US"/>
              </w:rPr>
              <w:t xml:space="preserve">-   -   </w:t>
            </w:r>
            <w:r w:rsidRPr="000E1730">
              <w:t>Severity</w:t>
            </w:r>
          </w:p>
        </w:tc>
        <w:tc>
          <w:tcPr>
            <w:tcW w:w="2767" w:type="dxa"/>
          </w:tcPr>
          <w:p w:rsidR="002B7A14" w:rsidRPr="000E1730" w:rsidRDefault="002B7A14" w:rsidP="00033818">
            <w:pPr>
              <w:pStyle w:val="Tabela-zawarto"/>
            </w:pPr>
            <w:r w:rsidRPr="000E1730">
              <w:t>Znaczenie kodu (ciężar błędu)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1089" w:type="dxa"/>
          </w:tcPr>
          <w:p w:rsidR="002B7A14" w:rsidRPr="000E1730" w:rsidRDefault="002B7A14" w:rsidP="00033818">
            <w:pPr>
              <w:pStyle w:val="Tabela-zawarto"/>
              <w:jc w:val="center"/>
              <w:rPr>
                <w:lang w:val="en-US"/>
              </w:rPr>
            </w:pPr>
            <w:r w:rsidRPr="000E1730">
              <w:rPr>
                <w:lang w:val="en-US"/>
              </w:rPr>
              <w:t>Info</w:t>
            </w:r>
          </w:p>
        </w:tc>
        <w:tc>
          <w:tcPr>
            <w:tcW w:w="1319" w:type="dxa"/>
          </w:tcPr>
          <w:p w:rsidR="002B7A14" w:rsidRPr="000E1730" w:rsidRDefault="002B7A14" w:rsidP="00033818">
            <w:pPr>
              <w:pStyle w:val="Tabela-zawarto"/>
              <w:jc w:val="center"/>
              <w:rPr>
                <w:lang w:val="en-US"/>
              </w:rPr>
            </w:pPr>
            <w:r w:rsidRPr="000E1730">
              <w:rPr>
                <w:lang w:val="en-US"/>
              </w:rPr>
              <w:t>Warn</w:t>
            </w:r>
          </w:p>
        </w:tc>
        <w:tc>
          <w:tcPr>
            <w:tcW w:w="1405" w:type="dxa"/>
          </w:tcPr>
          <w:p w:rsidR="002B7A14" w:rsidRPr="000E1730" w:rsidRDefault="002B7A14" w:rsidP="00033818">
            <w:pPr>
              <w:pStyle w:val="Tabela-zawarto"/>
              <w:jc w:val="center"/>
              <w:rPr>
                <w:lang w:val="en-US"/>
              </w:rPr>
            </w:pPr>
            <w:r w:rsidRPr="000E1730">
              <w:rPr>
                <w:lang w:val="en-US"/>
              </w:rPr>
              <w:t>Error</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rPr>
                <w:lang w:val="en-US"/>
              </w:rPr>
            </w:pPr>
            <w:r>
              <w:rPr>
                <w:lang w:val="en-US"/>
              </w:rPr>
              <w:t xml:space="preserve">-   -   </w:t>
            </w:r>
            <w:r w:rsidRPr="000E1730">
              <w:rPr>
                <w:lang w:val="en-US"/>
              </w:rPr>
              <w:t>StatusDescription</w:t>
            </w:r>
          </w:p>
        </w:tc>
        <w:tc>
          <w:tcPr>
            <w:tcW w:w="2767" w:type="dxa"/>
          </w:tcPr>
          <w:p w:rsidR="002B7A14" w:rsidRPr="000E1730" w:rsidRDefault="002B7A14" w:rsidP="00033818">
            <w:pPr>
              <w:pStyle w:val="Tabela-zawarto"/>
            </w:pPr>
            <w:r w:rsidRPr="000E1730">
              <w:t>Opis statusu</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1089" w:type="dxa"/>
          </w:tcPr>
          <w:p w:rsidR="002B7A14" w:rsidRPr="000E1730" w:rsidRDefault="002B7A14" w:rsidP="00033818">
            <w:pPr>
              <w:pStyle w:val="Tabela-zawarto"/>
              <w:jc w:val="center"/>
            </w:pPr>
            <w:r w:rsidRPr="000E1730">
              <w:t>Sukces. Przelew: opis RBE statusu</w:t>
            </w:r>
          </w:p>
        </w:tc>
        <w:tc>
          <w:tcPr>
            <w:tcW w:w="1319" w:type="dxa"/>
          </w:tcPr>
          <w:p w:rsidR="002B7A14" w:rsidRPr="000E1730" w:rsidRDefault="002B7A14" w:rsidP="00033818">
            <w:pPr>
              <w:pStyle w:val="Tabela-zawarto"/>
              <w:jc w:val="center"/>
            </w:pPr>
            <w:r w:rsidRPr="000E1730">
              <w:t>Sukces częściowy. Przelew: opis RBE statusu</w:t>
            </w:r>
          </w:p>
        </w:tc>
        <w:tc>
          <w:tcPr>
            <w:tcW w:w="1405" w:type="dxa"/>
          </w:tcPr>
          <w:p w:rsidR="002B7A14" w:rsidRPr="000E1730" w:rsidRDefault="002B7A14" w:rsidP="00033818">
            <w:pPr>
              <w:pStyle w:val="Tabela-zawarto"/>
              <w:jc w:val="center"/>
            </w:pPr>
            <w:r w:rsidRPr="000E1730">
              <w:t>Niepowodzenie. Opis błędu RBE</w:t>
            </w:r>
          </w:p>
        </w:tc>
      </w:tr>
      <w:tr w:rsidR="002B7A14" w:rsidRPr="000E1730" w:rsidTr="003F5A95">
        <w:trPr>
          <w:jc w:val="center"/>
        </w:trPr>
        <w:tc>
          <w:tcPr>
            <w:tcW w:w="567" w:type="dxa"/>
          </w:tcPr>
          <w:p w:rsidR="002B7A14" w:rsidRPr="000E1730" w:rsidRDefault="002B7A14" w:rsidP="00033818">
            <w:pPr>
              <w:pStyle w:val="Tabela-zawarto"/>
              <w:jc w:val="center"/>
            </w:pPr>
          </w:p>
        </w:tc>
        <w:tc>
          <w:tcPr>
            <w:tcW w:w="3519" w:type="dxa"/>
          </w:tcPr>
          <w:p w:rsidR="002B7A14" w:rsidRPr="000E1730" w:rsidRDefault="002B7A14" w:rsidP="00033818">
            <w:pPr>
              <w:pStyle w:val="Tabela-zawarto"/>
            </w:pPr>
            <w:r>
              <w:rPr>
                <w:lang w:val="en-US"/>
              </w:rPr>
              <w:t xml:space="preserve">-   </w:t>
            </w:r>
            <w:r w:rsidRPr="000E1730">
              <w:t>ResponseDetailsOmit</w:t>
            </w:r>
          </w:p>
        </w:tc>
        <w:tc>
          <w:tcPr>
            <w:tcW w:w="2767" w:type="dxa"/>
          </w:tcPr>
          <w:p w:rsidR="002B7A14" w:rsidRPr="000E1730" w:rsidRDefault="002B7A14" w:rsidP="00033818">
            <w:pPr>
              <w:pStyle w:val="Tabela-zawarto"/>
            </w:pPr>
            <w:r w:rsidRPr="000E1730">
              <w:t>Wskaźnik określający czy w odpowiedzi miały być przekazane szczegóły zlecenia (kopia zlecenia)</w:t>
            </w:r>
            <w:r w:rsidRPr="000E1730">
              <w:fldChar w:fldCharType="begin"/>
            </w:r>
            <w:r w:rsidRPr="000E1730">
              <w:instrText xml:space="preserve"> DOCVARIABLE ResponseOmitDetails \* MERGEFORMAT </w:instrText>
            </w:r>
            <w:r w:rsidRPr="000E1730">
              <w:fldChar w:fldCharType="end"/>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pPr>
            <w:r w:rsidRPr="000E1730">
              <w:t>False/True(zgodne z tym co zostało wskazane w komunikacie PaymentCancellationRequest)</w:t>
            </w:r>
          </w:p>
        </w:tc>
      </w:tr>
      <w:tr w:rsidR="002B7A14" w:rsidRPr="000E1730" w:rsidTr="003F5A95">
        <w:trPr>
          <w:jc w:val="center"/>
        </w:trPr>
        <w:tc>
          <w:tcPr>
            <w:tcW w:w="567" w:type="dxa"/>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t xml:space="preserve">-   </w:t>
            </w:r>
            <w:r w:rsidRPr="000E1730">
              <w:t>CriteriaInclude</w:t>
            </w:r>
          </w:p>
        </w:tc>
        <w:tc>
          <w:tcPr>
            <w:tcW w:w="2767" w:type="dxa"/>
          </w:tcPr>
          <w:p w:rsidR="002B7A14" w:rsidRPr="000E1730" w:rsidRDefault="002B7A14" w:rsidP="00033818">
            <w:pPr>
              <w:pStyle w:val="Tabela-zawarto"/>
            </w:pPr>
            <w:r w:rsidRPr="000E1730">
              <w:t xml:space="preserve">Wskaźnik określający czy w odpowiedzi miały  być przekazane kryteria </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pPr>
            <w:r w:rsidRPr="000E1730">
              <w:t>False/True(zgodne z tym co zostało wskazane w komunikacie PaymentCancellationRequest)</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B-12</w:t>
            </w:r>
          </w:p>
        </w:tc>
        <w:tc>
          <w:tcPr>
            <w:tcW w:w="3519" w:type="dxa"/>
            <w:vAlign w:val="center"/>
          </w:tcPr>
          <w:p w:rsidR="002B7A14" w:rsidRPr="000E1730" w:rsidRDefault="002B7A14" w:rsidP="00033818">
            <w:pPr>
              <w:pStyle w:val="Tabela-zawarto"/>
              <w:ind w:left="432" w:hanging="432"/>
              <w:rPr>
                <w:lang w:val="en-US"/>
              </w:rPr>
            </w:pPr>
            <w:r>
              <w:rPr>
                <w:lang w:val="en-US"/>
              </w:rPr>
              <w:t xml:space="preserve">-   </w:t>
            </w:r>
            <w:r w:rsidRPr="000E1730">
              <w:rPr>
                <w:color w:val="000000"/>
                <w:sz w:val="17"/>
                <w:lang w:val="en-US"/>
              </w:rPr>
              <w:t>PaymentCancellationCriteria</w:t>
            </w:r>
          </w:p>
        </w:tc>
        <w:tc>
          <w:tcPr>
            <w:tcW w:w="2767" w:type="dxa"/>
          </w:tcPr>
          <w:p w:rsidR="002B7A14" w:rsidRPr="000E1730" w:rsidRDefault="002B7A14" w:rsidP="00033818">
            <w:pPr>
              <w:pStyle w:val="Tabela-zawarto"/>
            </w:pPr>
            <w:r w:rsidRPr="000E1730">
              <w:t>Komponent zawierający kryteria określające jakie przelewy mają zostać anulowane</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813" w:type="dxa"/>
            <w:gridSpan w:val="3"/>
          </w:tcPr>
          <w:p w:rsidR="002B7A14" w:rsidRPr="000E1730" w:rsidRDefault="002B7A14" w:rsidP="00033818">
            <w:pPr>
              <w:pStyle w:val="Tabela-zawarto"/>
              <w:jc w:val="center"/>
            </w:pPr>
            <w:r>
              <w:t>Sekcja uzupełniana</w:t>
            </w:r>
            <w:r w:rsidRPr="000E1730">
              <w:t xml:space="preserve"> kryteriami zamieszczonymi w zapytaniu</w:t>
            </w:r>
            <w:r>
              <w:t xml:space="preserve">, </w:t>
            </w:r>
            <w:r w:rsidRPr="000E1730">
              <w:t>gdy CriteriaInclude = True</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t xml:space="preserve">-   -   </w:t>
            </w:r>
            <w:r w:rsidRPr="000E1730">
              <w:t>PaymentIdentifier</w:t>
            </w:r>
          </w:p>
        </w:tc>
        <w:tc>
          <w:tcPr>
            <w:tcW w:w="2767" w:type="dxa"/>
          </w:tcPr>
          <w:p w:rsidR="002B7A14" w:rsidRPr="000E1730" w:rsidRDefault="002B7A14" w:rsidP="00033818">
            <w:pPr>
              <w:pStyle w:val="Tabela-zawarto"/>
            </w:pPr>
            <w:r w:rsidRPr="000E1730">
              <w:t xml:space="preserve">Identyfikator przelewu nadany przez płatnika </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t xml:space="preserve">-   -   </w:t>
            </w:r>
            <w:r w:rsidRPr="000E1730">
              <w:t>BankServerPaymentIdentifier</w:t>
            </w:r>
          </w:p>
        </w:tc>
        <w:tc>
          <w:tcPr>
            <w:tcW w:w="2767" w:type="dxa"/>
          </w:tcPr>
          <w:p w:rsidR="002B7A14" w:rsidRPr="000E1730" w:rsidRDefault="002B7A14" w:rsidP="00033818">
            <w:pPr>
              <w:pStyle w:val="Tabela-zawarto"/>
            </w:pPr>
            <w:r w:rsidRPr="000E1730">
              <w:t>Identyfikator płatności nadawany przez Aplikację Biznesową Banku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t xml:space="preserve">-   -   </w:t>
            </w:r>
            <w:r w:rsidRPr="000E1730">
              <w:t>PmtCategory</w:t>
            </w:r>
          </w:p>
        </w:tc>
        <w:tc>
          <w:tcPr>
            <w:tcW w:w="2767" w:type="dxa"/>
          </w:tcPr>
          <w:p w:rsidR="002B7A14" w:rsidRPr="000E1730" w:rsidRDefault="002B7A14" w:rsidP="00033818">
            <w:pPr>
              <w:pStyle w:val="Tabela-zawarto"/>
            </w:pPr>
            <w:r w:rsidRPr="000E1730">
              <w:t>Typ przelewu: krajowy, zagraniczny, ZUS, US</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815B23" w:rsidRDefault="002B7A14" w:rsidP="00033818">
            <w:pPr>
              <w:pStyle w:val="Tabela-zawarto"/>
              <w:jc w:val="center"/>
            </w:pPr>
          </w:p>
        </w:tc>
        <w:tc>
          <w:tcPr>
            <w:tcW w:w="3519" w:type="dxa"/>
            <w:shd w:val="clear" w:color="auto" w:fill="66FFFF"/>
            <w:vAlign w:val="center"/>
          </w:tcPr>
          <w:p w:rsidR="002B7A14" w:rsidRPr="000E1730" w:rsidRDefault="002B7A14" w:rsidP="00033818">
            <w:pPr>
              <w:pStyle w:val="Tabela-zawarto"/>
              <w:ind w:left="432" w:hanging="432"/>
              <w:rPr>
                <w:lang w:val="en-US"/>
              </w:rPr>
            </w:pPr>
            <w:r>
              <w:rPr>
                <w:lang w:val="en-US"/>
              </w:rPr>
              <w:t xml:space="preserve">-   -   </w:t>
            </w:r>
            <w:r w:rsidRPr="000E1730">
              <w:rPr>
                <w:lang w:val="en-US"/>
              </w:rPr>
              <w:t>ExecutionDateRequested</w:t>
            </w:r>
            <w:r w:rsidRPr="000E1730">
              <w:rPr>
                <w:lang w:val="en-US"/>
              </w:rPr>
              <w:tab/>
            </w:r>
            <w:r w:rsidRPr="000E1730">
              <w:rPr>
                <w:b/>
                <w:lang w:val="en-US"/>
              </w:rPr>
              <w:t>XOR</w:t>
            </w:r>
          </w:p>
        </w:tc>
        <w:tc>
          <w:tcPr>
            <w:tcW w:w="2767" w:type="dxa"/>
          </w:tcPr>
          <w:p w:rsidR="002B7A14" w:rsidRPr="000E1730" w:rsidRDefault="002B7A14" w:rsidP="00033818">
            <w:pPr>
              <w:pStyle w:val="Tabela-zawarto"/>
            </w:pPr>
            <w:r w:rsidRPr="000E1730">
              <w:t>Żądana data realizacji przelewu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shd w:val="clear" w:color="auto" w:fill="66FFFF"/>
            <w:vAlign w:val="center"/>
          </w:tcPr>
          <w:p w:rsidR="002B7A14" w:rsidRPr="000E1730" w:rsidRDefault="002B7A14" w:rsidP="00033818">
            <w:pPr>
              <w:pStyle w:val="Tabela-zawarto"/>
              <w:ind w:left="432" w:hanging="432"/>
              <w:rPr>
                <w:lang w:val="en-US"/>
              </w:rPr>
            </w:pPr>
            <w:r>
              <w:rPr>
                <w:lang w:val="en-US"/>
              </w:rPr>
              <w:t xml:space="preserve">-   -   </w:t>
            </w:r>
            <w:r w:rsidRPr="000E1730">
              <w:rPr>
                <w:lang w:val="en-US"/>
              </w:rPr>
              <w:t>DueDate</w:t>
            </w:r>
            <w:r w:rsidRPr="000E1730">
              <w:rPr>
                <w:lang w:val="en-US"/>
              </w:rPr>
              <w:tab/>
            </w:r>
            <w:r w:rsidRPr="000E1730">
              <w:rPr>
                <w:lang w:val="en-US"/>
              </w:rPr>
              <w:tab/>
            </w:r>
            <w:r w:rsidRPr="000E1730">
              <w:rPr>
                <w:lang w:val="en-US"/>
              </w:rPr>
              <w:tab/>
            </w:r>
            <w:r w:rsidRPr="000E1730">
              <w:rPr>
                <w:b/>
                <w:lang w:val="en-US"/>
              </w:rPr>
              <w:t>XOR</w:t>
            </w:r>
          </w:p>
        </w:tc>
        <w:tc>
          <w:tcPr>
            <w:tcW w:w="2767" w:type="dxa"/>
          </w:tcPr>
          <w:p w:rsidR="002B7A14" w:rsidRPr="000E1730" w:rsidRDefault="002B7A14" w:rsidP="00033818">
            <w:pPr>
              <w:pStyle w:val="Tabela-zawarto"/>
            </w:pPr>
            <w:r w:rsidRPr="000E1730">
              <w:t>Żądana data realizacji przelewu określana poprzez datę wymagalności środków przez beneficjenta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B-13</w:t>
            </w:r>
          </w:p>
        </w:tc>
        <w:tc>
          <w:tcPr>
            <w:tcW w:w="3519" w:type="dxa"/>
            <w:shd w:val="clear" w:color="auto" w:fill="00FFFF"/>
            <w:vAlign w:val="center"/>
          </w:tcPr>
          <w:p w:rsidR="002B7A14" w:rsidRPr="000E1730" w:rsidRDefault="002B7A14" w:rsidP="00033818">
            <w:pPr>
              <w:pStyle w:val="Tabela-zawarto"/>
              <w:ind w:left="432" w:hanging="432"/>
              <w:rPr>
                <w:lang w:val="en-US"/>
              </w:rPr>
            </w:pPr>
            <w:r>
              <w:rPr>
                <w:lang w:val="en-US"/>
              </w:rPr>
              <w:t xml:space="preserve">-   </w:t>
            </w:r>
            <w:r w:rsidRPr="000E1730">
              <w:rPr>
                <w:lang w:val="en-US"/>
              </w:rPr>
              <w:t>PaymentDocument</w:t>
            </w:r>
            <w:r w:rsidRPr="000E1730">
              <w:rPr>
                <w:lang w:val="en-US"/>
              </w:rPr>
              <w:tab/>
            </w:r>
            <w:r w:rsidRPr="000E1730">
              <w:rPr>
                <w:b/>
                <w:lang w:val="en-US"/>
              </w:rPr>
              <w:t>OR</w:t>
            </w:r>
          </w:p>
        </w:tc>
        <w:tc>
          <w:tcPr>
            <w:tcW w:w="2767" w:type="dxa"/>
          </w:tcPr>
          <w:p w:rsidR="002B7A14" w:rsidRPr="000E1730" w:rsidRDefault="002B7A14" w:rsidP="00033818">
            <w:pPr>
              <w:pStyle w:val="Tabela-zawarto"/>
            </w:pPr>
            <w:r w:rsidRPr="000E1730">
              <w:t>Komponent zawierający dane przelewu (wielokrotnego)</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pPr>
            <w:r w:rsidRPr="000E1730">
              <w:t>Uzupełniane w przypadku, gdy ResponseDetailsOmit = False lub brak flagi</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B-14</w:t>
            </w:r>
          </w:p>
        </w:tc>
        <w:tc>
          <w:tcPr>
            <w:tcW w:w="3519" w:type="dxa"/>
            <w:vAlign w:val="center"/>
          </w:tcPr>
          <w:p w:rsidR="002B7A14" w:rsidRPr="000E1730" w:rsidRDefault="002B7A14" w:rsidP="00033818">
            <w:pPr>
              <w:pStyle w:val="Tabela-zawarto"/>
              <w:ind w:left="432" w:hanging="432"/>
              <w:rPr>
                <w:lang w:val="en-US"/>
              </w:rPr>
            </w:pPr>
            <w:r>
              <w:rPr>
                <w:lang w:val="en-US"/>
              </w:rPr>
              <w:t xml:space="preserve">-   -   </w:t>
            </w:r>
            <w:r w:rsidRPr="000E1730">
              <w:rPr>
                <w:lang w:val="en-US"/>
              </w:rPr>
              <w:t>PaymentHeader</w:t>
            </w:r>
          </w:p>
        </w:tc>
        <w:tc>
          <w:tcPr>
            <w:tcW w:w="2767" w:type="dxa"/>
          </w:tcPr>
          <w:p w:rsidR="002B7A14" w:rsidRPr="000E1730" w:rsidRDefault="002B7A14" w:rsidP="00033818">
            <w:pPr>
              <w:pStyle w:val="Tabela-zawarto"/>
            </w:pPr>
            <w:r w:rsidRPr="000E1730">
              <w:t>Komponent zawierający dane nagłówkowe przelewu i dane płatnika (w tym obciążanego rachunku)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PaymentIdentifier</w:t>
            </w:r>
          </w:p>
        </w:tc>
        <w:tc>
          <w:tcPr>
            <w:tcW w:w="2767" w:type="dxa"/>
          </w:tcPr>
          <w:p w:rsidR="002B7A14" w:rsidRPr="000E1730" w:rsidRDefault="002B7A14" w:rsidP="00033818">
            <w:pPr>
              <w:pStyle w:val="Tabela-zawarto"/>
            </w:pPr>
            <w:r w:rsidRPr="000E1730">
              <w:t>Identyfikator przelewu nadany przez płatnika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rsidRPr="000E1730">
              <w:t xml:space="preserve">Identyfikator zlecenia podlegającego modyfikacji (nadany przez </w:t>
            </w:r>
            <w:r w:rsidRPr="00A24ED2">
              <w:rPr>
                <w:highlight w:val="cyan"/>
              </w:rPr>
              <w:t>XXXX</w:t>
            </w:r>
            <w:r w:rsidRPr="000E1730">
              <w:t>) – pozostaje bez zmian</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BankServerPaymentIdentifier</w:t>
            </w:r>
          </w:p>
        </w:tc>
        <w:tc>
          <w:tcPr>
            <w:tcW w:w="2767" w:type="dxa"/>
          </w:tcPr>
          <w:p w:rsidR="002B7A14" w:rsidRPr="000E1730" w:rsidRDefault="002B7A14" w:rsidP="00033818">
            <w:pPr>
              <w:pStyle w:val="Tabela-zawarto"/>
            </w:pPr>
            <w:r w:rsidRPr="000E1730">
              <w:t>Identyfikator płatności nadawany przez Aplikację Biznesową Banku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rsidRPr="000E1730">
              <w:t>Identyfikator zlecenia nadany przez</w:t>
            </w:r>
            <w:r>
              <w:t xml:space="preserve"> Bank</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PmtCategory</w:t>
            </w:r>
          </w:p>
        </w:tc>
        <w:tc>
          <w:tcPr>
            <w:tcW w:w="2767" w:type="dxa"/>
          </w:tcPr>
          <w:p w:rsidR="002B7A14" w:rsidRPr="000E1730" w:rsidRDefault="002B7A14" w:rsidP="00033818">
            <w:pPr>
              <w:pStyle w:val="Tabela-zawarto"/>
            </w:pPr>
            <w:r w:rsidRPr="000E1730">
              <w:t>Typ przelewu: krajowy, zagraniczny, ZUS, US</w:t>
            </w:r>
            <w:r>
              <w:t>, SEPA, Czek</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rPr>
                <w:lang w:val="en-US"/>
              </w:rPr>
            </w:pPr>
            <w:r>
              <w:t>Typ</w:t>
            </w:r>
            <w:r w:rsidRPr="000E1730">
              <w:t xml:space="preserve"> przelewu</w:t>
            </w:r>
          </w:p>
        </w:tc>
      </w:tr>
      <w:tr w:rsidR="002B7A14" w:rsidRPr="000E1730" w:rsidTr="003F5A95">
        <w:trPr>
          <w:jc w:val="center"/>
        </w:trPr>
        <w:tc>
          <w:tcPr>
            <w:tcW w:w="567" w:type="dxa"/>
            <w:tcBorders>
              <w:bottom w:val="dashed" w:sz="4" w:space="0" w:color="auto"/>
            </w:tcBorders>
            <w:vAlign w:val="center"/>
          </w:tcPr>
          <w:p w:rsidR="002B7A14" w:rsidRPr="000E1730" w:rsidRDefault="002B7A14" w:rsidP="00033818">
            <w:pPr>
              <w:pStyle w:val="Tabela-zawarto"/>
              <w:jc w:val="center"/>
              <w:rPr>
                <w:lang w:val="en-US"/>
              </w:rPr>
            </w:pPr>
          </w:p>
        </w:tc>
        <w:tc>
          <w:tcPr>
            <w:tcW w:w="3519" w:type="dxa"/>
            <w:tcBorders>
              <w:bottom w:val="dashed" w:sz="4" w:space="0" w:color="auto"/>
            </w:tcBorders>
            <w:shd w:val="clear" w:color="auto" w:fill="00FFFF"/>
            <w:vAlign w:val="center"/>
          </w:tcPr>
          <w:p w:rsidR="002B7A14" w:rsidRPr="000E1730" w:rsidRDefault="002B7A14" w:rsidP="00033818">
            <w:pPr>
              <w:pStyle w:val="Tabela-zawarto"/>
              <w:ind w:left="432" w:hanging="432"/>
              <w:rPr>
                <w:lang w:val="en-US"/>
              </w:rPr>
            </w:pPr>
            <w:r>
              <w:rPr>
                <w:lang w:val="en-US"/>
              </w:rPr>
              <w:t xml:space="preserve">-   -   -   </w:t>
            </w:r>
            <w:r w:rsidRPr="000E1730">
              <w:rPr>
                <w:lang w:val="en-US"/>
              </w:rPr>
              <w:t>ExecutionDateRequested</w:t>
            </w:r>
            <w:r w:rsidRPr="000E1730">
              <w:rPr>
                <w:lang w:val="en-US"/>
              </w:rPr>
              <w:tab/>
            </w:r>
            <w:r w:rsidRPr="000E1730">
              <w:rPr>
                <w:b/>
                <w:lang w:val="en-US"/>
              </w:rPr>
              <w:t>XOR</w:t>
            </w:r>
          </w:p>
        </w:tc>
        <w:tc>
          <w:tcPr>
            <w:tcW w:w="2767" w:type="dxa"/>
            <w:tcBorders>
              <w:bottom w:val="dashed" w:sz="4" w:space="0" w:color="auto"/>
            </w:tcBorders>
          </w:tcPr>
          <w:p w:rsidR="002B7A14" w:rsidRPr="000E1730" w:rsidRDefault="002B7A14" w:rsidP="00033818">
            <w:pPr>
              <w:pStyle w:val="Tabela-zawarto"/>
            </w:pPr>
            <w:r w:rsidRPr="000E1730">
              <w:t>Żądana data realizacji przelewu</w:t>
            </w:r>
          </w:p>
        </w:tc>
        <w:tc>
          <w:tcPr>
            <w:tcW w:w="772" w:type="dxa"/>
            <w:tcBorders>
              <w:bottom w:val="dashed" w:sz="4" w:space="0" w:color="auto"/>
            </w:tcBorders>
            <w:vAlign w:val="center"/>
          </w:tcPr>
          <w:p w:rsidR="002B7A14" w:rsidRPr="000E1730" w:rsidRDefault="002B7A14" w:rsidP="00033818">
            <w:pPr>
              <w:pStyle w:val="Tabela-zawarto"/>
              <w:jc w:val="center"/>
            </w:pPr>
            <w:r w:rsidRPr="000E1730">
              <w:t>x</w:t>
            </w:r>
          </w:p>
        </w:tc>
        <w:tc>
          <w:tcPr>
            <w:tcW w:w="567" w:type="dxa"/>
            <w:tcBorders>
              <w:bottom w:val="dashed" w:sz="4" w:space="0" w:color="auto"/>
            </w:tcBorders>
            <w:vAlign w:val="center"/>
          </w:tcPr>
          <w:p w:rsidR="002B7A14" w:rsidRPr="000E1730" w:rsidRDefault="002B7A14" w:rsidP="00033818">
            <w:pPr>
              <w:pStyle w:val="Tabela-zawarto"/>
              <w:jc w:val="center"/>
            </w:pPr>
            <w:r w:rsidRPr="000E1730">
              <w:t>x</w:t>
            </w:r>
          </w:p>
        </w:tc>
        <w:tc>
          <w:tcPr>
            <w:tcW w:w="567" w:type="dxa"/>
            <w:tcBorders>
              <w:bottom w:val="dashed" w:sz="4" w:space="0" w:color="auto"/>
            </w:tcBorders>
            <w:vAlign w:val="center"/>
          </w:tcPr>
          <w:p w:rsidR="002B7A14" w:rsidRPr="000E1730" w:rsidRDefault="002B7A14" w:rsidP="00033818">
            <w:pPr>
              <w:pStyle w:val="Tabela-zawarto"/>
              <w:jc w:val="center"/>
            </w:pPr>
            <w:r w:rsidRPr="000E1730">
              <w:t>x</w:t>
            </w:r>
          </w:p>
        </w:tc>
        <w:tc>
          <w:tcPr>
            <w:tcW w:w="426" w:type="dxa"/>
            <w:tcBorders>
              <w:bottom w:val="dashed" w:sz="4" w:space="0" w:color="auto"/>
            </w:tcBorders>
            <w:vAlign w:val="center"/>
          </w:tcPr>
          <w:p w:rsidR="002B7A14" w:rsidRPr="000E1730" w:rsidRDefault="002B7A14" w:rsidP="00033818">
            <w:pPr>
              <w:pStyle w:val="Tabela-zawarto"/>
              <w:jc w:val="center"/>
              <w:rPr>
                <w:lang w:val="en-US"/>
              </w:rPr>
            </w:pPr>
            <w:r w:rsidRPr="000E1730">
              <w:rPr>
                <w:lang w:val="en-US"/>
              </w:rPr>
              <w:t>x</w:t>
            </w:r>
          </w:p>
        </w:tc>
        <w:tc>
          <w:tcPr>
            <w:tcW w:w="708" w:type="dxa"/>
            <w:tcBorders>
              <w:bottom w:val="dashed" w:sz="4" w:space="0" w:color="auto"/>
            </w:tcBorders>
            <w:vAlign w:val="center"/>
          </w:tcPr>
          <w:p w:rsidR="002B7A14" w:rsidRPr="000E1730" w:rsidRDefault="002B7A14" w:rsidP="00033818">
            <w:pPr>
              <w:pStyle w:val="Tabela-zawarto"/>
              <w:jc w:val="center"/>
              <w:rPr>
                <w:lang w:val="en-US"/>
              </w:rPr>
            </w:pPr>
            <w:r w:rsidRPr="000E1730">
              <w:rPr>
                <w:lang w:val="en-US"/>
              </w:rPr>
              <w:t>x</w:t>
            </w:r>
          </w:p>
        </w:tc>
        <w:tc>
          <w:tcPr>
            <w:tcW w:w="567" w:type="dxa"/>
            <w:tcBorders>
              <w:bottom w:val="dashed" w:sz="4" w:space="0" w:color="auto"/>
            </w:tcBorders>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Borders>
              <w:bottom w:val="dashed" w:sz="4" w:space="0" w:color="auto"/>
            </w:tcBorders>
          </w:tcPr>
          <w:p w:rsidR="002B7A14" w:rsidRPr="000E1730" w:rsidRDefault="002B7A14" w:rsidP="00033818">
            <w:pPr>
              <w:pStyle w:val="Tabela-zawarto"/>
              <w:jc w:val="center"/>
              <w:rPr>
                <w:lang w:val="en-US"/>
              </w:rPr>
            </w:pPr>
            <w:r w:rsidRPr="000E1730">
              <w:rPr>
                <w:lang w:val="en-US"/>
              </w:rPr>
              <w:t xml:space="preserve">Data realizacji </w:t>
            </w:r>
          </w:p>
        </w:tc>
      </w:tr>
      <w:tr w:rsidR="002B7A14" w:rsidRPr="000E1730" w:rsidTr="003F5A95">
        <w:trPr>
          <w:jc w:val="center"/>
        </w:trPr>
        <w:tc>
          <w:tcPr>
            <w:tcW w:w="567" w:type="dxa"/>
            <w:tcBorders>
              <w:top w:val="dashed" w:sz="4" w:space="0" w:color="auto"/>
            </w:tcBorders>
            <w:vAlign w:val="center"/>
          </w:tcPr>
          <w:p w:rsidR="002B7A14" w:rsidRPr="000E1730" w:rsidRDefault="002B7A14" w:rsidP="00033818">
            <w:pPr>
              <w:pStyle w:val="Tabela-zawarto"/>
              <w:jc w:val="center"/>
              <w:rPr>
                <w:lang w:val="en-US"/>
              </w:rPr>
            </w:pPr>
          </w:p>
        </w:tc>
        <w:tc>
          <w:tcPr>
            <w:tcW w:w="3519" w:type="dxa"/>
            <w:tcBorders>
              <w:top w:val="dashed" w:sz="4" w:space="0" w:color="auto"/>
            </w:tcBorders>
            <w:shd w:val="clear" w:color="auto" w:fill="00FFFF"/>
            <w:vAlign w:val="center"/>
          </w:tcPr>
          <w:p w:rsidR="002B7A14" w:rsidRPr="00CE1856" w:rsidRDefault="002B7A14" w:rsidP="00033818">
            <w:pPr>
              <w:pStyle w:val="Tabela-zawarto"/>
              <w:ind w:left="432" w:hanging="432"/>
            </w:pPr>
            <w:r>
              <w:rPr>
                <w:lang w:val="en-US"/>
              </w:rPr>
              <w:t xml:space="preserve">-   -   -   </w:t>
            </w:r>
            <w:r w:rsidRPr="00CE1856">
              <w:t>DueDate</w:t>
            </w:r>
            <w:r w:rsidRPr="00CE1856">
              <w:tab/>
            </w:r>
            <w:r w:rsidRPr="00CE1856">
              <w:tab/>
            </w:r>
            <w:r w:rsidRPr="00CE1856">
              <w:tab/>
            </w:r>
            <w:r w:rsidRPr="00CE1856">
              <w:rPr>
                <w:b/>
              </w:rPr>
              <w:t>XOR</w:t>
            </w:r>
          </w:p>
        </w:tc>
        <w:tc>
          <w:tcPr>
            <w:tcW w:w="2767" w:type="dxa"/>
            <w:tcBorders>
              <w:top w:val="dashed" w:sz="4" w:space="0" w:color="auto"/>
            </w:tcBorders>
          </w:tcPr>
          <w:p w:rsidR="002B7A14" w:rsidRPr="000E1730" w:rsidRDefault="002B7A14" w:rsidP="00033818">
            <w:pPr>
              <w:pStyle w:val="Tabela-zawarto"/>
            </w:pPr>
            <w:r w:rsidRPr="000E1730">
              <w:t>Żądana data realizacji przelewu określana poprzez datę wymagalności środków przez beneficjenta</w:t>
            </w:r>
          </w:p>
        </w:tc>
        <w:tc>
          <w:tcPr>
            <w:tcW w:w="772" w:type="dxa"/>
            <w:tcBorders>
              <w:top w:val="dashed" w:sz="4" w:space="0" w:color="auto"/>
            </w:tcBorders>
            <w:vAlign w:val="center"/>
          </w:tcPr>
          <w:p w:rsidR="002B7A14" w:rsidRPr="000E1730" w:rsidRDefault="002B7A14" w:rsidP="00033818">
            <w:pPr>
              <w:pStyle w:val="Tabela-zawarto"/>
              <w:jc w:val="center"/>
            </w:pPr>
            <w:r w:rsidRPr="000E1730">
              <w:t>x</w:t>
            </w:r>
          </w:p>
        </w:tc>
        <w:tc>
          <w:tcPr>
            <w:tcW w:w="567" w:type="dxa"/>
            <w:tcBorders>
              <w:top w:val="dashed" w:sz="4" w:space="0" w:color="auto"/>
            </w:tcBorders>
            <w:vAlign w:val="center"/>
          </w:tcPr>
          <w:p w:rsidR="002B7A14" w:rsidRPr="000E1730" w:rsidRDefault="002B7A14" w:rsidP="00033818">
            <w:pPr>
              <w:pStyle w:val="Tabela-zawarto"/>
              <w:jc w:val="center"/>
            </w:pPr>
            <w:r w:rsidRPr="000E1730">
              <w:t>x</w:t>
            </w:r>
          </w:p>
        </w:tc>
        <w:tc>
          <w:tcPr>
            <w:tcW w:w="567" w:type="dxa"/>
            <w:tcBorders>
              <w:top w:val="dashed" w:sz="4" w:space="0" w:color="auto"/>
            </w:tcBorders>
            <w:vAlign w:val="center"/>
          </w:tcPr>
          <w:p w:rsidR="002B7A14" w:rsidRPr="000E1730" w:rsidRDefault="002B7A14" w:rsidP="00033818">
            <w:pPr>
              <w:pStyle w:val="Tabela-zawarto"/>
              <w:jc w:val="center"/>
            </w:pPr>
            <w:r w:rsidRPr="000E1730">
              <w:t>x</w:t>
            </w:r>
          </w:p>
        </w:tc>
        <w:tc>
          <w:tcPr>
            <w:tcW w:w="426" w:type="dxa"/>
            <w:tcBorders>
              <w:top w:val="dashed" w:sz="4" w:space="0" w:color="auto"/>
            </w:tcBorders>
            <w:vAlign w:val="center"/>
          </w:tcPr>
          <w:p w:rsidR="002B7A14" w:rsidRPr="000E1730" w:rsidRDefault="002B7A14" w:rsidP="00033818">
            <w:pPr>
              <w:pStyle w:val="Tabela-zawarto"/>
              <w:jc w:val="center"/>
            </w:pPr>
            <w:r w:rsidRPr="000E1730">
              <w:t>x</w:t>
            </w:r>
          </w:p>
        </w:tc>
        <w:tc>
          <w:tcPr>
            <w:tcW w:w="708" w:type="dxa"/>
            <w:tcBorders>
              <w:top w:val="dashed" w:sz="4" w:space="0" w:color="auto"/>
            </w:tcBorders>
            <w:vAlign w:val="center"/>
          </w:tcPr>
          <w:p w:rsidR="002B7A14" w:rsidRPr="000E1730" w:rsidRDefault="002B7A14" w:rsidP="00033818">
            <w:pPr>
              <w:pStyle w:val="Tabela-zawarto"/>
              <w:jc w:val="center"/>
            </w:pPr>
            <w:r w:rsidRPr="000E1730">
              <w:t>x</w:t>
            </w:r>
          </w:p>
        </w:tc>
        <w:tc>
          <w:tcPr>
            <w:tcW w:w="567" w:type="dxa"/>
            <w:tcBorders>
              <w:top w:val="dashed" w:sz="4" w:space="0" w:color="auto"/>
            </w:tcBorders>
            <w:vAlign w:val="center"/>
          </w:tcPr>
          <w:p w:rsidR="002B7A14" w:rsidRPr="000E1730" w:rsidRDefault="002B7A14" w:rsidP="00033818">
            <w:pPr>
              <w:pStyle w:val="Tabela-zawarto"/>
              <w:jc w:val="center"/>
            </w:pPr>
            <w:r w:rsidRPr="000E1730">
              <w:t>x</w:t>
            </w:r>
          </w:p>
        </w:tc>
        <w:tc>
          <w:tcPr>
            <w:tcW w:w="3813" w:type="dxa"/>
            <w:gridSpan w:val="3"/>
            <w:tcBorders>
              <w:top w:val="dashed" w:sz="4" w:space="0" w:color="auto"/>
            </w:tcBorders>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ImmediatePmt</w:t>
            </w:r>
          </w:p>
        </w:tc>
        <w:tc>
          <w:tcPr>
            <w:tcW w:w="2767" w:type="dxa"/>
          </w:tcPr>
          <w:p w:rsidR="002B7A14" w:rsidRPr="000E1730" w:rsidRDefault="002B7A14" w:rsidP="00033818">
            <w:pPr>
              <w:pStyle w:val="Tabela-zawarto"/>
            </w:pPr>
            <w:r w:rsidRPr="000E1730">
              <w:t>Wskaźnik pilności wykonania przelewu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rsidRPr="000E1730">
              <w:t xml:space="preserve">Priorytet (False/True) - </w:t>
            </w:r>
            <w:r w:rsidRPr="000E1730">
              <w:rPr>
                <w:b/>
              </w:rPr>
              <w:t>zmieniony zgodnie ze wskazaniem w PaymentModifyRequest</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A-17</w:t>
            </w:r>
          </w:p>
        </w:tc>
        <w:tc>
          <w:tcPr>
            <w:tcW w:w="3519" w:type="dxa"/>
            <w:vAlign w:val="center"/>
          </w:tcPr>
          <w:p w:rsidR="002B7A14" w:rsidRPr="000E1730" w:rsidRDefault="002B7A14" w:rsidP="00033818">
            <w:pPr>
              <w:pStyle w:val="Tabela-zawarto"/>
              <w:rPr>
                <w:lang w:val="en-US"/>
              </w:rPr>
            </w:pPr>
            <w:r>
              <w:rPr>
                <w:lang w:val="en-US"/>
              </w:rPr>
              <w:t xml:space="preserve">-   -   -   </w:t>
            </w:r>
            <w:r w:rsidRPr="000E1730">
              <w:rPr>
                <w:lang w:val="en-US"/>
              </w:rPr>
              <w:t>PayorParty</w:t>
            </w:r>
          </w:p>
        </w:tc>
        <w:tc>
          <w:tcPr>
            <w:tcW w:w="2767" w:type="dxa"/>
          </w:tcPr>
          <w:p w:rsidR="002B7A14" w:rsidRPr="000E1730" w:rsidRDefault="002B7A14" w:rsidP="00033818">
            <w:pPr>
              <w:pStyle w:val="Tabela-zawarto"/>
            </w:pPr>
            <w:r w:rsidRPr="000E1730">
              <w:t>Informacje o płatniku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Identifier</w:t>
            </w:r>
          </w:p>
        </w:tc>
        <w:tc>
          <w:tcPr>
            <w:tcW w:w="2767" w:type="dxa"/>
          </w:tcPr>
          <w:p w:rsidR="002B7A14" w:rsidRPr="000E1730" w:rsidRDefault="002B7A14" w:rsidP="00033818">
            <w:pPr>
              <w:pStyle w:val="Tabela-zawarto"/>
            </w:pPr>
            <w:r w:rsidRPr="000E1730">
              <w:t>Identyfikator płatnika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Name</w:t>
            </w:r>
          </w:p>
        </w:tc>
        <w:tc>
          <w:tcPr>
            <w:tcW w:w="2767" w:type="dxa"/>
          </w:tcPr>
          <w:p w:rsidR="002B7A14" w:rsidRPr="000E1730" w:rsidRDefault="002B7A14" w:rsidP="00033818">
            <w:pPr>
              <w:pStyle w:val="Tabela-zawarto"/>
            </w:pPr>
            <w:r w:rsidRPr="000E1730">
              <w:t>Nazwa płatnika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EFB">
            <w:pPr>
              <w:pStyle w:val="Tabela-zawarto"/>
              <w:jc w:val="center"/>
            </w:pPr>
            <w:r w:rsidRPr="000E1730">
              <w:t xml:space="preserve">Pełna nazwa </w:t>
            </w:r>
            <w:r w:rsidRPr="00790CE4">
              <w:t>płatnika</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AdditionalName</w:t>
            </w:r>
          </w:p>
        </w:tc>
        <w:tc>
          <w:tcPr>
            <w:tcW w:w="2767" w:type="dxa"/>
          </w:tcPr>
          <w:p w:rsidR="002B7A14" w:rsidRPr="000E1730" w:rsidRDefault="002B7A14" w:rsidP="00033818">
            <w:pPr>
              <w:pStyle w:val="Tabela-zawarto"/>
            </w:pPr>
            <w:r w:rsidRPr="000E1730">
              <w:t>Dodatkowa nazwa płatnika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t>Nazwa płatnika dla przelewów SEPA</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Description</w:t>
            </w:r>
          </w:p>
        </w:tc>
        <w:tc>
          <w:tcPr>
            <w:tcW w:w="2767" w:type="dxa"/>
          </w:tcPr>
          <w:p w:rsidR="002B7A14" w:rsidRPr="000E1730" w:rsidRDefault="002B7A14" w:rsidP="00033818">
            <w:pPr>
              <w:pStyle w:val="Tabela-zawarto"/>
            </w:pPr>
            <w:r w:rsidRPr="000E1730">
              <w:t>Dodatkowe informacje o płatniku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t>UltmName</w:t>
            </w:r>
          </w:p>
        </w:tc>
        <w:tc>
          <w:tcPr>
            <w:tcW w:w="2767" w:type="dxa"/>
          </w:tcPr>
          <w:p w:rsidR="002B7A14" w:rsidRPr="000E1730" w:rsidRDefault="002B7A14" w:rsidP="00033818">
            <w:pPr>
              <w:pStyle w:val="Tabela-zawarto"/>
            </w:pPr>
            <w:r>
              <w:t>Nazwa finalna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A-11</w:t>
            </w:r>
          </w:p>
        </w:tc>
        <w:tc>
          <w:tcPr>
            <w:tcW w:w="3519" w:type="dxa"/>
            <w:vAlign w:val="center"/>
          </w:tcPr>
          <w:p w:rsidR="002B7A14" w:rsidRPr="000E1730" w:rsidRDefault="002B7A14" w:rsidP="00033818">
            <w:pPr>
              <w:pStyle w:val="Tabela-zawarto"/>
              <w:rPr>
                <w:lang w:val="en-US"/>
              </w:rPr>
            </w:pPr>
            <w:r>
              <w:rPr>
                <w:lang w:val="en-US"/>
              </w:rPr>
              <w:t xml:space="preserve">-   -   -   -   </w:t>
            </w:r>
            <w:r w:rsidRPr="000E1730">
              <w:rPr>
                <w:lang w:val="en-US"/>
              </w:rPr>
              <w:t>Address</w:t>
            </w:r>
            <w:r w:rsidRPr="000E1730">
              <w:rPr>
                <w:lang w:val="en-US"/>
              </w:rPr>
              <w:tab/>
            </w:r>
            <w:r w:rsidRPr="000E1730">
              <w:rPr>
                <w:lang w:val="en-US"/>
              </w:rPr>
              <w:tab/>
            </w:r>
            <w:r w:rsidRPr="000E1730">
              <w:rPr>
                <w:lang w:val="en-US"/>
              </w:rPr>
              <w:tab/>
            </w:r>
          </w:p>
        </w:tc>
        <w:tc>
          <w:tcPr>
            <w:tcW w:w="2767" w:type="dxa"/>
          </w:tcPr>
          <w:p w:rsidR="002B7A14" w:rsidRPr="000E1730" w:rsidRDefault="002B7A14" w:rsidP="00033818">
            <w:pPr>
              <w:pStyle w:val="Tabela-zawarto"/>
            </w:pPr>
            <w:r w:rsidRPr="000E1730">
              <w:t>Adres banku/oddziału banku (podawany w postaci sformatowanej lub niesformatowanej)</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rPr>
                <w:lang w:val="en-US"/>
              </w:rPr>
            </w:pPr>
            <w:r>
              <w:rPr>
                <w:lang w:val="en-US"/>
              </w:rPr>
              <w:t xml:space="preserve">-   -   -   -   -  </w:t>
            </w:r>
            <w:r w:rsidRPr="000E1730">
              <w:rPr>
                <w:lang w:val="en-US"/>
              </w:rPr>
              <w:t xml:space="preserve">AddressType   </w:t>
            </w:r>
          </w:p>
        </w:tc>
        <w:tc>
          <w:tcPr>
            <w:tcW w:w="2767" w:type="dxa"/>
          </w:tcPr>
          <w:p w:rsidR="002B7A14" w:rsidRPr="000E1730" w:rsidRDefault="002B7A14" w:rsidP="00033818">
            <w:pPr>
              <w:pStyle w:val="Tabela-zawarto"/>
            </w:pPr>
            <w:r w:rsidRPr="000E1730">
              <w:t>Typ adresu</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bottom w:val="nil"/>
            </w:tcBorders>
            <w:vAlign w:val="center"/>
          </w:tcPr>
          <w:p w:rsidR="002B7A14" w:rsidRPr="000E1730" w:rsidRDefault="002B7A14" w:rsidP="00033818">
            <w:pPr>
              <w:pStyle w:val="Tabela-zawarto"/>
              <w:jc w:val="center"/>
              <w:rPr>
                <w:lang w:val="en-US"/>
              </w:rPr>
            </w:pPr>
          </w:p>
        </w:tc>
        <w:tc>
          <w:tcPr>
            <w:tcW w:w="3519" w:type="dxa"/>
            <w:tcBorders>
              <w:bottom w:val="nil"/>
            </w:tcBorders>
            <w:shd w:val="clear" w:color="auto" w:fill="00FFFF"/>
            <w:vAlign w:val="center"/>
          </w:tcPr>
          <w:p w:rsidR="002B7A14" w:rsidRPr="000E1730" w:rsidRDefault="002B7A14" w:rsidP="00033818">
            <w:pPr>
              <w:pStyle w:val="Tabela-zawarto"/>
              <w:rPr>
                <w:lang w:val="en-US"/>
              </w:rPr>
            </w:pPr>
            <w:r>
              <w:rPr>
                <w:lang w:val="en-US"/>
              </w:rPr>
              <w:t xml:space="preserve">-   -   -   -   -  </w:t>
            </w:r>
            <w:r w:rsidRPr="000E1730">
              <w:rPr>
                <w:lang w:val="en-US"/>
              </w:rPr>
              <w:t>StreetName</w:t>
            </w:r>
            <w:r w:rsidRPr="000E1730">
              <w:rPr>
                <w:lang w:val="en-US"/>
              </w:rPr>
              <w:tab/>
            </w:r>
            <w:r w:rsidRPr="000E1730">
              <w:rPr>
                <w:lang w:val="en-US"/>
              </w:rPr>
              <w:tab/>
            </w:r>
            <w:r w:rsidRPr="000E1730">
              <w:rPr>
                <w:b/>
                <w:lang w:val="en-US"/>
              </w:rPr>
              <w:t>XOR</w:t>
            </w:r>
          </w:p>
        </w:tc>
        <w:tc>
          <w:tcPr>
            <w:tcW w:w="2767" w:type="dxa"/>
          </w:tcPr>
          <w:p w:rsidR="002B7A14" w:rsidRPr="000E1730" w:rsidRDefault="002B7A14" w:rsidP="00033818">
            <w:pPr>
              <w:pStyle w:val="Tabela-zawarto"/>
            </w:pPr>
            <w:r w:rsidRPr="000E1730">
              <w:t>Nazwa ulicy, nr budynku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pPr>
          </w:p>
        </w:tc>
        <w:tc>
          <w:tcPr>
            <w:tcW w:w="3519" w:type="dxa"/>
            <w:tcBorders>
              <w:top w:val="nil"/>
              <w:bottom w:val="nil"/>
            </w:tcBorders>
            <w:shd w:val="clear" w:color="auto" w:fill="00FFFF"/>
            <w:vAlign w:val="center"/>
          </w:tcPr>
          <w:p w:rsidR="002B7A14" w:rsidRPr="000E1730" w:rsidRDefault="002B7A14" w:rsidP="00033818">
            <w:pPr>
              <w:pStyle w:val="Tabela-zawarto"/>
            </w:pPr>
            <w:r>
              <w:rPr>
                <w:lang w:val="en-US"/>
              </w:rPr>
              <w:t xml:space="preserve">-   -   -   -   -  </w:t>
            </w:r>
            <w:r w:rsidRPr="000E1730">
              <w:t>PostCode</w:t>
            </w:r>
          </w:p>
        </w:tc>
        <w:tc>
          <w:tcPr>
            <w:tcW w:w="2767" w:type="dxa"/>
          </w:tcPr>
          <w:p w:rsidR="002B7A14" w:rsidRPr="000E1730" w:rsidRDefault="002B7A14" w:rsidP="00033818">
            <w:pPr>
              <w:pStyle w:val="Tabela-zawarto"/>
            </w:pPr>
            <w:r w:rsidRPr="000E1730">
              <w:t>Kod pocztowy</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dashed" w:sz="4" w:space="0" w:color="auto"/>
            </w:tcBorders>
            <w:vAlign w:val="center"/>
          </w:tcPr>
          <w:p w:rsidR="002B7A14" w:rsidRPr="000E1730" w:rsidRDefault="002B7A14" w:rsidP="00033818">
            <w:pPr>
              <w:pStyle w:val="Tabela-zawarto"/>
              <w:jc w:val="center"/>
            </w:pPr>
          </w:p>
        </w:tc>
        <w:tc>
          <w:tcPr>
            <w:tcW w:w="3519" w:type="dxa"/>
            <w:tcBorders>
              <w:top w:val="nil"/>
              <w:bottom w:val="dashed" w:sz="4" w:space="0" w:color="auto"/>
            </w:tcBorders>
            <w:shd w:val="clear" w:color="auto" w:fill="00FFFF"/>
            <w:vAlign w:val="center"/>
          </w:tcPr>
          <w:p w:rsidR="002B7A14" w:rsidRPr="000E1730" w:rsidRDefault="002B7A14" w:rsidP="00033818">
            <w:pPr>
              <w:pStyle w:val="Tabela-zawarto"/>
            </w:pPr>
            <w:r>
              <w:rPr>
                <w:lang w:val="en-US"/>
              </w:rPr>
              <w:t xml:space="preserve">-   -   -   -   -  </w:t>
            </w:r>
            <w:r w:rsidRPr="000E1730">
              <w:t>CityName</w:t>
            </w:r>
          </w:p>
        </w:tc>
        <w:tc>
          <w:tcPr>
            <w:tcW w:w="2767" w:type="dxa"/>
          </w:tcPr>
          <w:p w:rsidR="002B7A14" w:rsidRPr="000E1730" w:rsidRDefault="002B7A14" w:rsidP="00033818">
            <w:pPr>
              <w:pStyle w:val="Tabela-zawarto"/>
            </w:pPr>
            <w:r w:rsidRPr="000E1730">
              <w:t>Nazwa miasta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dashed" w:sz="4" w:space="0" w:color="auto"/>
              <w:bottom w:val="nil"/>
            </w:tcBorders>
            <w:vAlign w:val="center"/>
          </w:tcPr>
          <w:p w:rsidR="002B7A14" w:rsidRPr="000E1730" w:rsidRDefault="002B7A14" w:rsidP="00033818">
            <w:pPr>
              <w:pStyle w:val="Tabela-zawarto"/>
              <w:jc w:val="center"/>
              <w:rPr>
                <w:lang w:val="en-US"/>
              </w:rPr>
            </w:pPr>
          </w:p>
        </w:tc>
        <w:tc>
          <w:tcPr>
            <w:tcW w:w="3519" w:type="dxa"/>
            <w:tcBorders>
              <w:top w:val="dashed" w:sz="4" w:space="0" w:color="auto"/>
              <w:bottom w:val="nil"/>
            </w:tcBorders>
            <w:shd w:val="clear" w:color="auto" w:fill="00FFFF"/>
            <w:vAlign w:val="center"/>
          </w:tcPr>
          <w:p w:rsidR="002B7A14" w:rsidRPr="000E1730" w:rsidRDefault="002B7A14" w:rsidP="00033818">
            <w:pPr>
              <w:pStyle w:val="Tabela-zawarto"/>
              <w:rPr>
                <w:lang w:val="en-US"/>
              </w:rPr>
            </w:pPr>
            <w:r>
              <w:rPr>
                <w:lang w:val="en-US"/>
              </w:rPr>
              <w:t xml:space="preserve">-   -   -   -   -  </w:t>
            </w:r>
            <w:r w:rsidRPr="000E1730">
              <w:rPr>
                <w:lang w:val="en-US"/>
              </w:rPr>
              <w:t>PostalAddressLine1</w:t>
            </w:r>
            <w:r w:rsidRPr="000E1730">
              <w:rPr>
                <w:lang w:val="en-US"/>
              </w:rPr>
              <w:tab/>
            </w:r>
            <w:r w:rsidRPr="000E1730">
              <w:rPr>
                <w:b/>
                <w:lang w:val="en-US"/>
              </w:rPr>
              <w:t>XOR</w:t>
            </w:r>
          </w:p>
        </w:tc>
        <w:tc>
          <w:tcPr>
            <w:tcW w:w="2767" w:type="dxa"/>
            <w:tcBorders>
              <w:top w:val="dashed" w:sz="4" w:space="0" w:color="auto"/>
            </w:tcBorders>
          </w:tcPr>
          <w:p w:rsidR="002B7A14" w:rsidRPr="000E1730" w:rsidRDefault="002B7A14" w:rsidP="00033818">
            <w:pPr>
              <w:pStyle w:val="Tabela-zawarto"/>
            </w:pPr>
            <w:r w:rsidRPr="000E1730">
              <w:t>Pierwsza linia adresu</w:t>
            </w:r>
          </w:p>
        </w:tc>
        <w:tc>
          <w:tcPr>
            <w:tcW w:w="772" w:type="dxa"/>
            <w:tcBorders>
              <w:top w:val="dashed" w:sz="4" w:space="0" w:color="auto"/>
            </w:tcBorders>
            <w:vAlign w:val="center"/>
          </w:tcPr>
          <w:p w:rsidR="002B7A14" w:rsidRPr="000E1730" w:rsidRDefault="002B7A14" w:rsidP="00033818">
            <w:pPr>
              <w:pStyle w:val="Tabela-zawarto"/>
              <w:jc w:val="center"/>
            </w:pPr>
          </w:p>
        </w:tc>
        <w:tc>
          <w:tcPr>
            <w:tcW w:w="567" w:type="dxa"/>
            <w:tcBorders>
              <w:top w:val="dashed" w:sz="4" w:space="0" w:color="auto"/>
            </w:tcBorders>
            <w:vAlign w:val="center"/>
          </w:tcPr>
          <w:p w:rsidR="002B7A14" w:rsidRPr="000E1730" w:rsidRDefault="002B7A14" w:rsidP="00033818">
            <w:pPr>
              <w:pStyle w:val="Tabela-zawarto"/>
              <w:jc w:val="center"/>
            </w:pPr>
          </w:p>
        </w:tc>
        <w:tc>
          <w:tcPr>
            <w:tcW w:w="567" w:type="dxa"/>
            <w:tcBorders>
              <w:top w:val="dashed" w:sz="4" w:space="0" w:color="auto"/>
            </w:tcBorders>
            <w:vAlign w:val="center"/>
          </w:tcPr>
          <w:p w:rsidR="002B7A14" w:rsidRPr="000E1730" w:rsidRDefault="002B7A14" w:rsidP="00033818">
            <w:pPr>
              <w:pStyle w:val="Tabela-zawarto"/>
              <w:jc w:val="center"/>
            </w:pPr>
          </w:p>
        </w:tc>
        <w:tc>
          <w:tcPr>
            <w:tcW w:w="426" w:type="dxa"/>
            <w:tcBorders>
              <w:top w:val="dashed" w:sz="4" w:space="0" w:color="auto"/>
            </w:tcBorders>
            <w:vAlign w:val="center"/>
          </w:tcPr>
          <w:p w:rsidR="002B7A14" w:rsidRPr="000E1730" w:rsidRDefault="002B7A14" w:rsidP="00033818">
            <w:pPr>
              <w:pStyle w:val="Tabela-zawarto"/>
              <w:jc w:val="center"/>
            </w:pPr>
          </w:p>
        </w:tc>
        <w:tc>
          <w:tcPr>
            <w:tcW w:w="708" w:type="dxa"/>
            <w:tcBorders>
              <w:top w:val="dashed" w:sz="4" w:space="0" w:color="auto"/>
            </w:tcBorders>
            <w:vAlign w:val="center"/>
          </w:tcPr>
          <w:p w:rsidR="002B7A14" w:rsidRPr="000E1730" w:rsidRDefault="002B7A14" w:rsidP="00033818">
            <w:pPr>
              <w:pStyle w:val="Tabela-zawarto"/>
              <w:jc w:val="center"/>
            </w:pPr>
            <w:r w:rsidRPr="000E1730">
              <w:t>x</w:t>
            </w:r>
          </w:p>
        </w:tc>
        <w:tc>
          <w:tcPr>
            <w:tcW w:w="567" w:type="dxa"/>
            <w:tcBorders>
              <w:top w:val="dashed" w:sz="4" w:space="0" w:color="auto"/>
            </w:tcBorders>
            <w:vAlign w:val="center"/>
          </w:tcPr>
          <w:p w:rsidR="002B7A14" w:rsidRPr="000E1730" w:rsidRDefault="002B7A14" w:rsidP="00033818">
            <w:pPr>
              <w:pStyle w:val="Tabela-zawarto"/>
              <w:jc w:val="center"/>
            </w:pPr>
          </w:p>
        </w:tc>
        <w:tc>
          <w:tcPr>
            <w:tcW w:w="3813" w:type="dxa"/>
            <w:gridSpan w:val="3"/>
            <w:tcBorders>
              <w:top w:val="dashed" w:sz="4" w:space="0" w:color="auto"/>
            </w:tcBorders>
          </w:tcPr>
          <w:p w:rsidR="002B7A14" w:rsidRPr="000E1730" w:rsidRDefault="002B7A14" w:rsidP="00033818">
            <w:pPr>
              <w:pStyle w:val="Tabela-zawarto"/>
              <w:jc w:val="center"/>
            </w:pPr>
            <w:r>
              <w:t>Pierwsza linia adresu dla przelewów SEPA</w:t>
            </w:r>
          </w:p>
        </w:tc>
      </w:tr>
      <w:tr w:rsidR="002B7A14" w:rsidRPr="000E1730" w:rsidTr="003F5A95">
        <w:trPr>
          <w:jc w:val="center"/>
        </w:trPr>
        <w:tc>
          <w:tcPr>
            <w:tcW w:w="567" w:type="dxa"/>
            <w:tcBorders>
              <w:top w:val="nil"/>
            </w:tcBorders>
            <w:vAlign w:val="center"/>
          </w:tcPr>
          <w:p w:rsidR="002B7A14" w:rsidRPr="000E1730" w:rsidRDefault="002B7A14" w:rsidP="00033818">
            <w:pPr>
              <w:pStyle w:val="Tabela-zawarto"/>
              <w:jc w:val="center"/>
            </w:pPr>
          </w:p>
        </w:tc>
        <w:tc>
          <w:tcPr>
            <w:tcW w:w="3519" w:type="dxa"/>
            <w:tcBorders>
              <w:top w:val="nil"/>
            </w:tcBorders>
            <w:shd w:val="clear" w:color="auto" w:fill="00FFFF"/>
            <w:vAlign w:val="center"/>
          </w:tcPr>
          <w:p w:rsidR="002B7A14" w:rsidRPr="000E1730" w:rsidRDefault="002B7A14" w:rsidP="00033818">
            <w:pPr>
              <w:pStyle w:val="Tabela-zawarto"/>
            </w:pPr>
            <w:r>
              <w:rPr>
                <w:lang w:val="en-US"/>
              </w:rPr>
              <w:t xml:space="preserve">-   -   -   -   -  </w:t>
            </w:r>
            <w:r w:rsidRPr="000E1730">
              <w:t>PostalAddressLine2</w:t>
            </w:r>
          </w:p>
        </w:tc>
        <w:tc>
          <w:tcPr>
            <w:tcW w:w="2767" w:type="dxa"/>
          </w:tcPr>
          <w:p w:rsidR="002B7A14" w:rsidRPr="000E1730" w:rsidRDefault="002B7A14" w:rsidP="00033818">
            <w:pPr>
              <w:pStyle w:val="Tabela-zawarto"/>
            </w:pPr>
            <w:r w:rsidRPr="000E1730">
              <w:t>Druga linia adresu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r>
              <w:t>Druga linia adresu dla przelewów SEPA</w:t>
            </w:r>
          </w:p>
        </w:tc>
      </w:tr>
      <w:tr w:rsidR="002B7A14" w:rsidRPr="000E1730" w:rsidTr="003F5A95">
        <w:trPr>
          <w:jc w:val="center"/>
        </w:trPr>
        <w:tc>
          <w:tcPr>
            <w:tcW w:w="567" w:type="dxa"/>
            <w:tcBorders>
              <w:top w:val="nil"/>
              <w:bottom w:val="dashed" w:sz="4" w:space="0" w:color="auto"/>
            </w:tcBorders>
            <w:vAlign w:val="center"/>
          </w:tcPr>
          <w:p w:rsidR="002B7A14" w:rsidRPr="000E1730" w:rsidRDefault="002B7A14" w:rsidP="00033818">
            <w:pPr>
              <w:pStyle w:val="Tabela-zawarto"/>
              <w:jc w:val="center"/>
            </w:pPr>
          </w:p>
        </w:tc>
        <w:tc>
          <w:tcPr>
            <w:tcW w:w="3519" w:type="dxa"/>
            <w:tcBorders>
              <w:top w:val="nil"/>
              <w:bottom w:val="dashed" w:sz="4" w:space="0" w:color="auto"/>
            </w:tcBorders>
            <w:vAlign w:val="center"/>
          </w:tcPr>
          <w:p w:rsidR="002B7A14" w:rsidRPr="000E1730" w:rsidRDefault="002B7A14" w:rsidP="00033818">
            <w:pPr>
              <w:pStyle w:val="Tabela-zawarto"/>
            </w:pPr>
            <w:r>
              <w:rPr>
                <w:lang w:val="en-US"/>
              </w:rPr>
              <w:t xml:space="preserve">-   -   -   -   -  </w:t>
            </w:r>
            <w:r w:rsidRPr="000E1730">
              <w:t>Country</w:t>
            </w:r>
          </w:p>
        </w:tc>
        <w:tc>
          <w:tcPr>
            <w:tcW w:w="2767" w:type="dxa"/>
            <w:tcBorders>
              <w:bottom w:val="dashed" w:sz="4" w:space="0" w:color="auto"/>
            </w:tcBorders>
          </w:tcPr>
          <w:p w:rsidR="002B7A14" w:rsidRPr="000E1730" w:rsidRDefault="002B7A14" w:rsidP="00033818">
            <w:pPr>
              <w:pStyle w:val="Tabela-zawarto"/>
            </w:pPr>
            <w:r w:rsidRPr="000E1730">
              <w:t>Kod kraju</w:t>
            </w:r>
          </w:p>
        </w:tc>
        <w:tc>
          <w:tcPr>
            <w:tcW w:w="772" w:type="dxa"/>
            <w:tcBorders>
              <w:bottom w:val="dashed" w:sz="4" w:space="0" w:color="auto"/>
            </w:tcBorders>
            <w:vAlign w:val="center"/>
          </w:tcPr>
          <w:p w:rsidR="002B7A14" w:rsidRPr="000E1730" w:rsidRDefault="002B7A14" w:rsidP="00033818">
            <w:pPr>
              <w:pStyle w:val="Tabela-zawarto"/>
              <w:jc w:val="center"/>
            </w:pPr>
          </w:p>
        </w:tc>
        <w:tc>
          <w:tcPr>
            <w:tcW w:w="567" w:type="dxa"/>
            <w:tcBorders>
              <w:bottom w:val="dashed" w:sz="4" w:space="0" w:color="auto"/>
            </w:tcBorders>
            <w:vAlign w:val="center"/>
          </w:tcPr>
          <w:p w:rsidR="002B7A14" w:rsidRPr="000E1730" w:rsidRDefault="002B7A14" w:rsidP="00033818">
            <w:pPr>
              <w:pStyle w:val="Tabela-zawarto"/>
              <w:jc w:val="center"/>
            </w:pPr>
          </w:p>
        </w:tc>
        <w:tc>
          <w:tcPr>
            <w:tcW w:w="567" w:type="dxa"/>
            <w:tcBorders>
              <w:bottom w:val="dashed" w:sz="4" w:space="0" w:color="auto"/>
            </w:tcBorders>
            <w:vAlign w:val="center"/>
          </w:tcPr>
          <w:p w:rsidR="002B7A14" w:rsidRPr="000E1730" w:rsidRDefault="002B7A14" w:rsidP="00033818">
            <w:pPr>
              <w:pStyle w:val="Tabela-zawarto"/>
              <w:jc w:val="center"/>
            </w:pPr>
          </w:p>
        </w:tc>
        <w:tc>
          <w:tcPr>
            <w:tcW w:w="426" w:type="dxa"/>
            <w:tcBorders>
              <w:bottom w:val="dashed" w:sz="4" w:space="0" w:color="auto"/>
            </w:tcBorders>
            <w:vAlign w:val="center"/>
          </w:tcPr>
          <w:p w:rsidR="002B7A14" w:rsidRPr="000E1730" w:rsidRDefault="002B7A14" w:rsidP="00033818">
            <w:pPr>
              <w:pStyle w:val="Tabela-zawarto"/>
              <w:jc w:val="center"/>
              <w:rPr>
                <w:lang w:val="en-US"/>
              </w:rPr>
            </w:pPr>
          </w:p>
        </w:tc>
        <w:tc>
          <w:tcPr>
            <w:tcW w:w="708" w:type="dxa"/>
            <w:tcBorders>
              <w:bottom w:val="dashed" w:sz="4" w:space="0" w:color="auto"/>
            </w:tcBorders>
            <w:vAlign w:val="center"/>
          </w:tcPr>
          <w:p w:rsidR="002B7A14" w:rsidRPr="000E1730" w:rsidRDefault="002B7A14" w:rsidP="00033818">
            <w:pPr>
              <w:pStyle w:val="Tabela-zawarto"/>
              <w:jc w:val="center"/>
              <w:rPr>
                <w:lang w:val="en-US"/>
              </w:rPr>
            </w:pPr>
            <w:r w:rsidRPr="000E1730">
              <w:rPr>
                <w:lang w:val="en-US"/>
              </w:rPr>
              <w:t>x</w:t>
            </w:r>
          </w:p>
        </w:tc>
        <w:tc>
          <w:tcPr>
            <w:tcW w:w="567" w:type="dxa"/>
            <w:tcBorders>
              <w:bottom w:val="dashed" w:sz="4" w:space="0" w:color="auto"/>
            </w:tcBorders>
            <w:vAlign w:val="center"/>
          </w:tcPr>
          <w:p w:rsidR="002B7A14" w:rsidRPr="000E1730" w:rsidRDefault="002B7A14" w:rsidP="00033818">
            <w:pPr>
              <w:pStyle w:val="Tabela-zawarto"/>
              <w:jc w:val="center"/>
              <w:rPr>
                <w:lang w:val="en-US"/>
              </w:rPr>
            </w:pPr>
          </w:p>
        </w:tc>
        <w:tc>
          <w:tcPr>
            <w:tcW w:w="3813" w:type="dxa"/>
            <w:gridSpan w:val="3"/>
            <w:tcBorders>
              <w:bottom w:val="dashed" w:sz="4" w:space="0" w:color="auto"/>
            </w:tcBorders>
          </w:tcPr>
          <w:p w:rsidR="002B7A14" w:rsidRPr="00815B23" w:rsidRDefault="002B7A14" w:rsidP="00033818">
            <w:pPr>
              <w:pStyle w:val="Tabela-zawarto"/>
              <w:jc w:val="center"/>
            </w:pPr>
            <w:r w:rsidRPr="00815B23">
              <w:t>Kraj adresu dla przelewów SEPA</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A-10</w:t>
            </w:r>
          </w:p>
        </w:tc>
        <w:tc>
          <w:tcPr>
            <w:tcW w:w="3519" w:type="dxa"/>
            <w:vAlign w:val="center"/>
          </w:tcPr>
          <w:p w:rsidR="002B7A14" w:rsidRPr="000E1730" w:rsidRDefault="002B7A14" w:rsidP="00033818">
            <w:pPr>
              <w:pStyle w:val="Tabela-zawarto"/>
              <w:ind w:left="432" w:hanging="432"/>
              <w:rPr>
                <w:b/>
                <w:lang w:val="en-US"/>
              </w:rPr>
            </w:pPr>
            <w:r>
              <w:rPr>
                <w:lang w:val="en-US"/>
              </w:rPr>
              <w:t xml:space="preserve">-   -   -   </w:t>
            </w:r>
            <w:r w:rsidRPr="000E1730">
              <w:rPr>
                <w:lang w:val="en-US"/>
              </w:rPr>
              <w:t>PayorAccount</w:t>
            </w:r>
          </w:p>
        </w:tc>
        <w:tc>
          <w:tcPr>
            <w:tcW w:w="2767" w:type="dxa"/>
          </w:tcPr>
          <w:p w:rsidR="002B7A14" w:rsidRPr="000E1730" w:rsidRDefault="002B7A14" w:rsidP="008A20DE">
            <w:pPr>
              <w:pStyle w:val="Tabela-zawarto"/>
            </w:pPr>
            <w:r w:rsidRPr="000E1730">
              <w:t xml:space="preserve">Informacje </w:t>
            </w:r>
            <w:r>
              <w:t>o rachunku płatnika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ind w:left="432" w:hanging="432"/>
              <w:rPr>
                <w:b/>
                <w:lang w:val="en-US"/>
              </w:rPr>
            </w:pPr>
            <w:r>
              <w:rPr>
                <w:lang w:val="en-US"/>
              </w:rPr>
              <w:t xml:space="preserve">-   -   -   -   </w:t>
            </w:r>
            <w:r w:rsidRPr="000E1730">
              <w:rPr>
                <w:lang w:val="en-US"/>
              </w:rPr>
              <w:t>AccountIdentifier</w:t>
            </w:r>
          </w:p>
        </w:tc>
        <w:tc>
          <w:tcPr>
            <w:tcW w:w="2767" w:type="dxa"/>
          </w:tcPr>
          <w:p w:rsidR="002B7A14" w:rsidRPr="000E1730" w:rsidRDefault="002B7A14" w:rsidP="008A20DE">
            <w:pPr>
              <w:pStyle w:val="Tabela-zawarto"/>
            </w:pPr>
            <w:r w:rsidRPr="000E1730">
              <w:t xml:space="preserve">Informacje o </w:t>
            </w:r>
            <w:r>
              <w:t>numerze rachunku</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rsidRPr="000E1730">
              <w:t>Numer rachunku płatnika w standardzie NRB/IBAN</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b/>
              </w:rPr>
            </w:pPr>
            <w:r>
              <w:rPr>
                <w:lang w:val="en-US"/>
              </w:rPr>
              <w:t xml:space="preserve">-   -   -   -   </w:t>
            </w:r>
            <w:r w:rsidRPr="000E1730">
              <w:t>AccountName</w:t>
            </w:r>
          </w:p>
        </w:tc>
        <w:tc>
          <w:tcPr>
            <w:tcW w:w="2767" w:type="dxa"/>
          </w:tcPr>
          <w:p w:rsidR="002B7A14" w:rsidRPr="000E1730" w:rsidRDefault="002B7A14" w:rsidP="008A20DE">
            <w:pPr>
              <w:pStyle w:val="Tabela-zawarto"/>
            </w:pPr>
            <w:r>
              <w:t>Informacja o nazwie rachunku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b/>
              </w:rPr>
            </w:pPr>
            <w:r>
              <w:rPr>
                <w:lang w:val="en-US"/>
              </w:rPr>
              <w:t xml:space="preserve">-   -   -   -   </w:t>
            </w:r>
            <w:r w:rsidRPr="000E1730">
              <w:t>AccountCurrencyCode</w:t>
            </w:r>
          </w:p>
        </w:tc>
        <w:tc>
          <w:tcPr>
            <w:tcW w:w="2767" w:type="dxa"/>
          </w:tcPr>
          <w:p w:rsidR="002B7A14" w:rsidRPr="000E1730" w:rsidRDefault="002B7A14" w:rsidP="00033818">
            <w:pPr>
              <w:pStyle w:val="Tabela-zawarto"/>
            </w:pPr>
            <w:r>
              <w:t>Informacja o typie rachunku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A-10</w:t>
            </w:r>
          </w:p>
        </w:tc>
        <w:tc>
          <w:tcPr>
            <w:tcW w:w="3519" w:type="dxa"/>
            <w:vAlign w:val="center"/>
          </w:tcPr>
          <w:p w:rsidR="002B7A14" w:rsidRPr="000E1730" w:rsidRDefault="002B7A14" w:rsidP="00033818">
            <w:pPr>
              <w:pStyle w:val="Tabela-zawarto"/>
              <w:ind w:left="432" w:hanging="432"/>
              <w:rPr>
                <w:b/>
                <w:lang w:val="en-US"/>
              </w:rPr>
            </w:pPr>
            <w:r>
              <w:rPr>
                <w:lang w:val="en-US"/>
              </w:rPr>
              <w:t xml:space="preserve">-   -   -   </w:t>
            </w:r>
            <w:r w:rsidRPr="000E1730">
              <w:rPr>
                <w:lang w:val="en-US"/>
              </w:rPr>
              <w:t>ChargeAccount</w:t>
            </w:r>
          </w:p>
        </w:tc>
        <w:tc>
          <w:tcPr>
            <w:tcW w:w="2767" w:type="dxa"/>
          </w:tcPr>
          <w:p w:rsidR="002B7A14" w:rsidRPr="000E1730" w:rsidRDefault="002B7A14" w:rsidP="00033818">
            <w:pPr>
              <w:pStyle w:val="Tabela-zawarto"/>
            </w:pPr>
            <w:r w:rsidRPr="000E1730">
              <w:t>Data nadania statusu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A-15</w:t>
            </w:r>
          </w:p>
        </w:tc>
        <w:tc>
          <w:tcPr>
            <w:tcW w:w="3519" w:type="dxa"/>
            <w:vAlign w:val="center"/>
          </w:tcPr>
          <w:p w:rsidR="002B7A14" w:rsidRPr="000E1730" w:rsidRDefault="002B7A14" w:rsidP="00033818">
            <w:pPr>
              <w:pStyle w:val="Tabela-zawarto"/>
              <w:rPr>
                <w:lang w:val="en-US"/>
              </w:rPr>
            </w:pPr>
            <w:r>
              <w:rPr>
                <w:lang w:val="en-US"/>
              </w:rPr>
              <w:t xml:space="preserve">-   -   -   </w:t>
            </w:r>
            <w:r w:rsidRPr="000E1730">
              <w:rPr>
                <w:lang w:val="en-US"/>
              </w:rPr>
              <w:t>PayorFinancialInstitution</w:t>
            </w:r>
          </w:p>
        </w:tc>
        <w:tc>
          <w:tcPr>
            <w:tcW w:w="2767" w:type="dxa"/>
          </w:tcPr>
          <w:p w:rsidR="002B7A14" w:rsidRPr="000E1730" w:rsidRDefault="002B7A14" w:rsidP="00033818">
            <w:pPr>
              <w:pStyle w:val="Tabela-zawarto"/>
            </w:pPr>
            <w:r w:rsidRPr="000E1730">
              <w:t>Informacje o banku/oddziale banku płatnika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FIIdentifier</w:t>
            </w:r>
          </w:p>
        </w:tc>
        <w:tc>
          <w:tcPr>
            <w:tcW w:w="2767" w:type="dxa"/>
          </w:tcPr>
          <w:p w:rsidR="002B7A14" w:rsidRPr="000E1730" w:rsidRDefault="002B7A14" w:rsidP="00033818">
            <w:pPr>
              <w:pStyle w:val="Tabela-zawarto"/>
            </w:pPr>
            <w:r w:rsidRPr="000E1730">
              <w:t>Identyfikator banku/oddziału banku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r>
              <w:t>BIC płatnika</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Name</w:t>
            </w:r>
          </w:p>
        </w:tc>
        <w:tc>
          <w:tcPr>
            <w:tcW w:w="2767" w:type="dxa"/>
          </w:tcPr>
          <w:p w:rsidR="002B7A14" w:rsidRPr="000E1730" w:rsidRDefault="002B7A14" w:rsidP="00033818">
            <w:pPr>
              <w:pStyle w:val="Tabela-zawarto"/>
            </w:pPr>
            <w:r w:rsidRPr="000E1730">
              <w:t>Nazwa banku/oddziału banku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A-11</w:t>
            </w:r>
          </w:p>
        </w:tc>
        <w:tc>
          <w:tcPr>
            <w:tcW w:w="3519" w:type="dxa"/>
            <w:vAlign w:val="center"/>
          </w:tcPr>
          <w:p w:rsidR="002B7A14" w:rsidRPr="000E1730" w:rsidRDefault="002B7A14" w:rsidP="00033818">
            <w:pPr>
              <w:pStyle w:val="Tabela-zawarto"/>
              <w:rPr>
                <w:lang w:val="en-US"/>
              </w:rPr>
            </w:pPr>
            <w:r>
              <w:rPr>
                <w:lang w:val="en-US"/>
              </w:rPr>
              <w:t xml:space="preserve">-   -   -   -   </w:t>
            </w:r>
            <w:r w:rsidRPr="000E1730">
              <w:rPr>
                <w:lang w:val="en-US"/>
              </w:rPr>
              <w:t>Address</w:t>
            </w:r>
          </w:p>
        </w:tc>
        <w:tc>
          <w:tcPr>
            <w:tcW w:w="2767" w:type="dxa"/>
          </w:tcPr>
          <w:p w:rsidR="002B7A14" w:rsidRPr="000E1730" w:rsidRDefault="002B7A14" w:rsidP="00033818">
            <w:pPr>
              <w:pStyle w:val="Tabela-zawarto"/>
            </w:pPr>
            <w:r w:rsidRPr="000E1730">
              <w:t>Adres banku/oddziału banku (podawany w postaci sformatowanej lub niesformatowanej)</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813" w:type="dxa"/>
            <w:gridSpan w:val="3"/>
          </w:tcPr>
          <w:p w:rsidR="002B7A14" w:rsidRPr="00815B23"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rPr>
                <w:lang w:val="en-US"/>
              </w:rPr>
            </w:pPr>
            <w:r>
              <w:rPr>
                <w:lang w:val="en-US"/>
              </w:rPr>
              <w:t xml:space="preserve">-   -   -   -   -  </w:t>
            </w:r>
            <w:r w:rsidRPr="000E1730">
              <w:rPr>
                <w:lang w:val="en-US"/>
              </w:rPr>
              <w:t>AddressType</w:t>
            </w:r>
          </w:p>
        </w:tc>
        <w:tc>
          <w:tcPr>
            <w:tcW w:w="2767" w:type="dxa"/>
          </w:tcPr>
          <w:p w:rsidR="002B7A14" w:rsidRPr="000E1730" w:rsidRDefault="002B7A14" w:rsidP="00033818">
            <w:pPr>
              <w:pStyle w:val="Tabela-zawarto"/>
            </w:pPr>
            <w:r w:rsidRPr="000E1730">
              <w:t>Typ adresu</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shd w:val="clear" w:color="auto" w:fill="66FFFF"/>
            <w:vAlign w:val="center"/>
          </w:tcPr>
          <w:p w:rsidR="002B7A14" w:rsidRPr="000E1730" w:rsidRDefault="002B7A14" w:rsidP="00033818">
            <w:pPr>
              <w:pStyle w:val="Tabela-zawarto"/>
              <w:rPr>
                <w:lang w:val="en-US"/>
              </w:rPr>
            </w:pPr>
            <w:r>
              <w:rPr>
                <w:lang w:val="en-US"/>
              </w:rPr>
              <w:t xml:space="preserve">-   -   -   -   -  </w:t>
            </w:r>
            <w:r w:rsidRPr="000E1730">
              <w:rPr>
                <w:lang w:val="en-US"/>
              </w:rPr>
              <w:t>StreetName</w:t>
            </w:r>
            <w:r w:rsidRPr="000E1730">
              <w:rPr>
                <w:lang w:val="en-US"/>
              </w:rPr>
              <w:tab/>
              <w:t xml:space="preserve">      </w:t>
            </w:r>
            <w:r>
              <w:rPr>
                <w:lang w:val="en-US"/>
              </w:rPr>
              <w:t xml:space="preserve">        </w:t>
            </w:r>
            <w:r w:rsidRPr="00920354">
              <w:rPr>
                <w:lang w:val="en-US"/>
              </w:rPr>
              <w:t>XOR</w:t>
            </w:r>
          </w:p>
        </w:tc>
        <w:tc>
          <w:tcPr>
            <w:tcW w:w="2767" w:type="dxa"/>
          </w:tcPr>
          <w:p w:rsidR="002B7A14" w:rsidRPr="000E1730" w:rsidRDefault="002B7A14" w:rsidP="00033818">
            <w:pPr>
              <w:pStyle w:val="Tabela-zawarto"/>
            </w:pPr>
            <w:r w:rsidRPr="000E1730">
              <w:t>Nazwa ulicy, nr budynku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shd w:val="clear" w:color="auto" w:fill="66FFFF"/>
            <w:vAlign w:val="center"/>
          </w:tcPr>
          <w:p w:rsidR="002B7A14" w:rsidRPr="00920354" w:rsidRDefault="002B7A14" w:rsidP="00033818">
            <w:pPr>
              <w:pStyle w:val="Tabela-zawarto"/>
              <w:rPr>
                <w:lang w:val="en-US"/>
              </w:rPr>
            </w:pPr>
            <w:r>
              <w:rPr>
                <w:lang w:val="en-US"/>
              </w:rPr>
              <w:t xml:space="preserve">-   -   -   -   -  </w:t>
            </w:r>
            <w:r w:rsidRPr="00920354">
              <w:rPr>
                <w:lang w:val="en-US"/>
              </w:rPr>
              <w:t>PostCode</w:t>
            </w:r>
          </w:p>
        </w:tc>
        <w:tc>
          <w:tcPr>
            <w:tcW w:w="2767" w:type="dxa"/>
          </w:tcPr>
          <w:p w:rsidR="002B7A14" w:rsidRPr="000E1730" w:rsidRDefault="002B7A14" w:rsidP="00033818">
            <w:pPr>
              <w:pStyle w:val="Tabela-zawarto"/>
            </w:pPr>
            <w:r w:rsidRPr="000E1730">
              <w:t>Kod pocztowy</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shd w:val="clear" w:color="auto" w:fill="66FFFF"/>
            <w:vAlign w:val="center"/>
          </w:tcPr>
          <w:p w:rsidR="002B7A14" w:rsidRPr="00920354" w:rsidRDefault="002B7A14" w:rsidP="00033818">
            <w:pPr>
              <w:pStyle w:val="Tabela-zawarto"/>
              <w:rPr>
                <w:lang w:val="en-US"/>
              </w:rPr>
            </w:pPr>
            <w:r>
              <w:rPr>
                <w:lang w:val="en-US"/>
              </w:rPr>
              <w:t xml:space="preserve">-   -   -   -   -  </w:t>
            </w:r>
            <w:r w:rsidRPr="00920354">
              <w:rPr>
                <w:lang w:val="en-US"/>
              </w:rPr>
              <w:t>CityName</w:t>
            </w:r>
          </w:p>
        </w:tc>
        <w:tc>
          <w:tcPr>
            <w:tcW w:w="2767" w:type="dxa"/>
          </w:tcPr>
          <w:p w:rsidR="002B7A14" w:rsidRPr="000E1730" w:rsidRDefault="002B7A14" w:rsidP="00033818">
            <w:pPr>
              <w:pStyle w:val="Tabela-zawarto"/>
            </w:pPr>
            <w:r w:rsidRPr="000E1730">
              <w:t>Nazwa miasta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shd w:val="clear" w:color="auto" w:fill="66FFFF"/>
            <w:vAlign w:val="center"/>
          </w:tcPr>
          <w:p w:rsidR="002B7A14" w:rsidRPr="000E1730" w:rsidRDefault="002B7A14" w:rsidP="00033818">
            <w:pPr>
              <w:pStyle w:val="Tabela-zawarto"/>
              <w:rPr>
                <w:lang w:val="en-US"/>
              </w:rPr>
            </w:pPr>
            <w:r>
              <w:rPr>
                <w:lang w:val="en-US"/>
              </w:rPr>
              <w:t xml:space="preserve">-   -   -   -   -  </w:t>
            </w:r>
            <w:r w:rsidRPr="000E1730">
              <w:rPr>
                <w:lang w:val="en-US"/>
              </w:rPr>
              <w:t xml:space="preserve">PostalAddressLine1 </w:t>
            </w:r>
            <w:r>
              <w:rPr>
                <w:lang w:val="en-US"/>
              </w:rPr>
              <w:t xml:space="preserve">   </w:t>
            </w:r>
            <w:r w:rsidRPr="00920354">
              <w:rPr>
                <w:lang w:val="en-US"/>
              </w:rPr>
              <w:t>XOR</w:t>
            </w:r>
          </w:p>
        </w:tc>
        <w:tc>
          <w:tcPr>
            <w:tcW w:w="2767" w:type="dxa"/>
          </w:tcPr>
          <w:p w:rsidR="002B7A14" w:rsidRPr="000E1730" w:rsidRDefault="002B7A14" w:rsidP="00033818">
            <w:pPr>
              <w:pStyle w:val="Tabela-zawarto"/>
            </w:pPr>
            <w:r w:rsidRPr="000E1730">
              <w:t>Pierwsza linia adresu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815B23" w:rsidRDefault="002B7A14" w:rsidP="00033818">
            <w:pPr>
              <w:pStyle w:val="Tabela-zawarto"/>
              <w:jc w:val="center"/>
            </w:pPr>
            <w:r w:rsidRPr="00815B23">
              <w:t>Pierwsza linia adresu dla zleceń SEPA</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shd w:val="clear" w:color="auto" w:fill="66FFFF"/>
            <w:vAlign w:val="center"/>
          </w:tcPr>
          <w:p w:rsidR="002B7A14" w:rsidRPr="00920354" w:rsidRDefault="002B7A14" w:rsidP="00033818">
            <w:pPr>
              <w:pStyle w:val="Tabela-zawarto"/>
              <w:rPr>
                <w:lang w:val="en-US"/>
              </w:rPr>
            </w:pPr>
            <w:r>
              <w:rPr>
                <w:lang w:val="en-US"/>
              </w:rPr>
              <w:t xml:space="preserve">-   -   -   -   -  </w:t>
            </w:r>
            <w:r w:rsidRPr="00920354">
              <w:rPr>
                <w:lang w:val="en-US"/>
              </w:rPr>
              <w:t>PostalAddressLine2</w:t>
            </w:r>
          </w:p>
        </w:tc>
        <w:tc>
          <w:tcPr>
            <w:tcW w:w="2767" w:type="dxa"/>
          </w:tcPr>
          <w:p w:rsidR="002B7A14" w:rsidRPr="000E1730" w:rsidRDefault="002B7A14" w:rsidP="00033818">
            <w:pPr>
              <w:pStyle w:val="Tabela-zawarto"/>
            </w:pPr>
            <w:r w:rsidRPr="000E1730">
              <w:t>Druga linia adresu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815B23" w:rsidRDefault="002B7A14" w:rsidP="00033818">
            <w:pPr>
              <w:pStyle w:val="Tabela-zawarto"/>
              <w:jc w:val="center"/>
            </w:pPr>
            <w:r w:rsidRPr="00815B23">
              <w:t xml:space="preserve">Druga linia adresu dla zleceń SEPA </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t xml:space="preserve">-   -   -   -   -  </w:t>
            </w:r>
            <w:r w:rsidRPr="000E1730">
              <w:t>Country</w:t>
            </w:r>
          </w:p>
        </w:tc>
        <w:tc>
          <w:tcPr>
            <w:tcW w:w="2767" w:type="dxa"/>
          </w:tcPr>
          <w:p w:rsidR="002B7A14" w:rsidRPr="000E1730" w:rsidRDefault="002B7A14" w:rsidP="00033818">
            <w:pPr>
              <w:pStyle w:val="Tabela-zawarto"/>
            </w:pPr>
            <w:r w:rsidRPr="000E1730">
              <w:t>Kod kraju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815B23" w:rsidRDefault="002B7A14" w:rsidP="00033818">
            <w:pPr>
              <w:pStyle w:val="Tabela-zawarto"/>
              <w:jc w:val="center"/>
            </w:pPr>
            <w:r w:rsidRPr="00815B23">
              <w:t>Kraj adresu dla zleceń SEPA</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PmtAdditionalInformation</w:t>
            </w:r>
          </w:p>
        </w:tc>
        <w:tc>
          <w:tcPr>
            <w:tcW w:w="2767" w:type="dxa"/>
          </w:tcPr>
          <w:p w:rsidR="002B7A14" w:rsidRPr="000E1730" w:rsidRDefault="002B7A14" w:rsidP="00033818">
            <w:pPr>
              <w:pStyle w:val="Tabela-zawarto"/>
            </w:pPr>
            <w:r w:rsidRPr="000E1730">
              <w:t>Informacje dodatkowe o przelewie np. instrukcje dla banku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813" w:type="dxa"/>
            <w:gridSpan w:val="3"/>
          </w:tcPr>
          <w:p w:rsidR="002B7A14" w:rsidRPr="00815B23"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ChargeResponsibility</w:t>
            </w:r>
          </w:p>
        </w:tc>
        <w:tc>
          <w:tcPr>
            <w:tcW w:w="2767" w:type="dxa"/>
          </w:tcPr>
          <w:p w:rsidR="002B7A14" w:rsidRPr="000E1730" w:rsidRDefault="002B7A14" w:rsidP="00033818">
            <w:pPr>
              <w:pStyle w:val="Tabela-zawarto"/>
            </w:pPr>
            <w:r w:rsidRPr="000E1730">
              <w:t>Informacja o stronie obciążanej opłatą</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r>
              <w:rPr>
                <w:lang w:val="en-US"/>
              </w:rPr>
              <w:t>Typ opłaty</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B-16</w:t>
            </w:r>
          </w:p>
        </w:tc>
        <w:tc>
          <w:tcPr>
            <w:tcW w:w="3519" w:type="dxa"/>
            <w:vAlign w:val="center"/>
          </w:tcPr>
          <w:p w:rsidR="002B7A14" w:rsidRPr="000E1730" w:rsidRDefault="002B7A14" w:rsidP="00033818">
            <w:pPr>
              <w:pStyle w:val="Tabela-zawarto"/>
              <w:ind w:left="432" w:hanging="432"/>
              <w:rPr>
                <w:b/>
                <w:lang w:val="en-US"/>
              </w:rPr>
            </w:pPr>
            <w:r>
              <w:rPr>
                <w:lang w:val="en-US"/>
              </w:rPr>
              <w:t xml:space="preserve">-   -   -   </w:t>
            </w:r>
            <w:r w:rsidRPr="000E1730">
              <w:rPr>
                <w:lang w:val="en-US"/>
              </w:rPr>
              <w:t>PaymentStatus</w:t>
            </w:r>
          </w:p>
        </w:tc>
        <w:tc>
          <w:tcPr>
            <w:tcW w:w="2767" w:type="dxa"/>
          </w:tcPr>
          <w:p w:rsidR="002B7A14" w:rsidRPr="000E1730" w:rsidRDefault="002B7A14" w:rsidP="00033818">
            <w:pPr>
              <w:pStyle w:val="Tabela-zawarto"/>
            </w:pPr>
            <w:r w:rsidRPr="000E1730">
              <w:t>Informacje o statusie  przelewu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rsidRPr="000E1730">
              <w:t xml:space="preserve">Komponent uzupełniony dodatkowo, </w:t>
            </w:r>
          </w:p>
          <w:p w:rsidR="002B7A14" w:rsidRPr="000E1730" w:rsidRDefault="002B7A14" w:rsidP="00033818">
            <w:pPr>
              <w:pStyle w:val="Tabela-zawarto"/>
              <w:jc w:val="center"/>
            </w:pPr>
            <w:r w:rsidRPr="000E1730">
              <w:t>na podstawie statusu przelewu</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b/>
              </w:rPr>
            </w:pPr>
            <w:r>
              <w:rPr>
                <w:lang w:val="en-US"/>
              </w:rPr>
              <w:t xml:space="preserve">-   -   -   -   </w:t>
            </w:r>
            <w:r w:rsidRPr="000E1730">
              <w:t>PaymentStatusCode</w:t>
            </w:r>
          </w:p>
        </w:tc>
        <w:tc>
          <w:tcPr>
            <w:tcW w:w="2767" w:type="dxa"/>
          </w:tcPr>
          <w:p w:rsidR="002B7A14" w:rsidRPr="000E1730" w:rsidRDefault="002B7A14" w:rsidP="00033818">
            <w:pPr>
              <w:pStyle w:val="Tabela-zawarto"/>
            </w:pPr>
            <w:r w:rsidRPr="000E1730">
              <w:t>Kod statusu przelewu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rPr>
                <w:lang w:val="en-US"/>
              </w:rPr>
            </w:pPr>
            <w:r w:rsidRPr="000E1730">
              <w:rPr>
                <w:lang w:val="en-US"/>
              </w:rPr>
              <w:t>Kod statusu przelewu</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b/>
                <w:lang w:val="en-US"/>
              </w:rPr>
            </w:pPr>
            <w:r>
              <w:rPr>
                <w:lang w:val="en-US"/>
              </w:rPr>
              <w:t xml:space="preserve">-   -   -   -   </w:t>
            </w:r>
            <w:r w:rsidRPr="000E1730">
              <w:rPr>
                <w:lang w:val="en-US"/>
              </w:rPr>
              <w:t>StatusDescription</w:t>
            </w:r>
          </w:p>
        </w:tc>
        <w:tc>
          <w:tcPr>
            <w:tcW w:w="2767" w:type="dxa"/>
          </w:tcPr>
          <w:p w:rsidR="002B7A14" w:rsidRPr="000E1730" w:rsidRDefault="002B7A14" w:rsidP="00033818">
            <w:pPr>
              <w:pStyle w:val="Tabela-zawarto"/>
            </w:pPr>
            <w:r w:rsidRPr="000E1730">
              <w:t>Opis statusu</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rPr>
                <w:lang w:val="en-US"/>
              </w:rPr>
            </w:pPr>
            <w:r w:rsidRPr="000E1730">
              <w:rPr>
                <w:lang w:val="en-US"/>
              </w:rPr>
              <w:t>Opis RBE statusu</w:t>
            </w:r>
          </w:p>
          <w:p w:rsidR="002B7A14" w:rsidRPr="000E1730" w:rsidRDefault="002B7A14" w:rsidP="00033818">
            <w:pPr>
              <w:pStyle w:val="Tabela-zawarto"/>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b/>
                <w:lang w:val="en-US"/>
              </w:rPr>
            </w:pPr>
            <w:r>
              <w:rPr>
                <w:lang w:val="en-US"/>
              </w:rPr>
              <w:t xml:space="preserve">-   -   -   -   </w:t>
            </w:r>
            <w:r w:rsidRPr="000E1730">
              <w:rPr>
                <w:lang w:val="en-US"/>
              </w:rPr>
              <w:t>EffectiveDate</w:t>
            </w:r>
          </w:p>
        </w:tc>
        <w:tc>
          <w:tcPr>
            <w:tcW w:w="2767" w:type="dxa"/>
          </w:tcPr>
          <w:p w:rsidR="002B7A14" w:rsidRPr="000E1730" w:rsidRDefault="002B7A14" w:rsidP="00033818">
            <w:pPr>
              <w:pStyle w:val="Tabela-zawarto"/>
            </w:pPr>
            <w:r w:rsidRPr="000E1730">
              <w:t>Data nadania statusu</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B-22</w:t>
            </w:r>
          </w:p>
        </w:tc>
        <w:tc>
          <w:tcPr>
            <w:tcW w:w="3519" w:type="dxa"/>
            <w:vAlign w:val="center"/>
          </w:tcPr>
          <w:p w:rsidR="002B7A14" w:rsidRPr="000E1730" w:rsidRDefault="002B7A14" w:rsidP="00033818">
            <w:pPr>
              <w:pStyle w:val="Tabela-zawarto"/>
              <w:rPr>
                <w:lang w:val="en-US"/>
              </w:rPr>
            </w:pPr>
            <w:r>
              <w:rPr>
                <w:lang w:val="en-US"/>
              </w:rPr>
              <w:t xml:space="preserve">-   -   -   </w:t>
            </w:r>
            <w:r w:rsidRPr="000E1730">
              <w:rPr>
                <w:lang w:val="en-US"/>
              </w:rPr>
              <w:t>PaymentRejectionInfo</w:t>
            </w:r>
          </w:p>
        </w:tc>
        <w:tc>
          <w:tcPr>
            <w:tcW w:w="2767" w:type="dxa"/>
          </w:tcPr>
          <w:p w:rsidR="002B7A14" w:rsidRPr="000E1730" w:rsidRDefault="002B7A14" w:rsidP="00033818">
            <w:pPr>
              <w:pStyle w:val="Tabela-zawarto"/>
            </w:pPr>
            <w:r w:rsidRPr="000E1730">
              <w:t>Informacje o przyczynie odrzucenia  przelewu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rsidRPr="000E1730">
              <w:t xml:space="preserve">Komponent uzupełniany dodatkowo, </w:t>
            </w:r>
          </w:p>
          <w:p w:rsidR="002B7A14" w:rsidRPr="000E1730" w:rsidRDefault="002B7A14" w:rsidP="00033818">
            <w:pPr>
              <w:pStyle w:val="Tabela-zawarto"/>
              <w:jc w:val="center"/>
            </w:pPr>
            <w:r w:rsidRPr="000E1730">
              <w:t>gdy cały przelew zostaje odrzucony.</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rPr>
                <w:b/>
              </w:rPr>
            </w:pPr>
            <w:r>
              <w:rPr>
                <w:lang w:val="en-US"/>
              </w:rPr>
              <w:t xml:space="preserve">-   -   -   -   </w:t>
            </w:r>
            <w:r w:rsidRPr="000E1730">
              <w:t>RejectionCode</w:t>
            </w:r>
          </w:p>
        </w:tc>
        <w:tc>
          <w:tcPr>
            <w:tcW w:w="2767" w:type="dxa"/>
          </w:tcPr>
          <w:p w:rsidR="002B7A14" w:rsidRPr="000E1730" w:rsidRDefault="002B7A14" w:rsidP="00033818">
            <w:pPr>
              <w:pStyle w:val="Tabela-zawarto"/>
            </w:pPr>
            <w:r w:rsidRPr="000E1730">
              <w:t>Kod odrzucenia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rsidRPr="000E1730">
              <w:t>Kod błędu RBE</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rPr>
                <w:b/>
              </w:rPr>
            </w:pPr>
            <w:r>
              <w:rPr>
                <w:lang w:val="en-US"/>
              </w:rPr>
              <w:t xml:space="preserve">-   -   -   -   </w:t>
            </w:r>
            <w:r w:rsidRPr="000E1730">
              <w:t>RejectionDescription</w:t>
            </w:r>
          </w:p>
        </w:tc>
        <w:tc>
          <w:tcPr>
            <w:tcW w:w="2767" w:type="dxa"/>
          </w:tcPr>
          <w:p w:rsidR="002B7A14" w:rsidRPr="000E1730" w:rsidRDefault="002B7A14" w:rsidP="00033818">
            <w:pPr>
              <w:pStyle w:val="Tabela-zawarto"/>
            </w:pPr>
            <w:r w:rsidRPr="000E1730">
              <w:t>Opis przyczyny odrzucenia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rPr>
                <w:lang w:val="en-US"/>
              </w:rPr>
            </w:pPr>
            <w:r w:rsidRPr="000E1730">
              <w:rPr>
                <w:lang w:val="en-US"/>
              </w:rPr>
              <w:t>Opis błędu RBE</w:t>
            </w:r>
          </w:p>
        </w:tc>
      </w:tr>
      <w:tr w:rsidR="002B7A14" w:rsidRPr="000E1730" w:rsidTr="003F5A95">
        <w:trPr>
          <w:jc w:val="center"/>
        </w:trPr>
        <w:tc>
          <w:tcPr>
            <w:tcW w:w="567" w:type="dxa"/>
            <w:vAlign w:val="center"/>
          </w:tcPr>
          <w:p w:rsidR="002B7A14" w:rsidRPr="000E1730" w:rsidRDefault="002B7A14" w:rsidP="00033818">
            <w:pPr>
              <w:pStyle w:val="Tabela-zawarto"/>
              <w:jc w:val="center"/>
              <w:rPr>
                <w:rFonts w:cs="Arial"/>
                <w:szCs w:val="16"/>
              </w:rPr>
            </w:pPr>
            <w:r w:rsidRPr="000E1730">
              <w:rPr>
                <w:rFonts w:cs="Arial"/>
                <w:szCs w:val="16"/>
              </w:rPr>
              <w:t>A-20</w:t>
            </w:r>
          </w:p>
        </w:tc>
        <w:tc>
          <w:tcPr>
            <w:tcW w:w="3519" w:type="dxa"/>
            <w:vAlign w:val="center"/>
          </w:tcPr>
          <w:p w:rsidR="002B7A14" w:rsidRPr="000E1730" w:rsidRDefault="002B7A14" w:rsidP="00033818">
            <w:pPr>
              <w:pStyle w:val="Tabela-zawarto"/>
              <w:rPr>
                <w:rFonts w:cs="Arial"/>
                <w:szCs w:val="16"/>
              </w:rPr>
            </w:pPr>
            <w:r>
              <w:rPr>
                <w:lang w:val="en-US"/>
              </w:rPr>
              <w:t xml:space="preserve">-   -   -   </w:t>
            </w:r>
            <w:r w:rsidRPr="000E1730">
              <w:rPr>
                <w:rFonts w:cs="Arial"/>
                <w:szCs w:val="16"/>
              </w:rPr>
              <w:t>AdditionalDetails</w:t>
            </w:r>
          </w:p>
        </w:tc>
        <w:tc>
          <w:tcPr>
            <w:tcW w:w="2767" w:type="dxa"/>
          </w:tcPr>
          <w:p w:rsidR="002B7A14" w:rsidRPr="000E1730" w:rsidRDefault="002B7A14" w:rsidP="00033818">
            <w:pPr>
              <w:pStyle w:val="Tabela-zawarto"/>
              <w:rPr>
                <w:rFonts w:cs="Arial"/>
                <w:szCs w:val="16"/>
              </w:rPr>
            </w:pPr>
            <w:r w:rsidRPr="000E1730">
              <w:rPr>
                <w:rFonts w:cs="Arial"/>
                <w:szCs w:val="16"/>
              </w:rPr>
              <w:t>Komponent służący do przekazywania dodatkowych informacji.</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pPr>
            <w:r w:rsidRPr="000E1730">
              <w:t>Przekazanie informacji o Systemie rozliczeniowym</w:t>
            </w:r>
          </w:p>
        </w:tc>
      </w:tr>
      <w:tr w:rsidR="002B7A14" w:rsidRPr="000E1730" w:rsidTr="003F5A95">
        <w:trPr>
          <w:jc w:val="center"/>
        </w:trPr>
        <w:tc>
          <w:tcPr>
            <w:tcW w:w="567" w:type="dxa"/>
            <w:vAlign w:val="center"/>
          </w:tcPr>
          <w:p w:rsidR="002B7A14" w:rsidRPr="000E1730" w:rsidRDefault="002B7A14" w:rsidP="00033818">
            <w:pPr>
              <w:pStyle w:val="Tabela-zawarto"/>
              <w:jc w:val="center"/>
              <w:rPr>
                <w:rFonts w:cs="Arial"/>
                <w:szCs w:val="16"/>
              </w:rPr>
            </w:pPr>
          </w:p>
        </w:tc>
        <w:tc>
          <w:tcPr>
            <w:tcW w:w="3519" w:type="dxa"/>
            <w:vAlign w:val="center"/>
          </w:tcPr>
          <w:p w:rsidR="002B7A14" w:rsidRPr="000E1730" w:rsidRDefault="002B7A14" w:rsidP="00033818">
            <w:pPr>
              <w:pStyle w:val="Tabela-zawarto"/>
              <w:rPr>
                <w:rFonts w:cs="Arial"/>
                <w:szCs w:val="16"/>
              </w:rPr>
            </w:pPr>
            <w:r>
              <w:rPr>
                <w:lang w:val="en-US"/>
              </w:rPr>
              <w:t xml:space="preserve">-   -   -   -   </w:t>
            </w:r>
            <w:r w:rsidRPr="000E1730">
              <w:rPr>
                <w:rFonts w:cs="Arial"/>
                <w:szCs w:val="16"/>
              </w:rPr>
              <w:t>Subject</w:t>
            </w:r>
          </w:p>
        </w:tc>
        <w:tc>
          <w:tcPr>
            <w:tcW w:w="2767" w:type="dxa"/>
          </w:tcPr>
          <w:p w:rsidR="002B7A14" w:rsidRPr="000E1730" w:rsidRDefault="002B7A14" w:rsidP="00033818">
            <w:pPr>
              <w:pStyle w:val="Tabela-zawarto"/>
              <w:rPr>
                <w:rFonts w:cs="Arial"/>
                <w:szCs w:val="16"/>
              </w:rPr>
            </w:pPr>
            <w:r w:rsidRPr="000E1730">
              <w:rPr>
                <w:rFonts w:cs="Arial"/>
                <w:szCs w:val="16"/>
              </w:rPr>
              <w:t>Temat wiadomości</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rFonts w:cs="Arial"/>
                <w:szCs w:val="16"/>
              </w:rPr>
            </w:pPr>
          </w:p>
        </w:tc>
        <w:tc>
          <w:tcPr>
            <w:tcW w:w="3519" w:type="dxa"/>
            <w:vAlign w:val="center"/>
          </w:tcPr>
          <w:p w:rsidR="002B7A14" w:rsidRPr="000E1730" w:rsidRDefault="002B7A14" w:rsidP="00033818">
            <w:pPr>
              <w:pStyle w:val="Tabela-zawarto"/>
              <w:rPr>
                <w:rFonts w:cs="Arial"/>
                <w:szCs w:val="16"/>
              </w:rPr>
            </w:pPr>
            <w:r>
              <w:rPr>
                <w:lang w:val="en-US"/>
              </w:rPr>
              <w:t xml:space="preserve">-   -   -   -   </w:t>
            </w:r>
            <w:r w:rsidRPr="000E1730">
              <w:rPr>
                <w:rFonts w:cs="Arial"/>
                <w:szCs w:val="16"/>
              </w:rPr>
              <w:t>Information</w:t>
            </w:r>
          </w:p>
        </w:tc>
        <w:tc>
          <w:tcPr>
            <w:tcW w:w="2767" w:type="dxa"/>
          </w:tcPr>
          <w:p w:rsidR="002B7A14" w:rsidRPr="000E1730" w:rsidRDefault="002B7A14" w:rsidP="00033818">
            <w:pPr>
              <w:pStyle w:val="FootnoteText"/>
              <w:rPr>
                <w:rFonts w:ascii="Arial" w:hAnsi="Arial" w:cs="Arial"/>
                <w:sz w:val="16"/>
                <w:szCs w:val="16"/>
              </w:rPr>
            </w:pPr>
            <w:r w:rsidRPr="000E1730">
              <w:rPr>
                <w:rFonts w:ascii="Arial" w:hAnsi="Arial" w:cs="Arial"/>
                <w:sz w:val="16"/>
                <w:szCs w:val="16"/>
              </w:rPr>
              <w:t>Treść wiadomości</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B-15</w:t>
            </w:r>
          </w:p>
        </w:tc>
        <w:tc>
          <w:tcPr>
            <w:tcW w:w="3519" w:type="dxa"/>
            <w:vAlign w:val="center"/>
          </w:tcPr>
          <w:p w:rsidR="002B7A14" w:rsidRPr="000E1730" w:rsidRDefault="002B7A14" w:rsidP="00033818">
            <w:pPr>
              <w:pStyle w:val="Tabela-zawarto"/>
              <w:ind w:left="432" w:hanging="432"/>
              <w:rPr>
                <w:lang w:val="en-US"/>
              </w:rPr>
            </w:pPr>
            <w:r>
              <w:rPr>
                <w:lang w:val="en-US"/>
              </w:rPr>
              <w:t xml:space="preserve">-   -   </w:t>
            </w:r>
            <w:r w:rsidRPr="000E1730">
              <w:rPr>
                <w:lang w:val="en-US"/>
              </w:rPr>
              <w:t>PaymentLineItem</w:t>
            </w:r>
          </w:p>
        </w:tc>
        <w:tc>
          <w:tcPr>
            <w:tcW w:w="2767" w:type="dxa"/>
          </w:tcPr>
          <w:p w:rsidR="002B7A14" w:rsidRPr="000E1730" w:rsidRDefault="002B7A14" w:rsidP="00033818">
            <w:pPr>
              <w:pStyle w:val="Tabela-zawarto"/>
            </w:pPr>
            <w:r w:rsidRPr="000E1730">
              <w:t>Komponent zawierający dane o kolejnych transakcjach przelewu wielokrotnego</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TransactionIdentifier</w:t>
            </w:r>
          </w:p>
        </w:tc>
        <w:tc>
          <w:tcPr>
            <w:tcW w:w="2767" w:type="dxa"/>
          </w:tcPr>
          <w:p w:rsidR="002B7A14" w:rsidRPr="000E1730" w:rsidRDefault="002B7A14" w:rsidP="00033818">
            <w:pPr>
              <w:pStyle w:val="Tabela-zawarto"/>
            </w:pPr>
            <w:r w:rsidRPr="000E1730">
              <w:t>Identyfikator transakcji nadawany przez płatnika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rsidRPr="000E1730">
              <w:t xml:space="preserve">Identyfikator transakcji nadany przez </w:t>
            </w:r>
            <w:r w:rsidRPr="00A24ED2">
              <w:rPr>
                <w:highlight w:val="cyan"/>
              </w:rPr>
              <w:t>XXXX</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BankTransactionIdentifier</w:t>
            </w:r>
          </w:p>
        </w:tc>
        <w:tc>
          <w:tcPr>
            <w:tcW w:w="2767" w:type="dxa"/>
          </w:tcPr>
          <w:p w:rsidR="002B7A14" w:rsidRPr="000E1730" w:rsidRDefault="002B7A14" w:rsidP="00033818">
            <w:pPr>
              <w:pStyle w:val="Tabela-zawarto"/>
            </w:pPr>
            <w:r w:rsidRPr="000E1730">
              <w:t>Identyfikator transakcji nadawany przez bank</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rsidRPr="000E1730">
              <w:t>Identyfikator transakcji nadany przez</w:t>
            </w:r>
            <w:r>
              <w:t xml:space="preserve"> Bank</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OrderedAmount</w:t>
            </w:r>
          </w:p>
        </w:tc>
        <w:tc>
          <w:tcPr>
            <w:tcW w:w="2767" w:type="dxa"/>
          </w:tcPr>
          <w:p w:rsidR="002B7A14" w:rsidRPr="000E1730" w:rsidRDefault="002B7A14" w:rsidP="00033818">
            <w:pPr>
              <w:pStyle w:val="Tabela-zawarto"/>
            </w:pPr>
            <w:r w:rsidRPr="000E1730">
              <w:t>Kwota i waluta zlecenia (waluta podawana jest w atrybucie elementu)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rsidRPr="000E1730">
              <w:t>Kwota i waluta zlecenia</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DebitAmount</w:t>
            </w:r>
          </w:p>
        </w:tc>
        <w:tc>
          <w:tcPr>
            <w:tcW w:w="2767" w:type="dxa"/>
          </w:tcPr>
          <w:p w:rsidR="002B7A14" w:rsidRPr="000E1730" w:rsidRDefault="002B7A14" w:rsidP="00033818">
            <w:pPr>
              <w:pStyle w:val="Tabela-zawarto"/>
            </w:pPr>
            <w:r w:rsidRPr="000E1730">
              <w:t xml:space="preserve">Kwota i waluta obciążenia rachunku (waluta  podawana  jest w atrybucie elementu) – występuje jeśli kwota zlecenia jest w walucie innej niż waluta rachunku </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5200FD">
            <w:pPr>
              <w:pStyle w:val="Tabela-zawarto"/>
              <w:jc w:val="center"/>
              <w:rPr>
                <w:lang w:val="en-US"/>
              </w:rPr>
            </w:pPr>
            <w:r>
              <w:rPr>
                <w:lang w:val="en-US"/>
              </w:rPr>
              <w:t>Kwota i waluta realizacji</w:t>
            </w:r>
          </w:p>
        </w:tc>
      </w:tr>
      <w:tr w:rsidR="002B7A14" w:rsidRPr="000E1730" w:rsidTr="003F5A95">
        <w:trPr>
          <w:jc w:val="center"/>
        </w:trPr>
        <w:tc>
          <w:tcPr>
            <w:tcW w:w="567" w:type="dxa"/>
          </w:tcPr>
          <w:p w:rsidR="002B7A14" w:rsidRPr="000E1730" w:rsidRDefault="002B7A14" w:rsidP="00033818">
            <w:pPr>
              <w:pStyle w:val="Tabela-zawarto"/>
              <w:rPr>
                <w:lang w:val="en-US"/>
              </w:rPr>
            </w:pPr>
            <w:r w:rsidRPr="000E1730">
              <w:rPr>
                <w:lang w:val="en-US"/>
              </w:rPr>
              <w:t>A-13</w:t>
            </w:r>
          </w:p>
        </w:tc>
        <w:tc>
          <w:tcPr>
            <w:tcW w:w="3519" w:type="dxa"/>
            <w:vAlign w:val="center"/>
          </w:tcPr>
          <w:p w:rsidR="002B7A14" w:rsidRPr="0092019C" w:rsidRDefault="002B7A14" w:rsidP="00033818">
            <w:pPr>
              <w:pStyle w:val="Tabelanagwek1"/>
              <w:jc w:val="left"/>
              <w:rPr>
                <w:b w:val="0"/>
                <w:i w:val="0"/>
                <w:sz w:val="16"/>
                <w:szCs w:val="16"/>
                <w:lang w:val="en-US"/>
              </w:rPr>
            </w:pPr>
            <w:r>
              <w:rPr>
                <w:b w:val="0"/>
                <w:i w:val="0"/>
                <w:sz w:val="16"/>
                <w:szCs w:val="16"/>
                <w:lang w:val="en-US"/>
              </w:rPr>
              <w:t xml:space="preserve">-   -   </w:t>
            </w:r>
            <w:r w:rsidRPr="0092019C">
              <w:rPr>
                <w:b w:val="0"/>
                <w:i w:val="0"/>
                <w:sz w:val="16"/>
                <w:szCs w:val="16"/>
                <w:lang w:val="en-US"/>
              </w:rPr>
              <w:t>-      CurrencyConvertor</w:t>
            </w:r>
          </w:p>
        </w:tc>
        <w:tc>
          <w:tcPr>
            <w:tcW w:w="2767" w:type="dxa"/>
          </w:tcPr>
          <w:p w:rsidR="002B7A14" w:rsidRPr="000E1730" w:rsidRDefault="002B7A14" w:rsidP="00033818">
            <w:pPr>
              <w:pStyle w:val="Tabela-zawarto"/>
            </w:pPr>
            <w:r w:rsidRPr="000E1730">
              <w:t>Informacja o kursie wymiany walut. Może wystąpić jeśli jest podawana kwota &lt;DebitAmount&gt;</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5E497B" w:rsidRDefault="002B7A14" w:rsidP="005200FD">
            <w:pPr>
              <w:pStyle w:val="Tabela-zawarto"/>
              <w:jc w:val="center"/>
            </w:pPr>
            <w:r w:rsidRPr="005E497B">
              <w:t>Komponent uzupełniany gdy waluta zlecenia jest różna od waluty realizacji</w:t>
            </w:r>
          </w:p>
        </w:tc>
      </w:tr>
      <w:tr w:rsidR="002B7A14" w:rsidRPr="000E1730" w:rsidTr="003F5A95">
        <w:trPr>
          <w:jc w:val="center"/>
        </w:trPr>
        <w:tc>
          <w:tcPr>
            <w:tcW w:w="567" w:type="dxa"/>
          </w:tcPr>
          <w:p w:rsidR="002B7A14" w:rsidRPr="00815B23"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lang w:val="en-US"/>
              </w:rPr>
            </w:pPr>
            <w:r>
              <w:rPr>
                <w:lang w:val="en-US"/>
              </w:rPr>
              <w:t xml:space="preserve">-   -   -   -    </w:t>
            </w:r>
            <w:r w:rsidRPr="000E1730">
              <w:rPr>
                <w:lang w:val="en-US"/>
              </w:rPr>
              <w:t>SourceCurrencyIdentificationCode</w:t>
            </w:r>
          </w:p>
        </w:tc>
        <w:tc>
          <w:tcPr>
            <w:tcW w:w="2767" w:type="dxa"/>
          </w:tcPr>
          <w:p w:rsidR="002B7A14" w:rsidRPr="000E1730" w:rsidRDefault="002B7A14" w:rsidP="00033818">
            <w:pPr>
              <w:pStyle w:val="Tabela-zawarto"/>
            </w:pPr>
            <w:r w:rsidRPr="000E1730">
              <w:t>Kod identyfikacyjny waluty przeliczanej</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5E497B" w:rsidRDefault="002B7A14" w:rsidP="005200FD">
            <w:pPr>
              <w:pStyle w:val="Tabela-zawarto"/>
              <w:jc w:val="center"/>
              <w:rPr>
                <w:lang w:val="en-US"/>
              </w:rPr>
            </w:pPr>
            <w:r w:rsidRPr="005E497B">
              <w:rPr>
                <w:lang w:val="en-US"/>
              </w:rPr>
              <w:t>Waluta zlecenia</w:t>
            </w:r>
          </w:p>
        </w:tc>
      </w:tr>
      <w:tr w:rsidR="002B7A14" w:rsidRPr="000E1730" w:rsidTr="003F5A95">
        <w:trPr>
          <w:jc w:val="center"/>
        </w:trPr>
        <w:tc>
          <w:tcPr>
            <w:tcW w:w="567" w:type="dxa"/>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ind w:left="432" w:hanging="432"/>
              <w:rPr>
                <w:lang w:val="en-US"/>
              </w:rPr>
            </w:pPr>
            <w:r>
              <w:rPr>
                <w:lang w:val="en-US"/>
              </w:rPr>
              <w:t xml:space="preserve">-   -   -   -   </w:t>
            </w:r>
            <w:r w:rsidRPr="000E1730">
              <w:rPr>
                <w:lang w:val="en-US"/>
              </w:rPr>
              <w:t>TargetCurrencyIdentificationCode</w:t>
            </w:r>
          </w:p>
        </w:tc>
        <w:tc>
          <w:tcPr>
            <w:tcW w:w="2767" w:type="dxa"/>
          </w:tcPr>
          <w:p w:rsidR="002B7A14" w:rsidRPr="000E1730" w:rsidRDefault="002B7A14" w:rsidP="00033818">
            <w:pPr>
              <w:pStyle w:val="Tabela-zawarto"/>
            </w:pPr>
            <w:r w:rsidRPr="000E1730">
              <w:t>Kod identyfikacyjny waluty docelowej</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813" w:type="dxa"/>
            <w:gridSpan w:val="3"/>
          </w:tcPr>
          <w:p w:rsidR="002B7A14" w:rsidRPr="005E497B" w:rsidRDefault="002B7A14" w:rsidP="005200FD">
            <w:pPr>
              <w:pStyle w:val="Tabela-zawarto"/>
              <w:jc w:val="center"/>
            </w:pPr>
            <w:r w:rsidRPr="005E497B">
              <w:t>Waluta realizacji</w:t>
            </w:r>
          </w:p>
        </w:tc>
      </w:tr>
      <w:tr w:rsidR="002B7A14" w:rsidRPr="000E1730" w:rsidTr="003F5A95">
        <w:trPr>
          <w:jc w:val="center"/>
        </w:trPr>
        <w:tc>
          <w:tcPr>
            <w:tcW w:w="567" w:type="dxa"/>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CurrencyExchangeRate</w:t>
            </w:r>
          </w:p>
        </w:tc>
        <w:tc>
          <w:tcPr>
            <w:tcW w:w="2767" w:type="dxa"/>
          </w:tcPr>
          <w:p w:rsidR="002B7A14" w:rsidRPr="000E1730" w:rsidRDefault="002B7A14" w:rsidP="00033818">
            <w:pPr>
              <w:pStyle w:val="Tabela-zawarto"/>
            </w:pPr>
            <w:r w:rsidRPr="000E1730">
              <w:t>Wartość kursu wymiany</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5200FD">
            <w:pPr>
              <w:pStyle w:val="Tabela-zawarto"/>
              <w:jc w:val="center"/>
            </w:pPr>
            <w:r w:rsidRPr="005E497B">
              <w:t>Kurs wymiany walut</w:t>
            </w:r>
          </w:p>
        </w:tc>
      </w:tr>
      <w:tr w:rsidR="002B7A14" w:rsidRPr="000E1730" w:rsidTr="003F5A95">
        <w:trPr>
          <w:jc w:val="center"/>
        </w:trPr>
        <w:tc>
          <w:tcPr>
            <w:tcW w:w="567" w:type="dxa"/>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SourceCurrencyScaleValue</w:t>
            </w:r>
          </w:p>
        </w:tc>
        <w:tc>
          <w:tcPr>
            <w:tcW w:w="2767" w:type="dxa"/>
          </w:tcPr>
          <w:p w:rsidR="002B7A14" w:rsidRPr="000E1730" w:rsidRDefault="002B7A14" w:rsidP="00033818">
            <w:pPr>
              <w:pStyle w:val="Tabela-zawarto"/>
            </w:pPr>
            <w:r w:rsidRPr="000E1730">
              <w:t>Skala przelicznika względem waluty źródłowej</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TargetCurrencyScaleValue</w:t>
            </w:r>
          </w:p>
        </w:tc>
        <w:tc>
          <w:tcPr>
            <w:tcW w:w="2767" w:type="dxa"/>
          </w:tcPr>
          <w:p w:rsidR="002B7A14" w:rsidRPr="000E1730" w:rsidRDefault="002B7A14" w:rsidP="00033818">
            <w:pPr>
              <w:pStyle w:val="Tabela-zawarto"/>
            </w:pPr>
            <w:r w:rsidRPr="000E1730">
              <w:t>Skala przelicznika względem waluty docelowej</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bottom w:val="nil"/>
            </w:tcBorders>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ExchangeRateDateTime</w:t>
            </w:r>
          </w:p>
        </w:tc>
        <w:tc>
          <w:tcPr>
            <w:tcW w:w="2767" w:type="dxa"/>
            <w:tcBorders>
              <w:bottom w:val="nil"/>
            </w:tcBorders>
          </w:tcPr>
          <w:p w:rsidR="002B7A14" w:rsidRPr="000E1730" w:rsidRDefault="002B7A14" w:rsidP="00033818">
            <w:pPr>
              <w:pStyle w:val="Tabela-zawarto"/>
            </w:pPr>
            <w:r w:rsidRPr="000E1730">
              <w:t>Data i czas przeliczenia</w:t>
            </w:r>
          </w:p>
        </w:tc>
        <w:tc>
          <w:tcPr>
            <w:tcW w:w="772" w:type="dxa"/>
            <w:tcBorders>
              <w:bottom w:val="nil"/>
            </w:tcBorders>
            <w:vAlign w:val="center"/>
          </w:tcPr>
          <w:p w:rsidR="002B7A14" w:rsidRPr="000E1730" w:rsidRDefault="002B7A14" w:rsidP="00033818">
            <w:pPr>
              <w:pStyle w:val="Tabela-zawarto"/>
              <w:jc w:val="center"/>
            </w:pPr>
            <w:r w:rsidRPr="000E1730">
              <w:t>x</w:t>
            </w:r>
          </w:p>
        </w:tc>
        <w:tc>
          <w:tcPr>
            <w:tcW w:w="567" w:type="dxa"/>
            <w:tcBorders>
              <w:bottom w:val="nil"/>
            </w:tcBorders>
            <w:vAlign w:val="center"/>
          </w:tcPr>
          <w:p w:rsidR="002B7A14" w:rsidRPr="000E1730" w:rsidRDefault="002B7A14" w:rsidP="00033818">
            <w:pPr>
              <w:pStyle w:val="Tabela-zawarto"/>
              <w:jc w:val="center"/>
            </w:pPr>
            <w:r w:rsidRPr="000E1730">
              <w:t>x</w:t>
            </w:r>
          </w:p>
        </w:tc>
        <w:tc>
          <w:tcPr>
            <w:tcW w:w="567" w:type="dxa"/>
            <w:tcBorders>
              <w:bottom w:val="nil"/>
            </w:tcBorders>
            <w:vAlign w:val="center"/>
          </w:tcPr>
          <w:p w:rsidR="002B7A14" w:rsidRPr="000E1730" w:rsidRDefault="002B7A14" w:rsidP="00033818">
            <w:pPr>
              <w:pStyle w:val="Tabela-zawarto"/>
              <w:jc w:val="center"/>
            </w:pPr>
            <w:r w:rsidRPr="000E1730">
              <w:t>x</w:t>
            </w:r>
          </w:p>
        </w:tc>
        <w:tc>
          <w:tcPr>
            <w:tcW w:w="426" w:type="dxa"/>
            <w:tcBorders>
              <w:bottom w:val="nil"/>
            </w:tcBorders>
            <w:vAlign w:val="center"/>
          </w:tcPr>
          <w:p w:rsidR="002B7A14" w:rsidRPr="000E1730" w:rsidRDefault="002B7A14" w:rsidP="00033818">
            <w:pPr>
              <w:pStyle w:val="Tabela-zawarto"/>
              <w:jc w:val="center"/>
              <w:rPr>
                <w:lang w:val="en-US"/>
              </w:rPr>
            </w:pPr>
            <w:r w:rsidRPr="000E1730">
              <w:rPr>
                <w:lang w:val="en-US"/>
              </w:rPr>
              <w:t>x</w:t>
            </w:r>
          </w:p>
        </w:tc>
        <w:tc>
          <w:tcPr>
            <w:tcW w:w="708" w:type="dxa"/>
            <w:tcBorders>
              <w:bottom w:val="nil"/>
            </w:tcBorders>
            <w:vAlign w:val="center"/>
          </w:tcPr>
          <w:p w:rsidR="002B7A14" w:rsidRPr="000E1730" w:rsidRDefault="002B7A14" w:rsidP="00033818">
            <w:pPr>
              <w:pStyle w:val="Tabela-zawarto"/>
              <w:jc w:val="center"/>
              <w:rPr>
                <w:lang w:val="en-US"/>
              </w:rPr>
            </w:pPr>
            <w:r w:rsidRPr="000E1730">
              <w:rPr>
                <w:lang w:val="en-US"/>
              </w:rPr>
              <w:t>x</w:t>
            </w:r>
          </w:p>
        </w:tc>
        <w:tc>
          <w:tcPr>
            <w:tcW w:w="567" w:type="dxa"/>
            <w:tcBorders>
              <w:bottom w:val="nil"/>
            </w:tcBorders>
            <w:vAlign w:val="center"/>
          </w:tcPr>
          <w:p w:rsidR="002B7A14" w:rsidRPr="000E1730" w:rsidRDefault="002B7A14" w:rsidP="00033818">
            <w:pPr>
              <w:pStyle w:val="Tabela-zawarto"/>
              <w:jc w:val="center"/>
              <w:rPr>
                <w:lang w:val="en-US"/>
              </w:rPr>
            </w:pPr>
          </w:p>
        </w:tc>
        <w:tc>
          <w:tcPr>
            <w:tcW w:w="3813" w:type="dxa"/>
            <w:gridSpan w:val="3"/>
            <w:tcBorders>
              <w:bottom w:val="nil"/>
            </w:tcBorders>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bottom w:val="dashed" w:sz="4" w:space="0" w:color="auto"/>
            </w:tcBorders>
            <w:vAlign w:val="center"/>
          </w:tcPr>
          <w:p w:rsidR="002B7A14" w:rsidRPr="000E1730" w:rsidRDefault="002B7A14" w:rsidP="00033818">
            <w:pPr>
              <w:pStyle w:val="Tabela-zawarto"/>
              <w:jc w:val="center"/>
              <w:rPr>
                <w:lang w:val="en-US"/>
              </w:rPr>
            </w:pPr>
          </w:p>
        </w:tc>
        <w:tc>
          <w:tcPr>
            <w:tcW w:w="3519" w:type="dxa"/>
            <w:tcBorders>
              <w:bottom w:val="dashed" w:sz="4" w:space="0" w:color="auto"/>
            </w:tcBorders>
            <w:shd w:val="clear" w:color="auto" w:fill="00FFFF"/>
            <w:vAlign w:val="center"/>
          </w:tcPr>
          <w:p w:rsidR="002B7A14" w:rsidRPr="000E1730" w:rsidRDefault="002B7A14" w:rsidP="00033818">
            <w:pPr>
              <w:pStyle w:val="Tabela-zawarto"/>
              <w:ind w:left="432" w:hanging="432"/>
              <w:rPr>
                <w:lang w:val="en-US"/>
              </w:rPr>
            </w:pPr>
            <w:r>
              <w:rPr>
                <w:lang w:val="en-US"/>
              </w:rPr>
              <w:t xml:space="preserve">-   -   -   </w:t>
            </w:r>
            <w:r w:rsidRPr="000E1730">
              <w:rPr>
                <w:lang w:val="en-US"/>
              </w:rPr>
              <w:t xml:space="preserve">CustomerPayeeIdentifier      </w:t>
            </w:r>
            <w:r w:rsidRPr="000E1730">
              <w:rPr>
                <w:b/>
                <w:lang w:val="en-US"/>
              </w:rPr>
              <w:t>XOR</w:t>
            </w:r>
            <w:r w:rsidRPr="000E1730">
              <w:rPr>
                <w:lang w:val="en-US"/>
              </w:rPr>
              <w:t xml:space="preserve">        </w:t>
            </w:r>
          </w:p>
        </w:tc>
        <w:tc>
          <w:tcPr>
            <w:tcW w:w="2767" w:type="dxa"/>
            <w:tcBorders>
              <w:bottom w:val="nil"/>
            </w:tcBorders>
          </w:tcPr>
          <w:p w:rsidR="002B7A14" w:rsidRPr="000E1730" w:rsidRDefault="002B7A14" w:rsidP="00033818">
            <w:pPr>
              <w:pStyle w:val="Tabela-zawarto"/>
            </w:pPr>
            <w:r w:rsidRPr="000E1730">
              <w:t>Identyfikator beneficjenta (podawany w przypadku korzystania z książki adresowej)</w:t>
            </w:r>
          </w:p>
        </w:tc>
        <w:tc>
          <w:tcPr>
            <w:tcW w:w="772" w:type="dxa"/>
            <w:tcBorders>
              <w:bottom w:val="nil"/>
            </w:tcBorders>
            <w:vAlign w:val="center"/>
          </w:tcPr>
          <w:p w:rsidR="002B7A14" w:rsidRPr="000E1730" w:rsidRDefault="002B7A14" w:rsidP="00033818">
            <w:pPr>
              <w:pStyle w:val="Tabela-zawarto"/>
              <w:jc w:val="center"/>
            </w:pPr>
          </w:p>
        </w:tc>
        <w:tc>
          <w:tcPr>
            <w:tcW w:w="567" w:type="dxa"/>
            <w:tcBorders>
              <w:bottom w:val="nil"/>
            </w:tcBorders>
            <w:vAlign w:val="center"/>
          </w:tcPr>
          <w:p w:rsidR="002B7A14" w:rsidRPr="000E1730" w:rsidRDefault="002B7A14" w:rsidP="00033818">
            <w:pPr>
              <w:pStyle w:val="Tabela-zawarto"/>
              <w:jc w:val="center"/>
            </w:pPr>
          </w:p>
        </w:tc>
        <w:tc>
          <w:tcPr>
            <w:tcW w:w="567" w:type="dxa"/>
            <w:tcBorders>
              <w:bottom w:val="nil"/>
            </w:tcBorders>
            <w:vAlign w:val="center"/>
          </w:tcPr>
          <w:p w:rsidR="002B7A14" w:rsidRPr="000E1730" w:rsidRDefault="002B7A14" w:rsidP="00033818">
            <w:pPr>
              <w:pStyle w:val="Tabela-zawarto"/>
              <w:jc w:val="center"/>
            </w:pPr>
          </w:p>
        </w:tc>
        <w:tc>
          <w:tcPr>
            <w:tcW w:w="426" w:type="dxa"/>
            <w:tcBorders>
              <w:bottom w:val="nil"/>
            </w:tcBorders>
            <w:vAlign w:val="center"/>
          </w:tcPr>
          <w:p w:rsidR="002B7A14" w:rsidRPr="00815B23" w:rsidRDefault="002B7A14" w:rsidP="00033818">
            <w:pPr>
              <w:pStyle w:val="Tabela-zawarto"/>
              <w:jc w:val="center"/>
            </w:pPr>
          </w:p>
        </w:tc>
        <w:tc>
          <w:tcPr>
            <w:tcW w:w="708" w:type="dxa"/>
            <w:tcBorders>
              <w:bottom w:val="nil"/>
            </w:tcBorders>
            <w:vAlign w:val="center"/>
          </w:tcPr>
          <w:p w:rsidR="002B7A14" w:rsidRPr="00815B23" w:rsidRDefault="002B7A14" w:rsidP="00033818">
            <w:pPr>
              <w:pStyle w:val="Tabela-zawarto"/>
              <w:jc w:val="center"/>
            </w:pPr>
          </w:p>
        </w:tc>
        <w:tc>
          <w:tcPr>
            <w:tcW w:w="567" w:type="dxa"/>
            <w:tcBorders>
              <w:bottom w:val="nil"/>
            </w:tcBorders>
            <w:vAlign w:val="center"/>
          </w:tcPr>
          <w:p w:rsidR="002B7A14" w:rsidRPr="00815B23" w:rsidRDefault="002B7A14" w:rsidP="00033818">
            <w:pPr>
              <w:pStyle w:val="Tabela-zawarto"/>
              <w:jc w:val="center"/>
            </w:pPr>
          </w:p>
        </w:tc>
        <w:tc>
          <w:tcPr>
            <w:tcW w:w="3813" w:type="dxa"/>
            <w:gridSpan w:val="3"/>
            <w:tcBorders>
              <w:bottom w:val="nil"/>
            </w:tcBorders>
          </w:tcPr>
          <w:p w:rsidR="002B7A14" w:rsidRPr="00815B23" w:rsidRDefault="002B7A14" w:rsidP="00033818">
            <w:pPr>
              <w:pStyle w:val="Tabela-zawarto"/>
              <w:jc w:val="center"/>
            </w:pPr>
          </w:p>
        </w:tc>
      </w:tr>
      <w:tr w:rsidR="002B7A14" w:rsidRPr="000E1730" w:rsidTr="003F5A95">
        <w:trPr>
          <w:jc w:val="center"/>
        </w:trPr>
        <w:tc>
          <w:tcPr>
            <w:tcW w:w="567" w:type="dxa"/>
            <w:tcBorders>
              <w:top w:val="dashed" w:sz="4" w:space="0" w:color="auto"/>
            </w:tcBorders>
            <w:vAlign w:val="center"/>
          </w:tcPr>
          <w:p w:rsidR="002B7A14" w:rsidRPr="000E1730" w:rsidRDefault="002B7A14" w:rsidP="00033818">
            <w:pPr>
              <w:pStyle w:val="Tabela-zawarto"/>
              <w:jc w:val="center"/>
              <w:rPr>
                <w:lang w:val="en-US"/>
              </w:rPr>
            </w:pPr>
            <w:r w:rsidRPr="000E1730">
              <w:rPr>
                <w:lang w:val="en-US"/>
              </w:rPr>
              <w:t>A-17</w:t>
            </w:r>
          </w:p>
        </w:tc>
        <w:tc>
          <w:tcPr>
            <w:tcW w:w="3519" w:type="dxa"/>
            <w:tcBorders>
              <w:top w:val="dashed" w:sz="4" w:space="0" w:color="auto"/>
            </w:tcBorders>
            <w:shd w:val="clear" w:color="auto" w:fill="00FFFF"/>
            <w:vAlign w:val="center"/>
          </w:tcPr>
          <w:p w:rsidR="002B7A14" w:rsidRPr="000E1730" w:rsidRDefault="002B7A14" w:rsidP="00033818">
            <w:pPr>
              <w:pStyle w:val="Tabela-zawarto"/>
              <w:rPr>
                <w:lang w:val="en-US"/>
              </w:rPr>
            </w:pPr>
            <w:r>
              <w:rPr>
                <w:lang w:val="en-US"/>
              </w:rPr>
              <w:t xml:space="preserve">-   -   -   </w:t>
            </w:r>
            <w:r w:rsidRPr="000E1730">
              <w:rPr>
                <w:lang w:val="en-US"/>
              </w:rPr>
              <w:t xml:space="preserve">PayeeParty                           </w:t>
            </w:r>
            <w:r w:rsidRPr="000E1730">
              <w:rPr>
                <w:b/>
                <w:lang w:val="en-US"/>
              </w:rPr>
              <w:t>XOR</w:t>
            </w:r>
          </w:p>
        </w:tc>
        <w:tc>
          <w:tcPr>
            <w:tcW w:w="2767" w:type="dxa"/>
          </w:tcPr>
          <w:p w:rsidR="002B7A14" w:rsidRPr="000E1730" w:rsidRDefault="002B7A14" w:rsidP="00033818">
            <w:pPr>
              <w:pStyle w:val="Tabela-zawarto"/>
            </w:pPr>
            <w:r w:rsidRPr="000E1730">
              <w:t>Informacje o beneficjencie</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rPr>
                <w:lang w:val="en-US"/>
              </w:rPr>
            </w:pPr>
            <w:r>
              <w:rPr>
                <w:lang w:val="en-US"/>
              </w:rPr>
              <w:t xml:space="preserve">-   -   -   -   </w:t>
            </w:r>
            <w:r w:rsidRPr="000E1730">
              <w:rPr>
                <w:lang w:val="en-US"/>
              </w:rPr>
              <w:t>Identifier</w:t>
            </w:r>
          </w:p>
        </w:tc>
        <w:tc>
          <w:tcPr>
            <w:tcW w:w="2767" w:type="dxa"/>
          </w:tcPr>
          <w:p w:rsidR="002B7A14" w:rsidRPr="000E1730" w:rsidRDefault="002B7A14" w:rsidP="00033818">
            <w:pPr>
              <w:pStyle w:val="Tabela-zawarto"/>
            </w:pPr>
            <w:r w:rsidRPr="000E1730">
              <w:t>Identyfikator beneficjenta</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rPr>
                <w:lang w:val="en-US"/>
              </w:rPr>
            </w:pPr>
            <w:r>
              <w:rPr>
                <w:lang w:val="en-US"/>
              </w:rPr>
              <w:t xml:space="preserve">-   -   -   -   </w:t>
            </w:r>
            <w:r w:rsidRPr="000E1730">
              <w:rPr>
                <w:lang w:val="en-US"/>
              </w:rPr>
              <w:t>Name</w:t>
            </w:r>
          </w:p>
        </w:tc>
        <w:tc>
          <w:tcPr>
            <w:tcW w:w="2767" w:type="dxa"/>
          </w:tcPr>
          <w:p w:rsidR="002B7A14" w:rsidRPr="000E1730" w:rsidRDefault="002B7A14" w:rsidP="00033818">
            <w:pPr>
              <w:pStyle w:val="Tabela-zawarto"/>
            </w:pPr>
            <w:r w:rsidRPr="000E1730">
              <w:t>Nazwa beneficjenta</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EFB">
            <w:pPr>
              <w:pStyle w:val="Tabela-zawarto"/>
              <w:jc w:val="center"/>
              <w:rPr>
                <w:lang w:val="en-US"/>
              </w:rPr>
            </w:pPr>
            <w:r w:rsidRPr="000E1730">
              <w:rPr>
                <w:lang w:val="en-US"/>
              </w:rPr>
              <w:t xml:space="preserve">Pełna nazwa </w:t>
            </w:r>
            <w:r w:rsidRPr="00790CE4">
              <w:rPr>
                <w:lang w:val="en-US"/>
              </w:rPr>
              <w:t xml:space="preserve">beneficjenta </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rPr>
                <w:lang w:val="en-US"/>
              </w:rPr>
            </w:pPr>
            <w:r>
              <w:rPr>
                <w:lang w:val="en-US"/>
              </w:rPr>
              <w:t xml:space="preserve">-   -   -   -   </w:t>
            </w:r>
            <w:r w:rsidRPr="000E1730">
              <w:rPr>
                <w:lang w:val="en-US"/>
              </w:rPr>
              <w:t>AdditionalName</w:t>
            </w:r>
          </w:p>
        </w:tc>
        <w:tc>
          <w:tcPr>
            <w:tcW w:w="2767" w:type="dxa"/>
          </w:tcPr>
          <w:p w:rsidR="002B7A14" w:rsidRPr="000E1730" w:rsidRDefault="002B7A14" w:rsidP="00033818">
            <w:pPr>
              <w:pStyle w:val="Tabela-zawarto"/>
            </w:pPr>
            <w:r w:rsidRPr="000E1730">
              <w:t>Dodatkowa nazwa beneficjenta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Description</w:t>
            </w:r>
          </w:p>
        </w:tc>
        <w:tc>
          <w:tcPr>
            <w:tcW w:w="2767" w:type="dxa"/>
          </w:tcPr>
          <w:p w:rsidR="002B7A14" w:rsidRPr="000E1730" w:rsidRDefault="002B7A14" w:rsidP="00033818">
            <w:pPr>
              <w:pStyle w:val="Tabela-zawarto"/>
            </w:pPr>
            <w:r w:rsidRPr="000E1730">
              <w:t>Dodatkowe informacje o beneficjencie</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5200FD">
            <w:pPr>
              <w:pStyle w:val="Tabela-zawarto"/>
              <w:jc w:val="center"/>
            </w:pPr>
            <w:r w:rsidRPr="000E1730">
              <w:t>x</w:t>
            </w: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r w:rsidRPr="000E1730">
              <w:t>A-11</w:t>
            </w:r>
          </w:p>
        </w:tc>
        <w:tc>
          <w:tcPr>
            <w:tcW w:w="3519" w:type="dxa"/>
            <w:vAlign w:val="center"/>
          </w:tcPr>
          <w:p w:rsidR="002B7A14" w:rsidRPr="000E1730" w:rsidRDefault="002B7A14" w:rsidP="00033818">
            <w:pPr>
              <w:pStyle w:val="Tabela-zawarto"/>
            </w:pPr>
            <w:r>
              <w:rPr>
                <w:lang w:val="en-US"/>
              </w:rPr>
              <w:t xml:space="preserve">-   -   -   -   </w:t>
            </w:r>
            <w:r w:rsidRPr="000E1730">
              <w:t>Address</w:t>
            </w:r>
            <w:r w:rsidRPr="000E1730">
              <w:tab/>
            </w:r>
            <w:r w:rsidRPr="000E1730">
              <w:tab/>
            </w:r>
            <w:r w:rsidRPr="000E1730">
              <w:tab/>
            </w:r>
          </w:p>
        </w:tc>
        <w:tc>
          <w:tcPr>
            <w:tcW w:w="2767" w:type="dxa"/>
          </w:tcPr>
          <w:p w:rsidR="002B7A14" w:rsidRPr="000E1730" w:rsidRDefault="002B7A14" w:rsidP="00033818">
            <w:pPr>
              <w:pStyle w:val="Tabela-zawarto"/>
            </w:pPr>
            <w:r w:rsidRPr="000E1730">
              <w:t>Adres beneficjenta (podawany w postaci sformatowanej lub niesformatowanej)</w:t>
            </w:r>
          </w:p>
          <w:p w:rsidR="002B7A14" w:rsidRPr="000E1730" w:rsidRDefault="002B7A14" w:rsidP="00033818">
            <w:pPr>
              <w:pStyle w:val="Tabela-zawarto"/>
            </w:pPr>
            <w:r w:rsidRPr="000E1730">
              <w:t>- struktura j.w.</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r w:rsidRPr="000E1730">
              <w:t>A-10</w:t>
            </w:r>
          </w:p>
        </w:tc>
        <w:tc>
          <w:tcPr>
            <w:tcW w:w="3519" w:type="dxa"/>
            <w:vAlign w:val="center"/>
          </w:tcPr>
          <w:p w:rsidR="002B7A14" w:rsidRPr="000E1730" w:rsidRDefault="002B7A14" w:rsidP="00033818">
            <w:pPr>
              <w:pStyle w:val="Tabela-zawarto"/>
              <w:ind w:left="432" w:hanging="432"/>
              <w:rPr>
                <w:b/>
              </w:rPr>
            </w:pPr>
            <w:r>
              <w:rPr>
                <w:lang w:val="en-US"/>
              </w:rPr>
              <w:t xml:space="preserve">-   -   -   </w:t>
            </w:r>
            <w:r w:rsidRPr="000E1730">
              <w:t>PayeeAccount</w:t>
            </w:r>
          </w:p>
        </w:tc>
        <w:tc>
          <w:tcPr>
            <w:tcW w:w="2767" w:type="dxa"/>
          </w:tcPr>
          <w:p w:rsidR="002B7A14" w:rsidRPr="000E1730" w:rsidRDefault="002B7A14" w:rsidP="00033818">
            <w:pPr>
              <w:pStyle w:val="Tabela-zawarto"/>
            </w:pPr>
            <w:r w:rsidRPr="000E1730">
              <w:t>Informacje o rachunku bankowym beneficjenta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667974"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ind w:left="432" w:hanging="432"/>
              <w:rPr>
                <w:b/>
                <w:lang w:val="en-US"/>
              </w:rPr>
            </w:pPr>
            <w:r>
              <w:rPr>
                <w:lang w:val="en-US"/>
              </w:rPr>
              <w:t xml:space="preserve">-   -   -   -   </w:t>
            </w:r>
            <w:r w:rsidRPr="000E1730">
              <w:rPr>
                <w:lang w:val="en-US"/>
              </w:rPr>
              <w:t>AccountIdentifier</w:t>
            </w:r>
          </w:p>
        </w:tc>
        <w:tc>
          <w:tcPr>
            <w:tcW w:w="2767" w:type="dxa"/>
          </w:tcPr>
          <w:p w:rsidR="002B7A14" w:rsidRPr="000E1730" w:rsidRDefault="002B7A14" w:rsidP="00033818">
            <w:pPr>
              <w:pStyle w:val="Tabela-zawarto"/>
            </w:pPr>
            <w:r w:rsidRPr="000E1730">
              <w:t>Numer rachunku</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813" w:type="dxa"/>
            <w:gridSpan w:val="3"/>
          </w:tcPr>
          <w:p w:rsidR="002B7A14" w:rsidRPr="00667974" w:rsidRDefault="002B7A14" w:rsidP="00033818">
            <w:pPr>
              <w:pStyle w:val="Tabela-zawarto"/>
              <w:jc w:val="center"/>
            </w:pPr>
            <w:r w:rsidRPr="00667974">
              <w:t>Numer rachunku beneficjenta w standardzie NRB/IBAN lub innym (w przypadku zleceń kierownych za granicę)</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b/>
              </w:rPr>
            </w:pPr>
            <w:r>
              <w:rPr>
                <w:lang w:val="en-US"/>
              </w:rPr>
              <w:t xml:space="preserve">-   -   -   -   </w:t>
            </w:r>
            <w:r w:rsidRPr="000E1730">
              <w:t>AccountName</w:t>
            </w:r>
          </w:p>
        </w:tc>
        <w:tc>
          <w:tcPr>
            <w:tcW w:w="2767" w:type="dxa"/>
          </w:tcPr>
          <w:p w:rsidR="002B7A14" w:rsidRPr="000E1730" w:rsidRDefault="002B7A14" w:rsidP="00033818">
            <w:pPr>
              <w:pStyle w:val="Tabela-zawarto"/>
            </w:pPr>
            <w:r w:rsidRPr="000E1730">
              <w:t>Nazwa rachunku - dla przelewów ZUS-owskich pole przyjmuje wartość 'ZUS'</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b/>
              </w:rPr>
            </w:pPr>
            <w:r>
              <w:rPr>
                <w:lang w:val="en-US"/>
              </w:rPr>
              <w:t xml:space="preserve">-   -   -   -   </w:t>
            </w:r>
            <w:r w:rsidRPr="000E1730">
              <w:t>AccountCurrencyCode</w:t>
            </w:r>
          </w:p>
        </w:tc>
        <w:tc>
          <w:tcPr>
            <w:tcW w:w="2767" w:type="dxa"/>
          </w:tcPr>
          <w:p w:rsidR="002B7A14" w:rsidRPr="000E1730" w:rsidRDefault="002B7A14" w:rsidP="00033818">
            <w:pPr>
              <w:pStyle w:val="Tabela-zawarto"/>
            </w:pPr>
            <w:r w:rsidRPr="000E1730">
              <w:t>Waluta rachunku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r w:rsidRPr="000E1730">
              <w:t>A-15</w:t>
            </w:r>
          </w:p>
        </w:tc>
        <w:tc>
          <w:tcPr>
            <w:tcW w:w="3519" w:type="dxa"/>
            <w:vAlign w:val="center"/>
          </w:tcPr>
          <w:p w:rsidR="002B7A14" w:rsidRPr="000E1730" w:rsidRDefault="002B7A14" w:rsidP="00033818">
            <w:pPr>
              <w:pStyle w:val="Tabela-zawarto"/>
            </w:pPr>
            <w:r>
              <w:rPr>
                <w:lang w:val="en-US"/>
              </w:rPr>
              <w:t xml:space="preserve">-   -   -   </w:t>
            </w:r>
            <w:r w:rsidRPr="000E1730">
              <w:t>PayeeFinancialInstitution</w:t>
            </w:r>
          </w:p>
        </w:tc>
        <w:tc>
          <w:tcPr>
            <w:tcW w:w="2767" w:type="dxa"/>
          </w:tcPr>
          <w:p w:rsidR="002B7A14" w:rsidRPr="000E1730" w:rsidRDefault="002B7A14" w:rsidP="00033818">
            <w:pPr>
              <w:pStyle w:val="Tabela-zawarto"/>
            </w:pPr>
            <w:r w:rsidRPr="000E1730">
              <w:t>Informacje o  banku/oddziale banku beneficjenta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FIIdentifier</w:t>
            </w:r>
          </w:p>
        </w:tc>
        <w:tc>
          <w:tcPr>
            <w:tcW w:w="2767" w:type="dxa"/>
          </w:tcPr>
          <w:p w:rsidR="002B7A14" w:rsidRPr="000E1730" w:rsidRDefault="002B7A14" w:rsidP="00033818">
            <w:pPr>
              <w:pStyle w:val="Tabela-zawarto"/>
            </w:pPr>
            <w:r w:rsidRPr="000E1730">
              <w:t>Identyfikator banku/oddziału banku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r>
              <w:t>BIC instytucji beneficjenta</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pPr>
            <w:r>
              <w:rPr>
                <w:lang w:val="en-US"/>
              </w:rPr>
              <w:t xml:space="preserve">-   -   -   -   </w:t>
            </w:r>
            <w:r w:rsidRPr="000E1730">
              <w:t>Name</w:t>
            </w:r>
          </w:p>
        </w:tc>
        <w:tc>
          <w:tcPr>
            <w:tcW w:w="2767" w:type="dxa"/>
          </w:tcPr>
          <w:p w:rsidR="002B7A14" w:rsidRPr="000E1730" w:rsidRDefault="002B7A14" w:rsidP="00033818">
            <w:pPr>
              <w:pStyle w:val="Tabela-zawarto"/>
            </w:pPr>
            <w:r w:rsidRPr="000E1730">
              <w:t>Nazwa banku/oddziału banku</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A-11</w:t>
            </w:r>
          </w:p>
        </w:tc>
        <w:tc>
          <w:tcPr>
            <w:tcW w:w="3519" w:type="dxa"/>
            <w:vAlign w:val="center"/>
          </w:tcPr>
          <w:p w:rsidR="002B7A14" w:rsidRPr="000E1730" w:rsidRDefault="002B7A14" w:rsidP="00033818">
            <w:pPr>
              <w:pStyle w:val="Tabela-zawarto"/>
            </w:pPr>
            <w:r>
              <w:rPr>
                <w:lang w:val="en-US"/>
              </w:rPr>
              <w:t xml:space="preserve">-   -   -   -   </w:t>
            </w:r>
            <w:r w:rsidRPr="000E1730">
              <w:t>Address</w:t>
            </w:r>
          </w:p>
        </w:tc>
        <w:tc>
          <w:tcPr>
            <w:tcW w:w="2767" w:type="dxa"/>
          </w:tcPr>
          <w:p w:rsidR="002B7A14" w:rsidRPr="000E1730" w:rsidRDefault="002B7A14" w:rsidP="00033818">
            <w:pPr>
              <w:pStyle w:val="Tabela-zawarto"/>
            </w:pPr>
            <w:r w:rsidRPr="000E1730">
              <w:t>Adres banku/oddziału banku (podawany w postaci sformatowanej lub niesformatowanej)</w:t>
            </w:r>
          </w:p>
        </w:tc>
        <w:tc>
          <w:tcPr>
            <w:tcW w:w="772"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813" w:type="dxa"/>
            <w:gridSpan w:val="3"/>
          </w:tcPr>
          <w:p w:rsidR="002B7A14" w:rsidRPr="00815B23"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B-11</w:t>
            </w:r>
          </w:p>
        </w:tc>
        <w:tc>
          <w:tcPr>
            <w:tcW w:w="3519" w:type="dxa"/>
            <w:vAlign w:val="center"/>
          </w:tcPr>
          <w:p w:rsidR="002B7A14" w:rsidRPr="000E1730" w:rsidRDefault="002B7A14" w:rsidP="00033818">
            <w:pPr>
              <w:pStyle w:val="Tabela-zawarto"/>
              <w:ind w:left="432" w:hanging="432"/>
              <w:rPr>
                <w:lang w:val="en-US"/>
              </w:rPr>
            </w:pPr>
            <w:r>
              <w:rPr>
                <w:lang w:val="en-US"/>
              </w:rPr>
              <w:t xml:space="preserve">-   -   -   </w:t>
            </w:r>
            <w:r w:rsidRPr="000E1730">
              <w:rPr>
                <w:lang w:val="en-US"/>
              </w:rPr>
              <w:t>Charge</w:t>
            </w:r>
          </w:p>
        </w:tc>
        <w:tc>
          <w:tcPr>
            <w:tcW w:w="2767" w:type="dxa"/>
          </w:tcPr>
          <w:p w:rsidR="002B7A14" w:rsidRPr="000E1730" w:rsidRDefault="002B7A14" w:rsidP="00033818">
            <w:pPr>
              <w:pStyle w:val="Tabela-zawarto"/>
            </w:pPr>
            <w:r w:rsidRPr="000E1730">
              <w:t>Sposób rozłożenia opłat za transakcję</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rPr>
                <w:bCs w:val="0"/>
              </w:rPr>
              <w:t>Amount</w:t>
            </w:r>
          </w:p>
        </w:tc>
        <w:tc>
          <w:tcPr>
            <w:tcW w:w="2767" w:type="dxa"/>
          </w:tcPr>
          <w:p w:rsidR="002B7A14" w:rsidRPr="000E1730" w:rsidRDefault="002B7A14" w:rsidP="00033818">
            <w:pPr>
              <w:pStyle w:val="Tabela-zawarto"/>
            </w:pPr>
            <w:r w:rsidRPr="000E1730">
              <w:t>Kwota opłaty</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Reason</w:t>
            </w:r>
          </w:p>
        </w:tc>
        <w:tc>
          <w:tcPr>
            <w:tcW w:w="2767" w:type="dxa"/>
          </w:tcPr>
          <w:p w:rsidR="002B7A14" w:rsidRPr="000E1730" w:rsidRDefault="002B7A14" w:rsidP="00033818">
            <w:pPr>
              <w:pStyle w:val="Tabela-zawarto"/>
            </w:pPr>
            <w:r w:rsidRPr="000E1730">
              <w:t>Przyczyna nałożenia opłaty</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ChargeOriginator</w:t>
            </w:r>
          </w:p>
        </w:tc>
        <w:tc>
          <w:tcPr>
            <w:tcW w:w="2767" w:type="dxa"/>
          </w:tcPr>
          <w:p w:rsidR="002B7A14" w:rsidRPr="000E1730" w:rsidRDefault="002B7A14" w:rsidP="00033818">
            <w:pPr>
              <w:pStyle w:val="Tabela-zawarto"/>
            </w:pPr>
            <w:r w:rsidRPr="000E1730">
              <w:t>Nakładający opłaty</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r w:rsidRPr="000E1730">
              <w:t>B-18</w:t>
            </w:r>
          </w:p>
        </w:tc>
        <w:tc>
          <w:tcPr>
            <w:tcW w:w="3519" w:type="dxa"/>
            <w:vAlign w:val="center"/>
          </w:tcPr>
          <w:p w:rsidR="002B7A14" w:rsidRPr="000E1730" w:rsidRDefault="002B7A14" w:rsidP="00033818">
            <w:pPr>
              <w:pStyle w:val="Tabela-zawarto"/>
              <w:ind w:left="432" w:hanging="432"/>
            </w:pPr>
            <w:r>
              <w:rPr>
                <w:lang w:val="en-US"/>
              </w:rPr>
              <w:t xml:space="preserve">-   -   -   </w:t>
            </w:r>
            <w:r w:rsidRPr="000E1730">
              <w:t>RegulatoryReport</w:t>
            </w:r>
          </w:p>
        </w:tc>
        <w:tc>
          <w:tcPr>
            <w:tcW w:w="2767" w:type="dxa"/>
          </w:tcPr>
          <w:p w:rsidR="002B7A14" w:rsidRPr="000E1730" w:rsidRDefault="002B7A14" w:rsidP="00033818">
            <w:pPr>
              <w:pStyle w:val="Tabela-zawarto"/>
            </w:pPr>
            <w:r w:rsidRPr="000E1730">
              <w:t>Dane związane z raportowaniem transakcji zagranicznych do NBP</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RegulatoryInformationCoded</w:t>
            </w:r>
          </w:p>
        </w:tc>
        <w:tc>
          <w:tcPr>
            <w:tcW w:w="2767" w:type="dxa"/>
          </w:tcPr>
          <w:p w:rsidR="002B7A14" w:rsidRPr="000E1730" w:rsidRDefault="002B7A14" w:rsidP="00033818">
            <w:pPr>
              <w:pStyle w:val="Tabela-zawarto"/>
            </w:pPr>
            <w:r w:rsidRPr="000E1730">
              <w:t>Kod NBP, którego rodzaj jest określony w atrybucie</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Description</w:t>
            </w:r>
          </w:p>
        </w:tc>
        <w:tc>
          <w:tcPr>
            <w:tcW w:w="2767" w:type="dxa"/>
          </w:tcPr>
          <w:p w:rsidR="002B7A14" w:rsidRPr="000E1730" w:rsidRDefault="002B7A14" w:rsidP="00033818">
            <w:pPr>
              <w:pStyle w:val="Tabela-zawarto"/>
            </w:pPr>
            <w:r w:rsidRPr="000E1730">
              <w:t>Informacje o transakcji w postaci opisowej</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r w:rsidRPr="000E1730">
              <w:t>B-20</w:t>
            </w:r>
          </w:p>
        </w:tc>
        <w:tc>
          <w:tcPr>
            <w:tcW w:w="3519" w:type="dxa"/>
            <w:vAlign w:val="center"/>
          </w:tcPr>
          <w:p w:rsidR="002B7A14" w:rsidRPr="000E1730" w:rsidRDefault="002B7A14" w:rsidP="00033818">
            <w:pPr>
              <w:pStyle w:val="Tabela-zawarto"/>
              <w:ind w:left="432" w:hanging="432"/>
            </w:pPr>
            <w:r>
              <w:rPr>
                <w:lang w:val="en-US"/>
              </w:rPr>
              <w:t xml:space="preserve">-   -   -   </w:t>
            </w:r>
            <w:r w:rsidRPr="000E1730">
              <w:t>RemittanceInformation</w:t>
            </w:r>
          </w:p>
        </w:tc>
        <w:tc>
          <w:tcPr>
            <w:tcW w:w="2767" w:type="dxa"/>
          </w:tcPr>
          <w:p w:rsidR="002B7A14" w:rsidRPr="000E1730" w:rsidRDefault="002B7A14" w:rsidP="00033818">
            <w:pPr>
              <w:pStyle w:val="Tabela-zawarto"/>
            </w:pPr>
            <w:r w:rsidRPr="000E1730">
              <w:t>Informacje o szczegółach płatności regulowanej w ramach transakcji (tytułem)</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bottom w:val="dashed" w:sz="4" w:space="0" w:color="auto"/>
            </w:tcBorders>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   </w:t>
            </w:r>
            <w:r w:rsidRPr="000E1730">
              <w:t>PmtId</w:t>
            </w:r>
            <w:r w:rsidRPr="000E1730">
              <w:tab/>
            </w:r>
            <w:r w:rsidRPr="000E1730">
              <w:tab/>
            </w:r>
            <w:r w:rsidRPr="000E1730">
              <w:tab/>
            </w:r>
          </w:p>
        </w:tc>
        <w:tc>
          <w:tcPr>
            <w:tcW w:w="2767" w:type="dxa"/>
            <w:tcBorders>
              <w:bottom w:val="dashed" w:sz="4" w:space="0" w:color="auto"/>
            </w:tcBorders>
          </w:tcPr>
          <w:p w:rsidR="002B7A14" w:rsidRPr="000E1730" w:rsidRDefault="002B7A14" w:rsidP="00033818">
            <w:pPr>
              <w:pStyle w:val="Tabela-zawarto"/>
            </w:pPr>
            <w:r w:rsidRPr="000E1730">
              <w:t>Nadany przez beneficjenta identyfikator płatności regulowanej w ramach transakcji</w:t>
            </w:r>
          </w:p>
        </w:tc>
        <w:tc>
          <w:tcPr>
            <w:tcW w:w="772" w:type="dxa"/>
            <w:tcBorders>
              <w:bottom w:val="dashed" w:sz="4" w:space="0" w:color="auto"/>
            </w:tcBorders>
            <w:vAlign w:val="center"/>
          </w:tcPr>
          <w:p w:rsidR="002B7A14" w:rsidRPr="00815B23" w:rsidRDefault="002B7A14" w:rsidP="00033818">
            <w:pPr>
              <w:pStyle w:val="Tabela-zawarto"/>
              <w:jc w:val="center"/>
            </w:pPr>
          </w:p>
        </w:tc>
        <w:tc>
          <w:tcPr>
            <w:tcW w:w="567" w:type="dxa"/>
            <w:tcBorders>
              <w:bottom w:val="dashed" w:sz="4" w:space="0" w:color="auto"/>
            </w:tcBorders>
            <w:vAlign w:val="center"/>
          </w:tcPr>
          <w:p w:rsidR="002B7A14" w:rsidRPr="00815B23" w:rsidRDefault="002B7A14" w:rsidP="00033818">
            <w:pPr>
              <w:pStyle w:val="Tabela-zawarto"/>
              <w:jc w:val="center"/>
            </w:pPr>
          </w:p>
        </w:tc>
        <w:tc>
          <w:tcPr>
            <w:tcW w:w="567" w:type="dxa"/>
            <w:tcBorders>
              <w:bottom w:val="dashed" w:sz="4" w:space="0" w:color="auto"/>
            </w:tcBorders>
            <w:vAlign w:val="center"/>
          </w:tcPr>
          <w:p w:rsidR="002B7A14" w:rsidRPr="00815B23" w:rsidRDefault="002B7A14" w:rsidP="00033818">
            <w:pPr>
              <w:pStyle w:val="Tabela-zawarto"/>
              <w:jc w:val="center"/>
            </w:pPr>
          </w:p>
        </w:tc>
        <w:tc>
          <w:tcPr>
            <w:tcW w:w="426" w:type="dxa"/>
            <w:tcBorders>
              <w:bottom w:val="dashed" w:sz="4" w:space="0" w:color="auto"/>
            </w:tcBorders>
            <w:vAlign w:val="center"/>
          </w:tcPr>
          <w:p w:rsidR="002B7A14" w:rsidRPr="00815B23" w:rsidRDefault="002B7A14" w:rsidP="00033818">
            <w:pPr>
              <w:pStyle w:val="Tabela-zawarto"/>
              <w:jc w:val="center"/>
            </w:pPr>
          </w:p>
        </w:tc>
        <w:tc>
          <w:tcPr>
            <w:tcW w:w="708" w:type="dxa"/>
            <w:tcBorders>
              <w:bottom w:val="dashed" w:sz="4" w:space="0" w:color="auto"/>
            </w:tcBorders>
            <w:vAlign w:val="center"/>
          </w:tcPr>
          <w:p w:rsidR="002B7A14" w:rsidRPr="000E1730" w:rsidRDefault="002B7A14" w:rsidP="00033818">
            <w:pPr>
              <w:pStyle w:val="Tabela-zawarto"/>
              <w:jc w:val="center"/>
              <w:rPr>
                <w:lang w:val="en-US"/>
              </w:rPr>
            </w:pPr>
            <w:r w:rsidRPr="000E1730">
              <w:rPr>
                <w:lang w:val="en-US"/>
              </w:rPr>
              <w:t>x</w:t>
            </w:r>
          </w:p>
        </w:tc>
        <w:tc>
          <w:tcPr>
            <w:tcW w:w="567" w:type="dxa"/>
            <w:tcBorders>
              <w:bottom w:val="dashed" w:sz="4" w:space="0" w:color="auto"/>
            </w:tcBorders>
            <w:vAlign w:val="center"/>
          </w:tcPr>
          <w:p w:rsidR="002B7A14" w:rsidRPr="000E1730" w:rsidRDefault="002B7A14" w:rsidP="00033818">
            <w:pPr>
              <w:pStyle w:val="Tabela-zawarto"/>
              <w:jc w:val="center"/>
              <w:rPr>
                <w:lang w:val="en-US"/>
              </w:rPr>
            </w:pPr>
          </w:p>
        </w:tc>
        <w:tc>
          <w:tcPr>
            <w:tcW w:w="3813" w:type="dxa"/>
            <w:gridSpan w:val="3"/>
            <w:tcBorders>
              <w:bottom w:val="dashed" w:sz="4" w:space="0" w:color="auto"/>
            </w:tcBorders>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bottom w:val="dashed" w:sz="4" w:space="0" w:color="auto"/>
            </w:tcBorders>
            <w:vAlign w:val="center"/>
          </w:tcPr>
          <w:p w:rsidR="002B7A14" w:rsidRPr="000E1730" w:rsidRDefault="002B7A14" w:rsidP="00033818">
            <w:pPr>
              <w:pStyle w:val="Tabela-zawarto"/>
              <w:jc w:val="center"/>
              <w:rPr>
                <w:lang w:val="en-US"/>
              </w:rPr>
            </w:pPr>
          </w:p>
        </w:tc>
        <w:tc>
          <w:tcPr>
            <w:tcW w:w="3519" w:type="dxa"/>
            <w:tcBorders>
              <w:bottom w:val="dashed" w:sz="4" w:space="0" w:color="auto"/>
            </w:tcBorders>
            <w:shd w:val="clear" w:color="auto" w:fill="00FFFF"/>
            <w:vAlign w:val="center"/>
          </w:tcPr>
          <w:p w:rsidR="002B7A14" w:rsidRPr="000E1730" w:rsidRDefault="002B7A14" w:rsidP="00033818">
            <w:pPr>
              <w:pStyle w:val="Tabela-zawarto"/>
              <w:ind w:left="432" w:hanging="432"/>
              <w:rPr>
                <w:lang w:val="en-US"/>
              </w:rPr>
            </w:pPr>
            <w:r>
              <w:rPr>
                <w:lang w:val="en-US"/>
              </w:rPr>
              <w:t xml:space="preserve">-   -   -   -   </w:t>
            </w:r>
            <w:r w:rsidRPr="000E1730">
              <w:rPr>
                <w:lang w:val="en-US"/>
              </w:rPr>
              <w:t>Memo</w:t>
            </w:r>
            <w:r>
              <w:rPr>
                <w:lang w:val="en-US"/>
              </w:rPr>
              <w:t xml:space="preserve">                           </w:t>
            </w:r>
            <w:r w:rsidRPr="000E1730">
              <w:rPr>
                <w:b/>
                <w:lang w:val="en-US"/>
              </w:rPr>
              <w:t>XOR</w:t>
            </w:r>
          </w:p>
        </w:tc>
        <w:tc>
          <w:tcPr>
            <w:tcW w:w="2767" w:type="dxa"/>
            <w:tcBorders>
              <w:bottom w:val="nil"/>
            </w:tcBorders>
          </w:tcPr>
          <w:p w:rsidR="002B7A14" w:rsidRPr="000E1730" w:rsidRDefault="002B7A14" w:rsidP="00033818">
            <w:pPr>
              <w:pStyle w:val="Tabela-zawarto"/>
            </w:pPr>
            <w:r w:rsidRPr="000E1730">
              <w:t>Opis szczegółów płatności w postaci niesformatowanej</w:t>
            </w:r>
          </w:p>
        </w:tc>
        <w:tc>
          <w:tcPr>
            <w:tcW w:w="772" w:type="dxa"/>
            <w:tcBorders>
              <w:bottom w:val="nil"/>
            </w:tcBorders>
            <w:vAlign w:val="center"/>
          </w:tcPr>
          <w:p w:rsidR="002B7A14" w:rsidRPr="000E1730" w:rsidRDefault="002B7A14" w:rsidP="00033818">
            <w:pPr>
              <w:pStyle w:val="Tabela-zawarto"/>
              <w:jc w:val="center"/>
              <w:rPr>
                <w:lang w:val="en-US"/>
              </w:rPr>
            </w:pPr>
            <w:r w:rsidRPr="000E1730">
              <w:rPr>
                <w:lang w:val="en-US"/>
              </w:rPr>
              <w:t>x</w:t>
            </w:r>
          </w:p>
        </w:tc>
        <w:tc>
          <w:tcPr>
            <w:tcW w:w="567" w:type="dxa"/>
            <w:tcBorders>
              <w:bottom w:val="nil"/>
            </w:tcBorders>
            <w:vAlign w:val="center"/>
          </w:tcPr>
          <w:p w:rsidR="002B7A14" w:rsidRPr="000E1730" w:rsidRDefault="002B7A14" w:rsidP="00033818">
            <w:pPr>
              <w:pStyle w:val="Tabela-zawarto"/>
              <w:jc w:val="center"/>
              <w:rPr>
                <w:lang w:val="en-US"/>
              </w:rPr>
            </w:pPr>
            <w:r w:rsidRPr="000E1730">
              <w:rPr>
                <w:lang w:val="en-US"/>
              </w:rPr>
              <w:t>x</w:t>
            </w:r>
          </w:p>
        </w:tc>
        <w:tc>
          <w:tcPr>
            <w:tcW w:w="567" w:type="dxa"/>
            <w:tcBorders>
              <w:bottom w:val="nil"/>
            </w:tcBorders>
            <w:vAlign w:val="center"/>
          </w:tcPr>
          <w:p w:rsidR="002B7A14" w:rsidRPr="000E1730" w:rsidRDefault="002B7A14" w:rsidP="00033818">
            <w:pPr>
              <w:pStyle w:val="Tabela-zawarto"/>
              <w:jc w:val="center"/>
              <w:rPr>
                <w:lang w:val="en-US"/>
              </w:rPr>
            </w:pPr>
          </w:p>
        </w:tc>
        <w:tc>
          <w:tcPr>
            <w:tcW w:w="426" w:type="dxa"/>
            <w:tcBorders>
              <w:bottom w:val="nil"/>
            </w:tcBorders>
            <w:vAlign w:val="center"/>
          </w:tcPr>
          <w:p w:rsidR="002B7A14" w:rsidRPr="000E1730" w:rsidRDefault="002B7A14" w:rsidP="00033818">
            <w:pPr>
              <w:pStyle w:val="Tabela-zawarto"/>
              <w:jc w:val="center"/>
              <w:rPr>
                <w:lang w:val="en-US"/>
              </w:rPr>
            </w:pPr>
          </w:p>
        </w:tc>
        <w:tc>
          <w:tcPr>
            <w:tcW w:w="708" w:type="dxa"/>
            <w:tcBorders>
              <w:bottom w:val="nil"/>
            </w:tcBorders>
            <w:vAlign w:val="center"/>
          </w:tcPr>
          <w:p w:rsidR="002B7A14" w:rsidRPr="000E1730" w:rsidRDefault="002B7A14" w:rsidP="00033818">
            <w:pPr>
              <w:pStyle w:val="Tabela-zawarto"/>
              <w:jc w:val="center"/>
              <w:rPr>
                <w:lang w:val="en-US"/>
              </w:rPr>
            </w:pPr>
          </w:p>
        </w:tc>
        <w:tc>
          <w:tcPr>
            <w:tcW w:w="567" w:type="dxa"/>
            <w:tcBorders>
              <w:bottom w:val="nil"/>
            </w:tcBorders>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Borders>
              <w:bottom w:val="nil"/>
            </w:tcBorders>
          </w:tcPr>
          <w:p w:rsidR="002B7A14" w:rsidRPr="000E1730" w:rsidRDefault="002B7A14" w:rsidP="00033818">
            <w:pPr>
              <w:pStyle w:val="Tabela-zawarto"/>
              <w:jc w:val="center"/>
              <w:rPr>
                <w:lang w:val="en-US"/>
              </w:rPr>
            </w:pPr>
            <w:r w:rsidRPr="000E1730">
              <w:rPr>
                <w:lang w:val="en-US"/>
              </w:rPr>
              <w:t xml:space="preserve">Szczegóły </w:t>
            </w:r>
            <w:r w:rsidRPr="00790CE4">
              <w:rPr>
                <w:lang w:val="en-US"/>
              </w:rPr>
              <w:t>płatności</w:t>
            </w:r>
          </w:p>
          <w:p w:rsidR="002B7A14" w:rsidRPr="000E1730" w:rsidRDefault="002B7A14" w:rsidP="00033818">
            <w:pPr>
              <w:pStyle w:val="Tabela-zawarto"/>
              <w:jc w:val="center"/>
            </w:pPr>
          </w:p>
        </w:tc>
      </w:tr>
      <w:tr w:rsidR="002B7A14" w:rsidRPr="000E1730" w:rsidTr="003F5A95">
        <w:trPr>
          <w:jc w:val="center"/>
        </w:trPr>
        <w:tc>
          <w:tcPr>
            <w:tcW w:w="567" w:type="dxa"/>
            <w:tcBorders>
              <w:top w:val="dashed" w:sz="4" w:space="0" w:color="auto"/>
              <w:bottom w:val="dashed" w:sz="4" w:space="0" w:color="auto"/>
            </w:tcBorders>
            <w:vAlign w:val="center"/>
          </w:tcPr>
          <w:p w:rsidR="002B7A14" w:rsidRPr="000E1730" w:rsidRDefault="002B7A14" w:rsidP="00033818">
            <w:pPr>
              <w:pStyle w:val="Tabela-zawarto"/>
              <w:jc w:val="center"/>
              <w:rPr>
                <w:lang w:val="en-US"/>
              </w:rPr>
            </w:pPr>
          </w:p>
        </w:tc>
        <w:tc>
          <w:tcPr>
            <w:tcW w:w="3519" w:type="dxa"/>
            <w:tcBorders>
              <w:top w:val="dashed" w:sz="4" w:space="0" w:color="auto"/>
              <w:bottom w:val="dashed" w:sz="4" w:space="0" w:color="auto"/>
            </w:tcBorders>
            <w:shd w:val="clear" w:color="auto" w:fill="00FFFF"/>
            <w:vAlign w:val="center"/>
          </w:tcPr>
          <w:p w:rsidR="002B7A14" w:rsidRDefault="002B7A14" w:rsidP="00033818">
            <w:pPr>
              <w:pStyle w:val="Tabela-zawarto"/>
              <w:ind w:left="432" w:hanging="432"/>
              <w:rPr>
                <w:lang w:val="en-US"/>
              </w:rPr>
            </w:pPr>
            <w:r>
              <w:rPr>
                <w:lang w:val="en-US"/>
              </w:rPr>
              <w:t xml:space="preserve">-   -   -   -   Unstrd                          </w:t>
            </w:r>
            <w:r w:rsidRPr="000E1730">
              <w:rPr>
                <w:b/>
                <w:lang w:val="en-US"/>
              </w:rPr>
              <w:t>XOR</w:t>
            </w:r>
          </w:p>
        </w:tc>
        <w:tc>
          <w:tcPr>
            <w:tcW w:w="2767" w:type="dxa"/>
            <w:tcBorders>
              <w:bottom w:val="nil"/>
            </w:tcBorders>
          </w:tcPr>
          <w:p w:rsidR="002B7A14" w:rsidRPr="000E1730" w:rsidRDefault="002B7A14" w:rsidP="00033818">
            <w:pPr>
              <w:pStyle w:val="Tabela-zawarto"/>
            </w:pPr>
            <w:r>
              <w:t>Tytuł płatności w postaci nieustrukturalizowanej</w:t>
            </w:r>
          </w:p>
        </w:tc>
        <w:tc>
          <w:tcPr>
            <w:tcW w:w="772" w:type="dxa"/>
            <w:tcBorders>
              <w:bottom w:val="nil"/>
            </w:tcBorders>
            <w:vAlign w:val="center"/>
          </w:tcPr>
          <w:p w:rsidR="002B7A14" w:rsidRPr="00815B23" w:rsidRDefault="002B7A14" w:rsidP="00033818">
            <w:pPr>
              <w:pStyle w:val="Tabela-zawarto"/>
              <w:jc w:val="center"/>
            </w:pPr>
          </w:p>
        </w:tc>
        <w:tc>
          <w:tcPr>
            <w:tcW w:w="567" w:type="dxa"/>
            <w:tcBorders>
              <w:bottom w:val="nil"/>
            </w:tcBorders>
            <w:vAlign w:val="center"/>
          </w:tcPr>
          <w:p w:rsidR="002B7A14" w:rsidRPr="00815B23" w:rsidRDefault="002B7A14" w:rsidP="00033818">
            <w:pPr>
              <w:pStyle w:val="Tabela-zawarto"/>
              <w:jc w:val="center"/>
            </w:pPr>
          </w:p>
        </w:tc>
        <w:tc>
          <w:tcPr>
            <w:tcW w:w="567" w:type="dxa"/>
            <w:tcBorders>
              <w:bottom w:val="nil"/>
            </w:tcBorders>
            <w:vAlign w:val="center"/>
          </w:tcPr>
          <w:p w:rsidR="002B7A14" w:rsidRPr="00815B23" w:rsidRDefault="002B7A14" w:rsidP="00033818">
            <w:pPr>
              <w:pStyle w:val="Tabela-zawarto"/>
              <w:jc w:val="center"/>
            </w:pPr>
          </w:p>
        </w:tc>
        <w:tc>
          <w:tcPr>
            <w:tcW w:w="426" w:type="dxa"/>
            <w:tcBorders>
              <w:bottom w:val="nil"/>
            </w:tcBorders>
            <w:vAlign w:val="center"/>
          </w:tcPr>
          <w:p w:rsidR="002B7A14" w:rsidRPr="00815B23" w:rsidRDefault="002B7A14" w:rsidP="00033818">
            <w:pPr>
              <w:pStyle w:val="Tabela-zawarto"/>
              <w:jc w:val="center"/>
            </w:pPr>
          </w:p>
        </w:tc>
        <w:tc>
          <w:tcPr>
            <w:tcW w:w="708" w:type="dxa"/>
            <w:tcBorders>
              <w:bottom w:val="nil"/>
            </w:tcBorders>
            <w:vAlign w:val="center"/>
          </w:tcPr>
          <w:p w:rsidR="002B7A14" w:rsidRPr="000E1730" w:rsidRDefault="002B7A14" w:rsidP="00033818">
            <w:pPr>
              <w:pStyle w:val="Tabela-zawarto"/>
              <w:jc w:val="center"/>
              <w:rPr>
                <w:lang w:val="en-US"/>
              </w:rPr>
            </w:pPr>
            <w:r w:rsidRPr="000E1730">
              <w:rPr>
                <w:lang w:val="en-US"/>
              </w:rPr>
              <w:t>x</w:t>
            </w:r>
          </w:p>
        </w:tc>
        <w:tc>
          <w:tcPr>
            <w:tcW w:w="567" w:type="dxa"/>
            <w:tcBorders>
              <w:bottom w:val="nil"/>
            </w:tcBorders>
            <w:vAlign w:val="center"/>
          </w:tcPr>
          <w:p w:rsidR="002B7A14" w:rsidRPr="000E1730" w:rsidRDefault="002B7A14" w:rsidP="00033818">
            <w:pPr>
              <w:pStyle w:val="Tabela-zawarto"/>
              <w:jc w:val="center"/>
              <w:rPr>
                <w:lang w:val="en-US"/>
              </w:rPr>
            </w:pPr>
          </w:p>
        </w:tc>
        <w:tc>
          <w:tcPr>
            <w:tcW w:w="3813" w:type="dxa"/>
            <w:gridSpan w:val="3"/>
            <w:tcBorders>
              <w:bottom w:val="nil"/>
            </w:tcBorders>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dashed" w:sz="4" w:space="0" w:color="auto"/>
              <w:bottom w:val="nil"/>
            </w:tcBorders>
            <w:vAlign w:val="center"/>
          </w:tcPr>
          <w:p w:rsidR="002B7A14" w:rsidRPr="000E1730" w:rsidRDefault="002B7A14" w:rsidP="00033818">
            <w:pPr>
              <w:pStyle w:val="Tabela-zawarto"/>
              <w:jc w:val="center"/>
              <w:rPr>
                <w:lang w:val="en-US"/>
              </w:rPr>
            </w:pPr>
            <w:r w:rsidRPr="000E1730">
              <w:rPr>
                <w:lang w:val="en-US"/>
              </w:rPr>
              <w:t>B-19</w:t>
            </w:r>
          </w:p>
        </w:tc>
        <w:tc>
          <w:tcPr>
            <w:tcW w:w="3519" w:type="dxa"/>
            <w:tcBorders>
              <w:top w:val="dashed" w:sz="4" w:space="0" w:color="auto"/>
              <w:bottom w:val="nil"/>
            </w:tcBorders>
            <w:shd w:val="clear" w:color="auto" w:fill="00FFFF"/>
            <w:vAlign w:val="center"/>
          </w:tcPr>
          <w:p w:rsidR="002B7A14" w:rsidRPr="000E1730" w:rsidRDefault="002B7A14" w:rsidP="00033818">
            <w:pPr>
              <w:pStyle w:val="Tabela-zawarto"/>
              <w:ind w:left="432" w:hanging="432"/>
              <w:rPr>
                <w:lang w:val="en-US"/>
              </w:rPr>
            </w:pPr>
            <w:r>
              <w:rPr>
                <w:lang w:val="en-US"/>
              </w:rPr>
              <w:t xml:space="preserve">-   -   -   -   </w:t>
            </w:r>
            <w:r w:rsidRPr="000E1730">
              <w:rPr>
                <w:lang w:val="en-US"/>
              </w:rPr>
              <w:t>RemittanceDetails</w:t>
            </w:r>
            <w:r w:rsidRPr="000E1730">
              <w:rPr>
                <w:lang w:val="en-US"/>
              </w:rPr>
              <w:tab/>
            </w:r>
            <w:r>
              <w:rPr>
                <w:lang w:val="en-US"/>
              </w:rPr>
              <w:t xml:space="preserve">      </w:t>
            </w:r>
            <w:r w:rsidRPr="000E1730">
              <w:rPr>
                <w:b/>
                <w:lang w:val="en-US"/>
              </w:rPr>
              <w:t>XOR</w:t>
            </w:r>
          </w:p>
        </w:tc>
        <w:tc>
          <w:tcPr>
            <w:tcW w:w="2767" w:type="dxa"/>
          </w:tcPr>
          <w:p w:rsidR="002B7A14" w:rsidRPr="000E1730" w:rsidRDefault="002B7A14" w:rsidP="00033818">
            <w:pPr>
              <w:pStyle w:val="Tabela-zawarto"/>
            </w:pPr>
            <w:r w:rsidRPr="000E1730">
              <w:t>Szczegóły płatności w postaci sformatowanej</w:t>
            </w:r>
          </w:p>
        </w:tc>
        <w:tc>
          <w:tcPr>
            <w:tcW w:w="772"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813" w:type="dxa"/>
            <w:gridSpan w:val="3"/>
          </w:tcPr>
          <w:p w:rsidR="002B7A14" w:rsidRPr="00815B23"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815B23"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DocumentIdentifier</w:t>
            </w:r>
          </w:p>
        </w:tc>
        <w:tc>
          <w:tcPr>
            <w:tcW w:w="2767" w:type="dxa"/>
          </w:tcPr>
          <w:p w:rsidR="002B7A14" w:rsidRPr="000E1730" w:rsidRDefault="002B7A14" w:rsidP="00033818">
            <w:pPr>
              <w:pStyle w:val="Tabela-zawarto"/>
            </w:pPr>
            <w:r w:rsidRPr="000E1730">
              <w:t>Identyfikator dokumentu stanowiącego podstawę płatności</w:t>
            </w:r>
          </w:p>
        </w:tc>
        <w:tc>
          <w:tcPr>
            <w:tcW w:w="772"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813" w:type="dxa"/>
            <w:gridSpan w:val="3"/>
          </w:tcPr>
          <w:p w:rsidR="002B7A14" w:rsidRPr="00815B23"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815B23"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IssueDate</w:t>
            </w:r>
          </w:p>
        </w:tc>
        <w:tc>
          <w:tcPr>
            <w:tcW w:w="2767" w:type="dxa"/>
          </w:tcPr>
          <w:p w:rsidR="002B7A14" w:rsidRPr="000E1730" w:rsidRDefault="002B7A14" w:rsidP="00033818">
            <w:pPr>
              <w:pStyle w:val="Tabela-zawarto"/>
            </w:pPr>
            <w:r w:rsidRPr="000E1730">
              <w:t>Data dokumentu</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w:t>
            </w:r>
            <w:r w:rsidRPr="000E1730">
              <w:t>PaymentDate</w:t>
            </w:r>
          </w:p>
        </w:tc>
        <w:tc>
          <w:tcPr>
            <w:tcW w:w="2767" w:type="dxa"/>
          </w:tcPr>
          <w:p w:rsidR="002B7A14" w:rsidRPr="000E1730" w:rsidRDefault="002B7A14" w:rsidP="00033818">
            <w:pPr>
              <w:pStyle w:val="Tabela-zawarto"/>
            </w:pPr>
            <w:r w:rsidRPr="000E1730">
              <w:t>Data terminu płatności</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rPr>
                <w:lang w:val="en-US"/>
              </w:rP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AmountPaid</w:t>
            </w:r>
          </w:p>
        </w:tc>
        <w:tc>
          <w:tcPr>
            <w:tcW w:w="2767" w:type="dxa"/>
          </w:tcPr>
          <w:p w:rsidR="002B7A14" w:rsidRPr="000E1730" w:rsidRDefault="002B7A14" w:rsidP="00033818">
            <w:pPr>
              <w:pStyle w:val="Tabela-zawarto"/>
            </w:pPr>
            <w:r w:rsidRPr="000E1730">
              <w:t>Kwota regulowana w ramach transakcji</w:t>
            </w:r>
          </w:p>
        </w:tc>
        <w:tc>
          <w:tcPr>
            <w:tcW w:w="772"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813" w:type="dxa"/>
            <w:gridSpan w:val="3"/>
          </w:tcPr>
          <w:p w:rsidR="002B7A14" w:rsidRPr="00815B23"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815B23"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AmountDue</w:t>
            </w:r>
          </w:p>
        </w:tc>
        <w:tc>
          <w:tcPr>
            <w:tcW w:w="2767" w:type="dxa"/>
          </w:tcPr>
          <w:p w:rsidR="002B7A14" w:rsidRPr="000E1730" w:rsidRDefault="002B7A14" w:rsidP="00033818">
            <w:pPr>
              <w:pStyle w:val="Tabela-zawarto"/>
            </w:pPr>
            <w:r w:rsidRPr="000E1730">
              <w:t>Kwota zobowiązania</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w:t>
            </w:r>
            <w:r w:rsidRPr="000E1730">
              <w:t>DocumentRecipient</w:t>
            </w:r>
          </w:p>
        </w:tc>
        <w:tc>
          <w:tcPr>
            <w:tcW w:w="2767" w:type="dxa"/>
          </w:tcPr>
          <w:p w:rsidR="002B7A14" w:rsidRPr="000E1730" w:rsidRDefault="002B7A14" w:rsidP="00033818">
            <w:pPr>
              <w:pStyle w:val="Tabela-zawarto"/>
            </w:pPr>
            <w:r w:rsidRPr="000E1730">
              <w:t>Identyfikator odbiorcy dokumentu</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rPr>
                <w:lang w:val="en-US"/>
              </w:rP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DocumentIssuer</w:t>
            </w:r>
          </w:p>
        </w:tc>
        <w:tc>
          <w:tcPr>
            <w:tcW w:w="2767" w:type="dxa"/>
          </w:tcPr>
          <w:p w:rsidR="002B7A14" w:rsidRPr="000E1730" w:rsidRDefault="002B7A14" w:rsidP="00033818">
            <w:pPr>
              <w:pStyle w:val="Tabela-zawarto"/>
            </w:pPr>
            <w:r w:rsidRPr="000E1730">
              <w:t>Identyfikator wystawcy dokumentu</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rPr>
                <w:lang w:val="en-US"/>
              </w:rPr>
            </w:pPr>
            <w:r w:rsidRPr="000E1730">
              <w:rPr>
                <w:lang w:val="en-US"/>
              </w:rPr>
              <w:t>B-10</w:t>
            </w: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AdjustmentDetails</w:t>
            </w:r>
          </w:p>
        </w:tc>
        <w:tc>
          <w:tcPr>
            <w:tcW w:w="2767" w:type="dxa"/>
          </w:tcPr>
          <w:p w:rsidR="002B7A14" w:rsidRPr="000E1730" w:rsidRDefault="002B7A14" w:rsidP="00033818">
            <w:pPr>
              <w:pStyle w:val="Tabela-zawarto"/>
            </w:pPr>
            <w:r w:rsidRPr="000E1730">
              <w:t>Szczegóły korekty</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   </w:t>
            </w:r>
            <w:r w:rsidRPr="000E1730">
              <w:t>AdjustmentReason</w:t>
            </w:r>
          </w:p>
        </w:tc>
        <w:tc>
          <w:tcPr>
            <w:tcW w:w="2767" w:type="dxa"/>
          </w:tcPr>
          <w:p w:rsidR="002B7A14" w:rsidRPr="000E1730" w:rsidRDefault="002B7A14" w:rsidP="00033818">
            <w:pPr>
              <w:pStyle w:val="Tabela-zawarto"/>
            </w:pPr>
            <w:r w:rsidRPr="000E1730">
              <w:t>Przyczyna korekty</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rPr>
                <w:lang w:val="en-US"/>
              </w:rP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   </w:t>
            </w:r>
            <w:r w:rsidRPr="000E1730">
              <w:rPr>
                <w:lang w:val="en-US"/>
              </w:rPr>
              <w:t>AdjustmentAmount</w:t>
            </w:r>
          </w:p>
        </w:tc>
        <w:tc>
          <w:tcPr>
            <w:tcW w:w="2767" w:type="dxa"/>
          </w:tcPr>
          <w:p w:rsidR="002B7A14" w:rsidRPr="000E1730" w:rsidRDefault="002B7A14" w:rsidP="00033818">
            <w:pPr>
              <w:pStyle w:val="Tabela-zawarto"/>
            </w:pPr>
            <w:r w:rsidRPr="000E1730">
              <w:t>Kwota korekty</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   </w:t>
            </w:r>
            <w:r w:rsidRPr="000E1730">
              <w:t>DocumentIdentifier</w:t>
            </w:r>
          </w:p>
        </w:tc>
        <w:tc>
          <w:tcPr>
            <w:tcW w:w="2767" w:type="dxa"/>
          </w:tcPr>
          <w:p w:rsidR="002B7A14" w:rsidRPr="000E1730" w:rsidRDefault="002B7A14" w:rsidP="00033818">
            <w:pPr>
              <w:pStyle w:val="Tabela-zawarto"/>
            </w:pPr>
            <w:r w:rsidRPr="000E1730">
              <w:t>Numer referencyjny dokumentu będącego podstawą korekty</w:t>
            </w:r>
          </w:p>
        </w:tc>
        <w:tc>
          <w:tcPr>
            <w:tcW w:w="772"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426" w:type="dxa"/>
            <w:vAlign w:val="center"/>
          </w:tcPr>
          <w:p w:rsidR="002B7A14" w:rsidRPr="00815B23" w:rsidRDefault="002B7A14" w:rsidP="00033818">
            <w:pPr>
              <w:pStyle w:val="Tabela-zawarto"/>
              <w:jc w:val="center"/>
            </w:pPr>
          </w:p>
        </w:tc>
        <w:tc>
          <w:tcPr>
            <w:tcW w:w="708" w:type="dxa"/>
            <w:vAlign w:val="center"/>
          </w:tcPr>
          <w:p w:rsidR="002B7A14" w:rsidRPr="00815B23" w:rsidRDefault="002B7A14" w:rsidP="00033818">
            <w:pPr>
              <w:pStyle w:val="Tabela-zawarto"/>
              <w:jc w:val="center"/>
            </w:pPr>
          </w:p>
        </w:tc>
        <w:tc>
          <w:tcPr>
            <w:tcW w:w="567" w:type="dxa"/>
            <w:vAlign w:val="center"/>
          </w:tcPr>
          <w:p w:rsidR="002B7A14" w:rsidRPr="00815B23" w:rsidRDefault="002B7A14" w:rsidP="00033818">
            <w:pPr>
              <w:pStyle w:val="Tabela-zawarto"/>
              <w:jc w:val="center"/>
            </w:pPr>
          </w:p>
        </w:tc>
        <w:tc>
          <w:tcPr>
            <w:tcW w:w="3813" w:type="dxa"/>
            <w:gridSpan w:val="3"/>
          </w:tcPr>
          <w:p w:rsidR="002B7A14" w:rsidRPr="00815B23" w:rsidRDefault="002B7A14" w:rsidP="00033818">
            <w:pPr>
              <w:pStyle w:val="Tabela-zawarto"/>
              <w:jc w:val="center"/>
            </w:pPr>
          </w:p>
        </w:tc>
      </w:tr>
      <w:tr w:rsidR="002B7A14" w:rsidRPr="000E1730" w:rsidTr="003F5A95">
        <w:trPr>
          <w:jc w:val="center"/>
        </w:trPr>
        <w:tc>
          <w:tcPr>
            <w:tcW w:w="567" w:type="dxa"/>
            <w:tcBorders>
              <w:top w:val="nil"/>
              <w:bottom w:val="dashed" w:sz="4" w:space="0" w:color="auto"/>
            </w:tcBorders>
            <w:vAlign w:val="center"/>
          </w:tcPr>
          <w:p w:rsidR="002B7A14" w:rsidRPr="00815B23" w:rsidRDefault="002B7A14" w:rsidP="00033818">
            <w:pPr>
              <w:pStyle w:val="Tabela-zawarto"/>
              <w:jc w:val="center"/>
            </w:pPr>
          </w:p>
        </w:tc>
        <w:tc>
          <w:tcPr>
            <w:tcW w:w="3519" w:type="dxa"/>
            <w:tcBorders>
              <w:top w:val="nil"/>
              <w:bottom w:val="dashed" w:sz="4" w:space="0" w:color="auto"/>
            </w:tcBorders>
            <w:vAlign w:val="center"/>
          </w:tcPr>
          <w:p w:rsidR="002B7A14" w:rsidRPr="000E1730" w:rsidRDefault="002B7A14" w:rsidP="00033818">
            <w:pPr>
              <w:pStyle w:val="Tabela-zawarto"/>
              <w:ind w:left="432" w:hanging="432"/>
              <w:rPr>
                <w:lang w:val="en-US"/>
              </w:rPr>
            </w:pPr>
            <w:r>
              <w:rPr>
                <w:lang w:val="en-US"/>
              </w:rPr>
              <w:t xml:space="preserve">-   -   -   -   -  -   </w:t>
            </w:r>
            <w:r w:rsidRPr="000E1730">
              <w:rPr>
                <w:lang w:val="en-US"/>
              </w:rPr>
              <w:t>Description</w:t>
            </w:r>
          </w:p>
        </w:tc>
        <w:tc>
          <w:tcPr>
            <w:tcW w:w="2767" w:type="dxa"/>
            <w:tcBorders>
              <w:bottom w:val="nil"/>
            </w:tcBorders>
          </w:tcPr>
          <w:p w:rsidR="002B7A14" w:rsidRPr="000E1730" w:rsidRDefault="002B7A14" w:rsidP="00033818">
            <w:pPr>
              <w:pStyle w:val="Tabela-zawarto"/>
            </w:pPr>
            <w:r w:rsidRPr="000E1730">
              <w:t>Opis korekty</w:t>
            </w:r>
          </w:p>
        </w:tc>
        <w:tc>
          <w:tcPr>
            <w:tcW w:w="772" w:type="dxa"/>
            <w:tcBorders>
              <w:bottom w:val="nil"/>
            </w:tcBorders>
            <w:vAlign w:val="center"/>
          </w:tcPr>
          <w:p w:rsidR="002B7A14" w:rsidRPr="000E1730" w:rsidRDefault="002B7A14" w:rsidP="00033818">
            <w:pPr>
              <w:pStyle w:val="Tabela-zawarto"/>
              <w:jc w:val="center"/>
            </w:pPr>
          </w:p>
        </w:tc>
        <w:tc>
          <w:tcPr>
            <w:tcW w:w="567" w:type="dxa"/>
            <w:tcBorders>
              <w:bottom w:val="nil"/>
            </w:tcBorders>
            <w:vAlign w:val="center"/>
          </w:tcPr>
          <w:p w:rsidR="002B7A14" w:rsidRPr="000E1730" w:rsidRDefault="002B7A14" w:rsidP="00033818">
            <w:pPr>
              <w:pStyle w:val="Tabela-zawarto"/>
              <w:jc w:val="center"/>
              <w:rPr>
                <w:lang w:val="de-DE"/>
              </w:rPr>
            </w:pPr>
          </w:p>
        </w:tc>
        <w:tc>
          <w:tcPr>
            <w:tcW w:w="567" w:type="dxa"/>
            <w:tcBorders>
              <w:bottom w:val="nil"/>
            </w:tcBorders>
            <w:vAlign w:val="center"/>
          </w:tcPr>
          <w:p w:rsidR="002B7A14" w:rsidRPr="000E1730" w:rsidRDefault="002B7A14" w:rsidP="00033818">
            <w:pPr>
              <w:pStyle w:val="Tabela-zawarto"/>
              <w:jc w:val="center"/>
              <w:rPr>
                <w:lang w:val="de-DE"/>
              </w:rPr>
            </w:pPr>
          </w:p>
        </w:tc>
        <w:tc>
          <w:tcPr>
            <w:tcW w:w="426" w:type="dxa"/>
            <w:tcBorders>
              <w:bottom w:val="nil"/>
            </w:tcBorders>
            <w:vAlign w:val="center"/>
          </w:tcPr>
          <w:p w:rsidR="002B7A14" w:rsidRPr="000E1730" w:rsidRDefault="002B7A14" w:rsidP="00033818">
            <w:pPr>
              <w:pStyle w:val="Tabela-zawarto"/>
              <w:jc w:val="center"/>
              <w:rPr>
                <w:lang w:val="de-DE"/>
              </w:rPr>
            </w:pPr>
          </w:p>
        </w:tc>
        <w:tc>
          <w:tcPr>
            <w:tcW w:w="708" w:type="dxa"/>
            <w:tcBorders>
              <w:bottom w:val="nil"/>
            </w:tcBorders>
            <w:vAlign w:val="center"/>
          </w:tcPr>
          <w:p w:rsidR="002B7A14" w:rsidRPr="000E1730" w:rsidRDefault="002B7A14" w:rsidP="00033818">
            <w:pPr>
              <w:pStyle w:val="Tabela-zawarto"/>
              <w:jc w:val="center"/>
              <w:rPr>
                <w:lang w:val="de-DE"/>
              </w:rPr>
            </w:pPr>
          </w:p>
        </w:tc>
        <w:tc>
          <w:tcPr>
            <w:tcW w:w="567" w:type="dxa"/>
            <w:tcBorders>
              <w:bottom w:val="nil"/>
            </w:tcBorders>
            <w:vAlign w:val="center"/>
          </w:tcPr>
          <w:p w:rsidR="002B7A14" w:rsidRPr="000E1730" w:rsidRDefault="002B7A14" w:rsidP="00033818">
            <w:pPr>
              <w:pStyle w:val="Tabela-zawarto"/>
              <w:jc w:val="center"/>
              <w:rPr>
                <w:lang w:val="de-DE"/>
              </w:rPr>
            </w:pPr>
          </w:p>
        </w:tc>
        <w:tc>
          <w:tcPr>
            <w:tcW w:w="3813" w:type="dxa"/>
            <w:gridSpan w:val="3"/>
            <w:tcBorders>
              <w:bottom w:val="nil"/>
            </w:tcBorders>
          </w:tcPr>
          <w:p w:rsidR="002B7A14" w:rsidRPr="000E1730" w:rsidRDefault="002B7A14" w:rsidP="00033818">
            <w:pPr>
              <w:pStyle w:val="Tabela-zawarto"/>
              <w:jc w:val="center"/>
              <w:rPr>
                <w:lang w:val="de-DE"/>
              </w:rPr>
            </w:pPr>
          </w:p>
        </w:tc>
      </w:tr>
      <w:tr w:rsidR="002B7A14" w:rsidRPr="000E1730" w:rsidTr="003F5A95">
        <w:trPr>
          <w:jc w:val="center"/>
        </w:trPr>
        <w:tc>
          <w:tcPr>
            <w:tcW w:w="567" w:type="dxa"/>
            <w:tcBorders>
              <w:top w:val="dashed" w:sz="4" w:space="0" w:color="auto"/>
              <w:bottom w:val="nil"/>
            </w:tcBorders>
            <w:vAlign w:val="center"/>
          </w:tcPr>
          <w:p w:rsidR="002B7A14" w:rsidRPr="000E1730" w:rsidRDefault="002B7A14" w:rsidP="00033818">
            <w:pPr>
              <w:pStyle w:val="Tabela-zawarto"/>
              <w:jc w:val="center"/>
              <w:rPr>
                <w:lang w:val="de-DE"/>
              </w:rPr>
            </w:pPr>
            <w:r w:rsidRPr="000E1730">
              <w:rPr>
                <w:lang w:val="de-DE"/>
              </w:rPr>
              <w:t>B-24</w:t>
            </w:r>
          </w:p>
        </w:tc>
        <w:tc>
          <w:tcPr>
            <w:tcW w:w="3519" w:type="dxa"/>
            <w:tcBorders>
              <w:top w:val="dashed" w:sz="4" w:space="0" w:color="auto"/>
              <w:bottom w:val="nil"/>
            </w:tcBorders>
            <w:shd w:val="clear" w:color="auto" w:fill="00FFFF"/>
            <w:vAlign w:val="center"/>
          </w:tcPr>
          <w:p w:rsidR="002B7A14" w:rsidRPr="000E1730" w:rsidRDefault="002B7A14" w:rsidP="00033818">
            <w:pPr>
              <w:pStyle w:val="Tabela-zawarto"/>
              <w:ind w:left="432" w:hanging="432"/>
              <w:rPr>
                <w:lang w:val="de-DE"/>
              </w:rPr>
            </w:pPr>
            <w:r>
              <w:rPr>
                <w:lang w:val="en-US"/>
              </w:rPr>
              <w:t xml:space="preserve">-   -   -   -   </w:t>
            </w:r>
            <w:r w:rsidRPr="000E1730">
              <w:rPr>
                <w:lang w:val="de-DE"/>
              </w:rPr>
              <w:t>ZUS</w:t>
            </w:r>
            <w:r w:rsidRPr="000E1730">
              <w:rPr>
                <w:lang w:val="de-DE"/>
              </w:rPr>
              <w:tab/>
            </w:r>
            <w:r w:rsidRPr="000E1730">
              <w:rPr>
                <w:b/>
                <w:lang w:val="de-DE"/>
              </w:rPr>
              <w:t>XOR</w:t>
            </w:r>
          </w:p>
        </w:tc>
        <w:tc>
          <w:tcPr>
            <w:tcW w:w="2767" w:type="dxa"/>
          </w:tcPr>
          <w:p w:rsidR="002B7A14" w:rsidRPr="000E1730" w:rsidRDefault="002B7A14" w:rsidP="00033818">
            <w:pPr>
              <w:pStyle w:val="Tabela-zawarto"/>
            </w:pPr>
            <w:r w:rsidRPr="000E1730">
              <w:t>Szczegóły płatności  przelewu dla  ZUS</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r w:rsidRPr="001E135E">
              <w:t>Szczegóły płatności dla przelewu do ZUS</w:t>
            </w: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w:t>
            </w:r>
            <w:r w:rsidRPr="000E1730">
              <w:t>NIP</w:t>
            </w:r>
          </w:p>
        </w:tc>
        <w:tc>
          <w:tcPr>
            <w:tcW w:w="2767" w:type="dxa"/>
          </w:tcPr>
          <w:p w:rsidR="002B7A14" w:rsidRPr="000E1730" w:rsidRDefault="002B7A14" w:rsidP="00033818">
            <w:pPr>
              <w:pStyle w:val="Tabela-zawarto"/>
            </w:pPr>
            <w:r w:rsidRPr="000E1730">
              <w:t>Numer identyfikacji podatkowej</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rPr>
                <w:lang w:val="en-US"/>
              </w:rP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PayorAdditionalIdentifier</w:t>
            </w:r>
          </w:p>
        </w:tc>
        <w:tc>
          <w:tcPr>
            <w:tcW w:w="2767" w:type="dxa"/>
          </w:tcPr>
          <w:p w:rsidR="002B7A14" w:rsidRPr="000E1730" w:rsidRDefault="002B7A14" w:rsidP="00033818">
            <w:pPr>
              <w:pStyle w:val="Tabela-zawarto"/>
            </w:pPr>
            <w:r w:rsidRPr="000E1730">
              <w:t>Identyfikator uzupełniający</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rPr>
                <w:lang w:val="en-US"/>
              </w:rP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PaymentType</w:t>
            </w:r>
          </w:p>
        </w:tc>
        <w:tc>
          <w:tcPr>
            <w:tcW w:w="2767" w:type="dxa"/>
          </w:tcPr>
          <w:p w:rsidR="002B7A14" w:rsidRPr="000E1730" w:rsidRDefault="002B7A14" w:rsidP="00033818">
            <w:pPr>
              <w:pStyle w:val="Tabela-zawarto"/>
            </w:pPr>
            <w:r w:rsidRPr="000E1730">
              <w:t>Typ płatności</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Declaration</w:t>
            </w:r>
          </w:p>
        </w:tc>
        <w:tc>
          <w:tcPr>
            <w:tcW w:w="2767" w:type="dxa"/>
          </w:tcPr>
          <w:p w:rsidR="002B7A14" w:rsidRPr="000E1730" w:rsidRDefault="002B7A14" w:rsidP="00033818">
            <w:pPr>
              <w:pStyle w:val="Tabela-zawarto"/>
            </w:pPr>
            <w:r w:rsidRPr="000E1730">
              <w:t>Deklaracja</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jc w:val="center"/>
            </w:pPr>
          </w:p>
        </w:tc>
        <w:tc>
          <w:tcPr>
            <w:tcW w:w="3519" w:type="dxa"/>
            <w:tcBorders>
              <w:top w:val="nil"/>
              <w:bottom w:val="nil"/>
            </w:tcBorders>
            <w:vAlign w:val="center"/>
          </w:tcPr>
          <w:p w:rsidR="002B7A14" w:rsidRPr="000E1730" w:rsidRDefault="002B7A14" w:rsidP="00033818">
            <w:pPr>
              <w:pStyle w:val="Tabela-zawarto"/>
              <w:ind w:left="432" w:hanging="432"/>
              <w:rPr>
                <w:lang w:val="en-US"/>
              </w:rPr>
            </w:pPr>
            <w:r>
              <w:rPr>
                <w:lang w:val="en-US"/>
              </w:rPr>
              <w:t xml:space="preserve">-   -   -   -   -  </w:t>
            </w:r>
            <w:r w:rsidRPr="000E1730">
              <w:rPr>
                <w:lang w:val="en-US"/>
              </w:rPr>
              <w:t>DeclarationNumber</w:t>
            </w:r>
          </w:p>
        </w:tc>
        <w:tc>
          <w:tcPr>
            <w:tcW w:w="2767" w:type="dxa"/>
          </w:tcPr>
          <w:p w:rsidR="002B7A14" w:rsidRPr="000E1730" w:rsidRDefault="002B7A14" w:rsidP="00033818">
            <w:pPr>
              <w:pStyle w:val="Tabela-zawarto"/>
            </w:pPr>
            <w:r w:rsidRPr="000E1730">
              <w:t>Numer deklaracji</w:t>
            </w:r>
          </w:p>
        </w:tc>
        <w:tc>
          <w:tcPr>
            <w:tcW w:w="772"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ED2B60" w:rsidTr="003F5A95">
        <w:trPr>
          <w:jc w:val="center"/>
        </w:trPr>
        <w:tc>
          <w:tcPr>
            <w:tcW w:w="567" w:type="dxa"/>
            <w:tcBorders>
              <w:top w:val="nil"/>
              <w:bottom w:val="dashed" w:sz="4" w:space="0" w:color="auto"/>
            </w:tcBorders>
            <w:vAlign w:val="center"/>
          </w:tcPr>
          <w:p w:rsidR="002B7A14" w:rsidRPr="000E1730" w:rsidRDefault="002B7A14" w:rsidP="00033818">
            <w:pPr>
              <w:pStyle w:val="Tabela-zawarto"/>
              <w:jc w:val="center"/>
              <w:rPr>
                <w:lang w:val="en-US"/>
              </w:rPr>
            </w:pPr>
          </w:p>
        </w:tc>
        <w:tc>
          <w:tcPr>
            <w:tcW w:w="3519" w:type="dxa"/>
            <w:tcBorders>
              <w:top w:val="nil"/>
              <w:bottom w:val="dashed" w:sz="4" w:space="0" w:color="auto"/>
            </w:tcBorders>
            <w:vAlign w:val="center"/>
          </w:tcPr>
          <w:p w:rsidR="002B7A14" w:rsidRPr="00EE0173" w:rsidRDefault="002B7A14" w:rsidP="00033818">
            <w:pPr>
              <w:pStyle w:val="Tabela-zawarto"/>
              <w:ind w:left="432" w:hanging="432"/>
              <w:rPr>
                <w:lang w:val="en-US"/>
              </w:rPr>
            </w:pPr>
            <w:r>
              <w:rPr>
                <w:lang w:val="en-US"/>
              </w:rPr>
              <w:t>-   -   -   -   -  DecisionNumber</w:t>
            </w:r>
          </w:p>
        </w:tc>
        <w:tc>
          <w:tcPr>
            <w:tcW w:w="2767" w:type="dxa"/>
            <w:tcBorders>
              <w:bottom w:val="nil"/>
            </w:tcBorders>
          </w:tcPr>
          <w:p w:rsidR="002B7A14" w:rsidRPr="00EE0173" w:rsidRDefault="002B7A14" w:rsidP="00033818">
            <w:pPr>
              <w:pStyle w:val="Tabela-zawarto"/>
            </w:pPr>
            <w:r>
              <w:t>Nr decyzji / umowy / tyt. wykonawczego</w:t>
            </w:r>
          </w:p>
        </w:tc>
        <w:tc>
          <w:tcPr>
            <w:tcW w:w="772" w:type="dxa"/>
            <w:tcBorders>
              <w:bottom w:val="nil"/>
            </w:tcBorders>
            <w:vAlign w:val="center"/>
          </w:tcPr>
          <w:p w:rsidR="002B7A14" w:rsidRPr="00784B7F" w:rsidRDefault="002B7A14" w:rsidP="00033818">
            <w:pPr>
              <w:pStyle w:val="Tabela-zawarto"/>
              <w:jc w:val="center"/>
            </w:pPr>
          </w:p>
        </w:tc>
        <w:tc>
          <w:tcPr>
            <w:tcW w:w="567" w:type="dxa"/>
            <w:tcBorders>
              <w:bottom w:val="nil"/>
            </w:tcBorders>
            <w:vAlign w:val="center"/>
          </w:tcPr>
          <w:p w:rsidR="002B7A14" w:rsidRPr="00784B7F" w:rsidRDefault="002B7A14" w:rsidP="00033818">
            <w:pPr>
              <w:pStyle w:val="Tabela-zawarto"/>
              <w:jc w:val="center"/>
            </w:pPr>
          </w:p>
        </w:tc>
        <w:tc>
          <w:tcPr>
            <w:tcW w:w="567" w:type="dxa"/>
            <w:tcBorders>
              <w:bottom w:val="nil"/>
            </w:tcBorders>
            <w:vAlign w:val="center"/>
          </w:tcPr>
          <w:p w:rsidR="002B7A14" w:rsidRPr="00784B7F" w:rsidRDefault="002B7A14" w:rsidP="00033818">
            <w:pPr>
              <w:pStyle w:val="Tabela-zawarto"/>
              <w:jc w:val="center"/>
            </w:pPr>
            <w:r>
              <w:t>x</w:t>
            </w:r>
          </w:p>
        </w:tc>
        <w:tc>
          <w:tcPr>
            <w:tcW w:w="426" w:type="dxa"/>
            <w:tcBorders>
              <w:bottom w:val="nil"/>
            </w:tcBorders>
            <w:vAlign w:val="center"/>
          </w:tcPr>
          <w:p w:rsidR="002B7A14" w:rsidRPr="00784B7F" w:rsidRDefault="002B7A14" w:rsidP="00033818">
            <w:pPr>
              <w:pStyle w:val="Tabela-zawarto"/>
              <w:jc w:val="center"/>
            </w:pPr>
          </w:p>
        </w:tc>
        <w:tc>
          <w:tcPr>
            <w:tcW w:w="708" w:type="dxa"/>
            <w:tcBorders>
              <w:bottom w:val="nil"/>
            </w:tcBorders>
            <w:vAlign w:val="center"/>
          </w:tcPr>
          <w:p w:rsidR="002B7A14" w:rsidRPr="00784B7F" w:rsidRDefault="002B7A14" w:rsidP="00033818">
            <w:pPr>
              <w:pStyle w:val="Tabela-zawarto"/>
              <w:jc w:val="center"/>
            </w:pPr>
          </w:p>
        </w:tc>
        <w:tc>
          <w:tcPr>
            <w:tcW w:w="567" w:type="dxa"/>
            <w:tcBorders>
              <w:bottom w:val="nil"/>
            </w:tcBorders>
            <w:vAlign w:val="center"/>
          </w:tcPr>
          <w:p w:rsidR="002B7A14" w:rsidRPr="00784B7F" w:rsidRDefault="002B7A14" w:rsidP="00033818">
            <w:pPr>
              <w:pStyle w:val="Tabela-zawarto"/>
              <w:jc w:val="center"/>
            </w:pPr>
          </w:p>
        </w:tc>
        <w:tc>
          <w:tcPr>
            <w:tcW w:w="3813" w:type="dxa"/>
            <w:gridSpan w:val="3"/>
            <w:tcBorders>
              <w:bottom w:val="nil"/>
            </w:tcBorders>
          </w:tcPr>
          <w:p w:rsidR="002B7A14" w:rsidRPr="00EE0173" w:rsidRDefault="002B7A14" w:rsidP="00033818">
            <w:pPr>
              <w:pStyle w:val="Tabela-zawarto"/>
              <w:jc w:val="center"/>
            </w:pPr>
          </w:p>
        </w:tc>
      </w:tr>
      <w:tr w:rsidR="002B7A14" w:rsidRPr="000E1730" w:rsidTr="003F5A95">
        <w:trPr>
          <w:jc w:val="center"/>
        </w:trPr>
        <w:tc>
          <w:tcPr>
            <w:tcW w:w="567" w:type="dxa"/>
            <w:tcBorders>
              <w:top w:val="dashed" w:sz="4" w:space="0" w:color="auto"/>
              <w:bottom w:val="nil"/>
            </w:tcBorders>
            <w:vAlign w:val="center"/>
          </w:tcPr>
          <w:p w:rsidR="002B7A14" w:rsidRPr="000E1730" w:rsidRDefault="002B7A14" w:rsidP="00033818">
            <w:pPr>
              <w:pStyle w:val="Tabela-zawarto"/>
              <w:ind w:left="432" w:hanging="432"/>
              <w:jc w:val="center"/>
              <w:rPr>
                <w:lang w:val="en-US"/>
              </w:rPr>
            </w:pPr>
            <w:r w:rsidRPr="000E1730">
              <w:rPr>
                <w:lang w:val="en-US"/>
              </w:rPr>
              <w:t>B-23</w:t>
            </w:r>
          </w:p>
        </w:tc>
        <w:tc>
          <w:tcPr>
            <w:tcW w:w="3519" w:type="dxa"/>
            <w:tcBorders>
              <w:top w:val="dashed" w:sz="4" w:space="0" w:color="auto"/>
              <w:bottom w:val="nil"/>
            </w:tcBorders>
            <w:shd w:val="clear" w:color="auto" w:fill="00FFFF"/>
            <w:vAlign w:val="center"/>
          </w:tcPr>
          <w:p w:rsidR="002B7A14" w:rsidRPr="000E1730" w:rsidRDefault="002B7A14" w:rsidP="00033818">
            <w:pPr>
              <w:pStyle w:val="Tabela-zawarto"/>
              <w:ind w:left="432" w:hanging="432"/>
              <w:rPr>
                <w:lang w:val="en-US"/>
              </w:rPr>
            </w:pPr>
            <w:r>
              <w:rPr>
                <w:lang w:val="en-US"/>
              </w:rPr>
              <w:t xml:space="preserve">-   -   -   -   </w:t>
            </w:r>
            <w:r w:rsidRPr="000E1730">
              <w:rPr>
                <w:lang w:val="en-US"/>
              </w:rPr>
              <w:t>US</w:t>
            </w:r>
            <w:r w:rsidRPr="000E1730">
              <w:rPr>
                <w:lang w:val="en-US"/>
              </w:rPr>
              <w:tab/>
            </w:r>
            <w:r w:rsidRPr="000E1730">
              <w:rPr>
                <w:b/>
                <w:lang w:val="en-US"/>
              </w:rPr>
              <w:t>XOR</w:t>
            </w:r>
          </w:p>
        </w:tc>
        <w:tc>
          <w:tcPr>
            <w:tcW w:w="2767" w:type="dxa"/>
          </w:tcPr>
          <w:p w:rsidR="002B7A14" w:rsidRPr="000E1730" w:rsidRDefault="002B7A14" w:rsidP="00033818">
            <w:pPr>
              <w:pStyle w:val="Tabela-zawarto"/>
            </w:pPr>
            <w:r w:rsidRPr="000E1730">
              <w:t>Szczegóły płatności przelewu dla US</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r w:rsidRPr="001E135E">
              <w:t>Szczegóły płatności dla przelewu do US</w:t>
            </w: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ind w:left="432" w:hanging="432"/>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w:t>
            </w:r>
            <w:r w:rsidRPr="000E1730">
              <w:t>PayorIdentifier</w:t>
            </w:r>
          </w:p>
        </w:tc>
        <w:tc>
          <w:tcPr>
            <w:tcW w:w="2767" w:type="dxa"/>
          </w:tcPr>
          <w:p w:rsidR="002B7A14" w:rsidRPr="000E1730" w:rsidRDefault="002B7A14" w:rsidP="00033818">
            <w:pPr>
              <w:pStyle w:val="Tabela-zawarto"/>
            </w:pPr>
            <w:r w:rsidRPr="000E1730">
              <w:t>Identyfikator uzupełniający</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ind w:left="432" w:hanging="432"/>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w:t>
            </w:r>
            <w:r w:rsidRPr="000E1730">
              <w:t>PaymentFormIdentifier</w:t>
            </w:r>
          </w:p>
        </w:tc>
        <w:tc>
          <w:tcPr>
            <w:tcW w:w="2767" w:type="dxa"/>
          </w:tcPr>
          <w:p w:rsidR="002B7A14" w:rsidRPr="000E1730" w:rsidRDefault="002B7A14" w:rsidP="00033818">
            <w:pPr>
              <w:pStyle w:val="Tabela-zawarto"/>
            </w:pPr>
            <w:r w:rsidRPr="000E1730">
              <w:t>Symbol formularza lub płatności</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ind w:left="432" w:hanging="432"/>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w:t>
            </w:r>
            <w:r w:rsidRPr="000E1730">
              <w:t>USDescription</w:t>
            </w:r>
          </w:p>
        </w:tc>
        <w:tc>
          <w:tcPr>
            <w:tcW w:w="2767" w:type="dxa"/>
          </w:tcPr>
          <w:p w:rsidR="002B7A14" w:rsidRPr="000E1730" w:rsidRDefault="002B7A14" w:rsidP="00033818">
            <w:pPr>
              <w:pStyle w:val="Tabela-zawarto"/>
            </w:pPr>
            <w:r w:rsidRPr="000E1730">
              <w:t>Dodatkowa identyfikacja zobowiązania (opis)</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tcBorders>
              <w:top w:val="nil"/>
              <w:bottom w:val="nil"/>
            </w:tcBorders>
            <w:vAlign w:val="center"/>
          </w:tcPr>
          <w:p w:rsidR="002B7A14" w:rsidRPr="000E1730" w:rsidRDefault="002B7A14" w:rsidP="00033818">
            <w:pPr>
              <w:pStyle w:val="Tabela-zawarto"/>
              <w:ind w:left="432" w:hanging="432"/>
              <w:jc w:val="center"/>
            </w:pPr>
          </w:p>
        </w:tc>
        <w:tc>
          <w:tcPr>
            <w:tcW w:w="3519" w:type="dxa"/>
            <w:tcBorders>
              <w:top w:val="nil"/>
              <w:bottom w:val="nil"/>
            </w:tcBorders>
            <w:vAlign w:val="center"/>
          </w:tcPr>
          <w:p w:rsidR="002B7A14" w:rsidRPr="000E1730" w:rsidRDefault="002B7A14" w:rsidP="00033818">
            <w:pPr>
              <w:pStyle w:val="Tabela-zawarto"/>
              <w:ind w:left="432" w:hanging="432"/>
            </w:pPr>
            <w:r>
              <w:rPr>
                <w:lang w:val="en-US"/>
              </w:rPr>
              <w:t xml:space="preserve">-   -   -   -   -  </w:t>
            </w:r>
            <w:r w:rsidRPr="000E1730">
              <w:t>USPaymentPeriod</w:t>
            </w:r>
          </w:p>
        </w:tc>
        <w:tc>
          <w:tcPr>
            <w:tcW w:w="2767" w:type="dxa"/>
          </w:tcPr>
          <w:p w:rsidR="002B7A14" w:rsidRPr="000E1730" w:rsidRDefault="002B7A14" w:rsidP="00033818">
            <w:pPr>
              <w:pStyle w:val="Tabela-zawarto"/>
            </w:pPr>
            <w:r w:rsidRPr="000E1730">
              <w:t>Okres wymaganej płatności dokumentu US</w:t>
            </w:r>
          </w:p>
        </w:tc>
        <w:tc>
          <w:tcPr>
            <w:tcW w:w="772"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567" w:type="dxa"/>
            <w:vAlign w:val="center"/>
          </w:tcPr>
          <w:p w:rsidR="002B7A14" w:rsidRPr="000E1730" w:rsidRDefault="002B7A14" w:rsidP="00033818">
            <w:pPr>
              <w:pStyle w:val="Tabela-zawarto"/>
              <w:jc w:val="center"/>
            </w:pP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p>
        </w:tc>
        <w:tc>
          <w:tcPr>
            <w:tcW w:w="567" w:type="dxa"/>
            <w:vAlign w:val="center"/>
          </w:tcPr>
          <w:p w:rsidR="002B7A14" w:rsidRPr="000E1730" w:rsidRDefault="002B7A14" w:rsidP="00033818">
            <w:pPr>
              <w:pStyle w:val="Tabela-zawarto"/>
              <w:jc w:val="center"/>
              <w:rPr>
                <w:lang w:val="en-US"/>
              </w:rPr>
            </w:pPr>
          </w:p>
        </w:tc>
        <w:tc>
          <w:tcPr>
            <w:tcW w:w="3813" w:type="dxa"/>
            <w:gridSpan w:val="3"/>
          </w:tcPr>
          <w:p w:rsidR="002B7A14" w:rsidRPr="000E1730" w:rsidRDefault="002B7A14" w:rsidP="00033818">
            <w:pPr>
              <w:pStyle w:val="Tabela-zawarto"/>
              <w:jc w:val="center"/>
              <w:rPr>
                <w:lang w:val="en-US"/>
              </w:rPr>
            </w:pPr>
          </w:p>
        </w:tc>
      </w:tr>
      <w:tr w:rsidR="002B7A14" w:rsidRPr="001D2413" w:rsidTr="003F5A95">
        <w:trPr>
          <w:jc w:val="center"/>
        </w:trPr>
        <w:tc>
          <w:tcPr>
            <w:tcW w:w="567" w:type="dxa"/>
            <w:vAlign w:val="center"/>
          </w:tcPr>
          <w:p w:rsidR="002B7A14" w:rsidRDefault="002B7A14" w:rsidP="00033818">
            <w:pPr>
              <w:pStyle w:val="Tabela-zawarto"/>
              <w:jc w:val="center"/>
              <w:rPr>
                <w:lang w:val="en-US"/>
              </w:rPr>
            </w:pPr>
            <w:r>
              <w:rPr>
                <w:lang w:val="en-US"/>
              </w:rPr>
              <w:t>B-26</w:t>
            </w:r>
          </w:p>
        </w:tc>
        <w:tc>
          <w:tcPr>
            <w:tcW w:w="3519" w:type="dxa"/>
            <w:vAlign w:val="center"/>
          </w:tcPr>
          <w:p w:rsidR="002B7A14" w:rsidRDefault="002B7A14" w:rsidP="00033818">
            <w:pPr>
              <w:pStyle w:val="Tabela-zawarto"/>
              <w:ind w:left="432" w:hanging="432"/>
              <w:rPr>
                <w:lang w:val="en-US"/>
              </w:rPr>
            </w:pPr>
            <w:r>
              <w:rPr>
                <w:lang w:val="en-US"/>
              </w:rPr>
              <w:t xml:space="preserve">-   -   -   </w:t>
            </w:r>
            <w:r>
              <w:t>AdditionalDeclaration</w:t>
            </w:r>
          </w:p>
        </w:tc>
        <w:tc>
          <w:tcPr>
            <w:tcW w:w="2767" w:type="dxa"/>
          </w:tcPr>
          <w:p w:rsidR="002B7A14" w:rsidRDefault="002B7A14" w:rsidP="00033818">
            <w:pPr>
              <w:pStyle w:val="Tabela-zawarto"/>
            </w:pPr>
            <w:r>
              <w:t>Komponent służący do przekazywania dodatkowych deklaracji dotyczących transakcji w przelewie</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813" w:type="dxa"/>
            <w:gridSpan w:val="3"/>
          </w:tcPr>
          <w:p w:rsidR="002B7A14" w:rsidRPr="0044100D" w:rsidRDefault="002B7A14" w:rsidP="005200FD">
            <w:pPr>
              <w:pStyle w:val="Tabela-zawarto"/>
              <w:jc w:val="center"/>
            </w:pPr>
            <w:r w:rsidRPr="0044100D">
              <w:t xml:space="preserve">Komponent </w:t>
            </w:r>
            <w:r>
              <w:t>będzie przekazywany</w:t>
            </w:r>
            <w:r w:rsidRPr="0044100D">
              <w:t xml:space="preserve">, jeżeli przelew </w:t>
            </w:r>
            <w:r>
              <w:t>został opatrzony</w:t>
            </w:r>
            <w:r w:rsidRPr="0044100D">
              <w:t xml:space="preserve"> klasyfikacją budżetową</w:t>
            </w:r>
            <w:r>
              <w:t xml:space="preserve"> (przez zleceniodawcę lub domyślną)</w:t>
            </w:r>
          </w:p>
        </w:tc>
      </w:tr>
      <w:tr w:rsidR="002B7A14" w:rsidRPr="000E1730" w:rsidTr="003F5A95">
        <w:trPr>
          <w:jc w:val="center"/>
        </w:trPr>
        <w:tc>
          <w:tcPr>
            <w:tcW w:w="567" w:type="dxa"/>
            <w:vAlign w:val="center"/>
          </w:tcPr>
          <w:p w:rsidR="002B7A14" w:rsidRPr="00B8035C" w:rsidRDefault="002B7A14" w:rsidP="00033818">
            <w:pPr>
              <w:pStyle w:val="Tabela-zawarto"/>
              <w:jc w:val="cente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DeclarationItemCode</w:t>
            </w:r>
          </w:p>
        </w:tc>
        <w:tc>
          <w:tcPr>
            <w:tcW w:w="2767" w:type="dxa"/>
          </w:tcPr>
          <w:p w:rsidR="002B7A14" w:rsidRDefault="002B7A14" w:rsidP="00033818">
            <w:pPr>
              <w:pStyle w:val="Tabela-zawarto"/>
            </w:pPr>
            <w:r>
              <w:t>Kod deklaracji</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813" w:type="dxa"/>
            <w:gridSpan w:val="3"/>
          </w:tcPr>
          <w:p w:rsidR="002B7A14" w:rsidRDefault="002B7A14" w:rsidP="00033818">
            <w:pPr>
              <w:pStyle w:val="Tabela-zawarto"/>
              <w:jc w:val="center"/>
              <w:rPr>
                <w:lang w:val="en-US"/>
              </w:rPr>
            </w:pPr>
            <w:r>
              <w:rPr>
                <w:lang w:val="en-US"/>
              </w:rPr>
              <w:t>rozdział</w:t>
            </w:r>
          </w:p>
        </w:tc>
      </w:tr>
      <w:tr w:rsidR="002B7A14" w:rsidRPr="000E1730" w:rsidTr="003F5A95">
        <w:trPr>
          <w:jc w:val="center"/>
        </w:trPr>
        <w:tc>
          <w:tcPr>
            <w:tcW w:w="567" w:type="dxa"/>
            <w:vAlign w:val="center"/>
          </w:tcPr>
          <w:p w:rsidR="002B7A14" w:rsidRDefault="002B7A14" w:rsidP="00033818">
            <w:pPr>
              <w:pStyle w:val="Tabela-zawarto"/>
              <w:jc w:val="center"/>
              <w:rPr>
                <w:lang w:val="en-US"/>
              </w:rP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DeclarationItemValue</w:t>
            </w:r>
          </w:p>
        </w:tc>
        <w:tc>
          <w:tcPr>
            <w:tcW w:w="2767" w:type="dxa"/>
          </w:tcPr>
          <w:p w:rsidR="002B7A14" w:rsidRDefault="002B7A14" w:rsidP="00033818">
            <w:pPr>
              <w:pStyle w:val="Tabela-zawarto"/>
            </w:pPr>
            <w:r>
              <w:t>Treść deklaracji</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813" w:type="dxa"/>
            <w:gridSpan w:val="3"/>
          </w:tcPr>
          <w:p w:rsidR="002B7A14" w:rsidRDefault="002B7A14" w:rsidP="00033818">
            <w:pPr>
              <w:pStyle w:val="Tabela-zawarto"/>
              <w:jc w:val="center"/>
              <w:rPr>
                <w:lang w:val="en-US"/>
              </w:rPr>
            </w:pPr>
            <w:r>
              <w:rPr>
                <w:lang w:val="en-US"/>
              </w:rPr>
              <w:t>Symbol rozdziału (1 do 5 znaków)</w:t>
            </w:r>
          </w:p>
        </w:tc>
      </w:tr>
      <w:tr w:rsidR="002B7A14" w:rsidRPr="001D2413" w:rsidTr="003F5A95">
        <w:trPr>
          <w:jc w:val="center"/>
        </w:trPr>
        <w:tc>
          <w:tcPr>
            <w:tcW w:w="567" w:type="dxa"/>
            <w:vAlign w:val="center"/>
          </w:tcPr>
          <w:p w:rsidR="002B7A14" w:rsidRDefault="002B7A14" w:rsidP="00033818">
            <w:pPr>
              <w:pStyle w:val="Tabela-zawarto"/>
              <w:jc w:val="center"/>
              <w:rPr>
                <w:lang w:val="en-US"/>
              </w:rPr>
            </w:pPr>
            <w:r>
              <w:rPr>
                <w:lang w:val="en-US"/>
              </w:rPr>
              <w:t>B-26</w:t>
            </w:r>
          </w:p>
        </w:tc>
        <w:tc>
          <w:tcPr>
            <w:tcW w:w="3519" w:type="dxa"/>
            <w:vAlign w:val="center"/>
          </w:tcPr>
          <w:p w:rsidR="002B7A14" w:rsidRDefault="002B7A14" w:rsidP="00033818">
            <w:pPr>
              <w:pStyle w:val="Tabela-zawarto"/>
              <w:ind w:left="432" w:hanging="432"/>
              <w:rPr>
                <w:lang w:val="en-US"/>
              </w:rPr>
            </w:pPr>
            <w:r>
              <w:rPr>
                <w:lang w:val="en-US"/>
              </w:rPr>
              <w:t xml:space="preserve">-   -   -   </w:t>
            </w:r>
            <w:r>
              <w:t>AdditionalDeclaration</w:t>
            </w:r>
          </w:p>
        </w:tc>
        <w:tc>
          <w:tcPr>
            <w:tcW w:w="2767" w:type="dxa"/>
          </w:tcPr>
          <w:p w:rsidR="002B7A14" w:rsidRDefault="002B7A14" w:rsidP="00033818">
            <w:pPr>
              <w:pStyle w:val="Tabela-zawarto"/>
            </w:pPr>
            <w:r>
              <w:t>Komponent służący do przekazywania dodatkowych deklaracji dotyczących transakcji w przelewie</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813" w:type="dxa"/>
            <w:gridSpan w:val="3"/>
          </w:tcPr>
          <w:p w:rsidR="002B7A14" w:rsidRPr="0044100D" w:rsidRDefault="002B7A14" w:rsidP="005200FD">
            <w:pPr>
              <w:pStyle w:val="Tabela-zawarto"/>
              <w:jc w:val="center"/>
            </w:pPr>
            <w:r w:rsidRPr="0044100D">
              <w:t xml:space="preserve">Komponent </w:t>
            </w:r>
            <w:r>
              <w:t>będzie przekazywany</w:t>
            </w:r>
            <w:r w:rsidRPr="0044100D">
              <w:t xml:space="preserve">, jeżeli przelew </w:t>
            </w:r>
            <w:r>
              <w:t>został opatrzony</w:t>
            </w:r>
            <w:r w:rsidRPr="0044100D">
              <w:t xml:space="preserve"> klasyfikacją budżetową</w:t>
            </w:r>
            <w:r>
              <w:t xml:space="preserve"> (przez zleceniodawcę lub domyślną)</w:t>
            </w:r>
          </w:p>
        </w:tc>
      </w:tr>
      <w:tr w:rsidR="002B7A14" w:rsidRPr="000E1730" w:rsidTr="003F5A95">
        <w:trPr>
          <w:jc w:val="center"/>
        </w:trPr>
        <w:tc>
          <w:tcPr>
            <w:tcW w:w="567" w:type="dxa"/>
            <w:vAlign w:val="center"/>
          </w:tcPr>
          <w:p w:rsidR="002B7A14" w:rsidRPr="00B8035C" w:rsidRDefault="002B7A14" w:rsidP="00033818">
            <w:pPr>
              <w:pStyle w:val="Tabela-zawarto"/>
              <w:jc w:val="cente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DeclarationItemCode</w:t>
            </w:r>
          </w:p>
        </w:tc>
        <w:tc>
          <w:tcPr>
            <w:tcW w:w="2767" w:type="dxa"/>
          </w:tcPr>
          <w:p w:rsidR="002B7A14" w:rsidRDefault="002B7A14" w:rsidP="00033818">
            <w:pPr>
              <w:pStyle w:val="Tabela-zawarto"/>
            </w:pPr>
            <w:r>
              <w:t>Kod deklaracji</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813" w:type="dxa"/>
            <w:gridSpan w:val="3"/>
          </w:tcPr>
          <w:p w:rsidR="002B7A14" w:rsidRDefault="002B7A14" w:rsidP="00033818">
            <w:pPr>
              <w:pStyle w:val="Tabela-zawarto"/>
              <w:jc w:val="center"/>
              <w:rPr>
                <w:lang w:val="en-US"/>
              </w:rPr>
            </w:pPr>
            <w:r>
              <w:rPr>
                <w:lang w:val="en-US"/>
              </w:rPr>
              <w:t>paragraf</w:t>
            </w:r>
          </w:p>
        </w:tc>
      </w:tr>
      <w:tr w:rsidR="002B7A14" w:rsidRPr="000E1730" w:rsidTr="003F5A95">
        <w:trPr>
          <w:jc w:val="center"/>
        </w:trPr>
        <w:tc>
          <w:tcPr>
            <w:tcW w:w="567" w:type="dxa"/>
            <w:vAlign w:val="center"/>
          </w:tcPr>
          <w:p w:rsidR="002B7A14" w:rsidRDefault="002B7A14" w:rsidP="00033818">
            <w:pPr>
              <w:pStyle w:val="Tabela-zawarto"/>
              <w:jc w:val="center"/>
              <w:rPr>
                <w:lang w:val="en-US"/>
              </w:rP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DeclarationItemValue</w:t>
            </w:r>
          </w:p>
        </w:tc>
        <w:tc>
          <w:tcPr>
            <w:tcW w:w="2767" w:type="dxa"/>
          </w:tcPr>
          <w:p w:rsidR="002B7A14" w:rsidRDefault="002B7A14" w:rsidP="00033818">
            <w:pPr>
              <w:pStyle w:val="Tabela-zawarto"/>
            </w:pPr>
            <w:r>
              <w:t>Treść deklaracji</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813" w:type="dxa"/>
            <w:gridSpan w:val="3"/>
          </w:tcPr>
          <w:p w:rsidR="002B7A14" w:rsidRDefault="002B7A14" w:rsidP="00033818">
            <w:pPr>
              <w:pStyle w:val="Tabela-zawarto"/>
              <w:jc w:val="center"/>
              <w:rPr>
                <w:lang w:val="en-US"/>
              </w:rPr>
            </w:pPr>
            <w:r>
              <w:rPr>
                <w:lang w:val="en-US"/>
              </w:rPr>
              <w:t>Symbol paragrafu (1 do 4 znaków)</w:t>
            </w:r>
          </w:p>
        </w:tc>
      </w:tr>
      <w:tr w:rsidR="002B7A14" w:rsidRPr="001D2413" w:rsidTr="003F5A95">
        <w:trPr>
          <w:jc w:val="center"/>
        </w:trPr>
        <w:tc>
          <w:tcPr>
            <w:tcW w:w="567" w:type="dxa"/>
            <w:vAlign w:val="center"/>
          </w:tcPr>
          <w:p w:rsidR="002B7A14" w:rsidRDefault="002B7A14" w:rsidP="00033818">
            <w:pPr>
              <w:pStyle w:val="Tabela-zawarto"/>
              <w:jc w:val="center"/>
              <w:rPr>
                <w:lang w:val="en-US"/>
              </w:rPr>
            </w:pPr>
            <w:r>
              <w:rPr>
                <w:lang w:val="en-US"/>
              </w:rPr>
              <w:t>B-26</w:t>
            </w:r>
          </w:p>
        </w:tc>
        <w:tc>
          <w:tcPr>
            <w:tcW w:w="3519" w:type="dxa"/>
            <w:vAlign w:val="center"/>
          </w:tcPr>
          <w:p w:rsidR="002B7A14" w:rsidRDefault="002B7A14" w:rsidP="00033818">
            <w:pPr>
              <w:pStyle w:val="Tabela-zawarto"/>
              <w:ind w:left="432" w:hanging="432"/>
              <w:rPr>
                <w:lang w:val="en-US"/>
              </w:rPr>
            </w:pPr>
            <w:r>
              <w:rPr>
                <w:lang w:val="en-US"/>
              </w:rPr>
              <w:t xml:space="preserve">-   -   -   </w:t>
            </w:r>
            <w:r>
              <w:t>AdditionalDeclaration</w:t>
            </w:r>
          </w:p>
        </w:tc>
        <w:tc>
          <w:tcPr>
            <w:tcW w:w="2767" w:type="dxa"/>
          </w:tcPr>
          <w:p w:rsidR="002B7A14" w:rsidRDefault="002B7A14" w:rsidP="00033818">
            <w:pPr>
              <w:pStyle w:val="Tabela-zawarto"/>
            </w:pPr>
            <w:r>
              <w:t>Komponent służący do przekazywania dodatkowych deklaracji dotyczących transakcji w przelewie</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813" w:type="dxa"/>
            <w:gridSpan w:val="3"/>
          </w:tcPr>
          <w:p w:rsidR="002B7A14" w:rsidRPr="0044100D" w:rsidRDefault="002B7A14" w:rsidP="005200FD">
            <w:pPr>
              <w:pStyle w:val="Tabela-zawarto"/>
              <w:jc w:val="center"/>
            </w:pPr>
            <w:r w:rsidRPr="0044100D">
              <w:t xml:space="preserve">Komponent </w:t>
            </w:r>
            <w:r>
              <w:t>będzie przekazywany</w:t>
            </w:r>
            <w:r w:rsidRPr="0044100D">
              <w:t xml:space="preserve">, jeżeli przelew </w:t>
            </w:r>
            <w:r>
              <w:t>został opatrzony</w:t>
            </w:r>
            <w:r w:rsidRPr="0044100D">
              <w:t xml:space="preserve"> klasyfikacją budżetową</w:t>
            </w:r>
            <w:r>
              <w:t xml:space="preserve"> (przez zleceniodawcę lub domyślną)</w:t>
            </w:r>
          </w:p>
        </w:tc>
      </w:tr>
      <w:tr w:rsidR="002B7A14" w:rsidRPr="000E1730" w:rsidTr="003F5A95">
        <w:trPr>
          <w:jc w:val="center"/>
        </w:trPr>
        <w:tc>
          <w:tcPr>
            <w:tcW w:w="567" w:type="dxa"/>
            <w:vAlign w:val="center"/>
          </w:tcPr>
          <w:p w:rsidR="002B7A14" w:rsidRPr="00B8035C" w:rsidRDefault="002B7A14" w:rsidP="00033818">
            <w:pPr>
              <w:pStyle w:val="Tabela-zawarto"/>
              <w:jc w:val="cente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DeclarationItemCode</w:t>
            </w:r>
          </w:p>
        </w:tc>
        <w:tc>
          <w:tcPr>
            <w:tcW w:w="2767" w:type="dxa"/>
          </w:tcPr>
          <w:p w:rsidR="002B7A14" w:rsidRDefault="002B7A14" w:rsidP="00033818">
            <w:pPr>
              <w:pStyle w:val="Tabela-zawarto"/>
            </w:pPr>
            <w:r>
              <w:t>Kod deklaracji</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813" w:type="dxa"/>
            <w:gridSpan w:val="3"/>
          </w:tcPr>
          <w:p w:rsidR="002B7A14" w:rsidRDefault="002B7A14" w:rsidP="00033818">
            <w:pPr>
              <w:pStyle w:val="Tabela-zawarto"/>
              <w:jc w:val="center"/>
              <w:rPr>
                <w:lang w:val="en-US"/>
              </w:rPr>
            </w:pPr>
            <w:r>
              <w:rPr>
                <w:lang w:val="en-US"/>
              </w:rPr>
              <w:t>zadanie</w:t>
            </w:r>
          </w:p>
        </w:tc>
      </w:tr>
      <w:tr w:rsidR="002B7A14" w:rsidRPr="000E1730" w:rsidTr="003F5A95">
        <w:trPr>
          <w:jc w:val="center"/>
        </w:trPr>
        <w:tc>
          <w:tcPr>
            <w:tcW w:w="567" w:type="dxa"/>
            <w:vAlign w:val="center"/>
          </w:tcPr>
          <w:p w:rsidR="002B7A14" w:rsidRDefault="002B7A14" w:rsidP="00033818">
            <w:pPr>
              <w:pStyle w:val="Tabela-zawarto"/>
              <w:jc w:val="center"/>
              <w:rPr>
                <w:lang w:val="en-US"/>
              </w:rP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DeclarationItemValue</w:t>
            </w:r>
          </w:p>
        </w:tc>
        <w:tc>
          <w:tcPr>
            <w:tcW w:w="2767" w:type="dxa"/>
          </w:tcPr>
          <w:p w:rsidR="002B7A14" w:rsidRDefault="002B7A14" w:rsidP="00033818">
            <w:pPr>
              <w:pStyle w:val="Tabela-zawarto"/>
            </w:pPr>
            <w:r>
              <w:t>Treść deklaracji</w:t>
            </w:r>
          </w:p>
        </w:tc>
        <w:tc>
          <w:tcPr>
            <w:tcW w:w="772"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426" w:type="dxa"/>
            <w:vAlign w:val="center"/>
          </w:tcPr>
          <w:p w:rsidR="002B7A14" w:rsidRDefault="002B7A14" w:rsidP="00033818">
            <w:pPr>
              <w:pStyle w:val="Tabela-zawarto"/>
              <w:jc w:val="center"/>
            </w:pPr>
            <w:r>
              <w:t>x</w:t>
            </w:r>
          </w:p>
        </w:tc>
        <w:tc>
          <w:tcPr>
            <w:tcW w:w="708" w:type="dxa"/>
            <w:vAlign w:val="center"/>
          </w:tcPr>
          <w:p w:rsidR="002B7A14" w:rsidRDefault="002B7A14" w:rsidP="00033818">
            <w:pPr>
              <w:pStyle w:val="Tabela-zawarto"/>
              <w:jc w:val="center"/>
            </w:pPr>
            <w:r>
              <w:t>x</w:t>
            </w:r>
          </w:p>
        </w:tc>
        <w:tc>
          <w:tcPr>
            <w:tcW w:w="567" w:type="dxa"/>
            <w:vAlign w:val="center"/>
          </w:tcPr>
          <w:p w:rsidR="002B7A14" w:rsidRDefault="002B7A14" w:rsidP="00033818">
            <w:pPr>
              <w:pStyle w:val="Tabela-zawarto"/>
              <w:jc w:val="center"/>
            </w:pPr>
            <w:r>
              <w:t>x</w:t>
            </w:r>
          </w:p>
        </w:tc>
        <w:tc>
          <w:tcPr>
            <w:tcW w:w="3813" w:type="dxa"/>
            <w:gridSpan w:val="3"/>
          </w:tcPr>
          <w:p w:rsidR="002B7A14" w:rsidRDefault="002B7A14" w:rsidP="00033818">
            <w:pPr>
              <w:pStyle w:val="Tabela-zawarto"/>
              <w:jc w:val="center"/>
              <w:rPr>
                <w:lang w:val="en-US"/>
              </w:rPr>
            </w:pPr>
            <w:r>
              <w:rPr>
                <w:lang w:val="en-US"/>
              </w:rPr>
              <w:t>Symbol zadania (1 do 3 znaków)</w:t>
            </w:r>
          </w:p>
        </w:tc>
      </w:tr>
      <w:tr w:rsidR="002B7A14" w:rsidRPr="001D2413" w:rsidTr="003F5A95">
        <w:trPr>
          <w:jc w:val="center"/>
        </w:trPr>
        <w:tc>
          <w:tcPr>
            <w:tcW w:w="567" w:type="dxa"/>
            <w:vAlign w:val="center"/>
          </w:tcPr>
          <w:p w:rsidR="002B7A14" w:rsidRDefault="002B7A14" w:rsidP="005200FD">
            <w:pPr>
              <w:pStyle w:val="Tabela-zawarto"/>
              <w:jc w:val="center"/>
              <w:rPr>
                <w:lang w:val="en-US"/>
              </w:rPr>
            </w:pPr>
            <w:r>
              <w:rPr>
                <w:lang w:val="en-US"/>
              </w:rPr>
              <w:t>B-26</w:t>
            </w:r>
          </w:p>
        </w:tc>
        <w:tc>
          <w:tcPr>
            <w:tcW w:w="3519" w:type="dxa"/>
            <w:vAlign w:val="center"/>
          </w:tcPr>
          <w:p w:rsidR="002B7A14" w:rsidRDefault="002B7A14" w:rsidP="005200FD">
            <w:pPr>
              <w:pStyle w:val="Tabela-zawarto"/>
              <w:ind w:left="432" w:hanging="432"/>
              <w:rPr>
                <w:lang w:val="en-US"/>
              </w:rPr>
            </w:pPr>
            <w:r>
              <w:rPr>
                <w:lang w:val="en-US"/>
              </w:rPr>
              <w:t xml:space="preserve">-   -   -   </w:t>
            </w:r>
            <w:r>
              <w:t>AdditionalDeclaration</w:t>
            </w:r>
          </w:p>
        </w:tc>
        <w:tc>
          <w:tcPr>
            <w:tcW w:w="2767" w:type="dxa"/>
          </w:tcPr>
          <w:p w:rsidR="002B7A14" w:rsidRDefault="002B7A14" w:rsidP="005200FD">
            <w:pPr>
              <w:pStyle w:val="Tabela-zawarto"/>
            </w:pPr>
            <w:r>
              <w:t>Komponent służący do przekazywania dodatkowych deklaracji dotyczących transakcji w przelewie</w:t>
            </w:r>
          </w:p>
        </w:tc>
        <w:tc>
          <w:tcPr>
            <w:tcW w:w="772"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426" w:type="dxa"/>
            <w:vAlign w:val="center"/>
          </w:tcPr>
          <w:p w:rsidR="002B7A14" w:rsidRDefault="002B7A14" w:rsidP="005200FD">
            <w:pPr>
              <w:pStyle w:val="Tabela-zawarto"/>
              <w:jc w:val="center"/>
            </w:pPr>
            <w:r>
              <w:t>x</w:t>
            </w:r>
          </w:p>
        </w:tc>
        <w:tc>
          <w:tcPr>
            <w:tcW w:w="708"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3813" w:type="dxa"/>
            <w:gridSpan w:val="3"/>
          </w:tcPr>
          <w:p w:rsidR="002B7A14" w:rsidRPr="0044100D" w:rsidRDefault="002B7A14" w:rsidP="005200FD">
            <w:pPr>
              <w:pStyle w:val="Tabela-zawarto"/>
              <w:jc w:val="center"/>
            </w:pPr>
            <w:r w:rsidRPr="0044100D">
              <w:t xml:space="preserve">Komponent </w:t>
            </w:r>
            <w:r>
              <w:t>będzie przekazywany</w:t>
            </w:r>
            <w:r w:rsidRPr="0044100D">
              <w:t xml:space="preserve">, jeżeli przelew </w:t>
            </w:r>
            <w:r>
              <w:t>został opatrzony</w:t>
            </w:r>
            <w:r w:rsidRPr="0044100D">
              <w:t xml:space="preserve"> klasyfikacją budżetową</w:t>
            </w:r>
            <w:r>
              <w:t xml:space="preserve"> (przez zleceniodawcę lub domyślną)</w:t>
            </w:r>
          </w:p>
        </w:tc>
      </w:tr>
      <w:tr w:rsidR="002B7A14" w:rsidRPr="000E1730" w:rsidTr="003F5A95">
        <w:trPr>
          <w:jc w:val="center"/>
        </w:trPr>
        <w:tc>
          <w:tcPr>
            <w:tcW w:w="567" w:type="dxa"/>
            <w:vAlign w:val="center"/>
          </w:tcPr>
          <w:p w:rsidR="002B7A14" w:rsidRPr="00B8035C" w:rsidRDefault="002B7A14" w:rsidP="005200FD">
            <w:pPr>
              <w:pStyle w:val="Tabela-zawarto"/>
              <w:jc w:val="center"/>
            </w:pPr>
          </w:p>
        </w:tc>
        <w:tc>
          <w:tcPr>
            <w:tcW w:w="3519" w:type="dxa"/>
            <w:vAlign w:val="center"/>
          </w:tcPr>
          <w:p w:rsidR="002B7A14" w:rsidRDefault="002B7A14" w:rsidP="005200FD">
            <w:pPr>
              <w:pStyle w:val="Tabela-zawarto"/>
              <w:ind w:left="432" w:hanging="432"/>
              <w:rPr>
                <w:lang w:val="en-US"/>
              </w:rPr>
            </w:pPr>
            <w:r>
              <w:rPr>
                <w:lang w:val="en-US"/>
              </w:rPr>
              <w:t xml:space="preserve">-   -   -   -   </w:t>
            </w:r>
            <w:r>
              <w:rPr>
                <w:lang w:val="de-DE"/>
              </w:rPr>
              <w:t>DeclarationItemCode</w:t>
            </w:r>
          </w:p>
        </w:tc>
        <w:tc>
          <w:tcPr>
            <w:tcW w:w="2767" w:type="dxa"/>
          </w:tcPr>
          <w:p w:rsidR="002B7A14" w:rsidRDefault="002B7A14" w:rsidP="005200FD">
            <w:pPr>
              <w:pStyle w:val="Tabela-zawarto"/>
            </w:pPr>
            <w:r>
              <w:t>Kod deklaracji</w:t>
            </w:r>
          </w:p>
        </w:tc>
        <w:tc>
          <w:tcPr>
            <w:tcW w:w="772"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426" w:type="dxa"/>
            <w:vAlign w:val="center"/>
          </w:tcPr>
          <w:p w:rsidR="002B7A14" w:rsidRDefault="002B7A14" w:rsidP="005200FD">
            <w:pPr>
              <w:pStyle w:val="Tabela-zawarto"/>
              <w:jc w:val="center"/>
            </w:pPr>
            <w:r>
              <w:t>x</w:t>
            </w:r>
          </w:p>
        </w:tc>
        <w:tc>
          <w:tcPr>
            <w:tcW w:w="708"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3813" w:type="dxa"/>
            <w:gridSpan w:val="3"/>
          </w:tcPr>
          <w:p w:rsidR="002B7A14" w:rsidRDefault="002B7A14" w:rsidP="005200FD">
            <w:pPr>
              <w:pStyle w:val="Tabela-zawarto"/>
              <w:jc w:val="center"/>
              <w:rPr>
                <w:lang w:val="en-US"/>
              </w:rPr>
            </w:pPr>
            <w:r>
              <w:rPr>
                <w:lang w:val="en-US"/>
              </w:rPr>
              <w:t>część</w:t>
            </w:r>
          </w:p>
        </w:tc>
      </w:tr>
      <w:tr w:rsidR="002B7A14" w:rsidRPr="000E1730" w:rsidTr="003F5A95">
        <w:trPr>
          <w:jc w:val="center"/>
        </w:trPr>
        <w:tc>
          <w:tcPr>
            <w:tcW w:w="567" w:type="dxa"/>
            <w:vAlign w:val="center"/>
          </w:tcPr>
          <w:p w:rsidR="002B7A14" w:rsidRDefault="002B7A14" w:rsidP="005200FD">
            <w:pPr>
              <w:pStyle w:val="Tabela-zawarto"/>
              <w:jc w:val="center"/>
              <w:rPr>
                <w:lang w:val="en-US"/>
              </w:rPr>
            </w:pPr>
          </w:p>
        </w:tc>
        <w:tc>
          <w:tcPr>
            <w:tcW w:w="3519" w:type="dxa"/>
            <w:vAlign w:val="center"/>
          </w:tcPr>
          <w:p w:rsidR="002B7A14" w:rsidRDefault="002B7A14" w:rsidP="005200FD">
            <w:pPr>
              <w:pStyle w:val="Tabela-zawarto"/>
              <w:ind w:left="432" w:hanging="432"/>
              <w:rPr>
                <w:lang w:val="en-US"/>
              </w:rPr>
            </w:pPr>
            <w:r>
              <w:rPr>
                <w:lang w:val="en-US"/>
              </w:rPr>
              <w:t xml:space="preserve">-   -   -   -   </w:t>
            </w:r>
            <w:r>
              <w:rPr>
                <w:lang w:val="de-DE"/>
              </w:rPr>
              <w:t>DeclarationItemValue</w:t>
            </w:r>
          </w:p>
        </w:tc>
        <w:tc>
          <w:tcPr>
            <w:tcW w:w="2767" w:type="dxa"/>
          </w:tcPr>
          <w:p w:rsidR="002B7A14" w:rsidRDefault="002B7A14" w:rsidP="005200FD">
            <w:pPr>
              <w:pStyle w:val="Tabela-zawarto"/>
            </w:pPr>
            <w:r>
              <w:t>Treść deklaracji</w:t>
            </w:r>
          </w:p>
        </w:tc>
        <w:tc>
          <w:tcPr>
            <w:tcW w:w="772"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426" w:type="dxa"/>
            <w:vAlign w:val="center"/>
          </w:tcPr>
          <w:p w:rsidR="002B7A14" w:rsidRDefault="002B7A14" w:rsidP="005200FD">
            <w:pPr>
              <w:pStyle w:val="Tabela-zawarto"/>
              <w:jc w:val="center"/>
            </w:pPr>
            <w:r>
              <w:t>x</w:t>
            </w:r>
          </w:p>
        </w:tc>
        <w:tc>
          <w:tcPr>
            <w:tcW w:w="708"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3813" w:type="dxa"/>
            <w:gridSpan w:val="3"/>
          </w:tcPr>
          <w:p w:rsidR="002B7A14" w:rsidRPr="001F73F8" w:rsidRDefault="002B7A14" w:rsidP="005200FD">
            <w:pPr>
              <w:pStyle w:val="Tabela-zawarto"/>
              <w:jc w:val="center"/>
            </w:pPr>
            <w:r w:rsidRPr="001F73F8">
              <w:t>Symbol części budżetowej (1 do 4 znaków)</w:t>
            </w:r>
          </w:p>
        </w:tc>
      </w:tr>
      <w:tr w:rsidR="002B7A14" w:rsidRPr="001D2413" w:rsidTr="003F5A95">
        <w:trPr>
          <w:jc w:val="center"/>
        </w:trPr>
        <w:tc>
          <w:tcPr>
            <w:tcW w:w="567" w:type="dxa"/>
            <w:vAlign w:val="center"/>
          </w:tcPr>
          <w:p w:rsidR="002B7A14" w:rsidRDefault="002B7A14" w:rsidP="00033818">
            <w:pPr>
              <w:pStyle w:val="Tabela-zawarto"/>
              <w:jc w:val="center"/>
              <w:rPr>
                <w:lang w:val="en-US"/>
              </w:rPr>
            </w:pPr>
            <w:r>
              <w:rPr>
                <w:lang w:val="en-US"/>
              </w:rPr>
              <w:t>B-26</w:t>
            </w:r>
          </w:p>
        </w:tc>
        <w:tc>
          <w:tcPr>
            <w:tcW w:w="3519" w:type="dxa"/>
            <w:vAlign w:val="center"/>
          </w:tcPr>
          <w:p w:rsidR="002B7A14" w:rsidRDefault="002B7A14" w:rsidP="00033818">
            <w:pPr>
              <w:pStyle w:val="Tabela-zawarto"/>
              <w:ind w:left="432" w:hanging="432"/>
              <w:rPr>
                <w:lang w:val="en-US"/>
              </w:rPr>
            </w:pPr>
            <w:r>
              <w:rPr>
                <w:lang w:val="en-US"/>
              </w:rPr>
              <w:t xml:space="preserve">-   -   -   </w:t>
            </w:r>
            <w:r>
              <w:t>AdditionalDeclaration</w:t>
            </w:r>
          </w:p>
        </w:tc>
        <w:tc>
          <w:tcPr>
            <w:tcW w:w="2767" w:type="dxa"/>
          </w:tcPr>
          <w:p w:rsidR="002B7A14" w:rsidRDefault="002B7A14" w:rsidP="00033818">
            <w:pPr>
              <w:pStyle w:val="Tabela-zawarto"/>
            </w:pPr>
            <w:r>
              <w:t>Komponent służący do przekazywania dodatkowych deklaracji dotyczących transakcji w przelewie</w:t>
            </w:r>
          </w:p>
        </w:tc>
        <w:tc>
          <w:tcPr>
            <w:tcW w:w="772"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426" w:type="dxa"/>
            <w:vAlign w:val="center"/>
          </w:tcPr>
          <w:p w:rsidR="002B7A14" w:rsidRDefault="002B7A14" w:rsidP="00033818">
            <w:pPr>
              <w:pStyle w:val="Tabela-zawarto"/>
              <w:jc w:val="center"/>
            </w:pPr>
          </w:p>
        </w:tc>
        <w:tc>
          <w:tcPr>
            <w:tcW w:w="708"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r>
              <w:t>x</w:t>
            </w:r>
          </w:p>
        </w:tc>
        <w:tc>
          <w:tcPr>
            <w:tcW w:w="3813" w:type="dxa"/>
            <w:gridSpan w:val="3"/>
          </w:tcPr>
          <w:p w:rsidR="002B7A14" w:rsidRPr="0044100D" w:rsidRDefault="002B7A14" w:rsidP="00033818">
            <w:pPr>
              <w:pStyle w:val="Tabela-zawarto"/>
              <w:jc w:val="center"/>
            </w:pPr>
            <w:r w:rsidRPr="0044100D">
              <w:t xml:space="preserve">Komponent jest wykorzystywany, jeżeli </w:t>
            </w:r>
            <w:r>
              <w:t>składane jest zlecenie sprzedaży czeku bankierskiego – do wskazania sposobu odbioru czeków</w:t>
            </w:r>
          </w:p>
        </w:tc>
      </w:tr>
      <w:tr w:rsidR="002B7A14" w:rsidRPr="000E1730" w:rsidTr="003F5A95">
        <w:trPr>
          <w:jc w:val="center"/>
        </w:trPr>
        <w:tc>
          <w:tcPr>
            <w:tcW w:w="567" w:type="dxa"/>
            <w:vAlign w:val="center"/>
          </w:tcPr>
          <w:p w:rsidR="002B7A14" w:rsidRPr="00B8035C" w:rsidRDefault="002B7A14" w:rsidP="00033818">
            <w:pPr>
              <w:pStyle w:val="Tabela-zawarto"/>
              <w:jc w:val="cente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DeclarationItemCode</w:t>
            </w:r>
          </w:p>
        </w:tc>
        <w:tc>
          <w:tcPr>
            <w:tcW w:w="2767" w:type="dxa"/>
          </w:tcPr>
          <w:p w:rsidR="002B7A14" w:rsidRDefault="002B7A14" w:rsidP="00033818">
            <w:pPr>
              <w:pStyle w:val="Tabela-zawarto"/>
            </w:pPr>
            <w:r>
              <w:t>Kod deklaracji</w:t>
            </w:r>
          </w:p>
        </w:tc>
        <w:tc>
          <w:tcPr>
            <w:tcW w:w="772"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426" w:type="dxa"/>
            <w:vAlign w:val="center"/>
          </w:tcPr>
          <w:p w:rsidR="002B7A14" w:rsidRDefault="002B7A14" w:rsidP="00033818">
            <w:pPr>
              <w:pStyle w:val="Tabela-zawarto"/>
              <w:jc w:val="center"/>
            </w:pPr>
          </w:p>
        </w:tc>
        <w:tc>
          <w:tcPr>
            <w:tcW w:w="708"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r>
              <w:t>x</w:t>
            </w:r>
          </w:p>
        </w:tc>
        <w:tc>
          <w:tcPr>
            <w:tcW w:w="3813" w:type="dxa"/>
            <w:gridSpan w:val="3"/>
          </w:tcPr>
          <w:p w:rsidR="002B7A14" w:rsidRDefault="002B7A14" w:rsidP="00033818">
            <w:pPr>
              <w:pStyle w:val="Tabela-zawarto"/>
              <w:jc w:val="center"/>
              <w:rPr>
                <w:lang w:val="en-US"/>
              </w:rPr>
            </w:pPr>
            <w:r>
              <w:rPr>
                <w:lang w:val="en-US"/>
              </w:rPr>
              <w:t>dostarczenie</w:t>
            </w:r>
          </w:p>
        </w:tc>
      </w:tr>
      <w:tr w:rsidR="002B7A14" w:rsidRPr="000E1730" w:rsidTr="003F5A95">
        <w:trPr>
          <w:jc w:val="center"/>
        </w:trPr>
        <w:tc>
          <w:tcPr>
            <w:tcW w:w="567" w:type="dxa"/>
            <w:vAlign w:val="center"/>
          </w:tcPr>
          <w:p w:rsidR="002B7A14" w:rsidRDefault="002B7A14" w:rsidP="00033818">
            <w:pPr>
              <w:pStyle w:val="Tabela-zawarto"/>
              <w:jc w:val="center"/>
              <w:rPr>
                <w:lang w:val="en-US"/>
              </w:rP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DeclarationItemValue</w:t>
            </w:r>
          </w:p>
        </w:tc>
        <w:tc>
          <w:tcPr>
            <w:tcW w:w="2767" w:type="dxa"/>
          </w:tcPr>
          <w:p w:rsidR="002B7A14" w:rsidRDefault="002B7A14" w:rsidP="00033818">
            <w:pPr>
              <w:pStyle w:val="Tabela-zawarto"/>
            </w:pPr>
            <w:r>
              <w:t>Treść deklaracji</w:t>
            </w:r>
          </w:p>
        </w:tc>
        <w:tc>
          <w:tcPr>
            <w:tcW w:w="772"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426" w:type="dxa"/>
            <w:vAlign w:val="center"/>
          </w:tcPr>
          <w:p w:rsidR="002B7A14" w:rsidRDefault="002B7A14" w:rsidP="00033818">
            <w:pPr>
              <w:pStyle w:val="FootnoteText"/>
              <w:jc w:val="center"/>
            </w:pPr>
          </w:p>
        </w:tc>
        <w:tc>
          <w:tcPr>
            <w:tcW w:w="708" w:type="dxa"/>
            <w:vAlign w:val="center"/>
          </w:tcPr>
          <w:p w:rsidR="002B7A14" w:rsidRDefault="002B7A14" w:rsidP="00033818">
            <w:pPr>
              <w:pStyle w:val="FootnoteText"/>
              <w:jc w:val="center"/>
            </w:pPr>
          </w:p>
        </w:tc>
        <w:tc>
          <w:tcPr>
            <w:tcW w:w="567" w:type="dxa"/>
            <w:vAlign w:val="center"/>
          </w:tcPr>
          <w:p w:rsidR="002B7A14" w:rsidRDefault="002B7A14" w:rsidP="00033818">
            <w:pPr>
              <w:pStyle w:val="Tabela-zawarto"/>
              <w:jc w:val="center"/>
            </w:pPr>
            <w:r>
              <w:t>x</w:t>
            </w:r>
          </w:p>
        </w:tc>
        <w:tc>
          <w:tcPr>
            <w:tcW w:w="3813" w:type="dxa"/>
            <w:gridSpan w:val="3"/>
          </w:tcPr>
          <w:p w:rsidR="002B7A14" w:rsidRDefault="002B7A14" w:rsidP="00033818">
            <w:pPr>
              <w:pStyle w:val="Tabela-zawarto"/>
              <w:jc w:val="center"/>
              <w:rPr>
                <w:lang w:val="en-US"/>
              </w:rPr>
            </w:pPr>
            <w:r>
              <w:rPr>
                <w:lang w:val="en-US"/>
              </w:rPr>
              <w:t>Dopuszczalne wartości:</w:t>
            </w:r>
          </w:p>
          <w:p w:rsidR="002B7A14" w:rsidRDefault="002B7A14" w:rsidP="00033818">
            <w:pPr>
              <w:pStyle w:val="Tabela-zawarto"/>
              <w:numPr>
                <w:ilvl w:val="0"/>
                <w:numId w:val="38"/>
              </w:numPr>
              <w:jc w:val="center"/>
              <w:rPr>
                <w:lang w:val="en-US"/>
              </w:rPr>
            </w:pPr>
            <w:r>
              <w:rPr>
                <w:lang w:val="en-US"/>
              </w:rPr>
              <w:t>O – odbiór czeków w oddziale</w:t>
            </w:r>
          </w:p>
          <w:p w:rsidR="002B7A14" w:rsidRDefault="002B7A14" w:rsidP="00033818">
            <w:pPr>
              <w:pStyle w:val="Tabela-zawarto"/>
              <w:numPr>
                <w:ilvl w:val="0"/>
                <w:numId w:val="38"/>
              </w:numPr>
              <w:jc w:val="center"/>
              <w:rPr>
                <w:lang w:val="en-US"/>
              </w:rPr>
            </w:pPr>
            <w:r>
              <w:rPr>
                <w:lang w:val="en-US"/>
              </w:rPr>
              <w:t xml:space="preserve">W – wysłanie zagranicę </w:t>
            </w:r>
          </w:p>
        </w:tc>
      </w:tr>
      <w:tr w:rsidR="002B7A14" w:rsidRPr="001D2413" w:rsidTr="003F5A95">
        <w:trPr>
          <w:jc w:val="center"/>
        </w:trPr>
        <w:tc>
          <w:tcPr>
            <w:tcW w:w="567" w:type="dxa"/>
            <w:vAlign w:val="center"/>
          </w:tcPr>
          <w:p w:rsidR="002B7A14" w:rsidRDefault="002B7A14" w:rsidP="00033818">
            <w:pPr>
              <w:pStyle w:val="Tabela-zawarto"/>
              <w:jc w:val="center"/>
              <w:rPr>
                <w:lang w:val="en-US"/>
              </w:rPr>
            </w:pPr>
            <w:r>
              <w:rPr>
                <w:lang w:val="en-US"/>
              </w:rPr>
              <w:t>B-26</w:t>
            </w:r>
          </w:p>
        </w:tc>
        <w:tc>
          <w:tcPr>
            <w:tcW w:w="3519" w:type="dxa"/>
            <w:vAlign w:val="center"/>
          </w:tcPr>
          <w:p w:rsidR="002B7A14" w:rsidRDefault="002B7A14" w:rsidP="00033818">
            <w:pPr>
              <w:pStyle w:val="Tabela-zawarto"/>
              <w:ind w:left="432" w:hanging="432"/>
              <w:rPr>
                <w:lang w:val="en-US"/>
              </w:rPr>
            </w:pPr>
            <w:r>
              <w:rPr>
                <w:lang w:val="en-US"/>
              </w:rPr>
              <w:t xml:space="preserve">-   -   -   </w:t>
            </w:r>
            <w:r>
              <w:t>AdditionalDeclaration</w:t>
            </w:r>
          </w:p>
        </w:tc>
        <w:tc>
          <w:tcPr>
            <w:tcW w:w="2767" w:type="dxa"/>
          </w:tcPr>
          <w:p w:rsidR="002B7A14" w:rsidRDefault="002B7A14" w:rsidP="00033818">
            <w:pPr>
              <w:pStyle w:val="Tabela-zawarto"/>
            </w:pPr>
            <w:r>
              <w:t>Komponent służący do przekazywania dodatkowych deklaracji dotyczących transakcji w przelewie</w:t>
            </w:r>
          </w:p>
        </w:tc>
        <w:tc>
          <w:tcPr>
            <w:tcW w:w="772"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426" w:type="dxa"/>
            <w:vAlign w:val="center"/>
          </w:tcPr>
          <w:p w:rsidR="002B7A14" w:rsidRDefault="002B7A14" w:rsidP="00033818">
            <w:pPr>
              <w:pStyle w:val="Tabela-zawarto"/>
              <w:jc w:val="center"/>
            </w:pPr>
          </w:p>
        </w:tc>
        <w:tc>
          <w:tcPr>
            <w:tcW w:w="708"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r>
              <w:t>x</w:t>
            </w:r>
          </w:p>
        </w:tc>
        <w:tc>
          <w:tcPr>
            <w:tcW w:w="3813" w:type="dxa"/>
            <w:gridSpan w:val="3"/>
          </w:tcPr>
          <w:p w:rsidR="002B7A14" w:rsidRPr="0044100D" w:rsidRDefault="002B7A14" w:rsidP="00033818">
            <w:pPr>
              <w:pStyle w:val="Tabela-zawarto"/>
              <w:jc w:val="center"/>
            </w:pPr>
            <w:r w:rsidRPr="0044100D">
              <w:t xml:space="preserve">Komponent jest wykorzystywany, jeżeli </w:t>
            </w:r>
            <w:r>
              <w:t>składane jest zlecenie sprzedaży czeku bankierskiego – do wskazania informacji o konieczności wydania zaświadczenia upoważniającego do wywozu środków zagranicę</w:t>
            </w:r>
          </w:p>
        </w:tc>
      </w:tr>
      <w:tr w:rsidR="002B7A14" w:rsidRPr="000E1730" w:rsidTr="003F5A95">
        <w:trPr>
          <w:jc w:val="center"/>
        </w:trPr>
        <w:tc>
          <w:tcPr>
            <w:tcW w:w="567" w:type="dxa"/>
            <w:vAlign w:val="center"/>
          </w:tcPr>
          <w:p w:rsidR="002B7A14" w:rsidRPr="00B8035C" w:rsidRDefault="002B7A14" w:rsidP="00033818">
            <w:pPr>
              <w:pStyle w:val="Tabela-zawarto"/>
              <w:jc w:val="cente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DeclarationItemCode</w:t>
            </w:r>
          </w:p>
        </w:tc>
        <w:tc>
          <w:tcPr>
            <w:tcW w:w="2767" w:type="dxa"/>
          </w:tcPr>
          <w:p w:rsidR="002B7A14" w:rsidRDefault="002B7A14" w:rsidP="00033818">
            <w:pPr>
              <w:pStyle w:val="Tabela-zawarto"/>
            </w:pPr>
            <w:r>
              <w:t>Kod deklaracji</w:t>
            </w:r>
          </w:p>
        </w:tc>
        <w:tc>
          <w:tcPr>
            <w:tcW w:w="772"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426" w:type="dxa"/>
            <w:vAlign w:val="center"/>
          </w:tcPr>
          <w:p w:rsidR="002B7A14" w:rsidRDefault="002B7A14" w:rsidP="00033818">
            <w:pPr>
              <w:pStyle w:val="Tabela-zawarto"/>
              <w:jc w:val="center"/>
            </w:pPr>
          </w:p>
        </w:tc>
        <w:tc>
          <w:tcPr>
            <w:tcW w:w="708"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r>
              <w:t>x</w:t>
            </w:r>
          </w:p>
        </w:tc>
        <w:tc>
          <w:tcPr>
            <w:tcW w:w="3813" w:type="dxa"/>
            <w:gridSpan w:val="3"/>
          </w:tcPr>
          <w:p w:rsidR="002B7A14" w:rsidRDefault="002B7A14" w:rsidP="00033818">
            <w:pPr>
              <w:pStyle w:val="Tabela-zawarto"/>
              <w:jc w:val="center"/>
              <w:rPr>
                <w:lang w:val="en-US"/>
              </w:rPr>
            </w:pPr>
            <w:r>
              <w:rPr>
                <w:lang w:val="en-US"/>
              </w:rPr>
              <w:t>zaswiadczenie</w:t>
            </w:r>
          </w:p>
        </w:tc>
      </w:tr>
      <w:tr w:rsidR="002B7A14" w:rsidRPr="000E1730" w:rsidTr="003F5A95">
        <w:trPr>
          <w:jc w:val="center"/>
        </w:trPr>
        <w:tc>
          <w:tcPr>
            <w:tcW w:w="567" w:type="dxa"/>
            <w:vAlign w:val="center"/>
          </w:tcPr>
          <w:p w:rsidR="002B7A14" w:rsidRDefault="002B7A14" w:rsidP="00033818">
            <w:pPr>
              <w:pStyle w:val="Tabela-zawarto"/>
              <w:jc w:val="center"/>
              <w:rPr>
                <w:lang w:val="en-US"/>
              </w:rPr>
            </w:pPr>
          </w:p>
        </w:tc>
        <w:tc>
          <w:tcPr>
            <w:tcW w:w="3519" w:type="dxa"/>
            <w:vAlign w:val="center"/>
          </w:tcPr>
          <w:p w:rsidR="002B7A14" w:rsidRDefault="002B7A14" w:rsidP="00033818">
            <w:pPr>
              <w:pStyle w:val="Tabela-zawarto"/>
              <w:ind w:left="432" w:hanging="432"/>
              <w:rPr>
                <w:lang w:val="en-US"/>
              </w:rPr>
            </w:pPr>
            <w:r>
              <w:rPr>
                <w:lang w:val="en-US"/>
              </w:rPr>
              <w:t xml:space="preserve">-   -   -   -   </w:t>
            </w:r>
            <w:r>
              <w:rPr>
                <w:lang w:val="de-DE"/>
              </w:rPr>
              <w:t>DeclarationItemValue</w:t>
            </w:r>
          </w:p>
        </w:tc>
        <w:tc>
          <w:tcPr>
            <w:tcW w:w="2767" w:type="dxa"/>
          </w:tcPr>
          <w:p w:rsidR="002B7A14" w:rsidRDefault="002B7A14" w:rsidP="00033818">
            <w:pPr>
              <w:pStyle w:val="Tabela-zawarto"/>
            </w:pPr>
            <w:r>
              <w:t>Treść deklaracji</w:t>
            </w:r>
          </w:p>
        </w:tc>
        <w:tc>
          <w:tcPr>
            <w:tcW w:w="772"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567" w:type="dxa"/>
            <w:vAlign w:val="center"/>
          </w:tcPr>
          <w:p w:rsidR="002B7A14" w:rsidRDefault="002B7A14" w:rsidP="00033818">
            <w:pPr>
              <w:pStyle w:val="Tabela-zawarto"/>
              <w:jc w:val="center"/>
            </w:pPr>
          </w:p>
        </w:tc>
        <w:tc>
          <w:tcPr>
            <w:tcW w:w="426" w:type="dxa"/>
            <w:vAlign w:val="center"/>
          </w:tcPr>
          <w:p w:rsidR="002B7A14" w:rsidRDefault="002B7A14" w:rsidP="00033818">
            <w:pPr>
              <w:pStyle w:val="FootnoteText"/>
              <w:jc w:val="center"/>
            </w:pPr>
          </w:p>
        </w:tc>
        <w:tc>
          <w:tcPr>
            <w:tcW w:w="708" w:type="dxa"/>
            <w:vAlign w:val="center"/>
          </w:tcPr>
          <w:p w:rsidR="002B7A14" w:rsidRDefault="002B7A14" w:rsidP="00033818">
            <w:pPr>
              <w:pStyle w:val="FootnoteText"/>
              <w:jc w:val="center"/>
            </w:pPr>
          </w:p>
        </w:tc>
        <w:tc>
          <w:tcPr>
            <w:tcW w:w="567" w:type="dxa"/>
            <w:vAlign w:val="center"/>
          </w:tcPr>
          <w:p w:rsidR="002B7A14" w:rsidRDefault="002B7A14" w:rsidP="00033818">
            <w:pPr>
              <w:pStyle w:val="Tabela-zawarto"/>
              <w:jc w:val="center"/>
            </w:pPr>
            <w:r>
              <w:t>x</w:t>
            </w:r>
          </w:p>
        </w:tc>
        <w:tc>
          <w:tcPr>
            <w:tcW w:w="3813" w:type="dxa"/>
            <w:gridSpan w:val="3"/>
          </w:tcPr>
          <w:p w:rsidR="002B7A14" w:rsidRDefault="002B7A14" w:rsidP="00033818">
            <w:pPr>
              <w:pStyle w:val="Tabela-zawarto"/>
              <w:jc w:val="center"/>
              <w:rPr>
                <w:lang w:val="en-US"/>
              </w:rPr>
            </w:pPr>
            <w:r>
              <w:rPr>
                <w:lang w:val="en-US"/>
              </w:rPr>
              <w:t>Dopuszczalne wartości:</w:t>
            </w:r>
          </w:p>
          <w:p w:rsidR="002B7A14" w:rsidRDefault="002B7A14" w:rsidP="00033818">
            <w:pPr>
              <w:pStyle w:val="Tabela-zawarto"/>
              <w:numPr>
                <w:ilvl w:val="0"/>
                <w:numId w:val="38"/>
              </w:numPr>
              <w:jc w:val="center"/>
              <w:rPr>
                <w:lang w:val="en-US"/>
              </w:rPr>
            </w:pPr>
            <w:r>
              <w:rPr>
                <w:lang w:val="en-US"/>
              </w:rPr>
              <w:t>T – zaświadczenie jest wystawiane</w:t>
            </w:r>
          </w:p>
          <w:p w:rsidR="002B7A14" w:rsidRPr="00815B23" w:rsidRDefault="002B7A14" w:rsidP="00033818">
            <w:pPr>
              <w:pStyle w:val="Tabela-zawarto"/>
              <w:numPr>
                <w:ilvl w:val="0"/>
                <w:numId w:val="38"/>
              </w:numPr>
              <w:jc w:val="center"/>
            </w:pPr>
            <w:r w:rsidRPr="00815B23">
              <w:t xml:space="preserve">N – zaświadczenie nie jest wystawiane </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B-16</w:t>
            </w:r>
          </w:p>
        </w:tc>
        <w:tc>
          <w:tcPr>
            <w:tcW w:w="3519" w:type="dxa"/>
            <w:vAlign w:val="center"/>
          </w:tcPr>
          <w:p w:rsidR="002B7A14" w:rsidRPr="0092019C" w:rsidRDefault="002B7A14" w:rsidP="00033818">
            <w:pPr>
              <w:pStyle w:val="Tabelanagwek1"/>
              <w:jc w:val="left"/>
              <w:rPr>
                <w:b w:val="0"/>
                <w:i w:val="0"/>
                <w:sz w:val="16"/>
                <w:szCs w:val="16"/>
                <w:lang w:val="en-US"/>
              </w:rPr>
            </w:pPr>
            <w:r>
              <w:rPr>
                <w:b w:val="0"/>
                <w:i w:val="0"/>
                <w:sz w:val="16"/>
                <w:szCs w:val="16"/>
                <w:lang w:val="en-US"/>
              </w:rPr>
              <w:t xml:space="preserve">-   -   -   </w:t>
            </w:r>
            <w:r w:rsidRPr="0092019C">
              <w:rPr>
                <w:b w:val="0"/>
                <w:i w:val="0"/>
                <w:sz w:val="16"/>
                <w:szCs w:val="16"/>
                <w:lang w:val="en-US"/>
              </w:rPr>
              <w:t>TransactionStatus</w:t>
            </w:r>
            <w:r w:rsidRPr="0092019C">
              <w:rPr>
                <w:b w:val="0"/>
                <w:i w:val="0"/>
                <w:sz w:val="16"/>
                <w:szCs w:val="16"/>
                <w:lang w:val="en-US"/>
              </w:rPr>
              <w:tab/>
            </w:r>
          </w:p>
        </w:tc>
        <w:tc>
          <w:tcPr>
            <w:tcW w:w="2767" w:type="dxa"/>
            <w:vAlign w:val="center"/>
          </w:tcPr>
          <w:p w:rsidR="002B7A14" w:rsidRPr="000E1730" w:rsidRDefault="002B7A14" w:rsidP="00033818">
            <w:pPr>
              <w:pStyle w:val="Tabela-zawarto"/>
              <w:rPr>
                <w:lang w:val="en-US"/>
              </w:rPr>
            </w:pPr>
            <w:r w:rsidRPr="000E1730">
              <w:rPr>
                <w:lang w:val="en-US"/>
              </w:rPr>
              <w:t>Status transakcji</w:t>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ind w:left="432" w:hanging="432"/>
              <w:rPr>
                <w:lang w:val="en-US"/>
              </w:rPr>
            </w:pPr>
            <w:r>
              <w:rPr>
                <w:lang w:val="en-US"/>
              </w:rPr>
              <w:t xml:space="preserve">-   -   -   -   </w:t>
            </w:r>
            <w:r w:rsidRPr="000E1730">
              <w:rPr>
                <w:lang w:val="en-US"/>
              </w:rPr>
              <w:t>TransactionStatusCode</w:t>
            </w:r>
          </w:p>
        </w:tc>
        <w:tc>
          <w:tcPr>
            <w:tcW w:w="2767" w:type="dxa"/>
            <w:vAlign w:val="center"/>
          </w:tcPr>
          <w:p w:rsidR="002B7A14" w:rsidRPr="000E1730" w:rsidRDefault="002B7A14" w:rsidP="00033818">
            <w:pPr>
              <w:pStyle w:val="Tabela-zawarto"/>
            </w:pPr>
            <w:r w:rsidRPr="000E1730">
              <w:t>Kod statusu transakcji</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rPr>
                <w:lang w:val="en-US"/>
              </w:rPr>
            </w:pPr>
            <w:r w:rsidRPr="000E1730">
              <w:rPr>
                <w:lang w:val="en-US"/>
              </w:rPr>
              <w:t>Kod statusu transakcji</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p>
        </w:tc>
        <w:tc>
          <w:tcPr>
            <w:tcW w:w="3519" w:type="dxa"/>
            <w:vAlign w:val="center"/>
          </w:tcPr>
          <w:p w:rsidR="002B7A14" w:rsidRPr="000E1730" w:rsidRDefault="002B7A14" w:rsidP="00033818">
            <w:pPr>
              <w:pStyle w:val="Tabela-zawarto"/>
              <w:ind w:left="432" w:hanging="432"/>
              <w:rPr>
                <w:b/>
                <w:lang w:val="en-US"/>
              </w:rPr>
            </w:pPr>
            <w:r>
              <w:rPr>
                <w:lang w:val="en-US"/>
              </w:rPr>
              <w:t xml:space="preserve">-   -   -   -   </w:t>
            </w:r>
            <w:r w:rsidRPr="000E1730">
              <w:rPr>
                <w:lang w:val="en-US"/>
              </w:rPr>
              <w:t>StatusDescription</w:t>
            </w:r>
          </w:p>
        </w:tc>
        <w:tc>
          <w:tcPr>
            <w:tcW w:w="2767" w:type="dxa"/>
            <w:vAlign w:val="center"/>
          </w:tcPr>
          <w:p w:rsidR="002B7A14" w:rsidRPr="000E1730" w:rsidRDefault="002B7A14" w:rsidP="00033818">
            <w:pPr>
              <w:pStyle w:val="Tabela-zawarto"/>
              <w:rPr>
                <w:lang w:val="en-US"/>
              </w:rPr>
            </w:pPr>
            <w:r w:rsidRPr="000E1730">
              <w:rPr>
                <w:lang w:val="en-US"/>
              </w:rPr>
              <w:fldChar w:fldCharType="begin"/>
            </w:r>
            <w:r w:rsidRPr="000E1730">
              <w:rPr>
                <w:lang w:val="en-US"/>
              </w:rPr>
              <w:instrText xml:space="preserve"> DOCVARIABLE StatusDescription \* MERGEFORMAT </w:instrText>
            </w:r>
            <w:r w:rsidRPr="000E1730">
              <w:rPr>
                <w:lang w:val="en-US"/>
              </w:rPr>
              <w:fldChar w:fldCharType="end"/>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AC4E32" w:rsidRDefault="002B7A14" w:rsidP="00033818">
            <w:pPr>
              <w:pStyle w:val="Tabela-zawarto"/>
              <w:jc w:val="center"/>
            </w:pPr>
            <w:r w:rsidRPr="00AC4E32">
              <w:t xml:space="preserve">Opis RBE </w:t>
            </w:r>
            <w:r w:rsidRPr="00171099">
              <w:t>statusu + (SOR:Y</w:t>
            </w:r>
            <w:r>
              <w:t>)(*)</w:t>
            </w:r>
          </w:p>
          <w:p w:rsidR="002B7A14" w:rsidRPr="000E1730" w:rsidRDefault="002B7A14" w:rsidP="00033818">
            <w:pPr>
              <w:pStyle w:val="Tabela-zawarto"/>
              <w:jc w:val="center"/>
            </w:pPr>
            <w:r w:rsidRPr="001A6B33">
              <w:rPr>
                <w:i/>
              </w:rPr>
              <w:t>Format pola w załączniku A</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rPr>
                <w:b/>
                <w:lang w:val="en-US"/>
              </w:rPr>
            </w:pPr>
            <w:r>
              <w:rPr>
                <w:lang w:val="en-US"/>
              </w:rPr>
              <w:t xml:space="preserve">-   -   -   -   </w:t>
            </w:r>
            <w:r w:rsidRPr="000E1730">
              <w:rPr>
                <w:lang w:val="en-US"/>
              </w:rPr>
              <w:t>EffectiveDate</w:t>
            </w:r>
          </w:p>
        </w:tc>
        <w:tc>
          <w:tcPr>
            <w:tcW w:w="2767" w:type="dxa"/>
            <w:vAlign w:val="center"/>
          </w:tcPr>
          <w:p w:rsidR="002B7A14" w:rsidRPr="000E1730" w:rsidRDefault="002B7A14" w:rsidP="00033818">
            <w:pPr>
              <w:pStyle w:val="Tabela-zawarto"/>
              <w:rPr>
                <w:lang w:val="en-US"/>
              </w:rPr>
            </w:pPr>
            <w:r w:rsidRPr="000E1730">
              <w:rPr>
                <w:lang w:val="en-US"/>
              </w:rPr>
              <w:fldChar w:fldCharType="begin"/>
            </w:r>
            <w:r w:rsidRPr="000E1730">
              <w:rPr>
                <w:lang w:val="en-US"/>
              </w:rPr>
              <w:instrText xml:space="preserve"> DOCVARIABLE EffectiveDate \* MERGEFORMAT </w:instrText>
            </w:r>
            <w:r w:rsidRPr="000E1730">
              <w:rPr>
                <w:lang w:val="en-US"/>
              </w:rPr>
              <w:fldChar w:fldCharType="end"/>
            </w:r>
          </w:p>
        </w:tc>
        <w:tc>
          <w:tcPr>
            <w:tcW w:w="772"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rPr>
                <w:lang w:val="en-US"/>
              </w:rPr>
            </w:pP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B-22</w:t>
            </w:r>
          </w:p>
        </w:tc>
        <w:tc>
          <w:tcPr>
            <w:tcW w:w="3519" w:type="dxa"/>
            <w:vAlign w:val="center"/>
          </w:tcPr>
          <w:p w:rsidR="002B7A14" w:rsidRPr="000E1730" w:rsidRDefault="002B7A14" w:rsidP="00033818">
            <w:pPr>
              <w:pStyle w:val="Tabela-zawarto"/>
              <w:rPr>
                <w:lang w:val="en-US"/>
              </w:rPr>
            </w:pPr>
            <w:r>
              <w:rPr>
                <w:lang w:val="en-US"/>
              </w:rPr>
              <w:t xml:space="preserve">-   -   -   </w:t>
            </w:r>
            <w:r w:rsidRPr="000E1730">
              <w:rPr>
                <w:lang w:val="en-US"/>
              </w:rPr>
              <w:t>TransactionRejection</w:t>
            </w:r>
          </w:p>
        </w:tc>
        <w:tc>
          <w:tcPr>
            <w:tcW w:w="2767" w:type="dxa"/>
          </w:tcPr>
          <w:p w:rsidR="002B7A14" w:rsidRPr="000E1730" w:rsidRDefault="002B7A14" w:rsidP="00033818">
            <w:pPr>
              <w:pStyle w:val="Tabela-zawarto"/>
            </w:pPr>
            <w:r w:rsidRPr="000E1730">
              <w:t xml:space="preserve">Informacja o przyczynie odrzucenia transakcji, może wystąpić jeśli przelew jest realizowany częściowo,  z możliwością pominięcia transakcji błędnych </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rsidRPr="000E1730">
              <w:t>Komponent uzupełniany dla transakcji odrzuconej, w przypadku, gdy przelew został przyjęty do częściowej realizacji.</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rPr>
                <w:b/>
              </w:rPr>
            </w:pPr>
            <w:r>
              <w:rPr>
                <w:lang w:val="en-US"/>
              </w:rPr>
              <w:t xml:space="preserve">-   -   -   -   </w:t>
            </w:r>
            <w:r w:rsidRPr="000E1730">
              <w:t>RejectionCode</w:t>
            </w:r>
          </w:p>
        </w:tc>
        <w:tc>
          <w:tcPr>
            <w:tcW w:w="2767" w:type="dxa"/>
          </w:tcPr>
          <w:p w:rsidR="002B7A14" w:rsidRPr="000E1730" w:rsidRDefault="002B7A14" w:rsidP="00033818">
            <w:pPr>
              <w:pStyle w:val="Tabela-zawarto"/>
            </w:pPr>
            <w:r w:rsidRPr="000E1730">
              <w:t>Kod odrzucenia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rsidRPr="000E1730">
              <w:t>Kod błędu RBE</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rPr>
                <w:b/>
              </w:rPr>
            </w:pPr>
            <w:r>
              <w:rPr>
                <w:lang w:val="en-US"/>
              </w:rPr>
              <w:t xml:space="preserve">-   -   -   -   </w:t>
            </w:r>
            <w:r w:rsidRPr="000E1730">
              <w:t>RejectionDescription</w:t>
            </w:r>
          </w:p>
        </w:tc>
        <w:tc>
          <w:tcPr>
            <w:tcW w:w="2767" w:type="dxa"/>
          </w:tcPr>
          <w:p w:rsidR="002B7A14" w:rsidRPr="000E1730" w:rsidRDefault="002B7A14" w:rsidP="00033818">
            <w:pPr>
              <w:pStyle w:val="Tabela-zawarto"/>
            </w:pPr>
            <w:r w:rsidRPr="000E1730">
              <w:t>Opis przyczyny odrzucenia</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rPr>
                <w:lang w:val="en-US"/>
              </w:rPr>
            </w:pPr>
            <w:r w:rsidRPr="000E1730">
              <w:rPr>
                <w:lang w:val="en-US"/>
              </w:rPr>
              <w:t>x</w:t>
            </w:r>
          </w:p>
        </w:tc>
        <w:tc>
          <w:tcPr>
            <w:tcW w:w="708" w:type="dxa"/>
            <w:vAlign w:val="center"/>
          </w:tcPr>
          <w:p w:rsidR="002B7A14" w:rsidRPr="000E1730" w:rsidRDefault="002B7A14" w:rsidP="00033818">
            <w:pPr>
              <w:pStyle w:val="Tabela-zawarto"/>
              <w:jc w:val="center"/>
              <w:rPr>
                <w:lang w:val="en-US"/>
              </w:rPr>
            </w:pPr>
            <w:r w:rsidRPr="000E1730">
              <w:rPr>
                <w:lang w:val="en-US"/>
              </w:rPr>
              <w:t>x</w:t>
            </w:r>
          </w:p>
        </w:tc>
        <w:tc>
          <w:tcPr>
            <w:tcW w:w="567" w:type="dxa"/>
            <w:vAlign w:val="center"/>
          </w:tcPr>
          <w:p w:rsidR="002B7A14" w:rsidRPr="000E1730" w:rsidRDefault="002B7A14" w:rsidP="00033818">
            <w:pPr>
              <w:pStyle w:val="Tabela-zawarto"/>
              <w:jc w:val="center"/>
              <w:rPr>
                <w:lang w:val="en-US"/>
              </w:rPr>
            </w:pPr>
            <w:r w:rsidRPr="000E1730">
              <w:rPr>
                <w:lang w:val="en-US"/>
              </w:rPr>
              <w:t>x</w:t>
            </w:r>
          </w:p>
        </w:tc>
        <w:tc>
          <w:tcPr>
            <w:tcW w:w="3813" w:type="dxa"/>
            <w:gridSpan w:val="3"/>
          </w:tcPr>
          <w:p w:rsidR="002B7A14" w:rsidRPr="000E1730" w:rsidRDefault="002B7A14" w:rsidP="00033818">
            <w:pPr>
              <w:pStyle w:val="Tabela-zawarto"/>
              <w:jc w:val="center"/>
              <w:rPr>
                <w:lang w:val="en-US"/>
              </w:rPr>
            </w:pPr>
            <w:r w:rsidRPr="000E1730">
              <w:rPr>
                <w:lang w:val="en-US"/>
              </w:rPr>
              <w:t>Opis błędu RBE</w:t>
            </w:r>
          </w:p>
        </w:tc>
      </w:tr>
      <w:tr w:rsidR="002B7A14" w:rsidRPr="000E1730" w:rsidTr="003F5A95">
        <w:trPr>
          <w:jc w:val="center"/>
        </w:trPr>
        <w:tc>
          <w:tcPr>
            <w:tcW w:w="567" w:type="dxa"/>
            <w:vAlign w:val="center"/>
          </w:tcPr>
          <w:p w:rsidR="002B7A14" w:rsidRPr="000E1730" w:rsidRDefault="002B7A14" w:rsidP="00033818">
            <w:pPr>
              <w:pStyle w:val="Tabela-zawarto"/>
              <w:jc w:val="center"/>
              <w:rPr>
                <w:lang w:val="en-US"/>
              </w:rPr>
            </w:pPr>
            <w:r w:rsidRPr="000E1730">
              <w:rPr>
                <w:lang w:val="en-US"/>
              </w:rPr>
              <w:t>B-17</w:t>
            </w:r>
          </w:p>
        </w:tc>
        <w:tc>
          <w:tcPr>
            <w:tcW w:w="3519" w:type="dxa"/>
            <w:vAlign w:val="center"/>
          </w:tcPr>
          <w:p w:rsidR="002B7A14" w:rsidRPr="000E1730" w:rsidRDefault="002B7A14" w:rsidP="00033818">
            <w:pPr>
              <w:pStyle w:val="Tabela-zawarto"/>
              <w:ind w:left="432" w:hanging="432"/>
              <w:rPr>
                <w:lang w:val="en-US"/>
              </w:rPr>
            </w:pPr>
            <w:r>
              <w:rPr>
                <w:lang w:val="en-US"/>
              </w:rPr>
              <w:t xml:space="preserve">-   -   </w:t>
            </w:r>
            <w:r w:rsidRPr="000E1730">
              <w:rPr>
                <w:lang w:val="en-US"/>
              </w:rPr>
              <w:t>PaymentSummary</w:t>
            </w:r>
          </w:p>
        </w:tc>
        <w:tc>
          <w:tcPr>
            <w:tcW w:w="2767" w:type="dxa"/>
          </w:tcPr>
          <w:p w:rsidR="002B7A14" w:rsidRPr="000E1730" w:rsidRDefault="002B7A14" w:rsidP="00033818">
            <w:pPr>
              <w:pStyle w:val="Tabela-zawarto"/>
            </w:pPr>
            <w:r w:rsidRPr="000E1730">
              <w:t>Informacje sumaryczne dotyczące przelewu</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SummaryAmount</w:t>
            </w:r>
          </w:p>
        </w:tc>
        <w:tc>
          <w:tcPr>
            <w:tcW w:w="2767" w:type="dxa"/>
          </w:tcPr>
          <w:p w:rsidR="002B7A14" w:rsidRPr="000E1730" w:rsidRDefault="002B7A14" w:rsidP="00033818">
            <w:pPr>
              <w:pStyle w:val="Tabela-zawarto"/>
            </w:pPr>
            <w:r w:rsidRPr="000E1730">
              <w:t>Suma kwot transakcji w przelewie</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rsidRPr="000E1730">
              <w:t xml:space="preserve">Suma </w:t>
            </w:r>
            <w:r>
              <w:t xml:space="preserve">i waluta </w:t>
            </w:r>
            <w:r w:rsidRPr="000E1730">
              <w:t>kwot transakcji w przelewie</w:t>
            </w:r>
          </w:p>
        </w:tc>
      </w:tr>
      <w:tr w:rsidR="002B7A14" w:rsidRPr="000E1730" w:rsidTr="003F5A95">
        <w:trPr>
          <w:jc w:val="center"/>
        </w:trPr>
        <w:tc>
          <w:tcPr>
            <w:tcW w:w="567" w:type="dxa"/>
            <w:vAlign w:val="center"/>
          </w:tcPr>
          <w:p w:rsidR="002B7A14" w:rsidRPr="000E1730" w:rsidRDefault="002B7A14" w:rsidP="00033818">
            <w:pPr>
              <w:pStyle w:val="Tabela-zawarto"/>
              <w:jc w:val="center"/>
            </w:pPr>
          </w:p>
        </w:tc>
        <w:tc>
          <w:tcPr>
            <w:tcW w:w="3519" w:type="dxa"/>
            <w:vAlign w:val="center"/>
          </w:tcPr>
          <w:p w:rsidR="002B7A14" w:rsidRPr="000E1730" w:rsidRDefault="002B7A14" w:rsidP="00033818">
            <w:pPr>
              <w:pStyle w:val="Tabela-zawarto"/>
              <w:ind w:left="432" w:hanging="432"/>
            </w:pPr>
            <w:r>
              <w:rPr>
                <w:lang w:val="en-US"/>
              </w:rPr>
              <w:t xml:space="preserve">-   -   -   </w:t>
            </w:r>
            <w:r w:rsidRPr="000E1730">
              <w:t>TransactionsQuantity</w:t>
            </w:r>
          </w:p>
        </w:tc>
        <w:tc>
          <w:tcPr>
            <w:tcW w:w="2767" w:type="dxa"/>
          </w:tcPr>
          <w:p w:rsidR="002B7A14" w:rsidRPr="000E1730" w:rsidRDefault="002B7A14" w:rsidP="00033818">
            <w:pPr>
              <w:pStyle w:val="Tabela-zawarto"/>
            </w:pPr>
            <w:r w:rsidRPr="000E1730">
              <w:t>Ilość transakcji w przelewie</w:t>
            </w:r>
          </w:p>
        </w:tc>
        <w:tc>
          <w:tcPr>
            <w:tcW w:w="772"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426" w:type="dxa"/>
            <w:vAlign w:val="center"/>
          </w:tcPr>
          <w:p w:rsidR="002B7A14" w:rsidRPr="000E1730" w:rsidRDefault="002B7A14" w:rsidP="00033818">
            <w:pPr>
              <w:pStyle w:val="Tabela-zawarto"/>
              <w:jc w:val="center"/>
            </w:pPr>
            <w:r w:rsidRPr="000E1730">
              <w:t>x</w:t>
            </w:r>
          </w:p>
        </w:tc>
        <w:tc>
          <w:tcPr>
            <w:tcW w:w="708" w:type="dxa"/>
            <w:vAlign w:val="center"/>
          </w:tcPr>
          <w:p w:rsidR="002B7A14" w:rsidRPr="000E1730" w:rsidRDefault="002B7A14" w:rsidP="00033818">
            <w:pPr>
              <w:pStyle w:val="Tabela-zawarto"/>
              <w:jc w:val="center"/>
            </w:pPr>
            <w:r w:rsidRPr="000E1730">
              <w:t>x</w:t>
            </w:r>
          </w:p>
        </w:tc>
        <w:tc>
          <w:tcPr>
            <w:tcW w:w="567" w:type="dxa"/>
            <w:vAlign w:val="center"/>
          </w:tcPr>
          <w:p w:rsidR="002B7A14" w:rsidRPr="000E1730" w:rsidRDefault="002B7A14" w:rsidP="00033818">
            <w:pPr>
              <w:pStyle w:val="Tabela-zawarto"/>
              <w:jc w:val="center"/>
            </w:pPr>
            <w:r w:rsidRPr="000E1730">
              <w:t>x</w:t>
            </w:r>
          </w:p>
        </w:tc>
        <w:tc>
          <w:tcPr>
            <w:tcW w:w="3813" w:type="dxa"/>
            <w:gridSpan w:val="3"/>
          </w:tcPr>
          <w:p w:rsidR="002B7A14" w:rsidRPr="000E1730" w:rsidRDefault="002B7A14" w:rsidP="00033818">
            <w:pPr>
              <w:pStyle w:val="Tabela-zawarto"/>
              <w:jc w:val="center"/>
            </w:pPr>
            <w:r w:rsidRPr="000E1730">
              <w:t>Ilość transakcji w przelewie</w:t>
            </w:r>
          </w:p>
        </w:tc>
      </w:tr>
    </w:tbl>
    <w:p w:rsidR="002B7A14" w:rsidRDefault="002B7A14" w:rsidP="00DD0DA0">
      <w:pPr>
        <w:pStyle w:val="Opis"/>
        <w:spacing w:before="30" w:after="30"/>
      </w:pPr>
      <w:r>
        <w:t>(</w:t>
      </w:r>
      <w:r w:rsidRPr="000E1730">
        <w:t xml:space="preserve">*) </w:t>
      </w:r>
      <w:r w:rsidRPr="000E1730">
        <w:rPr>
          <w:b/>
        </w:rPr>
        <w:t>SOR:Y</w:t>
      </w:r>
      <w:r w:rsidRPr="000E1730">
        <w:t xml:space="preserve"> – oznacza status operacji w SORBNET</w:t>
      </w:r>
      <w:r>
        <w:t>2</w:t>
      </w:r>
      <w:r w:rsidRPr="000E1730">
        <w:t>/</w:t>
      </w:r>
      <w:r w:rsidRPr="00F07AA2">
        <w:rPr>
          <w:shd w:val="clear" w:color="auto" w:fill="FFFFFF"/>
        </w:rPr>
        <w:t>NBP-PHA</w:t>
      </w:r>
      <w:r>
        <w:t xml:space="preserve"> </w:t>
      </w:r>
      <w:r w:rsidRPr="000E1730">
        <w:t>z punku widzenia ZSK-C, może przyjmować następujące wartości (Y): NP (Nie przetworzony), GW (Gotowy do wysłania), WS (Wysłany do SORBNET</w:t>
      </w:r>
      <w:r>
        <w:t>2</w:t>
      </w:r>
      <w:r w:rsidRPr="000E1730">
        <w:t>/</w:t>
      </w:r>
      <w:r w:rsidRPr="00F07AA2">
        <w:rPr>
          <w:shd w:val="clear" w:color="auto" w:fill="FFFFFF"/>
        </w:rPr>
        <w:t xml:space="preserve"> NBP-PHA</w:t>
      </w:r>
      <w:r w:rsidRPr="000E1730">
        <w:t>), ZS (Zrealizowany w SORBNET</w:t>
      </w:r>
      <w:r>
        <w:t>2</w:t>
      </w:r>
      <w:r w:rsidRPr="000E1730">
        <w:t>/</w:t>
      </w:r>
      <w:r w:rsidRPr="00F07AA2">
        <w:rPr>
          <w:shd w:val="clear" w:color="auto" w:fill="FFFFFF"/>
        </w:rPr>
        <w:t xml:space="preserve"> NBP-PHA</w:t>
      </w:r>
      <w:r w:rsidRPr="000E1730">
        <w:t>), OS (Odrzucony w SORBNET</w:t>
      </w:r>
      <w:r>
        <w:t>2</w:t>
      </w:r>
      <w:r w:rsidRPr="000E1730">
        <w:t>/</w:t>
      </w:r>
      <w:r w:rsidRPr="00F07AA2">
        <w:rPr>
          <w:shd w:val="clear" w:color="auto" w:fill="FFFFFF"/>
        </w:rPr>
        <w:t xml:space="preserve"> NBP-PHA</w:t>
      </w:r>
      <w:r w:rsidRPr="000E1730">
        <w:t>), Brak wartości statusu (Gdy operacja nie jest kierowana do systemu SORBNET</w:t>
      </w:r>
      <w:r>
        <w:t>2</w:t>
      </w:r>
      <w:r w:rsidRPr="000E1730">
        <w:t>/</w:t>
      </w:r>
      <w:r w:rsidRPr="00F07AA2">
        <w:rPr>
          <w:shd w:val="clear" w:color="auto" w:fill="FFFFFF"/>
        </w:rPr>
        <w:t xml:space="preserve"> NBP-PHA</w:t>
      </w:r>
      <w:r w:rsidRPr="000E1730">
        <w:t>)</w:t>
      </w:r>
    </w:p>
    <w:p w:rsidR="002B7A14" w:rsidRPr="000E1730" w:rsidRDefault="002B7A14" w:rsidP="00274373">
      <w:pPr>
        <w:pStyle w:val="Opis"/>
      </w:pPr>
      <w:bookmarkStart w:id="115" w:name="_Toc36457502"/>
      <w:bookmarkEnd w:id="113"/>
    </w:p>
    <w:p w:rsidR="002B7A14" w:rsidRPr="000E1730" w:rsidRDefault="002B7A14" w:rsidP="00907F02">
      <w:pPr>
        <w:pStyle w:val="Date"/>
      </w:pPr>
    </w:p>
    <w:p w:rsidR="002B7A14" w:rsidRPr="000E1730" w:rsidRDefault="002B7A14" w:rsidP="00775CC5"/>
    <w:p w:rsidR="002B7A14" w:rsidRDefault="002B7A14" w:rsidP="00EF0A0B">
      <w:pPr>
        <w:pStyle w:val="Heading2"/>
        <w:pageBreakBefore/>
        <w:numPr>
          <w:ilvl w:val="1"/>
          <w:numId w:val="27"/>
        </w:numPr>
      </w:pPr>
      <w:bookmarkStart w:id="116" w:name="_Toc365015763"/>
      <w:r w:rsidRPr="000E1730">
        <w:t>Komunikat żądania PaymentInquiryRequest</w:t>
      </w:r>
      <w:bookmarkEnd w:id="115"/>
      <w:bookmarkEnd w:id="116"/>
    </w:p>
    <w:p w:rsidR="002B7A14" w:rsidRDefault="002B7A14" w:rsidP="003F5A95">
      <w:pPr>
        <w:pStyle w:val="OpisZnak"/>
      </w:pPr>
      <w:r>
        <w:t xml:space="preserve">Usługa </w:t>
      </w:r>
      <w:r w:rsidRPr="000E1730">
        <w:t>PaymentInquiryRequest</w:t>
      </w:r>
      <w:r>
        <w:t xml:space="preserve"> służy do złożenia zapytania o stan zlecenia płatniczego.</w:t>
      </w:r>
    </w:p>
    <w:p w:rsidR="002B7A14" w:rsidRPr="003F5A95" w:rsidRDefault="002B7A14" w:rsidP="003F5A95">
      <w:pPr>
        <w:pStyle w:val="OpisZnakZnakZnak"/>
      </w:pPr>
    </w:p>
    <w:p w:rsidR="002B7A14" w:rsidRDefault="002B7A14" w:rsidP="00755913">
      <w:pPr>
        <w:pStyle w:val="Caption"/>
      </w:pPr>
      <w:bookmarkStart w:id="117" w:name="_Toc365015835"/>
      <w:r w:rsidRPr="000E1730">
        <w:t xml:space="preserve">Tabela </w:t>
      </w:r>
      <w:fldSimple w:instr=" SEQ Tabela \* ARABIC ">
        <w:r>
          <w:rPr>
            <w:noProof/>
          </w:rPr>
          <w:t>9</w:t>
        </w:r>
      </w:fldSimple>
      <w:r w:rsidRPr="000E1730">
        <w:t>: Komunikat żądania PaymentInquiryRequest</w:t>
      </w:r>
      <w:bookmarkEnd w:id="117"/>
    </w:p>
    <w:tbl>
      <w:tblPr>
        <w:tblW w:w="14042" w:type="dxa"/>
        <w:jc w:val="center"/>
        <w:tblInd w:w="1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14"/>
        <w:gridCol w:w="2684"/>
        <w:gridCol w:w="3568"/>
        <w:gridCol w:w="441"/>
        <w:gridCol w:w="461"/>
        <w:gridCol w:w="500"/>
        <w:gridCol w:w="391"/>
        <w:gridCol w:w="631"/>
        <w:gridCol w:w="691"/>
        <w:gridCol w:w="4161"/>
      </w:tblGrid>
      <w:tr w:rsidR="002B7A14" w:rsidRPr="000E1730" w:rsidTr="00E2085D">
        <w:trPr>
          <w:tblHeader/>
          <w:jc w:val="center"/>
        </w:trPr>
        <w:tc>
          <w:tcPr>
            <w:tcW w:w="514" w:type="dxa"/>
            <w:shd w:val="solid" w:color="auto" w:fill="auto"/>
          </w:tcPr>
          <w:p w:rsidR="002B7A14" w:rsidRPr="000E1730" w:rsidRDefault="002B7A14" w:rsidP="00033818">
            <w:pPr>
              <w:pStyle w:val="Tabela-nagwek"/>
              <w:jc w:val="center"/>
            </w:pPr>
            <w:r w:rsidRPr="000E1730">
              <w:t>Nr</w:t>
            </w:r>
          </w:p>
        </w:tc>
        <w:tc>
          <w:tcPr>
            <w:tcW w:w="2684" w:type="dxa"/>
            <w:shd w:val="solid" w:color="auto" w:fill="auto"/>
          </w:tcPr>
          <w:p w:rsidR="002B7A14" w:rsidRPr="000E1730" w:rsidRDefault="002B7A14" w:rsidP="00033818">
            <w:pPr>
              <w:pStyle w:val="Tabela-nagwek"/>
            </w:pPr>
            <w:r w:rsidRPr="000E1730">
              <w:t>Nazwa elementu</w:t>
            </w:r>
          </w:p>
        </w:tc>
        <w:tc>
          <w:tcPr>
            <w:tcW w:w="3568" w:type="dxa"/>
            <w:shd w:val="solid" w:color="auto" w:fill="auto"/>
          </w:tcPr>
          <w:p w:rsidR="002B7A14" w:rsidRPr="000E1730" w:rsidRDefault="002B7A14" w:rsidP="00033818">
            <w:pPr>
              <w:pStyle w:val="Tabela-nagwek"/>
              <w:jc w:val="center"/>
            </w:pPr>
            <w:r w:rsidRPr="000E1730">
              <w:t>Opis</w:t>
            </w:r>
          </w:p>
        </w:tc>
        <w:tc>
          <w:tcPr>
            <w:tcW w:w="0" w:type="auto"/>
            <w:shd w:val="solid" w:color="auto" w:fill="auto"/>
          </w:tcPr>
          <w:p w:rsidR="002B7A14" w:rsidRPr="000E1730" w:rsidRDefault="002B7A14" w:rsidP="00033818">
            <w:pPr>
              <w:pStyle w:val="Tabela-nagwek"/>
              <w:jc w:val="center"/>
            </w:pPr>
            <w:r w:rsidRPr="000E1730">
              <w:t>Kra</w:t>
            </w:r>
          </w:p>
        </w:tc>
        <w:tc>
          <w:tcPr>
            <w:tcW w:w="0" w:type="auto"/>
            <w:shd w:val="solid" w:color="auto" w:fill="auto"/>
          </w:tcPr>
          <w:p w:rsidR="002B7A14" w:rsidRPr="000E1730" w:rsidRDefault="002B7A14" w:rsidP="00033818">
            <w:pPr>
              <w:pStyle w:val="Tabela-nagwek"/>
              <w:jc w:val="center"/>
            </w:pPr>
            <w:r w:rsidRPr="000E1730">
              <w:t>Zag</w:t>
            </w:r>
          </w:p>
        </w:tc>
        <w:tc>
          <w:tcPr>
            <w:tcW w:w="0" w:type="auto"/>
            <w:shd w:val="solid" w:color="auto" w:fill="auto"/>
          </w:tcPr>
          <w:p w:rsidR="002B7A14" w:rsidRPr="000E1730" w:rsidRDefault="002B7A14" w:rsidP="00033818">
            <w:pPr>
              <w:pStyle w:val="Tabela-nagwek"/>
              <w:jc w:val="center"/>
            </w:pPr>
            <w:r w:rsidRPr="000E1730">
              <w:t>ZUS</w:t>
            </w:r>
          </w:p>
        </w:tc>
        <w:tc>
          <w:tcPr>
            <w:tcW w:w="0" w:type="auto"/>
            <w:shd w:val="solid" w:color="auto" w:fill="auto"/>
          </w:tcPr>
          <w:p w:rsidR="002B7A14" w:rsidRPr="000E1730" w:rsidRDefault="002B7A14" w:rsidP="00033818">
            <w:pPr>
              <w:pStyle w:val="Tabela-nagwek"/>
              <w:jc w:val="center"/>
            </w:pPr>
            <w:r w:rsidRPr="000E1730">
              <w:t>US</w:t>
            </w:r>
          </w:p>
        </w:tc>
        <w:tc>
          <w:tcPr>
            <w:tcW w:w="0" w:type="auto"/>
            <w:shd w:val="solid" w:color="auto" w:fill="auto"/>
          </w:tcPr>
          <w:p w:rsidR="002B7A14" w:rsidRPr="000E1730" w:rsidRDefault="002B7A14" w:rsidP="00033818">
            <w:pPr>
              <w:pStyle w:val="Tabela-nagwek"/>
              <w:jc w:val="center"/>
            </w:pPr>
            <w:r>
              <w:t>SEPA</w:t>
            </w:r>
          </w:p>
        </w:tc>
        <w:tc>
          <w:tcPr>
            <w:tcW w:w="691" w:type="dxa"/>
            <w:shd w:val="solid" w:color="auto" w:fill="auto"/>
          </w:tcPr>
          <w:p w:rsidR="002B7A14" w:rsidRPr="000E1730" w:rsidRDefault="002B7A14" w:rsidP="00033818">
            <w:pPr>
              <w:pStyle w:val="Tabela-nagwek"/>
              <w:jc w:val="center"/>
            </w:pPr>
            <w:r>
              <w:t>Czek</w:t>
            </w:r>
          </w:p>
        </w:tc>
        <w:tc>
          <w:tcPr>
            <w:tcW w:w="4161" w:type="dxa"/>
            <w:shd w:val="solid" w:color="auto" w:fill="auto"/>
          </w:tcPr>
          <w:p w:rsidR="002B7A14" w:rsidRPr="000E1730" w:rsidRDefault="002B7A14" w:rsidP="00033818">
            <w:pPr>
              <w:pStyle w:val="Tabela-nagwek"/>
              <w:jc w:val="center"/>
            </w:pPr>
            <w:r w:rsidRPr="000E1730">
              <w:t>Wprowadzana wartość</w:t>
            </w:r>
          </w:p>
        </w:tc>
      </w:tr>
      <w:tr w:rsidR="002B7A14" w:rsidRPr="000E1730" w:rsidTr="00271314">
        <w:trPr>
          <w:jc w:val="center"/>
        </w:trPr>
        <w:tc>
          <w:tcPr>
            <w:tcW w:w="514" w:type="dxa"/>
            <w:vAlign w:val="center"/>
          </w:tcPr>
          <w:p w:rsidR="002B7A14" w:rsidRPr="000E1730" w:rsidRDefault="002B7A14" w:rsidP="00033818">
            <w:pPr>
              <w:pStyle w:val="Tabela-zawarto"/>
              <w:jc w:val="center"/>
            </w:pPr>
          </w:p>
        </w:tc>
        <w:tc>
          <w:tcPr>
            <w:tcW w:w="2684" w:type="dxa"/>
            <w:vAlign w:val="center"/>
          </w:tcPr>
          <w:p w:rsidR="002B7A14" w:rsidRPr="000E1730" w:rsidRDefault="002B7A14" w:rsidP="00033818">
            <w:pPr>
              <w:pStyle w:val="Tabela-zawarto"/>
              <w:rPr>
                <w:lang w:val="en-US"/>
              </w:rPr>
            </w:pPr>
            <w:r w:rsidRPr="000E1730">
              <w:rPr>
                <w:lang w:val="en-US"/>
              </w:rPr>
              <w:t>PaymentInquiryRequest</w:t>
            </w:r>
          </w:p>
        </w:tc>
        <w:tc>
          <w:tcPr>
            <w:tcW w:w="10844" w:type="dxa"/>
            <w:gridSpan w:val="8"/>
          </w:tcPr>
          <w:p w:rsidR="002B7A14" w:rsidRPr="00815B23" w:rsidRDefault="002B7A14" w:rsidP="00033818">
            <w:pPr>
              <w:pStyle w:val="Tabela-zawarto"/>
              <w:jc w:val="center"/>
            </w:pPr>
            <w:r w:rsidRPr="000E1730">
              <w:t>Lista przelewów – komunikat typu zapytanie</w:t>
            </w:r>
          </w:p>
        </w:tc>
      </w:tr>
      <w:tr w:rsidR="002B7A14" w:rsidRPr="000E1730" w:rsidTr="00E2085D">
        <w:trPr>
          <w:trHeight w:val="426"/>
          <w:jc w:val="center"/>
        </w:trPr>
        <w:tc>
          <w:tcPr>
            <w:tcW w:w="514" w:type="dxa"/>
            <w:vAlign w:val="center"/>
          </w:tcPr>
          <w:p w:rsidR="002B7A14" w:rsidRPr="000E1730" w:rsidRDefault="002B7A14" w:rsidP="00033818">
            <w:pPr>
              <w:pStyle w:val="Tabela-zawarto"/>
              <w:jc w:val="center"/>
              <w:rPr>
                <w:lang w:val="en-US"/>
              </w:rPr>
            </w:pPr>
            <w:r w:rsidRPr="000E1730">
              <w:rPr>
                <w:lang w:val="en-US"/>
              </w:rPr>
              <w:t>A-16</w:t>
            </w:r>
          </w:p>
        </w:tc>
        <w:tc>
          <w:tcPr>
            <w:tcW w:w="2684" w:type="dxa"/>
            <w:vAlign w:val="center"/>
          </w:tcPr>
          <w:p w:rsidR="002B7A14" w:rsidRPr="000E1730" w:rsidRDefault="002B7A14" w:rsidP="00033818">
            <w:pPr>
              <w:pStyle w:val="Tabela-zawarto"/>
              <w:rPr>
                <w:lang w:val="en-US"/>
              </w:rPr>
            </w:pPr>
            <w:r>
              <w:rPr>
                <w:lang w:val="en-US"/>
              </w:rPr>
              <w:t xml:space="preserve">-    </w:t>
            </w:r>
            <w:r w:rsidRPr="000E1730">
              <w:rPr>
                <w:lang w:val="en-US"/>
              </w:rPr>
              <w:t>Header</w:t>
            </w:r>
          </w:p>
        </w:tc>
        <w:tc>
          <w:tcPr>
            <w:tcW w:w="3568" w:type="dxa"/>
          </w:tcPr>
          <w:p w:rsidR="002B7A14" w:rsidRPr="000E1730" w:rsidRDefault="002B7A14" w:rsidP="00033818">
            <w:pPr>
              <w:pStyle w:val="Tabela-zawarto"/>
            </w:pPr>
            <w:r w:rsidRPr="000E1730">
              <w:t>Komponent zawierający elementy nagłówka komunikatu</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691" w:type="dxa"/>
            <w:vAlign w:val="center"/>
          </w:tcPr>
          <w:p w:rsidR="002B7A14" w:rsidRPr="000E1730" w:rsidRDefault="002B7A14" w:rsidP="00033818">
            <w:pPr>
              <w:pStyle w:val="Tabela-zawarto"/>
              <w:jc w:val="center"/>
              <w:rPr>
                <w:lang w:val="en-US"/>
              </w:rPr>
            </w:pPr>
            <w:r w:rsidRPr="000E1730">
              <w:rPr>
                <w:lang w:val="en-US"/>
              </w:rPr>
              <w:t>x</w:t>
            </w:r>
          </w:p>
        </w:tc>
        <w:tc>
          <w:tcPr>
            <w:tcW w:w="4161" w:type="dxa"/>
          </w:tcPr>
          <w:p w:rsidR="002B7A14" w:rsidRPr="000E1730" w:rsidRDefault="002B7A14" w:rsidP="00033818">
            <w:pPr>
              <w:pStyle w:val="Tabela-zawarto"/>
              <w:jc w:val="center"/>
            </w:pPr>
          </w:p>
        </w:tc>
      </w:tr>
      <w:tr w:rsidR="002B7A14" w:rsidRPr="000E1730" w:rsidTr="00E2085D">
        <w:trPr>
          <w:jc w:val="center"/>
        </w:trPr>
        <w:tc>
          <w:tcPr>
            <w:tcW w:w="514" w:type="dxa"/>
            <w:vAlign w:val="center"/>
          </w:tcPr>
          <w:p w:rsidR="002B7A14" w:rsidRPr="000E1730" w:rsidRDefault="002B7A14" w:rsidP="00033818">
            <w:pPr>
              <w:pStyle w:val="Tabela-zawarto"/>
              <w:jc w:val="center"/>
            </w:pPr>
          </w:p>
        </w:tc>
        <w:tc>
          <w:tcPr>
            <w:tcW w:w="2684" w:type="dxa"/>
            <w:vAlign w:val="center"/>
          </w:tcPr>
          <w:p w:rsidR="002B7A14" w:rsidRPr="000E1730" w:rsidRDefault="002B7A14" w:rsidP="00033818">
            <w:pPr>
              <w:pStyle w:val="Tabela-zawarto"/>
            </w:pPr>
            <w:r>
              <w:rPr>
                <w:lang w:val="en-US"/>
              </w:rPr>
              <w:t xml:space="preserve">-   -   </w:t>
            </w:r>
            <w:r w:rsidRPr="000E1730">
              <w:t>IssueDateTime</w:t>
            </w:r>
          </w:p>
        </w:tc>
        <w:tc>
          <w:tcPr>
            <w:tcW w:w="3568" w:type="dxa"/>
          </w:tcPr>
          <w:p w:rsidR="002B7A14" w:rsidRPr="000E1730" w:rsidRDefault="002B7A14" w:rsidP="00033818">
            <w:pPr>
              <w:pStyle w:val="Tabela-zawarto"/>
            </w:pPr>
            <w:r w:rsidRPr="000E1730">
              <w:t>Data i czas komunikatu</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rPr>
                <w:lang w:val="de-DE"/>
              </w:rPr>
            </w:pPr>
            <w:r w:rsidRPr="000E1730">
              <w:rPr>
                <w:lang w:val="de-DE"/>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691" w:type="dxa"/>
            <w:vAlign w:val="center"/>
          </w:tcPr>
          <w:p w:rsidR="002B7A14" w:rsidRPr="000E1730" w:rsidRDefault="002B7A14" w:rsidP="00033818">
            <w:pPr>
              <w:pStyle w:val="Tabela-zawarto"/>
              <w:jc w:val="center"/>
              <w:rPr>
                <w:lang w:val="en-US"/>
              </w:rPr>
            </w:pPr>
            <w:r w:rsidRPr="000E1730">
              <w:rPr>
                <w:lang w:val="en-US"/>
              </w:rPr>
              <w:t>x</w:t>
            </w:r>
          </w:p>
        </w:tc>
        <w:tc>
          <w:tcPr>
            <w:tcW w:w="4161" w:type="dxa"/>
          </w:tcPr>
          <w:p w:rsidR="002B7A14" w:rsidRPr="000E1730" w:rsidRDefault="002B7A14" w:rsidP="00033818">
            <w:pPr>
              <w:pStyle w:val="Tabela-zawarto"/>
              <w:jc w:val="center"/>
              <w:rPr>
                <w:lang w:val="de-DE"/>
              </w:rPr>
            </w:pPr>
            <w:r w:rsidRPr="000E1730">
              <w:rPr>
                <w:lang w:val="de-DE"/>
              </w:rPr>
              <w:t>Data i czas komunikatu</w:t>
            </w:r>
          </w:p>
        </w:tc>
      </w:tr>
      <w:tr w:rsidR="002B7A14" w:rsidRPr="000E1730" w:rsidTr="00E2085D">
        <w:trPr>
          <w:jc w:val="center"/>
        </w:trPr>
        <w:tc>
          <w:tcPr>
            <w:tcW w:w="514" w:type="dxa"/>
            <w:vAlign w:val="center"/>
          </w:tcPr>
          <w:p w:rsidR="002B7A14" w:rsidRPr="000E1730" w:rsidRDefault="002B7A14" w:rsidP="00033818">
            <w:pPr>
              <w:pStyle w:val="Tabela-zawarto"/>
              <w:jc w:val="center"/>
              <w:rPr>
                <w:lang w:val="de-DE"/>
              </w:rPr>
            </w:pPr>
          </w:p>
        </w:tc>
        <w:tc>
          <w:tcPr>
            <w:tcW w:w="2684" w:type="dxa"/>
            <w:vAlign w:val="center"/>
          </w:tcPr>
          <w:p w:rsidR="002B7A14" w:rsidRPr="000E1730" w:rsidRDefault="002B7A14" w:rsidP="00033818">
            <w:pPr>
              <w:pStyle w:val="Tabela-zawarto"/>
              <w:rPr>
                <w:lang w:val="de-DE"/>
              </w:rPr>
            </w:pPr>
            <w:r>
              <w:rPr>
                <w:lang w:val="en-US"/>
              </w:rPr>
              <w:t xml:space="preserve">-   -   </w:t>
            </w:r>
            <w:r w:rsidRPr="000E1730">
              <w:rPr>
                <w:lang w:val="de-DE"/>
              </w:rPr>
              <w:t>DocumentIdentifier</w:t>
            </w:r>
          </w:p>
        </w:tc>
        <w:tc>
          <w:tcPr>
            <w:tcW w:w="3568" w:type="dxa"/>
          </w:tcPr>
          <w:p w:rsidR="002B7A14" w:rsidRPr="000E1730" w:rsidRDefault="002B7A14" w:rsidP="00033818">
            <w:pPr>
              <w:pStyle w:val="Tabela-zawarto"/>
            </w:pPr>
            <w:r w:rsidRPr="000E1730">
              <w:t>Identyfikator komunikatu</w:t>
            </w:r>
          </w:p>
        </w:tc>
        <w:tc>
          <w:tcPr>
            <w:tcW w:w="0" w:type="auto"/>
            <w:vAlign w:val="center"/>
          </w:tcPr>
          <w:p w:rsidR="002B7A14" w:rsidRPr="000E1730" w:rsidRDefault="002B7A14" w:rsidP="00033818">
            <w:pPr>
              <w:pStyle w:val="Tabela-zawarto"/>
              <w:jc w:val="center"/>
              <w:rPr>
                <w:lang w:val="de-DE"/>
              </w:rPr>
            </w:pPr>
            <w:r w:rsidRPr="000E1730">
              <w:rPr>
                <w:lang w:val="de-DE"/>
              </w:rPr>
              <w:t>x</w:t>
            </w:r>
          </w:p>
        </w:tc>
        <w:tc>
          <w:tcPr>
            <w:tcW w:w="0" w:type="auto"/>
            <w:vAlign w:val="center"/>
          </w:tcPr>
          <w:p w:rsidR="002B7A14" w:rsidRPr="000E1730" w:rsidRDefault="002B7A14" w:rsidP="00033818">
            <w:pPr>
              <w:pStyle w:val="Tabela-zawarto"/>
              <w:jc w:val="center"/>
              <w:rPr>
                <w:lang w:val="de-DE"/>
              </w:rPr>
            </w:pPr>
            <w:r w:rsidRPr="000E1730">
              <w:rPr>
                <w:lang w:val="de-DE"/>
              </w:rPr>
              <w:t>x</w:t>
            </w:r>
          </w:p>
        </w:tc>
        <w:tc>
          <w:tcPr>
            <w:tcW w:w="0" w:type="auto"/>
            <w:vAlign w:val="center"/>
          </w:tcPr>
          <w:p w:rsidR="002B7A14" w:rsidRPr="000E1730" w:rsidRDefault="002B7A14" w:rsidP="00033818">
            <w:pPr>
              <w:pStyle w:val="Tabela-zawarto"/>
              <w:jc w:val="center"/>
              <w:rPr>
                <w:lang w:val="de-DE"/>
              </w:rPr>
            </w:pPr>
            <w:r w:rsidRPr="000E1730">
              <w:rPr>
                <w:lang w:val="de-DE"/>
              </w:rPr>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691" w:type="dxa"/>
            <w:vAlign w:val="center"/>
          </w:tcPr>
          <w:p w:rsidR="002B7A14" w:rsidRPr="000E1730" w:rsidRDefault="002B7A14" w:rsidP="00033818">
            <w:pPr>
              <w:pStyle w:val="Tabela-zawarto"/>
              <w:jc w:val="center"/>
              <w:rPr>
                <w:lang w:val="en-US"/>
              </w:rPr>
            </w:pPr>
            <w:r w:rsidRPr="000E1730">
              <w:rPr>
                <w:lang w:val="en-US"/>
              </w:rPr>
              <w:t>x</w:t>
            </w:r>
          </w:p>
        </w:tc>
        <w:tc>
          <w:tcPr>
            <w:tcW w:w="4161" w:type="dxa"/>
          </w:tcPr>
          <w:p w:rsidR="002B7A14" w:rsidRPr="000E1730" w:rsidRDefault="002B7A14" w:rsidP="00033818">
            <w:pPr>
              <w:pStyle w:val="Tabela-zawarto"/>
              <w:jc w:val="center"/>
            </w:pPr>
            <w:r w:rsidRPr="000E1730">
              <w:t>Dowolny ciąg znaków nadawany przez wysyłającego</w:t>
            </w:r>
          </w:p>
        </w:tc>
      </w:tr>
      <w:tr w:rsidR="002B7A14" w:rsidRPr="000E1730" w:rsidTr="00E2085D">
        <w:trPr>
          <w:jc w:val="center"/>
        </w:trPr>
        <w:tc>
          <w:tcPr>
            <w:tcW w:w="514" w:type="dxa"/>
            <w:vAlign w:val="center"/>
          </w:tcPr>
          <w:p w:rsidR="002B7A14" w:rsidRPr="000E1730" w:rsidRDefault="002B7A14" w:rsidP="00033818">
            <w:pPr>
              <w:pStyle w:val="Tabela-zawarto"/>
              <w:jc w:val="center"/>
            </w:pPr>
          </w:p>
        </w:tc>
        <w:tc>
          <w:tcPr>
            <w:tcW w:w="2684" w:type="dxa"/>
            <w:vAlign w:val="center"/>
          </w:tcPr>
          <w:p w:rsidR="002B7A14" w:rsidRPr="000E1730" w:rsidRDefault="002B7A14" w:rsidP="00033818">
            <w:pPr>
              <w:pStyle w:val="Tabela-zawarto"/>
            </w:pPr>
            <w:r>
              <w:rPr>
                <w:lang w:val="en-US"/>
              </w:rPr>
              <w:t xml:space="preserve">-   -   </w:t>
            </w:r>
            <w:r w:rsidRPr="000E1730">
              <w:t>SenderIdentifier</w:t>
            </w:r>
          </w:p>
        </w:tc>
        <w:tc>
          <w:tcPr>
            <w:tcW w:w="3568" w:type="dxa"/>
          </w:tcPr>
          <w:p w:rsidR="002B7A14" w:rsidRPr="000E1730" w:rsidRDefault="002B7A14" w:rsidP="00033818">
            <w:pPr>
              <w:pStyle w:val="Tabela-zawarto"/>
            </w:pPr>
            <w:r w:rsidRPr="000E1730">
              <w:t>Identyfikator nadawcy komunikatu</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pPr>
            <w:r w:rsidRPr="000E1730">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691" w:type="dxa"/>
            <w:vAlign w:val="center"/>
          </w:tcPr>
          <w:p w:rsidR="002B7A14" w:rsidRPr="000E1730" w:rsidRDefault="002B7A14" w:rsidP="00033818">
            <w:pPr>
              <w:pStyle w:val="Tabela-zawarto"/>
              <w:jc w:val="center"/>
              <w:rPr>
                <w:lang w:val="en-US"/>
              </w:rPr>
            </w:pPr>
            <w:r w:rsidRPr="000E1730">
              <w:rPr>
                <w:lang w:val="en-US"/>
              </w:rPr>
              <w:t>x</w:t>
            </w:r>
          </w:p>
        </w:tc>
        <w:tc>
          <w:tcPr>
            <w:tcW w:w="4161" w:type="dxa"/>
          </w:tcPr>
          <w:p w:rsidR="002B7A14" w:rsidRPr="000E1730" w:rsidRDefault="002B7A14" w:rsidP="00033818">
            <w:pPr>
              <w:pStyle w:val="Tabela-zawarto"/>
              <w:jc w:val="center"/>
              <w:rPr>
                <w:lang w:val="en-US"/>
              </w:rPr>
            </w:pPr>
            <w:r w:rsidRPr="000E1730">
              <w:rPr>
                <w:lang w:val="en-US"/>
              </w:rPr>
              <w:t>“</w:t>
            </w:r>
            <w:r w:rsidRPr="00E87B7E">
              <w:rPr>
                <w:highlight w:val="cyan"/>
                <w:lang w:val="en-US"/>
              </w:rPr>
              <w:t>XXXX</w:t>
            </w:r>
            <w:r w:rsidRPr="000E1730">
              <w:rPr>
                <w:lang w:val="en-US"/>
              </w:rPr>
              <w:t>”</w:t>
            </w:r>
          </w:p>
        </w:tc>
      </w:tr>
      <w:tr w:rsidR="002B7A14" w:rsidRPr="000E1730" w:rsidTr="00E2085D">
        <w:trPr>
          <w:jc w:val="center"/>
        </w:trPr>
        <w:tc>
          <w:tcPr>
            <w:tcW w:w="514" w:type="dxa"/>
            <w:vAlign w:val="center"/>
          </w:tcPr>
          <w:p w:rsidR="002B7A14" w:rsidRPr="000E1730" w:rsidRDefault="002B7A14" w:rsidP="00033818">
            <w:pPr>
              <w:pStyle w:val="Tabela-zawarto"/>
              <w:jc w:val="center"/>
              <w:rPr>
                <w:lang w:val="en-US"/>
              </w:rPr>
            </w:pPr>
          </w:p>
        </w:tc>
        <w:tc>
          <w:tcPr>
            <w:tcW w:w="2684" w:type="dxa"/>
            <w:vAlign w:val="center"/>
          </w:tcPr>
          <w:p w:rsidR="002B7A14" w:rsidRPr="000E1730" w:rsidRDefault="002B7A14" w:rsidP="00033818">
            <w:pPr>
              <w:pStyle w:val="Tabela-zawarto"/>
              <w:rPr>
                <w:lang w:val="en-US"/>
              </w:rPr>
            </w:pPr>
            <w:r>
              <w:rPr>
                <w:lang w:val="en-US"/>
              </w:rPr>
              <w:t xml:space="preserve">-   -   </w:t>
            </w:r>
            <w:r w:rsidRPr="000E1730">
              <w:rPr>
                <w:lang w:val="en-US"/>
              </w:rPr>
              <w:t>ReceiverIdentifier</w:t>
            </w:r>
          </w:p>
        </w:tc>
        <w:tc>
          <w:tcPr>
            <w:tcW w:w="3568" w:type="dxa"/>
          </w:tcPr>
          <w:p w:rsidR="002B7A14" w:rsidRPr="000E1730" w:rsidRDefault="002B7A14" w:rsidP="00033818">
            <w:pPr>
              <w:pStyle w:val="Tabela-zawarto"/>
            </w:pPr>
            <w:r w:rsidRPr="000E1730">
              <w:t>Identyfikator odbiorcy komunikatu</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691" w:type="dxa"/>
            <w:vAlign w:val="center"/>
          </w:tcPr>
          <w:p w:rsidR="002B7A14" w:rsidRPr="000E1730" w:rsidRDefault="002B7A14" w:rsidP="00033818">
            <w:pPr>
              <w:pStyle w:val="Tabela-zawarto"/>
              <w:jc w:val="center"/>
              <w:rPr>
                <w:lang w:val="en-US"/>
              </w:rPr>
            </w:pPr>
            <w:r w:rsidRPr="000E1730">
              <w:rPr>
                <w:lang w:val="en-US"/>
              </w:rPr>
              <w:t>x</w:t>
            </w:r>
          </w:p>
        </w:tc>
        <w:tc>
          <w:tcPr>
            <w:tcW w:w="4161" w:type="dxa"/>
          </w:tcPr>
          <w:p w:rsidR="002B7A14" w:rsidRPr="000E1730" w:rsidRDefault="002B7A14" w:rsidP="00033818">
            <w:pPr>
              <w:pStyle w:val="Tabela-zawarto"/>
              <w:jc w:val="center"/>
              <w:rPr>
                <w:lang w:val="en-US"/>
              </w:rPr>
            </w:pPr>
            <w:r w:rsidRPr="000E1730">
              <w:rPr>
                <w:lang w:val="en-US"/>
              </w:rPr>
              <w:t>“ZSK-C”</w:t>
            </w:r>
          </w:p>
        </w:tc>
      </w:tr>
      <w:tr w:rsidR="002B7A14" w:rsidRPr="000E1730" w:rsidTr="00E2085D">
        <w:trPr>
          <w:jc w:val="center"/>
        </w:trPr>
        <w:tc>
          <w:tcPr>
            <w:tcW w:w="514" w:type="dxa"/>
            <w:vAlign w:val="center"/>
          </w:tcPr>
          <w:p w:rsidR="002B7A14" w:rsidRPr="000E1730" w:rsidRDefault="002B7A14" w:rsidP="00033818">
            <w:pPr>
              <w:pStyle w:val="Tabela-zawarto"/>
              <w:jc w:val="center"/>
              <w:rPr>
                <w:lang w:val="en-US"/>
              </w:rPr>
            </w:pPr>
          </w:p>
        </w:tc>
        <w:tc>
          <w:tcPr>
            <w:tcW w:w="2684" w:type="dxa"/>
            <w:vAlign w:val="center"/>
          </w:tcPr>
          <w:p w:rsidR="002B7A14" w:rsidRPr="000E1730" w:rsidRDefault="002B7A14" w:rsidP="00033818">
            <w:pPr>
              <w:pStyle w:val="Tabela-zawarto"/>
              <w:rPr>
                <w:lang w:val="en-US"/>
              </w:rPr>
            </w:pPr>
            <w:r>
              <w:rPr>
                <w:lang w:val="en-US"/>
              </w:rPr>
              <w:t xml:space="preserve">-   </w:t>
            </w:r>
            <w:r w:rsidRPr="000E1730">
              <w:rPr>
                <w:lang w:val="en-US"/>
              </w:rPr>
              <w:t>ResponseDetailsOmit</w:t>
            </w:r>
          </w:p>
        </w:tc>
        <w:tc>
          <w:tcPr>
            <w:tcW w:w="3568" w:type="dxa"/>
          </w:tcPr>
          <w:p w:rsidR="002B7A14" w:rsidRPr="000E1730" w:rsidRDefault="002B7A14" w:rsidP="0026173E">
            <w:pPr>
              <w:pStyle w:val="Tabela-zawarto"/>
            </w:pPr>
            <w:r w:rsidRPr="000E1730">
              <w:t xml:space="preserve">Wskaźnik określający czy w odpowiedzi mają być przekazane </w:t>
            </w:r>
            <w:r>
              <w:t>dodatkowe dane o zleceniu – lista czeków</w:t>
            </w: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691" w:type="dxa"/>
            <w:vAlign w:val="center"/>
          </w:tcPr>
          <w:p w:rsidR="002B7A14" w:rsidRPr="000E1730" w:rsidRDefault="002B7A14" w:rsidP="00033818">
            <w:pPr>
              <w:pStyle w:val="Tabela-zawarto"/>
              <w:jc w:val="center"/>
              <w:rPr>
                <w:lang w:val="en-US"/>
              </w:rPr>
            </w:pPr>
            <w:r w:rsidRPr="000E1730">
              <w:rPr>
                <w:lang w:val="en-US"/>
              </w:rPr>
              <w:t>x</w:t>
            </w:r>
          </w:p>
        </w:tc>
        <w:tc>
          <w:tcPr>
            <w:tcW w:w="4161" w:type="dxa"/>
          </w:tcPr>
          <w:p w:rsidR="002B7A14" w:rsidRPr="000E1730" w:rsidRDefault="002B7A14" w:rsidP="00033818">
            <w:pPr>
              <w:pStyle w:val="Tabela-zawarto"/>
              <w:jc w:val="center"/>
            </w:pPr>
            <w:r w:rsidRPr="000E1730">
              <w:t>True/False</w:t>
            </w:r>
          </w:p>
          <w:p w:rsidR="002B7A14" w:rsidRPr="000E1730" w:rsidRDefault="002B7A14" w:rsidP="00033818">
            <w:pPr>
              <w:pStyle w:val="Tabela-zawarto"/>
              <w:jc w:val="center"/>
            </w:pPr>
            <w:r w:rsidRPr="000E1730">
              <w:t>Brak elementu oznacza False</w:t>
            </w:r>
          </w:p>
        </w:tc>
      </w:tr>
      <w:tr w:rsidR="002B7A14" w:rsidRPr="000E1730" w:rsidTr="00E2085D">
        <w:trPr>
          <w:jc w:val="center"/>
        </w:trPr>
        <w:tc>
          <w:tcPr>
            <w:tcW w:w="514" w:type="dxa"/>
            <w:vAlign w:val="center"/>
          </w:tcPr>
          <w:p w:rsidR="002B7A14" w:rsidRPr="000E1730" w:rsidRDefault="002B7A14" w:rsidP="00033818">
            <w:pPr>
              <w:pStyle w:val="Tabela-zawarto"/>
              <w:jc w:val="center"/>
            </w:pPr>
          </w:p>
        </w:tc>
        <w:tc>
          <w:tcPr>
            <w:tcW w:w="2684" w:type="dxa"/>
            <w:vAlign w:val="center"/>
          </w:tcPr>
          <w:p w:rsidR="002B7A14" w:rsidRPr="000E1730" w:rsidRDefault="002B7A14" w:rsidP="00033818">
            <w:pPr>
              <w:pStyle w:val="Tabela-zawarto"/>
            </w:pPr>
            <w:r>
              <w:t xml:space="preserve">-   </w:t>
            </w:r>
            <w:r w:rsidRPr="000E1730">
              <w:t>CriteriaInclude</w:t>
            </w:r>
          </w:p>
        </w:tc>
        <w:tc>
          <w:tcPr>
            <w:tcW w:w="3568" w:type="dxa"/>
          </w:tcPr>
          <w:p w:rsidR="002B7A14" w:rsidRPr="000E1730" w:rsidRDefault="002B7A14" w:rsidP="00033818">
            <w:pPr>
              <w:pStyle w:val="Tabela-zawarto"/>
            </w:pPr>
            <w:r w:rsidRPr="000E1730">
              <w:t xml:space="preserve">Wskaźnik określający czy w odpowiedzi mają  być przekazane kryteria </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691" w:type="dxa"/>
            <w:vAlign w:val="center"/>
          </w:tcPr>
          <w:p w:rsidR="002B7A14" w:rsidRPr="000E1730" w:rsidRDefault="002B7A14" w:rsidP="005200FD">
            <w:pPr>
              <w:pStyle w:val="Tabela-zawarto"/>
              <w:jc w:val="center"/>
              <w:rPr>
                <w:lang w:val="en-US"/>
              </w:rPr>
            </w:pPr>
            <w:r w:rsidRPr="000E1730">
              <w:rPr>
                <w:lang w:val="en-US"/>
              </w:rPr>
              <w:t>x</w:t>
            </w:r>
          </w:p>
        </w:tc>
        <w:tc>
          <w:tcPr>
            <w:tcW w:w="4161" w:type="dxa"/>
          </w:tcPr>
          <w:p w:rsidR="002B7A14" w:rsidRPr="000E1730" w:rsidRDefault="002B7A14" w:rsidP="0026173E">
            <w:pPr>
              <w:pStyle w:val="Tabela-zawarto"/>
              <w:jc w:val="center"/>
            </w:pPr>
            <w:r>
              <w:t>Domyś</w:t>
            </w:r>
            <w:r w:rsidRPr="000E1730">
              <w:t>l</w:t>
            </w:r>
            <w:r>
              <w:t>n</w:t>
            </w:r>
            <w:r w:rsidRPr="000E1730">
              <w:t xml:space="preserve">a wartość False – nie przekazuj kryteriów </w:t>
            </w:r>
          </w:p>
          <w:p w:rsidR="002B7A14" w:rsidRPr="000E1730" w:rsidRDefault="002B7A14" w:rsidP="0026173E">
            <w:pPr>
              <w:pStyle w:val="Tabela-zawarto"/>
              <w:jc w:val="center"/>
            </w:pPr>
            <w:r w:rsidRPr="000E1730">
              <w:t xml:space="preserve"> w odpowiedzi</w:t>
            </w:r>
          </w:p>
        </w:tc>
      </w:tr>
      <w:tr w:rsidR="002B7A14" w:rsidRPr="000E1730" w:rsidTr="00E2085D">
        <w:trPr>
          <w:jc w:val="center"/>
        </w:trPr>
        <w:tc>
          <w:tcPr>
            <w:tcW w:w="514" w:type="dxa"/>
            <w:vAlign w:val="center"/>
          </w:tcPr>
          <w:p w:rsidR="002B7A14" w:rsidRPr="000E1730" w:rsidRDefault="002B7A14" w:rsidP="005200FD">
            <w:pPr>
              <w:pStyle w:val="Tabela-zawarto"/>
              <w:jc w:val="center"/>
              <w:rPr>
                <w:lang w:val="en-US"/>
              </w:rPr>
            </w:pPr>
            <w:r w:rsidRPr="000E1730">
              <w:rPr>
                <w:lang w:val="en-US"/>
              </w:rPr>
              <w:t>A-19</w:t>
            </w:r>
          </w:p>
        </w:tc>
        <w:tc>
          <w:tcPr>
            <w:tcW w:w="2684" w:type="dxa"/>
            <w:vAlign w:val="center"/>
          </w:tcPr>
          <w:p w:rsidR="002B7A14" w:rsidRPr="000E1730" w:rsidRDefault="002B7A14" w:rsidP="005200FD">
            <w:pPr>
              <w:pStyle w:val="Tabela-zawarto"/>
              <w:ind w:left="432" w:hanging="432"/>
              <w:rPr>
                <w:lang w:val="en-US"/>
              </w:rPr>
            </w:pPr>
            <w:r>
              <w:rPr>
                <w:lang w:val="en-US"/>
              </w:rPr>
              <w:t xml:space="preserve">-   </w:t>
            </w:r>
            <w:r w:rsidRPr="000E1730">
              <w:rPr>
                <w:lang w:val="en-US"/>
              </w:rPr>
              <w:t>ResponseRecordsControl</w:t>
            </w:r>
          </w:p>
        </w:tc>
        <w:tc>
          <w:tcPr>
            <w:tcW w:w="3568" w:type="dxa"/>
          </w:tcPr>
          <w:p w:rsidR="002B7A14" w:rsidRPr="000E1730" w:rsidRDefault="002B7A14" w:rsidP="005200FD">
            <w:pPr>
              <w:pStyle w:val="Tabela-zawarto"/>
            </w:pPr>
            <w:r w:rsidRPr="000E1730">
              <w:t>Komponent zawierający informacj</w:t>
            </w:r>
            <w:r>
              <w:t>e o ilości przesyłanych pozycji</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691" w:type="dxa"/>
            <w:vAlign w:val="center"/>
          </w:tcPr>
          <w:p w:rsidR="002B7A14" w:rsidRPr="000E1730" w:rsidRDefault="002B7A14" w:rsidP="005200FD">
            <w:pPr>
              <w:pStyle w:val="Tabela-zawarto"/>
              <w:jc w:val="center"/>
              <w:rPr>
                <w:lang w:val="en-US"/>
              </w:rPr>
            </w:pPr>
            <w:r w:rsidRPr="000E1730">
              <w:rPr>
                <w:lang w:val="en-US"/>
              </w:rPr>
              <w:t>x</w:t>
            </w:r>
          </w:p>
        </w:tc>
        <w:tc>
          <w:tcPr>
            <w:tcW w:w="4161" w:type="dxa"/>
          </w:tcPr>
          <w:p w:rsidR="002B7A14" w:rsidRDefault="002B7A14" w:rsidP="005200FD">
            <w:pPr>
              <w:pStyle w:val="Tabela-zawarto"/>
              <w:jc w:val="center"/>
            </w:pPr>
            <w:r>
              <w:t>Element sterujący paczkowaniem pobieranych informacji</w:t>
            </w:r>
          </w:p>
        </w:tc>
      </w:tr>
      <w:tr w:rsidR="002B7A14" w:rsidRPr="000E1730" w:rsidTr="00E2085D">
        <w:trPr>
          <w:jc w:val="center"/>
        </w:trPr>
        <w:tc>
          <w:tcPr>
            <w:tcW w:w="514" w:type="dxa"/>
            <w:vAlign w:val="center"/>
          </w:tcPr>
          <w:p w:rsidR="002B7A14" w:rsidRPr="000E1730" w:rsidRDefault="002B7A14" w:rsidP="005200FD">
            <w:pPr>
              <w:pStyle w:val="Tabela-zawarto"/>
              <w:jc w:val="center"/>
            </w:pPr>
          </w:p>
        </w:tc>
        <w:tc>
          <w:tcPr>
            <w:tcW w:w="2684" w:type="dxa"/>
            <w:vAlign w:val="center"/>
          </w:tcPr>
          <w:p w:rsidR="002B7A14" w:rsidRPr="000E1730" w:rsidRDefault="002B7A14" w:rsidP="005200FD">
            <w:pPr>
              <w:pStyle w:val="Tabela-zawarto"/>
              <w:ind w:left="432" w:hanging="432"/>
            </w:pPr>
            <w:r>
              <w:t xml:space="preserve">-   -   </w:t>
            </w:r>
            <w:r w:rsidRPr="000E1730">
              <w:t>MaxRecords</w:t>
            </w:r>
          </w:p>
        </w:tc>
        <w:tc>
          <w:tcPr>
            <w:tcW w:w="3568" w:type="dxa"/>
          </w:tcPr>
          <w:p w:rsidR="002B7A14" w:rsidRPr="000E1730" w:rsidRDefault="002B7A14" w:rsidP="005200FD">
            <w:pPr>
              <w:pStyle w:val="Tabela-zawarto"/>
            </w:pPr>
            <w:r w:rsidRPr="000E1730">
              <w:t>Maksymalna ilość pozycji do przesłania w jednej partii</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691" w:type="dxa"/>
            <w:vAlign w:val="center"/>
          </w:tcPr>
          <w:p w:rsidR="002B7A14" w:rsidRPr="000E1730" w:rsidRDefault="002B7A14" w:rsidP="005200FD">
            <w:pPr>
              <w:pStyle w:val="Tabela-zawarto"/>
              <w:jc w:val="center"/>
              <w:rPr>
                <w:lang w:val="en-US"/>
              </w:rPr>
            </w:pPr>
            <w:r w:rsidRPr="000E1730">
              <w:rPr>
                <w:lang w:val="en-US"/>
              </w:rPr>
              <w:t>x</w:t>
            </w:r>
          </w:p>
        </w:tc>
        <w:tc>
          <w:tcPr>
            <w:tcW w:w="4161" w:type="dxa"/>
          </w:tcPr>
          <w:p w:rsidR="002B7A14" w:rsidRDefault="002B7A14" w:rsidP="005200FD">
            <w:pPr>
              <w:pStyle w:val="Tabela-zawarto"/>
              <w:jc w:val="center"/>
            </w:pPr>
          </w:p>
        </w:tc>
      </w:tr>
      <w:tr w:rsidR="002B7A14" w:rsidRPr="000E1730" w:rsidTr="00E2085D">
        <w:trPr>
          <w:jc w:val="center"/>
        </w:trPr>
        <w:tc>
          <w:tcPr>
            <w:tcW w:w="514" w:type="dxa"/>
            <w:vAlign w:val="center"/>
          </w:tcPr>
          <w:p w:rsidR="002B7A14" w:rsidRPr="000E1730" w:rsidRDefault="002B7A14" w:rsidP="005200FD">
            <w:pPr>
              <w:pStyle w:val="Tabela-zawarto"/>
              <w:jc w:val="center"/>
            </w:pPr>
          </w:p>
        </w:tc>
        <w:tc>
          <w:tcPr>
            <w:tcW w:w="2684" w:type="dxa"/>
            <w:vAlign w:val="center"/>
          </w:tcPr>
          <w:p w:rsidR="002B7A14" w:rsidRPr="000E1730" w:rsidRDefault="002B7A14" w:rsidP="005200FD">
            <w:pPr>
              <w:pStyle w:val="Tabela-zawarto"/>
              <w:ind w:left="432" w:hanging="432"/>
            </w:pPr>
            <w:r>
              <w:t xml:space="preserve">-   -   </w:t>
            </w:r>
            <w:r w:rsidRPr="000E1730">
              <w:t>NumberPart</w:t>
            </w:r>
          </w:p>
        </w:tc>
        <w:tc>
          <w:tcPr>
            <w:tcW w:w="3568" w:type="dxa"/>
          </w:tcPr>
          <w:p w:rsidR="002B7A14" w:rsidRPr="000E1730" w:rsidRDefault="002B7A14" w:rsidP="005200FD">
            <w:pPr>
              <w:pStyle w:val="Tabela-zawarto"/>
            </w:pPr>
            <w:r w:rsidRPr="000E1730">
              <w:t>Kolejny numer przesłanej partii</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691" w:type="dxa"/>
            <w:vAlign w:val="center"/>
          </w:tcPr>
          <w:p w:rsidR="002B7A14" w:rsidRPr="000E1730" w:rsidRDefault="002B7A14" w:rsidP="005200FD">
            <w:pPr>
              <w:pStyle w:val="Tabela-zawarto"/>
              <w:jc w:val="center"/>
              <w:rPr>
                <w:lang w:val="en-US"/>
              </w:rPr>
            </w:pPr>
            <w:r w:rsidRPr="000E1730">
              <w:rPr>
                <w:lang w:val="en-US"/>
              </w:rPr>
              <w:t>x</w:t>
            </w:r>
          </w:p>
        </w:tc>
        <w:tc>
          <w:tcPr>
            <w:tcW w:w="4161" w:type="dxa"/>
          </w:tcPr>
          <w:p w:rsidR="002B7A14" w:rsidRDefault="002B7A14" w:rsidP="005200FD">
            <w:pPr>
              <w:pStyle w:val="Tabela-zawarto"/>
              <w:jc w:val="center"/>
            </w:pPr>
          </w:p>
        </w:tc>
      </w:tr>
      <w:tr w:rsidR="002B7A14" w:rsidRPr="000E1730" w:rsidTr="00E2085D">
        <w:trPr>
          <w:jc w:val="center"/>
        </w:trPr>
        <w:tc>
          <w:tcPr>
            <w:tcW w:w="514" w:type="dxa"/>
            <w:vAlign w:val="center"/>
          </w:tcPr>
          <w:p w:rsidR="002B7A14" w:rsidRPr="000E1730" w:rsidRDefault="002B7A14" w:rsidP="00033818">
            <w:pPr>
              <w:pStyle w:val="Tabela-zawarto"/>
              <w:jc w:val="center"/>
              <w:rPr>
                <w:lang w:val="en-US"/>
              </w:rPr>
            </w:pPr>
            <w:r w:rsidRPr="000E1730">
              <w:rPr>
                <w:lang w:val="en-US"/>
              </w:rPr>
              <w:t>B-21</w:t>
            </w:r>
          </w:p>
        </w:tc>
        <w:tc>
          <w:tcPr>
            <w:tcW w:w="2684" w:type="dxa"/>
            <w:vAlign w:val="center"/>
          </w:tcPr>
          <w:p w:rsidR="002B7A14" w:rsidRPr="000E1730" w:rsidRDefault="002B7A14" w:rsidP="00033818">
            <w:pPr>
              <w:pStyle w:val="Tabela-zawarto"/>
              <w:ind w:left="432" w:hanging="432"/>
              <w:rPr>
                <w:lang w:val="en-US"/>
              </w:rPr>
            </w:pPr>
            <w:r>
              <w:rPr>
                <w:lang w:val="en-US"/>
              </w:rPr>
              <w:t xml:space="preserve">-   </w:t>
            </w:r>
            <w:r w:rsidRPr="000E1730">
              <w:rPr>
                <w:lang w:val="en-US"/>
              </w:rPr>
              <w:t>SelectionCriteriaList</w:t>
            </w:r>
          </w:p>
        </w:tc>
        <w:tc>
          <w:tcPr>
            <w:tcW w:w="3568" w:type="dxa"/>
          </w:tcPr>
          <w:p w:rsidR="002B7A14" w:rsidRPr="000E1730" w:rsidRDefault="002B7A14" w:rsidP="00033818">
            <w:pPr>
              <w:pStyle w:val="Tabela-zawarto"/>
            </w:pPr>
            <w:r w:rsidRPr="000E1730">
              <w:t>Lista kryteriów wyboru</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0" w:type="auto"/>
            <w:vAlign w:val="center"/>
          </w:tcPr>
          <w:p w:rsidR="002B7A14" w:rsidRPr="000E1730" w:rsidRDefault="002B7A14" w:rsidP="005200FD">
            <w:pPr>
              <w:pStyle w:val="Tabela-zawarto"/>
              <w:jc w:val="center"/>
              <w:rPr>
                <w:lang w:val="en-US"/>
              </w:rPr>
            </w:pPr>
            <w:r w:rsidRPr="000E1730">
              <w:rPr>
                <w:lang w:val="en-US"/>
              </w:rPr>
              <w:t>x</w:t>
            </w:r>
          </w:p>
        </w:tc>
        <w:tc>
          <w:tcPr>
            <w:tcW w:w="691" w:type="dxa"/>
            <w:vAlign w:val="center"/>
          </w:tcPr>
          <w:p w:rsidR="002B7A14" w:rsidRPr="000E1730" w:rsidRDefault="002B7A14" w:rsidP="005200FD">
            <w:pPr>
              <w:pStyle w:val="Tabela-zawarto"/>
              <w:jc w:val="center"/>
              <w:rPr>
                <w:lang w:val="en-US"/>
              </w:rPr>
            </w:pPr>
            <w:r w:rsidRPr="000E1730">
              <w:rPr>
                <w:lang w:val="en-US"/>
              </w:rPr>
              <w:t>x</w:t>
            </w:r>
          </w:p>
        </w:tc>
        <w:tc>
          <w:tcPr>
            <w:tcW w:w="4161" w:type="dxa"/>
          </w:tcPr>
          <w:p w:rsidR="002B7A14" w:rsidRDefault="002B7A14" w:rsidP="00033818">
            <w:pPr>
              <w:pStyle w:val="Tabela-zawarto"/>
              <w:jc w:val="center"/>
              <w:rPr>
                <w:b/>
              </w:rPr>
            </w:pPr>
            <w:r>
              <w:rPr>
                <w:b/>
              </w:rPr>
              <w:t>Jedynymi kryteriami obsługiwanymi są:</w:t>
            </w:r>
          </w:p>
          <w:p w:rsidR="002B7A14" w:rsidRDefault="002B7A14" w:rsidP="00033818">
            <w:pPr>
              <w:pStyle w:val="Tabela-zawarto"/>
              <w:jc w:val="center"/>
              <w:rPr>
                <w:b/>
              </w:rPr>
            </w:pPr>
            <w:r>
              <w:rPr>
                <w:b/>
              </w:rPr>
              <w:t>- PaymentIdentifier</w:t>
            </w:r>
          </w:p>
          <w:p w:rsidR="002B7A14" w:rsidRDefault="002B7A14" w:rsidP="00033818">
            <w:pPr>
              <w:pStyle w:val="Tabela-zawarto"/>
              <w:jc w:val="center"/>
              <w:rPr>
                <w:b/>
              </w:rPr>
            </w:pPr>
            <w:r>
              <w:rPr>
                <w:b/>
              </w:rPr>
              <w:t xml:space="preserve">- PmtCategory (opcjonalnie)  </w:t>
            </w:r>
          </w:p>
          <w:p w:rsidR="002B7A14" w:rsidRPr="000E1730" w:rsidRDefault="002B7A14" w:rsidP="00033818">
            <w:pPr>
              <w:pStyle w:val="Tabela-zawarto"/>
              <w:jc w:val="center"/>
            </w:pPr>
            <w:r>
              <w:rPr>
                <w:b/>
              </w:rPr>
              <w:t>W</w:t>
            </w:r>
            <w:r w:rsidRPr="000E1730">
              <w:rPr>
                <w:b/>
              </w:rPr>
              <w:t xml:space="preserve"> przypadku wypełnien</w:t>
            </w:r>
            <w:r>
              <w:rPr>
                <w:b/>
              </w:rPr>
              <w:t>ia innych pól system ZSK-C będzie zwracał</w:t>
            </w:r>
            <w:r w:rsidRPr="000E1730">
              <w:rPr>
                <w:b/>
              </w:rPr>
              <w:t xml:space="preserve"> błąd: </w:t>
            </w:r>
            <w:r w:rsidRPr="00AE0FA4">
              <w:rPr>
                <w:b/>
              </w:rPr>
              <w:t>Nieobsługiwane kryterium.</w:t>
            </w:r>
          </w:p>
        </w:tc>
      </w:tr>
      <w:tr w:rsidR="002B7A14" w:rsidRPr="000E1730" w:rsidTr="00E2085D">
        <w:trPr>
          <w:jc w:val="center"/>
        </w:trPr>
        <w:tc>
          <w:tcPr>
            <w:tcW w:w="514" w:type="dxa"/>
            <w:vAlign w:val="center"/>
          </w:tcPr>
          <w:p w:rsidR="002B7A14" w:rsidRPr="000E1730" w:rsidRDefault="002B7A14" w:rsidP="00033818">
            <w:pPr>
              <w:pStyle w:val="Tabela-zawarto"/>
              <w:jc w:val="center"/>
            </w:pPr>
          </w:p>
        </w:tc>
        <w:tc>
          <w:tcPr>
            <w:tcW w:w="2684" w:type="dxa"/>
            <w:vAlign w:val="center"/>
          </w:tcPr>
          <w:p w:rsidR="002B7A14" w:rsidRPr="000E1730" w:rsidRDefault="002B7A14" w:rsidP="00033818">
            <w:pPr>
              <w:pStyle w:val="Tabela-zawarto"/>
              <w:ind w:left="432" w:hanging="432"/>
            </w:pPr>
            <w:r>
              <w:t xml:space="preserve">-   -   </w:t>
            </w:r>
            <w:r w:rsidRPr="000E1730">
              <w:t>PaymentIdentifier</w:t>
            </w:r>
          </w:p>
        </w:tc>
        <w:tc>
          <w:tcPr>
            <w:tcW w:w="3568" w:type="dxa"/>
          </w:tcPr>
          <w:p w:rsidR="002B7A14" w:rsidRPr="000E1730" w:rsidRDefault="002B7A14" w:rsidP="00033818">
            <w:pPr>
              <w:pStyle w:val="Tabela-zawarto"/>
            </w:pPr>
            <w:r w:rsidRPr="000E1730">
              <w:t xml:space="preserve">Identyfikator przelewu nadany przez płatnika </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rPr>
                <w:lang w:val="en-US"/>
              </w:rPr>
            </w:pPr>
            <w:r w:rsidRPr="000E1730">
              <w:rPr>
                <w:lang w:val="en-US"/>
              </w:rPr>
              <w:t>x</w:t>
            </w:r>
          </w:p>
        </w:tc>
        <w:tc>
          <w:tcPr>
            <w:tcW w:w="691" w:type="dxa"/>
            <w:vAlign w:val="center"/>
          </w:tcPr>
          <w:p w:rsidR="002B7A14" w:rsidRPr="000E1730" w:rsidRDefault="002B7A14" w:rsidP="00033818">
            <w:pPr>
              <w:pStyle w:val="Tabela-zawarto"/>
              <w:jc w:val="center"/>
              <w:rPr>
                <w:lang w:val="en-US"/>
              </w:rPr>
            </w:pPr>
            <w:r w:rsidRPr="000E1730">
              <w:rPr>
                <w:lang w:val="en-US"/>
              </w:rPr>
              <w:t>x</w:t>
            </w:r>
          </w:p>
        </w:tc>
        <w:tc>
          <w:tcPr>
            <w:tcW w:w="4161" w:type="dxa"/>
          </w:tcPr>
          <w:p w:rsidR="002B7A14" w:rsidRPr="000E1730" w:rsidRDefault="002B7A14" w:rsidP="00033818">
            <w:pPr>
              <w:pStyle w:val="Tabela-zawarto"/>
              <w:jc w:val="center"/>
            </w:pPr>
            <w:r w:rsidRPr="000E1730">
              <w:t xml:space="preserve">Identyfikator zlecenia podlegającego anulowaniu (nadany przez </w:t>
            </w:r>
            <w:r w:rsidRPr="0032379D">
              <w:rPr>
                <w:highlight w:val="cyan"/>
              </w:rPr>
              <w:t>XXXX</w:t>
            </w:r>
            <w:r w:rsidRPr="000E1730">
              <w:t>)</w:t>
            </w:r>
          </w:p>
        </w:tc>
      </w:tr>
      <w:tr w:rsidR="002B7A14" w:rsidRPr="000E1730" w:rsidTr="00E2085D">
        <w:trPr>
          <w:jc w:val="center"/>
        </w:trPr>
        <w:tc>
          <w:tcPr>
            <w:tcW w:w="514" w:type="dxa"/>
            <w:vAlign w:val="center"/>
          </w:tcPr>
          <w:p w:rsidR="002B7A14" w:rsidRPr="000E1730" w:rsidRDefault="002B7A14" w:rsidP="00033818">
            <w:pPr>
              <w:pStyle w:val="Tabela-zawarto"/>
              <w:jc w:val="center"/>
            </w:pPr>
          </w:p>
        </w:tc>
        <w:tc>
          <w:tcPr>
            <w:tcW w:w="2684" w:type="dxa"/>
            <w:vAlign w:val="center"/>
          </w:tcPr>
          <w:p w:rsidR="002B7A14" w:rsidRPr="000E1730" w:rsidRDefault="002B7A14" w:rsidP="00033818">
            <w:pPr>
              <w:pStyle w:val="Tabela-zawarto"/>
              <w:ind w:left="432" w:hanging="432"/>
            </w:pPr>
            <w:r>
              <w:t xml:space="preserve">-   -   </w:t>
            </w:r>
            <w:r w:rsidRPr="000E1730">
              <w:t>BankServerPaymentIdentifier</w:t>
            </w:r>
          </w:p>
        </w:tc>
        <w:tc>
          <w:tcPr>
            <w:tcW w:w="3568" w:type="dxa"/>
          </w:tcPr>
          <w:p w:rsidR="002B7A14" w:rsidRPr="000E1730" w:rsidRDefault="002B7A14" w:rsidP="00033818">
            <w:pPr>
              <w:pStyle w:val="Tabela-zawarto"/>
            </w:pPr>
            <w:r w:rsidRPr="000E1730">
              <w:t>Identyfikator płatności nadawany przez Aplikację Biznesową Banku</w:t>
            </w: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691" w:type="dxa"/>
            <w:vAlign w:val="center"/>
          </w:tcPr>
          <w:p w:rsidR="002B7A14" w:rsidRPr="00815B23" w:rsidRDefault="002B7A14" w:rsidP="00033818">
            <w:pPr>
              <w:pStyle w:val="Tabela-zawarto"/>
              <w:jc w:val="center"/>
            </w:pPr>
          </w:p>
        </w:tc>
        <w:tc>
          <w:tcPr>
            <w:tcW w:w="4161" w:type="dxa"/>
          </w:tcPr>
          <w:p w:rsidR="002B7A14" w:rsidRPr="000E1730" w:rsidRDefault="002B7A14" w:rsidP="00033818">
            <w:pPr>
              <w:pStyle w:val="Tabela-zawarto"/>
              <w:jc w:val="center"/>
            </w:pPr>
          </w:p>
        </w:tc>
      </w:tr>
      <w:tr w:rsidR="002B7A14" w:rsidRPr="000E1730" w:rsidTr="00E2085D">
        <w:trPr>
          <w:jc w:val="center"/>
        </w:trPr>
        <w:tc>
          <w:tcPr>
            <w:tcW w:w="514" w:type="dxa"/>
            <w:vAlign w:val="center"/>
          </w:tcPr>
          <w:p w:rsidR="002B7A14" w:rsidRPr="000E1730" w:rsidRDefault="002B7A14" w:rsidP="00033818">
            <w:pPr>
              <w:pStyle w:val="Tabela-zawarto"/>
              <w:jc w:val="center"/>
            </w:pPr>
          </w:p>
        </w:tc>
        <w:tc>
          <w:tcPr>
            <w:tcW w:w="2684" w:type="dxa"/>
            <w:vAlign w:val="center"/>
          </w:tcPr>
          <w:p w:rsidR="002B7A14" w:rsidRPr="000E1730" w:rsidRDefault="002B7A14" w:rsidP="00033818">
            <w:pPr>
              <w:pStyle w:val="Tabela-zawarto"/>
              <w:ind w:left="432" w:hanging="432"/>
            </w:pPr>
            <w:r>
              <w:t xml:space="preserve">-   -   </w:t>
            </w:r>
            <w:r w:rsidRPr="000E1730">
              <w:t>TransactionIdentifier</w:t>
            </w:r>
          </w:p>
        </w:tc>
        <w:tc>
          <w:tcPr>
            <w:tcW w:w="3568" w:type="dxa"/>
          </w:tcPr>
          <w:p w:rsidR="002B7A14" w:rsidRPr="000E1730" w:rsidRDefault="002B7A14" w:rsidP="00033818">
            <w:pPr>
              <w:pStyle w:val="Tabela-zawarto"/>
            </w:pPr>
            <w:r w:rsidRPr="000E1730">
              <w:t>Identyfikator transakcji nadawany przez płatnika</w:t>
            </w: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691" w:type="dxa"/>
            <w:vAlign w:val="center"/>
          </w:tcPr>
          <w:p w:rsidR="002B7A14" w:rsidRPr="00815B23" w:rsidRDefault="002B7A14" w:rsidP="00033818">
            <w:pPr>
              <w:pStyle w:val="Tabela-zawarto"/>
              <w:jc w:val="center"/>
            </w:pPr>
          </w:p>
        </w:tc>
        <w:tc>
          <w:tcPr>
            <w:tcW w:w="4161" w:type="dxa"/>
          </w:tcPr>
          <w:p w:rsidR="002B7A14" w:rsidRPr="000E1730" w:rsidRDefault="002B7A14" w:rsidP="00033818">
            <w:pPr>
              <w:pStyle w:val="Tabela-zawarto"/>
              <w:jc w:val="center"/>
            </w:pPr>
          </w:p>
        </w:tc>
      </w:tr>
      <w:tr w:rsidR="002B7A14" w:rsidRPr="000E1730" w:rsidTr="00E2085D">
        <w:trPr>
          <w:jc w:val="center"/>
        </w:trPr>
        <w:tc>
          <w:tcPr>
            <w:tcW w:w="514" w:type="dxa"/>
            <w:vAlign w:val="center"/>
          </w:tcPr>
          <w:p w:rsidR="002B7A14" w:rsidRPr="000E1730" w:rsidRDefault="002B7A14" w:rsidP="00033818">
            <w:pPr>
              <w:pStyle w:val="Tabela-zawarto"/>
              <w:jc w:val="center"/>
            </w:pPr>
          </w:p>
        </w:tc>
        <w:tc>
          <w:tcPr>
            <w:tcW w:w="2684" w:type="dxa"/>
            <w:vAlign w:val="center"/>
          </w:tcPr>
          <w:p w:rsidR="002B7A14" w:rsidRPr="000E1730" w:rsidRDefault="002B7A14" w:rsidP="00033818">
            <w:pPr>
              <w:pStyle w:val="Tabela-zawarto"/>
              <w:ind w:left="432" w:hanging="432"/>
            </w:pPr>
            <w:r>
              <w:t xml:space="preserve">-   -   </w:t>
            </w:r>
            <w:r w:rsidRPr="000E1730">
              <w:t>BankTransactionIdentifier</w:t>
            </w:r>
          </w:p>
        </w:tc>
        <w:tc>
          <w:tcPr>
            <w:tcW w:w="3568" w:type="dxa"/>
          </w:tcPr>
          <w:p w:rsidR="002B7A14" w:rsidRPr="000E1730" w:rsidRDefault="002B7A14" w:rsidP="00033818">
            <w:pPr>
              <w:pStyle w:val="Tabela-zawarto"/>
            </w:pPr>
            <w:r w:rsidRPr="000E1730">
              <w:t>Identyfikator transakcji nadawany przez bank</w:t>
            </w: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691" w:type="dxa"/>
            <w:vAlign w:val="center"/>
          </w:tcPr>
          <w:p w:rsidR="002B7A14" w:rsidRPr="00815B23" w:rsidRDefault="002B7A14" w:rsidP="00033818">
            <w:pPr>
              <w:pStyle w:val="Tabela-zawarto"/>
              <w:jc w:val="center"/>
            </w:pPr>
          </w:p>
        </w:tc>
        <w:tc>
          <w:tcPr>
            <w:tcW w:w="4161" w:type="dxa"/>
          </w:tcPr>
          <w:p w:rsidR="002B7A14" w:rsidRPr="000E1730" w:rsidRDefault="002B7A14" w:rsidP="00033818">
            <w:pPr>
              <w:pStyle w:val="Tabela-zawarto"/>
              <w:jc w:val="center"/>
            </w:pPr>
          </w:p>
        </w:tc>
      </w:tr>
      <w:tr w:rsidR="002B7A14" w:rsidRPr="000E1730" w:rsidTr="00E2085D">
        <w:trPr>
          <w:jc w:val="center"/>
        </w:trPr>
        <w:tc>
          <w:tcPr>
            <w:tcW w:w="514" w:type="dxa"/>
            <w:vAlign w:val="center"/>
          </w:tcPr>
          <w:p w:rsidR="002B7A14" w:rsidRPr="000E1730" w:rsidRDefault="002B7A14" w:rsidP="00033818">
            <w:pPr>
              <w:pStyle w:val="Tabela-zawarto"/>
              <w:jc w:val="center"/>
            </w:pPr>
          </w:p>
        </w:tc>
        <w:tc>
          <w:tcPr>
            <w:tcW w:w="2684" w:type="dxa"/>
            <w:vAlign w:val="center"/>
          </w:tcPr>
          <w:p w:rsidR="002B7A14" w:rsidRPr="000E1730" w:rsidRDefault="002B7A14" w:rsidP="00033818">
            <w:pPr>
              <w:pStyle w:val="Tabela-zawarto"/>
              <w:ind w:left="432" w:hanging="432"/>
            </w:pPr>
            <w:r>
              <w:t xml:space="preserve">-   -   </w:t>
            </w:r>
            <w:r w:rsidRPr="000E1730">
              <w:t>PmtCategory</w:t>
            </w:r>
          </w:p>
        </w:tc>
        <w:tc>
          <w:tcPr>
            <w:tcW w:w="3568" w:type="dxa"/>
          </w:tcPr>
          <w:p w:rsidR="002B7A14" w:rsidRPr="000E1730" w:rsidRDefault="002B7A14" w:rsidP="00033818">
            <w:pPr>
              <w:pStyle w:val="Tabela-zawarto"/>
            </w:pPr>
            <w:r w:rsidRPr="000E1730">
              <w:t>Typ przelewu: krajowy, zagraniczny, ZUS, US</w:t>
            </w: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691" w:type="dxa"/>
            <w:vAlign w:val="center"/>
          </w:tcPr>
          <w:p w:rsidR="002B7A14" w:rsidRPr="000E1730" w:rsidRDefault="002B7A14" w:rsidP="00033818">
            <w:pPr>
              <w:pStyle w:val="Tabela-zawarto"/>
              <w:jc w:val="center"/>
              <w:rPr>
                <w:lang w:val="en-US"/>
              </w:rPr>
            </w:pPr>
            <w:r w:rsidRPr="000E1730">
              <w:rPr>
                <w:lang w:val="en-US"/>
              </w:rPr>
              <w:t>x</w:t>
            </w:r>
          </w:p>
        </w:tc>
        <w:tc>
          <w:tcPr>
            <w:tcW w:w="4161" w:type="dxa"/>
          </w:tcPr>
          <w:p w:rsidR="002B7A14" w:rsidRDefault="002B7A14" w:rsidP="00033818">
            <w:pPr>
              <w:pStyle w:val="Tabela-zawarto"/>
              <w:jc w:val="center"/>
            </w:pPr>
            <w:r>
              <w:t>Typ przelewu</w:t>
            </w:r>
          </w:p>
          <w:p w:rsidR="002B7A14" w:rsidRPr="00DD0DA0" w:rsidRDefault="002B7A14" w:rsidP="00033818">
            <w:pPr>
              <w:pStyle w:val="Tabela-zawarto"/>
              <w:jc w:val="center"/>
              <w:rPr>
                <w:b/>
              </w:rPr>
            </w:pPr>
            <w:r w:rsidRPr="00DD0DA0">
              <w:rPr>
                <w:b/>
              </w:rPr>
              <w:t>Kryterium powinno być określane jeśli żądanie anulowania dotyczy zleceń sprzedaży czeku</w:t>
            </w:r>
          </w:p>
        </w:tc>
      </w:tr>
      <w:tr w:rsidR="002B7A14" w:rsidRPr="000E1730" w:rsidTr="00E2085D">
        <w:trPr>
          <w:jc w:val="center"/>
        </w:trPr>
        <w:tc>
          <w:tcPr>
            <w:tcW w:w="514" w:type="dxa"/>
            <w:vAlign w:val="center"/>
          </w:tcPr>
          <w:p w:rsidR="002B7A14" w:rsidRPr="000E1730" w:rsidRDefault="002B7A14" w:rsidP="00033818">
            <w:pPr>
              <w:pStyle w:val="Tabela-zawarto"/>
              <w:jc w:val="center"/>
            </w:pPr>
          </w:p>
        </w:tc>
        <w:tc>
          <w:tcPr>
            <w:tcW w:w="2684" w:type="dxa"/>
            <w:vAlign w:val="center"/>
          </w:tcPr>
          <w:p w:rsidR="002B7A14" w:rsidRPr="000E1730" w:rsidRDefault="002B7A14" w:rsidP="00033818">
            <w:pPr>
              <w:pStyle w:val="Tabela-zawarto"/>
              <w:ind w:left="432" w:hanging="432"/>
              <w:rPr>
                <w:b/>
              </w:rPr>
            </w:pPr>
            <w:r>
              <w:t xml:space="preserve">-   -   </w:t>
            </w:r>
            <w:r w:rsidRPr="000E1730">
              <w:t>PaymentStatusCode</w:t>
            </w:r>
          </w:p>
        </w:tc>
        <w:tc>
          <w:tcPr>
            <w:tcW w:w="3568" w:type="dxa"/>
          </w:tcPr>
          <w:p w:rsidR="002B7A14" w:rsidRPr="000E1730" w:rsidRDefault="002B7A14" w:rsidP="00033818">
            <w:pPr>
              <w:pStyle w:val="Tabela-zawarto"/>
            </w:pPr>
            <w:r w:rsidRPr="000E1730">
              <w:t>Kod statusu przelewu</w:t>
            </w: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rPr>
                <w:lang w:val="en-US"/>
              </w:rPr>
            </w:pPr>
          </w:p>
        </w:tc>
        <w:tc>
          <w:tcPr>
            <w:tcW w:w="0" w:type="auto"/>
            <w:vAlign w:val="center"/>
          </w:tcPr>
          <w:p w:rsidR="002B7A14" w:rsidRPr="000E1730" w:rsidRDefault="002B7A14" w:rsidP="00033818">
            <w:pPr>
              <w:pStyle w:val="Tabela-zawarto"/>
              <w:jc w:val="center"/>
              <w:rPr>
                <w:lang w:val="en-US"/>
              </w:rPr>
            </w:pPr>
          </w:p>
        </w:tc>
        <w:tc>
          <w:tcPr>
            <w:tcW w:w="691" w:type="dxa"/>
            <w:vAlign w:val="center"/>
          </w:tcPr>
          <w:p w:rsidR="002B7A14" w:rsidRPr="000E1730" w:rsidRDefault="002B7A14" w:rsidP="00033818">
            <w:pPr>
              <w:pStyle w:val="Tabela-zawarto"/>
              <w:jc w:val="center"/>
              <w:rPr>
                <w:lang w:val="en-US"/>
              </w:rPr>
            </w:pPr>
          </w:p>
        </w:tc>
        <w:tc>
          <w:tcPr>
            <w:tcW w:w="4161" w:type="dxa"/>
          </w:tcPr>
          <w:p w:rsidR="002B7A14" w:rsidRDefault="002B7A14" w:rsidP="00033818">
            <w:pPr>
              <w:pStyle w:val="Tabela-zawarto"/>
              <w:jc w:val="center"/>
            </w:pPr>
          </w:p>
        </w:tc>
      </w:tr>
      <w:tr w:rsidR="002B7A14" w:rsidRPr="000E1730" w:rsidTr="00E2085D">
        <w:trPr>
          <w:jc w:val="center"/>
        </w:trPr>
        <w:tc>
          <w:tcPr>
            <w:tcW w:w="514" w:type="dxa"/>
            <w:vAlign w:val="center"/>
          </w:tcPr>
          <w:p w:rsidR="002B7A14" w:rsidRPr="000E1730" w:rsidRDefault="002B7A14" w:rsidP="00033818">
            <w:pPr>
              <w:pStyle w:val="Tabela-zawarto"/>
              <w:jc w:val="center"/>
            </w:pPr>
          </w:p>
        </w:tc>
        <w:tc>
          <w:tcPr>
            <w:tcW w:w="2684" w:type="dxa"/>
            <w:vAlign w:val="center"/>
          </w:tcPr>
          <w:p w:rsidR="002B7A14" w:rsidRPr="000E1730" w:rsidRDefault="002B7A14" w:rsidP="005200FD">
            <w:pPr>
              <w:pStyle w:val="Tabela-zawarto"/>
              <w:ind w:left="432" w:hanging="432"/>
              <w:rPr>
                <w:b/>
              </w:rPr>
            </w:pPr>
            <w:r>
              <w:t xml:space="preserve">-   -   </w:t>
            </w:r>
            <w:r w:rsidRPr="000E1730">
              <w:t>TransactionStatusCode</w:t>
            </w:r>
          </w:p>
        </w:tc>
        <w:tc>
          <w:tcPr>
            <w:tcW w:w="3568" w:type="dxa"/>
            <w:vAlign w:val="center"/>
          </w:tcPr>
          <w:p w:rsidR="002B7A14" w:rsidRPr="000E1730" w:rsidRDefault="002B7A14" w:rsidP="005200FD">
            <w:pPr>
              <w:pStyle w:val="Tabela-zawarto"/>
            </w:pPr>
            <w:r w:rsidRPr="000E1730">
              <w:t>Kod statusu transakcji</w:t>
            </w: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rPr>
                <w:lang w:val="en-US"/>
              </w:rPr>
            </w:pPr>
          </w:p>
        </w:tc>
        <w:tc>
          <w:tcPr>
            <w:tcW w:w="0" w:type="auto"/>
            <w:vAlign w:val="center"/>
          </w:tcPr>
          <w:p w:rsidR="002B7A14" w:rsidRPr="000E1730" w:rsidRDefault="002B7A14" w:rsidP="00033818">
            <w:pPr>
              <w:pStyle w:val="Tabela-zawarto"/>
              <w:jc w:val="center"/>
              <w:rPr>
                <w:lang w:val="en-US"/>
              </w:rPr>
            </w:pPr>
          </w:p>
        </w:tc>
        <w:tc>
          <w:tcPr>
            <w:tcW w:w="691" w:type="dxa"/>
            <w:vAlign w:val="center"/>
          </w:tcPr>
          <w:p w:rsidR="002B7A14" w:rsidRPr="000E1730" w:rsidRDefault="002B7A14" w:rsidP="00033818">
            <w:pPr>
              <w:pStyle w:val="Tabela-zawarto"/>
              <w:jc w:val="center"/>
              <w:rPr>
                <w:lang w:val="en-US"/>
              </w:rPr>
            </w:pPr>
          </w:p>
        </w:tc>
        <w:tc>
          <w:tcPr>
            <w:tcW w:w="4161" w:type="dxa"/>
          </w:tcPr>
          <w:p w:rsidR="002B7A14" w:rsidRDefault="002B7A14" w:rsidP="00033818">
            <w:pPr>
              <w:pStyle w:val="Tabela-zawarto"/>
              <w:jc w:val="center"/>
            </w:pPr>
          </w:p>
        </w:tc>
      </w:tr>
      <w:tr w:rsidR="002B7A14" w:rsidRPr="000E1730" w:rsidTr="00E2085D">
        <w:trPr>
          <w:jc w:val="center"/>
        </w:trPr>
        <w:tc>
          <w:tcPr>
            <w:tcW w:w="514" w:type="dxa"/>
            <w:vAlign w:val="center"/>
          </w:tcPr>
          <w:p w:rsidR="002B7A14" w:rsidRPr="000E1730" w:rsidRDefault="002B7A14" w:rsidP="00033818">
            <w:pPr>
              <w:pStyle w:val="Tabela-zawarto"/>
              <w:jc w:val="center"/>
            </w:pPr>
          </w:p>
        </w:tc>
        <w:tc>
          <w:tcPr>
            <w:tcW w:w="2684" w:type="dxa"/>
            <w:vAlign w:val="center"/>
          </w:tcPr>
          <w:p w:rsidR="002B7A14" w:rsidRPr="000E1730" w:rsidRDefault="002B7A14" w:rsidP="005200FD">
            <w:pPr>
              <w:pStyle w:val="Tabela-zawarto"/>
            </w:pPr>
            <w:r>
              <w:t xml:space="preserve">-   -   </w:t>
            </w:r>
            <w:r w:rsidRPr="000E1730">
              <w:t>PayeeIdentifier</w:t>
            </w:r>
          </w:p>
        </w:tc>
        <w:tc>
          <w:tcPr>
            <w:tcW w:w="3568" w:type="dxa"/>
          </w:tcPr>
          <w:p w:rsidR="002B7A14" w:rsidRPr="000E1730" w:rsidRDefault="002B7A14" w:rsidP="005200FD">
            <w:pPr>
              <w:pStyle w:val="Tabela-zawarto"/>
            </w:pPr>
            <w:r w:rsidRPr="000E1730">
              <w:t>Ogólnodostępny identyfikator beneficjenta  (np. Regon, Pesel)</w:t>
            </w: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691" w:type="dxa"/>
            <w:vAlign w:val="center"/>
          </w:tcPr>
          <w:p w:rsidR="002B7A14" w:rsidRPr="00815B23" w:rsidRDefault="002B7A14" w:rsidP="00033818">
            <w:pPr>
              <w:pStyle w:val="Tabela-zawarto"/>
              <w:jc w:val="center"/>
            </w:pPr>
          </w:p>
        </w:tc>
        <w:tc>
          <w:tcPr>
            <w:tcW w:w="4161" w:type="dxa"/>
          </w:tcPr>
          <w:p w:rsidR="002B7A14" w:rsidRDefault="002B7A14" w:rsidP="00033818">
            <w:pPr>
              <w:pStyle w:val="Tabela-zawarto"/>
              <w:jc w:val="center"/>
            </w:pPr>
          </w:p>
        </w:tc>
      </w:tr>
      <w:tr w:rsidR="002B7A14" w:rsidRPr="000E1730" w:rsidTr="00E2085D">
        <w:trPr>
          <w:jc w:val="center"/>
        </w:trPr>
        <w:tc>
          <w:tcPr>
            <w:tcW w:w="514" w:type="dxa"/>
            <w:vAlign w:val="center"/>
          </w:tcPr>
          <w:p w:rsidR="002B7A14" w:rsidRPr="000E1730" w:rsidRDefault="002B7A14" w:rsidP="00033818">
            <w:pPr>
              <w:pStyle w:val="Tabela-zawarto"/>
              <w:jc w:val="center"/>
            </w:pPr>
          </w:p>
        </w:tc>
        <w:tc>
          <w:tcPr>
            <w:tcW w:w="2684" w:type="dxa"/>
            <w:vAlign w:val="center"/>
          </w:tcPr>
          <w:p w:rsidR="002B7A14" w:rsidRPr="000E1730" w:rsidRDefault="002B7A14" w:rsidP="005200FD">
            <w:pPr>
              <w:pStyle w:val="Tabela-zawarto"/>
            </w:pPr>
            <w:r>
              <w:t xml:space="preserve">-   -   </w:t>
            </w:r>
            <w:r w:rsidRPr="000E1730">
              <w:t>CustomerPayeeIdentifier</w:t>
            </w:r>
          </w:p>
        </w:tc>
        <w:tc>
          <w:tcPr>
            <w:tcW w:w="3568" w:type="dxa"/>
          </w:tcPr>
          <w:p w:rsidR="002B7A14" w:rsidRPr="000E1730" w:rsidRDefault="002B7A14" w:rsidP="005200FD">
            <w:pPr>
              <w:pStyle w:val="Tabela-zawarto"/>
            </w:pPr>
            <w:r w:rsidRPr="000E1730">
              <w:t>Identyfikator pozycji w książce adresowej klienta nadawany przez Aplikację Banku</w:t>
            </w: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0" w:type="auto"/>
            <w:vAlign w:val="center"/>
          </w:tcPr>
          <w:p w:rsidR="002B7A14" w:rsidRPr="00815B23" w:rsidRDefault="002B7A14" w:rsidP="00033818">
            <w:pPr>
              <w:pStyle w:val="Tabela-zawarto"/>
              <w:jc w:val="center"/>
            </w:pPr>
          </w:p>
        </w:tc>
        <w:tc>
          <w:tcPr>
            <w:tcW w:w="691" w:type="dxa"/>
            <w:vAlign w:val="center"/>
          </w:tcPr>
          <w:p w:rsidR="002B7A14" w:rsidRPr="00815B23" w:rsidRDefault="002B7A14" w:rsidP="00033818">
            <w:pPr>
              <w:pStyle w:val="Tabela-zawarto"/>
              <w:jc w:val="center"/>
            </w:pPr>
          </w:p>
        </w:tc>
        <w:tc>
          <w:tcPr>
            <w:tcW w:w="4161" w:type="dxa"/>
          </w:tcPr>
          <w:p w:rsidR="002B7A14" w:rsidRDefault="002B7A14" w:rsidP="00033818">
            <w:pPr>
              <w:pStyle w:val="Tabela-zawarto"/>
              <w:jc w:val="center"/>
            </w:pPr>
          </w:p>
        </w:tc>
      </w:tr>
      <w:tr w:rsidR="002B7A14" w:rsidRPr="000E1730" w:rsidTr="00E2085D">
        <w:trPr>
          <w:jc w:val="center"/>
        </w:trPr>
        <w:tc>
          <w:tcPr>
            <w:tcW w:w="514" w:type="dxa"/>
            <w:vAlign w:val="center"/>
          </w:tcPr>
          <w:p w:rsidR="002B7A14" w:rsidRPr="000E1730" w:rsidRDefault="002B7A14" w:rsidP="00033818">
            <w:pPr>
              <w:pStyle w:val="Tabela-zawarto"/>
              <w:jc w:val="center"/>
            </w:pPr>
          </w:p>
        </w:tc>
        <w:tc>
          <w:tcPr>
            <w:tcW w:w="2684" w:type="dxa"/>
            <w:vAlign w:val="center"/>
          </w:tcPr>
          <w:p w:rsidR="002B7A14" w:rsidRDefault="002B7A14" w:rsidP="005200FD">
            <w:pPr>
              <w:pStyle w:val="Tabela-zawarto"/>
            </w:pPr>
            <w:r>
              <w:t xml:space="preserve">-   -   </w:t>
            </w:r>
            <w:r w:rsidRPr="00FB2B2B">
              <w:t>MicroAccountInformation</w:t>
            </w:r>
          </w:p>
        </w:tc>
        <w:tc>
          <w:tcPr>
            <w:tcW w:w="3568" w:type="dxa"/>
          </w:tcPr>
          <w:p w:rsidR="002B7A14" w:rsidRPr="000E1730" w:rsidRDefault="002B7A14" w:rsidP="005200FD">
            <w:pPr>
              <w:pStyle w:val="Tabela-zawarto"/>
            </w:pPr>
            <w:r>
              <w:t>Flaga informująca o tym czy w odpowiedzi zwracać szczegółowe informacje o mikrorachunku</w:t>
            </w:r>
          </w:p>
        </w:tc>
        <w:tc>
          <w:tcPr>
            <w:tcW w:w="0" w:type="auto"/>
            <w:vAlign w:val="center"/>
          </w:tcPr>
          <w:p w:rsidR="002B7A14" w:rsidRPr="000E1730" w:rsidRDefault="002B7A14" w:rsidP="001D1E8A">
            <w:pPr>
              <w:pStyle w:val="Tabela-zawarto"/>
              <w:jc w:val="center"/>
              <w:rPr>
                <w:lang w:val="en-US"/>
              </w:rPr>
            </w:pPr>
            <w:r w:rsidRPr="000E1730">
              <w:rPr>
                <w:lang w:val="en-US"/>
              </w:rPr>
              <w:t>x</w:t>
            </w:r>
          </w:p>
        </w:tc>
        <w:tc>
          <w:tcPr>
            <w:tcW w:w="0" w:type="auto"/>
            <w:vAlign w:val="center"/>
          </w:tcPr>
          <w:p w:rsidR="002B7A14" w:rsidRPr="000E1730" w:rsidRDefault="002B7A14" w:rsidP="001D1E8A">
            <w:pPr>
              <w:pStyle w:val="Tabela-zawarto"/>
              <w:jc w:val="center"/>
              <w:rPr>
                <w:lang w:val="en-US"/>
              </w:rPr>
            </w:pPr>
            <w:r w:rsidRPr="000E1730">
              <w:rPr>
                <w:lang w:val="en-US"/>
              </w:rPr>
              <w:t>x</w:t>
            </w:r>
          </w:p>
        </w:tc>
        <w:tc>
          <w:tcPr>
            <w:tcW w:w="0" w:type="auto"/>
            <w:vAlign w:val="center"/>
          </w:tcPr>
          <w:p w:rsidR="002B7A14" w:rsidRPr="000E1730" w:rsidRDefault="002B7A14" w:rsidP="00033818">
            <w:pPr>
              <w:pStyle w:val="Tabela-zawarto"/>
              <w:jc w:val="center"/>
            </w:pPr>
          </w:p>
        </w:tc>
        <w:tc>
          <w:tcPr>
            <w:tcW w:w="0" w:type="auto"/>
            <w:vAlign w:val="center"/>
          </w:tcPr>
          <w:p w:rsidR="002B7A14" w:rsidRPr="000E1730" w:rsidRDefault="002B7A14" w:rsidP="00033818">
            <w:pPr>
              <w:pStyle w:val="Tabela-zawarto"/>
              <w:jc w:val="center"/>
              <w:rPr>
                <w:lang w:val="en-US"/>
              </w:rPr>
            </w:pPr>
          </w:p>
        </w:tc>
        <w:tc>
          <w:tcPr>
            <w:tcW w:w="0" w:type="auto"/>
            <w:vAlign w:val="center"/>
          </w:tcPr>
          <w:p w:rsidR="002B7A14" w:rsidRPr="000E1730" w:rsidRDefault="002B7A14" w:rsidP="00033818">
            <w:pPr>
              <w:pStyle w:val="Tabela-zawarto"/>
              <w:jc w:val="center"/>
              <w:rPr>
                <w:lang w:val="en-US"/>
              </w:rPr>
            </w:pPr>
          </w:p>
        </w:tc>
        <w:tc>
          <w:tcPr>
            <w:tcW w:w="691" w:type="dxa"/>
            <w:vAlign w:val="center"/>
          </w:tcPr>
          <w:p w:rsidR="002B7A14" w:rsidRPr="000E1730" w:rsidRDefault="002B7A14" w:rsidP="00033818">
            <w:pPr>
              <w:pStyle w:val="Tabela-zawarto"/>
              <w:jc w:val="center"/>
              <w:rPr>
                <w:lang w:val="en-US"/>
              </w:rPr>
            </w:pPr>
          </w:p>
        </w:tc>
        <w:tc>
          <w:tcPr>
            <w:tcW w:w="4161" w:type="dxa"/>
          </w:tcPr>
          <w:p w:rsidR="002B7A14" w:rsidRPr="00FC6962" w:rsidRDefault="002B7A14" w:rsidP="00033818">
            <w:pPr>
              <w:pStyle w:val="Tabela-zawarto"/>
              <w:jc w:val="center"/>
              <w:rPr>
                <w:highlight w:val="cyan"/>
              </w:rPr>
            </w:pPr>
            <w:r w:rsidRPr="00FC6962">
              <w:rPr>
                <w:highlight w:val="cyan"/>
              </w:rPr>
              <w:t>Flaga informująca o tym czy przekazywać dodatkowe informacje o mikrorachunku.</w:t>
            </w:r>
          </w:p>
          <w:p w:rsidR="002B7A14" w:rsidRPr="00FC6962" w:rsidRDefault="002B7A14" w:rsidP="00033818">
            <w:pPr>
              <w:pStyle w:val="Tabela-zawarto"/>
              <w:jc w:val="center"/>
              <w:rPr>
                <w:highlight w:val="cyan"/>
              </w:rPr>
            </w:pPr>
            <w:r w:rsidRPr="00FC6962">
              <w:rPr>
                <w:highlight w:val="cyan"/>
              </w:rPr>
              <w:t>Może być przekazywana tylko dla klientów obsługiwanych w NBP Collect</w:t>
            </w:r>
          </w:p>
        </w:tc>
      </w:tr>
      <w:tr w:rsidR="002B7A14" w:rsidRPr="000E1730" w:rsidTr="00E2085D">
        <w:trPr>
          <w:jc w:val="center"/>
        </w:trPr>
        <w:tc>
          <w:tcPr>
            <w:tcW w:w="514" w:type="dxa"/>
            <w:vAlign w:val="center"/>
          </w:tcPr>
          <w:p w:rsidR="002B7A14" w:rsidRPr="000E1730" w:rsidRDefault="002B7A14" w:rsidP="005200FD">
            <w:pPr>
              <w:pStyle w:val="Tabela-zawarto"/>
              <w:jc w:val="center"/>
              <w:rPr>
                <w:lang w:val="en-US"/>
              </w:rPr>
            </w:pPr>
            <w:r w:rsidRPr="000E1730">
              <w:rPr>
                <w:lang w:val="en-US"/>
              </w:rPr>
              <w:t>A-18</w:t>
            </w:r>
          </w:p>
        </w:tc>
        <w:tc>
          <w:tcPr>
            <w:tcW w:w="2684" w:type="dxa"/>
            <w:vAlign w:val="center"/>
          </w:tcPr>
          <w:p w:rsidR="002B7A14" w:rsidRPr="000E1730" w:rsidRDefault="002B7A14" w:rsidP="005200FD">
            <w:pPr>
              <w:pStyle w:val="Tabela-zawarto"/>
              <w:rPr>
                <w:lang w:val="en-US"/>
              </w:rPr>
            </w:pPr>
            <w:r>
              <w:rPr>
                <w:lang w:val="en-US"/>
              </w:rPr>
              <w:t xml:space="preserve">-   -   </w:t>
            </w:r>
            <w:r w:rsidRPr="000E1730">
              <w:rPr>
                <w:lang w:val="en-US"/>
              </w:rPr>
              <w:t>Period</w:t>
            </w:r>
          </w:p>
        </w:tc>
        <w:tc>
          <w:tcPr>
            <w:tcW w:w="3568" w:type="dxa"/>
          </w:tcPr>
          <w:p w:rsidR="002B7A14" w:rsidRPr="000E1730" w:rsidRDefault="002B7A14" w:rsidP="005200FD">
            <w:pPr>
              <w:pStyle w:val="Tabela-zawarto"/>
            </w:pPr>
            <w:r w:rsidRPr="000E1730">
              <w:t>Zakres czasowy określający datę realizacji przelew</w:t>
            </w: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815B23" w:rsidRDefault="002B7A14" w:rsidP="005200FD">
            <w:pPr>
              <w:pStyle w:val="Tabela-zawarto"/>
              <w:jc w:val="center"/>
            </w:pPr>
          </w:p>
        </w:tc>
        <w:tc>
          <w:tcPr>
            <w:tcW w:w="0" w:type="auto"/>
            <w:vAlign w:val="center"/>
          </w:tcPr>
          <w:p w:rsidR="002B7A14" w:rsidRPr="00815B23" w:rsidRDefault="002B7A14" w:rsidP="005200FD">
            <w:pPr>
              <w:pStyle w:val="Tabela-zawarto"/>
              <w:jc w:val="center"/>
            </w:pPr>
          </w:p>
        </w:tc>
        <w:tc>
          <w:tcPr>
            <w:tcW w:w="691" w:type="dxa"/>
            <w:vAlign w:val="center"/>
          </w:tcPr>
          <w:p w:rsidR="002B7A14" w:rsidRPr="00815B23" w:rsidRDefault="002B7A14" w:rsidP="005200FD">
            <w:pPr>
              <w:pStyle w:val="Tabela-zawarto"/>
              <w:jc w:val="center"/>
            </w:pPr>
          </w:p>
        </w:tc>
        <w:tc>
          <w:tcPr>
            <w:tcW w:w="4161" w:type="dxa"/>
          </w:tcPr>
          <w:p w:rsidR="002B7A14" w:rsidRDefault="002B7A14" w:rsidP="005200FD">
            <w:pPr>
              <w:pStyle w:val="Tabela-zawarto"/>
              <w:jc w:val="center"/>
            </w:pPr>
          </w:p>
        </w:tc>
      </w:tr>
      <w:tr w:rsidR="002B7A14" w:rsidRPr="000E1730" w:rsidTr="00E2085D">
        <w:trPr>
          <w:jc w:val="center"/>
        </w:trPr>
        <w:tc>
          <w:tcPr>
            <w:tcW w:w="514" w:type="dxa"/>
            <w:vAlign w:val="center"/>
          </w:tcPr>
          <w:p w:rsidR="002B7A14" w:rsidRPr="000E1730" w:rsidRDefault="002B7A14" w:rsidP="005200FD">
            <w:pPr>
              <w:pStyle w:val="Tabela-zawarto"/>
              <w:jc w:val="center"/>
            </w:pPr>
          </w:p>
        </w:tc>
        <w:tc>
          <w:tcPr>
            <w:tcW w:w="2684" w:type="dxa"/>
            <w:vAlign w:val="center"/>
          </w:tcPr>
          <w:p w:rsidR="002B7A14" w:rsidRPr="000E1730" w:rsidRDefault="002B7A14" w:rsidP="005200FD">
            <w:pPr>
              <w:pStyle w:val="Tabela-zawarto"/>
            </w:pPr>
            <w:r>
              <w:t xml:space="preserve">-   -   -   </w:t>
            </w:r>
            <w:r w:rsidRPr="000E1730">
              <w:t>StartDateTime</w:t>
            </w:r>
          </w:p>
        </w:tc>
        <w:tc>
          <w:tcPr>
            <w:tcW w:w="3568" w:type="dxa"/>
          </w:tcPr>
          <w:p w:rsidR="002B7A14" w:rsidRPr="000E1730" w:rsidRDefault="002B7A14" w:rsidP="005200FD">
            <w:pPr>
              <w:pStyle w:val="Tabela-zawarto"/>
            </w:pPr>
            <w:r w:rsidRPr="000E1730">
              <w:t>Data rozpoczęcia</w:t>
            </w: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rPr>
                <w:lang w:val="en-US"/>
              </w:rPr>
            </w:pPr>
          </w:p>
        </w:tc>
        <w:tc>
          <w:tcPr>
            <w:tcW w:w="0" w:type="auto"/>
            <w:vAlign w:val="center"/>
          </w:tcPr>
          <w:p w:rsidR="002B7A14" w:rsidRPr="000E1730" w:rsidRDefault="002B7A14" w:rsidP="005200FD">
            <w:pPr>
              <w:pStyle w:val="Tabela-zawarto"/>
              <w:jc w:val="center"/>
              <w:rPr>
                <w:lang w:val="en-US"/>
              </w:rPr>
            </w:pPr>
          </w:p>
        </w:tc>
        <w:tc>
          <w:tcPr>
            <w:tcW w:w="691" w:type="dxa"/>
            <w:vAlign w:val="center"/>
          </w:tcPr>
          <w:p w:rsidR="002B7A14" w:rsidRPr="000E1730" w:rsidRDefault="002B7A14" w:rsidP="005200FD">
            <w:pPr>
              <w:pStyle w:val="Tabela-zawarto"/>
              <w:jc w:val="center"/>
              <w:rPr>
                <w:lang w:val="en-US"/>
              </w:rPr>
            </w:pPr>
          </w:p>
        </w:tc>
        <w:tc>
          <w:tcPr>
            <w:tcW w:w="4161" w:type="dxa"/>
          </w:tcPr>
          <w:p w:rsidR="002B7A14" w:rsidRDefault="002B7A14" w:rsidP="005200FD">
            <w:pPr>
              <w:pStyle w:val="Tabela-zawarto"/>
              <w:jc w:val="center"/>
            </w:pPr>
          </w:p>
        </w:tc>
      </w:tr>
      <w:tr w:rsidR="002B7A14" w:rsidRPr="000E1730" w:rsidTr="00E2085D">
        <w:trPr>
          <w:jc w:val="center"/>
        </w:trPr>
        <w:tc>
          <w:tcPr>
            <w:tcW w:w="514" w:type="dxa"/>
            <w:vAlign w:val="center"/>
          </w:tcPr>
          <w:p w:rsidR="002B7A14" w:rsidRPr="000E1730" w:rsidRDefault="002B7A14" w:rsidP="005200FD">
            <w:pPr>
              <w:pStyle w:val="Tabela-zawarto"/>
              <w:jc w:val="center"/>
            </w:pPr>
          </w:p>
        </w:tc>
        <w:tc>
          <w:tcPr>
            <w:tcW w:w="2684" w:type="dxa"/>
            <w:vAlign w:val="center"/>
          </w:tcPr>
          <w:p w:rsidR="002B7A14" w:rsidRPr="000E1730" w:rsidRDefault="002B7A14" w:rsidP="005200FD">
            <w:pPr>
              <w:pStyle w:val="Tabela-zawarto"/>
            </w:pPr>
            <w:r>
              <w:t xml:space="preserve">-   -   -   </w:t>
            </w:r>
            <w:r w:rsidRPr="000E1730">
              <w:t>EndDateTime</w:t>
            </w:r>
          </w:p>
        </w:tc>
        <w:tc>
          <w:tcPr>
            <w:tcW w:w="3568" w:type="dxa"/>
          </w:tcPr>
          <w:p w:rsidR="002B7A14" w:rsidRPr="000E1730" w:rsidRDefault="002B7A14" w:rsidP="005200FD">
            <w:pPr>
              <w:pStyle w:val="Tabela-zawarto"/>
            </w:pPr>
            <w:r w:rsidRPr="000E1730">
              <w:t>Data zakończenia</w:t>
            </w: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rPr>
                <w:lang w:val="en-US"/>
              </w:rPr>
            </w:pPr>
          </w:p>
        </w:tc>
        <w:tc>
          <w:tcPr>
            <w:tcW w:w="0" w:type="auto"/>
            <w:vAlign w:val="center"/>
          </w:tcPr>
          <w:p w:rsidR="002B7A14" w:rsidRPr="000E1730" w:rsidRDefault="002B7A14" w:rsidP="005200FD">
            <w:pPr>
              <w:pStyle w:val="Tabela-zawarto"/>
              <w:jc w:val="center"/>
              <w:rPr>
                <w:lang w:val="en-US"/>
              </w:rPr>
            </w:pPr>
          </w:p>
        </w:tc>
        <w:tc>
          <w:tcPr>
            <w:tcW w:w="691" w:type="dxa"/>
            <w:vAlign w:val="center"/>
          </w:tcPr>
          <w:p w:rsidR="002B7A14" w:rsidRPr="000E1730" w:rsidRDefault="002B7A14" w:rsidP="005200FD">
            <w:pPr>
              <w:pStyle w:val="Tabela-zawarto"/>
              <w:jc w:val="center"/>
              <w:rPr>
                <w:lang w:val="en-US"/>
              </w:rPr>
            </w:pPr>
          </w:p>
        </w:tc>
        <w:tc>
          <w:tcPr>
            <w:tcW w:w="4161" w:type="dxa"/>
          </w:tcPr>
          <w:p w:rsidR="002B7A14" w:rsidRDefault="002B7A14" w:rsidP="005200FD">
            <w:pPr>
              <w:pStyle w:val="Tabela-zawarto"/>
              <w:jc w:val="center"/>
            </w:pPr>
          </w:p>
        </w:tc>
      </w:tr>
      <w:tr w:rsidR="002B7A14" w:rsidRPr="000E1730" w:rsidTr="00E2085D">
        <w:trPr>
          <w:jc w:val="center"/>
        </w:trPr>
        <w:tc>
          <w:tcPr>
            <w:tcW w:w="514" w:type="dxa"/>
            <w:vAlign w:val="center"/>
          </w:tcPr>
          <w:p w:rsidR="002B7A14" w:rsidRPr="000E1730" w:rsidRDefault="002B7A14" w:rsidP="005200FD">
            <w:pPr>
              <w:pStyle w:val="Tabela-zawarto"/>
              <w:jc w:val="center"/>
              <w:rPr>
                <w:lang w:val="en-US"/>
              </w:rPr>
            </w:pPr>
            <w:r w:rsidRPr="000E1730">
              <w:rPr>
                <w:lang w:val="en-US"/>
              </w:rPr>
              <w:t>A-10</w:t>
            </w:r>
          </w:p>
        </w:tc>
        <w:tc>
          <w:tcPr>
            <w:tcW w:w="2684" w:type="dxa"/>
            <w:vAlign w:val="center"/>
          </w:tcPr>
          <w:p w:rsidR="002B7A14" w:rsidRPr="000E1730" w:rsidRDefault="002B7A14" w:rsidP="005200FD">
            <w:pPr>
              <w:pStyle w:val="Tabela-zawarto"/>
              <w:ind w:left="432" w:hanging="432"/>
              <w:rPr>
                <w:b/>
                <w:lang w:val="en-US"/>
              </w:rPr>
            </w:pPr>
            <w:r>
              <w:rPr>
                <w:lang w:val="en-US"/>
              </w:rPr>
              <w:t xml:space="preserve">-   -   </w:t>
            </w:r>
            <w:r w:rsidRPr="000E1730">
              <w:rPr>
                <w:lang w:val="en-US"/>
              </w:rPr>
              <w:t>PayorAccount</w:t>
            </w:r>
          </w:p>
        </w:tc>
        <w:tc>
          <w:tcPr>
            <w:tcW w:w="3568" w:type="dxa"/>
          </w:tcPr>
          <w:p w:rsidR="002B7A14" w:rsidRPr="000E1730" w:rsidRDefault="002B7A14" w:rsidP="005200FD">
            <w:pPr>
              <w:pStyle w:val="Tabela-zawarto"/>
            </w:pPr>
            <w:r w:rsidRPr="000E1730">
              <w:t>Informacje o rachunku bankowym płatnika</w:t>
            </w: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815B23" w:rsidRDefault="002B7A14" w:rsidP="005200FD">
            <w:pPr>
              <w:pStyle w:val="Tabela-zawarto"/>
              <w:jc w:val="center"/>
            </w:pPr>
          </w:p>
        </w:tc>
        <w:tc>
          <w:tcPr>
            <w:tcW w:w="0" w:type="auto"/>
            <w:vAlign w:val="center"/>
          </w:tcPr>
          <w:p w:rsidR="002B7A14" w:rsidRPr="00815B23" w:rsidRDefault="002B7A14" w:rsidP="005200FD">
            <w:pPr>
              <w:pStyle w:val="Tabela-zawarto"/>
              <w:jc w:val="center"/>
            </w:pPr>
          </w:p>
        </w:tc>
        <w:tc>
          <w:tcPr>
            <w:tcW w:w="691" w:type="dxa"/>
            <w:vAlign w:val="center"/>
          </w:tcPr>
          <w:p w:rsidR="002B7A14" w:rsidRPr="00815B23" w:rsidRDefault="002B7A14" w:rsidP="005200FD">
            <w:pPr>
              <w:pStyle w:val="Tabela-zawarto"/>
              <w:jc w:val="center"/>
            </w:pPr>
          </w:p>
        </w:tc>
        <w:tc>
          <w:tcPr>
            <w:tcW w:w="4161" w:type="dxa"/>
          </w:tcPr>
          <w:p w:rsidR="002B7A14" w:rsidRDefault="002B7A14" w:rsidP="005200FD">
            <w:pPr>
              <w:pStyle w:val="Tabela-zawarto"/>
              <w:jc w:val="center"/>
            </w:pPr>
          </w:p>
        </w:tc>
      </w:tr>
      <w:tr w:rsidR="002B7A14" w:rsidRPr="000E1730" w:rsidTr="00E2085D">
        <w:trPr>
          <w:jc w:val="center"/>
        </w:trPr>
        <w:tc>
          <w:tcPr>
            <w:tcW w:w="514" w:type="dxa"/>
            <w:vAlign w:val="center"/>
          </w:tcPr>
          <w:p w:rsidR="002B7A14" w:rsidRPr="00815B23" w:rsidRDefault="002B7A14" w:rsidP="005200FD">
            <w:pPr>
              <w:pStyle w:val="Tabela-zawarto"/>
              <w:jc w:val="center"/>
            </w:pPr>
          </w:p>
        </w:tc>
        <w:tc>
          <w:tcPr>
            <w:tcW w:w="2684" w:type="dxa"/>
            <w:vAlign w:val="center"/>
          </w:tcPr>
          <w:p w:rsidR="002B7A14" w:rsidRPr="000E1730" w:rsidRDefault="002B7A14" w:rsidP="005200FD">
            <w:pPr>
              <w:pStyle w:val="Tabela-zawarto"/>
              <w:ind w:left="432" w:hanging="432"/>
              <w:rPr>
                <w:b/>
                <w:lang w:val="en-US"/>
              </w:rPr>
            </w:pPr>
            <w:r>
              <w:rPr>
                <w:lang w:val="en-US"/>
              </w:rPr>
              <w:t xml:space="preserve">-   -   -   </w:t>
            </w:r>
            <w:r w:rsidRPr="000E1730">
              <w:rPr>
                <w:lang w:val="en-US"/>
              </w:rPr>
              <w:t>AccountIdentifier</w:t>
            </w:r>
          </w:p>
        </w:tc>
        <w:tc>
          <w:tcPr>
            <w:tcW w:w="3568" w:type="dxa"/>
          </w:tcPr>
          <w:p w:rsidR="002B7A14" w:rsidRPr="000E1730" w:rsidRDefault="002B7A14" w:rsidP="005200FD">
            <w:pPr>
              <w:pStyle w:val="Tabela-zawarto"/>
            </w:pPr>
            <w:r w:rsidRPr="000E1730">
              <w:t>Numer rachunku</w:t>
            </w: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rPr>
                <w:lang w:val="en-US"/>
              </w:rPr>
            </w:pPr>
          </w:p>
        </w:tc>
        <w:tc>
          <w:tcPr>
            <w:tcW w:w="0" w:type="auto"/>
            <w:vAlign w:val="center"/>
          </w:tcPr>
          <w:p w:rsidR="002B7A14" w:rsidRPr="000E1730" w:rsidRDefault="002B7A14" w:rsidP="005200FD">
            <w:pPr>
              <w:pStyle w:val="Tabela-zawarto"/>
              <w:jc w:val="center"/>
              <w:rPr>
                <w:lang w:val="en-US"/>
              </w:rPr>
            </w:pPr>
          </w:p>
        </w:tc>
        <w:tc>
          <w:tcPr>
            <w:tcW w:w="691" w:type="dxa"/>
            <w:vAlign w:val="center"/>
          </w:tcPr>
          <w:p w:rsidR="002B7A14" w:rsidRPr="000E1730" w:rsidRDefault="002B7A14" w:rsidP="005200FD">
            <w:pPr>
              <w:pStyle w:val="Tabela-zawarto"/>
              <w:jc w:val="center"/>
              <w:rPr>
                <w:lang w:val="en-US"/>
              </w:rPr>
            </w:pPr>
          </w:p>
        </w:tc>
        <w:tc>
          <w:tcPr>
            <w:tcW w:w="4161" w:type="dxa"/>
          </w:tcPr>
          <w:p w:rsidR="002B7A14" w:rsidRDefault="002B7A14" w:rsidP="005200FD">
            <w:pPr>
              <w:pStyle w:val="Tabela-zawarto"/>
              <w:jc w:val="center"/>
            </w:pPr>
          </w:p>
        </w:tc>
      </w:tr>
      <w:tr w:rsidR="002B7A14" w:rsidRPr="000E1730" w:rsidTr="00E2085D">
        <w:trPr>
          <w:jc w:val="center"/>
        </w:trPr>
        <w:tc>
          <w:tcPr>
            <w:tcW w:w="514" w:type="dxa"/>
            <w:vAlign w:val="center"/>
          </w:tcPr>
          <w:p w:rsidR="002B7A14" w:rsidRPr="000E1730" w:rsidRDefault="002B7A14" w:rsidP="005200FD">
            <w:pPr>
              <w:pStyle w:val="Tabela-zawarto"/>
              <w:jc w:val="center"/>
            </w:pPr>
          </w:p>
        </w:tc>
        <w:tc>
          <w:tcPr>
            <w:tcW w:w="2684" w:type="dxa"/>
            <w:vAlign w:val="center"/>
          </w:tcPr>
          <w:p w:rsidR="002B7A14" w:rsidRPr="000E1730" w:rsidRDefault="002B7A14" w:rsidP="005200FD">
            <w:pPr>
              <w:pStyle w:val="Tabela-zawarto"/>
              <w:ind w:left="432" w:hanging="432"/>
            </w:pPr>
            <w:r>
              <w:t xml:space="preserve">-   -   -   </w:t>
            </w:r>
            <w:r w:rsidRPr="000E1730">
              <w:t>AccountName</w:t>
            </w:r>
          </w:p>
        </w:tc>
        <w:tc>
          <w:tcPr>
            <w:tcW w:w="3568" w:type="dxa"/>
          </w:tcPr>
          <w:p w:rsidR="002B7A14" w:rsidRPr="000E1730" w:rsidRDefault="002B7A14" w:rsidP="005200FD">
            <w:pPr>
              <w:pStyle w:val="Tabela-zawarto"/>
            </w:pPr>
            <w:r w:rsidRPr="000E1730">
              <w:t>Nazwa rachunku</w:t>
            </w: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rPr>
                <w:lang w:val="en-US"/>
              </w:rPr>
            </w:pPr>
          </w:p>
        </w:tc>
        <w:tc>
          <w:tcPr>
            <w:tcW w:w="0" w:type="auto"/>
            <w:vAlign w:val="center"/>
          </w:tcPr>
          <w:p w:rsidR="002B7A14" w:rsidRPr="000E1730" w:rsidRDefault="002B7A14" w:rsidP="005200FD">
            <w:pPr>
              <w:pStyle w:val="Tabela-zawarto"/>
              <w:jc w:val="center"/>
              <w:rPr>
                <w:lang w:val="en-US"/>
              </w:rPr>
            </w:pPr>
          </w:p>
        </w:tc>
        <w:tc>
          <w:tcPr>
            <w:tcW w:w="691" w:type="dxa"/>
            <w:vAlign w:val="center"/>
          </w:tcPr>
          <w:p w:rsidR="002B7A14" w:rsidRPr="000E1730" w:rsidRDefault="002B7A14" w:rsidP="005200FD">
            <w:pPr>
              <w:pStyle w:val="Tabela-zawarto"/>
              <w:jc w:val="center"/>
              <w:rPr>
                <w:lang w:val="en-US"/>
              </w:rPr>
            </w:pPr>
          </w:p>
        </w:tc>
        <w:tc>
          <w:tcPr>
            <w:tcW w:w="4161" w:type="dxa"/>
          </w:tcPr>
          <w:p w:rsidR="002B7A14" w:rsidRDefault="002B7A14" w:rsidP="005200FD">
            <w:pPr>
              <w:pStyle w:val="Tabela-zawarto"/>
              <w:jc w:val="center"/>
            </w:pPr>
          </w:p>
        </w:tc>
      </w:tr>
      <w:tr w:rsidR="002B7A14" w:rsidRPr="000E1730" w:rsidTr="00E2085D">
        <w:trPr>
          <w:jc w:val="center"/>
        </w:trPr>
        <w:tc>
          <w:tcPr>
            <w:tcW w:w="514" w:type="dxa"/>
            <w:vAlign w:val="center"/>
          </w:tcPr>
          <w:p w:rsidR="002B7A14" w:rsidRPr="000E1730" w:rsidRDefault="002B7A14" w:rsidP="005200FD">
            <w:pPr>
              <w:pStyle w:val="Tabela-zawarto"/>
              <w:jc w:val="center"/>
              <w:rPr>
                <w:lang w:val="en-US"/>
              </w:rPr>
            </w:pPr>
            <w:r w:rsidRPr="000E1730">
              <w:rPr>
                <w:lang w:val="en-US"/>
              </w:rPr>
              <w:t>A-10</w:t>
            </w:r>
          </w:p>
        </w:tc>
        <w:tc>
          <w:tcPr>
            <w:tcW w:w="2684" w:type="dxa"/>
            <w:vAlign w:val="center"/>
          </w:tcPr>
          <w:p w:rsidR="002B7A14" w:rsidRPr="000E1730" w:rsidRDefault="002B7A14" w:rsidP="005200FD">
            <w:pPr>
              <w:pStyle w:val="Tabela-zawarto"/>
              <w:ind w:left="432" w:hanging="432"/>
              <w:rPr>
                <w:b/>
                <w:lang w:val="en-US"/>
              </w:rPr>
            </w:pPr>
            <w:r>
              <w:rPr>
                <w:lang w:val="en-US"/>
              </w:rPr>
              <w:t xml:space="preserve">-   -   </w:t>
            </w:r>
            <w:r w:rsidRPr="000E1730">
              <w:rPr>
                <w:lang w:val="en-US"/>
              </w:rPr>
              <w:t>PayeeAccount</w:t>
            </w:r>
          </w:p>
        </w:tc>
        <w:tc>
          <w:tcPr>
            <w:tcW w:w="3568" w:type="dxa"/>
          </w:tcPr>
          <w:p w:rsidR="002B7A14" w:rsidRPr="000E1730" w:rsidRDefault="002B7A14" w:rsidP="005200FD">
            <w:pPr>
              <w:pStyle w:val="Tabela-zawarto"/>
            </w:pPr>
            <w:r w:rsidRPr="000E1730">
              <w:t>Informacje o rachunku bankowym beneficjenta</w:t>
            </w: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815B23" w:rsidRDefault="002B7A14" w:rsidP="005200FD">
            <w:pPr>
              <w:pStyle w:val="Tabela-zawarto"/>
              <w:jc w:val="center"/>
            </w:pPr>
          </w:p>
        </w:tc>
        <w:tc>
          <w:tcPr>
            <w:tcW w:w="0" w:type="auto"/>
            <w:vAlign w:val="center"/>
          </w:tcPr>
          <w:p w:rsidR="002B7A14" w:rsidRPr="00815B23" w:rsidRDefault="002B7A14" w:rsidP="005200FD">
            <w:pPr>
              <w:pStyle w:val="Tabela-zawarto"/>
              <w:jc w:val="center"/>
            </w:pPr>
          </w:p>
        </w:tc>
        <w:tc>
          <w:tcPr>
            <w:tcW w:w="691" w:type="dxa"/>
            <w:vAlign w:val="center"/>
          </w:tcPr>
          <w:p w:rsidR="002B7A14" w:rsidRPr="00815B23" w:rsidRDefault="002B7A14" w:rsidP="005200FD">
            <w:pPr>
              <w:pStyle w:val="Tabela-zawarto"/>
              <w:jc w:val="center"/>
            </w:pPr>
          </w:p>
        </w:tc>
        <w:tc>
          <w:tcPr>
            <w:tcW w:w="4161" w:type="dxa"/>
          </w:tcPr>
          <w:p w:rsidR="002B7A14" w:rsidRDefault="002B7A14" w:rsidP="005200FD">
            <w:pPr>
              <w:pStyle w:val="Tabela-zawarto"/>
              <w:jc w:val="center"/>
            </w:pPr>
          </w:p>
        </w:tc>
      </w:tr>
      <w:tr w:rsidR="002B7A14" w:rsidRPr="000E1730" w:rsidTr="00E2085D">
        <w:trPr>
          <w:jc w:val="center"/>
        </w:trPr>
        <w:tc>
          <w:tcPr>
            <w:tcW w:w="514" w:type="dxa"/>
            <w:vAlign w:val="center"/>
          </w:tcPr>
          <w:p w:rsidR="002B7A14" w:rsidRPr="00815B23" w:rsidRDefault="002B7A14" w:rsidP="005200FD">
            <w:pPr>
              <w:pStyle w:val="Tabela-zawarto"/>
              <w:jc w:val="center"/>
            </w:pPr>
          </w:p>
        </w:tc>
        <w:tc>
          <w:tcPr>
            <w:tcW w:w="2684" w:type="dxa"/>
            <w:vAlign w:val="center"/>
          </w:tcPr>
          <w:p w:rsidR="002B7A14" w:rsidRPr="000E1730" w:rsidRDefault="002B7A14" w:rsidP="005200FD">
            <w:pPr>
              <w:pStyle w:val="Tabela-zawarto"/>
              <w:ind w:left="432" w:hanging="432"/>
              <w:rPr>
                <w:b/>
                <w:lang w:val="en-US"/>
              </w:rPr>
            </w:pPr>
            <w:r>
              <w:rPr>
                <w:lang w:val="en-US"/>
              </w:rPr>
              <w:t xml:space="preserve">-   -   -   </w:t>
            </w:r>
            <w:r w:rsidRPr="000E1730">
              <w:rPr>
                <w:lang w:val="en-US"/>
              </w:rPr>
              <w:t>AccountIdentifier</w:t>
            </w:r>
          </w:p>
        </w:tc>
        <w:tc>
          <w:tcPr>
            <w:tcW w:w="3568" w:type="dxa"/>
          </w:tcPr>
          <w:p w:rsidR="002B7A14" w:rsidRPr="000E1730" w:rsidRDefault="002B7A14" w:rsidP="005200FD">
            <w:pPr>
              <w:pStyle w:val="Tabela-zawarto"/>
            </w:pPr>
            <w:r w:rsidRPr="000E1730">
              <w:t>Numer rachunku</w:t>
            </w: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rPr>
                <w:lang w:val="en-US"/>
              </w:rPr>
            </w:pPr>
          </w:p>
        </w:tc>
        <w:tc>
          <w:tcPr>
            <w:tcW w:w="0" w:type="auto"/>
            <w:vAlign w:val="center"/>
          </w:tcPr>
          <w:p w:rsidR="002B7A14" w:rsidRPr="000E1730" w:rsidRDefault="002B7A14" w:rsidP="005200FD">
            <w:pPr>
              <w:pStyle w:val="Tabela-zawarto"/>
              <w:jc w:val="center"/>
              <w:rPr>
                <w:lang w:val="en-US"/>
              </w:rPr>
            </w:pPr>
          </w:p>
        </w:tc>
        <w:tc>
          <w:tcPr>
            <w:tcW w:w="691" w:type="dxa"/>
            <w:vAlign w:val="center"/>
          </w:tcPr>
          <w:p w:rsidR="002B7A14" w:rsidRPr="000E1730" w:rsidRDefault="002B7A14" w:rsidP="005200FD">
            <w:pPr>
              <w:pStyle w:val="Tabela-zawarto"/>
              <w:jc w:val="center"/>
              <w:rPr>
                <w:lang w:val="en-US"/>
              </w:rPr>
            </w:pPr>
          </w:p>
        </w:tc>
        <w:tc>
          <w:tcPr>
            <w:tcW w:w="4161" w:type="dxa"/>
          </w:tcPr>
          <w:p w:rsidR="002B7A14" w:rsidRDefault="002B7A14" w:rsidP="005200FD">
            <w:pPr>
              <w:pStyle w:val="Tabela-zawarto"/>
              <w:jc w:val="center"/>
            </w:pPr>
          </w:p>
        </w:tc>
      </w:tr>
      <w:tr w:rsidR="002B7A14" w:rsidRPr="000E1730" w:rsidTr="00E2085D">
        <w:trPr>
          <w:jc w:val="center"/>
        </w:trPr>
        <w:tc>
          <w:tcPr>
            <w:tcW w:w="514" w:type="dxa"/>
            <w:vAlign w:val="center"/>
          </w:tcPr>
          <w:p w:rsidR="002B7A14" w:rsidRPr="000E1730" w:rsidRDefault="002B7A14" w:rsidP="005200FD">
            <w:pPr>
              <w:pStyle w:val="Tabela-zawarto"/>
              <w:jc w:val="center"/>
            </w:pPr>
          </w:p>
        </w:tc>
        <w:tc>
          <w:tcPr>
            <w:tcW w:w="2684" w:type="dxa"/>
            <w:vAlign w:val="center"/>
          </w:tcPr>
          <w:p w:rsidR="002B7A14" w:rsidRPr="000E1730" w:rsidRDefault="002B7A14" w:rsidP="005200FD">
            <w:pPr>
              <w:pStyle w:val="Tabela-zawarto"/>
              <w:ind w:left="432" w:hanging="432"/>
              <w:rPr>
                <w:b/>
              </w:rPr>
            </w:pPr>
            <w:r>
              <w:t xml:space="preserve">-   -   -   </w:t>
            </w:r>
            <w:r w:rsidRPr="000E1730">
              <w:t>AccountName</w:t>
            </w:r>
          </w:p>
        </w:tc>
        <w:tc>
          <w:tcPr>
            <w:tcW w:w="3568" w:type="dxa"/>
          </w:tcPr>
          <w:p w:rsidR="002B7A14" w:rsidRPr="000E1730" w:rsidRDefault="002B7A14" w:rsidP="005200FD">
            <w:pPr>
              <w:pStyle w:val="Tabela-zawarto"/>
            </w:pPr>
            <w:r w:rsidRPr="000E1730">
              <w:t>Nazwa rachunku - dla przelewów ZUS-owskich pole przyjmuje wartość 'ZUS'</w:t>
            </w: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0E1730" w:rsidRDefault="002B7A14" w:rsidP="005200FD">
            <w:pPr>
              <w:pStyle w:val="Tabela-zawarto"/>
              <w:jc w:val="center"/>
            </w:pPr>
          </w:p>
        </w:tc>
        <w:tc>
          <w:tcPr>
            <w:tcW w:w="0" w:type="auto"/>
            <w:vAlign w:val="center"/>
          </w:tcPr>
          <w:p w:rsidR="002B7A14" w:rsidRPr="00815B23" w:rsidRDefault="002B7A14" w:rsidP="005200FD">
            <w:pPr>
              <w:pStyle w:val="Tabela-zawarto"/>
              <w:jc w:val="center"/>
            </w:pPr>
          </w:p>
        </w:tc>
        <w:tc>
          <w:tcPr>
            <w:tcW w:w="0" w:type="auto"/>
            <w:vAlign w:val="center"/>
          </w:tcPr>
          <w:p w:rsidR="002B7A14" w:rsidRPr="00815B23" w:rsidRDefault="002B7A14" w:rsidP="005200FD">
            <w:pPr>
              <w:pStyle w:val="Tabela-zawarto"/>
              <w:jc w:val="center"/>
            </w:pPr>
          </w:p>
        </w:tc>
        <w:tc>
          <w:tcPr>
            <w:tcW w:w="691" w:type="dxa"/>
            <w:vAlign w:val="center"/>
          </w:tcPr>
          <w:p w:rsidR="002B7A14" w:rsidRPr="00815B23" w:rsidRDefault="002B7A14" w:rsidP="005200FD">
            <w:pPr>
              <w:pStyle w:val="Tabela-zawarto"/>
              <w:jc w:val="center"/>
            </w:pPr>
          </w:p>
        </w:tc>
        <w:tc>
          <w:tcPr>
            <w:tcW w:w="4161" w:type="dxa"/>
          </w:tcPr>
          <w:p w:rsidR="002B7A14" w:rsidRDefault="002B7A14" w:rsidP="005200FD">
            <w:pPr>
              <w:pStyle w:val="Tabela-zawarto"/>
              <w:jc w:val="center"/>
            </w:pPr>
          </w:p>
        </w:tc>
      </w:tr>
    </w:tbl>
    <w:p w:rsidR="002B7A14" w:rsidRPr="000E1730" w:rsidRDefault="002B7A14" w:rsidP="0026173E">
      <w:pPr>
        <w:spacing w:before="60"/>
        <w:ind w:left="284"/>
        <w:rPr>
          <w:i/>
        </w:rPr>
      </w:pPr>
    </w:p>
    <w:p w:rsidR="002B7A14" w:rsidRPr="000E1730" w:rsidRDefault="002B7A14" w:rsidP="00775CC5"/>
    <w:p w:rsidR="002B7A14" w:rsidRPr="000E1730" w:rsidRDefault="002B7A14" w:rsidP="00775CC5"/>
    <w:p w:rsidR="002B7A14" w:rsidRPr="000E1730" w:rsidRDefault="002B7A14" w:rsidP="00EF0A0B">
      <w:pPr>
        <w:pStyle w:val="Heading2"/>
        <w:pageBreakBefore/>
        <w:numPr>
          <w:ilvl w:val="1"/>
          <w:numId w:val="27"/>
        </w:numPr>
      </w:pPr>
      <w:bookmarkStart w:id="118" w:name="_Toc36457505"/>
      <w:bookmarkStart w:id="119" w:name="_Toc365015764"/>
      <w:r w:rsidRPr="000E1730">
        <w:t>Komunikat odpowiedzi PaymentInquiryResponse</w:t>
      </w:r>
      <w:bookmarkEnd w:id="118"/>
      <w:bookmarkEnd w:id="119"/>
    </w:p>
    <w:p w:rsidR="002B7A14" w:rsidRDefault="002B7A14" w:rsidP="00755913">
      <w:pPr>
        <w:pStyle w:val="Caption"/>
      </w:pPr>
      <w:bookmarkStart w:id="120" w:name="_Toc365015836"/>
      <w:r w:rsidRPr="000E1730">
        <w:t xml:space="preserve">Tabela </w:t>
      </w:r>
      <w:fldSimple w:instr=" SEQ Tabela \* ARABIC ">
        <w:r>
          <w:rPr>
            <w:noProof/>
          </w:rPr>
          <w:t>10</w:t>
        </w:r>
      </w:fldSimple>
      <w:r w:rsidRPr="000E1730">
        <w:t>: Komunikat odpowiedzi PaymentInquiryResponse</w:t>
      </w:r>
      <w:bookmarkEnd w:id="120"/>
    </w:p>
    <w:tbl>
      <w:tblPr>
        <w:tblW w:w="14113" w:type="dxa"/>
        <w:jc w:val="center"/>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3519"/>
        <w:gridCol w:w="2767"/>
        <w:gridCol w:w="772"/>
        <w:gridCol w:w="567"/>
        <w:gridCol w:w="567"/>
        <w:gridCol w:w="426"/>
        <w:gridCol w:w="708"/>
        <w:gridCol w:w="567"/>
        <w:gridCol w:w="1740"/>
        <w:gridCol w:w="1913"/>
      </w:tblGrid>
      <w:tr w:rsidR="002B7A14" w:rsidRPr="000E1730" w:rsidTr="00E2085D">
        <w:trPr>
          <w:tblHeader/>
          <w:jc w:val="center"/>
        </w:trPr>
        <w:tc>
          <w:tcPr>
            <w:tcW w:w="567" w:type="dxa"/>
            <w:shd w:val="solid" w:color="auto" w:fill="auto"/>
          </w:tcPr>
          <w:p w:rsidR="002B7A14" w:rsidRPr="000E1730" w:rsidRDefault="002B7A14" w:rsidP="005200FD">
            <w:pPr>
              <w:pStyle w:val="Tabela-nagwek"/>
              <w:jc w:val="center"/>
            </w:pPr>
            <w:r w:rsidRPr="000E1730">
              <w:t>Nr</w:t>
            </w:r>
          </w:p>
        </w:tc>
        <w:tc>
          <w:tcPr>
            <w:tcW w:w="3519" w:type="dxa"/>
            <w:shd w:val="solid" w:color="auto" w:fill="auto"/>
          </w:tcPr>
          <w:p w:rsidR="002B7A14" w:rsidRPr="000E1730" w:rsidRDefault="002B7A14" w:rsidP="005200FD">
            <w:pPr>
              <w:pStyle w:val="Tabela-nagwek"/>
            </w:pPr>
            <w:r w:rsidRPr="000E1730">
              <w:t>Nazwa elementu</w:t>
            </w:r>
          </w:p>
        </w:tc>
        <w:tc>
          <w:tcPr>
            <w:tcW w:w="2767" w:type="dxa"/>
            <w:shd w:val="solid" w:color="auto" w:fill="auto"/>
          </w:tcPr>
          <w:p w:rsidR="002B7A14" w:rsidRPr="000E1730" w:rsidRDefault="002B7A14" w:rsidP="005200FD">
            <w:pPr>
              <w:pStyle w:val="Tabela-nagwek"/>
              <w:jc w:val="center"/>
            </w:pPr>
            <w:r w:rsidRPr="000E1730">
              <w:t>Opis</w:t>
            </w:r>
          </w:p>
        </w:tc>
        <w:tc>
          <w:tcPr>
            <w:tcW w:w="772" w:type="dxa"/>
            <w:shd w:val="solid" w:color="auto" w:fill="auto"/>
          </w:tcPr>
          <w:p w:rsidR="002B7A14" w:rsidRPr="000E1730" w:rsidRDefault="002B7A14" w:rsidP="005200FD">
            <w:pPr>
              <w:pStyle w:val="Tabela-nagwek"/>
              <w:jc w:val="center"/>
            </w:pPr>
            <w:r w:rsidRPr="000E1730">
              <w:t>Kra</w:t>
            </w:r>
          </w:p>
        </w:tc>
        <w:tc>
          <w:tcPr>
            <w:tcW w:w="567" w:type="dxa"/>
            <w:shd w:val="solid" w:color="auto" w:fill="auto"/>
          </w:tcPr>
          <w:p w:rsidR="002B7A14" w:rsidRPr="000E1730" w:rsidRDefault="002B7A14" w:rsidP="005200FD">
            <w:pPr>
              <w:pStyle w:val="Tabela-nagwek"/>
              <w:jc w:val="center"/>
            </w:pPr>
            <w:r w:rsidRPr="000E1730">
              <w:t>Zag</w:t>
            </w:r>
          </w:p>
        </w:tc>
        <w:tc>
          <w:tcPr>
            <w:tcW w:w="567" w:type="dxa"/>
            <w:shd w:val="solid" w:color="auto" w:fill="auto"/>
          </w:tcPr>
          <w:p w:rsidR="002B7A14" w:rsidRPr="000E1730" w:rsidRDefault="002B7A14" w:rsidP="005200FD">
            <w:pPr>
              <w:pStyle w:val="Tabela-nagwek"/>
              <w:jc w:val="center"/>
              <w:rPr>
                <w:lang w:val="en-US"/>
              </w:rPr>
            </w:pPr>
            <w:r w:rsidRPr="000E1730">
              <w:rPr>
                <w:lang w:val="en-US"/>
              </w:rPr>
              <w:t>ZUS</w:t>
            </w:r>
          </w:p>
        </w:tc>
        <w:tc>
          <w:tcPr>
            <w:tcW w:w="426" w:type="dxa"/>
            <w:shd w:val="solid" w:color="auto" w:fill="auto"/>
          </w:tcPr>
          <w:p w:rsidR="002B7A14" w:rsidRPr="000E1730" w:rsidRDefault="002B7A14" w:rsidP="005200FD">
            <w:pPr>
              <w:pStyle w:val="Tabela-nagwek"/>
              <w:jc w:val="center"/>
              <w:rPr>
                <w:lang w:val="en-US"/>
              </w:rPr>
            </w:pPr>
            <w:r w:rsidRPr="000E1730">
              <w:rPr>
                <w:lang w:val="en-US"/>
              </w:rPr>
              <w:t>US</w:t>
            </w:r>
          </w:p>
        </w:tc>
        <w:tc>
          <w:tcPr>
            <w:tcW w:w="708" w:type="dxa"/>
            <w:shd w:val="solid" w:color="auto" w:fill="auto"/>
          </w:tcPr>
          <w:p w:rsidR="002B7A14" w:rsidRPr="000E1730" w:rsidRDefault="002B7A14" w:rsidP="005200FD">
            <w:pPr>
              <w:pStyle w:val="Tabela-nagwek"/>
              <w:jc w:val="center"/>
              <w:rPr>
                <w:lang w:val="en-US"/>
              </w:rPr>
            </w:pPr>
            <w:r>
              <w:rPr>
                <w:lang w:val="en-US"/>
              </w:rPr>
              <w:t>SEPA</w:t>
            </w:r>
          </w:p>
        </w:tc>
        <w:tc>
          <w:tcPr>
            <w:tcW w:w="567" w:type="dxa"/>
            <w:shd w:val="solid" w:color="auto" w:fill="auto"/>
          </w:tcPr>
          <w:p w:rsidR="002B7A14" w:rsidRPr="000E1730" w:rsidRDefault="002B7A14" w:rsidP="005200FD">
            <w:pPr>
              <w:pStyle w:val="Tabela-nagwek"/>
              <w:jc w:val="center"/>
              <w:rPr>
                <w:lang w:val="en-US"/>
              </w:rPr>
            </w:pPr>
            <w:r>
              <w:rPr>
                <w:lang w:val="en-US"/>
              </w:rPr>
              <w:t>Czek</w:t>
            </w:r>
          </w:p>
        </w:tc>
        <w:tc>
          <w:tcPr>
            <w:tcW w:w="3653" w:type="dxa"/>
            <w:gridSpan w:val="2"/>
            <w:shd w:val="solid" w:color="auto" w:fill="auto"/>
          </w:tcPr>
          <w:p w:rsidR="002B7A14" w:rsidRPr="000E1730" w:rsidRDefault="002B7A14" w:rsidP="005200FD">
            <w:pPr>
              <w:pStyle w:val="Tabela-nagwek"/>
              <w:jc w:val="center"/>
              <w:rPr>
                <w:lang w:val="en-US"/>
              </w:rPr>
            </w:pPr>
            <w:r w:rsidRPr="000E1730">
              <w:rPr>
                <w:lang w:val="en-US"/>
              </w:rPr>
              <w:t>Wprowadzana wartość</w:t>
            </w:r>
          </w:p>
        </w:tc>
      </w:tr>
      <w:tr w:rsidR="002B7A14" w:rsidRPr="000E1730" w:rsidTr="00271314">
        <w:trPr>
          <w:jc w:val="center"/>
        </w:trPr>
        <w:tc>
          <w:tcPr>
            <w:tcW w:w="567" w:type="dxa"/>
            <w:vAlign w:val="center"/>
          </w:tcPr>
          <w:p w:rsidR="002B7A14" w:rsidRPr="000E1730" w:rsidRDefault="002B7A14" w:rsidP="005200FD">
            <w:pPr>
              <w:pStyle w:val="Tabela-zawarto"/>
              <w:jc w:val="center"/>
              <w:rPr>
                <w:lang w:val="en-US"/>
              </w:rPr>
            </w:pPr>
          </w:p>
        </w:tc>
        <w:tc>
          <w:tcPr>
            <w:tcW w:w="3519" w:type="dxa"/>
            <w:vAlign w:val="center"/>
          </w:tcPr>
          <w:p w:rsidR="002B7A14" w:rsidRPr="000E1730" w:rsidRDefault="002B7A14" w:rsidP="005200FD">
            <w:pPr>
              <w:pStyle w:val="Tabela-zawarto"/>
              <w:rPr>
                <w:lang w:val="en-US"/>
              </w:rPr>
            </w:pPr>
            <w:r w:rsidRPr="000E1730">
              <w:rPr>
                <w:lang w:val="en-US"/>
              </w:rPr>
              <w:t>PaymentInquiryResponse</w:t>
            </w:r>
          </w:p>
        </w:tc>
        <w:tc>
          <w:tcPr>
            <w:tcW w:w="10027" w:type="dxa"/>
            <w:gridSpan w:val="9"/>
          </w:tcPr>
          <w:p w:rsidR="002B7A14" w:rsidRPr="00815B23" w:rsidRDefault="002B7A14" w:rsidP="005200FD">
            <w:pPr>
              <w:pStyle w:val="Tabela-zawarto"/>
              <w:jc w:val="center"/>
            </w:pPr>
            <w:r w:rsidRPr="000E1730">
              <w:t>Lista przelewów – komunikat typu odpowiedź</w:t>
            </w: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A-16</w:t>
            </w:r>
          </w:p>
        </w:tc>
        <w:tc>
          <w:tcPr>
            <w:tcW w:w="3519" w:type="dxa"/>
            <w:vAlign w:val="center"/>
          </w:tcPr>
          <w:p w:rsidR="002B7A14" w:rsidRPr="000E1730" w:rsidRDefault="002B7A14" w:rsidP="005200FD">
            <w:pPr>
              <w:pStyle w:val="Tabela-zawarto"/>
              <w:rPr>
                <w:lang w:val="en-US"/>
              </w:rPr>
            </w:pPr>
            <w:r>
              <w:rPr>
                <w:lang w:val="en-US"/>
              </w:rPr>
              <w:t xml:space="preserve">-   </w:t>
            </w:r>
            <w:r w:rsidRPr="000E1730">
              <w:rPr>
                <w:lang w:val="en-US"/>
              </w:rPr>
              <w:t>Header</w:t>
            </w:r>
          </w:p>
        </w:tc>
        <w:tc>
          <w:tcPr>
            <w:tcW w:w="2767" w:type="dxa"/>
          </w:tcPr>
          <w:p w:rsidR="002B7A14" w:rsidRPr="000E1730" w:rsidRDefault="002B7A14" w:rsidP="005200FD">
            <w:pPr>
              <w:pStyle w:val="Tabela-zawarto"/>
            </w:pPr>
            <w:r w:rsidRPr="000E1730">
              <w:t>Komponent zawierający elementy nagłówka komunikatu</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rPr>
                <w:lang w:val="en-US"/>
              </w:rPr>
              <w:t xml:space="preserve">-   -   </w:t>
            </w:r>
            <w:r w:rsidRPr="000E1730">
              <w:t>IssueDateTime</w:t>
            </w:r>
          </w:p>
        </w:tc>
        <w:tc>
          <w:tcPr>
            <w:tcW w:w="2767" w:type="dxa"/>
          </w:tcPr>
          <w:p w:rsidR="002B7A14" w:rsidRPr="000E1730" w:rsidRDefault="002B7A14" w:rsidP="005200FD">
            <w:pPr>
              <w:pStyle w:val="Tabela-zawarto"/>
            </w:pPr>
            <w:r w:rsidRPr="000E1730">
              <w:t>Data i czas komunikatu</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de-DE"/>
              </w:rPr>
            </w:pPr>
            <w:r w:rsidRPr="000E1730">
              <w:rPr>
                <w:lang w:val="de-DE"/>
              </w:rPr>
              <w:t>x</w:t>
            </w:r>
          </w:p>
        </w:tc>
        <w:tc>
          <w:tcPr>
            <w:tcW w:w="708" w:type="dxa"/>
            <w:vAlign w:val="center"/>
          </w:tcPr>
          <w:p w:rsidR="002B7A14" w:rsidRPr="000E1730" w:rsidRDefault="002B7A14" w:rsidP="005200FD">
            <w:pPr>
              <w:pStyle w:val="Tabela-zawarto"/>
              <w:jc w:val="center"/>
              <w:rPr>
                <w:lang w:val="de-DE"/>
              </w:rPr>
            </w:pPr>
            <w:r w:rsidRPr="000E1730">
              <w:rPr>
                <w:lang w:val="de-DE"/>
              </w:rPr>
              <w:t>x</w:t>
            </w:r>
          </w:p>
        </w:tc>
        <w:tc>
          <w:tcPr>
            <w:tcW w:w="567" w:type="dxa"/>
            <w:vAlign w:val="center"/>
          </w:tcPr>
          <w:p w:rsidR="002B7A14" w:rsidRPr="000E1730" w:rsidRDefault="002B7A14" w:rsidP="005200FD">
            <w:pPr>
              <w:pStyle w:val="Tabela-zawarto"/>
              <w:jc w:val="center"/>
              <w:rPr>
                <w:lang w:val="de-DE"/>
              </w:rPr>
            </w:pPr>
            <w:r w:rsidRPr="000E1730">
              <w:rPr>
                <w:lang w:val="de-DE"/>
              </w:rPr>
              <w:t>x</w:t>
            </w:r>
          </w:p>
        </w:tc>
        <w:tc>
          <w:tcPr>
            <w:tcW w:w="3653" w:type="dxa"/>
            <w:gridSpan w:val="2"/>
          </w:tcPr>
          <w:p w:rsidR="002B7A14" w:rsidRPr="000E1730" w:rsidRDefault="002B7A14" w:rsidP="005200FD">
            <w:pPr>
              <w:pStyle w:val="Tabela-zawarto"/>
              <w:jc w:val="center"/>
              <w:rPr>
                <w:lang w:val="de-DE"/>
              </w:rPr>
            </w:pPr>
            <w:r w:rsidRPr="000E1730">
              <w:rPr>
                <w:lang w:val="de-DE"/>
              </w:rPr>
              <w:t>Data i czas komunikatu</w:t>
            </w: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de-DE"/>
              </w:rPr>
            </w:pPr>
          </w:p>
        </w:tc>
        <w:tc>
          <w:tcPr>
            <w:tcW w:w="3519" w:type="dxa"/>
            <w:vAlign w:val="center"/>
          </w:tcPr>
          <w:p w:rsidR="002B7A14" w:rsidRPr="000E1730" w:rsidRDefault="002B7A14" w:rsidP="005200FD">
            <w:pPr>
              <w:pStyle w:val="Tabela-zawarto"/>
              <w:rPr>
                <w:lang w:val="de-DE"/>
              </w:rPr>
            </w:pPr>
            <w:r>
              <w:rPr>
                <w:lang w:val="en-US"/>
              </w:rPr>
              <w:t xml:space="preserve">-   -   </w:t>
            </w:r>
            <w:r w:rsidRPr="000E1730">
              <w:rPr>
                <w:lang w:val="de-DE"/>
              </w:rPr>
              <w:t>DocumentIdentifier</w:t>
            </w:r>
          </w:p>
        </w:tc>
        <w:tc>
          <w:tcPr>
            <w:tcW w:w="2767" w:type="dxa"/>
          </w:tcPr>
          <w:p w:rsidR="002B7A14" w:rsidRPr="000E1730" w:rsidRDefault="002B7A14" w:rsidP="005200FD">
            <w:pPr>
              <w:pStyle w:val="Tabela-zawarto"/>
            </w:pPr>
            <w:r w:rsidRPr="000E1730">
              <w:t>Identyfikator komunikatu</w:t>
            </w:r>
          </w:p>
        </w:tc>
        <w:tc>
          <w:tcPr>
            <w:tcW w:w="772" w:type="dxa"/>
            <w:vAlign w:val="center"/>
          </w:tcPr>
          <w:p w:rsidR="002B7A14" w:rsidRPr="000E1730" w:rsidRDefault="002B7A14" w:rsidP="005200FD">
            <w:pPr>
              <w:pStyle w:val="Tabela-zawarto"/>
              <w:jc w:val="center"/>
              <w:rPr>
                <w:lang w:val="de-DE"/>
              </w:rPr>
            </w:pPr>
            <w:r w:rsidRPr="000E1730">
              <w:rPr>
                <w:lang w:val="de-DE"/>
              </w:rPr>
              <w:t>x</w:t>
            </w:r>
          </w:p>
        </w:tc>
        <w:tc>
          <w:tcPr>
            <w:tcW w:w="567" w:type="dxa"/>
            <w:vAlign w:val="center"/>
          </w:tcPr>
          <w:p w:rsidR="002B7A14" w:rsidRPr="000E1730" w:rsidRDefault="002B7A14" w:rsidP="005200FD">
            <w:pPr>
              <w:pStyle w:val="Tabela-zawarto"/>
              <w:jc w:val="center"/>
              <w:rPr>
                <w:lang w:val="de-DE"/>
              </w:rPr>
            </w:pPr>
            <w:r w:rsidRPr="000E1730">
              <w:rPr>
                <w:lang w:val="de-DE"/>
              </w:rPr>
              <w:t>x</w:t>
            </w:r>
          </w:p>
        </w:tc>
        <w:tc>
          <w:tcPr>
            <w:tcW w:w="567" w:type="dxa"/>
            <w:vAlign w:val="center"/>
          </w:tcPr>
          <w:p w:rsidR="002B7A14" w:rsidRPr="000E1730" w:rsidRDefault="002B7A14" w:rsidP="005200FD">
            <w:pPr>
              <w:pStyle w:val="Tabela-zawarto"/>
              <w:jc w:val="center"/>
              <w:rPr>
                <w:lang w:val="de-DE"/>
              </w:rPr>
            </w:pPr>
            <w:r w:rsidRPr="000E1730">
              <w:rPr>
                <w:lang w:val="de-DE"/>
              </w:rPr>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rsidRPr="000E1730">
              <w:t>Dowolny ciąg znaków nadawany przez wysyłającego</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rPr>
                <w:lang w:val="en-US"/>
              </w:rPr>
              <w:t xml:space="preserve">-   -   </w:t>
            </w:r>
            <w:r w:rsidRPr="000E1730">
              <w:t>SenderIdentifier</w:t>
            </w:r>
          </w:p>
        </w:tc>
        <w:tc>
          <w:tcPr>
            <w:tcW w:w="2767" w:type="dxa"/>
          </w:tcPr>
          <w:p w:rsidR="002B7A14" w:rsidRPr="000E1730" w:rsidRDefault="002B7A14" w:rsidP="005200FD">
            <w:pPr>
              <w:pStyle w:val="Tabela-zawarto"/>
            </w:pPr>
            <w:r w:rsidRPr="000E1730">
              <w:t>Identyfikator nadawcy komunikatu</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rPr>
                <w:lang w:val="en-US"/>
              </w:rPr>
            </w:pPr>
            <w:r w:rsidRPr="000E1730">
              <w:rPr>
                <w:lang w:val="en-US"/>
              </w:rPr>
              <w:t xml:space="preserve">“ZSK-C” </w:t>
            </w: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p>
        </w:tc>
        <w:tc>
          <w:tcPr>
            <w:tcW w:w="3519" w:type="dxa"/>
            <w:vAlign w:val="center"/>
          </w:tcPr>
          <w:p w:rsidR="002B7A14" w:rsidRPr="000E1730" w:rsidRDefault="002B7A14" w:rsidP="005200FD">
            <w:pPr>
              <w:pStyle w:val="Tabela-zawarto"/>
              <w:rPr>
                <w:lang w:val="en-US"/>
              </w:rPr>
            </w:pPr>
            <w:r w:rsidRPr="000E1730">
              <w:rPr>
                <w:lang w:val="en-US"/>
              </w:rPr>
              <w:t xml:space="preserve"> </w:t>
            </w:r>
            <w:r>
              <w:rPr>
                <w:lang w:val="en-US"/>
              </w:rPr>
              <w:t xml:space="preserve">-   -   </w:t>
            </w:r>
            <w:r w:rsidRPr="000E1730">
              <w:rPr>
                <w:lang w:val="en-US"/>
              </w:rPr>
              <w:t>ReceiverIdentifier</w:t>
            </w:r>
          </w:p>
        </w:tc>
        <w:tc>
          <w:tcPr>
            <w:tcW w:w="2767" w:type="dxa"/>
          </w:tcPr>
          <w:p w:rsidR="002B7A14" w:rsidRPr="000E1730" w:rsidRDefault="002B7A14" w:rsidP="005200FD">
            <w:pPr>
              <w:pStyle w:val="Tabela-zawarto"/>
            </w:pPr>
            <w:r w:rsidRPr="000E1730">
              <w:t>Identyfikator odbiorcy komunikatu</w:t>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rPr>
                <w:lang w:val="en-US"/>
              </w:rPr>
            </w:pPr>
            <w:r w:rsidRPr="000E1730">
              <w:rPr>
                <w:lang w:val="en-US"/>
              </w:rPr>
              <w:t>“</w:t>
            </w:r>
            <w:r w:rsidRPr="00A24ED2">
              <w:rPr>
                <w:highlight w:val="cyan"/>
                <w:lang w:val="en-US"/>
              </w:rPr>
              <w:t>XXXX</w:t>
            </w:r>
            <w:r w:rsidRPr="000E1730">
              <w:rPr>
                <w:lang w:val="en-US"/>
              </w:rPr>
              <w:t>”</w:t>
            </w: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A-14</w:t>
            </w:r>
          </w:p>
        </w:tc>
        <w:tc>
          <w:tcPr>
            <w:tcW w:w="3519" w:type="dxa"/>
            <w:shd w:val="clear" w:color="auto" w:fill="00FFFF"/>
            <w:vAlign w:val="center"/>
          </w:tcPr>
          <w:p w:rsidR="002B7A14" w:rsidRPr="000E1730" w:rsidRDefault="002B7A14" w:rsidP="005200FD">
            <w:pPr>
              <w:pStyle w:val="Tabelanagwek1"/>
              <w:jc w:val="left"/>
              <w:rPr>
                <w:b w:val="0"/>
                <w:i w:val="0"/>
                <w:sz w:val="16"/>
                <w:lang w:val="en-US"/>
              </w:rPr>
            </w:pPr>
            <w:r>
              <w:rPr>
                <w:lang w:val="en-US"/>
              </w:rPr>
              <w:t xml:space="preserve">-   </w:t>
            </w:r>
            <w:r w:rsidRPr="000E1730">
              <w:rPr>
                <w:b w:val="0"/>
                <w:i w:val="0"/>
                <w:sz w:val="16"/>
                <w:lang w:val="en-US"/>
              </w:rPr>
              <w:t>DocumentStatus</w:t>
            </w:r>
            <w:r w:rsidRPr="000E1730">
              <w:rPr>
                <w:b w:val="0"/>
                <w:i w:val="0"/>
                <w:sz w:val="16"/>
                <w:lang w:val="en-US"/>
              </w:rPr>
              <w:tab/>
            </w:r>
            <w:r w:rsidRPr="000E1730">
              <w:rPr>
                <w:i w:val="0"/>
                <w:sz w:val="16"/>
                <w:lang w:val="en-US"/>
              </w:rPr>
              <w:t>OR</w:t>
            </w:r>
          </w:p>
        </w:tc>
        <w:tc>
          <w:tcPr>
            <w:tcW w:w="2767" w:type="dxa"/>
          </w:tcPr>
          <w:p w:rsidR="002B7A14" w:rsidRPr="000E1730" w:rsidRDefault="002B7A14" w:rsidP="005200FD">
            <w:pPr>
              <w:pStyle w:val="Tabela-zawarto"/>
            </w:pPr>
            <w:r w:rsidRPr="000E1730">
              <w:t>Status komunikatu - agregat występuje jeśli w wyniku kontroli składniowych i merytorycznych stwierdzono błędy lub uwagi podlegające raportowaniu do klienta</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rsidRPr="000E1730">
              <w:t>Komponent uzupełniany zawsze</w:t>
            </w:r>
          </w:p>
          <w:p w:rsidR="002B7A14" w:rsidRPr="000E1730" w:rsidRDefault="002B7A14" w:rsidP="005200FD">
            <w:pPr>
              <w:pStyle w:val="Tabela-zawarto"/>
              <w:jc w:val="center"/>
              <w:rPr>
                <w:i/>
              </w:rPr>
            </w:pPr>
            <w:r w:rsidRPr="000E1730">
              <w:rPr>
                <w:i/>
              </w:rPr>
              <w:t>Format komponentu w załączniku A</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rPr>
                <w:b/>
              </w:rPr>
            </w:pPr>
            <w:r>
              <w:rPr>
                <w:lang w:val="en-US"/>
              </w:rPr>
              <w:t xml:space="preserve">-   -   </w:t>
            </w:r>
            <w:r w:rsidRPr="000E1730">
              <w:t>StatusCode</w:t>
            </w:r>
          </w:p>
        </w:tc>
        <w:tc>
          <w:tcPr>
            <w:tcW w:w="2767" w:type="dxa"/>
          </w:tcPr>
          <w:p w:rsidR="002B7A14" w:rsidRPr="000E1730" w:rsidRDefault="002B7A14" w:rsidP="005200FD">
            <w:pPr>
              <w:pStyle w:val="Tabela-zawarto"/>
            </w:pPr>
            <w:r w:rsidRPr="000E1730">
              <w:t>Kod statusu (np. błędu)</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1740" w:type="dxa"/>
          </w:tcPr>
          <w:p w:rsidR="002B7A14" w:rsidRPr="000E1730" w:rsidRDefault="002B7A14" w:rsidP="005200FD">
            <w:pPr>
              <w:pStyle w:val="Tabela-zawarto"/>
              <w:jc w:val="center"/>
            </w:pPr>
            <w:r w:rsidRPr="000E1730">
              <w:rPr>
                <w:lang w:val="en-US"/>
              </w:rPr>
              <w:t>0 (dla powodzenia)</w:t>
            </w:r>
          </w:p>
        </w:tc>
        <w:tc>
          <w:tcPr>
            <w:tcW w:w="1913" w:type="dxa"/>
          </w:tcPr>
          <w:p w:rsidR="002B7A14" w:rsidRPr="000E1730" w:rsidRDefault="002B7A14" w:rsidP="005200FD">
            <w:pPr>
              <w:pStyle w:val="Tabela-zawarto"/>
              <w:jc w:val="center"/>
            </w:pPr>
            <w:r>
              <w:t>Kod błędu (dla niepowodzenia</w:t>
            </w:r>
            <w:r w:rsidRPr="000E1730">
              <w:t>)</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rPr>
                <w:b/>
              </w:rPr>
            </w:pPr>
            <w:r>
              <w:rPr>
                <w:lang w:val="en-US"/>
              </w:rPr>
              <w:t xml:space="preserve">-   -   </w:t>
            </w:r>
            <w:r w:rsidRPr="000E1730">
              <w:t>Severity</w:t>
            </w:r>
          </w:p>
        </w:tc>
        <w:tc>
          <w:tcPr>
            <w:tcW w:w="2767" w:type="dxa"/>
          </w:tcPr>
          <w:p w:rsidR="002B7A14" w:rsidRPr="000E1730" w:rsidRDefault="002B7A14" w:rsidP="005200FD">
            <w:pPr>
              <w:pStyle w:val="Tabela-zawarto"/>
            </w:pPr>
            <w:r w:rsidRPr="000E1730">
              <w:t>Znaczenie kodu (ciężar błędu)</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1740" w:type="dxa"/>
          </w:tcPr>
          <w:p w:rsidR="002B7A14" w:rsidRPr="000E1730" w:rsidRDefault="002B7A14" w:rsidP="005200FD">
            <w:pPr>
              <w:pStyle w:val="Tabela-zawarto"/>
              <w:jc w:val="center"/>
              <w:rPr>
                <w:lang w:val="en-US"/>
              </w:rPr>
            </w:pPr>
            <w:r w:rsidRPr="000E1730">
              <w:rPr>
                <w:lang w:val="en-US"/>
              </w:rPr>
              <w:t>Info</w:t>
            </w:r>
          </w:p>
        </w:tc>
        <w:tc>
          <w:tcPr>
            <w:tcW w:w="1913" w:type="dxa"/>
          </w:tcPr>
          <w:p w:rsidR="002B7A14" w:rsidRPr="000E1730" w:rsidRDefault="002B7A14" w:rsidP="005200FD">
            <w:pPr>
              <w:pStyle w:val="Tabela-zawarto"/>
              <w:jc w:val="center"/>
              <w:rPr>
                <w:lang w:val="en-US"/>
              </w:rPr>
            </w:pPr>
            <w:r w:rsidRPr="000E1730">
              <w:rPr>
                <w:lang w:val="en-US"/>
              </w:rPr>
              <w:t>Error</w:t>
            </w: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p>
        </w:tc>
        <w:tc>
          <w:tcPr>
            <w:tcW w:w="3519" w:type="dxa"/>
            <w:vAlign w:val="center"/>
          </w:tcPr>
          <w:p w:rsidR="002B7A14" w:rsidRPr="000E1730" w:rsidRDefault="002B7A14" w:rsidP="005200FD">
            <w:pPr>
              <w:pStyle w:val="Tabela-zawarto"/>
              <w:rPr>
                <w:lang w:val="en-US"/>
              </w:rPr>
            </w:pPr>
            <w:r>
              <w:rPr>
                <w:lang w:val="en-US"/>
              </w:rPr>
              <w:t xml:space="preserve">-   -   </w:t>
            </w:r>
            <w:r w:rsidRPr="000E1730">
              <w:rPr>
                <w:lang w:val="en-US"/>
              </w:rPr>
              <w:t>StatusDescription</w:t>
            </w:r>
          </w:p>
        </w:tc>
        <w:tc>
          <w:tcPr>
            <w:tcW w:w="2767" w:type="dxa"/>
          </w:tcPr>
          <w:p w:rsidR="002B7A14" w:rsidRPr="000E1730" w:rsidRDefault="002B7A14" w:rsidP="005200FD">
            <w:pPr>
              <w:pStyle w:val="Tabela-zawarto"/>
            </w:pPr>
            <w:r w:rsidRPr="000E1730">
              <w:t>Opis statusu</w:t>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1740" w:type="dxa"/>
          </w:tcPr>
          <w:p w:rsidR="002B7A14" w:rsidRPr="000E1730" w:rsidRDefault="002B7A14" w:rsidP="005200FD">
            <w:pPr>
              <w:pStyle w:val="Tabela-zawarto"/>
              <w:jc w:val="center"/>
            </w:pPr>
            <w:r w:rsidRPr="000E1730">
              <w:t>Sukces. Przelew: opis RBE statusu</w:t>
            </w:r>
          </w:p>
        </w:tc>
        <w:tc>
          <w:tcPr>
            <w:tcW w:w="1913" w:type="dxa"/>
          </w:tcPr>
          <w:p w:rsidR="002B7A14" w:rsidRPr="000E1730" w:rsidRDefault="002B7A14" w:rsidP="005200FD">
            <w:pPr>
              <w:pStyle w:val="Tabela-zawarto"/>
              <w:jc w:val="center"/>
            </w:pPr>
            <w:r w:rsidRPr="000E1730">
              <w:t>Niepowodzenie. Opis błędu RBE</w:t>
            </w:r>
          </w:p>
        </w:tc>
      </w:tr>
      <w:tr w:rsidR="002B7A14" w:rsidRPr="000E1730" w:rsidTr="00E2085D">
        <w:trPr>
          <w:jc w:val="center"/>
        </w:trPr>
        <w:tc>
          <w:tcPr>
            <w:tcW w:w="567" w:type="dxa"/>
          </w:tcPr>
          <w:p w:rsidR="002B7A14" w:rsidRPr="000E1730" w:rsidRDefault="002B7A14" w:rsidP="005200FD">
            <w:pPr>
              <w:pStyle w:val="Tabela-zawarto"/>
              <w:jc w:val="center"/>
            </w:pPr>
          </w:p>
        </w:tc>
        <w:tc>
          <w:tcPr>
            <w:tcW w:w="3519" w:type="dxa"/>
          </w:tcPr>
          <w:p w:rsidR="002B7A14" w:rsidRPr="000E1730" w:rsidRDefault="002B7A14" w:rsidP="005200FD">
            <w:pPr>
              <w:pStyle w:val="Tabela-zawarto"/>
            </w:pPr>
            <w:r>
              <w:rPr>
                <w:lang w:val="en-US"/>
              </w:rPr>
              <w:t xml:space="preserve">-   </w:t>
            </w:r>
            <w:r w:rsidRPr="000E1730">
              <w:t>ResponseDetailsOmit</w:t>
            </w:r>
          </w:p>
        </w:tc>
        <w:tc>
          <w:tcPr>
            <w:tcW w:w="2767" w:type="dxa"/>
          </w:tcPr>
          <w:p w:rsidR="002B7A14" w:rsidRPr="000E1730" w:rsidRDefault="002B7A14" w:rsidP="005200FD">
            <w:pPr>
              <w:pStyle w:val="Tabela-zawarto"/>
            </w:pPr>
            <w:r w:rsidRPr="000E1730">
              <w:t>Wskaźnik określający czy w odpowiedzi miały być przekazane szczegóły zlecenia (kopia zlecenia)</w:t>
            </w:r>
            <w:r w:rsidRPr="000E1730">
              <w:fldChar w:fldCharType="begin"/>
            </w:r>
            <w:r w:rsidRPr="000E1730">
              <w:instrText xml:space="preserve"> DOCVARIABLE ResponseOmitDetails \* MERGEFORMAT </w:instrText>
            </w:r>
            <w:r w:rsidRPr="000E1730">
              <w:fldChar w:fldCharType="end"/>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pPr>
            <w:r w:rsidRPr="000E1730">
              <w:t xml:space="preserve">False/True(zgodne z tym co zostało wskazane w komunikacie </w:t>
            </w:r>
            <w:r w:rsidRPr="00815B23">
              <w:t>PaymentInquiry</w:t>
            </w:r>
            <w:r w:rsidRPr="000E1730">
              <w:t>Request)</w:t>
            </w:r>
          </w:p>
        </w:tc>
      </w:tr>
      <w:tr w:rsidR="002B7A14" w:rsidRPr="000E1730" w:rsidTr="00E2085D">
        <w:trPr>
          <w:jc w:val="center"/>
        </w:trPr>
        <w:tc>
          <w:tcPr>
            <w:tcW w:w="567" w:type="dxa"/>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t xml:space="preserve">-   </w:t>
            </w:r>
            <w:r w:rsidRPr="000E1730">
              <w:t>CriteriaInclude</w:t>
            </w:r>
          </w:p>
        </w:tc>
        <w:tc>
          <w:tcPr>
            <w:tcW w:w="2767" w:type="dxa"/>
          </w:tcPr>
          <w:p w:rsidR="002B7A14" w:rsidRPr="000E1730" w:rsidRDefault="002B7A14" w:rsidP="005200FD">
            <w:pPr>
              <w:pStyle w:val="Tabela-zawarto"/>
            </w:pPr>
            <w:r w:rsidRPr="000E1730">
              <w:t xml:space="preserve">Wskaźnik określający czy w odpowiedzi miały  być przekazane kryteria </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pPr>
            <w:r w:rsidRPr="000E1730">
              <w:t>False/True (Uzupełniany na podstawie PaymentInquiryRequest)</w:t>
            </w:r>
          </w:p>
        </w:tc>
      </w:tr>
      <w:tr w:rsidR="002B7A14" w:rsidRPr="000E1730" w:rsidTr="00E2085D">
        <w:trPr>
          <w:jc w:val="center"/>
        </w:trPr>
        <w:tc>
          <w:tcPr>
            <w:tcW w:w="567" w:type="dxa"/>
            <w:vAlign w:val="center"/>
          </w:tcPr>
          <w:p w:rsidR="002B7A14" w:rsidRPr="000E1730" w:rsidRDefault="002B7A14" w:rsidP="005200FD">
            <w:pPr>
              <w:pStyle w:val="Tabela-zawarto"/>
              <w:jc w:val="center"/>
            </w:pPr>
            <w:r w:rsidRPr="000E1730">
              <w:t>A-19</w:t>
            </w:r>
          </w:p>
        </w:tc>
        <w:tc>
          <w:tcPr>
            <w:tcW w:w="3519" w:type="dxa"/>
            <w:vAlign w:val="center"/>
          </w:tcPr>
          <w:p w:rsidR="002B7A14" w:rsidRPr="000E1730" w:rsidRDefault="002B7A14" w:rsidP="005200FD">
            <w:pPr>
              <w:pStyle w:val="Tabelanagwek1"/>
              <w:jc w:val="left"/>
              <w:rPr>
                <w:b w:val="0"/>
                <w:i w:val="0"/>
                <w:sz w:val="16"/>
              </w:rPr>
            </w:pPr>
            <w:r>
              <w:rPr>
                <w:b w:val="0"/>
                <w:i w:val="0"/>
                <w:sz w:val="16"/>
              </w:rPr>
              <w:t xml:space="preserve">-   </w:t>
            </w:r>
            <w:r w:rsidRPr="000E1730">
              <w:rPr>
                <w:b w:val="0"/>
                <w:i w:val="0"/>
                <w:sz w:val="16"/>
              </w:rPr>
              <w:t>ResponseRecordsControl</w:t>
            </w:r>
          </w:p>
        </w:tc>
        <w:tc>
          <w:tcPr>
            <w:tcW w:w="2767" w:type="dxa"/>
          </w:tcPr>
          <w:p w:rsidR="002B7A14" w:rsidRPr="000E1730" w:rsidRDefault="002B7A14" w:rsidP="005200FD">
            <w:pPr>
              <w:pStyle w:val="Tabela-zawarto"/>
            </w:pPr>
            <w:r w:rsidRPr="000E1730">
              <w:t>Komponent zawierający informacje o ilości przesyłanych pozycji</w:t>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pPr>
            <w:r>
              <w:t>Element sterujący – zwracjący informację o zwracanej paczce danych</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rPr>
                <w:b/>
              </w:rPr>
            </w:pPr>
            <w:r>
              <w:t xml:space="preserve">-   -   </w:t>
            </w:r>
            <w:r w:rsidRPr="000E1730">
              <w:t>MaxRecords</w:t>
            </w:r>
          </w:p>
        </w:tc>
        <w:tc>
          <w:tcPr>
            <w:tcW w:w="2767" w:type="dxa"/>
          </w:tcPr>
          <w:p w:rsidR="002B7A14" w:rsidRPr="000E1730" w:rsidRDefault="002B7A14" w:rsidP="005200FD">
            <w:pPr>
              <w:pStyle w:val="Tabela-zawarto"/>
            </w:pPr>
            <w:r w:rsidRPr="000E1730">
              <w:t>Maksymalna ilość pozycji do przesłania w jednej partii</w:t>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rPr>
                <w:b/>
              </w:rPr>
            </w:pPr>
            <w:r>
              <w:t xml:space="preserve">-   -   </w:t>
            </w:r>
            <w:r w:rsidRPr="000E1730">
              <w:t>MatchedRecords</w:t>
            </w:r>
          </w:p>
        </w:tc>
        <w:tc>
          <w:tcPr>
            <w:tcW w:w="2767" w:type="dxa"/>
          </w:tcPr>
          <w:p w:rsidR="002B7A14" w:rsidRPr="000E1730" w:rsidRDefault="002B7A14" w:rsidP="005200FD">
            <w:pPr>
              <w:pStyle w:val="Tabela-zawarto"/>
            </w:pPr>
            <w:r w:rsidRPr="000E1730">
              <w:t>Ilość pozycji  spełniających kryteria wyboru</w:t>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rPr>
                <w:b/>
              </w:rPr>
            </w:pPr>
            <w:r>
              <w:t xml:space="preserve">-   -   </w:t>
            </w:r>
            <w:r w:rsidRPr="000E1730">
              <w:t>NumberPart</w:t>
            </w:r>
          </w:p>
        </w:tc>
        <w:tc>
          <w:tcPr>
            <w:tcW w:w="2767" w:type="dxa"/>
          </w:tcPr>
          <w:p w:rsidR="002B7A14" w:rsidRPr="000E1730" w:rsidRDefault="002B7A14" w:rsidP="005200FD">
            <w:pPr>
              <w:pStyle w:val="Tabela-zawarto"/>
            </w:pPr>
            <w:r w:rsidRPr="000E1730">
              <w:t>Kolejny numer przesłanej partii</w:t>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B-21</w:t>
            </w:r>
          </w:p>
        </w:tc>
        <w:tc>
          <w:tcPr>
            <w:tcW w:w="3519" w:type="dxa"/>
            <w:vAlign w:val="center"/>
          </w:tcPr>
          <w:p w:rsidR="002B7A14" w:rsidRPr="000E1730" w:rsidRDefault="002B7A14" w:rsidP="005200FD">
            <w:pPr>
              <w:pStyle w:val="Tabela-zawarto"/>
              <w:ind w:left="432" w:hanging="432"/>
              <w:rPr>
                <w:lang w:val="en-US"/>
              </w:rPr>
            </w:pPr>
            <w:r>
              <w:rPr>
                <w:lang w:val="en-US"/>
              </w:rPr>
              <w:t xml:space="preserve">-   </w:t>
            </w:r>
            <w:r w:rsidRPr="000E1730">
              <w:rPr>
                <w:lang w:val="en-US"/>
              </w:rPr>
              <w:t>SelectionCriteriaList</w:t>
            </w:r>
          </w:p>
        </w:tc>
        <w:tc>
          <w:tcPr>
            <w:tcW w:w="2767" w:type="dxa"/>
          </w:tcPr>
          <w:p w:rsidR="002B7A14" w:rsidRPr="000E1730" w:rsidRDefault="002B7A14" w:rsidP="005200FD">
            <w:pPr>
              <w:pStyle w:val="Tabela-zawarto"/>
            </w:pPr>
            <w:r w:rsidRPr="000E1730">
              <w:t>Lista kryteriów wyboru</w:t>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pPr>
            <w:r>
              <w:t>Sekcja uzupełniana</w:t>
            </w:r>
            <w:r w:rsidRPr="000E1730">
              <w:t xml:space="preserve"> kryteriami zamieszczonymi w zapytaniu</w:t>
            </w:r>
            <w:r>
              <w:t xml:space="preserve">, </w:t>
            </w:r>
            <w:r w:rsidRPr="000E1730">
              <w:t>gdy CriteriaInclude = True</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t xml:space="preserve">-   -   </w:t>
            </w:r>
            <w:r w:rsidRPr="000E1730">
              <w:t>PaymentIdentifier</w:t>
            </w:r>
          </w:p>
        </w:tc>
        <w:tc>
          <w:tcPr>
            <w:tcW w:w="2767" w:type="dxa"/>
          </w:tcPr>
          <w:p w:rsidR="002B7A14" w:rsidRPr="000E1730" w:rsidRDefault="002B7A14" w:rsidP="005200FD">
            <w:pPr>
              <w:pStyle w:val="Tabela-zawarto"/>
            </w:pPr>
            <w:r w:rsidRPr="000E1730">
              <w:t xml:space="preserve">Identyfikator przelewu nadany przez płatnika </w:t>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pPr>
            <w:r w:rsidRPr="000E1730">
              <w:t xml:space="preserve">Identyfikator zlecenia, o które użytkownik chce zapytać, nadany przez </w:t>
            </w:r>
            <w:r w:rsidRPr="0032379D">
              <w:rPr>
                <w:highlight w:val="cyan"/>
              </w:rPr>
              <w:t>XXXX</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t xml:space="preserve">-   -   </w:t>
            </w:r>
            <w:r w:rsidRPr="000E1730">
              <w:t>BankServerPaymentIdentifier</w:t>
            </w:r>
          </w:p>
        </w:tc>
        <w:tc>
          <w:tcPr>
            <w:tcW w:w="2767" w:type="dxa"/>
          </w:tcPr>
          <w:p w:rsidR="002B7A14" w:rsidRPr="000E1730" w:rsidRDefault="002B7A14" w:rsidP="005200FD">
            <w:pPr>
              <w:pStyle w:val="Tabela-zawarto"/>
            </w:pPr>
            <w:r w:rsidRPr="000E1730">
              <w:t>Identyfikator płatności nadawany przez Aplikację Biznesową Banku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t xml:space="preserve">-   -   </w:t>
            </w:r>
            <w:r w:rsidRPr="000E1730">
              <w:t>TransactionIdentifier</w:t>
            </w:r>
          </w:p>
        </w:tc>
        <w:tc>
          <w:tcPr>
            <w:tcW w:w="2767" w:type="dxa"/>
          </w:tcPr>
          <w:p w:rsidR="002B7A14" w:rsidRPr="000E1730" w:rsidRDefault="002B7A14" w:rsidP="005200FD">
            <w:pPr>
              <w:pStyle w:val="Tabela-zawarto"/>
            </w:pPr>
            <w:r w:rsidRPr="000E1730">
              <w:t>Identyfikator transakcji nadawany przez płatnika</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t xml:space="preserve">-   -   </w:t>
            </w:r>
            <w:r w:rsidRPr="000E1730">
              <w:t>BankTransactionIdentifier</w:t>
            </w:r>
          </w:p>
        </w:tc>
        <w:tc>
          <w:tcPr>
            <w:tcW w:w="2767" w:type="dxa"/>
          </w:tcPr>
          <w:p w:rsidR="002B7A14" w:rsidRPr="000E1730" w:rsidRDefault="002B7A14" w:rsidP="005200FD">
            <w:pPr>
              <w:pStyle w:val="Tabela-zawarto"/>
            </w:pPr>
            <w:r w:rsidRPr="000E1730">
              <w:t>Identyfikator transakcji nadawany przez bank</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t xml:space="preserve">-   -   </w:t>
            </w:r>
            <w:r w:rsidRPr="000E1730">
              <w:t>PmtCategory</w:t>
            </w:r>
          </w:p>
        </w:tc>
        <w:tc>
          <w:tcPr>
            <w:tcW w:w="2767" w:type="dxa"/>
          </w:tcPr>
          <w:p w:rsidR="002B7A14" w:rsidRPr="000E1730" w:rsidRDefault="002B7A14" w:rsidP="005200FD">
            <w:pPr>
              <w:pStyle w:val="Tabela-zawarto"/>
            </w:pPr>
            <w:r w:rsidRPr="000E1730">
              <w:t>Typ przelewu: krajowy, zagraniczny, ZUS, US</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815B23" w:rsidRDefault="002B7A14" w:rsidP="005200FD">
            <w:pPr>
              <w:pStyle w:val="Tabela-zawarto"/>
              <w:jc w:val="center"/>
            </w:pP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rPr>
                <w:b/>
              </w:rPr>
            </w:pPr>
            <w:r>
              <w:t xml:space="preserve">-   -   </w:t>
            </w:r>
            <w:r w:rsidRPr="000E1730">
              <w:t>PaymentStatusCode</w:t>
            </w:r>
          </w:p>
        </w:tc>
        <w:tc>
          <w:tcPr>
            <w:tcW w:w="2767" w:type="dxa"/>
          </w:tcPr>
          <w:p w:rsidR="002B7A14" w:rsidRPr="000E1730" w:rsidRDefault="002B7A14" w:rsidP="005200FD">
            <w:pPr>
              <w:pStyle w:val="Tabela-zawarto"/>
            </w:pPr>
            <w:r w:rsidRPr="000E1730">
              <w:t>Kod statusu przelewu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rPr>
                <w:b/>
              </w:rPr>
            </w:pPr>
            <w:r>
              <w:t xml:space="preserve">-   -   </w:t>
            </w:r>
            <w:r w:rsidRPr="000E1730">
              <w:t>TransactionStatusCode</w:t>
            </w:r>
          </w:p>
        </w:tc>
        <w:tc>
          <w:tcPr>
            <w:tcW w:w="2767" w:type="dxa"/>
            <w:vAlign w:val="center"/>
          </w:tcPr>
          <w:p w:rsidR="002B7A14" w:rsidRPr="000E1730" w:rsidRDefault="002B7A14" w:rsidP="005200FD">
            <w:pPr>
              <w:pStyle w:val="Tabela-zawarto"/>
            </w:pPr>
            <w:r w:rsidRPr="000E1730">
              <w:t>Kod statusu transakcji</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t xml:space="preserve">-   -   </w:t>
            </w:r>
            <w:r w:rsidRPr="000E1730">
              <w:t>PayeeIdentifier</w:t>
            </w:r>
          </w:p>
        </w:tc>
        <w:tc>
          <w:tcPr>
            <w:tcW w:w="2767" w:type="dxa"/>
          </w:tcPr>
          <w:p w:rsidR="002B7A14" w:rsidRPr="000E1730" w:rsidRDefault="002B7A14" w:rsidP="005200FD">
            <w:pPr>
              <w:pStyle w:val="Tabela-zawarto"/>
            </w:pPr>
            <w:r w:rsidRPr="000E1730">
              <w:t>Ogólnodostępny identyfikator beneficjenta  (np. Regon, Pesel)</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t xml:space="preserve">-   -   </w:t>
            </w:r>
            <w:r w:rsidRPr="000E1730">
              <w:t>CustomerPayeeIdentifier</w:t>
            </w:r>
          </w:p>
        </w:tc>
        <w:tc>
          <w:tcPr>
            <w:tcW w:w="2767" w:type="dxa"/>
          </w:tcPr>
          <w:p w:rsidR="002B7A14" w:rsidRPr="000E1730" w:rsidRDefault="002B7A14" w:rsidP="005200FD">
            <w:pPr>
              <w:pStyle w:val="Tabela-zawarto"/>
            </w:pPr>
            <w:r w:rsidRPr="000E1730">
              <w:t>Identyfikator pozycji w książce adresowej klienta nadawany przez Aplikację Banku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Default="002B7A14" w:rsidP="001D1E8A">
            <w:pPr>
              <w:pStyle w:val="Tabela-zawarto"/>
            </w:pPr>
            <w:r>
              <w:t xml:space="preserve">-   -   </w:t>
            </w:r>
            <w:r w:rsidRPr="00FB2B2B">
              <w:t>MicroAccountInformation</w:t>
            </w:r>
          </w:p>
        </w:tc>
        <w:tc>
          <w:tcPr>
            <w:tcW w:w="2767" w:type="dxa"/>
          </w:tcPr>
          <w:p w:rsidR="002B7A14" w:rsidRPr="000E1730" w:rsidRDefault="002B7A14" w:rsidP="001D1E8A">
            <w:pPr>
              <w:pStyle w:val="Tabela-zawarto"/>
            </w:pPr>
            <w:r>
              <w:t>Flaga informująca o tym czy w odpowiedzi zwracać szczegółowe informacje o mikrorachunku</w:t>
            </w:r>
          </w:p>
        </w:tc>
        <w:tc>
          <w:tcPr>
            <w:tcW w:w="772" w:type="dxa"/>
            <w:vAlign w:val="center"/>
          </w:tcPr>
          <w:p w:rsidR="002B7A14" w:rsidRPr="000E1730" w:rsidRDefault="002B7A14" w:rsidP="001D1E8A">
            <w:pPr>
              <w:pStyle w:val="Tabela-zawarto"/>
              <w:jc w:val="center"/>
              <w:rPr>
                <w:lang w:val="en-US"/>
              </w:rPr>
            </w:pPr>
            <w:r w:rsidRPr="000E1730">
              <w:rPr>
                <w:lang w:val="en-US"/>
              </w:rPr>
              <w:t>x</w:t>
            </w:r>
          </w:p>
        </w:tc>
        <w:tc>
          <w:tcPr>
            <w:tcW w:w="567" w:type="dxa"/>
            <w:vAlign w:val="center"/>
          </w:tcPr>
          <w:p w:rsidR="002B7A14" w:rsidRPr="000E1730" w:rsidRDefault="002B7A14" w:rsidP="001D1E8A">
            <w:pPr>
              <w:pStyle w:val="Tabela-zawarto"/>
              <w:jc w:val="center"/>
              <w:rPr>
                <w:lang w:val="en-US"/>
              </w:rPr>
            </w:pPr>
            <w:r w:rsidRPr="000E1730">
              <w:rPr>
                <w:lang w:val="en-US"/>
              </w:rPr>
              <w:t>x</w:t>
            </w:r>
          </w:p>
        </w:tc>
        <w:tc>
          <w:tcPr>
            <w:tcW w:w="567" w:type="dxa"/>
            <w:vAlign w:val="center"/>
          </w:tcPr>
          <w:p w:rsidR="002B7A14" w:rsidRPr="000E1730" w:rsidRDefault="002B7A14" w:rsidP="001D1E8A">
            <w:pPr>
              <w:pStyle w:val="Tabela-zawarto"/>
              <w:jc w:val="center"/>
            </w:pPr>
          </w:p>
        </w:tc>
        <w:tc>
          <w:tcPr>
            <w:tcW w:w="426" w:type="dxa"/>
            <w:vAlign w:val="center"/>
          </w:tcPr>
          <w:p w:rsidR="002B7A14" w:rsidRPr="000E1730" w:rsidRDefault="002B7A14" w:rsidP="001D1E8A">
            <w:pPr>
              <w:pStyle w:val="Tabela-zawarto"/>
              <w:jc w:val="center"/>
              <w:rPr>
                <w:lang w:val="en-US"/>
              </w:rPr>
            </w:pPr>
          </w:p>
        </w:tc>
        <w:tc>
          <w:tcPr>
            <w:tcW w:w="708" w:type="dxa"/>
            <w:vAlign w:val="center"/>
          </w:tcPr>
          <w:p w:rsidR="002B7A14" w:rsidRPr="000E1730" w:rsidRDefault="002B7A14" w:rsidP="001D1E8A">
            <w:pPr>
              <w:pStyle w:val="Tabela-zawarto"/>
              <w:jc w:val="center"/>
              <w:rPr>
                <w:lang w:val="en-US"/>
              </w:rPr>
            </w:pPr>
          </w:p>
        </w:tc>
        <w:tc>
          <w:tcPr>
            <w:tcW w:w="567" w:type="dxa"/>
            <w:vAlign w:val="center"/>
          </w:tcPr>
          <w:p w:rsidR="002B7A14" w:rsidRPr="000E1730" w:rsidRDefault="002B7A14" w:rsidP="001D1E8A">
            <w:pPr>
              <w:pStyle w:val="Tabela-zawarto"/>
              <w:jc w:val="center"/>
              <w:rPr>
                <w:lang w:val="en-US"/>
              </w:rPr>
            </w:pPr>
          </w:p>
        </w:tc>
        <w:tc>
          <w:tcPr>
            <w:tcW w:w="3653" w:type="dxa"/>
            <w:gridSpan w:val="2"/>
          </w:tcPr>
          <w:p w:rsidR="002B7A14" w:rsidRPr="00FC6962" w:rsidRDefault="002B7A14" w:rsidP="001D1E8A">
            <w:pPr>
              <w:pStyle w:val="Tabela-zawarto"/>
              <w:jc w:val="center"/>
              <w:rPr>
                <w:highlight w:val="cyan"/>
              </w:rPr>
            </w:pPr>
            <w:r w:rsidRPr="00FC6962">
              <w:rPr>
                <w:highlight w:val="cyan"/>
              </w:rPr>
              <w:t>Flaga informująca o tym czy przekazywać dodatkowe informacje o mikrorachunku.</w:t>
            </w:r>
          </w:p>
          <w:p w:rsidR="002B7A14" w:rsidRPr="00FC6962" w:rsidRDefault="002B7A14" w:rsidP="001D1E8A">
            <w:pPr>
              <w:pStyle w:val="Tabela-zawarto"/>
              <w:jc w:val="center"/>
              <w:rPr>
                <w:highlight w:val="cyan"/>
              </w:rPr>
            </w:pPr>
            <w:r w:rsidRPr="00FC6962">
              <w:rPr>
                <w:highlight w:val="cyan"/>
              </w:rPr>
              <w:t>Może być przekazywana tylko dla klientów obsługiwanych w NBP Collect</w:t>
            </w: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A-18</w:t>
            </w:r>
          </w:p>
        </w:tc>
        <w:tc>
          <w:tcPr>
            <w:tcW w:w="3519" w:type="dxa"/>
            <w:vAlign w:val="center"/>
          </w:tcPr>
          <w:p w:rsidR="002B7A14" w:rsidRPr="000E1730" w:rsidRDefault="002B7A14" w:rsidP="005200FD">
            <w:pPr>
              <w:pStyle w:val="Tabela-zawarto"/>
              <w:rPr>
                <w:lang w:val="en-US"/>
              </w:rPr>
            </w:pPr>
            <w:r>
              <w:rPr>
                <w:lang w:val="en-US"/>
              </w:rPr>
              <w:t xml:space="preserve">-   -   </w:t>
            </w:r>
            <w:r w:rsidRPr="000E1730">
              <w:rPr>
                <w:lang w:val="en-US"/>
              </w:rPr>
              <w:t>Period</w:t>
            </w:r>
          </w:p>
        </w:tc>
        <w:tc>
          <w:tcPr>
            <w:tcW w:w="2767" w:type="dxa"/>
          </w:tcPr>
          <w:p w:rsidR="002B7A14" w:rsidRPr="000E1730" w:rsidRDefault="002B7A14" w:rsidP="005200FD">
            <w:pPr>
              <w:pStyle w:val="Tabela-zawarto"/>
            </w:pPr>
            <w:r w:rsidRPr="000E1730">
              <w:t>Zakres czasowy określający datę realizacji przelew</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t xml:space="preserve">-   -   -   </w:t>
            </w:r>
            <w:r w:rsidRPr="000E1730">
              <w:t>StartDateTime</w:t>
            </w:r>
          </w:p>
        </w:tc>
        <w:tc>
          <w:tcPr>
            <w:tcW w:w="2767" w:type="dxa"/>
          </w:tcPr>
          <w:p w:rsidR="002B7A14" w:rsidRPr="000E1730" w:rsidRDefault="002B7A14" w:rsidP="005200FD">
            <w:pPr>
              <w:pStyle w:val="Tabela-zawarto"/>
            </w:pPr>
            <w:r w:rsidRPr="000E1730">
              <w:t>Data rozpoczęcia</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t xml:space="preserve">-   -   -   </w:t>
            </w:r>
            <w:r w:rsidRPr="000E1730">
              <w:t>EndDateTime</w:t>
            </w:r>
          </w:p>
        </w:tc>
        <w:tc>
          <w:tcPr>
            <w:tcW w:w="2767" w:type="dxa"/>
          </w:tcPr>
          <w:p w:rsidR="002B7A14" w:rsidRPr="000E1730" w:rsidRDefault="002B7A14" w:rsidP="005200FD">
            <w:pPr>
              <w:pStyle w:val="Tabela-zawarto"/>
            </w:pPr>
            <w:r w:rsidRPr="000E1730">
              <w:t>Data zakończenia</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A-10</w:t>
            </w:r>
          </w:p>
        </w:tc>
        <w:tc>
          <w:tcPr>
            <w:tcW w:w="3519" w:type="dxa"/>
            <w:vAlign w:val="center"/>
          </w:tcPr>
          <w:p w:rsidR="002B7A14" w:rsidRPr="000E1730" w:rsidRDefault="002B7A14" w:rsidP="005200FD">
            <w:pPr>
              <w:pStyle w:val="Tabela-zawarto"/>
              <w:ind w:left="432" w:hanging="432"/>
              <w:rPr>
                <w:b/>
                <w:lang w:val="en-US"/>
              </w:rPr>
            </w:pPr>
            <w:r>
              <w:rPr>
                <w:lang w:val="en-US"/>
              </w:rPr>
              <w:t xml:space="preserve">-   -   </w:t>
            </w:r>
            <w:r w:rsidRPr="000E1730">
              <w:rPr>
                <w:lang w:val="en-US"/>
              </w:rPr>
              <w:t>PayorAccount</w:t>
            </w:r>
          </w:p>
        </w:tc>
        <w:tc>
          <w:tcPr>
            <w:tcW w:w="2767" w:type="dxa"/>
          </w:tcPr>
          <w:p w:rsidR="002B7A14" w:rsidRPr="000E1730" w:rsidRDefault="002B7A14" w:rsidP="005200FD">
            <w:pPr>
              <w:pStyle w:val="Tabela-zawarto"/>
            </w:pPr>
            <w:r w:rsidRPr="000E1730">
              <w:t>Informacje o rachunku bankowym płatnika</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815B23"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rPr>
                <w:b/>
                <w:lang w:val="en-US"/>
              </w:rPr>
            </w:pPr>
            <w:r>
              <w:rPr>
                <w:lang w:val="en-US"/>
              </w:rPr>
              <w:t xml:space="preserve">-   -   -   </w:t>
            </w:r>
            <w:r w:rsidRPr="000E1730">
              <w:rPr>
                <w:lang w:val="en-US"/>
              </w:rPr>
              <w:t>AccountIdentifier</w:t>
            </w:r>
          </w:p>
        </w:tc>
        <w:tc>
          <w:tcPr>
            <w:tcW w:w="2767" w:type="dxa"/>
          </w:tcPr>
          <w:p w:rsidR="002B7A14" w:rsidRPr="000E1730" w:rsidRDefault="002B7A14" w:rsidP="005200FD">
            <w:pPr>
              <w:pStyle w:val="Tabela-zawarto"/>
            </w:pPr>
            <w:r w:rsidRPr="000E1730">
              <w:t>Numer rachunku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t xml:space="preserve">-   -   -   </w:t>
            </w:r>
            <w:r w:rsidRPr="000E1730">
              <w:t>AccountName</w:t>
            </w:r>
          </w:p>
        </w:tc>
        <w:tc>
          <w:tcPr>
            <w:tcW w:w="2767" w:type="dxa"/>
          </w:tcPr>
          <w:p w:rsidR="002B7A14" w:rsidRPr="000E1730" w:rsidRDefault="002B7A14" w:rsidP="005200FD">
            <w:pPr>
              <w:pStyle w:val="Tabela-zawarto"/>
            </w:pPr>
            <w:r w:rsidRPr="000E1730">
              <w:t>Nazwa rachunku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A-10</w:t>
            </w:r>
          </w:p>
        </w:tc>
        <w:tc>
          <w:tcPr>
            <w:tcW w:w="3519" w:type="dxa"/>
            <w:vAlign w:val="center"/>
          </w:tcPr>
          <w:p w:rsidR="002B7A14" w:rsidRPr="000E1730" w:rsidRDefault="002B7A14" w:rsidP="005200FD">
            <w:pPr>
              <w:pStyle w:val="Tabela-zawarto"/>
              <w:ind w:left="432" w:hanging="432"/>
              <w:rPr>
                <w:b/>
                <w:lang w:val="en-US"/>
              </w:rPr>
            </w:pPr>
            <w:r>
              <w:rPr>
                <w:lang w:val="en-US"/>
              </w:rPr>
              <w:t xml:space="preserve">-   -   </w:t>
            </w:r>
            <w:r w:rsidRPr="000E1730">
              <w:rPr>
                <w:lang w:val="en-US"/>
              </w:rPr>
              <w:t>PayeeAccount</w:t>
            </w:r>
          </w:p>
        </w:tc>
        <w:tc>
          <w:tcPr>
            <w:tcW w:w="2767" w:type="dxa"/>
          </w:tcPr>
          <w:p w:rsidR="002B7A14" w:rsidRPr="000E1730" w:rsidRDefault="002B7A14" w:rsidP="005200FD">
            <w:pPr>
              <w:pStyle w:val="Tabela-zawarto"/>
            </w:pPr>
            <w:r w:rsidRPr="000E1730">
              <w:t>Informacje o rachunku bankowym beneficjenta</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815B23"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rPr>
                <w:b/>
                <w:lang w:val="en-US"/>
              </w:rPr>
            </w:pPr>
            <w:r>
              <w:rPr>
                <w:lang w:val="en-US"/>
              </w:rPr>
              <w:t xml:space="preserve">-   -   -   </w:t>
            </w:r>
            <w:r w:rsidRPr="000E1730">
              <w:rPr>
                <w:lang w:val="en-US"/>
              </w:rPr>
              <w:t>AccountIdentifier</w:t>
            </w:r>
          </w:p>
        </w:tc>
        <w:tc>
          <w:tcPr>
            <w:tcW w:w="2767" w:type="dxa"/>
          </w:tcPr>
          <w:p w:rsidR="002B7A14" w:rsidRPr="000E1730" w:rsidRDefault="002B7A14" w:rsidP="005200FD">
            <w:pPr>
              <w:pStyle w:val="Tabela-zawarto"/>
            </w:pPr>
            <w:r w:rsidRPr="000E1730">
              <w:t>Numer rachunku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rPr>
                <w:b/>
              </w:rPr>
            </w:pPr>
            <w:r>
              <w:t xml:space="preserve">-   -   -   </w:t>
            </w:r>
            <w:r w:rsidRPr="000E1730">
              <w:t>AccountName</w:t>
            </w:r>
          </w:p>
        </w:tc>
        <w:tc>
          <w:tcPr>
            <w:tcW w:w="2767" w:type="dxa"/>
          </w:tcPr>
          <w:p w:rsidR="002B7A14" w:rsidRPr="000E1730" w:rsidRDefault="002B7A14" w:rsidP="005200FD">
            <w:pPr>
              <w:pStyle w:val="Tabela-zawarto"/>
            </w:pPr>
            <w:r w:rsidRPr="000E1730">
              <w:t>Nazwa rachunku - dla przelewów ZUS-owskich pole przyjmuje wartość 'ZUS'</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B-13</w:t>
            </w:r>
          </w:p>
        </w:tc>
        <w:tc>
          <w:tcPr>
            <w:tcW w:w="3519" w:type="dxa"/>
            <w:shd w:val="clear" w:color="auto" w:fill="00FFFF"/>
            <w:vAlign w:val="center"/>
          </w:tcPr>
          <w:p w:rsidR="002B7A14" w:rsidRPr="000E1730" w:rsidRDefault="002B7A14" w:rsidP="005200FD">
            <w:pPr>
              <w:pStyle w:val="Tabela-zawarto"/>
              <w:ind w:left="432" w:hanging="432"/>
              <w:rPr>
                <w:lang w:val="en-US"/>
              </w:rPr>
            </w:pPr>
            <w:r>
              <w:rPr>
                <w:lang w:val="en-US"/>
              </w:rPr>
              <w:t xml:space="preserve">-   </w:t>
            </w:r>
            <w:r w:rsidRPr="000E1730">
              <w:rPr>
                <w:lang w:val="en-US"/>
              </w:rPr>
              <w:t>PaymentDocument</w:t>
            </w:r>
            <w:r w:rsidRPr="000E1730">
              <w:rPr>
                <w:lang w:val="en-US"/>
              </w:rPr>
              <w:tab/>
            </w:r>
            <w:r w:rsidRPr="000E1730">
              <w:rPr>
                <w:b/>
                <w:lang w:val="en-US"/>
              </w:rPr>
              <w:t>OR</w:t>
            </w:r>
          </w:p>
        </w:tc>
        <w:tc>
          <w:tcPr>
            <w:tcW w:w="2767" w:type="dxa"/>
          </w:tcPr>
          <w:p w:rsidR="002B7A14" w:rsidRPr="000E1730" w:rsidRDefault="002B7A14" w:rsidP="005200FD">
            <w:pPr>
              <w:pStyle w:val="Tabela-zawarto"/>
            </w:pPr>
            <w:r w:rsidRPr="000E1730">
              <w:t>Komponent zawierający dane przelewu (wielokrotnego)</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pPr>
            <w:r w:rsidRPr="000E1730">
              <w:t>Uzupełniane zawsze w przypadku powodzenia</w:t>
            </w: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B-14</w:t>
            </w:r>
          </w:p>
        </w:tc>
        <w:tc>
          <w:tcPr>
            <w:tcW w:w="3519" w:type="dxa"/>
            <w:vAlign w:val="center"/>
          </w:tcPr>
          <w:p w:rsidR="002B7A14" w:rsidRPr="000E1730" w:rsidRDefault="002B7A14" w:rsidP="005200FD">
            <w:pPr>
              <w:pStyle w:val="Tabela-zawarto"/>
              <w:ind w:left="432" w:hanging="432"/>
              <w:rPr>
                <w:lang w:val="en-US"/>
              </w:rPr>
            </w:pPr>
            <w:r>
              <w:rPr>
                <w:lang w:val="en-US"/>
              </w:rPr>
              <w:t xml:space="preserve">-   -   </w:t>
            </w:r>
            <w:r w:rsidRPr="000E1730">
              <w:rPr>
                <w:lang w:val="en-US"/>
              </w:rPr>
              <w:t>PaymentHeader</w:t>
            </w:r>
          </w:p>
        </w:tc>
        <w:tc>
          <w:tcPr>
            <w:tcW w:w="2767" w:type="dxa"/>
          </w:tcPr>
          <w:p w:rsidR="002B7A14" w:rsidRPr="000E1730" w:rsidRDefault="002B7A14" w:rsidP="005200FD">
            <w:pPr>
              <w:pStyle w:val="Tabela-zawarto"/>
            </w:pPr>
            <w:r w:rsidRPr="000E1730">
              <w:t>Komponent zawierający dane nagłówkowe przelewu i dane płatnika (w tym obciążanego rachunku)</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w:t>
            </w:r>
            <w:r w:rsidRPr="000E1730">
              <w:t>PaymentIdentifier</w:t>
            </w:r>
          </w:p>
        </w:tc>
        <w:tc>
          <w:tcPr>
            <w:tcW w:w="2767" w:type="dxa"/>
          </w:tcPr>
          <w:p w:rsidR="002B7A14" w:rsidRPr="000E1730" w:rsidRDefault="002B7A14" w:rsidP="005200FD">
            <w:pPr>
              <w:pStyle w:val="Tabela-zawarto"/>
            </w:pPr>
            <w:r w:rsidRPr="000E1730">
              <w:t>Identyfikator przelewu nadany przez płatnika</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rsidRPr="000E1730">
              <w:t xml:space="preserve">Identyfikator zlecenia podlegającego modyfikacji (nadany przez </w:t>
            </w:r>
            <w:r w:rsidRPr="00A24ED2">
              <w:rPr>
                <w:highlight w:val="cyan"/>
              </w:rPr>
              <w:t>XXXX</w:t>
            </w:r>
            <w:r w:rsidRPr="000E1730">
              <w:t>) – pozostaje bez zmian</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w:t>
            </w:r>
            <w:r w:rsidRPr="000E1730">
              <w:t>BankServerPaymentIdentifier</w:t>
            </w:r>
          </w:p>
        </w:tc>
        <w:tc>
          <w:tcPr>
            <w:tcW w:w="2767" w:type="dxa"/>
          </w:tcPr>
          <w:p w:rsidR="002B7A14" w:rsidRPr="000E1730" w:rsidRDefault="002B7A14" w:rsidP="005200FD">
            <w:pPr>
              <w:pStyle w:val="Tabela-zawarto"/>
            </w:pPr>
            <w:r w:rsidRPr="000E1730">
              <w:t>Identyfikator płatności nadawany przez Aplikację Biznesową Banku</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rsidRPr="000E1730">
              <w:t>Identyfikator zlecenia nadany przez</w:t>
            </w:r>
            <w:r>
              <w:t xml:space="preserve"> Bank</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w:t>
            </w:r>
            <w:r w:rsidRPr="000E1730">
              <w:t>PmtCategory</w:t>
            </w:r>
          </w:p>
        </w:tc>
        <w:tc>
          <w:tcPr>
            <w:tcW w:w="2767" w:type="dxa"/>
          </w:tcPr>
          <w:p w:rsidR="002B7A14" w:rsidRPr="000E1730" w:rsidRDefault="002B7A14" w:rsidP="005200FD">
            <w:pPr>
              <w:pStyle w:val="Tabela-zawarto"/>
            </w:pPr>
            <w:r w:rsidRPr="000E1730">
              <w:t>Typ przelewu: krajowy, zagraniczny, ZUS, US</w:t>
            </w:r>
            <w:r>
              <w:t>, SEPA, Czek</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rPr>
                <w:lang w:val="en-US"/>
              </w:rPr>
            </w:pPr>
            <w:r>
              <w:t>Typ</w:t>
            </w:r>
            <w:r w:rsidRPr="000E1730">
              <w:t xml:space="preserve"> przelewu</w:t>
            </w:r>
          </w:p>
        </w:tc>
      </w:tr>
      <w:tr w:rsidR="002B7A14" w:rsidRPr="000E1730" w:rsidTr="00E2085D">
        <w:trPr>
          <w:jc w:val="center"/>
        </w:trPr>
        <w:tc>
          <w:tcPr>
            <w:tcW w:w="567" w:type="dxa"/>
            <w:tcBorders>
              <w:bottom w:val="dashed" w:sz="4" w:space="0" w:color="auto"/>
            </w:tcBorders>
            <w:vAlign w:val="center"/>
          </w:tcPr>
          <w:p w:rsidR="002B7A14" w:rsidRPr="000E1730" w:rsidRDefault="002B7A14" w:rsidP="005200FD">
            <w:pPr>
              <w:pStyle w:val="Tabela-zawarto"/>
              <w:jc w:val="center"/>
              <w:rPr>
                <w:lang w:val="en-US"/>
              </w:rPr>
            </w:pPr>
          </w:p>
        </w:tc>
        <w:tc>
          <w:tcPr>
            <w:tcW w:w="3519" w:type="dxa"/>
            <w:tcBorders>
              <w:bottom w:val="dashed" w:sz="4" w:space="0" w:color="auto"/>
            </w:tcBorders>
            <w:shd w:val="clear" w:color="auto" w:fill="00FFFF"/>
            <w:vAlign w:val="center"/>
          </w:tcPr>
          <w:p w:rsidR="002B7A14" w:rsidRPr="000E1730" w:rsidRDefault="002B7A14" w:rsidP="005200FD">
            <w:pPr>
              <w:pStyle w:val="Tabela-zawarto"/>
              <w:ind w:left="432" w:hanging="432"/>
              <w:rPr>
                <w:lang w:val="en-US"/>
              </w:rPr>
            </w:pPr>
            <w:r>
              <w:rPr>
                <w:lang w:val="en-US"/>
              </w:rPr>
              <w:t xml:space="preserve">-   -   -   </w:t>
            </w:r>
            <w:r w:rsidRPr="000E1730">
              <w:rPr>
                <w:lang w:val="en-US"/>
              </w:rPr>
              <w:t>ExecutionDateRequested</w:t>
            </w:r>
            <w:r w:rsidRPr="000E1730">
              <w:rPr>
                <w:lang w:val="en-US"/>
              </w:rPr>
              <w:tab/>
            </w:r>
            <w:r w:rsidRPr="000E1730">
              <w:rPr>
                <w:b/>
                <w:lang w:val="en-US"/>
              </w:rPr>
              <w:t>XOR</w:t>
            </w:r>
          </w:p>
        </w:tc>
        <w:tc>
          <w:tcPr>
            <w:tcW w:w="2767" w:type="dxa"/>
            <w:tcBorders>
              <w:bottom w:val="dashed" w:sz="4" w:space="0" w:color="auto"/>
            </w:tcBorders>
          </w:tcPr>
          <w:p w:rsidR="002B7A14" w:rsidRPr="000E1730" w:rsidRDefault="002B7A14" w:rsidP="005200FD">
            <w:pPr>
              <w:pStyle w:val="Tabela-zawarto"/>
            </w:pPr>
            <w:r w:rsidRPr="000E1730">
              <w:t>Żądana data realizacji przelewu</w:t>
            </w:r>
          </w:p>
        </w:tc>
        <w:tc>
          <w:tcPr>
            <w:tcW w:w="772" w:type="dxa"/>
            <w:tcBorders>
              <w:bottom w:val="dashed" w:sz="4" w:space="0" w:color="auto"/>
            </w:tcBorders>
            <w:vAlign w:val="center"/>
          </w:tcPr>
          <w:p w:rsidR="002B7A14" w:rsidRPr="000E1730" w:rsidRDefault="002B7A14" w:rsidP="005200FD">
            <w:pPr>
              <w:pStyle w:val="Tabela-zawarto"/>
              <w:jc w:val="center"/>
            </w:pPr>
            <w:r w:rsidRPr="000E1730">
              <w:t>x</w:t>
            </w:r>
          </w:p>
        </w:tc>
        <w:tc>
          <w:tcPr>
            <w:tcW w:w="567" w:type="dxa"/>
            <w:tcBorders>
              <w:bottom w:val="dashed" w:sz="4" w:space="0" w:color="auto"/>
            </w:tcBorders>
            <w:vAlign w:val="center"/>
          </w:tcPr>
          <w:p w:rsidR="002B7A14" w:rsidRPr="000E1730" w:rsidRDefault="002B7A14" w:rsidP="005200FD">
            <w:pPr>
              <w:pStyle w:val="Tabela-zawarto"/>
              <w:jc w:val="center"/>
            </w:pPr>
            <w:r w:rsidRPr="000E1730">
              <w:t>x</w:t>
            </w:r>
          </w:p>
        </w:tc>
        <w:tc>
          <w:tcPr>
            <w:tcW w:w="567" w:type="dxa"/>
            <w:tcBorders>
              <w:bottom w:val="dashed" w:sz="4" w:space="0" w:color="auto"/>
            </w:tcBorders>
            <w:vAlign w:val="center"/>
          </w:tcPr>
          <w:p w:rsidR="002B7A14" w:rsidRPr="000E1730" w:rsidRDefault="002B7A14" w:rsidP="005200FD">
            <w:pPr>
              <w:pStyle w:val="Tabela-zawarto"/>
              <w:jc w:val="center"/>
            </w:pPr>
            <w:r w:rsidRPr="000E1730">
              <w:t>x</w:t>
            </w:r>
          </w:p>
        </w:tc>
        <w:tc>
          <w:tcPr>
            <w:tcW w:w="426" w:type="dxa"/>
            <w:tcBorders>
              <w:bottom w:val="dashed" w:sz="4" w:space="0" w:color="auto"/>
            </w:tcBorders>
            <w:vAlign w:val="center"/>
          </w:tcPr>
          <w:p w:rsidR="002B7A14" w:rsidRPr="000E1730" w:rsidRDefault="002B7A14" w:rsidP="005200FD">
            <w:pPr>
              <w:pStyle w:val="Tabela-zawarto"/>
              <w:jc w:val="center"/>
              <w:rPr>
                <w:lang w:val="en-US"/>
              </w:rPr>
            </w:pPr>
            <w:r w:rsidRPr="000E1730">
              <w:rPr>
                <w:lang w:val="en-US"/>
              </w:rPr>
              <w:t>x</w:t>
            </w:r>
          </w:p>
        </w:tc>
        <w:tc>
          <w:tcPr>
            <w:tcW w:w="708" w:type="dxa"/>
            <w:tcBorders>
              <w:bottom w:val="dashed" w:sz="4" w:space="0" w:color="auto"/>
            </w:tcBorders>
            <w:vAlign w:val="center"/>
          </w:tcPr>
          <w:p w:rsidR="002B7A14" w:rsidRPr="000E1730" w:rsidRDefault="002B7A14" w:rsidP="005200FD">
            <w:pPr>
              <w:pStyle w:val="Tabela-zawarto"/>
              <w:jc w:val="center"/>
              <w:rPr>
                <w:lang w:val="en-US"/>
              </w:rPr>
            </w:pPr>
            <w:r w:rsidRPr="000E1730">
              <w:rPr>
                <w:lang w:val="en-US"/>
              </w:rPr>
              <w:t>x</w:t>
            </w:r>
          </w:p>
        </w:tc>
        <w:tc>
          <w:tcPr>
            <w:tcW w:w="567" w:type="dxa"/>
            <w:tcBorders>
              <w:bottom w:val="dashed" w:sz="4" w:space="0" w:color="auto"/>
            </w:tcBorders>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Borders>
              <w:bottom w:val="dashed" w:sz="4" w:space="0" w:color="auto"/>
            </w:tcBorders>
          </w:tcPr>
          <w:p w:rsidR="002B7A14" w:rsidRPr="000E1730" w:rsidRDefault="002B7A14" w:rsidP="005200FD">
            <w:pPr>
              <w:pStyle w:val="Tabela-zawarto"/>
              <w:jc w:val="center"/>
              <w:rPr>
                <w:lang w:val="en-US"/>
              </w:rPr>
            </w:pPr>
            <w:r w:rsidRPr="000E1730">
              <w:rPr>
                <w:lang w:val="en-US"/>
              </w:rPr>
              <w:t xml:space="preserve">Data realizacji </w:t>
            </w:r>
          </w:p>
        </w:tc>
      </w:tr>
      <w:tr w:rsidR="002B7A14" w:rsidRPr="000E1730" w:rsidTr="00E2085D">
        <w:trPr>
          <w:jc w:val="center"/>
        </w:trPr>
        <w:tc>
          <w:tcPr>
            <w:tcW w:w="567" w:type="dxa"/>
            <w:tcBorders>
              <w:top w:val="dashed" w:sz="4" w:space="0" w:color="auto"/>
            </w:tcBorders>
            <w:vAlign w:val="center"/>
          </w:tcPr>
          <w:p w:rsidR="002B7A14" w:rsidRPr="000E1730" w:rsidRDefault="002B7A14" w:rsidP="005200FD">
            <w:pPr>
              <w:pStyle w:val="Tabela-zawarto"/>
              <w:jc w:val="center"/>
              <w:rPr>
                <w:lang w:val="en-US"/>
              </w:rPr>
            </w:pPr>
          </w:p>
        </w:tc>
        <w:tc>
          <w:tcPr>
            <w:tcW w:w="3519" w:type="dxa"/>
            <w:tcBorders>
              <w:top w:val="dashed" w:sz="4" w:space="0" w:color="auto"/>
            </w:tcBorders>
            <w:shd w:val="clear" w:color="auto" w:fill="00FFFF"/>
            <w:vAlign w:val="center"/>
          </w:tcPr>
          <w:p w:rsidR="002B7A14" w:rsidRPr="00CE1856" w:rsidRDefault="002B7A14" w:rsidP="005200FD">
            <w:pPr>
              <w:pStyle w:val="Tabela-zawarto"/>
              <w:ind w:left="432" w:hanging="432"/>
            </w:pPr>
            <w:r>
              <w:rPr>
                <w:lang w:val="en-US"/>
              </w:rPr>
              <w:t xml:space="preserve">-   -   -   </w:t>
            </w:r>
            <w:r w:rsidRPr="00CE1856">
              <w:t>DueDate</w:t>
            </w:r>
            <w:r w:rsidRPr="00CE1856">
              <w:tab/>
            </w:r>
            <w:r w:rsidRPr="00CE1856">
              <w:tab/>
            </w:r>
            <w:r w:rsidRPr="00CE1856">
              <w:tab/>
            </w:r>
            <w:r w:rsidRPr="00CE1856">
              <w:rPr>
                <w:b/>
              </w:rPr>
              <w:t>XOR</w:t>
            </w:r>
          </w:p>
        </w:tc>
        <w:tc>
          <w:tcPr>
            <w:tcW w:w="2767" w:type="dxa"/>
            <w:tcBorders>
              <w:top w:val="dashed" w:sz="4" w:space="0" w:color="auto"/>
            </w:tcBorders>
          </w:tcPr>
          <w:p w:rsidR="002B7A14" w:rsidRPr="000E1730" w:rsidRDefault="002B7A14" w:rsidP="005200FD">
            <w:pPr>
              <w:pStyle w:val="Tabela-zawarto"/>
            </w:pPr>
            <w:r w:rsidRPr="000E1730">
              <w:t>Żądana data realizacji przelewu określana poprzez datę wymagalności środków przez beneficjenta</w:t>
            </w:r>
          </w:p>
        </w:tc>
        <w:tc>
          <w:tcPr>
            <w:tcW w:w="772" w:type="dxa"/>
            <w:tcBorders>
              <w:top w:val="dashed" w:sz="4" w:space="0" w:color="auto"/>
            </w:tcBorders>
            <w:vAlign w:val="center"/>
          </w:tcPr>
          <w:p w:rsidR="002B7A14" w:rsidRPr="000E1730" w:rsidRDefault="002B7A14" w:rsidP="005200FD">
            <w:pPr>
              <w:pStyle w:val="Tabela-zawarto"/>
              <w:jc w:val="center"/>
            </w:pPr>
            <w:r w:rsidRPr="000E1730">
              <w:t>x</w:t>
            </w:r>
          </w:p>
        </w:tc>
        <w:tc>
          <w:tcPr>
            <w:tcW w:w="567" w:type="dxa"/>
            <w:tcBorders>
              <w:top w:val="dashed" w:sz="4" w:space="0" w:color="auto"/>
            </w:tcBorders>
            <w:vAlign w:val="center"/>
          </w:tcPr>
          <w:p w:rsidR="002B7A14" w:rsidRPr="000E1730" w:rsidRDefault="002B7A14" w:rsidP="005200FD">
            <w:pPr>
              <w:pStyle w:val="Tabela-zawarto"/>
              <w:jc w:val="center"/>
            </w:pPr>
            <w:r w:rsidRPr="000E1730">
              <w:t>x</w:t>
            </w:r>
          </w:p>
        </w:tc>
        <w:tc>
          <w:tcPr>
            <w:tcW w:w="567" w:type="dxa"/>
            <w:tcBorders>
              <w:top w:val="dashed" w:sz="4" w:space="0" w:color="auto"/>
            </w:tcBorders>
            <w:vAlign w:val="center"/>
          </w:tcPr>
          <w:p w:rsidR="002B7A14" w:rsidRPr="000E1730" w:rsidRDefault="002B7A14" w:rsidP="005200FD">
            <w:pPr>
              <w:pStyle w:val="Tabela-zawarto"/>
              <w:jc w:val="center"/>
            </w:pPr>
            <w:r w:rsidRPr="000E1730">
              <w:t>x</w:t>
            </w:r>
          </w:p>
        </w:tc>
        <w:tc>
          <w:tcPr>
            <w:tcW w:w="426" w:type="dxa"/>
            <w:tcBorders>
              <w:top w:val="dashed" w:sz="4" w:space="0" w:color="auto"/>
            </w:tcBorders>
            <w:vAlign w:val="center"/>
          </w:tcPr>
          <w:p w:rsidR="002B7A14" w:rsidRPr="000E1730" w:rsidRDefault="002B7A14" w:rsidP="005200FD">
            <w:pPr>
              <w:pStyle w:val="Tabela-zawarto"/>
              <w:jc w:val="center"/>
            </w:pPr>
            <w:r w:rsidRPr="000E1730">
              <w:t>x</w:t>
            </w:r>
          </w:p>
        </w:tc>
        <w:tc>
          <w:tcPr>
            <w:tcW w:w="708" w:type="dxa"/>
            <w:tcBorders>
              <w:top w:val="dashed" w:sz="4" w:space="0" w:color="auto"/>
            </w:tcBorders>
            <w:vAlign w:val="center"/>
          </w:tcPr>
          <w:p w:rsidR="002B7A14" w:rsidRPr="000E1730" w:rsidRDefault="002B7A14" w:rsidP="005200FD">
            <w:pPr>
              <w:pStyle w:val="Tabela-zawarto"/>
              <w:jc w:val="center"/>
            </w:pPr>
            <w:r w:rsidRPr="000E1730">
              <w:t>x</w:t>
            </w:r>
          </w:p>
        </w:tc>
        <w:tc>
          <w:tcPr>
            <w:tcW w:w="567" w:type="dxa"/>
            <w:tcBorders>
              <w:top w:val="dashed" w:sz="4" w:space="0" w:color="auto"/>
            </w:tcBorders>
            <w:vAlign w:val="center"/>
          </w:tcPr>
          <w:p w:rsidR="002B7A14" w:rsidRPr="000E1730" w:rsidRDefault="002B7A14" w:rsidP="005200FD">
            <w:pPr>
              <w:pStyle w:val="Tabela-zawarto"/>
              <w:jc w:val="center"/>
            </w:pPr>
            <w:r w:rsidRPr="000E1730">
              <w:t>x</w:t>
            </w:r>
          </w:p>
        </w:tc>
        <w:tc>
          <w:tcPr>
            <w:tcW w:w="3653" w:type="dxa"/>
            <w:gridSpan w:val="2"/>
            <w:tcBorders>
              <w:top w:val="dashed" w:sz="4" w:space="0" w:color="auto"/>
            </w:tcBorders>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w:t>
            </w:r>
            <w:r w:rsidRPr="000E1730">
              <w:t>ImmediatePmt</w:t>
            </w:r>
          </w:p>
        </w:tc>
        <w:tc>
          <w:tcPr>
            <w:tcW w:w="2767" w:type="dxa"/>
          </w:tcPr>
          <w:p w:rsidR="002B7A14" w:rsidRPr="000E1730" w:rsidRDefault="002B7A14" w:rsidP="005200FD">
            <w:pPr>
              <w:pStyle w:val="Tabela-zawarto"/>
            </w:pPr>
            <w:r w:rsidRPr="000E1730">
              <w:t>Wskaźnik pilności wykonania przelewu</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rsidRPr="000E1730">
              <w:t>Priorytet (False/True)</w:t>
            </w: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A-17</w:t>
            </w:r>
          </w:p>
        </w:tc>
        <w:tc>
          <w:tcPr>
            <w:tcW w:w="3519" w:type="dxa"/>
            <w:vAlign w:val="center"/>
          </w:tcPr>
          <w:p w:rsidR="002B7A14" w:rsidRPr="000E1730" w:rsidRDefault="002B7A14" w:rsidP="005200FD">
            <w:pPr>
              <w:pStyle w:val="Tabela-zawarto"/>
              <w:rPr>
                <w:lang w:val="en-US"/>
              </w:rPr>
            </w:pPr>
            <w:r>
              <w:rPr>
                <w:lang w:val="en-US"/>
              </w:rPr>
              <w:t xml:space="preserve">-   -   -   </w:t>
            </w:r>
            <w:r w:rsidRPr="000E1730">
              <w:rPr>
                <w:lang w:val="en-US"/>
              </w:rPr>
              <w:t>PayorParty</w:t>
            </w:r>
          </w:p>
        </w:tc>
        <w:tc>
          <w:tcPr>
            <w:tcW w:w="2767" w:type="dxa"/>
          </w:tcPr>
          <w:p w:rsidR="002B7A14" w:rsidRPr="000E1730" w:rsidRDefault="002B7A14" w:rsidP="005200FD">
            <w:pPr>
              <w:pStyle w:val="Tabela-zawarto"/>
            </w:pPr>
            <w:r w:rsidRPr="000E1730">
              <w:t>Informacje o płatniku</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rPr>
                <w:lang w:val="en-US"/>
              </w:rPr>
              <w:t xml:space="preserve">-   -   -   -   </w:t>
            </w:r>
            <w:r w:rsidRPr="000E1730">
              <w:t>Identifier</w:t>
            </w:r>
          </w:p>
        </w:tc>
        <w:tc>
          <w:tcPr>
            <w:tcW w:w="2767" w:type="dxa"/>
          </w:tcPr>
          <w:p w:rsidR="002B7A14" w:rsidRPr="000E1730" w:rsidRDefault="002B7A14" w:rsidP="005200FD">
            <w:pPr>
              <w:pStyle w:val="Tabela-zawarto"/>
            </w:pPr>
            <w:r w:rsidRPr="000E1730">
              <w:t>Identyfikator płatnika</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rPr>
                <w:lang w:val="en-US"/>
              </w:rPr>
              <w:t xml:space="preserve">-   -   -   -   </w:t>
            </w:r>
            <w:r w:rsidRPr="000E1730">
              <w:t>Name</w:t>
            </w:r>
          </w:p>
        </w:tc>
        <w:tc>
          <w:tcPr>
            <w:tcW w:w="2767" w:type="dxa"/>
          </w:tcPr>
          <w:p w:rsidR="002B7A14" w:rsidRPr="000E1730" w:rsidRDefault="002B7A14" w:rsidP="005200FD">
            <w:pPr>
              <w:pStyle w:val="Tabela-zawarto"/>
            </w:pPr>
            <w:r w:rsidRPr="000E1730">
              <w:t>Nazwa płatnika</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033EFB">
            <w:pPr>
              <w:pStyle w:val="Tabela-zawarto"/>
              <w:jc w:val="center"/>
            </w:pPr>
            <w:r w:rsidRPr="000E1730">
              <w:t xml:space="preserve">Pełna nazwa </w:t>
            </w:r>
            <w:r w:rsidRPr="00790CE4">
              <w:t>płatnika</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rPr>
                <w:lang w:val="en-US"/>
              </w:rPr>
              <w:t xml:space="preserve">-   -   -   -   </w:t>
            </w:r>
            <w:r w:rsidRPr="000E1730">
              <w:t>AdditionalName</w:t>
            </w:r>
          </w:p>
        </w:tc>
        <w:tc>
          <w:tcPr>
            <w:tcW w:w="2767" w:type="dxa"/>
          </w:tcPr>
          <w:p w:rsidR="002B7A14" w:rsidRPr="000E1730" w:rsidRDefault="002B7A14" w:rsidP="005200FD">
            <w:pPr>
              <w:pStyle w:val="Tabela-zawarto"/>
            </w:pPr>
            <w:r w:rsidRPr="000E1730">
              <w:t>Dodatkowa nazwa płatnika</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t>Nazwa płatnika dla przelewów SEPA</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rPr>
                <w:lang w:val="en-US"/>
              </w:rPr>
              <w:t xml:space="preserve">-   -   -   -   </w:t>
            </w:r>
            <w:r w:rsidRPr="000E1730">
              <w:t>Description</w:t>
            </w:r>
          </w:p>
        </w:tc>
        <w:tc>
          <w:tcPr>
            <w:tcW w:w="2767" w:type="dxa"/>
          </w:tcPr>
          <w:p w:rsidR="002B7A14" w:rsidRPr="000E1730" w:rsidRDefault="002B7A14" w:rsidP="005200FD">
            <w:pPr>
              <w:pStyle w:val="Tabela-zawarto"/>
            </w:pPr>
            <w:r w:rsidRPr="000E1730">
              <w:t>Dodatkowe informacje o płatniku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rPr>
                <w:lang w:val="en-US"/>
              </w:rPr>
              <w:t xml:space="preserve">-   -   -   -   </w:t>
            </w:r>
            <w:r>
              <w:t>UltmName</w:t>
            </w:r>
          </w:p>
        </w:tc>
        <w:tc>
          <w:tcPr>
            <w:tcW w:w="2767" w:type="dxa"/>
          </w:tcPr>
          <w:p w:rsidR="002B7A14" w:rsidRPr="000E1730" w:rsidRDefault="002B7A14" w:rsidP="005200FD">
            <w:pPr>
              <w:pStyle w:val="Tabela-zawarto"/>
            </w:pPr>
            <w:r>
              <w:t>Nazwa finalna</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A-11</w:t>
            </w:r>
          </w:p>
        </w:tc>
        <w:tc>
          <w:tcPr>
            <w:tcW w:w="3519" w:type="dxa"/>
            <w:vAlign w:val="center"/>
          </w:tcPr>
          <w:p w:rsidR="002B7A14" w:rsidRPr="000E1730" w:rsidRDefault="002B7A14" w:rsidP="005200FD">
            <w:pPr>
              <w:pStyle w:val="Tabela-zawarto"/>
              <w:rPr>
                <w:lang w:val="en-US"/>
              </w:rPr>
            </w:pPr>
            <w:r>
              <w:rPr>
                <w:lang w:val="en-US"/>
              </w:rPr>
              <w:t xml:space="preserve">-   -   -   -   </w:t>
            </w:r>
            <w:r w:rsidRPr="000E1730">
              <w:rPr>
                <w:lang w:val="en-US"/>
              </w:rPr>
              <w:t>Address</w:t>
            </w:r>
            <w:r w:rsidRPr="000E1730">
              <w:rPr>
                <w:lang w:val="en-US"/>
              </w:rPr>
              <w:tab/>
            </w:r>
            <w:r w:rsidRPr="000E1730">
              <w:rPr>
                <w:lang w:val="en-US"/>
              </w:rPr>
              <w:tab/>
            </w:r>
            <w:r w:rsidRPr="000E1730">
              <w:rPr>
                <w:lang w:val="en-US"/>
              </w:rPr>
              <w:tab/>
            </w:r>
          </w:p>
        </w:tc>
        <w:tc>
          <w:tcPr>
            <w:tcW w:w="2767" w:type="dxa"/>
          </w:tcPr>
          <w:p w:rsidR="002B7A14" w:rsidRPr="000E1730" w:rsidRDefault="002B7A14" w:rsidP="005200FD">
            <w:pPr>
              <w:pStyle w:val="Tabela-zawarto"/>
            </w:pPr>
            <w:r w:rsidRPr="000E1730">
              <w:t>Adres banku/oddziału banku (podawany w postaci sformatowanej lub niesformatowanej)</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p>
        </w:tc>
        <w:tc>
          <w:tcPr>
            <w:tcW w:w="3519" w:type="dxa"/>
            <w:vAlign w:val="center"/>
          </w:tcPr>
          <w:p w:rsidR="002B7A14" w:rsidRPr="000E1730" w:rsidRDefault="002B7A14" w:rsidP="005200FD">
            <w:pPr>
              <w:pStyle w:val="Tabela-zawarto"/>
              <w:rPr>
                <w:lang w:val="en-US"/>
              </w:rPr>
            </w:pPr>
            <w:r>
              <w:rPr>
                <w:lang w:val="en-US"/>
              </w:rPr>
              <w:t xml:space="preserve">-   -   -   -   -  </w:t>
            </w:r>
            <w:r w:rsidRPr="000E1730">
              <w:rPr>
                <w:lang w:val="en-US"/>
              </w:rPr>
              <w:t xml:space="preserve">AddressType   </w:t>
            </w:r>
          </w:p>
        </w:tc>
        <w:tc>
          <w:tcPr>
            <w:tcW w:w="2767" w:type="dxa"/>
          </w:tcPr>
          <w:p w:rsidR="002B7A14" w:rsidRPr="000E1730" w:rsidRDefault="002B7A14" w:rsidP="005200FD">
            <w:pPr>
              <w:pStyle w:val="Tabela-zawarto"/>
            </w:pPr>
            <w:r w:rsidRPr="000E1730">
              <w:t>Typ adresu</w:t>
            </w:r>
          </w:p>
        </w:tc>
        <w:tc>
          <w:tcPr>
            <w:tcW w:w="772"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tcBorders>
              <w:bottom w:val="nil"/>
            </w:tcBorders>
            <w:vAlign w:val="center"/>
          </w:tcPr>
          <w:p w:rsidR="002B7A14" w:rsidRPr="000E1730" w:rsidRDefault="002B7A14" w:rsidP="005200FD">
            <w:pPr>
              <w:pStyle w:val="Tabela-zawarto"/>
              <w:jc w:val="center"/>
              <w:rPr>
                <w:lang w:val="en-US"/>
              </w:rPr>
            </w:pPr>
          </w:p>
        </w:tc>
        <w:tc>
          <w:tcPr>
            <w:tcW w:w="3519" w:type="dxa"/>
            <w:tcBorders>
              <w:bottom w:val="nil"/>
            </w:tcBorders>
            <w:shd w:val="clear" w:color="auto" w:fill="00FFFF"/>
            <w:vAlign w:val="center"/>
          </w:tcPr>
          <w:p w:rsidR="002B7A14" w:rsidRPr="000E1730" w:rsidRDefault="002B7A14" w:rsidP="005200FD">
            <w:pPr>
              <w:pStyle w:val="Tabela-zawarto"/>
              <w:rPr>
                <w:lang w:val="en-US"/>
              </w:rPr>
            </w:pPr>
            <w:r>
              <w:rPr>
                <w:lang w:val="en-US"/>
              </w:rPr>
              <w:t xml:space="preserve">-   -   -   -   -  </w:t>
            </w:r>
            <w:r w:rsidRPr="000E1730">
              <w:rPr>
                <w:lang w:val="en-US"/>
              </w:rPr>
              <w:t>StreetName</w:t>
            </w:r>
            <w:r w:rsidRPr="000E1730">
              <w:rPr>
                <w:lang w:val="en-US"/>
              </w:rPr>
              <w:tab/>
            </w:r>
            <w:r w:rsidRPr="000E1730">
              <w:rPr>
                <w:lang w:val="en-US"/>
              </w:rPr>
              <w:tab/>
            </w:r>
            <w:r w:rsidRPr="000E1730">
              <w:rPr>
                <w:b/>
                <w:lang w:val="en-US"/>
              </w:rPr>
              <w:t>XOR</w:t>
            </w:r>
          </w:p>
        </w:tc>
        <w:tc>
          <w:tcPr>
            <w:tcW w:w="2767" w:type="dxa"/>
          </w:tcPr>
          <w:p w:rsidR="002B7A14" w:rsidRPr="000E1730" w:rsidRDefault="002B7A14" w:rsidP="005200FD">
            <w:pPr>
              <w:pStyle w:val="Tabela-zawarto"/>
            </w:pPr>
            <w:r w:rsidRPr="000E1730">
              <w:t>Nazwa ulicy, nr budynku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jc w:val="center"/>
            </w:pPr>
          </w:p>
        </w:tc>
        <w:tc>
          <w:tcPr>
            <w:tcW w:w="3519" w:type="dxa"/>
            <w:tcBorders>
              <w:top w:val="nil"/>
              <w:bottom w:val="nil"/>
            </w:tcBorders>
            <w:shd w:val="clear" w:color="auto" w:fill="00FFFF"/>
            <w:vAlign w:val="center"/>
          </w:tcPr>
          <w:p w:rsidR="002B7A14" w:rsidRPr="000E1730" w:rsidRDefault="002B7A14" w:rsidP="005200FD">
            <w:pPr>
              <w:pStyle w:val="Tabela-zawarto"/>
            </w:pPr>
            <w:r>
              <w:rPr>
                <w:lang w:val="en-US"/>
              </w:rPr>
              <w:t xml:space="preserve">-   -   -   -   -  </w:t>
            </w:r>
            <w:r w:rsidRPr="000E1730">
              <w:t>PostCode</w:t>
            </w:r>
          </w:p>
        </w:tc>
        <w:tc>
          <w:tcPr>
            <w:tcW w:w="2767" w:type="dxa"/>
          </w:tcPr>
          <w:p w:rsidR="002B7A14" w:rsidRPr="000E1730" w:rsidRDefault="002B7A14" w:rsidP="005200FD">
            <w:pPr>
              <w:pStyle w:val="Tabela-zawarto"/>
            </w:pPr>
            <w:r w:rsidRPr="000E1730">
              <w:t>Kod pocztowy</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tcBorders>
              <w:top w:val="nil"/>
              <w:bottom w:val="dashed" w:sz="4" w:space="0" w:color="auto"/>
            </w:tcBorders>
            <w:vAlign w:val="center"/>
          </w:tcPr>
          <w:p w:rsidR="002B7A14" w:rsidRPr="000E1730" w:rsidRDefault="002B7A14" w:rsidP="005200FD">
            <w:pPr>
              <w:pStyle w:val="Tabela-zawarto"/>
              <w:jc w:val="center"/>
            </w:pPr>
          </w:p>
        </w:tc>
        <w:tc>
          <w:tcPr>
            <w:tcW w:w="3519" w:type="dxa"/>
            <w:tcBorders>
              <w:top w:val="nil"/>
              <w:bottom w:val="dashed" w:sz="4" w:space="0" w:color="auto"/>
            </w:tcBorders>
            <w:shd w:val="clear" w:color="auto" w:fill="00FFFF"/>
            <w:vAlign w:val="center"/>
          </w:tcPr>
          <w:p w:rsidR="002B7A14" w:rsidRPr="000E1730" w:rsidRDefault="002B7A14" w:rsidP="005200FD">
            <w:pPr>
              <w:pStyle w:val="Tabela-zawarto"/>
            </w:pPr>
            <w:r>
              <w:rPr>
                <w:lang w:val="en-US"/>
              </w:rPr>
              <w:t xml:space="preserve">-   -   -   -   -  </w:t>
            </w:r>
            <w:r w:rsidRPr="000E1730">
              <w:t>CityName</w:t>
            </w:r>
          </w:p>
        </w:tc>
        <w:tc>
          <w:tcPr>
            <w:tcW w:w="2767" w:type="dxa"/>
          </w:tcPr>
          <w:p w:rsidR="002B7A14" w:rsidRPr="000E1730" w:rsidRDefault="002B7A14" w:rsidP="005200FD">
            <w:pPr>
              <w:pStyle w:val="Tabela-zawarto"/>
            </w:pPr>
            <w:r w:rsidRPr="000E1730">
              <w:t>Nazwa miasta</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tcBorders>
              <w:top w:val="dashed" w:sz="4" w:space="0" w:color="auto"/>
              <w:bottom w:val="nil"/>
            </w:tcBorders>
            <w:vAlign w:val="center"/>
          </w:tcPr>
          <w:p w:rsidR="002B7A14" w:rsidRPr="000E1730" w:rsidRDefault="002B7A14" w:rsidP="005200FD">
            <w:pPr>
              <w:pStyle w:val="Tabela-zawarto"/>
              <w:jc w:val="center"/>
              <w:rPr>
                <w:lang w:val="en-US"/>
              </w:rPr>
            </w:pPr>
          </w:p>
        </w:tc>
        <w:tc>
          <w:tcPr>
            <w:tcW w:w="3519" w:type="dxa"/>
            <w:tcBorders>
              <w:top w:val="dashed" w:sz="4" w:space="0" w:color="auto"/>
              <w:bottom w:val="nil"/>
            </w:tcBorders>
            <w:shd w:val="clear" w:color="auto" w:fill="00FFFF"/>
            <w:vAlign w:val="center"/>
          </w:tcPr>
          <w:p w:rsidR="002B7A14" w:rsidRPr="000E1730" w:rsidRDefault="002B7A14" w:rsidP="005200FD">
            <w:pPr>
              <w:pStyle w:val="Tabela-zawarto"/>
              <w:rPr>
                <w:lang w:val="en-US"/>
              </w:rPr>
            </w:pPr>
            <w:r>
              <w:rPr>
                <w:lang w:val="en-US"/>
              </w:rPr>
              <w:t xml:space="preserve">-   -   -   -   -  </w:t>
            </w:r>
            <w:r w:rsidRPr="000E1730">
              <w:rPr>
                <w:lang w:val="en-US"/>
              </w:rPr>
              <w:t>PostalAddressLine1</w:t>
            </w:r>
            <w:r w:rsidRPr="000E1730">
              <w:rPr>
                <w:lang w:val="en-US"/>
              </w:rPr>
              <w:tab/>
            </w:r>
            <w:r w:rsidRPr="000E1730">
              <w:rPr>
                <w:b/>
                <w:lang w:val="en-US"/>
              </w:rPr>
              <w:t>XOR</w:t>
            </w:r>
          </w:p>
        </w:tc>
        <w:tc>
          <w:tcPr>
            <w:tcW w:w="2767" w:type="dxa"/>
            <w:tcBorders>
              <w:top w:val="dashed" w:sz="4" w:space="0" w:color="auto"/>
            </w:tcBorders>
          </w:tcPr>
          <w:p w:rsidR="002B7A14" w:rsidRPr="000E1730" w:rsidRDefault="002B7A14" w:rsidP="005200FD">
            <w:pPr>
              <w:pStyle w:val="Tabela-zawarto"/>
            </w:pPr>
            <w:r w:rsidRPr="000E1730">
              <w:t>Pierwsza linia adresu</w:t>
            </w:r>
          </w:p>
        </w:tc>
        <w:tc>
          <w:tcPr>
            <w:tcW w:w="772" w:type="dxa"/>
            <w:tcBorders>
              <w:top w:val="dashed" w:sz="4" w:space="0" w:color="auto"/>
            </w:tcBorders>
            <w:vAlign w:val="center"/>
          </w:tcPr>
          <w:p w:rsidR="002B7A14" w:rsidRPr="000E1730" w:rsidRDefault="002B7A14" w:rsidP="005200FD">
            <w:pPr>
              <w:pStyle w:val="Tabela-zawarto"/>
              <w:jc w:val="center"/>
            </w:pPr>
          </w:p>
        </w:tc>
        <w:tc>
          <w:tcPr>
            <w:tcW w:w="567" w:type="dxa"/>
            <w:tcBorders>
              <w:top w:val="dashed" w:sz="4" w:space="0" w:color="auto"/>
            </w:tcBorders>
            <w:vAlign w:val="center"/>
          </w:tcPr>
          <w:p w:rsidR="002B7A14" w:rsidRPr="000E1730" w:rsidRDefault="002B7A14" w:rsidP="005200FD">
            <w:pPr>
              <w:pStyle w:val="Tabela-zawarto"/>
              <w:jc w:val="center"/>
            </w:pPr>
          </w:p>
        </w:tc>
        <w:tc>
          <w:tcPr>
            <w:tcW w:w="567" w:type="dxa"/>
            <w:tcBorders>
              <w:top w:val="dashed" w:sz="4" w:space="0" w:color="auto"/>
            </w:tcBorders>
            <w:vAlign w:val="center"/>
          </w:tcPr>
          <w:p w:rsidR="002B7A14" w:rsidRPr="000E1730" w:rsidRDefault="002B7A14" w:rsidP="005200FD">
            <w:pPr>
              <w:pStyle w:val="Tabela-zawarto"/>
              <w:jc w:val="center"/>
            </w:pPr>
          </w:p>
        </w:tc>
        <w:tc>
          <w:tcPr>
            <w:tcW w:w="426" w:type="dxa"/>
            <w:tcBorders>
              <w:top w:val="dashed" w:sz="4" w:space="0" w:color="auto"/>
            </w:tcBorders>
            <w:vAlign w:val="center"/>
          </w:tcPr>
          <w:p w:rsidR="002B7A14" w:rsidRPr="000E1730" w:rsidRDefault="002B7A14" w:rsidP="005200FD">
            <w:pPr>
              <w:pStyle w:val="Tabela-zawarto"/>
              <w:jc w:val="center"/>
            </w:pPr>
          </w:p>
        </w:tc>
        <w:tc>
          <w:tcPr>
            <w:tcW w:w="708" w:type="dxa"/>
            <w:tcBorders>
              <w:top w:val="dashed" w:sz="4" w:space="0" w:color="auto"/>
            </w:tcBorders>
            <w:vAlign w:val="center"/>
          </w:tcPr>
          <w:p w:rsidR="002B7A14" w:rsidRPr="000E1730" w:rsidRDefault="002B7A14" w:rsidP="005200FD">
            <w:pPr>
              <w:pStyle w:val="Tabela-zawarto"/>
              <w:jc w:val="center"/>
            </w:pPr>
            <w:r w:rsidRPr="000E1730">
              <w:t>x</w:t>
            </w:r>
          </w:p>
        </w:tc>
        <w:tc>
          <w:tcPr>
            <w:tcW w:w="567" w:type="dxa"/>
            <w:tcBorders>
              <w:top w:val="dashed" w:sz="4" w:space="0" w:color="auto"/>
            </w:tcBorders>
            <w:vAlign w:val="center"/>
          </w:tcPr>
          <w:p w:rsidR="002B7A14" w:rsidRPr="000E1730" w:rsidRDefault="002B7A14" w:rsidP="005200FD">
            <w:pPr>
              <w:pStyle w:val="Tabela-zawarto"/>
              <w:jc w:val="center"/>
            </w:pPr>
          </w:p>
        </w:tc>
        <w:tc>
          <w:tcPr>
            <w:tcW w:w="3653" w:type="dxa"/>
            <w:gridSpan w:val="2"/>
            <w:tcBorders>
              <w:top w:val="dashed" w:sz="4" w:space="0" w:color="auto"/>
            </w:tcBorders>
          </w:tcPr>
          <w:p w:rsidR="002B7A14" w:rsidRPr="000E1730" w:rsidRDefault="002B7A14" w:rsidP="005200FD">
            <w:pPr>
              <w:pStyle w:val="Tabela-zawarto"/>
              <w:jc w:val="center"/>
            </w:pPr>
            <w:r>
              <w:t>Pierwsza linia adresu dla przelewów SEPA</w:t>
            </w:r>
          </w:p>
        </w:tc>
      </w:tr>
      <w:tr w:rsidR="002B7A14" w:rsidRPr="000E1730" w:rsidTr="00E2085D">
        <w:trPr>
          <w:jc w:val="center"/>
        </w:trPr>
        <w:tc>
          <w:tcPr>
            <w:tcW w:w="567" w:type="dxa"/>
            <w:tcBorders>
              <w:top w:val="nil"/>
            </w:tcBorders>
            <w:vAlign w:val="center"/>
          </w:tcPr>
          <w:p w:rsidR="002B7A14" w:rsidRPr="000E1730" w:rsidRDefault="002B7A14" w:rsidP="005200FD">
            <w:pPr>
              <w:pStyle w:val="Tabela-zawarto"/>
              <w:jc w:val="center"/>
            </w:pPr>
          </w:p>
        </w:tc>
        <w:tc>
          <w:tcPr>
            <w:tcW w:w="3519" w:type="dxa"/>
            <w:tcBorders>
              <w:top w:val="nil"/>
            </w:tcBorders>
            <w:shd w:val="clear" w:color="auto" w:fill="00FFFF"/>
            <w:vAlign w:val="center"/>
          </w:tcPr>
          <w:p w:rsidR="002B7A14" w:rsidRPr="000E1730" w:rsidRDefault="002B7A14" w:rsidP="005200FD">
            <w:pPr>
              <w:pStyle w:val="Tabela-zawarto"/>
            </w:pPr>
            <w:r>
              <w:rPr>
                <w:lang w:val="en-US"/>
              </w:rPr>
              <w:t xml:space="preserve">-   -   -   -   -  </w:t>
            </w:r>
            <w:r w:rsidRPr="000E1730">
              <w:t>PostalAddressLine2</w:t>
            </w:r>
          </w:p>
        </w:tc>
        <w:tc>
          <w:tcPr>
            <w:tcW w:w="2767" w:type="dxa"/>
          </w:tcPr>
          <w:p w:rsidR="002B7A14" w:rsidRPr="000E1730" w:rsidRDefault="002B7A14" w:rsidP="005200FD">
            <w:pPr>
              <w:pStyle w:val="Tabela-zawarto"/>
            </w:pPr>
            <w:r w:rsidRPr="000E1730">
              <w:t>Druga linia adresu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r>
              <w:t>Druga linia adresu dla przelewów SEPA</w:t>
            </w:r>
          </w:p>
        </w:tc>
      </w:tr>
      <w:tr w:rsidR="002B7A14" w:rsidRPr="000E1730" w:rsidTr="00E2085D">
        <w:trPr>
          <w:jc w:val="center"/>
        </w:trPr>
        <w:tc>
          <w:tcPr>
            <w:tcW w:w="567" w:type="dxa"/>
            <w:tcBorders>
              <w:top w:val="nil"/>
              <w:bottom w:val="dashed" w:sz="4" w:space="0" w:color="auto"/>
            </w:tcBorders>
            <w:vAlign w:val="center"/>
          </w:tcPr>
          <w:p w:rsidR="002B7A14" w:rsidRPr="000E1730" w:rsidRDefault="002B7A14" w:rsidP="005200FD">
            <w:pPr>
              <w:pStyle w:val="Tabela-zawarto"/>
              <w:jc w:val="center"/>
            </w:pPr>
          </w:p>
        </w:tc>
        <w:tc>
          <w:tcPr>
            <w:tcW w:w="3519" w:type="dxa"/>
            <w:tcBorders>
              <w:top w:val="nil"/>
              <w:bottom w:val="dashed" w:sz="4" w:space="0" w:color="auto"/>
            </w:tcBorders>
            <w:vAlign w:val="center"/>
          </w:tcPr>
          <w:p w:rsidR="002B7A14" w:rsidRPr="000E1730" w:rsidRDefault="002B7A14" w:rsidP="005200FD">
            <w:pPr>
              <w:pStyle w:val="Tabela-zawarto"/>
            </w:pPr>
            <w:r>
              <w:rPr>
                <w:lang w:val="en-US"/>
              </w:rPr>
              <w:t xml:space="preserve">-   -   -   -   -  </w:t>
            </w:r>
            <w:r w:rsidRPr="000E1730">
              <w:t>Country</w:t>
            </w:r>
          </w:p>
        </w:tc>
        <w:tc>
          <w:tcPr>
            <w:tcW w:w="2767" w:type="dxa"/>
            <w:tcBorders>
              <w:bottom w:val="dashed" w:sz="4" w:space="0" w:color="auto"/>
            </w:tcBorders>
          </w:tcPr>
          <w:p w:rsidR="002B7A14" w:rsidRPr="000E1730" w:rsidRDefault="002B7A14" w:rsidP="005200FD">
            <w:pPr>
              <w:pStyle w:val="Tabela-zawarto"/>
            </w:pPr>
            <w:r w:rsidRPr="000E1730">
              <w:t>Kod kraju</w:t>
            </w:r>
          </w:p>
        </w:tc>
        <w:tc>
          <w:tcPr>
            <w:tcW w:w="772" w:type="dxa"/>
            <w:tcBorders>
              <w:bottom w:val="dashed" w:sz="4" w:space="0" w:color="auto"/>
            </w:tcBorders>
            <w:vAlign w:val="center"/>
          </w:tcPr>
          <w:p w:rsidR="002B7A14" w:rsidRPr="000E1730" w:rsidRDefault="002B7A14" w:rsidP="005200FD">
            <w:pPr>
              <w:pStyle w:val="Tabela-zawarto"/>
              <w:jc w:val="center"/>
            </w:pPr>
          </w:p>
        </w:tc>
        <w:tc>
          <w:tcPr>
            <w:tcW w:w="567" w:type="dxa"/>
            <w:tcBorders>
              <w:bottom w:val="dashed" w:sz="4" w:space="0" w:color="auto"/>
            </w:tcBorders>
            <w:vAlign w:val="center"/>
          </w:tcPr>
          <w:p w:rsidR="002B7A14" w:rsidRPr="000E1730" w:rsidRDefault="002B7A14" w:rsidP="005200FD">
            <w:pPr>
              <w:pStyle w:val="Tabela-zawarto"/>
              <w:jc w:val="center"/>
            </w:pPr>
          </w:p>
        </w:tc>
        <w:tc>
          <w:tcPr>
            <w:tcW w:w="567" w:type="dxa"/>
            <w:tcBorders>
              <w:bottom w:val="dashed" w:sz="4" w:space="0" w:color="auto"/>
            </w:tcBorders>
            <w:vAlign w:val="center"/>
          </w:tcPr>
          <w:p w:rsidR="002B7A14" w:rsidRPr="000E1730" w:rsidRDefault="002B7A14" w:rsidP="005200FD">
            <w:pPr>
              <w:pStyle w:val="Tabela-zawarto"/>
              <w:jc w:val="center"/>
            </w:pPr>
          </w:p>
        </w:tc>
        <w:tc>
          <w:tcPr>
            <w:tcW w:w="426" w:type="dxa"/>
            <w:tcBorders>
              <w:bottom w:val="dashed" w:sz="4" w:space="0" w:color="auto"/>
            </w:tcBorders>
            <w:vAlign w:val="center"/>
          </w:tcPr>
          <w:p w:rsidR="002B7A14" w:rsidRPr="000E1730" w:rsidRDefault="002B7A14" w:rsidP="005200FD">
            <w:pPr>
              <w:pStyle w:val="Tabela-zawarto"/>
              <w:jc w:val="center"/>
              <w:rPr>
                <w:lang w:val="en-US"/>
              </w:rPr>
            </w:pPr>
          </w:p>
        </w:tc>
        <w:tc>
          <w:tcPr>
            <w:tcW w:w="708" w:type="dxa"/>
            <w:tcBorders>
              <w:bottom w:val="dashed" w:sz="4" w:space="0" w:color="auto"/>
            </w:tcBorders>
            <w:vAlign w:val="center"/>
          </w:tcPr>
          <w:p w:rsidR="002B7A14" w:rsidRPr="000E1730" w:rsidRDefault="002B7A14" w:rsidP="005200FD">
            <w:pPr>
              <w:pStyle w:val="Tabela-zawarto"/>
              <w:jc w:val="center"/>
              <w:rPr>
                <w:lang w:val="en-US"/>
              </w:rPr>
            </w:pPr>
            <w:r w:rsidRPr="000E1730">
              <w:rPr>
                <w:lang w:val="en-US"/>
              </w:rPr>
              <w:t>x</w:t>
            </w:r>
          </w:p>
        </w:tc>
        <w:tc>
          <w:tcPr>
            <w:tcW w:w="567" w:type="dxa"/>
            <w:tcBorders>
              <w:bottom w:val="dashed" w:sz="4" w:space="0" w:color="auto"/>
            </w:tcBorders>
            <w:vAlign w:val="center"/>
          </w:tcPr>
          <w:p w:rsidR="002B7A14" w:rsidRPr="000E1730" w:rsidRDefault="002B7A14" w:rsidP="005200FD">
            <w:pPr>
              <w:pStyle w:val="Tabela-zawarto"/>
              <w:jc w:val="center"/>
              <w:rPr>
                <w:lang w:val="en-US"/>
              </w:rPr>
            </w:pPr>
          </w:p>
        </w:tc>
        <w:tc>
          <w:tcPr>
            <w:tcW w:w="3653" w:type="dxa"/>
            <w:gridSpan w:val="2"/>
            <w:tcBorders>
              <w:bottom w:val="dashed" w:sz="4" w:space="0" w:color="auto"/>
            </w:tcBorders>
          </w:tcPr>
          <w:p w:rsidR="002B7A14" w:rsidRPr="00815B23" w:rsidRDefault="002B7A14" w:rsidP="005200FD">
            <w:pPr>
              <w:pStyle w:val="Tabela-zawarto"/>
              <w:jc w:val="center"/>
            </w:pPr>
            <w:r w:rsidRPr="00815B23">
              <w:t>Kraj adresu dla przelewów SEPA</w:t>
            </w: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A-10</w:t>
            </w:r>
          </w:p>
        </w:tc>
        <w:tc>
          <w:tcPr>
            <w:tcW w:w="3519" w:type="dxa"/>
            <w:vAlign w:val="center"/>
          </w:tcPr>
          <w:p w:rsidR="002B7A14" w:rsidRPr="000E1730" w:rsidRDefault="002B7A14" w:rsidP="005200FD">
            <w:pPr>
              <w:pStyle w:val="Tabela-zawarto"/>
              <w:ind w:left="432" w:hanging="432"/>
              <w:rPr>
                <w:b/>
                <w:lang w:val="en-US"/>
              </w:rPr>
            </w:pPr>
            <w:r>
              <w:rPr>
                <w:lang w:val="en-US"/>
              </w:rPr>
              <w:t xml:space="preserve">-   -   -   </w:t>
            </w:r>
            <w:r w:rsidRPr="000E1730">
              <w:rPr>
                <w:lang w:val="en-US"/>
              </w:rPr>
              <w:t>PayorAccount</w:t>
            </w:r>
          </w:p>
        </w:tc>
        <w:tc>
          <w:tcPr>
            <w:tcW w:w="2767" w:type="dxa"/>
          </w:tcPr>
          <w:p w:rsidR="002B7A14" w:rsidRPr="000E1730" w:rsidRDefault="002B7A14" w:rsidP="005200FD">
            <w:pPr>
              <w:pStyle w:val="Tabela-zawarto"/>
            </w:pPr>
            <w:r w:rsidRPr="000E1730">
              <w:t>Informacje dodatkowe o przelewie np. instrukcje dla banku</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p>
        </w:tc>
        <w:tc>
          <w:tcPr>
            <w:tcW w:w="3519" w:type="dxa"/>
            <w:vAlign w:val="center"/>
          </w:tcPr>
          <w:p w:rsidR="002B7A14" w:rsidRPr="000E1730" w:rsidRDefault="002B7A14" w:rsidP="005200FD">
            <w:pPr>
              <w:pStyle w:val="Tabela-zawarto"/>
              <w:ind w:left="432" w:hanging="432"/>
              <w:rPr>
                <w:b/>
                <w:lang w:val="en-US"/>
              </w:rPr>
            </w:pPr>
            <w:r>
              <w:rPr>
                <w:lang w:val="en-US"/>
              </w:rPr>
              <w:t xml:space="preserve">-   -   -   -   </w:t>
            </w:r>
            <w:r w:rsidRPr="000E1730">
              <w:rPr>
                <w:lang w:val="en-US"/>
              </w:rPr>
              <w:t>AccountIdentifier</w:t>
            </w:r>
          </w:p>
        </w:tc>
        <w:tc>
          <w:tcPr>
            <w:tcW w:w="2767" w:type="dxa"/>
          </w:tcPr>
          <w:p w:rsidR="002B7A14" w:rsidRPr="000E1730" w:rsidRDefault="002B7A14" w:rsidP="005200FD">
            <w:pPr>
              <w:pStyle w:val="Tabela-zawarto"/>
            </w:pPr>
            <w:r w:rsidRPr="000E1730">
              <w:t>Informacje o statusie  przelewu</w:t>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rsidRPr="000E1730">
              <w:t>Numer rachunku płatnika w standardzie NRB/IBAN</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rPr>
                <w:b/>
              </w:rPr>
            </w:pPr>
            <w:r>
              <w:rPr>
                <w:lang w:val="en-US"/>
              </w:rPr>
              <w:t xml:space="preserve">-   -   -   -   </w:t>
            </w:r>
            <w:r w:rsidRPr="000E1730">
              <w:t>AccountName</w:t>
            </w:r>
          </w:p>
        </w:tc>
        <w:tc>
          <w:tcPr>
            <w:tcW w:w="2767" w:type="dxa"/>
          </w:tcPr>
          <w:p w:rsidR="002B7A14" w:rsidRPr="000E1730" w:rsidRDefault="002B7A14" w:rsidP="005200FD">
            <w:pPr>
              <w:pStyle w:val="Tabela-zawarto"/>
            </w:pPr>
            <w:r w:rsidRPr="000E1730">
              <w:t>Kod statusu przelewu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rPr>
                <w:b/>
              </w:rPr>
            </w:pPr>
            <w:r>
              <w:rPr>
                <w:lang w:val="en-US"/>
              </w:rPr>
              <w:t xml:space="preserve">-   -   -   -   </w:t>
            </w:r>
            <w:r w:rsidRPr="000E1730">
              <w:t>AccountCurrencyCode</w:t>
            </w:r>
          </w:p>
        </w:tc>
        <w:tc>
          <w:tcPr>
            <w:tcW w:w="2767" w:type="dxa"/>
          </w:tcPr>
          <w:p w:rsidR="002B7A14" w:rsidRPr="000E1730" w:rsidRDefault="002B7A14" w:rsidP="005200FD">
            <w:pPr>
              <w:pStyle w:val="Tabela-zawarto"/>
            </w:pPr>
            <w:r w:rsidRPr="000E1730">
              <w:t>Opis statusu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A-10</w:t>
            </w:r>
          </w:p>
        </w:tc>
        <w:tc>
          <w:tcPr>
            <w:tcW w:w="3519" w:type="dxa"/>
            <w:vAlign w:val="center"/>
          </w:tcPr>
          <w:p w:rsidR="002B7A14" w:rsidRPr="000E1730" w:rsidRDefault="002B7A14" w:rsidP="005200FD">
            <w:pPr>
              <w:pStyle w:val="Tabela-zawarto"/>
              <w:ind w:left="432" w:hanging="432"/>
              <w:rPr>
                <w:b/>
                <w:lang w:val="en-US"/>
              </w:rPr>
            </w:pPr>
            <w:r>
              <w:rPr>
                <w:lang w:val="en-US"/>
              </w:rPr>
              <w:t xml:space="preserve">-   -   -   </w:t>
            </w:r>
            <w:r w:rsidRPr="000E1730">
              <w:rPr>
                <w:lang w:val="en-US"/>
              </w:rPr>
              <w:t>ChargeAccount</w:t>
            </w:r>
          </w:p>
        </w:tc>
        <w:tc>
          <w:tcPr>
            <w:tcW w:w="2767" w:type="dxa"/>
          </w:tcPr>
          <w:p w:rsidR="002B7A14" w:rsidRPr="000E1730" w:rsidRDefault="002B7A14" w:rsidP="005200FD">
            <w:pPr>
              <w:pStyle w:val="Tabela-zawarto"/>
            </w:pPr>
            <w:r w:rsidRPr="000E1730">
              <w:t>Data nadania statusu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A-15</w:t>
            </w:r>
          </w:p>
        </w:tc>
        <w:tc>
          <w:tcPr>
            <w:tcW w:w="3519" w:type="dxa"/>
            <w:vAlign w:val="center"/>
          </w:tcPr>
          <w:p w:rsidR="002B7A14" w:rsidRPr="000E1730" w:rsidRDefault="002B7A14" w:rsidP="005200FD">
            <w:pPr>
              <w:pStyle w:val="Tabela-zawarto"/>
              <w:rPr>
                <w:lang w:val="en-US"/>
              </w:rPr>
            </w:pPr>
            <w:r>
              <w:rPr>
                <w:lang w:val="en-US"/>
              </w:rPr>
              <w:t xml:space="preserve">-   -   -   </w:t>
            </w:r>
            <w:r w:rsidRPr="000E1730">
              <w:rPr>
                <w:lang w:val="en-US"/>
              </w:rPr>
              <w:t>PayorFinancialInstitution</w:t>
            </w:r>
          </w:p>
        </w:tc>
        <w:tc>
          <w:tcPr>
            <w:tcW w:w="2767" w:type="dxa"/>
          </w:tcPr>
          <w:p w:rsidR="002B7A14" w:rsidRPr="000E1730" w:rsidRDefault="002B7A14" w:rsidP="005200FD">
            <w:pPr>
              <w:pStyle w:val="Tabela-zawarto"/>
            </w:pPr>
            <w:r w:rsidRPr="000E1730">
              <w:t>Informacje o banku/oddziale banku płatnika</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rPr>
                <w:lang w:val="en-US"/>
              </w:rPr>
              <w:t xml:space="preserve">-   -   -   -   </w:t>
            </w:r>
            <w:r w:rsidRPr="000E1730">
              <w:t>FIIdentifier</w:t>
            </w:r>
          </w:p>
        </w:tc>
        <w:tc>
          <w:tcPr>
            <w:tcW w:w="2767" w:type="dxa"/>
          </w:tcPr>
          <w:p w:rsidR="002B7A14" w:rsidRPr="000E1730" w:rsidRDefault="002B7A14" w:rsidP="005200FD">
            <w:pPr>
              <w:pStyle w:val="Tabela-zawarto"/>
            </w:pPr>
            <w:r w:rsidRPr="000E1730">
              <w:t>Identyfikator banku/oddziału banku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r>
              <w:t>BIC płatnika</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rPr>
                <w:lang w:val="en-US"/>
              </w:rPr>
              <w:t xml:space="preserve">-   -   -   -   </w:t>
            </w:r>
            <w:r w:rsidRPr="000E1730">
              <w:t>Name</w:t>
            </w:r>
          </w:p>
        </w:tc>
        <w:tc>
          <w:tcPr>
            <w:tcW w:w="2767" w:type="dxa"/>
          </w:tcPr>
          <w:p w:rsidR="002B7A14" w:rsidRPr="000E1730" w:rsidRDefault="002B7A14" w:rsidP="005200FD">
            <w:pPr>
              <w:pStyle w:val="Tabela-zawarto"/>
            </w:pPr>
            <w:r w:rsidRPr="000E1730">
              <w:t>Nazwa banku/oddziału banku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A-11</w:t>
            </w:r>
          </w:p>
        </w:tc>
        <w:tc>
          <w:tcPr>
            <w:tcW w:w="3519" w:type="dxa"/>
            <w:vAlign w:val="center"/>
          </w:tcPr>
          <w:p w:rsidR="002B7A14" w:rsidRPr="000E1730" w:rsidRDefault="002B7A14" w:rsidP="005200FD">
            <w:pPr>
              <w:pStyle w:val="Tabela-zawarto"/>
              <w:rPr>
                <w:lang w:val="en-US"/>
              </w:rPr>
            </w:pPr>
            <w:r>
              <w:rPr>
                <w:lang w:val="en-US"/>
              </w:rPr>
              <w:t xml:space="preserve">-   -   -   -   </w:t>
            </w:r>
            <w:r w:rsidRPr="000E1730">
              <w:rPr>
                <w:lang w:val="en-US"/>
              </w:rPr>
              <w:t>Address</w:t>
            </w:r>
          </w:p>
        </w:tc>
        <w:tc>
          <w:tcPr>
            <w:tcW w:w="2767" w:type="dxa"/>
          </w:tcPr>
          <w:p w:rsidR="002B7A14" w:rsidRPr="000E1730" w:rsidRDefault="002B7A14" w:rsidP="005200FD">
            <w:pPr>
              <w:pStyle w:val="Tabela-zawarto"/>
            </w:pPr>
            <w:r w:rsidRPr="000E1730">
              <w:t>Adres banku/oddziału banku (podawany w postaci sformatowanej lub niesformatowanej)</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3653" w:type="dxa"/>
            <w:gridSpan w:val="2"/>
          </w:tcPr>
          <w:p w:rsidR="002B7A14" w:rsidRPr="00815B23"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rPr>
                <w:lang w:val="en-US"/>
              </w:rPr>
            </w:pPr>
            <w:r>
              <w:rPr>
                <w:lang w:val="en-US"/>
              </w:rPr>
              <w:t xml:space="preserve">-   -   -   -   -  </w:t>
            </w:r>
            <w:r w:rsidRPr="000E1730">
              <w:rPr>
                <w:lang w:val="en-US"/>
              </w:rPr>
              <w:t>AddressType</w:t>
            </w:r>
          </w:p>
        </w:tc>
        <w:tc>
          <w:tcPr>
            <w:tcW w:w="2767" w:type="dxa"/>
          </w:tcPr>
          <w:p w:rsidR="002B7A14" w:rsidRPr="000E1730" w:rsidRDefault="002B7A14" w:rsidP="005200FD">
            <w:pPr>
              <w:pStyle w:val="Tabela-zawarto"/>
            </w:pPr>
            <w:r w:rsidRPr="000E1730">
              <w:t>Typ adresu</w:t>
            </w:r>
          </w:p>
        </w:tc>
        <w:tc>
          <w:tcPr>
            <w:tcW w:w="772"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shd w:val="clear" w:color="auto" w:fill="66FFFF"/>
            <w:vAlign w:val="center"/>
          </w:tcPr>
          <w:p w:rsidR="002B7A14" w:rsidRPr="000E1730" w:rsidRDefault="002B7A14" w:rsidP="005200FD">
            <w:pPr>
              <w:pStyle w:val="Tabela-zawarto"/>
              <w:rPr>
                <w:lang w:val="en-US"/>
              </w:rPr>
            </w:pPr>
            <w:r>
              <w:rPr>
                <w:lang w:val="en-US"/>
              </w:rPr>
              <w:t xml:space="preserve">-   -   -   -   -  </w:t>
            </w:r>
            <w:r w:rsidRPr="000E1730">
              <w:rPr>
                <w:lang w:val="en-US"/>
              </w:rPr>
              <w:t>StreetName</w:t>
            </w:r>
            <w:r w:rsidRPr="000E1730">
              <w:rPr>
                <w:lang w:val="en-US"/>
              </w:rPr>
              <w:tab/>
              <w:t xml:space="preserve">      </w:t>
            </w:r>
            <w:r>
              <w:rPr>
                <w:lang w:val="en-US"/>
              </w:rPr>
              <w:t xml:space="preserve">        </w:t>
            </w:r>
            <w:r w:rsidRPr="00920354">
              <w:rPr>
                <w:lang w:val="en-US"/>
              </w:rPr>
              <w:t>XOR</w:t>
            </w:r>
          </w:p>
        </w:tc>
        <w:tc>
          <w:tcPr>
            <w:tcW w:w="2767" w:type="dxa"/>
          </w:tcPr>
          <w:p w:rsidR="002B7A14" w:rsidRPr="000E1730" w:rsidRDefault="002B7A14" w:rsidP="005200FD">
            <w:pPr>
              <w:pStyle w:val="Tabela-zawarto"/>
            </w:pPr>
            <w:r w:rsidRPr="000E1730">
              <w:t>Nazwa ulicy, nr budynku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shd w:val="clear" w:color="auto" w:fill="66FFFF"/>
            <w:vAlign w:val="center"/>
          </w:tcPr>
          <w:p w:rsidR="002B7A14" w:rsidRPr="00920354" w:rsidRDefault="002B7A14" w:rsidP="005200FD">
            <w:pPr>
              <w:pStyle w:val="Tabela-zawarto"/>
              <w:rPr>
                <w:lang w:val="en-US"/>
              </w:rPr>
            </w:pPr>
            <w:r>
              <w:rPr>
                <w:lang w:val="en-US"/>
              </w:rPr>
              <w:t xml:space="preserve">-   -   -   -   -  </w:t>
            </w:r>
            <w:r w:rsidRPr="00920354">
              <w:rPr>
                <w:lang w:val="en-US"/>
              </w:rPr>
              <w:t>PostCode</w:t>
            </w:r>
          </w:p>
        </w:tc>
        <w:tc>
          <w:tcPr>
            <w:tcW w:w="2767" w:type="dxa"/>
          </w:tcPr>
          <w:p w:rsidR="002B7A14" w:rsidRPr="000E1730" w:rsidRDefault="002B7A14" w:rsidP="005200FD">
            <w:pPr>
              <w:pStyle w:val="Tabela-zawarto"/>
            </w:pPr>
            <w:r w:rsidRPr="000E1730">
              <w:t>Kod pocztowy</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shd w:val="clear" w:color="auto" w:fill="66FFFF"/>
            <w:vAlign w:val="center"/>
          </w:tcPr>
          <w:p w:rsidR="002B7A14" w:rsidRPr="00920354" w:rsidRDefault="002B7A14" w:rsidP="005200FD">
            <w:pPr>
              <w:pStyle w:val="Tabela-zawarto"/>
              <w:rPr>
                <w:lang w:val="en-US"/>
              </w:rPr>
            </w:pPr>
            <w:r>
              <w:rPr>
                <w:lang w:val="en-US"/>
              </w:rPr>
              <w:t xml:space="preserve">-   -   -   -   -  </w:t>
            </w:r>
            <w:r w:rsidRPr="00920354">
              <w:rPr>
                <w:lang w:val="en-US"/>
              </w:rPr>
              <w:t>CityName</w:t>
            </w:r>
          </w:p>
        </w:tc>
        <w:tc>
          <w:tcPr>
            <w:tcW w:w="2767" w:type="dxa"/>
          </w:tcPr>
          <w:p w:rsidR="002B7A14" w:rsidRPr="000E1730" w:rsidRDefault="002B7A14" w:rsidP="005200FD">
            <w:pPr>
              <w:pStyle w:val="Tabela-zawarto"/>
            </w:pPr>
            <w:r w:rsidRPr="000E1730">
              <w:t>Nazwa miasta</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shd w:val="clear" w:color="auto" w:fill="66FFFF"/>
            <w:vAlign w:val="center"/>
          </w:tcPr>
          <w:p w:rsidR="002B7A14" w:rsidRPr="000E1730" w:rsidRDefault="002B7A14" w:rsidP="005200FD">
            <w:pPr>
              <w:pStyle w:val="Tabela-zawarto"/>
              <w:rPr>
                <w:lang w:val="en-US"/>
              </w:rPr>
            </w:pPr>
            <w:r>
              <w:rPr>
                <w:lang w:val="en-US"/>
              </w:rPr>
              <w:t xml:space="preserve">-   -   -   -   -  </w:t>
            </w:r>
            <w:r w:rsidRPr="000E1730">
              <w:rPr>
                <w:lang w:val="en-US"/>
              </w:rPr>
              <w:t xml:space="preserve">PostalAddressLine1 </w:t>
            </w:r>
            <w:r>
              <w:rPr>
                <w:lang w:val="en-US"/>
              </w:rPr>
              <w:t xml:space="preserve">   </w:t>
            </w:r>
            <w:r w:rsidRPr="00920354">
              <w:rPr>
                <w:lang w:val="en-US"/>
              </w:rPr>
              <w:t>XOR</w:t>
            </w:r>
          </w:p>
        </w:tc>
        <w:tc>
          <w:tcPr>
            <w:tcW w:w="2767" w:type="dxa"/>
          </w:tcPr>
          <w:p w:rsidR="002B7A14" w:rsidRPr="000E1730" w:rsidRDefault="002B7A14" w:rsidP="005200FD">
            <w:pPr>
              <w:pStyle w:val="Tabela-zawarto"/>
            </w:pPr>
            <w:r w:rsidRPr="000E1730">
              <w:t>Pierwsza linia adresu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815B23" w:rsidRDefault="002B7A14" w:rsidP="005200FD">
            <w:pPr>
              <w:pStyle w:val="Tabela-zawarto"/>
              <w:jc w:val="center"/>
            </w:pPr>
            <w:r w:rsidRPr="00815B23">
              <w:t>Pierwsza linia adresu dla zleceń SEPA</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shd w:val="clear" w:color="auto" w:fill="66FFFF"/>
            <w:vAlign w:val="center"/>
          </w:tcPr>
          <w:p w:rsidR="002B7A14" w:rsidRPr="00920354" w:rsidRDefault="002B7A14" w:rsidP="005200FD">
            <w:pPr>
              <w:pStyle w:val="Tabela-zawarto"/>
              <w:rPr>
                <w:lang w:val="en-US"/>
              </w:rPr>
            </w:pPr>
            <w:r>
              <w:rPr>
                <w:lang w:val="en-US"/>
              </w:rPr>
              <w:t xml:space="preserve">-   -   -   -   -  </w:t>
            </w:r>
            <w:r w:rsidRPr="00920354">
              <w:rPr>
                <w:lang w:val="en-US"/>
              </w:rPr>
              <w:t>PostalAddressLine2</w:t>
            </w:r>
          </w:p>
        </w:tc>
        <w:tc>
          <w:tcPr>
            <w:tcW w:w="2767" w:type="dxa"/>
          </w:tcPr>
          <w:p w:rsidR="002B7A14" w:rsidRPr="000E1730" w:rsidRDefault="002B7A14" w:rsidP="005200FD">
            <w:pPr>
              <w:pStyle w:val="Tabela-zawarto"/>
            </w:pPr>
            <w:r w:rsidRPr="000E1730">
              <w:t>Druga linia adresu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815B23" w:rsidRDefault="002B7A14" w:rsidP="005200FD">
            <w:pPr>
              <w:pStyle w:val="Tabela-zawarto"/>
              <w:jc w:val="center"/>
            </w:pPr>
            <w:r w:rsidRPr="00815B23">
              <w:t xml:space="preserve">Druga linia adresu dla zleceń SEPA </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t xml:space="preserve">-   -   -   -   -  </w:t>
            </w:r>
            <w:r w:rsidRPr="000E1730">
              <w:t>Country</w:t>
            </w:r>
          </w:p>
        </w:tc>
        <w:tc>
          <w:tcPr>
            <w:tcW w:w="2767" w:type="dxa"/>
          </w:tcPr>
          <w:p w:rsidR="002B7A14" w:rsidRPr="000E1730" w:rsidRDefault="002B7A14" w:rsidP="005200FD">
            <w:pPr>
              <w:pStyle w:val="Tabela-zawarto"/>
            </w:pPr>
            <w:r w:rsidRPr="000E1730">
              <w:t>Kod kraju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815B23" w:rsidRDefault="002B7A14" w:rsidP="005200FD">
            <w:pPr>
              <w:pStyle w:val="Tabela-zawarto"/>
              <w:jc w:val="center"/>
            </w:pPr>
            <w:r w:rsidRPr="00815B23">
              <w:t>Kraj adresu dla zleceń SEPA</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w:t>
            </w:r>
            <w:r w:rsidRPr="000E1730">
              <w:t>PmtAdditionalInformation</w:t>
            </w:r>
          </w:p>
        </w:tc>
        <w:tc>
          <w:tcPr>
            <w:tcW w:w="2767" w:type="dxa"/>
          </w:tcPr>
          <w:p w:rsidR="002B7A14" w:rsidRPr="000E1730" w:rsidRDefault="002B7A14" w:rsidP="005200FD">
            <w:pPr>
              <w:pStyle w:val="Tabela-zawarto"/>
            </w:pPr>
            <w:r w:rsidRPr="000E1730">
              <w:t>Informacje dodatkowe o przelewie np. instrukcje dla banku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3653" w:type="dxa"/>
            <w:gridSpan w:val="2"/>
          </w:tcPr>
          <w:p w:rsidR="002B7A14" w:rsidRPr="00815B23"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w:t>
            </w:r>
            <w:r w:rsidRPr="000E1730">
              <w:t>ChargeResponsibility</w:t>
            </w:r>
          </w:p>
        </w:tc>
        <w:tc>
          <w:tcPr>
            <w:tcW w:w="2767" w:type="dxa"/>
          </w:tcPr>
          <w:p w:rsidR="002B7A14" w:rsidRPr="000E1730" w:rsidRDefault="002B7A14" w:rsidP="005200FD">
            <w:pPr>
              <w:pStyle w:val="Tabela-zawarto"/>
            </w:pPr>
            <w:r w:rsidRPr="000E1730">
              <w:t>Informacja o stronie obciążanej opłatą</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r>
              <w:rPr>
                <w:lang w:val="en-US"/>
              </w:rPr>
              <w:t>Typ opłaty</w:t>
            </w: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B-16</w:t>
            </w:r>
          </w:p>
        </w:tc>
        <w:tc>
          <w:tcPr>
            <w:tcW w:w="3519" w:type="dxa"/>
            <w:vAlign w:val="center"/>
          </w:tcPr>
          <w:p w:rsidR="002B7A14" w:rsidRPr="000E1730" w:rsidRDefault="002B7A14" w:rsidP="005200FD">
            <w:pPr>
              <w:pStyle w:val="Tabela-zawarto"/>
              <w:ind w:left="432" w:hanging="432"/>
              <w:rPr>
                <w:b/>
                <w:lang w:val="en-US"/>
              </w:rPr>
            </w:pPr>
            <w:r>
              <w:rPr>
                <w:lang w:val="en-US"/>
              </w:rPr>
              <w:t xml:space="preserve">-   -   -   </w:t>
            </w:r>
            <w:r w:rsidRPr="000E1730">
              <w:rPr>
                <w:lang w:val="en-US"/>
              </w:rPr>
              <w:t>PaymentStatus</w:t>
            </w:r>
          </w:p>
        </w:tc>
        <w:tc>
          <w:tcPr>
            <w:tcW w:w="2767" w:type="dxa"/>
          </w:tcPr>
          <w:p w:rsidR="002B7A14" w:rsidRPr="000E1730" w:rsidRDefault="002B7A14" w:rsidP="005200FD">
            <w:pPr>
              <w:pStyle w:val="Tabela-zawarto"/>
            </w:pPr>
            <w:r w:rsidRPr="000E1730">
              <w:t>Informacje o statusie  przelewu</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rsidRPr="000E1730">
              <w:t xml:space="preserve">Komponent uzupełniony dodatkowo, </w:t>
            </w:r>
          </w:p>
          <w:p w:rsidR="002B7A14" w:rsidRPr="000E1730" w:rsidRDefault="002B7A14" w:rsidP="005200FD">
            <w:pPr>
              <w:pStyle w:val="Tabela-zawarto"/>
              <w:jc w:val="center"/>
            </w:pPr>
            <w:r w:rsidRPr="000E1730">
              <w:t>na podstawie statusu przelewu</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rPr>
                <w:b/>
              </w:rPr>
            </w:pPr>
            <w:r>
              <w:rPr>
                <w:lang w:val="en-US"/>
              </w:rPr>
              <w:t xml:space="preserve">-   -   -   -   </w:t>
            </w:r>
            <w:r w:rsidRPr="000E1730">
              <w:t>PaymentStatusCode</w:t>
            </w:r>
          </w:p>
        </w:tc>
        <w:tc>
          <w:tcPr>
            <w:tcW w:w="2767" w:type="dxa"/>
          </w:tcPr>
          <w:p w:rsidR="002B7A14" w:rsidRPr="000E1730" w:rsidRDefault="002B7A14" w:rsidP="005200FD">
            <w:pPr>
              <w:pStyle w:val="Tabela-zawarto"/>
            </w:pPr>
            <w:r w:rsidRPr="000E1730">
              <w:t>Kod statusu przelewu</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rPr>
                <w:lang w:val="en-US"/>
              </w:rPr>
            </w:pPr>
            <w:r w:rsidRPr="000E1730">
              <w:rPr>
                <w:lang w:val="en-US"/>
              </w:rPr>
              <w:t>Kod statusu przelewu</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rPr>
                <w:b/>
                <w:lang w:val="en-US"/>
              </w:rPr>
            </w:pPr>
            <w:r>
              <w:rPr>
                <w:lang w:val="en-US"/>
              </w:rPr>
              <w:t xml:space="preserve">-   -   -   -   </w:t>
            </w:r>
            <w:r w:rsidRPr="000E1730">
              <w:rPr>
                <w:lang w:val="en-US"/>
              </w:rPr>
              <w:t>StatusDescription</w:t>
            </w:r>
          </w:p>
        </w:tc>
        <w:tc>
          <w:tcPr>
            <w:tcW w:w="2767" w:type="dxa"/>
          </w:tcPr>
          <w:p w:rsidR="002B7A14" w:rsidRPr="000E1730" w:rsidRDefault="002B7A14" w:rsidP="005200FD">
            <w:pPr>
              <w:pStyle w:val="Tabela-zawarto"/>
            </w:pPr>
            <w:r w:rsidRPr="000E1730">
              <w:t>Opis statusu</w:t>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rPr>
                <w:lang w:val="en-US"/>
              </w:rPr>
            </w:pPr>
            <w:r w:rsidRPr="000E1730">
              <w:rPr>
                <w:lang w:val="en-US"/>
              </w:rPr>
              <w:t>Opis RBE statusu</w:t>
            </w:r>
          </w:p>
          <w:p w:rsidR="002B7A14" w:rsidRPr="000E1730" w:rsidRDefault="002B7A14" w:rsidP="005200FD">
            <w:pPr>
              <w:pStyle w:val="Tabela-zawarto"/>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rPr>
                <w:b/>
                <w:lang w:val="en-US"/>
              </w:rPr>
            </w:pPr>
            <w:r>
              <w:rPr>
                <w:lang w:val="en-US"/>
              </w:rPr>
              <w:t xml:space="preserve">-   -   -   -   </w:t>
            </w:r>
            <w:r w:rsidRPr="000E1730">
              <w:rPr>
                <w:lang w:val="en-US"/>
              </w:rPr>
              <w:t>EffectiveDate</w:t>
            </w:r>
          </w:p>
        </w:tc>
        <w:tc>
          <w:tcPr>
            <w:tcW w:w="2767" w:type="dxa"/>
          </w:tcPr>
          <w:p w:rsidR="002B7A14" w:rsidRPr="000E1730" w:rsidRDefault="002B7A14" w:rsidP="005200FD">
            <w:pPr>
              <w:pStyle w:val="Tabela-zawarto"/>
            </w:pPr>
            <w:r w:rsidRPr="000E1730">
              <w:t>Data nadania statusu</w:t>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B-22</w:t>
            </w:r>
          </w:p>
        </w:tc>
        <w:tc>
          <w:tcPr>
            <w:tcW w:w="3519" w:type="dxa"/>
            <w:vAlign w:val="center"/>
          </w:tcPr>
          <w:p w:rsidR="002B7A14" w:rsidRPr="000E1730" w:rsidRDefault="002B7A14" w:rsidP="005200FD">
            <w:pPr>
              <w:pStyle w:val="Tabela-zawarto"/>
              <w:rPr>
                <w:lang w:val="en-US"/>
              </w:rPr>
            </w:pPr>
            <w:r>
              <w:rPr>
                <w:lang w:val="en-US"/>
              </w:rPr>
              <w:t xml:space="preserve">-   -   -   </w:t>
            </w:r>
            <w:r w:rsidRPr="000E1730">
              <w:rPr>
                <w:lang w:val="en-US"/>
              </w:rPr>
              <w:t>PaymentRejectionInfo</w:t>
            </w:r>
          </w:p>
        </w:tc>
        <w:tc>
          <w:tcPr>
            <w:tcW w:w="2767" w:type="dxa"/>
          </w:tcPr>
          <w:p w:rsidR="002B7A14" w:rsidRPr="000E1730" w:rsidRDefault="002B7A14" w:rsidP="005200FD">
            <w:pPr>
              <w:pStyle w:val="Tabela-zawarto"/>
            </w:pPr>
            <w:r w:rsidRPr="000E1730">
              <w:t>Informacje o przyczynie odrzucenia  przelewu</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rsidRPr="000E1730">
              <w:t xml:space="preserve">Komponent uzupełniany dodatkowo, </w:t>
            </w:r>
          </w:p>
          <w:p w:rsidR="002B7A14" w:rsidRPr="000E1730" w:rsidRDefault="002B7A14" w:rsidP="005200FD">
            <w:pPr>
              <w:pStyle w:val="Tabela-zawarto"/>
              <w:jc w:val="center"/>
            </w:pPr>
            <w:r w:rsidRPr="000E1730">
              <w:t>gdy cały przelew zostaje odrzucony.</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rPr>
                <w:b/>
              </w:rPr>
            </w:pPr>
            <w:r>
              <w:rPr>
                <w:lang w:val="en-US"/>
              </w:rPr>
              <w:t xml:space="preserve">-   -   -   -   </w:t>
            </w:r>
            <w:r w:rsidRPr="000E1730">
              <w:t>RejectionCode</w:t>
            </w:r>
          </w:p>
        </w:tc>
        <w:tc>
          <w:tcPr>
            <w:tcW w:w="2767" w:type="dxa"/>
          </w:tcPr>
          <w:p w:rsidR="002B7A14" w:rsidRPr="000E1730" w:rsidRDefault="002B7A14" w:rsidP="005200FD">
            <w:pPr>
              <w:pStyle w:val="Tabela-zawarto"/>
            </w:pPr>
            <w:r w:rsidRPr="000E1730">
              <w:t>Kod odrzucenia</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rsidRPr="000E1730">
              <w:t>Kod błędu RBE</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rPr>
                <w:b/>
              </w:rPr>
            </w:pPr>
            <w:r>
              <w:rPr>
                <w:lang w:val="en-US"/>
              </w:rPr>
              <w:t xml:space="preserve">-   -   -   -   </w:t>
            </w:r>
            <w:r w:rsidRPr="000E1730">
              <w:t>RejectionDescription</w:t>
            </w:r>
          </w:p>
        </w:tc>
        <w:tc>
          <w:tcPr>
            <w:tcW w:w="2767" w:type="dxa"/>
          </w:tcPr>
          <w:p w:rsidR="002B7A14" w:rsidRPr="000E1730" w:rsidRDefault="002B7A14" w:rsidP="005200FD">
            <w:pPr>
              <w:pStyle w:val="Tabela-zawarto"/>
            </w:pPr>
            <w:r w:rsidRPr="000E1730">
              <w:t>Opis przyczyny odrzucenia</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rPr>
                <w:lang w:val="en-US"/>
              </w:rPr>
            </w:pPr>
            <w:r w:rsidRPr="000E1730">
              <w:rPr>
                <w:lang w:val="en-US"/>
              </w:rPr>
              <w:t>Opis błędu RBE</w:t>
            </w:r>
          </w:p>
        </w:tc>
      </w:tr>
      <w:tr w:rsidR="002B7A14" w:rsidRPr="000E1730" w:rsidTr="00E2085D">
        <w:trPr>
          <w:jc w:val="center"/>
        </w:trPr>
        <w:tc>
          <w:tcPr>
            <w:tcW w:w="567" w:type="dxa"/>
            <w:vAlign w:val="center"/>
          </w:tcPr>
          <w:p w:rsidR="002B7A14" w:rsidRPr="000E1730" w:rsidRDefault="002B7A14" w:rsidP="005200FD">
            <w:pPr>
              <w:pStyle w:val="Tabela-zawarto"/>
              <w:jc w:val="center"/>
              <w:rPr>
                <w:rFonts w:cs="Arial"/>
                <w:szCs w:val="16"/>
              </w:rPr>
            </w:pPr>
            <w:r w:rsidRPr="000E1730">
              <w:rPr>
                <w:rFonts w:cs="Arial"/>
                <w:szCs w:val="16"/>
              </w:rPr>
              <w:t>A-20</w:t>
            </w:r>
          </w:p>
        </w:tc>
        <w:tc>
          <w:tcPr>
            <w:tcW w:w="3519" w:type="dxa"/>
            <w:vAlign w:val="center"/>
          </w:tcPr>
          <w:p w:rsidR="002B7A14" w:rsidRPr="000E1730" w:rsidRDefault="002B7A14" w:rsidP="005200FD">
            <w:pPr>
              <w:pStyle w:val="Tabela-zawarto"/>
              <w:rPr>
                <w:rFonts w:cs="Arial"/>
                <w:szCs w:val="16"/>
              </w:rPr>
            </w:pPr>
            <w:r>
              <w:rPr>
                <w:lang w:val="en-US"/>
              </w:rPr>
              <w:t xml:space="preserve">-   -   -   </w:t>
            </w:r>
            <w:r w:rsidRPr="000E1730">
              <w:rPr>
                <w:rFonts w:cs="Arial"/>
                <w:szCs w:val="16"/>
              </w:rPr>
              <w:t>AdditionalDetails</w:t>
            </w:r>
          </w:p>
        </w:tc>
        <w:tc>
          <w:tcPr>
            <w:tcW w:w="2767" w:type="dxa"/>
          </w:tcPr>
          <w:p w:rsidR="002B7A14" w:rsidRPr="000E1730" w:rsidRDefault="002B7A14" w:rsidP="005200FD">
            <w:pPr>
              <w:pStyle w:val="Tabela-zawarto"/>
              <w:rPr>
                <w:rFonts w:cs="Arial"/>
                <w:szCs w:val="16"/>
              </w:rPr>
            </w:pPr>
            <w:r w:rsidRPr="000E1730">
              <w:rPr>
                <w:rFonts w:cs="Arial"/>
                <w:szCs w:val="16"/>
              </w:rPr>
              <w:t>Komponent służący do przekazywania dodatkowych informacji.</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pPr>
            <w:r w:rsidRPr="000E1730">
              <w:t>Przekazanie informacji o Systemie rozliczeniowym</w:t>
            </w:r>
          </w:p>
        </w:tc>
      </w:tr>
      <w:tr w:rsidR="002B7A14" w:rsidRPr="000E1730" w:rsidTr="00E2085D">
        <w:trPr>
          <w:jc w:val="center"/>
        </w:trPr>
        <w:tc>
          <w:tcPr>
            <w:tcW w:w="567" w:type="dxa"/>
            <w:vAlign w:val="center"/>
          </w:tcPr>
          <w:p w:rsidR="002B7A14" w:rsidRPr="000E1730" w:rsidRDefault="002B7A14" w:rsidP="005200FD">
            <w:pPr>
              <w:pStyle w:val="Tabela-zawarto"/>
              <w:jc w:val="center"/>
              <w:rPr>
                <w:rFonts w:cs="Arial"/>
                <w:szCs w:val="16"/>
              </w:rPr>
            </w:pPr>
          </w:p>
        </w:tc>
        <w:tc>
          <w:tcPr>
            <w:tcW w:w="3519" w:type="dxa"/>
            <w:vAlign w:val="center"/>
          </w:tcPr>
          <w:p w:rsidR="002B7A14" w:rsidRPr="000E1730" w:rsidRDefault="002B7A14" w:rsidP="005200FD">
            <w:pPr>
              <w:pStyle w:val="Tabela-zawarto"/>
              <w:rPr>
                <w:rFonts w:cs="Arial"/>
                <w:szCs w:val="16"/>
              </w:rPr>
            </w:pPr>
            <w:r>
              <w:rPr>
                <w:lang w:val="en-US"/>
              </w:rPr>
              <w:t xml:space="preserve">-   -   -   -   </w:t>
            </w:r>
            <w:r w:rsidRPr="000E1730">
              <w:rPr>
                <w:rFonts w:cs="Arial"/>
                <w:szCs w:val="16"/>
              </w:rPr>
              <w:t>Subject</w:t>
            </w:r>
          </w:p>
        </w:tc>
        <w:tc>
          <w:tcPr>
            <w:tcW w:w="2767" w:type="dxa"/>
          </w:tcPr>
          <w:p w:rsidR="002B7A14" w:rsidRPr="000E1730" w:rsidRDefault="002B7A14" w:rsidP="005200FD">
            <w:pPr>
              <w:pStyle w:val="Tabela-zawarto"/>
              <w:rPr>
                <w:rFonts w:cs="Arial"/>
                <w:szCs w:val="16"/>
              </w:rPr>
            </w:pPr>
            <w:r w:rsidRPr="000E1730">
              <w:rPr>
                <w:rFonts w:cs="Arial"/>
                <w:szCs w:val="16"/>
              </w:rPr>
              <w:t>Temat wiadomości</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rPr>
                <w:rFonts w:cs="Arial"/>
                <w:szCs w:val="16"/>
              </w:rPr>
            </w:pPr>
          </w:p>
        </w:tc>
        <w:tc>
          <w:tcPr>
            <w:tcW w:w="3519" w:type="dxa"/>
            <w:vAlign w:val="center"/>
          </w:tcPr>
          <w:p w:rsidR="002B7A14" w:rsidRPr="000E1730" w:rsidRDefault="002B7A14" w:rsidP="005200FD">
            <w:pPr>
              <w:pStyle w:val="Tabela-zawarto"/>
              <w:rPr>
                <w:rFonts w:cs="Arial"/>
                <w:szCs w:val="16"/>
              </w:rPr>
            </w:pPr>
            <w:r>
              <w:rPr>
                <w:lang w:val="en-US"/>
              </w:rPr>
              <w:t xml:space="preserve">-   -   -   -   </w:t>
            </w:r>
            <w:r w:rsidRPr="000E1730">
              <w:rPr>
                <w:rFonts w:cs="Arial"/>
                <w:szCs w:val="16"/>
              </w:rPr>
              <w:t>Information</w:t>
            </w:r>
          </w:p>
        </w:tc>
        <w:tc>
          <w:tcPr>
            <w:tcW w:w="2767" w:type="dxa"/>
          </w:tcPr>
          <w:p w:rsidR="002B7A14" w:rsidRPr="000E1730" w:rsidRDefault="002B7A14" w:rsidP="005200FD">
            <w:pPr>
              <w:pStyle w:val="FootnoteText"/>
              <w:rPr>
                <w:rFonts w:ascii="Arial" w:hAnsi="Arial" w:cs="Arial"/>
                <w:sz w:val="16"/>
                <w:szCs w:val="16"/>
              </w:rPr>
            </w:pPr>
            <w:r w:rsidRPr="000E1730">
              <w:rPr>
                <w:rFonts w:ascii="Arial" w:hAnsi="Arial" w:cs="Arial"/>
                <w:sz w:val="16"/>
                <w:szCs w:val="16"/>
              </w:rPr>
              <w:t>Treść wiadomości</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B-15</w:t>
            </w:r>
          </w:p>
        </w:tc>
        <w:tc>
          <w:tcPr>
            <w:tcW w:w="3519" w:type="dxa"/>
            <w:vAlign w:val="center"/>
          </w:tcPr>
          <w:p w:rsidR="002B7A14" w:rsidRPr="000E1730" w:rsidRDefault="002B7A14" w:rsidP="005200FD">
            <w:pPr>
              <w:pStyle w:val="Tabela-zawarto"/>
              <w:ind w:left="432" w:hanging="432"/>
              <w:rPr>
                <w:lang w:val="en-US"/>
              </w:rPr>
            </w:pPr>
            <w:r>
              <w:rPr>
                <w:lang w:val="en-US"/>
              </w:rPr>
              <w:t xml:space="preserve">-   -   </w:t>
            </w:r>
            <w:r w:rsidRPr="000E1730">
              <w:rPr>
                <w:lang w:val="en-US"/>
              </w:rPr>
              <w:t>PaymentLineItem</w:t>
            </w:r>
          </w:p>
        </w:tc>
        <w:tc>
          <w:tcPr>
            <w:tcW w:w="2767" w:type="dxa"/>
          </w:tcPr>
          <w:p w:rsidR="002B7A14" w:rsidRPr="000E1730" w:rsidRDefault="002B7A14" w:rsidP="005200FD">
            <w:pPr>
              <w:pStyle w:val="Tabela-zawarto"/>
            </w:pPr>
            <w:r w:rsidRPr="000E1730">
              <w:t>Komponent zawierający dane o kolejnych transakcjach przelewu wielokrotnego</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w:t>
            </w:r>
            <w:r w:rsidRPr="000E1730">
              <w:t>TransactionIdentifier</w:t>
            </w:r>
          </w:p>
        </w:tc>
        <w:tc>
          <w:tcPr>
            <w:tcW w:w="2767" w:type="dxa"/>
          </w:tcPr>
          <w:p w:rsidR="002B7A14" w:rsidRPr="000E1730" w:rsidRDefault="002B7A14" w:rsidP="005200FD">
            <w:pPr>
              <w:pStyle w:val="Tabela-zawarto"/>
            </w:pPr>
            <w:r w:rsidRPr="000E1730">
              <w:t>Identyfikator transakcji nadawany przez płatnika</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rsidRPr="000E1730">
              <w:t xml:space="preserve">Identyfikator transakcji nadany przez </w:t>
            </w:r>
            <w:r w:rsidRPr="00A24ED2">
              <w:rPr>
                <w:highlight w:val="cyan"/>
              </w:rPr>
              <w:t>XXXX</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w:t>
            </w:r>
            <w:r w:rsidRPr="000E1730">
              <w:t>BankTransactionIdentifier</w:t>
            </w:r>
          </w:p>
        </w:tc>
        <w:tc>
          <w:tcPr>
            <w:tcW w:w="2767" w:type="dxa"/>
          </w:tcPr>
          <w:p w:rsidR="002B7A14" w:rsidRPr="000E1730" w:rsidRDefault="002B7A14" w:rsidP="005200FD">
            <w:pPr>
              <w:pStyle w:val="Tabela-zawarto"/>
            </w:pPr>
            <w:r w:rsidRPr="000E1730">
              <w:t>Identyfikator transakcji nadawany przez bank</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rsidRPr="000E1730">
              <w:t>Identyfikator transakcji nadany przez</w:t>
            </w:r>
            <w:r>
              <w:t xml:space="preserve"> Bank</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w:t>
            </w:r>
            <w:r w:rsidRPr="000E1730">
              <w:t>OrderedAmount</w:t>
            </w:r>
          </w:p>
        </w:tc>
        <w:tc>
          <w:tcPr>
            <w:tcW w:w="2767" w:type="dxa"/>
          </w:tcPr>
          <w:p w:rsidR="002B7A14" w:rsidRPr="000E1730" w:rsidRDefault="002B7A14" w:rsidP="005200FD">
            <w:pPr>
              <w:pStyle w:val="Tabela-zawarto"/>
            </w:pPr>
            <w:r w:rsidRPr="000E1730">
              <w:t>Kwota i waluta zlecenia (waluta podawana jest w atrybucie elementu)</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rsidRPr="000E1730">
              <w:t>Kwota i waluta zlecenia</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w:t>
            </w:r>
            <w:r w:rsidRPr="000E1730">
              <w:t>DebitAmount</w:t>
            </w:r>
          </w:p>
        </w:tc>
        <w:tc>
          <w:tcPr>
            <w:tcW w:w="2767" w:type="dxa"/>
          </w:tcPr>
          <w:p w:rsidR="002B7A14" w:rsidRPr="000E1730" w:rsidRDefault="002B7A14" w:rsidP="005200FD">
            <w:pPr>
              <w:pStyle w:val="Tabela-zawarto"/>
            </w:pPr>
            <w:r w:rsidRPr="000E1730">
              <w:t xml:space="preserve">Kwota i waluta obciążenia rachunku (waluta  podawana  jest w atrybucie elementu) – występuje jeśli kwota zlecenia jest w walucie innej niż waluta rachunku </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rPr>
                <w:lang w:val="en-US"/>
              </w:rPr>
            </w:pPr>
            <w:r>
              <w:rPr>
                <w:lang w:val="en-US"/>
              </w:rPr>
              <w:t>Kwota i waluta realizacji</w:t>
            </w:r>
          </w:p>
        </w:tc>
      </w:tr>
      <w:tr w:rsidR="002B7A14" w:rsidRPr="000E1730" w:rsidTr="00E2085D">
        <w:trPr>
          <w:jc w:val="center"/>
        </w:trPr>
        <w:tc>
          <w:tcPr>
            <w:tcW w:w="567" w:type="dxa"/>
          </w:tcPr>
          <w:p w:rsidR="002B7A14" w:rsidRPr="000E1730" w:rsidRDefault="002B7A14" w:rsidP="005200FD">
            <w:pPr>
              <w:pStyle w:val="Tabela-zawarto"/>
              <w:rPr>
                <w:lang w:val="en-US"/>
              </w:rPr>
            </w:pPr>
            <w:r w:rsidRPr="000E1730">
              <w:rPr>
                <w:lang w:val="en-US"/>
              </w:rPr>
              <w:t>A-13</w:t>
            </w:r>
          </w:p>
        </w:tc>
        <w:tc>
          <w:tcPr>
            <w:tcW w:w="3519" w:type="dxa"/>
            <w:vAlign w:val="center"/>
          </w:tcPr>
          <w:p w:rsidR="002B7A14" w:rsidRPr="0092019C" w:rsidRDefault="002B7A14" w:rsidP="005200FD">
            <w:pPr>
              <w:pStyle w:val="Tabelanagwek1"/>
              <w:jc w:val="left"/>
              <w:rPr>
                <w:b w:val="0"/>
                <w:i w:val="0"/>
                <w:sz w:val="16"/>
                <w:szCs w:val="16"/>
                <w:lang w:val="en-US"/>
              </w:rPr>
            </w:pPr>
            <w:r>
              <w:rPr>
                <w:b w:val="0"/>
                <w:i w:val="0"/>
                <w:sz w:val="16"/>
                <w:szCs w:val="16"/>
                <w:lang w:val="en-US"/>
              </w:rPr>
              <w:t xml:space="preserve">-   -   </w:t>
            </w:r>
            <w:r w:rsidRPr="0092019C">
              <w:rPr>
                <w:b w:val="0"/>
                <w:i w:val="0"/>
                <w:sz w:val="16"/>
                <w:szCs w:val="16"/>
                <w:lang w:val="en-US"/>
              </w:rPr>
              <w:t>-      CurrencyConvertor</w:t>
            </w:r>
          </w:p>
        </w:tc>
        <w:tc>
          <w:tcPr>
            <w:tcW w:w="2767" w:type="dxa"/>
          </w:tcPr>
          <w:p w:rsidR="002B7A14" w:rsidRPr="000E1730" w:rsidRDefault="002B7A14" w:rsidP="005200FD">
            <w:pPr>
              <w:pStyle w:val="Tabela-zawarto"/>
            </w:pPr>
            <w:r w:rsidRPr="000E1730">
              <w:t>Informacja o kursie wymiany walut. Może wystąpić jeśli jest podawana kwota &lt;DebitAmount&gt;</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F2473E" w:rsidRDefault="002B7A14" w:rsidP="005200FD">
            <w:pPr>
              <w:pStyle w:val="Tabela-zawarto"/>
              <w:jc w:val="center"/>
            </w:pPr>
            <w:r w:rsidRPr="00F2473E">
              <w:t>Komponent uzupełniany, gdy waluta zlecenia jest różna od waluty realizacji</w:t>
            </w:r>
          </w:p>
        </w:tc>
      </w:tr>
      <w:tr w:rsidR="002B7A14" w:rsidRPr="000E1730" w:rsidTr="00E2085D">
        <w:trPr>
          <w:jc w:val="center"/>
        </w:trPr>
        <w:tc>
          <w:tcPr>
            <w:tcW w:w="567" w:type="dxa"/>
          </w:tcPr>
          <w:p w:rsidR="002B7A14" w:rsidRPr="00815B23"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rPr>
                <w:lang w:val="en-US"/>
              </w:rPr>
            </w:pPr>
            <w:r>
              <w:rPr>
                <w:lang w:val="en-US"/>
              </w:rPr>
              <w:t xml:space="preserve">-   -   -   -    </w:t>
            </w:r>
            <w:r w:rsidRPr="000E1730">
              <w:rPr>
                <w:lang w:val="en-US"/>
              </w:rPr>
              <w:t>SourceCurrencyIdentificationCode</w:t>
            </w:r>
          </w:p>
        </w:tc>
        <w:tc>
          <w:tcPr>
            <w:tcW w:w="2767" w:type="dxa"/>
          </w:tcPr>
          <w:p w:rsidR="002B7A14" w:rsidRPr="000E1730" w:rsidRDefault="002B7A14" w:rsidP="005200FD">
            <w:pPr>
              <w:pStyle w:val="Tabela-zawarto"/>
            </w:pPr>
            <w:r w:rsidRPr="000E1730">
              <w:t>Kod identyfikacyjny waluty przeliczanej</w:t>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tcPr>
          <w:p w:rsidR="002B7A14" w:rsidRPr="000E1730" w:rsidRDefault="002B7A14" w:rsidP="005200FD">
            <w:pPr>
              <w:pStyle w:val="Tabela-zawarto"/>
              <w:jc w:val="center"/>
              <w:rPr>
                <w:lang w:val="en-US"/>
              </w:rPr>
            </w:pPr>
          </w:p>
        </w:tc>
        <w:tc>
          <w:tcPr>
            <w:tcW w:w="3519" w:type="dxa"/>
            <w:vAlign w:val="center"/>
          </w:tcPr>
          <w:p w:rsidR="002B7A14" w:rsidRPr="000E1730" w:rsidRDefault="002B7A14" w:rsidP="005200FD">
            <w:pPr>
              <w:pStyle w:val="Tabela-zawarto"/>
              <w:ind w:left="432" w:hanging="432"/>
              <w:rPr>
                <w:lang w:val="en-US"/>
              </w:rPr>
            </w:pPr>
            <w:r>
              <w:rPr>
                <w:lang w:val="en-US"/>
              </w:rPr>
              <w:t xml:space="preserve">-   -   -   -   </w:t>
            </w:r>
            <w:r w:rsidRPr="000E1730">
              <w:rPr>
                <w:lang w:val="en-US"/>
              </w:rPr>
              <w:t>TargetCurrencyIdentificationCode</w:t>
            </w:r>
          </w:p>
        </w:tc>
        <w:tc>
          <w:tcPr>
            <w:tcW w:w="2767" w:type="dxa"/>
          </w:tcPr>
          <w:p w:rsidR="002B7A14" w:rsidRPr="000E1730" w:rsidRDefault="002B7A14" w:rsidP="005200FD">
            <w:pPr>
              <w:pStyle w:val="Tabela-zawarto"/>
            </w:pPr>
            <w:r w:rsidRPr="000E1730">
              <w:t>Kod identyfikacyjny waluty docelowej</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3653" w:type="dxa"/>
            <w:gridSpan w:val="2"/>
          </w:tcPr>
          <w:p w:rsidR="002B7A14" w:rsidRPr="00F2473E" w:rsidRDefault="002B7A14" w:rsidP="005200FD">
            <w:pPr>
              <w:pStyle w:val="Tabela-zawarto"/>
              <w:jc w:val="center"/>
              <w:rPr>
                <w:lang w:val="en-US"/>
              </w:rPr>
            </w:pPr>
            <w:r w:rsidRPr="00F2473E">
              <w:rPr>
                <w:lang w:val="en-US"/>
              </w:rPr>
              <w:t>Waluta zlecenia</w:t>
            </w:r>
          </w:p>
        </w:tc>
      </w:tr>
      <w:tr w:rsidR="002B7A14" w:rsidRPr="000E1730" w:rsidTr="00E2085D">
        <w:trPr>
          <w:jc w:val="center"/>
        </w:trPr>
        <w:tc>
          <w:tcPr>
            <w:tcW w:w="567" w:type="dxa"/>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   </w:t>
            </w:r>
            <w:r w:rsidRPr="000E1730">
              <w:t>CurrencyExchangeRate</w:t>
            </w:r>
          </w:p>
        </w:tc>
        <w:tc>
          <w:tcPr>
            <w:tcW w:w="2767" w:type="dxa"/>
          </w:tcPr>
          <w:p w:rsidR="002B7A14" w:rsidRPr="000E1730" w:rsidRDefault="002B7A14" w:rsidP="005200FD">
            <w:pPr>
              <w:pStyle w:val="Tabela-zawarto"/>
            </w:pPr>
            <w:r w:rsidRPr="000E1730">
              <w:t>Wartość kursu wymiany</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3653" w:type="dxa"/>
            <w:gridSpan w:val="2"/>
          </w:tcPr>
          <w:p w:rsidR="002B7A14" w:rsidRPr="00F2473E" w:rsidRDefault="002B7A14" w:rsidP="005200FD">
            <w:pPr>
              <w:pStyle w:val="Tabela-zawarto"/>
              <w:jc w:val="center"/>
            </w:pPr>
            <w:r w:rsidRPr="00F2473E">
              <w:t>Waluta realizacji</w:t>
            </w:r>
          </w:p>
        </w:tc>
      </w:tr>
      <w:tr w:rsidR="002B7A14" w:rsidRPr="000E1730" w:rsidTr="00E2085D">
        <w:trPr>
          <w:jc w:val="center"/>
        </w:trPr>
        <w:tc>
          <w:tcPr>
            <w:tcW w:w="567" w:type="dxa"/>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   </w:t>
            </w:r>
            <w:r w:rsidRPr="000E1730">
              <w:t>SourceCurrencyScaleValue</w:t>
            </w:r>
          </w:p>
        </w:tc>
        <w:tc>
          <w:tcPr>
            <w:tcW w:w="2767" w:type="dxa"/>
          </w:tcPr>
          <w:p w:rsidR="002B7A14" w:rsidRPr="000E1730" w:rsidRDefault="002B7A14" w:rsidP="005200FD">
            <w:pPr>
              <w:pStyle w:val="Tabela-zawarto"/>
            </w:pPr>
            <w:r w:rsidRPr="000E1730">
              <w:t>Skala przelicznika względem waluty źródłowej</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3653" w:type="dxa"/>
            <w:gridSpan w:val="2"/>
          </w:tcPr>
          <w:p w:rsidR="002B7A14" w:rsidRPr="00F2473E" w:rsidRDefault="002B7A14" w:rsidP="005200FD">
            <w:pPr>
              <w:pStyle w:val="Tabela-zawarto"/>
              <w:jc w:val="center"/>
            </w:pPr>
            <w:r w:rsidRPr="00F2473E">
              <w:t>Kurs wymiany walut</w:t>
            </w:r>
          </w:p>
        </w:tc>
      </w:tr>
      <w:tr w:rsidR="002B7A14" w:rsidRPr="000E1730" w:rsidTr="00E2085D">
        <w:trPr>
          <w:jc w:val="center"/>
        </w:trPr>
        <w:tc>
          <w:tcPr>
            <w:tcW w:w="567" w:type="dxa"/>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   </w:t>
            </w:r>
            <w:r w:rsidRPr="000E1730">
              <w:t>TargetCurrencyScaleValue</w:t>
            </w:r>
          </w:p>
        </w:tc>
        <w:tc>
          <w:tcPr>
            <w:tcW w:w="2767" w:type="dxa"/>
          </w:tcPr>
          <w:p w:rsidR="002B7A14" w:rsidRPr="000E1730" w:rsidRDefault="002B7A14" w:rsidP="005200FD">
            <w:pPr>
              <w:pStyle w:val="Tabela-zawarto"/>
            </w:pPr>
            <w:r w:rsidRPr="000E1730">
              <w:t>Skala przelicznika względem waluty docelowej</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tcBorders>
              <w:bottom w:val="nil"/>
            </w:tcBorders>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   </w:t>
            </w:r>
            <w:r w:rsidRPr="000E1730">
              <w:t>ExchangeRateDateTime</w:t>
            </w:r>
          </w:p>
        </w:tc>
        <w:tc>
          <w:tcPr>
            <w:tcW w:w="2767" w:type="dxa"/>
            <w:tcBorders>
              <w:bottom w:val="nil"/>
            </w:tcBorders>
          </w:tcPr>
          <w:p w:rsidR="002B7A14" w:rsidRPr="000E1730" w:rsidRDefault="002B7A14" w:rsidP="005200FD">
            <w:pPr>
              <w:pStyle w:val="Tabela-zawarto"/>
            </w:pPr>
            <w:r w:rsidRPr="000E1730">
              <w:t>Data i czas przeliczenia</w:t>
            </w:r>
          </w:p>
        </w:tc>
        <w:tc>
          <w:tcPr>
            <w:tcW w:w="772" w:type="dxa"/>
            <w:tcBorders>
              <w:bottom w:val="nil"/>
            </w:tcBorders>
            <w:vAlign w:val="center"/>
          </w:tcPr>
          <w:p w:rsidR="002B7A14" w:rsidRPr="000E1730" w:rsidRDefault="002B7A14" w:rsidP="005200FD">
            <w:pPr>
              <w:pStyle w:val="Tabela-zawarto"/>
              <w:jc w:val="center"/>
            </w:pPr>
            <w:r w:rsidRPr="000E1730">
              <w:t>x</w:t>
            </w:r>
          </w:p>
        </w:tc>
        <w:tc>
          <w:tcPr>
            <w:tcW w:w="567" w:type="dxa"/>
            <w:tcBorders>
              <w:bottom w:val="nil"/>
            </w:tcBorders>
            <w:vAlign w:val="center"/>
          </w:tcPr>
          <w:p w:rsidR="002B7A14" w:rsidRPr="000E1730" w:rsidRDefault="002B7A14" w:rsidP="005200FD">
            <w:pPr>
              <w:pStyle w:val="Tabela-zawarto"/>
              <w:jc w:val="center"/>
            </w:pPr>
            <w:r w:rsidRPr="000E1730">
              <w:t>x</w:t>
            </w:r>
          </w:p>
        </w:tc>
        <w:tc>
          <w:tcPr>
            <w:tcW w:w="567" w:type="dxa"/>
            <w:tcBorders>
              <w:bottom w:val="nil"/>
            </w:tcBorders>
            <w:vAlign w:val="center"/>
          </w:tcPr>
          <w:p w:rsidR="002B7A14" w:rsidRPr="000E1730" w:rsidRDefault="002B7A14" w:rsidP="005200FD">
            <w:pPr>
              <w:pStyle w:val="Tabela-zawarto"/>
              <w:jc w:val="center"/>
            </w:pPr>
            <w:r w:rsidRPr="000E1730">
              <w:t>x</w:t>
            </w:r>
          </w:p>
        </w:tc>
        <w:tc>
          <w:tcPr>
            <w:tcW w:w="426" w:type="dxa"/>
            <w:tcBorders>
              <w:bottom w:val="nil"/>
            </w:tcBorders>
            <w:vAlign w:val="center"/>
          </w:tcPr>
          <w:p w:rsidR="002B7A14" w:rsidRPr="000E1730" w:rsidRDefault="002B7A14" w:rsidP="005200FD">
            <w:pPr>
              <w:pStyle w:val="Tabela-zawarto"/>
              <w:jc w:val="center"/>
              <w:rPr>
                <w:lang w:val="en-US"/>
              </w:rPr>
            </w:pPr>
            <w:r w:rsidRPr="000E1730">
              <w:rPr>
                <w:lang w:val="en-US"/>
              </w:rPr>
              <w:t>x</w:t>
            </w:r>
          </w:p>
        </w:tc>
        <w:tc>
          <w:tcPr>
            <w:tcW w:w="708" w:type="dxa"/>
            <w:tcBorders>
              <w:bottom w:val="nil"/>
            </w:tcBorders>
            <w:vAlign w:val="center"/>
          </w:tcPr>
          <w:p w:rsidR="002B7A14" w:rsidRPr="000E1730" w:rsidRDefault="002B7A14" w:rsidP="005200FD">
            <w:pPr>
              <w:pStyle w:val="Tabela-zawarto"/>
              <w:jc w:val="center"/>
              <w:rPr>
                <w:lang w:val="en-US"/>
              </w:rPr>
            </w:pPr>
            <w:r w:rsidRPr="000E1730">
              <w:rPr>
                <w:lang w:val="en-US"/>
              </w:rPr>
              <w:t>x</w:t>
            </w:r>
          </w:p>
        </w:tc>
        <w:tc>
          <w:tcPr>
            <w:tcW w:w="567" w:type="dxa"/>
            <w:tcBorders>
              <w:bottom w:val="nil"/>
            </w:tcBorders>
            <w:vAlign w:val="center"/>
          </w:tcPr>
          <w:p w:rsidR="002B7A14" w:rsidRPr="000E1730" w:rsidRDefault="002B7A14" w:rsidP="005200FD">
            <w:pPr>
              <w:pStyle w:val="Tabela-zawarto"/>
              <w:jc w:val="center"/>
              <w:rPr>
                <w:lang w:val="en-US"/>
              </w:rPr>
            </w:pPr>
          </w:p>
        </w:tc>
        <w:tc>
          <w:tcPr>
            <w:tcW w:w="3653" w:type="dxa"/>
            <w:gridSpan w:val="2"/>
            <w:tcBorders>
              <w:bottom w:val="nil"/>
            </w:tcBorders>
          </w:tcPr>
          <w:p w:rsidR="002B7A14" w:rsidRPr="000E1730" w:rsidRDefault="002B7A14" w:rsidP="005200FD">
            <w:pPr>
              <w:pStyle w:val="Tabela-zawarto"/>
              <w:jc w:val="center"/>
              <w:rPr>
                <w:lang w:val="en-US"/>
              </w:rPr>
            </w:pPr>
          </w:p>
        </w:tc>
      </w:tr>
      <w:tr w:rsidR="002B7A14" w:rsidRPr="000E1730" w:rsidTr="00E2085D">
        <w:trPr>
          <w:jc w:val="center"/>
        </w:trPr>
        <w:tc>
          <w:tcPr>
            <w:tcW w:w="567" w:type="dxa"/>
            <w:tcBorders>
              <w:bottom w:val="dashed" w:sz="4" w:space="0" w:color="auto"/>
            </w:tcBorders>
            <w:vAlign w:val="center"/>
          </w:tcPr>
          <w:p w:rsidR="002B7A14" w:rsidRPr="000E1730" w:rsidRDefault="002B7A14" w:rsidP="005200FD">
            <w:pPr>
              <w:pStyle w:val="Tabela-zawarto"/>
              <w:jc w:val="center"/>
              <w:rPr>
                <w:lang w:val="en-US"/>
              </w:rPr>
            </w:pPr>
          </w:p>
        </w:tc>
        <w:tc>
          <w:tcPr>
            <w:tcW w:w="3519" w:type="dxa"/>
            <w:tcBorders>
              <w:bottom w:val="dashed" w:sz="4" w:space="0" w:color="auto"/>
            </w:tcBorders>
            <w:shd w:val="clear" w:color="auto" w:fill="00FFFF"/>
            <w:vAlign w:val="center"/>
          </w:tcPr>
          <w:p w:rsidR="002B7A14" w:rsidRPr="000E1730" w:rsidRDefault="002B7A14" w:rsidP="005200FD">
            <w:pPr>
              <w:pStyle w:val="Tabela-zawarto"/>
              <w:ind w:left="432" w:hanging="432"/>
              <w:rPr>
                <w:lang w:val="en-US"/>
              </w:rPr>
            </w:pPr>
            <w:r>
              <w:rPr>
                <w:lang w:val="en-US"/>
              </w:rPr>
              <w:t xml:space="preserve">-   -   -   </w:t>
            </w:r>
            <w:r w:rsidRPr="000E1730">
              <w:rPr>
                <w:lang w:val="en-US"/>
              </w:rPr>
              <w:t xml:space="preserve">CustomerPayeeIdentifier      </w:t>
            </w:r>
            <w:r w:rsidRPr="000E1730">
              <w:rPr>
                <w:b/>
                <w:lang w:val="en-US"/>
              </w:rPr>
              <w:t>XOR</w:t>
            </w:r>
            <w:r w:rsidRPr="000E1730">
              <w:rPr>
                <w:lang w:val="en-US"/>
              </w:rPr>
              <w:t xml:space="preserve">        </w:t>
            </w:r>
          </w:p>
        </w:tc>
        <w:tc>
          <w:tcPr>
            <w:tcW w:w="2767" w:type="dxa"/>
            <w:tcBorders>
              <w:bottom w:val="nil"/>
            </w:tcBorders>
          </w:tcPr>
          <w:p w:rsidR="002B7A14" w:rsidRPr="000E1730" w:rsidRDefault="002B7A14" w:rsidP="005200FD">
            <w:pPr>
              <w:pStyle w:val="Tabela-zawarto"/>
            </w:pPr>
            <w:r w:rsidRPr="000E1730">
              <w:t>Identyfikator beneficjenta (podawany w przypadku korzystania z książki adresowej)</w:t>
            </w:r>
          </w:p>
        </w:tc>
        <w:tc>
          <w:tcPr>
            <w:tcW w:w="772" w:type="dxa"/>
            <w:tcBorders>
              <w:bottom w:val="nil"/>
            </w:tcBorders>
            <w:vAlign w:val="center"/>
          </w:tcPr>
          <w:p w:rsidR="002B7A14" w:rsidRPr="000E1730" w:rsidRDefault="002B7A14" w:rsidP="005200FD">
            <w:pPr>
              <w:pStyle w:val="Tabela-zawarto"/>
              <w:jc w:val="center"/>
            </w:pPr>
          </w:p>
        </w:tc>
        <w:tc>
          <w:tcPr>
            <w:tcW w:w="567" w:type="dxa"/>
            <w:tcBorders>
              <w:bottom w:val="nil"/>
            </w:tcBorders>
            <w:vAlign w:val="center"/>
          </w:tcPr>
          <w:p w:rsidR="002B7A14" w:rsidRPr="000E1730" w:rsidRDefault="002B7A14" w:rsidP="005200FD">
            <w:pPr>
              <w:pStyle w:val="Tabela-zawarto"/>
              <w:jc w:val="center"/>
            </w:pPr>
          </w:p>
        </w:tc>
        <w:tc>
          <w:tcPr>
            <w:tcW w:w="567" w:type="dxa"/>
            <w:tcBorders>
              <w:bottom w:val="nil"/>
            </w:tcBorders>
            <w:vAlign w:val="center"/>
          </w:tcPr>
          <w:p w:rsidR="002B7A14" w:rsidRPr="000E1730" w:rsidRDefault="002B7A14" w:rsidP="005200FD">
            <w:pPr>
              <w:pStyle w:val="Tabela-zawarto"/>
              <w:jc w:val="center"/>
            </w:pPr>
          </w:p>
        </w:tc>
        <w:tc>
          <w:tcPr>
            <w:tcW w:w="426" w:type="dxa"/>
            <w:tcBorders>
              <w:bottom w:val="nil"/>
            </w:tcBorders>
            <w:vAlign w:val="center"/>
          </w:tcPr>
          <w:p w:rsidR="002B7A14" w:rsidRPr="00815B23" w:rsidRDefault="002B7A14" w:rsidP="005200FD">
            <w:pPr>
              <w:pStyle w:val="Tabela-zawarto"/>
              <w:jc w:val="center"/>
            </w:pPr>
          </w:p>
        </w:tc>
        <w:tc>
          <w:tcPr>
            <w:tcW w:w="708" w:type="dxa"/>
            <w:tcBorders>
              <w:bottom w:val="nil"/>
            </w:tcBorders>
            <w:vAlign w:val="center"/>
          </w:tcPr>
          <w:p w:rsidR="002B7A14" w:rsidRPr="00815B23" w:rsidRDefault="002B7A14" w:rsidP="005200FD">
            <w:pPr>
              <w:pStyle w:val="Tabela-zawarto"/>
              <w:jc w:val="center"/>
            </w:pPr>
          </w:p>
        </w:tc>
        <w:tc>
          <w:tcPr>
            <w:tcW w:w="567" w:type="dxa"/>
            <w:tcBorders>
              <w:bottom w:val="nil"/>
            </w:tcBorders>
            <w:vAlign w:val="center"/>
          </w:tcPr>
          <w:p w:rsidR="002B7A14" w:rsidRPr="00815B23" w:rsidRDefault="002B7A14" w:rsidP="005200FD">
            <w:pPr>
              <w:pStyle w:val="Tabela-zawarto"/>
              <w:jc w:val="center"/>
            </w:pPr>
          </w:p>
        </w:tc>
        <w:tc>
          <w:tcPr>
            <w:tcW w:w="3653" w:type="dxa"/>
            <w:gridSpan w:val="2"/>
            <w:tcBorders>
              <w:bottom w:val="nil"/>
            </w:tcBorders>
          </w:tcPr>
          <w:p w:rsidR="002B7A14" w:rsidRPr="00815B23" w:rsidRDefault="002B7A14" w:rsidP="005200FD">
            <w:pPr>
              <w:pStyle w:val="Tabela-zawarto"/>
              <w:jc w:val="center"/>
            </w:pPr>
          </w:p>
        </w:tc>
      </w:tr>
      <w:tr w:rsidR="002B7A14" w:rsidRPr="000E1730" w:rsidTr="00E2085D">
        <w:trPr>
          <w:jc w:val="center"/>
        </w:trPr>
        <w:tc>
          <w:tcPr>
            <w:tcW w:w="567" w:type="dxa"/>
            <w:tcBorders>
              <w:top w:val="dashed" w:sz="4" w:space="0" w:color="auto"/>
            </w:tcBorders>
            <w:vAlign w:val="center"/>
          </w:tcPr>
          <w:p w:rsidR="002B7A14" w:rsidRPr="000E1730" w:rsidRDefault="002B7A14" w:rsidP="005200FD">
            <w:pPr>
              <w:pStyle w:val="Tabela-zawarto"/>
              <w:jc w:val="center"/>
              <w:rPr>
                <w:lang w:val="en-US"/>
              </w:rPr>
            </w:pPr>
            <w:r w:rsidRPr="000E1730">
              <w:rPr>
                <w:lang w:val="en-US"/>
              </w:rPr>
              <w:t>A-17</w:t>
            </w:r>
          </w:p>
        </w:tc>
        <w:tc>
          <w:tcPr>
            <w:tcW w:w="3519" w:type="dxa"/>
            <w:tcBorders>
              <w:top w:val="dashed" w:sz="4" w:space="0" w:color="auto"/>
            </w:tcBorders>
            <w:shd w:val="clear" w:color="auto" w:fill="00FFFF"/>
            <w:vAlign w:val="center"/>
          </w:tcPr>
          <w:p w:rsidR="002B7A14" w:rsidRPr="000E1730" w:rsidRDefault="002B7A14" w:rsidP="005200FD">
            <w:pPr>
              <w:pStyle w:val="Tabela-zawarto"/>
              <w:rPr>
                <w:lang w:val="en-US"/>
              </w:rPr>
            </w:pPr>
            <w:r>
              <w:rPr>
                <w:lang w:val="en-US"/>
              </w:rPr>
              <w:t xml:space="preserve">-   -   -   </w:t>
            </w:r>
            <w:r w:rsidRPr="000E1730">
              <w:rPr>
                <w:lang w:val="en-US"/>
              </w:rPr>
              <w:t xml:space="preserve">PayeeParty                           </w:t>
            </w:r>
            <w:r w:rsidRPr="000E1730">
              <w:rPr>
                <w:b/>
                <w:lang w:val="en-US"/>
              </w:rPr>
              <w:t>XOR</w:t>
            </w:r>
          </w:p>
        </w:tc>
        <w:tc>
          <w:tcPr>
            <w:tcW w:w="2767" w:type="dxa"/>
          </w:tcPr>
          <w:p w:rsidR="002B7A14" w:rsidRPr="000E1730" w:rsidRDefault="002B7A14" w:rsidP="005200FD">
            <w:pPr>
              <w:pStyle w:val="Tabela-zawarto"/>
            </w:pPr>
            <w:r w:rsidRPr="000E1730">
              <w:t>Informacje o beneficjencie</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rPr>
                <w:lang w:val="en-US"/>
              </w:rPr>
            </w:pPr>
            <w:r>
              <w:rPr>
                <w:lang w:val="en-US"/>
              </w:rPr>
              <w:t xml:space="preserve">-   -   -   -   </w:t>
            </w:r>
            <w:r w:rsidRPr="000E1730">
              <w:rPr>
                <w:lang w:val="en-US"/>
              </w:rPr>
              <w:t>Identifier</w:t>
            </w:r>
          </w:p>
        </w:tc>
        <w:tc>
          <w:tcPr>
            <w:tcW w:w="2767" w:type="dxa"/>
          </w:tcPr>
          <w:p w:rsidR="002B7A14" w:rsidRPr="000E1730" w:rsidRDefault="002B7A14" w:rsidP="005200FD">
            <w:pPr>
              <w:pStyle w:val="Tabela-zawarto"/>
            </w:pPr>
            <w:r w:rsidRPr="000E1730">
              <w:t>Identyfikator beneficjenta</w:t>
            </w:r>
          </w:p>
        </w:tc>
        <w:tc>
          <w:tcPr>
            <w:tcW w:w="772"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p>
        </w:tc>
        <w:tc>
          <w:tcPr>
            <w:tcW w:w="3519" w:type="dxa"/>
            <w:vAlign w:val="center"/>
          </w:tcPr>
          <w:p w:rsidR="002B7A14" w:rsidRPr="000E1730" w:rsidRDefault="002B7A14" w:rsidP="005200FD">
            <w:pPr>
              <w:pStyle w:val="Tabela-zawarto"/>
              <w:rPr>
                <w:lang w:val="en-US"/>
              </w:rPr>
            </w:pPr>
            <w:r>
              <w:rPr>
                <w:lang w:val="en-US"/>
              </w:rPr>
              <w:t xml:space="preserve">-   -   -   -   </w:t>
            </w:r>
            <w:r w:rsidRPr="000E1730">
              <w:rPr>
                <w:lang w:val="en-US"/>
              </w:rPr>
              <w:t>Name</w:t>
            </w:r>
          </w:p>
        </w:tc>
        <w:tc>
          <w:tcPr>
            <w:tcW w:w="2767" w:type="dxa"/>
          </w:tcPr>
          <w:p w:rsidR="002B7A14" w:rsidRPr="000E1730" w:rsidRDefault="002B7A14" w:rsidP="005200FD">
            <w:pPr>
              <w:pStyle w:val="Tabela-zawarto"/>
            </w:pPr>
            <w:r w:rsidRPr="000E1730">
              <w:t>Nazwa beneficjenta</w:t>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033EFB">
            <w:pPr>
              <w:pStyle w:val="Tabela-zawarto"/>
              <w:jc w:val="center"/>
              <w:rPr>
                <w:lang w:val="en-US"/>
              </w:rPr>
            </w:pPr>
            <w:r w:rsidRPr="000E1730">
              <w:rPr>
                <w:lang w:val="en-US"/>
              </w:rPr>
              <w:t xml:space="preserve">Pełna nazwa </w:t>
            </w:r>
            <w:r w:rsidRPr="00790CE4">
              <w:rPr>
                <w:lang w:val="en-US"/>
              </w:rPr>
              <w:t>beneficjenta</w:t>
            </w: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p>
        </w:tc>
        <w:tc>
          <w:tcPr>
            <w:tcW w:w="3519" w:type="dxa"/>
            <w:vAlign w:val="center"/>
          </w:tcPr>
          <w:p w:rsidR="002B7A14" w:rsidRPr="000E1730" w:rsidRDefault="002B7A14" w:rsidP="005200FD">
            <w:pPr>
              <w:pStyle w:val="Tabela-zawarto"/>
              <w:rPr>
                <w:lang w:val="en-US"/>
              </w:rPr>
            </w:pPr>
            <w:r>
              <w:rPr>
                <w:lang w:val="en-US"/>
              </w:rPr>
              <w:t xml:space="preserve">-   -   -   -   </w:t>
            </w:r>
            <w:r w:rsidRPr="000E1730">
              <w:rPr>
                <w:lang w:val="en-US"/>
              </w:rPr>
              <w:t>AdditionalName</w:t>
            </w:r>
          </w:p>
        </w:tc>
        <w:tc>
          <w:tcPr>
            <w:tcW w:w="2767" w:type="dxa"/>
          </w:tcPr>
          <w:p w:rsidR="002B7A14" w:rsidRPr="000E1730" w:rsidRDefault="002B7A14" w:rsidP="005200FD">
            <w:pPr>
              <w:pStyle w:val="Tabela-zawarto"/>
            </w:pPr>
            <w:r w:rsidRPr="000E1730">
              <w:t>Dodatkowa nazwa beneficjenta</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rPr>
                <w:lang w:val="en-US"/>
              </w:rPr>
              <w:t xml:space="preserve">-   -   -   -   </w:t>
            </w:r>
            <w:r w:rsidRPr="000E1730">
              <w:t>Description</w:t>
            </w:r>
          </w:p>
        </w:tc>
        <w:tc>
          <w:tcPr>
            <w:tcW w:w="2767" w:type="dxa"/>
          </w:tcPr>
          <w:p w:rsidR="002B7A14" w:rsidRPr="000E1730" w:rsidRDefault="002B7A14" w:rsidP="005200FD">
            <w:pPr>
              <w:pStyle w:val="Tabela-zawarto"/>
            </w:pPr>
            <w:r w:rsidRPr="000E1730">
              <w:t>Dodatkowe informacje o beneficjencie</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r w:rsidRPr="000E1730">
              <w:t>A-11</w:t>
            </w:r>
          </w:p>
        </w:tc>
        <w:tc>
          <w:tcPr>
            <w:tcW w:w="3519" w:type="dxa"/>
            <w:vAlign w:val="center"/>
          </w:tcPr>
          <w:p w:rsidR="002B7A14" w:rsidRPr="000E1730" w:rsidRDefault="002B7A14" w:rsidP="005200FD">
            <w:pPr>
              <w:pStyle w:val="Tabela-zawarto"/>
            </w:pPr>
            <w:r>
              <w:rPr>
                <w:lang w:val="en-US"/>
              </w:rPr>
              <w:t xml:space="preserve">-   -   -   -   </w:t>
            </w:r>
            <w:r w:rsidRPr="000E1730">
              <w:t>Address</w:t>
            </w:r>
            <w:r w:rsidRPr="000E1730">
              <w:tab/>
            </w:r>
            <w:r w:rsidRPr="000E1730">
              <w:tab/>
            </w:r>
            <w:r w:rsidRPr="000E1730">
              <w:tab/>
            </w:r>
          </w:p>
        </w:tc>
        <w:tc>
          <w:tcPr>
            <w:tcW w:w="2767" w:type="dxa"/>
          </w:tcPr>
          <w:p w:rsidR="002B7A14" w:rsidRPr="000E1730" w:rsidRDefault="002B7A14" w:rsidP="005200FD">
            <w:pPr>
              <w:pStyle w:val="Tabela-zawarto"/>
            </w:pPr>
            <w:r w:rsidRPr="000E1730">
              <w:t>Adres beneficjenta (podawany w postaci sformatowanej lub niesformatowanej)</w:t>
            </w:r>
          </w:p>
          <w:p w:rsidR="002B7A14" w:rsidRPr="000E1730" w:rsidRDefault="002B7A14" w:rsidP="005200FD">
            <w:pPr>
              <w:pStyle w:val="Tabela-zawarto"/>
            </w:pPr>
            <w:r w:rsidRPr="000E1730">
              <w:t>- struktura j.w.</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r w:rsidRPr="000E1730">
              <w:t>A-10</w:t>
            </w:r>
          </w:p>
        </w:tc>
        <w:tc>
          <w:tcPr>
            <w:tcW w:w="3519" w:type="dxa"/>
            <w:vAlign w:val="center"/>
          </w:tcPr>
          <w:p w:rsidR="002B7A14" w:rsidRPr="000E1730" w:rsidRDefault="002B7A14" w:rsidP="005200FD">
            <w:pPr>
              <w:pStyle w:val="Tabela-zawarto"/>
              <w:ind w:left="432" w:hanging="432"/>
              <w:rPr>
                <w:b/>
              </w:rPr>
            </w:pPr>
            <w:r>
              <w:rPr>
                <w:lang w:val="en-US"/>
              </w:rPr>
              <w:t xml:space="preserve">-   -   -   </w:t>
            </w:r>
            <w:r w:rsidRPr="000E1730">
              <w:t>PayeeAccount</w:t>
            </w:r>
          </w:p>
        </w:tc>
        <w:tc>
          <w:tcPr>
            <w:tcW w:w="2767" w:type="dxa"/>
          </w:tcPr>
          <w:p w:rsidR="002B7A14" w:rsidRPr="000E1730" w:rsidRDefault="002B7A14" w:rsidP="005200FD">
            <w:pPr>
              <w:pStyle w:val="Tabela-zawarto"/>
            </w:pPr>
            <w:r w:rsidRPr="000E1730">
              <w:t>Informacje o rachunku bankowym beneficjenta</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667974"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p>
        </w:tc>
        <w:tc>
          <w:tcPr>
            <w:tcW w:w="3519" w:type="dxa"/>
            <w:vAlign w:val="center"/>
          </w:tcPr>
          <w:p w:rsidR="002B7A14" w:rsidRPr="000E1730" w:rsidRDefault="002B7A14" w:rsidP="005200FD">
            <w:pPr>
              <w:pStyle w:val="Tabela-zawarto"/>
              <w:ind w:left="432" w:hanging="432"/>
              <w:rPr>
                <w:b/>
                <w:lang w:val="en-US"/>
              </w:rPr>
            </w:pPr>
            <w:r>
              <w:rPr>
                <w:lang w:val="en-US"/>
              </w:rPr>
              <w:t xml:space="preserve">-   -   -   -   </w:t>
            </w:r>
            <w:r w:rsidRPr="000E1730">
              <w:rPr>
                <w:lang w:val="en-US"/>
              </w:rPr>
              <w:t>AccountIdentifier</w:t>
            </w:r>
          </w:p>
        </w:tc>
        <w:tc>
          <w:tcPr>
            <w:tcW w:w="2767" w:type="dxa"/>
          </w:tcPr>
          <w:p w:rsidR="002B7A14" w:rsidRPr="000E1730" w:rsidRDefault="002B7A14" w:rsidP="005200FD">
            <w:pPr>
              <w:pStyle w:val="Tabela-zawarto"/>
            </w:pPr>
            <w:r w:rsidRPr="000E1730">
              <w:t>Numer rachunku</w:t>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3653" w:type="dxa"/>
            <w:gridSpan w:val="2"/>
          </w:tcPr>
          <w:p w:rsidR="002B7A14" w:rsidRPr="00667974" w:rsidRDefault="002B7A14" w:rsidP="005200FD">
            <w:pPr>
              <w:pStyle w:val="Tabela-zawarto"/>
              <w:jc w:val="center"/>
            </w:pPr>
            <w:r w:rsidRPr="00667974">
              <w:t>Numer rachunku beneficjenta w standardzie NRB/IBAN lub innym (w przypadku zleceń kierownych za granicę)</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rPr>
                <w:b/>
              </w:rPr>
            </w:pPr>
            <w:r>
              <w:rPr>
                <w:lang w:val="en-US"/>
              </w:rPr>
              <w:t xml:space="preserve">-   -   -   -   </w:t>
            </w:r>
            <w:r w:rsidRPr="000E1730">
              <w:t>AccountName</w:t>
            </w:r>
          </w:p>
        </w:tc>
        <w:tc>
          <w:tcPr>
            <w:tcW w:w="2767" w:type="dxa"/>
          </w:tcPr>
          <w:p w:rsidR="002B7A14" w:rsidRPr="000E1730" w:rsidRDefault="002B7A14" w:rsidP="005200FD">
            <w:pPr>
              <w:pStyle w:val="Tabela-zawarto"/>
            </w:pPr>
            <w:r w:rsidRPr="000E1730">
              <w:t>Nazwa rachunku - dla przelewów ZUS-owskich pole przyjmuje wartość 'ZUS'</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rPr>
                <w:b/>
              </w:rPr>
            </w:pPr>
            <w:r>
              <w:rPr>
                <w:lang w:val="en-US"/>
              </w:rPr>
              <w:t xml:space="preserve">-   -   -   -   </w:t>
            </w:r>
            <w:r w:rsidRPr="000E1730">
              <w:t>AccountCurrencyCode</w:t>
            </w:r>
          </w:p>
        </w:tc>
        <w:tc>
          <w:tcPr>
            <w:tcW w:w="2767" w:type="dxa"/>
          </w:tcPr>
          <w:p w:rsidR="002B7A14" w:rsidRPr="000E1730" w:rsidRDefault="002B7A14" w:rsidP="005200FD">
            <w:pPr>
              <w:pStyle w:val="Tabela-zawarto"/>
            </w:pPr>
            <w:r w:rsidRPr="000E1730">
              <w:t>Waluta rachunku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r w:rsidRPr="000E1730">
              <w:t>A-15</w:t>
            </w:r>
          </w:p>
        </w:tc>
        <w:tc>
          <w:tcPr>
            <w:tcW w:w="3519" w:type="dxa"/>
            <w:vAlign w:val="center"/>
          </w:tcPr>
          <w:p w:rsidR="002B7A14" w:rsidRPr="000E1730" w:rsidRDefault="002B7A14" w:rsidP="005200FD">
            <w:pPr>
              <w:pStyle w:val="Tabela-zawarto"/>
            </w:pPr>
            <w:r>
              <w:rPr>
                <w:lang w:val="en-US"/>
              </w:rPr>
              <w:t xml:space="preserve">-   -   -   </w:t>
            </w:r>
            <w:r w:rsidRPr="000E1730">
              <w:t>PayeeFinancialInstitution</w:t>
            </w:r>
          </w:p>
        </w:tc>
        <w:tc>
          <w:tcPr>
            <w:tcW w:w="2767" w:type="dxa"/>
          </w:tcPr>
          <w:p w:rsidR="002B7A14" w:rsidRPr="000E1730" w:rsidRDefault="002B7A14" w:rsidP="005200FD">
            <w:pPr>
              <w:pStyle w:val="Tabela-zawarto"/>
            </w:pPr>
            <w:r w:rsidRPr="000E1730">
              <w:t>Informacje o  banku/oddziale banku beneficjenta</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rPr>
                <w:lang w:val="en-US"/>
              </w:rPr>
              <w:t xml:space="preserve">-   -   -   -   </w:t>
            </w:r>
            <w:r w:rsidRPr="000E1730">
              <w:t>FIIdentifier</w:t>
            </w:r>
          </w:p>
        </w:tc>
        <w:tc>
          <w:tcPr>
            <w:tcW w:w="2767" w:type="dxa"/>
          </w:tcPr>
          <w:p w:rsidR="002B7A14" w:rsidRPr="000E1730" w:rsidRDefault="002B7A14" w:rsidP="005200FD">
            <w:pPr>
              <w:pStyle w:val="Tabela-zawarto"/>
            </w:pPr>
            <w:r w:rsidRPr="000E1730">
              <w:t>Identyfikator banku/oddziału banku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r>
              <w:t>BIC instytucji beneficjenta</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pPr>
            <w:r>
              <w:rPr>
                <w:lang w:val="en-US"/>
              </w:rPr>
              <w:t xml:space="preserve">-   -   -   -   </w:t>
            </w:r>
            <w:r w:rsidRPr="000E1730">
              <w:t>Name</w:t>
            </w:r>
          </w:p>
        </w:tc>
        <w:tc>
          <w:tcPr>
            <w:tcW w:w="2767" w:type="dxa"/>
          </w:tcPr>
          <w:p w:rsidR="002B7A14" w:rsidRPr="000E1730" w:rsidRDefault="002B7A14" w:rsidP="005200FD">
            <w:pPr>
              <w:pStyle w:val="Tabela-zawarto"/>
            </w:pPr>
            <w:r w:rsidRPr="000E1730">
              <w:t>Nazwa banku/oddziału banku</w:t>
            </w:r>
          </w:p>
        </w:tc>
        <w:tc>
          <w:tcPr>
            <w:tcW w:w="772"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A-11</w:t>
            </w:r>
          </w:p>
        </w:tc>
        <w:tc>
          <w:tcPr>
            <w:tcW w:w="3519" w:type="dxa"/>
            <w:vAlign w:val="center"/>
          </w:tcPr>
          <w:p w:rsidR="002B7A14" w:rsidRPr="000E1730" w:rsidRDefault="002B7A14" w:rsidP="005200FD">
            <w:pPr>
              <w:pStyle w:val="Tabela-zawarto"/>
            </w:pPr>
            <w:r>
              <w:rPr>
                <w:lang w:val="en-US"/>
              </w:rPr>
              <w:t xml:space="preserve">-   -   -   -   </w:t>
            </w:r>
            <w:r w:rsidRPr="000E1730">
              <w:t>Address</w:t>
            </w:r>
          </w:p>
        </w:tc>
        <w:tc>
          <w:tcPr>
            <w:tcW w:w="2767" w:type="dxa"/>
          </w:tcPr>
          <w:p w:rsidR="002B7A14" w:rsidRPr="000E1730" w:rsidRDefault="002B7A14" w:rsidP="005200FD">
            <w:pPr>
              <w:pStyle w:val="Tabela-zawarto"/>
            </w:pPr>
            <w:r w:rsidRPr="000E1730">
              <w:t>Adres banku/oddziału banku (podawany w postaci sformatowanej lub niesformatowanej)</w:t>
            </w:r>
          </w:p>
        </w:tc>
        <w:tc>
          <w:tcPr>
            <w:tcW w:w="772"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3653" w:type="dxa"/>
            <w:gridSpan w:val="2"/>
          </w:tcPr>
          <w:p w:rsidR="002B7A14" w:rsidRPr="00815B23"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B-11</w:t>
            </w:r>
          </w:p>
        </w:tc>
        <w:tc>
          <w:tcPr>
            <w:tcW w:w="3519" w:type="dxa"/>
            <w:vAlign w:val="center"/>
          </w:tcPr>
          <w:p w:rsidR="002B7A14" w:rsidRPr="000E1730" w:rsidRDefault="002B7A14" w:rsidP="005200FD">
            <w:pPr>
              <w:pStyle w:val="Tabela-zawarto"/>
              <w:ind w:left="432" w:hanging="432"/>
              <w:rPr>
                <w:lang w:val="en-US"/>
              </w:rPr>
            </w:pPr>
            <w:r>
              <w:rPr>
                <w:lang w:val="en-US"/>
              </w:rPr>
              <w:t xml:space="preserve">-   -   -   </w:t>
            </w:r>
            <w:r w:rsidRPr="000E1730">
              <w:rPr>
                <w:lang w:val="en-US"/>
              </w:rPr>
              <w:t>Charge</w:t>
            </w:r>
          </w:p>
        </w:tc>
        <w:tc>
          <w:tcPr>
            <w:tcW w:w="2767" w:type="dxa"/>
          </w:tcPr>
          <w:p w:rsidR="002B7A14" w:rsidRPr="000E1730" w:rsidRDefault="002B7A14" w:rsidP="005200FD">
            <w:pPr>
              <w:pStyle w:val="Tabela-zawarto"/>
            </w:pPr>
            <w:r w:rsidRPr="000E1730">
              <w:t>Sposób rozłożenia opłat za transakcję</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   </w:t>
            </w:r>
            <w:r w:rsidRPr="000E1730">
              <w:rPr>
                <w:bCs w:val="0"/>
              </w:rPr>
              <w:t>Amount</w:t>
            </w:r>
          </w:p>
        </w:tc>
        <w:tc>
          <w:tcPr>
            <w:tcW w:w="2767" w:type="dxa"/>
          </w:tcPr>
          <w:p w:rsidR="002B7A14" w:rsidRPr="000E1730" w:rsidRDefault="002B7A14" w:rsidP="005200FD">
            <w:pPr>
              <w:pStyle w:val="Tabela-zawarto"/>
            </w:pPr>
            <w:r w:rsidRPr="000E1730">
              <w:t>Kwota opłaty</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F2473E" w:rsidRDefault="002B7A14" w:rsidP="005200FD">
            <w:pPr>
              <w:pStyle w:val="Tabela-zawarto"/>
              <w:jc w:val="center"/>
            </w:pPr>
            <w:r w:rsidRPr="00F2473E">
              <w:t>Kwota i waluta opłaty</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   </w:t>
            </w:r>
            <w:r w:rsidRPr="000E1730">
              <w:t>Reason</w:t>
            </w:r>
          </w:p>
        </w:tc>
        <w:tc>
          <w:tcPr>
            <w:tcW w:w="2767" w:type="dxa"/>
          </w:tcPr>
          <w:p w:rsidR="002B7A14" w:rsidRPr="000E1730" w:rsidRDefault="002B7A14" w:rsidP="005200FD">
            <w:pPr>
              <w:pStyle w:val="Tabela-zawarto"/>
            </w:pPr>
            <w:r w:rsidRPr="000E1730">
              <w:t>Przyczyna nałożenia opłaty</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F2473E" w:rsidRDefault="002B7A14" w:rsidP="005200FD">
            <w:pPr>
              <w:pStyle w:val="Tabela-zawarto"/>
              <w:jc w:val="center"/>
            </w:pPr>
            <w:r w:rsidRPr="00F2473E">
              <w:t>Opłata beneficjenta</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   </w:t>
            </w:r>
            <w:r w:rsidRPr="000E1730">
              <w:t>ChargeOriginator</w:t>
            </w:r>
          </w:p>
        </w:tc>
        <w:tc>
          <w:tcPr>
            <w:tcW w:w="2767" w:type="dxa"/>
          </w:tcPr>
          <w:p w:rsidR="002B7A14" w:rsidRPr="000E1730" w:rsidRDefault="002B7A14" w:rsidP="005200FD">
            <w:pPr>
              <w:pStyle w:val="Tabela-zawarto"/>
            </w:pPr>
            <w:r w:rsidRPr="000E1730">
              <w:t>Nakładający opłaty</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F2473E" w:rsidRDefault="002B7A14" w:rsidP="005200FD">
            <w:pPr>
              <w:pStyle w:val="Tabela-zawarto"/>
              <w:jc w:val="center"/>
            </w:pPr>
            <w:r w:rsidRPr="00F2473E">
              <w:t>NBP</w:t>
            </w:r>
          </w:p>
        </w:tc>
      </w:tr>
      <w:tr w:rsidR="002B7A14" w:rsidRPr="000E1730" w:rsidTr="00E2085D">
        <w:trPr>
          <w:jc w:val="center"/>
        </w:trPr>
        <w:tc>
          <w:tcPr>
            <w:tcW w:w="567" w:type="dxa"/>
            <w:vAlign w:val="center"/>
          </w:tcPr>
          <w:p w:rsidR="002B7A14" w:rsidRPr="000E1730" w:rsidRDefault="002B7A14" w:rsidP="005200FD">
            <w:pPr>
              <w:pStyle w:val="Tabela-zawarto"/>
              <w:jc w:val="center"/>
            </w:pPr>
            <w:r w:rsidRPr="000E1730">
              <w:t>B-18</w:t>
            </w:r>
          </w:p>
        </w:tc>
        <w:tc>
          <w:tcPr>
            <w:tcW w:w="3519" w:type="dxa"/>
            <w:vAlign w:val="center"/>
          </w:tcPr>
          <w:p w:rsidR="002B7A14" w:rsidRPr="000E1730" w:rsidRDefault="002B7A14" w:rsidP="005200FD">
            <w:pPr>
              <w:pStyle w:val="Tabela-zawarto"/>
              <w:ind w:left="432" w:hanging="432"/>
            </w:pPr>
            <w:r>
              <w:rPr>
                <w:lang w:val="en-US"/>
              </w:rPr>
              <w:t xml:space="preserve">-   -   -   </w:t>
            </w:r>
            <w:r w:rsidRPr="000E1730">
              <w:t>RegulatoryReport</w:t>
            </w:r>
          </w:p>
        </w:tc>
        <w:tc>
          <w:tcPr>
            <w:tcW w:w="2767" w:type="dxa"/>
          </w:tcPr>
          <w:p w:rsidR="002B7A14" w:rsidRPr="000E1730" w:rsidRDefault="002B7A14" w:rsidP="005200FD">
            <w:pPr>
              <w:pStyle w:val="Tabela-zawarto"/>
            </w:pPr>
            <w:r w:rsidRPr="000E1730">
              <w:t>Dane związane z raportowaniem transakcji zagranicznych do NBP</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   </w:t>
            </w:r>
            <w:r w:rsidRPr="000E1730">
              <w:t>RegulatoryInformationCoded</w:t>
            </w:r>
          </w:p>
        </w:tc>
        <w:tc>
          <w:tcPr>
            <w:tcW w:w="2767" w:type="dxa"/>
          </w:tcPr>
          <w:p w:rsidR="002B7A14" w:rsidRPr="000E1730" w:rsidRDefault="002B7A14" w:rsidP="005200FD">
            <w:pPr>
              <w:pStyle w:val="Tabela-zawarto"/>
            </w:pPr>
            <w:r w:rsidRPr="000E1730">
              <w:t>Kod NBP, którego rodzaj jest określony w atrybucie</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   </w:t>
            </w:r>
            <w:r w:rsidRPr="000E1730">
              <w:t>Description</w:t>
            </w:r>
          </w:p>
        </w:tc>
        <w:tc>
          <w:tcPr>
            <w:tcW w:w="2767" w:type="dxa"/>
          </w:tcPr>
          <w:p w:rsidR="002B7A14" w:rsidRPr="000E1730" w:rsidRDefault="002B7A14" w:rsidP="005200FD">
            <w:pPr>
              <w:pStyle w:val="Tabela-zawarto"/>
            </w:pPr>
            <w:r w:rsidRPr="000E1730">
              <w:t>Informacje o transakcji w postaci opisowej</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r w:rsidRPr="000E1730">
              <w:t>B-20</w:t>
            </w:r>
          </w:p>
        </w:tc>
        <w:tc>
          <w:tcPr>
            <w:tcW w:w="3519" w:type="dxa"/>
            <w:vAlign w:val="center"/>
          </w:tcPr>
          <w:p w:rsidR="002B7A14" w:rsidRPr="000E1730" w:rsidRDefault="002B7A14" w:rsidP="005200FD">
            <w:pPr>
              <w:pStyle w:val="Tabela-zawarto"/>
              <w:ind w:left="432" w:hanging="432"/>
            </w:pPr>
            <w:r>
              <w:rPr>
                <w:lang w:val="en-US"/>
              </w:rPr>
              <w:t xml:space="preserve">-   -   -   </w:t>
            </w:r>
            <w:r w:rsidRPr="000E1730">
              <w:t>RemittanceInformation</w:t>
            </w:r>
          </w:p>
        </w:tc>
        <w:tc>
          <w:tcPr>
            <w:tcW w:w="2767" w:type="dxa"/>
          </w:tcPr>
          <w:p w:rsidR="002B7A14" w:rsidRPr="000E1730" w:rsidRDefault="002B7A14" w:rsidP="005200FD">
            <w:pPr>
              <w:pStyle w:val="Tabela-zawarto"/>
            </w:pPr>
            <w:r w:rsidRPr="000E1730">
              <w:t>Informacje o szczegółach płatności regulowanej w ramach transakcji (tytułem)</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tcBorders>
              <w:bottom w:val="dashed" w:sz="4" w:space="0" w:color="auto"/>
            </w:tcBorders>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   </w:t>
            </w:r>
            <w:r w:rsidRPr="000E1730">
              <w:t>PmtId</w:t>
            </w:r>
            <w:r w:rsidRPr="000E1730">
              <w:tab/>
            </w:r>
            <w:r w:rsidRPr="000E1730">
              <w:tab/>
            </w:r>
            <w:r w:rsidRPr="000E1730">
              <w:tab/>
            </w:r>
          </w:p>
        </w:tc>
        <w:tc>
          <w:tcPr>
            <w:tcW w:w="2767" w:type="dxa"/>
            <w:tcBorders>
              <w:bottom w:val="dashed" w:sz="4" w:space="0" w:color="auto"/>
            </w:tcBorders>
          </w:tcPr>
          <w:p w:rsidR="002B7A14" w:rsidRPr="000E1730" w:rsidRDefault="002B7A14" w:rsidP="005200FD">
            <w:pPr>
              <w:pStyle w:val="Tabela-zawarto"/>
            </w:pPr>
            <w:r w:rsidRPr="000E1730">
              <w:t>Nadany przez beneficjenta identyfikator płatności regulowanej w ramach transakcji</w:t>
            </w:r>
          </w:p>
        </w:tc>
        <w:tc>
          <w:tcPr>
            <w:tcW w:w="772" w:type="dxa"/>
            <w:tcBorders>
              <w:bottom w:val="dashed" w:sz="4" w:space="0" w:color="auto"/>
            </w:tcBorders>
            <w:vAlign w:val="center"/>
          </w:tcPr>
          <w:p w:rsidR="002B7A14" w:rsidRPr="00815B23" w:rsidRDefault="002B7A14" w:rsidP="005200FD">
            <w:pPr>
              <w:pStyle w:val="Tabela-zawarto"/>
              <w:jc w:val="center"/>
            </w:pPr>
          </w:p>
        </w:tc>
        <w:tc>
          <w:tcPr>
            <w:tcW w:w="567" w:type="dxa"/>
            <w:tcBorders>
              <w:bottom w:val="dashed" w:sz="4" w:space="0" w:color="auto"/>
            </w:tcBorders>
            <w:vAlign w:val="center"/>
          </w:tcPr>
          <w:p w:rsidR="002B7A14" w:rsidRPr="00815B23" w:rsidRDefault="002B7A14" w:rsidP="005200FD">
            <w:pPr>
              <w:pStyle w:val="Tabela-zawarto"/>
              <w:jc w:val="center"/>
            </w:pPr>
          </w:p>
        </w:tc>
        <w:tc>
          <w:tcPr>
            <w:tcW w:w="567" w:type="dxa"/>
            <w:tcBorders>
              <w:bottom w:val="dashed" w:sz="4" w:space="0" w:color="auto"/>
            </w:tcBorders>
            <w:vAlign w:val="center"/>
          </w:tcPr>
          <w:p w:rsidR="002B7A14" w:rsidRPr="00815B23" w:rsidRDefault="002B7A14" w:rsidP="005200FD">
            <w:pPr>
              <w:pStyle w:val="Tabela-zawarto"/>
              <w:jc w:val="center"/>
            </w:pPr>
          </w:p>
        </w:tc>
        <w:tc>
          <w:tcPr>
            <w:tcW w:w="426" w:type="dxa"/>
            <w:tcBorders>
              <w:bottom w:val="dashed" w:sz="4" w:space="0" w:color="auto"/>
            </w:tcBorders>
            <w:vAlign w:val="center"/>
          </w:tcPr>
          <w:p w:rsidR="002B7A14" w:rsidRPr="00815B23" w:rsidRDefault="002B7A14" w:rsidP="005200FD">
            <w:pPr>
              <w:pStyle w:val="Tabela-zawarto"/>
              <w:jc w:val="center"/>
            </w:pPr>
          </w:p>
        </w:tc>
        <w:tc>
          <w:tcPr>
            <w:tcW w:w="708" w:type="dxa"/>
            <w:tcBorders>
              <w:bottom w:val="dashed" w:sz="4" w:space="0" w:color="auto"/>
            </w:tcBorders>
            <w:vAlign w:val="center"/>
          </w:tcPr>
          <w:p w:rsidR="002B7A14" w:rsidRPr="000E1730" w:rsidRDefault="002B7A14" w:rsidP="005200FD">
            <w:pPr>
              <w:pStyle w:val="Tabela-zawarto"/>
              <w:jc w:val="center"/>
              <w:rPr>
                <w:lang w:val="en-US"/>
              </w:rPr>
            </w:pPr>
            <w:r w:rsidRPr="000E1730">
              <w:rPr>
                <w:lang w:val="en-US"/>
              </w:rPr>
              <w:t>x</w:t>
            </w:r>
          </w:p>
        </w:tc>
        <w:tc>
          <w:tcPr>
            <w:tcW w:w="567" w:type="dxa"/>
            <w:tcBorders>
              <w:bottom w:val="dashed" w:sz="4" w:space="0" w:color="auto"/>
            </w:tcBorders>
            <w:vAlign w:val="center"/>
          </w:tcPr>
          <w:p w:rsidR="002B7A14" w:rsidRPr="000E1730" w:rsidRDefault="002B7A14" w:rsidP="005200FD">
            <w:pPr>
              <w:pStyle w:val="Tabela-zawarto"/>
              <w:jc w:val="center"/>
              <w:rPr>
                <w:lang w:val="en-US"/>
              </w:rPr>
            </w:pPr>
          </w:p>
        </w:tc>
        <w:tc>
          <w:tcPr>
            <w:tcW w:w="3653" w:type="dxa"/>
            <w:gridSpan w:val="2"/>
            <w:tcBorders>
              <w:bottom w:val="dashed" w:sz="4" w:space="0" w:color="auto"/>
            </w:tcBorders>
          </w:tcPr>
          <w:p w:rsidR="002B7A14" w:rsidRPr="000E1730" w:rsidRDefault="002B7A14" w:rsidP="005200FD">
            <w:pPr>
              <w:pStyle w:val="Tabela-zawarto"/>
              <w:jc w:val="center"/>
              <w:rPr>
                <w:lang w:val="en-US"/>
              </w:rPr>
            </w:pPr>
          </w:p>
        </w:tc>
      </w:tr>
      <w:tr w:rsidR="002B7A14" w:rsidRPr="000E1730" w:rsidTr="00E2085D">
        <w:trPr>
          <w:jc w:val="center"/>
        </w:trPr>
        <w:tc>
          <w:tcPr>
            <w:tcW w:w="567" w:type="dxa"/>
            <w:tcBorders>
              <w:bottom w:val="dashed" w:sz="4" w:space="0" w:color="auto"/>
            </w:tcBorders>
            <w:vAlign w:val="center"/>
          </w:tcPr>
          <w:p w:rsidR="002B7A14" w:rsidRPr="000E1730" w:rsidRDefault="002B7A14" w:rsidP="005200FD">
            <w:pPr>
              <w:pStyle w:val="Tabela-zawarto"/>
              <w:jc w:val="center"/>
              <w:rPr>
                <w:lang w:val="en-US"/>
              </w:rPr>
            </w:pPr>
          </w:p>
        </w:tc>
        <w:tc>
          <w:tcPr>
            <w:tcW w:w="3519" w:type="dxa"/>
            <w:tcBorders>
              <w:bottom w:val="dashed" w:sz="4" w:space="0" w:color="auto"/>
            </w:tcBorders>
            <w:shd w:val="clear" w:color="auto" w:fill="00FFFF"/>
            <w:vAlign w:val="center"/>
          </w:tcPr>
          <w:p w:rsidR="002B7A14" w:rsidRPr="000E1730" w:rsidRDefault="002B7A14" w:rsidP="005200FD">
            <w:pPr>
              <w:pStyle w:val="Tabela-zawarto"/>
              <w:ind w:left="432" w:hanging="432"/>
              <w:rPr>
                <w:lang w:val="en-US"/>
              </w:rPr>
            </w:pPr>
            <w:r>
              <w:rPr>
                <w:lang w:val="en-US"/>
              </w:rPr>
              <w:t xml:space="preserve">-   -   -   -   </w:t>
            </w:r>
            <w:r w:rsidRPr="000E1730">
              <w:rPr>
                <w:lang w:val="en-US"/>
              </w:rPr>
              <w:t>Memo</w:t>
            </w:r>
            <w:r>
              <w:rPr>
                <w:lang w:val="en-US"/>
              </w:rPr>
              <w:t xml:space="preserve">                           </w:t>
            </w:r>
            <w:r w:rsidRPr="000E1730">
              <w:rPr>
                <w:b/>
                <w:lang w:val="en-US"/>
              </w:rPr>
              <w:t>XOR</w:t>
            </w:r>
          </w:p>
        </w:tc>
        <w:tc>
          <w:tcPr>
            <w:tcW w:w="2767" w:type="dxa"/>
            <w:tcBorders>
              <w:bottom w:val="nil"/>
            </w:tcBorders>
          </w:tcPr>
          <w:p w:rsidR="002B7A14" w:rsidRPr="000E1730" w:rsidRDefault="002B7A14" w:rsidP="005200FD">
            <w:pPr>
              <w:pStyle w:val="Tabela-zawarto"/>
            </w:pPr>
            <w:r w:rsidRPr="000E1730">
              <w:t>Opis szczegółów płatności w postaci niesformatowanej</w:t>
            </w:r>
          </w:p>
        </w:tc>
        <w:tc>
          <w:tcPr>
            <w:tcW w:w="772" w:type="dxa"/>
            <w:tcBorders>
              <w:bottom w:val="nil"/>
            </w:tcBorders>
            <w:vAlign w:val="center"/>
          </w:tcPr>
          <w:p w:rsidR="002B7A14" w:rsidRPr="000E1730" w:rsidRDefault="002B7A14" w:rsidP="005200FD">
            <w:pPr>
              <w:pStyle w:val="Tabela-zawarto"/>
              <w:jc w:val="center"/>
              <w:rPr>
                <w:lang w:val="en-US"/>
              </w:rPr>
            </w:pPr>
            <w:r w:rsidRPr="000E1730">
              <w:rPr>
                <w:lang w:val="en-US"/>
              </w:rPr>
              <w:t>x</w:t>
            </w:r>
          </w:p>
        </w:tc>
        <w:tc>
          <w:tcPr>
            <w:tcW w:w="567" w:type="dxa"/>
            <w:tcBorders>
              <w:bottom w:val="nil"/>
            </w:tcBorders>
            <w:vAlign w:val="center"/>
          </w:tcPr>
          <w:p w:rsidR="002B7A14" w:rsidRPr="000E1730" w:rsidRDefault="002B7A14" w:rsidP="005200FD">
            <w:pPr>
              <w:pStyle w:val="Tabela-zawarto"/>
              <w:jc w:val="center"/>
              <w:rPr>
                <w:lang w:val="en-US"/>
              </w:rPr>
            </w:pPr>
            <w:r w:rsidRPr="000E1730">
              <w:rPr>
                <w:lang w:val="en-US"/>
              </w:rPr>
              <w:t>x</w:t>
            </w:r>
          </w:p>
        </w:tc>
        <w:tc>
          <w:tcPr>
            <w:tcW w:w="567" w:type="dxa"/>
            <w:tcBorders>
              <w:bottom w:val="nil"/>
            </w:tcBorders>
            <w:vAlign w:val="center"/>
          </w:tcPr>
          <w:p w:rsidR="002B7A14" w:rsidRPr="000E1730" w:rsidRDefault="002B7A14" w:rsidP="005200FD">
            <w:pPr>
              <w:pStyle w:val="Tabela-zawarto"/>
              <w:jc w:val="center"/>
              <w:rPr>
                <w:lang w:val="en-US"/>
              </w:rPr>
            </w:pPr>
          </w:p>
        </w:tc>
        <w:tc>
          <w:tcPr>
            <w:tcW w:w="426" w:type="dxa"/>
            <w:tcBorders>
              <w:bottom w:val="nil"/>
            </w:tcBorders>
            <w:vAlign w:val="center"/>
          </w:tcPr>
          <w:p w:rsidR="002B7A14" w:rsidRPr="000E1730" w:rsidRDefault="002B7A14" w:rsidP="005200FD">
            <w:pPr>
              <w:pStyle w:val="Tabela-zawarto"/>
              <w:jc w:val="center"/>
              <w:rPr>
                <w:lang w:val="en-US"/>
              </w:rPr>
            </w:pPr>
          </w:p>
        </w:tc>
        <w:tc>
          <w:tcPr>
            <w:tcW w:w="708" w:type="dxa"/>
            <w:tcBorders>
              <w:bottom w:val="nil"/>
            </w:tcBorders>
            <w:vAlign w:val="center"/>
          </w:tcPr>
          <w:p w:rsidR="002B7A14" w:rsidRPr="000E1730" w:rsidRDefault="002B7A14" w:rsidP="005200FD">
            <w:pPr>
              <w:pStyle w:val="Tabela-zawarto"/>
              <w:jc w:val="center"/>
              <w:rPr>
                <w:lang w:val="en-US"/>
              </w:rPr>
            </w:pPr>
          </w:p>
        </w:tc>
        <w:tc>
          <w:tcPr>
            <w:tcW w:w="567" w:type="dxa"/>
            <w:tcBorders>
              <w:bottom w:val="nil"/>
            </w:tcBorders>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Borders>
              <w:bottom w:val="nil"/>
            </w:tcBorders>
          </w:tcPr>
          <w:p w:rsidR="002B7A14" w:rsidRPr="000E1730" w:rsidRDefault="002B7A14" w:rsidP="005200FD">
            <w:pPr>
              <w:pStyle w:val="Tabela-zawarto"/>
              <w:jc w:val="center"/>
              <w:rPr>
                <w:lang w:val="en-US"/>
              </w:rPr>
            </w:pPr>
            <w:r w:rsidRPr="000E1730">
              <w:rPr>
                <w:lang w:val="en-US"/>
              </w:rPr>
              <w:t xml:space="preserve">Szczegóły </w:t>
            </w:r>
            <w:r w:rsidRPr="00790CE4">
              <w:rPr>
                <w:lang w:val="en-US"/>
              </w:rPr>
              <w:t xml:space="preserve">płatności </w:t>
            </w:r>
          </w:p>
          <w:p w:rsidR="002B7A14" w:rsidRPr="000E1730" w:rsidRDefault="002B7A14" w:rsidP="005200FD">
            <w:pPr>
              <w:pStyle w:val="Tabela-zawarto"/>
              <w:jc w:val="center"/>
            </w:pPr>
          </w:p>
        </w:tc>
      </w:tr>
      <w:tr w:rsidR="002B7A14" w:rsidRPr="000E1730" w:rsidTr="00E2085D">
        <w:trPr>
          <w:jc w:val="center"/>
        </w:trPr>
        <w:tc>
          <w:tcPr>
            <w:tcW w:w="567" w:type="dxa"/>
            <w:tcBorders>
              <w:top w:val="dashed" w:sz="4" w:space="0" w:color="auto"/>
              <w:bottom w:val="dashed" w:sz="4" w:space="0" w:color="auto"/>
            </w:tcBorders>
            <w:vAlign w:val="center"/>
          </w:tcPr>
          <w:p w:rsidR="002B7A14" w:rsidRPr="000E1730" w:rsidRDefault="002B7A14" w:rsidP="005200FD">
            <w:pPr>
              <w:pStyle w:val="Tabela-zawarto"/>
              <w:jc w:val="center"/>
              <w:rPr>
                <w:lang w:val="en-US"/>
              </w:rPr>
            </w:pPr>
          </w:p>
        </w:tc>
        <w:tc>
          <w:tcPr>
            <w:tcW w:w="3519" w:type="dxa"/>
            <w:tcBorders>
              <w:top w:val="dashed" w:sz="4" w:space="0" w:color="auto"/>
              <w:bottom w:val="dashed" w:sz="4" w:space="0" w:color="auto"/>
            </w:tcBorders>
            <w:shd w:val="clear" w:color="auto" w:fill="00FFFF"/>
            <w:vAlign w:val="center"/>
          </w:tcPr>
          <w:p w:rsidR="002B7A14" w:rsidRDefault="002B7A14" w:rsidP="005200FD">
            <w:pPr>
              <w:pStyle w:val="Tabela-zawarto"/>
              <w:ind w:left="432" w:hanging="432"/>
              <w:rPr>
                <w:lang w:val="en-US"/>
              </w:rPr>
            </w:pPr>
            <w:r>
              <w:rPr>
                <w:lang w:val="en-US"/>
              </w:rPr>
              <w:t xml:space="preserve">-   -   -   -   Unstrd                          </w:t>
            </w:r>
            <w:r w:rsidRPr="000E1730">
              <w:rPr>
                <w:b/>
                <w:lang w:val="en-US"/>
              </w:rPr>
              <w:t>XOR</w:t>
            </w:r>
          </w:p>
        </w:tc>
        <w:tc>
          <w:tcPr>
            <w:tcW w:w="2767" w:type="dxa"/>
            <w:tcBorders>
              <w:bottom w:val="nil"/>
            </w:tcBorders>
          </w:tcPr>
          <w:p w:rsidR="002B7A14" w:rsidRPr="000E1730" w:rsidRDefault="002B7A14" w:rsidP="005200FD">
            <w:pPr>
              <w:pStyle w:val="Tabela-zawarto"/>
            </w:pPr>
            <w:r>
              <w:t>Tytuł płatności w postaci nieustrukturalizowanej</w:t>
            </w:r>
          </w:p>
        </w:tc>
        <w:tc>
          <w:tcPr>
            <w:tcW w:w="772" w:type="dxa"/>
            <w:tcBorders>
              <w:bottom w:val="nil"/>
            </w:tcBorders>
            <w:vAlign w:val="center"/>
          </w:tcPr>
          <w:p w:rsidR="002B7A14" w:rsidRPr="00815B23" w:rsidRDefault="002B7A14" w:rsidP="005200FD">
            <w:pPr>
              <w:pStyle w:val="Tabela-zawarto"/>
              <w:jc w:val="center"/>
            </w:pPr>
          </w:p>
        </w:tc>
        <w:tc>
          <w:tcPr>
            <w:tcW w:w="567" w:type="dxa"/>
            <w:tcBorders>
              <w:bottom w:val="nil"/>
            </w:tcBorders>
            <w:vAlign w:val="center"/>
          </w:tcPr>
          <w:p w:rsidR="002B7A14" w:rsidRPr="00815B23" w:rsidRDefault="002B7A14" w:rsidP="005200FD">
            <w:pPr>
              <w:pStyle w:val="Tabela-zawarto"/>
              <w:jc w:val="center"/>
            </w:pPr>
          </w:p>
        </w:tc>
        <w:tc>
          <w:tcPr>
            <w:tcW w:w="567" w:type="dxa"/>
            <w:tcBorders>
              <w:bottom w:val="nil"/>
            </w:tcBorders>
            <w:vAlign w:val="center"/>
          </w:tcPr>
          <w:p w:rsidR="002B7A14" w:rsidRPr="00815B23" w:rsidRDefault="002B7A14" w:rsidP="005200FD">
            <w:pPr>
              <w:pStyle w:val="Tabela-zawarto"/>
              <w:jc w:val="center"/>
            </w:pPr>
          </w:p>
        </w:tc>
        <w:tc>
          <w:tcPr>
            <w:tcW w:w="426" w:type="dxa"/>
            <w:tcBorders>
              <w:bottom w:val="nil"/>
            </w:tcBorders>
            <w:vAlign w:val="center"/>
          </w:tcPr>
          <w:p w:rsidR="002B7A14" w:rsidRPr="00815B23" w:rsidRDefault="002B7A14" w:rsidP="005200FD">
            <w:pPr>
              <w:pStyle w:val="Tabela-zawarto"/>
              <w:jc w:val="center"/>
            </w:pPr>
          </w:p>
        </w:tc>
        <w:tc>
          <w:tcPr>
            <w:tcW w:w="708" w:type="dxa"/>
            <w:tcBorders>
              <w:bottom w:val="nil"/>
            </w:tcBorders>
            <w:vAlign w:val="center"/>
          </w:tcPr>
          <w:p w:rsidR="002B7A14" w:rsidRPr="000E1730" w:rsidRDefault="002B7A14" w:rsidP="005200FD">
            <w:pPr>
              <w:pStyle w:val="Tabela-zawarto"/>
              <w:jc w:val="center"/>
              <w:rPr>
                <w:lang w:val="en-US"/>
              </w:rPr>
            </w:pPr>
            <w:r w:rsidRPr="000E1730">
              <w:rPr>
                <w:lang w:val="en-US"/>
              </w:rPr>
              <w:t>x</w:t>
            </w:r>
          </w:p>
        </w:tc>
        <w:tc>
          <w:tcPr>
            <w:tcW w:w="567" w:type="dxa"/>
            <w:tcBorders>
              <w:bottom w:val="nil"/>
            </w:tcBorders>
            <w:vAlign w:val="center"/>
          </w:tcPr>
          <w:p w:rsidR="002B7A14" w:rsidRPr="000E1730" w:rsidRDefault="002B7A14" w:rsidP="005200FD">
            <w:pPr>
              <w:pStyle w:val="Tabela-zawarto"/>
              <w:jc w:val="center"/>
              <w:rPr>
                <w:lang w:val="en-US"/>
              </w:rPr>
            </w:pPr>
          </w:p>
        </w:tc>
        <w:tc>
          <w:tcPr>
            <w:tcW w:w="3653" w:type="dxa"/>
            <w:gridSpan w:val="2"/>
            <w:tcBorders>
              <w:bottom w:val="nil"/>
            </w:tcBorders>
          </w:tcPr>
          <w:p w:rsidR="002B7A14" w:rsidRPr="000E1730" w:rsidRDefault="002B7A14" w:rsidP="005200FD">
            <w:pPr>
              <w:pStyle w:val="Tabela-zawarto"/>
              <w:jc w:val="center"/>
              <w:rPr>
                <w:lang w:val="en-US"/>
              </w:rPr>
            </w:pPr>
          </w:p>
        </w:tc>
      </w:tr>
      <w:tr w:rsidR="002B7A14" w:rsidRPr="000E1730" w:rsidTr="00E2085D">
        <w:trPr>
          <w:jc w:val="center"/>
        </w:trPr>
        <w:tc>
          <w:tcPr>
            <w:tcW w:w="567" w:type="dxa"/>
            <w:tcBorders>
              <w:top w:val="dashed" w:sz="4" w:space="0" w:color="auto"/>
              <w:bottom w:val="nil"/>
            </w:tcBorders>
            <w:vAlign w:val="center"/>
          </w:tcPr>
          <w:p w:rsidR="002B7A14" w:rsidRPr="000E1730" w:rsidRDefault="002B7A14" w:rsidP="005200FD">
            <w:pPr>
              <w:pStyle w:val="Tabela-zawarto"/>
              <w:jc w:val="center"/>
              <w:rPr>
                <w:lang w:val="en-US"/>
              </w:rPr>
            </w:pPr>
            <w:r w:rsidRPr="000E1730">
              <w:rPr>
                <w:lang w:val="en-US"/>
              </w:rPr>
              <w:t>B-19</w:t>
            </w:r>
          </w:p>
        </w:tc>
        <w:tc>
          <w:tcPr>
            <w:tcW w:w="3519" w:type="dxa"/>
            <w:tcBorders>
              <w:top w:val="dashed" w:sz="4" w:space="0" w:color="auto"/>
              <w:bottom w:val="nil"/>
            </w:tcBorders>
            <w:shd w:val="clear" w:color="auto" w:fill="00FFFF"/>
            <w:vAlign w:val="center"/>
          </w:tcPr>
          <w:p w:rsidR="002B7A14" w:rsidRPr="000E1730" w:rsidRDefault="002B7A14" w:rsidP="005200FD">
            <w:pPr>
              <w:pStyle w:val="Tabela-zawarto"/>
              <w:ind w:left="432" w:hanging="432"/>
              <w:rPr>
                <w:lang w:val="en-US"/>
              </w:rPr>
            </w:pPr>
            <w:r>
              <w:rPr>
                <w:lang w:val="en-US"/>
              </w:rPr>
              <w:t xml:space="preserve">-   -   -   -   </w:t>
            </w:r>
            <w:r w:rsidRPr="000E1730">
              <w:rPr>
                <w:lang w:val="en-US"/>
              </w:rPr>
              <w:t>RemittanceDetails</w:t>
            </w:r>
            <w:r w:rsidRPr="000E1730">
              <w:rPr>
                <w:lang w:val="en-US"/>
              </w:rPr>
              <w:tab/>
            </w:r>
            <w:r>
              <w:rPr>
                <w:lang w:val="en-US"/>
              </w:rPr>
              <w:t xml:space="preserve">      </w:t>
            </w:r>
            <w:r w:rsidRPr="000E1730">
              <w:rPr>
                <w:b/>
                <w:lang w:val="en-US"/>
              </w:rPr>
              <w:t>XOR</w:t>
            </w:r>
          </w:p>
        </w:tc>
        <w:tc>
          <w:tcPr>
            <w:tcW w:w="2767" w:type="dxa"/>
          </w:tcPr>
          <w:p w:rsidR="002B7A14" w:rsidRPr="000E1730" w:rsidRDefault="002B7A14" w:rsidP="005200FD">
            <w:pPr>
              <w:pStyle w:val="Tabela-zawarto"/>
            </w:pPr>
            <w:r w:rsidRPr="000E1730">
              <w:t>Szczegóły płatności w postaci sformatowanej</w:t>
            </w:r>
          </w:p>
        </w:tc>
        <w:tc>
          <w:tcPr>
            <w:tcW w:w="772"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3653" w:type="dxa"/>
            <w:gridSpan w:val="2"/>
          </w:tcPr>
          <w:p w:rsidR="002B7A14" w:rsidRPr="00815B23" w:rsidRDefault="002B7A14" w:rsidP="005200FD">
            <w:pPr>
              <w:pStyle w:val="Tabela-zawarto"/>
              <w:jc w:val="center"/>
            </w:pPr>
          </w:p>
        </w:tc>
      </w:tr>
      <w:tr w:rsidR="002B7A14" w:rsidRPr="000E1730" w:rsidTr="00E2085D">
        <w:trPr>
          <w:jc w:val="center"/>
        </w:trPr>
        <w:tc>
          <w:tcPr>
            <w:tcW w:w="567" w:type="dxa"/>
            <w:tcBorders>
              <w:top w:val="nil"/>
              <w:bottom w:val="nil"/>
            </w:tcBorders>
            <w:vAlign w:val="center"/>
          </w:tcPr>
          <w:p w:rsidR="002B7A14" w:rsidRPr="00815B23" w:rsidRDefault="002B7A14" w:rsidP="005200FD">
            <w:pPr>
              <w:pStyle w:val="Tabela-zawarto"/>
              <w:jc w:val="center"/>
            </w:pPr>
          </w:p>
        </w:tc>
        <w:tc>
          <w:tcPr>
            <w:tcW w:w="3519" w:type="dxa"/>
            <w:tcBorders>
              <w:top w:val="nil"/>
              <w:bottom w:val="nil"/>
            </w:tcBorders>
            <w:vAlign w:val="center"/>
          </w:tcPr>
          <w:p w:rsidR="002B7A14" w:rsidRPr="000E1730" w:rsidRDefault="002B7A14" w:rsidP="005200FD">
            <w:pPr>
              <w:pStyle w:val="Tabela-zawarto"/>
              <w:ind w:left="432" w:hanging="432"/>
              <w:rPr>
                <w:lang w:val="en-US"/>
              </w:rPr>
            </w:pPr>
            <w:r>
              <w:rPr>
                <w:lang w:val="en-US"/>
              </w:rPr>
              <w:t xml:space="preserve">-   -   -   -   -  </w:t>
            </w:r>
            <w:r w:rsidRPr="000E1730">
              <w:rPr>
                <w:lang w:val="en-US"/>
              </w:rPr>
              <w:t>DocumentIdentifier</w:t>
            </w:r>
          </w:p>
        </w:tc>
        <w:tc>
          <w:tcPr>
            <w:tcW w:w="2767" w:type="dxa"/>
          </w:tcPr>
          <w:p w:rsidR="002B7A14" w:rsidRPr="000E1730" w:rsidRDefault="002B7A14" w:rsidP="005200FD">
            <w:pPr>
              <w:pStyle w:val="Tabela-zawarto"/>
            </w:pPr>
            <w:r w:rsidRPr="000E1730">
              <w:t>Identyfikator dokumentu stanowiącego podstawę płatności</w:t>
            </w:r>
          </w:p>
        </w:tc>
        <w:tc>
          <w:tcPr>
            <w:tcW w:w="772"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3653" w:type="dxa"/>
            <w:gridSpan w:val="2"/>
          </w:tcPr>
          <w:p w:rsidR="002B7A14" w:rsidRPr="00815B23" w:rsidRDefault="002B7A14" w:rsidP="005200FD">
            <w:pPr>
              <w:pStyle w:val="Tabela-zawarto"/>
              <w:jc w:val="center"/>
            </w:pPr>
          </w:p>
        </w:tc>
      </w:tr>
      <w:tr w:rsidR="002B7A14" w:rsidRPr="000E1730" w:rsidTr="00E2085D">
        <w:trPr>
          <w:jc w:val="center"/>
        </w:trPr>
        <w:tc>
          <w:tcPr>
            <w:tcW w:w="567" w:type="dxa"/>
            <w:tcBorders>
              <w:top w:val="nil"/>
              <w:bottom w:val="nil"/>
            </w:tcBorders>
            <w:vAlign w:val="center"/>
          </w:tcPr>
          <w:p w:rsidR="002B7A14" w:rsidRPr="00815B23" w:rsidRDefault="002B7A14" w:rsidP="005200FD">
            <w:pPr>
              <w:pStyle w:val="Tabela-zawarto"/>
              <w:jc w:val="center"/>
            </w:pPr>
          </w:p>
        </w:tc>
        <w:tc>
          <w:tcPr>
            <w:tcW w:w="3519" w:type="dxa"/>
            <w:tcBorders>
              <w:top w:val="nil"/>
              <w:bottom w:val="nil"/>
            </w:tcBorders>
            <w:vAlign w:val="center"/>
          </w:tcPr>
          <w:p w:rsidR="002B7A14" w:rsidRPr="000E1730" w:rsidRDefault="002B7A14" w:rsidP="005200FD">
            <w:pPr>
              <w:pStyle w:val="Tabela-zawarto"/>
              <w:ind w:left="432" w:hanging="432"/>
              <w:rPr>
                <w:lang w:val="en-US"/>
              </w:rPr>
            </w:pPr>
            <w:r>
              <w:rPr>
                <w:lang w:val="en-US"/>
              </w:rPr>
              <w:t xml:space="preserve">-   -   -   -   -  </w:t>
            </w:r>
            <w:r w:rsidRPr="000E1730">
              <w:rPr>
                <w:lang w:val="en-US"/>
              </w:rPr>
              <w:t>IssueDate</w:t>
            </w:r>
          </w:p>
        </w:tc>
        <w:tc>
          <w:tcPr>
            <w:tcW w:w="2767" w:type="dxa"/>
          </w:tcPr>
          <w:p w:rsidR="002B7A14" w:rsidRPr="000E1730" w:rsidRDefault="002B7A14" w:rsidP="005200FD">
            <w:pPr>
              <w:pStyle w:val="Tabela-zawarto"/>
            </w:pPr>
            <w:r w:rsidRPr="000E1730">
              <w:t>Data dokumentu</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jc w:val="center"/>
            </w:pPr>
          </w:p>
        </w:tc>
        <w:tc>
          <w:tcPr>
            <w:tcW w:w="3519" w:type="dxa"/>
            <w:tcBorders>
              <w:top w:val="nil"/>
              <w:bottom w:val="nil"/>
            </w:tcBorders>
            <w:vAlign w:val="center"/>
          </w:tcPr>
          <w:p w:rsidR="002B7A14" w:rsidRPr="000E1730" w:rsidRDefault="002B7A14" w:rsidP="005200FD">
            <w:pPr>
              <w:pStyle w:val="Tabela-zawarto"/>
              <w:ind w:left="432" w:hanging="432"/>
            </w:pPr>
            <w:r>
              <w:rPr>
                <w:lang w:val="en-US"/>
              </w:rPr>
              <w:t xml:space="preserve">-   -   -   -   -  </w:t>
            </w:r>
            <w:r w:rsidRPr="000E1730">
              <w:t>PaymentDate</w:t>
            </w:r>
          </w:p>
        </w:tc>
        <w:tc>
          <w:tcPr>
            <w:tcW w:w="2767" w:type="dxa"/>
          </w:tcPr>
          <w:p w:rsidR="002B7A14" w:rsidRPr="000E1730" w:rsidRDefault="002B7A14" w:rsidP="005200FD">
            <w:pPr>
              <w:pStyle w:val="Tabela-zawarto"/>
            </w:pPr>
            <w:r w:rsidRPr="000E1730">
              <w:t>Data terminu płatności</w:t>
            </w:r>
          </w:p>
        </w:tc>
        <w:tc>
          <w:tcPr>
            <w:tcW w:w="772"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jc w:val="center"/>
              <w:rPr>
                <w:lang w:val="en-US"/>
              </w:rPr>
            </w:pPr>
          </w:p>
        </w:tc>
        <w:tc>
          <w:tcPr>
            <w:tcW w:w="3519" w:type="dxa"/>
            <w:tcBorders>
              <w:top w:val="nil"/>
              <w:bottom w:val="nil"/>
            </w:tcBorders>
            <w:vAlign w:val="center"/>
          </w:tcPr>
          <w:p w:rsidR="002B7A14" w:rsidRPr="000E1730" w:rsidRDefault="002B7A14" w:rsidP="005200FD">
            <w:pPr>
              <w:pStyle w:val="Tabela-zawarto"/>
              <w:ind w:left="432" w:hanging="432"/>
              <w:rPr>
                <w:lang w:val="en-US"/>
              </w:rPr>
            </w:pPr>
            <w:r>
              <w:rPr>
                <w:lang w:val="en-US"/>
              </w:rPr>
              <w:t xml:space="preserve">-   -   -   -   -  </w:t>
            </w:r>
            <w:r w:rsidRPr="000E1730">
              <w:rPr>
                <w:lang w:val="en-US"/>
              </w:rPr>
              <w:t>AmountPaid</w:t>
            </w:r>
          </w:p>
        </w:tc>
        <w:tc>
          <w:tcPr>
            <w:tcW w:w="2767" w:type="dxa"/>
          </w:tcPr>
          <w:p w:rsidR="002B7A14" w:rsidRPr="000E1730" w:rsidRDefault="002B7A14" w:rsidP="005200FD">
            <w:pPr>
              <w:pStyle w:val="Tabela-zawarto"/>
            </w:pPr>
            <w:r w:rsidRPr="000E1730">
              <w:t>Kwota regulowana w ramach transakcji</w:t>
            </w:r>
          </w:p>
        </w:tc>
        <w:tc>
          <w:tcPr>
            <w:tcW w:w="772"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3653" w:type="dxa"/>
            <w:gridSpan w:val="2"/>
          </w:tcPr>
          <w:p w:rsidR="002B7A14" w:rsidRPr="00815B23" w:rsidRDefault="002B7A14" w:rsidP="005200FD">
            <w:pPr>
              <w:pStyle w:val="Tabela-zawarto"/>
              <w:jc w:val="center"/>
            </w:pPr>
          </w:p>
        </w:tc>
      </w:tr>
      <w:tr w:rsidR="002B7A14" w:rsidRPr="000E1730" w:rsidTr="00E2085D">
        <w:trPr>
          <w:jc w:val="center"/>
        </w:trPr>
        <w:tc>
          <w:tcPr>
            <w:tcW w:w="567" w:type="dxa"/>
            <w:tcBorders>
              <w:top w:val="nil"/>
              <w:bottom w:val="nil"/>
            </w:tcBorders>
            <w:vAlign w:val="center"/>
          </w:tcPr>
          <w:p w:rsidR="002B7A14" w:rsidRPr="00815B23" w:rsidRDefault="002B7A14" w:rsidP="005200FD">
            <w:pPr>
              <w:pStyle w:val="Tabela-zawarto"/>
              <w:jc w:val="center"/>
            </w:pPr>
          </w:p>
        </w:tc>
        <w:tc>
          <w:tcPr>
            <w:tcW w:w="3519" w:type="dxa"/>
            <w:tcBorders>
              <w:top w:val="nil"/>
              <w:bottom w:val="nil"/>
            </w:tcBorders>
            <w:vAlign w:val="center"/>
          </w:tcPr>
          <w:p w:rsidR="002B7A14" w:rsidRPr="000E1730" w:rsidRDefault="002B7A14" w:rsidP="005200FD">
            <w:pPr>
              <w:pStyle w:val="Tabela-zawarto"/>
              <w:ind w:left="432" w:hanging="432"/>
              <w:rPr>
                <w:lang w:val="en-US"/>
              </w:rPr>
            </w:pPr>
            <w:r>
              <w:rPr>
                <w:lang w:val="en-US"/>
              </w:rPr>
              <w:t xml:space="preserve">-   -   -   -   -  </w:t>
            </w:r>
            <w:r w:rsidRPr="000E1730">
              <w:rPr>
                <w:lang w:val="en-US"/>
              </w:rPr>
              <w:t>AmountDue</w:t>
            </w:r>
          </w:p>
        </w:tc>
        <w:tc>
          <w:tcPr>
            <w:tcW w:w="2767" w:type="dxa"/>
          </w:tcPr>
          <w:p w:rsidR="002B7A14" w:rsidRPr="000E1730" w:rsidRDefault="002B7A14" w:rsidP="005200FD">
            <w:pPr>
              <w:pStyle w:val="Tabela-zawarto"/>
            </w:pPr>
            <w:r w:rsidRPr="000E1730">
              <w:t>Kwota zobowiązania</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jc w:val="center"/>
            </w:pPr>
          </w:p>
        </w:tc>
        <w:tc>
          <w:tcPr>
            <w:tcW w:w="3519" w:type="dxa"/>
            <w:tcBorders>
              <w:top w:val="nil"/>
              <w:bottom w:val="nil"/>
            </w:tcBorders>
            <w:vAlign w:val="center"/>
          </w:tcPr>
          <w:p w:rsidR="002B7A14" w:rsidRPr="000E1730" w:rsidRDefault="002B7A14" w:rsidP="005200FD">
            <w:pPr>
              <w:pStyle w:val="Tabela-zawarto"/>
              <w:ind w:left="432" w:hanging="432"/>
            </w:pPr>
            <w:r>
              <w:rPr>
                <w:lang w:val="en-US"/>
              </w:rPr>
              <w:t xml:space="preserve">-   -   -   -   -  </w:t>
            </w:r>
            <w:r w:rsidRPr="000E1730">
              <w:t>DocumentRecipient</w:t>
            </w:r>
          </w:p>
        </w:tc>
        <w:tc>
          <w:tcPr>
            <w:tcW w:w="2767" w:type="dxa"/>
          </w:tcPr>
          <w:p w:rsidR="002B7A14" w:rsidRPr="000E1730" w:rsidRDefault="002B7A14" w:rsidP="005200FD">
            <w:pPr>
              <w:pStyle w:val="Tabela-zawarto"/>
            </w:pPr>
            <w:r w:rsidRPr="000E1730">
              <w:t>Identyfikator odbiorcy dokumentu</w:t>
            </w:r>
          </w:p>
        </w:tc>
        <w:tc>
          <w:tcPr>
            <w:tcW w:w="772"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jc w:val="center"/>
              <w:rPr>
                <w:lang w:val="en-US"/>
              </w:rPr>
            </w:pPr>
          </w:p>
        </w:tc>
        <w:tc>
          <w:tcPr>
            <w:tcW w:w="3519" w:type="dxa"/>
            <w:tcBorders>
              <w:top w:val="nil"/>
              <w:bottom w:val="nil"/>
            </w:tcBorders>
            <w:vAlign w:val="center"/>
          </w:tcPr>
          <w:p w:rsidR="002B7A14" w:rsidRPr="000E1730" w:rsidRDefault="002B7A14" w:rsidP="005200FD">
            <w:pPr>
              <w:pStyle w:val="Tabela-zawarto"/>
              <w:ind w:left="432" w:hanging="432"/>
              <w:rPr>
                <w:lang w:val="en-US"/>
              </w:rPr>
            </w:pPr>
            <w:r>
              <w:rPr>
                <w:lang w:val="en-US"/>
              </w:rPr>
              <w:t xml:space="preserve">-   -   -   -   -  </w:t>
            </w:r>
            <w:r w:rsidRPr="000E1730">
              <w:rPr>
                <w:lang w:val="en-US"/>
              </w:rPr>
              <w:t>DocumentIssuer</w:t>
            </w:r>
          </w:p>
        </w:tc>
        <w:tc>
          <w:tcPr>
            <w:tcW w:w="2767" w:type="dxa"/>
          </w:tcPr>
          <w:p w:rsidR="002B7A14" w:rsidRPr="000E1730" w:rsidRDefault="002B7A14" w:rsidP="005200FD">
            <w:pPr>
              <w:pStyle w:val="Tabela-zawarto"/>
            </w:pPr>
            <w:r w:rsidRPr="000E1730">
              <w:t>Identyfikator wystawcy dokumentu</w:t>
            </w:r>
          </w:p>
        </w:tc>
        <w:tc>
          <w:tcPr>
            <w:tcW w:w="772"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jc w:val="center"/>
              <w:rPr>
                <w:lang w:val="en-US"/>
              </w:rPr>
            </w:pPr>
            <w:r w:rsidRPr="000E1730">
              <w:rPr>
                <w:lang w:val="en-US"/>
              </w:rPr>
              <w:t>B-10</w:t>
            </w:r>
          </w:p>
        </w:tc>
        <w:tc>
          <w:tcPr>
            <w:tcW w:w="3519" w:type="dxa"/>
            <w:tcBorders>
              <w:top w:val="nil"/>
              <w:bottom w:val="nil"/>
            </w:tcBorders>
            <w:vAlign w:val="center"/>
          </w:tcPr>
          <w:p w:rsidR="002B7A14" w:rsidRPr="000E1730" w:rsidRDefault="002B7A14" w:rsidP="005200FD">
            <w:pPr>
              <w:pStyle w:val="Tabela-zawarto"/>
              <w:ind w:left="432" w:hanging="432"/>
              <w:rPr>
                <w:lang w:val="en-US"/>
              </w:rPr>
            </w:pPr>
            <w:r>
              <w:rPr>
                <w:lang w:val="en-US"/>
              </w:rPr>
              <w:t xml:space="preserve">-   -   -   -   -  </w:t>
            </w:r>
            <w:r w:rsidRPr="000E1730">
              <w:rPr>
                <w:lang w:val="en-US"/>
              </w:rPr>
              <w:t>AdjustmentDetails</w:t>
            </w:r>
          </w:p>
        </w:tc>
        <w:tc>
          <w:tcPr>
            <w:tcW w:w="2767" w:type="dxa"/>
          </w:tcPr>
          <w:p w:rsidR="002B7A14" w:rsidRPr="000E1730" w:rsidRDefault="002B7A14" w:rsidP="005200FD">
            <w:pPr>
              <w:pStyle w:val="Tabela-zawarto"/>
            </w:pPr>
            <w:r w:rsidRPr="000E1730">
              <w:t>Szczegóły korekty</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jc w:val="center"/>
            </w:pPr>
          </w:p>
        </w:tc>
        <w:tc>
          <w:tcPr>
            <w:tcW w:w="3519" w:type="dxa"/>
            <w:tcBorders>
              <w:top w:val="nil"/>
              <w:bottom w:val="nil"/>
            </w:tcBorders>
            <w:vAlign w:val="center"/>
          </w:tcPr>
          <w:p w:rsidR="002B7A14" w:rsidRPr="000E1730" w:rsidRDefault="002B7A14" w:rsidP="005200FD">
            <w:pPr>
              <w:pStyle w:val="Tabela-zawarto"/>
              <w:ind w:left="432" w:hanging="432"/>
            </w:pPr>
            <w:r>
              <w:rPr>
                <w:lang w:val="en-US"/>
              </w:rPr>
              <w:t xml:space="preserve">-   -   -   -   -  -   </w:t>
            </w:r>
            <w:r w:rsidRPr="000E1730">
              <w:t>AdjustmentReason</w:t>
            </w:r>
          </w:p>
        </w:tc>
        <w:tc>
          <w:tcPr>
            <w:tcW w:w="2767" w:type="dxa"/>
          </w:tcPr>
          <w:p w:rsidR="002B7A14" w:rsidRPr="000E1730" w:rsidRDefault="002B7A14" w:rsidP="005200FD">
            <w:pPr>
              <w:pStyle w:val="Tabela-zawarto"/>
            </w:pPr>
            <w:r w:rsidRPr="000E1730">
              <w:t>Przyczyna korekty</w:t>
            </w:r>
          </w:p>
        </w:tc>
        <w:tc>
          <w:tcPr>
            <w:tcW w:w="772"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jc w:val="center"/>
              <w:rPr>
                <w:lang w:val="en-US"/>
              </w:rPr>
            </w:pPr>
          </w:p>
        </w:tc>
        <w:tc>
          <w:tcPr>
            <w:tcW w:w="3519" w:type="dxa"/>
            <w:tcBorders>
              <w:top w:val="nil"/>
              <w:bottom w:val="nil"/>
            </w:tcBorders>
            <w:vAlign w:val="center"/>
          </w:tcPr>
          <w:p w:rsidR="002B7A14" w:rsidRPr="000E1730" w:rsidRDefault="002B7A14" w:rsidP="005200FD">
            <w:pPr>
              <w:pStyle w:val="Tabela-zawarto"/>
              <w:ind w:left="432" w:hanging="432"/>
              <w:rPr>
                <w:lang w:val="en-US"/>
              </w:rPr>
            </w:pPr>
            <w:r>
              <w:rPr>
                <w:lang w:val="en-US"/>
              </w:rPr>
              <w:t xml:space="preserve">-   -   -   -   -  -   </w:t>
            </w:r>
            <w:r w:rsidRPr="000E1730">
              <w:rPr>
                <w:lang w:val="en-US"/>
              </w:rPr>
              <w:t>AdjustmentAmount</w:t>
            </w:r>
          </w:p>
        </w:tc>
        <w:tc>
          <w:tcPr>
            <w:tcW w:w="2767" w:type="dxa"/>
          </w:tcPr>
          <w:p w:rsidR="002B7A14" w:rsidRPr="000E1730" w:rsidRDefault="002B7A14" w:rsidP="005200FD">
            <w:pPr>
              <w:pStyle w:val="Tabela-zawarto"/>
            </w:pPr>
            <w:r w:rsidRPr="000E1730">
              <w:t>Kwota korekty</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jc w:val="center"/>
            </w:pPr>
          </w:p>
        </w:tc>
        <w:tc>
          <w:tcPr>
            <w:tcW w:w="3519" w:type="dxa"/>
            <w:tcBorders>
              <w:top w:val="nil"/>
              <w:bottom w:val="nil"/>
            </w:tcBorders>
            <w:vAlign w:val="center"/>
          </w:tcPr>
          <w:p w:rsidR="002B7A14" w:rsidRPr="000E1730" w:rsidRDefault="002B7A14" w:rsidP="005200FD">
            <w:pPr>
              <w:pStyle w:val="Tabela-zawarto"/>
              <w:ind w:left="432" w:hanging="432"/>
            </w:pPr>
            <w:r>
              <w:rPr>
                <w:lang w:val="en-US"/>
              </w:rPr>
              <w:t xml:space="preserve">-   -   -   -   -  -   </w:t>
            </w:r>
            <w:r w:rsidRPr="000E1730">
              <w:t>DocumentIdentifier</w:t>
            </w:r>
          </w:p>
        </w:tc>
        <w:tc>
          <w:tcPr>
            <w:tcW w:w="2767" w:type="dxa"/>
          </w:tcPr>
          <w:p w:rsidR="002B7A14" w:rsidRPr="000E1730" w:rsidRDefault="002B7A14" w:rsidP="005200FD">
            <w:pPr>
              <w:pStyle w:val="Tabela-zawarto"/>
            </w:pPr>
            <w:r w:rsidRPr="000E1730">
              <w:t>Numer referencyjny dokumentu będącego podstawą korekty</w:t>
            </w:r>
          </w:p>
        </w:tc>
        <w:tc>
          <w:tcPr>
            <w:tcW w:w="772"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426" w:type="dxa"/>
            <w:vAlign w:val="center"/>
          </w:tcPr>
          <w:p w:rsidR="002B7A14" w:rsidRPr="00815B23" w:rsidRDefault="002B7A14" w:rsidP="005200FD">
            <w:pPr>
              <w:pStyle w:val="Tabela-zawarto"/>
              <w:jc w:val="center"/>
            </w:pPr>
          </w:p>
        </w:tc>
        <w:tc>
          <w:tcPr>
            <w:tcW w:w="708" w:type="dxa"/>
            <w:vAlign w:val="center"/>
          </w:tcPr>
          <w:p w:rsidR="002B7A14" w:rsidRPr="00815B23" w:rsidRDefault="002B7A14" w:rsidP="005200FD">
            <w:pPr>
              <w:pStyle w:val="Tabela-zawarto"/>
              <w:jc w:val="center"/>
            </w:pPr>
          </w:p>
        </w:tc>
        <w:tc>
          <w:tcPr>
            <w:tcW w:w="567" w:type="dxa"/>
            <w:vAlign w:val="center"/>
          </w:tcPr>
          <w:p w:rsidR="002B7A14" w:rsidRPr="00815B23" w:rsidRDefault="002B7A14" w:rsidP="005200FD">
            <w:pPr>
              <w:pStyle w:val="Tabela-zawarto"/>
              <w:jc w:val="center"/>
            </w:pPr>
          </w:p>
        </w:tc>
        <w:tc>
          <w:tcPr>
            <w:tcW w:w="3653" w:type="dxa"/>
            <w:gridSpan w:val="2"/>
          </w:tcPr>
          <w:p w:rsidR="002B7A14" w:rsidRPr="00815B23" w:rsidRDefault="002B7A14" w:rsidP="005200FD">
            <w:pPr>
              <w:pStyle w:val="Tabela-zawarto"/>
              <w:jc w:val="center"/>
            </w:pPr>
          </w:p>
        </w:tc>
      </w:tr>
      <w:tr w:rsidR="002B7A14" w:rsidRPr="000E1730" w:rsidTr="00E2085D">
        <w:trPr>
          <w:jc w:val="center"/>
        </w:trPr>
        <w:tc>
          <w:tcPr>
            <w:tcW w:w="567" w:type="dxa"/>
            <w:tcBorders>
              <w:top w:val="nil"/>
              <w:bottom w:val="dashed" w:sz="4" w:space="0" w:color="auto"/>
            </w:tcBorders>
            <w:vAlign w:val="center"/>
          </w:tcPr>
          <w:p w:rsidR="002B7A14" w:rsidRPr="00815B23" w:rsidRDefault="002B7A14" w:rsidP="005200FD">
            <w:pPr>
              <w:pStyle w:val="Tabela-zawarto"/>
              <w:jc w:val="center"/>
            </w:pPr>
          </w:p>
        </w:tc>
        <w:tc>
          <w:tcPr>
            <w:tcW w:w="3519" w:type="dxa"/>
            <w:tcBorders>
              <w:top w:val="nil"/>
              <w:bottom w:val="dashed" w:sz="4" w:space="0" w:color="auto"/>
            </w:tcBorders>
            <w:vAlign w:val="center"/>
          </w:tcPr>
          <w:p w:rsidR="002B7A14" w:rsidRPr="000E1730" w:rsidRDefault="002B7A14" w:rsidP="005200FD">
            <w:pPr>
              <w:pStyle w:val="Tabela-zawarto"/>
              <w:ind w:left="432" w:hanging="432"/>
              <w:rPr>
                <w:lang w:val="en-US"/>
              </w:rPr>
            </w:pPr>
            <w:r>
              <w:rPr>
                <w:lang w:val="en-US"/>
              </w:rPr>
              <w:t xml:space="preserve">-   -   -   -   -  -   </w:t>
            </w:r>
            <w:r w:rsidRPr="000E1730">
              <w:rPr>
                <w:lang w:val="en-US"/>
              </w:rPr>
              <w:t>Description</w:t>
            </w:r>
          </w:p>
        </w:tc>
        <w:tc>
          <w:tcPr>
            <w:tcW w:w="2767" w:type="dxa"/>
            <w:tcBorders>
              <w:bottom w:val="nil"/>
            </w:tcBorders>
          </w:tcPr>
          <w:p w:rsidR="002B7A14" w:rsidRPr="000E1730" w:rsidRDefault="002B7A14" w:rsidP="005200FD">
            <w:pPr>
              <w:pStyle w:val="Tabela-zawarto"/>
            </w:pPr>
            <w:r w:rsidRPr="000E1730">
              <w:t>Opis korekty</w:t>
            </w:r>
          </w:p>
        </w:tc>
        <w:tc>
          <w:tcPr>
            <w:tcW w:w="772" w:type="dxa"/>
            <w:tcBorders>
              <w:bottom w:val="nil"/>
            </w:tcBorders>
            <w:vAlign w:val="center"/>
          </w:tcPr>
          <w:p w:rsidR="002B7A14" w:rsidRPr="000E1730" w:rsidRDefault="002B7A14" w:rsidP="005200FD">
            <w:pPr>
              <w:pStyle w:val="Tabela-zawarto"/>
              <w:jc w:val="center"/>
            </w:pPr>
          </w:p>
        </w:tc>
        <w:tc>
          <w:tcPr>
            <w:tcW w:w="567" w:type="dxa"/>
            <w:tcBorders>
              <w:bottom w:val="nil"/>
            </w:tcBorders>
            <w:vAlign w:val="center"/>
          </w:tcPr>
          <w:p w:rsidR="002B7A14" w:rsidRPr="000E1730" w:rsidRDefault="002B7A14" w:rsidP="005200FD">
            <w:pPr>
              <w:pStyle w:val="Tabela-zawarto"/>
              <w:jc w:val="center"/>
              <w:rPr>
                <w:lang w:val="de-DE"/>
              </w:rPr>
            </w:pPr>
          </w:p>
        </w:tc>
        <w:tc>
          <w:tcPr>
            <w:tcW w:w="567" w:type="dxa"/>
            <w:tcBorders>
              <w:bottom w:val="nil"/>
            </w:tcBorders>
            <w:vAlign w:val="center"/>
          </w:tcPr>
          <w:p w:rsidR="002B7A14" w:rsidRPr="000E1730" w:rsidRDefault="002B7A14" w:rsidP="005200FD">
            <w:pPr>
              <w:pStyle w:val="Tabela-zawarto"/>
              <w:jc w:val="center"/>
              <w:rPr>
                <w:lang w:val="de-DE"/>
              </w:rPr>
            </w:pPr>
          </w:p>
        </w:tc>
        <w:tc>
          <w:tcPr>
            <w:tcW w:w="426" w:type="dxa"/>
            <w:tcBorders>
              <w:bottom w:val="nil"/>
            </w:tcBorders>
            <w:vAlign w:val="center"/>
          </w:tcPr>
          <w:p w:rsidR="002B7A14" w:rsidRPr="000E1730" w:rsidRDefault="002B7A14" w:rsidP="005200FD">
            <w:pPr>
              <w:pStyle w:val="Tabela-zawarto"/>
              <w:jc w:val="center"/>
              <w:rPr>
                <w:lang w:val="de-DE"/>
              </w:rPr>
            </w:pPr>
          </w:p>
        </w:tc>
        <w:tc>
          <w:tcPr>
            <w:tcW w:w="708" w:type="dxa"/>
            <w:tcBorders>
              <w:bottom w:val="nil"/>
            </w:tcBorders>
            <w:vAlign w:val="center"/>
          </w:tcPr>
          <w:p w:rsidR="002B7A14" w:rsidRPr="000E1730" w:rsidRDefault="002B7A14" w:rsidP="005200FD">
            <w:pPr>
              <w:pStyle w:val="Tabela-zawarto"/>
              <w:jc w:val="center"/>
              <w:rPr>
                <w:lang w:val="de-DE"/>
              </w:rPr>
            </w:pPr>
          </w:p>
        </w:tc>
        <w:tc>
          <w:tcPr>
            <w:tcW w:w="567" w:type="dxa"/>
            <w:tcBorders>
              <w:bottom w:val="nil"/>
            </w:tcBorders>
            <w:vAlign w:val="center"/>
          </w:tcPr>
          <w:p w:rsidR="002B7A14" w:rsidRPr="000E1730" w:rsidRDefault="002B7A14" w:rsidP="005200FD">
            <w:pPr>
              <w:pStyle w:val="Tabela-zawarto"/>
              <w:jc w:val="center"/>
              <w:rPr>
                <w:lang w:val="de-DE"/>
              </w:rPr>
            </w:pPr>
          </w:p>
        </w:tc>
        <w:tc>
          <w:tcPr>
            <w:tcW w:w="3653" w:type="dxa"/>
            <w:gridSpan w:val="2"/>
            <w:tcBorders>
              <w:bottom w:val="nil"/>
            </w:tcBorders>
          </w:tcPr>
          <w:p w:rsidR="002B7A14" w:rsidRPr="000E1730" w:rsidRDefault="002B7A14" w:rsidP="005200FD">
            <w:pPr>
              <w:pStyle w:val="Tabela-zawarto"/>
              <w:jc w:val="center"/>
              <w:rPr>
                <w:lang w:val="de-DE"/>
              </w:rPr>
            </w:pPr>
          </w:p>
        </w:tc>
      </w:tr>
      <w:tr w:rsidR="002B7A14" w:rsidRPr="000E1730" w:rsidTr="00E2085D">
        <w:trPr>
          <w:jc w:val="center"/>
        </w:trPr>
        <w:tc>
          <w:tcPr>
            <w:tcW w:w="567" w:type="dxa"/>
            <w:tcBorders>
              <w:top w:val="dashed" w:sz="4" w:space="0" w:color="auto"/>
              <w:bottom w:val="nil"/>
            </w:tcBorders>
            <w:vAlign w:val="center"/>
          </w:tcPr>
          <w:p w:rsidR="002B7A14" w:rsidRPr="000E1730" w:rsidRDefault="002B7A14" w:rsidP="005200FD">
            <w:pPr>
              <w:pStyle w:val="Tabela-zawarto"/>
              <w:jc w:val="center"/>
              <w:rPr>
                <w:lang w:val="de-DE"/>
              </w:rPr>
            </w:pPr>
            <w:r w:rsidRPr="000E1730">
              <w:rPr>
                <w:lang w:val="de-DE"/>
              </w:rPr>
              <w:t>B-24</w:t>
            </w:r>
          </w:p>
        </w:tc>
        <w:tc>
          <w:tcPr>
            <w:tcW w:w="3519" w:type="dxa"/>
            <w:tcBorders>
              <w:top w:val="dashed" w:sz="4" w:space="0" w:color="auto"/>
              <w:bottom w:val="nil"/>
            </w:tcBorders>
            <w:shd w:val="clear" w:color="auto" w:fill="00FFFF"/>
            <w:vAlign w:val="center"/>
          </w:tcPr>
          <w:p w:rsidR="002B7A14" w:rsidRPr="000E1730" w:rsidRDefault="002B7A14" w:rsidP="005200FD">
            <w:pPr>
              <w:pStyle w:val="Tabela-zawarto"/>
              <w:ind w:left="432" w:hanging="432"/>
              <w:rPr>
                <w:lang w:val="de-DE"/>
              </w:rPr>
            </w:pPr>
            <w:r>
              <w:rPr>
                <w:lang w:val="en-US"/>
              </w:rPr>
              <w:t xml:space="preserve">-   -   -   -   </w:t>
            </w:r>
            <w:r w:rsidRPr="000E1730">
              <w:rPr>
                <w:lang w:val="de-DE"/>
              </w:rPr>
              <w:t>ZUS</w:t>
            </w:r>
            <w:r w:rsidRPr="000E1730">
              <w:rPr>
                <w:lang w:val="de-DE"/>
              </w:rPr>
              <w:tab/>
            </w:r>
            <w:r w:rsidRPr="000E1730">
              <w:rPr>
                <w:b/>
                <w:lang w:val="de-DE"/>
              </w:rPr>
              <w:t>XOR</w:t>
            </w:r>
          </w:p>
        </w:tc>
        <w:tc>
          <w:tcPr>
            <w:tcW w:w="2767" w:type="dxa"/>
          </w:tcPr>
          <w:p w:rsidR="002B7A14" w:rsidRPr="000E1730" w:rsidRDefault="002B7A14" w:rsidP="005200FD">
            <w:pPr>
              <w:pStyle w:val="Tabela-zawarto"/>
            </w:pPr>
            <w:r w:rsidRPr="000E1730">
              <w:t>Szczegóły płatności  przelewu dla  ZUS</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r w:rsidRPr="001E135E">
              <w:t>Szczegóły płatności dla przelewu do ZUS</w:t>
            </w: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jc w:val="center"/>
            </w:pPr>
          </w:p>
        </w:tc>
        <w:tc>
          <w:tcPr>
            <w:tcW w:w="3519" w:type="dxa"/>
            <w:tcBorders>
              <w:top w:val="nil"/>
              <w:bottom w:val="nil"/>
            </w:tcBorders>
            <w:vAlign w:val="center"/>
          </w:tcPr>
          <w:p w:rsidR="002B7A14" w:rsidRPr="000E1730" w:rsidRDefault="002B7A14" w:rsidP="005200FD">
            <w:pPr>
              <w:pStyle w:val="Tabela-zawarto"/>
              <w:ind w:left="432" w:hanging="432"/>
            </w:pPr>
            <w:r>
              <w:rPr>
                <w:lang w:val="en-US"/>
              </w:rPr>
              <w:t xml:space="preserve">-   -   -   -   -  </w:t>
            </w:r>
            <w:r w:rsidRPr="000E1730">
              <w:t>NIP</w:t>
            </w:r>
          </w:p>
        </w:tc>
        <w:tc>
          <w:tcPr>
            <w:tcW w:w="2767" w:type="dxa"/>
          </w:tcPr>
          <w:p w:rsidR="002B7A14" w:rsidRPr="000E1730" w:rsidRDefault="002B7A14" w:rsidP="005200FD">
            <w:pPr>
              <w:pStyle w:val="Tabela-zawarto"/>
            </w:pPr>
            <w:r w:rsidRPr="000E1730">
              <w:t>Numer identyfikacji podatkowej</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jc w:val="center"/>
              <w:rPr>
                <w:lang w:val="en-US"/>
              </w:rPr>
            </w:pPr>
          </w:p>
        </w:tc>
        <w:tc>
          <w:tcPr>
            <w:tcW w:w="3519" w:type="dxa"/>
            <w:tcBorders>
              <w:top w:val="nil"/>
              <w:bottom w:val="nil"/>
            </w:tcBorders>
            <w:vAlign w:val="center"/>
          </w:tcPr>
          <w:p w:rsidR="002B7A14" w:rsidRPr="000E1730" w:rsidRDefault="002B7A14" w:rsidP="005200FD">
            <w:pPr>
              <w:pStyle w:val="Tabela-zawarto"/>
              <w:ind w:left="432" w:hanging="432"/>
              <w:rPr>
                <w:lang w:val="en-US"/>
              </w:rPr>
            </w:pPr>
            <w:r>
              <w:rPr>
                <w:lang w:val="en-US"/>
              </w:rPr>
              <w:t xml:space="preserve">-   -   -   -   -  </w:t>
            </w:r>
            <w:r w:rsidRPr="000E1730">
              <w:rPr>
                <w:lang w:val="en-US"/>
              </w:rPr>
              <w:t>PayorAdditionalIdentifier</w:t>
            </w:r>
          </w:p>
        </w:tc>
        <w:tc>
          <w:tcPr>
            <w:tcW w:w="2767" w:type="dxa"/>
          </w:tcPr>
          <w:p w:rsidR="002B7A14" w:rsidRPr="000E1730" w:rsidRDefault="002B7A14" w:rsidP="005200FD">
            <w:pPr>
              <w:pStyle w:val="Tabela-zawarto"/>
            </w:pPr>
            <w:r w:rsidRPr="000E1730">
              <w:t>Identyfikator uzupełniający</w:t>
            </w:r>
          </w:p>
        </w:tc>
        <w:tc>
          <w:tcPr>
            <w:tcW w:w="772"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jc w:val="center"/>
              <w:rPr>
                <w:lang w:val="en-US"/>
              </w:rPr>
            </w:pPr>
          </w:p>
        </w:tc>
        <w:tc>
          <w:tcPr>
            <w:tcW w:w="3519" w:type="dxa"/>
            <w:tcBorders>
              <w:top w:val="nil"/>
              <w:bottom w:val="nil"/>
            </w:tcBorders>
            <w:vAlign w:val="center"/>
          </w:tcPr>
          <w:p w:rsidR="002B7A14" w:rsidRPr="000E1730" w:rsidRDefault="002B7A14" w:rsidP="005200FD">
            <w:pPr>
              <w:pStyle w:val="Tabela-zawarto"/>
              <w:ind w:left="432" w:hanging="432"/>
              <w:rPr>
                <w:lang w:val="en-US"/>
              </w:rPr>
            </w:pPr>
            <w:r>
              <w:rPr>
                <w:lang w:val="en-US"/>
              </w:rPr>
              <w:t xml:space="preserve">-   -   -   -   -  </w:t>
            </w:r>
            <w:r w:rsidRPr="000E1730">
              <w:rPr>
                <w:lang w:val="en-US"/>
              </w:rPr>
              <w:t>PaymentType</w:t>
            </w:r>
          </w:p>
        </w:tc>
        <w:tc>
          <w:tcPr>
            <w:tcW w:w="2767" w:type="dxa"/>
          </w:tcPr>
          <w:p w:rsidR="002B7A14" w:rsidRPr="000E1730" w:rsidRDefault="002B7A14" w:rsidP="005200FD">
            <w:pPr>
              <w:pStyle w:val="Tabela-zawarto"/>
            </w:pPr>
            <w:r w:rsidRPr="000E1730">
              <w:t>Typ płatności</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jc w:val="center"/>
            </w:pPr>
          </w:p>
        </w:tc>
        <w:tc>
          <w:tcPr>
            <w:tcW w:w="3519" w:type="dxa"/>
            <w:tcBorders>
              <w:top w:val="nil"/>
              <w:bottom w:val="nil"/>
            </w:tcBorders>
            <w:vAlign w:val="center"/>
          </w:tcPr>
          <w:p w:rsidR="002B7A14" w:rsidRPr="000E1730" w:rsidRDefault="002B7A14" w:rsidP="005200FD">
            <w:pPr>
              <w:pStyle w:val="Tabela-zawarto"/>
              <w:ind w:left="432" w:hanging="432"/>
              <w:rPr>
                <w:lang w:val="en-US"/>
              </w:rPr>
            </w:pPr>
            <w:r>
              <w:rPr>
                <w:lang w:val="en-US"/>
              </w:rPr>
              <w:t xml:space="preserve">-   -   -   -   -  </w:t>
            </w:r>
            <w:r w:rsidRPr="000E1730">
              <w:rPr>
                <w:lang w:val="en-US"/>
              </w:rPr>
              <w:t>Declaration</w:t>
            </w:r>
          </w:p>
        </w:tc>
        <w:tc>
          <w:tcPr>
            <w:tcW w:w="2767" w:type="dxa"/>
          </w:tcPr>
          <w:p w:rsidR="002B7A14" w:rsidRPr="000E1730" w:rsidRDefault="002B7A14" w:rsidP="005200FD">
            <w:pPr>
              <w:pStyle w:val="Tabela-zawarto"/>
            </w:pPr>
            <w:r w:rsidRPr="000E1730">
              <w:t>Deklaracja</w:t>
            </w:r>
          </w:p>
        </w:tc>
        <w:tc>
          <w:tcPr>
            <w:tcW w:w="772"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jc w:val="center"/>
            </w:pPr>
          </w:p>
        </w:tc>
        <w:tc>
          <w:tcPr>
            <w:tcW w:w="3519" w:type="dxa"/>
            <w:tcBorders>
              <w:top w:val="nil"/>
              <w:bottom w:val="nil"/>
            </w:tcBorders>
            <w:vAlign w:val="center"/>
          </w:tcPr>
          <w:p w:rsidR="002B7A14" w:rsidRPr="000E1730" w:rsidRDefault="002B7A14" w:rsidP="005200FD">
            <w:pPr>
              <w:pStyle w:val="Tabela-zawarto"/>
              <w:ind w:left="432" w:hanging="432"/>
              <w:rPr>
                <w:lang w:val="en-US"/>
              </w:rPr>
            </w:pPr>
            <w:r>
              <w:rPr>
                <w:lang w:val="en-US"/>
              </w:rPr>
              <w:t xml:space="preserve">-   -   -   -   -  </w:t>
            </w:r>
            <w:r w:rsidRPr="000E1730">
              <w:rPr>
                <w:lang w:val="en-US"/>
              </w:rPr>
              <w:t>DeclarationNumber</w:t>
            </w:r>
          </w:p>
        </w:tc>
        <w:tc>
          <w:tcPr>
            <w:tcW w:w="2767" w:type="dxa"/>
          </w:tcPr>
          <w:p w:rsidR="002B7A14" w:rsidRPr="000E1730" w:rsidRDefault="002B7A14" w:rsidP="005200FD">
            <w:pPr>
              <w:pStyle w:val="Tabela-zawarto"/>
            </w:pPr>
            <w:r w:rsidRPr="000E1730">
              <w:t>Numer deklaracji</w:t>
            </w:r>
          </w:p>
        </w:tc>
        <w:tc>
          <w:tcPr>
            <w:tcW w:w="772"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ED2B60" w:rsidTr="00E2085D">
        <w:trPr>
          <w:jc w:val="center"/>
        </w:trPr>
        <w:tc>
          <w:tcPr>
            <w:tcW w:w="567" w:type="dxa"/>
            <w:tcBorders>
              <w:top w:val="nil"/>
              <w:bottom w:val="dashed" w:sz="4" w:space="0" w:color="auto"/>
            </w:tcBorders>
            <w:vAlign w:val="center"/>
          </w:tcPr>
          <w:p w:rsidR="002B7A14" w:rsidRPr="000E1730" w:rsidRDefault="002B7A14" w:rsidP="005200FD">
            <w:pPr>
              <w:pStyle w:val="Tabela-zawarto"/>
              <w:jc w:val="center"/>
              <w:rPr>
                <w:lang w:val="en-US"/>
              </w:rPr>
            </w:pPr>
          </w:p>
        </w:tc>
        <w:tc>
          <w:tcPr>
            <w:tcW w:w="3519" w:type="dxa"/>
            <w:tcBorders>
              <w:top w:val="nil"/>
              <w:bottom w:val="dashed" w:sz="4" w:space="0" w:color="auto"/>
            </w:tcBorders>
            <w:vAlign w:val="center"/>
          </w:tcPr>
          <w:p w:rsidR="002B7A14" w:rsidRPr="00EE0173" w:rsidRDefault="002B7A14" w:rsidP="005200FD">
            <w:pPr>
              <w:pStyle w:val="Tabela-zawarto"/>
              <w:ind w:left="432" w:hanging="432"/>
              <w:rPr>
                <w:lang w:val="en-US"/>
              </w:rPr>
            </w:pPr>
            <w:r>
              <w:rPr>
                <w:lang w:val="en-US"/>
              </w:rPr>
              <w:t>-   -   -   -   -  DecisionNumber</w:t>
            </w:r>
          </w:p>
        </w:tc>
        <w:tc>
          <w:tcPr>
            <w:tcW w:w="2767" w:type="dxa"/>
            <w:tcBorders>
              <w:bottom w:val="nil"/>
            </w:tcBorders>
          </w:tcPr>
          <w:p w:rsidR="002B7A14" w:rsidRPr="00EE0173" w:rsidRDefault="002B7A14" w:rsidP="005200FD">
            <w:pPr>
              <w:pStyle w:val="Tabela-zawarto"/>
            </w:pPr>
            <w:r>
              <w:t>Nr decyzji / umowy / tyt. wykonawczego</w:t>
            </w:r>
          </w:p>
        </w:tc>
        <w:tc>
          <w:tcPr>
            <w:tcW w:w="772" w:type="dxa"/>
            <w:tcBorders>
              <w:bottom w:val="nil"/>
            </w:tcBorders>
            <w:vAlign w:val="center"/>
          </w:tcPr>
          <w:p w:rsidR="002B7A14" w:rsidRPr="00784B7F" w:rsidRDefault="002B7A14" w:rsidP="005200FD">
            <w:pPr>
              <w:pStyle w:val="Tabela-zawarto"/>
              <w:jc w:val="center"/>
            </w:pPr>
          </w:p>
        </w:tc>
        <w:tc>
          <w:tcPr>
            <w:tcW w:w="567" w:type="dxa"/>
            <w:tcBorders>
              <w:bottom w:val="nil"/>
            </w:tcBorders>
            <w:vAlign w:val="center"/>
          </w:tcPr>
          <w:p w:rsidR="002B7A14" w:rsidRPr="00784B7F" w:rsidRDefault="002B7A14" w:rsidP="005200FD">
            <w:pPr>
              <w:pStyle w:val="Tabela-zawarto"/>
              <w:jc w:val="center"/>
            </w:pPr>
          </w:p>
        </w:tc>
        <w:tc>
          <w:tcPr>
            <w:tcW w:w="567" w:type="dxa"/>
            <w:tcBorders>
              <w:bottom w:val="nil"/>
            </w:tcBorders>
            <w:vAlign w:val="center"/>
          </w:tcPr>
          <w:p w:rsidR="002B7A14" w:rsidRPr="00784B7F" w:rsidRDefault="002B7A14" w:rsidP="005200FD">
            <w:pPr>
              <w:pStyle w:val="Tabela-zawarto"/>
              <w:jc w:val="center"/>
            </w:pPr>
            <w:r>
              <w:t>x</w:t>
            </w:r>
          </w:p>
        </w:tc>
        <w:tc>
          <w:tcPr>
            <w:tcW w:w="426" w:type="dxa"/>
            <w:tcBorders>
              <w:bottom w:val="nil"/>
            </w:tcBorders>
            <w:vAlign w:val="center"/>
          </w:tcPr>
          <w:p w:rsidR="002B7A14" w:rsidRPr="00784B7F" w:rsidRDefault="002B7A14" w:rsidP="005200FD">
            <w:pPr>
              <w:pStyle w:val="Tabela-zawarto"/>
              <w:jc w:val="center"/>
            </w:pPr>
          </w:p>
        </w:tc>
        <w:tc>
          <w:tcPr>
            <w:tcW w:w="708" w:type="dxa"/>
            <w:tcBorders>
              <w:bottom w:val="nil"/>
            </w:tcBorders>
            <w:vAlign w:val="center"/>
          </w:tcPr>
          <w:p w:rsidR="002B7A14" w:rsidRPr="00784B7F" w:rsidRDefault="002B7A14" w:rsidP="005200FD">
            <w:pPr>
              <w:pStyle w:val="Tabela-zawarto"/>
              <w:jc w:val="center"/>
            </w:pPr>
          </w:p>
        </w:tc>
        <w:tc>
          <w:tcPr>
            <w:tcW w:w="567" w:type="dxa"/>
            <w:tcBorders>
              <w:bottom w:val="nil"/>
            </w:tcBorders>
            <w:vAlign w:val="center"/>
          </w:tcPr>
          <w:p w:rsidR="002B7A14" w:rsidRPr="00784B7F" w:rsidRDefault="002B7A14" w:rsidP="005200FD">
            <w:pPr>
              <w:pStyle w:val="Tabela-zawarto"/>
              <w:jc w:val="center"/>
            </w:pPr>
          </w:p>
        </w:tc>
        <w:tc>
          <w:tcPr>
            <w:tcW w:w="3653" w:type="dxa"/>
            <w:gridSpan w:val="2"/>
            <w:tcBorders>
              <w:bottom w:val="nil"/>
            </w:tcBorders>
          </w:tcPr>
          <w:p w:rsidR="002B7A14" w:rsidRPr="00EE0173" w:rsidRDefault="002B7A14" w:rsidP="005200FD">
            <w:pPr>
              <w:pStyle w:val="Tabela-zawarto"/>
              <w:jc w:val="center"/>
            </w:pPr>
          </w:p>
        </w:tc>
      </w:tr>
      <w:tr w:rsidR="002B7A14" w:rsidRPr="000E1730" w:rsidTr="00E2085D">
        <w:trPr>
          <w:jc w:val="center"/>
        </w:trPr>
        <w:tc>
          <w:tcPr>
            <w:tcW w:w="567" w:type="dxa"/>
            <w:tcBorders>
              <w:top w:val="dashed" w:sz="4" w:space="0" w:color="auto"/>
              <w:bottom w:val="nil"/>
            </w:tcBorders>
            <w:vAlign w:val="center"/>
          </w:tcPr>
          <w:p w:rsidR="002B7A14" w:rsidRPr="000E1730" w:rsidRDefault="002B7A14" w:rsidP="005200FD">
            <w:pPr>
              <w:pStyle w:val="Tabela-zawarto"/>
              <w:ind w:left="432" w:hanging="432"/>
              <w:jc w:val="center"/>
              <w:rPr>
                <w:lang w:val="en-US"/>
              </w:rPr>
            </w:pPr>
            <w:r w:rsidRPr="000E1730">
              <w:rPr>
                <w:lang w:val="en-US"/>
              </w:rPr>
              <w:t>B-23</w:t>
            </w:r>
          </w:p>
        </w:tc>
        <w:tc>
          <w:tcPr>
            <w:tcW w:w="3519" w:type="dxa"/>
            <w:tcBorders>
              <w:top w:val="dashed" w:sz="4" w:space="0" w:color="auto"/>
              <w:bottom w:val="nil"/>
            </w:tcBorders>
            <w:shd w:val="clear" w:color="auto" w:fill="00FFFF"/>
            <w:vAlign w:val="center"/>
          </w:tcPr>
          <w:p w:rsidR="002B7A14" w:rsidRPr="000E1730" w:rsidRDefault="002B7A14" w:rsidP="005200FD">
            <w:pPr>
              <w:pStyle w:val="Tabela-zawarto"/>
              <w:ind w:left="432" w:hanging="432"/>
              <w:rPr>
                <w:lang w:val="en-US"/>
              </w:rPr>
            </w:pPr>
            <w:r>
              <w:rPr>
                <w:lang w:val="en-US"/>
              </w:rPr>
              <w:t xml:space="preserve">-   -   -   -   </w:t>
            </w:r>
            <w:r w:rsidRPr="000E1730">
              <w:rPr>
                <w:lang w:val="en-US"/>
              </w:rPr>
              <w:t>US</w:t>
            </w:r>
            <w:r w:rsidRPr="000E1730">
              <w:rPr>
                <w:lang w:val="en-US"/>
              </w:rPr>
              <w:tab/>
            </w:r>
            <w:r w:rsidRPr="000E1730">
              <w:rPr>
                <w:b/>
                <w:lang w:val="en-US"/>
              </w:rPr>
              <w:t>XOR</w:t>
            </w:r>
          </w:p>
        </w:tc>
        <w:tc>
          <w:tcPr>
            <w:tcW w:w="2767" w:type="dxa"/>
          </w:tcPr>
          <w:p w:rsidR="002B7A14" w:rsidRPr="000E1730" w:rsidRDefault="002B7A14" w:rsidP="005200FD">
            <w:pPr>
              <w:pStyle w:val="Tabela-zawarto"/>
            </w:pPr>
            <w:r w:rsidRPr="000E1730">
              <w:t>Szczegóły płatności przelewu dla US</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r w:rsidRPr="001E135E">
              <w:t>Szczegóły płatności dla przelewu do US</w:t>
            </w: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ind w:left="432" w:hanging="432"/>
              <w:jc w:val="center"/>
            </w:pPr>
          </w:p>
        </w:tc>
        <w:tc>
          <w:tcPr>
            <w:tcW w:w="3519" w:type="dxa"/>
            <w:tcBorders>
              <w:top w:val="nil"/>
              <w:bottom w:val="nil"/>
            </w:tcBorders>
            <w:vAlign w:val="center"/>
          </w:tcPr>
          <w:p w:rsidR="002B7A14" w:rsidRPr="000E1730" w:rsidRDefault="002B7A14" w:rsidP="005200FD">
            <w:pPr>
              <w:pStyle w:val="Tabela-zawarto"/>
              <w:ind w:left="432" w:hanging="432"/>
            </w:pPr>
            <w:r>
              <w:rPr>
                <w:lang w:val="en-US"/>
              </w:rPr>
              <w:t xml:space="preserve">-   -   -   -   -  </w:t>
            </w:r>
            <w:r w:rsidRPr="000E1730">
              <w:t>PayorIdentifier</w:t>
            </w:r>
          </w:p>
        </w:tc>
        <w:tc>
          <w:tcPr>
            <w:tcW w:w="2767" w:type="dxa"/>
          </w:tcPr>
          <w:p w:rsidR="002B7A14" w:rsidRPr="000E1730" w:rsidRDefault="002B7A14" w:rsidP="005200FD">
            <w:pPr>
              <w:pStyle w:val="Tabela-zawarto"/>
            </w:pPr>
            <w:r w:rsidRPr="000E1730">
              <w:t>Identyfikator uzupełniający</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ind w:left="432" w:hanging="432"/>
              <w:jc w:val="center"/>
            </w:pPr>
          </w:p>
        </w:tc>
        <w:tc>
          <w:tcPr>
            <w:tcW w:w="3519" w:type="dxa"/>
            <w:tcBorders>
              <w:top w:val="nil"/>
              <w:bottom w:val="nil"/>
            </w:tcBorders>
            <w:vAlign w:val="center"/>
          </w:tcPr>
          <w:p w:rsidR="002B7A14" w:rsidRPr="000E1730" w:rsidRDefault="002B7A14" w:rsidP="005200FD">
            <w:pPr>
              <w:pStyle w:val="Tabela-zawarto"/>
              <w:ind w:left="432" w:hanging="432"/>
            </w:pPr>
            <w:r>
              <w:rPr>
                <w:lang w:val="en-US"/>
              </w:rPr>
              <w:t xml:space="preserve">-   -   -   -   -  </w:t>
            </w:r>
            <w:r w:rsidRPr="000E1730">
              <w:t>PaymentFormIdentifier</w:t>
            </w:r>
          </w:p>
        </w:tc>
        <w:tc>
          <w:tcPr>
            <w:tcW w:w="2767" w:type="dxa"/>
          </w:tcPr>
          <w:p w:rsidR="002B7A14" w:rsidRPr="000E1730" w:rsidRDefault="002B7A14" w:rsidP="005200FD">
            <w:pPr>
              <w:pStyle w:val="Tabela-zawarto"/>
            </w:pPr>
            <w:r w:rsidRPr="000E1730">
              <w:t>Symbol formularza lub płatności</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ind w:left="432" w:hanging="432"/>
              <w:jc w:val="center"/>
            </w:pPr>
          </w:p>
        </w:tc>
        <w:tc>
          <w:tcPr>
            <w:tcW w:w="3519" w:type="dxa"/>
            <w:tcBorders>
              <w:top w:val="nil"/>
              <w:bottom w:val="nil"/>
            </w:tcBorders>
            <w:vAlign w:val="center"/>
          </w:tcPr>
          <w:p w:rsidR="002B7A14" w:rsidRPr="000E1730" w:rsidRDefault="002B7A14" w:rsidP="005200FD">
            <w:pPr>
              <w:pStyle w:val="Tabela-zawarto"/>
              <w:ind w:left="432" w:hanging="432"/>
            </w:pPr>
            <w:r>
              <w:rPr>
                <w:lang w:val="en-US"/>
              </w:rPr>
              <w:t xml:space="preserve">-   -   -   -   -  </w:t>
            </w:r>
            <w:r w:rsidRPr="000E1730">
              <w:t>USDescription</w:t>
            </w:r>
          </w:p>
        </w:tc>
        <w:tc>
          <w:tcPr>
            <w:tcW w:w="2767" w:type="dxa"/>
          </w:tcPr>
          <w:p w:rsidR="002B7A14" w:rsidRPr="000E1730" w:rsidRDefault="002B7A14" w:rsidP="005200FD">
            <w:pPr>
              <w:pStyle w:val="Tabela-zawarto"/>
            </w:pPr>
            <w:r w:rsidRPr="000E1730">
              <w:t>Dodatkowa identyfikacja zobowiązania (opis)</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tcBorders>
              <w:top w:val="nil"/>
              <w:bottom w:val="nil"/>
            </w:tcBorders>
            <w:vAlign w:val="center"/>
          </w:tcPr>
          <w:p w:rsidR="002B7A14" w:rsidRPr="000E1730" w:rsidRDefault="002B7A14" w:rsidP="005200FD">
            <w:pPr>
              <w:pStyle w:val="Tabela-zawarto"/>
              <w:ind w:left="432" w:hanging="432"/>
              <w:jc w:val="center"/>
            </w:pPr>
          </w:p>
        </w:tc>
        <w:tc>
          <w:tcPr>
            <w:tcW w:w="3519" w:type="dxa"/>
            <w:tcBorders>
              <w:top w:val="nil"/>
              <w:bottom w:val="nil"/>
            </w:tcBorders>
            <w:vAlign w:val="center"/>
          </w:tcPr>
          <w:p w:rsidR="002B7A14" w:rsidRPr="000E1730" w:rsidRDefault="002B7A14" w:rsidP="005200FD">
            <w:pPr>
              <w:pStyle w:val="Tabela-zawarto"/>
              <w:ind w:left="432" w:hanging="432"/>
            </w:pPr>
            <w:r>
              <w:rPr>
                <w:lang w:val="en-US"/>
              </w:rPr>
              <w:t xml:space="preserve">-   -   -   -   -  </w:t>
            </w:r>
            <w:r w:rsidRPr="000E1730">
              <w:t>USPaymentPeriod</w:t>
            </w:r>
          </w:p>
        </w:tc>
        <w:tc>
          <w:tcPr>
            <w:tcW w:w="2767" w:type="dxa"/>
          </w:tcPr>
          <w:p w:rsidR="002B7A14" w:rsidRPr="000E1730" w:rsidRDefault="002B7A14" w:rsidP="005200FD">
            <w:pPr>
              <w:pStyle w:val="Tabela-zawarto"/>
            </w:pPr>
            <w:r w:rsidRPr="000E1730">
              <w:t>Okres wymaganej płatności dokumentu US</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p>
        </w:tc>
        <w:tc>
          <w:tcPr>
            <w:tcW w:w="3653" w:type="dxa"/>
            <w:gridSpan w:val="2"/>
          </w:tcPr>
          <w:p w:rsidR="002B7A14" w:rsidRPr="000E1730" w:rsidRDefault="002B7A14" w:rsidP="005200FD">
            <w:pPr>
              <w:pStyle w:val="Tabela-zawarto"/>
              <w:jc w:val="center"/>
              <w:rPr>
                <w:lang w:val="en-US"/>
              </w:rPr>
            </w:pPr>
          </w:p>
        </w:tc>
      </w:tr>
      <w:tr w:rsidR="002B7A14" w:rsidRPr="001D2413" w:rsidTr="00E2085D">
        <w:trPr>
          <w:jc w:val="center"/>
        </w:trPr>
        <w:tc>
          <w:tcPr>
            <w:tcW w:w="567" w:type="dxa"/>
            <w:vAlign w:val="center"/>
          </w:tcPr>
          <w:p w:rsidR="002B7A14" w:rsidRDefault="002B7A14" w:rsidP="005200FD">
            <w:pPr>
              <w:pStyle w:val="Tabela-zawarto"/>
              <w:jc w:val="center"/>
              <w:rPr>
                <w:lang w:val="en-US"/>
              </w:rPr>
            </w:pPr>
            <w:r>
              <w:rPr>
                <w:lang w:val="en-US"/>
              </w:rPr>
              <w:t>B-26</w:t>
            </w:r>
          </w:p>
        </w:tc>
        <w:tc>
          <w:tcPr>
            <w:tcW w:w="3519" w:type="dxa"/>
            <w:vAlign w:val="center"/>
          </w:tcPr>
          <w:p w:rsidR="002B7A14" w:rsidRDefault="002B7A14" w:rsidP="005200FD">
            <w:pPr>
              <w:pStyle w:val="Tabela-zawarto"/>
              <w:ind w:left="432" w:hanging="432"/>
              <w:rPr>
                <w:lang w:val="en-US"/>
              </w:rPr>
            </w:pPr>
            <w:r>
              <w:rPr>
                <w:lang w:val="en-US"/>
              </w:rPr>
              <w:t xml:space="preserve">-   -   -   </w:t>
            </w:r>
            <w:r>
              <w:t>AdditionalDeclaration</w:t>
            </w:r>
          </w:p>
        </w:tc>
        <w:tc>
          <w:tcPr>
            <w:tcW w:w="2767" w:type="dxa"/>
          </w:tcPr>
          <w:p w:rsidR="002B7A14" w:rsidRDefault="002B7A14" w:rsidP="005200FD">
            <w:pPr>
              <w:pStyle w:val="Tabela-zawarto"/>
            </w:pPr>
            <w:r>
              <w:t>Komponent służący do przekazywania dodatkowych deklaracji dotyczących transakcji w przelewie</w:t>
            </w:r>
          </w:p>
        </w:tc>
        <w:tc>
          <w:tcPr>
            <w:tcW w:w="772"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426" w:type="dxa"/>
            <w:vAlign w:val="center"/>
          </w:tcPr>
          <w:p w:rsidR="002B7A14" w:rsidRDefault="002B7A14" w:rsidP="005200FD">
            <w:pPr>
              <w:pStyle w:val="Tabela-zawarto"/>
              <w:jc w:val="center"/>
            </w:pPr>
            <w:r>
              <w:t>x</w:t>
            </w:r>
          </w:p>
        </w:tc>
        <w:tc>
          <w:tcPr>
            <w:tcW w:w="708"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3653" w:type="dxa"/>
            <w:gridSpan w:val="2"/>
          </w:tcPr>
          <w:p w:rsidR="002B7A14" w:rsidRPr="0044100D" w:rsidRDefault="002B7A14" w:rsidP="005200FD">
            <w:pPr>
              <w:pStyle w:val="Tabela-zawarto"/>
              <w:jc w:val="center"/>
            </w:pPr>
            <w:r w:rsidRPr="0044100D">
              <w:t xml:space="preserve">Komponent </w:t>
            </w:r>
            <w:r>
              <w:t>będzie przekazywany</w:t>
            </w:r>
            <w:r w:rsidRPr="0044100D">
              <w:t xml:space="preserve">, jeżeli przelew </w:t>
            </w:r>
            <w:r>
              <w:t>został opatrzony</w:t>
            </w:r>
            <w:r w:rsidRPr="0044100D">
              <w:t xml:space="preserve"> klasyfikacją budżetową</w:t>
            </w:r>
            <w:r>
              <w:t xml:space="preserve"> (przez zleceniodawcę lub domyślną)</w:t>
            </w:r>
          </w:p>
        </w:tc>
      </w:tr>
      <w:tr w:rsidR="002B7A14" w:rsidRPr="000E1730" w:rsidTr="00E2085D">
        <w:trPr>
          <w:jc w:val="center"/>
        </w:trPr>
        <w:tc>
          <w:tcPr>
            <w:tcW w:w="567" w:type="dxa"/>
            <w:vAlign w:val="center"/>
          </w:tcPr>
          <w:p w:rsidR="002B7A14" w:rsidRPr="00B8035C" w:rsidRDefault="002B7A14" w:rsidP="005200FD">
            <w:pPr>
              <w:pStyle w:val="Tabela-zawarto"/>
              <w:jc w:val="center"/>
            </w:pPr>
          </w:p>
        </w:tc>
        <w:tc>
          <w:tcPr>
            <w:tcW w:w="3519" w:type="dxa"/>
            <w:vAlign w:val="center"/>
          </w:tcPr>
          <w:p w:rsidR="002B7A14" w:rsidRDefault="002B7A14" w:rsidP="005200FD">
            <w:pPr>
              <w:pStyle w:val="Tabela-zawarto"/>
              <w:ind w:left="432" w:hanging="432"/>
              <w:rPr>
                <w:lang w:val="en-US"/>
              </w:rPr>
            </w:pPr>
            <w:r>
              <w:rPr>
                <w:lang w:val="en-US"/>
              </w:rPr>
              <w:t xml:space="preserve">-   -   -   -   </w:t>
            </w:r>
            <w:r>
              <w:rPr>
                <w:lang w:val="de-DE"/>
              </w:rPr>
              <w:t>DeclarationItemCode</w:t>
            </w:r>
          </w:p>
        </w:tc>
        <w:tc>
          <w:tcPr>
            <w:tcW w:w="2767" w:type="dxa"/>
          </w:tcPr>
          <w:p w:rsidR="002B7A14" w:rsidRDefault="002B7A14" w:rsidP="005200FD">
            <w:pPr>
              <w:pStyle w:val="Tabela-zawarto"/>
            </w:pPr>
            <w:r>
              <w:t>Kod deklaracji</w:t>
            </w:r>
          </w:p>
        </w:tc>
        <w:tc>
          <w:tcPr>
            <w:tcW w:w="772"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426" w:type="dxa"/>
            <w:vAlign w:val="center"/>
          </w:tcPr>
          <w:p w:rsidR="002B7A14" w:rsidRDefault="002B7A14" w:rsidP="005200FD">
            <w:pPr>
              <w:pStyle w:val="Tabela-zawarto"/>
              <w:jc w:val="center"/>
            </w:pPr>
            <w:r>
              <w:t>x</w:t>
            </w:r>
          </w:p>
        </w:tc>
        <w:tc>
          <w:tcPr>
            <w:tcW w:w="708"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3653" w:type="dxa"/>
            <w:gridSpan w:val="2"/>
          </w:tcPr>
          <w:p w:rsidR="002B7A14" w:rsidRDefault="002B7A14" w:rsidP="005200FD">
            <w:pPr>
              <w:pStyle w:val="Tabela-zawarto"/>
              <w:jc w:val="center"/>
              <w:rPr>
                <w:lang w:val="en-US"/>
              </w:rPr>
            </w:pPr>
            <w:r>
              <w:rPr>
                <w:lang w:val="en-US"/>
              </w:rPr>
              <w:t>rozdział</w:t>
            </w:r>
          </w:p>
        </w:tc>
      </w:tr>
      <w:tr w:rsidR="002B7A14" w:rsidRPr="000E1730" w:rsidTr="00E2085D">
        <w:trPr>
          <w:jc w:val="center"/>
        </w:trPr>
        <w:tc>
          <w:tcPr>
            <w:tcW w:w="567" w:type="dxa"/>
            <w:vAlign w:val="center"/>
          </w:tcPr>
          <w:p w:rsidR="002B7A14" w:rsidRDefault="002B7A14" w:rsidP="005200FD">
            <w:pPr>
              <w:pStyle w:val="Tabela-zawarto"/>
              <w:jc w:val="center"/>
              <w:rPr>
                <w:lang w:val="en-US"/>
              </w:rPr>
            </w:pPr>
          </w:p>
        </w:tc>
        <w:tc>
          <w:tcPr>
            <w:tcW w:w="3519" w:type="dxa"/>
            <w:vAlign w:val="center"/>
          </w:tcPr>
          <w:p w:rsidR="002B7A14" w:rsidRDefault="002B7A14" w:rsidP="005200FD">
            <w:pPr>
              <w:pStyle w:val="Tabela-zawarto"/>
              <w:ind w:left="432" w:hanging="432"/>
              <w:rPr>
                <w:lang w:val="en-US"/>
              </w:rPr>
            </w:pPr>
            <w:r>
              <w:rPr>
                <w:lang w:val="en-US"/>
              </w:rPr>
              <w:t xml:space="preserve">-   -   -   -   </w:t>
            </w:r>
            <w:r>
              <w:rPr>
                <w:lang w:val="de-DE"/>
              </w:rPr>
              <w:t>DeclarationItemValue</w:t>
            </w:r>
          </w:p>
        </w:tc>
        <w:tc>
          <w:tcPr>
            <w:tcW w:w="2767" w:type="dxa"/>
          </w:tcPr>
          <w:p w:rsidR="002B7A14" w:rsidRDefault="002B7A14" w:rsidP="005200FD">
            <w:pPr>
              <w:pStyle w:val="Tabela-zawarto"/>
            </w:pPr>
            <w:r>
              <w:t>Treść deklaracji</w:t>
            </w:r>
          </w:p>
        </w:tc>
        <w:tc>
          <w:tcPr>
            <w:tcW w:w="772"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426" w:type="dxa"/>
            <w:vAlign w:val="center"/>
          </w:tcPr>
          <w:p w:rsidR="002B7A14" w:rsidRDefault="002B7A14" w:rsidP="005200FD">
            <w:pPr>
              <w:pStyle w:val="Tabela-zawarto"/>
              <w:jc w:val="center"/>
            </w:pPr>
            <w:r>
              <w:t>x</w:t>
            </w:r>
          </w:p>
        </w:tc>
        <w:tc>
          <w:tcPr>
            <w:tcW w:w="708"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3653" w:type="dxa"/>
            <w:gridSpan w:val="2"/>
          </w:tcPr>
          <w:p w:rsidR="002B7A14" w:rsidRDefault="002B7A14" w:rsidP="005200FD">
            <w:pPr>
              <w:pStyle w:val="Tabela-zawarto"/>
              <w:jc w:val="center"/>
              <w:rPr>
                <w:lang w:val="en-US"/>
              </w:rPr>
            </w:pPr>
            <w:r>
              <w:rPr>
                <w:lang w:val="en-US"/>
              </w:rPr>
              <w:t>Symbol rozdziału (1 do 5 znaków)</w:t>
            </w:r>
          </w:p>
        </w:tc>
      </w:tr>
      <w:tr w:rsidR="002B7A14" w:rsidRPr="001D2413" w:rsidTr="00E2085D">
        <w:trPr>
          <w:jc w:val="center"/>
        </w:trPr>
        <w:tc>
          <w:tcPr>
            <w:tcW w:w="567" w:type="dxa"/>
            <w:vAlign w:val="center"/>
          </w:tcPr>
          <w:p w:rsidR="002B7A14" w:rsidRDefault="002B7A14" w:rsidP="005200FD">
            <w:pPr>
              <w:pStyle w:val="Tabela-zawarto"/>
              <w:jc w:val="center"/>
              <w:rPr>
                <w:lang w:val="en-US"/>
              </w:rPr>
            </w:pPr>
            <w:r>
              <w:rPr>
                <w:lang w:val="en-US"/>
              </w:rPr>
              <w:t>B-26</w:t>
            </w:r>
          </w:p>
        </w:tc>
        <w:tc>
          <w:tcPr>
            <w:tcW w:w="3519" w:type="dxa"/>
            <w:vAlign w:val="center"/>
          </w:tcPr>
          <w:p w:rsidR="002B7A14" w:rsidRDefault="002B7A14" w:rsidP="005200FD">
            <w:pPr>
              <w:pStyle w:val="Tabela-zawarto"/>
              <w:ind w:left="432" w:hanging="432"/>
              <w:rPr>
                <w:lang w:val="en-US"/>
              </w:rPr>
            </w:pPr>
            <w:r>
              <w:rPr>
                <w:lang w:val="en-US"/>
              </w:rPr>
              <w:t xml:space="preserve">-   -   -   </w:t>
            </w:r>
            <w:r>
              <w:t>AdditionalDeclaration</w:t>
            </w:r>
          </w:p>
        </w:tc>
        <w:tc>
          <w:tcPr>
            <w:tcW w:w="2767" w:type="dxa"/>
          </w:tcPr>
          <w:p w:rsidR="002B7A14" w:rsidRDefault="002B7A14" w:rsidP="005200FD">
            <w:pPr>
              <w:pStyle w:val="Tabela-zawarto"/>
            </w:pPr>
            <w:r>
              <w:t>Komponent służący do przekazywania dodatkowych deklaracji dotyczących transakcji w przelewie</w:t>
            </w:r>
          </w:p>
        </w:tc>
        <w:tc>
          <w:tcPr>
            <w:tcW w:w="772"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426" w:type="dxa"/>
            <w:vAlign w:val="center"/>
          </w:tcPr>
          <w:p w:rsidR="002B7A14" w:rsidRDefault="002B7A14" w:rsidP="005200FD">
            <w:pPr>
              <w:pStyle w:val="Tabela-zawarto"/>
              <w:jc w:val="center"/>
            </w:pPr>
            <w:r>
              <w:t>x</w:t>
            </w:r>
          </w:p>
        </w:tc>
        <w:tc>
          <w:tcPr>
            <w:tcW w:w="708"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3653" w:type="dxa"/>
            <w:gridSpan w:val="2"/>
          </w:tcPr>
          <w:p w:rsidR="002B7A14" w:rsidRPr="0044100D" w:rsidRDefault="002B7A14" w:rsidP="005200FD">
            <w:pPr>
              <w:pStyle w:val="Tabela-zawarto"/>
              <w:jc w:val="center"/>
            </w:pPr>
            <w:r w:rsidRPr="0044100D">
              <w:t xml:space="preserve">Komponent </w:t>
            </w:r>
            <w:r>
              <w:t>będzie przekazywany</w:t>
            </w:r>
            <w:r w:rsidRPr="0044100D">
              <w:t xml:space="preserve">, jeżeli przelew </w:t>
            </w:r>
            <w:r>
              <w:t>został opatrzony</w:t>
            </w:r>
            <w:r w:rsidRPr="0044100D">
              <w:t xml:space="preserve"> klasyfikacją budżetową</w:t>
            </w:r>
            <w:r>
              <w:t xml:space="preserve"> (przez zleceniodawcę lub domyślną)</w:t>
            </w:r>
          </w:p>
        </w:tc>
      </w:tr>
      <w:tr w:rsidR="002B7A14" w:rsidRPr="000E1730" w:rsidTr="00E2085D">
        <w:trPr>
          <w:jc w:val="center"/>
        </w:trPr>
        <w:tc>
          <w:tcPr>
            <w:tcW w:w="567" w:type="dxa"/>
            <w:vAlign w:val="center"/>
          </w:tcPr>
          <w:p w:rsidR="002B7A14" w:rsidRPr="00B8035C" w:rsidRDefault="002B7A14" w:rsidP="005200FD">
            <w:pPr>
              <w:pStyle w:val="Tabela-zawarto"/>
              <w:jc w:val="center"/>
            </w:pPr>
          </w:p>
        </w:tc>
        <w:tc>
          <w:tcPr>
            <w:tcW w:w="3519" w:type="dxa"/>
            <w:vAlign w:val="center"/>
          </w:tcPr>
          <w:p w:rsidR="002B7A14" w:rsidRDefault="002B7A14" w:rsidP="005200FD">
            <w:pPr>
              <w:pStyle w:val="Tabela-zawarto"/>
              <w:ind w:left="432" w:hanging="432"/>
              <w:rPr>
                <w:lang w:val="en-US"/>
              </w:rPr>
            </w:pPr>
            <w:r>
              <w:rPr>
                <w:lang w:val="en-US"/>
              </w:rPr>
              <w:t xml:space="preserve">-   -   -   -   </w:t>
            </w:r>
            <w:r>
              <w:rPr>
                <w:lang w:val="de-DE"/>
              </w:rPr>
              <w:t>DeclarationItemCode</w:t>
            </w:r>
          </w:p>
        </w:tc>
        <w:tc>
          <w:tcPr>
            <w:tcW w:w="2767" w:type="dxa"/>
          </w:tcPr>
          <w:p w:rsidR="002B7A14" w:rsidRDefault="002B7A14" w:rsidP="005200FD">
            <w:pPr>
              <w:pStyle w:val="Tabela-zawarto"/>
            </w:pPr>
            <w:r>
              <w:t>Kod deklaracji</w:t>
            </w:r>
          </w:p>
        </w:tc>
        <w:tc>
          <w:tcPr>
            <w:tcW w:w="772"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426" w:type="dxa"/>
            <w:vAlign w:val="center"/>
          </w:tcPr>
          <w:p w:rsidR="002B7A14" w:rsidRDefault="002B7A14" w:rsidP="005200FD">
            <w:pPr>
              <w:pStyle w:val="Tabela-zawarto"/>
              <w:jc w:val="center"/>
            </w:pPr>
            <w:r>
              <w:t>x</w:t>
            </w:r>
          </w:p>
        </w:tc>
        <w:tc>
          <w:tcPr>
            <w:tcW w:w="708"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3653" w:type="dxa"/>
            <w:gridSpan w:val="2"/>
          </w:tcPr>
          <w:p w:rsidR="002B7A14" w:rsidRDefault="002B7A14" w:rsidP="005200FD">
            <w:pPr>
              <w:pStyle w:val="Tabela-zawarto"/>
              <w:jc w:val="center"/>
              <w:rPr>
                <w:lang w:val="en-US"/>
              </w:rPr>
            </w:pPr>
            <w:r>
              <w:rPr>
                <w:lang w:val="en-US"/>
              </w:rPr>
              <w:t>paragraf</w:t>
            </w:r>
          </w:p>
        </w:tc>
      </w:tr>
      <w:tr w:rsidR="002B7A14" w:rsidRPr="000E1730" w:rsidTr="00E2085D">
        <w:trPr>
          <w:jc w:val="center"/>
        </w:trPr>
        <w:tc>
          <w:tcPr>
            <w:tcW w:w="567" w:type="dxa"/>
            <w:vAlign w:val="center"/>
          </w:tcPr>
          <w:p w:rsidR="002B7A14" w:rsidRDefault="002B7A14" w:rsidP="005200FD">
            <w:pPr>
              <w:pStyle w:val="Tabela-zawarto"/>
              <w:jc w:val="center"/>
              <w:rPr>
                <w:lang w:val="en-US"/>
              </w:rPr>
            </w:pPr>
          </w:p>
        </w:tc>
        <w:tc>
          <w:tcPr>
            <w:tcW w:w="3519" w:type="dxa"/>
            <w:vAlign w:val="center"/>
          </w:tcPr>
          <w:p w:rsidR="002B7A14" w:rsidRDefault="002B7A14" w:rsidP="005200FD">
            <w:pPr>
              <w:pStyle w:val="Tabela-zawarto"/>
              <w:ind w:left="432" w:hanging="432"/>
              <w:rPr>
                <w:lang w:val="en-US"/>
              </w:rPr>
            </w:pPr>
            <w:r>
              <w:rPr>
                <w:lang w:val="en-US"/>
              </w:rPr>
              <w:t xml:space="preserve">-   -   -   -   </w:t>
            </w:r>
            <w:r>
              <w:rPr>
                <w:lang w:val="de-DE"/>
              </w:rPr>
              <w:t>DeclarationItemValue</w:t>
            </w:r>
          </w:p>
        </w:tc>
        <w:tc>
          <w:tcPr>
            <w:tcW w:w="2767" w:type="dxa"/>
          </w:tcPr>
          <w:p w:rsidR="002B7A14" w:rsidRDefault="002B7A14" w:rsidP="005200FD">
            <w:pPr>
              <w:pStyle w:val="Tabela-zawarto"/>
            </w:pPr>
            <w:r>
              <w:t>Treść deklaracji</w:t>
            </w:r>
          </w:p>
        </w:tc>
        <w:tc>
          <w:tcPr>
            <w:tcW w:w="772"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426" w:type="dxa"/>
            <w:vAlign w:val="center"/>
          </w:tcPr>
          <w:p w:rsidR="002B7A14" w:rsidRDefault="002B7A14" w:rsidP="005200FD">
            <w:pPr>
              <w:pStyle w:val="Tabela-zawarto"/>
              <w:jc w:val="center"/>
            </w:pPr>
            <w:r>
              <w:t>x</w:t>
            </w:r>
          </w:p>
        </w:tc>
        <w:tc>
          <w:tcPr>
            <w:tcW w:w="708"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3653" w:type="dxa"/>
            <w:gridSpan w:val="2"/>
          </w:tcPr>
          <w:p w:rsidR="002B7A14" w:rsidRDefault="002B7A14" w:rsidP="005200FD">
            <w:pPr>
              <w:pStyle w:val="Tabela-zawarto"/>
              <w:jc w:val="center"/>
              <w:rPr>
                <w:lang w:val="en-US"/>
              </w:rPr>
            </w:pPr>
            <w:r>
              <w:rPr>
                <w:lang w:val="en-US"/>
              </w:rPr>
              <w:t>Symbol paragrafu (1 do 4 znaków)</w:t>
            </w:r>
          </w:p>
        </w:tc>
      </w:tr>
      <w:tr w:rsidR="002B7A14" w:rsidRPr="001D2413" w:rsidTr="00E2085D">
        <w:trPr>
          <w:jc w:val="center"/>
        </w:trPr>
        <w:tc>
          <w:tcPr>
            <w:tcW w:w="567" w:type="dxa"/>
            <w:vAlign w:val="center"/>
          </w:tcPr>
          <w:p w:rsidR="002B7A14" w:rsidRDefault="002B7A14" w:rsidP="005200FD">
            <w:pPr>
              <w:pStyle w:val="Tabela-zawarto"/>
              <w:jc w:val="center"/>
              <w:rPr>
                <w:lang w:val="en-US"/>
              </w:rPr>
            </w:pPr>
            <w:r>
              <w:rPr>
                <w:lang w:val="en-US"/>
              </w:rPr>
              <w:t>B-26</w:t>
            </w:r>
          </w:p>
        </w:tc>
        <w:tc>
          <w:tcPr>
            <w:tcW w:w="3519" w:type="dxa"/>
            <w:vAlign w:val="center"/>
          </w:tcPr>
          <w:p w:rsidR="002B7A14" w:rsidRDefault="002B7A14" w:rsidP="005200FD">
            <w:pPr>
              <w:pStyle w:val="Tabela-zawarto"/>
              <w:ind w:left="432" w:hanging="432"/>
              <w:rPr>
                <w:lang w:val="en-US"/>
              </w:rPr>
            </w:pPr>
            <w:r>
              <w:rPr>
                <w:lang w:val="en-US"/>
              </w:rPr>
              <w:t xml:space="preserve">-   -   -   </w:t>
            </w:r>
            <w:r>
              <w:t>AdditionalDeclaration</w:t>
            </w:r>
          </w:p>
        </w:tc>
        <w:tc>
          <w:tcPr>
            <w:tcW w:w="2767" w:type="dxa"/>
          </w:tcPr>
          <w:p w:rsidR="002B7A14" w:rsidRDefault="002B7A14" w:rsidP="005200FD">
            <w:pPr>
              <w:pStyle w:val="Tabela-zawarto"/>
            </w:pPr>
            <w:r>
              <w:t>Komponent służący do przekazywania dodatkowych deklaracji dotyczących transakcji w przelewie</w:t>
            </w:r>
          </w:p>
        </w:tc>
        <w:tc>
          <w:tcPr>
            <w:tcW w:w="772"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426" w:type="dxa"/>
            <w:vAlign w:val="center"/>
          </w:tcPr>
          <w:p w:rsidR="002B7A14" w:rsidRDefault="002B7A14" w:rsidP="005200FD">
            <w:pPr>
              <w:pStyle w:val="Tabela-zawarto"/>
              <w:jc w:val="center"/>
            </w:pPr>
            <w:r>
              <w:t>x</w:t>
            </w:r>
          </w:p>
        </w:tc>
        <w:tc>
          <w:tcPr>
            <w:tcW w:w="708"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3653" w:type="dxa"/>
            <w:gridSpan w:val="2"/>
          </w:tcPr>
          <w:p w:rsidR="002B7A14" w:rsidRPr="0044100D" w:rsidRDefault="002B7A14" w:rsidP="005200FD">
            <w:pPr>
              <w:pStyle w:val="Tabela-zawarto"/>
              <w:jc w:val="center"/>
            </w:pPr>
            <w:r w:rsidRPr="0044100D">
              <w:t xml:space="preserve">Komponent </w:t>
            </w:r>
            <w:r>
              <w:t>będzie przekazywany</w:t>
            </w:r>
            <w:r w:rsidRPr="0044100D">
              <w:t xml:space="preserve">, jeżeli przelew </w:t>
            </w:r>
            <w:r>
              <w:t>został opatrzony</w:t>
            </w:r>
            <w:r w:rsidRPr="0044100D">
              <w:t xml:space="preserve"> klasyfikacją budżetową</w:t>
            </w:r>
            <w:r>
              <w:t xml:space="preserve"> (przez zleceniodawcę lub domyślną)</w:t>
            </w:r>
          </w:p>
        </w:tc>
      </w:tr>
      <w:tr w:rsidR="002B7A14" w:rsidRPr="000E1730" w:rsidTr="00E2085D">
        <w:trPr>
          <w:jc w:val="center"/>
        </w:trPr>
        <w:tc>
          <w:tcPr>
            <w:tcW w:w="567" w:type="dxa"/>
            <w:vAlign w:val="center"/>
          </w:tcPr>
          <w:p w:rsidR="002B7A14" w:rsidRPr="00B8035C" w:rsidRDefault="002B7A14" w:rsidP="005200FD">
            <w:pPr>
              <w:pStyle w:val="Tabela-zawarto"/>
              <w:jc w:val="center"/>
            </w:pPr>
          </w:p>
        </w:tc>
        <w:tc>
          <w:tcPr>
            <w:tcW w:w="3519" w:type="dxa"/>
            <w:vAlign w:val="center"/>
          </w:tcPr>
          <w:p w:rsidR="002B7A14" w:rsidRDefault="002B7A14" w:rsidP="005200FD">
            <w:pPr>
              <w:pStyle w:val="Tabela-zawarto"/>
              <w:ind w:left="432" w:hanging="432"/>
              <w:rPr>
                <w:lang w:val="en-US"/>
              </w:rPr>
            </w:pPr>
            <w:r>
              <w:rPr>
                <w:lang w:val="en-US"/>
              </w:rPr>
              <w:t xml:space="preserve">-   -   -   -   </w:t>
            </w:r>
            <w:r>
              <w:rPr>
                <w:lang w:val="de-DE"/>
              </w:rPr>
              <w:t>DeclarationItemCode</w:t>
            </w:r>
          </w:p>
        </w:tc>
        <w:tc>
          <w:tcPr>
            <w:tcW w:w="2767" w:type="dxa"/>
          </w:tcPr>
          <w:p w:rsidR="002B7A14" w:rsidRDefault="002B7A14" w:rsidP="005200FD">
            <w:pPr>
              <w:pStyle w:val="Tabela-zawarto"/>
            </w:pPr>
            <w:r>
              <w:t>Kod deklaracji</w:t>
            </w:r>
          </w:p>
        </w:tc>
        <w:tc>
          <w:tcPr>
            <w:tcW w:w="772"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426" w:type="dxa"/>
            <w:vAlign w:val="center"/>
          </w:tcPr>
          <w:p w:rsidR="002B7A14" w:rsidRDefault="002B7A14" w:rsidP="005200FD">
            <w:pPr>
              <w:pStyle w:val="Tabela-zawarto"/>
              <w:jc w:val="center"/>
            </w:pPr>
            <w:r>
              <w:t>x</w:t>
            </w:r>
          </w:p>
        </w:tc>
        <w:tc>
          <w:tcPr>
            <w:tcW w:w="708"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3653" w:type="dxa"/>
            <w:gridSpan w:val="2"/>
          </w:tcPr>
          <w:p w:rsidR="002B7A14" w:rsidRDefault="002B7A14" w:rsidP="005200FD">
            <w:pPr>
              <w:pStyle w:val="Tabela-zawarto"/>
              <w:jc w:val="center"/>
              <w:rPr>
                <w:lang w:val="en-US"/>
              </w:rPr>
            </w:pPr>
            <w:r>
              <w:rPr>
                <w:lang w:val="en-US"/>
              </w:rPr>
              <w:t>zadanie</w:t>
            </w:r>
          </w:p>
        </w:tc>
      </w:tr>
      <w:tr w:rsidR="002B7A14" w:rsidRPr="000E1730" w:rsidTr="00E2085D">
        <w:trPr>
          <w:jc w:val="center"/>
        </w:trPr>
        <w:tc>
          <w:tcPr>
            <w:tcW w:w="567" w:type="dxa"/>
            <w:vAlign w:val="center"/>
          </w:tcPr>
          <w:p w:rsidR="002B7A14" w:rsidRDefault="002B7A14" w:rsidP="005200FD">
            <w:pPr>
              <w:pStyle w:val="Tabela-zawarto"/>
              <w:jc w:val="center"/>
              <w:rPr>
                <w:lang w:val="en-US"/>
              </w:rPr>
            </w:pPr>
          </w:p>
        </w:tc>
        <w:tc>
          <w:tcPr>
            <w:tcW w:w="3519" w:type="dxa"/>
            <w:vAlign w:val="center"/>
          </w:tcPr>
          <w:p w:rsidR="002B7A14" w:rsidRDefault="002B7A14" w:rsidP="005200FD">
            <w:pPr>
              <w:pStyle w:val="Tabela-zawarto"/>
              <w:ind w:left="432" w:hanging="432"/>
              <w:rPr>
                <w:lang w:val="en-US"/>
              </w:rPr>
            </w:pPr>
            <w:r>
              <w:rPr>
                <w:lang w:val="en-US"/>
              </w:rPr>
              <w:t xml:space="preserve">-   -   -   -   </w:t>
            </w:r>
            <w:r>
              <w:rPr>
                <w:lang w:val="de-DE"/>
              </w:rPr>
              <w:t>DeclarationItemValue</w:t>
            </w:r>
          </w:p>
        </w:tc>
        <w:tc>
          <w:tcPr>
            <w:tcW w:w="2767" w:type="dxa"/>
          </w:tcPr>
          <w:p w:rsidR="002B7A14" w:rsidRDefault="002B7A14" w:rsidP="005200FD">
            <w:pPr>
              <w:pStyle w:val="Tabela-zawarto"/>
            </w:pPr>
            <w:r>
              <w:t>Treść deklaracji</w:t>
            </w:r>
          </w:p>
        </w:tc>
        <w:tc>
          <w:tcPr>
            <w:tcW w:w="772"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426" w:type="dxa"/>
            <w:vAlign w:val="center"/>
          </w:tcPr>
          <w:p w:rsidR="002B7A14" w:rsidRDefault="002B7A14" w:rsidP="005200FD">
            <w:pPr>
              <w:pStyle w:val="Tabela-zawarto"/>
              <w:jc w:val="center"/>
            </w:pPr>
            <w:r>
              <w:t>x</w:t>
            </w:r>
          </w:p>
        </w:tc>
        <w:tc>
          <w:tcPr>
            <w:tcW w:w="708"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3653" w:type="dxa"/>
            <w:gridSpan w:val="2"/>
          </w:tcPr>
          <w:p w:rsidR="002B7A14" w:rsidRDefault="002B7A14" w:rsidP="005200FD">
            <w:pPr>
              <w:pStyle w:val="Tabela-zawarto"/>
              <w:jc w:val="center"/>
              <w:rPr>
                <w:lang w:val="en-US"/>
              </w:rPr>
            </w:pPr>
            <w:r>
              <w:rPr>
                <w:lang w:val="en-US"/>
              </w:rPr>
              <w:t>Symbol zadania (1 do 3 znaków)</w:t>
            </w:r>
          </w:p>
        </w:tc>
      </w:tr>
      <w:tr w:rsidR="002B7A14" w:rsidRPr="001D2413" w:rsidTr="00E2085D">
        <w:trPr>
          <w:jc w:val="center"/>
        </w:trPr>
        <w:tc>
          <w:tcPr>
            <w:tcW w:w="567" w:type="dxa"/>
            <w:vAlign w:val="center"/>
          </w:tcPr>
          <w:p w:rsidR="002B7A14" w:rsidRDefault="002B7A14" w:rsidP="005200FD">
            <w:pPr>
              <w:pStyle w:val="Tabela-zawarto"/>
              <w:jc w:val="center"/>
              <w:rPr>
                <w:lang w:val="en-US"/>
              </w:rPr>
            </w:pPr>
            <w:r>
              <w:rPr>
                <w:lang w:val="en-US"/>
              </w:rPr>
              <w:t>B-26</w:t>
            </w:r>
          </w:p>
        </w:tc>
        <w:tc>
          <w:tcPr>
            <w:tcW w:w="3519" w:type="dxa"/>
            <w:vAlign w:val="center"/>
          </w:tcPr>
          <w:p w:rsidR="002B7A14" w:rsidRDefault="002B7A14" w:rsidP="005200FD">
            <w:pPr>
              <w:pStyle w:val="Tabela-zawarto"/>
              <w:ind w:left="432" w:hanging="432"/>
              <w:rPr>
                <w:lang w:val="en-US"/>
              </w:rPr>
            </w:pPr>
            <w:r>
              <w:rPr>
                <w:lang w:val="en-US"/>
              </w:rPr>
              <w:t xml:space="preserve">-   -   -   </w:t>
            </w:r>
            <w:r>
              <w:t>AdditionalDeclaration</w:t>
            </w:r>
          </w:p>
        </w:tc>
        <w:tc>
          <w:tcPr>
            <w:tcW w:w="2767" w:type="dxa"/>
          </w:tcPr>
          <w:p w:rsidR="002B7A14" w:rsidRDefault="002B7A14" w:rsidP="005200FD">
            <w:pPr>
              <w:pStyle w:val="Tabela-zawarto"/>
            </w:pPr>
            <w:r>
              <w:t>Komponent służący do przekazywania dodatkowych deklaracji dotyczących transakcji w przelewie</w:t>
            </w:r>
          </w:p>
        </w:tc>
        <w:tc>
          <w:tcPr>
            <w:tcW w:w="772"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426" w:type="dxa"/>
            <w:vAlign w:val="center"/>
          </w:tcPr>
          <w:p w:rsidR="002B7A14" w:rsidRDefault="002B7A14" w:rsidP="005200FD">
            <w:pPr>
              <w:pStyle w:val="Tabela-zawarto"/>
              <w:jc w:val="center"/>
            </w:pPr>
            <w:r>
              <w:t>x</w:t>
            </w:r>
          </w:p>
        </w:tc>
        <w:tc>
          <w:tcPr>
            <w:tcW w:w="708"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3653" w:type="dxa"/>
            <w:gridSpan w:val="2"/>
          </w:tcPr>
          <w:p w:rsidR="002B7A14" w:rsidRPr="0044100D" w:rsidRDefault="002B7A14" w:rsidP="005200FD">
            <w:pPr>
              <w:pStyle w:val="Tabela-zawarto"/>
              <w:jc w:val="center"/>
            </w:pPr>
            <w:r w:rsidRPr="0044100D">
              <w:t xml:space="preserve">Komponent </w:t>
            </w:r>
            <w:r>
              <w:t>będzie przekazywany</w:t>
            </w:r>
            <w:r w:rsidRPr="0044100D">
              <w:t xml:space="preserve">, jeżeli przelew </w:t>
            </w:r>
            <w:r>
              <w:t>został opatrzony</w:t>
            </w:r>
            <w:r w:rsidRPr="0044100D">
              <w:t xml:space="preserve"> klasyfikacją budżetową</w:t>
            </w:r>
            <w:r>
              <w:t xml:space="preserve"> (przez zleceniodawcę lub domyślną)</w:t>
            </w:r>
          </w:p>
        </w:tc>
      </w:tr>
      <w:tr w:rsidR="002B7A14" w:rsidRPr="000E1730" w:rsidTr="00E2085D">
        <w:trPr>
          <w:jc w:val="center"/>
        </w:trPr>
        <w:tc>
          <w:tcPr>
            <w:tcW w:w="567" w:type="dxa"/>
            <w:vAlign w:val="center"/>
          </w:tcPr>
          <w:p w:rsidR="002B7A14" w:rsidRPr="00B8035C" w:rsidRDefault="002B7A14" w:rsidP="005200FD">
            <w:pPr>
              <w:pStyle w:val="Tabela-zawarto"/>
              <w:jc w:val="center"/>
            </w:pPr>
          </w:p>
        </w:tc>
        <w:tc>
          <w:tcPr>
            <w:tcW w:w="3519" w:type="dxa"/>
            <w:vAlign w:val="center"/>
          </w:tcPr>
          <w:p w:rsidR="002B7A14" w:rsidRDefault="002B7A14" w:rsidP="005200FD">
            <w:pPr>
              <w:pStyle w:val="Tabela-zawarto"/>
              <w:ind w:left="432" w:hanging="432"/>
              <w:rPr>
                <w:lang w:val="en-US"/>
              </w:rPr>
            </w:pPr>
            <w:r>
              <w:rPr>
                <w:lang w:val="en-US"/>
              </w:rPr>
              <w:t xml:space="preserve">-   -   -   -   </w:t>
            </w:r>
            <w:r>
              <w:rPr>
                <w:lang w:val="de-DE"/>
              </w:rPr>
              <w:t>DeclarationItemCode</w:t>
            </w:r>
          </w:p>
        </w:tc>
        <w:tc>
          <w:tcPr>
            <w:tcW w:w="2767" w:type="dxa"/>
          </w:tcPr>
          <w:p w:rsidR="002B7A14" w:rsidRDefault="002B7A14" w:rsidP="005200FD">
            <w:pPr>
              <w:pStyle w:val="Tabela-zawarto"/>
            </w:pPr>
            <w:r>
              <w:t>Kod deklaracji</w:t>
            </w:r>
          </w:p>
        </w:tc>
        <w:tc>
          <w:tcPr>
            <w:tcW w:w="772"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426" w:type="dxa"/>
            <w:vAlign w:val="center"/>
          </w:tcPr>
          <w:p w:rsidR="002B7A14" w:rsidRDefault="002B7A14" w:rsidP="005200FD">
            <w:pPr>
              <w:pStyle w:val="Tabela-zawarto"/>
              <w:jc w:val="center"/>
            </w:pPr>
            <w:r>
              <w:t>x</w:t>
            </w:r>
          </w:p>
        </w:tc>
        <w:tc>
          <w:tcPr>
            <w:tcW w:w="708"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3653" w:type="dxa"/>
            <w:gridSpan w:val="2"/>
          </w:tcPr>
          <w:p w:rsidR="002B7A14" w:rsidRDefault="002B7A14" w:rsidP="005200FD">
            <w:pPr>
              <w:pStyle w:val="Tabela-zawarto"/>
              <w:jc w:val="center"/>
              <w:rPr>
                <w:lang w:val="en-US"/>
              </w:rPr>
            </w:pPr>
            <w:r>
              <w:rPr>
                <w:lang w:val="en-US"/>
              </w:rPr>
              <w:t>część</w:t>
            </w:r>
          </w:p>
        </w:tc>
      </w:tr>
      <w:tr w:rsidR="002B7A14" w:rsidRPr="000E1730" w:rsidTr="00E2085D">
        <w:trPr>
          <w:jc w:val="center"/>
        </w:trPr>
        <w:tc>
          <w:tcPr>
            <w:tcW w:w="567" w:type="dxa"/>
            <w:vAlign w:val="center"/>
          </w:tcPr>
          <w:p w:rsidR="002B7A14" w:rsidRDefault="002B7A14" w:rsidP="005200FD">
            <w:pPr>
              <w:pStyle w:val="Tabela-zawarto"/>
              <w:jc w:val="center"/>
              <w:rPr>
                <w:lang w:val="en-US"/>
              </w:rPr>
            </w:pPr>
          </w:p>
        </w:tc>
        <w:tc>
          <w:tcPr>
            <w:tcW w:w="3519" w:type="dxa"/>
            <w:vAlign w:val="center"/>
          </w:tcPr>
          <w:p w:rsidR="002B7A14" w:rsidRDefault="002B7A14" w:rsidP="005200FD">
            <w:pPr>
              <w:pStyle w:val="Tabela-zawarto"/>
              <w:ind w:left="432" w:hanging="432"/>
              <w:rPr>
                <w:lang w:val="en-US"/>
              </w:rPr>
            </w:pPr>
            <w:r>
              <w:rPr>
                <w:lang w:val="en-US"/>
              </w:rPr>
              <w:t xml:space="preserve">-   -   -   -   </w:t>
            </w:r>
            <w:r>
              <w:rPr>
                <w:lang w:val="de-DE"/>
              </w:rPr>
              <w:t>DeclarationItemValue</w:t>
            </w:r>
          </w:p>
        </w:tc>
        <w:tc>
          <w:tcPr>
            <w:tcW w:w="2767" w:type="dxa"/>
          </w:tcPr>
          <w:p w:rsidR="002B7A14" w:rsidRDefault="002B7A14" w:rsidP="005200FD">
            <w:pPr>
              <w:pStyle w:val="Tabela-zawarto"/>
            </w:pPr>
            <w:r>
              <w:t>Treść deklaracji</w:t>
            </w:r>
          </w:p>
        </w:tc>
        <w:tc>
          <w:tcPr>
            <w:tcW w:w="772"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426" w:type="dxa"/>
            <w:vAlign w:val="center"/>
          </w:tcPr>
          <w:p w:rsidR="002B7A14" w:rsidRDefault="002B7A14" w:rsidP="005200FD">
            <w:pPr>
              <w:pStyle w:val="Tabela-zawarto"/>
              <w:jc w:val="center"/>
            </w:pPr>
            <w:r>
              <w:t>x</w:t>
            </w:r>
          </w:p>
        </w:tc>
        <w:tc>
          <w:tcPr>
            <w:tcW w:w="708" w:type="dxa"/>
            <w:vAlign w:val="center"/>
          </w:tcPr>
          <w:p w:rsidR="002B7A14" w:rsidRDefault="002B7A14" w:rsidP="005200FD">
            <w:pPr>
              <w:pStyle w:val="Tabela-zawarto"/>
              <w:jc w:val="center"/>
            </w:pPr>
            <w:r>
              <w:t>x</w:t>
            </w:r>
          </w:p>
        </w:tc>
        <w:tc>
          <w:tcPr>
            <w:tcW w:w="567" w:type="dxa"/>
            <w:vAlign w:val="center"/>
          </w:tcPr>
          <w:p w:rsidR="002B7A14" w:rsidRDefault="002B7A14" w:rsidP="005200FD">
            <w:pPr>
              <w:pStyle w:val="Tabela-zawarto"/>
              <w:jc w:val="center"/>
            </w:pPr>
            <w:r>
              <w:t>x</w:t>
            </w:r>
          </w:p>
        </w:tc>
        <w:tc>
          <w:tcPr>
            <w:tcW w:w="3653" w:type="dxa"/>
            <w:gridSpan w:val="2"/>
          </w:tcPr>
          <w:p w:rsidR="002B7A14" w:rsidRPr="001F73F8" w:rsidRDefault="002B7A14" w:rsidP="005200FD">
            <w:pPr>
              <w:pStyle w:val="Tabela-zawarto"/>
              <w:jc w:val="center"/>
            </w:pPr>
            <w:r w:rsidRPr="001F73F8">
              <w:t>Symbol części budżetowej (1 do 4 znaków)</w:t>
            </w:r>
          </w:p>
        </w:tc>
      </w:tr>
      <w:tr w:rsidR="002B7A14" w:rsidRPr="001D2413" w:rsidTr="00E2085D">
        <w:trPr>
          <w:jc w:val="center"/>
        </w:trPr>
        <w:tc>
          <w:tcPr>
            <w:tcW w:w="567" w:type="dxa"/>
            <w:vAlign w:val="center"/>
          </w:tcPr>
          <w:p w:rsidR="002B7A14" w:rsidRDefault="002B7A14" w:rsidP="005200FD">
            <w:pPr>
              <w:pStyle w:val="Tabela-zawarto"/>
              <w:jc w:val="center"/>
              <w:rPr>
                <w:lang w:val="en-US"/>
              </w:rPr>
            </w:pPr>
            <w:r>
              <w:rPr>
                <w:lang w:val="en-US"/>
              </w:rPr>
              <w:t>B-26</w:t>
            </w:r>
          </w:p>
        </w:tc>
        <w:tc>
          <w:tcPr>
            <w:tcW w:w="3519" w:type="dxa"/>
            <w:vAlign w:val="center"/>
          </w:tcPr>
          <w:p w:rsidR="002B7A14" w:rsidRDefault="002B7A14" w:rsidP="005200FD">
            <w:pPr>
              <w:pStyle w:val="Tabela-zawarto"/>
              <w:ind w:left="432" w:hanging="432"/>
              <w:rPr>
                <w:lang w:val="en-US"/>
              </w:rPr>
            </w:pPr>
            <w:r>
              <w:rPr>
                <w:lang w:val="en-US"/>
              </w:rPr>
              <w:t xml:space="preserve">-   -   -   </w:t>
            </w:r>
            <w:r>
              <w:t>AdditionalDeclaration</w:t>
            </w:r>
          </w:p>
        </w:tc>
        <w:tc>
          <w:tcPr>
            <w:tcW w:w="2767" w:type="dxa"/>
          </w:tcPr>
          <w:p w:rsidR="002B7A14" w:rsidRDefault="002B7A14" w:rsidP="005200FD">
            <w:pPr>
              <w:pStyle w:val="Tabela-zawarto"/>
            </w:pPr>
            <w:r>
              <w:t>Komponent służący do przekazywania dodatkowych deklaracji dotyczących transakcji w przelewie</w:t>
            </w:r>
          </w:p>
        </w:tc>
        <w:tc>
          <w:tcPr>
            <w:tcW w:w="772" w:type="dxa"/>
            <w:vAlign w:val="center"/>
          </w:tcPr>
          <w:p w:rsidR="002B7A14" w:rsidRDefault="002B7A14" w:rsidP="005200FD">
            <w:pPr>
              <w:pStyle w:val="Tabela-zawarto"/>
              <w:jc w:val="center"/>
            </w:pPr>
          </w:p>
        </w:tc>
        <w:tc>
          <w:tcPr>
            <w:tcW w:w="567" w:type="dxa"/>
            <w:vAlign w:val="center"/>
          </w:tcPr>
          <w:p w:rsidR="002B7A14" w:rsidRDefault="002B7A14" w:rsidP="005200FD">
            <w:pPr>
              <w:pStyle w:val="Tabela-zawarto"/>
              <w:jc w:val="center"/>
            </w:pPr>
          </w:p>
        </w:tc>
        <w:tc>
          <w:tcPr>
            <w:tcW w:w="567" w:type="dxa"/>
            <w:vAlign w:val="center"/>
          </w:tcPr>
          <w:p w:rsidR="002B7A14" w:rsidRDefault="002B7A14" w:rsidP="005200FD">
            <w:pPr>
              <w:pStyle w:val="Tabela-zawarto"/>
              <w:jc w:val="center"/>
            </w:pPr>
          </w:p>
        </w:tc>
        <w:tc>
          <w:tcPr>
            <w:tcW w:w="426" w:type="dxa"/>
            <w:vAlign w:val="center"/>
          </w:tcPr>
          <w:p w:rsidR="002B7A14" w:rsidRDefault="002B7A14" w:rsidP="005200FD">
            <w:pPr>
              <w:pStyle w:val="Tabela-zawarto"/>
              <w:jc w:val="center"/>
            </w:pPr>
          </w:p>
        </w:tc>
        <w:tc>
          <w:tcPr>
            <w:tcW w:w="708" w:type="dxa"/>
            <w:vAlign w:val="center"/>
          </w:tcPr>
          <w:p w:rsidR="002B7A14" w:rsidRDefault="002B7A14" w:rsidP="005200FD">
            <w:pPr>
              <w:pStyle w:val="Tabela-zawarto"/>
              <w:jc w:val="center"/>
            </w:pPr>
          </w:p>
        </w:tc>
        <w:tc>
          <w:tcPr>
            <w:tcW w:w="567" w:type="dxa"/>
            <w:vAlign w:val="center"/>
          </w:tcPr>
          <w:p w:rsidR="002B7A14" w:rsidRDefault="002B7A14" w:rsidP="005200FD">
            <w:pPr>
              <w:pStyle w:val="Tabela-zawarto"/>
              <w:jc w:val="center"/>
            </w:pPr>
            <w:r>
              <w:t>x</w:t>
            </w:r>
          </w:p>
        </w:tc>
        <w:tc>
          <w:tcPr>
            <w:tcW w:w="3653" w:type="dxa"/>
            <w:gridSpan w:val="2"/>
          </w:tcPr>
          <w:p w:rsidR="002B7A14" w:rsidRPr="0044100D" w:rsidRDefault="002B7A14" w:rsidP="005200FD">
            <w:pPr>
              <w:pStyle w:val="Tabela-zawarto"/>
              <w:jc w:val="center"/>
            </w:pPr>
            <w:r w:rsidRPr="0044100D">
              <w:t xml:space="preserve">Komponent jest wykorzystywany, jeżeli </w:t>
            </w:r>
            <w:r>
              <w:t>składane jest zlecenie sprzedaży czeku bankierskiego – do wskazania sposobu odbioru czeków</w:t>
            </w:r>
          </w:p>
        </w:tc>
      </w:tr>
      <w:tr w:rsidR="002B7A14" w:rsidRPr="000E1730" w:rsidTr="00E2085D">
        <w:trPr>
          <w:jc w:val="center"/>
        </w:trPr>
        <w:tc>
          <w:tcPr>
            <w:tcW w:w="567" w:type="dxa"/>
            <w:vAlign w:val="center"/>
          </w:tcPr>
          <w:p w:rsidR="002B7A14" w:rsidRPr="00B8035C" w:rsidRDefault="002B7A14" w:rsidP="005200FD">
            <w:pPr>
              <w:pStyle w:val="Tabela-zawarto"/>
              <w:jc w:val="center"/>
            </w:pPr>
          </w:p>
        </w:tc>
        <w:tc>
          <w:tcPr>
            <w:tcW w:w="3519" w:type="dxa"/>
            <w:vAlign w:val="center"/>
          </w:tcPr>
          <w:p w:rsidR="002B7A14" w:rsidRDefault="002B7A14" w:rsidP="005200FD">
            <w:pPr>
              <w:pStyle w:val="Tabela-zawarto"/>
              <w:ind w:left="432" w:hanging="432"/>
              <w:rPr>
                <w:lang w:val="en-US"/>
              </w:rPr>
            </w:pPr>
            <w:r>
              <w:rPr>
                <w:lang w:val="en-US"/>
              </w:rPr>
              <w:t xml:space="preserve">-   -   -   -   </w:t>
            </w:r>
            <w:r>
              <w:rPr>
                <w:lang w:val="de-DE"/>
              </w:rPr>
              <w:t>DeclarationItemCode</w:t>
            </w:r>
          </w:p>
        </w:tc>
        <w:tc>
          <w:tcPr>
            <w:tcW w:w="2767" w:type="dxa"/>
          </w:tcPr>
          <w:p w:rsidR="002B7A14" w:rsidRDefault="002B7A14" w:rsidP="005200FD">
            <w:pPr>
              <w:pStyle w:val="Tabela-zawarto"/>
            </w:pPr>
            <w:r>
              <w:t>Kod deklaracji</w:t>
            </w:r>
          </w:p>
        </w:tc>
        <w:tc>
          <w:tcPr>
            <w:tcW w:w="772" w:type="dxa"/>
            <w:vAlign w:val="center"/>
          </w:tcPr>
          <w:p w:rsidR="002B7A14" w:rsidRDefault="002B7A14" w:rsidP="005200FD">
            <w:pPr>
              <w:pStyle w:val="Tabela-zawarto"/>
              <w:jc w:val="center"/>
            </w:pPr>
          </w:p>
        </w:tc>
        <w:tc>
          <w:tcPr>
            <w:tcW w:w="567" w:type="dxa"/>
            <w:vAlign w:val="center"/>
          </w:tcPr>
          <w:p w:rsidR="002B7A14" w:rsidRDefault="002B7A14" w:rsidP="005200FD">
            <w:pPr>
              <w:pStyle w:val="Tabela-zawarto"/>
              <w:jc w:val="center"/>
            </w:pPr>
          </w:p>
        </w:tc>
        <w:tc>
          <w:tcPr>
            <w:tcW w:w="567" w:type="dxa"/>
            <w:vAlign w:val="center"/>
          </w:tcPr>
          <w:p w:rsidR="002B7A14" w:rsidRDefault="002B7A14" w:rsidP="005200FD">
            <w:pPr>
              <w:pStyle w:val="Tabela-zawarto"/>
              <w:jc w:val="center"/>
            </w:pPr>
          </w:p>
        </w:tc>
        <w:tc>
          <w:tcPr>
            <w:tcW w:w="426" w:type="dxa"/>
            <w:vAlign w:val="center"/>
          </w:tcPr>
          <w:p w:rsidR="002B7A14" w:rsidRDefault="002B7A14" w:rsidP="005200FD">
            <w:pPr>
              <w:pStyle w:val="Tabela-zawarto"/>
              <w:jc w:val="center"/>
            </w:pPr>
          </w:p>
        </w:tc>
        <w:tc>
          <w:tcPr>
            <w:tcW w:w="708" w:type="dxa"/>
            <w:vAlign w:val="center"/>
          </w:tcPr>
          <w:p w:rsidR="002B7A14" w:rsidRDefault="002B7A14" w:rsidP="005200FD">
            <w:pPr>
              <w:pStyle w:val="Tabela-zawarto"/>
              <w:jc w:val="center"/>
            </w:pPr>
          </w:p>
        </w:tc>
        <w:tc>
          <w:tcPr>
            <w:tcW w:w="567" w:type="dxa"/>
            <w:vAlign w:val="center"/>
          </w:tcPr>
          <w:p w:rsidR="002B7A14" w:rsidRDefault="002B7A14" w:rsidP="005200FD">
            <w:pPr>
              <w:pStyle w:val="Tabela-zawarto"/>
              <w:jc w:val="center"/>
            </w:pPr>
            <w:r>
              <w:t>x</w:t>
            </w:r>
          </w:p>
        </w:tc>
        <w:tc>
          <w:tcPr>
            <w:tcW w:w="3653" w:type="dxa"/>
            <w:gridSpan w:val="2"/>
          </w:tcPr>
          <w:p w:rsidR="002B7A14" w:rsidRDefault="002B7A14" w:rsidP="005200FD">
            <w:pPr>
              <w:pStyle w:val="Tabela-zawarto"/>
              <w:jc w:val="center"/>
              <w:rPr>
                <w:lang w:val="en-US"/>
              </w:rPr>
            </w:pPr>
            <w:r>
              <w:rPr>
                <w:lang w:val="en-US"/>
              </w:rPr>
              <w:t>dostarczenie</w:t>
            </w:r>
          </w:p>
        </w:tc>
      </w:tr>
      <w:tr w:rsidR="002B7A14" w:rsidRPr="000E1730" w:rsidTr="00E2085D">
        <w:trPr>
          <w:jc w:val="center"/>
        </w:trPr>
        <w:tc>
          <w:tcPr>
            <w:tcW w:w="567" w:type="dxa"/>
            <w:vAlign w:val="center"/>
          </w:tcPr>
          <w:p w:rsidR="002B7A14" w:rsidRDefault="002B7A14" w:rsidP="005200FD">
            <w:pPr>
              <w:pStyle w:val="Tabela-zawarto"/>
              <w:jc w:val="center"/>
              <w:rPr>
                <w:lang w:val="en-US"/>
              </w:rPr>
            </w:pPr>
          </w:p>
        </w:tc>
        <w:tc>
          <w:tcPr>
            <w:tcW w:w="3519" w:type="dxa"/>
            <w:vAlign w:val="center"/>
          </w:tcPr>
          <w:p w:rsidR="002B7A14" w:rsidRDefault="002B7A14" w:rsidP="005200FD">
            <w:pPr>
              <w:pStyle w:val="Tabela-zawarto"/>
              <w:ind w:left="432" w:hanging="432"/>
              <w:rPr>
                <w:lang w:val="en-US"/>
              </w:rPr>
            </w:pPr>
            <w:r>
              <w:rPr>
                <w:lang w:val="en-US"/>
              </w:rPr>
              <w:t xml:space="preserve">-   -   -   -   </w:t>
            </w:r>
            <w:r>
              <w:rPr>
                <w:lang w:val="de-DE"/>
              </w:rPr>
              <w:t>DeclarationItemValue</w:t>
            </w:r>
          </w:p>
        </w:tc>
        <w:tc>
          <w:tcPr>
            <w:tcW w:w="2767" w:type="dxa"/>
          </w:tcPr>
          <w:p w:rsidR="002B7A14" w:rsidRDefault="002B7A14" w:rsidP="005200FD">
            <w:pPr>
              <w:pStyle w:val="Tabela-zawarto"/>
            </w:pPr>
            <w:r>
              <w:t>Treść deklaracji</w:t>
            </w:r>
          </w:p>
        </w:tc>
        <w:tc>
          <w:tcPr>
            <w:tcW w:w="772" w:type="dxa"/>
            <w:vAlign w:val="center"/>
          </w:tcPr>
          <w:p w:rsidR="002B7A14" w:rsidRDefault="002B7A14" w:rsidP="005200FD">
            <w:pPr>
              <w:pStyle w:val="Tabela-zawarto"/>
              <w:jc w:val="center"/>
            </w:pPr>
          </w:p>
        </w:tc>
        <w:tc>
          <w:tcPr>
            <w:tcW w:w="567" w:type="dxa"/>
            <w:vAlign w:val="center"/>
          </w:tcPr>
          <w:p w:rsidR="002B7A14" w:rsidRDefault="002B7A14" w:rsidP="005200FD">
            <w:pPr>
              <w:pStyle w:val="Tabela-zawarto"/>
              <w:jc w:val="center"/>
            </w:pPr>
          </w:p>
        </w:tc>
        <w:tc>
          <w:tcPr>
            <w:tcW w:w="567" w:type="dxa"/>
            <w:vAlign w:val="center"/>
          </w:tcPr>
          <w:p w:rsidR="002B7A14" w:rsidRDefault="002B7A14" w:rsidP="005200FD">
            <w:pPr>
              <w:pStyle w:val="Tabela-zawarto"/>
              <w:jc w:val="center"/>
            </w:pPr>
          </w:p>
        </w:tc>
        <w:tc>
          <w:tcPr>
            <w:tcW w:w="426" w:type="dxa"/>
            <w:vAlign w:val="center"/>
          </w:tcPr>
          <w:p w:rsidR="002B7A14" w:rsidRDefault="002B7A14" w:rsidP="005200FD">
            <w:pPr>
              <w:pStyle w:val="FootnoteText"/>
              <w:jc w:val="center"/>
            </w:pPr>
          </w:p>
        </w:tc>
        <w:tc>
          <w:tcPr>
            <w:tcW w:w="708" w:type="dxa"/>
            <w:vAlign w:val="center"/>
          </w:tcPr>
          <w:p w:rsidR="002B7A14" w:rsidRDefault="002B7A14" w:rsidP="005200FD">
            <w:pPr>
              <w:pStyle w:val="FootnoteText"/>
              <w:jc w:val="center"/>
            </w:pPr>
          </w:p>
        </w:tc>
        <w:tc>
          <w:tcPr>
            <w:tcW w:w="567" w:type="dxa"/>
            <w:vAlign w:val="center"/>
          </w:tcPr>
          <w:p w:rsidR="002B7A14" w:rsidRDefault="002B7A14" w:rsidP="005200FD">
            <w:pPr>
              <w:pStyle w:val="Tabela-zawarto"/>
              <w:jc w:val="center"/>
            </w:pPr>
            <w:r>
              <w:t>x</w:t>
            </w:r>
          </w:p>
        </w:tc>
        <w:tc>
          <w:tcPr>
            <w:tcW w:w="3653" w:type="dxa"/>
            <w:gridSpan w:val="2"/>
          </w:tcPr>
          <w:p w:rsidR="002B7A14" w:rsidRDefault="002B7A14" w:rsidP="005200FD">
            <w:pPr>
              <w:pStyle w:val="Tabela-zawarto"/>
              <w:jc w:val="center"/>
              <w:rPr>
                <w:lang w:val="en-US"/>
              </w:rPr>
            </w:pPr>
            <w:r>
              <w:rPr>
                <w:lang w:val="en-US"/>
              </w:rPr>
              <w:t>Dopuszczalne wartości:</w:t>
            </w:r>
          </w:p>
          <w:p w:rsidR="002B7A14" w:rsidRDefault="002B7A14" w:rsidP="005200FD">
            <w:pPr>
              <w:pStyle w:val="Tabela-zawarto"/>
              <w:numPr>
                <w:ilvl w:val="0"/>
                <w:numId w:val="38"/>
              </w:numPr>
              <w:jc w:val="center"/>
              <w:rPr>
                <w:lang w:val="en-US"/>
              </w:rPr>
            </w:pPr>
            <w:r>
              <w:rPr>
                <w:lang w:val="en-US"/>
              </w:rPr>
              <w:t>O – odbiór czeków w oddziale</w:t>
            </w:r>
          </w:p>
          <w:p w:rsidR="002B7A14" w:rsidRDefault="002B7A14" w:rsidP="005200FD">
            <w:pPr>
              <w:pStyle w:val="Tabela-zawarto"/>
              <w:numPr>
                <w:ilvl w:val="0"/>
                <w:numId w:val="38"/>
              </w:numPr>
              <w:jc w:val="center"/>
              <w:rPr>
                <w:lang w:val="en-US"/>
              </w:rPr>
            </w:pPr>
            <w:r>
              <w:rPr>
                <w:lang w:val="en-US"/>
              </w:rPr>
              <w:t xml:space="preserve">W – wysłanie zagranicę </w:t>
            </w:r>
          </w:p>
        </w:tc>
      </w:tr>
      <w:tr w:rsidR="002B7A14" w:rsidRPr="001D2413" w:rsidTr="00E2085D">
        <w:trPr>
          <w:jc w:val="center"/>
        </w:trPr>
        <w:tc>
          <w:tcPr>
            <w:tcW w:w="567" w:type="dxa"/>
            <w:vAlign w:val="center"/>
          </w:tcPr>
          <w:p w:rsidR="002B7A14" w:rsidRDefault="002B7A14" w:rsidP="005200FD">
            <w:pPr>
              <w:pStyle w:val="Tabela-zawarto"/>
              <w:jc w:val="center"/>
              <w:rPr>
                <w:lang w:val="en-US"/>
              </w:rPr>
            </w:pPr>
            <w:r>
              <w:rPr>
                <w:lang w:val="en-US"/>
              </w:rPr>
              <w:t>B-26</w:t>
            </w:r>
          </w:p>
        </w:tc>
        <w:tc>
          <w:tcPr>
            <w:tcW w:w="3519" w:type="dxa"/>
            <w:vAlign w:val="center"/>
          </w:tcPr>
          <w:p w:rsidR="002B7A14" w:rsidRDefault="002B7A14" w:rsidP="005200FD">
            <w:pPr>
              <w:pStyle w:val="Tabela-zawarto"/>
              <w:ind w:left="432" w:hanging="432"/>
              <w:rPr>
                <w:lang w:val="en-US"/>
              </w:rPr>
            </w:pPr>
            <w:r>
              <w:rPr>
                <w:lang w:val="en-US"/>
              </w:rPr>
              <w:t xml:space="preserve">-   -   -   </w:t>
            </w:r>
            <w:r>
              <w:t>AdditionalDeclaration</w:t>
            </w:r>
          </w:p>
        </w:tc>
        <w:tc>
          <w:tcPr>
            <w:tcW w:w="2767" w:type="dxa"/>
          </w:tcPr>
          <w:p w:rsidR="002B7A14" w:rsidRDefault="002B7A14" w:rsidP="005200FD">
            <w:pPr>
              <w:pStyle w:val="Tabela-zawarto"/>
            </w:pPr>
            <w:r>
              <w:t>Komponent służący do przekazywania dodatkowych deklaracji dotyczących transakcji w przelewie</w:t>
            </w:r>
          </w:p>
        </w:tc>
        <w:tc>
          <w:tcPr>
            <w:tcW w:w="772" w:type="dxa"/>
            <w:vAlign w:val="center"/>
          </w:tcPr>
          <w:p w:rsidR="002B7A14" w:rsidRDefault="002B7A14" w:rsidP="005200FD">
            <w:pPr>
              <w:pStyle w:val="Tabela-zawarto"/>
              <w:jc w:val="center"/>
            </w:pPr>
          </w:p>
        </w:tc>
        <w:tc>
          <w:tcPr>
            <w:tcW w:w="567" w:type="dxa"/>
            <w:vAlign w:val="center"/>
          </w:tcPr>
          <w:p w:rsidR="002B7A14" w:rsidRDefault="002B7A14" w:rsidP="005200FD">
            <w:pPr>
              <w:pStyle w:val="Tabela-zawarto"/>
              <w:jc w:val="center"/>
            </w:pPr>
          </w:p>
        </w:tc>
        <w:tc>
          <w:tcPr>
            <w:tcW w:w="567" w:type="dxa"/>
            <w:vAlign w:val="center"/>
          </w:tcPr>
          <w:p w:rsidR="002B7A14" w:rsidRDefault="002B7A14" w:rsidP="005200FD">
            <w:pPr>
              <w:pStyle w:val="Tabela-zawarto"/>
              <w:jc w:val="center"/>
            </w:pPr>
          </w:p>
        </w:tc>
        <w:tc>
          <w:tcPr>
            <w:tcW w:w="426" w:type="dxa"/>
            <w:vAlign w:val="center"/>
          </w:tcPr>
          <w:p w:rsidR="002B7A14" w:rsidRDefault="002B7A14" w:rsidP="005200FD">
            <w:pPr>
              <w:pStyle w:val="Tabela-zawarto"/>
              <w:jc w:val="center"/>
            </w:pPr>
          </w:p>
        </w:tc>
        <w:tc>
          <w:tcPr>
            <w:tcW w:w="708" w:type="dxa"/>
            <w:vAlign w:val="center"/>
          </w:tcPr>
          <w:p w:rsidR="002B7A14" w:rsidRDefault="002B7A14" w:rsidP="005200FD">
            <w:pPr>
              <w:pStyle w:val="Tabela-zawarto"/>
              <w:jc w:val="center"/>
            </w:pPr>
          </w:p>
        </w:tc>
        <w:tc>
          <w:tcPr>
            <w:tcW w:w="567" w:type="dxa"/>
            <w:vAlign w:val="center"/>
          </w:tcPr>
          <w:p w:rsidR="002B7A14" w:rsidRDefault="002B7A14" w:rsidP="005200FD">
            <w:pPr>
              <w:pStyle w:val="Tabela-zawarto"/>
              <w:jc w:val="center"/>
            </w:pPr>
            <w:r>
              <w:t>x</w:t>
            </w:r>
          </w:p>
        </w:tc>
        <w:tc>
          <w:tcPr>
            <w:tcW w:w="3653" w:type="dxa"/>
            <w:gridSpan w:val="2"/>
          </w:tcPr>
          <w:p w:rsidR="002B7A14" w:rsidRPr="0044100D" w:rsidRDefault="002B7A14" w:rsidP="005200FD">
            <w:pPr>
              <w:pStyle w:val="Tabela-zawarto"/>
              <w:jc w:val="center"/>
            </w:pPr>
            <w:r w:rsidRPr="0044100D">
              <w:t xml:space="preserve">Komponent jest wykorzystywany, jeżeli </w:t>
            </w:r>
            <w:r>
              <w:t>składane jest zlecenie sprzedaży czeku bankierskiego – do wskazania informacji o konieczności wydania zaświadczenia upoważniającego do wywozu środków zagranicę</w:t>
            </w:r>
          </w:p>
        </w:tc>
      </w:tr>
      <w:tr w:rsidR="002B7A14" w:rsidRPr="000E1730" w:rsidTr="00E2085D">
        <w:trPr>
          <w:jc w:val="center"/>
        </w:trPr>
        <w:tc>
          <w:tcPr>
            <w:tcW w:w="567" w:type="dxa"/>
            <w:vAlign w:val="center"/>
          </w:tcPr>
          <w:p w:rsidR="002B7A14" w:rsidRPr="00B8035C" w:rsidRDefault="002B7A14" w:rsidP="005200FD">
            <w:pPr>
              <w:pStyle w:val="Tabela-zawarto"/>
              <w:jc w:val="center"/>
            </w:pPr>
          </w:p>
        </w:tc>
        <w:tc>
          <w:tcPr>
            <w:tcW w:w="3519" w:type="dxa"/>
            <w:vAlign w:val="center"/>
          </w:tcPr>
          <w:p w:rsidR="002B7A14" w:rsidRDefault="002B7A14" w:rsidP="005200FD">
            <w:pPr>
              <w:pStyle w:val="Tabela-zawarto"/>
              <w:ind w:left="432" w:hanging="432"/>
              <w:rPr>
                <w:lang w:val="en-US"/>
              </w:rPr>
            </w:pPr>
            <w:r>
              <w:rPr>
                <w:lang w:val="en-US"/>
              </w:rPr>
              <w:t xml:space="preserve">-   -   -   -   </w:t>
            </w:r>
            <w:r>
              <w:rPr>
                <w:lang w:val="de-DE"/>
              </w:rPr>
              <w:t>DeclarationItemCode</w:t>
            </w:r>
          </w:p>
        </w:tc>
        <w:tc>
          <w:tcPr>
            <w:tcW w:w="2767" w:type="dxa"/>
          </w:tcPr>
          <w:p w:rsidR="002B7A14" w:rsidRDefault="002B7A14" w:rsidP="005200FD">
            <w:pPr>
              <w:pStyle w:val="Tabela-zawarto"/>
            </w:pPr>
            <w:r>
              <w:t>Kod deklaracji</w:t>
            </w:r>
          </w:p>
        </w:tc>
        <w:tc>
          <w:tcPr>
            <w:tcW w:w="772" w:type="dxa"/>
            <w:vAlign w:val="center"/>
          </w:tcPr>
          <w:p w:rsidR="002B7A14" w:rsidRDefault="002B7A14" w:rsidP="005200FD">
            <w:pPr>
              <w:pStyle w:val="Tabela-zawarto"/>
              <w:jc w:val="center"/>
            </w:pPr>
          </w:p>
        </w:tc>
        <w:tc>
          <w:tcPr>
            <w:tcW w:w="567" w:type="dxa"/>
            <w:vAlign w:val="center"/>
          </w:tcPr>
          <w:p w:rsidR="002B7A14" w:rsidRDefault="002B7A14" w:rsidP="005200FD">
            <w:pPr>
              <w:pStyle w:val="Tabela-zawarto"/>
              <w:jc w:val="center"/>
            </w:pPr>
          </w:p>
        </w:tc>
        <w:tc>
          <w:tcPr>
            <w:tcW w:w="567" w:type="dxa"/>
            <w:vAlign w:val="center"/>
          </w:tcPr>
          <w:p w:rsidR="002B7A14" w:rsidRDefault="002B7A14" w:rsidP="005200FD">
            <w:pPr>
              <w:pStyle w:val="Tabela-zawarto"/>
              <w:jc w:val="center"/>
            </w:pPr>
          </w:p>
        </w:tc>
        <w:tc>
          <w:tcPr>
            <w:tcW w:w="426" w:type="dxa"/>
            <w:vAlign w:val="center"/>
          </w:tcPr>
          <w:p w:rsidR="002B7A14" w:rsidRDefault="002B7A14" w:rsidP="005200FD">
            <w:pPr>
              <w:pStyle w:val="Tabela-zawarto"/>
              <w:jc w:val="center"/>
            </w:pPr>
          </w:p>
        </w:tc>
        <w:tc>
          <w:tcPr>
            <w:tcW w:w="708" w:type="dxa"/>
            <w:vAlign w:val="center"/>
          </w:tcPr>
          <w:p w:rsidR="002B7A14" w:rsidRDefault="002B7A14" w:rsidP="005200FD">
            <w:pPr>
              <w:pStyle w:val="Tabela-zawarto"/>
              <w:jc w:val="center"/>
            </w:pPr>
          </w:p>
        </w:tc>
        <w:tc>
          <w:tcPr>
            <w:tcW w:w="567" w:type="dxa"/>
            <w:vAlign w:val="center"/>
          </w:tcPr>
          <w:p w:rsidR="002B7A14" w:rsidRDefault="002B7A14" w:rsidP="005200FD">
            <w:pPr>
              <w:pStyle w:val="Tabela-zawarto"/>
              <w:jc w:val="center"/>
            </w:pPr>
            <w:r>
              <w:t>x</w:t>
            </w:r>
          </w:p>
        </w:tc>
        <w:tc>
          <w:tcPr>
            <w:tcW w:w="3653" w:type="dxa"/>
            <w:gridSpan w:val="2"/>
          </w:tcPr>
          <w:p w:rsidR="002B7A14" w:rsidRDefault="002B7A14" w:rsidP="005200FD">
            <w:pPr>
              <w:pStyle w:val="Tabela-zawarto"/>
              <w:jc w:val="center"/>
              <w:rPr>
                <w:lang w:val="en-US"/>
              </w:rPr>
            </w:pPr>
            <w:r>
              <w:rPr>
                <w:lang w:val="en-US"/>
              </w:rPr>
              <w:t>zaswiadczenie</w:t>
            </w:r>
          </w:p>
        </w:tc>
      </w:tr>
      <w:tr w:rsidR="002B7A14" w:rsidRPr="000E1730" w:rsidTr="00E2085D">
        <w:trPr>
          <w:jc w:val="center"/>
        </w:trPr>
        <w:tc>
          <w:tcPr>
            <w:tcW w:w="567" w:type="dxa"/>
            <w:vAlign w:val="center"/>
          </w:tcPr>
          <w:p w:rsidR="002B7A14" w:rsidRDefault="002B7A14" w:rsidP="005200FD">
            <w:pPr>
              <w:pStyle w:val="Tabela-zawarto"/>
              <w:jc w:val="center"/>
              <w:rPr>
                <w:lang w:val="en-US"/>
              </w:rPr>
            </w:pPr>
          </w:p>
        </w:tc>
        <w:tc>
          <w:tcPr>
            <w:tcW w:w="3519" w:type="dxa"/>
            <w:vAlign w:val="center"/>
          </w:tcPr>
          <w:p w:rsidR="002B7A14" w:rsidRDefault="002B7A14" w:rsidP="005200FD">
            <w:pPr>
              <w:pStyle w:val="Tabela-zawarto"/>
              <w:ind w:left="432" w:hanging="432"/>
              <w:rPr>
                <w:lang w:val="en-US"/>
              </w:rPr>
            </w:pPr>
            <w:r>
              <w:rPr>
                <w:lang w:val="en-US"/>
              </w:rPr>
              <w:t xml:space="preserve">-   -   -   -   </w:t>
            </w:r>
            <w:r>
              <w:rPr>
                <w:lang w:val="de-DE"/>
              </w:rPr>
              <w:t>DeclarationItemValue</w:t>
            </w:r>
          </w:p>
        </w:tc>
        <w:tc>
          <w:tcPr>
            <w:tcW w:w="2767" w:type="dxa"/>
          </w:tcPr>
          <w:p w:rsidR="002B7A14" w:rsidRDefault="002B7A14" w:rsidP="005200FD">
            <w:pPr>
              <w:pStyle w:val="Tabela-zawarto"/>
            </w:pPr>
            <w:r>
              <w:t>Treść deklaracji</w:t>
            </w:r>
          </w:p>
        </w:tc>
        <w:tc>
          <w:tcPr>
            <w:tcW w:w="772" w:type="dxa"/>
            <w:vAlign w:val="center"/>
          </w:tcPr>
          <w:p w:rsidR="002B7A14" w:rsidRDefault="002B7A14" w:rsidP="005200FD">
            <w:pPr>
              <w:pStyle w:val="Tabela-zawarto"/>
              <w:jc w:val="center"/>
            </w:pPr>
          </w:p>
        </w:tc>
        <w:tc>
          <w:tcPr>
            <w:tcW w:w="567" w:type="dxa"/>
            <w:vAlign w:val="center"/>
          </w:tcPr>
          <w:p w:rsidR="002B7A14" w:rsidRDefault="002B7A14" w:rsidP="005200FD">
            <w:pPr>
              <w:pStyle w:val="Tabela-zawarto"/>
              <w:jc w:val="center"/>
            </w:pPr>
          </w:p>
        </w:tc>
        <w:tc>
          <w:tcPr>
            <w:tcW w:w="567" w:type="dxa"/>
            <w:vAlign w:val="center"/>
          </w:tcPr>
          <w:p w:rsidR="002B7A14" w:rsidRDefault="002B7A14" w:rsidP="005200FD">
            <w:pPr>
              <w:pStyle w:val="Tabela-zawarto"/>
              <w:jc w:val="center"/>
            </w:pPr>
          </w:p>
        </w:tc>
        <w:tc>
          <w:tcPr>
            <w:tcW w:w="426" w:type="dxa"/>
            <w:vAlign w:val="center"/>
          </w:tcPr>
          <w:p w:rsidR="002B7A14" w:rsidRDefault="002B7A14" w:rsidP="005200FD">
            <w:pPr>
              <w:pStyle w:val="FootnoteText"/>
              <w:jc w:val="center"/>
            </w:pPr>
          </w:p>
        </w:tc>
        <w:tc>
          <w:tcPr>
            <w:tcW w:w="708" w:type="dxa"/>
            <w:vAlign w:val="center"/>
          </w:tcPr>
          <w:p w:rsidR="002B7A14" w:rsidRDefault="002B7A14" w:rsidP="005200FD">
            <w:pPr>
              <w:pStyle w:val="FootnoteText"/>
              <w:jc w:val="center"/>
            </w:pPr>
          </w:p>
        </w:tc>
        <w:tc>
          <w:tcPr>
            <w:tcW w:w="567" w:type="dxa"/>
            <w:vAlign w:val="center"/>
          </w:tcPr>
          <w:p w:rsidR="002B7A14" w:rsidRDefault="002B7A14" w:rsidP="005200FD">
            <w:pPr>
              <w:pStyle w:val="Tabela-zawarto"/>
              <w:jc w:val="center"/>
            </w:pPr>
            <w:r>
              <w:t>x</w:t>
            </w:r>
          </w:p>
        </w:tc>
        <w:tc>
          <w:tcPr>
            <w:tcW w:w="3653" w:type="dxa"/>
            <w:gridSpan w:val="2"/>
          </w:tcPr>
          <w:p w:rsidR="002B7A14" w:rsidRDefault="002B7A14" w:rsidP="005200FD">
            <w:pPr>
              <w:pStyle w:val="Tabela-zawarto"/>
              <w:jc w:val="center"/>
              <w:rPr>
                <w:lang w:val="en-US"/>
              </w:rPr>
            </w:pPr>
            <w:r>
              <w:rPr>
                <w:lang w:val="en-US"/>
              </w:rPr>
              <w:t>Dopuszczalne wartości:</w:t>
            </w:r>
          </w:p>
          <w:p w:rsidR="002B7A14" w:rsidRDefault="002B7A14" w:rsidP="005200FD">
            <w:pPr>
              <w:pStyle w:val="Tabela-zawarto"/>
              <w:numPr>
                <w:ilvl w:val="0"/>
                <w:numId w:val="38"/>
              </w:numPr>
              <w:jc w:val="center"/>
              <w:rPr>
                <w:lang w:val="en-US"/>
              </w:rPr>
            </w:pPr>
            <w:r>
              <w:rPr>
                <w:lang w:val="en-US"/>
              </w:rPr>
              <w:t>T – zaświadczenie jest wystawiane</w:t>
            </w:r>
          </w:p>
          <w:p w:rsidR="002B7A14" w:rsidRPr="00815B23" w:rsidRDefault="002B7A14" w:rsidP="005200FD">
            <w:pPr>
              <w:pStyle w:val="Tabela-zawarto"/>
              <w:numPr>
                <w:ilvl w:val="0"/>
                <w:numId w:val="38"/>
              </w:numPr>
              <w:jc w:val="center"/>
            </w:pPr>
            <w:r w:rsidRPr="00815B23">
              <w:t xml:space="preserve">N – zaświadczenie nie jest wystawiane </w:t>
            </w:r>
          </w:p>
        </w:tc>
      </w:tr>
      <w:tr w:rsidR="002B7A14" w:rsidRPr="000E1730" w:rsidTr="00E2085D">
        <w:trPr>
          <w:jc w:val="center"/>
        </w:trPr>
        <w:tc>
          <w:tcPr>
            <w:tcW w:w="567" w:type="dxa"/>
            <w:vAlign w:val="center"/>
          </w:tcPr>
          <w:p w:rsidR="002B7A14" w:rsidRDefault="002B7A14" w:rsidP="001D1E8A">
            <w:pPr>
              <w:pStyle w:val="Tabela-zawarto"/>
              <w:jc w:val="center"/>
              <w:rPr>
                <w:lang w:val="en-US"/>
              </w:rPr>
            </w:pPr>
            <w:r>
              <w:rPr>
                <w:lang w:val="en-US"/>
              </w:rPr>
              <w:t>B-26</w:t>
            </w:r>
          </w:p>
        </w:tc>
        <w:tc>
          <w:tcPr>
            <w:tcW w:w="3519" w:type="dxa"/>
            <w:vAlign w:val="center"/>
          </w:tcPr>
          <w:p w:rsidR="002B7A14" w:rsidRDefault="002B7A14" w:rsidP="001D1E8A">
            <w:pPr>
              <w:pStyle w:val="Tabela-zawarto"/>
              <w:ind w:left="432" w:hanging="432"/>
              <w:rPr>
                <w:lang w:val="en-US"/>
              </w:rPr>
            </w:pPr>
            <w:r>
              <w:rPr>
                <w:lang w:val="en-US"/>
              </w:rPr>
              <w:t xml:space="preserve">-   -   -   </w:t>
            </w:r>
            <w:r>
              <w:t>AdditionalDeclaration</w:t>
            </w:r>
          </w:p>
        </w:tc>
        <w:tc>
          <w:tcPr>
            <w:tcW w:w="2767" w:type="dxa"/>
          </w:tcPr>
          <w:p w:rsidR="002B7A14" w:rsidRDefault="002B7A14" w:rsidP="001D1E8A">
            <w:pPr>
              <w:pStyle w:val="Tabela-zawarto"/>
            </w:pPr>
            <w:r>
              <w:t xml:space="preserve">Mikrorachunek </w:t>
            </w:r>
          </w:p>
        </w:tc>
        <w:tc>
          <w:tcPr>
            <w:tcW w:w="772" w:type="dxa"/>
            <w:vAlign w:val="center"/>
          </w:tcPr>
          <w:p w:rsidR="002B7A14" w:rsidRPr="00BC6CB7" w:rsidRDefault="002B7A14" w:rsidP="001D1E8A">
            <w:pPr>
              <w:pStyle w:val="Tabela-zawarto"/>
              <w:jc w:val="center"/>
            </w:pPr>
            <w:r w:rsidRPr="00BC6CB7">
              <w:t>x</w:t>
            </w:r>
          </w:p>
        </w:tc>
        <w:tc>
          <w:tcPr>
            <w:tcW w:w="567" w:type="dxa"/>
            <w:vAlign w:val="center"/>
          </w:tcPr>
          <w:p w:rsidR="002B7A14" w:rsidRPr="00BC6CB7" w:rsidRDefault="002B7A14" w:rsidP="001D1E8A">
            <w:pPr>
              <w:pStyle w:val="Tabela-zawarto"/>
              <w:jc w:val="center"/>
            </w:pPr>
            <w:r w:rsidRPr="00BC6CB7">
              <w:t>x</w:t>
            </w:r>
          </w:p>
        </w:tc>
        <w:tc>
          <w:tcPr>
            <w:tcW w:w="567" w:type="dxa"/>
            <w:vAlign w:val="center"/>
          </w:tcPr>
          <w:p w:rsidR="002B7A14" w:rsidRDefault="002B7A14" w:rsidP="001D1E8A">
            <w:pPr>
              <w:pStyle w:val="Tabela-zawarto"/>
              <w:jc w:val="center"/>
            </w:pPr>
          </w:p>
        </w:tc>
        <w:tc>
          <w:tcPr>
            <w:tcW w:w="426" w:type="dxa"/>
            <w:vAlign w:val="center"/>
          </w:tcPr>
          <w:p w:rsidR="002B7A14" w:rsidRDefault="002B7A14" w:rsidP="001D1E8A">
            <w:pPr>
              <w:pStyle w:val="Tabela-zawarto"/>
              <w:jc w:val="center"/>
            </w:pPr>
          </w:p>
        </w:tc>
        <w:tc>
          <w:tcPr>
            <w:tcW w:w="708" w:type="dxa"/>
            <w:vAlign w:val="center"/>
          </w:tcPr>
          <w:p w:rsidR="002B7A14" w:rsidRPr="00BC6CB7" w:rsidRDefault="002B7A14" w:rsidP="001D1E8A">
            <w:pPr>
              <w:pStyle w:val="Tabela-zawarto"/>
              <w:jc w:val="center"/>
            </w:pPr>
          </w:p>
        </w:tc>
        <w:tc>
          <w:tcPr>
            <w:tcW w:w="567" w:type="dxa"/>
            <w:vAlign w:val="center"/>
          </w:tcPr>
          <w:p w:rsidR="002B7A14" w:rsidRPr="00BC6CB7" w:rsidRDefault="002B7A14" w:rsidP="001D1E8A">
            <w:pPr>
              <w:pStyle w:val="Tabela-zawarto"/>
              <w:jc w:val="center"/>
            </w:pPr>
          </w:p>
        </w:tc>
        <w:tc>
          <w:tcPr>
            <w:tcW w:w="3653" w:type="dxa"/>
            <w:gridSpan w:val="2"/>
          </w:tcPr>
          <w:p w:rsidR="002B7A14" w:rsidRDefault="002B7A14" w:rsidP="001D1E8A">
            <w:pPr>
              <w:pStyle w:val="Tabela-zawarto"/>
              <w:jc w:val="center"/>
              <w:rPr>
                <w:highlight w:val="cyan"/>
              </w:rPr>
            </w:pPr>
            <w:r w:rsidRPr="001E10CE">
              <w:rPr>
                <w:highlight w:val="cyan"/>
              </w:rPr>
              <w:t>Komponent jest wykorzystywany, jeżeli składane jest zlecenie zwrotu kaucji z mikrorachunków prowadzonych w NBPCOllect – do wskazania informacji o numerze mikrorachunku</w:t>
            </w:r>
          </w:p>
          <w:p w:rsidR="002B7A14" w:rsidRPr="001E10CE" w:rsidRDefault="002B7A14" w:rsidP="001D1E8A">
            <w:pPr>
              <w:pStyle w:val="Tabela-zawarto"/>
              <w:jc w:val="center"/>
              <w:rPr>
                <w:highlight w:val="cyan"/>
              </w:rPr>
            </w:pPr>
            <w:r>
              <w:rPr>
                <w:highlight w:val="cyan"/>
              </w:rPr>
              <w:t>Opcja dostępna wyłącznie dla klientów obsługiwanych w NBP Collect</w:t>
            </w:r>
          </w:p>
        </w:tc>
      </w:tr>
      <w:tr w:rsidR="002B7A14" w:rsidRPr="000E1730" w:rsidTr="00E2085D">
        <w:trPr>
          <w:jc w:val="center"/>
        </w:trPr>
        <w:tc>
          <w:tcPr>
            <w:tcW w:w="567" w:type="dxa"/>
            <w:vAlign w:val="center"/>
          </w:tcPr>
          <w:p w:rsidR="002B7A14" w:rsidRPr="00B8035C" w:rsidRDefault="002B7A14" w:rsidP="001D1E8A">
            <w:pPr>
              <w:pStyle w:val="Tabela-zawarto"/>
              <w:jc w:val="center"/>
            </w:pPr>
          </w:p>
        </w:tc>
        <w:tc>
          <w:tcPr>
            <w:tcW w:w="3519" w:type="dxa"/>
            <w:vAlign w:val="center"/>
          </w:tcPr>
          <w:p w:rsidR="002B7A14" w:rsidRDefault="002B7A14" w:rsidP="001D1E8A">
            <w:pPr>
              <w:pStyle w:val="Tabela-zawarto"/>
              <w:ind w:left="432" w:hanging="432"/>
              <w:rPr>
                <w:lang w:val="en-US"/>
              </w:rPr>
            </w:pPr>
            <w:r>
              <w:rPr>
                <w:lang w:val="en-US"/>
              </w:rPr>
              <w:t xml:space="preserve">-   -   -   -   </w:t>
            </w:r>
            <w:r>
              <w:rPr>
                <w:lang w:val="de-DE"/>
              </w:rPr>
              <w:t>DeclarationItemCode</w:t>
            </w:r>
          </w:p>
        </w:tc>
        <w:tc>
          <w:tcPr>
            <w:tcW w:w="2767" w:type="dxa"/>
          </w:tcPr>
          <w:p w:rsidR="002B7A14" w:rsidRDefault="002B7A14" w:rsidP="001D1E8A">
            <w:pPr>
              <w:pStyle w:val="Tabela-zawarto"/>
            </w:pPr>
            <w:r>
              <w:t>Kod deklaracji</w:t>
            </w:r>
          </w:p>
        </w:tc>
        <w:tc>
          <w:tcPr>
            <w:tcW w:w="772" w:type="dxa"/>
            <w:vAlign w:val="center"/>
          </w:tcPr>
          <w:p w:rsidR="002B7A14" w:rsidRPr="00BC6CB7" w:rsidRDefault="002B7A14" w:rsidP="001D1E8A">
            <w:pPr>
              <w:pStyle w:val="Tabela-zawarto"/>
              <w:jc w:val="center"/>
            </w:pPr>
            <w:r w:rsidRPr="00BC6CB7">
              <w:t>x</w:t>
            </w:r>
          </w:p>
        </w:tc>
        <w:tc>
          <w:tcPr>
            <w:tcW w:w="567" w:type="dxa"/>
            <w:vAlign w:val="center"/>
          </w:tcPr>
          <w:p w:rsidR="002B7A14" w:rsidRPr="00BC6CB7" w:rsidRDefault="002B7A14" w:rsidP="001D1E8A">
            <w:pPr>
              <w:pStyle w:val="Tabela-zawarto"/>
              <w:jc w:val="center"/>
            </w:pPr>
            <w:r w:rsidRPr="00BC6CB7">
              <w:t>x</w:t>
            </w:r>
          </w:p>
        </w:tc>
        <w:tc>
          <w:tcPr>
            <w:tcW w:w="567" w:type="dxa"/>
            <w:vAlign w:val="center"/>
          </w:tcPr>
          <w:p w:rsidR="002B7A14" w:rsidRDefault="002B7A14" w:rsidP="001D1E8A">
            <w:pPr>
              <w:pStyle w:val="Tabela-zawarto"/>
              <w:jc w:val="center"/>
            </w:pPr>
          </w:p>
        </w:tc>
        <w:tc>
          <w:tcPr>
            <w:tcW w:w="426" w:type="dxa"/>
            <w:vAlign w:val="center"/>
          </w:tcPr>
          <w:p w:rsidR="002B7A14" w:rsidRDefault="002B7A14" w:rsidP="001D1E8A">
            <w:pPr>
              <w:pStyle w:val="Tabela-zawarto"/>
              <w:jc w:val="center"/>
            </w:pPr>
          </w:p>
        </w:tc>
        <w:tc>
          <w:tcPr>
            <w:tcW w:w="708" w:type="dxa"/>
            <w:vAlign w:val="center"/>
          </w:tcPr>
          <w:p w:rsidR="002B7A14" w:rsidRPr="00BC6CB7" w:rsidRDefault="002B7A14" w:rsidP="001D1E8A">
            <w:pPr>
              <w:pStyle w:val="Tabela-zawarto"/>
              <w:jc w:val="center"/>
            </w:pPr>
          </w:p>
        </w:tc>
        <w:tc>
          <w:tcPr>
            <w:tcW w:w="567" w:type="dxa"/>
            <w:vAlign w:val="center"/>
          </w:tcPr>
          <w:p w:rsidR="002B7A14" w:rsidRPr="00BC6CB7" w:rsidRDefault="002B7A14" w:rsidP="001D1E8A">
            <w:pPr>
              <w:pStyle w:val="Tabela-zawarto"/>
              <w:jc w:val="center"/>
            </w:pPr>
          </w:p>
        </w:tc>
        <w:tc>
          <w:tcPr>
            <w:tcW w:w="3653" w:type="dxa"/>
            <w:gridSpan w:val="2"/>
          </w:tcPr>
          <w:p w:rsidR="002B7A14" w:rsidRPr="0051127E" w:rsidRDefault="002B7A14" w:rsidP="001D1E8A">
            <w:pPr>
              <w:pStyle w:val="Tabela-zawarto"/>
              <w:jc w:val="center"/>
              <w:rPr>
                <w:highlight w:val="cyan"/>
                <w:lang w:val="en-US"/>
              </w:rPr>
            </w:pPr>
            <w:r w:rsidRPr="0051127E">
              <w:rPr>
                <w:highlight w:val="cyan"/>
                <w:lang w:val="en-US"/>
              </w:rPr>
              <w:t>mikrorachunek</w:t>
            </w:r>
          </w:p>
        </w:tc>
      </w:tr>
      <w:tr w:rsidR="002B7A14" w:rsidRPr="000E1730" w:rsidTr="00E2085D">
        <w:trPr>
          <w:jc w:val="center"/>
        </w:trPr>
        <w:tc>
          <w:tcPr>
            <w:tcW w:w="567" w:type="dxa"/>
            <w:vAlign w:val="center"/>
          </w:tcPr>
          <w:p w:rsidR="002B7A14" w:rsidRDefault="002B7A14" w:rsidP="001D1E8A">
            <w:pPr>
              <w:pStyle w:val="Tabela-zawarto"/>
              <w:jc w:val="center"/>
              <w:rPr>
                <w:lang w:val="en-US"/>
              </w:rPr>
            </w:pPr>
          </w:p>
        </w:tc>
        <w:tc>
          <w:tcPr>
            <w:tcW w:w="3519" w:type="dxa"/>
            <w:vAlign w:val="center"/>
          </w:tcPr>
          <w:p w:rsidR="002B7A14" w:rsidRDefault="002B7A14" w:rsidP="001D1E8A">
            <w:pPr>
              <w:pStyle w:val="Tabela-zawarto"/>
              <w:ind w:left="432" w:hanging="432"/>
              <w:rPr>
                <w:lang w:val="en-US"/>
              </w:rPr>
            </w:pPr>
            <w:r>
              <w:rPr>
                <w:lang w:val="en-US"/>
              </w:rPr>
              <w:t xml:space="preserve">-   -   -   </w:t>
            </w:r>
            <w:r>
              <w:rPr>
                <w:lang w:val="de-DE"/>
              </w:rPr>
              <w:t>DeclarationItemValue</w:t>
            </w:r>
          </w:p>
        </w:tc>
        <w:tc>
          <w:tcPr>
            <w:tcW w:w="2767" w:type="dxa"/>
          </w:tcPr>
          <w:p w:rsidR="002B7A14" w:rsidRDefault="002B7A14" w:rsidP="001D1E8A">
            <w:pPr>
              <w:pStyle w:val="Tabela-zawarto"/>
            </w:pPr>
            <w:r>
              <w:t>Treść deklaracji</w:t>
            </w:r>
          </w:p>
        </w:tc>
        <w:tc>
          <w:tcPr>
            <w:tcW w:w="772" w:type="dxa"/>
            <w:vAlign w:val="center"/>
          </w:tcPr>
          <w:p w:rsidR="002B7A14" w:rsidRPr="00BC6CB7" w:rsidRDefault="002B7A14" w:rsidP="001D1E8A">
            <w:pPr>
              <w:pStyle w:val="Tabela-zawarto"/>
              <w:jc w:val="center"/>
            </w:pPr>
            <w:r w:rsidRPr="00BC6CB7">
              <w:t>x</w:t>
            </w:r>
          </w:p>
        </w:tc>
        <w:tc>
          <w:tcPr>
            <w:tcW w:w="567" w:type="dxa"/>
            <w:vAlign w:val="center"/>
          </w:tcPr>
          <w:p w:rsidR="002B7A14" w:rsidRPr="00BC6CB7" w:rsidRDefault="002B7A14" w:rsidP="001D1E8A">
            <w:pPr>
              <w:pStyle w:val="Tabela-zawarto"/>
              <w:jc w:val="center"/>
            </w:pPr>
            <w:r w:rsidRPr="00BC6CB7">
              <w:t>x</w:t>
            </w:r>
          </w:p>
        </w:tc>
        <w:tc>
          <w:tcPr>
            <w:tcW w:w="567" w:type="dxa"/>
            <w:vAlign w:val="center"/>
          </w:tcPr>
          <w:p w:rsidR="002B7A14" w:rsidRDefault="002B7A14" w:rsidP="001D1E8A">
            <w:pPr>
              <w:pStyle w:val="Tabela-zawarto"/>
              <w:jc w:val="center"/>
            </w:pPr>
          </w:p>
        </w:tc>
        <w:tc>
          <w:tcPr>
            <w:tcW w:w="426" w:type="dxa"/>
            <w:vAlign w:val="center"/>
          </w:tcPr>
          <w:p w:rsidR="002B7A14" w:rsidRPr="00BC6CB7" w:rsidRDefault="002B7A14" w:rsidP="001D1E8A">
            <w:pPr>
              <w:pStyle w:val="Tabela-zawarto"/>
              <w:jc w:val="center"/>
            </w:pPr>
          </w:p>
        </w:tc>
        <w:tc>
          <w:tcPr>
            <w:tcW w:w="708" w:type="dxa"/>
            <w:vAlign w:val="center"/>
          </w:tcPr>
          <w:p w:rsidR="002B7A14" w:rsidRPr="00BC6CB7" w:rsidRDefault="002B7A14" w:rsidP="001D1E8A">
            <w:pPr>
              <w:pStyle w:val="Tabela-zawarto"/>
              <w:jc w:val="center"/>
            </w:pPr>
          </w:p>
        </w:tc>
        <w:tc>
          <w:tcPr>
            <w:tcW w:w="567" w:type="dxa"/>
            <w:vAlign w:val="center"/>
          </w:tcPr>
          <w:p w:rsidR="002B7A14" w:rsidRPr="00BC6CB7" w:rsidRDefault="002B7A14" w:rsidP="001D1E8A">
            <w:pPr>
              <w:pStyle w:val="Tabela-zawarto"/>
              <w:jc w:val="center"/>
            </w:pPr>
          </w:p>
        </w:tc>
        <w:tc>
          <w:tcPr>
            <w:tcW w:w="3653" w:type="dxa"/>
            <w:gridSpan w:val="2"/>
          </w:tcPr>
          <w:p w:rsidR="002B7A14" w:rsidRPr="0051127E" w:rsidRDefault="002B7A14" w:rsidP="001D1E8A">
            <w:pPr>
              <w:pStyle w:val="Tabela-zawarto"/>
              <w:jc w:val="center"/>
              <w:rPr>
                <w:highlight w:val="cyan"/>
                <w:lang w:val="en-US"/>
              </w:rPr>
            </w:pPr>
            <w:r w:rsidRPr="0051127E">
              <w:rPr>
                <w:highlight w:val="cyan"/>
                <w:lang w:val="en-US"/>
              </w:rPr>
              <w:t>Dopuszczalne wartości:</w:t>
            </w:r>
          </w:p>
          <w:p w:rsidR="002B7A14" w:rsidRPr="0051127E" w:rsidRDefault="002B7A14" w:rsidP="00A7222C">
            <w:pPr>
              <w:pStyle w:val="Tabela-zawarto"/>
              <w:numPr>
                <w:ilvl w:val="0"/>
                <w:numId w:val="38"/>
              </w:numPr>
              <w:jc w:val="center"/>
              <w:rPr>
                <w:highlight w:val="cyan"/>
                <w:lang w:val="en-US"/>
              </w:rPr>
            </w:pPr>
            <w:r w:rsidRPr="0051127E">
              <w:rPr>
                <w:highlight w:val="cyan"/>
                <w:lang w:val="en-US"/>
              </w:rPr>
              <w:t>Numer mikrorachunku</w:t>
            </w:r>
          </w:p>
        </w:tc>
      </w:tr>
      <w:tr w:rsidR="002B7A14" w:rsidRPr="000E1730" w:rsidTr="00E2085D">
        <w:trPr>
          <w:jc w:val="center"/>
        </w:trPr>
        <w:tc>
          <w:tcPr>
            <w:tcW w:w="567" w:type="dxa"/>
            <w:vAlign w:val="center"/>
          </w:tcPr>
          <w:p w:rsidR="002B7A14" w:rsidRDefault="002B7A14" w:rsidP="001D1E8A">
            <w:pPr>
              <w:pStyle w:val="Tabela-zawarto"/>
              <w:jc w:val="center"/>
              <w:rPr>
                <w:lang w:val="en-US"/>
              </w:rPr>
            </w:pPr>
            <w:r>
              <w:rPr>
                <w:lang w:val="en-US"/>
              </w:rPr>
              <w:t>B-26</w:t>
            </w:r>
          </w:p>
        </w:tc>
        <w:tc>
          <w:tcPr>
            <w:tcW w:w="3519" w:type="dxa"/>
            <w:vAlign w:val="center"/>
          </w:tcPr>
          <w:p w:rsidR="002B7A14" w:rsidRDefault="002B7A14" w:rsidP="001D1E8A">
            <w:pPr>
              <w:pStyle w:val="Tabela-zawarto"/>
              <w:ind w:left="432" w:hanging="432"/>
              <w:rPr>
                <w:lang w:val="en-US"/>
              </w:rPr>
            </w:pPr>
            <w:r>
              <w:rPr>
                <w:lang w:val="en-US"/>
              </w:rPr>
              <w:t xml:space="preserve">-   -   -   </w:t>
            </w:r>
            <w:r>
              <w:t>AdditionalDeclaration</w:t>
            </w:r>
          </w:p>
        </w:tc>
        <w:tc>
          <w:tcPr>
            <w:tcW w:w="2767" w:type="dxa"/>
          </w:tcPr>
          <w:p w:rsidR="002B7A14" w:rsidRDefault="002B7A14" w:rsidP="001D1E8A">
            <w:pPr>
              <w:pStyle w:val="Tabela-zawarto"/>
            </w:pPr>
            <w:r>
              <w:t>Kwota odsetek</w:t>
            </w:r>
          </w:p>
        </w:tc>
        <w:tc>
          <w:tcPr>
            <w:tcW w:w="772" w:type="dxa"/>
            <w:vAlign w:val="center"/>
          </w:tcPr>
          <w:p w:rsidR="002B7A14" w:rsidRPr="00BC6CB7" w:rsidRDefault="002B7A14" w:rsidP="001D1E8A">
            <w:pPr>
              <w:pStyle w:val="Tabela-zawarto"/>
              <w:jc w:val="center"/>
            </w:pPr>
            <w:r w:rsidRPr="00BC6CB7">
              <w:t>x</w:t>
            </w:r>
          </w:p>
        </w:tc>
        <w:tc>
          <w:tcPr>
            <w:tcW w:w="567" w:type="dxa"/>
            <w:vAlign w:val="center"/>
          </w:tcPr>
          <w:p w:rsidR="002B7A14" w:rsidRPr="00BC6CB7" w:rsidRDefault="002B7A14" w:rsidP="001D1E8A">
            <w:pPr>
              <w:pStyle w:val="Tabela-zawarto"/>
              <w:jc w:val="center"/>
            </w:pPr>
            <w:r w:rsidRPr="00BC6CB7">
              <w:t>x</w:t>
            </w:r>
          </w:p>
        </w:tc>
        <w:tc>
          <w:tcPr>
            <w:tcW w:w="567" w:type="dxa"/>
            <w:vAlign w:val="center"/>
          </w:tcPr>
          <w:p w:rsidR="002B7A14" w:rsidRDefault="002B7A14" w:rsidP="001D1E8A">
            <w:pPr>
              <w:pStyle w:val="Tabela-zawarto"/>
              <w:jc w:val="center"/>
            </w:pPr>
          </w:p>
        </w:tc>
        <w:tc>
          <w:tcPr>
            <w:tcW w:w="426" w:type="dxa"/>
            <w:vAlign w:val="center"/>
          </w:tcPr>
          <w:p w:rsidR="002B7A14" w:rsidRDefault="002B7A14" w:rsidP="001D1E8A">
            <w:pPr>
              <w:pStyle w:val="Tabela-zawarto"/>
              <w:jc w:val="center"/>
            </w:pPr>
          </w:p>
        </w:tc>
        <w:tc>
          <w:tcPr>
            <w:tcW w:w="708" w:type="dxa"/>
            <w:vAlign w:val="center"/>
          </w:tcPr>
          <w:p w:rsidR="002B7A14" w:rsidRPr="00BC6CB7" w:rsidRDefault="002B7A14" w:rsidP="001D1E8A">
            <w:pPr>
              <w:pStyle w:val="Tabela-zawarto"/>
              <w:jc w:val="center"/>
            </w:pPr>
          </w:p>
        </w:tc>
        <w:tc>
          <w:tcPr>
            <w:tcW w:w="567" w:type="dxa"/>
            <w:vAlign w:val="center"/>
          </w:tcPr>
          <w:p w:rsidR="002B7A14" w:rsidRPr="00BC6CB7" w:rsidRDefault="002B7A14" w:rsidP="001D1E8A">
            <w:pPr>
              <w:pStyle w:val="Tabela-zawarto"/>
              <w:jc w:val="center"/>
            </w:pPr>
          </w:p>
        </w:tc>
        <w:tc>
          <w:tcPr>
            <w:tcW w:w="3653" w:type="dxa"/>
            <w:gridSpan w:val="2"/>
          </w:tcPr>
          <w:p w:rsidR="002B7A14" w:rsidRDefault="002B7A14" w:rsidP="001D1E8A">
            <w:pPr>
              <w:pStyle w:val="Tabela-zawarto"/>
              <w:jc w:val="center"/>
              <w:rPr>
                <w:highlight w:val="cyan"/>
              </w:rPr>
            </w:pPr>
            <w:r w:rsidRPr="001E10CE">
              <w:rPr>
                <w:highlight w:val="cyan"/>
              </w:rPr>
              <w:t xml:space="preserve">Komponent jest wykorzystywany, jeżeli składane jest zlecenie zwrotu kaucji z mikrorachunków prowadzonych w NBPCOllect – do wskazania informacji o </w:t>
            </w:r>
            <w:r>
              <w:rPr>
                <w:highlight w:val="cyan"/>
              </w:rPr>
              <w:t>kwocie odsetek</w:t>
            </w:r>
          </w:p>
          <w:p w:rsidR="002B7A14" w:rsidRPr="001E10CE" w:rsidRDefault="002B7A14" w:rsidP="001D1E8A">
            <w:pPr>
              <w:pStyle w:val="Tabela-zawarto"/>
              <w:jc w:val="center"/>
              <w:rPr>
                <w:highlight w:val="cyan"/>
              </w:rPr>
            </w:pPr>
            <w:r>
              <w:rPr>
                <w:highlight w:val="cyan"/>
              </w:rPr>
              <w:t>Opcja dostępna wyłącznie dla klientów obsługiwanych w NBP Collect</w:t>
            </w:r>
          </w:p>
        </w:tc>
      </w:tr>
      <w:tr w:rsidR="002B7A14" w:rsidRPr="000E1730" w:rsidTr="00E2085D">
        <w:trPr>
          <w:jc w:val="center"/>
        </w:trPr>
        <w:tc>
          <w:tcPr>
            <w:tcW w:w="567" w:type="dxa"/>
            <w:vAlign w:val="center"/>
          </w:tcPr>
          <w:p w:rsidR="002B7A14" w:rsidRPr="00B8035C" w:rsidRDefault="002B7A14" w:rsidP="001D1E8A">
            <w:pPr>
              <w:pStyle w:val="Tabela-zawarto"/>
              <w:jc w:val="center"/>
            </w:pPr>
          </w:p>
        </w:tc>
        <w:tc>
          <w:tcPr>
            <w:tcW w:w="3519" w:type="dxa"/>
            <w:vAlign w:val="center"/>
          </w:tcPr>
          <w:p w:rsidR="002B7A14" w:rsidRDefault="002B7A14" w:rsidP="001D1E8A">
            <w:pPr>
              <w:pStyle w:val="Tabela-zawarto"/>
              <w:ind w:left="432" w:hanging="432"/>
              <w:rPr>
                <w:lang w:val="en-US"/>
              </w:rPr>
            </w:pPr>
            <w:r>
              <w:rPr>
                <w:lang w:val="en-US"/>
              </w:rPr>
              <w:t xml:space="preserve">-   -   -   -   </w:t>
            </w:r>
            <w:r>
              <w:rPr>
                <w:lang w:val="de-DE"/>
              </w:rPr>
              <w:t>DeclarationItemCode</w:t>
            </w:r>
          </w:p>
        </w:tc>
        <w:tc>
          <w:tcPr>
            <w:tcW w:w="2767" w:type="dxa"/>
          </w:tcPr>
          <w:p w:rsidR="002B7A14" w:rsidRDefault="002B7A14" w:rsidP="001D1E8A">
            <w:pPr>
              <w:pStyle w:val="Tabela-zawarto"/>
            </w:pPr>
            <w:r>
              <w:t>Kod deklaracji</w:t>
            </w:r>
          </w:p>
        </w:tc>
        <w:tc>
          <w:tcPr>
            <w:tcW w:w="772" w:type="dxa"/>
            <w:vAlign w:val="center"/>
          </w:tcPr>
          <w:p w:rsidR="002B7A14" w:rsidRPr="00BC6CB7" w:rsidRDefault="002B7A14" w:rsidP="001D1E8A">
            <w:pPr>
              <w:pStyle w:val="Tabela-zawarto"/>
              <w:jc w:val="center"/>
            </w:pPr>
            <w:r w:rsidRPr="00BC6CB7">
              <w:t>x</w:t>
            </w:r>
          </w:p>
        </w:tc>
        <w:tc>
          <w:tcPr>
            <w:tcW w:w="567" w:type="dxa"/>
            <w:vAlign w:val="center"/>
          </w:tcPr>
          <w:p w:rsidR="002B7A14" w:rsidRPr="00BC6CB7" w:rsidRDefault="002B7A14" w:rsidP="001D1E8A">
            <w:pPr>
              <w:pStyle w:val="Tabela-zawarto"/>
              <w:jc w:val="center"/>
            </w:pPr>
            <w:r w:rsidRPr="00BC6CB7">
              <w:t>x</w:t>
            </w:r>
          </w:p>
        </w:tc>
        <w:tc>
          <w:tcPr>
            <w:tcW w:w="567" w:type="dxa"/>
            <w:vAlign w:val="center"/>
          </w:tcPr>
          <w:p w:rsidR="002B7A14" w:rsidRDefault="002B7A14" w:rsidP="001D1E8A">
            <w:pPr>
              <w:pStyle w:val="Tabela-zawarto"/>
              <w:jc w:val="center"/>
            </w:pPr>
          </w:p>
        </w:tc>
        <w:tc>
          <w:tcPr>
            <w:tcW w:w="426" w:type="dxa"/>
            <w:vAlign w:val="center"/>
          </w:tcPr>
          <w:p w:rsidR="002B7A14" w:rsidRDefault="002B7A14" w:rsidP="001D1E8A">
            <w:pPr>
              <w:pStyle w:val="Tabela-zawarto"/>
              <w:jc w:val="center"/>
            </w:pPr>
          </w:p>
        </w:tc>
        <w:tc>
          <w:tcPr>
            <w:tcW w:w="708" w:type="dxa"/>
            <w:vAlign w:val="center"/>
          </w:tcPr>
          <w:p w:rsidR="002B7A14" w:rsidRPr="00BC6CB7" w:rsidRDefault="002B7A14" w:rsidP="001D1E8A">
            <w:pPr>
              <w:pStyle w:val="Tabela-zawarto"/>
              <w:jc w:val="center"/>
            </w:pPr>
          </w:p>
        </w:tc>
        <w:tc>
          <w:tcPr>
            <w:tcW w:w="567" w:type="dxa"/>
            <w:vAlign w:val="center"/>
          </w:tcPr>
          <w:p w:rsidR="002B7A14" w:rsidRPr="00BC6CB7" w:rsidRDefault="002B7A14" w:rsidP="001D1E8A">
            <w:pPr>
              <w:pStyle w:val="Tabela-zawarto"/>
              <w:jc w:val="center"/>
            </w:pPr>
          </w:p>
        </w:tc>
        <w:tc>
          <w:tcPr>
            <w:tcW w:w="3653" w:type="dxa"/>
            <w:gridSpan w:val="2"/>
          </w:tcPr>
          <w:p w:rsidR="002B7A14" w:rsidRPr="0051127E" w:rsidRDefault="002B7A14" w:rsidP="001D1E8A">
            <w:pPr>
              <w:pStyle w:val="Tabela-zawarto"/>
              <w:jc w:val="center"/>
              <w:rPr>
                <w:highlight w:val="cyan"/>
                <w:lang w:val="en-US"/>
              </w:rPr>
            </w:pPr>
            <w:r>
              <w:rPr>
                <w:highlight w:val="cyan"/>
                <w:lang w:val="en-US"/>
              </w:rPr>
              <w:t>odsetki</w:t>
            </w:r>
          </w:p>
        </w:tc>
      </w:tr>
      <w:tr w:rsidR="002B7A14" w:rsidRPr="000E1730" w:rsidTr="00E2085D">
        <w:trPr>
          <w:jc w:val="center"/>
        </w:trPr>
        <w:tc>
          <w:tcPr>
            <w:tcW w:w="567" w:type="dxa"/>
            <w:vAlign w:val="center"/>
          </w:tcPr>
          <w:p w:rsidR="002B7A14" w:rsidRDefault="002B7A14" w:rsidP="001D1E8A">
            <w:pPr>
              <w:pStyle w:val="Tabela-zawarto"/>
              <w:jc w:val="center"/>
              <w:rPr>
                <w:lang w:val="en-US"/>
              </w:rPr>
            </w:pPr>
          </w:p>
        </w:tc>
        <w:tc>
          <w:tcPr>
            <w:tcW w:w="3519" w:type="dxa"/>
            <w:vAlign w:val="center"/>
          </w:tcPr>
          <w:p w:rsidR="002B7A14" w:rsidRDefault="002B7A14" w:rsidP="001D1E8A">
            <w:pPr>
              <w:pStyle w:val="Tabela-zawarto"/>
              <w:ind w:left="432" w:hanging="432"/>
              <w:rPr>
                <w:lang w:val="en-US"/>
              </w:rPr>
            </w:pPr>
            <w:r>
              <w:rPr>
                <w:lang w:val="en-US"/>
              </w:rPr>
              <w:t xml:space="preserve">-   -   -   </w:t>
            </w:r>
            <w:r>
              <w:rPr>
                <w:lang w:val="de-DE"/>
              </w:rPr>
              <w:t>DeclarationItemValue</w:t>
            </w:r>
          </w:p>
        </w:tc>
        <w:tc>
          <w:tcPr>
            <w:tcW w:w="2767" w:type="dxa"/>
          </w:tcPr>
          <w:p w:rsidR="002B7A14" w:rsidRDefault="002B7A14" w:rsidP="001D1E8A">
            <w:pPr>
              <w:pStyle w:val="Tabela-zawarto"/>
            </w:pPr>
            <w:r>
              <w:t>Treść deklaracji</w:t>
            </w:r>
          </w:p>
        </w:tc>
        <w:tc>
          <w:tcPr>
            <w:tcW w:w="772" w:type="dxa"/>
            <w:vAlign w:val="center"/>
          </w:tcPr>
          <w:p w:rsidR="002B7A14" w:rsidRPr="00BC6CB7" w:rsidRDefault="002B7A14" w:rsidP="001D1E8A">
            <w:pPr>
              <w:pStyle w:val="Tabela-zawarto"/>
              <w:jc w:val="center"/>
            </w:pPr>
            <w:r w:rsidRPr="00BC6CB7">
              <w:t>x</w:t>
            </w:r>
          </w:p>
        </w:tc>
        <w:tc>
          <w:tcPr>
            <w:tcW w:w="567" w:type="dxa"/>
            <w:vAlign w:val="center"/>
          </w:tcPr>
          <w:p w:rsidR="002B7A14" w:rsidRPr="00BC6CB7" w:rsidRDefault="002B7A14" w:rsidP="001D1E8A">
            <w:pPr>
              <w:pStyle w:val="Tabela-zawarto"/>
              <w:jc w:val="center"/>
            </w:pPr>
            <w:r w:rsidRPr="00BC6CB7">
              <w:t>x</w:t>
            </w:r>
          </w:p>
        </w:tc>
        <w:tc>
          <w:tcPr>
            <w:tcW w:w="567" w:type="dxa"/>
            <w:vAlign w:val="center"/>
          </w:tcPr>
          <w:p w:rsidR="002B7A14" w:rsidRDefault="002B7A14" w:rsidP="001D1E8A">
            <w:pPr>
              <w:pStyle w:val="Tabela-zawarto"/>
              <w:jc w:val="center"/>
            </w:pPr>
          </w:p>
        </w:tc>
        <w:tc>
          <w:tcPr>
            <w:tcW w:w="426" w:type="dxa"/>
            <w:vAlign w:val="center"/>
          </w:tcPr>
          <w:p w:rsidR="002B7A14" w:rsidRPr="00BC6CB7" w:rsidRDefault="002B7A14" w:rsidP="001D1E8A">
            <w:pPr>
              <w:pStyle w:val="Tabela-zawarto"/>
              <w:jc w:val="center"/>
            </w:pPr>
          </w:p>
        </w:tc>
        <w:tc>
          <w:tcPr>
            <w:tcW w:w="708" w:type="dxa"/>
            <w:vAlign w:val="center"/>
          </w:tcPr>
          <w:p w:rsidR="002B7A14" w:rsidRPr="00BC6CB7" w:rsidRDefault="002B7A14" w:rsidP="001D1E8A">
            <w:pPr>
              <w:pStyle w:val="Tabela-zawarto"/>
              <w:jc w:val="center"/>
            </w:pPr>
          </w:p>
        </w:tc>
        <w:tc>
          <w:tcPr>
            <w:tcW w:w="567" w:type="dxa"/>
            <w:vAlign w:val="center"/>
          </w:tcPr>
          <w:p w:rsidR="002B7A14" w:rsidRPr="00BC6CB7" w:rsidRDefault="002B7A14" w:rsidP="001D1E8A">
            <w:pPr>
              <w:pStyle w:val="Tabela-zawarto"/>
              <w:jc w:val="center"/>
            </w:pPr>
          </w:p>
        </w:tc>
        <w:tc>
          <w:tcPr>
            <w:tcW w:w="3653" w:type="dxa"/>
            <w:gridSpan w:val="2"/>
          </w:tcPr>
          <w:p w:rsidR="002B7A14" w:rsidRPr="0051127E" w:rsidRDefault="002B7A14" w:rsidP="001D1E8A">
            <w:pPr>
              <w:pStyle w:val="Tabela-zawarto"/>
              <w:jc w:val="center"/>
              <w:rPr>
                <w:highlight w:val="cyan"/>
                <w:lang w:val="en-US"/>
              </w:rPr>
            </w:pPr>
            <w:r w:rsidRPr="0051127E">
              <w:rPr>
                <w:highlight w:val="cyan"/>
                <w:lang w:val="en-US"/>
              </w:rPr>
              <w:t>Dopuszczalne wartości:</w:t>
            </w:r>
          </w:p>
          <w:p w:rsidR="002B7A14" w:rsidRPr="0051127E" w:rsidRDefault="002B7A14" w:rsidP="00A7222C">
            <w:pPr>
              <w:pStyle w:val="Tabela-zawarto"/>
              <w:numPr>
                <w:ilvl w:val="0"/>
                <w:numId w:val="38"/>
              </w:numPr>
              <w:jc w:val="center"/>
              <w:rPr>
                <w:highlight w:val="cyan"/>
                <w:lang w:val="en-US"/>
              </w:rPr>
            </w:pPr>
            <w:r>
              <w:rPr>
                <w:highlight w:val="cyan"/>
                <w:lang w:val="en-US"/>
              </w:rPr>
              <w:t>Kwota odsetek</w:t>
            </w: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B-16</w:t>
            </w:r>
          </w:p>
        </w:tc>
        <w:tc>
          <w:tcPr>
            <w:tcW w:w="3519" w:type="dxa"/>
            <w:vAlign w:val="center"/>
          </w:tcPr>
          <w:p w:rsidR="002B7A14" w:rsidRPr="0092019C" w:rsidRDefault="002B7A14" w:rsidP="005200FD">
            <w:pPr>
              <w:pStyle w:val="Tabelanagwek1"/>
              <w:jc w:val="left"/>
              <w:rPr>
                <w:b w:val="0"/>
                <w:i w:val="0"/>
                <w:sz w:val="16"/>
                <w:szCs w:val="16"/>
                <w:lang w:val="en-US"/>
              </w:rPr>
            </w:pPr>
            <w:r>
              <w:rPr>
                <w:b w:val="0"/>
                <w:i w:val="0"/>
                <w:sz w:val="16"/>
                <w:szCs w:val="16"/>
                <w:lang w:val="en-US"/>
              </w:rPr>
              <w:t xml:space="preserve">-   -   -   </w:t>
            </w:r>
            <w:r w:rsidRPr="0092019C">
              <w:rPr>
                <w:b w:val="0"/>
                <w:i w:val="0"/>
                <w:sz w:val="16"/>
                <w:szCs w:val="16"/>
                <w:lang w:val="en-US"/>
              </w:rPr>
              <w:t>TransactionStatus</w:t>
            </w:r>
            <w:r w:rsidRPr="0092019C">
              <w:rPr>
                <w:b w:val="0"/>
                <w:i w:val="0"/>
                <w:sz w:val="16"/>
                <w:szCs w:val="16"/>
                <w:lang w:val="en-US"/>
              </w:rPr>
              <w:tab/>
            </w:r>
          </w:p>
        </w:tc>
        <w:tc>
          <w:tcPr>
            <w:tcW w:w="2767" w:type="dxa"/>
            <w:vAlign w:val="center"/>
          </w:tcPr>
          <w:p w:rsidR="002B7A14" w:rsidRPr="000E1730" w:rsidRDefault="002B7A14" w:rsidP="005200FD">
            <w:pPr>
              <w:pStyle w:val="Tabela-zawarto"/>
              <w:rPr>
                <w:lang w:val="en-US"/>
              </w:rPr>
            </w:pPr>
            <w:r w:rsidRPr="000E1730">
              <w:rPr>
                <w:lang w:val="en-US"/>
              </w:rPr>
              <w:t>Status transakcji</w:t>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p>
        </w:tc>
        <w:tc>
          <w:tcPr>
            <w:tcW w:w="3519" w:type="dxa"/>
            <w:vAlign w:val="center"/>
          </w:tcPr>
          <w:p w:rsidR="002B7A14" w:rsidRPr="000E1730" w:rsidRDefault="002B7A14" w:rsidP="005200FD">
            <w:pPr>
              <w:pStyle w:val="Tabela-zawarto"/>
              <w:ind w:left="432" w:hanging="432"/>
              <w:rPr>
                <w:lang w:val="en-US"/>
              </w:rPr>
            </w:pPr>
            <w:r>
              <w:rPr>
                <w:lang w:val="en-US"/>
              </w:rPr>
              <w:t xml:space="preserve">-   -   -   -   </w:t>
            </w:r>
            <w:r w:rsidRPr="000E1730">
              <w:rPr>
                <w:lang w:val="en-US"/>
              </w:rPr>
              <w:t>TransactionStatusCode</w:t>
            </w:r>
          </w:p>
        </w:tc>
        <w:tc>
          <w:tcPr>
            <w:tcW w:w="2767" w:type="dxa"/>
            <w:vAlign w:val="center"/>
          </w:tcPr>
          <w:p w:rsidR="002B7A14" w:rsidRPr="000E1730" w:rsidRDefault="002B7A14" w:rsidP="005200FD">
            <w:pPr>
              <w:pStyle w:val="Tabela-zawarto"/>
            </w:pPr>
            <w:r w:rsidRPr="000E1730">
              <w:t>Kod statusu transakcji</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rPr>
                <w:lang w:val="en-US"/>
              </w:rPr>
            </w:pPr>
            <w:r w:rsidRPr="000E1730">
              <w:rPr>
                <w:lang w:val="en-US"/>
              </w:rPr>
              <w:t>Kod statusu transakcji</w:t>
            </w: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p>
        </w:tc>
        <w:tc>
          <w:tcPr>
            <w:tcW w:w="3519" w:type="dxa"/>
            <w:vAlign w:val="center"/>
          </w:tcPr>
          <w:p w:rsidR="002B7A14" w:rsidRPr="000E1730" w:rsidRDefault="002B7A14" w:rsidP="005200FD">
            <w:pPr>
              <w:pStyle w:val="Tabela-zawarto"/>
              <w:ind w:left="432" w:hanging="432"/>
              <w:rPr>
                <w:b/>
                <w:lang w:val="en-US"/>
              </w:rPr>
            </w:pPr>
            <w:r>
              <w:rPr>
                <w:lang w:val="en-US"/>
              </w:rPr>
              <w:t xml:space="preserve">-   -   -   -   </w:t>
            </w:r>
            <w:r w:rsidRPr="000E1730">
              <w:rPr>
                <w:lang w:val="en-US"/>
              </w:rPr>
              <w:t>StatusDescription</w:t>
            </w:r>
          </w:p>
        </w:tc>
        <w:tc>
          <w:tcPr>
            <w:tcW w:w="2767" w:type="dxa"/>
            <w:vAlign w:val="center"/>
          </w:tcPr>
          <w:p w:rsidR="002B7A14" w:rsidRPr="000E1730" w:rsidRDefault="002B7A14" w:rsidP="005200FD">
            <w:pPr>
              <w:pStyle w:val="Tabela-zawarto"/>
              <w:rPr>
                <w:lang w:val="en-US"/>
              </w:rPr>
            </w:pPr>
            <w:r w:rsidRPr="000E1730">
              <w:rPr>
                <w:lang w:val="en-US"/>
              </w:rPr>
              <w:fldChar w:fldCharType="begin"/>
            </w:r>
            <w:r w:rsidRPr="000E1730">
              <w:rPr>
                <w:lang w:val="en-US"/>
              </w:rPr>
              <w:instrText xml:space="preserve"> DOCVARIABLE StatusDescription \* MERGEFORMAT </w:instrText>
            </w:r>
            <w:r w:rsidRPr="000E1730">
              <w:rPr>
                <w:lang w:val="en-US"/>
              </w:rPr>
              <w:fldChar w:fldCharType="end"/>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AC4E32" w:rsidRDefault="002B7A14" w:rsidP="005200FD">
            <w:pPr>
              <w:pStyle w:val="Tabela-zawarto"/>
              <w:jc w:val="center"/>
            </w:pPr>
            <w:r w:rsidRPr="00AC4E32">
              <w:t xml:space="preserve">Opis RBE </w:t>
            </w:r>
            <w:r w:rsidRPr="00171099">
              <w:t>statusu + (SOR:Y</w:t>
            </w:r>
            <w:r>
              <w:t>)(*)</w:t>
            </w:r>
          </w:p>
          <w:p w:rsidR="002B7A14" w:rsidRPr="000E1730" w:rsidRDefault="002B7A14" w:rsidP="005200FD">
            <w:pPr>
              <w:pStyle w:val="Tabela-zawarto"/>
              <w:jc w:val="center"/>
            </w:pPr>
            <w:r w:rsidRPr="001A6B33">
              <w:rPr>
                <w:i/>
              </w:rPr>
              <w:t>Format pola w załączniku A</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rPr>
                <w:b/>
                <w:lang w:val="en-US"/>
              </w:rPr>
            </w:pPr>
            <w:r>
              <w:rPr>
                <w:lang w:val="en-US"/>
              </w:rPr>
              <w:t xml:space="preserve">-   -   -   -   </w:t>
            </w:r>
            <w:r w:rsidRPr="000E1730">
              <w:rPr>
                <w:lang w:val="en-US"/>
              </w:rPr>
              <w:t>EffectiveDate</w:t>
            </w:r>
          </w:p>
        </w:tc>
        <w:tc>
          <w:tcPr>
            <w:tcW w:w="2767" w:type="dxa"/>
            <w:vAlign w:val="center"/>
          </w:tcPr>
          <w:p w:rsidR="002B7A14" w:rsidRPr="000E1730" w:rsidRDefault="002B7A14" w:rsidP="005200FD">
            <w:pPr>
              <w:pStyle w:val="Tabela-zawarto"/>
              <w:rPr>
                <w:lang w:val="en-US"/>
              </w:rPr>
            </w:pPr>
            <w:r w:rsidRPr="000E1730">
              <w:rPr>
                <w:lang w:val="en-US"/>
              </w:rPr>
              <w:fldChar w:fldCharType="begin"/>
            </w:r>
            <w:r w:rsidRPr="000E1730">
              <w:rPr>
                <w:lang w:val="en-US"/>
              </w:rPr>
              <w:instrText xml:space="preserve"> DOCVARIABLE EffectiveDate \* MERGEFORMAT </w:instrText>
            </w:r>
            <w:r w:rsidRPr="000E1730">
              <w:rPr>
                <w:lang w:val="en-US"/>
              </w:rPr>
              <w:fldChar w:fldCharType="end"/>
            </w:r>
          </w:p>
        </w:tc>
        <w:tc>
          <w:tcPr>
            <w:tcW w:w="772"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rPr>
                <w:lang w:val="en-US"/>
              </w:rPr>
            </w:pP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B-22</w:t>
            </w:r>
          </w:p>
        </w:tc>
        <w:tc>
          <w:tcPr>
            <w:tcW w:w="3519" w:type="dxa"/>
            <w:vAlign w:val="center"/>
          </w:tcPr>
          <w:p w:rsidR="002B7A14" w:rsidRPr="000E1730" w:rsidRDefault="002B7A14" w:rsidP="005200FD">
            <w:pPr>
              <w:pStyle w:val="Tabela-zawarto"/>
              <w:rPr>
                <w:lang w:val="en-US"/>
              </w:rPr>
            </w:pPr>
            <w:r>
              <w:rPr>
                <w:lang w:val="en-US"/>
              </w:rPr>
              <w:t xml:space="preserve">-   -   -   </w:t>
            </w:r>
            <w:r w:rsidRPr="000E1730">
              <w:rPr>
                <w:lang w:val="en-US"/>
              </w:rPr>
              <w:t>TransactionRejection</w:t>
            </w:r>
          </w:p>
        </w:tc>
        <w:tc>
          <w:tcPr>
            <w:tcW w:w="2767" w:type="dxa"/>
          </w:tcPr>
          <w:p w:rsidR="002B7A14" w:rsidRPr="000E1730" w:rsidRDefault="002B7A14" w:rsidP="005200FD">
            <w:pPr>
              <w:pStyle w:val="Tabela-zawarto"/>
            </w:pPr>
            <w:r w:rsidRPr="000E1730">
              <w:t xml:space="preserve">Informacja o przyczynie odrzucenia transakcji, może wystąpić jeśli przelew jest realizowany częściowo,  z możliwością pominięcia transakcji błędnych </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rsidRPr="000E1730">
              <w:t>Komponent uzupełniany dla transakcji odrzuconej, w przypadku, gdy przelew został przyjęty do częściowej realizacji.</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rPr>
                <w:b/>
              </w:rPr>
            </w:pPr>
            <w:r>
              <w:rPr>
                <w:lang w:val="en-US"/>
              </w:rPr>
              <w:t xml:space="preserve">-   -   -   -   </w:t>
            </w:r>
            <w:r w:rsidRPr="000E1730">
              <w:t>RejectionCode</w:t>
            </w:r>
          </w:p>
        </w:tc>
        <w:tc>
          <w:tcPr>
            <w:tcW w:w="2767" w:type="dxa"/>
          </w:tcPr>
          <w:p w:rsidR="002B7A14" w:rsidRPr="000E1730" w:rsidRDefault="002B7A14" w:rsidP="005200FD">
            <w:pPr>
              <w:pStyle w:val="Tabela-zawarto"/>
            </w:pPr>
            <w:r w:rsidRPr="000E1730">
              <w:t>Kod odrzucenia</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rsidRPr="000E1730">
              <w:t>Kod błędu RBE</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rPr>
                <w:b/>
              </w:rPr>
            </w:pPr>
            <w:r>
              <w:rPr>
                <w:lang w:val="en-US"/>
              </w:rPr>
              <w:t xml:space="preserve">-   -   -   -   </w:t>
            </w:r>
            <w:r w:rsidRPr="000E1730">
              <w:t>RejectionDescription</w:t>
            </w:r>
          </w:p>
        </w:tc>
        <w:tc>
          <w:tcPr>
            <w:tcW w:w="2767" w:type="dxa"/>
          </w:tcPr>
          <w:p w:rsidR="002B7A14" w:rsidRPr="000E1730" w:rsidRDefault="002B7A14" w:rsidP="005200FD">
            <w:pPr>
              <w:pStyle w:val="Tabela-zawarto"/>
            </w:pPr>
            <w:r w:rsidRPr="000E1730">
              <w:t>Opis przyczyny odrzucenia</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rPr>
                <w:lang w:val="en-US"/>
              </w:rPr>
            </w:pPr>
            <w:r w:rsidRPr="000E1730">
              <w:rPr>
                <w:lang w:val="en-US"/>
              </w:rPr>
              <w:t>x</w:t>
            </w:r>
          </w:p>
        </w:tc>
        <w:tc>
          <w:tcPr>
            <w:tcW w:w="708" w:type="dxa"/>
            <w:vAlign w:val="center"/>
          </w:tcPr>
          <w:p w:rsidR="002B7A14" w:rsidRPr="000E1730" w:rsidRDefault="002B7A14" w:rsidP="005200FD">
            <w:pPr>
              <w:pStyle w:val="Tabela-zawarto"/>
              <w:jc w:val="center"/>
              <w:rPr>
                <w:lang w:val="en-US"/>
              </w:rPr>
            </w:pPr>
            <w:r w:rsidRPr="000E1730">
              <w:rPr>
                <w:lang w:val="en-US"/>
              </w:rPr>
              <w:t>x</w:t>
            </w: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0E1730" w:rsidRDefault="002B7A14" w:rsidP="005200FD">
            <w:pPr>
              <w:pStyle w:val="Tabela-zawarto"/>
              <w:jc w:val="center"/>
              <w:rPr>
                <w:lang w:val="en-US"/>
              </w:rPr>
            </w:pPr>
            <w:r w:rsidRPr="000E1730">
              <w:rPr>
                <w:lang w:val="en-US"/>
              </w:rPr>
              <w:t>Opis błędu RBE</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Default="002B7A14" w:rsidP="005A6FDC">
            <w:pPr>
              <w:pStyle w:val="Tabela-zawarto"/>
              <w:rPr>
                <w:lang w:val="en-US"/>
              </w:rPr>
            </w:pPr>
            <w:r>
              <w:rPr>
                <w:lang w:val="en-US"/>
              </w:rPr>
              <w:t>-   -   -   SoldCheque</w:t>
            </w:r>
          </w:p>
        </w:tc>
        <w:tc>
          <w:tcPr>
            <w:tcW w:w="2767" w:type="dxa"/>
          </w:tcPr>
          <w:p w:rsidR="002B7A14" w:rsidRPr="000E1730" w:rsidRDefault="002B7A14" w:rsidP="005200FD">
            <w:pPr>
              <w:pStyle w:val="Tabela-zawarto"/>
            </w:pPr>
            <w:r>
              <w:t>Lista sprzedanych czeków</w:t>
            </w:r>
          </w:p>
        </w:tc>
        <w:tc>
          <w:tcPr>
            <w:tcW w:w="772"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567" w:type="dxa"/>
            <w:vAlign w:val="center"/>
          </w:tcPr>
          <w:p w:rsidR="002B7A14" w:rsidRPr="000E1730" w:rsidRDefault="002B7A14" w:rsidP="005200FD">
            <w:pPr>
              <w:pStyle w:val="Tabela-zawarto"/>
              <w:jc w:val="center"/>
            </w:pPr>
          </w:p>
        </w:tc>
        <w:tc>
          <w:tcPr>
            <w:tcW w:w="426" w:type="dxa"/>
            <w:vAlign w:val="center"/>
          </w:tcPr>
          <w:p w:rsidR="002B7A14" w:rsidRPr="000E1730" w:rsidRDefault="002B7A14" w:rsidP="005200FD">
            <w:pPr>
              <w:pStyle w:val="Tabela-zawarto"/>
              <w:jc w:val="center"/>
              <w:rPr>
                <w:lang w:val="en-US"/>
              </w:rPr>
            </w:pPr>
          </w:p>
        </w:tc>
        <w:tc>
          <w:tcPr>
            <w:tcW w:w="708" w:type="dxa"/>
            <w:vAlign w:val="center"/>
          </w:tcPr>
          <w:p w:rsidR="002B7A14" w:rsidRPr="000E1730" w:rsidRDefault="002B7A14" w:rsidP="005200FD">
            <w:pPr>
              <w:pStyle w:val="Tabela-zawarto"/>
              <w:jc w:val="center"/>
              <w:rPr>
                <w:lang w:val="en-US"/>
              </w:rPr>
            </w:pPr>
          </w:p>
        </w:tc>
        <w:tc>
          <w:tcPr>
            <w:tcW w:w="567" w:type="dxa"/>
            <w:vAlign w:val="center"/>
          </w:tcPr>
          <w:p w:rsidR="002B7A14" w:rsidRPr="000E1730" w:rsidRDefault="002B7A14" w:rsidP="005200FD">
            <w:pPr>
              <w:pStyle w:val="Tabela-zawarto"/>
              <w:jc w:val="center"/>
              <w:rPr>
                <w:lang w:val="en-US"/>
              </w:rPr>
            </w:pPr>
            <w:r w:rsidRPr="000E1730">
              <w:rPr>
                <w:lang w:val="en-US"/>
              </w:rPr>
              <w:t>x</w:t>
            </w:r>
          </w:p>
        </w:tc>
        <w:tc>
          <w:tcPr>
            <w:tcW w:w="3653" w:type="dxa"/>
            <w:gridSpan w:val="2"/>
          </w:tcPr>
          <w:p w:rsidR="002B7A14" w:rsidRPr="00815B23" w:rsidRDefault="002B7A14" w:rsidP="005A6FDC">
            <w:pPr>
              <w:pStyle w:val="Tabela-zawarto"/>
              <w:jc w:val="center"/>
            </w:pPr>
            <w:r w:rsidRPr="00815B23">
              <w:t>Komponent uzpełniany, jeśli flaga ResponseDetailsOmit = true</w:t>
            </w:r>
          </w:p>
        </w:tc>
      </w:tr>
      <w:tr w:rsidR="002B7A14" w:rsidRPr="000E1730" w:rsidTr="00E2085D">
        <w:trPr>
          <w:jc w:val="center"/>
        </w:trPr>
        <w:tc>
          <w:tcPr>
            <w:tcW w:w="567" w:type="dxa"/>
            <w:vAlign w:val="center"/>
          </w:tcPr>
          <w:p w:rsidR="002B7A14" w:rsidRPr="000E1730" w:rsidRDefault="002B7A14" w:rsidP="005200FD">
            <w:pPr>
              <w:pStyle w:val="Tabela-zawarto"/>
              <w:jc w:val="center"/>
              <w:rPr>
                <w:lang w:val="en-US"/>
              </w:rPr>
            </w:pPr>
            <w:r w:rsidRPr="000E1730">
              <w:rPr>
                <w:lang w:val="en-US"/>
              </w:rPr>
              <w:t>B-17</w:t>
            </w:r>
          </w:p>
        </w:tc>
        <w:tc>
          <w:tcPr>
            <w:tcW w:w="3519" w:type="dxa"/>
            <w:vAlign w:val="center"/>
          </w:tcPr>
          <w:p w:rsidR="002B7A14" w:rsidRPr="000E1730" w:rsidRDefault="002B7A14" w:rsidP="005200FD">
            <w:pPr>
              <w:pStyle w:val="Tabela-zawarto"/>
              <w:ind w:left="432" w:hanging="432"/>
              <w:rPr>
                <w:lang w:val="en-US"/>
              </w:rPr>
            </w:pPr>
            <w:r>
              <w:rPr>
                <w:lang w:val="en-US"/>
              </w:rPr>
              <w:t xml:space="preserve">-   -   </w:t>
            </w:r>
            <w:r w:rsidRPr="000E1730">
              <w:rPr>
                <w:lang w:val="en-US"/>
              </w:rPr>
              <w:t>PaymentSummary</w:t>
            </w:r>
          </w:p>
        </w:tc>
        <w:tc>
          <w:tcPr>
            <w:tcW w:w="2767" w:type="dxa"/>
          </w:tcPr>
          <w:p w:rsidR="002B7A14" w:rsidRPr="000E1730" w:rsidRDefault="002B7A14" w:rsidP="005200FD">
            <w:pPr>
              <w:pStyle w:val="Tabela-zawarto"/>
            </w:pPr>
            <w:r w:rsidRPr="000E1730">
              <w:t>Informacje sumaryczne dotyczące przelewu</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w:t>
            </w:r>
            <w:r w:rsidRPr="000E1730">
              <w:t>SummaryAmount</w:t>
            </w:r>
          </w:p>
        </w:tc>
        <w:tc>
          <w:tcPr>
            <w:tcW w:w="2767" w:type="dxa"/>
          </w:tcPr>
          <w:p w:rsidR="002B7A14" w:rsidRPr="000E1730" w:rsidRDefault="002B7A14" w:rsidP="005200FD">
            <w:pPr>
              <w:pStyle w:val="Tabela-zawarto"/>
            </w:pPr>
            <w:r w:rsidRPr="000E1730">
              <w:t>Suma kwot transakcji w przelewie</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rsidRPr="000E1730">
              <w:t xml:space="preserve">Suma </w:t>
            </w:r>
            <w:r>
              <w:t xml:space="preserve">i waluta </w:t>
            </w:r>
            <w:r w:rsidRPr="000E1730">
              <w:t>kwot transakcji w przelewie</w:t>
            </w:r>
          </w:p>
        </w:tc>
      </w:tr>
      <w:tr w:rsidR="002B7A14" w:rsidRPr="000E1730" w:rsidTr="00E2085D">
        <w:trPr>
          <w:jc w:val="center"/>
        </w:trPr>
        <w:tc>
          <w:tcPr>
            <w:tcW w:w="567" w:type="dxa"/>
            <w:vAlign w:val="center"/>
          </w:tcPr>
          <w:p w:rsidR="002B7A14" w:rsidRPr="000E1730" w:rsidRDefault="002B7A14" w:rsidP="005200FD">
            <w:pPr>
              <w:pStyle w:val="Tabela-zawarto"/>
              <w:jc w:val="center"/>
            </w:pPr>
          </w:p>
        </w:tc>
        <w:tc>
          <w:tcPr>
            <w:tcW w:w="3519" w:type="dxa"/>
            <w:vAlign w:val="center"/>
          </w:tcPr>
          <w:p w:rsidR="002B7A14" w:rsidRPr="000E1730" w:rsidRDefault="002B7A14" w:rsidP="005200FD">
            <w:pPr>
              <w:pStyle w:val="Tabela-zawarto"/>
              <w:ind w:left="432" w:hanging="432"/>
            </w:pPr>
            <w:r>
              <w:rPr>
                <w:lang w:val="en-US"/>
              </w:rPr>
              <w:t xml:space="preserve">-   -   -   </w:t>
            </w:r>
            <w:r w:rsidRPr="000E1730">
              <w:t>TransactionsQuantity</w:t>
            </w:r>
          </w:p>
        </w:tc>
        <w:tc>
          <w:tcPr>
            <w:tcW w:w="2767" w:type="dxa"/>
          </w:tcPr>
          <w:p w:rsidR="002B7A14" w:rsidRPr="000E1730" w:rsidRDefault="002B7A14" w:rsidP="005200FD">
            <w:pPr>
              <w:pStyle w:val="Tabela-zawarto"/>
            </w:pPr>
            <w:r w:rsidRPr="000E1730">
              <w:t>Ilość transakcji w przelewie</w:t>
            </w:r>
          </w:p>
        </w:tc>
        <w:tc>
          <w:tcPr>
            <w:tcW w:w="772"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426" w:type="dxa"/>
            <w:vAlign w:val="center"/>
          </w:tcPr>
          <w:p w:rsidR="002B7A14" w:rsidRPr="000E1730" w:rsidRDefault="002B7A14" w:rsidP="005200FD">
            <w:pPr>
              <w:pStyle w:val="Tabela-zawarto"/>
              <w:jc w:val="center"/>
            </w:pPr>
            <w:r w:rsidRPr="000E1730">
              <w:t>x</w:t>
            </w:r>
          </w:p>
        </w:tc>
        <w:tc>
          <w:tcPr>
            <w:tcW w:w="708" w:type="dxa"/>
            <w:vAlign w:val="center"/>
          </w:tcPr>
          <w:p w:rsidR="002B7A14" w:rsidRPr="000E1730" w:rsidRDefault="002B7A14" w:rsidP="005200FD">
            <w:pPr>
              <w:pStyle w:val="Tabela-zawarto"/>
              <w:jc w:val="center"/>
            </w:pPr>
            <w:r w:rsidRPr="000E1730">
              <w:t>x</w:t>
            </w:r>
          </w:p>
        </w:tc>
        <w:tc>
          <w:tcPr>
            <w:tcW w:w="567" w:type="dxa"/>
            <w:vAlign w:val="center"/>
          </w:tcPr>
          <w:p w:rsidR="002B7A14" w:rsidRPr="000E1730" w:rsidRDefault="002B7A14" w:rsidP="005200FD">
            <w:pPr>
              <w:pStyle w:val="Tabela-zawarto"/>
              <w:jc w:val="center"/>
            </w:pPr>
            <w:r w:rsidRPr="000E1730">
              <w:t>x</w:t>
            </w:r>
          </w:p>
        </w:tc>
        <w:tc>
          <w:tcPr>
            <w:tcW w:w="3653" w:type="dxa"/>
            <w:gridSpan w:val="2"/>
          </w:tcPr>
          <w:p w:rsidR="002B7A14" w:rsidRPr="000E1730" w:rsidRDefault="002B7A14" w:rsidP="005200FD">
            <w:pPr>
              <w:pStyle w:val="Tabela-zawarto"/>
              <w:jc w:val="center"/>
            </w:pPr>
            <w:r w:rsidRPr="000E1730">
              <w:t>Ilość transakcji w przelewie</w:t>
            </w:r>
          </w:p>
        </w:tc>
      </w:tr>
    </w:tbl>
    <w:p w:rsidR="002B7A14" w:rsidRDefault="002B7A14" w:rsidP="00765C6F">
      <w:pPr>
        <w:pStyle w:val="Opis"/>
        <w:spacing w:before="30" w:after="30"/>
      </w:pPr>
      <w:r>
        <w:t>(</w:t>
      </w:r>
      <w:r w:rsidRPr="000E1730">
        <w:t xml:space="preserve">*) </w:t>
      </w:r>
      <w:r w:rsidRPr="000E1730">
        <w:rPr>
          <w:b/>
        </w:rPr>
        <w:t>SOR:Y</w:t>
      </w:r>
      <w:r w:rsidRPr="000E1730">
        <w:t xml:space="preserve"> – oznacza status operacji w SORBNET</w:t>
      </w:r>
      <w:r>
        <w:t>2</w:t>
      </w:r>
      <w:r w:rsidRPr="000E1730">
        <w:t>/</w:t>
      </w:r>
      <w:r w:rsidRPr="00F07AA2">
        <w:rPr>
          <w:shd w:val="clear" w:color="auto" w:fill="FFFFFF"/>
        </w:rPr>
        <w:t>NBP-PHA</w:t>
      </w:r>
      <w:r>
        <w:t xml:space="preserve"> </w:t>
      </w:r>
      <w:r w:rsidRPr="000E1730">
        <w:t>z punku widzenia ZSK-C, może przyjmować następujące wartości (Y): NP (Nie przetworzony), GW (Gotowy do wysłania), WS (Wysłany do SORBNET</w:t>
      </w:r>
      <w:r>
        <w:t>2</w:t>
      </w:r>
      <w:r w:rsidRPr="000E1730">
        <w:t>/</w:t>
      </w:r>
      <w:r w:rsidRPr="00F07AA2">
        <w:rPr>
          <w:shd w:val="clear" w:color="auto" w:fill="FFFFFF"/>
        </w:rPr>
        <w:t xml:space="preserve"> NBP-PHA</w:t>
      </w:r>
      <w:r w:rsidRPr="000E1730">
        <w:t>), ZS (Zrealizowany w SORBNET</w:t>
      </w:r>
      <w:r>
        <w:t>2</w:t>
      </w:r>
      <w:r w:rsidRPr="000E1730">
        <w:t>/</w:t>
      </w:r>
      <w:r w:rsidRPr="00F07AA2">
        <w:rPr>
          <w:shd w:val="clear" w:color="auto" w:fill="FFFFFF"/>
        </w:rPr>
        <w:t xml:space="preserve"> NBP-PHA</w:t>
      </w:r>
      <w:r w:rsidRPr="000E1730">
        <w:t>), OS (Odrzucony w SORBNET</w:t>
      </w:r>
      <w:r>
        <w:t>2</w:t>
      </w:r>
      <w:r w:rsidRPr="000E1730">
        <w:t>/</w:t>
      </w:r>
      <w:r w:rsidRPr="00F07AA2">
        <w:rPr>
          <w:shd w:val="clear" w:color="auto" w:fill="FFFFFF"/>
        </w:rPr>
        <w:t xml:space="preserve"> NBP-PHA</w:t>
      </w:r>
      <w:r w:rsidRPr="000E1730">
        <w:t>), Brak wartości statusu (Gdy operacja nie jest kierowana do systemu SORBNET</w:t>
      </w:r>
      <w:r>
        <w:t>2</w:t>
      </w:r>
      <w:r w:rsidRPr="000E1730">
        <w:t>/</w:t>
      </w:r>
      <w:r w:rsidRPr="00F07AA2">
        <w:rPr>
          <w:shd w:val="clear" w:color="auto" w:fill="FFFFFF"/>
        </w:rPr>
        <w:t xml:space="preserve"> NBP-PHA</w:t>
      </w:r>
      <w:r w:rsidRPr="000E1730">
        <w:t>)</w:t>
      </w:r>
    </w:p>
    <w:p w:rsidR="002B7A14" w:rsidRPr="000E1730" w:rsidRDefault="002B7A14" w:rsidP="00274373">
      <w:pPr>
        <w:pStyle w:val="Opis"/>
      </w:pPr>
    </w:p>
    <w:p w:rsidR="002B7A14" w:rsidRPr="000E1730" w:rsidRDefault="002B7A14" w:rsidP="00E2510D">
      <w:pPr>
        <w:pStyle w:val="Date"/>
        <w:widowControl w:val="0"/>
      </w:pPr>
    </w:p>
    <w:p w:rsidR="002B7A14" w:rsidRPr="000E1730" w:rsidRDefault="002B7A14" w:rsidP="00775CC5"/>
    <w:p w:rsidR="002B7A14" w:rsidRDefault="002B7A14" w:rsidP="00EF0A0B">
      <w:pPr>
        <w:pStyle w:val="Heading2"/>
        <w:pageBreakBefore/>
        <w:numPr>
          <w:ilvl w:val="1"/>
          <w:numId w:val="27"/>
        </w:numPr>
      </w:pPr>
      <w:bookmarkStart w:id="121" w:name="_Toc36457548"/>
      <w:bookmarkStart w:id="122" w:name="_Toc365015765"/>
      <w:r w:rsidRPr="000E1730">
        <w:t>Komunikat żądania StatementRequest</w:t>
      </w:r>
      <w:bookmarkEnd w:id="121"/>
      <w:bookmarkEnd w:id="122"/>
    </w:p>
    <w:p w:rsidR="002B7A14" w:rsidRDefault="002B7A14" w:rsidP="003F5A95">
      <w:pPr>
        <w:pStyle w:val="OpisZnak"/>
      </w:pPr>
      <w:r>
        <w:t xml:space="preserve">Usługa </w:t>
      </w:r>
      <w:r w:rsidRPr="000E1730">
        <w:t>StatementRequest</w:t>
      </w:r>
      <w:r>
        <w:t xml:space="preserve"> służy do złożenia zapytania o:</w:t>
      </w:r>
    </w:p>
    <w:p w:rsidR="002B7A14" w:rsidRDefault="002B7A14" w:rsidP="003F5A95">
      <w:pPr>
        <w:pStyle w:val="OpisZnak"/>
      </w:pPr>
      <w:r>
        <w:t>- listę zaksięgowanych na rachunku operacji,</w:t>
      </w:r>
    </w:p>
    <w:p w:rsidR="002B7A14" w:rsidRDefault="002B7A14" w:rsidP="003F5A95">
      <w:pPr>
        <w:pStyle w:val="OpisZnak"/>
      </w:pPr>
      <w:r>
        <w:t>- wyciąg z rachunku.</w:t>
      </w:r>
    </w:p>
    <w:p w:rsidR="002B7A14" w:rsidRPr="003F5A95" w:rsidRDefault="002B7A14" w:rsidP="003F5A95">
      <w:pPr>
        <w:pStyle w:val="OpisZnakZnakZnak"/>
      </w:pPr>
    </w:p>
    <w:p w:rsidR="002B7A14" w:rsidRPr="000E1730" w:rsidRDefault="002B7A14" w:rsidP="00755913">
      <w:pPr>
        <w:pStyle w:val="Caption"/>
      </w:pPr>
      <w:bookmarkStart w:id="123" w:name="_Toc365015837"/>
      <w:r w:rsidRPr="000E1730">
        <w:t xml:space="preserve">Tabela </w:t>
      </w:r>
      <w:fldSimple w:instr=" SEQ Tabela \* ARABIC ">
        <w:r>
          <w:rPr>
            <w:noProof/>
          </w:rPr>
          <w:t>11</w:t>
        </w:r>
      </w:fldSimple>
      <w:r w:rsidRPr="000E1730">
        <w:t>: Komunikat żądania StatementRequest</w:t>
      </w:r>
      <w:bookmarkEnd w:id="123"/>
    </w:p>
    <w:tbl>
      <w:tblPr>
        <w:tblW w:w="14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53"/>
        <w:gridCol w:w="2621"/>
        <w:gridCol w:w="5715"/>
        <w:gridCol w:w="5325"/>
      </w:tblGrid>
      <w:tr w:rsidR="002B7A14" w:rsidRPr="000E1730" w:rsidTr="00E2085D">
        <w:tc>
          <w:tcPr>
            <w:tcW w:w="553" w:type="dxa"/>
            <w:shd w:val="solid" w:color="auto" w:fill="auto"/>
            <w:vAlign w:val="center"/>
          </w:tcPr>
          <w:p w:rsidR="002B7A14" w:rsidRPr="000E1730" w:rsidRDefault="002B7A14" w:rsidP="00775CC5">
            <w:pPr>
              <w:pStyle w:val="Tabela-nagwek"/>
              <w:jc w:val="center"/>
            </w:pPr>
            <w:r w:rsidRPr="000E1730">
              <w:t>Nr</w:t>
            </w:r>
          </w:p>
        </w:tc>
        <w:tc>
          <w:tcPr>
            <w:tcW w:w="2621" w:type="dxa"/>
            <w:shd w:val="solid" w:color="auto" w:fill="auto"/>
          </w:tcPr>
          <w:p w:rsidR="002B7A14" w:rsidRPr="000E1730" w:rsidRDefault="002B7A14" w:rsidP="00775CC5">
            <w:pPr>
              <w:pStyle w:val="Tabela-nagwek"/>
            </w:pPr>
            <w:r w:rsidRPr="000E1730">
              <w:t>Nazwa elementu</w:t>
            </w:r>
          </w:p>
        </w:tc>
        <w:tc>
          <w:tcPr>
            <w:tcW w:w="5715" w:type="dxa"/>
            <w:shd w:val="solid" w:color="auto" w:fill="auto"/>
          </w:tcPr>
          <w:p w:rsidR="002B7A14" w:rsidRPr="000E1730" w:rsidRDefault="002B7A14" w:rsidP="00775CC5">
            <w:pPr>
              <w:pStyle w:val="Tabela-nagwek"/>
              <w:jc w:val="center"/>
            </w:pPr>
            <w:r w:rsidRPr="000E1730">
              <w:t>Opis</w:t>
            </w:r>
          </w:p>
        </w:tc>
        <w:tc>
          <w:tcPr>
            <w:tcW w:w="5325" w:type="dxa"/>
            <w:shd w:val="solid" w:color="auto" w:fill="auto"/>
          </w:tcPr>
          <w:p w:rsidR="002B7A14" w:rsidRPr="000E1730" w:rsidRDefault="002B7A14" w:rsidP="00775CC5">
            <w:pPr>
              <w:pStyle w:val="Tabela-nagwek"/>
              <w:jc w:val="center"/>
            </w:pPr>
            <w:r w:rsidRPr="000E1730">
              <w:t>Wprowadzana wartość</w:t>
            </w:r>
          </w:p>
        </w:tc>
      </w:tr>
      <w:tr w:rsidR="002B7A14" w:rsidRPr="000E1730" w:rsidTr="00271314">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rsidRPr="000E1730">
              <w:t>StatementRequest</w:t>
            </w:r>
          </w:p>
        </w:tc>
        <w:tc>
          <w:tcPr>
            <w:tcW w:w="11040" w:type="dxa"/>
            <w:gridSpan w:val="2"/>
          </w:tcPr>
          <w:p w:rsidR="002B7A14" w:rsidRPr="000E1730" w:rsidRDefault="002B7A14" w:rsidP="00775CC5">
            <w:pPr>
              <w:pStyle w:val="Tabela-zawarto"/>
            </w:pPr>
            <w:r w:rsidRPr="000E1730">
              <w:t>Zestawienie operacji na rachunku  – komunikat typu zapytanie</w:t>
            </w:r>
          </w:p>
        </w:tc>
      </w:tr>
      <w:tr w:rsidR="002B7A14" w:rsidRPr="000E1730" w:rsidTr="00E2085D">
        <w:tc>
          <w:tcPr>
            <w:tcW w:w="553" w:type="dxa"/>
            <w:vAlign w:val="center"/>
          </w:tcPr>
          <w:p w:rsidR="002B7A14" w:rsidRPr="000E1730" w:rsidRDefault="002B7A14" w:rsidP="00775CC5">
            <w:pPr>
              <w:pStyle w:val="Tabela-zawarto"/>
              <w:jc w:val="center"/>
            </w:pPr>
            <w:r w:rsidRPr="000E1730">
              <w:t>A-16</w:t>
            </w:r>
          </w:p>
        </w:tc>
        <w:tc>
          <w:tcPr>
            <w:tcW w:w="2621" w:type="dxa"/>
            <w:vAlign w:val="center"/>
          </w:tcPr>
          <w:p w:rsidR="002B7A14" w:rsidRPr="000E1730" w:rsidRDefault="002B7A14" w:rsidP="00775CC5">
            <w:pPr>
              <w:pStyle w:val="Tabela-zawarto"/>
            </w:pPr>
            <w:r>
              <w:t xml:space="preserve">-   </w:t>
            </w:r>
            <w:r w:rsidRPr="000E1730">
              <w:t>Header</w:t>
            </w:r>
          </w:p>
        </w:tc>
        <w:tc>
          <w:tcPr>
            <w:tcW w:w="5715" w:type="dxa"/>
          </w:tcPr>
          <w:p w:rsidR="002B7A14" w:rsidRPr="000E1730" w:rsidRDefault="002B7A14" w:rsidP="00BF7908">
            <w:pPr>
              <w:pStyle w:val="Tabela-zawarto"/>
            </w:pPr>
            <w:r w:rsidRPr="000E1730">
              <w:t>Komponent zawierający elementy nagłówka komunikatu</w:t>
            </w:r>
          </w:p>
        </w:tc>
        <w:tc>
          <w:tcPr>
            <w:tcW w:w="5325" w:type="dxa"/>
          </w:tcPr>
          <w:p w:rsidR="002B7A14" w:rsidRPr="000E1730" w:rsidRDefault="002B7A14" w:rsidP="00775CC5">
            <w:pPr>
              <w:pStyle w:val="Tabela-zawarto"/>
            </w:pP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w:t>
            </w:r>
            <w:r w:rsidRPr="000E1730">
              <w:t>IssueDateTime</w:t>
            </w:r>
          </w:p>
        </w:tc>
        <w:tc>
          <w:tcPr>
            <w:tcW w:w="5715" w:type="dxa"/>
          </w:tcPr>
          <w:p w:rsidR="002B7A14" w:rsidRPr="000E1730" w:rsidRDefault="002B7A14" w:rsidP="00BF7908">
            <w:pPr>
              <w:pStyle w:val="Tabela-zawarto"/>
            </w:pPr>
            <w:r w:rsidRPr="000E1730">
              <w:t>Data i czas komunikatu</w:t>
            </w:r>
          </w:p>
        </w:tc>
        <w:tc>
          <w:tcPr>
            <w:tcW w:w="5325" w:type="dxa"/>
          </w:tcPr>
          <w:p w:rsidR="002B7A14" w:rsidRPr="000E1730" w:rsidRDefault="002B7A14" w:rsidP="00775CC5">
            <w:pPr>
              <w:pStyle w:val="Tabela-zawarto"/>
              <w:jc w:val="center"/>
              <w:rPr>
                <w:lang w:val="de-DE"/>
              </w:rPr>
            </w:pPr>
            <w:r w:rsidRPr="000E1730">
              <w:rPr>
                <w:lang w:val="de-DE"/>
              </w:rPr>
              <w:t>Data i czas komunikatu</w:t>
            </w: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rPr>
                <w:lang w:val="de-DE"/>
              </w:rPr>
            </w:pPr>
            <w:r>
              <w:rPr>
                <w:lang w:val="de-DE"/>
              </w:rPr>
              <w:t xml:space="preserve">-   -   </w:t>
            </w:r>
            <w:r w:rsidRPr="000E1730">
              <w:rPr>
                <w:lang w:val="de-DE"/>
              </w:rPr>
              <w:t>DocumentIdentifier</w:t>
            </w:r>
          </w:p>
        </w:tc>
        <w:tc>
          <w:tcPr>
            <w:tcW w:w="5715" w:type="dxa"/>
          </w:tcPr>
          <w:p w:rsidR="002B7A14" w:rsidRPr="000E1730" w:rsidRDefault="002B7A14" w:rsidP="00BF7908">
            <w:pPr>
              <w:pStyle w:val="Tabela-zawarto"/>
            </w:pPr>
            <w:r w:rsidRPr="000E1730">
              <w:t>Identyfikator komunikatu</w:t>
            </w:r>
          </w:p>
        </w:tc>
        <w:tc>
          <w:tcPr>
            <w:tcW w:w="5325" w:type="dxa"/>
          </w:tcPr>
          <w:p w:rsidR="002B7A14" w:rsidRPr="000E1730" w:rsidRDefault="002B7A14" w:rsidP="00775CC5">
            <w:pPr>
              <w:pStyle w:val="Tabela-zawarto"/>
              <w:jc w:val="center"/>
            </w:pPr>
            <w:r w:rsidRPr="000E1730">
              <w:t>Dowolny ciąg znaków nadawany przez wysyłającego</w:t>
            </w: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w:t>
            </w:r>
            <w:r w:rsidRPr="000E1730">
              <w:t>SenderIdentifier</w:t>
            </w:r>
          </w:p>
        </w:tc>
        <w:tc>
          <w:tcPr>
            <w:tcW w:w="5715" w:type="dxa"/>
          </w:tcPr>
          <w:p w:rsidR="002B7A14" w:rsidRPr="000E1730" w:rsidRDefault="002B7A14" w:rsidP="00BF7908">
            <w:pPr>
              <w:pStyle w:val="Tabela-zawarto"/>
            </w:pPr>
            <w:r w:rsidRPr="000E1730">
              <w:t>Identyfikator nadawcy komunikatu</w:t>
            </w:r>
          </w:p>
        </w:tc>
        <w:tc>
          <w:tcPr>
            <w:tcW w:w="5325" w:type="dxa"/>
          </w:tcPr>
          <w:p w:rsidR="002B7A14" w:rsidRPr="000E1730" w:rsidRDefault="002B7A14" w:rsidP="00775CC5">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rPr>
                <w:lang w:val="en-US"/>
              </w:rPr>
            </w:pPr>
            <w:r w:rsidRPr="000E1730">
              <w:t xml:space="preserve"> </w:t>
            </w:r>
            <w:r>
              <w:rPr>
                <w:lang w:val="en-US"/>
              </w:rPr>
              <w:t xml:space="preserve">-   -   </w:t>
            </w:r>
            <w:r w:rsidRPr="000E1730">
              <w:rPr>
                <w:lang w:val="en-US"/>
              </w:rPr>
              <w:t>ReceiverIdentifier</w:t>
            </w:r>
          </w:p>
        </w:tc>
        <w:tc>
          <w:tcPr>
            <w:tcW w:w="5715" w:type="dxa"/>
          </w:tcPr>
          <w:p w:rsidR="002B7A14" w:rsidRPr="000E1730" w:rsidRDefault="002B7A14" w:rsidP="00BF7908">
            <w:pPr>
              <w:pStyle w:val="Tabela-zawarto"/>
            </w:pPr>
            <w:r w:rsidRPr="000E1730">
              <w:t>Identyfikator odbiorcy komunikatu</w:t>
            </w:r>
          </w:p>
        </w:tc>
        <w:tc>
          <w:tcPr>
            <w:tcW w:w="5325" w:type="dxa"/>
          </w:tcPr>
          <w:p w:rsidR="002B7A14" w:rsidRPr="000E1730" w:rsidRDefault="002B7A14" w:rsidP="00775CC5">
            <w:pPr>
              <w:pStyle w:val="Tabela-zawarto"/>
              <w:jc w:val="center"/>
              <w:rPr>
                <w:lang w:val="en-US"/>
              </w:rPr>
            </w:pPr>
            <w:r w:rsidRPr="000E1730">
              <w:rPr>
                <w:lang w:val="en-US"/>
              </w:rPr>
              <w:t>“ZSK-C”</w:t>
            </w:r>
          </w:p>
        </w:tc>
      </w:tr>
      <w:tr w:rsidR="002B7A14" w:rsidRPr="000E1730" w:rsidTr="00E2085D">
        <w:tc>
          <w:tcPr>
            <w:tcW w:w="553" w:type="dxa"/>
            <w:vAlign w:val="center"/>
          </w:tcPr>
          <w:p w:rsidR="002B7A14" w:rsidRPr="000E1730" w:rsidRDefault="002B7A14" w:rsidP="00775CC5">
            <w:pPr>
              <w:pStyle w:val="Tabela-zawarto"/>
              <w:jc w:val="center"/>
              <w:rPr>
                <w:lang w:val="en-US"/>
              </w:rPr>
            </w:pPr>
          </w:p>
        </w:tc>
        <w:tc>
          <w:tcPr>
            <w:tcW w:w="2621" w:type="dxa"/>
            <w:vAlign w:val="center"/>
          </w:tcPr>
          <w:p w:rsidR="002B7A14" w:rsidRPr="000E1730" w:rsidRDefault="002B7A14" w:rsidP="00775CC5">
            <w:pPr>
              <w:pStyle w:val="Tabela-zawarto"/>
              <w:rPr>
                <w:lang w:val="en-US"/>
              </w:rPr>
            </w:pPr>
            <w:r>
              <w:rPr>
                <w:lang w:val="en-US"/>
              </w:rPr>
              <w:t xml:space="preserve">-   </w:t>
            </w:r>
            <w:r w:rsidRPr="000E1730">
              <w:rPr>
                <w:lang w:val="en-US"/>
              </w:rPr>
              <w:t>CriteriaInclude</w:t>
            </w:r>
          </w:p>
        </w:tc>
        <w:tc>
          <w:tcPr>
            <w:tcW w:w="5715" w:type="dxa"/>
          </w:tcPr>
          <w:p w:rsidR="002B7A14" w:rsidRPr="000E1730" w:rsidRDefault="002B7A14" w:rsidP="00BF7908">
            <w:pPr>
              <w:pStyle w:val="Tabela-zawarto"/>
            </w:pPr>
            <w:r w:rsidRPr="000E1730">
              <w:t>Wskaźnik określający czy w odpowiedzi mają być przekazane kryteria</w:t>
            </w:r>
          </w:p>
        </w:tc>
        <w:tc>
          <w:tcPr>
            <w:tcW w:w="5325" w:type="dxa"/>
          </w:tcPr>
          <w:p w:rsidR="002B7A14" w:rsidRPr="000E1730" w:rsidRDefault="002B7A14" w:rsidP="00775CC5">
            <w:pPr>
              <w:pStyle w:val="Tabela-zawarto"/>
              <w:jc w:val="center"/>
            </w:pPr>
            <w:r w:rsidRPr="000E1730">
              <w:t>True/False</w:t>
            </w:r>
          </w:p>
          <w:p w:rsidR="002B7A14" w:rsidRPr="000E1730" w:rsidRDefault="002B7A14" w:rsidP="00775CC5">
            <w:pPr>
              <w:pStyle w:val="Tabela-zawarto"/>
              <w:jc w:val="center"/>
            </w:pPr>
            <w:r w:rsidRPr="000E1730">
              <w:t>Brak elementu oznacza False</w:t>
            </w:r>
          </w:p>
        </w:tc>
      </w:tr>
      <w:tr w:rsidR="002B7A14" w:rsidRPr="000E1730" w:rsidTr="00E2085D">
        <w:tc>
          <w:tcPr>
            <w:tcW w:w="553" w:type="dxa"/>
            <w:vAlign w:val="center"/>
          </w:tcPr>
          <w:p w:rsidR="002B7A14" w:rsidRPr="000E1730" w:rsidRDefault="002B7A14" w:rsidP="00775CC5">
            <w:pPr>
              <w:pStyle w:val="Tabela-zawarto"/>
              <w:jc w:val="center"/>
            </w:pPr>
            <w:r w:rsidRPr="000E1730">
              <w:t>A-19</w:t>
            </w:r>
          </w:p>
        </w:tc>
        <w:tc>
          <w:tcPr>
            <w:tcW w:w="2621" w:type="dxa"/>
            <w:vAlign w:val="center"/>
          </w:tcPr>
          <w:p w:rsidR="002B7A14" w:rsidRPr="000E1730" w:rsidRDefault="002B7A14" w:rsidP="00775CC5">
            <w:pPr>
              <w:pStyle w:val="Tabela-zawarto"/>
              <w:ind w:left="432" w:hanging="432"/>
            </w:pPr>
            <w:r>
              <w:t xml:space="preserve">-   </w:t>
            </w:r>
            <w:r w:rsidRPr="000E1730">
              <w:t>ResponseRecordsControl</w:t>
            </w:r>
          </w:p>
        </w:tc>
        <w:tc>
          <w:tcPr>
            <w:tcW w:w="5715" w:type="dxa"/>
          </w:tcPr>
          <w:p w:rsidR="002B7A14" w:rsidRPr="000E1730" w:rsidRDefault="002B7A14" w:rsidP="00BF7908">
            <w:pPr>
              <w:pStyle w:val="Tabela-zawarto"/>
            </w:pPr>
            <w:r w:rsidRPr="000E1730">
              <w:t>Komponent zawierający informacje o ilości pozycji , które mają być przesłane w odpowiedzi</w:t>
            </w:r>
          </w:p>
        </w:tc>
        <w:tc>
          <w:tcPr>
            <w:tcW w:w="5325" w:type="dxa"/>
          </w:tcPr>
          <w:p w:rsidR="002B7A14" w:rsidRPr="000E1730" w:rsidRDefault="002B7A14" w:rsidP="00DC70AC">
            <w:pPr>
              <w:pStyle w:val="Tabela-zawarto"/>
              <w:tabs>
                <w:tab w:val="left" w:pos="2085"/>
              </w:tabs>
              <w:jc w:val="center"/>
            </w:pPr>
            <w:r w:rsidRPr="000E1730">
              <w:t>Komponent wykorzystywany jest opcjonalnie.</w:t>
            </w: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ind w:left="432" w:hanging="432"/>
            </w:pPr>
            <w:r>
              <w:t xml:space="preserve">-   -   </w:t>
            </w:r>
            <w:r w:rsidRPr="000E1730">
              <w:t>MaxRecords</w:t>
            </w:r>
          </w:p>
        </w:tc>
        <w:tc>
          <w:tcPr>
            <w:tcW w:w="5715" w:type="dxa"/>
          </w:tcPr>
          <w:p w:rsidR="002B7A14" w:rsidRPr="000E1730" w:rsidRDefault="002B7A14" w:rsidP="00BF7908">
            <w:pPr>
              <w:pStyle w:val="Tabela-zawarto"/>
            </w:pPr>
            <w:r w:rsidRPr="000E1730">
              <w:t>Maksymalna ilość pozycji do przesłania w jednej partii</w:t>
            </w:r>
          </w:p>
        </w:tc>
        <w:tc>
          <w:tcPr>
            <w:tcW w:w="5325" w:type="dxa"/>
          </w:tcPr>
          <w:p w:rsidR="002B7A14" w:rsidRPr="000E1730" w:rsidRDefault="002B7A14" w:rsidP="00533AEC">
            <w:pPr>
              <w:pStyle w:val="Tabela-zawarto"/>
              <w:jc w:val="center"/>
            </w:pPr>
            <w:r w:rsidRPr="000E1730">
              <w:t xml:space="preserve">Maksymalna ilość pozycji do wysłania w jednej partii </w:t>
            </w: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ind w:left="432" w:hanging="432"/>
            </w:pPr>
            <w:r>
              <w:t xml:space="preserve">-   -   </w:t>
            </w:r>
            <w:r w:rsidRPr="000E1730">
              <w:t>NumberPart</w:t>
            </w:r>
          </w:p>
        </w:tc>
        <w:tc>
          <w:tcPr>
            <w:tcW w:w="5715" w:type="dxa"/>
          </w:tcPr>
          <w:p w:rsidR="002B7A14" w:rsidRPr="000E1730" w:rsidRDefault="002B7A14" w:rsidP="00BF7908">
            <w:pPr>
              <w:pStyle w:val="Tabela-zawarto"/>
            </w:pPr>
            <w:r w:rsidRPr="000E1730">
              <w:t>Kolejny numer przesłanej partii</w:t>
            </w:r>
          </w:p>
        </w:tc>
        <w:tc>
          <w:tcPr>
            <w:tcW w:w="5325" w:type="dxa"/>
          </w:tcPr>
          <w:p w:rsidR="002B7A14" w:rsidRPr="000E1730" w:rsidRDefault="002B7A14" w:rsidP="00533AEC">
            <w:pPr>
              <w:pStyle w:val="Tabela-zawarto"/>
              <w:jc w:val="center"/>
            </w:pPr>
            <w:r w:rsidRPr="000E1730">
              <w:t>Kolejny numer przesłanej partii. W przypadku pominięcia tego kryterium domyślnie przyjmuje się wartość 1.</w:t>
            </w:r>
          </w:p>
        </w:tc>
      </w:tr>
      <w:tr w:rsidR="002B7A14" w:rsidRPr="000E1730" w:rsidTr="00E2085D">
        <w:tc>
          <w:tcPr>
            <w:tcW w:w="553" w:type="dxa"/>
            <w:vAlign w:val="center"/>
          </w:tcPr>
          <w:p w:rsidR="002B7A14" w:rsidRPr="000E1730" w:rsidRDefault="002B7A14" w:rsidP="00775CC5">
            <w:pPr>
              <w:pStyle w:val="Tabela-zawarto"/>
              <w:jc w:val="center"/>
            </w:pPr>
            <w:r w:rsidRPr="000E1730">
              <w:t>D-13</w:t>
            </w:r>
          </w:p>
        </w:tc>
        <w:tc>
          <w:tcPr>
            <w:tcW w:w="2621" w:type="dxa"/>
            <w:vAlign w:val="center"/>
          </w:tcPr>
          <w:p w:rsidR="002B7A14" w:rsidRPr="000E1730" w:rsidRDefault="002B7A14" w:rsidP="00775CC5">
            <w:pPr>
              <w:pStyle w:val="Tabela-zawarto"/>
            </w:pPr>
            <w:r>
              <w:t xml:space="preserve">-   </w:t>
            </w:r>
            <w:r w:rsidRPr="000E1730">
              <w:t>StatementCriteria</w:t>
            </w:r>
          </w:p>
        </w:tc>
        <w:tc>
          <w:tcPr>
            <w:tcW w:w="5715" w:type="dxa"/>
          </w:tcPr>
          <w:p w:rsidR="002B7A14" w:rsidRPr="000E1730" w:rsidRDefault="002B7A14" w:rsidP="00BF7908">
            <w:pPr>
              <w:pStyle w:val="Tabela-zawarto"/>
            </w:pPr>
            <w:r w:rsidRPr="000E1730">
              <w:t>Komponent zawierający informacje określające jakie informacje mają być zawarte na wyciągu</w:t>
            </w:r>
          </w:p>
        </w:tc>
        <w:tc>
          <w:tcPr>
            <w:tcW w:w="5325" w:type="dxa"/>
          </w:tcPr>
          <w:p w:rsidR="002B7A14" w:rsidRPr="000E1730" w:rsidRDefault="002B7A14" w:rsidP="00775CC5">
            <w:pPr>
              <w:pStyle w:val="Tabela-zawarto"/>
            </w:pP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w:t>
            </w:r>
            <w:r w:rsidRPr="000E1730">
              <w:t>StatementInfoType</w:t>
            </w:r>
          </w:p>
        </w:tc>
        <w:tc>
          <w:tcPr>
            <w:tcW w:w="5715" w:type="dxa"/>
          </w:tcPr>
          <w:p w:rsidR="002B7A14" w:rsidRPr="000E1730" w:rsidRDefault="002B7A14" w:rsidP="00BF7908">
            <w:pPr>
              <w:pStyle w:val="Tabela-zawarto"/>
            </w:pPr>
            <w:r w:rsidRPr="000E1730">
              <w:t xml:space="preserve">Rodzaj informacji, które mają być zawarte na zestawieniu (bieżące i/lub zaksięgowane) </w:t>
            </w:r>
          </w:p>
        </w:tc>
        <w:tc>
          <w:tcPr>
            <w:tcW w:w="5325" w:type="dxa"/>
          </w:tcPr>
          <w:p w:rsidR="002B7A14" w:rsidRPr="000E1730" w:rsidRDefault="002B7A14" w:rsidP="00775CC5">
            <w:pPr>
              <w:pStyle w:val="Tabela-zawarto"/>
              <w:jc w:val="center"/>
            </w:pPr>
            <w:r w:rsidRPr="000E1730">
              <w:t>BankStatement</w:t>
            </w:r>
            <w:r>
              <w:t xml:space="preserve"> </w:t>
            </w:r>
            <w:r w:rsidRPr="000E1730">
              <w:t>/</w:t>
            </w:r>
            <w:r>
              <w:t xml:space="preserve"> </w:t>
            </w:r>
            <w:r w:rsidRPr="000E1730">
              <w:t>InterimStatement</w:t>
            </w:r>
          </w:p>
          <w:p w:rsidR="002B7A14" w:rsidRPr="000E1730" w:rsidRDefault="002B7A14" w:rsidP="00775CC5">
            <w:pPr>
              <w:pStyle w:val="Tabela-zawarto"/>
              <w:jc w:val="center"/>
            </w:pPr>
            <w:r w:rsidRPr="000E1730">
              <w:t>Dopuszczalna jest zawsze jedna z opcji</w:t>
            </w: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w:t>
            </w:r>
            <w:r w:rsidRPr="000E1730">
              <w:t>StartDate</w:t>
            </w:r>
          </w:p>
        </w:tc>
        <w:tc>
          <w:tcPr>
            <w:tcW w:w="5715" w:type="dxa"/>
          </w:tcPr>
          <w:p w:rsidR="002B7A14" w:rsidRPr="000E1730" w:rsidRDefault="002B7A14" w:rsidP="00BF7908">
            <w:pPr>
              <w:pStyle w:val="Tabela-zawarto"/>
            </w:pPr>
            <w:r w:rsidRPr="000E1730">
              <w:t xml:space="preserve">Data od kiedy ma zostać wygenerowane zestawienie </w:t>
            </w:r>
          </w:p>
        </w:tc>
        <w:tc>
          <w:tcPr>
            <w:tcW w:w="5325" w:type="dxa"/>
          </w:tcPr>
          <w:p w:rsidR="002B7A14" w:rsidRPr="000E1730" w:rsidRDefault="002B7A14" w:rsidP="00775CC5">
            <w:pPr>
              <w:pStyle w:val="Tabela-zawarto"/>
              <w:jc w:val="center"/>
            </w:pPr>
            <w:r w:rsidRPr="000E1730">
              <w:t xml:space="preserve">Data od (Domyślnie data bieżąca)/ </w:t>
            </w:r>
          </w:p>
          <w:p w:rsidR="002B7A14" w:rsidRPr="000E1730" w:rsidRDefault="002B7A14" w:rsidP="00775CC5">
            <w:pPr>
              <w:pStyle w:val="Tabela-zawarto"/>
              <w:jc w:val="center"/>
            </w:pPr>
            <w:r w:rsidRPr="000E1730">
              <w:t xml:space="preserve">Dla opcji InterimStatement zestawienie generowane jest zawsze na datę bieżącą </w:t>
            </w: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w:t>
            </w:r>
            <w:r w:rsidRPr="000E1730">
              <w:t>EndDate</w:t>
            </w:r>
          </w:p>
        </w:tc>
        <w:tc>
          <w:tcPr>
            <w:tcW w:w="5715" w:type="dxa"/>
          </w:tcPr>
          <w:p w:rsidR="002B7A14" w:rsidRPr="000E1730" w:rsidRDefault="002B7A14" w:rsidP="00BF7908">
            <w:pPr>
              <w:pStyle w:val="Tabela-zawarto"/>
            </w:pPr>
            <w:r w:rsidRPr="000E1730">
              <w:t xml:space="preserve">Data do kiedy ma zostać wygenerowane  zestawienie </w:t>
            </w:r>
          </w:p>
        </w:tc>
        <w:tc>
          <w:tcPr>
            <w:tcW w:w="5325" w:type="dxa"/>
          </w:tcPr>
          <w:p w:rsidR="002B7A14" w:rsidRPr="000E1730" w:rsidRDefault="002B7A14" w:rsidP="00775CC5">
            <w:pPr>
              <w:pStyle w:val="Tabela-zawarto"/>
              <w:jc w:val="center"/>
            </w:pP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rsidRPr="000E1730">
              <w:t xml:space="preserve"> </w:t>
            </w:r>
            <w:r>
              <w:t xml:space="preserve">-   -   </w:t>
            </w:r>
            <w:r w:rsidRPr="000E1730">
              <w:t>TransactionDetailsInclude</w:t>
            </w:r>
          </w:p>
        </w:tc>
        <w:tc>
          <w:tcPr>
            <w:tcW w:w="5715" w:type="dxa"/>
          </w:tcPr>
          <w:p w:rsidR="002B7A14" w:rsidRPr="000E1730" w:rsidRDefault="002B7A14" w:rsidP="00BF7908">
            <w:pPr>
              <w:pStyle w:val="Tabela-zawarto"/>
            </w:pPr>
            <w:r w:rsidRPr="000E1730">
              <w:t>Wskaźnik, czy zestawienie ma zawierać szczegółowe informacje o operacjach</w:t>
            </w:r>
          </w:p>
        </w:tc>
        <w:tc>
          <w:tcPr>
            <w:tcW w:w="5325" w:type="dxa"/>
          </w:tcPr>
          <w:p w:rsidR="002B7A14" w:rsidRPr="000E1730" w:rsidRDefault="002B7A14" w:rsidP="00775CC5">
            <w:pPr>
              <w:pStyle w:val="Tabela-zawarto"/>
              <w:jc w:val="center"/>
            </w:pPr>
            <w:r w:rsidRPr="000E1730">
              <w:t>False/True</w:t>
            </w:r>
          </w:p>
          <w:p w:rsidR="002B7A14" w:rsidRPr="000E1730" w:rsidRDefault="002B7A14" w:rsidP="00775CC5">
            <w:pPr>
              <w:pStyle w:val="Tabela-zawarto"/>
              <w:jc w:val="center"/>
            </w:pPr>
            <w:r w:rsidRPr="000E1730">
              <w:t>Brak elementu oznacza False</w:t>
            </w:r>
          </w:p>
        </w:tc>
      </w:tr>
      <w:tr w:rsidR="002B7A14" w:rsidRPr="000E1730" w:rsidTr="00E2085D">
        <w:tc>
          <w:tcPr>
            <w:tcW w:w="553" w:type="dxa"/>
            <w:vAlign w:val="center"/>
          </w:tcPr>
          <w:p w:rsidR="002B7A14" w:rsidRPr="000E1730" w:rsidRDefault="002B7A14" w:rsidP="00775CC5">
            <w:pPr>
              <w:pStyle w:val="Tabela-zawarto"/>
              <w:jc w:val="center"/>
            </w:pPr>
            <w:r w:rsidRPr="000E1730">
              <w:t>A-17</w:t>
            </w:r>
          </w:p>
        </w:tc>
        <w:tc>
          <w:tcPr>
            <w:tcW w:w="2621" w:type="dxa"/>
            <w:vAlign w:val="center"/>
          </w:tcPr>
          <w:p w:rsidR="002B7A14" w:rsidRPr="000E1730" w:rsidRDefault="002B7A14" w:rsidP="00775CC5">
            <w:pPr>
              <w:pStyle w:val="Tabela-zawarto"/>
            </w:pPr>
            <w:r>
              <w:t xml:space="preserve">-   -   </w:t>
            </w:r>
            <w:r w:rsidRPr="000E1730">
              <w:t>Customer</w:t>
            </w:r>
          </w:p>
        </w:tc>
        <w:tc>
          <w:tcPr>
            <w:tcW w:w="5715" w:type="dxa"/>
          </w:tcPr>
          <w:p w:rsidR="002B7A14" w:rsidRPr="000E1730" w:rsidRDefault="002B7A14" w:rsidP="00BF7908">
            <w:pPr>
              <w:pStyle w:val="Tabela-zawarto"/>
            </w:pPr>
            <w:r w:rsidRPr="000E1730">
              <w:t xml:space="preserve">Informacje o kliencie </w:t>
            </w:r>
          </w:p>
        </w:tc>
        <w:tc>
          <w:tcPr>
            <w:tcW w:w="5325" w:type="dxa"/>
          </w:tcPr>
          <w:p w:rsidR="002B7A14" w:rsidRPr="000E1730" w:rsidRDefault="002B7A14" w:rsidP="00775CC5">
            <w:pPr>
              <w:pStyle w:val="Tabela-zawarto"/>
              <w:rPr>
                <w:b/>
              </w:rPr>
            </w:pP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Identifier</w:t>
            </w:r>
          </w:p>
        </w:tc>
        <w:tc>
          <w:tcPr>
            <w:tcW w:w="5715" w:type="dxa"/>
          </w:tcPr>
          <w:p w:rsidR="002B7A14" w:rsidRPr="000E1730" w:rsidRDefault="002B7A14" w:rsidP="00BF7908">
            <w:pPr>
              <w:pStyle w:val="Tabela-zawarto"/>
            </w:pPr>
            <w:r w:rsidRPr="000E1730">
              <w:t>Identyfikator klienta</w:t>
            </w:r>
          </w:p>
        </w:tc>
        <w:tc>
          <w:tcPr>
            <w:tcW w:w="5325" w:type="dxa"/>
          </w:tcPr>
          <w:p w:rsidR="002B7A14" w:rsidRPr="000E1730" w:rsidRDefault="002B7A14" w:rsidP="00775CC5">
            <w:pPr>
              <w:pStyle w:val="Tabela-zawarto"/>
            </w:pP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Name</w:t>
            </w:r>
          </w:p>
        </w:tc>
        <w:tc>
          <w:tcPr>
            <w:tcW w:w="5715" w:type="dxa"/>
          </w:tcPr>
          <w:p w:rsidR="002B7A14" w:rsidRPr="000E1730" w:rsidRDefault="002B7A14" w:rsidP="00BF7908">
            <w:pPr>
              <w:pStyle w:val="Tabela-zawarto"/>
            </w:pPr>
            <w:r w:rsidRPr="000E1730">
              <w:t>Nazwa klienta</w:t>
            </w:r>
          </w:p>
        </w:tc>
        <w:tc>
          <w:tcPr>
            <w:tcW w:w="5325" w:type="dxa"/>
          </w:tcPr>
          <w:p w:rsidR="002B7A14" w:rsidRPr="000E1730" w:rsidRDefault="002B7A14" w:rsidP="00775CC5">
            <w:pPr>
              <w:pStyle w:val="Tabela-zawarto"/>
            </w:pP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AdditionalName</w:t>
            </w:r>
          </w:p>
        </w:tc>
        <w:tc>
          <w:tcPr>
            <w:tcW w:w="5715" w:type="dxa"/>
          </w:tcPr>
          <w:p w:rsidR="002B7A14" w:rsidRPr="000E1730" w:rsidRDefault="002B7A14" w:rsidP="00BF7908">
            <w:pPr>
              <w:pStyle w:val="Tabela-zawarto"/>
            </w:pPr>
            <w:r w:rsidRPr="000E1730">
              <w:t>Dodatkowa nazwa klienta</w:t>
            </w:r>
          </w:p>
        </w:tc>
        <w:tc>
          <w:tcPr>
            <w:tcW w:w="5325" w:type="dxa"/>
          </w:tcPr>
          <w:p w:rsidR="002B7A14" w:rsidRPr="000E1730" w:rsidRDefault="002B7A14" w:rsidP="00775CC5">
            <w:pPr>
              <w:pStyle w:val="Tabela-zawarto"/>
            </w:pP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Description</w:t>
            </w:r>
          </w:p>
        </w:tc>
        <w:tc>
          <w:tcPr>
            <w:tcW w:w="5715" w:type="dxa"/>
          </w:tcPr>
          <w:p w:rsidR="002B7A14" w:rsidRPr="000E1730" w:rsidRDefault="002B7A14" w:rsidP="00BF7908">
            <w:pPr>
              <w:pStyle w:val="Tabela-zawarto"/>
            </w:pPr>
            <w:r w:rsidRPr="000E1730">
              <w:t>Dodatkowe informacje o kliencie</w:t>
            </w:r>
          </w:p>
        </w:tc>
        <w:tc>
          <w:tcPr>
            <w:tcW w:w="5325" w:type="dxa"/>
          </w:tcPr>
          <w:p w:rsidR="002B7A14" w:rsidRPr="000E1730" w:rsidRDefault="002B7A14" w:rsidP="00775CC5">
            <w:pPr>
              <w:pStyle w:val="Tabela-zawarto"/>
            </w:pPr>
          </w:p>
        </w:tc>
      </w:tr>
      <w:tr w:rsidR="002B7A14" w:rsidRPr="000E1730" w:rsidTr="00E2085D">
        <w:tc>
          <w:tcPr>
            <w:tcW w:w="553" w:type="dxa"/>
            <w:vAlign w:val="center"/>
          </w:tcPr>
          <w:p w:rsidR="002B7A14" w:rsidRPr="000E1730" w:rsidRDefault="002B7A14" w:rsidP="00775CC5">
            <w:pPr>
              <w:pStyle w:val="Tabela-zawarto"/>
              <w:jc w:val="center"/>
            </w:pPr>
            <w:bookmarkStart w:id="124" w:name="_Hlt28493810"/>
            <w:r w:rsidRPr="000E1730">
              <w:t>A-10</w:t>
            </w:r>
            <w:bookmarkEnd w:id="124"/>
            <w:r w:rsidRPr="000E1730">
              <w:t xml:space="preserve"> </w:t>
            </w:r>
          </w:p>
        </w:tc>
        <w:tc>
          <w:tcPr>
            <w:tcW w:w="2621" w:type="dxa"/>
            <w:vAlign w:val="center"/>
          </w:tcPr>
          <w:p w:rsidR="002B7A14" w:rsidRPr="000E1730" w:rsidRDefault="002B7A14" w:rsidP="00775CC5">
            <w:pPr>
              <w:pStyle w:val="Tabela-zawarto"/>
              <w:ind w:left="432" w:hanging="432"/>
              <w:rPr>
                <w:b/>
              </w:rPr>
            </w:pPr>
            <w:r>
              <w:t xml:space="preserve">-   -   </w:t>
            </w:r>
            <w:r w:rsidRPr="000E1730">
              <w:t>CustomerAccount</w:t>
            </w:r>
          </w:p>
        </w:tc>
        <w:tc>
          <w:tcPr>
            <w:tcW w:w="5715" w:type="dxa"/>
          </w:tcPr>
          <w:p w:rsidR="002B7A14" w:rsidRPr="000E1730" w:rsidRDefault="002B7A14" w:rsidP="00BF7908">
            <w:pPr>
              <w:pStyle w:val="Tabela-zawarto"/>
            </w:pPr>
            <w:r w:rsidRPr="000E1730">
              <w:t>Informacje o rachunku bankowym klienta</w:t>
            </w:r>
          </w:p>
        </w:tc>
        <w:tc>
          <w:tcPr>
            <w:tcW w:w="5325" w:type="dxa"/>
          </w:tcPr>
          <w:p w:rsidR="002B7A14" w:rsidRPr="000E1730" w:rsidRDefault="002B7A14" w:rsidP="00775CC5">
            <w:pPr>
              <w:pStyle w:val="Tabela-zawarto"/>
              <w:rPr>
                <w:b/>
              </w:rPr>
            </w:pP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ind w:left="432" w:hanging="432"/>
              <w:rPr>
                <w:b/>
                <w:lang w:val="en-US"/>
              </w:rPr>
            </w:pPr>
            <w:r>
              <w:rPr>
                <w:lang w:val="en-US"/>
              </w:rPr>
              <w:t xml:space="preserve">-   -   -   </w:t>
            </w:r>
            <w:r w:rsidRPr="000E1730">
              <w:rPr>
                <w:lang w:val="en-US"/>
              </w:rPr>
              <w:t>AccountIdentifier</w:t>
            </w:r>
          </w:p>
        </w:tc>
        <w:tc>
          <w:tcPr>
            <w:tcW w:w="5715" w:type="dxa"/>
          </w:tcPr>
          <w:p w:rsidR="002B7A14" w:rsidRPr="000E1730" w:rsidRDefault="002B7A14" w:rsidP="00BF7908">
            <w:pPr>
              <w:pStyle w:val="Tabela-zawarto"/>
            </w:pPr>
            <w:r w:rsidRPr="000E1730">
              <w:t>Numer rachunku</w:t>
            </w:r>
          </w:p>
        </w:tc>
        <w:tc>
          <w:tcPr>
            <w:tcW w:w="5325" w:type="dxa"/>
          </w:tcPr>
          <w:p w:rsidR="002B7A14" w:rsidRPr="000E1730" w:rsidRDefault="002B7A14" w:rsidP="00775CC5">
            <w:pPr>
              <w:pStyle w:val="Tabela-zawarto"/>
              <w:jc w:val="center"/>
            </w:pPr>
            <w:r w:rsidRPr="000E1730">
              <w:t>Numer rachunku w standardzie NRB</w:t>
            </w: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ind w:left="432" w:hanging="432"/>
              <w:rPr>
                <w:b/>
              </w:rPr>
            </w:pPr>
            <w:r>
              <w:t xml:space="preserve">-   -   -   </w:t>
            </w:r>
            <w:r w:rsidRPr="000E1730">
              <w:t>AccountName</w:t>
            </w:r>
          </w:p>
        </w:tc>
        <w:tc>
          <w:tcPr>
            <w:tcW w:w="5715" w:type="dxa"/>
          </w:tcPr>
          <w:p w:rsidR="002B7A14" w:rsidRPr="000E1730" w:rsidRDefault="002B7A14" w:rsidP="00BF7908">
            <w:pPr>
              <w:pStyle w:val="Tabela-zawarto"/>
            </w:pPr>
            <w:r w:rsidRPr="000E1730">
              <w:t>Nazwa rachunku</w:t>
            </w:r>
          </w:p>
        </w:tc>
        <w:tc>
          <w:tcPr>
            <w:tcW w:w="5325" w:type="dxa"/>
          </w:tcPr>
          <w:p w:rsidR="002B7A14" w:rsidRPr="000E1730" w:rsidRDefault="002B7A14" w:rsidP="00775CC5">
            <w:pPr>
              <w:pStyle w:val="Tabela-zawarto"/>
            </w:pPr>
          </w:p>
        </w:tc>
      </w:tr>
      <w:tr w:rsidR="002B7A14" w:rsidRPr="000E1730" w:rsidTr="00E2085D">
        <w:tc>
          <w:tcPr>
            <w:tcW w:w="553" w:type="dxa"/>
            <w:vAlign w:val="center"/>
          </w:tcPr>
          <w:p w:rsidR="002B7A14" w:rsidRPr="000E1730" w:rsidRDefault="002B7A14" w:rsidP="00775CC5">
            <w:pPr>
              <w:pStyle w:val="Tabela-zawarto"/>
              <w:jc w:val="center"/>
            </w:pPr>
            <w:r w:rsidRPr="000E1730">
              <w:t>A-15</w:t>
            </w:r>
          </w:p>
        </w:tc>
        <w:tc>
          <w:tcPr>
            <w:tcW w:w="2621" w:type="dxa"/>
            <w:vAlign w:val="center"/>
          </w:tcPr>
          <w:p w:rsidR="002B7A14" w:rsidRPr="000E1730" w:rsidRDefault="002B7A14" w:rsidP="00775CC5">
            <w:pPr>
              <w:pStyle w:val="Tabela-zawarto"/>
            </w:pPr>
            <w:r>
              <w:t xml:space="preserve">-   -   </w:t>
            </w:r>
            <w:r w:rsidRPr="000E1730">
              <w:t>CustomerFinancialInstitution</w:t>
            </w:r>
          </w:p>
        </w:tc>
        <w:tc>
          <w:tcPr>
            <w:tcW w:w="5715" w:type="dxa"/>
          </w:tcPr>
          <w:p w:rsidR="002B7A14" w:rsidRPr="000E1730" w:rsidRDefault="002B7A14" w:rsidP="00BF7908">
            <w:pPr>
              <w:pStyle w:val="Tabela-zawarto"/>
            </w:pPr>
            <w:r w:rsidRPr="000E1730">
              <w:t xml:space="preserve">Informacje o banku/oddziale banku obsługującym rachunek klienta </w:t>
            </w:r>
          </w:p>
        </w:tc>
        <w:tc>
          <w:tcPr>
            <w:tcW w:w="5325" w:type="dxa"/>
          </w:tcPr>
          <w:p w:rsidR="002B7A14" w:rsidRPr="000E1730" w:rsidRDefault="002B7A14" w:rsidP="00775CC5">
            <w:pPr>
              <w:pStyle w:val="Tabela-zawarto"/>
              <w:rPr>
                <w:b/>
              </w:rPr>
            </w:pP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FIIdentifier</w:t>
            </w:r>
          </w:p>
        </w:tc>
        <w:tc>
          <w:tcPr>
            <w:tcW w:w="5715" w:type="dxa"/>
          </w:tcPr>
          <w:p w:rsidR="002B7A14" w:rsidRPr="000E1730" w:rsidRDefault="002B7A14" w:rsidP="00BF7908">
            <w:pPr>
              <w:pStyle w:val="Tabela-zawarto"/>
            </w:pPr>
            <w:r w:rsidRPr="000E1730">
              <w:t>Identyfikator banku/oddziału banku</w:t>
            </w:r>
          </w:p>
        </w:tc>
        <w:tc>
          <w:tcPr>
            <w:tcW w:w="5325" w:type="dxa"/>
          </w:tcPr>
          <w:p w:rsidR="002B7A14" w:rsidRPr="000E1730" w:rsidRDefault="002B7A14" w:rsidP="00775CC5">
            <w:pPr>
              <w:pStyle w:val="Tabela-zawarto"/>
            </w:pPr>
          </w:p>
        </w:tc>
      </w:tr>
      <w:tr w:rsidR="002B7A14" w:rsidRPr="000E1730" w:rsidTr="00E2085D">
        <w:tc>
          <w:tcPr>
            <w:tcW w:w="553"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Name</w:t>
            </w:r>
          </w:p>
        </w:tc>
        <w:tc>
          <w:tcPr>
            <w:tcW w:w="5715" w:type="dxa"/>
          </w:tcPr>
          <w:p w:rsidR="002B7A14" w:rsidRPr="000E1730" w:rsidRDefault="002B7A14" w:rsidP="00BF7908">
            <w:pPr>
              <w:pStyle w:val="Tabela-zawarto"/>
            </w:pPr>
            <w:r w:rsidRPr="000E1730">
              <w:t>Nazwa banku/oddziału banku</w:t>
            </w:r>
          </w:p>
        </w:tc>
        <w:tc>
          <w:tcPr>
            <w:tcW w:w="5325" w:type="dxa"/>
          </w:tcPr>
          <w:p w:rsidR="002B7A14" w:rsidRPr="000E1730" w:rsidRDefault="002B7A14" w:rsidP="00775CC5">
            <w:pPr>
              <w:pStyle w:val="Tabela-zawarto"/>
            </w:pPr>
          </w:p>
        </w:tc>
      </w:tr>
      <w:tr w:rsidR="002B7A14" w:rsidRPr="000E1730" w:rsidTr="004153E6">
        <w:tc>
          <w:tcPr>
            <w:tcW w:w="553" w:type="dxa"/>
            <w:vAlign w:val="center"/>
          </w:tcPr>
          <w:p w:rsidR="002B7A14" w:rsidRPr="000E1730" w:rsidRDefault="002B7A14" w:rsidP="004153E6">
            <w:pPr>
              <w:pStyle w:val="Tabela-zawarto"/>
              <w:jc w:val="center"/>
            </w:pPr>
            <w:r w:rsidRPr="000E1730">
              <w:t xml:space="preserve">A-10 </w:t>
            </w:r>
          </w:p>
        </w:tc>
        <w:tc>
          <w:tcPr>
            <w:tcW w:w="2621" w:type="dxa"/>
            <w:vAlign w:val="center"/>
          </w:tcPr>
          <w:p w:rsidR="002B7A14" w:rsidRPr="000E1730" w:rsidRDefault="002B7A14" w:rsidP="00F23E36">
            <w:pPr>
              <w:pStyle w:val="Tabela-zawarto"/>
              <w:ind w:left="432" w:hanging="432"/>
              <w:rPr>
                <w:b/>
              </w:rPr>
            </w:pPr>
            <w:r>
              <w:t>-   -   Micro</w:t>
            </w:r>
            <w:r w:rsidRPr="000E1730">
              <w:t>Account</w:t>
            </w:r>
          </w:p>
        </w:tc>
        <w:tc>
          <w:tcPr>
            <w:tcW w:w="5715" w:type="dxa"/>
          </w:tcPr>
          <w:p w:rsidR="002B7A14" w:rsidRPr="000E1730" w:rsidRDefault="002B7A14" w:rsidP="00F23E36">
            <w:pPr>
              <w:pStyle w:val="Tabela-zawarto"/>
            </w:pPr>
            <w:r w:rsidRPr="000E1730">
              <w:t xml:space="preserve">Informacje o </w:t>
            </w:r>
            <w:r>
              <w:t>micro</w:t>
            </w:r>
            <w:r w:rsidRPr="000E1730">
              <w:t>rachunku klienta</w:t>
            </w:r>
          </w:p>
        </w:tc>
        <w:tc>
          <w:tcPr>
            <w:tcW w:w="5325" w:type="dxa"/>
          </w:tcPr>
          <w:p w:rsidR="002B7A14" w:rsidRPr="000E1730" w:rsidRDefault="002B7A14" w:rsidP="004153E6">
            <w:pPr>
              <w:pStyle w:val="Tabela-zawarto"/>
              <w:rPr>
                <w:b/>
              </w:rPr>
            </w:pPr>
          </w:p>
        </w:tc>
      </w:tr>
      <w:tr w:rsidR="002B7A14" w:rsidRPr="000E1730" w:rsidTr="004153E6">
        <w:tc>
          <w:tcPr>
            <w:tcW w:w="553" w:type="dxa"/>
            <w:vAlign w:val="center"/>
          </w:tcPr>
          <w:p w:rsidR="002B7A14" w:rsidRPr="000E1730" w:rsidRDefault="002B7A14" w:rsidP="004153E6">
            <w:pPr>
              <w:pStyle w:val="Tabela-zawarto"/>
              <w:jc w:val="center"/>
            </w:pPr>
          </w:p>
        </w:tc>
        <w:tc>
          <w:tcPr>
            <w:tcW w:w="2621" w:type="dxa"/>
            <w:vAlign w:val="center"/>
          </w:tcPr>
          <w:p w:rsidR="002B7A14" w:rsidRPr="000E1730" w:rsidRDefault="002B7A14" w:rsidP="004153E6">
            <w:pPr>
              <w:pStyle w:val="Tabela-zawarto"/>
              <w:ind w:left="432" w:hanging="432"/>
              <w:rPr>
                <w:b/>
                <w:lang w:val="en-US"/>
              </w:rPr>
            </w:pPr>
            <w:r>
              <w:rPr>
                <w:lang w:val="en-US"/>
              </w:rPr>
              <w:t xml:space="preserve">-   -   -   </w:t>
            </w:r>
            <w:r w:rsidRPr="000E1730">
              <w:rPr>
                <w:lang w:val="en-US"/>
              </w:rPr>
              <w:t>AccountIdentifier</w:t>
            </w:r>
          </w:p>
        </w:tc>
        <w:tc>
          <w:tcPr>
            <w:tcW w:w="5715" w:type="dxa"/>
          </w:tcPr>
          <w:p w:rsidR="002B7A14" w:rsidRPr="000E1730" w:rsidRDefault="002B7A14" w:rsidP="004153E6">
            <w:pPr>
              <w:pStyle w:val="Tabela-zawarto"/>
            </w:pPr>
            <w:r w:rsidRPr="000E1730">
              <w:t>Numer rachunku</w:t>
            </w:r>
          </w:p>
        </w:tc>
        <w:tc>
          <w:tcPr>
            <w:tcW w:w="5325" w:type="dxa"/>
          </w:tcPr>
          <w:p w:rsidR="002B7A14" w:rsidRPr="000E1730" w:rsidRDefault="002B7A14" w:rsidP="004153E6">
            <w:pPr>
              <w:pStyle w:val="Tabela-zawarto"/>
              <w:jc w:val="center"/>
            </w:pPr>
            <w:r w:rsidRPr="001E0423">
              <w:rPr>
                <w:highlight w:val="cyan"/>
              </w:rPr>
              <w:t>Numer mikrorachunku prowadzonego w NBPCollect, jeśli klient obsługiwany w NBPCollect</w:t>
            </w:r>
          </w:p>
        </w:tc>
      </w:tr>
      <w:tr w:rsidR="002B7A14" w:rsidRPr="000E1730" w:rsidTr="004153E6">
        <w:tc>
          <w:tcPr>
            <w:tcW w:w="553" w:type="dxa"/>
            <w:vAlign w:val="center"/>
          </w:tcPr>
          <w:p w:rsidR="002B7A14" w:rsidRPr="000E1730" w:rsidRDefault="002B7A14" w:rsidP="004153E6">
            <w:pPr>
              <w:pStyle w:val="Tabela-zawarto"/>
              <w:jc w:val="center"/>
            </w:pPr>
          </w:p>
        </w:tc>
        <w:tc>
          <w:tcPr>
            <w:tcW w:w="2621" w:type="dxa"/>
            <w:vAlign w:val="center"/>
          </w:tcPr>
          <w:p w:rsidR="002B7A14" w:rsidRPr="000E1730" w:rsidRDefault="002B7A14" w:rsidP="004153E6">
            <w:pPr>
              <w:pStyle w:val="Tabela-zawarto"/>
              <w:ind w:left="432" w:hanging="432"/>
              <w:rPr>
                <w:b/>
              </w:rPr>
            </w:pPr>
            <w:r>
              <w:t xml:space="preserve">-   -   -   </w:t>
            </w:r>
            <w:r w:rsidRPr="000E1730">
              <w:t>AccountName</w:t>
            </w:r>
          </w:p>
        </w:tc>
        <w:tc>
          <w:tcPr>
            <w:tcW w:w="5715" w:type="dxa"/>
          </w:tcPr>
          <w:p w:rsidR="002B7A14" w:rsidRPr="000E1730" w:rsidRDefault="002B7A14" w:rsidP="004153E6">
            <w:pPr>
              <w:pStyle w:val="Tabela-zawarto"/>
            </w:pPr>
            <w:r w:rsidRPr="000E1730">
              <w:t>Nazwa rachunku</w:t>
            </w:r>
          </w:p>
        </w:tc>
        <w:tc>
          <w:tcPr>
            <w:tcW w:w="5325" w:type="dxa"/>
          </w:tcPr>
          <w:p w:rsidR="002B7A14" w:rsidRPr="000E1730" w:rsidRDefault="002B7A14" w:rsidP="004153E6">
            <w:pPr>
              <w:pStyle w:val="Tabela-zawarto"/>
            </w:pPr>
          </w:p>
        </w:tc>
      </w:tr>
    </w:tbl>
    <w:p w:rsidR="002B7A14" w:rsidRPr="000E1730" w:rsidRDefault="002B7A14" w:rsidP="00EF0A0B">
      <w:pPr>
        <w:pStyle w:val="Heading2"/>
        <w:pageBreakBefore/>
        <w:numPr>
          <w:ilvl w:val="1"/>
          <w:numId w:val="27"/>
        </w:numPr>
      </w:pPr>
      <w:bookmarkStart w:id="125" w:name="_Toc36457551"/>
      <w:bookmarkStart w:id="126" w:name="_Toc365015766"/>
      <w:r>
        <w:t>K</w:t>
      </w:r>
      <w:r w:rsidRPr="000E1730">
        <w:t>omunikat odpowiedzi StatementResponse</w:t>
      </w:r>
      <w:bookmarkEnd w:id="125"/>
      <w:bookmarkEnd w:id="126"/>
    </w:p>
    <w:p w:rsidR="002B7A14" w:rsidRPr="000E1730" w:rsidRDefault="002B7A14" w:rsidP="00755913">
      <w:pPr>
        <w:pStyle w:val="Caption"/>
      </w:pPr>
      <w:bookmarkStart w:id="127" w:name="_Toc365015838"/>
      <w:r w:rsidRPr="000E1730">
        <w:t xml:space="preserve">Tabela </w:t>
      </w:r>
      <w:fldSimple w:instr=" SEQ Tabela \* ARABIC ">
        <w:r>
          <w:rPr>
            <w:noProof/>
          </w:rPr>
          <w:t>12</w:t>
        </w:r>
      </w:fldSimple>
      <w:r w:rsidRPr="000E1730">
        <w:t>: Komunikat odpowiedzi StatementResponse</w:t>
      </w:r>
      <w:bookmarkEnd w:id="127"/>
    </w:p>
    <w:tbl>
      <w:tblPr>
        <w:tblW w:w="14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46"/>
        <w:gridCol w:w="4178"/>
        <w:gridCol w:w="4790"/>
        <w:gridCol w:w="1800"/>
        <w:gridCol w:w="800"/>
        <w:gridCol w:w="600"/>
        <w:gridCol w:w="200"/>
        <w:gridCol w:w="1300"/>
      </w:tblGrid>
      <w:tr w:rsidR="002B7A14" w:rsidRPr="000E1730" w:rsidTr="00E2085D">
        <w:tc>
          <w:tcPr>
            <w:tcW w:w="546" w:type="dxa"/>
            <w:shd w:val="solid" w:color="auto" w:fill="auto"/>
            <w:vAlign w:val="center"/>
          </w:tcPr>
          <w:p w:rsidR="002B7A14" w:rsidRPr="000E1730" w:rsidRDefault="002B7A14" w:rsidP="00775CC5">
            <w:pPr>
              <w:pStyle w:val="Tabela-nagwek"/>
              <w:jc w:val="center"/>
            </w:pPr>
          </w:p>
        </w:tc>
        <w:tc>
          <w:tcPr>
            <w:tcW w:w="4178" w:type="dxa"/>
            <w:shd w:val="solid" w:color="auto" w:fill="auto"/>
          </w:tcPr>
          <w:p w:rsidR="002B7A14" w:rsidRPr="000E1730" w:rsidRDefault="002B7A14" w:rsidP="00775CC5">
            <w:pPr>
              <w:pStyle w:val="Tabela-nagwek"/>
            </w:pPr>
            <w:r w:rsidRPr="000E1730">
              <w:t>Nazwa elementu</w:t>
            </w:r>
          </w:p>
        </w:tc>
        <w:tc>
          <w:tcPr>
            <w:tcW w:w="4790" w:type="dxa"/>
            <w:shd w:val="solid" w:color="auto" w:fill="auto"/>
          </w:tcPr>
          <w:p w:rsidR="002B7A14" w:rsidRPr="000E1730" w:rsidRDefault="002B7A14" w:rsidP="00775CC5">
            <w:pPr>
              <w:pStyle w:val="Tabela-nagwek"/>
              <w:jc w:val="center"/>
            </w:pPr>
            <w:r w:rsidRPr="000E1730">
              <w:t>Opis</w:t>
            </w:r>
          </w:p>
        </w:tc>
        <w:tc>
          <w:tcPr>
            <w:tcW w:w="4700" w:type="dxa"/>
            <w:gridSpan w:val="5"/>
            <w:shd w:val="solid" w:color="auto" w:fill="auto"/>
          </w:tcPr>
          <w:p w:rsidR="002B7A14" w:rsidRPr="000E1730" w:rsidRDefault="002B7A14" w:rsidP="00775CC5">
            <w:pPr>
              <w:pStyle w:val="Tabela-nagwek"/>
              <w:jc w:val="center"/>
            </w:pPr>
            <w:r w:rsidRPr="000E1730">
              <w:t>Wprowadzana wartość</w:t>
            </w:r>
          </w:p>
        </w:tc>
      </w:tr>
      <w:tr w:rsidR="002B7A14" w:rsidRPr="000E1730" w:rsidTr="00271314">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rsidRPr="000E1730">
              <w:t>StatementResponse</w:t>
            </w:r>
          </w:p>
        </w:tc>
        <w:tc>
          <w:tcPr>
            <w:tcW w:w="9490" w:type="dxa"/>
            <w:gridSpan w:val="6"/>
          </w:tcPr>
          <w:p w:rsidR="002B7A14" w:rsidRPr="000E1730" w:rsidRDefault="002B7A14" w:rsidP="00C506CB">
            <w:pPr>
              <w:pStyle w:val="Tabela-zawarto"/>
              <w:jc w:val="center"/>
            </w:pPr>
            <w:r w:rsidRPr="000E1730">
              <w:t>Zestawienie operacji na rachunku  – komunikat typu odpowiedź</w:t>
            </w:r>
          </w:p>
        </w:tc>
      </w:tr>
      <w:tr w:rsidR="002B7A14" w:rsidRPr="000E1730" w:rsidTr="00E2085D">
        <w:tc>
          <w:tcPr>
            <w:tcW w:w="546" w:type="dxa"/>
            <w:vAlign w:val="center"/>
          </w:tcPr>
          <w:p w:rsidR="002B7A14" w:rsidRPr="000E1730" w:rsidRDefault="002B7A14" w:rsidP="00C506CB">
            <w:pPr>
              <w:pStyle w:val="Tabela-zawarto"/>
              <w:jc w:val="center"/>
            </w:pPr>
            <w:r w:rsidRPr="000E1730">
              <w:t>A-16</w:t>
            </w:r>
          </w:p>
        </w:tc>
        <w:tc>
          <w:tcPr>
            <w:tcW w:w="4178" w:type="dxa"/>
            <w:vAlign w:val="center"/>
          </w:tcPr>
          <w:p w:rsidR="002B7A14" w:rsidRPr="000E1730" w:rsidRDefault="002B7A14" w:rsidP="00C506CB">
            <w:pPr>
              <w:pStyle w:val="Tabela-zawarto"/>
            </w:pPr>
            <w:r>
              <w:t xml:space="preserve">-   </w:t>
            </w:r>
            <w:r w:rsidRPr="000E1730">
              <w:t>Header</w:t>
            </w:r>
          </w:p>
        </w:tc>
        <w:tc>
          <w:tcPr>
            <w:tcW w:w="4790" w:type="dxa"/>
          </w:tcPr>
          <w:p w:rsidR="002B7A14" w:rsidRPr="000E1730" w:rsidRDefault="002B7A14" w:rsidP="00C506CB">
            <w:pPr>
              <w:pStyle w:val="Tabela-zawarto"/>
            </w:pPr>
            <w:r w:rsidRPr="000E1730">
              <w:t>Komponent zawierający elementy nagłówka komunikatu</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w:t>
            </w:r>
            <w:r w:rsidRPr="000E1730">
              <w:t>IssueDateTime</w:t>
            </w:r>
          </w:p>
        </w:tc>
        <w:tc>
          <w:tcPr>
            <w:tcW w:w="4790" w:type="dxa"/>
          </w:tcPr>
          <w:p w:rsidR="002B7A14" w:rsidRPr="000E1730" w:rsidRDefault="002B7A14" w:rsidP="00C506CB">
            <w:pPr>
              <w:pStyle w:val="Tabela-zawarto"/>
            </w:pPr>
            <w:r w:rsidRPr="000E1730">
              <w:t>Data i czas komunikatu</w:t>
            </w:r>
          </w:p>
        </w:tc>
        <w:tc>
          <w:tcPr>
            <w:tcW w:w="4700" w:type="dxa"/>
            <w:gridSpan w:val="5"/>
          </w:tcPr>
          <w:p w:rsidR="002B7A14" w:rsidRPr="000E1730" w:rsidRDefault="002B7A14" w:rsidP="00C506CB">
            <w:pPr>
              <w:pStyle w:val="Tabela-zawarto"/>
              <w:jc w:val="center"/>
              <w:rPr>
                <w:lang w:val="de-DE"/>
              </w:rPr>
            </w:pPr>
            <w:r w:rsidRPr="000E1730">
              <w:rPr>
                <w:lang w:val="de-DE"/>
              </w:rPr>
              <w:t>Data i czas komunikatu</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rPr>
                <w:lang w:val="de-DE"/>
              </w:rPr>
            </w:pPr>
            <w:r>
              <w:rPr>
                <w:lang w:val="de-DE"/>
              </w:rPr>
              <w:t xml:space="preserve">-   -   </w:t>
            </w:r>
            <w:r w:rsidRPr="000E1730">
              <w:rPr>
                <w:lang w:val="de-DE"/>
              </w:rPr>
              <w:t>DocumentIdentifier</w:t>
            </w:r>
          </w:p>
        </w:tc>
        <w:tc>
          <w:tcPr>
            <w:tcW w:w="4790" w:type="dxa"/>
          </w:tcPr>
          <w:p w:rsidR="002B7A14" w:rsidRPr="000E1730" w:rsidRDefault="002B7A14" w:rsidP="00C506CB">
            <w:pPr>
              <w:pStyle w:val="Tabela-zawarto"/>
            </w:pPr>
            <w:r w:rsidRPr="000E1730">
              <w:t>Identyfikator komunikatu</w:t>
            </w:r>
          </w:p>
        </w:tc>
        <w:tc>
          <w:tcPr>
            <w:tcW w:w="4700" w:type="dxa"/>
            <w:gridSpan w:val="5"/>
          </w:tcPr>
          <w:p w:rsidR="002B7A14" w:rsidRPr="000E1730" w:rsidRDefault="002B7A14" w:rsidP="00C506CB">
            <w:pPr>
              <w:pStyle w:val="Tabela-zawarto"/>
              <w:jc w:val="center"/>
            </w:pPr>
            <w:r w:rsidRPr="000E1730">
              <w:t>Dowolny ciąg znaków nadawany przez wysyłającego</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w:t>
            </w:r>
            <w:r w:rsidRPr="000E1730">
              <w:t>SenderIdentifier</w:t>
            </w:r>
          </w:p>
        </w:tc>
        <w:tc>
          <w:tcPr>
            <w:tcW w:w="4790" w:type="dxa"/>
          </w:tcPr>
          <w:p w:rsidR="002B7A14" w:rsidRPr="000E1730" w:rsidRDefault="002B7A14" w:rsidP="00C506CB">
            <w:pPr>
              <w:pStyle w:val="Tabela-zawarto"/>
            </w:pPr>
            <w:r w:rsidRPr="000E1730">
              <w:t>Identyfikator nadawcy komunikatu</w:t>
            </w:r>
          </w:p>
        </w:tc>
        <w:tc>
          <w:tcPr>
            <w:tcW w:w="4700" w:type="dxa"/>
            <w:gridSpan w:val="5"/>
          </w:tcPr>
          <w:p w:rsidR="002B7A14" w:rsidRPr="000E1730" w:rsidRDefault="002B7A14" w:rsidP="00C506CB">
            <w:pPr>
              <w:pStyle w:val="Tabela-zawarto"/>
              <w:jc w:val="center"/>
              <w:rPr>
                <w:lang w:val="en-US"/>
              </w:rPr>
            </w:pPr>
            <w:r w:rsidRPr="000E1730">
              <w:rPr>
                <w:lang w:val="en-US"/>
              </w:rPr>
              <w:t xml:space="preserve"> “ZSK-C”</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tcBorders>
              <w:bottom w:val="nil"/>
            </w:tcBorders>
            <w:vAlign w:val="center"/>
          </w:tcPr>
          <w:p w:rsidR="002B7A14" w:rsidRPr="000E1730" w:rsidRDefault="002B7A14" w:rsidP="00C506CB">
            <w:pPr>
              <w:pStyle w:val="Tabela-zawarto"/>
              <w:rPr>
                <w:lang w:val="en-US"/>
              </w:rPr>
            </w:pPr>
            <w:r w:rsidRPr="000E1730">
              <w:t xml:space="preserve"> </w:t>
            </w:r>
            <w:r>
              <w:rPr>
                <w:lang w:val="en-US"/>
              </w:rPr>
              <w:t xml:space="preserve">-   -   </w:t>
            </w:r>
            <w:r w:rsidRPr="000E1730">
              <w:rPr>
                <w:lang w:val="en-US"/>
              </w:rPr>
              <w:t>ReceiverIdentifier</w:t>
            </w:r>
          </w:p>
        </w:tc>
        <w:tc>
          <w:tcPr>
            <w:tcW w:w="4790" w:type="dxa"/>
          </w:tcPr>
          <w:p w:rsidR="002B7A14" w:rsidRPr="000E1730" w:rsidRDefault="002B7A14" w:rsidP="00C506CB">
            <w:pPr>
              <w:pStyle w:val="Tabela-zawarto"/>
            </w:pPr>
            <w:r w:rsidRPr="000E1730">
              <w:t>Identyfikator odbiorcy komunikatu</w:t>
            </w:r>
          </w:p>
        </w:tc>
        <w:tc>
          <w:tcPr>
            <w:tcW w:w="4700" w:type="dxa"/>
            <w:gridSpan w:val="5"/>
          </w:tcPr>
          <w:p w:rsidR="002B7A14" w:rsidRPr="000E1730" w:rsidRDefault="002B7A14" w:rsidP="00C506CB">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E2085D">
        <w:tc>
          <w:tcPr>
            <w:tcW w:w="546" w:type="dxa"/>
            <w:vAlign w:val="center"/>
          </w:tcPr>
          <w:p w:rsidR="002B7A14" w:rsidRPr="000E1730" w:rsidRDefault="002B7A14" w:rsidP="00C506CB">
            <w:pPr>
              <w:pStyle w:val="Tabela-zawarto"/>
              <w:jc w:val="center"/>
              <w:rPr>
                <w:lang w:val="en-US"/>
              </w:rPr>
            </w:pPr>
            <w:r w:rsidRPr="000E1730">
              <w:rPr>
                <w:lang w:val="en-US"/>
              </w:rPr>
              <w:t>A-14</w:t>
            </w:r>
          </w:p>
        </w:tc>
        <w:tc>
          <w:tcPr>
            <w:tcW w:w="4178" w:type="dxa"/>
            <w:shd w:val="clear" w:color="auto" w:fill="00FFFF"/>
            <w:vAlign w:val="center"/>
          </w:tcPr>
          <w:p w:rsidR="002B7A14" w:rsidRPr="000E1730" w:rsidRDefault="002B7A14" w:rsidP="00C506CB">
            <w:pPr>
              <w:pStyle w:val="Tabelanagwek1"/>
              <w:jc w:val="left"/>
              <w:rPr>
                <w:b w:val="0"/>
                <w:i w:val="0"/>
                <w:sz w:val="16"/>
                <w:lang w:val="en-US"/>
              </w:rPr>
            </w:pPr>
            <w:r>
              <w:rPr>
                <w:b w:val="0"/>
                <w:i w:val="0"/>
                <w:sz w:val="16"/>
                <w:lang w:val="en-US"/>
              </w:rPr>
              <w:t xml:space="preserve">-   </w:t>
            </w:r>
            <w:r w:rsidRPr="000E1730">
              <w:rPr>
                <w:b w:val="0"/>
                <w:i w:val="0"/>
                <w:sz w:val="16"/>
                <w:lang w:val="en-US"/>
              </w:rPr>
              <w:t>DocumentStatus</w:t>
            </w:r>
            <w:r w:rsidRPr="000E1730">
              <w:rPr>
                <w:b w:val="0"/>
                <w:i w:val="0"/>
                <w:sz w:val="16"/>
                <w:lang w:val="en-US"/>
              </w:rPr>
              <w:tab/>
            </w:r>
            <w:r w:rsidRPr="000E1730">
              <w:rPr>
                <w:b w:val="0"/>
                <w:i w:val="0"/>
                <w:sz w:val="16"/>
                <w:lang w:val="en-US"/>
              </w:rPr>
              <w:tab/>
            </w:r>
            <w:r w:rsidRPr="000E1730">
              <w:rPr>
                <w:b w:val="0"/>
                <w:i w:val="0"/>
                <w:sz w:val="16"/>
                <w:lang w:val="en-US"/>
              </w:rPr>
              <w:tab/>
            </w:r>
            <w:r w:rsidRPr="000E1730">
              <w:rPr>
                <w:i w:val="0"/>
                <w:sz w:val="16"/>
                <w:lang w:val="en-US"/>
              </w:rPr>
              <w:t>OR</w:t>
            </w:r>
          </w:p>
        </w:tc>
        <w:tc>
          <w:tcPr>
            <w:tcW w:w="4790" w:type="dxa"/>
          </w:tcPr>
          <w:p w:rsidR="002B7A14" w:rsidRPr="000E1730" w:rsidRDefault="002B7A14" w:rsidP="00C506CB">
            <w:pPr>
              <w:pStyle w:val="Tabela-zawarto"/>
            </w:pPr>
            <w:r w:rsidRPr="000E1730">
              <w:t>Status komunikatu - agregat występuje jeśli w wyniku kontroli składniowych i merytorycznych stwierdzono błędy lub uwagi podlegające raportowaniu do klienta</w:t>
            </w:r>
          </w:p>
        </w:tc>
        <w:tc>
          <w:tcPr>
            <w:tcW w:w="4700" w:type="dxa"/>
            <w:gridSpan w:val="5"/>
          </w:tcPr>
          <w:p w:rsidR="002B7A14" w:rsidRPr="000E1730" w:rsidRDefault="002B7A14" w:rsidP="00C30A18">
            <w:pPr>
              <w:pStyle w:val="Tabela-zawarto"/>
              <w:jc w:val="center"/>
            </w:pPr>
            <w:r w:rsidRPr="000E1730">
              <w:t>Komponent zawsze uzupełniany</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rPr>
                <w:b/>
              </w:rPr>
            </w:pPr>
            <w:r>
              <w:t xml:space="preserve">-   -   </w:t>
            </w:r>
            <w:r w:rsidRPr="000E1730">
              <w:t>StatusCode</w:t>
            </w:r>
          </w:p>
        </w:tc>
        <w:tc>
          <w:tcPr>
            <w:tcW w:w="4790" w:type="dxa"/>
          </w:tcPr>
          <w:p w:rsidR="002B7A14" w:rsidRPr="000E1730" w:rsidRDefault="002B7A14" w:rsidP="00C506CB">
            <w:pPr>
              <w:pStyle w:val="Tabela-zawarto"/>
            </w:pPr>
            <w:r w:rsidRPr="000E1730">
              <w:t>Kod statusu (np. błędu)</w:t>
            </w:r>
          </w:p>
        </w:tc>
        <w:tc>
          <w:tcPr>
            <w:tcW w:w="3200" w:type="dxa"/>
            <w:gridSpan w:val="3"/>
          </w:tcPr>
          <w:p w:rsidR="002B7A14" w:rsidRPr="000E1730" w:rsidRDefault="002B7A14" w:rsidP="00C506CB">
            <w:pPr>
              <w:pStyle w:val="Tabela-zawarto"/>
              <w:jc w:val="center"/>
              <w:rPr>
                <w:lang w:val="en-US"/>
              </w:rPr>
            </w:pPr>
            <w:r w:rsidRPr="000E1730">
              <w:rPr>
                <w:lang w:val="en-US"/>
              </w:rPr>
              <w:t>0 (dla powodzenia)</w:t>
            </w:r>
          </w:p>
        </w:tc>
        <w:tc>
          <w:tcPr>
            <w:tcW w:w="1500" w:type="dxa"/>
            <w:gridSpan w:val="2"/>
          </w:tcPr>
          <w:p w:rsidR="002B7A14" w:rsidRPr="000E1730" w:rsidRDefault="002B7A14" w:rsidP="00C506CB">
            <w:pPr>
              <w:pStyle w:val="Tabela-zawarto"/>
              <w:jc w:val="center"/>
            </w:pPr>
            <w:r w:rsidRPr="000E1730">
              <w:t>Kod błędu (dla niepowodzenia)</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rPr>
                <w:b/>
              </w:rPr>
            </w:pPr>
            <w:r>
              <w:t xml:space="preserve">-   -   </w:t>
            </w:r>
            <w:r w:rsidRPr="000E1730">
              <w:t>Severity</w:t>
            </w:r>
          </w:p>
        </w:tc>
        <w:tc>
          <w:tcPr>
            <w:tcW w:w="4790" w:type="dxa"/>
          </w:tcPr>
          <w:p w:rsidR="002B7A14" w:rsidRPr="000E1730" w:rsidRDefault="002B7A14" w:rsidP="00C506CB">
            <w:pPr>
              <w:pStyle w:val="Tabela-zawarto"/>
            </w:pPr>
            <w:r w:rsidRPr="000E1730">
              <w:t>Znaczenie kodu (ciężar błędu)</w:t>
            </w:r>
          </w:p>
        </w:tc>
        <w:tc>
          <w:tcPr>
            <w:tcW w:w="3200" w:type="dxa"/>
            <w:gridSpan w:val="3"/>
          </w:tcPr>
          <w:p w:rsidR="002B7A14" w:rsidRPr="000E1730" w:rsidRDefault="002B7A14" w:rsidP="00C506CB">
            <w:pPr>
              <w:pStyle w:val="Tabela-zawarto"/>
              <w:jc w:val="center"/>
              <w:rPr>
                <w:lang w:val="en-US"/>
              </w:rPr>
            </w:pPr>
            <w:r w:rsidRPr="000E1730">
              <w:rPr>
                <w:lang w:val="en-US"/>
              </w:rPr>
              <w:t>Info</w:t>
            </w:r>
          </w:p>
        </w:tc>
        <w:tc>
          <w:tcPr>
            <w:tcW w:w="1500" w:type="dxa"/>
            <w:gridSpan w:val="2"/>
          </w:tcPr>
          <w:p w:rsidR="002B7A14" w:rsidRPr="000E1730" w:rsidRDefault="002B7A14" w:rsidP="00C506CB">
            <w:pPr>
              <w:pStyle w:val="Tabela-zawarto"/>
              <w:jc w:val="center"/>
              <w:rPr>
                <w:lang w:val="en-US"/>
              </w:rPr>
            </w:pPr>
            <w:r w:rsidRPr="000E1730">
              <w:rPr>
                <w:lang w:val="en-US"/>
              </w:rPr>
              <w:t>Error</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rPr>
                <w:b/>
                <w:lang w:val="en-US"/>
              </w:rPr>
            </w:pPr>
            <w:r>
              <w:rPr>
                <w:lang w:val="en-US"/>
              </w:rPr>
              <w:t xml:space="preserve">-   -   </w:t>
            </w:r>
            <w:r w:rsidRPr="000E1730">
              <w:rPr>
                <w:lang w:val="en-US"/>
              </w:rPr>
              <w:t>StatusDescription</w:t>
            </w:r>
          </w:p>
        </w:tc>
        <w:tc>
          <w:tcPr>
            <w:tcW w:w="4790" w:type="dxa"/>
          </w:tcPr>
          <w:p w:rsidR="002B7A14" w:rsidRPr="000E1730" w:rsidRDefault="002B7A14" w:rsidP="00C506CB">
            <w:pPr>
              <w:pStyle w:val="Tabela-zawarto"/>
            </w:pPr>
            <w:r w:rsidRPr="000E1730">
              <w:t>Opis statusu</w:t>
            </w:r>
          </w:p>
        </w:tc>
        <w:tc>
          <w:tcPr>
            <w:tcW w:w="3200" w:type="dxa"/>
            <w:gridSpan w:val="3"/>
          </w:tcPr>
          <w:p w:rsidR="002B7A14" w:rsidRPr="000E1730" w:rsidRDefault="002B7A14" w:rsidP="00C506CB">
            <w:pPr>
              <w:pStyle w:val="Tabela-zawarto"/>
              <w:jc w:val="center"/>
            </w:pPr>
            <w:r w:rsidRPr="000E1730">
              <w:t>Sukces</w:t>
            </w:r>
          </w:p>
        </w:tc>
        <w:tc>
          <w:tcPr>
            <w:tcW w:w="1500" w:type="dxa"/>
            <w:gridSpan w:val="2"/>
          </w:tcPr>
          <w:p w:rsidR="002B7A14" w:rsidRPr="000E1730" w:rsidRDefault="002B7A14" w:rsidP="00C506CB">
            <w:pPr>
              <w:pStyle w:val="Tabela-zawarto"/>
              <w:jc w:val="center"/>
            </w:pPr>
            <w:r w:rsidRPr="000E1730">
              <w:t>Niepowodzenie. Opis RBE błędu</w:t>
            </w:r>
          </w:p>
        </w:tc>
      </w:tr>
      <w:tr w:rsidR="002B7A14" w:rsidRPr="000E1730" w:rsidTr="00E2085D">
        <w:tc>
          <w:tcPr>
            <w:tcW w:w="546" w:type="dxa"/>
            <w:vAlign w:val="center"/>
          </w:tcPr>
          <w:p w:rsidR="002B7A14" w:rsidRPr="000E1730" w:rsidRDefault="002B7A14" w:rsidP="00C506CB">
            <w:pPr>
              <w:pStyle w:val="Tabela-zawarto"/>
              <w:jc w:val="center"/>
              <w:rPr>
                <w:lang w:val="en-US"/>
              </w:rPr>
            </w:pPr>
          </w:p>
        </w:tc>
        <w:tc>
          <w:tcPr>
            <w:tcW w:w="4178" w:type="dxa"/>
            <w:vAlign w:val="center"/>
          </w:tcPr>
          <w:p w:rsidR="002B7A14" w:rsidRPr="000E1730" w:rsidRDefault="002B7A14" w:rsidP="00C506CB">
            <w:pPr>
              <w:pStyle w:val="Tabela-zawarto"/>
            </w:pPr>
            <w:r>
              <w:t xml:space="preserve">-   </w:t>
            </w:r>
            <w:r w:rsidRPr="000E1730">
              <w:t>CriteriaInclude</w:t>
            </w:r>
          </w:p>
        </w:tc>
        <w:tc>
          <w:tcPr>
            <w:tcW w:w="4790" w:type="dxa"/>
          </w:tcPr>
          <w:p w:rsidR="002B7A14" w:rsidRPr="000E1730" w:rsidRDefault="002B7A14" w:rsidP="00C506CB">
            <w:pPr>
              <w:pStyle w:val="Tabela-zawarto"/>
            </w:pPr>
            <w:r w:rsidRPr="000E1730">
              <w:t xml:space="preserve">Wskaźnik określający czy w odpowiedzi miały być przekazane kryteria </w:t>
            </w:r>
          </w:p>
        </w:tc>
        <w:tc>
          <w:tcPr>
            <w:tcW w:w="4700" w:type="dxa"/>
            <w:gridSpan w:val="5"/>
          </w:tcPr>
          <w:p w:rsidR="002B7A14" w:rsidRPr="000E1730" w:rsidRDefault="002B7A14" w:rsidP="00C506CB">
            <w:pPr>
              <w:pStyle w:val="Tabela-zawarto"/>
              <w:jc w:val="center"/>
            </w:pPr>
            <w:r w:rsidRPr="000E1730">
              <w:t>False/True (Uzupełniane na podstawie StatementRequest)</w:t>
            </w:r>
          </w:p>
        </w:tc>
      </w:tr>
      <w:tr w:rsidR="002B7A14" w:rsidRPr="000E1730" w:rsidTr="00E2085D">
        <w:tc>
          <w:tcPr>
            <w:tcW w:w="546" w:type="dxa"/>
            <w:vAlign w:val="center"/>
          </w:tcPr>
          <w:p w:rsidR="002B7A14" w:rsidRPr="000E1730" w:rsidRDefault="002B7A14" w:rsidP="00C506CB">
            <w:pPr>
              <w:pStyle w:val="Tabela-zawarto"/>
              <w:jc w:val="center"/>
            </w:pPr>
            <w:r w:rsidRPr="000E1730">
              <w:t>A-19</w:t>
            </w:r>
          </w:p>
        </w:tc>
        <w:tc>
          <w:tcPr>
            <w:tcW w:w="4178" w:type="dxa"/>
            <w:vAlign w:val="center"/>
          </w:tcPr>
          <w:p w:rsidR="002B7A14" w:rsidRPr="000E1730" w:rsidRDefault="002B7A14" w:rsidP="00C506CB">
            <w:pPr>
              <w:pStyle w:val="Tabela-zawarto"/>
              <w:ind w:left="432" w:hanging="432"/>
            </w:pPr>
            <w:r>
              <w:t xml:space="preserve">-   </w:t>
            </w:r>
            <w:r w:rsidRPr="000E1730">
              <w:t>ResponseRecordsControl</w:t>
            </w:r>
          </w:p>
        </w:tc>
        <w:tc>
          <w:tcPr>
            <w:tcW w:w="4790" w:type="dxa"/>
          </w:tcPr>
          <w:p w:rsidR="002B7A14" w:rsidRPr="000E1730" w:rsidRDefault="002B7A14" w:rsidP="00C506CB">
            <w:pPr>
              <w:pStyle w:val="Tabela-zawarto"/>
            </w:pPr>
            <w:r w:rsidRPr="000E1730">
              <w:t>Komponent zawierający informacje o ilości pozycji , które mają być przesłane w odpowiedzi</w:t>
            </w:r>
          </w:p>
        </w:tc>
        <w:tc>
          <w:tcPr>
            <w:tcW w:w="4700" w:type="dxa"/>
            <w:gridSpan w:val="5"/>
          </w:tcPr>
          <w:p w:rsidR="002B7A14" w:rsidRPr="000E1730" w:rsidRDefault="002B7A14" w:rsidP="00533AEC">
            <w:pPr>
              <w:pStyle w:val="Tabela-zawarto"/>
              <w:jc w:val="center"/>
            </w:pPr>
            <w:r w:rsidRPr="000E1730">
              <w:t>Komponent wykorzystywany jest opcjonalnie.</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ind w:left="432" w:hanging="432"/>
            </w:pPr>
            <w:r>
              <w:t xml:space="preserve">-   -   </w:t>
            </w:r>
            <w:r w:rsidRPr="000E1730">
              <w:t>MaxRecords</w:t>
            </w:r>
          </w:p>
        </w:tc>
        <w:tc>
          <w:tcPr>
            <w:tcW w:w="4790" w:type="dxa"/>
          </w:tcPr>
          <w:p w:rsidR="002B7A14" w:rsidRPr="000E1730" w:rsidRDefault="002B7A14" w:rsidP="00C506CB">
            <w:pPr>
              <w:pStyle w:val="Tabela-zawarto"/>
            </w:pPr>
            <w:r w:rsidRPr="000E1730">
              <w:t>Maksymalna ilość pozycji do przesłania w jednej partii</w:t>
            </w:r>
          </w:p>
        </w:tc>
        <w:tc>
          <w:tcPr>
            <w:tcW w:w="4700" w:type="dxa"/>
            <w:gridSpan w:val="5"/>
          </w:tcPr>
          <w:p w:rsidR="002B7A14" w:rsidRPr="000E1730" w:rsidRDefault="002B7A14" w:rsidP="00533AEC">
            <w:pPr>
              <w:pStyle w:val="Tabela-zawarto"/>
              <w:jc w:val="center"/>
            </w:pPr>
            <w:r w:rsidRPr="000E1730">
              <w:t xml:space="preserve">Maksymalna ilość pozycji do wysłania w jednej partii zadeklarowana w zapytaniu. </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ind w:left="432" w:hanging="432"/>
            </w:pPr>
            <w:r>
              <w:t xml:space="preserve">-   -   </w:t>
            </w:r>
            <w:r w:rsidRPr="000E1730">
              <w:t>MatchedRecords</w:t>
            </w:r>
          </w:p>
        </w:tc>
        <w:tc>
          <w:tcPr>
            <w:tcW w:w="4790" w:type="dxa"/>
          </w:tcPr>
          <w:p w:rsidR="002B7A14" w:rsidRPr="000E1730" w:rsidRDefault="002B7A14" w:rsidP="00C506CB">
            <w:pPr>
              <w:pStyle w:val="Tabela-zawarto"/>
            </w:pPr>
            <w:r w:rsidRPr="000E1730">
              <w:t>Ilość pozycji  spełniających kryteria wyboru</w:t>
            </w:r>
          </w:p>
        </w:tc>
        <w:tc>
          <w:tcPr>
            <w:tcW w:w="4700" w:type="dxa"/>
            <w:gridSpan w:val="5"/>
          </w:tcPr>
          <w:p w:rsidR="002B7A14" w:rsidRPr="000E1730" w:rsidRDefault="002B7A14" w:rsidP="00533AEC">
            <w:pPr>
              <w:pStyle w:val="Tabela-zawarto"/>
              <w:jc w:val="center"/>
            </w:pPr>
            <w:r w:rsidRPr="000E1730">
              <w:t>Liczba znalezionych rekorów będących odpowiedzią na zapytanie.</w:t>
            </w:r>
          </w:p>
        </w:tc>
      </w:tr>
      <w:tr w:rsidR="002B7A14" w:rsidRPr="000E1730" w:rsidTr="00E2085D">
        <w:tc>
          <w:tcPr>
            <w:tcW w:w="546" w:type="dxa"/>
            <w:tcBorders>
              <w:bottom w:val="nil"/>
            </w:tcBorders>
            <w:vAlign w:val="center"/>
          </w:tcPr>
          <w:p w:rsidR="002B7A14" w:rsidRPr="000E1730" w:rsidRDefault="002B7A14" w:rsidP="00C506CB">
            <w:pPr>
              <w:pStyle w:val="Tabela-zawarto"/>
              <w:jc w:val="center"/>
            </w:pPr>
          </w:p>
        </w:tc>
        <w:tc>
          <w:tcPr>
            <w:tcW w:w="4178" w:type="dxa"/>
            <w:tcBorders>
              <w:bottom w:val="nil"/>
            </w:tcBorders>
            <w:vAlign w:val="center"/>
          </w:tcPr>
          <w:p w:rsidR="002B7A14" w:rsidRPr="000E1730" w:rsidRDefault="002B7A14" w:rsidP="00C506CB">
            <w:pPr>
              <w:pStyle w:val="Tabela-zawarto"/>
              <w:ind w:left="432" w:hanging="432"/>
            </w:pPr>
            <w:r>
              <w:t xml:space="preserve">-   -   </w:t>
            </w:r>
            <w:r w:rsidRPr="000E1730">
              <w:t>NumberPart</w:t>
            </w:r>
          </w:p>
        </w:tc>
        <w:tc>
          <w:tcPr>
            <w:tcW w:w="4790" w:type="dxa"/>
            <w:tcBorders>
              <w:bottom w:val="nil"/>
            </w:tcBorders>
          </w:tcPr>
          <w:p w:rsidR="002B7A14" w:rsidRPr="000E1730" w:rsidRDefault="002B7A14" w:rsidP="00C506CB">
            <w:pPr>
              <w:pStyle w:val="Tabela-zawarto"/>
            </w:pPr>
            <w:r w:rsidRPr="000E1730">
              <w:t>Kolejny numer przesłanej partii</w:t>
            </w:r>
          </w:p>
        </w:tc>
        <w:tc>
          <w:tcPr>
            <w:tcW w:w="4700" w:type="dxa"/>
            <w:gridSpan w:val="5"/>
            <w:tcBorders>
              <w:bottom w:val="nil"/>
            </w:tcBorders>
          </w:tcPr>
          <w:p w:rsidR="002B7A14" w:rsidRPr="000E1730" w:rsidRDefault="002B7A14" w:rsidP="00533AEC">
            <w:pPr>
              <w:pStyle w:val="Tabela-zawarto"/>
              <w:jc w:val="center"/>
            </w:pPr>
            <w:r w:rsidRPr="000E1730">
              <w:t>Numer przesłanej partii</w:t>
            </w:r>
          </w:p>
        </w:tc>
      </w:tr>
      <w:tr w:rsidR="002B7A14" w:rsidRPr="000E1730" w:rsidTr="00E2085D">
        <w:tc>
          <w:tcPr>
            <w:tcW w:w="546" w:type="dxa"/>
            <w:tcBorders>
              <w:bottom w:val="nil"/>
            </w:tcBorders>
            <w:vAlign w:val="center"/>
          </w:tcPr>
          <w:p w:rsidR="002B7A14" w:rsidRPr="000E1730" w:rsidRDefault="002B7A14" w:rsidP="00C506CB">
            <w:pPr>
              <w:pStyle w:val="Tabela-zawarto"/>
              <w:jc w:val="center"/>
            </w:pPr>
            <w:r w:rsidRPr="000E1730">
              <w:t>D-13</w:t>
            </w:r>
          </w:p>
        </w:tc>
        <w:tc>
          <w:tcPr>
            <w:tcW w:w="4178" w:type="dxa"/>
            <w:tcBorders>
              <w:bottom w:val="nil"/>
            </w:tcBorders>
            <w:vAlign w:val="center"/>
          </w:tcPr>
          <w:p w:rsidR="002B7A14" w:rsidRPr="000E1730" w:rsidRDefault="002B7A14" w:rsidP="00C506CB">
            <w:pPr>
              <w:pStyle w:val="Tabela-zawarto"/>
            </w:pPr>
            <w:r>
              <w:t xml:space="preserve">-   </w:t>
            </w:r>
            <w:r w:rsidRPr="000E1730">
              <w:t>StatementCriteria</w:t>
            </w:r>
          </w:p>
        </w:tc>
        <w:tc>
          <w:tcPr>
            <w:tcW w:w="4790" w:type="dxa"/>
            <w:tcBorders>
              <w:bottom w:val="nil"/>
            </w:tcBorders>
          </w:tcPr>
          <w:p w:rsidR="002B7A14" w:rsidRPr="000E1730" w:rsidRDefault="002B7A14" w:rsidP="00C506CB">
            <w:pPr>
              <w:pStyle w:val="Tabela-zawarto"/>
            </w:pPr>
            <w:r w:rsidRPr="000E1730">
              <w:t>Komponent zawierający informacje określające jakie informacje miały być zawarte na wyciągu</w:t>
            </w:r>
          </w:p>
        </w:tc>
        <w:tc>
          <w:tcPr>
            <w:tcW w:w="4700" w:type="dxa"/>
            <w:gridSpan w:val="5"/>
            <w:tcBorders>
              <w:bottom w:val="nil"/>
            </w:tcBorders>
          </w:tcPr>
          <w:p w:rsidR="002B7A14" w:rsidRPr="000E1730" w:rsidRDefault="002B7A14" w:rsidP="00584804">
            <w:pPr>
              <w:pStyle w:val="Tabela-zawarto"/>
              <w:jc w:val="center"/>
            </w:pPr>
            <w:r>
              <w:t>Sekcja uzupełniana jest</w:t>
            </w:r>
            <w:r w:rsidRPr="000E1730">
              <w:t xml:space="preserve"> kryteriami zamieszczonymi w zapytaniu</w:t>
            </w:r>
            <w:r>
              <w:t xml:space="preserve">, </w:t>
            </w:r>
            <w:r w:rsidRPr="000E1730">
              <w:t>gdy CriteriaInclude = True</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ind w:left="432" w:hanging="432"/>
            </w:pPr>
            <w:r w:rsidRPr="000E1730">
              <w:t xml:space="preserve">         ......pełna struktura patrz dok. „StatementRequest”</w:t>
            </w:r>
          </w:p>
        </w:tc>
        <w:tc>
          <w:tcPr>
            <w:tcW w:w="4790" w:type="dxa"/>
          </w:tcPr>
          <w:p w:rsidR="002B7A14" w:rsidRPr="000E1730" w:rsidRDefault="002B7A14" w:rsidP="00C506CB">
            <w:pPr>
              <w:pStyle w:val="Tabela-zawarto"/>
            </w:pPr>
          </w:p>
        </w:tc>
        <w:tc>
          <w:tcPr>
            <w:tcW w:w="4700" w:type="dxa"/>
            <w:gridSpan w:val="5"/>
          </w:tcPr>
          <w:p w:rsidR="002B7A14" w:rsidRPr="000E1730" w:rsidRDefault="002B7A14" w:rsidP="00C506CB">
            <w:pPr>
              <w:pStyle w:val="Tabela-zawarto"/>
              <w:jc w:val="center"/>
            </w:pPr>
          </w:p>
        </w:tc>
      </w:tr>
      <w:tr w:rsidR="002B7A14" w:rsidRPr="000E1730" w:rsidTr="00E2085D">
        <w:tc>
          <w:tcPr>
            <w:tcW w:w="546" w:type="dxa"/>
            <w:tcBorders>
              <w:top w:val="nil"/>
            </w:tcBorders>
            <w:vAlign w:val="center"/>
          </w:tcPr>
          <w:p w:rsidR="002B7A14" w:rsidRPr="000E1730" w:rsidRDefault="002B7A14" w:rsidP="00C506CB">
            <w:pPr>
              <w:pStyle w:val="Tabela-zawarto"/>
              <w:jc w:val="center"/>
            </w:pPr>
          </w:p>
        </w:tc>
        <w:tc>
          <w:tcPr>
            <w:tcW w:w="4178" w:type="dxa"/>
            <w:tcBorders>
              <w:top w:val="nil"/>
            </w:tcBorders>
            <w:shd w:val="clear" w:color="auto" w:fill="00FFFF"/>
            <w:vAlign w:val="center"/>
          </w:tcPr>
          <w:p w:rsidR="002B7A14" w:rsidRPr="000E1730" w:rsidRDefault="002B7A14" w:rsidP="00C506CB">
            <w:pPr>
              <w:pStyle w:val="Tabela-zawarto"/>
              <w:rPr>
                <w:lang w:val="en-US"/>
              </w:rPr>
            </w:pPr>
            <w:r>
              <w:rPr>
                <w:lang w:val="en-US"/>
              </w:rPr>
              <w:t xml:space="preserve">-   </w:t>
            </w:r>
            <w:r w:rsidRPr="000E1730">
              <w:rPr>
                <w:lang w:val="en-US"/>
              </w:rPr>
              <w:t>StatementDocument</w:t>
            </w:r>
            <w:r w:rsidRPr="000E1730">
              <w:rPr>
                <w:lang w:val="en-US"/>
              </w:rPr>
              <w:tab/>
            </w:r>
            <w:r w:rsidRPr="000E1730">
              <w:rPr>
                <w:lang w:val="en-US"/>
              </w:rPr>
              <w:tab/>
            </w:r>
            <w:r w:rsidRPr="000E1730">
              <w:rPr>
                <w:b/>
                <w:lang w:val="en-US"/>
              </w:rPr>
              <w:t xml:space="preserve">OR </w:t>
            </w:r>
          </w:p>
        </w:tc>
        <w:tc>
          <w:tcPr>
            <w:tcW w:w="4790" w:type="dxa"/>
          </w:tcPr>
          <w:p w:rsidR="002B7A14" w:rsidRPr="000E1730" w:rsidRDefault="002B7A14" w:rsidP="00C506CB">
            <w:pPr>
              <w:pStyle w:val="Tabela-zawarto"/>
            </w:pPr>
            <w:r w:rsidRPr="000E1730">
              <w:t xml:space="preserve">Komponent zawierający informacje dotyczące zestawienia operacji na rachunku wskazanym przez klienta </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r w:rsidRPr="000E1730">
              <w:t>D-15</w:t>
            </w:r>
          </w:p>
        </w:tc>
        <w:tc>
          <w:tcPr>
            <w:tcW w:w="4178" w:type="dxa"/>
            <w:vAlign w:val="center"/>
          </w:tcPr>
          <w:p w:rsidR="002B7A14" w:rsidRPr="000E1730" w:rsidRDefault="002B7A14" w:rsidP="00C506CB">
            <w:pPr>
              <w:pStyle w:val="Tabela-zawarto"/>
            </w:pPr>
            <w:r>
              <w:t xml:space="preserve">-   -   </w:t>
            </w:r>
            <w:r w:rsidRPr="000E1730">
              <w:t>StatementHeader</w:t>
            </w:r>
          </w:p>
        </w:tc>
        <w:tc>
          <w:tcPr>
            <w:tcW w:w="4790" w:type="dxa"/>
          </w:tcPr>
          <w:p w:rsidR="002B7A14" w:rsidRPr="000E1730" w:rsidRDefault="002B7A14" w:rsidP="00C506CB">
            <w:pPr>
              <w:pStyle w:val="Tabela-zawarto"/>
            </w:pPr>
            <w:r w:rsidRPr="000E1730">
              <w:t>Komponent zawierający informacje o saldach rachunku i stronie pytającej</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rPr>
                <w:lang w:val="en-US"/>
              </w:rPr>
            </w:pPr>
            <w:r>
              <w:rPr>
                <w:lang w:val="en-US"/>
              </w:rPr>
              <w:t xml:space="preserve">-   -   -   </w:t>
            </w:r>
            <w:r w:rsidRPr="000E1730">
              <w:rPr>
                <w:lang w:val="en-US"/>
              </w:rPr>
              <w:t>StatementIdentifier</w:t>
            </w:r>
          </w:p>
        </w:tc>
        <w:tc>
          <w:tcPr>
            <w:tcW w:w="4790" w:type="dxa"/>
          </w:tcPr>
          <w:p w:rsidR="002B7A14" w:rsidRPr="000E1730" w:rsidRDefault="002B7A14" w:rsidP="00C506CB">
            <w:pPr>
              <w:pStyle w:val="Tabela-zawarto"/>
            </w:pPr>
            <w:r w:rsidRPr="000E1730">
              <w:t xml:space="preserve">Identyfikator wyciągu </w:t>
            </w:r>
          </w:p>
        </w:tc>
        <w:tc>
          <w:tcPr>
            <w:tcW w:w="4700" w:type="dxa"/>
            <w:gridSpan w:val="5"/>
          </w:tcPr>
          <w:p w:rsidR="002B7A14" w:rsidRPr="000E1730" w:rsidRDefault="002B7A14" w:rsidP="00C506CB">
            <w:pPr>
              <w:pStyle w:val="Tabela-zawarto"/>
              <w:jc w:val="center"/>
            </w:pPr>
            <w:r w:rsidRPr="000E1730">
              <w:t>Numer wyciągu w ZSK-C dla opcji BankStatement</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rPr>
                <w:lang w:val="en-US"/>
              </w:rPr>
            </w:pPr>
            <w:r>
              <w:rPr>
                <w:lang w:val="en-US"/>
              </w:rPr>
              <w:t xml:space="preserve">-   -   -   </w:t>
            </w:r>
            <w:r w:rsidRPr="000E1730">
              <w:rPr>
                <w:lang w:val="en-US"/>
              </w:rPr>
              <w:t>StatementInfoType</w:t>
            </w:r>
          </w:p>
        </w:tc>
        <w:tc>
          <w:tcPr>
            <w:tcW w:w="4790" w:type="dxa"/>
          </w:tcPr>
          <w:p w:rsidR="002B7A14" w:rsidRPr="000E1730" w:rsidRDefault="002B7A14" w:rsidP="00C506CB">
            <w:pPr>
              <w:pStyle w:val="Tabela-zawarto"/>
            </w:pPr>
            <w:r w:rsidRPr="000E1730">
              <w:t>Rodzaj informacji, które są podane na zestawieniu (bieżące i/lub zaksięgowane)</w:t>
            </w:r>
          </w:p>
        </w:tc>
        <w:tc>
          <w:tcPr>
            <w:tcW w:w="4700" w:type="dxa"/>
            <w:gridSpan w:val="5"/>
          </w:tcPr>
          <w:p w:rsidR="002B7A14" w:rsidRPr="000E1730" w:rsidRDefault="002B7A14" w:rsidP="00C506CB">
            <w:pPr>
              <w:pStyle w:val="Tabela-zawarto"/>
              <w:jc w:val="center"/>
            </w:pPr>
            <w:r w:rsidRPr="000E1730">
              <w:t>BankStatement/InterimStatement</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w:t>
            </w:r>
            <w:r w:rsidRPr="000E1730">
              <w:t>StatementDate</w:t>
            </w:r>
          </w:p>
        </w:tc>
        <w:tc>
          <w:tcPr>
            <w:tcW w:w="4790" w:type="dxa"/>
          </w:tcPr>
          <w:p w:rsidR="002B7A14" w:rsidRPr="000E1730" w:rsidRDefault="002B7A14" w:rsidP="00C506CB">
            <w:pPr>
              <w:pStyle w:val="Tabela-zawarto"/>
            </w:pPr>
            <w:r w:rsidRPr="000E1730">
              <w:t xml:space="preserve">Data zestawienia  </w:t>
            </w:r>
          </w:p>
        </w:tc>
        <w:tc>
          <w:tcPr>
            <w:tcW w:w="4700" w:type="dxa"/>
            <w:gridSpan w:val="5"/>
          </w:tcPr>
          <w:p w:rsidR="002B7A14" w:rsidRPr="000E1730" w:rsidRDefault="002B7A14" w:rsidP="00C506CB">
            <w:pPr>
              <w:pStyle w:val="Tabela-zawarto"/>
              <w:jc w:val="center"/>
            </w:pPr>
            <w:r w:rsidRPr="000E1730">
              <w:t>Data wyciągu dla opcji BankStatement/ Data bieżaca dla opcji InterimStatement</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w:t>
            </w:r>
            <w:r w:rsidRPr="000E1730">
              <w:t>StartDate</w:t>
            </w:r>
          </w:p>
        </w:tc>
        <w:tc>
          <w:tcPr>
            <w:tcW w:w="4790" w:type="dxa"/>
          </w:tcPr>
          <w:p w:rsidR="002B7A14" w:rsidRPr="000E1730" w:rsidRDefault="002B7A14" w:rsidP="00C506CB">
            <w:pPr>
              <w:pStyle w:val="Tabela-zawarto"/>
            </w:pPr>
            <w:r w:rsidRPr="000E1730">
              <w:t xml:space="preserve">Data początkowa zestawienia </w:t>
            </w:r>
          </w:p>
        </w:tc>
        <w:tc>
          <w:tcPr>
            <w:tcW w:w="4700" w:type="dxa"/>
            <w:gridSpan w:val="5"/>
          </w:tcPr>
          <w:p w:rsidR="002B7A14" w:rsidRPr="000E1730" w:rsidRDefault="002B7A14" w:rsidP="00C506CB">
            <w:pPr>
              <w:pStyle w:val="Tabela-zawarto"/>
              <w:jc w:val="center"/>
            </w:pPr>
            <w:r w:rsidRPr="000E1730">
              <w:t>Data wyciągu dla opcji BankStatement/ Data bieżaca dla opcji InterimStatement</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w:t>
            </w:r>
            <w:r w:rsidRPr="000E1730">
              <w:t>EndDate</w:t>
            </w:r>
          </w:p>
        </w:tc>
        <w:tc>
          <w:tcPr>
            <w:tcW w:w="4790" w:type="dxa"/>
          </w:tcPr>
          <w:p w:rsidR="002B7A14" w:rsidRPr="000E1730" w:rsidRDefault="002B7A14" w:rsidP="00C506CB">
            <w:pPr>
              <w:pStyle w:val="Tabela-zawarto"/>
            </w:pPr>
            <w:r w:rsidRPr="000E1730">
              <w:t>Data początkowa zestawienia</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w:t>
            </w:r>
            <w:r w:rsidRPr="000E1730">
              <w:t>TransactionDetailsInclude</w:t>
            </w:r>
          </w:p>
        </w:tc>
        <w:tc>
          <w:tcPr>
            <w:tcW w:w="4790" w:type="dxa"/>
          </w:tcPr>
          <w:p w:rsidR="002B7A14" w:rsidRPr="000E1730" w:rsidRDefault="002B7A14" w:rsidP="00C506CB">
            <w:pPr>
              <w:pStyle w:val="Tabela-zawarto"/>
            </w:pPr>
            <w:r w:rsidRPr="000E1730">
              <w:t>Wskaźnik, czy wyciąg ma zawierać szczegółowe informacje o operacjach</w:t>
            </w:r>
          </w:p>
        </w:tc>
        <w:tc>
          <w:tcPr>
            <w:tcW w:w="4700" w:type="dxa"/>
            <w:gridSpan w:val="5"/>
          </w:tcPr>
          <w:p w:rsidR="002B7A14" w:rsidRPr="000E1730" w:rsidRDefault="002B7A14" w:rsidP="00C506CB">
            <w:pPr>
              <w:pStyle w:val="Tabela-zawarto"/>
              <w:jc w:val="center"/>
            </w:pPr>
            <w:r w:rsidRPr="000E1730">
              <w:t>False/True (Uzupełniane na podstawie StatementRequest)</w:t>
            </w:r>
          </w:p>
        </w:tc>
      </w:tr>
      <w:tr w:rsidR="002B7A14" w:rsidRPr="000E1730" w:rsidTr="00E2085D">
        <w:tc>
          <w:tcPr>
            <w:tcW w:w="546" w:type="dxa"/>
            <w:vAlign w:val="center"/>
          </w:tcPr>
          <w:p w:rsidR="002B7A14" w:rsidRPr="000E1730" w:rsidRDefault="002B7A14" w:rsidP="00C506CB">
            <w:pPr>
              <w:pStyle w:val="Tabela-zawarto"/>
              <w:jc w:val="center"/>
            </w:pPr>
            <w:r w:rsidRPr="000E1730">
              <w:t>A-17</w:t>
            </w:r>
          </w:p>
        </w:tc>
        <w:tc>
          <w:tcPr>
            <w:tcW w:w="4178" w:type="dxa"/>
            <w:vAlign w:val="center"/>
          </w:tcPr>
          <w:p w:rsidR="002B7A14" w:rsidRPr="000E1730" w:rsidRDefault="002B7A14" w:rsidP="00C506CB">
            <w:pPr>
              <w:pStyle w:val="Tabela-zawarto"/>
            </w:pPr>
            <w:r>
              <w:t xml:space="preserve">-   -   -   </w:t>
            </w:r>
            <w:r w:rsidRPr="000E1730">
              <w:t>Customer</w:t>
            </w:r>
          </w:p>
        </w:tc>
        <w:tc>
          <w:tcPr>
            <w:tcW w:w="4790" w:type="dxa"/>
          </w:tcPr>
          <w:p w:rsidR="002B7A14" w:rsidRPr="000E1730" w:rsidRDefault="002B7A14" w:rsidP="00C506CB">
            <w:pPr>
              <w:pStyle w:val="Tabela-zawarto"/>
            </w:pPr>
            <w:r w:rsidRPr="000E1730">
              <w:t xml:space="preserve">Informacje o kliencie </w:t>
            </w:r>
          </w:p>
        </w:tc>
        <w:tc>
          <w:tcPr>
            <w:tcW w:w="4700" w:type="dxa"/>
            <w:gridSpan w:val="5"/>
          </w:tcPr>
          <w:p w:rsidR="002B7A14" w:rsidRPr="000E1730" w:rsidRDefault="002B7A14" w:rsidP="00C506CB">
            <w:pPr>
              <w:pStyle w:val="Tabela-zawarto"/>
              <w:jc w:val="center"/>
              <w:rPr>
                <w:b/>
              </w:rP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   </w:t>
            </w:r>
            <w:r w:rsidRPr="000E1730">
              <w:t>Identifier</w:t>
            </w:r>
          </w:p>
        </w:tc>
        <w:tc>
          <w:tcPr>
            <w:tcW w:w="4790" w:type="dxa"/>
          </w:tcPr>
          <w:p w:rsidR="002B7A14" w:rsidRPr="000E1730" w:rsidRDefault="002B7A14" w:rsidP="00C506CB">
            <w:pPr>
              <w:pStyle w:val="Tabela-zawarto"/>
            </w:pPr>
            <w:r w:rsidRPr="000E1730">
              <w:t>Identyfikator klienta</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   </w:t>
            </w:r>
            <w:r w:rsidRPr="000E1730">
              <w:t>Name</w:t>
            </w:r>
          </w:p>
        </w:tc>
        <w:tc>
          <w:tcPr>
            <w:tcW w:w="4790" w:type="dxa"/>
          </w:tcPr>
          <w:p w:rsidR="002B7A14" w:rsidRPr="000E1730" w:rsidRDefault="002B7A14" w:rsidP="00C506CB">
            <w:pPr>
              <w:pStyle w:val="Tabela-zawarto"/>
            </w:pPr>
            <w:r w:rsidRPr="000E1730">
              <w:t>Nazwa klienta</w:t>
            </w:r>
          </w:p>
        </w:tc>
        <w:tc>
          <w:tcPr>
            <w:tcW w:w="4700" w:type="dxa"/>
            <w:gridSpan w:val="5"/>
          </w:tcPr>
          <w:p w:rsidR="002B7A14" w:rsidRPr="000E1730" w:rsidRDefault="002B7A14" w:rsidP="00033EFB">
            <w:pPr>
              <w:pStyle w:val="Tabela-zawarto"/>
              <w:jc w:val="center"/>
            </w:pPr>
            <w:r w:rsidRPr="000E1730">
              <w:t xml:space="preserve">Nazwa podmiotu, posiadacza </w:t>
            </w:r>
            <w:r w:rsidRPr="00790CE4">
              <w:t xml:space="preserve">rachunku </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   </w:t>
            </w:r>
            <w:r w:rsidRPr="000E1730">
              <w:t>AdditionalName</w:t>
            </w:r>
          </w:p>
        </w:tc>
        <w:tc>
          <w:tcPr>
            <w:tcW w:w="4790" w:type="dxa"/>
          </w:tcPr>
          <w:p w:rsidR="002B7A14" w:rsidRPr="000E1730" w:rsidRDefault="002B7A14" w:rsidP="00C506CB">
            <w:pPr>
              <w:pStyle w:val="Tabela-zawarto"/>
            </w:pPr>
            <w:r w:rsidRPr="000E1730">
              <w:t>Dodatkowa nazwa klienta</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   </w:t>
            </w:r>
            <w:r w:rsidRPr="000E1730">
              <w:t>Description</w:t>
            </w:r>
          </w:p>
        </w:tc>
        <w:tc>
          <w:tcPr>
            <w:tcW w:w="4790" w:type="dxa"/>
          </w:tcPr>
          <w:p w:rsidR="002B7A14" w:rsidRPr="000E1730" w:rsidRDefault="002B7A14" w:rsidP="00C506CB">
            <w:pPr>
              <w:pStyle w:val="Tabela-zawarto"/>
            </w:pPr>
            <w:r w:rsidRPr="000E1730">
              <w:t>Dodatkowe informacje o kliencie</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tcBorders>
              <w:bottom w:val="nil"/>
            </w:tcBorders>
            <w:vAlign w:val="center"/>
          </w:tcPr>
          <w:p w:rsidR="002B7A14" w:rsidRPr="000E1730" w:rsidRDefault="002B7A14" w:rsidP="00C506CB">
            <w:pPr>
              <w:pStyle w:val="Tabela-zawarto"/>
              <w:jc w:val="center"/>
            </w:pPr>
            <w:r w:rsidRPr="000E1730">
              <w:t>A-11</w:t>
            </w:r>
          </w:p>
        </w:tc>
        <w:tc>
          <w:tcPr>
            <w:tcW w:w="4178" w:type="dxa"/>
            <w:tcBorders>
              <w:bottom w:val="nil"/>
            </w:tcBorders>
            <w:vAlign w:val="center"/>
          </w:tcPr>
          <w:p w:rsidR="002B7A14" w:rsidRPr="000E1730" w:rsidRDefault="002B7A14" w:rsidP="00C506CB">
            <w:pPr>
              <w:pStyle w:val="Tabela-zawarto"/>
            </w:pPr>
            <w:r>
              <w:t xml:space="preserve">-   -   -   -   </w:t>
            </w:r>
            <w:r w:rsidRPr="000E1730">
              <w:t>Address</w:t>
            </w:r>
          </w:p>
        </w:tc>
        <w:tc>
          <w:tcPr>
            <w:tcW w:w="4790" w:type="dxa"/>
          </w:tcPr>
          <w:p w:rsidR="002B7A14" w:rsidRPr="000E1730" w:rsidRDefault="002B7A14" w:rsidP="00C506CB">
            <w:pPr>
              <w:pStyle w:val="Tabela-zawarto"/>
            </w:pPr>
            <w:r w:rsidRPr="000E1730">
              <w:t>Adres klienta (podawany w postaci sformatowanej lub niesformatowanej)</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tcBorders>
              <w:bottom w:val="nil"/>
            </w:tcBorders>
            <w:vAlign w:val="center"/>
          </w:tcPr>
          <w:p w:rsidR="002B7A14" w:rsidRPr="000E1730" w:rsidRDefault="002B7A14" w:rsidP="00C506CB">
            <w:pPr>
              <w:pStyle w:val="Tabela-zawarto"/>
              <w:jc w:val="center"/>
            </w:pPr>
          </w:p>
        </w:tc>
        <w:tc>
          <w:tcPr>
            <w:tcW w:w="4178" w:type="dxa"/>
            <w:tcBorders>
              <w:bottom w:val="nil"/>
            </w:tcBorders>
            <w:vAlign w:val="center"/>
          </w:tcPr>
          <w:p w:rsidR="002B7A14" w:rsidRPr="000E1730" w:rsidRDefault="002B7A14" w:rsidP="00C506CB">
            <w:pPr>
              <w:pStyle w:val="Tabela-zawarto"/>
              <w:rPr>
                <w:lang w:val="en-US"/>
              </w:rPr>
            </w:pPr>
            <w:r>
              <w:rPr>
                <w:lang w:val="en-US"/>
              </w:rPr>
              <w:t xml:space="preserve">-   -   -   -   -  </w:t>
            </w:r>
            <w:r w:rsidRPr="000E1730">
              <w:rPr>
                <w:lang w:val="en-US"/>
              </w:rPr>
              <w:t>AddressType</w:t>
            </w:r>
          </w:p>
        </w:tc>
        <w:tc>
          <w:tcPr>
            <w:tcW w:w="4790" w:type="dxa"/>
            <w:tcBorders>
              <w:left w:val="nil"/>
            </w:tcBorders>
          </w:tcPr>
          <w:p w:rsidR="002B7A14" w:rsidRPr="000E1730" w:rsidRDefault="002B7A14" w:rsidP="00C506CB">
            <w:pPr>
              <w:pStyle w:val="Tabela-zawarto"/>
            </w:pPr>
            <w:r w:rsidRPr="000E1730">
              <w:t>Typ adresu</w:t>
            </w:r>
          </w:p>
        </w:tc>
        <w:tc>
          <w:tcPr>
            <w:tcW w:w="4700" w:type="dxa"/>
            <w:gridSpan w:val="5"/>
            <w:tcBorders>
              <w:left w:val="nil"/>
            </w:tcBorders>
          </w:tcPr>
          <w:p w:rsidR="002B7A14" w:rsidRPr="000E1730" w:rsidRDefault="002B7A14" w:rsidP="00C506CB">
            <w:pPr>
              <w:pStyle w:val="Tabela-zawarto"/>
              <w:jc w:val="center"/>
            </w:pPr>
          </w:p>
        </w:tc>
      </w:tr>
      <w:tr w:rsidR="002B7A14" w:rsidRPr="000E1730" w:rsidTr="00E2085D">
        <w:tc>
          <w:tcPr>
            <w:tcW w:w="546" w:type="dxa"/>
            <w:tcBorders>
              <w:bottom w:val="nil"/>
            </w:tcBorders>
            <w:vAlign w:val="center"/>
          </w:tcPr>
          <w:p w:rsidR="002B7A14" w:rsidRPr="000E1730" w:rsidRDefault="002B7A14" w:rsidP="00C506CB">
            <w:pPr>
              <w:pStyle w:val="Tabela-zawarto"/>
              <w:jc w:val="center"/>
              <w:rPr>
                <w:lang w:val="en-US"/>
              </w:rPr>
            </w:pPr>
          </w:p>
        </w:tc>
        <w:tc>
          <w:tcPr>
            <w:tcW w:w="4178" w:type="dxa"/>
            <w:tcBorders>
              <w:bottom w:val="nil"/>
            </w:tcBorders>
            <w:shd w:val="clear" w:color="auto" w:fill="00FFFF"/>
            <w:vAlign w:val="center"/>
          </w:tcPr>
          <w:p w:rsidR="002B7A14" w:rsidRPr="000E1730" w:rsidRDefault="002B7A14" w:rsidP="00C506CB">
            <w:pPr>
              <w:pStyle w:val="Tabela-zawarto"/>
              <w:rPr>
                <w:lang w:val="en-US"/>
              </w:rPr>
            </w:pPr>
            <w:r>
              <w:rPr>
                <w:lang w:val="en-US"/>
              </w:rPr>
              <w:t xml:space="preserve">-   -   -   -   -  </w:t>
            </w:r>
            <w:r w:rsidRPr="000E1730">
              <w:rPr>
                <w:lang w:val="en-US"/>
              </w:rPr>
              <w:t>StreetName</w:t>
            </w:r>
            <w:r w:rsidRPr="000E1730">
              <w:rPr>
                <w:lang w:val="en-US"/>
              </w:rPr>
              <w:tab/>
            </w:r>
            <w:r>
              <w:rPr>
                <w:lang w:val="en-US"/>
              </w:rPr>
              <w:t xml:space="preserve">               </w:t>
            </w:r>
            <w:r w:rsidRPr="000E1730">
              <w:rPr>
                <w:b/>
                <w:lang w:val="en-US"/>
              </w:rPr>
              <w:t>XOR</w:t>
            </w:r>
          </w:p>
        </w:tc>
        <w:tc>
          <w:tcPr>
            <w:tcW w:w="4790" w:type="dxa"/>
          </w:tcPr>
          <w:p w:rsidR="002B7A14" w:rsidRPr="000E1730" w:rsidRDefault="002B7A14" w:rsidP="00C506CB">
            <w:pPr>
              <w:pStyle w:val="Tabela-zawarto"/>
            </w:pPr>
            <w:r w:rsidRPr="000E1730">
              <w:t>Nazwa ulicy, nr budynku</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tcBorders>
              <w:top w:val="nil"/>
              <w:bottom w:val="nil"/>
            </w:tcBorders>
            <w:vAlign w:val="center"/>
          </w:tcPr>
          <w:p w:rsidR="002B7A14" w:rsidRPr="000E1730" w:rsidRDefault="002B7A14" w:rsidP="00C506CB">
            <w:pPr>
              <w:pStyle w:val="Tabela-zawarto"/>
              <w:jc w:val="center"/>
            </w:pPr>
          </w:p>
        </w:tc>
        <w:tc>
          <w:tcPr>
            <w:tcW w:w="4178" w:type="dxa"/>
            <w:tcBorders>
              <w:top w:val="nil"/>
              <w:bottom w:val="nil"/>
            </w:tcBorders>
            <w:shd w:val="clear" w:color="auto" w:fill="00FFFF"/>
            <w:vAlign w:val="center"/>
          </w:tcPr>
          <w:p w:rsidR="002B7A14" w:rsidRPr="000E1730" w:rsidRDefault="002B7A14" w:rsidP="00C506CB">
            <w:pPr>
              <w:pStyle w:val="Tabela-zawarto"/>
            </w:pPr>
            <w:r>
              <w:t xml:space="preserve">-   -   -   -   -  </w:t>
            </w:r>
            <w:r w:rsidRPr="000E1730">
              <w:t>PostCode</w:t>
            </w:r>
          </w:p>
        </w:tc>
        <w:tc>
          <w:tcPr>
            <w:tcW w:w="4790" w:type="dxa"/>
          </w:tcPr>
          <w:p w:rsidR="002B7A14" w:rsidRPr="000E1730" w:rsidRDefault="002B7A14" w:rsidP="00C506CB">
            <w:pPr>
              <w:pStyle w:val="Tabela-zawarto"/>
            </w:pPr>
            <w:r w:rsidRPr="000E1730">
              <w:t>Kod pocztowy</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tcBorders>
              <w:top w:val="nil"/>
              <w:bottom w:val="nil"/>
            </w:tcBorders>
            <w:vAlign w:val="center"/>
          </w:tcPr>
          <w:p w:rsidR="002B7A14" w:rsidRPr="000E1730" w:rsidRDefault="002B7A14" w:rsidP="00C506CB">
            <w:pPr>
              <w:pStyle w:val="Tabela-zawarto"/>
              <w:jc w:val="center"/>
            </w:pPr>
          </w:p>
        </w:tc>
        <w:tc>
          <w:tcPr>
            <w:tcW w:w="4178" w:type="dxa"/>
            <w:tcBorders>
              <w:top w:val="nil"/>
              <w:bottom w:val="nil"/>
            </w:tcBorders>
            <w:shd w:val="clear" w:color="auto" w:fill="00FFFF"/>
            <w:vAlign w:val="center"/>
          </w:tcPr>
          <w:p w:rsidR="002B7A14" w:rsidRPr="000E1730" w:rsidRDefault="002B7A14" w:rsidP="00C506CB">
            <w:pPr>
              <w:pStyle w:val="Tabela-zawarto"/>
            </w:pPr>
            <w:r>
              <w:t xml:space="preserve">-   -   -   -   -  </w:t>
            </w:r>
            <w:r w:rsidRPr="000E1730">
              <w:t>CityName</w:t>
            </w:r>
          </w:p>
        </w:tc>
        <w:tc>
          <w:tcPr>
            <w:tcW w:w="4790" w:type="dxa"/>
          </w:tcPr>
          <w:p w:rsidR="002B7A14" w:rsidRPr="000E1730" w:rsidRDefault="002B7A14" w:rsidP="00C506CB">
            <w:pPr>
              <w:pStyle w:val="Tabela-zawarto"/>
            </w:pPr>
            <w:r w:rsidRPr="000E1730">
              <w:t>Nazwa miasta</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tcBorders>
              <w:top w:val="dashed" w:sz="4" w:space="0" w:color="auto"/>
              <w:bottom w:val="nil"/>
            </w:tcBorders>
            <w:vAlign w:val="center"/>
          </w:tcPr>
          <w:p w:rsidR="002B7A14" w:rsidRPr="000E1730" w:rsidRDefault="002B7A14" w:rsidP="00C506CB">
            <w:pPr>
              <w:pStyle w:val="Tabela-zawarto"/>
              <w:jc w:val="center"/>
            </w:pPr>
          </w:p>
        </w:tc>
        <w:tc>
          <w:tcPr>
            <w:tcW w:w="4178" w:type="dxa"/>
            <w:tcBorders>
              <w:top w:val="dashed" w:sz="4" w:space="0" w:color="auto"/>
              <w:bottom w:val="nil"/>
            </w:tcBorders>
            <w:shd w:val="clear" w:color="auto" w:fill="00FFFF"/>
            <w:vAlign w:val="center"/>
          </w:tcPr>
          <w:p w:rsidR="002B7A14" w:rsidRPr="000E1730" w:rsidRDefault="002B7A14" w:rsidP="00C506CB">
            <w:pPr>
              <w:pStyle w:val="Tabela-zawarto"/>
            </w:pPr>
            <w:r>
              <w:t xml:space="preserve">-   -   -   -   -  </w:t>
            </w:r>
            <w:r w:rsidRPr="000E1730">
              <w:t>PostalAddressLine1</w:t>
            </w:r>
            <w:r w:rsidRPr="000E1730">
              <w:tab/>
            </w:r>
            <w:r w:rsidRPr="000E1730">
              <w:rPr>
                <w:b/>
              </w:rPr>
              <w:t>XOR</w:t>
            </w:r>
          </w:p>
        </w:tc>
        <w:tc>
          <w:tcPr>
            <w:tcW w:w="4790" w:type="dxa"/>
          </w:tcPr>
          <w:p w:rsidR="002B7A14" w:rsidRPr="000E1730" w:rsidRDefault="002B7A14" w:rsidP="00C506CB">
            <w:pPr>
              <w:pStyle w:val="Tabela-zawarto"/>
            </w:pPr>
            <w:r w:rsidRPr="000E1730">
              <w:t>Pierwsza linia adresu</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tcBorders>
              <w:top w:val="nil"/>
            </w:tcBorders>
            <w:vAlign w:val="center"/>
          </w:tcPr>
          <w:p w:rsidR="002B7A14" w:rsidRPr="000E1730" w:rsidRDefault="002B7A14" w:rsidP="00C506CB">
            <w:pPr>
              <w:pStyle w:val="Tabela-zawarto"/>
              <w:jc w:val="center"/>
            </w:pPr>
          </w:p>
        </w:tc>
        <w:tc>
          <w:tcPr>
            <w:tcW w:w="4178" w:type="dxa"/>
            <w:tcBorders>
              <w:top w:val="nil"/>
            </w:tcBorders>
            <w:shd w:val="clear" w:color="auto" w:fill="00FFFF"/>
            <w:vAlign w:val="center"/>
          </w:tcPr>
          <w:p w:rsidR="002B7A14" w:rsidRPr="000E1730" w:rsidRDefault="002B7A14" w:rsidP="00C506CB">
            <w:pPr>
              <w:pStyle w:val="Tabela-zawarto"/>
            </w:pPr>
            <w:r>
              <w:t xml:space="preserve">-   -   -   -   -  </w:t>
            </w:r>
            <w:r w:rsidRPr="000E1730">
              <w:t>PostalAddressLine2</w:t>
            </w:r>
          </w:p>
        </w:tc>
        <w:tc>
          <w:tcPr>
            <w:tcW w:w="4790" w:type="dxa"/>
          </w:tcPr>
          <w:p w:rsidR="002B7A14" w:rsidRPr="000E1730" w:rsidRDefault="002B7A14" w:rsidP="00C506CB">
            <w:pPr>
              <w:pStyle w:val="Tabela-zawarto"/>
            </w:pPr>
            <w:r w:rsidRPr="000E1730">
              <w:t>Druga linia adresu</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   -  </w:t>
            </w:r>
            <w:r w:rsidRPr="000E1730">
              <w:t>Country</w:t>
            </w:r>
          </w:p>
        </w:tc>
        <w:tc>
          <w:tcPr>
            <w:tcW w:w="4790" w:type="dxa"/>
          </w:tcPr>
          <w:p w:rsidR="002B7A14" w:rsidRPr="000E1730" w:rsidRDefault="002B7A14" w:rsidP="00C506CB">
            <w:pPr>
              <w:pStyle w:val="Tabela-zawarto"/>
            </w:pPr>
            <w:r w:rsidRPr="000E1730">
              <w:t>Kod kraju</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r w:rsidRPr="000E1730">
              <w:t>A-10</w:t>
            </w:r>
          </w:p>
        </w:tc>
        <w:tc>
          <w:tcPr>
            <w:tcW w:w="4178" w:type="dxa"/>
            <w:vAlign w:val="center"/>
          </w:tcPr>
          <w:p w:rsidR="002B7A14" w:rsidRPr="000E1730" w:rsidRDefault="002B7A14" w:rsidP="00C506CB">
            <w:pPr>
              <w:pStyle w:val="Tabela-zawarto"/>
              <w:ind w:left="432" w:hanging="432"/>
              <w:rPr>
                <w:b/>
              </w:rPr>
            </w:pPr>
            <w:r>
              <w:t xml:space="preserve">-   -   -   </w:t>
            </w:r>
            <w:r w:rsidRPr="000E1730">
              <w:t>CustomerAccount</w:t>
            </w:r>
          </w:p>
        </w:tc>
        <w:tc>
          <w:tcPr>
            <w:tcW w:w="4790" w:type="dxa"/>
          </w:tcPr>
          <w:p w:rsidR="002B7A14" w:rsidRPr="000E1730" w:rsidRDefault="002B7A14" w:rsidP="00C506CB">
            <w:pPr>
              <w:pStyle w:val="Tabela-zawarto"/>
            </w:pPr>
            <w:r w:rsidRPr="000E1730">
              <w:t>Informacje o rachunku bankowym klienta</w:t>
            </w:r>
          </w:p>
        </w:tc>
        <w:tc>
          <w:tcPr>
            <w:tcW w:w="4700" w:type="dxa"/>
            <w:gridSpan w:val="5"/>
          </w:tcPr>
          <w:p w:rsidR="002B7A14" w:rsidRPr="000E1730" w:rsidRDefault="002B7A14" w:rsidP="00C506CB">
            <w:pPr>
              <w:pStyle w:val="Tabela-zawarto"/>
              <w:jc w:val="center"/>
              <w:rPr>
                <w:b/>
              </w:rP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ind w:left="432" w:hanging="432"/>
              <w:rPr>
                <w:b/>
                <w:lang w:val="en-US"/>
              </w:rPr>
            </w:pPr>
            <w:r>
              <w:rPr>
                <w:lang w:val="en-US"/>
              </w:rPr>
              <w:t xml:space="preserve">-   -   -   -   </w:t>
            </w:r>
            <w:r w:rsidRPr="000E1730">
              <w:rPr>
                <w:lang w:val="en-US"/>
              </w:rPr>
              <w:t>AccountIdentifier</w:t>
            </w:r>
          </w:p>
        </w:tc>
        <w:tc>
          <w:tcPr>
            <w:tcW w:w="4790" w:type="dxa"/>
          </w:tcPr>
          <w:p w:rsidR="002B7A14" w:rsidRPr="000E1730" w:rsidRDefault="002B7A14" w:rsidP="00C506CB">
            <w:pPr>
              <w:pStyle w:val="Tabela-zawarto"/>
            </w:pPr>
            <w:r w:rsidRPr="000E1730">
              <w:t>Numer rachunku</w:t>
            </w:r>
          </w:p>
        </w:tc>
        <w:tc>
          <w:tcPr>
            <w:tcW w:w="4700" w:type="dxa"/>
            <w:gridSpan w:val="5"/>
          </w:tcPr>
          <w:p w:rsidR="002B7A14" w:rsidRPr="000E1730" w:rsidRDefault="002B7A14" w:rsidP="00C506CB">
            <w:pPr>
              <w:pStyle w:val="Tabela-zawarto"/>
              <w:jc w:val="center"/>
            </w:pPr>
            <w:r w:rsidRPr="000E1730">
              <w:t>Numer rachunku w standardzie NRB</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ind w:left="432" w:hanging="432"/>
              <w:rPr>
                <w:b/>
              </w:rPr>
            </w:pPr>
            <w:r>
              <w:t xml:space="preserve">-   -   -   -   </w:t>
            </w:r>
            <w:r w:rsidRPr="000E1730">
              <w:t>AccountName</w:t>
            </w:r>
          </w:p>
        </w:tc>
        <w:tc>
          <w:tcPr>
            <w:tcW w:w="4790" w:type="dxa"/>
          </w:tcPr>
          <w:p w:rsidR="002B7A14" w:rsidRPr="000E1730" w:rsidRDefault="002B7A14" w:rsidP="00C506CB">
            <w:pPr>
              <w:pStyle w:val="Tabela-zawarto"/>
            </w:pPr>
            <w:r w:rsidRPr="000E1730">
              <w:t>Nazwa rachunku</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ind w:left="432" w:hanging="432"/>
              <w:rPr>
                <w:b/>
              </w:rPr>
            </w:pPr>
            <w:r>
              <w:t xml:space="preserve">-   -   -   -   </w:t>
            </w:r>
            <w:r w:rsidRPr="000E1730">
              <w:t>AccountCurrencyCode</w:t>
            </w:r>
          </w:p>
        </w:tc>
        <w:tc>
          <w:tcPr>
            <w:tcW w:w="4790" w:type="dxa"/>
          </w:tcPr>
          <w:p w:rsidR="002B7A14" w:rsidRPr="000E1730" w:rsidRDefault="002B7A14" w:rsidP="00C506CB">
            <w:pPr>
              <w:pStyle w:val="Tabela-zawarto"/>
            </w:pPr>
            <w:r w:rsidRPr="000E1730">
              <w:t>Waluta rachunku</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4153E6">
            <w:pPr>
              <w:pStyle w:val="Tabela-zawarto"/>
              <w:jc w:val="center"/>
            </w:pPr>
            <w:r w:rsidRPr="000E1730">
              <w:t xml:space="preserve">A-10 </w:t>
            </w:r>
          </w:p>
        </w:tc>
        <w:tc>
          <w:tcPr>
            <w:tcW w:w="4178" w:type="dxa"/>
            <w:vAlign w:val="center"/>
          </w:tcPr>
          <w:p w:rsidR="002B7A14" w:rsidRPr="000E1730" w:rsidRDefault="002B7A14" w:rsidP="004153E6">
            <w:pPr>
              <w:pStyle w:val="Tabela-zawarto"/>
              <w:ind w:left="432" w:hanging="432"/>
              <w:rPr>
                <w:b/>
              </w:rPr>
            </w:pPr>
            <w:r>
              <w:t>-   -   -   Micro</w:t>
            </w:r>
            <w:r w:rsidRPr="000E1730">
              <w:t>Account</w:t>
            </w:r>
          </w:p>
        </w:tc>
        <w:tc>
          <w:tcPr>
            <w:tcW w:w="4790" w:type="dxa"/>
          </w:tcPr>
          <w:p w:rsidR="002B7A14" w:rsidRPr="000E1730" w:rsidRDefault="002B7A14" w:rsidP="004153E6">
            <w:pPr>
              <w:pStyle w:val="Tabela-zawarto"/>
            </w:pPr>
            <w:r w:rsidRPr="000E1730">
              <w:t xml:space="preserve">Informacje o </w:t>
            </w:r>
            <w:r>
              <w:t>micro</w:t>
            </w:r>
            <w:r w:rsidRPr="000E1730">
              <w:t>rachunku klienta</w:t>
            </w:r>
          </w:p>
        </w:tc>
        <w:tc>
          <w:tcPr>
            <w:tcW w:w="4700" w:type="dxa"/>
            <w:gridSpan w:val="5"/>
          </w:tcPr>
          <w:p w:rsidR="002B7A14" w:rsidRPr="000E1730" w:rsidRDefault="002B7A14" w:rsidP="004153E6">
            <w:pPr>
              <w:pStyle w:val="Tabela-zawarto"/>
              <w:rPr>
                <w:b/>
              </w:rPr>
            </w:pPr>
          </w:p>
        </w:tc>
      </w:tr>
      <w:tr w:rsidR="002B7A14" w:rsidRPr="000E1730" w:rsidTr="00E2085D">
        <w:tc>
          <w:tcPr>
            <w:tcW w:w="546" w:type="dxa"/>
            <w:vAlign w:val="center"/>
          </w:tcPr>
          <w:p w:rsidR="002B7A14" w:rsidRPr="000E1730" w:rsidRDefault="002B7A14" w:rsidP="004153E6">
            <w:pPr>
              <w:pStyle w:val="Tabela-zawarto"/>
              <w:jc w:val="center"/>
            </w:pPr>
          </w:p>
        </w:tc>
        <w:tc>
          <w:tcPr>
            <w:tcW w:w="4178" w:type="dxa"/>
            <w:vAlign w:val="center"/>
          </w:tcPr>
          <w:p w:rsidR="002B7A14" w:rsidRPr="000E1730" w:rsidRDefault="002B7A14" w:rsidP="004153E6">
            <w:pPr>
              <w:pStyle w:val="Tabela-zawarto"/>
              <w:ind w:left="432" w:hanging="432"/>
              <w:rPr>
                <w:b/>
                <w:lang w:val="en-US"/>
              </w:rPr>
            </w:pPr>
            <w:r>
              <w:rPr>
                <w:lang w:val="en-US"/>
              </w:rPr>
              <w:t xml:space="preserve">-   -   -   </w:t>
            </w:r>
            <w:r>
              <w:t xml:space="preserve">-   </w:t>
            </w:r>
            <w:r w:rsidRPr="000E1730">
              <w:rPr>
                <w:lang w:val="en-US"/>
              </w:rPr>
              <w:t>AccountIdentifier</w:t>
            </w:r>
          </w:p>
        </w:tc>
        <w:tc>
          <w:tcPr>
            <w:tcW w:w="4790" w:type="dxa"/>
          </w:tcPr>
          <w:p w:rsidR="002B7A14" w:rsidRPr="000E1730" w:rsidRDefault="002B7A14" w:rsidP="004153E6">
            <w:pPr>
              <w:pStyle w:val="Tabela-zawarto"/>
            </w:pPr>
            <w:r w:rsidRPr="000E1730">
              <w:t>Numer rachunku</w:t>
            </w:r>
          </w:p>
        </w:tc>
        <w:tc>
          <w:tcPr>
            <w:tcW w:w="4700" w:type="dxa"/>
            <w:gridSpan w:val="5"/>
          </w:tcPr>
          <w:p w:rsidR="002B7A14" w:rsidRPr="000E1730" w:rsidRDefault="002B7A14" w:rsidP="004153E6">
            <w:pPr>
              <w:pStyle w:val="Tabela-zawarto"/>
              <w:jc w:val="center"/>
            </w:pPr>
            <w:r w:rsidRPr="001E0423">
              <w:rPr>
                <w:highlight w:val="cyan"/>
              </w:rPr>
              <w:t>Numer mikrorachunku prowadzonego w NBPCollect, jeśli klient obsługiwany w NBPCollect</w:t>
            </w:r>
          </w:p>
        </w:tc>
      </w:tr>
      <w:tr w:rsidR="002B7A14" w:rsidRPr="000E1730" w:rsidTr="00E2085D">
        <w:tc>
          <w:tcPr>
            <w:tcW w:w="546" w:type="dxa"/>
            <w:vAlign w:val="center"/>
          </w:tcPr>
          <w:p w:rsidR="002B7A14" w:rsidRPr="000E1730" w:rsidRDefault="002B7A14" w:rsidP="004153E6">
            <w:pPr>
              <w:pStyle w:val="Tabela-zawarto"/>
              <w:jc w:val="center"/>
            </w:pPr>
          </w:p>
        </w:tc>
        <w:tc>
          <w:tcPr>
            <w:tcW w:w="4178" w:type="dxa"/>
            <w:vAlign w:val="center"/>
          </w:tcPr>
          <w:p w:rsidR="002B7A14" w:rsidRPr="000E1730" w:rsidRDefault="002B7A14" w:rsidP="004153E6">
            <w:pPr>
              <w:pStyle w:val="Tabela-zawarto"/>
              <w:ind w:left="432" w:hanging="432"/>
              <w:rPr>
                <w:b/>
              </w:rPr>
            </w:pPr>
            <w:r>
              <w:t xml:space="preserve">-   -   -   -   </w:t>
            </w:r>
            <w:r w:rsidRPr="000E1730">
              <w:t>AccountName</w:t>
            </w:r>
          </w:p>
        </w:tc>
        <w:tc>
          <w:tcPr>
            <w:tcW w:w="4790" w:type="dxa"/>
          </w:tcPr>
          <w:p w:rsidR="002B7A14" w:rsidRPr="000E1730" w:rsidRDefault="002B7A14" w:rsidP="004153E6">
            <w:pPr>
              <w:pStyle w:val="Tabela-zawarto"/>
            </w:pPr>
            <w:r w:rsidRPr="000E1730">
              <w:t>Nazwa rachunku</w:t>
            </w:r>
          </w:p>
        </w:tc>
        <w:tc>
          <w:tcPr>
            <w:tcW w:w="4700" w:type="dxa"/>
            <w:gridSpan w:val="5"/>
          </w:tcPr>
          <w:p w:rsidR="002B7A14" w:rsidRPr="000E1730" w:rsidRDefault="002B7A14" w:rsidP="004153E6">
            <w:pPr>
              <w:pStyle w:val="Tabela-zawarto"/>
            </w:pPr>
          </w:p>
        </w:tc>
      </w:tr>
      <w:tr w:rsidR="002B7A14" w:rsidRPr="000E1730" w:rsidTr="004153E6">
        <w:tc>
          <w:tcPr>
            <w:tcW w:w="546" w:type="dxa"/>
            <w:vAlign w:val="center"/>
          </w:tcPr>
          <w:p w:rsidR="002B7A14" w:rsidRPr="000E1730" w:rsidRDefault="002B7A14" w:rsidP="004153E6">
            <w:pPr>
              <w:pStyle w:val="Tabela-zawarto"/>
              <w:jc w:val="center"/>
            </w:pPr>
          </w:p>
        </w:tc>
        <w:tc>
          <w:tcPr>
            <w:tcW w:w="4178" w:type="dxa"/>
            <w:vAlign w:val="center"/>
          </w:tcPr>
          <w:p w:rsidR="002B7A14" w:rsidRPr="000E1730" w:rsidRDefault="002B7A14" w:rsidP="004153E6">
            <w:pPr>
              <w:pStyle w:val="Tabela-zawarto"/>
              <w:ind w:left="432" w:hanging="432"/>
              <w:rPr>
                <w:b/>
              </w:rPr>
            </w:pPr>
            <w:r>
              <w:t xml:space="preserve">-   -   -   -   </w:t>
            </w:r>
            <w:r w:rsidRPr="000E1730">
              <w:t>AccountCurrencyCode</w:t>
            </w:r>
          </w:p>
        </w:tc>
        <w:tc>
          <w:tcPr>
            <w:tcW w:w="4790" w:type="dxa"/>
          </w:tcPr>
          <w:p w:rsidR="002B7A14" w:rsidRPr="000E1730" w:rsidRDefault="002B7A14" w:rsidP="004153E6">
            <w:pPr>
              <w:pStyle w:val="Tabela-zawarto"/>
            </w:pPr>
            <w:r w:rsidRPr="000E1730">
              <w:t>Waluta rachunku</w:t>
            </w:r>
          </w:p>
        </w:tc>
        <w:tc>
          <w:tcPr>
            <w:tcW w:w="4700" w:type="dxa"/>
            <w:gridSpan w:val="5"/>
          </w:tcPr>
          <w:p w:rsidR="002B7A14" w:rsidRPr="000E1730" w:rsidRDefault="002B7A14" w:rsidP="004153E6">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r w:rsidRPr="000E1730">
              <w:t>A-15</w:t>
            </w:r>
          </w:p>
        </w:tc>
        <w:tc>
          <w:tcPr>
            <w:tcW w:w="4178" w:type="dxa"/>
            <w:vAlign w:val="center"/>
          </w:tcPr>
          <w:p w:rsidR="002B7A14" w:rsidRPr="000E1730" w:rsidRDefault="002B7A14" w:rsidP="00C506CB">
            <w:pPr>
              <w:pStyle w:val="Tabela-zawarto"/>
            </w:pPr>
            <w:r>
              <w:t xml:space="preserve">-   -   -   </w:t>
            </w:r>
            <w:r w:rsidRPr="000E1730">
              <w:t>CustomerFinancialInstitution</w:t>
            </w:r>
          </w:p>
        </w:tc>
        <w:tc>
          <w:tcPr>
            <w:tcW w:w="4790" w:type="dxa"/>
          </w:tcPr>
          <w:p w:rsidR="002B7A14" w:rsidRPr="000E1730" w:rsidRDefault="002B7A14" w:rsidP="00C506CB">
            <w:pPr>
              <w:pStyle w:val="Tabela-zawarto"/>
            </w:pPr>
            <w:r w:rsidRPr="000E1730">
              <w:t xml:space="preserve">Informacje o banku/oddziale banku obsługującym rachunek klienta </w:t>
            </w:r>
          </w:p>
        </w:tc>
        <w:tc>
          <w:tcPr>
            <w:tcW w:w="4700" w:type="dxa"/>
            <w:gridSpan w:val="5"/>
          </w:tcPr>
          <w:p w:rsidR="002B7A14" w:rsidRPr="000E1730" w:rsidRDefault="002B7A14" w:rsidP="00C506CB">
            <w:pPr>
              <w:pStyle w:val="Tabela-zawarto"/>
              <w:jc w:val="center"/>
              <w:rPr>
                <w:b/>
              </w:rP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   </w:t>
            </w:r>
            <w:r w:rsidRPr="000E1730">
              <w:t>FIIdentifier</w:t>
            </w:r>
          </w:p>
        </w:tc>
        <w:tc>
          <w:tcPr>
            <w:tcW w:w="4790" w:type="dxa"/>
          </w:tcPr>
          <w:p w:rsidR="002B7A14" w:rsidRPr="000E1730" w:rsidRDefault="002B7A14" w:rsidP="00C506CB">
            <w:pPr>
              <w:pStyle w:val="Tabela-zawarto"/>
            </w:pPr>
            <w:r w:rsidRPr="000E1730">
              <w:t>Identyfikator banku/oddziału banku</w:t>
            </w:r>
          </w:p>
        </w:tc>
        <w:tc>
          <w:tcPr>
            <w:tcW w:w="4700" w:type="dxa"/>
            <w:gridSpan w:val="5"/>
          </w:tcPr>
          <w:p w:rsidR="002B7A14" w:rsidRPr="000E1730" w:rsidRDefault="002B7A14" w:rsidP="00C506CB">
            <w:pPr>
              <w:pStyle w:val="Tabela-zawarto"/>
              <w:jc w:val="center"/>
            </w:pPr>
            <w:r w:rsidRPr="000E1730">
              <w:t>Numer rozliczeniowy banku/oddziału</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   </w:t>
            </w:r>
            <w:r w:rsidRPr="000E1730">
              <w:t>Name</w:t>
            </w:r>
          </w:p>
        </w:tc>
        <w:tc>
          <w:tcPr>
            <w:tcW w:w="4790" w:type="dxa"/>
          </w:tcPr>
          <w:p w:rsidR="002B7A14" w:rsidRPr="000E1730" w:rsidRDefault="002B7A14" w:rsidP="00C506CB">
            <w:pPr>
              <w:pStyle w:val="Tabela-zawarto"/>
            </w:pPr>
            <w:r w:rsidRPr="000E1730">
              <w:t>Nazwa banku/oddziału banku</w:t>
            </w:r>
          </w:p>
        </w:tc>
        <w:tc>
          <w:tcPr>
            <w:tcW w:w="4700" w:type="dxa"/>
            <w:gridSpan w:val="5"/>
          </w:tcPr>
          <w:p w:rsidR="002B7A14" w:rsidRPr="000E1730" w:rsidRDefault="002B7A14" w:rsidP="00C506CB">
            <w:pPr>
              <w:pStyle w:val="Tabela-zawarto"/>
              <w:jc w:val="center"/>
            </w:pPr>
            <w:r w:rsidRPr="000E1730">
              <w:t>Nazwa banku/oddziału</w:t>
            </w:r>
          </w:p>
        </w:tc>
      </w:tr>
      <w:tr w:rsidR="002B7A14" w:rsidRPr="000E1730" w:rsidTr="00E2085D">
        <w:tc>
          <w:tcPr>
            <w:tcW w:w="546" w:type="dxa"/>
            <w:vAlign w:val="center"/>
          </w:tcPr>
          <w:p w:rsidR="002B7A14" w:rsidRPr="000E1730" w:rsidRDefault="002B7A14" w:rsidP="00C506CB">
            <w:pPr>
              <w:pStyle w:val="Tabela-zawarto"/>
              <w:jc w:val="center"/>
            </w:pPr>
            <w:r w:rsidRPr="000E1730">
              <w:t>A-11</w:t>
            </w:r>
          </w:p>
        </w:tc>
        <w:tc>
          <w:tcPr>
            <w:tcW w:w="4178" w:type="dxa"/>
            <w:vAlign w:val="center"/>
          </w:tcPr>
          <w:p w:rsidR="002B7A14" w:rsidRPr="000E1730" w:rsidRDefault="002B7A14" w:rsidP="00C506CB">
            <w:pPr>
              <w:pStyle w:val="Tabela-zawarto"/>
            </w:pPr>
            <w:r>
              <w:t xml:space="preserve">-   -   -   -   </w:t>
            </w:r>
            <w:r w:rsidRPr="000E1730">
              <w:t>Address</w:t>
            </w:r>
          </w:p>
        </w:tc>
        <w:tc>
          <w:tcPr>
            <w:tcW w:w="4790" w:type="dxa"/>
          </w:tcPr>
          <w:p w:rsidR="002B7A14" w:rsidRPr="000E1730" w:rsidRDefault="002B7A14" w:rsidP="00C506CB">
            <w:pPr>
              <w:pStyle w:val="Tabela-zawarto"/>
            </w:pPr>
            <w:r w:rsidRPr="000E1730">
              <w:t>Adres banku/oddziału banku (podawany w postaci sformatowanej lub niesformatowanej)</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tcBorders>
              <w:bottom w:val="nil"/>
            </w:tcBorders>
            <w:vAlign w:val="center"/>
          </w:tcPr>
          <w:p w:rsidR="002B7A14" w:rsidRPr="000E1730" w:rsidRDefault="002B7A14" w:rsidP="00C506CB">
            <w:pPr>
              <w:pStyle w:val="Tabela-zawarto"/>
              <w:jc w:val="center"/>
            </w:pPr>
          </w:p>
        </w:tc>
        <w:tc>
          <w:tcPr>
            <w:tcW w:w="4178" w:type="dxa"/>
            <w:tcBorders>
              <w:bottom w:val="nil"/>
            </w:tcBorders>
            <w:vAlign w:val="center"/>
          </w:tcPr>
          <w:p w:rsidR="002B7A14" w:rsidRPr="000E1730" w:rsidRDefault="002B7A14" w:rsidP="00C506CB">
            <w:pPr>
              <w:pStyle w:val="Tabela-zawarto"/>
              <w:rPr>
                <w:lang w:val="en-US"/>
              </w:rPr>
            </w:pPr>
            <w:r>
              <w:rPr>
                <w:lang w:val="en-US"/>
              </w:rPr>
              <w:t xml:space="preserve">-   -   -   -   -  </w:t>
            </w:r>
            <w:r w:rsidRPr="000E1730">
              <w:rPr>
                <w:lang w:val="en-US"/>
              </w:rPr>
              <w:t>AddressType</w:t>
            </w:r>
          </w:p>
        </w:tc>
        <w:tc>
          <w:tcPr>
            <w:tcW w:w="4790" w:type="dxa"/>
          </w:tcPr>
          <w:p w:rsidR="002B7A14" w:rsidRPr="000E1730" w:rsidRDefault="002B7A14" w:rsidP="00C506CB">
            <w:pPr>
              <w:pStyle w:val="Tabela-zawarto"/>
            </w:pPr>
            <w:r w:rsidRPr="000E1730">
              <w:t>Typ adresu</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tcBorders>
              <w:bottom w:val="nil"/>
            </w:tcBorders>
            <w:vAlign w:val="center"/>
          </w:tcPr>
          <w:p w:rsidR="002B7A14" w:rsidRPr="000E1730" w:rsidRDefault="002B7A14" w:rsidP="00C506CB">
            <w:pPr>
              <w:pStyle w:val="Tabela-zawarto"/>
              <w:jc w:val="center"/>
              <w:rPr>
                <w:lang w:val="en-US"/>
              </w:rPr>
            </w:pPr>
          </w:p>
        </w:tc>
        <w:tc>
          <w:tcPr>
            <w:tcW w:w="4178" w:type="dxa"/>
            <w:tcBorders>
              <w:bottom w:val="nil"/>
            </w:tcBorders>
            <w:shd w:val="clear" w:color="auto" w:fill="00FFFF"/>
            <w:vAlign w:val="center"/>
          </w:tcPr>
          <w:p w:rsidR="002B7A14" w:rsidRPr="000E1730" w:rsidRDefault="002B7A14" w:rsidP="00C506CB">
            <w:pPr>
              <w:pStyle w:val="Tabela-zawarto"/>
              <w:rPr>
                <w:lang w:val="en-US"/>
              </w:rPr>
            </w:pPr>
            <w:r>
              <w:rPr>
                <w:lang w:val="en-US"/>
              </w:rPr>
              <w:t xml:space="preserve">-   -   -   -   -  </w:t>
            </w:r>
            <w:r w:rsidRPr="000E1730">
              <w:rPr>
                <w:lang w:val="en-US"/>
              </w:rPr>
              <w:t>StreetName</w:t>
            </w:r>
            <w:r w:rsidRPr="000E1730">
              <w:rPr>
                <w:lang w:val="en-US"/>
              </w:rPr>
              <w:tab/>
            </w:r>
            <w:r w:rsidRPr="000E1730">
              <w:rPr>
                <w:lang w:val="en-US"/>
              </w:rPr>
              <w:tab/>
            </w:r>
            <w:r w:rsidRPr="000E1730">
              <w:rPr>
                <w:b/>
                <w:lang w:val="en-US"/>
              </w:rPr>
              <w:t>XOR</w:t>
            </w:r>
          </w:p>
        </w:tc>
        <w:tc>
          <w:tcPr>
            <w:tcW w:w="4790" w:type="dxa"/>
          </w:tcPr>
          <w:p w:rsidR="002B7A14" w:rsidRPr="000E1730" w:rsidRDefault="002B7A14" w:rsidP="00C506CB">
            <w:pPr>
              <w:pStyle w:val="Tabela-zawarto"/>
            </w:pPr>
            <w:r w:rsidRPr="000E1730">
              <w:t>Nazwa ulicy, nr budynku</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tcBorders>
              <w:top w:val="nil"/>
              <w:bottom w:val="nil"/>
            </w:tcBorders>
            <w:vAlign w:val="center"/>
          </w:tcPr>
          <w:p w:rsidR="002B7A14" w:rsidRPr="000E1730" w:rsidRDefault="002B7A14" w:rsidP="00C506CB">
            <w:pPr>
              <w:pStyle w:val="Tabela-zawarto"/>
              <w:jc w:val="center"/>
            </w:pPr>
          </w:p>
        </w:tc>
        <w:tc>
          <w:tcPr>
            <w:tcW w:w="4178" w:type="dxa"/>
            <w:tcBorders>
              <w:top w:val="nil"/>
              <w:bottom w:val="nil"/>
            </w:tcBorders>
            <w:shd w:val="clear" w:color="auto" w:fill="00FFFF"/>
            <w:vAlign w:val="center"/>
          </w:tcPr>
          <w:p w:rsidR="002B7A14" w:rsidRPr="000E1730" w:rsidRDefault="002B7A14" w:rsidP="00C506CB">
            <w:pPr>
              <w:pStyle w:val="Tabela-zawarto"/>
            </w:pPr>
            <w:r>
              <w:t xml:space="preserve">-   -   -   -   -  </w:t>
            </w:r>
            <w:r w:rsidRPr="000E1730">
              <w:t>PostCode</w:t>
            </w:r>
          </w:p>
        </w:tc>
        <w:tc>
          <w:tcPr>
            <w:tcW w:w="4790" w:type="dxa"/>
          </w:tcPr>
          <w:p w:rsidR="002B7A14" w:rsidRPr="000E1730" w:rsidRDefault="002B7A14" w:rsidP="00C506CB">
            <w:pPr>
              <w:pStyle w:val="Tabela-zawarto"/>
            </w:pPr>
            <w:r w:rsidRPr="000E1730">
              <w:t>Kod pocztowy</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tcBorders>
              <w:top w:val="nil"/>
              <w:bottom w:val="nil"/>
            </w:tcBorders>
            <w:vAlign w:val="center"/>
          </w:tcPr>
          <w:p w:rsidR="002B7A14" w:rsidRPr="000E1730" w:rsidRDefault="002B7A14" w:rsidP="00C506CB">
            <w:pPr>
              <w:pStyle w:val="Tabela-zawarto"/>
              <w:jc w:val="center"/>
            </w:pPr>
          </w:p>
        </w:tc>
        <w:tc>
          <w:tcPr>
            <w:tcW w:w="4178" w:type="dxa"/>
            <w:tcBorders>
              <w:top w:val="nil"/>
              <w:bottom w:val="nil"/>
            </w:tcBorders>
            <w:shd w:val="clear" w:color="auto" w:fill="00FFFF"/>
            <w:vAlign w:val="center"/>
          </w:tcPr>
          <w:p w:rsidR="002B7A14" w:rsidRPr="000E1730" w:rsidRDefault="002B7A14" w:rsidP="00C506CB">
            <w:pPr>
              <w:pStyle w:val="Tabela-zawarto"/>
            </w:pPr>
            <w:r>
              <w:t xml:space="preserve">-   -   -   -   -  </w:t>
            </w:r>
            <w:r w:rsidRPr="000E1730">
              <w:t>CityName</w:t>
            </w:r>
          </w:p>
        </w:tc>
        <w:tc>
          <w:tcPr>
            <w:tcW w:w="4790" w:type="dxa"/>
          </w:tcPr>
          <w:p w:rsidR="002B7A14" w:rsidRPr="000E1730" w:rsidRDefault="002B7A14" w:rsidP="00C506CB">
            <w:pPr>
              <w:pStyle w:val="Tabela-zawarto"/>
            </w:pPr>
            <w:r w:rsidRPr="000E1730">
              <w:t>Nazwa miasta</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tcBorders>
              <w:top w:val="dashed" w:sz="4" w:space="0" w:color="auto"/>
              <w:bottom w:val="nil"/>
            </w:tcBorders>
            <w:vAlign w:val="center"/>
          </w:tcPr>
          <w:p w:rsidR="002B7A14" w:rsidRPr="000E1730" w:rsidRDefault="002B7A14" w:rsidP="00C506CB">
            <w:pPr>
              <w:pStyle w:val="Tabela-zawarto"/>
              <w:jc w:val="center"/>
            </w:pPr>
          </w:p>
        </w:tc>
        <w:tc>
          <w:tcPr>
            <w:tcW w:w="4178" w:type="dxa"/>
            <w:tcBorders>
              <w:top w:val="dashed" w:sz="4" w:space="0" w:color="auto"/>
              <w:bottom w:val="nil"/>
            </w:tcBorders>
            <w:shd w:val="clear" w:color="auto" w:fill="00FFFF"/>
            <w:vAlign w:val="center"/>
          </w:tcPr>
          <w:p w:rsidR="002B7A14" w:rsidRPr="000E1730" w:rsidRDefault="002B7A14" w:rsidP="00C506CB">
            <w:pPr>
              <w:pStyle w:val="Tabela-zawarto"/>
            </w:pPr>
            <w:r>
              <w:t xml:space="preserve">-   -   -   -   -  </w:t>
            </w:r>
            <w:r w:rsidRPr="000E1730">
              <w:t>PostalAddressLine1</w:t>
            </w:r>
            <w:r w:rsidRPr="000E1730">
              <w:tab/>
            </w:r>
            <w:r w:rsidRPr="000E1730">
              <w:rPr>
                <w:b/>
              </w:rPr>
              <w:t>XOR</w:t>
            </w:r>
          </w:p>
        </w:tc>
        <w:tc>
          <w:tcPr>
            <w:tcW w:w="4790" w:type="dxa"/>
          </w:tcPr>
          <w:p w:rsidR="002B7A14" w:rsidRPr="000E1730" w:rsidRDefault="002B7A14" w:rsidP="00C506CB">
            <w:pPr>
              <w:pStyle w:val="Tabela-zawarto"/>
            </w:pPr>
            <w:r w:rsidRPr="000E1730">
              <w:t>Pierwsza linia adresu</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tcBorders>
              <w:top w:val="nil"/>
            </w:tcBorders>
            <w:vAlign w:val="center"/>
          </w:tcPr>
          <w:p w:rsidR="002B7A14" w:rsidRPr="000E1730" w:rsidRDefault="002B7A14" w:rsidP="00C506CB">
            <w:pPr>
              <w:pStyle w:val="Tabela-zawarto"/>
              <w:jc w:val="center"/>
            </w:pPr>
          </w:p>
        </w:tc>
        <w:tc>
          <w:tcPr>
            <w:tcW w:w="4178" w:type="dxa"/>
            <w:tcBorders>
              <w:top w:val="nil"/>
            </w:tcBorders>
            <w:shd w:val="clear" w:color="auto" w:fill="00FFFF"/>
            <w:vAlign w:val="center"/>
          </w:tcPr>
          <w:p w:rsidR="002B7A14" w:rsidRPr="000E1730" w:rsidRDefault="002B7A14" w:rsidP="00C506CB">
            <w:pPr>
              <w:pStyle w:val="Tabela-zawarto"/>
            </w:pPr>
            <w:r>
              <w:t xml:space="preserve">-   -   -   -   -  </w:t>
            </w:r>
            <w:r w:rsidRPr="000E1730">
              <w:t>PostalAddressLine2</w:t>
            </w:r>
          </w:p>
        </w:tc>
        <w:tc>
          <w:tcPr>
            <w:tcW w:w="4790" w:type="dxa"/>
          </w:tcPr>
          <w:p w:rsidR="002B7A14" w:rsidRPr="000E1730" w:rsidRDefault="002B7A14" w:rsidP="00C506CB">
            <w:pPr>
              <w:pStyle w:val="Tabela-zawarto"/>
            </w:pPr>
            <w:r w:rsidRPr="000E1730">
              <w:t>Druga linia adresu</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   -  </w:t>
            </w:r>
            <w:r w:rsidRPr="000E1730">
              <w:t>Country</w:t>
            </w:r>
          </w:p>
        </w:tc>
        <w:tc>
          <w:tcPr>
            <w:tcW w:w="4790" w:type="dxa"/>
          </w:tcPr>
          <w:p w:rsidR="002B7A14" w:rsidRPr="000E1730" w:rsidRDefault="002B7A14" w:rsidP="00C506CB">
            <w:pPr>
              <w:pStyle w:val="Tabela-zawarto"/>
            </w:pPr>
            <w:r w:rsidRPr="000E1730">
              <w:t>Kod kraju</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r w:rsidRPr="000E1730">
              <w:t>D-12</w:t>
            </w:r>
          </w:p>
        </w:tc>
        <w:tc>
          <w:tcPr>
            <w:tcW w:w="4178" w:type="dxa"/>
            <w:vAlign w:val="center"/>
          </w:tcPr>
          <w:p w:rsidR="002B7A14" w:rsidRPr="000E1730" w:rsidRDefault="002B7A14" w:rsidP="00C506CB">
            <w:pPr>
              <w:pStyle w:val="Tabela-zawarto"/>
            </w:pPr>
            <w:r>
              <w:t xml:space="preserve">-   -   -   </w:t>
            </w:r>
            <w:r w:rsidRPr="000E1730">
              <w:t>BalanceDetails</w:t>
            </w:r>
          </w:p>
        </w:tc>
        <w:tc>
          <w:tcPr>
            <w:tcW w:w="4790" w:type="dxa"/>
          </w:tcPr>
          <w:p w:rsidR="002B7A14" w:rsidRPr="000E1730" w:rsidRDefault="002B7A14" w:rsidP="00C506CB">
            <w:pPr>
              <w:pStyle w:val="Tabela-zawarto"/>
            </w:pPr>
            <w:r w:rsidRPr="000E1730">
              <w:t>Informacje o saldach rachunku</w:t>
            </w:r>
          </w:p>
        </w:tc>
        <w:tc>
          <w:tcPr>
            <w:tcW w:w="4700" w:type="dxa"/>
            <w:gridSpan w:val="5"/>
          </w:tcPr>
          <w:p w:rsidR="002B7A14" w:rsidRPr="000E1730" w:rsidRDefault="002B7A14" w:rsidP="00C506CB">
            <w:pPr>
              <w:pStyle w:val="Tabela-zawarto"/>
              <w:jc w:val="center"/>
              <w:rPr>
                <w:b/>
              </w:rP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   </w:t>
            </w:r>
            <w:r w:rsidRPr="000E1730">
              <w:t>BalanceType</w:t>
            </w:r>
          </w:p>
        </w:tc>
        <w:tc>
          <w:tcPr>
            <w:tcW w:w="4790" w:type="dxa"/>
          </w:tcPr>
          <w:p w:rsidR="002B7A14" w:rsidRPr="000E1730" w:rsidRDefault="002B7A14" w:rsidP="00C506CB">
            <w:pPr>
              <w:pStyle w:val="Tabela-zawarto"/>
            </w:pPr>
            <w:r w:rsidRPr="000E1730">
              <w:t>Rodzaj salda</w:t>
            </w:r>
          </w:p>
        </w:tc>
        <w:tc>
          <w:tcPr>
            <w:tcW w:w="1800" w:type="dxa"/>
          </w:tcPr>
          <w:p w:rsidR="002B7A14" w:rsidRPr="000E1730" w:rsidRDefault="002B7A14" w:rsidP="00C506CB">
            <w:pPr>
              <w:pStyle w:val="Tabela-zawarto"/>
              <w:jc w:val="center"/>
            </w:pPr>
            <w:r w:rsidRPr="000E1730">
              <w:t>Opening</w:t>
            </w:r>
          </w:p>
        </w:tc>
        <w:tc>
          <w:tcPr>
            <w:tcW w:w="1600" w:type="dxa"/>
            <w:gridSpan w:val="3"/>
          </w:tcPr>
          <w:p w:rsidR="002B7A14" w:rsidRPr="000E1730" w:rsidRDefault="002B7A14" w:rsidP="00C506CB">
            <w:pPr>
              <w:pStyle w:val="Tabela-zawarto"/>
              <w:jc w:val="center"/>
            </w:pPr>
            <w:r w:rsidRPr="000E1730">
              <w:t>Closing</w:t>
            </w:r>
          </w:p>
        </w:tc>
        <w:tc>
          <w:tcPr>
            <w:tcW w:w="1300" w:type="dxa"/>
          </w:tcPr>
          <w:p w:rsidR="002B7A14" w:rsidRPr="000E1730" w:rsidRDefault="002B7A14" w:rsidP="00C506CB">
            <w:pPr>
              <w:pStyle w:val="Tabela-zawarto"/>
              <w:jc w:val="center"/>
            </w:pPr>
            <w:r w:rsidRPr="000E1730">
              <w:t>Blocked</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rPr>
                <w:lang w:val="en-US"/>
              </w:rPr>
            </w:pPr>
            <w:r>
              <w:rPr>
                <w:lang w:val="en-US"/>
              </w:rPr>
              <w:t xml:space="preserve">-   -   -   -   </w:t>
            </w:r>
            <w:r w:rsidRPr="000E1730">
              <w:rPr>
                <w:lang w:val="en-US"/>
              </w:rPr>
              <w:t>BalanceAmount</w:t>
            </w:r>
          </w:p>
        </w:tc>
        <w:tc>
          <w:tcPr>
            <w:tcW w:w="4790" w:type="dxa"/>
          </w:tcPr>
          <w:p w:rsidR="002B7A14" w:rsidRPr="000E1730" w:rsidRDefault="002B7A14" w:rsidP="00C506CB">
            <w:pPr>
              <w:pStyle w:val="Tabela-zawarto"/>
            </w:pPr>
            <w:r w:rsidRPr="000E1730">
              <w:t>Kwota</w:t>
            </w:r>
          </w:p>
        </w:tc>
        <w:tc>
          <w:tcPr>
            <w:tcW w:w="1800" w:type="dxa"/>
          </w:tcPr>
          <w:p w:rsidR="002B7A14" w:rsidRPr="000E1730" w:rsidRDefault="002B7A14" w:rsidP="00C506CB">
            <w:pPr>
              <w:pStyle w:val="Tabela-zawarto"/>
              <w:jc w:val="center"/>
            </w:pPr>
            <w:r w:rsidRPr="000E1730">
              <w:t>Kwota salda początkowego</w:t>
            </w:r>
          </w:p>
        </w:tc>
        <w:tc>
          <w:tcPr>
            <w:tcW w:w="1600" w:type="dxa"/>
            <w:gridSpan w:val="3"/>
          </w:tcPr>
          <w:p w:rsidR="002B7A14" w:rsidRPr="000E1730" w:rsidRDefault="002B7A14" w:rsidP="00C506CB">
            <w:pPr>
              <w:pStyle w:val="Tabela-zawarto"/>
              <w:jc w:val="center"/>
            </w:pPr>
            <w:r w:rsidRPr="000E1730">
              <w:t>Kwota salda końcowego</w:t>
            </w:r>
          </w:p>
        </w:tc>
        <w:tc>
          <w:tcPr>
            <w:tcW w:w="1300" w:type="dxa"/>
          </w:tcPr>
          <w:p w:rsidR="002B7A14" w:rsidRPr="000E1730" w:rsidRDefault="002B7A14" w:rsidP="00C506CB">
            <w:pPr>
              <w:pStyle w:val="Tabela-zawarto"/>
              <w:jc w:val="center"/>
            </w:pPr>
            <w:r w:rsidRPr="000E1730">
              <w:t>Kwota blokad</w:t>
            </w:r>
          </w:p>
        </w:tc>
      </w:tr>
      <w:tr w:rsidR="002B7A14" w:rsidRPr="000E1730" w:rsidTr="00E2085D">
        <w:tc>
          <w:tcPr>
            <w:tcW w:w="546" w:type="dxa"/>
            <w:vAlign w:val="center"/>
          </w:tcPr>
          <w:p w:rsidR="002B7A14" w:rsidRPr="000E1730" w:rsidRDefault="002B7A14" w:rsidP="00C506CB">
            <w:pPr>
              <w:pStyle w:val="Tabela-zawarto"/>
              <w:jc w:val="center"/>
              <w:rPr>
                <w:lang w:val="en-US"/>
              </w:rPr>
            </w:pPr>
          </w:p>
        </w:tc>
        <w:tc>
          <w:tcPr>
            <w:tcW w:w="4178" w:type="dxa"/>
            <w:vAlign w:val="center"/>
          </w:tcPr>
          <w:p w:rsidR="002B7A14" w:rsidRPr="000E1730" w:rsidRDefault="002B7A14" w:rsidP="00C506CB">
            <w:pPr>
              <w:pStyle w:val="Tabela-zawarto"/>
              <w:rPr>
                <w:lang w:val="en-US"/>
              </w:rPr>
            </w:pPr>
            <w:r>
              <w:rPr>
                <w:lang w:val="en-US"/>
              </w:rPr>
              <w:t xml:space="preserve">-   -   -   -   </w:t>
            </w:r>
            <w:r w:rsidRPr="000E1730">
              <w:rPr>
                <w:lang w:val="en-US"/>
              </w:rPr>
              <w:t>BalanceDate</w:t>
            </w:r>
          </w:p>
        </w:tc>
        <w:tc>
          <w:tcPr>
            <w:tcW w:w="4790" w:type="dxa"/>
          </w:tcPr>
          <w:p w:rsidR="002B7A14" w:rsidRPr="000E1730" w:rsidRDefault="002B7A14" w:rsidP="00C506CB">
            <w:pPr>
              <w:pStyle w:val="Tabela-zawarto"/>
            </w:pPr>
            <w:r w:rsidRPr="000E1730">
              <w:t>Data salda</w:t>
            </w:r>
          </w:p>
        </w:tc>
        <w:tc>
          <w:tcPr>
            <w:tcW w:w="1800" w:type="dxa"/>
          </w:tcPr>
          <w:p w:rsidR="002B7A14" w:rsidRPr="000E1730" w:rsidRDefault="002B7A14" w:rsidP="00C506CB">
            <w:pPr>
              <w:pStyle w:val="Tabela-zawarto"/>
              <w:jc w:val="center"/>
            </w:pPr>
            <w:r w:rsidRPr="000E1730">
              <w:t>Data salda początkowego dla opcji BankStatement lub Data bieżąca dla opcji InterimStatement</w:t>
            </w:r>
          </w:p>
        </w:tc>
        <w:tc>
          <w:tcPr>
            <w:tcW w:w="1600" w:type="dxa"/>
            <w:gridSpan w:val="3"/>
          </w:tcPr>
          <w:p w:rsidR="002B7A14" w:rsidRPr="000E1730" w:rsidRDefault="002B7A14" w:rsidP="00C506CB">
            <w:pPr>
              <w:pStyle w:val="Tabela-zawarto"/>
              <w:jc w:val="center"/>
            </w:pPr>
            <w:r w:rsidRPr="000E1730">
              <w:t>Data wyciągu dla opcji BankStatement lub Data bieżąca dla opcji InterimStatement</w:t>
            </w:r>
          </w:p>
        </w:tc>
        <w:tc>
          <w:tcPr>
            <w:tcW w:w="1300" w:type="dxa"/>
          </w:tcPr>
          <w:p w:rsidR="002B7A14" w:rsidRPr="000E1730" w:rsidRDefault="002B7A14" w:rsidP="00C506CB">
            <w:pPr>
              <w:pStyle w:val="Tabela-zawarto"/>
              <w:jc w:val="center"/>
            </w:pPr>
            <w:r w:rsidRPr="000E1730">
              <w:t>Data wyciągu dla opcji BankStatement lub Data bieżąca dla opcji InterimStatement</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rPr>
                <w:lang w:val="en-US"/>
              </w:rPr>
            </w:pPr>
            <w:r>
              <w:rPr>
                <w:lang w:val="en-US"/>
              </w:rPr>
              <w:t xml:space="preserve">-   -   -   -   </w:t>
            </w:r>
            <w:r w:rsidRPr="000E1730">
              <w:rPr>
                <w:lang w:val="en-US"/>
              </w:rPr>
              <w:t>ExpirationDate</w:t>
            </w:r>
          </w:p>
        </w:tc>
        <w:tc>
          <w:tcPr>
            <w:tcW w:w="4790" w:type="dxa"/>
          </w:tcPr>
          <w:p w:rsidR="002B7A14" w:rsidRPr="000E1730" w:rsidRDefault="002B7A14" w:rsidP="00C506CB">
            <w:pPr>
              <w:pStyle w:val="Tabela-zawarto"/>
            </w:pPr>
            <w:r w:rsidRPr="000E1730">
              <w:t>Data obowiązywania salda, jej wystąpienie jest uzależnione do rodzaju salda</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   </w:t>
            </w:r>
            <w:r w:rsidRPr="000E1730">
              <w:t>Description</w:t>
            </w:r>
          </w:p>
        </w:tc>
        <w:tc>
          <w:tcPr>
            <w:tcW w:w="4790" w:type="dxa"/>
          </w:tcPr>
          <w:p w:rsidR="002B7A14" w:rsidRPr="000E1730" w:rsidRDefault="002B7A14" w:rsidP="00C506CB">
            <w:pPr>
              <w:pStyle w:val="Tabela-zawarto"/>
            </w:pPr>
            <w:r w:rsidRPr="000E1730">
              <w:t>Dodatkowy opis</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w:t>
            </w:r>
            <w:r w:rsidRPr="000E1730">
              <w:t>DebitInterestRate</w:t>
            </w:r>
          </w:p>
        </w:tc>
        <w:tc>
          <w:tcPr>
            <w:tcW w:w="4790" w:type="dxa"/>
          </w:tcPr>
          <w:p w:rsidR="002B7A14" w:rsidRPr="000E1730" w:rsidRDefault="002B7A14" w:rsidP="00C506CB">
            <w:pPr>
              <w:pStyle w:val="Tabela-zawarto"/>
            </w:pPr>
            <w:r w:rsidRPr="000E1730">
              <w:t>Oprocentowanie debetu</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w:t>
            </w:r>
            <w:r w:rsidRPr="000E1730">
              <w:t>AccountInterestRate</w:t>
            </w:r>
          </w:p>
        </w:tc>
        <w:tc>
          <w:tcPr>
            <w:tcW w:w="4790" w:type="dxa"/>
          </w:tcPr>
          <w:p w:rsidR="002B7A14" w:rsidRPr="000E1730" w:rsidRDefault="002B7A14" w:rsidP="00C506CB">
            <w:pPr>
              <w:pStyle w:val="Tabela-zawarto"/>
            </w:pPr>
            <w:r w:rsidRPr="000E1730">
              <w:t>Oprocentowanie rachunku</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w:t>
            </w:r>
            <w:r w:rsidRPr="000E1730">
              <w:t>StatementCharge</w:t>
            </w:r>
          </w:p>
        </w:tc>
        <w:tc>
          <w:tcPr>
            <w:tcW w:w="4790" w:type="dxa"/>
          </w:tcPr>
          <w:p w:rsidR="002B7A14" w:rsidRPr="000E1730" w:rsidRDefault="002B7A14" w:rsidP="00C506CB">
            <w:pPr>
              <w:pStyle w:val="Tabela-zawarto"/>
            </w:pPr>
            <w:r w:rsidRPr="000E1730">
              <w:t>Opłata za wyciąg</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w:t>
            </w:r>
            <w:r w:rsidRPr="000E1730">
              <w:t>Description</w:t>
            </w:r>
          </w:p>
        </w:tc>
        <w:tc>
          <w:tcPr>
            <w:tcW w:w="4790" w:type="dxa"/>
          </w:tcPr>
          <w:p w:rsidR="002B7A14" w:rsidRPr="000E1730" w:rsidRDefault="002B7A14" w:rsidP="00C506CB">
            <w:pPr>
              <w:pStyle w:val="Tabela-zawarto"/>
            </w:pPr>
            <w:r w:rsidRPr="000E1730">
              <w:t>Dodatkowe informacje dotyczące zestawienia</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rPr>
                <w:lang w:val="en-US"/>
              </w:rPr>
            </w:pPr>
            <w:r>
              <w:rPr>
                <w:lang w:val="en-US"/>
              </w:rPr>
              <w:t xml:space="preserve">-   -   -   </w:t>
            </w:r>
            <w:r w:rsidRPr="000E1730">
              <w:rPr>
                <w:lang w:val="en-US"/>
              </w:rPr>
              <w:t>AdditionalInformation</w:t>
            </w:r>
          </w:p>
        </w:tc>
        <w:tc>
          <w:tcPr>
            <w:tcW w:w="4790" w:type="dxa"/>
          </w:tcPr>
          <w:p w:rsidR="002B7A14" w:rsidRPr="000E1730" w:rsidRDefault="002B7A14" w:rsidP="00C506CB">
            <w:pPr>
              <w:pStyle w:val="Tabela-zawarto"/>
            </w:pPr>
            <w:r w:rsidRPr="000E1730">
              <w:t>Dowolny tekst</w:t>
            </w:r>
          </w:p>
        </w:tc>
        <w:tc>
          <w:tcPr>
            <w:tcW w:w="4700" w:type="dxa"/>
            <w:gridSpan w:val="5"/>
          </w:tcPr>
          <w:p w:rsidR="002B7A14" w:rsidRPr="000E1730" w:rsidRDefault="002B7A14" w:rsidP="00C506CB">
            <w:pPr>
              <w:pStyle w:val="Tabela-zawarto"/>
              <w:jc w:val="center"/>
              <w:rPr>
                <w:lang w:val="en-US"/>
              </w:rPr>
            </w:pPr>
          </w:p>
        </w:tc>
      </w:tr>
      <w:tr w:rsidR="002B7A14" w:rsidRPr="000E1730" w:rsidTr="00E2085D">
        <w:tc>
          <w:tcPr>
            <w:tcW w:w="546" w:type="dxa"/>
            <w:vAlign w:val="center"/>
          </w:tcPr>
          <w:p w:rsidR="002B7A14" w:rsidRPr="000E1730" w:rsidRDefault="002B7A14" w:rsidP="00C506CB">
            <w:pPr>
              <w:pStyle w:val="Tabela-zawarto"/>
              <w:jc w:val="center"/>
              <w:rPr>
                <w:lang w:val="en-US"/>
              </w:rPr>
            </w:pPr>
            <w:r w:rsidRPr="000E1730">
              <w:rPr>
                <w:lang w:val="en-US"/>
              </w:rPr>
              <w:t>D-16</w:t>
            </w:r>
          </w:p>
        </w:tc>
        <w:tc>
          <w:tcPr>
            <w:tcW w:w="4178" w:type="dxa"/>
            <w:vAlign w:val="center"/>
          </w:tcPr>
          <w:p w:rsidR="002B7A14" w:rsidRPr="000E1730" w:rsidRDefault="002B7A14" w:rsidP="00C506CB">
            <w:pPr>
              <w:pStyle w:val="Tabela-zawarto"/>
              <w:rPr>
                <w:lang w:val="en-US"/>
              </w:rPr>
            </w:pPr>
            <w:r>
              <w:rPr>
                <w:lang w:val="en-US"/>
              </w:rPr>
              <w:t xml:space="preserve">-   -   </w:t>
            </w:r>
            <w:r w:rsidRPr="000E1730">
              <w:rPr>
                <w:lang w:val="en-US"/>
              </w:rPr>
              <w:t>StatementLineItem</w:t>
            </w:r>
          </w:p>
        </w:tc>
        <w:tc>
          <w:tcPr>
            <w:tcW w:w="4790" w:type="dxa"/>
          </w:tcPr>
          <w:p w:rsidR="002B7A14" w:rsidRPr="000E1730" w:rsidRDefault="002B7A14" w:rsidP="00C506CB">
            <w:pPr>
              <w:pStyle w:val="Tabela-zawarto"/>
            </w:pPr>
            <w:r w:rsidRPr="000E1730">
              <w:t>Komponent zawierający informacje o zapisach księgowych i bieżących danego rachunku</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w:t>
            </w:r>
            <w:r w:rsidRPr="000E1730">
              <w:t>EntryIdentifier</w:t>
            </w:r>
          </w:p>
        </w:tc>
        <w:tc>
          <w:tcPr>
            <w:tcW w:w="4790" w:type="dxa"/>
          </w:tcPr>
          <w:p w:rsidR="002B7A14" w:rsidRPr="000E1730" w:rsidRDefault="002B7A14" w:rsidP="00C506CB">
            <w:pPr>
              <w:pStyle w:val="Tabela-zawarto"/>
            </w:pPr>
            <w:r w:rsidRPr="000E1730">
              <w:t xml:space="preserve">Identyfikator operacji w systemie bankowym </w:t>
            </w:r>
          </w:p>
        </w:tc>
        <w:tc>
          <w:tcPr>
            <w:tcW w:w="4700" w:type="dxa"/>
            <w:gridSpan w:val="5"/>
          </w:tcPr>
          <w:p w:rsidR="002B7A14" w:rsidRPr="000E1730" w:rsidRDefault="002B7A14" w:rsidP="00C506CB">
            <w:pPr>
              <w:pStyle w:val="Tabela-zawarto"/>
              <w:jc w:val="center"/>
            </w:pPr>
            <w:r w:rsidRPr="000E1730">
              <w:t>Numer operacji nadany przez ZSK-C</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w:t>
            </w:r>
            <w:r w:rsidRPr="000E1730">
              <w:t>TransactionIdentifier</w:t>
            </w:r>
          </w:p>
        </w:tc>
        <w:tc>
          <w:tcPr>
            <w:tcW w:w="4790" w:type="dxa"/>
          </w:tcPr>
          <w:p w:rsidR="002B7A14" w:rsidRPr="000E1730" w:rsidRDefault="002B7A14" w:rsidP="00C506CB">
            <w:pPr>
              <w:pStyle w:val="Tabela-zawarto"/>
            </w:pPr>
            <w:r w:rsidRPr="000E1730">
              <w:t>Identyfikator nadany przez klienta</w:t>
            </w:r>
          </w:p>
        </w:tc>
        <w:tc>
          <w:tcPr>
            <w:tcW w:w="4700" w:type="dxa"/>
            <w:gridSpan w:val="5"/>
          </w:tcPr>
          <w:p w:rsidR="002B7A14" w:rsidRDefault="002B7A14" w:rsidP="00C506CB">
            <w:pPr>
              <w:pStyle w:val="Tabela-zawarto"/>
              <w:jc w:val="center"/>
            </w:pPr>
            <w:r w:rsidRPr="000E1730">
              <w:t xml:space="preserve">Numer operacji nadany przez </w:t>
            </w:r>
            <w:r w:rsidRPr="0032379D">
              <w:rPr>
                <w:highlight w:val="cyan"/>
              </w:rPr>
              <w:t>XXXX</w:t>
            </w:r>
          </w:p>
          <w:p w:rsidR="002B7A14" w:rsidRDefault="002B7A14" w:rsidP="00F2473E">
            <w:pPr>
              <w:pStyle w:val="Tabela-zawarto"/>
              <w:jc w:val="center"/>
            </w:pPr>
            <w:r>
              <w:t xml:space="preserve">W przypadku operacji walutowych (oznaczonych jako Zagraniczne) numer zlecenia nadany przez </w:t>
            </w:r>
            <w:r w:rsidRPr="00EE39B9">
              <w:rPr>
                <w:highlight w:val="cyan"/>
              </w:rPr>
              <w:t>XXXX</w:t>
            </w:r>
            <w:r>
              <w:t xml:space="preserve"> będzie w formacie: Numer zlecenia/X</w:t>
            </w:r>
          </w:p>
          <w:p w:rsidR="002B7A14" w:rsidRPr="000E1730" w:rsidRDefault="002B7A14" w:rsidP="00F2473E">
            <w:pPr>
              <w:pStyle w:val="Tabela-zawarto"/>
              <w:jc w:val="center"/>
            </w:pPr>
            <w:r>
              <w:t>X – lp. operacji, która została utworzona na podstawie zlecenia klienta (może powstawać więcej operacji na podstawie jednego zlecenia)</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w:t>
            </w:r>
            <w:r w:rsidRPr="000E1730">
              <w:t>EntryStatusCode</w:t>
            </w:r>
          </w:p>
        </w:tc>
        <w:tc>
          <w:tcPr>
            <w:tcW w:w="4790" w:type="dxa"/>
          </w:tcPr>
          <w:p w:rsidR="002B7A14" w:rsidRPr="000E1730" w:rsidRDefault="002B7A14" w:rsidP="00C506CB">
            <w:pPr>
              <w:pStyle w:val="Tabela-zawarto"/>
            </w:pPr>
            <w:r w:rsidRPr="000E1730">
              <w:t xml:space="preserve">Status operacji </w:t>
            </w:r>
          </w:p>
        </w:tc>
        <w:tc>
          <w:tcPr>
            <w:tcW w:w="4700" w:type="dxa"/>
            <w:gridSpan w:val="5"/>
          </w:tcPr>
          <w:p w:rsidR="002B7A14" w:rsidRPr="000E1730" w:rsidRDefault="002B7A14" w:rsidP="00C506CB">
            <w:pPr>
              <w:pStyle w:val="Tabela-zawarto"/>
              <w:jc w:val="center"/>
            </w:pP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w:t>
            </w:r>
            <w:r w:rsidRPr="000E1730">
              <w:t>EntryType</w:t>
            </w:r>
          </w:p>
        </w:tc>
        <w:tc>
          <w:tcPr>
            <w:tcW w:w="4790" w:type="dxa"/>
          </w:tcPr>
          <w:p w:rsidR="002B7A14" w:rsidRPr="000E1730" w:rsidRDefault="002B7A14" w:rsidP="00C506CB">
            <w:pPr>
              <w:pStyle w:val="Tabela-zawarto"/>
            </w:pPr>
            <w:r w:rsidRPr="000E1730">
              <w:t>Typ operacji</w:t>
            </w:r>
          </w:p>
        </w:tc>
        <w:tc>
          <w:tcPr>
            <w:tcW w:w="4700" w:type="dxa"/>
            <w:gridSpan w:val="5"/>
          </w:tcPr>
          <w:p w:rsidR="002B7A14" w:rsidRPr="000E1730" w:rsidRDefault="002B7A14" w:rsidP="00C506CB">
            <w:pPr>
              <w:pStyle w:val="Tabela-zawarto"/>
              <w:jc w:val="center"/>
            </w:pPr>
            <w:r w:rsidRPr="000E1730">
              <w:t>Strona rachunku:</w:t>
            </w:r>
          </w:p>
          <w:p w:rsidR="002B7A14" w:rsidRPr="000E1730" w:rsidRDefault="002B7A14" w:rsidP="00C506CB">
            <w:pPr>
              <w:pStyle w:val="Tabela-zawarto"/>
              <w:jc w:val="center"/>
            </w:pPr>
            <w:r w:rsidRPr="000E1730">
              <w:t xml:space="preserve">- Debit = </w:t>
            </w:r>
            <w:r>
              <w:t>Wn</w:t>
            </w:r>
          </w:p>
          <w:p w:rsidR="002B7A14" w:rsidRPr="000E1730" w:rsidRDefault="002B7A14" w:rsidP="00C506CB">
            <w:pPr>
              <w:pStyle w:val="Tabela-zawarto"/>
              <w:jc w:val="center"/>
            </w:pPr>
            <w:r w:rsidRPr="000E1730">
              <w:t xml:space="preserve">- Credit = </w:t>
            </w:r>
            <w:r>
              <w:t>Ma</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rPr>
                <w:lang w:val="en-US"/>
              </w:rPr>
            </w:pPr>
            <w:r>
              <w:rPr>
                <w:lang w:val="en-US"/>
              </w:rPr>
              <w:t xml:space="preserve">-   -   -   </w:t>
            </w:r>
            <w:r w:rsidRPr="000E1730">
              <w:rPr>
                <w:lang w:val="en-US"/>
              </w:rPr>
              <w:t>BookingDate</w:t>
            </w:r>
          </w:p>
        </w:tc>
        <w:tc>
          <w:tcPr>
            <w:tcW w:w="4790" w:type="dxa"/>
          </w:tcPr>
          <w:p w:rsidR="002B7A14" w:rsidRPr="000E1730" w:rsidRDefault="002B7A14" w:rsidP="00C506CB">
            <w:pPr>
              <w:pStyle w:val="Tabela-zawarto"/>
            </w:pPr>
            <w:r w:rsidRPr="000E1730">
              <w:t>Data księgowania</w:t>
            </w:r>
          </w:p>
        </w:tc>
        <w:tc>
          <w:tcPr>
            <w:tcW w:w="4700" w:type="dxa"/>
            <w:gridSpan w:val="5"/>
          </w:tcPr>
          <w:p w:rsidR="002B7A14" w:rsidRPr="000E1730" w:rsidRDefault="002B7A14" w:rsidP="00C506CB">
            <w:pPr>
              <w:pStyle w:val="Tabela-zawarto"/>
              <w:jc w:val="center"/>
            </w:pPr>
            <w:r w:rsidRPr="000E1730">
              <w:t>Data zaksięgowania operacji w ZSK-C</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rPr>
                <w:lang w:val="en-US"/>
              </w:rPr>
            </w:pPr>
            <w:r>
              <w:rPr>
                <w:lang w:val="en-US"/>
              </w:rPr>
              <w:t xml:space="preserve">-   -   -   </w:t>
            </w:r>
            <w:r w:rsidRPr="000E1730">
              <w:rPr>
                <w:lang w:val="en-US"/>
              </w:rPr>
              <w:t>AvailableDate</w:t>
            </w:r>
          </w:p>
        </w:tc>
        <w:tc>
          <w:tcPr>
            <w:tcW w:w="4790" w:type="dxa"/>
          </w:tcPr>
          <w:p w:rsidR="002B7A14" w:rsidRPr="000E1730" w:rsidRDefault="002B7A14" w:rsidP="00C506CB">
            <w:pPr>
              <w:pStyle w:val="Tabela-zawarto"/>
            </w:pPr>
            <w:r w:rsidRPr="000E1730">
              <w:t>Data operacji</w:t>
            </w:r>
          </w:p>
        </w:tc>
        <w:tc>
          <w:tcPr>
            <w:tcW w:w="4700" w:type="dxa"/>
            <w:gridSpan w:val="5"/>
          </w:tcPr>
          <w:p w:rsidR="002B7A14" w:rsidRPr="00EF0A0B" w:rsidRDefault="002B7A14" w:rsidP="00C506CB">
            <w:pPr>
              <w:pStyle w:val="Tabela-zawarto"/>
              <w:jc w:val="center"/>
            </w:pPr>
            <w:r w:rsidRPr="00EF0A0B">
              <w:t>Data dowodu księgowego operacji w ZSK-C (dla operacji pochodzących z ELIXIR data obciążenia rachunku w obcym banku)</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rPr>
                <w:lang w:val="en-US"/>
              </w:rPr>
            </w:pPr>
            <w:r>
              <w:rPr>
                <w:lang w:val="en-US"/>
              </w:rPr>
              <w:t xml:space="preserve">-   -   -   </w:t>
            </w:r>
            <w:r w:rsidRPr="000E1730">
              <w:rPr>
                <w:lang w:val="en-US"/>
              </w:rPr>
              <w:t>EntryAmount</w:t>
            </w:r>
          </w:p>
        </w:tc>
        <w:tc>
          <w:tcPr>
            <w:tcW w:w="4790" w:type="dxa"/>
          </w:tcPr>
          <w:p w:rsidR="002B7A14" w:rsidRPr="000E1730" w:rsidRDefault="002B7A14" w:rsidP="00C506CB">
            <w:pPr>
              <w:pStyle w:val="Tabela-zawarto"/>
            </w:pPr>
            <w:r w:rsidRPr="000E1730">
              <w:t xml:space="preserve">Kwota operacji </w:t>
            </w:r>
          </w:p>
        </w:tc>
        <w:tc>
          <w:tcPr>
            <w:tcW w:w="4700" w:type="dxa"/>
            <w:gridSpan w:val="5"/>
          </w:tcPr>
          <w:p w:rsidR="002B7A14" w:rsidRPr="00EF0A0B" w:rsidRDefault="002B7A14" w:rsidP="00CD55FF">
            <w:pPr>
              <w:pStyle w:val="Tabela-zawarto"/>
              <w:jc w:val="center"/>
            </w:pPr>
            <w:r w:rsidRPr="00EF0A0B">
              <w:t>Kwota operacji</w:t>
            </w:r>
          </w:p>
        </w:tc>
      </w:tr>
      <w:tr w:rsidR="002B7A14" w:rsidRPr="000E1730" w:rsidTr="00E2085D">
        <w:tc>
          <w:tcPr>
            <w:tcW w:w="546" w:type="dxa"/>
            <w:vAlign w:val="center"/>
          </w:tcPr>
          <w:p w:rsidR="002B7A14" w:rsidRPr="000E1730" w:rsidRDefault="002B7A14" w:rsidP="00C506CB">
            <w:pPr>
              <w:pStyle w:val="Tabela-zawarto"/>
              <w:jc w:val="center"/>
            </w:pPr>
          </w:p>
        </w:tc>
        <w:tc>
          <w:tcPr>
            <w:tcW w:w="4178" w:type="dxa"/>
            <w:vAlign w:val="center"/>
          </w:tcPr>
          <w:p w:rsidR="002B7A14" w:rsidRPr="000E1730" w:rsidRDefault="002B7A14" w:rsidP="00C506CB">
            <w:pPr>
              <w:pStyle w:val="Tabela-zawarto"/>
            </w:pPr>
            <w:r>
              <w:t xml:space="preserve">-   -   -   </w:t>
            </w:r>
            <w:r w:rsidRPr="000E1730">
              <w:t>OriginalAmount</w:t>
            </w:r>
          </w:p>
        </w:tc>
        <w:tc>
          <w:tcPr>
            <w:tcW w:w="4790" w:type="dxa"/>
          </w:tcPr>
          <w:p w:rsidR="002B7A14" w:rsidRPr="000E1730" w:rsidRDefault="002B7A14" w:rsidP="00C506CB">
            <w:pPr>
              <w:pStyle w:val="Tabela-zawarto"/>
            </w:pPr>
            <w:r w:rsidRPr="000E1730">
              <w:t xml:space="preserve">Kwota zlecenia, element występuje jeśli operacja zaksięgowana została w wyniku transakcji, której kwota uznania/obciążenia została podana w walucie innej niż waluta rachunku </w:t>
            </w:r>
          </w:p>
        </w:tc>
        <w:tc>
          <w:tcPr>
            <w:tcW w:w="4700" w:type="dxa"/>
            <w:gridSpan w:val="5"/>
          </w:tcPr>
          <w:p w:rsidR="002B7A14" w:rsidRPr="00EF0A0B" w:rsidRDefault="002B7A14" w:rsidP="00CD55FF">
            <w:pPr>
              <w:pStyle w:val="Tabela-zawarto"/>
              <w:jc w:val="center"/>
            </w:pPr>
            <w:r w:rsidRPr="00EF0A0B">
              <w:t xml:space="preserve">Kwota zlecenia </w:t>
            </w:r>
          </w:p>
          <w:p w:rsidR="002B7A14" w:rsidRPr="00EF0A0B" w:rsidRDefault="002B7A14" w:rsidP="00CD55FF">
            <w:pPr>
              <w:pStyle w:val="Tabela-zawarto"/>
              <w:jc w:val="center"/>
            </w:pPr>
            <w:r w:rsidRPr="00EF0A0B">
              <w:t>(wypełniane gdy StatementInfoType = BankStatement)</w:t>
            </w:r>
          </w:p>
        </w:tc>
      </w:tr>
      <w:tr w:rsidR="002B7A14" w:rsidRPr="000E1730" w:rsidTr="00E2085D">
        <w:tc>
          <w:tcPr>
            <w:tcW w:w="546" w:type="dxa"/>
            <w:vAlign w:val="center"/>
          </w:tcPr>
          <w:p w:rsidR="002B7A14" w:rsidRPr="000E1730" w:rsidRDefault="002B7A14" w:rsidP="00775CC5">
            <w:pPr>
              <w:pStyle w:val="Tabela-zawarto"/>
              <w:jc w:val="center"/>
            </w:pPr>
            <w:r w:rsidRPr="000E1730">
              <w:t>A-13</w:t>
            </w:r>
          </w:p>
        </w:tc>
        <w:tc>
          <w:tcPr>
            <w:tcW w:w="4178" w:type="dxa"/>
            <w:vAlign w:val="center"/>
          </w:tcPr>
          <w:p w:rsidR="002B7A14" w:rsidRPr="000E1730" w:rsidRDefault="002B7A14" w:rsidP="00775CC5">
            <w:pPr>
              <w:pStyle w:val="Tabela-zawarto"/>
            </w:pPr>
            <w:r>
              <w:t xml:space="preserve">-   -   -   </w:t>
            </w:r>
            <w:r w:rsidRPr="000E1730">
              <w:t>CurrencyConvertor</w:t>
            </w:r>
          </w:p>
        </w:tc>
        <w:tc>
          <w:tcPr>
            <w:tcW w:w="4790" w:type="dxa"/>
            <w:vAlign w:val="center"/>
          </w:tcPr>
          <w:p w:rsidR="002B7A14" w:rsidRPr="000E1730" w:rsidRDefault="002B7A14" w:rsidP="00074A13">
            <w:pPr>
              <w:pStyle w:val="Tabela-zawarto"/>
              <w:rPr>
                <w:i/>
              </w:rPr>
            </w:pPr>
            <w:r w:rsidRPr="000E1730">
              <w:t xml:space="preserve">Informacja o kursie wymiany walut. Może wystąpić jeśli jest podawana kwota </w:t>
            </w:r>
            <w:r w:rsidRPr="000E1730">
              <w:fldChar w:fldCharType="begin"/>
            </w:r>
            <w:r w:rsidRPr="000E1730">
              <w:instrText xml:space="preserve"> DOCVARIABLE CurrencyConvertor \* MERGEFORMAT </w:instrText>
            </w:r>
            <w:r w:rsidRPr="000E1730">
              <w:fldChar w:fldCharType="end"/>
            </w:r>
            <w:r w:rsidRPr="000E1730">
              <w:t xml:space="preserve"> </w:t>
            </w:r>
            <w:r w:rsidRPr="000E1730">
              <w:rPr>
                <w:i/>
              </w:rPr>
              <w:t>&lt;OriginalAmount&gt;</w:t>
            </w:r>
          </w:p>
        </w:tc>
        <w:tc>
          <w:tcPr>
            <w:tcW w:w="4700" w:type="dxa"/>
            <w:gridSpan w:val="5"/>
          </w:tcPr>
          <w:p w:rsidR="002B7A14" w:rsidRPr="00EF0A0B" w:rsidRDefault="002B7A14" w:rsidP="00CD55FF">
            <w:pPr>
              <w:pStyle w:val="Tabela-zawarto"/>
              <w:jc w:val="center"/>
            </w:pPr>
            <w:r w:rsidRPr="00EF0A0B">
              <w:t>Informacje o kursach wymiany</w:t>
            </w:r>
          </w:p>
          <w:p w:rsidR="002B7A14" w:rsidRPr="00EF0A0B" w:rsidRDefault="002B7A14" w:rsidP="00CD55FF">
            <w:pPr>
              <w:pStyle w:val="Tabela-zawarto"/>
              <w:jc w:val="center"/>
            </w:pPr>
            <w:r w:rsidRPr="00EF0A0B">
              <w:t xml:space="preserve"> (wypełniane gdy StatementInfoType = BankStatement)</w:t>
            </w: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vAlign w:val="center"/>
          </w:tcPr>
          <w:p w:rsidR="002B7A14" w:rsidRPr="000E1730" w:rsidRDefault="002B7A14" w:rsidP="00B16A05">
            <w:pPr>
              <w:pStyle w:val="Tabela-zawarto"/>
              <w:rPr>
                <w:lang w:val="en-US"/>
              </w:rPr>
            </w:pPr>
            <w:r>
              <w:rPr>
                <w:lang w:val="en-US"/>
              </w:rPr>
              <w:t xml:space="preserve">-   -   -   -   </w:t>
            </w:r>
            <w:r w:rsidRPr="000E1730">
              <w:rPr>
                <w:lang w:val="en-US"/>
              </w:rPr>
              <w:t>SourceCurrencyIdentificationCode</w:t>
            </w:r>
          </w:p>
        </w:tc>
        <w:tc>
          <w:tcPr>
            <w:tcW w:w="4790" w:type="dxa"/>
          </w:tcPr>
          <w:p w:rsidR="002B7A14" w:rsidRPr="000E1730" w:rsidRDefault="002B7A14" w:rsidP="00B16A05">
            <w:pPr>
              <w:pStyle w:val="Tabela-zawarto"/>
            </w:pPr>
            <w:r w:rsidRPr="000E1730">
              <w:t>Kod identyfikacyjny waluty przeliczanej</w:t>
            </w:r>
          </w:p>
        </w:tc>
        <w:tc>
          <w:tcPr>
            <w:tcW w:w="4700" w:type="dxa"/>
            <w:gridSpan w:val="5"/>
          </w:tcPr>
          <w:p w:rsidR="002B7A14" w:rsidRPr="00EF0A0B" w:rsidRDefault="002B7A14" w:rsidP="00CD55FF">
            <w:pPr>
              <w:pStyle w:val="Tabela-zawarto"/>
              <w:jc w:val="center"/>
            </w:pPr>
            <w:r w:rsidRPr="00EF0A0B">
              <w:t>Symbol waluty przeliczanej</w:t>
            </w:r>
          </w:p>
        </w:tc>
      </w:tr>
      <w:tr w:rsidR="002B7A14" w:rsidRPr="000E1730" w:rsidTr="00E2085D">
        <w:tc>
          <w:tcPr>
            <w:tcW w:w="546" w:type="dxa"/>
            <w:vAlign w:val="center"/>
          </w:tcPr>
          <w:p w:rsidR="002B7A14" w:rsidRPr="000E1730" w:rsidRDefault="002B7A14" w:rsidP="00B16A05">
            <w:pPr>
              <w:pStyle w:val="Tabela-zawarto"/>
              <w:jc w:val="center"/>
              <w:rPr>
                <w:lang w:val="en-US"/>
              </w:rPr>
            </w:pPr>
          </w:p>
        </w:tc>
        <w:tc>
          <w:tcPr>
            <w:tcW w:w="4178" w:type="dxa"/>
            <w:vAlign w:val="center"/>
          </w:tcPr>
          <w:p w:rsidR="002B7A14" w:rsidRPr="000E1730" w:rsidRDefault="002B7A14" w:rsidP="00B16A05">
            <w:pPr>
              <w:pStyle w:val="Tabela-zawarto"/>
              <w:rPr>
                <w:lang w:val="en-US"/>
              </w:rPr>
            </w:pPr>
            <w:r>
              <w:rPr>
                <w:lang w:val="en-US"/>
              </w:rPr>
              <w:t xml:space="preserve">-   -   -   -   </w:t>
            </w:r>
            <w:r w:rsidRPr="000E1730">
              <w:rPr>
                <w:lang w:val="en-US"/>
              </w:rPr>
              <w:t>TargetCurrencyIdentificationCode</w:t>
            </w:r>
          </w:p>
        </w:tc>
        <w:tc>
          <w:tcPr>
            <w:tcW w:w="4790" w:type="dxa"/>
          </w:tcPr>
          <w:p w:rsidR="002B7A14" w:rsidRPr="000E1730" w:rsidRDefault="002B7A14" w:rsidP="00B16A05">
            <w:pPr>
              <w:pStyle w:val="Tabela-zawarto"/>
            </w:pPr>
            <w:r w:rsidRPr="000E1730">
              <w:t>Kod identyfikacyjny waluty docelowej</w:t>
            </w:r>
          </w:p>
        </w:tc>
        <w:tc>
          <w:tcPr>
            <w:tcW w:w="4700" w:type="dxa"/>
            <w:gridSpan w:val="5"/>
          </w:tcPr>
          <w:p w:rsidR="002B7A14" w:rsidRPr="00EF0A0B" w:rsidRDefault="002B7A14" w:rsidP="00CD55FF">
            <w:pPr>
              <w:pStyle w:val="Tabela-zawarto"/>
              <w:jc w:val="center"/>
            </w:pPr>
            <w:r w:rsidRPr="00EF0A0B">
              <w:t>Symbol waluty docelowej</w:t>
            </w: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vAlign w:val="center"/>
          </w:tcPr>
          <w:p w:rsidR="002B7A14" w:rsidRPr="000E1730" w:rsidRDefault="002B7A14" w:rsidP="00B16A05">
            <w:pPr>
              <w:pStyle w:val="Tabela-zawarto"/>
            </w:pPr>
            <w:r>
              <w:t xml:space="preserve">-   -   -   -   </w:t>
            </w:r>
            <w:r w:rsidRPr="000E1730">
              <w:t>CurrencyExchangeRate</w:t>
            </w:r>
          </w:p>
        </w:tc>
        <w:tc>
          <w:tcPr>
            <w:tcW w:w="4790" w:type="dxa"/>
          </w:tcPr>
          <w:p w:rsidR="002B7A14" w:rsidRPr="000E1730" w:rsidRDefault="002B7A14" w:rsidP="00B16A05">
            <w:pPr>
              <w:pStyle w:val="Tabela-zawarto"/>
            </w:pPr>
            <w:r w:rsidRPr="000E1730">
              <w:t>Wartość kursu wymiany</w:t>
            </w:r>
          </w:p>
        </w:tc>
        <w:tc>
          <w:tcPr>
            <w:tcW w:w="4700" w:type="dxa"/>
            <w:gridSpan w:val="5"/>
          </w:tcPr>
          <w:p w:rsidR="002B7A14" w:rsidRPr="00EF0A0B" w:rsidRDefault="002B7A14" w:rsidP="00CD55FF">
            <w:pPr>
              <w:pStyle w:val="Tabela-zawarto"/>
              <w:jc w:val="center"/>
            </w:pPr>
            <w:r w:rsidRPr="00EF0A0B">
              <w:t>Wartość kursu</w:t>
            </w: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vAlign w:val="center"/>
          </w:tcPr>
          <w:p w:rsidR="002B7A14" w:rsidRPr="000E1730" w:rsidRDefault="002B7A14" w:rsidP="00B16A05">
            <w:pPr>
              <w:pStyle w:val="Tabela-zawarto"/>
            </w:pPr>
            <w:r>
              <w:t xml:space="preserve">-   -   -   -   </w:t>
            </w:r>
            <w:r w:rsidRPr="000E1730">
              <w:t>SourceCurrencyScaleValue</w:t>
            </w:r>
          </w:p>
        </w:tc>
        <w:tc>
          <w:tcPr>
            <w:tcW w:w="4790" w:type="dxa"/>
          </w:tcPr>
          <w:p w:rsidR="002B7A14" w:rsidRPr="000E1730" w:rsidRDefault="002B7A14" w:rsidP="00B16A05">
            <w:pPr>
              <w:pStyle w:val="Tabela-zawarto"/>
            </w:pPr>
            <w:r w:rsidRPr="000E1730">
              <w:t>Skala przelicznika względem waluty źródłowej</w:t>
            </w:r>
          </w:p>
        </w:tc>
        <w:tc>
          <w:tcPr>
            <w:tcW w:w="4700" w:type="dxa"/>
            <w:gridSpan w:val="5"/>
          </w:tcPr>
          <w:p w:rsidR="002B7A14" w:rsidRPr="00EF0A0B" w:rsidRDefault="002B7A14" w:rsidP="00B16A05">
            <w:pPr>
              <w:pStyle w:val="Tabela-zawarto"/>
              <w:jc w:val="center"/>
            </w:pP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vAlign w:val="center"/>
          </w:tcPr>
          <w:p w:rsidR="002B7A14" w:rsidRPr="000E1730" w:rsidRDefault="002B7A14" w:rsidP="00B16A05">
            <w:pPr>
              <w:pStyle w:val="Tabela-zawarto"/>
            </w:pPr>
            <w:r>
              <w:t xml:space="preserve">-   -   -   -   </w:t>
            </w:r>
            <w:r w:rsidRPr="000E1730">
              <w:t>TargetCurrencyScaleValue</w:t>
            </w:r>
          </w:p>
        </w:tc>
        <w:tc>
          <w:tcPr>
            <w:tcW w:w="4790" w:type="dxa"/>
          </w:tcPr>
          <w:p w:rsidR="002B7A14" w:rsidRPr="000E1730" w:rsidRDefault="002B7A14" w:rsidP="00B16A05">
            <w:pPr>
              <w:pStyle w:val="Tabela-zawarto"/>
            </w:pPr>
            <w:r w:rsidRPr="000E1730">
              <w:t>Skala przelicznika względem waluty docelowej</w:t>
            </w:r>
          </w:p>
        </w:tc>
        <w:tc>
          <w:tcPr>
            <w:tcW w:w="4700" w:type="dxa"/>
            <w:gridSpan w:val="5"/>
          </w:tcPr>
          <w:p w:rsidR="002B7A14" w:rsidRPr="000E1730" w:rsidRDefault="002B7A14" w:rsidP="00B16A05">
            <w:pPr>
              <w:pStyle w:val="Tabela-zawarto"/>
              <w:jc w:val="center"/>
            </w:pP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vAlign w:val="center"/>
          </w:tcPr>
          <w:p w:rsidR="002B7A14" w:rsidRPr="000E1730" w:rsidRDefault="002B7A14" w:rsidP="00B16A05">
            <w:pPr>
              <w:pStyle w:val="Tabela-zawarto"/>
            </w:pPr>
            <w:r>
              <w:t xml:space="preserve">-   -   -   -   </w:t>
            </w:r>
            <w:r w:rsidRPr="000E1730">
              <w:t>ExchangeRateDateTime</w:t>
            </w:r>
          </w:p>
        </w:tc>
        <w:tc>
          <w:tcPr>
            <w:tcW w:w="4790" w:type="dxa"/>
          </w:tcPr>
          <w:p w:rsidR="002B7A14" w:rsidRPr="000E1730" w:rsidRDefault="002B7A14" w:rsidP="00B16A05">
            <w:pPr>
              <w:pStyle w:val="Tabela-zawarto"/>
            </w:pPr>
            <w:r w:rsidRPr="000E1730">
              <w:t>Data i czas przeliczenia</w:t>
            </w:r>
          </w:p>
        </w:tc>
        <w:tc>
          <w:tcPr>
            <w:tcW w:w="4700" w:type="dxa"/>
            <w:gridSpan w:val="5"/>
          </w:tcPr>
          <w:p w:rsidR="002B7A14" w:rsidRPr="000E1730" w:rsidRDefault="002B7A14" w:rsidP="00B16A05">
            <w:pPr>
              <w:pStyle w:val="Tabela-zawarto"/>
              <w:jc w:val="center"/>
            </w:pPr>
          </w:p>
        </w:tc>
      </w:tr>
      <w:tr w:rsidR="002B7A14" w:rsidRPr="000E1730" w:rsidTr="004153E6">
        <w:tc>
          <w:tcPr>
            <w:tcW w:w="546" w:type="dxa"/>
            <w:vAlign w:val="center"/>
          </w:tcPr>
          <w:p w:rsidR="002B7A14" w:rsidRPr="000E1730" w:rsidRDefault="002B7A14" w:rsidP="004153E6">
            <w:pPr>
              <w:pStyle w:val="Tabela-zawarto"/>
              <w:jc w:val="center"/>
            </w:pPr>
          </w:p>
        </w:tc>
        <w:tc>
          <w:tcPr>
            <w:tcW w:w="4178" w:type="dxa"/>
            <w:vAlign w:val="center"/>
          </w:tcPr>
          <w:p w:rsidR="002B7A14" w:rsidRPr="000E1730" w:rsidRDefault="002B7A14" w:rsidP="004153E6">
            <w:pPr>
              <w:pStyle w:val="Tabela-zawarto"/>
            </w:pPr>
            <w:r>
              <w:t xml:space="preserve">-   -   -   </w:t>
            </w:r>
            <w:r w:rsidRPr="000E1730">
              <w:t>Description</w:t>
            </w:r>
          </w:p>
        </w:tc>
        <w:tc>
          <w:tcPr>
            <w:tcW w:w="4790" w:type="dxa"/>
          </w:tcPr>
          <w:p w:rsidR="002B7A14" w:rsidRPr="000E1730" w:rsidRDefault="002B7A14" w:rsidP="004153E6">
            <w:pPr>
              <w:pStyle w:val="Tabela-zawarto"/>
            </w:pPr>
            <w:r w:rsidRPr="000E1730">
              <w:t>Dodatkowy opis</w:t>
            </w:r>
          </w:p>
        </w:tc>
        <w:tc>
          <w:tcPr>
            <w:tcW w:w="4700" w:type="dxa"/>
            <w:gridSpan w:val="5"/>
          </w:tcPr>
          <w:p w:rsidR="002B7A14" w:rsidRPr="000E1730" w:rsidRDefault="002B7A14" w:rsidP="004153E6">
            <w:pPr>
              <w:pStyle w:val="Tabela-zawarto"/>
              <w:jc w:val="center"/>
            </w:pPr>
            <w:r w:rsidRPr="000E1730">
              <w:t>Szczegóły reklamacji (uzupełniane dla operacji zwrotu z Elixir – przyczyna zwrotu)</w:t>
            </w: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vAlign w:val="center"/>
          </w:tcPr>
          <w:p w:rsidR="002B7A14" w:rsidRPr="000E1730" w:rsidRDefault="002B7A14" w:rsidP="00B16A05">
            <w:pPr>
              <w:pStyle w:val="Tabela-zawarto"/>
            </w:pPr>
            <w:r>
              <w:t xml:space="preserve">-   -   -   </w:t>
            </w:r>
            <w:r w:rsidRPr="00B133C0">
              <w:t>InterestAmount</w:t>
            </w:r>
          </w:p>
        </w:tc>
        <w:tc>
          <w:tcPr>
            <w:tcW w:w="4790" w:type="dxa"/>
          </w:tcPr>
          <w:p w:rsidR="002B7A14" w:rsidRPr="000E1730" w:rsidRDefault="002B7A14" w:rsidP="00B16A05">
            <w:pPr>
              <w:pStyle w:val="Tabela-zawarto"/>
            </w:pPr>
            <w:r>
              <w:t>Kwota odsetek</w:t>
            </w:r>
          </w:p>
        </w:tc>
        <w:tc>
          <w:tcPr>
            <w:tcW w:w="4700" w:type="dxa"/>
            <w:gridSpan w:val="5"/>
          </w:tcPr>
          <w:p w:rsidR="002B7A14" w:rsidRPr="00B133C0" w:rsidRDefault="002B7A14" w:rsidP="00B133C0">
            <w:pPr>
              <w:pStyle w:val="Tabela-zawarto"/>
              <w:jc w:val="center"/>
              <w:rPr>
                <w:highlight w:val="cyan"/>
              </w:rPr>
            </w:pPr>
            <w:r w:rsidRPr="00B133C0">
              <w:rPr>
                <w:highlight w:val="cyan"/>
              </w:rPr>
              <w:t xml:space="preserve">Kwota odsetek, przekazywana jeśli zapytanie dotyczy </w:t>
            </w:r>
            <w:r>
              <w:rPr>
                <w:highlight w:val="cyan"/>
              </w:rPr>
              <w:t>klienta</w:t>
            </w:r>
            <w:r w:rsidRPr="00B133C0">
              <w:rPr>
                <w:highlight w:val="cyan"/>
              </w:rPr>
              <w:t xml:space="preserve"> </w:t>
            </w:r>
            <w:r>
              <w:rPr>
                <w:highlight w:val="cyan"/>
              </w:rPr>
              <w:t>prowadzonego</w:t>
            </w:r>
            <w:r w:rsidRPr="00B133C0">
              <w:rPr>
                <w:highlight w:val="cyan"/>
              </w:rPr>
              <w:t xml:space="preserve"> w NBP Collect</w:t>
            </w:r>
          </w:p>
        </w:tc>
      </w:tr>
      <w:tr w:rsidR="002B7A14" w:rsidRPr="000E1730" w:rsidTr="00E2085D">
        <w:tc>
          <w:tcPr>
            <w:tcW w:w="546" w:type="dxa"/>
            <w:vAlign w:val="center"/>
          </w:tcPr>
          <w:p w:rsidR="002B7A14" w:rsidRPr="000E1730" w:rsidRDefault="002B7A14" w:rsidP="00B16A05">
            <w:pPr>
              <w:pStyle w:val="Tabela-zawarto"/>
              <w:jc w:val="center"/>
            </w:pPr>
            <w:r w:rsidRPr="000E1730">
              <w:t>D-18</w:t>
            </w:r>
          </w:p>
        </w:tc>
        <w:tc>
          <w:tcPr>
            <w:tcW w:w="4178" w:type="dxa"/>
            <w:vAlign w:val="center"/>
          </w:tcPr>
          <w:p w:rsidR="002B7A14" w:rsidRPr="000E1730" w:rsidRDefault="002B7A14" w:rsidP="00B16A05">
            <w:pPr>
              <w:pStyle w:val="Tabela-zawarto"/>
            </w:pPr>
            <w:r>
              <w:t xml:space="preserve">-   -   -   </w:t>
            </w:r>
            <w:r w:rsidRPr="000E1730">
              <w:t>StatementTransactionInformation</w:t>
            </w:r>
          </w:p>
        </w:tc>
        <w:tc>
          <w:tcPr>
            <w:tcW w:w="4790" w:type="dxa"/>
          </w:tcPr>
          <w:p w:rsidR="002B7A14" w:rsidRPr="000E1730" w:rsidRDefault="002B7A14" w:rsidP="00B16A05">
            <w:pPr>
              <w:pStyle w:val="Tabela-zawarto"/>
            </w:pPr>
            <w:r w:rsidRPr="000E1730">
              <w:t>Szczegółowe informacje o transakcji</w:t>
            </w:r>
          </w:p>
        </w:tc>
        <w:tc>
          <w:tcPr>
            <w:tcW w:w="4700" w:type="dxa"/>
            <w:gridSpan w:val="5"/>
          </w:tcPr>
          <w:p w:rsidR="002B7A14" w:rsidRPr="000E1730" w:rsidRDefault="002B7A14" w:rsidP="00B16A05">
            <w:pPr>
              <w:pStyle w:val="Tabela-zawarto"/>
              <w:jc w:val="center"/>
            </w:pPr>
            <w:r w:rsidRPr="000E1730">
              <w:t>Uzupełniane gdy TransactionDetailsInclude = True</w:t>
            </w:r>
          </w:p>
          <w:p w:rsidR="002B7A14" w:rsidRPr="000E1730" w:rsidRDefault="002B7A14" w:rsidP="00B16A05">
            <w:pPr>
              <w:pStyle w:val="Tabela-zawarto"/>
              <w:jc w:val="center"/>
            </w:pPr>
            <w:r w:rsidRPr="000E1730">
              <w:t>W szczegółach wyciągu prezentowane są informacje o dwóch stronach transakcji</w:t>
            </w:r>
          </w:p>
        </w:tc>
      </w:tr>
      <w:tr w:rsidR="002B7A14" w:rsidRPr="000E1730" w:rsidTr="00E2085D">
        <w:tc>
          <w:tcPr>
            <w:tcW w:w="546" w:type="dxa"/>
            <w:vAlign w:val="center"/>
          </w:tcPr>
          <w:p w:rsidR="002B7A14" w:rsidRPr="000E1730" w:rsidRDefault="002B7A14" w:rsidP="00B16A05">
            <w:pPr>
              <w:pStyle w:val="Tabela-zawarto"/>
              <w:jc w:val="center"/>
            </w:pPr>
            <w:r w:rsidRPr="000E1730">
              <w:t>A-17</w:t>
            </w:r>
          </w:p>
        </w:tc>
        <w:tc>
          <w:tcPr>
            <w:tcW w:w="4178" w:type="dxa"/>
            <w:vAlign w:val="center"/>
          </w:tcPr>
          <w:p w:rsidR="002B7A14" w:rsidRPr="000E1730" w:rsidRDefault="002B7A14" w:rsidP="00B16A05">
            <w:pPr>
              <w:pStyle w:val="Tabela-zawarto"/>
            </w:pPr>
            <w:r>
              <w:t xml:space="preserve">-   -   -   -   </w:t>
            </w:r>
            <w:r w:rsidRPr="000E1730">
              <w:t>CounterParty</w:t>
            </w:r>
          </w:p>
        </w:tc>
        <w:tc>
          <w:tcPr>
            <w:tcW w:w="4790" w:type="dxa"/>
          </w:tcPr>
          <w:p w:rsidR="002B7A14" w:rsidRPr="000E1730" w:rsidRDefault="002B7A14" w:rsidP="00B16A05">
            <w:pPr>
              <w:pStyle w:val="Tabela-zawarto"/>
            </w:pPr>
            <w:r w:rsidRPr="000E1730">
              <w:t>Informacje o drugiej stronie transakcji</w:t>
            </w:r>
          </w:p>
        </w:tc>
        <w:tc>
          <w:tcPr>
            <w:tcW w:w="4700" w:type="dxa"/>
            <w:gridSpan w:val="5"/>
          </w:tcPr>
          <w:p w:rsidR="002B7A14" w:rsidRPr="000E1730" w:rsidRDefault="002B7A14" w:rsidP="00B16A05">
            <w:pPr>
              <w:pStyle w:val="Tabela-zawarto"/>
              <w:jc w:val="center"/>
              <w:rPr>
                <w:b/>
              </w:rPr>
            </w:pP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vAlign w:val="center"/>
          </w:tcPr>
          <w:p w:rsidR="002B7A14" w:rsidRPr="000E1730" w:rsidRDefault="002B7A14" w:rsidP="00B16A05">
            <w:pPr>
              <w:pStyle w:val="Tabela-zawarto"/>
            </w:pPr>
            <w:r>
              <w:t xml:space="preserve">-   -   -   -   -  </w:t>
            </w:r>
            <w:r w:rsidRPr="000E1730">
              <w:t>Identifier</w:t>
            </w:r>
          </w:p>
        </w:tc>
        <w:tc>
          <w:tcPr>
            <w:tcW w:w="4790" w:type="dxa"/>
          </w:tcPr>
          <w:p w:rsidR="002B7A14" w:rsidRPr="000E1730" w:rsidRDefault="002B7A14" w:rsidP="00B16A05">
            <w:pPr>
              <w:pStyle w:val="Tabela-zawarto"/>
            </w:pPr>
            <w:r w:rsidRPr="000E1730">
              <w:t>Identyfikator klienta</w:t>
            </w:r>
          </w:p>
        </w:tc>
        <w:tc>
          <w:tcPr>
            <w:tcW w:w="4700" w:type="dxa"/>
            <w:gridSpan w:val="5"/>
          </w:tcPr>
          <w:p w:rsidR="002B7A14" w:rsidRPr="000E1730" w:rsidRDefault="002B7A14" w:rsidP="00B16A05">
            <w:pPr>
              <w:pStyle w:val="Tabela-zawarto"/>
            </w:pP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vAlign w:val="center"/>
          </w:tcPr>
          <w:p w:rsidR="002B7A14" w:rsidRPr="000E1730" w:rsidRDefault="002B7A14" w:rsidP="00B16A05">
            <w:pPr>
              <w:pStyle w:val="Tabela-zawarto"/>
            </w:pPr>
            <w:r>
              <w:t xml:space="preserve">-   -   -   -   -  </w:t>
            </w:r>
            <w:r w:rsidRPr="000E1730">
              <w:t>Name</w:t>
            </w:r>
          </w:p>
        </w:tc>
        <w:tc>
          <w:tcPr>
            <w:tcW w:w="4790" w:type="dxa"/>
          </w:tcPr>
          <w:p w:rsidR="002B7A14" w:rsidRPr="000E1730" w:rsidRDefault="002B7A14" w:rsidP="00B16A05">
            <w:pPr>
              <w:pStyle w:val="Tabela-zawarto"/>
            </w:pPr>
            <w:r w:rsidRPr="000E1730">
              <w:t>Nazwa klienta</w:t>
            </w:r>
          </w:p>
        </w:tc>
        <w:tc>
          <w:tcPr>
            <w:tcW w:w="4700" w:type="dxa"/>
            <w:gridSpan w:val="5"/>
          </w:tcPr>
          <w:p w:rsidR="002B7A14" w:rsidRPr="000E1730" w:rsidRDefault="002B7A14" w:rsidP="00033EFB">
            <w:pPr>
              <w:pStyle w:val="Tabela-zawarto"/>
              <w:jc w:val="center"/>
            </w:pPr>
            <w:r w:rsidRPr="000E1730">
              <w:t xml:space="preserve">Pełna nazwa </w:t>
            </w:r>
            <w:r w:rsidRPr="00790CE4">
              <w:t xml:space="preserve">beneficjenta </w:t>
            </w: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vAlign w:val="center"/>
          </w:tcPr>
          <w:p w:rsidR="002B7A14" w:rsidRPr="000E1730" w:rsidRDefault="002B7A14" w:rsidP="00B16A05">
            <w:pPr>
              <w:pStyle w:val="Tabela-zawarto"/>
            </w:pPr>
            <w:r>
              <w:t xml:space="preserve">-   -   -   -   -  </w:t>
            </w:r>
            <w:r w:rsidRPr="000E1730">
              <w:t>AdditionalName</w:t>
            </w:r>
          </w:p>
        </w:tc>
        <w:tc>
          <w:tcPr>
            <w:tcW w:w="4790" w:type="dxa"/>
          </w:tcPr>
          <w:p w:rsidR="002B7A14" w:rsidRPr="000E1730" w:rsidRDefault="002B7A14" w:rsidP="00B16A05">
            <w:pPr>
              <w:pStyle w:val="Tabela-zawarto"/>
            </w:pPr>
            <w:r w:rsidRPr="000E1730">
              <w:t>Dodatkowa nazwa klienta</w:t>
            </w:r>
          </w:p>
        </w:tc>
        <w:tc>
          <w:tcPr>
            <w:tcW w:w="4700" w:type="dxa"/>
            <w:gridSpan w:val="5"/>
          </w:tcPr>
          <w:p w:rsidR="002B7A14" w:rsidRPr="000E1730" w:rsidRDefault="002B7A14" w:rsidP="00B16A05">
            <w:pPr>
              <w:pStyle w:val="Tabela-zawarto"/>
              <w:jc w:val="center"/>
            </w:pP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vAlign w:val="center"/>
          </w:tcPr>
          <w:p w:rsidR="002B7A14" w:rsidRPr="000E1730" w:rsidRDefault="002B7A14" w:rsidP="00B16A05">
            <w:pPr>
              <w:pStyle w:val="Tabela-zawarto"/>
            </w:pPr>
            <w:r>
              <w:t xml:space="preserve">-   -   -   -   -  </w:t>
            </w:r>
            <w:r w:rsidRPr="000E1730">
              <w:t>Description</w:t>
            </w:r>
          </w:p>
        </w:tc>
        <w:tc>
          <w:tcPr>
            <w:tcW w:w="4790" w:type="dxa"/>
          </w:tcPr>
          <w:p w:rsidR="002B7A14" w:rsidRPr="000E1730" w:rsidRDefault="002B7A14" w:rsidP="00B16A05">
            <w:pPr>
              <w:pStyle w:val="Tabela-zawarto"/>
            </w:pPr>
            <w:r w:rsidRPr="000E1730">
              <w:t>Dodatkowe informacje o kliencie</w:t>
            </w:r>
          </w:p>
        </w:tc>
        <w:tc>
          <w:tcPr>
            <w:tcW w:w="4700" w:type="dxa"/>
            <w:gridSpan w:val="5"/>
          </w:tcPr>
          <w:p w:rsidR="002B7A14" w:rsidRPr="000E1730" w:rsidRDefault="002B7A14" w:rsidP="00B16A05">
            <w:pPr>
              <w:pStyle w:val="Tabela-zawarto"/>
              <w:jc w:val="center"/>
            </w:pPr>
          </w:p>
        </w:tc>
      </w:tr>
      <w:tr w:rsidR="002B7A14" w:rsidRPr="000E1730" w:rsidTr="00E2085D">
        <w:tc>
          <w:tcPr>
            <w:tcW w:w="546" w:type="dxa"/>
            <w:vAlign w:val="center"/>
          </w:tcPr>
          <w:p w:rsidR="002B7A14" w:rsidRPr="000E1730" w:rsidRDefault="002B7A14" w:rsidP="00B16A05">
            <w:pPr>
              <w:pStyle w:val="Tabela-zawarto"/>
              <w:jc w:val="center"/>
            </w:pPr>
            <w:r w:rsidRPr="000E1730">
              <w:t>A-11</w:t>
            </w:r>
          </w:p>
        </w:tc>
        <w:tc>
          <w:tcPr>
            <w:tcW w:w="4178" w:type="dxa"/>
            <w:vAlign w:val="center"/>
          </w:tcPr>
          <w:p w:rsidR="002B7A14" w:rsidRPr="000E1730" w:rsidRDefault="002B7A14" w:rsidP="00B16A05">
            <w:pPr>
              <w:pStyle w:val="Tabela-zawarto"/>
            </w:pPr>
            <w:r>
              <w:t xml:space="preserve">-   -   -   -   -  </w:t>
            </w:r>
            <w:r w:rsidRPr="000E1730">
              <w:t>Address</w:t>
            </w:r>
          </w:p>
        </w:tc>
        <w:tc>
          <w:tcPr>
            <w:tcW w:w="4790" w:type="dxa"/>
          </w:tcPr>
          <w:p w:rsidR="002B7A14" w:rsidRPr="000E1730" w:rsidRDefault="002B7A14" w:rsidP="00B16A05">
            <w:pPr>
              <w:pStyle w:val="Tabela-zawarto"/>
            </w:pPr>
            <w:r w:rsidRPr="000E1730">
              <w:t>Adres klienta – drugiej strony transakcji</w:t>
            </w:r>
          </w:p>
        </w:tc>
        <w:tc>
          <w:tcPr>
            <w:tcW w:w="4700" w:type="dxa"/>
            <w:gridSpan w:val="5"/>
          </w:tcPr>
          <w:p w:rsidR="002B7A14" w:rsidRPr="000E1730" w:rsidRDefault="002B7A14" w:rsidP="00B16A05">
            <w:pPr>
              <w:pStyle w:val="Tabela-zawarto"/>
              <w:jc w:val="center"/>
            </w:pP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tcBorders>
              <w:bottom w:val="nil"/>
            </w:tcBorders>
            <w:vAlign w:val="center"/>
          </w:tcPr>
          <w:p w:rsidR="002B7A14" w:rsidRPr="000E1730" w:rsidRDefault="002B7A14" w:rsidP="00B16A05">
            <w:pPr>
              <w:pStyle w:val="Tabela-zawarto"/>
              <w:rPr>
                <w:lang w:val="en-US"/>
              </w:rPr>
            </w:pPr>
            <w:r>
              <w:rPr>
                <w:lang w:val="en-US"/>
              </w:rPr>
              <w:t xml:space="preserve">-   -   -   -   -  -   </w:t>
            </w:r>
            <w:r w:rsidRPr="000E1730">
              <w:rPr>
                <w:lang w:val="en-US"/>
              </w:rPr>
              <w:t xml:space="preserve">AddressType   </w:t>
            </w:r>
          </w:p>
        </w:tc>
        <w:tc>
          <w:tcPr>
            <w:tcW w:w="4790" w:type="dxa"/>
          </w:tcPr>
          <w:p w:rsidR="002B7A14" w:rsidRPr="000E1730" w:rsidRDefault="002B7A14" w:rsidP="00B16A05">
            <w:pPr>
              <w:pStyle w:val="Tabela-zawarto"/>
            </w:pPr>
            <w:r w:rsidRPr="000E1730">
              <w:t>Typ adresu</w:t>
            </w:r>
          </w:p>
        </w:tc>
        <w:tc>
          <w:tcPr>
            <w:tcW w:w="4700" w:type="dxa"/>
            <w:gridSpan w:val="5"/>
          </w:tcPr>
          <w:p w:rsidR="002B7A14" w:rsidRPr="000E1730" w:rsidRDefault="002B7A14" w:rsidP="00B16A05">
            <w:pPr>
              <w:pStyle w:val="Tabela-zawarto"/>
              <w:jc w:val="center"/>
            </w:pPr>
          </w:p>
        </w:tc>
      </w:tr>
      <w:tr w:rsidR="002B7A14" w:rsidRPr="000E1730" w:rsidTr="00E2085D">
        <w:tc>
          <w:tcPr>
            <w:tcW w:w="546" w:type="dxa"/>
            <w:tcBorders>
              <w:bottom w:val="nil"/>
            </w:tcBorders>
            <w:vAlign w:val="center"/>
          </w:tcPr>
          <w:p w:rsidR="002B7A14" w:rsidRPr="000E1730" w:rsidRDefault="002B7A14" w:rsidP="00B16A05">
            <w:pPr>
              <w:pStyle w:val="Tabela-zawarto"/>
              <w:jc w:val="center"/>
              <w:rPr>
                <w:lang w:val="en-US"/>
              </w:rPr>
            </w:pPr>
          </w:p>
        </w:tc>
        <w:tc>
          <w:tcPr>
            <w:tcW w:w="4178" w:type="dxa"/>
            <w:tcBorders>
              <w:bottom w:val="nil"/>
            </w:tcBorders>
            <w:shd w:val="clear" w:color="auto" w:fill="00FFFF"/>
            <w:vAlign w:val="center"/>
          </w:tcPr>
          <w:p w:rsidR="002B7A14" w:rsidRPr="000E1730" w:rsidRDefault="002B7A14" w:rsidP="00B16A05">
            <w:pPr>
              <w:pStyle w:val="Tabela-zawarto"/>
              <w:rPr>
                <w:lang w:val="en-US"/>
              </w:rPr>
            </w:pPr>
            <w:r>
              <w:rPr>
                <w:lang w:val="en-US"/>
              </w:rPr>
              <w:t xml:space="preserve">-   -   -   -   -  -   </w:t>
            </w:r>
            <w:r w:rsidRPr="000E1730">
              <w:rPr>
                <w:lang w:val="en-US"/>
              </w:rPr>
              <w:t xml:space="preserve">StreetName      </w:t>
            </w:r>
            <w:r w:rsidRPr="000E1730">
              <w:rPr>
                <w:lang w:val="en-US"/>
              </w:rPr>
              <w:tab/>
            </w:r>
            <w:r>
              <w:rPr>
                <w:lang w:val="en-US"/>
              </w:rPr>
              <w:t xml:space="preserve">    </w:t>
            </w:r>
            <w:r w:rsidRPr="000E1730">
              <w:rPr>
                <w:b/>
                <w:lang w:val="en-US"/>
              </w:rPr>
              <w:t>XOR</w:t>
            </w:r>
          </w:p>
        </w:tc>
        <w:tc>
          <w:tcPr>
            <w:tcW w:w="4790" w:type="dxa"/>
          </w:tcPr>
          <w:p w:rsidR="002B7A14" w:rsidRPr="000E1730" w:rsidRDefault="002B7A14" w:rsidP="00B16A05">
            <w:pPr>
              <w:pStyle w:val="Tabela-zawarto"/>
            </w:pPr>
            <w:r w:rsidRPr="000E1730">
              <w:t>Nazwa ulicy, nr budynku</w:t>
            </w:r>
          </w:p>
        </w:tc>
        <w:tc>
          <w:tcPr>
            <w:tcW w:w="4700" w:type="dxa"/>
            <w:gridSpan w:val="5"/>
          </w:tcPr>
          <w:p w:rsidR="002B7A14" w:rsidRPr="000E1730" w:rsidRDefault="002B7A14" w:rsidP="00B16A05">
            <w:pPr>
              <w:pStyle w:val="Tabela-zawarto"/>
              <w:jc w:val="center"/>
            </w:pPr>
          </w:p>
        </w:tc>
      </w:tr>
      <w:tr w:rsidR="002B7A14" w:rsidRPr="000E1730" w:rsidTr="00E2085D">
        <w:tc>
          <w:tcPr>
            <w:tcW w:w="546" w:type="dxa"/>
            <w:tcBorders>
              <w:top w:val="nil"/>
              <w:bottom w:val="nil"/>
            </w:tcBorders>
            <w:vAlign w:val="center"/>
          </w:tcPr>
          <w:p w:rsidR="002B7A14" w:rsidRPr="000E1730" w:rsidRDefault="002B7A14" w:rsidP="00B16A05">
            <w:pPr>
              <w:pStyle w:val="Tabela-zawarto"/>
              <w:jc w:val="center"/>
            </w:pPr>
          </w:p>
        </w:tc>
        <w:tc>
          <w:tcPr>
            <w:tcW w:w="4178" w:type="dxa"/>
            <w:tcBorders>
              <w:top w:val="nil"/>
              <w:bottom w:val="nil"/>
            </w:tcBorders>
            <w:shd w:val="clear" w:color="auto" w:fill="00FFFF"/>
            <w:vAlign w:val="center"/>
          </w:tcPr>
          <w:p w:rsidR="002B7A14" w:rsidRPr="000E1730" w:rsidRDefault="002B7A14" w:rsidP="00B16A05">
            <w:pPr>
              <w:pStyle w:val="Tabela-zawarto"/>
            </w:pPr>
            <w:r>
              <w:t xml:space="preserve">-   -   -   -   -  -   </w:t>
            </w:r>
            <w:r w:rsidRPr="000E1730">
              <w:t>PostCode</w:t>
            </w:r>
          </w:p>
        </w:tc>
        <w:tc>
          <w:tcPr>
            <w:tcW w:w="4790" w:type="dxa"/>
          </w:tcPr>
          <w:p w:rsidR="002B7A14" w:rsidRPr="000E1730" w:rsidRDefault="002B7A14" w:rsidP="00B16A05">
            <w:pPr>
              <w:pStyle w:val="Tabela-zawarto"/>
            </w:pPr>
            <w:r w:rsidRPr="000E1730">
              <w:t>Kod pocztowy</w:t>
            </w:r>
          </w:p>
        </w:tc>
        <w:tc>
          <w:tcPr>
            <w:tcW w:w="4700" w:type="dxa"/>
            <w:gridSpan w:val="5"/>
          </w:tcPr>
          <w:p w:rsidR="002B7A14" w:rsidRPr="000E1730" w:rsidRDefault="002B7A14" w:rsidP="00B16A05">
            <w:pPr>
              <w:pStyle w:val="Tabela-zawarto"/>
              <w:jc w:val="center"/>
            </w:pPr>
          </w:p>
        </w:tc>
      </w:tr>
      <w:tr w:rsidR="002B7A14" w:rsidRPr="000E1730" w:rsidTr="00E2085D">
        <w:tc>
          <w:tcPr>
            <w:tcW w:w="546" w:type="dxa"/>
            <w:tcBorders>
              <w:top w:val="nil"/>
              <w:bottom w:val="nil"/>
            </w:tcBorders>
            <w:vAlign w:val="center"/>
          </w:tcPr>
          <w:p w:rsidR="002B7A14" w:rsidRPr="000E1730" w:rsidRDefault="002B7A14" w:rsidP="00B16A05">
            <w:pPr>
              <w:pStyle w:val="Tabela-zawarto"/>
              <w:jc w:val="center"/>
            </w:pPr>
          </w:p>
        </w:tc>
        <w:tc>
          <w:tcPr>
            <w:tcW w:w="4178" w:type="dxa"/>
            <w:tcBorders>
              <w:top w:val="nil"/>
              <w:bottom w:val="nil"/>
            </w:tcBorders>
            <w:shd w:val="clear" w:color="auto" w:fill="00FFFF"/>
            <w:vAlign w:val="center"/>
          </w:tcPr>
          <w:p w:rsidR="002B7A14" w:rsidRPr="000E1730" w:rsidRDefault="002B7A14" w:rsidP="00B16A05">
            <w:pPr>
              <w:pStyle w:val="Tabela-zawarto"/>
            </w:pPr>
            <w:r>
              <w:t xml:space="preserve">-   -   -   -   -  -   </w:t>
            </w:r>
            <w:r w:rsidRPr="000E1730">
              <w:t>CityName</w:t>
            </w:r>
          </w:p>
        </w:tc>
        <w:tc>
          <w:tcPr>
            <w:tcW w:w="4790" w:type="dxa"/>
          </w:tcPr>
          <w:p w:rsidR="002B7A14" w:rsidRPr="000E1730" w:rsidRDefault="002B7A14" w:rsidP="00B16A05">
            <w:pPr>
              <w:pStyle w:val="Tabela-zawarto"/>
            </w:pPr>
            <w:r w:rsidRPr="000E1730">
              <w:t>Nazwa miasta</w:t>
            </w:r>
          </w:p>
        </w:tc>
        <w:tc>
          <w:tcPr>
            <w:tcW w:w="4700" w:type="dxa"/>
            <w:gridSpan w:val="5"/>
          </w:tcPr>
          <w:p w:rsidR="002B7A14" w:rsidRPr="000E1730" w:rsidRDefault="002B7A14" w:rsidP="00B16A05">
            <w:pPr>
              <w:pStyle w:val="Tabela-zawarto"/>
              <w:jc w:val="center"/>
            </w:pPr>
          </w:p>
        </w:tc>
      </w:tr>
      <w:tr w:rsidR="002B7A14" w:rsidRPr="000E1730" w:rsidTr="00E2085D">
        <w:tc>
          <w:tcPr>
            <w:tcW w:w="546" w:type="dxa"/>
            <w:tcBorders>
              <w:top w:val="dashed" w:sz="4" w:space="0" w:color="auto"/>
              <w:bottom w:val="nil"/>
            </w:tcBorders>
            <w:vAlign w:val="center"/>
          </w:tcPr>
          <w:p w:rsidR="002B7A14" w:rsidRPr="000E1730" w:rsidRDefault="002B7A14" w:rsidP="00B16A05">
            <w:pPr>
              <w:pStyle w:val="Tabela-zawarto"/>
              <w:jc w:val="center"/>
            </w:pPr>
          </w:p>
        </w:tc>
        <w:tc>
          <w:tcPr>
            <w:tcW w:w="4178" w:type="dxa"/>
            <w:tcBorders>
              <w:top w:val="dashed" w:sz="4" w:space="0" w:color="auto"/>
              <w:bottom w:val="nil"/>
            </w:tcBorders>
            <w:shd w:val="clear" w:color="auto" w:fill="00FFFF"/>
            <w:vAlign w:val="center"/>
          </w:tcPr>
          <w:p w:rsidR="002B7A14" w:rsidRPr="000E1730" w:rsidRDefault="002B7A14" w:rsidP="00B16A05">
            <w:pPr>
              <w:pStyle w:val="Tabela-zawarto"/>
            </w:pPr>
            <w:r>
              <w:t xml:space="preserve">-   -   -   -   -  -   </w:t>
            </w:r>
            <w:r w:rsidRPr="000E1730">
              <w:t xml:space="preserve">PostalAddressLine1 </w:t>
            </w:r>
            <w:r>
              <w:t xml:space="preserve">  </w:t>
            </w:r>
            <w:r w:rsidRPr="000E1730">
              <w:rPr>
                <w:b/>
              </w:rPr>
              <w:t>XOR</w:t>
            </w:r>
          </w:p>
        </w:tc>
        <w:tc>
          <w:tcPr>
            <w:tcW w:w="4790" w:type="dxa"/>
          </w:tcPr>
          <w:p w:rsidR="002B7A14" w:rsidRPr="000E1730" w:rsidRDefault="002B7A14" w:rsidP="00B16A05">
            <w:pPr>
              <w:pStyle w:val="Tabela-zawarto"/>
            </w:pPr>
            <w:r w:rsidRPr="000E1730">
              <w:t>Pierwsza linia adresu</w:t>
            </w:r>
          </w:p>
        </w:tc>
        <w:tc>
          <w:tcPr>
            <w:tcW w:w="4700" w:type="dxa"/>
            <w:gridSpan w:val="5"/>
          </w:tcPr>
          <w:p w:rsidR="002B7A14" w:rsidRPr="000E1730" w:rsidRDefault="002B7A14" w:rsidP="00B16A05">
            <w:pPr>
              <w:pStyle w:val="Tabela-zawarto"/>
              <w:jc w:val="center"/>
            </w:pPr>
          </w:p>
        </w:tc>
      </w:tr>
      <w:tr w:rsidR="002B7A14" w:rsidRPr="000E1730" w:rsidTr="00E2085D">
        <w:tc>
          <w:tcPr>
            <w:tcW w:w="546" w:type="dxa"/>
            <w:tcBorders>
              <w:top w:val="nil"/>
              <w:bottom w:val="nil"/>
            </w:tcBorders>
            <w:vAlign w:val="center"/>
          </w:tcPr>
          <w:p w:rsidR="002B7A14" w:rsidRPr="000E1730" w:rsidRDefault="002B7A14" w:rsidP="00B16A05">
            <w:pPr>
              <w:pStyle w:val="Tabela-zawarto"/>
              <w:jc w:val="center"/>
            </w:pPr>
          </w:p>
        </w:tc>
        <w:tc>
          <w:tcPr>
            <w:tcW w:w="4178" w:type="dxa"/>
            <w:tcBorders>
              <w:top w:val="nil"/>
            </w:tcBorders>
            <w:shd w:val="clear" w:color="auto" w:fill="00FFFF"/>
            <w:vAlign w:val="center"/>
          </w:tcPr>
          <w:p w:rsidR="002B7A14" w:rsidRPr="000E1730" w:rsidRDefault="002B7A14" w:rsidP="00B16A05">
            <w:pPr>
              <w:pStyle w:val="Tabela-zawarto"/>
            </w:pPr>
            <w:r>
              <w:t xml:space="preserve">-   -   -   -   -  -   </w:t>
            </w:r>
            <w:r w:rsidRPr="000E1730">
              <w:t>PostalAddressLine2</w:t>
            </w:r>
          </w:p>
        </w:tc>
        <w:tc>
          <w:tcPr>
            <w:tcW w:w="4790" w:type="dxa"/>
          </w:tcPr>
          <w:p w:rsidR="002B7A14" w:rsidRPr="000E1730" w:rsidRDefault="002B7A14" w:rsidP="00B16A05">
            <w:pPr>
              <w:pStyle w:val="Tabela-zawarto"/>
            </w:pPr>
            <w:r w:rsidRPr="000E1730">
              <w:t>Druga linia adresu</w:t>
            </w:r>
          </w:p>
        </w:tc>
        <w:tc>
          <w:tcPr>
            <w:tcW w:w="4700" w:type="dxa"/>
            <w:gridSpan w:val="5"/>
          </w:tcPr>
          <w:p w:rsidR="002B7A14" w:rsidRPr="000E1730" w:rsidRDefault="002B7A14" w:rsidP="00B16A05">
            <w:pPr>
              <w:pStyle w:val="Tabela-zawarto"/>
              <w:jc w:val="center"/>
            </w:pP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tcBorders>
              <w:top w:val="nil"/>
              <w:bottom w:val="dashed" w:sz="4" w:space="0" w:color="auto"/>
            </w:tcBorders>
            <w:vAlign w:val="center"/>
          </w:tcPr>
          <w:p w:rsidR="002B7A14" w:rsidRPr="000E1730" w:rsidRDefault="002B7A14" w:rsidP="00B16A05">
            <w:pPr>
              <w:pStyle w:val="Tabela-zawarto"/>
            </w:pPr>
            <w:r>
              <w:t xml:space="preserve">-   -   -   -   -  -   </w:t>
            </w:r>
            <w:r w:rsidRPr="000E1730">
              <w:t>Country</w:t>
            </w:r>
          </w:p>
        </w:tc>
        <w:tc>
          <w:tcPr>
            <w:tcW w:w="4790" w:type="dxa"/>
          </w:tcPr>
          <w:p w:rsidR="002B7A14" w:rsidRPr="000E1730" w:rsidRDefault="002B7A14" w:rsidP="00B16A05">
            <w:pPr>
              <w:pStyle w:val="Tabela-zawarto"/>
            </w:pPr>
            <w:r w:rsidRPr="000E1730">
              <w:t>Kod kraju</w:t>
            </w:r>
          </w:p>
        </w:tc>
        <w:tc>
          <w:tcPr>
            <w:tcW w:w="4700" w:type="dxa"/>
            <w:gridSpan w:val="5"/>
          </w:tcPr>
          <w:p w:rsidR="002B7A14" w:rsidRPr="000E1730" w:rsidRDefault="002B7A14" w:rsidP="00B16A05">
            <w:pPr>
              <w:pStyle w:val="Tabela-zawarto"/>
              <w:jc w:val="center"/>
            </w:pPr>
          </w:p>
        </w:tc>
      </w:tr>
      <w:tr w:rsidR="002B7A14" w:rsidRPr="000E1730" w:rsidTr="00E2085D">
        <w:tc>
          <w:tcPr>
            <w:tcW w:w="546" w:type="dxa"/>
            <w:tcBorders>
              <w:top w:val="nil"/>
            </w:tcBorders>
            <w:vAlign w:val="center"/>
          </w:tcPr>
          <w:p w:rsidR="002B7A14" w:rsidRPr="000E1730" w:rsidRDefault="002B7A14" w:rsidP="00B16A05">
            <w:pPr>
              <w:pStyle w:val="Tabela-zawarto"/>
              <w:jc w:val="center"/>
            </w:pPr>
            <w:r w:rsidRPr="000E1730">
              <w:t>A-10</w:t>
            </w:r>
          </w:p>
        </w:tc>
        <w:tc>
          <w:tcPr>
            <w:tcW w:w="4178" w:type="dxa"/>
            <w:vAlign w:val="center"/>
          </w:tcPr>
          <w:p w:rsidR="002B7A14" w:rsidRPr="000E1730" w:rsidRDefault="002B7A14" w:rsidP="00B16A05">
            <w:pPr>
              <w:pStyle w:val="Tabela-zawarto"/>
              <w:ind w:left="432" w:hanging="432"/>
              <w:rPr>
                <w:b/>
              </w:rPr>
            </w:pPr>
            <w:r>
              <w:t xml:space="preserve">-   -   -   -   </w:t>
            </w:r>
            <w:r w:rsidRPr="000E1730">
              <w:t>CounterPartyAccount</w:t>
            </w:r>
          </w:p>
        </w:tc>
        <w:tc>
          <w:tcPr>
            <w:tcW w:w="4790" w:type="dxa"/>
          </w:tcPr>
          <w:p w:rsidR="002B7A14" w:rsidRPr="000E1730" w:rsidRDefault="002B7A14" w:rsidP="00B16A05">
            <w:pPr>
              <w:pStyle w:val="Tabela-zawarto"/>
            </w:pPr>
            <w:r w:rsidRPr="000E1730">
              <w:t>Informacje o rachunku  bankowym  drugiej strony transakcji</w:t>
            </w:r>
          </w:p>
        </w:tc>
        <w:tc>
          <w:tcPr>
            <w:tcW w:w="4700" w:type="dxa"/>
            <w:gridSpan w:val="5"/>
          </w:tcPr>
          <w:p w:rsidR="002B7A14" w:rsidRPr="000E1730" w:rsidRDefault="002B7A14" w:rsidP="00B16A05">
            <w:pPr>
              <w:pStyle w:val="Tabela-zawarto"/>
              <w:jc w:val="center"/>
              <w:rPr>
                <w:b/>
              </w:rPr>
            </w:pP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vAlign w:val="center"/>
          </w:tcPr>
          <w:p w:rsidR="002B7A14" w:rsidRPr="000E1730" w:rsidRDefault="002B7A14" w:rsidP="00B16A05">
            <w:pPr>
              <w:pStyle w:val="Tabela-zawarto"/>
              <w:ind w:left="432" w:hanging="432"/>
              <w:rPr>
                <w:b/>
                <w:lang w:val="en-US"/>
              </w:rPr>
            </w:pPr>
            <w:r>
              <w:rPr>
                <w:lang w:val="en-US"/>
              </w:rPr>
              <w:t xml:space="preserve">-   -   -   -   -  </w:t>
            </w:r>
            <w:r w:rsidRPr="000E1730">
              <w:rPr>
                <w:lang w:val="en-US"/>
              </w:rPr>
              <w:t>AccountIdentifier</w:t>
            </w:r>
          </w:p>
        </w:tc>
        <w:tc>
          <w:tcPr>
            <w:tcW w:w="4790" w:type="dxa"/>
          </w:tcPr>
          <w:p w:rsidR="002B7A14" w:rsidRPr="000E1730" w:rsidRDefault="002B7A14" w:rsidP="00B16A05">
            <w:pPr>
              <w:pStyle w:val="Tabela-zawarto"/>
            </w:pPr>
            <w:r w:rsidRPr="000E1730">
              <w:t>Numer rachunku</w:t>
            </w:r>
          </w:p>
        </w:tc>
        <w:tc>
          <w:tcPr>
            <w:tcW w:w="4700" w:type="dxa"/>
            <w:gridSpan w:val="5"/>
          </w:tcPr>
          <w:p w:rsidR="002B7A14" w:rsidRPr="000E1730" w:rsidRDefault="002B7A14" w:rsidP="00B16A05">
            <w:pPr>
              <w:pStyle w:val="Tabela-zawarto"/>
              <w:jc w:val="center"/>
            </w:pPr>
            <w:r w:rsidRPr="000E1730">
              <w:t>Numer rachunku beneficjenta</w:t>
            </w: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vAlign w:val="center"/>
          </w:tcPr>
          <w:p w:rsidR="002B7A14" w:rsidRPr="000E1730" w:rsidRDefault="002B7A14" w:rsidP="00B16A05">
            <w:pPr>
              <w:pStyle w:val="Tabela-zawarto"/>
              <w:ind w:left="432" w:hanging="432"/>
              <w:rPr>
                <w:b/>
              </w:rPr>
            </w:pPr>
            <w:r>
              <w:t xml:space="preserve">-   -   -   -   -  </w:t>
            </w:r>
            <w:r w:rsidRPr="000E1730">
              <w:t>AccountName</w:t>
            </w:r>
          </w:p>
        </w:tc>
        <w:tc>
          <w:tcPr>
            <w:tcW w:w="4790" w:type="dxa"/>
          </w:tcPr>
          <w:p w:rsidR="002B7A14" w:rsidRPr="000E1730" w:rsidRDefault="002B7A14" w:rsidP="00B16A05">
            <w:pPr>
              <w:pStyle w:val="Tabela-zawarto"/>
            </w:pPr>
            <w:r w:rsidRPr="000E1730">
              <w:t>Nazwa rachunku</w:t>
            </w:r>
          </w:p>
        </w:tc>
        <w:tc>
          <w:tcPr>
            <w:tcW w:w="4700" w:type="dxa"/>
            <w:gridSpan w:val="5"/>
          </w:tcPr>
          <w:p w:rsidR="002B7A14" w:rsidRPr="000E1730" w:rsidRDefault="002B7A14" w:rsidP="00B16A05">
            <w:pPr>
              <w:pStyle w:val="Tabela-zawarto"/>
              <w:jc w:val="center"/>
            </w:pP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vAlign w:val="center"/>
          </w:tcPr>
          <w:p w:rsidR="002B7A14" w:rsidRPr="000E1730" w:rsidRDefault="002B7A14" w:rsidP="00B16A05">
            <w:pPr>
              <w:pStyle w:val="Tabela-zawarto"/>
              <w:ind w:left="432" w:hanging="432"/>
              <w:rPr>
                <w:b/>
              </w:rPr>
            </w:pPr>
            <w:r>
              <w:t xml:space="preserve">-   -   -   -   -  </w:t>
            </w:r>
            <w:r w:rsidRPr="000E1730">
              <w:t>AccountCurrencyCode</w:t>
            </w:r>
          </w:p>
        </w:tc>
        <w:tc>
          <w:tcPr>
            <w:tcW w:w="4790" w:type="dxa"/>
          </w:tcPr>
          <w:p w:rsidR="002B7A14" w:rsidRPr="000E1730" w:rsidRDefault="002B7A14" w:rsidP="00B16A05">
            <w:pPr>
              <w:pStyle w:val="Tabela-zawarto"/>
            </w:pPr>
            <w:r w:rsidRPr="000E1730">
              <w:t>Waluta rachunku</w:t>
            </w:r>
          </w:p>
        </w:tc>
        <w:tc>
          <w:tcPr>
            <w:tcW w:w="4700" w:type="dxa"/>
            <w:gridSpan w:val="5"/>
          </w:tcPr>
          <w:p w:rsidR="002B7A14" w:rsidRPr="000E1730" w:rsidRDefault="002B7A14" w:rsidP="00B16A05">
            <w:pPr>
              <w:pStyle w:val="Tabela-zawarto"/>
              <w:jc w:val="center"/>
            </w:pPr>
          </w:p>
        </w:tc>
      </w:tr>
      <w:tr w:rsidR="002B7A14" w:rsidRPr="000E1730" w:rsidTr="004153E6">
        <w:tc>
          <w:tcPr>
            <w:tcW w:w="546" w:type="dxa"/>
            <w:tcBorders>
              <w:top w:val="nil"/>
            </w:tcBorders>
            <w:vAlign w:val="center"/>
          </w:tcPr>
          <w:p w:rsidR="002B7A14" w:rsidRPr="000E1730" w:rsidRDefault="002B7A14" w:rsidP="004153E6">
            <w:pPr>
              <w:pStyle w:val="Tabela-zawarto"/>
              <w:jc w:val="center"/>
            </w:pPr>
            <w:r w:rsidRPr="000E1730">
              <w:t>A-10</w:t>
            </w:r>
          </w:p>
        </w:tc>
        <w:tc>
          <w:tcPr>
            <w:tcW w:w="4178" w:type="dxa"/>
            <w:vAlign w:val="center"/>
          </w:tcPr>
          <w:p w:rsidR="002B7A14" w:rsidRPr="000E1730" w:rsidRDefault="002B7A14" w:rsidP="004153E6">
            <w:pPr>
              <w:pStyle w:val="Tabela-zawarto"/>
              <w:ind w:left="432" w:hanging="432"/>
              <w:rPr>
                <w:b/>
              </w:rPr>
            </w:pPr>
            <w:r>
              <w:t xml:space="preserve">-   -   -   -   </w:t>
            </w:r>
            <w:r w:rsidRPr="00B133C0">
              <w:t>CounterPartyMicroAccount</w:t>
            </w:r>
          </w:p>
        </w:tc>
        <w:tc>
          <w:tcPr>
            <w:tcW w:w="4790" w:type="dxa"/>
          </w:tcPr>
          <w:p w:rsidR="002B7A14" w:rsidRPr="000E1730" w:rsidRDefault="002B7A14" w:rsidP="004153E6">
            <w:pPr>
              <w:pStyle w:val="Tabela-zawarto"/>
            </w:pPr>
            <w:r>
              <w:t>Informacja o mikrorachunku drugiej strony transakcji</w:t>
            </w:r>
          </w:p>
        </w:tc>
        <w:tc>
          <w:tcPr>
            <w:tcW w:w="4700" w:type="dxa"/>
            <w:gridSpan w:val="5"/>
          </w:tcPr>
          <w:p w:rsidR="002B7A14" w:rsidRPr="000E1730" w:rsidRDefault="002B7A14" w:rsidP="004153E6">
            <w:pPr>
              <w:pStyle w:val="Tabela-zawarto"/>
              <w:jc w:val="center"/>
              <w:rPr>
                <w:b/>
              </w:rPr>
            </w:pPr>
          </w:p>
        </w:tc>
      </w:tr>
      <w:tr w:rsidR="002B7A14" w:rsidRPr="000E1730" w:rsidTr="004153E6">
        <w:tc>
          <w:tcPr>
            <w:tcW w:w="546" w:type="dxa"/>
            <w:vAlign w:val="center"/>
          </w:tcPr>
          <w:p w:rsidR="002B7A14" w:rsidRPr="000E1730" w:rsidRDefault="002B7A14" w:rsidP="004153E6">
            <w:pPr>
              <w:pStyle w:val="Tabela-zawarto"/>
              <w:jc w:val="center"/>
            </w:pPr>
          </w:p>
        </w:tc>
        <w:tc>
          <w:tcPr>
            <w:tcW w:w="4178" w:type="dxa"/>
            <w:vAlign w:val="center"/>
          </w:tcPr>
          <w:p w:rsidR="002B7A14" w:rsidRPr="000E1730" w:rsidRDefault="002B7A14" w:rsidP="004153E6">
            <w:pPr>
              <w:pStyle w:val="Tabela-zawarto"/>
              <w:ind w:left="432" w:hanging="432"/>
              <w:rPr>
                <w:b/>
                <w:lang w:val="en-US"/>
              </w:rPr>
            </w:pPr>
            <w:r>
              <w:rPr>
                <w:lang w:val="en-US"/>
              </w:rPr>
              <w:t xml:space="preserve">-   -   -   -   -  </w:t>
            </w:r>
            <w:r w:rsidRPr="000E1730">
              <w:rPr>
                <w:lang w:val="en-US"/>
              </w:rPr>
              <w:t>AccountIdentifier</w:t>
            </w:r>
          </w:p>
        </w:tc>
        <w:tc>
          <w:tcPr>
            <w:tcW w:w="4790" w:type="dxa"/>
          </w:tcPr>
          <w:p w:rsidR="002B7A14" w:rsidRPr="000E1730" w:rsidRDefault="002B7A14" w:rsidP="004153E6">
            <w:pPr>
              <w:pStyle w:val="Tabela-zawarto"/>
            </w:pPr>
            <w:r w:rsidRPr="000E1730">
              <w:t>Numer rachunku</w:t>
            </w:r>
          </w:p>
        </w:tc>
        <w:tc>
          <w:tcPr>
            <w:tcW w:w="4700" w:type="dxa"/>
            <w:gridSpan w:val="5"/>
          </w:tcPr>
          <w:p w:rsidR="002B7A14" w:rsidRPr="00B133C0" w:rsidRDefault="002B7A14" w:rsidP="00B133C0">
            <w:pPr>
              <w:pStyle w:val="Tabela-zawarto"/>
              <w:jc w:val="center"/>
              <w:rPr>
                <w:highlight w:val="cyan"/>
              </w:rPr>
            </w:pPr>
            <w:r w:rsidRPr="00B133C0">
              <w:rPr>
                <w:highlight w:val="cyan"/>
              </w:rPr>
              <w:t>Numer mikrorachunku – zwracany jeśli zapytanie dotyczy klienta obsługiwanego w NBPCollect</w:t>
            </w:r>
          </w:p>
        </w:tc>
      </w:tr>
      <w:tr w:rsidR="002B7A14" w:rsidRPr="000E1730" w:rsidTr="004153E6">
        <w:tc>
          <w:tcPr>
            <w:tcW w:w="546" w:type="dxa"/>
            <w:vAlign w:val="center"/>
          </w:tcPr>
          <w:p w:rsidR="002B7A14" w:rsidRPr="000E1730" w:rsidRDefault="002B7A14" w:rsidP="004153E6">
            <w:pPr>
              <w:pStyle w:val="Tabela-zawarto"/>
              <w:jc w:val="center"/>
            </w:pPr>
          </w:p>
        </w:tc>
        <w:tc>
          <w:tcPr>
            <w:tcW w:w="4178" w:type="dxa"/>
            <w:vAlign w:val="center"/>
          </w:tcPr>
          <w:p w:rsidR="002B7A14" w:rsidRPr="000E1730" w:rsidRDefault="002B7A14" w:rsidP="004153E6">
            <w:pPr>
              <w:pStyle w:val="Tabela-zawarto"/>
              <w:ind w:left="432" w:hanging="432"/>
              <w:rPr>
                <w:b/>
              </w:rPr>
            </w:pPr>
            <w:r>
              <w:t xml:space="preserve">-   -   -   -   -  </w:t>
            </w:r>
            <w:r w:rsidRPr="000E1730">
              <w:t>AccountName</w:t>
            </w:r>
          </w:p>
        </w:tc>
        <w:tc>
          <w:tcPr>
            <w:tcW w:w="4790" w:type="dxa"/>
          </w:tcPr>
          <w:p w:rsidR="002B7A14" w:rsidRPr="000E1730" w:rsidRDefault="002B7A14" w:rsidP="004153E6">
            <w:pPr>
              <w:pStyle w:val="Tabela-zawarto"/>
            </w:pPr>
            <w:r w:rsidRPr="000E1730">
              <w:t>Nazwa rachunku</w:t>
            </w:r>
          </w:p>
        </w:tc>
        <w:tc>
          <w:tcPr>
            <w:tcW w:w="4700" w:type="dxa"/>
            <w:gridSpan w:val="5"/>
          </w:tcPr>
          <w:p w:rsidR="002B7A14" w:rsidRPr="000E1730" w:rsidRDefault="002B7A14" w:rsidP="004153E6">
            <w:pPr>
              <w:pStyle w:val="Tabela-zawarto"/>
              <w:jc w:val="center"/>
            </w:pPr>
          </w:p>
        </w:tc>
      </w:tr>
      <w:tr w:rsidR="002B7A14" w:rsidRPr="000E1730" w:rsidTr="004153E6">
        <w:tc>
          <w:tcPr>
            <w:tcW w:w="546" w:type="dxa"/>
            <w:vAlign w:val="center"/>
          </w:tcPr>
          <w:p w:rsidR="002B7A14" w:rsidRPr="000E1730" w:rsidRDefault="002B7A14" w:rsidP="004153E6">
            <w:pPr>
              <w:pStyle w:val="Tabela-zawarto"/>
              <w:jc w:val="center"/>
            </w:pPr>
          </w:p>
        </w:tc>
        <w:tc>
          <w:tcPr>
            <w:tcW w:w="4178" w:type="dxa"/>
            <w:vAlign w:val="center"/>
          </w:tcPr>
          <w:p w:rsidR="002B7A14" w:rsidRPr="000E1730" w:rsidRDefault="002B7A14" w:rsidP="004153E6">
            <w:pPr>
              <w:pStyle w:val="Tabela-zawarto"/>
              <w:ind w:left="432" w:hanging="432"/>
              <w:rPr>
                <w:b/>
              </w:rPr>
            </w:pPr>
            <w:r>
              <w:t xml:space="preserve">-   -   -   -   -  </w:t>
            </w:r>
            <w:r w:rsidRPr="000E1730">
              <w:t>AccountCurrencyCode</w:t>
            </w:r>
          </w:p>
        </w:tc>
        <w:tc>
          <w:tcPr>
            <w:tcW w:w="4790" w:type="dxa"/>
          </w:tcPr>
          <w:p w:rsidR="002B7A14" w:rsidRPr="000E1730" w:rsidRDefault="002B7A14" w:rsidP="004153E6">
            <w:pPr>
              <w:pStyle w:val="Tabela-zawarto"/>
            </w:pPr>
            <w:r w:rsidRPr="000E1730">
              <w:t>Waluta rachunku</w:t>
            </w:r>
          </w:p>
        </w:tc>
        <w:tc>
          <w:tcPr>
            <w:tcW w:w="4700" w:type="dxa"/>
            <w:gridSpan w:val="5"/>
          </w:tcPr>
          <w:p w:rsidR="002B7A14" w:rsidRPr="000E1730" w:rsidRDefault="002B7A14" w:rsidP="004153E6">
            <w:pPr>
              <w:pStyle w:val="Tabela-zawarto"/>
              <w:jc w:val="center"/>
            </w:pPr>
          </w:p>
        </w:tc>
      </w:tr>
      <w:tr w:rsidR="002B7A14" w:rsidRPr="000E1730" w:rsidTr="00E2085D">
        <w:tc>
          <w:tcPr>
            <w:tcW w:w="546" w:type="dxa"/>
            <w:vAlign w:val="center"/>
          </w:tcPr>
          <w:p w:rsidR="002B7A14" w:rsidRPr="000E1730" w:rsidRDefault="002B7A14" w:rsidP="00B16A05">
            <w:pPr>
              <w:pStyle w:val="Tabela-zawarto"/>
              <w:jc w:val="center"/>
            </w:pPr>
            <w:r w:rsidRPr="000E1730">
              <w:t>A-15</w:t>
            </w:r>
          </w:p>
        </w:tc>
        <w:tc>
          <w:tcPr>
            <w:tcW w:w="4178" w:type="dxa"/>
            <w:vAlign w:val="center"/>
          </w:tcPr>
          <w:p w:rsidR="002B7A14" w:rsidRPr="000E1730" w:rsidRDefault="002B7A14" w:rsidP="00B16A05">
            <w:pPr>
              <w:pStyle w:val="Tabela-zawarto"/>
            </w:pPr>
            <w:r>
              <w:t xml:space="preserve">-   -   -   -   </w:t>
            </w:r>
            <w:r w:rsidRPr="000E1730">
              <w:t>CounterPartyFinancialInstitution</w:t>
            </w:r>
          </w:p>
        </w:tc>
        <w:tc>
          <w:tcPr>
            <w:tcW w:w="4790" w:type="dxa"/>
          </w:tcPr>
          <w:p w:rsidR="002B7A14" w:rsidRPr="000E1730" w:rsidRDefault="002B7A14" w:rsidP="00B16A05">
            <w:pPr>
              <w:pStyle w:val="Tabela-zawarto"/>
            </w:pPr>
            <w:r w:rsidRPr="000E1730">
              <w:t>Informacje o  banku/oddziale banku  drugiej strony transakcji</w:t>
            </w:r>
          </w:p>
        </w:tc>
        <w:tc>
          <w:tcPr>
            <w:tcW w:w="4700" w:type="dxa"/>
            <w:gridSpan w:val="5"/>
          </w:tcPr>
          <w:p w:rsidR="002B7A14" w:rsidRPr="000E1730" w:rsidRDefault="002B7A14" w:rsidP="00B16A05">
            <w:pPr>
              <w:pStyle w:val="Tabela-zawarto"/>
              <w:jc w:val="center"/>
              <w:rPr>
                <w:b/>
              </w:rPr>
            </w:pP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vAlign w:val="center"/>
          </w:tcPr>
          <w:p w:rsidR="002B7A14" w:rsidRPr="000E1730" w:rsidRDefault="002B7A14" w:rsidP="00B16A05">
            <w:pPr>
              <w:pStyle w:val="Tabela-zawarto"/>
            </w:pPr>
            <w:r>
              <w:t xml:space="preserve">-   -   -   -   -  </w:t>
            </w:r>
            <w:r w:rsidRPr="000E1730">
              <w:t>FIIdentifier</w:t>
            </w:r>
          </w:p>
        </w:tc>
        <w:tc>
          <w:tcPr>
            <w:tcW w:w="4790" w:type="dxa"/>
          </w:tcPr>
          <w:p w:rsidR="002B7A14" w:rsidRPr="000E1730" w:rsidRDefault="002B7A14" w:rsidP="00B16A05">
            <w:pPr>
              <w:pStyle w:val="Tabela-zawarto"/>
            </w:pPr>
            <w:r w:rsidRPr="000E1730">
              <w:t>Identyfikator banku/oddziału banku</w:t>
            </w:r>
          </w:p>
        </w:tc>
        <w:tc>
          <w:tcPr>
            <w:tcW w:w="4700" w:type="dxa"/>
            <w:gridSpan w:val="5"/>
          </w:tcPr>
          <w:p w:rsidR="002B7A14" w:rsidRPr="000E1730" w:rsidRDefault="002B7A14" w:rsidP="00B16A05">
            <w:pPr>
              <w:pStyle w:val="Tabela-zawarto"/>
              <w:jc w:val="center"/>
            </w:pPr>
          </w:p>
        </w:tc>
      </w:tr>
      <w:tr w:rsidR="002B7A14" w:rsidRPr="000E1730" w:rsidTr="00E2085D">
        <w:tc>
          <w:tcPr>
            <w:tcW w:w="546" w:type="dxa"/>
            <w:vAlign w:val="center"/>
          </w:tcPr>
          <w:p w:rsidR="002B7A14" w:rsidRPr="000E1730" w:rsidRDefault="002B7A14" w:rsidP="00B16A05">
            <w:pPr>
              <w:pStyle w:val="Tabela-zawarto"/>
              <w:jc w:val="center"/>
            </w:pPr>
          </w:p>
        </w:tc>
        <w:tc>
          <w:tcPr>
            <w:tcW w:w="4178" w:type="dxa"/>
            <w:vAlign w:val="center"/>
          </w:tcPr>
          <w:p w:rsidR="002B7A14" w:rsidRPr="000E1730" w:rsidRDefault="002B7A14" w:rsidP="00B16A05">
            <w:pPr>
              <w:pStyle w:val="Tabela-zawarto"/>
            </w:pPr>
            <w:r>
              <w:t xml:space="preserve">-   -   -   -   -  </w:t>
            </w:r>
            <w:r w:rsidRPr="000E1730">
              <w:t>Name</w:t>
            </w:r>
          </w:p>
        </w:tc>
        <w:tc>
          <w:tcPr>
            <w:tcW w:w="4790" w:type="dxa"/>
          </w:tcPr>
          <w:p w:rsidR="002B7A14" w:rsidRPr="000E1730" w:rsidRDefault="002B7A14" w:rsidP="00B16A05">
            <w:pPr>
              <w:pStyle w:val="Tabela-zawarto"/>
            </w:pPr>
            <w:r w:rsidRPr="000E1730">
              <w:t>Nazwa banku/oddziału banku</w:t>
            </w:r>
          </w:p>
        </w:tc>
        <w:tc>
          <w:tcPr>
            <w:tcW w:w="4700" w:type="dxa"/>
            <w:gridSpan w:val="5"/>
          </w:tcPr>
          <w:p w:rsidR="002B7A14" w:rsidRPr="000E1730" w:rsidRDefault="002B7A14" w:rsidP="00B16A0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r w:rsidRPr="000E1730">
              <w:t>A-11</w:t>
            </w:r>
          </w:p>
        </w:tc>
        <w:tc>
          <w:tcPr>
            <w:tcW w:w="4178" w:type="dxa"/>
            <w:vAlign w:val="center"/>
          </w:tcPr>
          <w:p w:rsidR="002B7A14" w:rsidRPr="000E1730" w:rsidRDefault="002B7A14" w:rsidP="00775CC5">
            <w:pPr>
              <w:pStyle w:val="Tabela-zawarto"/>
            </w:pPr>
            <w:r>
              <w:t xml:space="preserve">-   -   -   -   -  </w:t>
            </w:r>
            <w:r w:rsidRPr="000E1730">
              <w:t>Address</w:t>
            </w:r>
          </w:p>
        </w:tc>
        <w:tc>
          <w:tcPr>
            <w:tcW w:w="4790" w:type="dxa"/>
            <w:vAlign w:val="center"/>
          </w:tcPr>
          <w:p w:rsidR="002B7A14" w:rsidRPr="000E1730" w:rsidRDefault="002B7A14" w:rsidP="00074A13">
            <w:pPr>
              <w:pStyle w:val="FootnoteText"/>
              <w:rPr>
                <w:rFonts w:ascii="Arial" w:hAnsi="Arial" w:cs="Arial"/>
                <w:sz w:val="16"/>
                <w:szCs w:val="16"/>
              </w:rPr>
            </w:pPr>
            <w:r w:rsidRPr="000E1730">
              <w:rPr>
                <w:rFonts w:ascii="Arial" w:hAnsi="Arial" w:cs="Arial"/>
                <w:sz w:val="16"/>
                <w:szCs w:val="16"/>
              </w:rPr>
              <w:t>Adres banku/oddziału banku (podawany w postaci sformatowanej lub niesformatowanej)</w:t>
            </w:r>
            <w:r w:rsidRPr="000E1730">
              <w:rPr>
                <w:rFonts w:ascii="Arial" w:hAnsi="Arial" w:cs="Arial"/>
                <w:sz w:val="16"/>
                <w:szCs w:val="16"/>
              </w:rPr>
              <w:fldChar w:fldCharType="begin"/>
            </w:r>
            <w:r w:rsidRPr="000E1730">
              <w:rPr>
                <w:rFonts w:ascii="Arial" w:hAnsi="Arial" w:cs="Arial"/>
                <w:sz w:val="16"/>
                <w:szCs w:val="16"/>
              </w:rPr>
              <w:instrText xml:space="preserve"> DOCVARIABLE FIAddress \* MERGEFORMAT </w:instrText>
            </w:r>
            <w:r w:rsidRPr="000E1730">
              <w:rPr>
                <w:rFonts w:ascii="Arial" w:hAnsi="Arial" w:cs="Arial"/>
                <w:sz w:val="16"/>
                <w:szCs w:val="16"/>
              </w:rPr>
              <w:fldChar w:fldCharType="end"/>
            </w:r>
          </w:p>
          <w:p w:rsidR="002B7A14" w:rsidRPr="000E1730" w:rsidRDefault="002B7A14" w:rsidP="00074A13">
            <w:pPr>
              <w:pStyle w:val="FootnoteText"/>
              <w:rPr>
                <w:rFonts w:ascii="Arial" w:hAnsi="Arial" w:cs="Arial"/>
                <w:sz w:val="16"/>
                <w:szCs w:val="16"/>
              </w:rPr>
            </w:pPr>
            <w:r w:rsidRPr="000E1730">
              <w:rPr>
                <w:rFonts w:ascii="Arial" w:hAnsi="Arial" w:cs="Arial"/>
                <w:i/>
                <w:sz w:val="16"/>
                <w:szCs w:val="16"/>
              </w:rPr>
              <w:t>- struktura j.w.</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r w:rsidRPr="000E1730">
              <w:t>B-11</w:t>
            </w:r>
          </w:p>
        </w:tc>
        <w:tc>
          <w:tcPr>
            <w:tcW w:w="4178" w:type="dxa"/>
            <w:vAlign w:val="center"/>
          </w:tcPr>
          <w:p w:rsidR="002B7A14" w:rsidRPr="000E1730" w:rsidRDefault="002B7A14" w:rsidP="00775CC5">
            <w:pPr>
              <w:pStyle w:val="Tabela-zawarto"/>
              <w:ind w:left="432" w:hanging="432"/>
            </w:pPr>
            <w:r>
              <w:t xml:space="preserve">-   -   -   </w:t>
            </w:r>
            <w:r w:rsidRPr="000E1730">
              <w:t>Charge</w:t>
            </w:r>
          </w:p>
        </w:tc>
        <w:tc>
          <w:tcPr>
            <w:tcW w:w="4790" w:type="dxa"/>
          </w:tcPr>
          <w:p w:rsidR="002B7A14" w:rsidRPr="000E1730" w:rsidRDefault="002B7A14" w:rsidP="009B4A7B">
            <w:pPr>
              <w:pStyle w:val="Tabela-zawarto"/>
            </w:pPr>
            <w:r w:rsidRPr="000E1730">
              <w:t>Sposób rozłożenia opłat za transakcję</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p>
        </w:tc>
        <w:tc>
          <w:tcPr>
            <w:tcW w:w="4178" w:type="dxa"/>
            <w:vAlign w:val="center"/>
          </w:tcPr>
          <w:p w:rsidR="002B7A14" w:rsidRPr="000E1730" w:rsidRDefault="002B7A14" w:rsidP="00775CC5">
            <w:pPr>
              <w:pStyle w:val="Tabela-zawarto"/>
              <w:ind w:left="432" w:hanging="432"/>
            </w:pPr>
            <w:r>
              <w:t xml:space="preserve">-   -   -   -   </w:t>
            </w:r>
            <w:r w:rsidRPr="000E1730">
              <w:rPr>
                <w:bCs w:val="0"/>
              </w:rPr>
              <w:t>Amount</w:t>
            </w:r>
          </w:p>
        </w:tc>
        <w:tc>
          <w:tcPr>
            <w:tcW w:w="4790" w:type="dxa"/>
          </w:tcPr>
          <w:p w:rsidR="002B7A14" w:rsidRPr="000E1730" w:rsidRDefault="002B7A14" w:rsidP="009B4A7B">
            <w:pPr>
              <w:pStyle w:val="Tabela-zawarto"/>
            </w:pPr>
            <w:r w:rsidRPr="000E1730">
              <w:t>Kwota opłaty</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p>
        </w:tc>
        <w:tc>
          <w:tcPr>
            <w:tcW w:w="4178" w:type="dxa"/>
            <w:vAlign w:val="center"/>
          </w:tcPr>
          <w:p w:rsidR="002B7A14" w:rsidRPr="000E1730" w:rsidRDefault="002B7A14" w:rsidP="00775CC5">
            <w:pPr>
              <w:pStyle w:val="Tabela-zawarto"/>
              <w:ind w:left="432" w:hanging="432"/>
            </w:pPr>
            <w:r>
              <w:t xml:space="preserve">-   -   -   -   </w:t>
            </w:r>
            <w:r w:rsidRPr="000E1730">
              <w:t>Reason</w:t>
            </w:r>
          </w:p>
        </w:tc>
        <w:tc>
          <w:tcPr>
            <w:tcW w:w="4790" w:type="dxa"/>
          </w:tcPr>
          <w:p w:rsidR="002B7A14" w:rsidRPr="000E1730" w:rsidRDefault="002B7A14" w:rsidP="009B4A7B">
            <w:pPr>
              <w:pStyle w:val="Tabela-zawarto"/>
            </w:pPr>
            <w:r w:rsidRPr="000E1730">
              <w:t>Przyczyna nałożenia opłaty</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p>
        </w:tc>
        <w:tc>
          <w:tcPr>
            <w:tcW w:w="4178" w:type="dxa"/>
            <w:vAlign w:val="center"/>
          </w:tcPr>
          <w:p w:rsidR="002B7A14" w:rsidRPr="000E1730" w:rsidRDefault="002B7A14" w:rsidP="00775CC5">
            <w:pPr>
              <w:pStyle w:val="Tabela-zawarto"/>
              <w:ind w:left="432" w:hanging="432"/>
            </w:pPr>
            <w:r>
              <w:t xml:space="preserve">-   -   -   -   </w:t>
            </w:r>
            <w:r w:rsidRPr="000E1730">
              <w:t>ChargeOriginator</w:t>
            </w:r>
          </w:p>
        </w:tc>
        <w:tc>
          <w:tcPr>
            <w:tcW w:w="4790" w:type="dxa"/>
          </w:tcPr>
          <w:p w:rsidR="002B7A14" w:rsidRPr="000E1730" w:rsidRDefault="002B7A14" w:rsidP="009B4A7B">
            <w:pPr>
              <w:pStyle w:val="Tabela-zawarto"/>
            </w:pPr>
            <w:r w:rsidRPr="000E1730">
              <w:t>Nakładający opłaty</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r w:rsidRPr="000E1730">
              <w:t>B-20</w:t>
            </w:r>
          </w:p>
        </w:tc>
        <w:tc>
          <w:tcPr>
            <w:tcW w:w="4178" w:type="dxa"/>
            <w:vAlign w:val="center"/>
          </w:tcPr>
          <w:p w:rsidR="002B7A14" w:rsidRPr="000E1730" w:rsidRDefault="002B7A14" w:rsidP="00775CC5">
            <w:pPr>
              <w:pStyle w:val="Tabela-zawarto"/>
              <w:ind w:left="432" w:hanging="432"/>
            </w:pPr>
            <w:r>
              <w:t xml:space="preserve">-   -   -   -   </w:t>
            </w:r>
            <w:r w:rsidRPr="000E1730">
              <w:t>RemittanceInformation</w:t>
            </w:r>
          </w:p>
        </w:tc>
        <w:tc>
          <w:tcPr>
            <w:tcW w:w="4790" w:type="dxa"/>
          </w:tcPr>
          <w:p w:rsidR="002B7A14" w:rsidRPr="000E1730" w:rsidRDefault="002B7A14" w:rsidP="009B4A7B">
            <w:pPr>
              <w:pStyle w:val="Tabela-zawarto"/>
            </w:pPr>
            <w:r w:rsidRPr="000E1730">
              <w:t>Informacje o szczegółach płatności regulowanej w ramach transakcji (tytułem)</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p>
        </w:tc>
        <w:tc>
          <w:tcPr>
            <w:tcW w:w="4178" w:type="dxa"/>
            <w:tcBorders>
              <w:bottom w:val="nil"/>
            </w:tcBorders>
            <w:vAlign w:val="center"/>
          </w:tcPr>
          <w:p w:rsidR="002B7A14" w:rsidRPr="000E1730" w:rsidRDefault="002B7A14" w:rsidP="00775CC5">
            <w:pPr>
              <w:pStyle w:val="Tabela-zawarto"/>
              <w:ind w:left="432" w:hanging="432"/>
              <w:rPr>
                <w:b/>
              </w:rPr>
            </w:pPr>
            <w:r>
              <w:t xml:space="preserve">-   -   -   -   -  </w:t>
            </w:r>
            <w:r w:rsidRPr="000E1730">
              <w:t>PmtId</w:t>
            </w:r>
          </w:p>
        </w:tc>
        <w:tc>
          <w:tcPr>
            <w:tcW w:w="4790" w:type="dxa"/>
          </w:tcPr>
          <w:p w:rsidR="002B7A14" w:rsidRPr="000E1730" w:rsidRDefault="002B7A14" w:rsidP="009B4A7B">
            <w:pPr>
              <w:pStyle w:val="Tabela-zawarto"/>
            </w:pPr>
            <w:r w:rsidRPr="000E1730">
              <w:t>Nadany przez beneficjenta identyfikator płatności regulowanej w ramach transakcji</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p>
        </w:tc>
        <w:tc>
          <w:tcPr>
            <w:tcW w:w="4178" w:type="dxa"/>
            <w:shd w:val="clear" w:color="auto" w:fill="00FFFF"/>
            <w:vAlign w:val="center"/>
          </w:tcPr>
          <w:p w:rsidR="002B7A14" w:rsidRPr="000E1730" w:rsidRDefault="002B7A14" w:rsidP="00775CC5">
            <w:pPr>
              <w:pStyle w:val="Tabela-zawarto"/>
              <w:ind w:left="432" w:hanging="432"/>
            </w:pPr>
            <w:r>
              <w:t xml:space="preserve">-   -   -   -   -  Memo     </w:t>
            </w:r>
            <w:r w:rsidRPr="000E1730">
              <w:tab/>
            </w:r>
            <w:r>
              <w:t xml:space="preserve">              </w:t>
            </w:r>
            <w:r w:rsidRPr="000E1730">
              <w:rPr>
                <w:b/>
              </w:rPr>
              <w:t>XOR</w:t>
            </w:r>
          </w:p>
        </w:tc>
        <w:tc>
          <w:tcPr>
            <w:tcW w:w="4790" w:type="dxa"/>
          </w:tcPr>
          <w:p w:rsidR="002B7A14" w:rsidRPr="000E1730" w:rsidRDefault="002B7A14" w:rsidP="009B4A7B">
            <w:pPr>
              <w:pStyle w:val="Tabela-zawarto"/>
            </w:pPr>
            <w:r w:rsidRPr="000E1730">
              <w:t>Opis szczegółów płatności w postaci niesformatowanej</w:t>
            </w:r>
          </w:p>
        </w:tc>
        <w:tc>
          <w:tcPr>
            <w:tcW w:w="4700" w:type="dxa"/>
            <w:gridSpan w:val="5"/>
          </w:tcPr>
          <w:p w:rsidR="002B7A14" w:rsidRPr="000E1730" w:rsidRDefault="002B7A14" w:rsidP="00033EFB">
            <w:pPr>
              <w:pStyle w:val="Tabela-zawarto"/>
              <w:jc w:val="center"/>
            </w:pPr>
            <w:r w:rsidRPr="000E1730">
              <w:t xml:space="preserve">Szczegóły </w:t>
            </w:r>
            <w:r w:rsidRPr="00790CE4">
              <w:t xml:space="preserve">płatności </w:t>
            </w:r>
          </w:p>
        </w:tc>
      </w:tr>
      <w:tr w:rsidR="002B7A14" w:rsidRPr="000E1730" w:rsidTr="00E2085D">
        <w:tc>
          <w:tcPr>
            <w:tcW w:w="546" w:type="dxa"/>
            <w:vAlign w:val="center"/>
          </w:tcPr>
          <w:p w:rsidR="002B7A14" w:rsidRPr="000E1730" w:rsidRDefault="002B7A14" w:rsidP="00775CC5">
            <w:pPr>
              <w:pStyle w:val="Tabela-zawarto"/>
              <w:jc w:val="center"/>
              <w:rPr>
                <w:lang w:val="en-US"/>
              </w:rPr>
            </w:pPr>
            <w:r w:rsidRPr="000E1730">
              <w:rPr>
                <w:lang w:val="en-US"/>
              </w:rPr>
              <w:t>B-19</w:t>
            </w:r>
          </w:p>
        </w:tc>
        <w:tc>
          <w:tcPr>
            <w:tcW w:w="4178" w:type="dxa"/>
            <w:shd w:val="clear" w:color="auto" w:fill="00FFFF"/>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RemittanceDetails</w:t>
            </w:r>
            <w:r w:rsidRPr="000E1730">
              <w:rPr>
                <w:lang w:val="en-US"/>
              </w:rPr>
              <w:tab/>
            </w:r>
            <w:r w:rsidRPr="000E1730">
              <w:rPr>
                <w:b/>
                <w:lang w:val="en-US"/>
              </w:rPr>
              <w:t>XOR</w:t>
            </w:r>
          </w:p>
        </w:tc>
        <w:tc>
          <w:tcPr>
            <w:tcW w:w="4790" w:type="dxa"/>
          </w:tcPr>
          <w:p w:rsidR="002B7A14" w:rsidRPr="000E1730" w:rsidRDefault="002B7A14" w:rsidP="009B4A7B">
            <w:pPr>
              <w:pStyle w:val="Tabela-zawarto"/>
            </w:pPr>
            <w:r w:rsidRPr="000E1730">
              <w:t>Szczegóły płatności w postaci sformatowanej</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p>
        </w:tc>
        <w:tc>
          <w:tcPr>
            <w:tcW w:w="4178" w:type="dxa"/>
            <w:vAlign w:val="center"/>
          </w:tcPr>
          <w:p w:rsidR="002B7A14" w:rsidRPr="000E1730" w:rsidRDefault="002B7A14" w:rsidP="00775CC5">
            <w:pPr>
              <w:pStyle w:val="Tabela-zawarto"/>
              <w:ind w:left="432" w:hanging="432"/>
            </w:pPr>
            <w:r>
              <w:t xml:space="preserve">-   -   -   -   -  </w:t>
            </w:r>
            <w:r>
              <w:rPr>
                <w:b/>
              </w:rPr>
              <w:t xml:space="preserve">-   </w:t>
            </w:r>
            <w:r w:rsidRPr="000E1730">
              <w:t>DocumentIdentifier</w:t>
            </w:r>
          </w:p>
        </w:tc>
        <w:tc>
          <w:tcPr>
            <w:tcW w:w="4790" w:type="dxa"/>
          </w:tcPr>
          <w:p w:rsidR="002B7A14" w:rsidRPr="000E1730" w:rsidRDefault="002B7A14" w:rsidP="009B4A7B">
            <w:pPr>
              <w:pStyle w:val="Tabela-zawarto"/>
            </w:pPr>
            <w:r w:rsidRPr="000E1730">
              <w:t>Identyfikator dokumentu stanowiącego podstawę płatności</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p>
        </w:tc>
        <w:tc>
          <w:tcPr>
            <w:tcW w:w="4178" w:type="dxa"/>
            <w:vAlign w:val="center"/>
          </w:tcPr>
          <w:p w:rsidR="002B7A14" w:rsidRPr="000E1730" w:rsidRDefault="002B7A14" w:rsidP="00775CC5">
            <w:pPr>
              <w:pStyle w:val="Tabela-zawarto"/>
              <w:ind w:left="432" w:hanging="432"/>
              <w:rPr>
                <w:lang w:val="en-US"/>
              </w:rPr>
            </w:pPr>
            <w:r>
              <w:rPr>
                <w:lang w:val="en-US"/>
              </w:rPr>
              <w:t xml:space="preserve">-   -   -   -   -  </w:t>
            </w:r>
            <w:r>
              <w:rPr>
                <w:b/>
                <w:lang w:val="en-US"/>
              </w:rPr>
              <w:t xml:space="preserve">-   </w:t>
            </w:r>
            <w:r w:rsidRPr="000E1730">
              <w:rPr>
                <w:lang w:val="en-US"/>
              </w:rPr>
              <w:t>IssueDate</w:t>
            </w:r>
          </w:p>
        </w:tc>
        <w:tc>
          <w:tcPr>
            <w:tcW w:w="4790" w:type="dxa"/>
          </w:tcPr>
          <w:p w:rsidR="002B7A14" w:rsidRPr="000E1730" w:rsidRDefault="002B7A14" w:rsidP="009B4A7B">
            <w:pPr>
              <w:pStyle w:val="Tabela-zawarto"/>
            </w:pPr>
            <w:r w:rsidRPr="000E1730">
              <w:t>Data dokumentu</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rPr>
                <w:lang w:val="en-US"/>
              </w:rPr>
            </w:pPr>
          </w:p>
        </w:tc>
        <w:tc>
          <w:tcPr>
            <w:tcW w:w="4178" w:type="dxa"/>
            <w:vAlign w:val="center"/>
          </w:tcPr>
          <w:p w:rsidR="002B7A14" w:rsidRPr="000E1730" w:rsidRDefault="002B7A14" w:rsidP="00775CC5">
            <w:pPr>
              <w:pStyle w:val="Tabela-zawarto"/>
              <w:ind w:left="432" w:hanging="432"/>
              <w:rPr>
                <w:lang w:val="en-US"/>
              </w:rPr>
            </w:pPr>
            <w:r>
              <w:rPr>
                <w:lang w:val="en-US"/>
              </w:rPr>
              <w:t xml:space="preserve">-   -   -   -   -  </w:t>
            </w:r>
            <w:r>
              <w:rPr>
                <w:b/>
                <w:lang w:val="en-US"/>
              </w:rPr>
              <w:t xml:space="preserve">-   </w:t>
            </w:r>
            <w:r w:rsidRPr="000E1730">
              <w:rPr>
                <w:lang w:val="en-US"/>
              </w:rPr>
              <w:t>PaymentDate</w:t>
            </w:r>
          </w:p>
        </w:tc>
        <w:tc>
          <w:tcPr>
            <w:tcW w:w="4790" w:type="dxa"/>
          </w:tcPr>
          <w:p w:rsidR="002B7A14" w:rsidRPr="000E1730" w:rsidRDefault="002B7A14" w:rsidP="009B4A7B">
            <w:pPr>
              <w:pStyle w:val="Tabela-zawarto"/>
            </w:pPr>
            <w:r w:rsidRPr="000E1730">
              <w:t>Data terminu płatności</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p>
        </w:tc>
        <w:tc>
          <w:tcPr>
            <w:tcW w:w="4178" w:type="dxa"/>
            <w:vAlign w:val="center"/>
          </w:tcPr>
          <w:p w:rsidR="002B7A14" w:rsidRPr="000E1730" w:rsidRDefault="002B7A14" w:rsidP="00775CC5">
            <w:pPr>
              <w:pStyle w:val="Tabela-zawarto"/>
              <w:ind w:left="432" w:hanging="432"/>
            </w:pPr>
            <w:r>
              <w:t xml:space="preserve">-   -   -   -   -  </w:t>
            </w:r>
            <w:r>
              <w:rPr>
                <w:b/>
              </w:rPr>
              <w:t xml:space="preserve">-   </w:t>
            </w:r>
            <w:r w:rsidRPr="000E1730">
              <w:t>AmountPaid</w:t>
            </w:r>
          </w:p>
        </w:tc>
        <w:tc>
          <w:tcPr>
            <w:tcW w:w="4790" w:type="dxa"/>
          </w:tcPr>
          <w:p w:rsidR="002B7A14" w:rsidRPr="000E1730" w:rsidRDefault="002B7A14" w:rsidP="009B4A7B">
            <w:pPr>
              <w:pStyle w:val="Tabela-zawarto"/>
            </w:pPr>
            <w:r w:rsidRPr="000E1730">
              <w:t>Kwota regulowana w ramach transakcji</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p>
        </w:tc>
        <w:tc>
          <w:tcPr>
            <w:tcW w:w="4178" w:type="dxa"/>
            <w:vAlign w:val="center"/>
          </w:tcPr>
          <w:p w:rsidR="002B7A14" w:rsidRPr="000E1730" w:rsidRDefault="002B7A14" w:rsidP="00775CC5">
            <w:pPr>
              <w:pStyle w:val="Tabela-zawarto"/>
              <w:ind w:left="432" w:hanging="432"/>
            </w:pPr>
            <w:r>
              <w:t xml:space="preserve">-   -   -   -   -  </w:t>
            </w:r>
            <w:r>
              <w:rPr>
                <w:b/>
              </w:rPr>
              <w:t xml:space="preserve">-   </w:t>
            </w:r>
            <w:r w:rsidRPr="000E1730">
              <w:t>AmountDue</w:t>
            </w:r>
          </w:p>
        </w:tc>
        <w:tc>
          <w:tcPr>
            <w:tcW w:w="4790" w:type="dxa"/>
          </w:tcPr>
          <w:p w:rsidR="002B7A14" w:rsidRPr="000E1730" w:rsidRDefault="002B7A14" w:rsidP="009B4A7B">
            <w:pPr>
              <w:pStyle w:val="Tabela-zawarto"/>
            </w:pPr>
            <w:r w:rsidRPr="000E1730">
              <w:t>Kwota zobowiązania</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p>
        </w:tc>
        <w:tc>
          <w:tcPr>
            <w:tcW w:w="4178" w:type="dxa"/>
            <w:vAlign w:val="center"/>
          </w:tcPr>
          <w:p w:rsidR="002B7A14" w:rsidRPr="000E1730" w:rsidRDefault="002B7A14" w:rsidP="00775CC5">
            <w:pPr>
              <w:pStyle w:val="Tabela-zawarto"/>
              <w:ind w:left="432" w:hanging="432"/>
            </w:pPr>
            <w:r>
              <w:t xml:space="preserve">-   -   -   -   -  </w:t>
            </w:r>
            <w:r>
              <w:rPr>
                <w:b/>
              </w:rPr>
              <w:t xml:space="preserve">-   </w:t>
            </w:r>
            <w:r w:rsidRPr="000E1730">
              <w:t>DocumentRecipient</w:t>
            </w:r>
          </w:p>
        </w:tc>
        <w:tc>
          <w:tcPr>
            <w:tcW w:w="4790" w:type="dxa"/>
          </w:tcPr>
          <w:p w:rsidR="002B7A14" w:rsidRPr="000E1730" w:rsidRDefault="002B7A14" w:rsidP="009B4A7B">
            <w:pPr>
              <w:pStyle w:val="Tabela-zawarto"/>
            </w:pPr>
            <w:r w:rsidRPr="000E1730">
              <w:t>Identyfikator odbiorcy dokumentu</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p>
        </w:tc>
        <w:tc>
          <w:tcPr>
            <w:tcW w:w="4178" w:type="dxa"/>
            <w:vAlign w:val="center"/>
          </w:tcPr>
          <w:p w:rsidR="002B7A14" w:rsidRPr="000E1730" w:rsidRDefault="002B7A14" w:rsidP="00775CC5">
            <w:pPr>
              <w:pStyle w:val="Tabela-zawarto"/>
              <w:ind w:left="432" w:hanging="432"/>
            </w:pPr>
            <w:r>
              <w:t xml:space="preserve">-   -   -   -   -  -   </w:t>
            </w:r>
            <w:r w:rsidRPr="000E1730">
              <w:t>DocumentIssuer</w:t>
            </w:r>
          </w:p>
        </w:tc>
        <w:tc>
          <w:tcPr>
            <w:tcW w:w="4790" w:type="dxa"/>
          </w:tcPr>
          <w:p w:rsidR="002B7A14" w:rsidRPr="000E1730" w:rsidRDefault="002B7A14" w:rsidP="009B4A7B">
            <w:pPr>
              <w:pStyle w:val="Tabela-zawarto"/>
            </w:pPr>
            <w:r w:rsidRPr="000E1730">
              <w:t>Identyfikator wystawcy dokumentu</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p>
        </w:tc>
        <w:tc>
          <w:tcPr>
            <w:tcW w:w="4178" w:type="dxa"/>
            <w:vAlign w:val="center"/>
          </w:tcPr>
          <w:p w:rsidR="002B7A14" w:rsidRPr="000E1730" w:rsidRDefault="002B7A14" w:rsidP="00775CC5">
            <w:pPr>
              <w:pStyle w:val="Tabela-zawarto"/>
              <w:ind w:left="432" w:hanging="432"/>
            </w:pPr>
            <w:r>
              <w:t xml:space="preserve">-   -   -   -   -  -   </w:t>
            </w:r>
            <w:r w:rsidRPr="000E1730">
              <w:t>AdjustmentDetails</w:t>
            </w:r>
          </w:p>
        </w:tc>
        <w:tc>
          <w:tcPr>
            <w:tcW w:w="4790" w:type="dxa"/>
          </w:tcPr>
          <w:p w:rsidR="002B7A14" w:rsidRPr="000E1730" w:rsidRDefault="002B7A14" w:rsidP="009B4A7B">
            <w:pPr>
              <w:pStyle w:val="Tabela-zawarto"/>
            </w:pPr>
            <w:r w:rsidRPr="000E1730">
              <w:t>Szczegóły korekty</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p>
        </w:tc>
        <w:tc>
          <w:tcPr>
            <w:tcW w:w="4178" w:type="dxa"/>
            <w:vAlign w:val="center"/>
          </w:tcPr>
          <w:p w:rsidR="002B7A14" w:rsidRPr="000E1730" w:rsidRDefault="002B7A14" w:rsidP="00775CC5">
            <w:pPr>
              <w:pStyle w:val="Tabela-zawarto"/>
              <w:ind w:left="432" w:hanging="432"/>
            </w:pPr>
            <w:r>
              <w:t xml:space="preserve">-   -   -   -   -  -   -   </w:t>
            </w:r>
            <w:r w:rsidRPr="000E1730">
              <w:t>AdjustmentReason</w:t>
            </w:r>
          </w:p>
        </w:tc>
        <w:tc>
          <w:tcPr>
            <w:tcW w:w="4790" w:type="dxa"/>
          </w:tcPr>
          <w:p w:rsidR="002B7A14" w:rsidRPr="000E1730" w:rsidRDefault="002B7A14" w:rsidP="009B4A7B">
            <w:pPr>
              <w:pStyle w:val="Tabela-zawarto"/>
            </w:pPr>
            <w:r w:rsidRPr="000E1730">
              <w:t>Przyczyna korekty</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p>
        </w:tc>
        <w:tc>
          <w:tcPr>
            <w:tcW w:w="4178" w:type="dxa"/>
            <w:vAlign w:val="center"/>
          </w:tcPr>
          <w:p w:rsidR="002B7A14" w:rsidRPr="000E1730" w:rsidRDefault="002B7A14" w:rsidP="00775CC5">
            <w:pPr>
              <w:pStyle w:val="Tabela-zawarto"/>
              <w:ind w:left="432" w:hanging="432"/>
            </w:pPr>
            <w:r>
              <w:t xml:space="preserve">-   -   -   -   -  -   -   </w:t>
            </w:r>
            <w:r w:rsidRPr="000E1730">
              <w:t>AdjustmentAmount</w:t>
            </w:r>
          </w:p>
        </w:tc>
        <w:tc>
          <w:tcPr>
            <w:tcW w:w="4790" w:type="dxa"/>
          </w:tcPr>
          <w:p w:rsidR="002B7A14" w:rsidRPr="000E1730" w:rsidRDefault="002B7A14" w:rsidP="009B4A7B">
            <w:pPr>
              <w:pStyle w:val="Tabela-zawarto"/>
            </w:pPr>
            <w:r w:rsidRPr="000E1730">
              <w:t>Kwota korekty</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ind w:left="432" w:hanging="432"/>
              <w:jc w:val="center"/>
            </w:pPr>
          </w:p>
        </w:tc>
        <w:tc>
          <w:tcPr>
            <w:tcW w:w="4178" w:type="dxa"/>
            <w:vAlign w:val="center"/>
          </w:tcPr>
          <w:p w:rsidR="002B7A14" w:rsidRPr="000E1730" w:rsidRDefault="002B7A14" w:rsidP="00775CC5">
            <w:pPr>
              <w:pStyle w:val="Tabela-zawarto"/>
              <w:ind w:left="432" w:hanging="432"/>
            </w:pPr>
            <w:r>
              <w:t xml:space="preserve">-   -   -   -   -  -   -   </w:t>
            </w:r>
            <w:r w:rsidRPr="000E1730">
              <w:t>DocumentIdentifier</w:t>
            </w:r>
          </w:p>
        </w:tc>
        <w:tc>
          <w:tcPr>
            <w:tcW w:w="4790" w:type="dxa"/>
          </w:tcPr>
          <w:p w:rsidR="002B7A14" w:rsidRPr="000E1730" w:rsidRDefault="002B7A14" w:rsidP="009B4A7B">
            <w:pPr>
              <w:pStyle w:val="Tabela-zawarto"/>
            </w:pPr>
            <w:r w:rsidRPr="000E1730">
              <w:t>Numer referencyjny dokumentu będącego podstawą korekty</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ind w:left="432" w:hanging="432"/>
              <w:jc w:val="center"/>
            </w:pPr>
          </w:p>
        </w:tc>
        <w:tc>
          <w:tcPr>
            <w:tcW w:w="4178" w:type="dxa"/>
            <w:tcBorders>
              <w:bottom w:val="nil"/>
            </w:tcBorders>
            <w:vAlign w:val="center"/>
          </w:tcPr>
          <w:p w:rsidR="002B7A14" w:rsidRPr="000E1730" w:rsidRDefault="002B7A14" w:rsidP="00775CC5">
            <w:pPr>
              <w:pStyle w:val="Tabela-zawarto"/>
              <w:ind w:left="432" w:hanging="432"/>
              <w:rPr>
                <w:lang w:val="en-US"/>
              </w:rPr>
            </w:pPr>
            <w:r>
              <w:rPr>
                <w:lang w:val="en-US"/>
              </w:rPr>
              <w:t xml:space="preserve">-   -   -   -   -  -   -   </w:t>
            </w:r>
            <w:r w:rsidRPr="000E1730">
              <w:rPr>
                <w:lang w:val="en-US"/>
              </w:rPr>
              <w:t>Description</w:t>
            </w:r>
          </w:p>
        </w:tc>
        <w:tc>
          <w:tcPr>
            <w:tcW w:w="4790" w:type="dxa"/>
          </w:tcPr>
          <w:p w:rsidR="002B7A14" w:rsidRPr="000E1730" w:rsidRDefault="002B7A14" w:rsidP="009B4A7B">
            <w:pPr>
              <w:pStyle w:val="Tabela-zawarto"/>
            </w:pPr>
            <w:r w:rsidRPr="000E1730">
              <w:t>Opis korekty</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ind w:left="432" w:hanging="432"/>
              <w:jc w:val="center"/>
              <w:rPr>
                <w:lang w:val="en-US"/>
              </w:rPr>
            </w:pPr>
            <w:r w:rsidRPr="000E1730">
              <w:rPr>
                <w:lang w:val="en-US"/>
              </w:rPr>
              <w:t>B-24</w:t>
            </w:r>
          </w:p>
        </w:tc>
        <w:tc>
          <w:tcPr>
            <w:tcW w:w="4178" w:type="dxa"/>
            <w:shd w:val="clear" w:color="auto" w:fill="00FFFF"/>
            <w:vAlign w:val="center"/>
          </w:tcPr>
          <w:p w:rsidR="002B7A14" w:rsidRPr="000E1730" w:rsidRDefault="002B7A14" w:rsidP="00775CC5">
            <w:pPr>
              <w:pStyle w:val="Tabela-zawarto"/>
              <w:ind w:left="432" w:hanging="432"/>
            </w:pPr>
            <w:r>
              <w:t xml:space="preserve">-   -   -   -   -  </w:t>
            </w:r>
            <w:r w:rsidRPr="000E1730">
              <w:t>ZUS</w:t>
            </w:r>
            <w:r w:rsidRPr="000E1730">
              <w:tab/>
            </w:r>
            <w:r w:rsidRPr="000E1730">
              <w:rPr>
                <w:b/>
              </w:rPr>
              <w:t>XOR</w:t>
            </w:r>
          </w:p>
        </w:tc>
        <w:tc>
          <w:tcPr>
            <w:tcW w:w="4790" w:type="dxa"/>
          </w:tcPr>
          <w:p w:rsidR="002B7A14" w:rsidRPr="000E1730" w:rsidRDefault="002B7A14" w:rsidP="009B4A7B">
            <w:pPr>
              <w:pStyle w:val="Tabela-zawarto"/>
            </w:pPr>
            <w:r w:rsidRPr="000E1730">
              <w:t>Szczegóły płatności  przelewu dla  ZUS</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ind w:left="432" w:hanging="432"/>
              <w:jc w:val="center"/>
            </w:pPr>
          </w:p>
        </w:tc>
        <w:tc>
          <w:tcPr>
            <w:tcW w:w="4178" w:type="dxa"/>
            <w:vAlign w:val="center"/>
          </w:tcPr>
          <w:p w:rsidR="002B7A14" w:rsidRPr="000E1730" w:rsidRDefault="002B7A14" w:rsidP="00775CC5">
            <w:pPr>
              <w:pStyle w:val="Tabela-zawarto"/>
              <w:ind w:left="432" w:hanging="432"/>
            </w:pPr>
            <w:r>
              <w:t xml:space="preserve">-   -   -   -   -  -   </w:t>
            </w:r>
            <w:r w:rsidRPr="000E1730">
              <w:t>NIP</w:t>
            </w:r>
          </w:p>
        </w:tc>
        <w:tc>
          <w:tcPr>
            <w:tcW w:w="4790" w:type="dxa"/>
          </w:tcPr>
          <w:p w:rsidR="002B7A14" w:rsidRPr="000E1730" w:rsidRDefault="002B7A14" w:rsidP="009B4A7B">
            <w:pPr>
              <w:pStyle w:val="Tabela-zawarto"/>
            </w:pPr>
            <w:r w:rsidRPr="000E1730">
              <w:t>Numer identyfikacji podatkowej</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ind w:left="432" w:hanging="432"/>
              <w:jc w:val="center"/>
            </w:pPr>
          </w:p>
        </w:tc>
        <w:tc>
          <w:tcPr>
            <w:tcW w:w="4178" w:type="dxa"/>
            <w:vAlign w:val="center"/>
          </w:tcPr>
          <w:p w:rsidR="002B7A14" w:rsidRPr="000E1730" w:rsidRDefault="002B7A14" w:rsidP="00775CC5">
            <w:pPr>
              <w:pStyle w:val="Tabela-zawarto"/>
              <w:ind w:left="432" w:hanging="432"/>
              <w:rPr>
                <w:lang w:val="en-US"/>
              </w:rPr>
            </w:pPr>
            <w:r>
              <w:rPr>
                <w:lang w:val="en-US"/>
              </w:rPr>
              <w:t xml:space="preserve">-   -   -   -   -  -   </w:t>
            </w:r>
            <w:r w:rsidRPr="000E1730">
              <w:rPr>
                <w:lang w:val="en-US"/>
              </w:rPr>
              <w:t>PayorAdditionalIdentifier</w:t>
            </w:r>
          </w:p>
        </w:tc>
        <w:tc>
          <w:tcPr>
            <w:tcW w:w="4790" w:type="dxa"/>
          </w:tcPr>
          <w:p w:rsidR="002B7A14" w:rsidRPr="000E1730" w:rsidRDefault="002B7A14" w:rsidP="009B4A7B">
            <w:pPr>
              <w:pStyle w:val="Tabela-zawarto"/>
            </w:pPr>
            <w:r w:rsidRPr="000E1730">
              <w:t>Identyfikator uzupełniający</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ind w:left="432" w:hanging="432"/>
              <w:jc w:val="center"/>
              <w:rPr>
                <w:lang w:val="en-US"/>
              </w:rPr>
            </w:pPr>
          </w:p>
        </w:tc>
        <w:tc>
          <w:tcPr>
            <w:tcW w:w="4178" w:type="dxa"/>
            <w:vAlign w:val="center"/>
          </w:tcPr>
          <w:p w:rsidR="002B7A14" w:rsidRPr="000E1730" w:rsidRDefault="002B7A14" w:rsidP="00775CC5">
            <w:pPr>
              <w:pStyle w:val="Tabela-zawarto"/>
              <w:ind w:left="432" w:hanging="432"/>
              <w:rPr>
                <w:lang w:val="en-US"/>
              </w:rPr>
            </w:pPr>
            <w:r>
              <w:rPr>
                <w:lang w:val="en-US"/>
              </w:rPr>
              <w:t xml:space="preserve">-   -   -   -   -  -   </w:t>
            </w:r>
            <w:r w:rsidRPr="000E1730">
              <w:rPr>
                <w:lang w:val="en-US"/>
              </w:rPr>
              <w:t>PaymentType</w:t>
            </w:r>
          </w:p>
        </w:tc>
        <w:tc>
          <w:tcPr>
            <w:tcW w:w="4790" w:type="dxa"/>
          </w:tcPr>
          <w:p w:rsidR="002B7A14" w:rsidRPr="000E1730" w:rsidRDefault="002B7A14" w:rsidP="009B4A7B">
            <w:pPr>
              <w:pStyle w:val="Tabela-zawarto"/>
            </w:pPr>
            <w:r w:rsidRPr="000E1730">
              <w:t>Typ płatności</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ind w:left="432" w:hanging="432"/>
              <w:jc w:val="center"/>
            </w:pPr>
          </w:p>
        </w:tc>
        <w:tc>
          <w:tcPr>
            <w:tcW w:w="4178" w:type="dxa"/>
            <w:vAlign w:val="center"/>
          </w:tcPr>
          <w:p w:rsidR="002B7A14" w:rsidRPr="000E1730" w:rsidRDefault="002B7A14" w:rsidP="00775CC5">
            <w:pPr>
              <w:pStyle w:val="Tabela-zawarto"/>
              <w:ind w:left="432" w:hanging="432"/>
            </w:pPr>
            <w:r>
              <w:t xml:space="preserve">-   -   -   -   -  -   </w:t>
            </w:r>
            <w:r w:rsidRPr="000E1730">
              <w:t>Declaration</w:t>
            </w:r>
          </w:p>
        </w:tc>
        <w:tc>
          <w:tcPr>
            <w:tcW w:w="4790" w:type="dxa"/>
          </w:tcPr>
          <w:p w:rsidR="002B7A14" w:rsidRPr="000E1730" w:rsidRDefault="002B7A14" w:rsidP="009B4A7B">
            <w:pPr>
              <w:pStyle w:val="Tabela-zawarto"/>
            </w:pPr>
            <w:r w:rsidRPr="000E1730">
              <w:t>Deklaracja</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ind w:left="432" w:hanging="432"/>
              <w:jc w:val="center"/>
            </w:pPr>
          </w:p>
        </w:tc>
        <w:tc>
          <w:tcPr>
            <w:tcW w:w="4178" w:type="dxa"/>
            <w:vAlign w:val="center"/>
          </w:tcPr>
          <w:p w:rsidR="002B7A14" w:rsidRPr="000E1730" w:rsidRDefault="002B7A14" w:rsidP="00ED2B60">
            <w:pPr>
              <w:pStyle w:val="Tabela-zawarto"/>
              <w:ind w:left="432" w:hanging="432"/>
              <w:rPr>
                <w:lang w:val="en-US"/>
              </w:rPr>
            </w:pPr>
            <w:r>
              <w:rPr>
                <w:lang w:val="en-US"/>
              </w:rPr>
              <w:t xml:space="preserve">-   -   -   -   -  -   </w:t>
            </w:r>
            <w:r w:rsidRPr="000E1730">
              <w:rPr>
                <w:lang w:val="en-US"/>
              </w:rPr>
              <w:t>DeclarationNumber</w:t>
            </w:r>
          </w:p>
        </w:tc>
        <w:tc>
          <w:tcPr>
            <w:tcW w:w="4790" w:type="dxa"/>
          </w:tcPr>
          <w:p w:rsidR="002B7A14" w:rsidRPr="000E1730" w:rsidRDefault="002B7A14" w:rsidP="00ED2B60">
            <w:pPr>
              <w:pStyle w:val="Tabela-zawarto"/>
            </w:pPr>
            <w:r w:rsidRPr="000E1730">
              <w:t>Numer deklaracji</w:t>
            </w:r>
          </w:p>
        </w:tc>
        <w:tc>
          <w:tcPr>
            <w:tcW w:w="4700" w:type="dxa"/>
            <w:gridSpan w:val="5"/>
          </w:tcPr>
          <w:p w:rsidR="002B7A14" w:rsidRPr="000E1730" w:rsidRDefault="002B7A14" w:rsidP="00775CC5">
            <w:pPr>
              <w:pStyle w:val="Tabela-zawarto"/>
              <w:jc w:val="center"/>
            </w:pPr>
          </w:p>
        </w:tc>
      </w:tr>
      <w:tr w:rsidR="002B7A14" w:rsidRPr="00ED2B60" w:rsidTr="00E2085D">
        <w:tc>
          <w:tcPr>
            <w:tcW w:w="546" w:type="dxa"/>
            <w:vAlign w:val="center"/>
          </w:tcPr>
          <w:p w:rsidR="002B7A14" w:rsidRPr="000E1730" w:rsidRDefault="002B7A14" w:rsidP="00775CC5">
            <w:pPr>
              <w:pStyle w:val="Tabela-zawarto"/>
              <w:ind w:left="432" w:hanging="432"/>
              <w:jc w:val="center"/>
              <w:rPr>
                <w:lang w:val="en-US"/>
              </w:rPr>
            </w:pPr>
          </w:p>
        </w:tc>
        <w:tc>
          <w:tcPr>
            <w:tcW w:w="4178" w:type="dxa"/>
            <w:tcBorders>
              <w:bottom w:val="nil"/>
            </w:tcBorders>
            <w:vAlign w:val="center"/>
          </w:tcPr>
          <w:p w:rsidR="002B7A14" w:rsidRPr="00EE0173" w:rsidRDefault="002B7A14" w:rsidP="00ED2B60">
            <w:pPr>
              <w:pStyle w:val="Tabela-zawarto"/>
              <w:ind w:left="432" w:hanging="432"/>
              <w:rPr>
                <w:lang w:val="en-US"/>
              </w:rPr>
            </w:pPr>
            <w:r>
              <w:rPr>
                <w:lang w:val="en-US"/>
              </w:rPr>
              <w:t>-   -   -   -   -  -   DecisionNumber</w:t>
            </w:r>
          </w:p>
        </w:tc>
        <w:tc>
          <w:tcPr>
            <w:tcW w:w="4790" w:type="dxa"/>
          </w:tcPr>
          <w:p w:rsidR="002B7A14" w:rsidRPr="00EE0173" w:rsidRDefault="002B7A14" w:rsidP="00ED2B60">
            <w:pPr>
              <w:pStyle w:val="Tabela-zawarto"/>
            </w:pPr>
            <w:r>
              <w:t>Nr decyzji / umowy / tyt. wykonawczego</w:t>
            </w:r>
          </w:p>
        </w:tc>
        <w:tc>
          <w:tcPr>
            <w:tcW w:w="4700" w:type="dxa"/>
            <w:gridSpan w:val="5"/>
            <w:vAlign w:val="center"/>
          </w:tcPr>
          <w:p w:rsidR="002B7A14" w:rsidRPr="00784B7F" w:rsidRDefault="002B7A14" w:rsidP="00ED2B60">
            <w:pPr>
              <w:pStyle w:val="Tabela-zawarto"/>
              <w:jc w:val="center"/>
            </w:pPr>
          </w:p>
        </w:tc>
      </w:tr>
      <w:tr w:rsidR="002B7A14" w:rsidRPr="000E1730" w:rsidTr="00E2085D">
        <w:tc>
          <w:tcPr>
            <w:tcW w:w="546" w:type="dxa"/>
            <w:vAlign w:val="center"/>
          </w:tcPr>
          <w:p w:rsidR="002B7A14" w:rsidRPr="000E1730" w:rsidRDefault="002B7A14" w:rsidP="00775CC5">
            <w:pPr>
              <w:pStyle w:val="Tabela-zawarto"/>
              <w:ind w:left="432" w:hanging="432"/>
              <w:jc w:val="center"/>
              <w:rPr>
                <w:lang w:val="en-US"/>
              </w:rPr>
            </w:pPr>
            <w:r w:rsidRPr="000E1730">
              <w:rPr>
                <w:lang w:val="en-US"/>
              </w:rPr>
              <w:t>B-23</w:t>
            </w:r>
          </w:p>
        </w:tc>
        <w:tc>
          <w:tcPr>
            <w:tcW w:w="4178" w:type="dxa"/>
            <w:shd w:val="clear" w:color="auto" w:fill="00FFFF"/>
            <w:vAlign w:val="center"/>
          </w:tcPr>
          <w:p w:rsidR="002B7A14" w:rsidRPr="000E1730" w:rsidRDefault="002B7A14" w:rsidP="00775CC5">
            <w:pPr>
              <w:pStyle w:val="Tabela-zawarto"/>
              <w:ind w:left="432" w:hanging="432"/>
              <w:rPr>
                <w:lang w:val="en-US"/>
              </w:rPr>
            </w:pPr>
            <w:r>
              <w:rPr>
                <w:lang w:val="en-US"/>
              </w:rPr>
              <w:t xml:space="preserve">-   -   -   -   -  </w:t>
            </w:r>
            <w:r w:rsidRPr="000E1730">
              <w:rPr>
                <w:lang w:val="en-US"/>
              </w:rPr>
              <w:t>US</w:t>
            </w:r>
            <w:r w:rsidRPr="000E1730">
              <w:rPr>
                <w:lang w:val="en-US"/>
              </w:rPr>
              <w:tab/>
            </w:r>
            <w:r w:rsidRPr="000E1730">
              <w:rPr>
                <w:lang w:val="en-US"/>
              </w:rPr>
              <w:tab/>
            </w:r>
            <w:r w:rsidRPr="000E1730">
              <w:rPr>
                <w:b/>
                <w:lang w:val="en-US"/>
              </w:rPr>
              <w:t>XOR</w:t>
            </w:r>
          </w:p>
        </w:tc>
        <w:tc>
          <w:tcPr>
            <w:tcW w:w="4790" w:type="dxa"/>
          </w:tcPr>
          <w:p w:rsidR="002B7A14" w:rsidRPr="000E1730" w:rsidRDefault="002B7A14" w:rsidP="009B4A7B">
            <w:pPr>
              <w:pStyle w:val="Tabela-zawarto"/>
            </w:pPr>
            <w:r w:rsidRPr="000E1730">
              <w:t>Szczegóły płatności przelewu dla US</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ind w:left="432" w:hanging="432"/>
              <w:jc w:val="center"/>
            </w:pPr>
          </w:p>
        </w:tc>
        <w:tc>
          <w:tcPr>
            <w:tcW w:w="4178" w:type="dxa"/>
            <w:vAlign w:val="center"/>
          </w:tcPr>
          <w:p w:rsidR="002B7A14" w:rsidRPr="000E1730" w:rsidRDefault="002B7A14" w:rsidP="00775CC5">
            <w:pPr>
              <w:pStyle w:val="Tabela-zawarto"/>
              <w:ind w:left="432" w:hanging="432"/>
            </w:pPr>
            <w:r>
              <w:t xml:space="preserve">-   -   -   -   -  -   </w:t>
            </w:r>
            <w:r w:rsidRPr="000E1730">
              <w:t>PayorIdentifier</w:t>
            </w:r>
          </w:p>
        </w:tc>
        <w:tc>
          <w:tcPr>
            <w:tcW w:w="4790" w:type="dxa"/>
          </w:tcPr>
          <w:p w:rsidR="002B7A14" w:rsidRPr="000E1730" w:rsidRDefault="002B7A14" w:rsidP="009B4A7B">
            <w:pPr>
              <w:pStyle w:val="Tabela-zawarto"/>
            </w:pPr>
            <w:r w:rsidRPr="000E1730">
              <w:t>Identyfikator uzupełniający</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ind w:left="432" w:hanging="432"/>
              <w:jc w:val="center"/>
            </w:pPr>
          </w:p>
        </w:tc>
        <w:tc>
          <w:tcPr>
            <w:tcW w:w="4178" w:type="dxa"/>
            <w:vAlign w:val="center"/>
          </w:tcPr>
          <w:p w:rsidR="002B7A14" w:rsidRPr="000E1730" w:rsidRDefault="002B7A14" w:rsidP="00775CC5">
            <w:pPr>
              <w:pStyle w:val="Tabela-zawarto"/>
              <w:ind w:left="432" w:hanging="432"/>
            </w:pPr>
            <w:r>
              <w:t xml:space="preserve">-   -   -   -   -  -   </w:t>
            </w:r>
            <w:r w:rsidRPr="000E1730">
              <w:t>PaymentFormIdentifier</w:t>
            </w:r>
          </w:p>
        </w:tc>
        <w:tc>
          <w:tcPr>
            <w:tcW w:w="4790" w:type="dxa"/>
          </w:tcPr>
          <w:p w:rsidR="002B7A14" w:rsidRPr="000E1730" w:rsidRDefault="002B7A14" w:rsidP="009B4A7B">
            <w:pPr>
              <w:pStyle w:val="Tabela-zawarto"/>
            </w:pPr>
            <w:r w:rsidRPr="000E1730">
              <w:t>Symbol formularza lub płatności</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ind w:left="432" w:hanging="432"/>
              <w:jc w:val="center"/>
            </w:pPr>
          </w:p>
        </w:tc>
        <w:tc>
          <w:tcPr>
            <w:tcW w:w="4178" w:type="dxa"/>
            <w:vAlign w:val="center"/>
          </w:tcPr>
          <w:p w:rsidR="002B7A14" w:rsidRPr="000E1730" w:rsidRDefault="002B7A14" w:rsidP="00775CC5">
            <w:pPr>
              <w:pStyle w:val="Tabela-zawarto"/>
              <w:ind w:left="432" w:hanging="432"/>
            </w:pPr>
            <w:r>
              <w:t xml:space="preserve">-   -   -   -   -  -   </w:t>
            </w:r>
            <w:r w:rsidRPr="000E1730">
              <w:t>USDescription</w:t>
            </w:r>
          </w:p>
        </w:tc>
        <w:tc>
          <w:tcPr>
            <w:tcW w:w="4790" w:type="dxa"/>
          </w:tcPr>
          <w:p w:rsidR="002B7A14" w:rsidRPr="000E1730" w:rsidRDefault="002B7A14" w:rsidP="009B4A7B">
            <w:pPr>
              <w:pStyle w:val="Tabela-zawarto"/>
            </w:pPr>
            <w:r w:rsidRPr="000E1730">
              <w:t>Dodatkowa identyfikacja zobowiązania (opis)</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ind w:left="432" w:hanging="432"/>
              <w:jc w:val="center"/>
            </w:pPr>
          </w:p>
        </w:tc>
        <w:tc>
          <w:tcPr>
            <w:tcW w:w="4178" w:type="dxa"/>
            <w:vAlign w:val="center"/>
          </w:tcPr>
          <w:p w:rsidR="002B7A14" w:rsidRPr="000E1730" w:rsidRDefault="002B7A14" w:rsidP="00775CC5">
            <w:pPr>
              <w:pStyle w:val="Tabela-zawarto"/>
              <w:ind w:left="432" w:hanging="432"/>
            </w:pPr>
            <w:r>
              <w:t xml:space="preserve">-   -   -   -   -  -   </w:t>
            </w:r>
            <w:r w:rsidRPr="000E1730">
              <w:t>USPaymentPeriod</w:t>
            </w:r>
          </w:p>
        </w:tc>
        <w:tc>
          <w:tcPr>
            <w:tcW w:w="4790" w:type="dxa"/>
          </w:tcPr>
          <w:p w:rsidR="002B7A14" w:rsidRPr="000E1730" w:rsidRDefault="002B7A14" w:rsidP="009B4A7B">
            <w:pPr>
              <w:pStyle w:val="Tabela-zawarto"/>
            </w:pPr>
            <w:r w:rsidRPr="000E1730">
              <w:t>Okres wymaganej płatności dokumentu US</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r w:rsidRPr="000E1730">
              <w:t>D-18</w:t>
            </w:r>
          </w:p>
        </w:tc>
        <w:tc>
          <w:tcPr>
            <w:tcW w:w="4178" w:type="dxa"/>
            <w:vAlign w:val="center"/>
          </w:tcPr>
          <w:p w:rsidR="002B7A14" w:rsidRPr="000E1730" w:rsidRDefault="002B7A14" w:rsidP="00872DFF">
            <w:pPr>
              <w:pStyle w:val="Tabela-zawarto"/>
            </w:pPr>
            <w:r>
              <w:t xml:space="preserve">-   -   -   </w:t>
            </w:r>
            <w:r w:rsidRPr="000E1730">
              <w:t>StatementTransactionInformation</w:t>
            </w:r>
          </w:p>
        </w:tc>
        <w:tc>
          <w:tcPr>
            <w:tcW w:w="4790" w:type="dxa"/>
          </w:tcPr>
          <w:p w:rsidR="002B7A14" w:rsidRPr="000E1730" w:rsidRDefault="002B7A14" w:rsidP="00872DFF">
            <w:pPr>
              <w:pStyle w:val="Tabela-zawarto"/>
            </w:pPr>
            <w:r w:rsidRPr="000E1730">
              <w:t>Szczegółowe informacje o transakcji</w:t>
            </w:r>
          </w:p>
        </w:tc>
        <w:tc>
          <w:tcPr>
            <w:tcW w:w="4700" w:type="dxa"/>
            <w:gridSpan w:val="5"/>
          </w:tcPr>
          <w:p w:rsidR="002B7A14" w:rsidRPr="000E1730" w:rsidRDefault="002B7A14" w:rsidP="00872DFF">
            <w:pPr>
              <w:pStyle w:val="Tabela-zawarto"/>
              <w:jc w:val="center"/>
            </w:pPr>
            <w:r w:rsidRPr="000E1730">
              <w:t>Uzupełniane gdy TransactionDetailsInclude = True</w:t>
            </w:r>
          </w:p>
        </w:tc>
      </w:tr>
      <w:tr w:rsidR="002B7A14" w:rsidRPr="000E1730" w:rsidTr="00E2085D">
        <w:tc>
          <w:tcPr>
            <w:tcW w:w="546" w:type="dxa"/>
            <w:vAlign w:val="center"/>
          </w:tcPr>
          <w:p w:rsidR="002B7A14" w:rsidRPr="000E1730" w:rsidRDefault="002B7A14" w:rsidP="00872DFF">
            <w:pPr>
              <w:pStyle w:val="Tabela-zawarto"/>
              <w:jc w:val="center"/>
            </w:pPr>
            <w:r w:rsidRPr="000E1730">
              <w:t>A-17</w:t>
            </w:r>
          </w:p>
        </w:tc>
        <w:tc>
          <w:tcPr>
            <w:tcW w:w="4178" w:type="dxa"/>
            <w:vAlign w:val="center"/>
          </w:tcPr>
          <w:p w:rsidR="002B7A14" w:rsidRPr="000E1730" w:rsidRDefault="002B7A14" w:rsidP="00872DFF">
            <w:pPr>
              <w:pStyle w:val="Tabela-zawarto"/>
            </w:pPr>
            <w:r>
              <w:t xml:space="preserve">-   -   -   -   </w:t>
            </w:r>
            <w:r w:rsidRPr="000E1730">
              <w:t>CounterParty</w:t>
            </w:r>
          </w:p>
        </w:tc>
        <w:tc>
          <w:tcPr>
            <w:tcW w:w="4790" w:type="dxa"/>
          </w:tcPr>
          <w:p w:rsidR="002B7A14" w:rsidRPr="000E1730" w:rsidRDefault="002B7A14" w:rsidP="00872DFF">
            <w:pPr>
              <w:pStyle w:val="Tabela-zawarto"/>
            </w:pPr>
            <w:r w:rsidRPr="000E1730">
              <w:t>Informacje o drugiej stronie transakcji</w:t>
            </w:r>
          </w:p>
        </w:tc>
        <w:tc>
          <w:tcPr>
            <w:tcW w:w="4700" w:type="dxa"/>
            <w:gridSpan w:val="5"/>
          </w:tcPr>
          <w:p w:rsidR="002B7A14" w:rsidRPr="000E1730" w:rsidRDefault="002B7A14" w:rsidP="00872DFF">
            <w:pPr>
              <w:pStyle w:val="Tabela-zawarto"/>
              <w:jc w:val="center"/>
              <w:rPr>
                <w:b/>
              </w:rP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pPr>
            <w:r>
              <w:t xml:space="preserve">-   -   -   -   -  </w:t>
            </w:r>
            <w:r w:rsidRPr="000E1730">
              <w:t>Identifier</w:t>
            </w:r>
          </w:p>
        </w:tc>
        <w:tc>
          <w:tcPr>
            <w:tcW w:w="4790" w:type="dxa"/>
          </w:tcPr>
          <w:p w:rsidR="002B7A14" w:rsidRPr="000E1730" w:rsidRDefault="002B7A14" w:rsidP="00872DFF">
            <w:pPr>
              <w:pStyle w:val="Tabela-zawarto"/>
            </w:pPr>
            <w:r w:rsidRPr="000E1730">
              <w:t>Identyfikator klienta</w:t>
            </w:r>
          </w:p>
        </w:tc>
        <w:tc>
          <w:tcPr>
            <w:tcW w:w="4700" w:type="dxa"/>
            <w:gridSpan w:val="5"/>
          </w:tcPr>
          <w:p w:rsidR="002B7A14" w:rsidRPr="000E1730" w:rsidRDefault="002B7A14" w:rsidP="00872DFF">
            <w:pPr>
              <w:pStyle w:val="Tabela-zawarto"/>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pPr>
            <w:r>
              <w:t xml:space="preserve">-   -   -   -   -  </w:t>
            </w:r>
            <w:r w:rsidRPr="000E1730">
              <w:t>Name</w:t>
            </w:r>
          </w:p>
        </w:tc>
        <w:tc>
          <w:tcPr>
            <w:tcW w:w="4790" w:type="dxa"/>
          </w:tcPr>
          <w:p w:rsidR="002B7A14" w:rsidRPr="000E1730" w:rsidRDefault="002B7A14" w:rsidP="00872DFF">
            <w:pPr>
              <w:pStyle w:val="Tabela-zawarto"/>
            </w:pPr>
            <w:r w:rsidRPr="000E1730">
              <w:t>Nazwa klienta</w:t>
            </w:r>
          </w:p>
        </w:tc>
        <w:tc>
          <w:tcPr>
            <w:tcW w:w="4700" w:type="dxa"/>
            <w:gridSpan w:val="5"/>
          </w:tcPr>
          <w:p w:rsidR="002B7A14" w:rsidRPr="000E1730" w:rsidRDefault="002B7A14" w:rsidP="00033EFB">
            <w:pPr>
              <w:pStyle w:val="Tabela-zawarto"/>
              <w:jc w:val="center"/>
            </w:pPr>
            <w:r w:rsidRPr="000E1730">
              <w:t>Pełna nazwa płat</w:t>
            </w:r>
            <w:r w:rsidRPr="00790CE4">
              <w:t xml:space="preserve">nika </w:t>
            </w: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pPr>
            <w:r>
              <w:t xml:space="preserve">-   -   -   -   -  </w:t>
            </w:r>
            <w:r w:rsidRPr="000E1730">
              <w:t>AdditionalName</w:t>
            </w:r>
          </w:p>
        </w:tc>
        <w:tc>
          <w:tcPr>
            <w:tcW w:w="4790" w:type="dxa"/>
          </w:tcPr>
          <w:p w:rsidR="002B7A14" w:rsidRPr="000E1730" w:rsidRDefault="002B7A14" w:rsidP="00872DFF">
            <w:pPr>
              <w:pStyle w:val="Tabela-zawarto"/>
            </w:pPr>
            <w:r w:rsidRPr="000E1730">
              <w:t>Dodatkowa nazwa klienta</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pPr>
            <w:r>
              <w:t xml:space="preserve">-   -   -   -   -  </w:t>
            </w:r>
            <w:r w:rsidRPr="000E1730">
              <w:t>Description</w:t>
            </w:r>
          </w:p>
        </w:tc>
        <w:tc>
          <w:tcPr>
            <w:tcW w:w="4790" w:type="dxa"/>
          </w:tcPr>
          <w:p w:rsidR="002B7A14" w:rsidRPr="000E1730" w:rsidRDefault="002B7A14" w:rsidP="00872DFF">
            <w:pPr>
              <w:pStyle w:val="Tabela-zawarto"/>
            </w:pPr>
            <w:r w:rsidRPr="000E1730">
              <w:t>Dodatkowe informacje o kliencie</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r w:rsidRPr="000E1730">
              <w:t>A-11</w:t>
            </w:r>
          </w:p>
        </w:tc>
        <w:tc>
          <w:tcPr>
            <w:tcW w:w="4178" w:type="dxa"/>
            <w:vAlign w:val="center"/>
          </w:tcPr>
          <w:p w:rsidR="002B7A14" w:rsidRPr="000E1730" w:rsidRDefault="002B7A14" w:rsidP="00872DFF">
            <w:pPr>
              <w:pStyle w:val="Tabela-zawarto"/>
            </w:pPr>
            <w:r>
              <w:t xml:space="preserve">-   -   -   -   -  </w:t>
            </w:r>
            <w:r w:rsidRPr="000E1730">
              <w:t>Address</w:t>
            </w:r>
          </w:p>
        </w:tc>
        <w:tc>
          <w:tcPr>
            <w:tcW w:w="4790" w:type="dxa"/>
          </w:tcPr>
          <w:p w:rsidR="002B7A14" w:rsidRPr="000E1730" w:rsidRDefault="002B7A14" w:rsidP="00872DFF">
            <w:pPr>
              <w:pStyle w:val="Tabela-zawarto"/>
            </w:pPr>
            <w:r w:rsidRPr="000E1730">
              <w:t>Adres klienta – drugiej strony transakcji</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rPr>
                <w:lang w:val="en-US"/>
              </w:rPr>
            </w:pPr>
            <w:r>
              <w:rPr>
                <w:lang w:val="en-US"/>
              </w:rPr>
              <w:t xml:space="preserve">-   -   -   -   -  -   </w:t>
            </w:r>
            <w:r w:rsidRPr="000E1730">
              <w:rPr>
                <w:lang w:val="en-US"/>
              </w:rPr>
              <w:t xml:space="preserve">AddressType   </w:t>
            </w:r>
          </w:p>
        </w:tc>
        <w:tc>
          <w:tcPr>
            <w:tcW w:w="4790" w:type="dxa"/>
          </w:tcPr>
          <w:p w:rsidR="002B7A14" w:rsidRPr="000E1730" w:rsidRDefault="002B7A14" w:rsidP="00872DFF">
            <w:pPr>
              <w:pStyle w:val="Tabela-zawarto"/>
            </w:pPr>
            <w:r w:rsidRPr="000E1730">
              <w:t>Typ adresu</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rPr>
                <w:lang w:val="en-US"/>
              </w:rPr>
            </w:pPr>
          </w:p>
        </w:tc>
        <w:tc>
          <w:tcPr>
            <w:tcW w:w="4178" w:type="dxa"/>
            <w:vAlign w:val="center"/>
          </w:tcPr>
          <w:p w:rsidR="002B7A14" w:rsidRPr="000E1730" w:rsidRDefault="002B7A14" w:rsidP="00872DFF">
            <w:pPr>
              <w:pStyle w:val="Tabela-zawarto"/>
              <w:rPr>
                <w:lang w:val="en-US"/>
              </w:rPr>
            </w:pPr>
            <w:r>
              <w:rPr>
                <w:lang w:val="en-US"/>
              </w:rPr>
              <w:t xml:space="preserve">-   -   -   -   -  -   </w:t>
            </w:r>
            <w:r w:rsidRPr="000E1730">
              <w:rPr>
                <w:lang w:val="en-US"/>
              </w:rPr>
              <w:t xml:space="preserve">StreetName      </w:t>
            </w:r>
            <w:r w:rsidRPr="000E1730">
              <w:rPr>
                <w:lang w:val="en-US"/>
              </w:rPr>
              <w:tab/>
            </w:r>
            <w:r>
              <w:rPr>
                <w:lang w:val="en-US"/>
              </w:rPr>
              <w:t xml:space="preserve">   </w:t>
            </w:r>
            <w:r w:rsidRPr="000E1730">
              <w:rPr>
                <w:b/>
                <w:lang w:val="en-US"/>
              </w:rPr>
              <w:t>XOR</w:t>
            </w:r>
          </w:p>
        </w:tc>
        <w:tc>
          <w:tcPr>
            <w:tcW w:w="4790" w:type="dxa"/>
          </w:tcPr>
          <w:p w:rsidR="002B7A14" w:rsidRPr="000E1730" w:rsidRDefault="002B7A14" w:rsidP="00872DFF">
            <w:pPr>
              <w:pStyle w:val="Tabela-zawarto"/>
            </w:pPr>
            <w:r w:rsidRPr="000E1730">
              <w:t>Nazwa ulicy, nr budynku</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pPr>
            <w:r>
              <w:t xml:space="preserve">-   -   -   -   -  -   </w:t>
            </w:r>
            <w:r w:rsidRPr="000E1730">
              <w:t>PostCode</w:t>
            </w:r>
          </w:p>
        </w:tc>
        <w:tc>
          <w:tcPr>
            <w:tcW w:w="4790" w:type="dxa"/>
          </w:tcPr>
          <w:p w:rsidR="002B7A14" w:rsidRPr="000E1730" w:rsidRDefault="002B7A14" w:rsidP="00872DFF">
            <w:pPr>
              <w:pStyle w:val="Tabela-zawarto"/>
            </w:pPr>
            <w:r w:rsidRPr="000E1730">
              <w:t>Kod pocztowy</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pPr>
            <w:r>
              <w:t xml:space="preserve">-   -   -   -   -  -   </w:t>
            </w:r>
            <w:r w:rsidRPr="000E1730">
              <w:t>CityName</w:t>
            </w:r>
          </w:p>
        </w:tc>
        <w:tc>
          <w:tcPr>
            <w:tcW w:w="4790" w:type="dxa"/>
          </w:tcPr>
          <w:p w:rsidR="002B7A14" w:rsidRPr="000E1730" w:rsidRDefault="002B7A14" w:rsidP="00872DFF">
            <w:pPr>
              <w:pStyle w:val="Tabela-zawarto"/>
            </w:pPr>
            <w:r w:rsidRPr="000E1730">
              <w:t>Nazwa miasta</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pPr>
            <w:r>
              <w:t xml:space="preserve">-   -   -   -   -  -   </w:t>
            </w:r>
            <w:r w:rsidRPr="000E1730">
              <w:t xml:space="preserve">PostalAddressLine1 </w:t>
            </w:r>
            <w:r>
              <w:t xml:space="preserve"> </w:t>
            </w:r>
            <w:r w:rsidRPr="000E1730">
              <w:rPr>
                <w:b/>
              </w:rPr>
              <w:t>XOR</w:t>
            </w:r>
          </w:p>
        </w:tc>
        <w:tc>
          <w:tcPr>
            <w:tcW w:w="4790" w:type="dxa"/>
          </w:tcPr>
          <w:p w:rsidR="002B7A14" w:rsidRPr="000E1730" w:rsidRDefault="002B7A14" w:rsidP="00872DFF">
            <w:pPr>
              <w:pStyle w:val="Tabela-zawarto"/>
            </w:pPr>
            <w:r w:rsidRPr="000E1730">
              <w:t>Pierwsza linia adresu</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pPr>
            <w:r>
              <w:t xml:space="preserve">-   -   -   -   -  -   </w:t>
            </w:r>
            <w:r w:rsidRPr="000E1730">
              <w:t>PostalAddressLine2</w:t>
            </w:r>
          </w:p>
        </w:tc>
        <w:tc>
          <w:tcPr>
            <w:tcW w:w="4790" w:type="dxa"/>
          </w:tcPr>
          <w:p w:rsidR="002B7A14" w:rsidRPr="000E1730" w:rsidRDefault="002B7A14" w:rsidP="00872DFF">
            <w:pPr>
              <w:pStyle w:val="Tabela-zawarto"/>
            </w:pPr>
            <w:r w:rsidRPr="000E1730">
              <w:t>Druga linia adresu</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pPr>
            <w:r>
              <w:t xml:space="preserve">-   -   -   -   -  -   </w:t>
            </w:r>
            <w:r w:rsidRPr="000E1730">
              <w:t>Country</w:t>
            </w:r>
          </w:p>
        </w:tc>
        <w:tc>
          <w:tcPr>
            <w:tcW w:w="4790" w:type="dxa"/>
          </w:tcPr>
          <w:p w:rsidR="002B7A14" w:rsidRPr="000E1730" w:rsidRDefault="002B7A14" w:rsidP="00872DFF">
            <w:pPr>
              <w:pStyle w:val="Tabela-zawarto"/>
            </w:pPr>
            <w:r w:rsidRPr="000E1730">
              <w:t>Kod kraju</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r w:rsidRPr="000E1730">
              <w:t>A-10</w:t>
            </w:r>
          </w:p>
        </w:tc>
        <w:tc>
          <w:tcPr>
            <w:tcW w:w="4178" w:type="dxa"/>
            <w:vAlign w:val="center"/>
          </w:tcPr>
          <w:p w:rsidR="002B7A14" w:rsidRPr="000E1730" w:rsidRDefault="002B7A14" w:rsidP="00872DFF">
            <w:pPr>
              <w:pStyle w:val="Tabela-zawarto"/>
              <w:ind w:left="432" w:hanging="432"/>
              <w:rPr>
                <w:b/>
              </w:rPr>
            </w:pPr>
            <w:r>
              <w:t xml:space="preserve">-   -   -   -   </w:t>
            </w:r>
            <w:r w:rsidRPr="000E1730">
              <w:t>CounterPartyAccount</w:t>
            </w:r>
          </w:p>
        </w:tc>
        <w:tc>
          <w:tcPr>
            <w:tcW w:w="4790" w:type="dxa"/>
          </w:tcPr>
          <w:p w:rsidR="002B7A14" w:rsidRPr="000E1730" w:rsidRDefault="002B7A14" w:rsidP="00872DFF">
            <w:pPr>
              <w:pStyle w:val="Tabela-zawarto"/>
            </w:pPr>
            <w:r w:rsidRPr="000E1730">
              <w:t>Informacje o rachunku  bankowym  drugiej strony transakcji</w:t>
            </w:r>
          </w:p>
        </w:tc>
        <w:tc>
          <w:tcPr>
            <w:tcW w:w="4700" w:type="dxa"/>
            <w:gridSpan w:val="5"/>
          </w:tcPr>
          <w:p w:rsidR="002B7A14" w:rsidRPr="000E1730" w:rsidRDefault="002B7A14" w:rsidP="00872DFF">
            <w:pPr>
              <w:pStyle w:val="Tabela-zawarto"/>
              <w:jc w:val="center"/>
              <w:rPr>
                <w:b/>
              </w:rP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rPr>
                <w:b/>
                <w:lang w:val="en-US"/>
              </w:rPr>
            </w:pPr>
            <w:r>
              <w:rPr>
                <w:lang w:val="en-US"/>
              </w:rPr>
              <w:t xml:space="preserve">-   -   -   -   -  </w:t>
            </w:r>
            <w:r w:rsidRPr="000E1730">
              <w:rPr>
                <w:lang w:val="en-US"/>
              </w:rPr>
              <w:t>AccountIdentifier</w:t>
            </w:r>
          </w:p>
        </w:tc>
        <w:tc>
          <w:tcPr>
            <w:tcW w:w="4790" w:type="dxa"/>
          </w:tcPr>
          <w:p w:rsidR="002B7A14" w:rsidRPr="000E1730" w:rsidRDefault="002B7A14" w:rsidP="00872DFF">
            <w:pPr>
              <w:pStyle w:val="Tabela-zawarto"/>
            </w:pPr>
            <w:r w:rsidRPr="000E1730">
              <w:t>Numer rachunku</w:t>
            </w:r>
          </w:p>
        </w:tc>
        <w:tc>
          <w:tcPr>
            <w:tcW w:w="4700" w:type="dxa"/>
            <w:gridSpan w:val="5"/>
          </w:tcPr>
          <w:p w:rsidR="002B7A14" w:rsidRPr="000E1730" w:rsidRDefault="002B7A14" w:rsidP="00872DFF">
            <w:pPr>
              <w:pStyle w:val="Tabela-zawarto"/>
              <w:jc w:val="center"/>
            </w:pPr>
            <w:r w:rsidRPr="000E1730">
              <w:t>Numer rachunku płatnika</w:t>
            </w: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rPr>
                <w:b/>
              </w:rPr>
            </w:pPr>
            <w:r>
              <w:t xml:space="preserve">-   -   -   -   -  </w:t>
            </w:r>
            <w:r w:rsidRPr="000E1730">
              <w:t>AccountName</w:t>
            </w:r>
          </w:p>
        </w:tc>
        <w:tc>
          <w:tcPr>
            <w:tcW w:w="4790" w:type="dxa"/>
          </w:tcPr>
          <w:p w:rsidR="002B7A14" w:rsidRPr="000E1730" w:rsidRDefault="002B7A14" w:rsidP="00872DFF">
            <w:pPr>
              <w:pStyle w:val="Tabela-zawarto"/>
            </w:pPr>
            <w:r w:rsidRPr="000E1730">
              <w:t>Nazwa rachunku</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rPr>
                <w:b/>
              </w:rPr>
            </w:pPr>
            <w:r>
              <w:t xml:space="preserve">-   -   -   -   -  </w:t>
            </w:r>
            <w:r w:rsidRPr="000E1730">
              <w:t>AccountCurrencyCode</w:t>
            </w:r>
          </w:p>
        </w:tc>
        <w:tc>
          <w:tcPr>
            <w:tcW w:w="4790" w:type="dxa"/>
          </w:tcPr>
          <w:p w:rsidR="002B7A14" w:rsidRPr="000E1730" w:rsidRDefault="002B7A14" w:rsidP="00872DFF">
            <w:pPr>
              <w:pStyle w:val="Tabela-zawarto"/>
            </w:pPr>
            <w:r w:rsidRPr="000E1730">
              <w:t>Waluta rachunku</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r w:rsidRPr="000E1730">
              <w:t>A-15</w:t>
            </w:r>
          </w:p>
        </w:tc>
        <w:tc>
          <w:tcPr>
            <w:tcW w:w="4178" w:type="dxa"/>
            <w:vAlign w:val="center"/>
          </w:tcPr>
          <w:p w:rsidR="002B7A14" w:rsidRPr="000E1730" w:rsidRDefault="002B7A14" w:rsidP="00872DFF">
            <w:pPr>
              <w:pStyle w:val="Tabela-zawarto"/>
            </w:pPr>
            <w:r>
              <w:t xml:space="preserve">-   -   -   -   </w:t>
            </w:r>
            <w:r w:rsidRPr="000E1730">
              <w:t>CounterPartyFinancialInstitution</w:t>
            </w:r>
          </w:p>
        </w:tc>
        <w:tc>
          <w:tcPr>
            <w:tcW w:w="4790" w:type="dxa"/>
          </w:tcPr>
          <w:p w:rsidR="002B7A14" w:rsidRPr="000E1730" w:rsidRDefault="002B7A14" w:rsidP="00872DFF">
            <w:pPr>
              <w:pStyle w:val="Tabela-zawarto"/>
            </w:pPr>
            <w:r w:rsidRPr="000E1730">
              <w:t>Informacje o  banku/oddziale banku  drugiej strony transakcji</w:t>
            </w:r>
          </w:p>
        </w:tc>
        <w:tc>
          <w:tcPr>
            <w:tcW w:w="4700" w:type="dxa"/>
            <w:gridSpan w:val="5"/>
          </w:tcPr>
          <w:p w:rsidR="002B7A14" w:rsidRPr="000E1730" w:rsidRDefault="002B7A14" w:rsidP="00872DFF">
            <w:pPr>
              <w:pStyle w:val="Tabela-zawarto"/>
              <w:jc w:val="center"/>
              <w:rPr>
                <w:b/>
              </w:rP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pPr>
            <w:r>
              <w:t xml:space="preserve">-   -   -   -   -  </w:t>
            </w:r>
            <w:r w:rsidRPr="000E1730">
              <w:t>FIIdentifier</w:t>
            </w:r>
          </w:p>
        </w:tc>
        <w:tc>
          <w:tcPr>
            <w:tcW w:w="4790" w:type="dxa"/>
          </w:tcPr>
          <w:p w:rsidR="002B7A14" w:rsidRPr="000E1730" w:rsidRDefault="002B7A14" w:rsidP="00872DFF">
            <w:pPr>
              <w:pStyle w:val="Tabela-zawarto"/>
            </w:pPr>
            <w:r w:rsidRPr="000E1730">
              <w:t>Identyfikator banku/oddziału banku</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pPr>
            <w:r>
              <w:t xml:space="preserve">-   -   -   -   -  </w:t>
            </w:r>
            <w:r w:rsidRPr="000E1730">
              <w:t>Name</w:t>
            </w:r>
          </w:p>
        </w:tc>
        <w:tc>
          <w:tcPr>
            <w:tcW w:w="4790" w:type="dxa"/>
          </w:tcPr>
          <w:p w:rsidR="002B7A14" w:rsidRPr="000E1730" w:rsidRDefault="002B7A14" w:rsidP="00872DFF">
            <w:pPr>
              <w:pStyle w:val="Tabela-zawarto"/>
            </w:pPr>
            <w:r w:rsidRPr="000E1730">
              <w:t>Nazwa banku/oddziału banku</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r w:rsidRPr="000E1730">
              <w:t>A-11</w:t>
            </w:r>
          </w:p>
        </w:tc>
        <w:tc>
          <w:tcPr>
            <w:tcW w:w="4178" w:type="dxa"/>
            <w:vAlign w:val="center"/>
          </w:tcPr>
          <w:p w:rsidR="002B7A14" w:rsidRPr="000E1730" w:rsidRDefault="002B7A14" w:rsidP="00872DFF">
            <w:pPr>
              <w:pStyle w:val="Tabela-zawarto"/>
            </w:pPr>
            <w:r>
              <w:t xml:space="preserve">-   -   -   -   -  </w:t>
            </w:r>
            <w:r w:rsidRPr="000E1730">
              <w:t>Address</w:t>
            </w:r>
          </w:p>
        </w:tc>
        <w:tc>
          <w:tcPr>
            <w:tcW w:w="4790" w:type="dxa"/>
            <w:vAlign w:val="center"/>
          </w:tcPr>
          <w:p w:rsidR="002B7A14" w:rsidRPr="000E1730" w:rsidRDefault="002B7A14" w:rsidP="00872DFF">
            <w:pPr>
              <w:pStyle w:val="FootnoteText"/>
              <w:rPr>
                <w:rFonts w:ascii="Arial" w:hAnsi="Arial" w:cs="Arial"/>
                <w:sz w:val="16"/>
                <w:szCs w:val="16"/>
              </w:rPr>
            </w:pPr>
            <w:r w:rsidRPr="000E1730">
              <w:rPr>
                <w:rFonts w:ascii="Arial" w:hAnsi="Arial" w:cs="Arial"/>
                <w:sz w:val="16"/>
                <w:szCs w:val="16"/>
              </w:rPr>
              <w:t>Adres banku/oddziału banku (podawany w postaci sformatowanej lub niesformatowanej)</w:t>
            </w:r>
            <w:r w:rsidRPr="000E1730">
              <w:rPr>
                <w:rFonts w:ascii="Arial" w:hAnsi="Arial" w:cs="Arial"/>
                <w:sz w:val="16"/>
                <w:szCs w:val="16"/>
              </w:rPr>
              <w:fldChar w:fldCharType="begin"/>
            </w:r>
            <w:r w:rsidRPr="000E1730">
              <w:rPr>
                <w:rFonts w:ascii="Arial" w:hAnsi="Arial" w:cs="Arial"/>
                <w:sz w:val="16"/>
                <w:szCs w:val="16"/>
              </w:rPr>
              <w:instrText xml:space="preserve"> DOCVARIABLE FIAddress \* MERGEFORMAT </w:instrText>
            </w:r>
            <w:r w:rsidRPr="000E1730">
              <w:rPr>
                <w:rFonts w:ascii="Arial" w:hAnsi="Arial" w:cs="Arial"/>
                <w:sz w:val="16"/>
                <w:szCs w:val="16"/>
              </w:rPr>
              <w:fldChar w:fldCharType="end"/>
            </w:r>
          </w:p>
          <w:p w:rsidR="002B7A14" w:rsidRPr="000E1730" w:rsidRDefault="002B7A14" w:rsidP="00872DFF">
            <w:pPr>
              <w:pStyle w:val="FootnoteText"/>
              <w:rPr>
                <w:rFonts w:ascii="Arial" w:hAnsi="Arial" w:cs="Arial"/>
                <w:sz w:val="16"/>
                <w:szCs w:val="16"/>
              </w:rPr>
            </w:pPr>
            <w:r w:rsidRPr="000E1730">
              <w:rPr>
                <w:rFonts w:ascii="Arial" w:hAnsi="Arial" w:cs="Arial"/>
                <w:i/>
                <w:sz w:val="16"/>
                <w:szCs w:val="16"/>
              </w:rPr>
              <w:t>- struktura j.w.</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r w:rsidRPr="000E1730">
              <w:t>B-11</w:t>
            </w:r>
          </w:p>
        </w:tc>
        <w:tc>
          <w:tcPr>
            <w:tcW w:w="4178" w:type="dxa"/>
            <w:vAlign w:val="center"/>
          </w:tcPr>
          <w:p w:rsidR="002B7A14" w:rsidRPr="000E1730" w:rsidRDefault="002B7A14" w:rsidP="00872DFF">
            <w:pPr>
              <w:pStyle w:val="Tabela-zawarto"/>
              <w:ind w:left="432" w:hanging="432"/>
            </w:pPr>
            <w:r>
              <w:t xml:space="preserve">-   -   -   </w:t>
            </w:r>
            <w:r w:rsidRPr="000E1730">
              <w:t>Charge</w:t>
            </w:r>
          </w:p>
        </w:tc>
        <w:tc>
          <w:tcPr>
            <w:tcW w:w="4790" w:type="dxa"/>
          </w:tcPr>
          <w:p w:rsidR="002B7A14" w:rsidRPr="000E1730" w:rsidRDefault="002B7A14" w:rsidP="00872DFF">
            <w:pPr>
              <w:pStyle w:val="Tabela-zawarto"/>
            </w:pPr>
            <w:r w:rsidRPr="000E1730">
              <w:t>Sposób rozłożenia opłat za transakcję</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pPr>
            <w:r>
              <w:t xml:space="preserve">-   -   -   -   </w:t>
            </w:r>
            <w:r w:rsidRPr="000E1730">
              <w:rPr>
                <w:bCs w:val="0"/>
              </w:rPr>
              <w:t>Amount</w:t>
            </w:r>
          </w:p>
        </w:tc>
        <w:tc>
          <w:tcPr>
            <w:tcW w:w="4790" w:type="dxa"/>
          </w:tcPr>
          <w:p w:rsidR="002B7A14" w:rsidRPr="000E1730" w:rsidRDefault="002B7A14" w:rsidP="00872DFF">
            <w:pPr>
              <w:pStyle w:val="Tabela-zawarto"/>
            </w:pPr>
            <w:r w:rsidRPr="000E1730">
              <w:t>Kwota opłaty</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pPr>
            <w:r>
              <w:t xml:space="preserve">-   -   -   -   </w:t>
            </w:r>
            <w:r w:rsidRPr="000E1730">
              <w:t>Reason</w:t>
            </w:r>
          </w:p>
        </w:tc>
        <w:tc>
          <w:tcPr>
            <w:tcW w:w="4790" w:type="dxa"/>
          </w:tcPr>
          <w:p w:rsidR="002B7A14" w:rsidRPr="000E1730" w:rsidRDefault="002B7A14" w:rsidP="00872DFF">
            <w:pPr>
              <w:pStyle w:val="Tabela-zawarto"/>
            </w:pPr>
            <w:r w:rsidRPr="000E1730">
              <w:t>Przyczyna nałożenia opłaty</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pPr>
            <w:r>
              <w:t xml:space="preserve">-   -   -   -   </w:t>
            </w:r>
            <w:r w:rsidRPr="000E1730">
              <w:t>ChargeOriginator</w:t>
            </w:r>
          </w:p>
        </w:tc>
        <w:tc>
          <w:tcPr>
            <w:tcW w:w="4790" w:type="dxa"/>
          </w:tcPr>
          <w:p w:rsidR="002B7A14" w:rsidRPr="000E1730" w:rsidRDefault="002B7A14" w:rsidP="00872DFF">
            <w:pPr>
              <w:pStyle w:val="Tabela-zawarto"/>
            </w:pPr>
            <w:r w:rsidRPr="000E1730">
              <w:t>Nakładający opłaty</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r w:rsidRPr="000E1730">
              <w:t>B-20</w:t>
            </w:r>
          </w:p>
        </w:tc>
        <w:tc>
          <w:tcPr>
            <w:tcW w:w="4178" w:type="dxa"/>
            <w:vAlign w:val="center"/>
          </w:tcPr>
          <w:p w:rsidR="002B7A14" w:rsidRPr="000E1730" w:rsidRDefault="002B7A14" w:rsidP="00872DFF">
            <w:pPr>
              <w:pStyle w:val="Tabela-zawarto"/>
              <w:ind w:left="432" w:hanging="432"/>
            </w:pPr>
            <w:r>
              <w:t xml:space="preserve">-   -   -   -   </w:t>
            </w:r>
            <w:r w:rsidRPr="000E1730">
              <w:t>RemittanceInformation</w:t>
            </w:r>
          </w:p>
        </w:tc>
        <w:tc>
          <w:tcPr>
            <w:tcW w:w="4790" w:type="dxa"/>
          </w:tcPr>
          <w:p w:rsidR="002B7A14" w:rsidRPr="000E1730" w:rsidRDefault="002B7A14" w:rsidP="00872DFF">
            <w:pPr>
              <w:pStyle w:val="Tabela-zawarto"/>
            </w:pPr>
            <w:r w:rsidRPr="000E1730">
              <w:t>Informacje o szczegółach płatności regulowanej w ramach transakcji (tytułem)</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rPr>
                <w:b/>
              </w:rPr>
            </w:pPr>
            <w:r>
              <w:t xml:space="preserve">-   -   -   -   -  </w:t>
            </w:r>
            <w:r w:rsidRPr="000E1730">
              <w:t>PmtId</w:t>
            </w:r>
          </w:p>
        </w:tc>
        <w:tc>
          <w:tcPr>
            <w:tcW w:w="4790" w:type="dxa"/>
          </w:tcPr>
          <w:p w:rsidR="002B7A14" w:rsidRPr="000E1730" w:rsidRDefault="002B7A14" w:rsidP="00872DFF">
            <w:pPr>
              <w:pStyle w:val="Tabela-zawarto"/>
            </w:pPr>
            <w:r w:rsidRPr="000E1730">
              <w:t>Nadany przez beneficjenta identyfikator płatności regulowanej w ramach transakcji</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pPr>
            <w:r>
              <w:t xml:space="preserve">-   -   -   -   -  </w:t>
            </w:r>
            <w:r w:rsidRPr="000E1730">
              <w:t>Memo</w:t>
            </w:r>
            <w:r w:rsidRPr="000E1730">
              <w:tab/>
            </w:r>
            <w:r>
              <w:t xml:space="preserve">            </w:t>
            </w:r>
            <w:r w:rsidRPr="000E1730">
              <w:rPr>
                <w:b/>
              </w:rPr>
              <w:t>XOR</w:t>
            </w:r>
          </w:p>
        </w:tc>
        <w:tc>
          <w:tcPr>
            <w:tcW w:w="4790" w:type="dxa"/>
          </w:tcPr>
          <w:p w:rsidR="002B7A14" w:rsidRPr="000E1730" w:rsidRDefault="002B7A14" w:rsidP="00872DFF">
            <w:pPr>
              <w:pStyle w:val="Tabela-zawarto"/>
            </w:pPr>
            <w:r w:rsidRPr="000E1730">
              <w:t>Opis szczegółów płatności w postaci niesformatowanej</w:t>
            </w:r>
          </w:p>
        </w:tc>
        <w:tc>
          <w:tcPr>
            <w:tcW w:w="4700" w:type="dxa"/>
            <w:gridSpan w:val="5"/>
          </w:tcPr>
          <w:p w:rsidR="002B7A14" w:rsidRPr="000E1730" w:rsidRDefault="002B7A14" w:rsidP="00033EFB">
            <w:pPr>
              <w:pStyle w:val="Tabela-zawarto"/>
              <w:jc w:val="center"/>
            </w:pPr>
            <w:r w:rsidRPr="000E1730">
              <w:t xml:space="preserve">Szczegóły </w:t>
            </w:r>
            <w:r w:rsidRPr="00790CE4">
              <w:t xml:space="preserve">płatności </w:t>
            </w:r>
          </w:p>
        </w:tc>
      </w:tr>
      <w:tr w:rsidR="002B7A14" w:rsidRPr="000E1730" w:rsidTr="00E2085D">
        <w:tc>
          <w:tcPr>
            <w:tcW w:w="546" w:type="dxa"/>
            <w:vAlign w:val="center"/>
          </w:tcPr>
          <w:p w:rsidR="002B7A14" w:rsidRPr="000E1730" w:rsidRDefault="002B7A14" w:rsidP="00872DFF">
            <w:pPr>
              <w:pStyle w:val="Tabela-zawarto"/>
              <w:jc w:val="center"/>
              <w:rPr>
                <w:lang w:val="en-US"/>
              </w:rPr>
            </w:pPr>
            <w:r w:rsidRPr="000E1730">
              <w:rPr>
                <w:lang w:val="en-US"/>
              </w:rPr>
              <w:t>B-19</w:t>
            </w:r>
          </w:p>
        </w:tc>
        <w:tc>
          <w:tcPr>
            <w:tcW w:w="4178" w:type="dxa"/>
            <w:vAlign w:val="center"/>
          </w:tcPr>
          <w:p w:rsidR="002B7A14" w:rsidRPr="000E1730" w:rsidRDefault="002B7A14" w:rsidP="00872DFF">
            <w:pPr>
              <w:pStyle w:val="Tabela-zawarto"/>
              <w:ind w:left="432" w:hanging="432"/>
              <w:rPr>
                <w:lang w:val="en-US"/>
              </w:rPr>
            </w:pPr>
            <w:r>
              <w:rPr>
                <w:lang w:val="en-US"/>
              </w:rPr>
              <w:t xml:space="preserve">-   -   -   -   -  RemittanceDetails      </w:t>
            </w:r>
            <w:r w:rsidRPr="000E1730">
              <w:rPr>
                <w:b/>
                <w:lang w:val="en-US"/>
              </w:rPr>
              <w:t>XOR</w:t>
            </w:r>
          </w:p>
        </w:tc>
        <w:tc>
          <w:tcPr>
            <w:tcW w:w="4790" w:type="dxa"/>
          </w:tcPr>
          <w:p w:rsidR="002B7A14" w:rsidRPr="000E1730" w:rsidRDefault="002B7A14" w:rsidP="00872DFF">
            <w:pPr>
              <w:pStyle w:val="Tabela-zawarto"/>
            </w:pPr>
            <w:r w:rsidRPr="000E1730">
              <w:t>Szczegóły płatności w postaci sformatowanej</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pPr>
            <w:r>
              <w:t xml:space="preserve">-   -   -   -   -  </w:t>
            </w:r>
            <w:r>
              <w:rPr>
                <w:b/>
              </w:rPr>
              <w:t xml:space="preserve">-   </w:t>
            </w:r>
            <w:r w:rsidRPr="000E1730">
              <w:t>DocumentIdentifier</w:t>
            </w:r>
          </w:p>
        </w:tc>
        <w:tc>
          <w:tcPr>
            <w:tcW w:w="4790" w:type="dxa"/>
          </w:tcPr>
          <w:p w:rsidR="002B7A14" w:rsidRPr="000E1730" w:rsidRDefault="002B7A14" w:rsidP="00872DFF">
            <w:pPr>
              <w:pStyle w:val="Tabela-zawarto"/>
            </w:pPr>
            <w:r w:rsidRPr="000E1730">
              <w:t>Identyfikator dokumentu stanowiącego podstawę płatności</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rPr>
                <w:lang w:val="en-US"/>
              </w:rPr>
            </w:pPr>
            <w:r>
              <w:rPr>
                <w:lang w:val="en-US"/>
              </w:rPr>
              <w:t xml:space="preserve">-   -   -   -   -  </w:t>
            </w:r>
            <w:r>
              <w:rPr>
                <w:b/>
                <w:lang w:val="en-US"/>
              </w:rPr>
              <w:t xml:space="preserve">-   </w:t>
            </w:r>
            <w:r w:rsidRPr="000E1730">
              <w:rPr>
                <w:lang w:val="en-US"/>
              </w:rPr>
              <w:t>IssueDate</w:t>
            </w:r>
          </w:p>
        </w:tc>
        <w:tc>
          <w:tcPr>
            <w:tcW w:w="4790" w:type="dxa"/>
          </w:tcPr>
          <w:p w:rsidR="002B7A14" w:rsidRPr="000E1730" w:rsidRDefault="002B7A14" w:rsidP="00872DFF">
            <w:pPr>
              <w:pStyle w:val="Tabela-zawarto"/>
            </w:pPr>
            <w:r w:rsidRPr="000E1730">
              <w:t>Data dokumentu</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rPr>
                <w:lang w:val="en-US"/>
              </w:rPr>
            </w:pPr>
          </w:p>
        </w:tc>
        <w:tc>
          <w:tcPr>
            <w:tcW w:w="4178" w:type="dxa"/>
            <w:vAlign w:val="center"/>
          </w:tcPr>
          <w:p w:rsidR="002B7A14" w:rsidRPr="000E1730" w:rsidRDefault="002B7A14" w:rsidP="00872DFF">
            <w:pPr>
              <w:pStyle w:val="Tabela-zawarto"/>
              <w:ind w:left="432" w:hanging="432"/>
              <w:rPr>
                <w:lang w:val="en-US"/>
              </w:rPr>
            </w:pPr>
            <w:r>
              <w:rPr>
                <w:lang w:val="en-US"/>
              </w:rPr>
              <w:t xml:space="preserve">-   -   -   -   -  </w:t>
            </w:r>
            <w:r>
              <w:rPr>
                <w:b/>
                <w:lang w:val="en-US"/>
              </w:rPr>
              <w:t xml:space="preserve">-   </w:t>
            </w:r>
            <w:r w:rsidRPr="000E1730">
              <w:rPr>
                <w:lang w:val="en-US"/>
              </w:rPr>
              <w:t>PaymentDate</w:t>
            </w:r>
          </w:p>
        </w:tc>
        <w:tc>
          <w:tcPr>
            <w:tcW w:w="4790" w:type="dxa"/>
          </w:tcPr>
          <w:p w:rsidR="002B7A14" w:rsidRPr="000E1730" w:rsidRDefault="002B7A14" w:rsidP="00872DFF">
            <w:pPr>
              <w:pStyle w:val="Tabela-zawarto"/>
            </w:pPr>
            <w:r w:rsidRPr="000E1730">
              <w:t>Data terminu płatności</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pPr>
            <w:r>
              <w:t xml:space="preserve">-   -   -   -   -  </w:t>
            </w:r>
            <w:r>
              <w:rPr>
                <w:b/>
              </w:rPr>
              <w:t xml:space="preserve">-   </w:t>
            </w:r>
            <w:r w:rsidRPr="000E1730">
              <w:t>AmountPaid</w:t>
            </w:r>
          </w:p>
        </w:tc>
        <w:tc>
          <w:tcPr>
            <w:tcW w:w="4790" w:type="dxa"/>
          </w:tcPr>
          <w:p w:rsidR="002B7A14" w:rsidRPr="000E1730" w:rsidRDefault="002B7A14" w:rsidP="00872DFF">
            <w:pPr>
              <w:pStyle w:val="Tabela-zawarto"/>
            </w:pPr>
            <w:r w:rsidRPr="000E1730">
              <w:t>Kwota regulowana w ramach transakcji</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pPr>
            <w:r>
              <w:t xml:space="preserve">-   -   -   -   -  </w:t>
            </w:r>
            <w:r>
              <w:rPr>
                <w:b/>
              </w:rPr>
              <w:t xml:space="preserve">-   </w:t>
            </w:r>
            <w:r w:rsidRPr="000E1730">
              <w:t>AmountDue</w:t>
            </w:r>
          </w:p>
        </w:tc>
        <w:tc>
          <w:tcPr>
            <w:tcW w:w="4790" w:type="dxa"/>
          </w:tcPr>
          <w:p w:rsidR="002B7A14" w:rsidRPr="000E1730" w:rsidRDefault="002B7A14" w:rsidP="00872DFF">
            <w:pPr>
              <w:pStyle w:val="Tabela-zawarto"/>
            </w:pPr>
            <w:r w:rsidRPr="000E1730">
              <w:t>Kwota zobowiązania</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pPr>
            <w:r>
              <w:t xml:space="preserve">-   -   -   -   -  </w:t>
            </w:r>
            <w:r>
              <w:rPr>
                <w:b/>
              </w:rPr>
              <w:t xml:space="preserve">-   </w:t>
            </w:r>
            <w:r w:rsidRPr="000E1730">
              <w:t>DocumentRecipient</w:t>
            </w:r>
          </w:p>
        </w:tc>
        <w:tc>
          <w:tcPr>
            <w:tcW w:w="4790" w:type="dxa"/>
          </w:tcPr>
          <w:p w:rsidR="002B7A14" w:rsidRPr="000E1730" w:rsidRDefault="002B7A14" w:rsidP="00872DFF">
            <w:pPr>
              <w:pStyle w:val="Tabela-zawarto"/>
            </w:pPr>
            <w:r w:rsidRPr="000E1730">
              <w:t>Identyfikator odbiorcy dokumentu</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pPr>
            <w:r>
              <w:t xml:space="preserve">-   -   -   -   -  -   </w:t>
            </w:r>
            <w:r w:rsidRPr="000E1730">
              <w:t>DocumentIssuer</w:t>
            </w:r>
          </w:p>
        </w:tc>
        <w:tc>
          <w:tcPr>
            <w:tcW w:w="4790" w:type="dxa"/>
          </w:tcPr>
          <w:p w:rsidR="002B7A14" w:rsidRPr="000E1730" w:rsidRDefault="002B7A14" w:rsidP="00872DFF">
            <w:pPr>
              <w:pStyle w:val="Tabela-zawarto"/>
            </w:pPr>
            <w:r w:rsidRPr="000E1730">
              <w:t>Identyfikator wystawcy dokumentu</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pPr>
            <w:r>
              <w:t xml:space="preserve">-   -   -   -   -  -   </w:t>
            </w:r>
            <w:r w:rsidRPr="000E1730">
              <w:t>AdjustmentDetails</w:t>
            </w:r>
          </w:p>
        </w:tc>
        <w:tc>
          <w:tcPr>
            <w:tcW w:w="4790" w:type="dxa"/>
          </w:tcPr>
          <w:p w:rsidR="002B7A14" w:rsidRPr="000E1730" w:rsidRDefault="002B7A14" w:rsidP="00872DFF">
            <w:pPr>
              <w:pStyle w:val="Tabela-zawarto"/>
            </w:pPr>
            <w:r w:rsidRPr="000E1730">
              <w:t>Szczegóły korekty</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pPr>
            <w:r>
              <w:t xml:space="preserve">-   -   -   -   -  -   -   </w:t>
            </w:r>
            <w:r w:rsidRPr="000E1730">
              <w:t>AdjustmentReason</w:t>
            </w:r>
          </w:p>
        </w:tc>
        <w:tc>
          <w:tcPr>
            <w:tcW w:w="4790" w:type="dxa"/>
          </w:tcPr>
          <w:p w:rsidR="002B7A14" w:rsidRPr="000E1730" w:rsidRDefault="002B7A14" w:rsidP="00872DFF">
            <w:pPr>
              <w:pStyle w:val="Tabela-zawarto"/>
            </w:pPr>
            <w:r w:rsidRPr="000E1730">
              <w:t>Przyczyna korekty</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jc w:val="center"/>
            </w:pPr>
          </w:p>
        </w:tc>
        <w:tc>
          <w:tcPr>
            <w:tcW w:w="4178" w:type="dxa"/>
            <w:vAlign w:val="center"/>
          </w:tcPr>
          <w:p w:rsidR="002B7A14" w:rsidRPr="000E1730" w:rsidRDefault="002B7A14" w:rsidP="00872DFF">
            <w:pPr>
              <w:pStyle w:val="Tabela-zawarto"/>
              <w:ind w:left="432" w:hanging="432"/>
            </w:pPr>
            <w:r>
              <w:t xml:space="preserve">-   -   -   -   -  -   -   </w:t>
            </w:r>
            <w:r w:rsidRPr="000E1730">
              <w:t>AdjustmentAmount</w:t>
            </w:r>
          </w:p>
        </w:tc>
        <w:tc>
          <w:tcPr>
            <w:tcW w:w="4790" w:type="dxa"/>
          </w:tcPr>
          <w:p w:rsidR="002B7A14" w:rsidRPr="000E1730" w:rsidRDefault="002B7A14" w:rsidP="00872DFF">
            <w:pPr>
              <w:pStyle w:val="Tabela-zawarto"/>
            </w:pPr>
            <w:r w:rsidRPr="000E1730">
              <w:t>Kwota korekty</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ind w:left="432" w:hanging="432"/>
              <w:jc w:val="center"/>
            </w:pPr>
          </w:p>
        </w:tc>
        <w:tc>
          <w:tcPr>
            <w:tcW w:w="4178" w:type="dxa"/>
            <w:vAlign w:val="center"/>
          </w:tcPr>
          <w:p w:rsidR="002B7A14" w:rsidRPr="000E1730" w:rsidRDefault="002B7A14" w:rsidP="00872DFF">
            <w:pPr>
              <w:pStyle w:val="Tabela-zawarto"/>
              <w:ind w:left="432" w:hanging="432"/>
            </w:pPr>
            <w:r>
              <w:t xml:space="preserve">-   -   -   -   -  -   -   </w:t>
            </w:r>
            <w:r w:rsidRPr="000E1730">
              <w:t>DocumentIdentifier</w:t>
            </w:r>
          </w:p>
        </w:tc>
        <w:tc>
          <w:tcPr>
            <w:tcW w:w="4790" w:type="dxa"/>
          </w:tcPr>
          <w:p w:rsidR="002B7A14" w:rsidRPr="000E1730" w:rsidRDefault="002B7A14" w:rsidP="00872DFF">
            <w:pPr>
              <w:pStyle w:val="Tabela-zawarto"/>
            </w:pPr>
            <w:r w:rsidRPr="000E1730">
              <w:t>Numer referencyjny dokumentu będącego podstawą korekty</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ind w:left="432" w:hanging="432"/>
              <w:jc w:val="center"/>
            </w:pPr>
          </w:p>
        </w:tc>
        <w:tc>
          <w:tcPr>
            <w:tcW w:w="4178" w:type="dxa"/>
            <w:vAlign w:val="center"/>
          </w:tcPr>
          <w:p w:rsidR="002B7A14" w:rsidRPr="000E1730" w:rsidRDefault="002B7A14" w:rsidP="00872DFF">
            <w:pPr>
              <w:pStyle w:val="Tabela-zawarto"/>
              <w:ind w:left="432" w:hanging="432"/>
              <w:rPr>
                <w:lang w:val="en-US"/>
              </w:rPr>
            </w:pPr>
            <w:r>
              <w:rPr>
                <w:lang w:val="en-US"/>
              </w:rPr>
              <w:t xml:space="preserve">-   -   -   -   -  -   -   </w:t>
            </w:r>
            <w:r w:rsidRPr="000E1730">
              <w:rPr>
                <w:lang w:val="en-US"/>
              </w:rPr>
              <w:t>Description</w:t>
            </w:r>
          </w:p>
        </w:tc>
        <w:tc>
          <w:tcPr>
            <w:tcW w:w="4790" w:type="dxa"/>
          </w:tcPr>
          <w:p w:rsidR="002B7A14" w:rsidRPr="000E1730" w:rsidRDefault="002B7A14" w:rsidP="00872DFF">
            <w:pPr>
              <w:pStyle w:val="Tabela-zawarto"/>
            </w:pPr>
            <w:r w:rsidRPr="000E1730">
              <w:t>Opis korekty</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ind w:left="432" w:hanging="432"/>
              <w:jc w:val="center"/>
              <w:rPr>
                <w:lang w:val="en-US"/>
              </w:rPr>
            </w:pPr>
            <w:r w:rsidRPr="000E1730">
              <w:rPr>
                <w:lang w:val="en-US"/>
              </w:rPr>
              <w:t>B-24</w:t>
            </w:r>
          </w:p>
        </w:tc>
        <w:tc>
          <w:tcPr>
            <w:tcW w:w="4178" w:type="dxa"/>
            <w:vAlign w:val="center"/>
          </w:tcPr>
          <w:p w:rsidR="002B7A14" w:rsidRPr="000E1730" w:rsidRDefault="002B7A14" w:rsidP="00872DFF">
            <w:pPr>
              <w:pStyle w:val="Tabela-zawarto"/>
              <w:ind w:left="432" w:hanging="432"/>
            </w:pPr>
            <w:r>
              <w:t xml:space="preserve">-   -   -   -   -  </w:t>
            </w:r>
            <w:r w:rsidRPr="000E1730">
              <w:t>ZUS</w:t>
            </w:r>
            <w:r w:rsidRPr="000E1730">
              <w:tab/>
            </w:r>
            <w:r w:rsidRPr="000E1730">
              <w:rPr>
                <w:b/>
              </w:rPr>
              <w:t>XOR</w:t>
            </w:r>
          </w:p>
        </w:tc>
        <w:tc>
          <w:tcPr>
            <w:tcW w:w="4790" w:type="dxa"/>
          </w:tcPr>
          <w:p w:rsidR="002B7A14" w:rsidRPr="000E1730" w:rsidRDefault="002B7A14" w:rsidP="00872DFF">
            <w:pPr>
              <w:pStyle w:val="Tabela-zawarto"/>
            </w:pPr>
            <w:r w:rsidRPr="000E1730">
              <w:t>Szczegóły płatności  przelewu dla  ZUS</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ind w:left="432" w:hanging="432"/>
              <w:jc w:val="center"/>
            </w:pPr>
          </w:p>
        </w:tc>
        <w:tc>
          <w:tcPr>
            <w:tcW w:w="4178" w:type="dxa"/>
            <w:vAlign w:val="center"/>
          </w:tcPr>
          <w:p w:rsidR="002B7A14" w:rsidRPr="000E1730" w:rsidRDefault="002B7A14" w:rsidP="00872DFF">
            <w:pPr>
              <w:pStyle w:val="Tabela-zawarto"/>
              <w:ind w:left="432" w:hanging="432"/>
            </w:pPr>
            <w:r>
              <w:t xml:space="preserve">-   -   -   -   -  -   </w:t>
            </w:r>
            <w:r w:rsidRPr="000E1730">
              <w:t>NIP</w:t>
            </w:r>
          </w:p>
        </w:tc>
        <w:tc>
          <w:tcPr>
            <w:tcW w:w="4790" w:type="dxa"/>
          </w:tcPr>
          <w:p w:rsidR="002B7A14" w:rsidRPr="000E1730" w:rsidRDefault="002B7A14" w:rsidP="00872DFF">
            <w:pPr>
              <w:pStyle w:val="Tabela-zawarto"/>
            </w:pPr>
            <w:r w:rsidRPr="000E1730">
              <w:t>Numer identyfikacji podatkowej</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ind w:left="432" w:hanging="432"/>
              <w:jc w:val="center"/>
            </w:pPr>
          </w:p>
        </w:tc>
        <w:tc>
          <w:tcPr>
            <w:tcW w:w="4178" w:type="dxa"/>
            <w:vAlign w:val="center"/>
          </w:tcPr>
          <w:p w:rsidR="002B7A14" w:rsidRPr="000E1730" w:rsidRDefault="002B7A14" w:rsidP="00872DFF">
            <w:pPr>
              <w:pStyle w:val="Tabela-zawarto"/>
              <w:ind w:left="432" w:hanging="432"/>
              <w:rPr>
                <w:lang w:val="en-US"/>
              </w:rPr>
            </w:pPr>
            <w:r>
              <w:rPr>
                <w:lang w:val="en-US"/>
              </w:rPr>
              <w:t xml:space="preserve">-   -   -   -   -  -   </w:t>
            </w:r>
            <w:r w:rsidRPr="000E1730">
              <w:rPr>
                <w:lang w:val="en-US"/>
              </w:rPr>
              <w:t>PayorAdditionalIdentifier</w:t>
            </w:r>
          </w:p>
        </w:tc>
        <w:tc>
          <w:tcPr>
            <w:tcW w:w="4790" w:type="dxa"/>
          </w:tcPr>
          <w:p w:rsidR="002B7A14" w:rsidRPr="000E1730" w:rsidRDefault="002B7A14" w:rsidP="00872DFF">
            <w:pPr>
              <w:pStyle w:val="Tabela-zawarto"/>
            </w:pPr>
            <w:r w:rsidRPr="000E1730">
              <w:t>Identyfikator uzupełniający</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ind w:left="432" w:hanging="432"/>
              <w:jc w:val="center"/>
              <w:rPr>
                <w:lang w:val="en-US"/>
              </w:rPr>
            </w:pPr>
          </w:p>
        </w:tc>
        <w:tc>
          <w:tcPr>
            <w:tcW w:w="4178" w:type="dxa"/>
            <w:vAlign w:val="center"/>
          </w:tcPr>
          <w:p w:rsidR="002B7A14" w:rsidRPr="000E1730" w:rsidRDefault="002B7A14" w:rsidP="00872DFF">
            <w:pPr>
              <w:pStyle w:val="Tabela-zawarto"/>
              <w:ind w:left="432" w:hanging="432"/>
              <w:rPr>
                <w:lang w:val="en-US"/>
              </w:rPr>
            </w:pPr>
            <w:r>
              <w:rPr>
                <w:lang w:val="en-US"/>
              </w:rPr>
              <w:t xml:space="preserve">-   -   -   -   -  -   </w:t>
            </w:r>
            <w:r w:rsidRPr="000E1730">
              <w:rPr>
                <w:lang w:val="en-US"/>
              </w:rPr>
              <w:t>PaymentType</w:t>
            </w:r>
          </w:p>
        </w:tc>
        <w:tc>
          <w:tcPr>
            <w:tcW w:w="4790" w:type="dxa"/>
          </w:tcPr>
          <w:p w:rsidR="002B7A14" w:rsidRPr="000E1730" w:rsidRDefault="002B7A14" w:rsidP="00872DFF">
            <w:pPr>
              <w:pStyle w:val="Tabela-zawarto"/>
            </w:pPr>
            <w:r w:rsidRPr="000E1730">
              <w:t>Typ płatności</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ind w:left="432" w:hanging="432"/>
              <w:jc w:val="center"/>
            </w:pPr>
          </w:p>
        </w:tc>
        <w:tc>
          <w:tcPr>
            <w:tcW w:w="4178" w:type="dxa"/>
            <w:vAlign w:val="center"/>
          </w:tcPr>
          <w:p w:rsidR="002B7A14" w:rsidRPr="000E1730" w:rsidRDefault="002B7A14" w:rsidP="00872DFF">
            <w:pPr>
              <w:pStyle w:val="Tabela-zawarto"/>
              <w:ind w:left="432" w:hanging="432"/>
            </w:pPr>
            <w:r>
              <w:t xml:space="preserve">-   -   -   -   -  -   </w:t>
            </w:r>
            <w:r w:rsidRPr="000E1730">
              <w:t>Declaration</w:t>
            </w:r>
          </w:p>
        </w:tc>
        <w:tc>
          <w:tcPr>
            <w:tcW w:w="4790" w:type="dxa"/>
          </w:tcPr>
          <w:p w:rsidR="002B7A14" w:rsidRPr="000E1730" w:rsidRDefault="002B7A14" w:rsidP="00872DFF">
            <w:pPr>
              <w:pStyle w:val="Tabela-zawarto"/>
            </w:pPr>
            <w:r w:rsidRPr="000E1730">
              <w:t>Deklaracja</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ind w:left="432" w:hanging="432"/>
              <w:jc w:val="center"/>
              <w:rPr>
                <w:lang w:val="en-US"/>
              </w:rPr>
            </w:pPr>
          </w:p>
        </w:tc>
        <w:tc>
          <w:tcPr>
            <w:tcW w:w="4178" w:type="dxa"/>
            <w:vAlign w:val="center"/>
          </w:tcPr>
          <w:p w:rsidR="002B7A14" w:rsidRPr="000E1730" w:rsidRDefault="002B7A14" w:rsidP="00872DFF">
            <w:pPr>
              <w:pStyle w:val="Tabela-zawarto"/>
              <w:ind w:left="432" w:hanging="432"/>
              <w:rPr>
                <w:lang w:val="en-US"/>
              </w:rPr>
            </w:pPr>
            <w:r>
              <w:rPr>
                <w:lang w:val="en-US"/>
              </w:rPr>
              <w:t xml:space="preserve">-   -   -   -   -  -   </w:t>
            </w:r>
            <w:r w:rsidRPr="000E1730">
              <w:rPr>
                <w:lang w:val="en-US"/>
              </w:rPr>
              <w:t>DeclarationNumber</w:t>
            </w:r>
          </w:p>
        </w:tc>
        <w:tc>
          <w:tcPr>
            <w:tcW w:w="4790" w:type="dxa"/>
          </w:tcPr>
          <w:p w:rsidR="002B7A14" w:rsidRPr="000E1730" w:rsidRDefault="002B7A14" w:rsidP="00872DFF">
            <w:pPr>
              <w:pStyle w:val="Tabela-zawarto"/>
            </w:pPr>
            <w:r w:rsidRPr="000E1730">
              <w:t>Numer deklaracji</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ind w:left="432" w:hanging="432"/>
              <w:jc w:val="center"/>
              <w:rPr>
                <w:lang w:val="en-US"/>
              </w:rPr>
            </w:pPr>
            <w:r w:rsidRPr="000E1730">
              <w:rPr>
                <w:lang w:val="en-US"/>
              </w:rPr>
              <w:t>B-23</w:t>
            </w:r>
          </w:p>
        </w:tc>
        <w:tc>
          <w:tcPr>
            <w:tcW w:w="4178" w:type="dxa"/>
            <w:vAlign w:val="center"/>
          </w:tcPr>
          <w:p w:rsidR="002B7A14" w:rsidRPr="000E1730" w:rsidRDefault="002B7A14" w:rsidP="00872DFF">
            <w:pPr>
              <w:pStyle w:val="Tabela-zawarto"/>
              <w:ind w:left="432" w:hanging="432"/>
              <w:rPr>
                <w:lang w:val="en-US"/>
              </w:rPr>
            </w:pPr>
            <w:r>
              <w:rPr>
                <w:lang w:val="en-US"/>
              </w:rPr>
              <w:t xml:space="preserve">-   -   -   -   -  </w:t>
            </w:r>
            <w:r w:rsidRPr="000E1730">
              <w:rPr>
                <w:lang w:val="en-US"/>
              </w:rPr>
              <w:t>US</w:t>
            </w:r>
            <w:r w:rsidRPr="000E1730">
              <w:rPr>
                <w:lang w:val="en-US"/>
              </w:rPr>
              <w:tab/>
            </w:r>
            <w:r w:rsidRPr="000E1730">
              <w:rPr>
                <w:lang w:val="en-US"/>
              </w:rPr>
              <w:tab/>
            </w:r>
            <w:r w:rsidRPr="000E1730">
              <w:rPr>
                <w:b/>
                <w:lang w:val="en-US"/>
              </w:rPr>
              <w:t>XOR</w:t>
            </w:r>
          </w:p>
        </w:tc>
        <w:tc>
          <w:tcPr>
            <w:tcW w:w="4790" w:type="dxa"/>
          </w:tcPr>
          <w:p w:rsidR="002B7A14" w:rsidRPr="000E1730" w:rsidRDefault="002B7A14" w:rsidP="00872DFF">
            <w:pPr>
              <w:pStyle w:val="Tabela-zawarto"/>
            </w:pPr>
            <w:r w:rsidRPr="000E1730">
              <w:t>Szczegóły płatności przelewu dla US</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ind w:left="432" w:hanging="432"/>
              <w:jc w:val="center"/>
            </w:pPr>
          </w:p>
        </w:tc>
        <w:tc>
          <w:tcPr>
            <w:tcW w:w="4178" w:type="dxa"/>
            <w:vAlign w:val="center"/>
          </w:tcPr>
          <w:p w:rsidR="002B7A14" w:rsidRPr="000E1730" w:rsidRDefault="002B7A14" w:rsidP="00872DFF">
            <w:pPr>
              <w:pStyle w:val="Tabela-zawarto"/>
              <w:ind w:left="432" w:hanging="432"/>
            </w:pPr>
            <w:r>
              <w:t xml:space="preserve">-   -   -   -   -  -   </w:t>
            </w:r>
            <w:r w:rsidRPr="000E1730">
              <w:t>PayorIdentifier</w:t>
            </w:r>
          </w:p>
        </w:tc>
        <w:tc>
          <w:tcPr>
            <w:tcW w:w="4790" w:type="dxa"/>
          </w:tcPr>
          <w:p w:rsidR="002B7A14" w:rsidRPr="000E1730" w:rsidRDefault="002B7A14" w:rsidP="00872DFF">
            <w:pPr>
              <w:pStyle w:val="Tabela-zawarto"/>
            </w:pPr>
            <w:r w:rsidRPr="000E1730">
              <w:t>Identyfikator uzupełniający</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ind w:left="432" w:hanging="432"/>
              <w:jc w:val="center"/>
            </w:pPr>
          </w:p>
        </w:tc>
        <w:tc>
          <w:tcPr>
            <w:tcW w:w="4178" w:type="dxa"/>
            <w:vAlign w:val="center"/>
          </w:tcPr>
          <w:p w:rsidR="002B7A14" w:rsidRPr="000E1730" w:rsidRDefault="002B7A14" w:rsidP="00872DFF">
            <w:pPr>
              <w:pStyle w:val="Tabela-zawarto"/>
              <w:ind w:left="432" w:hanging="432"/>
            </w:pPr>
            <w:r>
              <w:t xml:space="preserve">-   -   -   -   -  -   </w:t>
            </w:r>
            <w:r w:rsidRPr="000E1730">
              <w:t>PaymentFormIdentifier</w:t>
            </w:r>
          </w:p>
        </w:tc>
        <w:tc>
          <w:tcPr>
            <w:tcW w:w="4790" w:type="dxa"/>
          </w:tcPr>
          <w:p w:rsidR="002B7A14" w:rsidRPr="000E1730" w:rsidRDefault="002B7A14" w:rsidP="00872DFF">
            <w:pPr>
              <w:pStyle w:val="Tabela-zawarto"/>
            </w:pPr>
            <w:r w:rsidRPr="000E1730">
              <w:t>Symbol formularza lub płatności</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ind w:left="432" w:hanging="432"/>
              <w:jc w:val="center"/>
            </w:pPr>
          </w:p>
        </w:tc>
        <w:tc>
          <w:tcPr>
            <w:tcW w:w="4178" w:type="dxa"/>
            <w:vAlign w:val="center"/>
          </w:tcPr>
          <w:p w:rsidR="002B7A14" w:rsidRPr="000E1730" w:rsidRDefault="002B7A14" w:rsidP="00872DFF">
            <w:pPr>
              <w:pStyle w:val="Tabela-zawarto"/>
              <w:ind w:left="432" w:hanging="432"/>
            </w:pPr>
            <w:r>
              <w:t xml:space="preserve">-   -   -   -   -  -   </w:t>
            </w:r>
            <w:r w:rsidRPr="000E1730">
              <w:t>USDescription</w:t>
            </w:r>
          </w:p>
        </w:tc>
        <w:tc>
          <w:tcPr>
            <w:tcW w:w="4790" w:type="dxa"/>
          </w:tcPr>
          <w:p w:rsidR="002B7A14" w:rsidRPr="000E1730" w:rsidRDefault="002B7A14" w:rsidP="00872DFF">
            <w:pPr>
              <w:pStyle w:val="Tabela-zawarto"/>
            </w:pPr>
            <w:r w:rsidRPr="000E1730">
              <w:t>Dodatkowa identyfikacja zobowiązania (opis)</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872DFF">
            <w:pPr>
              <w:pStyle w:val="Tabela-zawarto"/>
              <w:ind w:left="432" w:hanging="432"/>
              <w:jc w:val="center"/>
            </w:pPr>
          </w:p>
        </w:tc>
        <w:tc>
          <w:tcPr>
            <w:tcW w:w="4178" w:type="dxa"/>
            <w:vAlign w:val="center"/>
          </w:tcPr>
          <w:p w:rsidR="002B7A14" w:rsidRPr="000E1730" w:rsidRDefault="002B7A14" w:rsidP="00872DFF">
            <w:pPr>
              <w:pStyle w:val="Tabela-zawarto"/>
              <w:ind w:left="432" w:hanging="432"/>
            </w:pPr>
            <w:r>
              <w:t xml:space="preserve">-   -   -   -   -  -   </w:t>
            </w:r>
            <w:r w:rsidRPr="000E1730">
              <w:t>USPaymentPeriod</w:t>
            </w:r>
          </w:p>
        </w:tc>
        <w:tc>
          <w:tcPr>
            <w:tcW w:w="4790" w:type="dxa"/>
          </w:tcPr>
          <w:p w:rsidR="002B7A14" w:rsidRPr="000E1730" w:rsidRDefault="002B7A14" w:rsidP="00872DFF">
            <w:pPr>
              <w:pStyle w:val="Tabela-zawarto"/>
            </w:pPr>
            <w:r w:rsidRPr="000E1730">
              <w:t>Okres wymaganej płatności dokumentu US</w:t>
            </w:r>
          </w:p>
        </w:tc>
        <w:tc>
          <w:tcPr>
            <w:tcW w:w="4700" w:type="dxa"/>
            <w:gridSpan w:val="5"/>
          </w:tcPr>
          <w:p w:rsidR="002B7A14" w:rsidRPr="000E1730" w:rsidRDefault="002B7A14" w:rsidP="00872DFF">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r w:rsidRPr="000E1730">
              <w:t>D-17</w:t>
            </w:r>
          </w:p>
        </w:tc>
        <w:tc>
          <w:tcPr>
            <w:tcW w:w="4178" w:type="dxa"/>
            <w:vAlign w:val="center"/>
          </w:tcPr>
          <w:p w:rsidR="002B7A14" w:rsidRPr="000E1730" w:rsidRDefault="002B7A14" w:rsidP="00775CC5">
            <w:pPr>
              <w:pStyle w:val="Tabela-zawarto"/>
            </w:pPr>
            <w:r>
              <w:t xml:space="preserve">-   -   </w:t>
            </w:r>
            <w:r w:rsidRPr="000E1730">
              <w:t>StatementSummary</w:t>
            </w:r>
          </w:p>
        </w:tc>
        <w:tc>
          <w:tcPr>
            <w:tcW w:w="4790" w:type="dxa"/>
          </w:tcPr>
          <w:p w:rsidR="002B7A14" w:rsidRPr="000E1730" w:rsidRDefault="002B7A14" w:rsidP="009B4A7B">
            <w:pPr>
              <w:pStyle w:val="Tabela-zawarto"/>
            </w:pPr>
            <w:r w:rsidRPr="000E1730">
              <w:t>Komponent zawierający informacje o wysokości obciążenia i uznania rachunku za podany okres wyciągu</w:t>
            </w:r>
          </w:p>
        </w:tc>
        <w:tc>
          <w:tcPr>
            <w:tcW w:w="4700" w:type="dxa"/>
            <w:gridSpan w:val="5"/>
          </w:tcPr>
          <w:p w:rsidR="002B7A14" w:rsidRPr="000E1730" w:rsidRDefault="002B7A14" w:rsidP="00775CC5">
            <w:pPr>
              <w:pStyle w:val="Tabela-zawarto"/>
              <w:jc w:val="center"/>
            </w:pPr>
          </w:p>
        </w:tc>
      </w:tr>
      <w:tr w:rsidR="002B7A14" w:rsidRPr="000E1730" w:rsidTr="00E2085D">
        <w:tc>
          <w:tcPr>
            <w:tcW w:w="546" w:type="dxa"/>
            <w:vAlign w:val="center"/>
          </w:tcPr>
          <w:p w:rsidR="002B7A14" w:rsidRPr="000E1730" w:rsidRDefault="002B7A14" w:rsidP="00775CC5">
            <w:pPr>
              <w:pStyle w:val="Tabela-zawarto"/>
              <w:jc w:val="center"/>
            </w:pPr>
          </w:p>
        </w:tc>
        <w:tc>
          <w:tcPr>
            <w:tcW w:w="4178" w:type="dxa"/>
            <w:vAlign w:val="center"/>
          </w:tcPr>
          <w:p w:rsidR="002B7A14" w:rsidRPr="000E1730" w:rsidRDefault="002B7A14" w:rsidP="00775CC5">
            <w:pPr>
              <w:pStyle w:val="Tabela-zawarto"/>
            </w:pPr>
            <w:r>
              <w:t xml:space="preserve">-   -   -   </w:t>
            </w:r>
            <w:r w:rsidRPr="000E1730">
              <w:t>StatementSummaryType</w:t>
            </w:r>
          </w:p>
        </w:tc>
        <w:tc>
          <w:tcPr>
            <w:tcW w:w="4790" w:type="dxa"/>
          </w:tcPr>
          <w:p w:rsidR="002B7A14" w:rsidRPr="000E1730" w:rsidRDefault="002B7A14" w:rsidP="009B4A7B">
            <w:pPr>
              <w:pStyle w:val="Tabela-zawarto"/>
            </w:pPr>
            <w:r w:rsidRPr="000E1730">
              <w:t>Typ zapisu (obciążenie, uznanie)</w:t>
            </w:r>
          </w:p>
        </w:tc>
        <w:tc>
          <w:tcPr>
            <w:tcW w:w="2600" w:type="dxa"/>
            <w:gridSpan w:val="2"/>
          </w:tcPr>
          <w:p w:rsidR="002B7A14" w:rsidRPr="000E1730" w:rsidRDefault="002B7A14" w:rsidP="00EE39B9">
            <w:pPr>
              <w:pStyle w:val="Tabela-zawarto"/>
              <w:jc w:val="center"/>
            </w:pPr>
            <w:r w:rsidRPr="000E1730">
              <w:t>Credit – uznanie</w:t>
            </w:r>
          </w:p>
        </w:tc>
        <w:tc>
          <w:tcPr>
            <w:tcW w:w="2100" w:type="dxa"/>
            <w:gridSpan w:val="3"/>
          </w:tcPr>
          <w:p w:rsidR="002B7A14" w:rsidRPr="000E1730" w:rsidRDefault="002B7A14" w:rsidP="00EE39B9">
            <w:pPr>
              <w:pStyle w:val="Tabela-zawarto"/>
              <w:jc w:val="center"/>
            </w:pPr>
            <w:r w:rsidRPr="000E1730">
              <w:t>Debit - obciążenie</w:t>
            </w:r>
          </w:p>
        </w:tc>
      </w:tr>
      <w:tr w:rsidR="002B7A14" w:rsidRPr="000E1730" w:rsidTr="00E2085D">
        <w:tc>
          <w:tcPr>
            <w:tcW w:w="546" w:type="dxa"/>
            <w:vAlign w:val="center"/>
          </w:tcPr>
          <w:p w:rsidR="002B7A14" w:rsidRPr="000E1730" w:rsidRDefault="002B7A14" w:rsidP="00775CC5">
            <w:pPr>
              <w:pStyle w:val="Tabela-zawarto"/>
              <w:jc w:val="center"/>
            </w:pPr>
          </w:p>
        </w:tc>
        <w:tc>
          <w:tcPr>
            <w:tcW w:w="4178" w:type="dxa"/>
            <w:vAlign w:val="center"/>
          </w:tcPr>
          <w:p w:rsidR="002B7A14" w:rsidRPr="000E1730" w:rsidRDefault="002B7A14" w:rsidP="00775CC5">
            <w:pPr>
              <w:pStyle w:val="Tabela-zawarto"/>
            </w:pPr>
            <w:r>
              <w:t xml:space="preserve">-   -   -   </w:t>
            </w:r>
            <w:r w:rsidRPr="000E1730">
              <w:t>SummaryAmount</w:t>
            </w:r>
          </w:p>
        </w:tc>
        <w:tc>
          <w:tcPr>
            <w:tcW w:w="4790" w:type="dxa"/>
          </w:tcPr>
          <w:p w:rsidR="002B7A14" w:rsidRPr="000E1730" w:rsidRDefault="002B7A14" w:rsidP="009B4A7B">
            <w:pPr>
              <w:pStyle w:val="Tabela-zawarto"/>
            </w:pPr>
            <w:r w:rsidRPr="000E1730">
              <w:t>Sumaryczna kwota</w:t>
            </w:r>
          </w:p>
        </w:tc>
        <w:tc>
          <w:tcPr>
            <w:tcW w:w="2600" w:type="dxa"/>
            <w:gridSpan w:val="2"/>
          </w:tcPr>
          <w:p w:rsidR="002B7A14" w:rsidRPr="000E1730" w:rsidRDefault="002B7A14" w:rsidP="00EE39B9">
            <w:pPr>
              <w:pStyle w:val="Tabela-zawarto"/>
              <w:jc w:val="center"/>
            </w:pPr>
            <w:r w:rsidRPr="000E1730">
              <w:t xml:space="preserve">Kwota </w:t>
            </w:r>
            <w:r>
              <w:t xml:space="preserve">i waluta </w:t>
            </w:r>
            <w:r w:rsidRPr="000E1730">
              <w:t>obrotów Wn</w:t>
            </w:r>
          </w:p>
        </w:tc>
        <w:tc>
          <w:tcPr>
            <w:tcW w:w="2100" w:type="dxa"/>
            <w:gridSpan w:val="3"/>
          </w:tcPr>
          <w:p w:rsidR="002B7A14" w:rsidRPr="000E1730" w:rsidRDefault="002B7A14" w:rsidP="00EE39B9">
            <w:pPr>
              <w:pStyle w:val="Tabela-zawarto"/>
              <w:jc w:val="center"/>
            </w:pPr>
            <w:r w:rsidRPr="000E1730">
              <w:t xml:space="preserve">Kwota </w:t>
            </w:r>
            <w:r>
              <w:t xml:space="preserve">i waluta </w:t>
            </w:r>
            <w:r w:rsidRPr="000E1730">
              <w:t>obrotów Ma</w:t>
            </w:r>
          </w:p>
        </w:tc>
      </w:tr>
    </w:tbl>
    <w:p w:rsidR="002B7A14" w:rsidRDefault="002B7A14" w:rsidP="00EF0A0B">
      <w:pPr>
        <w:pStyle w:val="Heading2"/>
        <w:pageBreakBefore/>
        <w:numPr>
          <w:ilvl w:val="1"/>
          <w:numId w:val="27"/>
        </w:numPr>
      </w:pPr>
      <w:bookmarkStart w:id="128" w:name="_Toc36457556"/>
      <w:bookmarkStart w:id="129" w:name="_Toc365015767"/>
      <w:r w:rsidRPr="000E1730">
        <w:t>Komunikat żądania BalanceRequest</w:t>
      </w:r>
      <w:bookmarkEnd w:id="128"/>
      <w:bookmarkEnd w:id="129"/>
    </w:p>
    <w:p w:rsidR="002B7A14" w:rsidRPr="0099093D" w:rsidRDefault="002B7A14" w:rsidP="0099093D">
      <w:pPr>
        <w:pStyle w:val="OpisZnak"/>
      </w:pPr>
      <w:r>
        <w:t xml:space="preserve">Usługa </w:t>
      </w:r>
      <w:r w:rsidRPr="000E1730">
        <w:t>BalanceRequest</w:t>
      </w:r>
      <w:r>
        <w:t xml:space="preserve"> służy do złożenia zapytania o saldo rachunku lub listę blokad środków na rachunku.</w:t>
      </w:r>
    </w:p>
    <w:p w:rsidR="002B7A14" w:rsidRPr="000E1730" w:rsidRDefault="002B7A14" w:rsidP="00755913">
      <w:pPr>
        <w:pStyle w:val="Caption"/>
      </w:pPr>
      <w:bookmarkStart w:id="130" w:name="_Toc365015839"/>
      <w:r w:rsidRPr="000E1730">
        <w:t xml:space="preserve">Tabela </w:t>
      </w:r>
      <w:fldSimple w:instr=" SEQ Tabela \* ARABIC ">
        <w:r>
          <w:rPr>
            <w:noProof/>
          </w:rPr>
          <w:t>13</w:t>
        </w:r>
      </w:fldSimple>
      <w:r w:rsidRPr="000E1730">
        <w:t>: Komunikat żądania BalanceRequest</w:t>
      </w:r>
      <w:bookmarkEnd w:id="130"/>
    </w:p>
    <w:tbl>
      <w:tblPr>
        <w:tblW w:w="136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39"/>
        <w:gridCol w:w="2722"/>
        <w:gridCol w:w="5218"/>
        <w:gridCol w:w="5210"/>
      </w:tblGrid>
      <w:tr w:rsidR="002B7A14" w:rsidRPr="000E1730" w:rsidTr="00370229">
        <w:tc>
          <w:tcPr>
            <w:tcW w:w="539" w:type="dxa"/>
            <w:shd w:val="solid" w:color="auto" w:fill="auto"/>
            <w:vAlign w:val="center"/>
          </w:tcPr>
          <w:p w:rsidR="002B7A14" w:rsidRPr="000E1730" w:rsidRDefault="002B7A14" w:rsidP="00775CC5">
            <w:pPr>
              <w:pStyle w:val="Tabela-nagwek"/>
              <w:jc w:val="center"/>
            </w:pPr>
          </w:p>
        </w:tc>
        <w:tc>
          <w:tcPr>
            <w:tcW w:w="2722" w:type="dxa"/>
            <w:shd w:val="solid" w:color="auto" w:fill="auto"/>
          </w:tcPr>
          <w:p w:rsidR="002B7A14" w:rsidRPr="000E1730" w:rsidRDefault="002B7A14" w:rsidP="00775CC5">
            <w:pPr>
              <w:pStyle w:val="Tabela-nagwek"/>
            </w:pPr>
            <w:r w:rsidRPr="000E1730">
              <w:t>Nazwa elementu</w:t>
            </w:r>
          </w:p>
        </w:tc>
        <w:tc>
          <w:tcPr>
            <w:tcW w:w="5218" w:type="dxa"/>
            <w:shd w:val="solid" w:color="auto" w:fill="auto"/>
          </w:tcPr>
          <w:p w:rsidR="002B7A14" w:rsidRPr="000E1730" w:rsidRDefault="002B7A14" w:rsidP="00775CC5">
            <w:pPr>
              <w:pStyle w:val="Tabela-nagwek"/>
              <w:jc w:val="center"/>
            </w:pPr>
            <w:r w:rsidRPr="000E1730">
              <w:t>Opis</w:t>
            </w:r>
          </w:p>
        </w:tc>
        <w:tc>
          <w:tcPr>
            <w:tcW w:w="5210" w:type="dxa"/>
            <w:shd w:val="solid" w:color="auto" w:fill="auto"/>
          </w:tcPr>
          <w:p w:rsidR="002B7A14" w:rsidRPr="000E1730" w:rsidRDefault="002B7A14" w:rsidP="00775CC5">
            <w:pPr>
              <w:pStyle w:val="Tabela-nagwek"/>
              <w:jc w:val="center"/>
            </w:pPr>
            <w:r w:rsidRPr="000E1730">
              <w:t>Wprowadzana wartość</w:t>
            </w:r>
          </w:p>
        </w:tc>
      </w:tr>
      <w:tr w:rsidR="002B7A14" w:rsidRPr="000E1730" w:rsidTr="00271314">
        <w:tc>
          <w:tcPr>
            <w:tcW w:w="539" w:type="dxa"/>
            <w:vAlign w:val="center"/>
          </w:tcPr>
          <w:p w:rsidR="002B7A14" w:rsidRPr="000E1730" w:rsidRDefault="002B7A14" w:rsidP="00F20B59">
            <w:pPr>
              <w:pStyle w:val="Tabela-zawarto"/>
              <w:jc w:val="center"/>
            </w:pPr>
          </w:p>
        </w:tc>
        <w:tc>
          <w:tcPr>
            <w:tcW w:w="2722" w:type="dxa"/>
            <w:vAlign w:val="center"/>
          </w:tcPr>
          <w:p w:rsidR="002B7A14" w:rsidRPr="000E1730" w:rsidRDefault="002B7A14" w:rsidP="00F20B59">
            <w:pPr>
              <w:pStyle w:val="Tabela-zawarto"/>
            </w:pPr>
            <w:r w:rsidRPr="000E1730">
              <w:t>BalanceRequest</w:t>
            </w:r>
          </w:p>
        </w:tc>
        <w:tc>
          <w:tcPr>
            <w:tcW w:w="10428" w:type="dxa"/>
            <w:gridSpan w:val="2"/>
          </w:tcPr>
          <w:p w:rsidR="002B7A14" w:rsidRPr="000E1730" w:rsidRDefault="002B7A14" w:rsidP="00F20B59">
            <w:pPr>
              <w:pStyle w:val="Tabela-zawarto"/>
              <w:jc w:val="center"/>
            </w:pPr>
            <w:r w:rsidRPr="000E1730">
              <w:t xml:space="preserve">Saldo rachunku </w:t>
            </w:r>
            <w:r>
              <w:t xml:space="preserve">lub lista blokad środków na rachunku </w:t>
            </w:r>
            <w:r w:rsidRPr="000E1730">
              <w:t>– komunikat typu zapytanie</w:t>
            </w:r>
          </w:p>
        </w:tc>
      </w:tr>
      <w:tr w:rsidR="002B7A14" w:rsidRPr="000E1730" w:rsidTr="00370229">
        <w:tc>
          <w:tcPr>
            <w:tcW w:w="539" w:type="dxa"/>
            <w:vAlign w:val="center"/>
          </w:tcPr>
          <w:p w:rsidR="002B7A14" w:rsidRPr="000E1730" w:rsidRDefault="002B7A14" w:rsidP="00F20B59">
            <w:pPr>
              <w:pStyle w:val="Tabela-zawarto"/>
              <w:jc w:val="center"/>
            </w:pPr>
            <w:r w:rsidRPr="000E1730">
              <w:t>A-16</w:t>
            </w:r>
          </w:p>
        </w:tc>
        <w:tc>
          <w:tcPr>
            <w:tcW w:w="2722" w:type="dxa"/>
            <w:vAlign w:val="center"/>
          </w:tcPr>
          <w:p w:rsidR="002B7A14" w:rsidRPr="000E1730" w:rsidRDefault="002B7A14" w:rsidP="00F20B59">
            <w:pPr>
              <w:pStyle w:val="Tabela-zawarto"/>
            </w:pPr>
            <w:r>
              <w:t xml:space="preserve">-   </w:t>
            </w:r>
            <w:r w:rsidRPr="000E1730">
              <w:t>Header</w:t>
            </w:r>
          </w:p>
        </w:tc>
        <w:tc>
          <w:tcPr>
            <w:tcW w:w="5218" w:type="dxa"/>
          </w:tcPr>
          <w:p w:rsidR="002B7A14" w:rsidRPr="000E1730" w:rsidRDefault="002B7A14" w:rsidP="00F20B59">
            <w:pPr>
              <w:pStyle w:val="Tabela-zawarto"/>
            </w:pPr>
            <w:r w:rsidRPr="000E1730">
              <w:t>Komponent zawierający elementy nagłówka komunikatu</w:t>
            </w:r>
          </w:p>
        </w:tc>
        <w:tc>
          <w:tcPr>
            <w:tcW w:w="5210" w:type="dxa"/>
          </w:tcPr>
          <w:p w:rsidR="002B7A14" w:rsidRPr="000E1730" w:rsidRDefault="002B7A14" w:rsidP="00F20B59">
            <w:pPr>
              <w:pStyle w:val="Tabela-zawarto"/>
              <w:jc w:val="center"/>
            </w:pPr>
          </w:p>
        </w:tc>
      </w:tr>
      <w:tr w:rsidR="002B7A14" w:rsidRPr="000E1730" w:rsidTr="00370229">
        <w:tc>
          <w:tcPr>
            <w:tcW w:w="539" w:type="dxa"/>
            <w:vAlign w:val="center"/>
          </w:tcPr>
          <w:p w:rsidR="002B7A14" w:rsidRPr="000E1730" w:rsidRDefault="002B7A14" w:rsidP="00F20B59">
            <w:pPr>
              <w:pStyle w:val="Tabela-zawarto"/>
              <w:jc w:val="center"/>
            </w:pPr>
          </w:p>
        </w:tc>
        <w:tc>
          <w:tcPr>
            <w:tcW w:w="2722" w:type="dxa"/>
            <w:vAlign w:val="center"/>
          </w:tcPr>
          <w:p w:rsidR="002B7A14" w:rsidRPr="000E1730" w:rsidRDefault="002B7A14" w:rsidP="00F20B59">
            <w:pPr>
              <w:pStyle w:val="Tabela-zawarto"/>
            </w:pPr>
            <w:r>
              <w:t xml:space="preserve">-   -   </w:t>
            </w:r>
            <w:r w:rsidRPr="000E1730">
              <w:t>IssueDateTime</w:t>
            </w:r>
          </w:p>
        </w:tc>
        <w:tc>
          <w:tcPr>
            <w:tcW w:w="5218" w:type="dxa"/>
          </w:tcPr>
          <w:p w:rsidR="002B7A14" w:rsidRPr="000E1730" w:rsidRDefault="002B7A14" w:rsidP="00F20B59">
            <w:pPr>
              <w:pStyle w:val="Tabela-zawarto"/>
            </w:pPr>
            <w:r w:rsidRPr="000E1730">
              <w:t>Data i czas komunikatu</w:t>
            </w:r>
          </w:p>
        </w:tc>
        <w:tc>
          <w:tcPr>
            <w:tcW w:w="5210" w:type="dxa"/>
          </w:tcPr>
          <w:p w:rsidR="002B7A14" w:rsidRPr="000E1730" w:rsidRDefault="002B7A14" w:rsidP="00F20B59">
            <w:pPr>
              <w:pStyle w:val="Tabela-zawarto"/>
              <w:jc w:val="center"/>
              <w:rPr>
                <w:lang w:val="de-DE"/>
              </w:rPr>
            </w:pPr>
            <w:r w:rsidRPr="000E1730">
              <w:rPr>
                <w:lang w:val="de-DE"/>
              </w:rPr>
              <w:t>Data i czas komunikatu</w:t>
            </w:r>
          </w:p>
        </w:tc>
      </w:tr>
      <w:tr w:rsidR="002B7A14" w:rsidRPr="000E1730" w:rsidTr="00370229">
        <w:trPr>
          <w:trHeight w:val="363"/>
        </w:trPr>
        <w:tc>
          <w:tcPr>
            <w:tcW w:w="539" w:type="dxa"/>
            <w:vAlign w:val="center"/>
          </w:tcPr>
          <w:p w:rsidR="002B7A14" w:rsidRPr="000E1730" w:rsidRDefault="002B7A14" w:rsidP="00F20B59">
            <w:pPr>
              <w:pStyle w:val="Tabela-zawarto"/>
              <w:jc w:val="center"/>
            </w:pPr>
          </w:p>
        </w:tc>
        <w:tc>
          <w:tcPr>
            <w:tcW w:w="2722" w:type="dxa"/>
            <w:vAlign w:val="center"/>
          </w:tcPr>
          <w:p w:rsidR="002B7A14" w:rsidRPr="000E1730" w:rsidRDefault="002B7A14" w:rsidP="00F20B59">
            <w:pPr>
              <w:pStyle w:val="Tabela-zawarto"/>
              <w:rPr>
                <w:lang w:val="de-DE"/>
              </w:rPr>
            </w:pPr>
            <w:r>
              <w:rPr>
                <w:lang w:val="de-DE"/>
              </w:rPr>
              <w:t xml:space="preserve">-   -   </w:t>
            </w:r>
            <w:r w:rsidRPr="000E1730">
              <w:rPr>
                <w:lang w:val="de-DE"/>
              </w:rPr>
              <w:t>DocumentIdentifier</w:t>
            </w:r>
          </w:p>
        </w:tc>
        <w:tc>
          <w:tcPr>
            <w:tcW w:w="5218" w:type="dxa"/>
          </w:tcPr>
          <w:p w:rsidR="002B7A14" w:rsidRPr="000E1730" w:rsidRDefault="002B7A14" w:rsidP="00F20B59">
            <w:pPr>
              <w:pStyle w:val="Tabela-zawarto"/>
            </w:pPr>
            <w:r w:rsidRPr="000E1730">
              <w:t>Identyfikator komunikatu</w:t>
            </w:r>
          </w:p>
        </w:tc>
        <w:tc>
          <w:tcPr>
            <w:tcW w:w="5210" w:type="dxa"/>
          </w:tcPr>
          <w:p w:rsidR="002B7A14" w:rsidRPr="000E1730" w:rsidRDefault="002B7A14" w:rsidP="00F20B59">
            <w:pPr>
              <w:pStyle w:val="Tabela-zawarto"/>
              <w:jc w:val="center"/>
            </w:pPr>
            <w:r w:rsidRPr="000E1730">
              <w:t>Dowolny ciąg znaków nadawany przez wysyłającego</w:t>
            </w:r>
          </w:p>
        </w:tc>
      </w:tr>
      <w:tr w:rsidR="002B7A14" w:rsidRPr="000E1730" w:rsidTr="00370229">
        <w:tc>
          <w:tcPr>
            <w:tcW w:w="539" w:type="dxa"/>
            <w:vAlign w:val="center"/>
          </w:tcPr>
          <w:p w:rsidR="002B7A14" w:rsidRPr="000E1730" w:rsidRDefault="002B7A14" w:rsidP="00F20B59">
            <w:pPr>
              <w:pStyle w:val="Tabela-zawarto"/>
              <w:jc w:val="center"/>
            </w:pPr>
          </w:p>
        </w:tc>
        <w:tc>
          <w:tcPr>
            <w:tcW w:w="2722" w:type="dxa"/>
            <w:vAlign w:val="center"/>
          </w:tcPr>
          <w:p w:rsidR="002B7A14" w:rsidRPr="000E1730" w:rsidRDefault="002B7A14" w:rsidP="00F20B59">
            <w:pPr>
              <w:pStyle w:val="Tabela-zawarto"/>
            </w:pPr>
            <w:r>
              <w:t xml:space="preserve">-   -   </w:t>
            </w:r>
            <w:r w:rsidRPr="000E1730">
              <w:t>SenderIdentifier</w:t>
            </w:r>
          </w:p>
        </w:tc>
        <w:tc>
          <w:tcPr>
            <w:tcW w:w="5218" w:type="dxa"/>
          </w:tcPr>
          <w:p w:rsidR="002B7A14" w:rsidRPr="000E1730" w:rsidRDefault="002B7A14" w:rsidP="00F20B59">
            <w:pPr>
              <w:pStyle w:val="Tabela-zawarto"/>
            </w:pPr>
            <w:r w:rsidRPr="000E1730">
              <w:t>Identyfikator nadawcy komunikatu</w:t>
            </w:r>
          </w:p>
        </w:tc>
        <w:tc>
          <w:tcPr>
            <w:tcW w:w="5210" w:type="dxa"/>
          </w:tcPr>
          <w:p w:rsidR="002B7A14" w:rsidRPr="000E1730" w:rsidRDefault="002B7A14" w:rsidP="00F20B59">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370229">
        <w:tc>
          <w:tcPr>
            <w:tcW w:w="539" w:type="dxa"/>
            <w:vAlign w:val="center"/>
          </w:tcPr>
          <w:p w:rsidR="002B7A14" w:rsidRPr="000E1730" w:rsidRDefault="002B7A14" w:rsidP="00F20B59">
            <w:pPr>
              <w:pStyle w:val="Tabela-zawarto"/>
              <w:jc w:val="center"/>
            </w:pPr>
          </w:p>
        </w:tc>
        <w:tc>
          <w:tcPr>
            <w:tcW w:w="2722" w:type="dxa"/>
            <w:vAlign w:val="center"/>
          </w:tcPr>
          <w:p w:rsidR="002B7A14" w:rsidRPr="000E1730" w:rsidRDefault="002B7A14" w:rsidP="00F20B59">
            <w:pPr>
              <w:pStyle w:val="Tabela-zawarto"/>
              <w:rPr>
                <w:lang w:val="en-US"/>
              </w:rPr>
            </w:pPr>
            <w:r w:rsidRPr="000E1730">
              <w:t xml:space="preserve"> </w:t>
            </w:r>
            <w:r>
              <w:rPr>
                <w:lang w:val="en-US"/>
              </w:rPr>
              <w:t xml:space="preserve">-   -   </w:t>
            </w:r>
            <w:r w:rsidRPr="000E1730">
              <w:rPr>
                <w:lang w:val="en-US"/>
              </w:rPr>
              <w:t>ReceiverIdentifier</w:t>
            </w:r>
          </w:p>
        </w:tc>
        <w:tc>
          <w:tcPr>
            <w:tcW w:w="5218" w:type="dxa"/>
          </w:tcPr>
          <w:p w:rsidR="002B7A14" w:rsidRPr="000E1730" w:rsidRDefault="002B7A14" w:rsidP="00F20B59">
            <w:pPr>
              <w:pStyle w:val="Tabela-zawarto"/>
            </w:pPr>
            <w:r w:rsidRPr="000E1730">
              <w:t>Identyfikator odbiorcy komunikatu</w:t>
            </w:r>
          </w:p>
        </w:tc>
        <w:tc>
          <w:tcPr>
            <w:tcW w:w="5210" w:type="dxa"/>
          </w:tcPr>
          <w:p w:rsidR="002B7A14" w:rsidRPr="000E1730" w:rsidRDefault="002B7A14" w:rsidP="00F20B59">
            <w:pPr>
              <w:pStyle w:val="Tabela-zawarto"/>
              <w:jc w:val="center"/>
              <w:rPr>
                <w:lang w:val="en-US"/>
              </w:rPr>
            </w:pPr>
            <w:r w:rsidRPr="000E1730">
              <w:rPr>
                <w:lang w:val="en-US"/>
              </w:rPr>
              <w:t>“ZSK-C”</w:t>
            </w:r>
          </w:p>
        </w:tc>
      </w:tr>
      <w:tr w:rsidR="002B7A14" w:rsidRPr="000E1730" w:rsidTr="00370229">
        <w:tc>
          <w:tcPr>
            <w:tcW w:w="539" w:type="dxa"/>
            <w:vAlign w:val="center"/>
          </w:tcPr>
          <w:p w:rsidR="002B7A14" w:rsidRPr="000E1730" w:rsidRDefault="002B7A14" w:rsidP="00F20B59">
            <w:pPr>
              <w:pStyle w:val="Tabela-zawarto"/>
              <w:jc w:val="center"/>
              <w:rPr>
                <w:lang w:val="en-US"/>
              </w:rPr>
            </w:pPr>
          </w:p>
        </w:tc>
        <w:tc>
          <w:tcPr>
            <w:tcW w:w="2722" w:type="dxa"/>
            <w:vAlign w:val="center"/>
          </w:tcPr>
          <w:p w:rsidR="002B7A14" w:rsidRPr="000E1730" w:rsidRDefault="002B7A14" w:rsidP="00F20B59">
            <w:pPr>
              <w:pStyle w:val="Tabela-zawarto"/>
              <w:rPr>
                <w:lang w:val="en-US"/>
              </w:rPr>
            </w:pPr>
            <w:r>
              <w:rPr>
                <w:lang w:val="en-US"/>
              </w:rPr>
              <w:t xml:space="preserve">-   </w:t>
            </w:r>
            <w:r w:rsidRPr="000E1730">
              <w:rPr>
                <w:lang w:val="en-US"/>
              </w:rPr>
              <w:t>CriteriaInclude</w:t>
            </w:r>
          </w:p>
        </w:tc>
        <w:tc>
          <w:tcPr>
            <w:tcW w:w="5218" w:type="dxa"/>
          </w:tcPr>
          <w:p w:rsidR="002B7A14" w:rsidRPr="000E1730" w:rsidRDefault="002B7A14" w:rsidP="00F20B59">
            <w:pPr>
              <w:pStyle w:val="Tabela-zawarto"/>
            </w:pPr>
            <w:r w:rsidRPr="000E1730">
              <w:t xml:space="preserve">Wskaźnik określający czy w odpowiedzi mają być przekazane kryteria </w:t>
            </w:r>
          </w:p>
        </w:tc>
        <w:tc>
          <w:tcPr>
            <w:tcW w:w="5210" w:type="dxa"/>
          </w:tcPr>
          <w:p w:rsidR="002B7A14" w:rsidRPr="000E1730" w:rsidRDefault="002B7A14" w:rsidP="00F20B59">
            <w:pPr>
              <w:pStyle w:val="Tabela-zawarto"/>
              <w:jc w:val="center"/>
            </w:pPr>
            <w:r w:rsidRPr="000E1730">
              <w:t>True/False</w:t>
            </w:r>
          </w:p>
          <w:p w:rsidR="002B7A14" w:rsidRPr="000E1730" w:rsidRDefault="002B7A14" w:rsidP="00F20B59">
            <w:pPr>
              <w:pStyle w:val="Tabela-zawarto"/>
              <w:jc w:val="center"/>
            </w:pPr>
            <w:r w:rsidRPr="000E1730">
              <w:t>Brak elementu oznacza False</w:t>
            </w:r>
          </w:p>
        </w:tc>
      </w:tr>
      <w:tr w:rsidR="002B7A14" w:rsidRPr="000E1730" w:rsidTr="00370229">
        <w:tc>
          <w:tcPr>
            <w:tcW w:w="539" w:type="dxa"/>
            <w:vAlign w:val="center"/>
          </w:tcPr>
          <w:p w:rsidR="002B7A14" w:rsidRPr="000E1730" w:rsidRDefault="002B7A14" w:rsidP="00F20B59">
            <w:pPr>
              <w:pStyle w:val="Tabela-zawarto"/>
              <w:jc w:val="center"/>
            </w:pPr>
            <w:r w:rsidRPr="000E1730">
              <w:t>D-10</w:t>
            </w:r>
          </w:p>
        </w:tc>
        <w:tc>
          <w:tcPr>
            <w:tcW w:w="2722" w:type="dxa"/>
            <w:vAlign w:val="center"/>
          </w:tcPr>
          <w:p w:rsidR="002B7A14" w:rsidRPr="000E1730" w:rsidRDefault="002B7A14" w:rsidP="00F20B59">
            <w:pPr>
              <w:pStyle w:val="Tabela-zawarto"/>
            </w:pPr>
            <w:r>
              <w:t xml:space="preserve">-   </w:t>
            </w:r>
            <w:r w:rsidRPr="000E1730">
              <w:t>BalanceCriteria</w:t>
            </w:r>
          </w:p>
        </w:tc>
        <w:tc>
          <w:tcPr>
            <w:tcW w:w="5218" w:type="dxa"/>
          </w:tcPr>
          <w:p w:rsidR="002B7A14" w:rsidRPr="000E1730" w:rsidRDefault="002B7A14" w:rsidP="00F20B59">
            <w:pPr>
              <w:pStyle w:val="Tabela-zawarto"/>
            </w:pPr>
            <w:r w:rsidRPr="000E1730">
              <w:t>Komponent zawierający informacje określające kryteria zapytania</w:t>
            </w:r>
          </w:p>
        </w:tc>
        <w:tc>
          <w:tcPr>
            <w:tcW w:w="5210" w:type="dxa"/>
          </w:tcPr>
          <w:p w:rsidR="002B7A14" w:rsidRPr="000E1730" w:rsidRDefault="002B7A14" w:rsidP="00F20B59">
            <w:pPr>
              <w:pStyle w:val="Tabela-zawarto"/>
              <w:jc w:val="center"/>
            </w:pPr>
          </w:p>
        </w:tc>
      </w:tr>
      <w:tr w:rsidR="002B7A14" w:rsidRPr="000E1730" w:rsidTr="00370229">
        <w:tc>
          <w:tcPr>
            <w:tcW w:w="539" w:type="dxa"/>
            <w:vAlign w:val="center"/>
          </w:tcPr>
          <w:p w:rsidR="002B7A14" w:rsidRPr="000E1730" w:rsidRDefault="002B7A14" w:rsidP="00F20B59">
            <w:pPr>
              <w:pStyle w:val="Tabela-zawarto"/>
              <w:jc w:val="center"/>
            </w:pPr>
          </w:p>
        </w:tc>
        <w:tc>
          <w:tcPr>
            <w:tcW w:w="2722" w:type="dxa"/>
            <w:vAlign w:val="center"/>
          </w:tcPr>
          <w:p w:rsidR="002B7A14" w:rsidRPr="000E1730" w:rsidRDefault="002B7A14" w:rsidP="00F20B59">
            <w:pPr>
              <w:pStyle w:val="Tabela-zawarto"/>
              <w:rPr>
                <w:lang w:val="en-US"/>
              </w:rPr>
            </w:pPr>
            <w:r>
              <w:rPr>
                <w:lang w:val="en-US"/>
              </w:rPr>
              <w:t xml:space="preserve">-   -   </w:t>
            </w:r>
            <w:r w:rsidRPr="000E1730">
              <w:rPr>
                <w:lang w:val="en-US"/>
              </w:rPr>
              <w:t>CalculationDate</w:t>
            </w:r>
          </w:p>
        </w:tc>
        <w:tc>
          <w:tcPr>
            <w:tcW w:w="5218" w:type="dxa"/>
          </w:tcPr>
          <w:p w:rsidR="002B7A14" w:rsidRPr="000E1730" w:rsidRDefault="002B7A14" w:rsidP="00F20B59">
            <w:pPr>
              <w:pStyle w:val="Tabela-zawarto"/>
            </w:pPr>
            <w:r w:rsidRPr="000E1730">
              <w:t>Żądana data salda</w:t>
            </w:r>
          </w:p>
        </w:tc>
        <w:tc>
          <w:tcPr>
            <w:tcW w:w="5210" w:type="dxa"/>
          </w:tcPr>
          <w:p w:rsidR="002B7A14" w:rsidRPr="000E1730" w:rsidRDefault="002B7A14" w:rsidP="00B005A4">
            <w:pPr>
              <w:pStyle w:val="Tabela-zawarto"/>
              <w:jc w:val="center"/>
            </w:pPr>
            <w:r w:rsidRPr="000E1730">
              <w:t>Data salda (Domyślnie data bieżaca)</w:t>
            </w:r>
          </w:p>
        </w:tc>
      </w:tr>
      <w:tr w:rsidR="002B7A14" w:rsidRPr="000E1730" w:rsidTr="004153E6">
        <w:tc>
          <w:tcPr>
            <w:tcW w:w="539" w:type="dxa"/>
            <w:vAlign w:val="center"/>
          </w:tcPr>
          <w:p w:rsidR="002B7A14" w:rsidRPr="000E1730" w:rsidRDefault="002B7A14" w:rsidP="004153E6">
            <w:pPr>
              <w:pStyle w:val="Tabela-zawarto"/>
              <w:jc w:val="center"/>
            </w:pPr>
          </w:p>
        </w:tc>
        <w:tc>
          <w:tcPr>
            <w:tcW w:w="2722" w:type="dxa"/>
            <w:vAlign w:val="center"/>
          </w:tcPr>
          <w:p w:rsidR="002B7A14" w:rsidRPr="000E1730" w:rsidRDefault="002B7A14" w:rsidP="004153E6">
            <w:pPr>
              <w:pStyle w:val="Tabela-zawarto"/>
              <w:rPr>
                <w:lang w:val="en-US"/>
              </w:rPr>
            </w:pPr>
            <w:r>
              <w:rPr>
                <w:lang w:val="en-US"/>
              </w:rPr>
              <w:t xml:space="preserve">-   -   </w:t>
            </w:r>
            <w:r w:rsidRPr="00BF7AD3">
              <w:rPr>
                <w:lang w:val="en-US"/>
              </w:rPr>
              <w:t>BlockadeList</w:t>
            </w:r>
          </w:p>
        </w:tc>
        <w:tc>
          <w:tcPr>
            <w:tcW w:w="5218" w:type="dxa"/>
          </w:tcPr>
          <w:p w:rsidR="002B7A14" w:rsidRPr="000E1730" w:rsidRDefault="002B7A14" w:rsidP="004153E6">
            <w:pPr>
              <w:pStyle w:val="Tabela-zawarto"/>
            </w:pPr>
            <w:r>
              <w:t>Czy zapytanie o listę blokad środków na rachunku</w:t>
            </w:r>
          </w:p>
        </w:tc>
        <w:tc>
          <w:tcPr>
            <w:tcW w:w="5210" w:type="dxa"/>
          </w:tcPr>
          <w:p w:rsidR="002B7A14" w:rsidRPr="000E1730" w:rsidRDefault="002B7A14" w:rsidP="004153E6">
            <w:pPr>
              <w:pStyle w:val="Tabela-zawarto"/>
              <w:jc w:val="center"/>
            </w:pPr>
            <w:r>
              <w:t>Czy w odpowiedzi ma być zwracana lista blokad środków na rachunku</w:t>
            </w:r>
          </w:p>
        </w:tc>
      </w:tr>
      <w:tr w:rsidR="002B7A14" w:rsidRPr="000E1730" w:rsidTr="00370229">
        <w:tc>
          <w:tcPr>
            <w:tcW w:w="539" w:type="dxa"/>
            <w:vAlign w:val="center"/>
          </w:tcPr>
          <w:p w:rsidR="002B7A14" w:rsidRPr="000E1730" w:rsidRDefault="002B7A14" w:rsidP="00F20B59">
            <w:pPr>
              <w:pStyle w:val="Tabela-zawarto"/>
              <w:jc w:val="center"/>
            </w:pPr>
            <w:r w:rsidRPr="000E1730">
              <w:t>A-17</w:t>
            </w:r>
          </w:p>
        </w:tc>
        <w:tc>
          <w:tcPr>
            <w:tcW w:w="2722" w:type="dxa"/>
            <w:vAlign w:val="center"/>
          </w:tcPr>
          <w:p w:rsidR="002B7A14" w:rsidRPr="000E1730" w:rsidRDefault="002B7A14" w:rsidP="00F20B59">
            <w:pPr>
              <w:pStyle w:val="Tabela-zawarto"/>
            </w:pPr>
            <w:r>
              <w:t xml:space="preserve">-   -   </w:t>
            </w:r>
            <w:r w:rsidRPr="000E1730">
              <w:t>Customer</w:t>
            </w:r>
          </w:p>
        </w:tc>
        <w:tc>
          <w:tcPr>
            <w:tcW w:w="5218" w:type="dxa"/>
          </w:tcPr>
          <w:p w:rsidR="002B7A14" w:rsidRPr="000E1730" w:rsidRDefault="002B7A14" w:rsidP="00F20B59">
            <w:pPr>
              <w:pStyle w:val="Tabela-zawarto"/>
            </w:pPr>
            <w:r w:rsidRPr="000E1730">
              <w:t xml:space="preserve">Informacje o kliencie </w:t>
            </w:r>
          </w:p>
        </w:tc>
        <w:tc>
          <w:tcPr>
            <w:tcW w:w="5210" w:type="dxa"/>
          </w:tcPr>
          <w:p w:rsidR="002B7A14" w:rsidRPr="000E1730" w:rsidRDefault="002B7A14" w:rsidP="00F20B59">
            <w:pPr>
              <w:pStyle w:val="Tabela-zawarto"/>
              <w:jc w:val="center"/>
              <w:rPr>
                <w:b/>
              </w:rPr>
            </w:pPr>
          </w:p>
        </w:tc>
      </w:tr>
      <w:tr w:rsidR="002B7A14" w:rsidRPr="000E1730" w:rsidTr="00370229">
        <w:tc>
          <w:tcPr>
            <w:tcW w:w="539" w:type="dxa"/>
            <w:vAlign w:val="center"/>
          </w:tcPr>
          <w:p w:rsidR="002B7A14" w:rsidRPr="000E1730" w:rsidRDefault="002B7A14" w:rsidP="00F20B59">
            <w:pPr>
              <w:pStyle w:val="Tabela-zawarto"/>
              <w:jc w:val="center"/>
            </w:pPr>
          </w:p>
        </w:tc>
        <w:tc>
          <w:tcPr>
            <w:tcW w:w="2722" w:type="dxa"/>
            <w:vAlign w:val="center"/>
          </w:tcPr>
          <w:p w:rsidR="002B7A14" w:rsidRPr="000E1730" w:rsidRDefault="002B7A14" w:rsidP="00F20B59">
            <w:pPr>
              <w:pStyle w:val="Tabela-zawarto"/>
            </w:pPr>
            <w:r>
              <w:t xml:space="preserve">-   -   -   </w:t>
            </w:r>
            <w:r w:rsidRPr="000E1730">
              <w:t>Identifier</w:t>
            </w:r>
          </w:p>
        </w:tc>
        <w:tc>
          <w:tcPr>
            <w:tcW w:w="5218" w:type="dxa"/>
          </w:tcPr>
          <w:p w:rsidR="002B7A14" w:rsidRPr="000E1730" w:rsidRDefault="002B7A14" w:rsidP="00F20B59">
            <w:pPr>
              <w:pStyle w:val="Tabela-zawarto"/>
            </w:pPr>
            <w:r w:rsidRPr="000E1730">
              <w:t>Identyfikator klienta</w:t>
            </w:r>
          </w:p>
        </w:tc>
        <w:tc>
          <w:tcPr>
            <w:tcW w:w="5210" w:type="dxa"/>
          </w:tcPr>
          <w:p w:rsidR="002B7A14" w:rsidRPr="000E1730" w:rsidRDefault="002B7A14" w:rsidP="00F20B59">
            <w:pPr>
              <w:pStyle w:val="Tabela-zawarto"/>
              <w:jc w:val="center"/>
            </w:pPr>
          </w:p>
        </w:tc>
      </w:tr>
      <w:tr w:rsidR="002B7A14" w:rsidRPr="000E1730" w:rsidTr="00370229">
        <w:tc>
          <w:tcPr>
            <w:tcW w:w="539" w:type="dxa"/>
            <w:vAlign w:val="center"/>
          </w:tcPr>
          <w:p w:rsidR="002B7A14" w:rsidRPr="000E1730" w:rsidRDefault="002B7A14" w:rsidP="00F20B59">
            <w:pPr>
              <w:pStyle w:val="Tabela-zawarto"/>
              <w:jc w:val="center"/>
            </w:pPr>
          </w:p>
        </w:tc>
        <w:tc>
          <w:tcPr>
            <w:tcW w:w="2722" w:type="dxa"/>
            <w:vAlign w:val="center"/>
          </w:tcPr>
          <w:p w:rsidR="002B7A14" w:rsidRPr="000E1730" w:rsidRDefault="002B7A14" w:rsidP="00F20B59">
            <w:pPr>
              <w:pStyle w:val="Tabela-zawarto"/>
            </w:pPr>
            <w:r>
              <w:t xml:space="preserve">-   -   -   </w:t>
            </w:r>
            <w:r w:rsidRPr="000E1730">
              <w:t>Name</w:t>
            </w:r>
          </w:p>
        </w:tc>
        <w:tc>
          <w:tcPr>
            <w:tcW w:w="5218" w:type="dxa"/>
          </w:tcPr>
          <w:p w:rsidR="002B7A14" w:rsidRPr="000E1730" w:rsidRDefault="002B7A14" w:rsidP="00F20B59">
            <w:pPr>
              <w:pStyle w:val="Tabela-zawarto"/>
            </w:pPr>
            <w:r w:rsidRPr="000E1730">
              <w:t>Nazwa klienta</w:t>
            </w:r>
          </w:p>
        </w:tc>
        <w:tc>
          <w:tcPr>
            <w:tcW w:w="5210" w:type="dxa"/>
          </w:tcPr>
          <w:p w:rsidR="002B7A14" w:rsidRPr="000E1730" w:rsidRDefault="002B7A14" w:rsidP="00F20B59">
            <w:pPr>
              <w:pStyle w:val="Tabela-zawarto"/>
              <w:jc w:val="center"/>
            </w:pPr>
          </w:p>
        </w:tc>
      </w:tr>
      <w:tr w:rsidR="002B7A14" w:rsidRPr="000E1730" w:rsidTr="00370229">
        <w:tc>
          <w:tcPr>
            <w:tcW w:w="539" w:type="dxa"/>
            <w:vAlign w:val="center"/>
          </w:tcPr>
          <w:p w:rsidR="002B7A14" w:rsidRPr="000E1730" w:rsidRDefault="002B7A14" w:rsidP="00F20B59">
            <w:pPr>
              <w:pStyle w:val="Tabela-zawarto"/>
              <w:jc w:val="center"/>
            </w:pPr>
          </w:p>
        </w:tc>
        <w:tc>
          <w:tcPr>
            <w:tcW w:w="2722" w:type="dxa"/>
            <w:vAlign w:val="center"/>
          </w:tcPr>
          <w:p w:rsidR="002B7A14" w:rsidRPr="000E1730" w:rsidRDefault="002B7A14" w:rsidP="00F20B59">
            <w:pPr>
              <w:pStyle w:val="Tabela-zawarto"/>
            </w:pPr>
            <w:r>
              <w:t xml:space="preserve">-   -   -   </w:t>
            </w:r>
            <w:r w:rsidRPr="000E1730">
              <w:t>AdditionalName</w:t>
            </w:r>
          </w:p>
        </w:tc>
        <w:tc>
          <w:tcPr>
            <w:tcW w:w="5218" w:type="dxa"/>
          </w:tcPr>
          <w:p w:rsidR="002B7A14" w:rsidRPr="000E1730" w:rsidRDefault="002B7A14" w:rsidP="00F20B59">
            <w:pPr>
              <w:pStyle w:val="Tabela-zawarto"/>
            </w:pPr>
            <w:r w:rsidRPr="000E1730">
              <w:t>Dodatkowa nazwa klienta</w:t>
            </w:r>
          </w:p>
        </w:tc>
        <w:tc>
          <w:tcPr>
            <w:tcW w:w="5210" w:type="dxa"/>
          </w:tcPr>
          <w:p w:rsidR="002B7A14" w:rsidRPr="000E1730" w:rsidRDefault="002B7A14" w:rsidP="00F20B59">
            <w:pPr>
              <w:pStyle w:val="Tabela-zawarto"/>
              <w:jc w:val="center"/>
            </w:pPr>
          </w:p>
        </w:tc>
      </w:tr>
      <w:tr w:rsidR="002B7A14" w:rsidRPr="000E1730" w:rsidTr="00370229">
        <w:tc>
          <w:tcPr>
            <w:tcW w:w="539" w:type="dxa"/>
            <w:vAlign w:val="center"/>
          </w:tcPr>
          <w:p w:rsidR="002B7A14" w:rsidRPr="000E1730" w:rsidRDefault="002B7A14" w:rsidP="00F20B59">
            <w:pPr>
              <w:pStyle w:val="Tabela-zawarto"/>
              <w:jc w:val="center"/>
            </w:pPr>
          </w:p>
        </w:tc>
        <w:tc>
          <w:tcPr>
            <w:tcW w:w="2722" w:type="dxa"/>
            <w:vAlign w:val="center"/>
          </w:tcPr>
          <w:p w:rsidR="002B7A14" w:rsidRPr="000E1730" w:rsidRDefault="002B7A14" w:rsidP="00F20B59">
            <w:pPr>
              <w:pStyle w:val="Tabela-zawarto"/>
            </w:pPr>
            <w:r>
              <w:t xml:space="preserve">-   -   -   </w:t>
            </w:r>
            <w:r w:rsidRPr="000E1730">
              <w:t>Description</w:t>
            </w:r>
          </w:p>
        </w:tc>
        <w:tc>
          <w:tcPr>
            <w:tcW w:w="5218" w:type="dxa"/>
          </w:tcPr>
          <w:p w:rsidR="002B7A14" w:rsidRPr="000E1730" w:rsidRDefault="002B7A14" w:rsidP="00F20B59">
            <w:pPr>
              <w:pStyle w:val="Tabela-zawarto"/>
            </w:pPr>
            <w:r w:rsidRPr="000E1730">
              <w:t>Dodatkowe informacje o kliencie</w:t>
            </w:r>
          </w:p>
        </w:tc>
        <w:tc>
          <w:tcPr>
            <w:tcW w:w="5210" w:type="dxa"/>
          </w:tcPr>
          <w:p w:rsidR="002B7A14" w:rsidRPr="000E1730" w:rsidRDefault="002B7A14" w:rsidP="00F20B59">
            <w:pPr>
              <w:pStyle w:val="Tabela-zawarto"/>
              <w:jc w:val="center"/>
            </w:pPr>
          </w:p>
        </w:tc>
      </w:tr>
      <w:tr w:rsidR="002B7A14" w:rsidRPr="000E1730" w:rsidTr="00370229">
        <w:tc>
          <w:tcPr>
            <w:tcW w:w="539" w:type="dxa"/>
            <w:vAlign w:val="center"/>
          </w:tcPr>
          <w:p w:rsidR="002B7A14" w:rsidRPr="000E1730" w:rsidRDefault="002B7A14" w:rsidP="00F20B59">
            <w:pPr>
              <w:pStyle w:val="Tabela-zawarto"/>
              <w:jc w:val="center"/>
            </w:pPr>
            <w:r w:rsidRPr="000E1730">
              <w:t>A-10</w:t>
            </w:r>
          </w:p>
        </w:tc>
        <w:tc>
          <w:tcPr>
            <w:tcW w:w="2722" w:type="dxa"/>
            <w:vAlign w:val="center"/>
          </w:tcPr>
          <w:p w:rsidR="002B7A14" w:rsidRPr="000E1730" w:rsidRDefault="002B7A14" w:rsidP="00F20B59">
            <w:pPr>
              <w:pStyle w:val="Tabela-zawarto"/>
              <w:ind w:left="432" w:hanging="432"/>
              <w:rPr>
                <w:b/>
              </w:rPr>
            </w:pPr>
            <w:r>
              <w:t xml:space="preserve">-   -   </w:t>
            </w:r>
            <w:r w:rsidRPr="000E1730">
              <w:t>CustomerAccount</w:t>
            </w:r>
          </w:p>
        </w:tc>
        <w:tc>
          <w:tcPr>
            <w:tcW w:w="5218" w:type="dxa"/>
          </w:tcPr>
          <w:p w:rsidR="002B7A14" w:rsidRPr="000E1730" w:rsidRDefault="002B7A14" w:rsidP="00F20B59">
            <w:pPr>
              <w:pStyle w:val="Tabela-zawarto"/>
            </w:pPr>
            <w:r w:rsidRPr="000E1730">
              <w:t>Informacje o rachunku bankowym klienta</w:t>
            </w:r>
          </w:p>
        </w:tc>
        <w:tc>
          <w:tcPr>
            <w:tcW w:w="5210" w:type="dxa"/>
          </w:tcPr>
          <w:p w:rsidR="002B7A14" w:rsidRPr="000E1730" w:rsidRDefault="002B7A14" w:rsidP="00F20B59">
            <w:pPr>
              <w:pStyle w:val="Tabela-zawarto"/>
              <w:jc w:val="center"/>
              <w:rPr>
                <w:b/>
              </w:rPr>
            </w:pPr>
          </w:p>
        </w:tc>
      </w:tr>
      <w:tr w:rsidR="002B7A14" w:rsidRPr="000E1730" w:rsidTr="00370229">
        <w:tc>
          <w:tcPr>
            <w:tcW w:w="539" w:type="dxa"/>
            <w:vAlign w:val="center"/>
          </w:tcPr>
          <w:p w:rsidR="002B7A14" w:rsidRPr="000E1730" w:rsidRDefault="002B7A14" w:rsidP="00F20B59">
            <w:pPr>
              <w:pStyle w:val="Tabela-zawarto"/>
              <w:jc w:val="center"/>
            </w:pPr>
          </w:p>
        </w:tc>
        <w:tc>
          <w:tcPr>
            <w:tcW w:w="2722" w:type="dxa"/>
            <w:vAlign w:val="center"/>
          </w:tcPr>
          <w:p w:rsidR="002B7A14" w:rsidRPr="000E1730" w:rsidRDefault="002B7A14" w:rsidP="00F20B59">
            <w:pPr>
              <w:pStyle w:val="Tabela-zawarto"/>
              <w:ind w:left="432" w:hanging="432"/>
              <w:rPr>
                <w:b/>
                <w:lang w:val="en-US"/>
              </w:rPr>
            </w:pPr>
            <w:r>
              <w:rPr>
                <w:lang w:val="en-US"/>
              </w:rPr>
              <w:t xml:space="preserve">-   -   -   </w:t>
            </w:r>
            <w:r w:rsidRPr="000E1730">
              <w:rPr>
                <w:lang w:val="en-US"/>
              </w:rPr>
              <w:t>AccountIdentifier</w:t>
            </w:r>
          </w:p>
        </w:tc>
        <w:tc>
          <w:tcPr>
            <w:tcW w:w="5218" w:type="dxa"/>
          </w:tcPr>
          <w:p w:rsidR="002B7A14" w:rsidRPr="000E1730" w:rsidRDefault="002B7A14" w:rsidP="00F20B59">
            <w:pPr>
              <w:pStyle w:val="Tabela-zawarto"/>
            </w:pPr>
            <w:r w:rsidRPr="000E1730">
              <w:t>Numer rachunku</w:t>
            </w:r>
          </w:p>
        </w:tc>
        <w:tc>
          <w:tcPr>
            <w:tcW w:w="5210" w:type="dxa"/>
          </w:tcPr>
          <w:p w:rsidR="002B7A14" w:rsidRPr="000E1730" w:rsidRDefault="002B7A14" w:rsidP="00F20B59">
            <w:pPr>
              <w:pStyle w:val="Tabela-zawarto"/>
              <w:jc w:val="center"/>
            </w:pPr>
            <w:r w:rsidRPr="000E1730">
              <w:t>Numer rachunku w standardzie NRB/IBAN</w:t>
            </w:r>
          </w:p>
        </w:tc>
      </w:tr>
      <w:tr w:rsidR="002B7A14" w:rsidRPr="000E1730" w:rsidTr="00370229">
        <w:tc>
          <w:tcPr>
            <w:tcW w:w="539" w:type="dxa"/>
            <w:vAlign w:val="center"/>
          </w:tcPr>
          <w:p w:rsidR="002B7A14" w:rsidRPr="000E1730" w:rsidRDefault="002B7A14" w:rsidP="00F20B59">
            <w:pPr>
              <w:pStyle w:val="Tabela-zawarto"/>
              <w:jc w:val="center"/>
            </w:pPr>
          </w:p>
        </w:tc>
        <w:tc>
          <w:tcPr>
            <w:tcW w:w="2722" w:type="dxa"/>
            <w:vAlign w:val="center"/>
          </w:tcPr>
          <w:p w:rsidR="002B7A14" w:rsidRPr="000E1730" w:rsidRDefault="002B7A14" w:rsidP="00F20B59">
            <w:pPr>
              <w:pStyle w:val="Tabela-zawarto"/>
              <w:ind w:left="432" w:hanging="432"/>
              <w:rPr>
                <w:b/>
              </w:rPr>
            </w:pPr>
            <w:r>
              <w:t xml:space="preserve">-   -   -   </w:t>
            </w:r>
            <w:r w:rsidRPr="000E1730">
              <w:t>AccountName</w:t>
            </w:r>
          </w:p>
        </w:tc>
        <w:tc>
          <w:tcPr>
            <w:tcW w:w="5218" w:type="dxa"/>
          </w:tcPr>
          <w:p w:rsidR="002B7A14" w:rsidRPr="000E1730" w:rsidRDefault="002B7A14" w:rsidP="00F20B59">
            <w:pPr>
              <w:pStyle w:val="Tabela-zawarto"/>
            </w:pPr>
            <w:r w:rsidRPr="000E1730">
              <w:t>Nazwa rachunku</w:t>
            </w:r>
          </w:p>
        </w:tc>
        <w:tc>
          <w:tcPr>
            <w:tcW w:w="5210" w:type="dxa"/>
          </w:tcPr>
          <w:p w:rsidR="002B7A14" w:rsidRPr="000E1730" w:rsidRDefault="002B7A14" w:rsidP="00F20B59">
            <w:pPr>
              <w:pStyle w:val="Tabela-zawarto"/>
              <w:jc w:val="center"/>
            </w:pPr>
          </w:p>
        </w:tc>
      </w:tr>
      <w:tr w:rsidR="002B7A14" w:rsidRPr="000E1730" w:rsidTr="00370229">
        <w:tc>
          <w:tcPr>
            <w:tcW w:w="539" w:type="dxa"/>
            <w:vAlign w:val="center"/>
          </w:tcPr>
          <w:p w:rsidR="002B7A14" w:rsidRPr="000E1730" w:rsidRDefault="002B7A14" w:rsidP="00F20B59">
            <w:pPr>
              <w:pStyle w:val="Tabela-zawarto"/>
              <w:jc w:val="center"/>
            </w:pPr>
            <w:r w:rsidRPr="000E1730">
              <w:t>A-15</w:t>
            </w:r>
          </w:p>
        </w:tc>
        <w:tc>
          <w:tcPr>
            <w:tcW w:w="2722" w:type="dxa"/>
            <w:vAlign w:val="center"/>
          </w:tcPr>
          <w:p w:rsidR="002B7A14" w:rsidRPr="000E1730" w:rsidRDefault="002B7A14" w:rsidP="00F20B59">
            <w:pPr>
              <w:pStyle w:val="Tabela-zawarto"/>
            </w:pPr>
            <w:r>
              <w:t xml:space="preserve">-   -   </w:t>
            </w:r>
            <w:r w:rsidRPr="000E1730">
              <w:t>CustomerFinancialInstitution</w:t>
            </w:r>
          </w:p>
        </w:tc>
        <w:tc>
          <w:tcPr>
            <w:tcW w:w="5218" w:type="dxa"/>
          </w:tcPr>
          <w:p w:rsidR="002B7A14" w:rsidRPr="000E1730" w:rsidRDefault="002B7A14" w:rsidP="00F20B59">
            <w:pPr>
              <w:pStyle w:val="Tabela-zawarto"/>
            </w:pPr>
            <w:r w:rsidRPr="000E1730">
              <w:t xml:space="preserve">Informacje o banku/oddziale banku obsługującym rachunek klienta </w:t>
            </w:r>
          </w:p>
        </w:tc>
        <w:tc>
          <w:tcPr>
            <w:tcW w:w="5210" w:type="dxa"/>
          </w:tcPr>
          <w:p w:rsidR="002B7A14" w:rsidRPr="000E1730" w:rsidRDefault="002B7A14" w:rsidP="00F20B59">
            <w:pPr>
              <w:pStyle w:val="Tabela-zawarto"/>
              <w:jc w:val="center"/>
              <w:rPr>
                <w:b/>
              </w:rPr>
            </w:pPr>
          </w:p>
        </w:tc>
      </w:tr>
      <w:tr w:rsidR="002B7A14" w:rsidRPr="000E1730" w:rsidTr="00370229">
        <w:tc>
          <w:tcPr>
            <w:tcW w:w="539" w:type="dxa"/>
            <w:vAlign w:val="center"/>
          </w:tcPr>
          <w:p w:rsidR="002B7A14" w:rsidRPr="000E1730" w:rsidRDefault="002B7A14" w:rsidP="00775CC5">
            <w:pPr>
              <w:pStyle w:val="Tabela-zawarto"/>
              <w:jc w:val="center"/>
            </w:pPr>
          </w:p>
        </w:tc>
        <w:tc>
          <w:tcPr>
            <w:tcW w:w="2722" w:type="dxa"/>
            <w:vAlign w:val="center"/>
          </w:tcPr>
          <w:p w:rsidR="002B7A14" w:rsidRPr="000E1730" w:rsidRDefault="002B7A14" w:rsidP="00775CC5">
            <w:pPr>
              <w:pStyle w:val="Tabela-zawarto"/>
            </w:pPr>
            <w:r>
              <w:t xml:space="preserve">-   -   -   </w:t>
            </w:r>
            <w:r w:rsidRPr="000E1730">
              <w:t>FIIdentifier</w:t>
            </w:r>
          </w:p>
        </w:tc>
        <w:tc>
          <w:tcPr>
            <w:tcW w:w="5218" w:type="dxa"/>
          </w:tcPr>
          <w:p w:rsidR="002B7A14" w:rsidRPr="000E1730" w:rsidRDefault="002B7A14" w:rsidP="00F20B59">
            <w:pPr>
              <w:pStyle w:val="Tabela-zawarto"/>
            </w:pPr>
            <w:r w:rsidRPr="000E1730">
              <w:t>Identyfikator banku/oddziału banku</w:t>
            </w:r>
          </w:p>
        </w:tc>
        <w:tc>
          <w:tcPr>
            <w:tcW w:w="5210" w:type="dxa"/>
          </w:tcPr>
          <w:p w:rsidR="002B7A14" w:rsidRPr="000E1730" w:rsidRDefault="002B7A14" w:rsidP="00775CC5">
            <w:pPr>
              <w:pStyle w:val="Tabela-zawarto"/>
              <w:jc w:val="center"/>
            </w:pPr>
          </w:p>
        </w:tc>
      </w:tr>
      <w:tr w:rsidR="002B7A14" w:rsidRPr="000E1730" w:rsidTr="00370229">
        <w:tc>
          <w:tcPr>
            <w:tcW w:w="539" w:type="dxa"/>
            <w:vAlign w:val="center"/>
          </w:tcPr>
          <w:p w:rsidR="002B7A14" w:rsidRPr="000E1730" w:rsidRDefault="002B7A14" w:rsidP="00775CC5">
            <w:pPr>
              <w:pStyle w:val="Tabela-zawarto"/>
              <w:jc w:val="center"/>
            </w:pPr>
          </w:p>
        </w:tc>
        <w:tc>
          <w:tcPr>
            <w:tcW w:w="2722" w:type="dxa"/>
            <w:vAlign w:val="center"/>
          </w:tcPr>
          <w:p w:rsidR="002B7A14" w:rsidRPr="000E1730" w:rsidRDefault="002B7A14" w:rsidP="00775CC5">
            <w:pPr>
              <w:pStyle w:val="Tabela-zawarto"/>
            </w:pPr>
            <w:r>
              <w:t xml:space="preserve">-   -   -   </w:t>
            </w:r>
            <w:r w:rsidRPr="000E1730">
              <w:t>Name</w:t>
            </w:r>
          </w:p>
        </w:tc>
        <w:tc>
          <w:tcPr>
            <w:tcW w:w="5218" w:type="dxa"/>
          </w:tcPr>
          <w:p w:rsidR="002B7A14" w:rsidRPr="000E1730" w:rsidRDefault="002B7A14" w:rsidP="00F20B59">
            <w:pPr>
              <w:pStyle w:val="Tabela-zawarto"/>
            </w:pPr>
            <w:r w:rsidRPr="000E1730">
              <w:t>Nazwa banku/oddziału banku</w:t>
            </w:r>
          </w:p>
        </w:tc>
        <w:tc>
          <w:tcPr>
            <w:tcW w:w="5210" w:type="dxa"/>
          </w:tcPr>
          <w:p w:rsidR="002B7A14" w:rsidRPr="000E1730" w:rsidRDefault="002B7A14" w:rsidP="00775CC5">
            <w:pPr>
              <w:pStyle w:val="Tabela-zawarto"/>
              <w:jc w:val="center"/>
            </w:pPr>
          </w:p>
        </w:tc>
      </w:tr>
      <w:tr w:rsidR="002B7A14" w:rsidRPr="000E1730" w:rsidTr="004153E6">
        <w:tc>
          <w:tcPr>
            <w:tcW w:w="539" w:type="dxa"/>
            <w:vAlign w:val="center"/>
          </w:tcPr>
          <w:p w:rsidR="002B7A14" w:rsidRPr="000E1730" w:rsidRDefault="002B7A14" w:rsidP="004153E6">
            <w:pPr>
              <w:pStyle w:val="Tabela-zawarto"/>
              <w:jc w:val="center"/>
            </w:pPr>
            <w:r w:rsidRPr="000E1730">
              <w:t>A-10</w:t>
            </w:r>
          </w:p>
        </w:tc>
        <w:tc>
          <w:tcPr>
            <w:tcW w:w="2722" w:type="dxa"/>
            <w:vAlign w:val="center"/>
          </w:tcPr>
          <w:p w:rsidR="002B7A14" w:rsidRPr="000E1730" w:rsidRDefault="002B7A14" w:rsidP="001E0423">
            <w:pPr>
              <w:pStyle w:val="Tabela-zawarto"/>
              <w:ind w:left="432" w:hanging="432"/>
              <w:rPr>
                <w:b/>
              </w:rPr>
            </w:pPr>
            <w:r>
              <w:t>-   -   Micro</w:t>
            </w:r>
            <w:r w:rsidRPr="000E1730">
              <w:t>Account</w:t>
            </w:r>
          </w:p>
        </w:tc>
        <w:tc>
          <w:tcPr>
            <w:tcW w:w="5218" w:type="dxa"/>
          </w:tcPr>
          <w:p w:rsidR="002B7A14" w:rsidRPr="000E1730" w:rsidRDefault="002B7A14" w:rsidP="004153E6">
            <w:pPr>
              <w:pStyle w:val="Tabela-zawarto"/>
            </w:pPr>
            <w:r w:rsidRPr="000E1730">
              <w:t>Informacje o rachunku bankowym klienta</w:t>
            </w:r>
          </w:p>
        </w:tc>
        <w:tc>
          <w:tcPr>
            <w:tcW w:w="5210" w:type="dxa"/>
          </w:tcPr>
          <w:p w:rsidR="002B7A14" w:rsidRPr="000E1730" w:rsidRDefault="002B7A14" w:rsidP="004153E6">
            <w:pPr>
              <w:pStyle w:val="Tabela-zawarto"/>
              <w:jc w:val="center"/>
              <w:rPr>
                <w:b/>
              </w:rPr>
            </w:pPr>
          </w:p>
        </w:tc>
      </w:tr>
      <w:tr w:rsidR="002B7A14" w:rsidRPr="000E1730" w:rsidTr="004153E6">
        <w:tc>
          <w:tcPr>
            <w:tcW w:w="539" w:type="dxa"/>
            <w:vAlign w:val="center"/>
          </w:tcPr>
          <w:p w:rsidR="002B7A14" w:rsidRPr="000E1730" w:rsidRDefault="002B7A14" w:rsidP="004153E6">
            <w:pPr>
              <w:pStyle w:val="Tabela-zawarto"/>
              <w:jc w:val="center"/>
            </w:pPr>
          </w:p>
        </w:tc>
        <w:tc>
          <w:tcPr>
            <w:tcW w:w="2722" w:type="dxa"/>
            <w:vAlign w:val="center"/>
          </w:tcPr>
          <w:p w:rsidR="002B7A14" w:rsidRPr="000E1730" w:rsidRDefault="002B7A14" w:rsidP="004153E6">
            <w:pPr>
              <w:pStyle w:val="Tabela-zawarto"/>
              <w:ind w:left="432" w:hanging="432"/>
              <w:rPr>
                <w:b/>
                <w:lang w:val="en-US"/>
              </w:rPr>
            </w:pPr>
            <w:r>
              <w:rPr>
                <w:lang w:val="en-US"/>
              </w:rPr>
              <w:t xml:space="preserve">-   -   -   </w:t>
            </w:r>
            <w:r w:rsidRPr="000E1730">
              <w:rPr>
                <w:lang w:val="en-US"/>
              </w:rPr>
              <w:t>AccountIdentifier</w:t>
            </w:r>
          </w:p>
        </w:tc>
        <w:tc>
          <w:tcPr>
            <w:tcW w:w="5218" w:type="dxa"/>
          </w:tcPr>
          <w:p w:rsidR="002B7A14" w:rsidRPr="000E1730" w:rsidRDefault="002B7A14" w:rsidP="004153E6">
            <w:pPr>
              <w:pStyle w:val="Tabela-zawarto"/>
            </w:pPr>
            <w:r w:rsidRPr="000E1730">
              <w:t>Numer rachunku</w:t>
            </w:r>
          </w:p>
        </w:tc>
        <w:tc>
          <w:tcPr>
            <w:tcW w:w="5210" w:type="dxa"/>
          </w:tcPr>
          <w:p w:rsidR="002B7A14" w:rsidRPr="001E0423" w:rsidRDefault="002B7A14" w:rsidP="001E0423">
            <w:pPr>
              <w:pStyle w:val="Tabela-zawarto"/>
              <w:jc w:val="center"/>
              <w:rPr>
                <w:highlight w:val="cyan"/>
              </w:rPr>
            </w:pPr>
            <w:r w:rsidRPr="001E0423">
              <w:rPr>
                <w:highlight w:val="cyan"/>
              </w:rPr>
              <w:t>Numer mikrorachunku prowadzonego w NBPCollect, jeśli klient obsługiwany w NBPCollect</w:t>
            </w:r>
          </w:p>
        </w:tc>
      </w:tr>
      <w:tr w:rsidR="002B7A14" w:rsidRPr="000E1730" w:rsidTr="004153E6">
        <w:tc>
          <w:tcPr>
            <w:tcW w:w="539" w:type="dxa"/>
            <w:vAlign w:val="center"/>
          </w:tcPr>
          <w:p w:rsidR="002B7A14" w:rsidRPr="000E1730" w:rsidRDefault="002B7A14" w:rsidP="004153E6">
            <w:pPr>
              <w:pStyle w:val="Tabela-zawarto"/>
              <w:jc w:val="center"/>
            </w:pPr>
          </w:p>
        </w:tc>
        <w:tc>
          <w:tcPr>
            <w:tcW w:w="2722" w:type="dxa"/>
            <w:vAlign w:val="center"/>
          </w:tcPr>
          <w:p w:rsidR="002B7A14" w:rsidRPr="000E1730" w:rsidRDefault="002B7A14" w:rsidP="004153E6">
            <w:pPr>
              <w:pStyle w:val="Tabela-zawarto"/>
              <w:ind w:left="432" w:hanging="432"/>
              <w:rPr>
                <w:b/>
              </w:rPr>
            </w:pPr>
            <w:r>
              <w:t xml:space="preserve">-   -   -   </w:t>
            </w:r>
            <w:r w:rsidRPr="000E1730">
              <w:t>AccountName</w:t>
            </w:r>
          </w:p>
        </w:tc>
        <w:tc>
          <w:tcPr>
            <w:tcW w:w="5218" w:type="dxa"/>
          </w:tcPr>
          <w:p w:rsidR="002B7A14" w:rsidRPr="000E1730" w:rsidRDefault="002B7A14" w:rsidP="004153E6">
            <w:pPr>
              <w:pStyle w:val="Tabela-zawarto"/>
            </w:pPr>
            <w:r w:rsidRPr="000E1730">
              <w:t>Nazwa rachunku</w:t>
            </w:r>
          </w:p>
        </w:tc>
        <w:tc>
          <w:tcPr>
            <w:tcW w:w="5210" w:type="dxa"/>
          </w:tcPr>
          <w:p w:rsidR="002B7A14" w:rsidRPr="000E1730" w:rsidRDefault="002B7A14" w:rsidP="004153E6">
            <w:pPr>
              <w:pStyle w:val="Tabela-zawarto"/>
              <w:jc w:val="center"/>
            </w:pPr>
          </w:p>
        </w:tc>
      </w:tr>
    </w:tbl>
    <w:p w:rsidR="002B7A14" w:rsidRPr="000E1730" w:rsidRDefault="002B7A14" w:rsidP="00775CC5"/>
    <w:p w:rsidR="002B7A14" w:rsidRPr="000E1730" w:rsidRDefault="002B7A14" w:rsidP="00EF0A0B">
      <w:pPr>
        <w:pStyle w:val="Heading2"/>
        <w:pageBreakBefore/>
        <w:numPr>
          <w:ilvl w:val="1"/>
          <w:numId w:val="27"/>
        </w:numPr>
      </w:pPr>
      <w:bookmarkStart w:id="131" w:name="_Toc36457559"/>
      <w:bookmarkStart w:id="132" w:name="_Toc365015768"/>
      <w:r w:rsidRPr="000E1730">
        <w:t>Komunikat odpowiedzi BalanceResponse</w:t>
      </w:r>
      <w:bookmarkEnd w:id="131"/>
      <w:bookmarkEnd w:id="132"/>
    </w:p>
    <w:p w:rsidR="002B7A14" w:rsidRPr="000E1730" w:rsidRDefault="002B7A14" w:rsidP="00755913">
      <w:pPr>
        <w:pStyle w:val="Caption"/>
      </w:pPr>
      <w:bookmarkStart w:id="133" w:name="_Toc365015840"/>
      <w:r w:rsidRPr="000E1730">
        <w:t xml:space="preserve">Tabela </w:t>
      </w:r>
      <w:fldSimple w:instr=" SEQ Tabela \* ARABIC ">
        <w:r>
          <w:rPr>
            <w:noProof/>
          </w:rPr>
          <w:t>14</w:t>
        </w:r>
      </w:fldSimple>
      <w:r w:rsidRPr="000E1730">
        <w:t>: Komunikat odpowiedzi BalanceResponse</w:t>
      </w:r>
      <w:bookmarkEnd w:id="133"/>
    </w:p>
    <w:tbl>
      <w:tblPr>
        <w:tblW w:w="14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8"/>
        <w:gridCol w:w="2621"/>
        <w:gridCol w:w="6381"/>
        <w:gridCol w:w="1244"/>
        <w:gridCol w:w="1100"/>
        <w:gridCol w:w="200"/>
        <w:gridCol w:w="149"/>
        <w:gridCol w:w="1051"/>
        <w:gridCol w:w="900"/>
      </w:tblGrid>
      <w:tr w:rsidR="002B7A14" w:rsidRPr="000E1730" w:rsidTr="00E2085D">
        <w:tc>
          <w:tcPr>
            <w:tcW w:w="568" w:type="dxa"/>
            <w:shd w:val="solid" w:color="auto" w:fill="auto"/>
            <w:vAlign w:val="center"/>
          </w:tcPr>
          <w:p w:rsidR="002B7A14" w:rsidRPr="000E1730" w:rsidRDefault="002B7A14" w:rsidP="00775CC5">
            <w:pPr>
              <w:pStyle w:val="Tabela-nagwek"/>
              <w:jc w:val="center"/>
            </w:pPr>
            <w:r w:rsidRPr="000E1730">
              <w:t>Nr</w:t>
            </w:r>
          </w:p>
        </w:tc>
        <w:tc>
          <w:tcPr>
            <w:tcW w:w="2621" w:type="dxa"/>
            <w:shd w:val="solid" w:color="auto" w:fill="auto"/>
          </w:tcPr>
          <w:p w:rsidR="002B7A14" w:rsidRPr="000E1730" w:rsidRDefault="002B7A14" w:rsidP="00775CC5">
            <w:pPr>
              <w:pStyle w:val="Tabela-nagwek"/>
            </w:pPr>
            <w:r w:rsidRPr="000E1730">
              <w:t>Nazwa elementu</w:t>
            </w:r>
          </w:p>
        </w:tc>
        <w:tc>
          <w:tcPr>
            <w:tcW w:w="6381" w:type="dxa"/>
            <w:shd w:val="solid" w:color="auto" w:fill="auto"/>
          </w:tcPr>
          <w:p w:rsidR="002B7A14" w:rsidRPr="000E1730" w:rsidRDefault="002B7A14" w:rsidP="00775CC5">
            <w:pPr>
              <w:pStyle w:val="Tabela-nagwek"/>
              <w:jc w:val="center"/>
            </w:pPr>
            <w:r w:rsidRPr="000E1730">
              <w:t>Opis</w:t>
            </w:r>
          </w:p>
        </w:tc>
        <w:tc>
          <w:tcPr>
            <w:tcW w:w="4644" w:type="dxa"/>
            <w:gridSpan w:val="6"/>
            <w:shd w:val="solid" w:color="auto" w:fill="auto"/>
          </w:tcPr>
          <w:p w:rsidR="002B7A14" w:rsidRPr="000E1730" w:rsidRDefault="002B7A14" w:rsidP="00775CC5">
            <w:pPr>
              <w:pStyle w:val="Tabela-nagwek"/>
              <w:jc w:val="center"/>
            </w:pPr>
            <w:r w:rsidRPr="000E1730">
              <w:t>Wprowadzana wartość</w:t>
            </w:r>
          </w:p>
        </w:tc>
      </w:tr>
      <w:tr w:rsidR="002B7A14" w:rsidRPr="000E1730" w:rsidTr="00271314">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rsidRPr="000E1730">
              <w:t>BalanceResponse</w:t>
            </w:r>
          </w:p>
        </w:tc>
        <w:tc>
          <w:tcPr>
            <w:tcW w:w="11025" w:type="dxa"/>
            <w:gridSpan w:val="7"/>
          </w:tcPr>
          <w:p w:rsidR="002B7A14" w:rsidRPr="000E1730" w:rsidRDefault="002B7A14" w:rsidP="00775CC5">
            <w:pPr>
              <w:pStyle w:val="Tabela-zawarto"/>
              <w:jc w:val="center"/>
            </w:pPr>
            <w:r w:rsidRPr="000E1730">
              <w:t xml:space="preserve">Saldo rachunku </w:t>
            </w:r>
            <w:r>
              <w:t xml:space="preserve">lub lista blokad środków na rachunku </w:t>
            </w:r>
            <w:r w:rsidRPr="000E1730">
              <w:t>– komunikat typu odpowiedź</w:t>
            </w:r>
          </w:p>
        </w:tc>
      </w:tr>
      <w:tr w:rsidR="002B7A14" w:rsidRPr="000E1730" w:rsidTr="00E2085D">
        <w:tc>
          <w:tcPr>
            <w:tcW w:w="568" w:type="dxa"/>
            <w:vAlign w:val="center"/>
          </w:tcPr>
          <w:p w:rsidR="002B7A14" w:rsidRPr="000E1730" w:rsidRDefault="002B7A14" w:rsidP="00775CC5">
            <w:pPr>
              <w:pStyle w:val="Tabela-zawarto"/>
              <w:jc w:val="center"/>
            </w:pPr>
            <w:r w:rsidRPr="000E1730">
              <w:t>A-16</w:t>
            </w:r>
          </w:p>
        </w:tc>
        <w:tc>
          <w:tcPr>
            <w:tcW w:w="2621" w:type="dxa"/>
            <w:vAlign w:val="center"/>
          </w:tcPr>
          <w:p w:rsidR="002B7A14" w:rsidRPr="000E1730" w:rsidRDefault="002B7A14" w:rsidP="00775CC5">
            <w:pPr>
              <w:pStyle w:val="Tabela-zawarto"/>
            </w:pPr>
            <w:r>
              <w:t xml:space="preserve">-   </w:t>
            </w:r>
            <w:r w:rsidRPr="000E1730">
              <w:t>Header</w:t>
            </w:r>
          </w:p>
        </w:tc>
        <w:tc>
          <w:tcPr>
            <w:tcW w:w="6381" w:type="dxa"/>
          </w:tcPr>
          <w:p w:rsidR="002B7A14" w:rsidRPr="000E1730" w:rsidRDefault="002B7A14" w:rsidP="000F5BD6">
            <w:pPr>
              <w:pStyle w:val="Tabela-zawarto"/>
            </w:pPr>
            <w:r w:rsidRPr="000E1730">
              <w:t>Komponent zawierający elementy nagłówka komunikatu</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w:t>
            </w:r>
            <w:r w:rsidRPr="000E1730">
              <w:t>IssueDateTime</w:t>
            </w:r>
          </w:p>
        </w:tc>
        <w:tc>
          <w:tcPr>
            <w:tcW w:w="6381" w:type="dxa"/>
          </w:tcPr>
          <w:p w:rsidR="002B7A14" w:rsidRPr="000E1730" w:rsidRDefault="002B7A14" w:rsidP="000F5BD6">
            <w:pPr>
              <w:pStyle w:val="Tabela-zawarto"/>
            </w:pPr>
            <w:r w:rsidRPr="000E1730">
              <w:t>Data i czas komunikatu</w:t>
            </w:r>
          </w:p>
        </w:tc>
        <w:tc>
          <w:tcPr>
            <w:tcW w:w="4644" w:type="dxa"/>
            <w:gridSpan w:val="6"/>
          </w:tcPr>
          <w:p w:rsidR="002B7A14" w:rsidRPr="000E1730" w:rsidRDefault="002B7A14" w:rsidP="00775CC5">
            <w:pPr>
              <w:pStyle w:val="Tabela-zawarto"/>
              <w:jc w:val="center"/>
              <w:rPr>
                <w:lang w:val="de-DE"/>
              </w:rPr>
            </w:pPr>
            <w:r w:rsidRPr="000E1730">
              <w:rPr>
                <w:lang w:val="de-DE"/>
              </w:rPr>
              <w:t>Data i czas komunikatu</w:t>
            </w: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rPr>
                <w:lang w:val="de-DE"/>
              </w:rPr>
            </w:pPr>
            <w:r>
              <w:rPr>
                <w:lang w:val="de-DE"/>
              </w:rPr>
              <w:t xml:space="preserve">-   -   </w:t>
            </w:r>
            <w:r w:rsidRPr="000E1730">
              <w:rPr>
                <w:lang w:val="de-DE"/>
              </w:rPr>
              <w:t>DocumentIdentifier</w:t>
            </w:r>
          </w:p>
        </w:tc>
        <w:tc>
          <w:tcPr>
            <w:tcW w:w="6381" w:type="dxa"/>
          </w:tcPr>
          <w:p w:rsidR="002B7A14" w:rsidRPr="000E1730" w:rsidRDefault="002B7A14" w:rsidP="000F5BD6">
            <w:pPr>
              <w:pStyle w:val="Tabela-zawarto"/>
            </w:pPr>
            <w:r w:rsidRPr="000E1730">
              <w:t>Identyfikator komunikatu</w:t>
            </w:r>
          </w:p>
        </w:tc>
        <w:tc>
          <w:tcPr>
            <w:tcW w:w="4644" w:type="dxa"/>
            <w:gridSpan w:val="6"/>
          </w:tcPr>
          <w:p w:rsidR="002B7A14" w:rsidRPr="000E1730" w:rsidRDefault="002B7A14" w:rsidP="00775CC5">
            <w:pPr>
              <w:pStyle w:val="Tabela-zawarto"/>
              <w:jc w:val="center"/>
            </w:pPr>
            <w:r w:rsidRPr="000E1730">
              <w:t>Dowolny ciąg znaków nadawany przez wysyłającego</w:t>
            </w: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w:t>
            </w:r>
            <w:r w:rsidRPr="000E1730">
              <w:t>SenderIdentifier</w:t>
            </w:r>
          </w:p>
        </w:tc>
        <w:tc>
          <w:tcPr>
            <w:tcW w:w="6381" w:type="dxa"/>
          </w:tcPr>
          <w:p w:rsidR="002B7A14" w:rsidRPr="000E1730" w:rsidRDefault="002B7A14" w:rsidP="000F5BD6">
            <w:pPr>
              <w:pStyle w:val="Tabela-zawarto"/>
            </w:pPr>
            <w:r w:rsidRPr="000E1730">
              <w:t>Identyfikator nadawcy komunikatu</w:t>
            </w:r>
          </w:p>
        </w:tc>
        <w:tc>
          <w:tcPr>
            <w:tcW w:w="4644" w:type="dxa"/>
            <w:gridSpan w:val="6"/>
          </w:tcPr>
          <w:p w:rsidR="002B7A14" w:rsidRPr="000E1730" w:rsidRDefault="002B7A14" w:rsidP="00775CC5">
            <w:pPr>
              <w:pStyle w:val="Tabela-zawarto"/>
              <w:jc w:val="center"/>
              <w:rPr>
                <w:lang w:val="en-US"/>
              </w:rPr>
            </w:pPr>
            <w:r w:rsidRPr="000E1730">
              <w:rPr>
                <w:lang w:val="en-US"/>
              </w:rPr>
              <w:t xml:space="preserve">“ZSK-C” </w:t>
            </w: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tcBorders>
              <w:bottom w:val="nil"/>
            </w:tcBorders>
            <w:vAlign w:val="center"/>
          </w:tcPr>
          <w:p w:rsidR="002B7A14" w:rsidRPr="000E1730" w:rsidRDefault="002B7A14" w:rsidP="00775CC5">
            <w:pPr>
              <w:pStyle w:val="Tabela-zawarto"/>
              <w:rPr>
                <w:lang w:val="en-US"/>
              </w:rPr>
            </w:pPr>
            <w:r w:rsidRPr="000E1730">
              <w:t xml:space="preserve"> </w:t>
            </w:r>
            <w:r>
              <w:rPr>
                <w:lang w:val="en-US"/>
              </w:rPr>
              <w:t xml:space="preserve">-   -   </w:t>
            </w:r>
            <w:r w:rsidRPr="000E1730">
              <w:rPr>
                <w:lang w:val="en-US"/>
              </w:rPr>
              <w:t>ReceiverIdentifier</w:t>
            </w:r>
          </w:p>
        </w:tc>
        <w:tc>
          <w:tcPr>
            <w:tcW w:w="6381" w:type="dxa"/>
          </w:tcPr>
          <w:p w:rsidR="002B7A14" w:rsidRPr="000E1730" w:rsidRDefault="002B7A14" w:rsidP="000F5BD6">
            <w:pPr>
              <w:pStyle w:val="Tabela-zawarto"/>
            </w:pPr>
            <w:r w:rsidRPr="000E1730">
              <w:t>Identyfikator odbiorcy komunikatu</w:t>
            </w:r>
          </w:p>
        </w:tc>
        <w:tc>
          <w:tcPr>
            <w:tcW w:w="4644" w:type="dxa"/>
            <w:gridSpan w:val="6"/>
          </w:tcPr>
          <w:p w:rsidR="002B7A14" w:rsidRPr="000E1730" w:rsidRDefault="002B7A14" w:rsidP="00775CC5">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E2085D">
        <w:tc>
          <w:tcPr>
            <w:tcW w:w="568" w:type="dxa"/>
            <w:vAlign w:val="center"/>
          </w:tcPr>
          <w:p w:rsidR="002B7A14" w:rsidRPr="000E1730" w:rsidRDefault="002B7A14" w:rsidP="00775CC5">
            <w:pPr>
              <w:pStyle w:val="Tabela-zawarto"/>
              <w:jc w:val="center"/>
              <w:rPr>
                <w:lang w:val="en-US"/>
              </w:rPr>
            </w:pPr>
            <w:r w:rsidRPr="000E1730">
              <w:rPr>
                <w:lang w:val="en-US"/>
              </w:rPr>
              <w:t>A-14</w:t>
            </w:r>
          </w:p>
        </w:tc>
        <w:tc>
          <w:tcPr>
            <w:tcW w:w="2621" w:type="dxa"/>
            <w:shd w:val="clear" w:color="auto" w:fill="00FFFF"/>
            <w:vAlign w:val="center"/>
          </w:tcPr>
          <w:p w:rsidR="002B7A14" w:rsidRPr="000E1730" w:rsidRDefault="002B7A14" w:rsidP="00775CC5">
            <w:pPr>
              <w:pStyle w:val="Tabelanagwek1"/>
              <w:jc w:val="left"/>
              <w:rPr>
                <w:b w:val="0"/>
                <w:i w:val="0"/>
                <w:sz w:val="16"/>
                <w:lang w:val="en-US"/>
              </w:rPr>
            </w:pPr>
            <w:r>
              <w:rPr>
                <w:b w:val="0"/>
                <w:i w:val="0"/>
                <w:sz w:val="16"/>
                <w:lang w:val="en-US"/>
              </w:rPr>
              <w:t xml:space="preserve">-   </w:t>
            </w:r>
            <w:r w:rsidRPr="000E1730">
              <w:rPr>
                <w:b w:val="0"/>
                <w:i w:val="0"/>
                <w:sz w:val="16"/>
                <w:lang w:val="en-US"/>
              </w:rPr>
              <w:t>DocumentStatus</w:t>
            </w:r>
            <w:r w:rsidRPr="000E1730">
              <w:rPr>
                <w:b w:val="0"/>
                <w:i w:val="0"/>
                <w:sz w:val="16"/>
                <w:lang w:val="en-US"/>
              </w:rPr>
              <w:tab/>
            </w:r>
            <w:r w:rsidRPr="000E1730">
              <w:rPr>
                <w:b w:val="0"/>
                <w:i w:val="0"/>
                <w:sz w:val="16"/>
                <w:lang w:val="en-US"/>
              </w:rPr>
              <w:tab/>
            </w:r>
            <w:r w:rsidRPr="000E1730">
              <w:rPr>
                <w:i w:val="0"/>
                <w:sz w:val="16"/>
                <w:lang w:val="en-US"/>
              </w:rPr>
              <w:t>OR</w:t>
            </w:r>
          </w:p>
        </w:tc>
        <w:tc>
          <w:tcPr>
            <w:tcW w:w="6381" w:type="dxa"/>
          </w:tcPr>
          <w:p w:rsidR="002B7A14" w:rsidRPr="000E1730" w:rsidRDefault="002B7A14" w:rsidP="000F5BD6">
            <w:pPr>
              <w:pStyle w:val="Tabela-zawarto"/>
            </w:pPr>
            <w:r w:rsidRPr="000E1730">
              <w:t>Status komunikatu - agregat występuje jeśli w wyniku kontroli składniowych i merytorycznych stwierdzono błędy lub uwagi podlegające raportowaniu do klienta</w:t>
            </w:r>
          </w:p>
        </w:tc>
        <w:tc>
          <w:tcPr>
            <w:tcW w:w="4644" w:type="dxa"/>
            <w:gridSpan w:val="6"/>
          </w:tcPr>
          <w:p w:rsidR="002B7A14" w:rsidRPr="000E1730" w:rsidRDefault="002B7A14" w:rsidP="00C30A18">
            <w:pPr>
              <w:pStyle w:val="Tabela-zawarto"/>
              <w:jc w:val="center"/>
            </w:pPr>
            <w:r w:rsidRPr="000E1730">
              <w:t>Komponent zawsze uzupełniany</w:t>
            </w: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rPr>
                <w:b/>
              </w:rPr>
            </w:pPr>
            <w:r>
              <w:t xml:space="preserve">-   -   </w:t>
            </w:r>
            <w:r w:rsidRPr="000E1730">
              <w:t>StatusCode</w:t>
            </w:r>
          </w:p>
        </w:tc>
        <w:tc>
          <w:tcPr>
            <w:tcW w:w="6381" w:type="dxa"/>
          </w:tcPr>
          <w:p w:rsidR="002B7A14" w:rsidRPr="000E1730" w:rsidRDefault="002B7A14" w:rsidP="000F5BD6">
            <w:pPr>
              <w:pStyle w:val="Tabela-zawarto"/>
            </w:pPr>
            <w:r w:rsidRPr="000E1730">
              <w:t>Kod statusu (np. błędu)</w:t>
            </w:r>
          </w:p>
        </w:tc>
        <w:tc>
          <w:tcPr>
            <w:tcW w:w="2344" w:type="dxa"/>
            <w:gridSpan w:val="2"/>
          </w:tcPr>
          <w:p w:rsidR="002B7A14" w:rsidRPr="000E1730" w:rsidRDefault="002B7A14" w:rsidP="00775CC5">
            <w:pPr>
              <w:pStyle w:val="Tabela-zawarto"/>
              <w:jc w:val="center"/>
              <w:rPr>
                <w:lang w:val="en-US"/>
              </w:rPr>
            </w:pPr>
            <w:r w:rsidRPr="000E1730">
              <w:rPr>
                <w:lang w:val="en-US"/>
              </w:rPr>
              <w:t>0 (dla powodzenia)</w:t>
            </w:r>
          </w:p>
        </w:tc>
        <w:tc>
          <w:tcPr>
            <w:tcW w:w="2300" w:type="dxa"/>
            <w:gridSpan w:val="4"/>
          </w:tcPr>
          <w:p w:rsidR="002B7A14" w:rsidRPr="000E1730" w:rsidRDefault="002B7A14" w:rsidP="00775CC5">
            <w:pPr>
              <w:pStyle w:val="Tabela-zawarto"/>
              <w:jc w:val="center"/>
            </w:pPr>
            <w:r w:rsidRPr="000E1730">
              <w:t>Kod błędu (dla niepowodzenia)</w:t>
            </w: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rPr>
                <w:b/>
              </w:rPr>
            </w:pPr>
            <w:r>
              <w:t xml:space="preserve">-   -   </w:t>
            </w:r>
            <w:r w:rsidRPr="000E1730">
              <w:t>Severity</w:t>
            </w:r>
          </w:p>
        </w:tc>
        <w:tc>
          <w:tcPr>
            <w:tcW w:w="6381" w:type="dxa"/>
          </w:tcPr>
          <w:p w:rsidR="002B7A14" w:rsidRPr="000E1730" w:rsidRDefault="002B7A14" w:rsidP="000F5BD6">
            <w:pPr>
              <w:pStyle w:val="Tabela-zawarto"/>
            </w:pPr>
            <w:r w:rsidRPr="000E1730">
              <w:t>Znaczenie kodu (ciężar błędu)</w:t>
            </w:r>
          </w:p>
        </w:tc>
        <w:tc>
          <w:tcPr>
            <w:tcW w:w="2344" w:type="dxa"/>
            <w:gridSpan w:val="2"/>
          </w:tcPr>
          <w:p w:rsidR="002B7A14" w:rsidRPr="000E1730" w:rsidRDefault="002B7A14" w:rsidP="00775CC5">
            <w:pPr>
              <w:pStyle w:val="Tabela-zawarto"/>
              <w:jc w:val="center"/>
              <w:rPr>
                <w:lang w:val="en-US"/>
              </w:rPr>
            </w:pPr>
            <w:r w:rsidRPr="000E1730">
              <w:rPr>
                <w:lang w:val="en-US"/>
              </w:rPr>
              <w:t>Info</w:t>
            </w:r>
          </w:p>
        </w:tc>
        <w:tc>
          <w:tcPr>
            <w:tcW w:w="2300" w:type="dxa"/>
            <w:gridSpan w:val="4"/>
          </w:tcPr>
          <w:p w:rsidR="002B7A14" w:rsidRPr="000E1730" w:rsidRDefault="002B7A14" w:rsidP="00775CC5">
            <w:pPr>
              <w:pStyle w:val="Tabela-zawarto"/>
              <w:jc w:val="center"/>
              <w:rPr>
                <w:lang w:val="en-US"/>
              </w:rPr>
            </w:pPr>
            <w:r w:rsidRPr="000E1730">
              <w:rPr>
                <w:lang w:val="en-US"/>
              </w:rPr>
              <w:t>Error</w:t>
            </w: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rPr>
                <w:b/>
                <w:lang w:val="en-US"/>
              </w:rPr>
            </w:pPr>
            <w:r>
              <w:rPr>
                <w:lang w:val="en-US"/>
              </w:rPr>
              <w:t xml:space="preserve">-   -   </w:t>
            </w:r>
            <w:r w:rsidRPr="000E1730">
              <w:rPr>
                <w:lang w:val="en-US"/>
              </w:rPr>
              <w:t>StatusDescription</w:t>
            </w:r>
          </w:p>
        </w:tc>
        <w:tc>
          <w:tcPr>
            <w:tcW w:w="6381" w:type="dxa"/>
          </w:tcPr>
          <w:p w:rsidR="002B7A14" w:rsidRPr="000E1730" w:rsidRDefault="002B7A14" w:rsidP="000F5BD6">
            <w:pPr>
              <w:pStyle w:val="Tabela-zawarto"/>
            </w:pPr>
            <w:r w:rsidRPr="000E1730">
              <w:t>Opis statusu</w:t>
            </w:r>
          </w:p>
        </w:tc>
        <w:tc>
          <w:tcPr>
            <w:tcW w:w="2344" w:type="dxa"/>
            <w:gridSpan w:val="2"/>
          </w:tcPr>
          <w:p w:rsidR="002B7A14" w:rsidRPr="000E1730" w:rsidRDefault="002B7A14" w:rsidP="00775CC5">
            <w:pPr>
              <w:pStyle w:val="Tabela-zawarto"/>
              <w:jc w:val="center"/>
            </w:pPr>
            <w:r w:rsidRPr="000E1730">
              <w:t>Sukces</w:t>
            </w:r>
          </w:p>
        </w:tc>
        <w:tc>
          <w:tcPr>
            <w:tcW w:w="2300" w:type="dxa"/>
            <w:gridSpan w:val="4"/>
          </w:tcPr>
          <w:p w:rsidR="002B7A14" w:rsidRPr="000E1730" w:rsidRDefault="002B7A14" w:rsidP="00775CC5">
            <w:pPr>
              <w:pStyle w:val="Tabela-zawarto"/>
              <w:jc w:val="center"/>
            </w:pPr>
            <w:r w:rsidRPr="000E1730">
              <w:t>Niepowodzenie. Opis RBE błędu</w:t>
            </w:r>
          </w:p>
        </w:tc>
      </w:tr>
      <w:tr w:rsidR="002B7A14" w:rsidRPr="000E1730" w:rsidTr="00E2085D">
        <w:tc>
          <w:tcPr>
            <w:tcW w:w="568" w:type="dxa"/>
            <w:vAlign w:val="center"/>
          </w:tcPr>
          <w:p w:rsidR="002B7A14" w:rsidRPr="000E1730" w:rsidRDefault="002B7A14" w:rsidP="00775CC5">
            <w:pPr>
              <w:pStyle w:val="Tabela-zawarto"/>
              <w:jc w:val="center"/>
              <w:rPr>
                <w:lang w:val="en-US"/>
              </w:rPr>
            </w:pPr>
          </w:p>
        </w:tc>
        <w:tc>
          <w:tcPr>
            <w:tcW w:w="2621" w:type="dxa"/>
            <w:vAlign w:val="center"/>
          </w:tcPr>
          <w:p w:rsidR="002B7A14" w:rsidRPr="000E1730" w:rsidRDefault="002B7A14" w:rsidP="00775CC5">
            <w:pPr>
              <w:pStyle w:val="Tabela-zawarto"/>
            </w:pPr>
            <w:r>
              <w:t xml:space="preserve">-   </w:t>
            </w:r>
            <w:r w:rsidRPr="000E1730">
              <w:t>CriteriaInclude</w:t>
            </w:r>
          </w:p>
        </w:tc>
        <w:tc>
          <w:tcPr>
            <w:tcW w:w="6381" w:type="dxa"/>
          </w:tcPr>
          <w:p w:rsidR="002B7A14" w:rsidRPr="000E1730" w:rsidRDefault="002B7A14" w:rsidP="000F5BD6">
            <w:pPr>
              <w:pStyle w:val="Tabela-zawarto"/>
            </w:pPr>
            <w:r w:rsidRPr="000E1730">
              <w:t>Wskaźnik określający czy w odpowiedzi mają być przekazane kryteria</w:t>
            </w:r>
          </w:p>
        </w:tc>
        <w:tc>
          <w:tcPr>
            <w:tcW w:w="4644" w:type="dxa"/>
            <w:gridSpan w:val="6"/>
          </w:tcPr>
          <w:p w:rsidR="002B7A14" w:rsidRPr="000E1730" w:rsidRDefault="002B7A14" w:rsidP="00775CC5">
            <w:pPr>
              <w:pStyle w:val="Tabela-zawarto"/>
              <w:jc w:val="center"/>
            </w:pPr>
            <w:r w:rsidRPr="000E1730">
              <w:t>False/True (Uzupełniany na podstawie BalanceRequest)</w:t>
            </w:r>
          </w:p>
        </w:tc>
      </w:tr>
      <w:tr w:rsidR="002B7A14" w:rsidRPr="000E1730" w:rsidTr="00E2085D">
        <w:tc>
          <w:tcPr>
            <w:tcW w:w="568" w:type="dxa"/>
            <w:vAlign w:val="center"/>
          </w:tcPr>
          <w:p w:rsidR="002B7A14" w:rsidRPr="000E1730" w:rsidRDefault="002B7A14" w:rsidP="00775CC5">
            <w:pPr>
              <w:pStyle w:val="Tabela-zawarto"/>
              <w:jc w:val="center"/>
            </w:pPr>
            <w:r w:rsidRPr="000E1730">
              <w:t>D-10</w:t>
            </w:r>
          </w:p>
        </w:tc>
        <w:tc>
          <w:tcPr>
            <w:tcW w:w="2621" w:type="dxa"/>
            <w:vAlign w:val="center"/>
          </w:tcPr>
          <w:p w:rsidR="002B7A14" w:rsidRPr="000E1730" w:rsidRDefault="002B7A14" w:rsidP="00775CC5">
            <w:pPr>
              <w:pStyle w:val="Tabela-zawarto"/>
            </w:pPr>
            <w:r>
              <w:t xml:space="preserve">-   </w:t>
            </w:r>
            <w:r w:rsidRPr="000E1730">
              <w:t>BalanceCriteria</w:t>
            </w:r>
          </w:p>
        </w:tc>
        <w:tc>
          <w:tcPr>
            <w:tcW w:w="6381" w:type="dxa"/>
          </w:tcPr>
          <w:p w:rsidR="002B7A14" w:rsidRPr="000E1730" w:rsidRDefault="002B7A14" w:rsidP="000F5BD6">
            <w:pPr>
              <w:pStyle w:val="Tabela-zawarto"/>
            </w:pPr>
            <w:r w:rsidRPr="000E1730">
              <w:t>Komponent zawierający informacje określające kryteria zapytania</w:t>
            </w:r>
          </w:p>
        </w:tc>
        <w:tc>
          <w:tcPr>
            <w:tcW w:w="4644" w:type="dxa"/>
            <w:gridSpan w:val="6"/>
          </w:tcPr>
          <w:p w:rsidR="002B7A14" w:rsidRPr="000E1730" w:rsidRDefault="002B7A14" w:rsidP="00584804">
            <w:pPr>
              <w:pStyle w:val="Tabela-zawarto"/>
              <w:jc w:val="center"/>
            </w:pPr>
            <w:r>
              <w:t>Sekcja występuje i jest uzupełniana</w:t>
            </w:r>
            <w:r w:rsidRPr="000E1730">
              <w:t xml:space="preserve"> kryteriami zamieszczonymi w zapytaniu</w:t>
            </w:r>
            <w:r>
              <w:t xml:space="preserve">, </w:t>
            </w:r>
            <w:r w:rsidRPr="000E1730">
              <w:t>gdy CriteriaInclude = True</w:t>
            </w: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rPr>
                <w:lang w:val="en-US"/>
              </w:rPr>
            </w:pPr>
            <w:r>
              <w:rPr>
                <w:lang w:val="en-US"/>
              </w:rPr>
              <w:t xml:space="preserve">-   -   </w:t>
            </w:r>
            <w:r w:rsidRPr="000E1730">
              <w:rPr>
                <w:lang w:val="en-US"/>
              </w:rPr>
              <w:t>CalculationDate</w:t>
            </w:r>
          </w:p>
        </w:tc>
        <w:tc>
          <w:tcPr>
            <w:tcW w:w="6381" w:type="dxa"/>
          </w:tcPr>
          <w:p w:rsidR="002B7A14" w:rsidRPr="000E1730" w:rsidRDefault="002B7A14" w:rsidP="000F5BD6">
            <w:pPr>
              <w:pStyle w:val="Tabela-zawarto"/>
            </w:pPr>
            <w:r w:rsidRPr="000E1730">
              <w:t>Żądana data salda</w:t>
            </w:r>
          </w:p>
        </w:tc>
        <w:tc>
          <w:tcPr>
            <w:tcW w:w="4644" w:type="dxa"/>
            <w:gridSpan w:val="6"/>
          </w:tcPr>
          <w:p w:rsidR="002B7A14" w:rsidRPr="000E1730" w:rsidRDefault="002B7A14" w:rsidP="00775CC5">
            <w:pPr>
              <w:pStyle w:val="Tabela-zawarto"/>
              <w:jc w:val="center"/>
              <w:rPr>
                <w:lang w:val="en-US"/>
              </w:rPr>
            </w:pPr>
          </w:p>
        </w:tc>
      </w:tr>
      <w:tr w:rsidR="002B7A14" w:rsidRPr="000E1730" w:rsidTr="004153E6">
        <w:tc>
          <w:tcPr>
            <w:tcW w:w="568" w:type="dxa"/>
            <w:vAlign w:val="center"/>
          </w:tcPr>
          <w:p w:rsidR="002B7A14" w:rsidRPr="000E1730" w:rsidRDefault="002B7A14" w:rsidP="004153E6">
            <w:pPr>
              <w:pStyle w:val="Tabela-zawarto"/>
              <w:jc w:val="center"/>
            </w:pPr>
          </w:p>
        </w:tc>
        <w:tc>
          <w:tcPr>
            <w:tcW w:w="2621" w:type="dxa"/>
            <w:vAlign w:val="center"/>
          </w:tcPr>
          <w:p w:rsidR="002B7A14" w:rsidRPr="000E1730" w:rsidRDefault="002B7A14" w:rsidP="004153E6">
            <w:pPr>
              <w:pStyle w:val="Tabela-zawarto"/>
              <w:rPr>
                <w:lang w:val="en-US"/>
              </w:rPr>
            </w:pPr>
            <w:r>
              <w:rPr>
                <w:lang w:val="en-US"/>
              </w:rPr>
              <w:t xml:space="preserve">-   -   </w:t>
            </w:r>
            <w:r w:rsidRPr="00BF7AD3">
              <w:rPr>
                <w:lang w:val="en-US"/>
              </w:rPr>
              <w:t>BlockadeList</w:t>
            </w:r>
          </w:p>
        </w:tc>
        <w:tc>
          <w:tcPr>
            <w:tcW w:w="6381" w:type="dxa"/>
          </w:tcPr>
          <w:p w:rsidR="002B7A14" w:rsidRPr="000E1730" w:rsidRDefault="002B7A14" w:rsidP="004153E6">
            <w:pPr>
              <w:pStyle w:val="Tabela-zawarto"/>
            </w:pPr>
            <w:r>
              <w:t>Czy zapytanie o listę blokad środków na rachunku</w:t>
            </w:r>
          </w:p>
        </w:tc>
        <w:tc>
          <w:tcPr>
            <w:tcW w:w="4644" w:type="dxa"/>
            <w:gridSpan w:val="6"/>
          </w:tcPr>
          <w:p w:rsidR="002B7A14" w:rsidRPr="000E1730" w:rsidRDefault="002B7A14" w:rsidP="004153E6">
            <w:pPr>
              <w:pStyle w:val="Tabela-zawarto"/>
              <w:jc w:val="center"/>
            </w:pPr>
            <w:r>
              <w:t>Czy w odpowiedzi zwracana jest lista blokad środków na rachunku</w:t>
            </w:r>
          </w:p>
        </w:tc>
      </w:tr>
      <w:tr w:rsidR="002B7A14" w:rsidRPr="000E1730" w:rsidTr="00E2085D">
        <w:tc>
          <w:tcPr>
            <w:tcW w:w="568" w:type="dxa"/>
            <w:vAlign w:val="center"/>
          </w:tcPr>
          <w:p w:rsidR="002B7A14" w:rsidRPr="000E1730" w:rsidRDefault="002B7A14" w:rsidP="00775CC5">
            <w:pPr>
              <w:pStyle w:val="Tabela-zawarto"/>
              <w:jc w:val="center"/>
            </w:pPr>
            <w:r w:rsidRPr="000E1730">
              <w:t>A-17</w:t>
            </w:r>
          </w:p>
        </w:tc>
        <w:tc>
          <w:tcPr>
            <w:tcW w:w="2621" w:type="dxa"/>
            <w:vAlign w:val="center"/>
          </w:tcPr>
          <w:p w:rsidR="002B7A14" w:rsidRPr="000E1730" w:rsidRDefault="002B7A14" w:rsidP="00775CC5">
            <w:pPr>
              <w:pStyle w:val="Tabela-zawarto"/>
            </w:pPr>
            <w:r>
              <w:t xml:space="preserve">-   -   </w:t>
            </w:r>
            <w:r w:rsidRPr="000E1730">
              <w:t>Customer</w:t>
            </w:r>
          </w:p>
        </w:tc>
        <w:tc>
          <w:tcPr>
            <w:tcW w:w="6381" w:type="dxa"/>
          </w:tcPr>
          <w:p w:rsidR="002B7A14" w:rsidRPr="000E1730" w:rsidRDefault="002B7A14" w:rsidP="000F5BD6">
            <w:pPr>
              <w:pStyle w:val="Tabela-zawarto"/>
            </w:pPr>
            <w:r w:rsidRPr="000E1730">
              <w:t xml:space="preserve">Informacje o kliencie </w:t>
            </w:r>
          </w:p>
        </w:tc>
        <w:tc>
          <w:tcPr>
            <w:tcW w:w="4644" w:type="dxa"/>
            <w:gridSpan w:val="6"/>
          </w:tcPr>
          <w:p w:rsidR="002B7A14" w:rsidRPr="000E1730" w:rsidRDefault="002B7A14" w:rsidP="00775CC5">
            <w:pPr>
              <w:pStyle w:val="Tabela-zawarto"/>
              <w:jc w:val="center"/>
              <w:rPr>
                <w:b/>
              </w:rP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Identifier</w:t>
            </w:r>
          </w:p>
        </w:tc>
        <w:tc>
          <w:tcPr>
            <w:tcW w:w="6381" w:type="dxa"/>
          </w:tcPr>
          <w:p w:rsidR="002B7A14" w:rsidRPr="000E1730" w:rsidRDefault="002B7A14" w:rsidP="000F5BD6">
            <w:pPr>
              <w:pStyle w:val="Tabela-zawarto"/>
            </w:pPr>
            <w:r w:rsidRPr="000E1730">
              <w:t>Identyfikator klienta</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Name</w:t>
            </w:r>
          </w:p>
        </w:tc>
        <w:tc>
          <w:tcPr>
            <w:tcW w:w="6381" w:type="dxa"/>
          </w:tcPr>
          <w:p w:rsidR="002B7A14" w:rsidRPr="000E1730" w:rsidRDefault="002B7A14" w:rsidP="000F5BD6">
            <w:pPr>
              <w:pStyle w:val="Tabela-zawarto"/>
            </w:pPr>
            <w:r w:rsidRPr="000E1730">
              <w:t>Nazwa klienta</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AdditionalName</w:t>
            </w:r>
          </w:p>
        </w:tc>
        <w:tc>
          <w:tcPr>
            <w:tcW w:w="6381" w:type="dxa"/>
          </w:tcPr>
          <w:p w:rsidR="002B7A14" w:rsidRPr="000E1730" w:rsidRDefault="002B7A14" w:rsidP="000F5BD6">
            <w:pPr>
              <w:pStyle w:val="Tabela-zawarto"/>
            </w:pPr>
            <w:r w:rsidRPr="000E1730">
              <w:t>Dodatkowa nazwa klienta</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Description</w:t>
            </w:r>
          </w:p>
        </w:tc>
        <w:tc>
          <w:tcPr>
            <w:tcW w:w="6381" w:type="dxa"/>
          </w:tcPr>
          <w:p w:rsidR="002B7A14" w:rsidRPr="000E1730" w:rsidRDefault="002B7A14" w:rsidP="000F5BD6">
            <w:pPr>
              <w:pStyle w:val="Tabela-zawarto"/>
            </w:pPr>
            <w:r w:rsidRPr="000E1730">
              <w:t>Dodatkowe informacje o kliencie</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r w:rsidRPr="000E1730">
              <w:t>A-10</w:t>
            </w:r>
          </w:p>
        </w:tc>
        <w:tc>
          <w:tcPr>
            <w:tcW w:w="2621" w:type="dxa"/>
            <w:vAlign w:val="center"/>
          </w:tcPr>
          <w:p w:rsidR="002B7A14" w:rsidRPr="000E1730" w:rsidRDefault="002B7A14" w:rsidP="00775CC5">
            <w:pPr>
              <w:pStyle w:val="Tabela-zawarto"/>
              <w:ind w:left="432" w:hanging="432"/>
              <w:rPr>
                <w:b/>
              </w:rPr>
            </w:pPr>
            <w:r>
              <w:t xml:space="preserve">-   -   </w:t>
            </w:r>
            <w:r w:rsidRPr="000E1730">
              <w:t>CustomerAccount</w:t>
            </w:r>
          </w:p>
        </w:tc>
        <w:tc>
          <w:tcPr>
            <w:tcW w:w="6381" w:type="dxa"/>
          </w:tcPr>
          <w:p w:rsidR="002B7A14" w:rsidRPr="000E1730" w:rsidRDefault="002B7A14" w:rsidP="000F5BD6">
            <w:pPr>
              <w:pStyle w:val="Tabela-zawarto"/>
            </w:pPr>
            <w:r w:rsidRPr="000E1730">
              <w:t>Informacje o rachunku bankowym klienta</w:t>
            </w:r>
          </w:p>
        </w:tc>
        <w:tc>
          <w:tcPr>
            <w:tcW w:w="4644" w:type="dxa"/>
            <w:gridSpan w:val="6"/>
          </w:tcPr>
          <w:p w:rsidR="002B7A14" w:rsidRPr="000E1730" w:rsidRDefault="002B7A14" w:rsidP="00775CC5">
            <w:pPr>
              <w:pStyle w:val="Tabela-zawarto"/>
              <w:jc w:val="center"/>
              <w:rPr>
                <w:b/>
              </w:rP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ind w:left="432" w:hanging="432"/>
              <w:rPr>
                <w:b/>
                <w:lang w:val="en-US"/>
              </w:rPr>
            </w:pPr>
            <w:r>
              <w:rPr>
                <w:lang w:val="en-US"/>
              </w:rPr>
              <w:t xml:space="preserve">-   -   -   </w:t>
            </w:r>
            <w:r w:rsidRPr="000E1730">
              <w:rPr>
                <w:lang w:val="en-US"/>
              </w:rPr>
              <w:t>AccountIdentifier</w:t>
            </w:r>
          </w:p>
        </w:tc>
        <w:tc>
          <w:tcPr>
            <w:tcW w:w="6381" w:type="dxa"/>
          </w:tcPr>
          <w:p w:rsidR="002B7A14" w:rsidRPr="000E1730" w:rsidRDefault="002B7A14" w:rsidP="000F5BD6">
            <w:pPr>
              <w:pStyle w:val="Tabela-zawarto"/>
            </w:pPr>
            <w:r w:rsidRPr="000E1730">
              <w:t>Numer rachunku</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rPr>
                <w:lang w:val="en-US"/>
              </w:rPr>
            </w:pPr>
          </w:p>
        </w:tc>
        <w:tc>
          <w:tcPr>
            <w:tcW w:w="2621" w:type="dxa"/>
            <w:vAlign w:val="center"/>
          </w:tcPr>
          <w:p w:rsidR="002B7A14" w:rsidRPr="000E1730" w:rsidRDefault="002B7A14" w:rsidP="00775CC5">
            <w:pPr>
              <w:pStyle w:val="Tabela-zawarto"/>
              <w:ind w:left="432" w:hanging="432"/>
              <w:rPr>
                <w:b/>
              </w:rPr>
            </w:pPr>
            <w:r>
              <w:t xml:space="preserve">-   -   -   </w:t>
            </w:r>
            <w:r w:rsidRPr="000E1730">
              <w:t>AccountName</w:t>
            </w:r>
          </w:p>
        </w:tc>
        <w:tc>
          <w:tcPr>
            <w:tcW w:w="6381" w:type="dxa"/>
          </w:tcPr>
          <w:p w:rsidR="002B7A14" w:rsidRPr="000E1730" w:rsidRDefault="002B7A14" w:rsidP="000F5BD6">
            <w:pPr>
              <w:pStyle w:val="Tabela-zawarto"/>
            </w:pPr>
            <w:r w:rsidRPr="000E1730">
              <w:t>Nazwa rachunku</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4153E6">
            <w:pPr>
              <w:pStyle w:val="Tabela-zawarto"/>
              <w:jc w:val="center"/>
            </w:pPr>
            <w:r w:rsidRPr="000E1730">
              <w:t>A-10</w:t>
            </w:r>
          </w:p>
        </w:tc>
        <w:tc>
          <w:tcPr>
            <w:tcW w:w="2621" w:type="dxa"/>
            <w:vAlign w:val="center"/>
          </w:tcPr>
          <w:p w:rsidR="002B7A14" w:rsidRPr="000E1730" w:rsidRDefault="002B7A14" w:rsidP="004153E6">
            <w:pPr>
              <w:pStyle w:val="Tabela-zawarto"/>
              <w:ind w:left="432" w:hanging="432"/>
              <w:rPr>
                <w:b/>
              </w:rPr>
            </w:pPr>
            <w:r>
              <w:t>-   -   Micro</w:t>
            </w:r>
            <w:r w:rsidRPr="000E1730">
              <w:t>Account</w:t>
            </w:r>
          </w:p>
        </w:tc>
        <w:tc>
          <w:tcPr>
            <w:tcW w:w="6381" w:type="dxa"/>
          </w:tcPr>
          <w:p w:rsidR="002B7A14" w:rsidRPr="000E1730" w:rsidRDefault="002B7A14" w:rsidP="004153E6">
            <w:pPr>
              <w:pStyle w:val="Tabela-zawarto"/>
            </w:pPr>
            <w:r w:rsidRPr="000E1730">
              <w:t>Informacje o rachunku bankowym klienta</w:t>
            </w:r>
          </w:p>
        </w:tc>
        <w:tc>
          <w:tcPr>
            <w:tcW w:w="4644" w:type="dxa"/>
            <w:gridSpan w:val="6"/>
          </w:tcPr>
          <w:p w:rsidR="002B7A14" w:rsidRPr="000E1730" w:rsidRDefault="002B7A14" w:rsidP="004153E6">
            <w:pPr>
              <w:pStyle w:val="Tabela-zawarto"/>
              <w:jc w:val="center"/>
              <w:rPr>
                <w:b/>
              </w:rPr>
            </w:pPr>
          </w:p>
        </w:tc>
      </w:tr>
      <w:tr w:rsidR="002B7A14" w:rsidRPr="000E1730" w:rsidTr="00E2085D">
        <w:tc>
          <w:tcPr>
            <w:tcW w:w="568" w:type="dxa"/>
            <w:vAlign w:val="center"/>
          </w:tcPr>
          <w:p w:rsidR="002B7A14" w:rsidRPr="000E1730" w:rsidRDefault="002B7A14" w:rsidP="004153E6">
            <w:pPr>
              <w:pStyle w:val="Tabela-zawarto"/>
              <w:jc w:val="center"/>
            </w:pPr>
          </w:p>
        </w:tc>
        <w:tc>
          <w:tcPr>
            <w:tcW w:w="2621" w:type="dxa"/>
            <w:vAlign w:val="center"/>
          </w:tcPr>
          <w:p w:rsidR="002B7A14" w:rsidRPr="000E1730" w:rsidRDefault="002B7A14" w:rsidP="004153E6">
            <w:pPr>
              <w:pStyle w:val="Tabela-zawarto"/>
              <w:ind w:left="432" w:hanging="432"/>
              <w:rPr>
                <w:b/>
                <w:lang w:val="en-US"/>
              </w:rPr>
            </w:pPr>
            <w:r>
              <w:rPr>
                <w:lang w:val="en-US"/>
              </w:rPr>
              <w:t xml:space="preserve">-   -   -   </w:t>
            </w:r>
            <w:r w:rsidRPr="000E1730">
              <w:rPr>
                <w:lang w:val="en-US"/>
              </w:rPr>
              <w:t>AccountIdentifier</w:t>
            </w:r>
          </w:p>
        </w:tc>
        <w:tc>
          <w:tcPr>
            <w:tcW w:w="6381" w:type="dxa"/>
          </w:tcPr>
          <w:p w:rsidR="002B7A14" w:rsidRPr="000E1730" w:rsidRDefault="002B7A14" w:rsidP="004153E6">
            <w:pPr>
              <w:pStyle w:val="Tabela-zawarto"/>
            </w:pPr>
            <w:r w:rsidRPr="000E1730">
              <w:t>Numer rachunku</w:t>
            </w:r>
          </w:p>
        </w:tc>
        <w:tc>
          <w:tcPr>
            <w:tcW w:w="4644" w:type="dxa"/>
            <w:gridSpan w:val="6"/>
          </w:tcPr>
          <w:p w:rsidR="002B7A14" w:rsidRPr="001E0423" w:rsidRDefault="002B7A14" w:rsidP="004153E6">
            <w:pPr>
              <w:pStyle w:val="Tabela-zawarto"/>
              <w:jc w:val="center"/>
              <w:rPr>
                <w:highlight w:val="cyan"/>
              </w:rPr>
            </w:pPr>
            <w:r w:rsidRPr="001E0423">
              <w:rPr>
                <w:highlight w:val="cyan"/>
              </w:rPr>
              <w:t>Numer mikrorachunku prowadzonego w NBPCollect, jeśli klient obsługiwany w NBPCollect</w:t>
            </w:r>
          </w:p>
        </w:tc>
      </w:tr>
      <w:tr w:rsidR="002B7A14" w:rsidRPr="000E1730" w:rsidTr="00E2085D">
        <w:tc>
          <w:tcPr>
            <w:tcW w:w="568" w:type="dxa"/>
            <w:vAlign w:val="center"/>
          </w:tcPr>
          <w:p w:rsidR="002B7A14" w:rsidRPr="000E1730" w:rsidRDefault="002B7A14" w:rsidP="004153E6">
            <w:pPr>
              <w:pStyle w:val="Tabela-zawarto"/>
              <w:jc w:val="center"/>
            </w:pPr>
          </w:p>
        </w:tc>
        <w:tc>
          <w:tcPr>
            <w:tcW w:w="2621" w:type="dxa"/>
            <w:vAlign w:val="center"/>
          </w:tcPr>
          <w:p w:rsidR="002B7A14" w:rsidRPr="000E1730" w:rsidRDefault="002B7A14" w:rsidP="004153E6">
            <w:pPr>
              <w:pStyle w:val="Tabela-zawarto"/>
              <w:ind w:left="432" w:hanging="432"/>
              <w:rPr>
                <w:b/>
              </w:rPr>
            </w:pPr>
            <w:r>
              <w:t xml:space="preserve">-   -   -   </w:t>
            </w:r>
            <w:r w:rsidRPr="000E1730">
              <w:t>AccountName</w:t>
            </w:r>
          </w:p>
        </w:tc>
        <w:tc>
          <w:tcPr>
            <w:tcW w:w="6381" w:type="dxa"/>
          </w:tcPr>
          <w:p w:rsidR="002B7A14" w:rsidRPr="000E1730" w:rsidRDefault="002B7A14" w:rsidP="004153E6">
            <w:pPr>
              <w:pStyle w:val="Tabela-zawarto"/>
            </w:pPr>
            <w:r w:rsidRPr="000E1730">
              <w:t>Nazwa rachunku</w:t>
            </w:r>
          </w:p>
        </w:tc>
        <w:tc>
          <w:tcPr>
            <w:tcW w:w="4644" w:type="dxa"/>
            <w:gridSpan w:val="6"/>
          </w:tcPr>
          <w:p w:rsidR="002B7A14" w:rsidRPr="000E1730" w:rsidRDefault="002B7A14" w:rsidP="004153E6">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r w:rsidRPr="000E1730">
              <w:t>A-15</w:t>
            </w:r>
          </w:p>
        </w:tc>
        <w:tc>
          <w:tcPr>
            <w:tcW w:w="2621" w:type="dxa"/>
            <w:vAlign w:val="center"/>
          </w:tcPr>
          <w:p w:rsidR="002B7A14" w:rsidRPr="000E1730" w:rsidRDefault="002B7A14" w:rsidP="00775CC5">
            <w:pPr>
              <w:pStyle w:val="Tabela-zawarto"/>
            </w:pPr>
            <w:r>
              <w:t xml:space="preserve">-   -   </w:t>
            </w:r>
            <w:r w:rsidRPr="000E1730">
              <w:t>CustomerFinancialInstitution</w:t>
            </w:r>
          </w:p>
        </w:tc>
        <w:tc>
          <w:tcPr>
            <w:tcW w:w="6381" w:type="dxa"/>
          </w:tcPr>
          <w:p w:rsidR="002B7A14" w:rsidRPr="000E1730" w:rsidRDefault="002B7A14" w:rsidP="000F5BD6">
            <w:pPr>
              <w:pStyle w:val="Tabela-zawarto"/>
            </w:pPr>
            <w:r w:rsidRPr="000E1730">
              <w:t xml:space="preserve">Informacje o banku/oddziale banku obsługującym rachunek klienta </w:t>
            </w:r>
          </w:p>
        </w:tc>
        <w:tc>
          <w:tcPr>
            <w:tcW w:w="4644" w:type="dxa"/>
            <w:gridSpan w:val="6"/>
          </w:tcPr>
          <w:p w:rsidR="002B7A14" w:rsidRPr="000E1730" w:rsidRDefault="002B7A14" w:rsidP="00775CC5">
            <w:pPr>
              <w:pStyle w:val="Tabela-zawarto"/>
              <w:jc w:val="center"/>
              <w:rPr>
                <w:b/>
              </w:rP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FIIdentifier</w:t>
            </w:r>
          </w:p>
        </w:tc>
        <w:tc>
          <w:tcPr>
            <w:tcW w:w="6381" w:type="dxa"/>
          </w:tcPr>
          <w:p w:rsidR="002B7A14" w:rsidRPr="000E1730" w:rsidRDefault="002B7A14" w:rsidP="000F5BD6">
            <w:pPr>
              <w:pStyle w:val="Tabela-zawarto"/>
            </w:pPr>
            <w:r w:rsidRPr="000E1730">
              <w:t>Identyfikator banku/oddziału banku</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Name</w:t>
            </w:r>
          </w:p>
        </w:tc>
        <w:tc>
          <w:tcPr>
            <w:tcW w:w="6381" w:type="dxa"/>
          </w:tcPr>
          <w:p w:rsidR="002B7A14" w:rsidRPr="000E1730" w:rsidRDefault="002B7A14" w:rsidP="000F5BD6">
            <w:pPr>
              <w:pStyle w:val="Tabela-zawarto"/>
            </w:pPr>
            <w:r w:rsidRPr="000E1730">
              <w:t>Nazwa banku/oddziału banku</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rPr>
                <w:lang w:val="en-US"/>
              </w:rPr>
            </w:pPr>
            <w:r w:rsidRPr="000E1730">
              <w:rPr>
                <w:lang w:val="en-US"/>
              </w:rPr>
              <w:t>D-11</w:t>
            </w:r>
          </w:p>
        </w:tc>
        <w:tc>
          <w:tcPr>
            <w:tcW w:w="2621" w:type="dxa"/>
            <w:shd w:val="clear" w:color="auto" w:fill="00FFFF"/>
            <w:vAlign w:val="center"/>
          </w:tcPr>
          <w:p w:rsidR="002B7A14" w:rsidRPr="000E1730" w:rsidRDefault="002B7A14" w:rsidP="00775CC5">
            <w:pPr>
              <w:pStyle w:val="Tabela-zawarto"/>
              <w:rPr>
                <w:lang w:val="en-US"/>
              </w:rPr>
            </w:pPr>
            <w:r>
              <w:rPr>
                <w:lang w:val="en-US"/>
              </w:rPr>
              <w:t xml:space="preserve">-   </w:t>
            </w:r>
            <w:r w:rsidRPr="000E1730">
              <w:rPr>
                <w:lang w:val="en-US"/>
              </w:rPr>
              <w:t>BalanceHeader</w:t>
            </w:r>
            <w:r w:rsidRPr="000E1730">
              <w:rPr>
                <w:lang w:val="en-US"/>
              </w:rPr>
              <w:tab/>
            </w:r>
            <w:r w:rsidRPr="000E1730">
              <w:rPr>
                <w:b/>
                <w:lang w:val="en-US"/>
              </w:rPr>
              <w:t>OR</w:t>
            </w:r>
          </w:p>
        </w:tc>
        <w:tc>
          <w:tcPr>
            <w:tcW w:w="6381" w:type="dxa"/>
          </w:tcPr>
          <w:p w:rsidR="002B7A14" w:rsidRPr="000E1730" w:rsidRDefault="002B7A14" w:rsidP="000F5BD6">
            <w:pPr>
              <w:pStyle w:val="Tabela-zawarto"/>
            </w:pPr>
            <w:r w:rsidRPr="000E1730">
              <w:t>Komponent zawierający informacje dotyczące zapytania o saldo rachunku</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w:t>
            </w:r>
            <w:r w:rsidRPr="000E1730">
              <w:t>CalculationDate</w:t>
            </w:r>
          </w:p>
        </w:tc>
        <w:tc>
          <w:tcPr>
            <w:tcW w:w="6381" w:type="dxa"/>
          </w:tcPr>
          <w:p w:rsidR="002B7A14" w:rsidRPr="000E1730" w:rsidRDefault="002B7A14" w:rsidP="000F5BD6">
            <w:pPr>
              <w:pStyle w:val="Tabela-zawarto"/>
            </w:pPr>
            <w:r w:rsidRPr="000E1730">
              <w:t xml:space="preserve">Data przygotowania informacji o saldzie żądana przez klienta </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r w:rsidRPr="000E1730">
              <w:t>A-17</w:t>
            </w:r>
          </w:p>
        </w:tc>
        <w:tc>
          <w:tcPr>
            <w:tcW w:w="2621" w:type="dxa"/>
            <w:vAlign w:val="center"/>
          </w:tcPr>
          <w:p w:rsidR="002B7A14" w:rsidRPr="000E1730" w:rsidRDefault="002B7A14" w:rsidP="00775CC5">
            <w:pPr>
              <w:pStyle w:val="Tabela-zawarto"/>
            </w:pPr>
            <w:r>
              <w:t xml:space="preserve">-   -   </w:t>
            </w:r>
            <w:r w:rsidRPr="000E1730">
              <w:t>Customer</w:t>
            </w:r>
          </w:p>
        </w:tc>
        <w:tc>
          <w:tcPr>
            <w:tcW w:w="6381" w:type="dxa"/>
          </w:tcPr>
          <w:p w:rsidR="002B7A14" w:rsidRPr="000E1730" w:rsidRDefault="002B7A14" w:rsidP="000F5BD6">
            <w:pPr>
              <w:pStyle w:val="Tabela-zawarto"/>
            </w:pPr>
            <w:r w:rsidRPr="000E1730">
              <w:t xml:space="preserve">Informacje o kliencie </w:t>
            </w:r>
          </w:p>
        </w:tc>
        <w:tc>
          <w:tcPr>
            <w:tcW w:w="4644" w:type="dxa"/>
            <w:gridSpan w:val="6"/>
          </w:tcPr>
          <w:p w:rsidR="002B7A14" w:rsidRPr="000E1730" w:rsidRDefault="002B7A14" w:rsidP="00775CC5">
            <w:pPr>
              <w:pStyle w:val="Tabela-zawarto"/>
              <w:jc w:val="center"/>
              <w:rPr>
                <w:b/>
              </w:rP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Identifier</w:t>
            </w:r>
          </w:p>
        </w:tc>
        <w:tc>
          <w:tcPr>
            <w:tcW w:w="6381" w:type="dxa"/>
          </w:tcPr>
          <w:p w:rsidR="002B7A14" w:rsidRPr="000E1730" w:rsidRDefault="002B7A14" w:rsidP="000F5BD6">
            <w:pPr>
              <w:pStyle w:val="Tabela-zawarto"/>
            </w:pPr>
            <w:r w:rsidRPr="000E1730">
              <w:t>Identyfikator klienta</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Name</w:t>
            </w:r>
          </w:p>
        </w:tc>
        <w:tc>
          <w:tcPr>
            <w:tcW w:w="6381" w:type="dxa"/>
          </w:tcPr>
          <w:p w:rsidR="002B7A14" w:rsidRPr="000E1730" w:rsidRDefault="002B7A14" w:rsidP="000F5BD6">
            <w:pPr>
              <w:pStyle w:val="Tabela-zawarto"/>
            </w:pPr>
            <w:r w:rsidRPr="000E1730">
              <w:t>Nazwa klienta</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AdditionalName</w:t>
            </w:r>
          </w:p>
        </w:tc>
        <w:tc>
          <w:tcPr>
            <w:tcW w:w="6381" w:type="dxa"/>
          </w:tcPr>
          <w:p w:rsidR="002B7A14" w:rsidRPr="000E1730" w:rsidRDefault="002B7A14" w:rsidP="000F5BD6">
            <w:pPr>
              <w:pStyle w:val="Tabela-zawarto"/>
            </w:pPr>
            <w:r w:rsidRPr="000E1730">
              <w:t>Dodatkowa nazwa klienta</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Description</w:t>
            </w:r>
          </w:p>
        </w:tc>
        <w:tc>
          <w:tcPr>
            <w:tcW w:w="6381" w:type="dxa"/>
          </w:tcPr>
          <w:p w:rsidR="002B7A14" w:rsidRPr="000E1730" w:rsidRDefault="002B7A14" w:rsidP="000F5BD6">
            <w:pPr>
              <w:pStyle w:val="Tabela-zawarto"/>
            </w:pPr>
            <w:r w:rsidRPr="000E1730">
              <w:t>Dodatkowe informacje o kliencie</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r w:rsidRPr="000E1730">
              <w:t>A-10</w:t>
            </w:r>
          </w:p>
        </w:tc>
        <w:tc>
          <w:tcPr>
            <w:tcW w:w="2621" w:type="dxa"/>
            <w:vAlign w:val="center"/>
          </w:tcPr>
          <w:p w:rsidR="002B7A14" w:rsidRPr="000E1730" w:rsidRDefault="002B7A14" w:rsidP="00775CC5">
            <w:pPr>
              <w:pStyle w:val="Tabela-zawarto"/>
              <w:ind w:left="432" w:hanging="432"/>
              <w:rPr>
                <w:b/>
              </w:rPr>
            </w:pPr>
            <w:r>
              <w:t xml:space="preserve">-   -   </w:t>
            </w:r>
            <w:r w:rsidRPr="000E1730">
              <w:t>CustomerAccount</w:t>
            </w:r>
          </w:p>
        </w:tc>
        <w:tc>
          <w:tcPr>
            <w:tcW w:w="6381" w:type="dxa"/>
          </w:tcPr>
          <w:p w:rsidR="002B7A14" w:rsidRPr="000E1730" w:rsidRDefault="002B7A14" w:rsidP="000F5BD6">
            <w:pPr>
              <w:pStyle w:val="Tabela-zawarto"/>
            </w:pPr>
            <w:r w:rsidRPr="000E1730">
              <w:t>Informacje o rachunku bankowym klienta</w:t>
            </w:r>
          </w:p>
        </w:tc>
        <w:tc>
          <w:tcPr>
            <w:tcW w:w="4644" w:type="dxa"/>
            <w:gridSpan w:val="6"/>
          </w:tcPr>
          <w:p w:rsidR="002B7A14" w:rsidRPr="000E1730" w:rsidRDefault="002B7A14" w:rsidP="00775CC5">
            <w:pPr>
              <w:pStyle w:val="Tabela-zawarto"/>
              <w:jc w:val="center"/>
              <w:rPr>
                <w:b/>
              </w:rP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ind w:left="432" w:hanging="432"/>
              <w:rPr>
                <w:b/>
                <w:lang w:val="en-US"/>
              </w:rPr>
            </w:pPr>
            <w:r>
              <w:rPr>
                <w:lang w:val="en-US"/>
              </w:rPr>
              <w:t xml:space="preserve">-   -   -   </w:t>
            </w:r>
            <w:r w:rsidRPr="000E1730">
              <w:rPr>
                <w:lang w:val="en-US"/>
              </w:rPr>
              <w:t>AccountIdentifier</w:t>
            </w:r>
          </w:p>
        </w:tc>
        <w:tc>
          <w:tcPr>
            <w:tcW w:w="6381" w:type="dxa"/>
          </w:tcPr>
          <w:p w:rsidR="002B7A14" w:rsidRPr="000E1730" w:rsidRDefault="002B7A14" w:rsidP="000F5BD6">
            <w:pPr>
              <w:pStyle w:val="Tabela-zawarto"/>
            </w:pPr>
            <w:r w:rsidRPr="000E1730">
              <w:t>Numer rachunku</w:t>
            </w:r>
          </w:p>
        </w:tc>
        <w:tc>
          <w:tcPr>
            <w:tcW w:w="4644" w:type="dxa"/>
            <w:gridSpan w:val="6"/>
          </w:tcPr>
          <w:p w:rsidR="002B7A14" w:rsidRPr="000E1730" w:rsidRDefault="002B7A14" w:rsidP="00775CC5">
            <w:pPr>
              <w:pStyle w:val="Tabela-zawarto"/>
              <w:jc w:val="center"/>
            </w:pPr>
            <w:r w:rsidRPr="000E1730">
              <w:t>Numer rachunku w standardzie NRB</w:t>
            </w: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ind w:left="432" w:hanging="432"/>
              <w:rPr>
                <w:b/>
              </w:rPr>
            </w:pPr>
            <w:r>
              <w:t xml:space="preserve">-   -   -   </w:t>
            </w:r>
            <w:r w:rsidRPr="000E1730">
              <w:t>AccountName</w:t>
            </w:r>
          </w:p>
        </w:tc>
        <w:tc>
          <w:tcPr>
            <w:tcW w:w="6381" w:type="dxa"/>
          </w:tcPr>
          <w:p w:rsidR="002B7A14" w:rsidRPr="000E1730" w:rsidRDefault="002B7A14" w:rsidP="000F5BD6">
            <w:pPr>
              <w:pStyle w:val="Tabela-zawarto"/>
            </w:pPr>
            <w:r w:rsidRPr="000E1730">
              <w:t>Nazwa rachunku</w:t>
            </w:r>
          </w:p>
        </w:tc>
        <w:tc>
          <w:tcPr>
            <w:tcW w:w="4644" w:type="dxa"/>
            <w:gridSpan w:val="6"/>
          </w:tcPr>
          <w:p w:rsidR="002B7A14" w:rsidRPr="000E1730" w:rsidRDefault="002B7A14" w:rsidP="00775CC5">
            <w:pPr>
              <w:pStyle w:val="Tabela-zawarto"/>
              <w:jc w:val="center"/>
            </w:pPr>
          </w:p>
        </w:tc>
      </w:tr>
      <w:tr w:rsidR="002B7A14" w:rsidRPr="000E1730" w:rsidTr="004153E6">
        <w:tc>
          <w:tcPr>
            <w:tcW w:w="568" w:type="dxa"/>
            <w:vAlign w:val="center"/>
          </w:tcPr>
          <w:p w:rsidR="002B7A14" w:rsidRPr="000E1730" w:rsidRDefault="002B7A14" w:rsidP="004153E6">
            <w:pPr>
              <w:pStyle w:val="Tabela-zawarto"/>
              <w:jc w:val="center"/>
            </w:pPr>
            <w:r w:rsidRPr="000E1730">
              <w:t>A-10</w:t>
            </w:r>
          </w:p>
        </w:tc>
        <w:tc>
          <w:tcPr>
            <w:tcW w:w="2621" w:type="dxa"/>
            <w:vAlign w:val="center"/>
          </w:tcPr>
          <w:p w:rsidR="002B7A14" w:rsidRPr="000E1730" w:rsidRDefault="002B7A14" w:rsidP="004153E6">
            <w:pPr>
              <w:pStyle w:val="Tabela-zawarto"/>
              <w:ind w:left="432" w:hanging="432"/>
              <w:rPr>
                <w:b/>
              </w:rPr>
            </w:pPr>
            <w:r>
              <w:t>-   -   Micro</w:t>
            </w:r>
            <w:r w:rsidRPr="000E1730">
              <w:t>Account</w:t>
            </w:r>
          </w:p>
        </w:tc>
        <w:tc>
          <w:tcPr>
            <w:tcW w:w="6381" w:type="dxa"/>
          </w:tcPr>
          <w:p w:rsidR="002B7A14" w:rsidRPr="000E1730" w:rsidRDefault="002B7A14" w:rsidP="004153E6">
            <w:pPr>
              <w:pStyle w:val="Tabela-zawarto"/>
            </w:pPr>
            <w:r w:rsidRPr="000E1730">
              <w:t>Informacje o rachunku bankowym klienta</w:t>
            </w:r>
          </w:p>
        </w:tc>
        <w:tc>
          <w:tcPr>
            <w:tcW w:w="4644" w:type="dxa"/>
            <w:gridSpan w:val="6"/>
          </w:tcPr>
          <w:p w:rsidR="002B7A14" w:rsidRPr="000E1730" w:rsidRDefault="002B7A14" w:rsidP="004153E6">
            <w:pPr>
              <w:pStyle w:val="Tabela-zawarto"/>
              <w:jc w:val="center"/>
              <w:rPr>
                <w:b/>
              </w:rPr>
            </w:pPr>
          </w:p>
        </w:tc>
      </w:tr>
      <w:tr w:rsidR="002B7A14" w:rsidRPr="000E1730" w:rsidTr="004153E6">
        <w:tc>
          <w:tcPr>
            <w:tcW w:w="568" w:type="dxa"/>
            <w:vAlign w:val="center"/>
          </w:tcPr>
          <w:p w:rsidR="002B7A14" w:rsidRPr="000E1730" w:rsidRDefault="002B7A14" w:rsidP="004153E6">
            <w:pPr>
              <w:pStyle w:val="Tabela-zawarto"/>
              <w:jc w:val="center"/>
            </w:pPr>
          </w:p>
        </w:tc>
        <w:tc>
          <w:tcPr>
            <w:tcW w:w="2621" w:type="dxa"/>
            <w:vAlign w:val="center"/>
          </w:tcPr>
          <w:p w:rsidR="002B7A14" w:rsidRPr="000E1730" w:rsidRDefault="002B7A14" w:rsidP="004153E6">
            <w:pPr>
              <w:pStyle w:val="Tabela-zawarto"/>
              <w:ind w:left="432" w:hanging="432"/>
              <w:rPr>
                <w:b/>
                <w:lang w:val="en-US"/>
              </w:rPr>
            </w:pPr>
            <w:r>
              <w:rPr>
                <w:lang w:val="en-US"/>
              </w:rPr>
              <w:t xml:space="preserve">-   -   -   </w:t>
            </w:r>
            <w:r w:rsidRPr="000E1730">
              <w:rPr>
                <w:lang w:val="en-US"/>
              </w:rPr>
              <w:t>AccountIdentifier</w:t>
            </w:r>
          </w:p>
        </w:tc>
        <w:tc>
          <w:tcPr>
            <w:tcW w:w="6381" w:type="dxa"/>
          </w:tcPr>
          <w:p w:rsidR="002B7A14" w:rsidRPr="000E1730" w:rsidRDefault="002B7A14" w:rsidP="004153E6">
            <w:pPr>
              <w:pStyle w:val="Tabela-zawarto"/>
            </w:pPr>
            <w:r w:rsidRPr="000E1730">
              <w:t>Numer rachunku</w:t>
            </w:r>
          </w:p>
        </w:tc>
        <w:tc>
          <w:tcPr>
            <w:tcW w:w="4644" w:type="dxa"/>
            <w:gridSpan w:val="6"/>
          </w:tcPr>
          <w:p w:rsidR="002B7A14" w:rsidRPr="001E0423" w:rsidRDefault="002B7A14" w:rsidP="004153E6">
            <w:pPr>
              <w:pStyle w:val="Tabela-zawarto"/>
              <w:jc w:val="center"/>
              <w:rPr>
                <w:highlight w:val="cyan"/>
              </w:rPr>
            </w:pPr>
            <w:r w:rsidRPr="001E0423">
              <w:rPr>
                <w:highlight w:val="cyan"/>
              </w:rPr>
              <w:t>Numer mikrorachunku prowadzonego w NBPCollect, jeśli klient obsługiwany w NBPCollect</w:t>
            </w:r>
          </w:p>
        </w:tc>
      </w:tr>
      <w:tr w:rsidR="002B7A14" w:rsidRPr="000E1730" w:rsidTr="004153E6">
        <w:tc>
          <w:tcPr>
            <w:tcW w:w="568" w:type="dxa"/>
            <w:vAlign w:val="center"/>
          </w:tcPr>
          <w:p w:rsidR="002B7A14" w:rsidRPr="000E1730" w:rsidRDefault="002B7A14" w:rsidP="004153E6">
            <w:pPr>
              <w:pStyle w:val="Tabela-zawarto"/>
              <w:jc w:val="center"/>
            </w:pPr>
          </w:p>
        </w:tc>
        <w:tc>
          <w:tcPr>
            <w:tcW w:w="2621" w:type="dxa"/>
            <w:vAlign w:val="center"/>
          </w:tcPr>
          <w:p w:rsidR="002B7A14" w:rsidRPr="000E1730" w:rsidRDefault="002B7A14" w:rsidP="004153E6">
            <w:pPr>
              <w:pStyle w:val="Tabela-zawarto"/>
              <w:ind w:left="432" w:hanging="432"/>
              <w:rPr>
                <w:b/>
              </w:rPr>
            </w:pPr>
            <w:r>
              <w:t xml:space="preserve">-   -   -   </w:t>
            </w:r>
            <w:r w:rsidRPr="000E1730">
              <w:t>AccountName</w:t>
            </w:r>
          </w:p>
        </w:tc>
        <w:tc>
          <w:tcPr>
            <w:tcW w:w="6381" w:type="dxa"/>
          </w:tcPr>
          <w:p w:rsidR="002B7A14" w:rsidRPr="000E1730" w:rsidRDefault="002B7A14" w:rsidP="004153E6">
            <w:pPr>
              <w:pStyle w:val="Tabela-zawarto"/>
            </w:pPr>
            <w:r w:rsidRPr="000E1730">
              <w:t>Nazwa rachunku</w:t>
            </w:r>
          </w:p>
        </w:tc>
        <w:tc>
          <w:tcPr>
            <w:tcW w:w="4644" w:type="dxa"/>
            <w:gridSpan w:val="6"/>
          </w:tcPr>
          <w:p w:rsidR="002B7A14" w:rsidRPr="000E1730" w:rsidRDefault="002B7A14" w:rsidP="004153E6">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r w:rsidRPr="000E1730">
              <w:t>A-15</w:t>
            </w:r>
          </w:p>
        </w:tc>
        <w:tc>
          <w:tcPr>
            <w:tcW w:w="2621" w:type="dxa"/>
            <w:vAlign w:val="center"/>
          </w:tcPr>
          <w:p w:rsidR="002B7A14" w:rsidRPr="000E1730" w:rsidRDefault="002B7A14" w:rsidP="00775CC5">
            <w:pPr>
              <w:pStyle w:val="Tabela-zawarto"/>
            </w:pPr>
            <w:r>
              <w:t xml:space="preserve">-   -   </w:t>
            </w:r>
            <w:r w:rsidRPr="000E1730">
              <w:t>CustomerFinancialInstitution</w:t>
            </w:r>
          </w:p>
        </w:tc>
        <w:tc>
          <w:tcPr>
            <w:tcW w:w="6381" w:type="dxa"/>
          </w:tcPr>
          <w:p w:rsidR="002B7A14" w:rsidRPr="000E1730" w:rsidRDefault="002B7A14" w:rsidP="000F5BD6">
            <w:pPr>
              <w:pStyle w:val="Tabela-zawarto"/>
            </w:pPr>
            <w:r w:rsidRPr="000E1730">
              <w:t xml:space="preserve">Informacje o banku/oddziale banku obsługującym rachunek klienta </w:t>
            </w:r>
          </w:p>
        </w:tc>
        <w:tc>
          <w:tcPr>
            <w:tcW w:w="4644" w:type="dxa"/>
            <w:gridSpan w:val="6"/>
          </w:tcPr>
          <w:p w:rsidR="002B7A14" w:rsidRPr="000E1730" w:rsidRDefault="002B7A14" w:rsidP="00775CC5">
            <w:pPr>
              <w:pStyle w:val="Tabela-zawarto"/>
              <w:jc w:val="center"/>
              <w:rPr>
                <w:b/>
              </w:rP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FIIdentifier</w:t>
            </w:r>
          </w:p>
        </w:tc>
        <w:tc>
          <w:tcPr>
            <w:tcW w:w="6381" w:type="dxa"/>
          </w:tcPr>
          <w:p w:rsidR="002B7A14" w:rsidRPr="000E1730" w:rsidRDefault="002B7A14" w:rsidP="000F5BD6">
            <w:pPr>
              <w:pStyle w:val="Tabela-zawarto"/>
            </w:pPr>
            <w:r w:rsidRPr="000E1730">
              <w:t>Identyfikator banku/oddziału banku</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Name</w:t>
            </w:r>
          </w:p>
        </w:tc>
        <w:tc>
          <w:tcPr>
            <w:tcW w:w="6381" w:type="dxa"/>
          </w:tcPr>
          <w:p w:rsidR="002B7A14" w:rsidRPr="000E1730" w:rsidRDefault="002B7A14" w:rsidP="000F5BD6">
            <w:pPr>
              <w:pStyle w:val="Tabela-zawarto"/>
            </w:pPr>
            <w:r w:rsidRPr="000E1730">
              <w:t>Nazwa banku/oddziału banku</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r w:rsidRPr="000E1730">
              <w:t>D-12</w:t>
            </w:r>
          </w:p>
        </w:tc>
        <w:tc>
          <w:tcPr>
            <w:tcW w:w="2621" w:type="dxa"/>
            <w:vAlign w:val="center"/>
          </w:tcPr>
          <w:p w:rsidR="002B7A14" w:rsidRPr="000E1730" w:rsidRDefault="002B7A14" w:rsidP="00775CC5">
            <w:pPr>
              <w:pStyle w:val="Tabela-zawarto"/>
            </w:pPr>
            <w:r>
              <w:t xml:space="preserve">-   -   </w:t>
            </w:r>
            <w:r w:rsidRPr="000E1730">
              <w:t>BalanceDetails</w:t>
            </w:r>
          </w:p>
        </w:tc>
        <w:tc>
          <w:tcPr>
            <w:tcW w:w="6381" w:type="dxa"/>
          </w:tcPr>
          <w:p w:rsidR="002B7A14" w:rsidRPr="000E1730" w:rsidRDefault="002B7A14" w:rsidP="000F5BD6">
            <w:pPr>
              <w:pStyle w:val="Tabela-zawarto"/>
            </w:pPr>
            <w:r w:rsidRPr="000E1730">
              <w:t>Informacje o saldach rachunku</w:t>
            </w:r>
          </w:p>
        </w:tc>
        <w:tc>
          <w:tcPr>
            <w:tcW w:w="4644" w:type="dxa"/>
            <w:gridSpan w:val="6"/>
          </w:tcPr>
          <w:p w:rsidR="002B7A14" w:rsidRPr="000E1730" w:rsidRDefault="002B7A14" w:rsidP="00775CC5">
            <w:pPr>
              <w:pStyle w:val="Tabela-zawarto"/>
              <w:jc w:val="center"/>
              <w:rPr>
                <w:b/>
              </w:rP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BalanceType</w:t>
            </w:r>
          </w:p>
        </w:tc>
        <w:tc>
          <w:tcPr>
            <w:tcW w:w="6381" w:type="dxa"/>
          </w:tcPr>
          <w:p w:rsidR="002B7A14" w:rsidRPr="000E1730" w:rsidRDefault="002B7A14" w:rsidP="000F5BD6">
            <w:pPr>
              <w:pStyle w:val="Tabela-zawarto"/>
            </w:pPr>
            <w:r w:rsidRPr="000E1730">
              <w:t>Rodzaj salda</w:t>
            </w:r>
          </w:p>
        </w:tc>
        <w:tc>
          <w:tcPr>
            <w:tcW w:w="1244" w:type="dxa"/>
          </w:tcPr>
          <w:p w:rsidR="002B7A14" w:rsidRPr="000E1730" w:rsidRDefault="002B7A14" w:rsidP="00775CC5">
            <w:pPr>
              <w:pStyle w:val="Tabela-zawarto"/>
              <w:jc w:val="center"/>
            </w:pPr>
            <w:r w:rsidRPr="000E1730">
              <w:t>Opening</w:t>
            </w:r>
          </w:p>
        </w:tc>
        <w:tc>
          <w:tcPr>
            <w:tcW w:w="1300" w:type="dxa"/>
            <w:gridSpan w:val="2"/>
          </w:tcPr>
          <w:p w:rsidR="002B7A14" w:rsidRPr="000E1730" w:rsidRDefault="002B7A14" w:rsidP="00775CC5">
            <w:pPr>
              <w:pStyle w:val="Tabela-zawarto"/>
              <w:jc w:val="center"/>
            </w:pPr>
            <w:r w:rsidRPr="000E1730">
              <w:t>Current</w:t>
            </w:r>
          </w:p>
        </w:tc>
        <w:tc>
          <w:tcPr>
            <w:tcW w:w="1200" w:type="dxa"/>
            <w:gridSpan w:val="2"/>
          </w:tcPr>
          <w:p w:rsidR="002B7A14" w:rsidRPr="000E1730" w:rsidRDefault="002B7A14" w:rsidP="00775CC5">
            <w:pPr>
              <w:pStyle w:val="Tabela-zawarto"/>
              <w:jc w:val="center"/>
            </w:pPr>
            <w:r w:rsidRPr="000E1730">
              <w:t>Available</w:t>
            </w:r>
          </w:p>
        </w:tc>
        <w:tc>
          <w:tcPr>
            <w:tcW w:w="900" w:type="dxa"/>
          </w:tcPr>
          <w:p w:rsidR="002B7A14" w:rsidRPr="000E1730" w:rsidRDefault="002B7A14" w:rsidP="00775CC5">
            <w:pPr>
              <w:pStyle w:val="Tabela-zawarto"/>
              <w:jc w:val="center"/>
            </w:pPr>
            <w:r w:rsidRPr="000E1730">
              <w:t>Blocked</w:t>
            </w: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rPr>
                <w:lang w:val="en-US"/>
              </w:rPr>
            </w:pPr>
            <w:r>
              <w:rPr>
                <w:lang w:val="en-US"/>
              </w:rPr>
              <w:t xml:space="preserve">-   -   -   </w:t>
            </w:r>
            <w:r w:rsidRPr="000E1730">
              <w:rPr>
                <w:lang w:val="en-US"/>
              </w:rPr>
              <w:t>BalanceAmount</w:t>
            </w:r>
          </w:p>
        </w:tc>
        <w:tc>
          <w:tcPr>
            <w:tcW w:w="6381" w:type="dxa"/>
          </w:tcPr>
          <w:p w:rsidR="002B7A14" w:rsidRPr="000E1730" w:rsidRDefault="002B7A14" w:rsidP="000F5BD6">
            <w:pPr>
              <w:pStyle w:val="Tabela-zawarto"/>
            </w:pPr>
            <w:r w:rsidRPr="000E1730">
              <w:t>Kwota</w:t>
            </w:r>
          </w:p>
        </w:tc>
        <w:tc>
          <w:tcPr>
            <w:tcW w:w="1244" w:type="dxa"/>
          </w:tcPr>
          <w:p w:rsidR="002B7A14" w:rsidRPr="000E1730" w:rsidRDefault="002B7A14" w:rsidP="00775CC5">
            <w:pPr>
              <w:pStyle w:val="Tabela-zawarto"/>
              <w:jc w:val="center"/>
            </w:pPr>
            <w:r w:rsidRPr="000E1730">
              <w:t>Saldo początkowe</w:t>
            </w:r>
          </w:p>
        </w:tc>
        <w:tc>
          <w:tcPr>
            <w:tcW w:w="1300" w:type="dxa"/>
            <w:gridSpan w:val="2"/>
          </w:tcPr>
          <w:p w:rsidR="002B7A14" w:rsidRPr="000E1730" w:rsidRDefault="002B7A14" w:rsidP="00775CC5">
            <w:pPr>
              <w:pStyle w:val="Tabela-zawarto"/>
              <w:jc w:val="center"/>
            </w:pPr>
            <w:r w:rsidRPr="000E1730">
              <w:t>Saldo rachunku</w:t>
            </w:r>
          </w:p>
        </w:tc>
        <w:tc>
          <w:tcPr>
            <w:tcW w:w="1200" w:type="dxa"/>
            <w:gridSpan w:val="2"/>
          </w:tcPr>
          <w:p w:rsidR="002B7A14" w:rsidRPr="000E1730" w:rsidRDefault="002B7A14" w:rsidP="00775CC5">
            <w:pPr>
              <w:pStyle w:val="Tabela-zawarto"/>
              <w:jc w:val="center"/>
            </w:pPr>
            <w:r w:rsidRPr="000E1730">
              <w:t>Kwota wolnych środków</w:t>
            </w:r>
          </w:p>
        </w:tc>
        <w:tc>
          <w:tcPr>
            <w:tcW w:w="900" w:type="dxa"/>
          </w:tcPr>
          <w:p w:rsidR="002B7A14" w:rsidRPr="000E1730" w:rsidRDefault="002B7A14" w:rsidP="00775CC5">
            <w:pPr>
              <w:pStyle w:val="Tabela-zawarto"/>
              <w:jc w:val="center"/>
            </w:pPr>
            <w:r w:rsidRPr="000E1730">
              <w:t>Kwota blokad</w:t>
            </w:r>
          </w:p>
        </w:tc>
      </w:tr>
      <w:tr w:rsidR="002B7A14" w:rsidRPr="000E1730" w:rsidTr="00E2085D">
        <w:tc>
          <w:tcPr>
            <w:tcW w:w="568" w:type="dxa"/>
            <w:vAlign w:val="center"/>
          </w:tcPr>
          <w:p w:rsidR="002B7A14" w:rsidRPr="000E1730" w:rsidRDefault="002B7A14" w:rsidP="00775CC5">
            <w:pPr>
              <w:pStyle w:val="Tabela-zawarto"/>
              <w:jc w:val="center"/>
              <w:rPr>
                <w:lang w:val="en-US"/>
              </w:rPr>
            </w:pPr>
          </w:p>
        </w:tc>
        <w:tc>
          <w:tcPr>
            <w:tcW w:w="2621" w:type="dxa"/>
            <w:vAlign w:val="center"/>
          </w:tcPr>
          <w:p w:rsidR="002B7A14" w:rsidRPr="000E1730" w:rsidRDefault="002B7A14" w:rsidP="00775CC5">
            <w:pPr>
              <w:pStyle w:val="Tabela-zawarto"/>
              <w:rPr>
                <w:lang w:val="en-US"/>
              </w:rPr>
            </w:pPr>
            <w:r>
              <w:rPr>
                <w:lang w:val="en-US"/>
              </w:rPr>
              <w:t xml:space="preserve">-   -   -   </w:t>
            </w:r>
            <w:r w:rsidRPr="000E1730">
              <w:rPr>
                <w:lang w:val="en-US"/>
              </w:rPr>
              <w:t>BalanceDate</w:t>
            </w:r>
          </w:p>
        </w:tc>
        <w:tc>
          <w:tcPr>
            <w:tcW w:w="6381" w:type="dxa"/>
          </w:tcPr>
          <w:p w:rsidR="002B7A14" w:rsidRPr="000E1730" w:rsidRDefault="002B7A14" w:rsidP="000F5BD6">
            <w:pPr>
              <w:pStyle w:val="Tabela-zawarto"/>
            </w:pPr>
            <w:r w:rsidRPr="000E1730">
              <w:t>Data salda</w:t>
            </w:r>
          </w:p>
        </w:tc>
        <w:tc>
          <w:tcPr>
            <w:tcW w:w="4644" w:type="dxa"/>
            <w:gridSpan w:val="6"/>
          </w:tcPr>
          <w:p w:rsidR="002B7A14" w:rsidRDefault="002B7A14" w:rsidP="00775CC5">
            <w:pPr>
              <w:pStyle w:val="Tabela-zawarto"/>
              <w:jc w:val="center"/>
            </w:pPr>
            <w:r w:rsidRPr="000E1730">
              <w:t>Data salda</w:t>
            </w:r>
            <w:r>
              <w:t xml:space="preserve"> </w:t>
            </w:r>
          </w:p>
          <w:p w:rsidR="002B7A14" w:rsidRDefault="002B7A14" w:rsidP="00775CC5">
            <w:pPr>
              <w:pStyle w:val="Tabela-zawarto"/>
              <w:jc w:val="center"/>
            </w:pPr>
            <w:r>
              <w:t xml:space="preserve">lub </w:t>
            </w:r>
          </w:p>
          <w:p w:rsidR="002B7A14" w:rsidRPr="000E1730" w:rsidRDefault="002B7A14" w:rsidP="00775CC5">
            <w:pPr>
              <w:pStyle w:val="Tabela-zawarto"/>
              <w:jc w:val="center"/>
            </w:pPr>
            <w:r>
              <w:t>Data założenia blokady – w przypadku zapytania o listę blokad</w:t>
            </w:r>
          </w:p>
        </w:tc>
      </w:tr>
      <w:tr w:rsidR="002B7A14" w:rsidRPr="000E1730" w:rsidTr="00E2085D">
        <w:tc>
          <w:tcPr>
            <w:tcW w:w="568" w:type="dxa"/>
            <w:vAlign w:val="center"/>
          </w:tcPr>
          <w:p w:rsidR="002B7A14" w:rsidRPr="00815B23" w:rsidRDefault="002B7A14" w:rsidP="00775CC5">
            <w:pPr>
              <w:pStyle w:val="Tabela-zawarto"/>
              <w:jc w:val="center"/>
            </w:pPr>
          </w:p>
        </w:tc>
        <w:tc>
          <w:tcPr>
            <w:tcW w:w="2621" w:type="dxa"/>
            <w:vAlign w:val="center"/>
          </w:tcPr>
          <w:p w:rsidR="002B7A14" w:rsidRPr="000E1730" w:rsidRDefault="002B7A14" w:rsidP="00775CC5">
            <w:pPr>
              <w:pStyle w:val="Tabela-zawarto"/>
              <w:rPr>
                <w:lang w:val="en-US"/>
              </w:rPr>
            </w:pPr>
            <w:r>
              <w:rPr>
                <w:lang w:val="en-US"/>
              </w:rPr>
              <w:t xml:space="preserve">-   -   -   </w:t>
            </w:r>
            <w:r w:rsidRPr="000E1730">
              <w:rPr>
                <w:lang w:val="en-US"/>
              </w:rPr>
              <w:t>ExpirationDate</w:t>
            </w:r>
          </w:p>
        </w:tc>
        <w:tc>
          <w:tcPr>
            <w:tcW w:w="6381" w:type="dxa"/>
          </w:tcPr>
          <w:p w:rsidR="002B7A14" w:rsidRPr="000E1730" w:rsidRDefault="002B7A14" w:rsidP="000F5BD6">
            <w:pPr>
              <w:pStyle w:val="Tabela-zawarto"/>
            </w:pPr>
            <w:r w:rsidRPr="000E1730">
              <w:t>Data obowiązywania salda, jej wystąpienie jest uzależnione do rodzaju salda</w:t>
            </w:r>
          </w:p>
        </w:tc>
        <w:tc>
          <w:tcPr>
            <w:tcW w:w="4644" w:type="dxa"/>
            <w:gridSpan w:val="6"/>
          </w:tcPr>
          <w:p w:rsidR="002B7A14" w:rsidRPr="000E1730" w:rsidRDefault="002B7A14" w:rsidP="00775CC5">
            <w:pPr>
              <w:pStyle w:val="Tabela-zawarto"/>
              <w:jc w:val="center"/>
            </w:pPr>
            <w:r>
              <w:t>Data zdjęcia blokady – w przypadku zapytania o listę blokad</w:t>
            </w: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   </w:t>
            </w:r>
            <w:r w:rsidRPr="000E1730">
              <w:t>Description</w:t>
            </w:r>
          </w:p>
        </w:tc>
        <w:tc>
          <w:tcPr>
            <w:tcW w:w="6381" w:type="dxa"/>
          </w:tcPr>
          <w:p w:rsidR="002B7A14" w:rsidRPr="000E1730" w:rsidRDefault="002B7A14" w:rsidP="000F5BD6">
            <w:pPr>
              <w:pStyle w:val="Tabela-zawarto"/>
            </w:pPr>
            <w:r w:rsidRPr="000E1730">
              <w:t>Dodatkowy opis</w:t>
            </w:r>
          </w:p>
        </w:tc>
        <w:tc>
          <w:tcPr>
            <w:tcW w:w="4644" w:type="dxa"/>
            <w:gridSpan w:val="6"/>
          </w:tcPr>
          <w:p w:rsidR="002B7A14" w:rsidRPr="000E1730" w:rsidRDefault="002B7A14" w:rsidP="00775CC5">
            <w:pPr>
              <w:pStyle w:val="Tabela-zawarto"/>
              <w:jc w:val="center"/>
            </w:pPr>
            <w:r>
              <w:t>Tytuł założenia blokady</w:t>
            </w: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Default="002B7A14" w:rsidP="000B4A53">
            <w:pPr>
              <w:pStyle w:val="Tabela-zawarto"/>
            </w:pPr>
            <w:r>
              <w:t>-   -   -   BlockedType</w:t>
            </w:r>
          </w:p>
        </w:tc>
        <w:tc>
          <w:tcPr>
            <w:tcW w:w="6381" w:type="dxa"/>
          </w:tcPr>
          <w:p w:rsidR="002B7A14" w:rsidRPr="000E1730" w:rsidRDefault="002B7A14" w:rsidP="000F5BD6">
            <w:pPr>
              <w:pStyle w:val="Tabela-zawarto"/>
            </w:pPr>
            <w:r>
              <w:t>Typ blokady środków</w:t>
            </w:r>
          </w:p>
        </w:tc>
        <w:tc>
          <w:tcPr>
            <w:tcW w:w="4644" w:type="dxa"/>
            <w:gridSpan w:val="6"/>
          </w:tcPr>
          <w:p w:rsidR="002B7A14" w:rsidRDefault="002B7A14" w:rsidP="00775CC5">
            <w:pPr>
              <w:pStyle w:val="Tabela-zawarto"/>
              <w:jc w:val="center"/>
            </w:pPr>
            <w:r>
              <w:t>Typ blokady środków – występuje tylko w odpowiedzi na zapytanie o listę blokad środków na rachunku</w:t>
            </w: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Default="002B7A14" w:rsidP="00D071AC">
            <w:pPr>
              <w:pStyle w:val="Tabela-zawarto"/>
            </w:pPr>
            <w:r>
              <w:t>-   -   -   ChequeNumber</w:t>
            </w:r>
          </w:p>
        </w:tc>
        <w:tc>
          <w:tcPr>
            <w:tcW w:w="6381" w:type="dxa"/>
          </w:tcPr>
          <w:p w:rsidR="002B7A14" w:rsidRDefault="002B7A14" w:rsidP="003824E8">
            <w:pPr>
              <w:pStyle w:val="Tabela-zawarto"/>
            </w:pPr>
            <w:r>
              <w:t>Numer czeku</w:t>
            </w:r>
          </w:p>
        </w:tc>
        <w:tc>
          <w:tcPr>
            <w:tcW w:w="4644" w:type="dxa"/>
            <w:gridSpan w:val="6"/>
          </w:tcPr>
          <w:p w:rsidR="002B7A14" w:rsidRDefault="002B7A14" w:rsidP="00775CC5">
            <w:pPr>
              <w:pStyle w:val="Tabela-zawarto"/>
              <w:jc w:val="center"/>
            </w:pPr>
            <w:r>
              <w:t>Numer czeku, z tytułu którego założono blokadę – występuje tylko w odpowiedzi na zapytanie o listę blokad środków na rachunku</w:t>
            </w: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w:t>
            </w:r>
            <w:r w:rsidRPr="000E1730">
              <w:t>DebitInterestRate</w:t>
            </w:r>
          </w:p>
        </w:tc>
        <w:tc>
          <w:tcPr>
            <w:tcW w:w="6381" w:type="dxa"/>
          </w:tcPr>
          <w:p w:rsidR="002B7A14" w:rsidRPr="000E1730" w:rsidRDefault="002B7A14" w:rsidP="000F5BD6">
            <w:pPr>
              <w:pStyle w:val="Tabela-zawarto"/>
            </w:pPr>
            <w:r w:rsidRPr="000E1730">
              <w:t>Oprocentowanie debetu</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w:t>
            </w:r>
            <w:r w:rsidRPr="000E1730">
              <w:t>AccountInterestRate</w:t>
            </w:r>
          </w:p>
        </w:tc>
        <w:tc>
          <w:tcPr>
            <w:tcW w:w="6381" w:type="dxa"/>
          </w:tcPr>
          <w:p w:rsidR="002B7A14" w:rsidRPr="000E1730" w:rsidRDefault="002B7A14" w:rsidP="000F5BD6">
            <w:pPr>
              <w:pStyle w:val="Tabela-zawarto"/>
            </w:pPr>
            <w:r w:rsidRPr="000E1730">
              <w:t>Oprocentowanie rachunku</w:t>
            </w:r>
          </w:p>
        </w:tc>
        <w:tc>
          <w:tcPr>
            <w:tcW w:w="4644" w:type="dxa"/>
            <w:gridSpan w:val="6"/>
          </w:tcPr>
          <w:p w:rsidR="002B7A14" w:rsidRPr="00EF5E03" w:rsidRDefault="002B7A14" w:rsidP="00775CC5">
            <w:pPr>
              <w:pStyle w:val="Tabela-zawarto"/>
              <w:jc w:val="center"/>
              <w:rPr>
                <w:highlight w:val="cyan"/>
              </w:rPr>
            </w:pPr>
            <w:r w:rsidRPr="00EF5E03">
              <w:rPr>
                <w:highlight w:val="cyan"/>
              </w:rPr>
              <w:t>Oprocentowanie mikrorachunku – zwracane tylko jeśli zapuytanie dotyczyło mikrorachunku prowadzonego w NBPCollect</w:t>
            </w:r>
          </w:p>
        </w:tc>
      </w:tr>
      <w:tr w:rsidR="002B7A14" w:rsidRPr="000E1730" w:rsidTr="00E2085D">
        <w:tc>
          <w:tcPr>
            <w:tcW w:w="568" w:type="dxa"/>
            <w:vAlign w:val="center"/>
          </w:tcPr>
          <w:p w:rsidR="002B7A14" w:rsidRPr="000E1730" w:rsidRDefault="002B7A14" w:rsidP="00775CC5">
            <w:pPr>
              <w:pStyle w:val="Tabela-zawarto"/>
              <w:jc w:val="center"/>
            </w:pPr>
          </w:p>
        </w:tc>
        <w:tc>
          <w:tcPr>
            <w:tcW w:w="2621" w:type="dxa"/>
            <w:vAlign w:val="center"/>
          </w:tcPr>
          <w:p w:rsidR="002B7A14" w:rsidRPr="000E1730" w:rsidRDefault="002B7A14" w:rsidP="00775CC5">
            <w:pPr>
              <w:pStyle w:val="Tabela-zawarto"/>
            </w:pPr>
            <w:r>
              <w:t xml:space="preserve">-   -   </w:t>
            </w:r>
            <w:r w:rsidRPr="000E1730">
              <w:t>AdditionalInformation</w:t>
            </w:r>
          </w:p>
        </w:tc>
        <w:tc>
          <w:tcPr>
            <w:tcW w:w="6381" w:type="dxa"/>
          </w:tcPr>
          <w:p w:rsidR="002B7A14" w:rsidRPr="000E1730" w:rsidRDefault="002B7A14" w:rsidP="000F5BD6">
            <w:pPr>
              <w:pStyle w:val="Tabela-zawarto"/>
            </w:pPr>
            <w:r w:rsidRPr="000E1730">
              <w:t xml:space="preserve">Dodatkowe informacje </w:t>
            </w:r>
          </w:p>
        </w:tc>
        <w:tc>
          <w:tcPr>
            <w:tcW w:w="4644" w:type="dxa"/>
            <w:gridSpan w:val="6"/>
          </w:tcPr>
          <w:p w:rsidR="002B7A14" w:rsidRPr="000E1730" w:rsidRDefault="002B7A14" w:rsidP="00775CC5">
            <w:pPr>
              <w:pStyle w:val="Tabela-zawarto"/>
              <w:jc w:val="center"/>
            </w:pPr>
          </w:p>
        </w:tc>
      </w:tr>
      <w:tr w:rsidR="002B7A14" w:rsidRPr="000E1730" w:rsidTr="00E2085D">
        <w:tc>
          <w:tcPr>
            <w:tcW w:w="568" w:type="dxa"/>
            <w:vAlign w:val="center"/>
          </w:tcPr>
          <w:p w:rsidR="002B7A14" w:rsidRPr="000E1730" w:rsidRDefault="002B7A14" w:rsidP="00AE6733">
            <w:pPr>
              <w:pStyle w:val="Tabela-zawarto"/>
              <w:jc w:val="center"/>
            </w:pPr>
            <w:r w:rsidRPr="000E1730">
              <w:t>D-17</w:t>
            </w:r>
          </w:p>
        </w:tc>
        <w:tc>
          <w:tcPr>
            <w:tcW w:w="2621" w:type="dxa"/>
            <w:vAlign w:val="center"/>
          </w:tcPr>
          <w:p w:rsidR="002B7A14" w:rsidRPr="000E1730" w:rsidRDefault="002B7A14" w:rsidP="00AE6733">
            <w:pPr>
              <w:pStyle w:val="Tabela-zawarto"/>
            </w:pPr>
            <w:r>
              <w:t xml:space="preserve">-   -   </w:t>
            </w:r>
            <w:r w:rsidRPr="000E1730">
              <w:t>StatementSummary</w:t>
            </w:r>
          </w:p>
        </w:tc>
        <w:tc>
          <w:tcPr>
            <w:tcW w:w="6381" w:type="dxa"/>
            <w:vAlign w:val="center"/>
          </w:tcPr>
          <w:p w:rsidR="002B7A14" w:rsidRPr="000E1730" w:rsidRDefault="002B7A14" w:rsidP="00AE6733">
            <w:pPr>
              <w:pStyle w:val="Tabela-zawarto"/>
            </w:pPr>
          </w:p>
        </w:tc>
        <w:tc>
          <w:tcPr>
            <w:tcW w:w="4644" w:type="dxa"/>
            <w:gridSpan w:val="6"/>
          </w:tcPr>
          <w:p w:rsidR="002B7A14" w:rsidRPr="000E1730" w:rsidRDefault="002B7A14" w:rsidP="00775CC5">
            <w:pPr>
              <w:pStyle w:val="Tabela-zawarto"/>
              <w:jc w:val="center"/>
            </w:pPr>
            <w:r>
              <w:t>Nie jest zwracany jeśli zapytanie dotyczy listy blokad środków na rachunku</w:t>
            </w:r>
          </w:p>
        </w:tc>
      </w:tr>
      <w:tr w:rsidR="002B7A14" w:rsidRPr="000E1730" w:rsidTr="00E2085D">
        <w:tc>
          <w:tcPr>
            <w:tcW w:w="568" w:type="dxa"/>
            <w:vAlign w:val="center"/>
          </w:tcPr>
          <w:p w:rsidR="002B7A14" w:rsidRPr="000E1730" w:rsidRDefault="002B7A14" w:rsidP="00AE6733">
            <w:pPr>
              <w:pStyle w:val="Tabela-zawarto"/>
              <w:jc w:val="center"/>
            </w:pPr>
          </w:p>
        </w:tc>
        <w:tc>
          <w:tcPr>
            <w:tcW w:w="2621" w:type="dxa"/>
            <w:vAlign w:val="center"/>
          </w:tcPr>
          <w:p w:rsidR="002B7A14" w:rsidRPr="000E1730" w:rsidRDefault="002B7A14" w:rsidP="009B74C9">
            <w:pPr>
              <w:pStyle w:val="Tabela-zawarto"/>
            </w:pPr>
            <w:r>
              <w:t xml:space="preserve">-   -   -   </w:t>
            </w:r>
            <w:r w:rsidRPr="000E1730">
              <w:t>StatementSummaryType</w:t>
            </w:r>
          </w:p>
        </w:tc>
        <w:tc>
          <w:tcPr>
            <w:tcW w:w="6381" w:type="dxa"/>
          </w:tcPr>
          <w:p w:rsidR="002B7A14" w:rsidRPr="000E1730" w:rsidRDefault="002B7A14" w:rsidP="009B74C9">
            <w:pPr>
              <w:pStyle w:val="Tabela-zawarto"/>
            </w:pPr>
            <w:r w:rsidRPr="000E1730">
              <w:t>Typ zapisu (obciążenie, uznanie)</w:t>
            </w:r>
          </w:p>
        </w:tc>
        <w:tc>
          <w:tcPr>
            <w:tcW w:w="2693" w:type="dxa"/>
            <w:gridSpan w:val="4"/>
          </w:tcPr>
          <w:p w:rsidR="002B7A14" w:rsidRPr="000E1730" w:rsidRDefault="002B7A14" w:rsidP="009B74C9">
            <w:pPr>
              <w:pStyle w:val="Tabela-zawarto"/>
              <w:jc w:val="center"/>
            </w:pPr>
            <w:r w:rsidRPr="000E1730">
              <w:t>Credit –</w:t>
            </w:r>
            <w:r>
              <w:t xml:space="preserve"> </w:t>
            </w:r>
            <w:r w:rsidRPr="000E1730">
              <w:t>uznanie</w:t>
            </w:r>
          </w:p>
        </w:tc>
        <w:tc>
          <w:tcPr>
            <w:tcW w:w="1951" w:type="dxa"/>
            <w:gridSpan w:val="2"/>
          </w:tcPr>
          <w:p w:rsidR="002B7A14" w:rsidRPr="000E1730" w:rsidRDefault="002B7A14" w:rsidP="009B74C9">
            <w:pPr>
              <w:pStyle w:val="Tabela-zawarto"/>
              <w:jc w:val="center"/>
            </w:pPr>
            <w:r w:rsidRPr="000E1730">
              <w:t>Debit - obciążenie</w:t>
            </w:r>
          </w:p>
        </w:tc>
      </w:tr>
      <w:tr w:rsidR="002B7A14" w:rsidRPr="000E1730" w:rsidTr="00E2085D">
        <w:tc>
          <w:tcPr>
            <w:tcW w:w="568" w:type="dxa"/>
            <w:vAlign w:val="center"/>
          </w:tcPr>
          <w:p w:rsidR="002B7A14" w:rsidRPr="000E1730" w:rsidRDefault="002B7A14" w:rsidP="00AE6733">
            <w:pPr>
              <w:pStyle w:val="Tabela-zawarto"/>
              <w:jc w:val="center"/>
            </w:pPr>
          </w:p>
        </w:tc>
        <w:tc>
          <w:tcPr>
            <w:tcW w:w="2621" w:type="dxa"/>
            <w:vAlign w:val="center"/>
          </w:tcPr>
          <w:p w:rsidR="002B7A14" w:rsidRPr="000E1730" w:rsidRDefault="002B7A14" w:rsidP="009B74C9">
            <w:pPr>
              <w:pStyle w:val="Tabela-zawarto"/>
            </w:pPr>
            <w:r>
              <w:t xml:space="preserve">-   -   -   </w:t>
            </w:r>
            <w:r w:rsidRPr="000E1730">
              <w:t>SummaryAmount</w:t>
            </w:r>
          </w:p>
        </w:tc>
        <w:tc>
          <w:tcPr>
            <w:tcW w:w="6381" w:type="dxa"/>
          </w:tcPr>
          <w:p w:rsidR="002B7A14" w:rsidRPr="000E1730" w:rsidRDefault="002B7A14" w:rsidP="009B74C9">
            <w:pPr>
              <w:pStyle w:val="Tabela-zawarto"/>
            </w:pPr>
            <w:r w:rsidRPr="000E1730">
              <w:t>Sumaryczna kwota</w:t>
            </w:r>
          </w:p>
        </w:tc>
        <w:tc>
          <w:tcPr>
            <w:tcW w:w="2693" w:type="dxa"/>
            <w:gridSpan w:val="4"/>
          </w:tcPr>
          <w:p w:rsidR="002B7A14" w:rsidRPr="000E1730" w:rsidRDefault="002B7A14" w:rsidP="009B74C9">
            <w:pPr>
              <w:pStyle w:val="Tabela-zawarto"/>
              <w:jc w:val="center"/>
            </w:pPr>
            <w:r w:rsidRPr="000E1730">
              <w:t xml:space="preserve">Kwota obrotów </w:t>
            </w:r>
            <w:r>
              <w:t>Ma</w:t>
            </w:r>
          </w:p>
        </w:tc>
        <w:tc>
          <w:tcPr>
            <w:tcW w:w="1951" w:type="dxa"/>
            <w:gridSpan w:val="2"/>
          </w:tcPr>
          <w:p w:rsidR="002B7A14" w:rsidRPr="000E1730" w:rsidRDefault="002B7A14" w:rsidP="009B74C9">
            <w:pPr>
              <w:pStyle w:val="Tabela-zawarto"/>
              <w:jc w:val="center"/>
            </w:pPr>
            <w:r w:rsidRPr="000E1730">
              <w:t xml:space="preserve">Kwota obrotów </w:t>
            </w:r>
            <w:r>
              <w:t>Wn</w:t>
            </w:r>
          </w:p>
        </w:tc>
      </w:tr>
    </w:tbl>
    <w:p w:rsidR="002B7A14" w:rsidRDefault="002B7A14" w:rsidP="002A3536">
      <w:pPr>
        <w:pStyle w:val="Heading2"/>
        <w:pageBreakBefore/>
        <w:numPr>
          <w:ilvl w:val="1"/>
          <w:numId w:val="24"/>
        </w:numPr>
        <w:ind w:left="578" w:hanging="578"/>
      </w:pPr>
      <w:bookmarkStart w:id="134" w:name="_Toc115677260"/>
      <w:bookmarkStart w:id="135" w:name="_Toc158086618"/>
      <w:bookmarkStart w:id="136" w:name="_Toc365015769"/>
      <w:bookmarkStart w:id="137" w:name="_Toc152564405"/>
      <w:r>
        <w:t>Komunikat żądania ForeignExchangeListRequest</w:t>
      </w:r>
      <w:bookmarkEnd w:id="134"/>
      <w:bookmarkEnd w:id="135"/>
      <w:bookmarkEnd w:id="136"/>
    </w:p>
    <w:p w:rsidR="002B7A14" w:rsidRPr="0099093D" w:rsidRDefault="002B7A14" w:rsidP="0099093D">
      <w:pPr>
        <w:pStyle w:val="OpisZnak"/>
      </w:pPr>
      <w:bookmarkStart w:id="138" w:name="_Toc115677271"/>
      <w:bookmarkStart w:id="139" w:name="_Toc158086587"/>
      <w:r>
        <w:t>Usługa ForeignExchangeListRequest służy do złożenia zapytania o kursy walut NBP.</w:t>
      </w:r>
    </w:p>
    <w:p w:rsidR="002B7A14" w:rsidRPr="00AA6FAB" w:rsidRDefault="002B7A14" w:rsidP="00F2473E">
      <w:pPr>
        <w:pStyle w:val="Podpisnadtabel"/>
      </w:pPr>
      <w:bookmarkStart w:id="140" w:name="_Toc365015841"/>
      <w:r>
        <w:t xml:space="preserve">Tabela </w:t>
      </w:r>
      <w:fldSimple w:instr=" SEQ Tabela \* ARABIC ">
        <w:r>
          <w:rPr>
            <w:noProof/>
          </w:rPr>
          <w:t>15</w:t>
        </w:r>
      </w:fldSimple>
      <w:r>
        <w:t>: Komunikat żądania ForeignExchangeListRequest</w:t>
      </w:r>
      <w:bookmarkEnd w:id="138"/>
      <w:bookmarkEnd w:id="139"/>
      <w:bookmarkEnd w:id="140"/>
    </w:p>
    <w:tbl>
      <w:tblPr>
        <w:tblW w:w="1455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2533"/>
        <w:gridCol w:w="5547"/>
        <w:gridCol w:w="5905"/>
      </w:tblGrid>
      <w:tr w:rsidR="002B7A14" w:rsidTr="004932D8">
        <w:tc>
          <w:tcPr>
            <w:tcW w:w="567" w:type="dxa"/>
            <w:shd w:val="solid" w:color="auto" w:fill="auto"/>
            <w:vAlign w:val="center"/>
          </w:tcPr>
          <w:p w:rsidR="002B7A14" w:rsidRDefault="002B7A14" w:rsidP="00CD55FF">
            <w:pPr>
              <w:pStyle w:val="Tabela-nagwek"/>
              <w:jc w:val="center"/>
            </w:pPr>
            <w:r>
              <w:t>Nr</w:t>
            </w:r>
          </w:p>
        </w:tc>
        <w:tc>
          <w:tcPr>
            <w:tcW w:w="2533" w:type="dxa"/>
            <w:shd w:val="solid" w:color="auto" w:fill="auto"/>
          </w:tcPr>
          <w:p w:rsidR="002B7A14" w:rsidRDefault="002B7A14" w:rsidP="00CD55FF">
            <w:pPr>
              <w:pStyle w:val="Tabela-nagwek"/>
            </w:pPr>
            <w:r>
              <w:t>Nazwa elementu</w:t>
            </w:r>
          </w:p>
        </w:tc>
        <w:tc>
          <w:tcPr>
            <w:tcW w:w="5547" w:type="dxa"/>
            <w:shd w:val="solid" w:color="auto" w:fill="auto"/>
          </w:tcPr>
          <w:p w:rsidR="002B7A14" w:rsidRDefault="002B7A14" w:rsidP="00CD55FF">
            <w:pPr>
              <w:pStyle w:val="Tabela-nagwek"/>
              <w:jc w:val="center"/>
            </w:pPr>
            <w:r>
              <w:t>Opis</w:t>
            </w:r>
          </w:p>
        </w:tc>
        <w:tc>
          <w:tcPr>
            <w:tcW w:w="5905" w:type="dxa"/>
            <w:shd w:val="solid" w:color="auto" w:fill="auto"/>
          </w:tcPr>
          <w:p w:rsidR="002B7A14" w:rsidRDefault="002B7A14" w:rsidP="00CD55FF">
            <w:pPr>
              <w:pStyle w:val="Tabela-nagwek"/>
              <w:jc w:val="center"/>
            </w:pPr>
            <w:r>
              <w:t>Wprowadzana wartość</w:t>
            </w:r>
          </w:p>
        </w:tc>
      </w:tr>
      <w:tr w:rsidR="002B7A14" w:rsidTr="004932D8">
        <w:tc>
          <w:tcPr>
            <w:tcW w:w="567" w:type="dxa"/>
            <w:vAlign w:val="center"/>
          </w:tcPr>
          <w:p w:rsidR="002B7A14" w:rsidRDefault="002B7A14" w:rsidP="00CD55FF">
            <w:pPr>
              <w:pStyle w:val="Tabela-zawarto"/>
              <w:jc w:val="center"/>
            </w:pPr>
          </w:p>
        </w:tc>
        <w:tc>
          <w:tcPr>
            <w:tcW w:w="2533" w:type="dxa"/>
            <w:vAlign w:val="center"/>
          </w:tcPr>
          <w:p w:rsidR="002B7A14" w:rsidRDefault="002B7A14" w:rsidP="00CD55FF">
            <w:pPr>
              <w:pStyle w:val="Tabela-zawarto"/>
            </w:pPr>
            <w:r>
              <w:t>ForeignExchangeListRequest</w:t>
            </w:r>
          </w:p>
        </w:tc>
        <w:tc>
          <w:tcPr>
            <w:tcW w:w="11452" w:type="dxa"/>
            <w:gridSpan w:val="2"/>
            <w:vAlign w:val="center"/>
          </w:tcPr>
          <w:p w:rsidR="002B7A14" w:rsidRDefault="002B7A14" w:rsidP="00CD55FF">
            <w:pPr>
              <w:pStyle w:val="Tabela-zawarto"/>
            </w:pPr>
            <w:r>
              <w:t>Tabela kursów walut – komunikat typu zapytanie</w:t>
            </w:r>
          </w:p>
        </w:tc>
      </w:tr>
      <w:tr w:rsidR="002B7A14" w:rsidTr="004932D8">
        <w:tc>
          <w:tcPr>
            <w:tcW w:w="567" w:type="dxa"/>
            <w:vAlign w:val="center"/>
          </w:tcPr>
          <w:p w:rsidR="002B7A14" w:rsidRDefault="002B7A14" w:rsidP="00CD55FF">
            <w:pPr>
              <w:pStyle w:val="Tabela-zawarto"/>
              <w:jc w:val="center"/>
            </w:pPr>
            <w:r>
              <w:t>A-16</w:t>
            </w:r>
          </w:p>
        </w:tc>
        <w:tc>
          <w:tcPr>
            <w:tcW w:w="2533" w:type="dxa"/>
            <w:vAlign w:val="center"/>
          </w:tcPr>
          <w:p w:rsidR="002B7A14" w:rsidRDefault="002B7A14" w:rsidP="00CD55FF">
            <w:pPr>
              <w:pStyle w:val="Tabela-zawarto"/>
            </w:pPr>
            <w:r>
              <w:t>-   Header</w:t>
            </w:r>
          </w:p>
        </w:tc>
        <w:tc>
          <w:tcPr>
            <w:tcW w:w="5547" w:type="dxa"/>
            <w:vAlign w:val="center"/>
          </w:tcPr>
          <w:p w:rsidR="002B7A14" w:rsidRDefault="002B7A14" w:rsidP="00CD55FF">
            <w:pPr>
              <w:pStyle w:val="Tabela-zawarto"/>
            </w:pPr>
            <w:r w:rsidRPr="00D1268F">
              <w:t>Komponent zawierający elementy nagłówka komunikatu</w:t>
            </w:r>
            <w:r>
              <w:fldChar w:fldCharType="begin"/>
            </w:r>
            <w:r>
              <w:instrText xml:space="preserve"> DOCVARIABLE Header \* MERGEFORMAT </w:instrText>
            </w:r>
            <w:r>
              <w:fldChar w:fldCharType="end"/>
            </w:r>
          </w:p>
        </w:tc>
        <w:tc>
          <w:tcPr>
            <w:tcW w:w="5905" w:type="dxa"/>
          </w:tcPr>
          <w:p w:rsidR="002B7A14" w:rsidRDefault="002B7A14" w:rsidP="00CD55FF">
            <w:pPr>
              <w:pStyle w:val="Tabela-zawarto"/>
            </w:pPr>
          </w:p>
        </w:tc>
      </w:tr>
      <w:tr w:rsidR="002B7A14" w:rsidTr="004932D8">
        <w:tc>
          <w:tcPr>
            <w:tcW w:w="567" w:type="dxa"/>
            <w:vAlign w:val="center"/>
          </w:tcPr>
          <w:p w:rsidR="002B7A14" w:rsidRDefault="002B7A14" w:rsidP="00CD55FF">
            <w:pPr>
              <w:pStyle w:val="Tabela-zawarto"/>
              <w:jc w:val="center"/>
            </w:pPr>
          </w:p>
        </w:tc>
        <w:tc>
          <w:tcPr>
            <w:tcW w:w="2533" w:type="dxa"/>
            <w:vAlign w:val="center"/>
          </w:tcPr>
          <w:p w:rsidR="002B7A14" w:rsidRDefault="002B7A14" w:rsidP="00CD55FF">
            <w:pPr>
              <w:pStyle w:val="Tabela-zawarto"/>
            </w:pPr>
            <w:r>
              <w:t>-   -   IssueDateTime</w:t>
            </w:r>
          </w:p>
        </w:tc>
        <w:tc>
          <w:tcPr>
            <w:tcW w:w="5547" w:type="dxa"/>
            <w:vAlign w:val="center"/>
          </w:tcPr>
          <w:p w:rsidR="002B7A14" w:rsidRDefault="002B7A14" w:rsidP="00CD55FF">
            <w:pPr>
              <w:pStyle w:val="Tabela-zawarto"/>
            </w:pPr>
            <w:r w:rsidRPr="00D1268F">
              <w:t>Data i czas komunikatu</w:t>
            </w:r>
            <w:r>
              <w:fldChar w:fldCharType="begin"/>
            </w:r>
            <w:r>
              <w:instrText xml:space="preserve"> DOCVARIABLE IssueDateTime \* MERGEFORMAT </w:instrText>
            </w:r>
            <w:r>
              <w:fldChar w:fldCharType="end"/>
            </w:r>
          </w:p>
        </w:tc>
        <w:tc>
          <w:tcPr>
            <w:tcW w:w="5905" w:type="dxa"/>
          </w:tcPr>
          <w:p w:rsidR="002B7A14" w:rsidRDefault="002B7A14" w:rsidP="00CD55FF">
            <w:pPr>
              <w:pStyle w:val="Tabela-zawarto"/>
              <w:jc w:val="center"/>
              <w:rPr>
                <w:lang w:val="de-DE"/>
              </w:rPr>
            </w:pPr>
            <w:r>
              <w:rPr>
                <w:lang w:val="de-DE"/>
              </w:rPr>
              <w:t>Data i czas komunikatu</w:t>
            </w:r>
          </w:p>
        </w:tc>
      </w:tr>
      <w:tr w:rsidR="002B7A14" w:rsidRPr="00B74C31" w:rsidTr="004932D8">
        <w:tc>
          <w:tcPr>
            <w:tcW w:w="567" w:type="dxa"/>
            <w:vAlign w:val="center"/>
          </w:tcPr>
          <w:p w:rsidR="002B7A14" w:rsidRDefault="002B7A14" w:rsidP="00CD55FF">
            <w:pPr>
              <w:pStyle w:val="Tabela-zawarto"/>
              <w:jc w:val="center"/>
            </w:pPr>
          </w:p>
        </w:tc>
        <w:tc>
          <w:tcPr>
            <w:tcW w:w="2533" w:type="dxa"/>
            <w:vAlign w:val="center"/>
          </w:tcPr>
          <w:p w:rsidR="002B7A14" w:rsidRDefault="002B7A14" w:rsidP="00CD55FF">
            <w:pPr>
              <w:pStyle w:val="Tabela-zawarto"/>
              <w:rPr>
                <w:lang w:val="de-DE"/>
              </w:rPr>
            </w:pPr>
            <w:r>
              <w:rPr>
                <w:lang w:val="de-DE"/>
              </w:rPr>
              <w:t>-   -   DocumentIdentifier</w:t>
            </w:r>
          </w:p>
        </w:tc>
        <w:tc>
          <w:tcPr>
            <w:tcW w:w="5547" w:type="dxa"/>
            <w:vAlign w:val="center"/>
          </w:tcPr>
          <w:p w:rsidR="002B7A14" w:rsidRDefault="002B7A14" w:rsidP="00CD55FF">
            <w:pPr>
              <w:pStyle w:val="Tabela-zawarto"/>
              <w:rPr>
                <w:lang w:val="de-DE"/>
              </w:rPr>
            </w:pPr>
            <w:r w:rsidRPr="006006A5">
              <w:t>Identyfikator komunikatu</w:t>
            </w:r>
            <w:r>
              <w:rPr>
                <w:lang w:val="de-DE"/>
              </w:rPr>
              <w:fldChar w:fldCharType="begin"/>
            </w:r>
            <w:r>
              <w:rPr>
                <w:lang w:val="de-DE"/>
              </w:rPr>
              <w:instrText xml:space="preserve"> DOCVARIABLE DocumentIdentifier \* MERGEFORMAT </w:instrText>
            </w:r>
            <w:r>
              <w:rPr>
                <w:lang w:val="de-DE"/>
              </w:rPr>
              <w:fldChar w:fldCharType="end"/>
            </w:r>
          </w:p>
        </w:tc>
        <w:tc>
          <w:tcPr>
            <w:tcW w:w="5905" w:type="dxa"/>
          </w:tcPr>
          <w:p w:rsidR="002B7A14" w:rsidRPr="00F95468" w:rsidRDefault="002B7A14" w:rsidP="00CD55FF">
            <w:pPr>
              <w:pStyle w:val="Tabela-zawarto"/>
              <w:jc w:val="center"/>
            </w:pPr>
            <w:r w:rsidRPr="00F95468">
              <w:t>Dowolny ciąg znaków nadawany przez wysyłającego</w:t>
            </w:r>
          </w:p>
        </w:tc>
      </w:tr>
      <w:tr w:rsidR="002B7A14" w:rsidTr="004932D8">
        <w:tc>
          <w:tcPr>
            <w:tcW w:w="567" w:type="dxa"/>
            <w:vAlign w:val="center"/>
          </w:tcPr>
          <w:p w:rsidR="002B7A14" w:rsidRPr="00B74C31" w:rsidRDefault="002B7A14" w:rsidP="00CD55FF">
            <w:pPr>
              <w:pStyle w:val="Tabela-zawarto"/>
              <w:jc w:val="center"/>
            </w:pPr>
          </w:p>
        </w:tc>
        <w:tc>
          <w:tcPr>
            <w:tcW w:w="2533" w:type="dxa"/>
            <w:vAlign w:val="center"/>
          </w:tcPr>
          <w:p w:rsidR="002B7A14" w:rsidRDefault="002B7A14" w:rsidP="00CD55FF">
            <w:pPr>
              <w:pStyle w:val="Tabela-zawarto"/>
            </w:pPr>
            <w:r>
              <w:t>-   -   SenderIdentifier</w:t>
            </w:r>
          </w:p>
        </w:tc>
        <w:tc>
          <w:tcPr>
            <w:tcW w:w="5547" w:type="dxa"/>
            <w:vAlign w:val="center"/>
          </w:tcPr>
          <w:p w:rsidR="002B7A14" w:rsidRDefault="002B7A14" w:rsidP="00CD55FF">
            <w:pPr>
              <w:pStyle w:val="Tabela-zawarto"/>
            </w:pPr>
            <w:r w:rsidRPr="006006A5">
              <w:t>Identyfikator nadawcy komunikatu</w:t>
            </w:r>
            <w:r>
              <w:fldChar w:fldCharType="begin"/>
            </w:r>
            <w:r>
              <w:instrText xml:space="preserve"> DOCVARIABLE SenderIdentifier \* MERGEFORMAT </w:instrText>
            </w:r>
            <w:r>
              <w:fldChar w:fldCharType="end"/>
            </w:r>
          </w:p>
        </w:tc>
        <w:tc>
          <w:tcPr>
            <w:tcW w:w="5905" w:type="dxa"/>
          </w:tcPr>
          <w:p w:rsidR="002B7A14" w:rsidRPr="00F95468" w:rsidRDefault="002B7A14" w:rsidP="00CD55FF">
            <w:pPr>
              <w:pStyle w:val="Tabela-zawarto"/>
              <w:jc w:val="center"/>
              <w:rPr>
                <w:lang w:val="en-US"/>
              </w:rPr>
            </w:pPr>
            <w:r w:rsidRPr="00F95468">
              <w:rPr>
                <w:lang w:val="en-US"/>
              </w:rPr>
              <w:t>“</w:t>
            </w:r>
            <w:r w:rsidRPr="00E521DD">
              <w:rPr>
                <w:highlight w:val="cyan"/>
                <w:lang w:val="en-US"/>
              </w:rPr>
              <w:t>XXXX</w:t>
            </w:r>
            <w:r w:rsidRPr="00F95468">
              <w:rPr>
                <w:lang w:val="en-US"/>
              </w:rPr>
              <w:t>”</w:t>
            </w:r>
          </w:p>
        </w:tc>
      </w:tr>
      <w:tr w:rsidR="002B7A14" w:rsidTr="004932D8">
        <w:tc>
          <w:tcPr>
            <w:tcW w:w="567" w:type="dxa"/>
            <w:vAlign w:val="center"/>
          </w:tcPr>
          <w:p w:rsidR="002B7A14" w:rsidRDefault="002B7A14" w:rsidP="00CD55FF">
            <w:pPr>
              <w:pStyle w:val="Tabela-zawarto"/>
              <w:jc w:val="center"/>
            </w:pPr>
          </w:p>
        </w:tc>
        <w:tc>
          <w:tcPr>
            <w:tcW w:w="2533" w:type="dxa"/>
            <w:vAlign w:val="center"/>
          </w:tcPr>
          <w:p w:rsidR="002B7A14" w:rsidRDefault="002B7A14" w:rsidP="00CD55FF">
            <w:pPr>
              <w:pStyle w:val="Tabela-zawarto"/>
              <w:rPr>
                <w:lang w:val="en-US"/>
              </w:rPr>
            </w:pPr>
            <w:r>
              <w:t xml:space="preserve"> </w:t>
            </w:r>
            <w:r>
              <w:rPr>
                <w:lang w:val="en-US"/>
              </w:rPr>
              <w:t>-   -   ReceiverIdentifier</w:t>
            </w:r>
          </w:p>
        </w:tc>
        <w:tc>
          <w:tcPr>
            <w:tcW w:w="5547" w:type="dxa"/>
            <w:vAlign w:val="center"/>
          </w:tcPr>
          <w:p w:rsidR="002B7A14" w:rsidRDefault="002B7A14" w:rsidP="00CD55FF">
            <w:pPr>
              <w:pStyle w:val="Tabela-zawarto"/>
              <w:rPr>
                <w:lang w:val="en-US"/>
              </w:rPr>
            </w:pPr>
            <w:r w:rsidRPr="006006A5">
              <w:t>Identyfikator odbiorcy komunikatu</w:t>
            </w:r>
            <w:r>
              <w:rPr>
                <w:lang w:val="en-US"/>
              </w:rPr>
              <w:fldChar w:fldCharType="begin"/>
            </w:r>
            <w:r>
              <w:rPr>
                <w:lang w:val="en-US"/>
              </w:rPr>
              <w:instrText xml:space="preserve"> DOCVARIABLE ReceiverIdentifier \* MERGEFORMAT </w:instrText>
            </w:r>
            <w:r>
              <w:rPr>
                <w:lang w:val="en-US"/>
              </w:rPr>
              <w:fldChar w:fldCharType="end"/>
            </w:r>
          </w:p>
        </w:tc>
        <w:tc>
          <w:tcPr>
            <w:tcW w:w="5905" w:type="dxa"/>
          </w:tcPr>
          <w:p w:rsidR="002B7A14" w:rsidRPr="00F95468" w:rsidRDefault="002B7A14" w:rsidP="00CD55FF">
            <w:pPr>
              <w:pStyle w:val="Tabela-zawarto"/>
              <w:jc w:val="center"/>
              <w:rPr>
                <w:lang w:val="en-US"/>
              </w:rPr>
            </w:pPr>
            <w:r w:rsidRPr="00F95468">
              <w:rPr>
                <w:lang w:val="en-US"/>
              </w:rPr>
              <w:t>“ZSK-C”</w:t>
            </w:r>
          </w:p>
        </w:tc>
      </w:tr>
      <w:tr w:rsidR="002B7A14" w:rsidTr="004932D8">
        <w:tc>
          <w:tcPr>
            <w:tcW w:w="567" w:type="dxa"/>
            <w:vAlign w:val="center"/>
          </w:tcPr>
          <w:p w:rsidR="002B7A14" w:rsidRDefault="002B7A14" w:rsidP="00CD55FF">
            <w:pPr>
              <w:pStyle w:val="Tabela-zawarto"/>
              <w:jc w:val="center"/>
              <w:rPr>
                <w:lang w:val="en-US"/>
              </w:rPr>
            </w:pPr>
          </w:p>
        </w:tc>
        <w:tc>
          <w:tcPr>
            <w:tcW w:w="2533" w:type="dxa"/>
            <w:vAlign w:val="center"/>
          </w:tcPr>
          <w:p w:rsidR="002B7A14" w:rsidRDefault="002B7A14" w:rsidP="00CD55FF">
            <w:pPr>
              <w:pStyle w:val="Tabela-zawarto"/>
              <w:rPr>
                <w:lang w:val="en-US"/>
              </w:rPr>
            </w:pPr>
            <w:r>
              <w:rPr>
                <w:lang w:val="en-US"/>
              </w:rPr>
              <w:t>-   CriteriaInclude</w:t>
            </w:r>
          </w:p>
        </w:tc>
        <w:tc>
          <w:tcPr>
            <w:tcW w:w="5547" w:type="dxa"/>
            <w:vAlign w:val="center"/>
          </w:tcPr>
          <w:p w:rsidR="002B7A14" w:rsidRDefault="002B7A14" w:rsidP="00CD55FF">
            <w:pPr>
              <w:pStyle w:val="Tabela-zawarto"/>
            </w:pPr>
            <w:r>
              <w:t xml:space="preserve">Wskaźnik określający czy w odpowiedzi mają być przekazane </w:t>
            </w:r>
            <w:r>
              <w:pgNum/>
            </w:r>
            <w:r>
              <w:t xml:space="preserve">ryteria </w:t>
            </w:r>
          </w:p>
        </w:tc>
        <w:tc>
          <w:tcPr>
            <w:tcW w:w="5905" w:type="dxa"/>
          </w:tcPr>
          <w:p w:rsidR="002B7A14" w:rsidRDefault="002B7A14" w:rsidP="00CD55FF">
            <w:pPr>
              <w:pStyle w:val="Tabela-zawarto"/>
              <w:jc w:val="center"/>
            </w:pPr>
            <w:r>
              <w:t>True/False</w:t>
            </w:r>
          </w:p>
          <w:p w:rsidR="002B7A14" w:rsidRDefault="002B7A14" w:rsidP="00CD55FF">
            <w:pPr>
              <w:pStyle w:val="Tabela-zawarto"/>
              <w:jc w:val="center"/>
            </w:pPr>
            <w:r>
              <w:t>Brak elementu oznacza False</w:t>
            </w:r>
          </w:p>
        </w:tc>
      </w:tr>
      <w:tr w:rsidR="002B7A14" w:rsidTr="004932D8">
        <w:tc>
          <w:tcPr>
            <w:tcW w:w="567" w:type="dxa"/>
            <w:vAlign w:val="center"/>
          </w:tcPr>
          <w:p w:rsidR="002B7A14" w:rsidRDefault="002B7A14" w:rsidP="00CD55FF">
            <w:pPr>
              <w:pStyle w:val="Tabela-zawarto"/>
              <w:jc w:val="center"/>
            </w:pPr>
            <w:r>
              <w:t>F-11</w:t>
            </w:r>
          </w:p>
        </w:tc>
        <w:tc>
          <w:tcPr>
            <w:tcW w:w="2533" w:type="dxa"/>
            <w:vAlign w:val="center"/>
          </w:tcPr>
          <w:p w:rsidR="002B7A14" w:rsidRDefault="002B7A14" w:rsidP="00CD55FF">
            <w:pPr>
              <w:pStyle w:val="Tabela-zawarto"/>
            </w:pPr>
            <w:r>
              <w:t>-   ForeignExchangeListCriteria</w:t>
            </w:r>
          </w:p>
        </w:tc>
        <w:tc>
          <w:tcPr>
            <w:tcW w:w="5547" w:type="dxa"/>
            <w:vAlign w:val="center"/>
          </w:tcPr>
          <w:p w:rsidR="002B7A14" w:rsidRDefault="002B7A14" w:rsidP="00CD55FF">
            <w:pPr>
              <w:pStyle w:val="Tabela-zawarto"/>
            </w:pPr>
            <w:r>
              <w:pgNum/>
            </w:r>
            <w:r>
              <w:t>ryteria określające jakie informacje mają być przekazane  w komunikacie odpowiedzi</w:t>
            </w:r>
          </w:p>
        </w:tc>
        <w:tc>
          <w:tcPr>
            <w:tcW w:w="5905" w:type="dxa"/>
          </w:tcPr>
          <w:p w:rsidR="002B7A14" w:rsidRDefault="002B7A14" w:rsidP="00CD55FF">
            <w:pPr>
              <w:pStyle w:val="Tabela-zawarto"/>
            </w:pPr>
          </w:p>
        </w:tc>
      </w:tr>
      <w:tr w:rsidR="002B7A14" w:rsidTr="004932D8">
        <w:tc>
          <w:tcPr>
            <w:tcW w:w="567" w:type="dxa"/>
            <w:vAlign w:val="center"/>
          </w:tcPr>
          <w:p w:rsidR="002B7A14" w:rsidRDefault="002B7A14" w:rsidP="00CD55FF">
            <w:pPr>
              <w:pStyle w:val="Tabela-zawarto"/>
              <w:jc w:val="center"/>
            </w:pPr>
            <w:r>
              <w:t>A-18</w:t>
            </w:r>
          </w:p>
        </w:tc>
        <w:tc>
          <w:tcPr>
            <w:tcW w:w="2533" w:type="dxa"/>
            <w:vAlign w:val="center"/>
          </w:tcPr>
          <w:p w:rsidR="002B7A14" w:rsidRDefault="002B7A14" w:rsidP="00CD55FF">
            <w:pPr>
              <w:pStyle w:val="Tabela-zawarto"/>
            </w:pPr>
            <w:r>
              <w:t>-   -   Period</w:t>
            </w:r>
          </w:p>
        </w:tc>
        <w:tc>
          <w:tcPr>
            <w:tcW w:w="5547" w:type="dxa"/>
            <w:vAlign w:val="center"/>
          </w:tcPr>
          <w:p w:rsidR="002B7A14" w:rsidRDefault="002B7A14" w:rsidP="00CD55FF">
            <w:pPr>
              <w:pStyle w:val="Tabela-zawarto"/>
            </w:pPr>
            <w:r>
              <w:t>Zakres dat określający okres za jaki mają być przesłane tabele kursów walut</w:t>
            </w:r>
          </w:p>
        </w:tc>
        <w:tc>
          <w:tcPr>
            <w:tcW w:w="5905" w:type="dxa"/>
          </w:tcPr>
          <w:p w:rsidR="002B7A14" w:rsidRDefault="002B7A14" w:rsidP="00CD55FF">
            <w:pPr>
              <w:pStyle w:val="Tabela-zawarto"/>
            </w:pPr>
          </w:p>
        </w:tc>
      </w:tr>
      <w:tr w:rsidR="002B7A14" w:rsidTr="004932D8">
        <w:tc>
          <w:tcPr>
            <w:tcW w:w="567" w:type="dxa"/>
            <w:vAlign w:val="center"/>
          </w:tcPr>
          <w:p w:rsidR="002B7A14" w:rsidRDefault="002B7A14" w:rsidP="00CD55FF">
            <w:pPr>
              <w:pStyle w:val="Tabela-zawarto"/>
              <w:jc w:val="center"/>
            </w:pPr>
          </w:p>
        </w:tc>
        <w:tc>
          <w:tcPr>
            <w:tcW w:w="2533" w:type="dxa"/>
            <w:vAlign w:val="center"/>
          </w:tcPr>
          <w:p w:rsidR="002B7A14" w:rsidRDefault="002B7A14" w:rsidP="00CD55FF">
            <w:pPr>
              <w:pStyle w:val="Tabela-zawarto"/>
            </w:pPr>
            <w:r>
              <w:t>-   -   -   StartDateTime</w:t>
            </w:r>
          </w:p>
        </w:tc>
        <w:tc>
          <w:tcPr>
            <w:tcW w:w="5547" w:type="dxa"/>
            <w:vAlign w:val="center"/>
          </w:tcPr>
          <w:p w:rsidR="002B7A14" w:rsidRDefault="002B7A14" w:rsidP="00CD55FF">
            <w:pPr>
              <w:pStyle w:val="Tabela-zawarto"/>
            </w:pPr>
            <w:r>
              <w:t>Data początkowa okresu</w:t>
            </w:r>
          </w:p>
        </w:tc>
        <w:tc>
          <w:tcPr>
            <w:tcW w:w="5905" w:type="dxa"/>
          </w:tcPr>
          <w:p w:rsidR="002B7A14" w:rsidRPr="00DF0527" w:rsidRDefault="002B7A14" w:rsidP="00CD55FF">
            <w:pPr>
              <w:pStyle w:val="Tabela-zawarto"/>
              <w:jc w:val="center"/>
            </w:pPr>
            <w:r w:rsidRPr="00DF0527">
              <w:t xml:space="preserve">Data od </w:t>
            </w:r>
          </w:p>
        </w:tc>
      </w:tr>
      <w:tr w:rsidR="002B7A14" w:rsidTr="004932D8">
        <w:tc>
          <w:tcPr>
            <w:tcW w:w="567" w:type="dxa"/>
            <w:vAlign w:val="center"/>
          </w:tcPr>
          <w:p w:rsidR="002B7A14" w:rsidRDefault="002B7A14" w:rsidP="00CD55FF">
            <w:pPr>
              <w:pStyle w:val="Tabela-zawarto"/>
              <w:jc w:val="center"/>
            </w:pPr>
          </w:p>
        </w:tc>
        <w:tc>
          <w:tcPr>
            <w:tcW w:w="2533" w:type="dxa"/>
            <w:vAlign w:val="center"/>
          </w:tcPr>
          <w:p w:rsidR="002B7A14" w:rsidRDefault="002B7A14" w:rsidP="00CD55FF">
            <w:pPr>
              <w:pStyle w:val="Tabela-zawarto"/>
            </w:pPr>
            <w:r>
              <w:t>-   -   -   EndDateTime</w:t>
            </w:r>
          </w:p>
        </w:tc>
        <w:tc>
          <w:tcPr>
            <w:tcW w:w="5547" w:type="dxa"/>
            <w:vAlign w:val="center"/>
          </w:tcPr>
          <w:p w:rsidR="002B7A14" w:rsidRDefault="002B7A14" w:rsidP="00CD55FF">
            <w:pPr>
              <w:pStyle w:val="Tabela-zawarto"/>
            </w:pPr>
            <w:r>
              <w:t>Data końcowa okresu</w:t>
            </w:r>
          </w:p>
        </w:tc>
        <w:tc>
          <w:tcPr>
            <w:tcW w:w="5905" w:type="dxa"/>
          </w:tcPr>
          <w:p w:rsidR="002B7A14" w:rsidRPr="00DF0527" w:rsidRDefault="002B7A14" w:rsidP="00CD55FF">
            <w:pPr>
              <w:pStyle w:val="Tabela-zawarto"/>
              <w:jc w:val="center"/>
            </w:pPr>
            <w:r w:rsidRPr="00DF0527">
              <w:t>Data do</w:t>
            </w:r>
          </w:p>
        </w:tc>
      </w:tr>
      <w:tr w:rsidR="002B7A14" w:rsidTr="004932D8">
        <w:tc>
          <w:tcPr>
            <w:tcW w:w="567" w:type="dxa"/>
            <w:vAlign w:val="center"/>
          </w:tcPr>
          <w:p w:rsidR="002B7A14" w:rsidRDefault="002B7A14" w:rsidP="00CD55FF">
            <w:pPr>
              <w:pStyle w:val="Tabela-zawarto"/>
              <w:jc w:val="center"/>
            </w:pPr>
          </w:p>
        </w:tc>
        <w:tc>
          <w:tcPr>
            <w:tcW w:w="2533" w:type="dxa"/>
            <w:vAlign w:val="center"/>
          </w:tcPr>
          <w:p w:rsidR="002B7A14" w:rsidRDefault="002B7A14" w:rsidP="00CD55FF">
            <w:pPr>
              <w:pStyle w:val="Tabela-zawarto"/>
            </w:pPr>
            <w:r>
              <w:t>-   -   CurrencyIdentificationCode</w:t>
            </w:r>
          </w:p>
        </w:tc>
        <w:tc>
          <w:tcPr>
            <w:tcW w:w="5547" w:type="dxa"/>
            <w:vAlign w:val="center"/>
          </w:tcPr>
          <w:p w:rsidR="002B7A14" w:rsidRDefault="002B7A14" w:rsidP="00CD55FF">
            <w:pPr>
              <w:pStyle w:val="Tabela-zawarto"/>
            </w:pPr>
            <w:r>
              <w:t>Kod waluty do przeliczenia zgodny z ISO3166</w:t>
            </w:r>
          </w:p>
        </w:tc>
        <w:tc>
          <w:tcPr>
            <w:tcW w:w="5905" w:type="dxa"/>
          </w:tcPr>
          <w:p w:rsidR="002B7A14" w:rsidRDefault="002B7A14" w:rsidP="00CD55FF">
            <w:pPr>
              <w:pStyle w:val="Tabela-zawarto"/>
              <w:jc w:val="center"/>
            </w:pPr>
            <w:r>
              <w:t>Kod waluty</w:t>
            </w:r>
          </w:p>
        </w:tc>
      </w:tr>
      <w:tr w:rsidR="002B7A14" w:rsidTr="004932D8">
        <w:tc>
          <w:tcPr>
            <w:tcW w:w="567" w:type="dxa"/>
            <w:vAlign w:val="center"/>
          </w:tcPr>
          <w:p w:rsidR="002B7A14" w:rsidRDefault="002B7A14" w:rsidP="00CD55FF">
            <w:pPr>
              <w:pStyle w:val="Tabela-zawarto"/>
              <w:jc w:val="center"/>
            </w:pPr>
          </w:p>
        </w:tc>
        <w:tc>
          <w:tcPr>
            <w:tcW w:w="2533" w:type="dxa"/>
            <w:vAlign w:val="center"/>
          </w:tcPr>
          <w:p w:rsidR="002B7A14" w:rsidRDefault="002B7A14" w:rsidP="00CD55FF">
            <w:pPr>
              <w:pStyle w:val="Tabela-zawarto"/>
            </w:pPr>
            <w:r>
              <w:t>-   -   Country</w:t>
            </w:r>
          </w:p>
        </w:tc>
        <w:tc>
          <w:tcPr>
            <w:tcW w:w="5547" w:type="dxa"/>
            <w:vAlign w:val="center"/>
          </w:tcPr>
          <w:p w:rsidR="002B7A14" w:rsidRDefault="002B7A14" w:rsidP="00CD55FF">
            <w:pPr>
              <w:pStyle w:val="Tabela-zawarto"/>
            </w:pPr>
            <w:r w:rsidRPr="00904F2B">
              <w:t>Kod kraju</w:t>
            </w:r>
            <w:r>
              <w:fldChar w:fldCharType="begin"/>
            </w:r>
            <w:r>
              <w:instrText xml:space="preserve"> DOCVARIABLE CountryCode \* MERGEFORMAT </w:instrText>
            </w:r>
            <w:r>
              <w:fldChar w:fldCharType="end"/>
            </w:r>
          </w:p>
        </w:tc>
        <w:tc>
          <w:tcPr>
            <w:tcW w:w="5905" w:type="dxa"/>
          </w:tcPr>
          <w:p w:rsidR="002B7A14" w:rsidRDefault="002B7A14" w:rsidP="00CD55FF">
            <w:pPr>
              <w:pStyle w:val="Tabela-zawarto"/>
            </w:pPr>
          </w:p>
        </w:tc>
      </w:tr>
      <w:tr w:rsidR="002B7A14" w:rsidTr="004932D8">
        <w:tc>
          <w:tcPr>
            <w:tcW w:w="567" w:type="dxa"/>
            <w:vAlign w:val="center"/>
          </w:tcPr>
          <w:p w:rsidR="002B7A14" w:rsidRDefault="002B7A14" w:rsidP="00CD55FF">
            <w:pPr>
              <w:pStyle w:val="Tabela-zawarto"/>
              <w:jc w:val="center"/>
            </w:pPr>
          </w:p>
        </w:tc>
        <w:tc>
          <w:tcPr>
            <w:tcW w:w="2533" w:type="dxa"/>
            <w:vAlign w:val="center"/>
          </w:tcPr>
          <w:p w:rsidR="002B7A14" w:rsidRDefault="002B7A14" w:rsidP="00CD55FF">
            <w:pPr>
              <w:pStyle w:val="Tabela-zawarto"/>
            </w:pPr>
            <w:r>
              <w:t>-   -   ExchangeRateType</w:t>
            </w:r>
          </w:p>
        </w:tc>
        <w:tc>
          <w:tcPr>
            <w:tcW w:w="5547" w:type="dxa"/>
            <w:vAlign w:val="center"/>
          </w:tcPr>
          <w:p w:rsidR="002B7A14" w:rsidRDefault="002B7A14" w:rsidP="00CD55FF">
            <w:pPr>
              <w:pStyle w:val="Tabela-zawarto"/>
            </w:pPr>
            <w:r>
              <w:t xml:space="preserve">Rodzaj kursu wymiany </w:t>
            </w:r>
          </w:p>
        </w:tc>
        <w:tc>
          <w:tcPr>
            <w:tcW w:w="5905" w:type="dxa"/>
          </w:tcPr>
          <w:p w:rsidR="002B7A14" w:rsidRDefault="002B7A14" w:rsidP="00CD55FF">
            <w:pPr>
              <w:pStyle w:val="Tabela-zawarto"/>
              <w:jc w:val="center"/>
            </w:pPr>
            <w:r>
              <w:t>Rodzaj kursu wymiany. Dopuszczalne wartości:</w:t>
            </w:r>
          </w:p>
          <w:p w:rsidR="002B7A14" w:rsidRDefault="002B7A14" w:rsidP="00CD55FF">
            <w:pPr>
              <w:pStyle w:val="Tabela-zawarto"/>
              <w:ind w:left="1418"/>
            </w:pPr>
            <w:r>
              <w:t>- ‘PK’ – kurs kupna</w:t>
            </w:r>
          </w:p>
          <w:p w:rsidR="002B7A14" w:rsidRDefault="002B7A14" w:rsidP="00CD55FF">
            <w:pPr>
              <w:pStyle w:val="Tabela-zawarto"/>
              <w:ind w:left="1418"/>
            </w:pPr>
            <w:r>
              <w:t>- ‘PS’ – kurs sprzedaży</w:t>
            </w:r>
          </w:p>
          <w:p w:rsidR="002B7A14" w:rsidRDefault="002B7A14" w:rsidP="00CD55FF">
            <w:pPr>
              <w:pStyle w:val="Tabela-zawarto"/>
              <w:ind w:left="1418"/>
            </w:pPr>
            <w:r>
              <w:t>- ‘NBP’ – kurs średni NBP</w:t>
            </w:r>
          </w:p>
          <w:p w:rsidR="002B7A14" w:rsidRDefault="002B7A14" w:rsidP="00CD55FF">
            <w:pPr>
              <w:pStyle w:val="Tabela-zawarto"/>
              <w:jc w:val="center"/>
            </w:pPr>
            <w:r w:rsidRPr="007B39A2">
              <w:t>W przypadku braku wartości w polu zwracane są tabele kursowe wszystkich typów</w:t>
            </w:r>
          </w:p>
        </w:tc>
      </w:tr>
    </w:tbl>
    <w:p w:rsidR="002B7A14" w:rsidRPr="009B6F65" w:rsidRDefault="002B7A14" w:rsidP="00F2473E">
      <w:pPr>
        <w:pStyle w:val="OpisZnakZnakZnak"/>
      </w:pPr>
    </w:p>
    <w:p w:rsidR="002B7A14" w:rsidRDefault="002B7A14" w:rsidP="002A3536">
      <w:pPr>
        <w:pStyle w:val="Heading2"/>
        <w:pageBreakBefore/>
        <w:numPr>
          <w:ilvl w:val="1"/>
          <w:numId w:val="24"/>
        </w:numPr>
        <w:ind w:left="578" w:hanging="578"/>
      </w:pPr>
      <w:bookmarkStart w:id="141" w:name="_Toc115677261"/>
      <w:bookmarkStart w:id="142" w:name="_Toc158086619"/>
      <w:bookmarkStart w:id="143" w:name="_Toc365015770"/>
      <w:r>
        <w:t>Komunikat odpowiedzi ForeignExchangeListResponse</w:t>
      </w:r>
      <w:bookmarkEnd w:id="141"/>
      <w:bookmarkEnd w:id="142"/>
      <w:bookmarkEnd w:id="143"/>
    </w:p>
    <w:p w:rsidR="002B7A14" w:rsidRPr="00C334C5" w:rsidRDefault="002B7A14" w:rsidP="00F2473E">
      <w:pPr>
        <w:pStyle w:val="Caption"/>
      </w:pPr>
      <w:bookmarkStart w:id="144" w:name="_Toc115677272"/>
      <w:bookmarkStart w:id="145" w:name="_Toc158086588"/>
      <w:bookmarkStart w:id="146" w:name="_Toc365015842"/>
      <w:r>
        <w:t xml:space="preserve">Tabela </w:t>
      </w:r>
      <w:fldSimple w:instr=" SEQ Tabela \* ARABIC ">
        <w:r>
          <w:rPr>
            <w:noProof/>
          </w:rPr>
          <w:t>16</w:t>
        </w:r>
      </w:fldSimple>
      <w:r>
        <w:t>: Komunikat odpowiedzi ForeignExchangeListResponse</w:t>
      </w:r>
      <w:bookmarkEnd w:id="144"/>
      <w:bookmarkEnd w:id="145"/>
      <w:bookmarkEnd w:id="146"/>
    </w:p>
    <w:tbl>
      <w:tblPr>
        <w:tblW w:w="14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2995"/>
        <w:gridCol w:w="6008"/>
        <w:gridCol w:w="2344"/>
        <w:gridCol w:w="2300"/>
      </w:tblGrid>
      <w:tr w:rsidR="002B7A14" w:rsidTr="00E2085D">
        <w:tc>
          <w:tcPr>
            <w:tcW w:w="567" w:type="dxa"/>
            <w:shd w:val="solid" w:color="auto" w:fill="auto"/>
            <w:vAlign w:val="center"/>
          </w:tcPr>
          <w:p w:rsidR="002B7A14" w:rsidRDefault="002B7A14" w:rsidP="00CD55FF">
            <w:pPr>
              <w:pStyle w:val="Tabela-nagwek"/>
              <w:jc w:val="center"/>
            </w:pPr>
            <w:r>
              <w:t>Nr</w:t>
            </w:r>
          </w:p>
        </w:tc>
        <w:tc>
          <w:tcPr>
            <w:tcW w:w="2995" w:type="dxa"/>
            <w:shd w:val="solid" w:color="auto" w:fill="auto"/>
          </w:tcPr>
          <w:p w:rsidR="002B7A14" w:rsidRDefault="002B7A14" w:rsidP="00CD55FF">
            <w:pPr>
              <w:pStyle w:val="Tabela-nagwek"/>
            </w:pPr>
            <w:r>
              <w:t>Nazwa elementu</w:t>
            </w:r>
          </w:p>
        </w:tc>
        <w:tc>
          <w:tcPr>
            <w:tcW w:w="6008" w:type="dxa"/>
            <w:shd w:val="solid" w:color="auto" w:fill="auto"/>
          </w:tcPr>
          <w:p w:rsidR="002B7A14" w:rsidRDefault="002B7A14" w:rsidP="00CD55FF">
            <w:pPr>
              <w:pStyle w:val="Tabela-nagwek"/>
              <w:jc w:val="center"/>
            </w:pPr>
            <w:r>
              <w:t>Opis</w:t>
            </w:r>
          </w:p>
        </w:tc>
        <w:tc>
          <w:tcPr>
            <w:tcW w:w="4644" w:type="dxa"/>
            <w:gridSpan w:val="2"/>
            <w:shd w:val="solid" w:color="auto" w:fill="auto"/>
          </w:tcPr>
          <w:p w:rsidR="002B7A14" w:rsidRDefault="002B7A14" w:rsidP="00CD55FF">
            <w:pPr>
              <w:pStyle w:val="Tabela-nagwek"/>
              <w:jc w:val="center"/>
            </w:pPr>
            <w:r>
              <w:t>Wprowadzana wartość</w:t>
            </w:r>
          </w:p>
        </w:tc>
      </w:tr>
      <w:tr w:rsidR="002B7A14" w:rsidTr="00271314">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pPr>
            <w:r>
              <w:t>ForeignExchangeListResponse</w:t>
            </w:r>
          </w:p>
        </w:tc>
        <w:tc>
          <w:tcPr>
            <w:tcW w:w="10652" w:type="dxa"/>
            <w:gridSpan w:val="3"/>
            <w:vAlign w:val="center"/>
          </w:tcPr>
          <w:p w:rsidR="002B7A14" w:rsidRDefault="002B7A14" w:rsidP="00CD55FF">
            <w:pPr>
              <w:pStyle w:val="Tabela-zawarto"/>
              <w:jc w:val="center"/>
            </w:pPr>
            <w:r>
              <w:t>Tabela kursów walut – komunikat typu odpowiedź</w:t>
            </w:r>
          </w:p>
        </w:tc>
      </w:tr>
      <w:tr w:rsidR="002B7A14" w:rsidTr="00E2085D">
        <w:tc>
          <w:tcPr>
            <w:tcW w:w="567" w:type="dxa"/>
            <w:vAlign w:val="center"/>
          </w:tcPr>
          <w:p w:rsidR="002B7A14" w:rsidRDefault="002B7A14" w:rsidP="00CD55FF">
            <w:pPr>
              <w:pStyle w:val="Tabela-zawarto"/>
              <w:jc w:val="center"/>
            </w:pPr>
            <w:r>
              <w:t>A-16</w:t>
            </w:r>
          </w:p>
        </w:tc>
        <w:tc>
          <w:tcPr>
            <w:tcW w:w="2995" w:type="dxa"/>
            <w:vAlign w:val="center"/>
          </w:tcPr>
          <w:p w:rsidR="002B7A14" w:rsidRDefault="002B7A14" w:rsidP="00CD55FF">
            <w:pPr>
              <w:pStyle w:val="Tabela-zawarto"/>
            </w:pPr>
            <w:r>
              <w:t>-   Header</w:t>
            </w:r>
          </w:p>
        </w:tc>
        <w:tc>
          <w:tcPr>
            <w:tcW w:w="6008" w:type="dxa"/>
            <w:vAlign w:val="center"/>
          </w:tcPr>
          <w:p w:rsidR="002B7A14" w:rsidRDefault="002B7A14" w:rsidP="00CD55FF">
            <w:pPr>
              <w:pStyle w:val="Tabela-zawarto"/>
            </w:pPr>
            <w:r w:rsidRPr="00D1268F">
              <w:t>Komponent zawierający elementy nagłówka komunikatu</w:t>
            </w:r>
            <w:r>
              <w:fldChar w:fldCharType="begin"/>
            </w:r>
            <w:r>
              <w:instrText xml:space="preserve"> DOCVARIABLE Header \* MERGEFORMAT </w:instrText>
            </w:r>
            <w:r>
              <w:fldChar w:fldCharType="end"/>
            </w:r>
          </w:p>
        </w:tc>
        <w:tc>
          <w:tcPr>
            <w:tcW w:w="4644" w:type="dxa"/>
            <w:gridSpan w:val="2"/>
          </w:tcPr>
          <w:p w:rsidR="002B7A14" w:rsidRDefault="002B7A14" w:rsidP="00CD55FF">
            <w:pPr>
              <w:pStyle w:val="Tabela-zawarto"/>
              <w:jc w:val="center"/>
            </w:pP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pPr>
            <w:r>
              <w:t>-   -   IssueDateTime</w:t>
            </w:r>
          </w:p>
        </w:tc>
        <w:tc>
          <w:tcPr>
            <w:tcW w:w="6008" w:type="dxa"/>
            <w:vAlign w:val="center"/>
          </w:tcPr>
          <w:p w:rsidR="002B7A14" w:rsidRDefault="002B7A14" w:rsidP="00CD55FF">
            <w:pPr>
              <w:pStyle w:val="Tabela-zawarto"/>
            </w:pPr>
            <w:r w:rsidRPr="00D1268F">
              <w:t>Data i czas komunikatu</w:t>
            </w:r>
            <w:r>
              <w:fldChar w:fldCharType="begin"/>
            </w:r>
            <w:r>
              <w:instrText xml:space="preserve"> DOCVARIABLE IssueDateTime \* MERGEFORMAT </w:instrText>
            </w:r>
            <w:r>
              <w:fldChar w:fldCharType="end"/>
            </w:r>
          </w:p>
        </w:tc>
        <w:tc>
          <w:tcPr>
            <w:tcW w:w="4644" w:type="dxa"/>
            <w:gridSpan w:val="2"/>
          </w:tcPr>
          <w:p w:rsidR="002B7A14" w:rsidRDefault="002B7A14" w:rsidP="00CD55FF">
            <w:pPr>
              <w:pStyle w:val="Tabela-zawarto"/>
              <w:jc w:val="center"/>
              <w:rPr>
                <w:lang w:val="de-DE"/>
              </w:rPr>
            </w:pPr>
            <w:r>
              <w:rPr>
                <w:lang w:val="de-DE"/>
              </w:rPr>
              <w:t>Data i czas komunikatu</w:t>
            </w:r>
          </w:p>
        </w:tc>
      </w:tr>
      <w:tr w:rsidR="002B7A14" w:rsidRPr="009A637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rPr>
                <w:lang w:val="de-DE"/>
              </w:rPr>
            </w:pPr>
            <w:r>
              <w:rPr>
                <w:lang w:val="de-DE"/>
              </w:rPr>
              <w:t>-   -   DocumentIdentifier</w:t>
            </w:r>
          </w:p>
        </w:tc>
        <w:tc>
          <w:tcPr>
            <w:tcW w:w="6008" w:type="dxa"/>
            <w:vAlign w:val="center"/>
          </w:tcPr>
          <w:p w:rsidR="002B7A14" w:rsidRDefault="002B7A14" w:rsidP="00CD55FF">
            <w:pPr>
              <w:pStyle w:val="Tabela-zawarto"/>
              <w:rPr>
                <w:lang w:val="de-DE"/>
              </w:rPr>
            </w:pPr>
            <w:r w:rsidRPr="004C3B83">
              <w:t>Identyfikator komunikatu</w:t>
            </w:r>
            <w:r>
              <w:rPr>
                <w:lang w:val="de-DE"/>
              </w:rPr>
              <w:fldChar w:fldCharType="begin"/>
            </w:r>
            <w:r>
              <w:rPr>
                <w:lang w:val="de-DE"/>
              </w:rPr>
              <w:instrText xml:space="preserve"> DOCVARIABLE DocumentIdentifier \* MERGEFORMAT </w:instrText>
            </w:r>
            <w:r>
              <w:rPr>
                <w:lang w:val="de-DE"/>
              </w:rPr>
              <w:fldChar w:fldCharType="end"/>
            </w:r>
          </w:p>
        </w:tc>
        <w:tc>
          <w:tcPr>
            <w:tcW w:w="4644" w:type="dxa"/>
            <w:gridSpan w:val="2"/>
          </w:tcPr>
          <w:p w:rsidR="002B7A14" w:rsidRPr="00F95468" w:rsidRDefault="002B7A14" w:rsidP="00CD55FF">
            <w:pPr>
              <w:pStyle w:val="Tabela-zawarto"/>
              <w:jc w:val="center"/>
            </w:pPr>
            <w:r w:rsidRPr="00F95468">
              <w:t>Dowolny ciąg znaków nadawany przez wysyłającego</w:t>
            </w:r>
          </w:p>
        </w:tc>
      </w:tr>
      <w:tr w:rsidR="002B7A14" w:rsidTr="00E2085D">
        <w:tc>
          <w:tcPr>
            <w:tcW w:w="567" w:type="dxa"/>
            <w:vAlign w:val="center"/>
          </w:tcPr>
          <w:p w:rsidR="002B7A14" w:rsidRPr="009A6374" w:rsidRDefault="002B7A14" w:rsidP="00CD55FF">
            <w:pPr>
              <w:pStyle w:val="Tabela-zawarto"/>
              <w:jc w:val="center"/>
            </w:pPr>
          </w:p>
        </w:tc>
        <w:tc>
          <w:tcPr>
            <w:tcW w:w="2995" w:type="dxa"/>
            <w:vAlign w:val="center"/>
          </w:tcPr>
          <w:p w:rsidR="002B7A14" w:rsidRDefault="002B7A14" w:rsidP="00CD55FF">
            <w:pPr>
              <w:pStyle w:val="Tabela-zawarto"/>
            </w:pPr>
            <w:r>
              <w:t>-   -   SenderIdentifier</w:t>
            </w:r>
          </w:p>
        </w:tc>
        <w:tc>
          <w:tcPr>
            <w:tcW w:w="6008" w:type="dxa"/>
            <w:vAlign w:val="center"/>
          </w:tcPr>
          <w:p w:rsidR="002B7A14" w:rsidRDefault="002B7A14" w:rsidP="00CD55FF">
            <w:pPr>
              <w:pStyle w:val="Tabela-zawarto"/>
            </w:pPr>
            <w:r w:rsidRPr="004C3B83">
              <w:t>Identyfikator nadawcy komunikatu</w:t>
            </w:r>
            <w:r>
              <w:fldChar w:fldCharType="begin"/>
            </w:r>
            <w:r>
              <w:instrText xml:space="preserve"> DOCVARIABLE SenderIdentifier \* MERGEFORMAT </w:instrText>
            </w:r>
            <w:r>
              <w:fldChar w:fldCharType="end"/>
            </w:r>
          </w:p>
        </w:tc>
        <w:tc>
          <w:tcPr>
            <w:tcW w:w="4644" w:type="dxa"/>
            <w:gridSpan w:val="2"/>
          </w:tcPr>
          <w:p w:rsidR="002B7A14" w:rsidRPr="00F95468" w:rsidRDefault="002B7A14" w:rsidP="00CD55FF">
            <w:pPr>
              <w:pStyle w:val="Tabela-zawarto"/>
              <w:jc w:val="center"/>
              <w:rPr>
                <w:lang w:val="en-US"/>
              </w:rPr>
            </w:pPr>
            <w:r w:rsidRPr="00F95468">
              <w:rPr>
                <w:lang w:val="en-US"/>
              </w:rPr>
              <w:t>“ZSK-C”</w:t>
            </w:r>
          </w:p>
        </w:tc>
      </w:tr>
      <w:tr w:rsidR="002B7A14" w:rsidTr="00E2085D">
        <w:tc>
          <w:tcPr>
            <w:tcW w:w="567" w:type="dxa"/>
            <w:vAlign w:val="center"/>
          </w:tcPr>
          <w:p w:rsidR="002B7A14" w:rsidRDefault="002B7A14" w:rsidP="00CD55FF">
            <w:pPr>
              <w:pStyle w:val="Tabela-zawarto"/>
              <w:jc w:val="center"/>
            </w:pPr>
          </w:p>
        </w:tc>
        <w:tc>
          <w:tcPr>
            <w:tcW w:w="2995" w:type="dxa"/>
            <w:tcBorders>
              <w:bottom w:val="nil"/>
            </w:tcBorders>
            <w:vAlign w:val="center"/>
          </w:tcPr>
          <w:p w:rsidR="002B7A14" w:rsidRDefault="002B7A14" w:rsidP="00CD55FF">
            <w:pPr>
              <w:pStyle w:val="Tabela-zawarto"/>
              <w:rPr>
                <w:lang w:val="en-US"/>
              </w:rPr>
            </w:pPr>
            <w:r>
              <w:t xml:space="preserve"> </w:t>
            </w:r>
            <w:r>
              <w:rPr>
                <w:lang w:val="en-US"/>
              </w:rPr>
              <w:t>-   -   ReceiverIdentifier</w:t>
            </w:r>
          </w:p>
        </w:tc>
        <w:tc>
          <w:tcPr>
            <w:tcW w:w="6008" w:type="dxa"/>
            <w:vAlign w:val="center"/>
          </w:tcPr>
          <w:p w:rsidR="002B7A14" w:rsidRDefault="002B7A14" w:rsidP="00CD55FF">
            <w:pPr>
              <w:pStyle w:val="Tabela-zawarto"/>
              <w:rPr>
                <w:lang w:val="en-US"/>
              </w:rPr>
            </w:pPr>
            <w:r w:rsidRPr="004C3B83">
              <w:t>Identyfikator odbiorcy komunikatu</w:t>
            </w:r>
            <w:r>
              <w:rPr>
                <w:lang w:val="en-US"/>
              </w:rPr>
              <w:fldChar w:fldCharType="begin"/>
            </w:r>
            <w:r>
              <w:rPr>
                <w:lang w:val="en-US"/>
              </w:rPr>
              <w:instrText xml:space="preserve"> DOCVARIABLE ReceiverIdentifier \* MERGEFORMAT </w:instrText>
            </w:r>
            <w:r>
              <w:rPr>
                <w:lang w:val="en-US"/>
              </w:rPr>
              <w:fldChar w:fldCharType="end"/>
            </w:r>
          </w:p>
        </w:tc>
        <w:tc>
          <w:tcPr>
            <w:tcW w:w="4644" w:type="dxa"/>
            <w:gridSpan w:val="2"/>
          </w:tcPr>
          <w:p w:rsidR="002B7A14" w:rsidRPr="00F95468" w:rsidRDefault="002B7A14" w:rsidP="00CD55FF">
            <w:pPr>
              <w:pStyle w:val="Tabela-zawarto"/>
              <w:jc w:val="center"/>
              <w:rPr>
                <w:lang w:val="en-US"/>
              </w:rPr>
            </w:pPr>
            <w:r w:rsidRPr="00F95468">
              <w:rPr>
                <w:lang w:val="en-US"/>
              </w:rPr>
              <w:t>“</w:t>
            </w:r>
            <w:r w:rsidRPr="00E521DD">
              <w:rPr>
                <w:highlight w:val="cyan"/>
                <w:lang w:val="en-US"/>
              </w:rPr>
              <w:t>XXXX</w:t>
            </w:r>
            <w:r w:rsidRPr="00F95468">
              <w:rPr>
                <w:lang w:val="en-US"/>
              </w:rPr>
              <w:t>”</w:t>
            </w:r>
          </w:p>
        </w:tc>
      </w:tr>
      <w:tr w:rsidR="002B7A14" w:rsidTr="00E2085D">
        <w:tc>
          <w:tcPr>
            <w:tcW w:w="567" w:type="dxa"/>
            <w:vAlign w:val="center"/>
          </w:tcPr>
          <w:p w:rsidR="002B7A14" w:rsidRDefault="002B7A14" w:rsidP="00CD55FF">
            <w:pPr>
              <w:pStyle w:val="Tabela-zawarto"/>
              <w:jc w:val="center"/>
              <w:rPr>
                <w:lang w:val="en-US"/>
              </w:rPr>
            </w:pPr>
            <w:r>
              <w:rPr>
                <w:lang w:val="en-US"/>
              </w:rPr>
              <w:t>A-14</w:t>
            </w:r>
          </w:p>
        </w:tc>
        <w:tc>
          <w:tcPr>
            <w:tcW w:w="2995" w:type="dxa"/>
            <w:shd w:val="clear" w:color="auto" w:fill="00FFFF"/>
            <w:vAlign w:val="center"/>
          </w:tcPr>
          <w:p w:rsidR="002B7A14" w:rsidRDefault="002B7A14" w:rsidP="00CD55FF">
            <w:pPr>
              <w:pStyle w:val="Tabelanagwek1"/>
              <w:jc w:val="left"/>
              <w:rPr>
                <w:b w:val="0"/>
                <w:i w:val="0"/>
                <w:sz w:val="16"/>
                <w:lang w:val="en-US"/>
              </w:rPr>
            </w:pPr>
            <w:r>
              <w:rPr>
                <w:b w:val="0"/>
                <w:i w:val="0"/>
                <w:sz w:val="16"/>
                <w:lang w:val="en-US"/>
              </w:rPr>
              <w:t>-   DocumentStatus</w:t>
            </w:r>
            <w:r>
              <w:rPr>
                <w:b w:val="0"/>
                <w:i w:val="0"/>
                <w:sz w:val="16"/>
                <w:lang w:val="en-US"/>
              </w:rPr>
              <w:tab/>
            </w:r>
            <w:r>
              <w:rPr>
                <w:i w:val="0"/>
                <w:sz w:val="16"/>
                <w:lang w:val="en-US"/>
              </w:rPr>
              <w:t>OR</w:t>
            </w:r>
          </w:p>
        </w:tc>
        <w:tc>
          <w:tcPr>
            <w:tcW w:w="6008" w:type="dxa"/>
            <w:vAlign w:val="center"/>
          </w:tcPr>
          <w:p w:rsidR="002B7A14" w:rsidRDefault="002B7A14" w:rsidP="00CD55FF">
            <w:pPr>
              <w:pStyle w:val="Tabela-zawarto"/>
            </w:pPr>
            <w:r w:rsidRPr="00351F66">
              <w:t>Status komunikatu - agregat występuje jeśli w wyniku kontroli składniowych i merytorycznych stwierdzono błędy lub uwagi podlegające raportowaniu do klienta</w:t>
            </w:r>
            <w:r>
              <w:fldChar w:fldCharType="begin"/>
            </w:r>
            <w:r>
              <w:instrText xml:space="preserve"> DOCVARIABLE DocumentStatus \* MERGEFORMAT </w:instrText>
            </w:r>
            <w:r>
              <w:fldChar w:fldCharType="end"/>
            </w:r>
          </w:p>
        </w:tc>
        <w:tc>
          <w:tcPr>
            <w:tcW w:w="4644" w:type="dxa"/>
            <w:gridSpan w:val="2"/>
          </w:tcPr>
          <w:p w:rsidR="002B7A14" w:rsidRPr="008F5416" w:rsidRDefault="002B7A14" w:rsidP="00CD55FF">
            <w:pPr>
              <w:pStyle w:val="Tabela-zawarto"/>
              <w:jc w:val="center"/>
            </w:pPr>
            <w:r>
              <w:t>Komponent uzupełniany</w:t>
            </w:r>
            <w:r w:rsidRPr="008F5416">
              <w:t xml:space="preserve"> jest zawsze</w:t>
            </w: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rPr>
                <w:b/>
              </w:rPr>
            </w:pPr>
            <w:r>
              <w:t>-   -   StatusCode</w:t>
            </w:r>
          </w:p>
        </w:tc>
        <w:tc>
          <w:tcPr>
            <w:tcW w:w="6008" w:type="dxa"/>
            <w:vAlign w:val="center"/>
          </w:tcPr>
          <w:p w:rsidR="002B7A14" w:rsidRDefault="002B7A14" w:rsidP="00CD55FF">
            <w:pPr>
              <w:pStyle w:val="Tabela-zawarto"/>
            </w:pPr>
            <w:r w:rsidRPr="00351F66">
              <w:t>Kod statusu (np. błędu)</w:t>
            </w:r>
            <w:r>
              <w:fldChar w:fldCharType="begin"/>
            </w:r>
            <w:r>
              <w:instrText xml:space="preserve"> DOCVARIABLE StatusCode \* MERGEFORMAT </w:instrText>
            </w:r>
            <w:r>
              <w:fldChar w:fldCharType="end"/>
            </w:r>
          </w:p>
        </w:tc>
        <w:tc>
          <w:tcPr>
            <w:tcW w:w="2344" w:type="dxa"/>
          </w:tcPr>
          <w:p w:rsidR="002B7A14" w:rsidRPr="008F5416" w:rsidRDefault="002B7A14" w:rsidP="00CD55FF">
            <w:pPr>
              <w:pStyle w:val="Tabela-zawarto"/>
              <w:jc w:val="center"/>
              <w:rPr>
                <w:lang w:val="en-US"/>
              </w:rPr>
            </w:pPr>
            <w:r w:rsidRPr="008F5416">
              <w:rPr>
                <w:lang w:val="en-US"/>
              </w:rPr>
              <w:t>0 (dla powodzenia)</w:t>
            </w:r>
          </w:p>
        </w:tc>
        <w:tc>
          <w:tcPr>
            <w:tcW w:w="2300" w:type="dxa"/>
          </w:tcPr>
          <w:p w:rsidR="002B7A14" w:rsidRPr="008F5416" w:rsidRDefault="002B7A14" w:rsidP="00CD55FF">
            <w:pPr>
              <w:pStyle w:val="Tabela-zawarto"/>
              <w:jc w:val="center"/>
            </w:pPr>
            <w:r w:rsidRPr="008F5416">
              <w:t>Kod błędu (dla niepowodzenia)</w:t>
            </w: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rPr>
                <w:b/>
              </w:rPr>
            </w:pPr>
            <w:r>
              <w:t>-   -   Severity</w:t>
            </w:r>
          </w:p>
        </w:tc>
        <w:tc>
          <w:tcPr>
            <w:tcW w:w="6008" w:type="dxa"/>
            <w:vAlign w:val="center"/>
          </w:tcPr>
          <w:p w:rsidR="002B7A14" w:rsidRDefault="002B7A14" w:rsidP="00CD55FF">
            <w:pPr>
              <w:pStyle w:val="Tabela-zawarto"/>
            </w:pPr>
            <w:r w:rsidRPr="00351F66">
              <w:t>Znaczenie kodu (ciężar błędu)</w:t>
            </w:r>
            <w:r>
              <w:fldChar w:fldCharType="begin"/>
            </w:r>
            <w:r>
              <w:instrText xml:space="preserve"> DOCVARIABLE Severity \* MERGEFORMAT </w:instrText>
            </w:r>
            <w:r>
              <w:fldChar w:fldCharType="end"/>
            </w:r>
          </w:p>
        </w:tc>
        <w:tc>
          <w:tcPr>
            <w:tcW w:w="2344" w:type="dxa"/>
          </w:tcPr>
          <w:p w:rsidR="002B7A14" w:rsidRPr="008F5416" w:rsidRDefault="002B7A14" w:rsidP="00CD55FF">
            <w:pPr>
              <w:pStyle w:val="Tabela-zawarto"/>
              <w:jc w:val="center"/>
              <w:rPr>
                <w:lang w:val="en-US"/>
              </w:rPr>
            </w:pPr>
            <w:r w:rsidRPr="008F5416">
              <w:rPr>
                <w:lang w:val="en-US"/>
              </w:rPr>
              <w:t>Info</w:t>
            </w:r>
          </w:p>
        </w:tc>
        <w:tc>
          <w:tcPr>
            <w:tcW w:w="2300" w:type="dxa"/>
          </w:tcPr>
          <w:p w:rsidR="002B7A14" w:rsidRPr="008F5416" w:rsidRDefault="002B7A14" w:rsidP="00CD55FF">
            <w:pPr>
              <w:pStyle w:val="Tabela-zawarto"/>
              <w:jc w:val="center"/>
              <w:rPr>
                <w:lang w:val="en-US"/>
              </w:rPr>
            </w:pPr>
            <w:r w:rsidRPr="008F5416">
              <w:rPr>
                <w:lang w:val="en-US"/>
              </w:rPr>
              <w:t>Error</w:t>
            </w: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rPr>
                <w:b/>
                <w:lang w:val="en-US"/>
              </w:rPr>
            </w:pPr>
            <w:r>
              <w:rPr>
                <w:lang w:val="en-US"/>
              </w:rPr>
              <w:t>-   -   StatusDescription</w:t>
            </w:r>
          </w:p>
        </w:tc>
        <w:tc>
          <w:tcPr>
            <w:tcW w:w="6008" w:type="dxa"/>
            <w:vAlign w:val="center"/>
          </w:tcPr>
          <w:p w:rsidR="002B7A14" w:rsidRDefault="002B7A14" w:rsidP="00CD55FF">
            <w:pPr>
              <w:pStyle w:val="Tabela-zawarto"/>
              <w:rPr>
                <w:lang w:val="en-US"/>
              </w:rPr>
            </w:pPr>
            <w:r w:rsidRPr="00281A8F">
              <w:t>Opis statusu</w:t>
            </w:r>
            <w:r>
              <w:rPr>
                <w:lang w:val="en-US"/>
              </w:rPr>
              <w:fldChar w:fldCharType="begin"/>
            </w:r>
            <w:r>
              <w:rPr>
                <w:lang w:val="en-US"/>
              </w:rPr>
              <w:instrText xml:space="preserve"> DOCVARIABLE StatusDescription \* MERGEFORMAT </w:instrText>
            </w:r>
            <w:r>
              <w:rPr>
                <w:lang w:val="en-US"/>
              </w:rPr>
              <w:fldChar w:fldCharType="end"/>
            </w:r>
          </w:p>
        </w:tc>
        <w:tc>
          <w:tcPr>
            <w:tcW w:w="2344" w:type="dxa"/>
          </w:tcPr>
          <w:p w:rsidR="002B7A14" w:rsidRPr="008F5416" w:rsidRDefault="002B7A14" w:rsidP="00CD55FF">
            <w:pPr>
              <w:pStyle w:val="Tabela-zawarto"/>
              <w:jc w:val="center"/>
            </w:pPr>
            <w:r w:rsidRPr="008F5416">
              <w:t>Sukces</w:t>
            </w:r>
          </w:p>
        </w:tc>
        <w:tc>
          <w:tcPr>
            <w:tcW w:w="2300" w:type="dxa"/>
          </w:tcPr>
          <w:p w:rsidR="002B7A14" w:rsidRPr="008F5416" w:rsidRDefault="002B7A14" w:rsidP="00CD55FF">
            <w:pPr>
              <w:pStyle w:val="Tabela-zawarto"/>
              <w:jc w:val="center"/>
            </w:pPr>
            <w:r w:rsidRPr="008F5416">
              <w:t>Niepowodzenie. Opis błędu</w:t>
            </w:r>
          </w:p>
        </w:tc>
      </w:tr>
      <w:tr w:rsidR="002B7A14" w:rsidTr="00E2085D">
        <w:tc>
          <w:tcPr>
            <w:tcW w:w="567" w:type="dxa"/>
            <w:vAlign w:val="center"/>
          </w:tcPr>
          <w:p w:rsidR="002B7A14" w:rsidRDefault="002B7A14" w:rsidP="00CD55FF">
            <w:pPr>
              <w:pStyle w:val="Tabela-zawarto"/>
              <w:jc w:val="center"/>
              <w:rPr>
                <w:lang w:val="en-US"/>
              </w:rPr>
            </w:pPr>
          </w:p>
        </w:tc>
        <w:tc>
          <w:tcPr>
            <w:tcW w:w="2995" w:type="dxa"/>
            <w:vAlign w:val="center"/>
          </w:tcPr>
          <w:p w:rsidR="002B7A14" w:rsidRDefault="002B7A14" w:rsidP="00CD55FF">
            <w:pPr>
              <w:pStyle w:val="Tabela-zawarto"/>
            </w:pPr>
            <w:r>
              <w:t>-   CriteriaInclude</w:t>
            </w:r>
          </w:p>
        </w:tc>
        <w:tc>
          <w:tcPr>
            <w:tcW w:w="6008" w:type="dxa"/>
            <w:vAlign w:val="center"/>
          </w:tcPr>
          <w:p w:rsidR="002B7A14" w:rsidRDefault="002B7A14" w:rsidP="00CD55FF">
            <w:pPr>
              <w:pStyle w:val="Tabela-zawarto"/>
            </w:pPr>
            <w:r>
              <w:t>Wskaźnik określający czy w odpowiedzi miały być przekazane kryteria</w:t>
            </w:r>
          </w:p>
        </w:tc>
        <w:tc>
          <w:tcPr>
            <w:tcW w:w="4644" w:type="dxa"/>
            <w:gridSpan w:val="2"/>
          </w:tcPr>
          <w:p w:rsidR="002B7A14" w:rsidRDefault="002B7A14" w:rsidP="00CD55FF">
            <w:pPr>
              <w:pStyle w:val="Tabela-zawarto"/>
              <w:jc w:val="center"/>
            </w:pPr>
            <w:r>
              <w:t>False/True (Uzupełniany na podstawie ForeignExchangeListRequest)</w:t>
            </w:r>
          </w:p>
        </w:tc>
      </w:tr>
      <w:tr w:rsidR="002B7A14" w:rsidTr="00E2085D">
        <w:tc>
          <w:tcPr>
            <w:tcW w:w="567" w:type="dxa"/>
            <w:vAlign w:val="center"/>
          </w:tcPr>
          <w:p w:rsidR="002B7A14" w:rsidRDefault="002B7A14" w:rsidP="00CD55FF">
            <w:pPr>
              <w:pStyle w:val="Tabela-zawarto"/>
              <w:jc w:val="center"/>
            </w:pPr>
            <w:r>
              <w:t>F-11</w:t>
            </w:r>
          </w:p>
        </w:tc>
        <w:tc>
          <w:tcPr>
            <w:tcW w:w="2995" w:type="dxa"/>
            <w:vAlign w:val="center"/>
          </w:tcPr>
          <w:p w:rsidR="002B7A14" w:rsidRDefault="002B7A14" w:rsidP="00CD55FF">
            <w:pPr>
              <w:pStyle w:val="Tabela-zawarto"/>
            </w:pPr>
            <w:r>
              <w:t>-   ForeignExchangeListCriteria</w:t>
            </w:r>
          </w:p>
        </w:tc>
        <w:tc>
          <w:tcPr>
            <w:tcW w:w="6008" w:type="dxa"/>
            <w:vAlign w:val="center"/>
          </w:tcPr>
          <w:p w:rsidR="002B7A14" w:rsidRDefault="002B7A14" w:rsidP="00CD55FF">
            <w:pPr>
              <w:pStyle w:val="Tabela-zawarto"/>
            </w:pPr>
            <w:r>
              <w:t>Kryteria określające jakie informacje są przekazane w komunikacie odpowiedzi</w:t>
            </w:r>
          </w:p>
        </w:tc>
        <w:tc>
          <w:tcPr>
            <w:tcW w:w="4644" w:type="dxa"/>
            <w:gridSpan w:val="2"/>
          </w:tcPr>
          <w:p w:rsidR="002B7A14" w:rsidRDefault="002B7A14" w:rsidP="00CD55FF">
            <w:pPr>
              <w:pStyle w:val="Tabela-zawarto"/>
              <w:jc w:val="center"/>
            </w:pPr>
            <w:r>
              <w:t>Sekcja występuje i jest wypełniana kryteriami występującymi w zapytaniu, gdy CriteriaInclude = True</w:t>
            </w:r>
          </w:p>
        </w:tc>
      </w:tr>
      <w:tr w:rsidR="002B7A14" w:rsidTr="00E2085D">
        <w:tc>
          <w:tcPr>
            <w:tcW w:w="567" w:type="dxa"/>
            <w:vAlign w:val="center"/>
          </w:tcPr>
          <w:p w:rsidR="002B7A14" w:rsidRDefault="002B7A14" w:rsidP="00CD55FF">
            <w:pPr>
              <w:pStyle w:val="Tabela-zawarto"/>
              <w:jc w:val="center"/>
            </w:pPr>
            <w:r>
              <w:t>A-18</w:t>
            </w:r>
          </w:p>
        </w:tc>
        <w:tc>
          <w:tcPr>
            <w:tcW w:w="2995" w:type="dxa"/>
            <w:vAlign w:val="center"/>
          </w:tcPr>
          <w:p w:rsidR="002B7A14" w:rsidRDefault="002B7A14" w:rsidP="00CD55FF">
            <w:pPr>
              <w:pStyle w:val="Tabela-zawarto"/>
            </w:pPr>
            <w:r>
              <w:t>-   -   Period</w:t>
            </w:r>
          </w:p>
        </w:tc>
        <w:tc>
          <w:tcPr>
            <w:tcW w:w="6008" w:type="dxa"/>
            <w:vAlign w:val="center"/>
          </w:tcPr>
          <w:p w:rsidR="002B7A14" w:rsidRDefault="002B7A14" w:rsidP="00CD55FF">
            <w:pPr>
              <w:pStyle w:val="Tabela-zawarto"/>
            </w:pPr>
            <w:r>
              <w:t>Zakres czasowy określający okres obowiązywania tabeli kursów walut</w:t>
            </w:r>
          </w:p>
        </w:tc>
        <w:tc>
          <w:tcPr>
            <w:tcW w:w="4644" w:type="dxa"/>
            <w:gridSpan w:val="2"/>
          </w:tcPr>
          <w:p w:rsidR="002B7A14" w:rsidRDefault="002B7A14" w:rsidP="00CD55FF">
            <w:pPr>
              <w:pStyle w:val="Tabela-zawarto"/>
              <w:jc w:val="center"/>
            </w:pP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pPr>
            <w:r>
              <w:t>-   -   -   StartDateTime</w:t>
            </w:r>
          </w:p>
        </w:tc>
        <w:tc>
          <w:tcPr>
            <w:tcW w:w="6008" w:type="dxa"/>
            <w:vAlign w:val="center"/>
          </w:tcPr>
          <w:p w:rsidR="002B7A14" w:rsidRDefault="002B7A14" w:rsidP="00CD55FF">
            <w:pPr>
              <w:pStyle w:val="Tabela-zawarto"/>
            </w:pPr>
            <w:r w:rsidRPr="00281A8F">
              <w:t>Data rozpoczęcia</w:t>
            </w:r>
            <w:r>
              <w:fldChar w:fldCharType="begin"/>
            </w:r>
            <w:r>
              <w:instrText xml:space="preserve"> DOCVARIABLE StartDateTime \* MERGEFORMAT </w:instrText>
            </w:r>
            <w:r>
              <w:fldChar w:fldCharType="end"/>
            </w:r>
          </w:p>
        </w:tc>
        <w:tc>
          <w:tcPr>
            <w:tcW w:w="4644" w:type="dxa"/>
            <w:gridSpan w:val="2"/>
          </w:tcPr>
          <w:p w:rsidR="002B7A14" w:rsidRDefault="002B7A14" w:rsidP="00CD55FF">
            <w:pPr>
              <w:pStyle w:val="Tabela-zawarto"/>
              <w:jc w:val="center"/>
            </w:pP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pPr>
            <w:r>
              <w:t>-   -   -   EndDateTime</w:t>
            </w:r>
          </w:p>
        </w:tc>
        <w:tc>
          <w:tcPr>
            <w:tcW w:w="6008" w:type="dxa"/>
            <w:vAlign w:val="center"/>
          </w:tcPr>
          <w:p w:rsidR="002B7A14" w:rsidRDefault="002B7A14" w:rsidP="00CD55FF">
            <w:pPr>
              <w:pStyle w:val="Tabela-zawarto"/>
            </w:pPr>
            <w:r w:rsidRPr="00281A8F">
              <w:t>Data zakończenia</w:t>
            </w:r>
            <w:r>
              <w:fldChar w:fldCharType="begin"/>
            </w:r>
            <w:r>
              <w:instrText xml:space="preserve"> DOCVARIABLE EndDateTime \* MERGEFORMAT </w:instrText>
            </w:r>
            <w:r>
              <w:fldChar w:fldCharType="end"/>
            </w:r>
          </w:p>
        </w:tc>
        <w:tc>
          <w:tcPr>
            <w:tcW w:w="4644" w:type="dxa"/>
            <w:gridSpan w:val="2"/>
          </w:tcPr>
          <w:p w:rsidR="002B7A14" w:rsidRDefault="002B7A14" w:rsidP="00CD55FF">
            <w:pPr>
              <w:pStyle w:val="Tabela-zawarto"/>
              <w:jc w:val="center"/>
            </w:pP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pPr>
            <w:r>
              <w:t>-   -   CurrencyIdentificationCode</w:t>
            </w:r>
          </w:p>
        </w:tc>
        <w:tc>
          <w:tcPr>
            <w:tcW w:w="6008" w:type="dxa"/>
            <w:vAlign w:val="center"/>
          </w:tcPr>
          <w:p w:rsidR="002B7A14" w:rsidRDefault="002B7A14" w:rsidP="00CD55FF">
            <w:pPr>
              <w:pStyle w:val="Tabela-zawarto"/>
            </w:pPr>
            <w:r>
              <w:t>Kod waluty do przeliczenia zgodny z ISO4217</w:t>
            </w:r>
          </w:p>
        </w:tc>
        <w:tc>
          <w:tcPr>
            <w:tcW w:w="4644" w:type="dxa"/>
            <w:gridSpan w:val="2"/>
          </w:tcPr>
          <w:p w:rsidR="002B7A14" w:rsidRDefault="002B7A14" w:rsidP="00CD55FF">
            <w:pPr>
              <w:pStyle w:val="Tabela-zawarto"/>
              <w:jc w:val="center"/>
            </w:pP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pPr>
            <w:r>
              <w:t>-   -   Country</w:t>
            </w:r>
          </w:p>
        </w:tc>
        <w:tc>
          <w:tcPr>
            <w:tcW w:w="6008" w:type="dxa"/>
            <w:vAlign w:val="center"/>
          </w:tcPr>
          <w:p w:rsidR="002B7A14" w:rsidRDefault="002B7A14" w:rsidP="00CD55FF">
            <w:pPr>
              <w:pStyle w:val="Tabela-zawarto"/>
            </w:pPr>
            <w:r w:rsidRPr="0096196A">
              <w:t>Kod kraju</w:t>
            </w:r>
            <w:r>
              <w:fldChar w:fldCharType="begin"/>
            </w:r>
            <w:r>
              <w:instrText xml:space="preserve"> DOCVARIABLE CountryCode \* MERGEFORMAT </w:instrText>
            </w:r>
            <w:r>
              <w:fldChar w:fldCharType="end"/>
            </w:r>
          </w:p>
        </w:tc>
        <w:tc>
          <w:tcPr>
            <w:tcW w:w="4644" w:type="dxa"/>
            <w:gridSpan w:val="2"/>
          </w:tcPr>
          <w:p w:rsidR="002B7A14" w:rsidRDefault="002B7A14" w:rsidP="00CD55FF">
            <w:pPr>
              <w:pStyle w:val="Tabela-zawarto"/>
              <w:jc w:val="center"/>
            </w:pPr>
          </w:p>
        </w:tc>
      </w:tr>
      <w:tr w:rsidR="002B7A14" w:rsidTr="00E2085D">
        <w:tc>
          <w:tcPr>
            <w:tcW w:w="567" w:type="dxa"/>
            <w:vAlign w:val="center"/>
          </w:tcPr>
          <w:p w:rsidR="002B7A14" w:rsidRDefault="002B7A14" w:rsidP="00CD55FF">
            <w:pPr>
              <w:pStyle w:val="Tabela-zawarto"/>
              <w:jc w:val="center"/>
            </w:pPr>
          </w:p>
        </w:tc>
        <w:tc>
          <w:tcPr>
            <w:tcW w:w="2995" w:type="dxa"/>
            <w:tcBorders>
              <w:bottom w:val="nil"/>
            </w:tcBorders>
            <w:vAlign w:val="center"/>
          </w:tcPr>
          <w:p w:rsidR="002B7A14" w:rsidRDefault="002B7A14" w:rsidP="00CD55FF">
            <w:pPr>
              <w:pStyle w:val="Tabela-zawarto"/>
            </w:pPr>
            <w:r>
              <w:t>-   -   ExchangeRateType</w:t>
            </w:r>
          </w:p>
        </w:tc>
        <w:tc>
          <w:tcPr>
            <w:tcW w:w="6008" w:type="dxa"/>
            <w:vAlign w:val="center"/>
          </w:tcPr>
          <w:p w:rsidR="002B7A14" w:rsidRDefault="002B7A14" w:rsidP="00CD55FF">
            <w:pPr>
              <w:pStyle w:val="Tabela-zawarto"/>
            </w:pPr>
            <w:r>
              <w:t xml:space="preserve">Typ kursu wymiany </w:t>
            </w:r>
          </w:p>
        </w:tc>
        <w:tc>
          <w:tcPr>
            <w:tcW w:w="4644" w:type="dxa"/>
            <w:gridSpan w:val="2"/>
          </w:tcPr>
          <w:p w:rsidR="002B7A14" w:rsidRDefault="002B7A14" w:rsidP="00CD55FF">
            <w:pPr>
              <w:pStyle w:val="Tabela-zawarto"/>
              <w:jc w:val="center"/>
            </w:pPr>
          </w:p>
        </w:tc>
      </w:tr>
      <w:tr w:rsidR="002B7A14" w:rsidTr="00E2085D">
        <w:tc>
          <w:tcPr>
            <w:tcW w:w="567" w:type="dxa"/>
            <w:vAlign w:val="center"/>
          </w:tcPr>
          <w:p w:rsidR="002B7A14" w:rsidRDefault="002B7A14" w:rsidP="00CD55FF">
            <w:pPr>
              <w:pStyle w:val="Tabela-zawarto"/>
              <w:jc w:val="center"/>
              <w:rPr>
                <w:lang w:val="en-US"/>
              </w:rPr>
            </w:pPr>
            <w:r>
              <w:rPr>
                <w:lang w:val="en-US"/>
              </w:rPr>
              <w:t>F-10</w:t>
            </w:r>
          </w:p>
        </w:tc>
        <w:tc>
          <w:tcPr>
            <w:tcW w:w="2995" w:type="dxa"/>
            <w:shd w:val="clear" w:color="auto" w:fill="00FFFF"/>
            <w:vAlign w:val="center"/>
          </w:tcPr>
          <w:p w:rsidR="002B7A14" w:rsidRDefault="002B7A14" w:rsidP="00CD55FF">
            <w:pPr>
              <w:pStyle w:val="Tabela-zawarto"/>
              <w:rPr>
                <w:lang w:val="en-US"/>
              </w:rPr>
            </w:pPr>
            <w:r>
              <w:rPr>
                <w:lang w:val="en-US"/>
              </w:rPr>
              <w:t>-   ForeignExchangeList</w:t>
            </w:r>
            <w:r>
              <w:rPr>
                <w:lang w:val="en-US"/>
              </w:rPr>
              <w:tab/>
            </w:r>
            <w:r>
              <w:rPr>
                <w:b/>
                <w:lang w:val="en-US"/>
              </w:rPr>
              <w:t>OR</w:t>
            </w:r>
          </w:p>
        </w:tc>
        <w:tc>
          <w:tcPr>
            <w:tcW w:w="6008" w:type="dxa"/>
            <w:vAlign w:val="center"/>
          </w:tcPr>
          <w:p w:rsidR="002B7A14" w:rsidRDefault="002B7A14" w:rsidP="00CD55FF">
            <w:pPr>
              <w:pStyle w:val="Tabela-zawarto"/>
            </w:pPr>
            <w:r>
              <w:t>Komponent zawierający informacje o tabeli kursów walut</w:t>
            </w:r>
          </w:p>
        </w:tc>
        <w:tc>
          <w:tcPr>
            <w:tcW w:w="4644" w:type="dxa"/>
            <w:gridSpan w:val="2"/>
          </w:tcPr>
          <w:p w:rsidR="002B7A14" w:rsidRDefault="002B7A14" w:rsidP="00CD55FF">
            <w:pPr>
              <w:pStyle w:val="Tabela-zawarto"/>
              <w:jc w:val="center"/>
            </w:pP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pPr>
            <w:r>
              <w:t>-   -   ExchangeRateDateTime</w:t>
            </w:r>
          </w:p>
        </w:tc>
        <w:tc>
          <w:tcPr>
            <w:tcW w:w="6008" w:type="dxa"/>
            <w:vAlign w:val="center"/>
          </w:tcPr>
          <w:p w:rsidR="002B7A14" w:rsidRDefault="002B7A14" w:rsidP="00CD55FF">
            <w:pPr>
              <w:pStyle w:val="Tabela-zawarto"/>
            </w:pPr>
            <w:r>
              <w:t xml:space="preserve">Data i czas obowiązywania tabeli </w:t>
            </w:r>
          </w:p>
        </w:tc>
        <w:tc>
          <w:tcPr>
            <w:tcW w:w="4644" w:type="dxa"/>
            <w:gridSpan w:val="2"/>
          </w:tcPr>
          <w:p w:rsidR="002B7A14" w:rsidRDefault="002B7A14" w:rsidP="00CD55FF">
            <w:pPr>
              <w:pStyle w:val="Tabela-zawarto"/>
              <w:jc w:val="center"/>
            </w:pPr>
            <w:r>
              <w:t xml:space="preserve">Data </w:t>
            </w:r>
            <w:r w:rsidRPr="00DE1C7A">
              <w:t>obowiązywania tabeli</w:t>
            </w: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rPr>
                <w:lang w:val="de-DE"/>
              </w:rPr>
            </w:pPr>
            <w:r>
              <w:rPr>
                <w:lang w:val="de-DE"/>
              </w:rPr>
              <w:t>-   -   ExchangeListIdentifier</w:t>
            </w:r>
          </w:p>
        </w:tc>
        <w:tc>
          <w:tcPr>
            <w:tcW w:w="6008" w:type="dxa"/>
            <w:vAlign w:val="center"/>
          </w:tcPr>
          <w:p w:rsidR="002B7A14" w:rsidRDefault="002B7A14" w:rsidP="00CD55FF">
            <w:pPr>
              <w:pStyle w:val="Tabela-zawarto"/>
              <w:rPr>
                <w:lang w:val="de-DE"/>
              </w:rPr>
            </w:pPr>
            <w:r>
              <w:rPr>
                <w:lang w:val="de-DE"/>
              </w:rPr>
              <w:t>Identyfikator tabeli kursów walut</w:t>
            </w:r>
          </w:p>
        </w:tc>
        <w:tc>
          <w:tcPr>
            <w:tcW w:w="4644" w:type="dxa"/>
            <w:gridSpan w:val="2"/>
          </w:tcPr>
          <w:p w:rsidR="002B7A14" w:rsidRDefault="002B7A14" w:rsidP="00CD55FF">
            <w:pPr>
              <w:pStyle w:val="Tabela-zawarto"/>
              <w:jc w:val="center"/>
              <w:rPr>
                <w:lang w:val="de-DE"/>
              </w:rPr>
            </w:pPr>
            <w:r>
              <w:rPr>
                <w:lang w:val="de-DE"/>
              </w:rPr>
              <w:t>Numer tabeli kursowej</w:t>
            </w:r>
          </w:p>
        </w:tc>
      </w:tr>
      <w:tr w:rsidR="002B7A14" w:rsidTr="00E2085D">
        <w:tc>
          <w:tcPr>
            <w:tcW w:w="567" w:type="dxa"/>
            <w:vAlign w:val="center"/>
          </w:tcPr>
          <w:p w:rsidR="002B7A14" w:rsidRDefault="002B7A14" w:rsidP="00CD55FF">
            <w:pPr>
              <w:pStyle w:val="Tabela-zawarto"/>
              <w:jc w:val="center"/>
              <w:rPr>
                <w:lang w:val="de-DE"/>
              </w:rPr>
            </w:pPr>
          </w:p>
        </w:tc>
        <w:tc>
          <w:tcPr>
            <w:tcW w:w="2995" w:type="dxa"/>
            <w:vAlign w:val="center"/>
          </w:tcPr>
          <w:p w:rsidR="002B7A14" w:rsidRDefault="002B7A14" w:rsidP="00CD55FF">
            <w:pPr>
              <w:pStyle w:val="Tabela-zawarto"/>
            </w:pPr>
            <w:r>
              <w:t>-   -   TargetCurrencyIdentificationCode</w:t>
            </w:r>
          </w:p>
        </w:tc>
        <w:tc>
          <w:tcPr>
            <w:tcW w:w="6008" w:type="dxa"/>
            <w:vAlign w:val="center"/>
          </w:tcPr>
          <w:p w:rsidR="002B7A14" w:rsidRDefault="002B7A14" w:rsidP="00CD55FF">
            <w:pPr>
              <w:pStyle w:val="Tabela-zawarto"/>
            </w:pPr>
            <w:r>
              <w:t>Identyfikacja waluty, w której podawane są kursy walut</w:t>
            </w:r>
          </w:p>
        </w:tc>
        <w:tc>
          <w:tcPr>
            <w:tcW w:w="4644" w:type="dxa"/>
            <w:gridSpan w:val="2"/>
          </w:tcPr>
          <w:p w:rsidR="002B7A14" w:rsidRDefault="002B7A14" w:rsidP="00CD55FF">
            <w:pPr>
              <w:pStyle w:val="Tabela-zawarto"/>
              <w:jc w:val="center"/>
            </w:pPr>
            <w:r>
              <w:t>Kod waluty, w której podawane są kursy</w:t>
            </w:r>
          </w:p>
        </w:tc>
      </w:tr>
      <w:tr w:rsidR="002B7A14" w:rsidTr="00E2085D">
        <w:tc>
          <w:tcPr>
            <w:tcW w:w="567" w:type="dxa"/>
            <w:vAlign w:val="center"/>
          </w:tcPr>
          <w:p w:rsidR="002B7A14" w:rsidRDefault="002B7A14" w:rsidP="00CD55FF">
            <w:pPr>
              <w:pStyle w:val="Tabela-zawarto"/>
              <w:jc w:val="center"/>
            </w:pPr>
            <w:r>
              <w:t>F-12</w:t>
            </w:r>
          </w:p>
        </w:tc>
        <w:tc>
          <w:tcPr>
            <w:tcW w:w="2995" w:type="dxa"/>
            <w:vAlign w:val="center"/>
          </w:tcPr>
          <w:p w:rsidR="002B7A14" w:rsidRDefault="002B7A14" w:rsidP="00CD55FF">
            <w:pPr>
              <w:pStyle w:val="Tabela-zawarto"/>
            </w:pPr>
            <w:r>
              <w:t>-   -   ForeignExchangeListItem</w:t>
            </w:r>
          </w:p>
        </w:tc>
        <w:tc>
          <w:tcPr>
            <w:tcW w:w="6008" w:type="dxa"/>
            <w:vAlign w:val="center"/>
          </w:tcPr>
          <w:p w:rsidR="002B7A14" w:rsidRDefault="002B7A14" w:rsidP="00CD55FF">
            <w:pPr>
              <w:pStyle w:val="Tabela-zawarto"/>
            </w:pPr>
            <w:r>
              <w:t>Informacje o walucie, której kurs jest podany w tabeli</w:t>
            </w:r>
          </w:p>
        </w:tc>
        <w:tc>
          <w:tcPr>
            <w:tcW w:w="4644" w:type="dxa"/>
            <w:gridSpan w:val="2"/>
          </w:tcPr>
          <w:p w:rsidR="002B7A14" w:rsidRDefault="002B7A14" w:rsidP="00CD55FF">
            <w:pPr>
              <w:pStyle w:val="Tabela-zawarto"/>
              <w:jc w:val="center"/>
            </w:pP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pPr>
            <w:r>
              <w:t>-   -   -   Country</w:t>
            </w:r>
          </w:p>
        </w:tc>
        <w:tc>
          <w:tcPr>
            <w:tcW w:w="6008" w:type="dxa"/>
            <w:vAlign w:val="center"/>
          </w:tcPr>
          <w:p w:rsidR="002B7A14" w:rsidRDefault="002B7A14" w:rsidP="00CD55FF">
            <w:pPr>
              <w:pStyle w:val="Tabela-zawarto"/>
            </w:pPr>
            <w:r>
              <w:fldChar w:fldCharType="begin"/>
            </w:r>
            <w:r>
              <w:instrText xml:space="preserve"> DOCVARIABLE CountryCode \* MERGEFORMAT </w:instrText>
            </w:r>
            <w:r>
              <w:fldChar w:fldCharType="end"/>
            </w:r>
          </w:p>
        </w:tc>
        <w:tc>
          <w:tcPr>
            <w:tcW w:w="4644" w:type="dxa"/>
            <w:gridSpan w:val="2"/>
          </w:tcPr>
          <w:p w:rsidR="002B7A14" w:rsidRDefault="002B7A14" w:rsidP="00CD55FF">
            <w:pPr>
              <w:pStyle w:val="Tabela-zawarto"/>
              <w:jc w:val="center"/>
            </w:pPr>
            <w:r>
              <w:t>Kod kraju</w:t>
            </w: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pPr>
            <w:r>
              <w:t>-   -   -   CurrencyNumericCode</w:t>
            </w:r>
          </w:p>
        </w:tc>
        <w:tc>
          <w:tcPr>
            <w:tcW w:w="6008" w:type="dxa"/>
            <w:vAlign w:val="center"/>
          </w:tcPr>
          <w:p w:rsidR="002B7A14" w:rsidRDefault="002B7A14" w:rsidP="00CD55FF">
            <w:pPr>
              <w:pStyle w:val="Tabela-zawarto"/>
            </w:pPr>
            <w:r>
              <w:t>Numeryczny kod waluty przeliczanej</w:t>
            </w:r>
          </w:p>
        </w:tc>
        <w:tc>
          <w:tcPr>
            <w:tcW w:w="4644" w:type="dxa"/>
            <w:gridSpan w:val="2"/>
          </w:tcPr>
          <w:p w:rsidR="002B7A14" w:rsidRDefault="002B7A14" w:rsidP="00CD55FF">
            <w:pPr>
              <w:pStyle w:val="Tabela-zawarto"/>
              <w:jc w:val="center"/>
            </w:pPr>
            <w:r>
              <w:t>Kod waluty</w:t>
            </w: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pPr>
            <w:r>
              <w:t>-   -   -   CurrencyIdentificationCode</w:t>
            </w:r>
          </w:p>
        </w:tc>
        <w:tc>
          <w:tcPr>
            <w:tcW w:w="6008" w:type="dxa"/>
            <w:vAlign w:val="center"/>
          </w:tcPr>
          <w:p w:rsidR="002B7A14" w:rsidRDefault="002B7A14" w:rsidP="00CD55FF">
            <w:pPr>
              <w:pStyle w:val="Tabela-zawarto"/>
            </w:pPr>
            <w:r>
              <w:fldChar w:fldCharType="begin"/>
            </w:r>
            <w:r>
              <w:instrText xml:space="preserve"> DOCVARIABLE SourceCurrencyIdCode \* MERGEFORMAT </w:instrText>
            </w:r>
            <w:r>
              <w:fldChar w:fldCharType="end"/>
            </w:r>
            <w:r>
              <w:t xml:space="preserve"> zgodny z ISO4217</w:t>
            </w:r>
          </w:p>
        </w:tc>
        <w:tc>
          <w:tcPr>
            <w:tcW w:w="4644" w:type="dxa"/>
            <w:gridSpan w:val="2"/>
          </w:tcPr>
          <w:p w:rsidR="002B7A14" w:rsidRDefault="002B7A14" w:rsidP="00CD55FF">
            <w:pPr>
              <w:pStyle w:val="Tabela-zawarto"/>
              <w:jc w:val="center"/>
            </w:pPr>
            <w:r>
              <w:t>Symbol waluty</w:t>
            </w: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pPr>
            <w:r>
              <w:t>-   -   -   CurrencyScaleValue</w:t>
            </w:r>
          </w:p>
        </w:tc>
        <w:tc>
          <w:tcPr>
            <w:tcW w:w="6008" w:type="dxa"/>
            <w:vAlign w:val="center"/>
          </w:tcPr>
          <w:p w:rsidR="002B7A14" w:rsidRDefault="002B7A14" w:rsidP="00CD55FF">
            <w:pPr>
              <w:pStyle w:val="Tabela-zawarto"/>
            </w:pPr>
            <w:r>
              <w:fldChar w:fldCharType="begin"/>
            </w:r>
            <w:r>
              <w:instrText xml:space="preserve"> DOCVARIABLE SourceCurrencyScaleValue \* MERGEFORMAT </w:instrText>
            </w:r>
            <w:r>
              <w:fldChar w:fldCharType="end"/>
            </w:r>
            <w:r>
              <w:t xml:space="preserve"> (np. 1, 10, 100)</w:t>
            </w:r>
          </w:p>
        </w:tc>
        <w:tc>
          <w:tcPr>
            <w:tcW w:w="4644" w:type="dxa"/>
            <w:gridSpan w:val="2"/>
          </w:tcPr>
          <w:p w:rsidR="002B7A14" w:rsidRDefault="002B7A14" w:rsidP="00CD55FF">
            <w:pPr>
              <w:pStyle w:val="Tabela-zawarto"/>
              <w:jc w:val="center"/>
            </w:pPr>
            <w:r>
              <w:t>Jednostka przeliczeniowa</w:t>
            </w:r>
          </w:p>
        </w:tc>
      </w:tr>
      <w:tr w:rsidR="002B7A14" w:rsidTr="00E2085D">
        <w:tc>
          <w:tcPr>
            <w:tcW w:w="567" w:type="dxa"/>
            <w:vAlign w:val="center"/>
          </w:tcPr>
          <w:p w:rsidR="002B7A14" w:rsidRDefault="002B7A14" w:rsidP="00CD55FF">
            <w:pPr>
              <w:pStyle w:val="Tabela-zawarto"/>
              <w:jc w:val="center"/>
            </w:pPr>
            <w:r>
              <w:t>F-13</w:t>
            </w:r>
          </w:p>
        </w:tc>
        <w:tc>
          <w:tcPr>
            <w:tcW w:w="2995" w:type="dxa"/>
            <w:vAlign w:val="center"/>
          </w:tcPr>
          <w:p w:rsidR="002B7A14" w:rsidRDefault="002B7A14" w:rsidP="00CD55FF">
            <w:pPr>
              <w:pStyle w:val="Tabela-zawarto"/>
            </w:pPr>
            <w:r>
              <w:t>-   -   -   ForeignExchangeRate</w:t>
            </w:r>
          </w:p>
        </w:tc>
        <w:tc>
          <w:tcPr>
            <w:tcW w:w="6008" w:type="dxa"/>
            <w:vAlign w:val="center"/>
          </w:tcPr>
          <w:p w:rsidR="002B7A14" w:rsidRDefault="002B7A14" w:rsidP="00CD55FF">
            <w:pPr>
              <w:pStyle w:val="Tabela-zawarto"/>
            </w:pPr>
            <w:r>
              <w:t xml:space="preserve">Rodzaj i wartość kursu </w:t>
            </w:r>
          </w:p>
        </w:tc>
        <w:tc>
          <w:tcPr>
            <w:tcW w:w="4644" w:type="dxa"/>
            <w:gridSpan w:val="2"/>
          </w:tcPr>
          <w:p w:rsidR="002B7A14" w:rsidRDefault="002B7A14" w:rsidP="00CD55FF">
            <w:pPr>
              <w:pStyle w:val="Tabela-zawarto"/>
              <w:jc w:val="center"/>
            </w:pP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pPr>
            <w:r>
              <w:t>-   -   -   -   ExchangeRateType</w:t>
            </w:r>
          </w:p>
        </w:tc>
        <w:tc>
          <w:tcPr>
            <w:tcW w:w="6008" w:type="dxa"/>
            <w:vAlign w:val="center"/>
          </w:tcPr>
          <w:p w:rsidR="002B7A14" w:rsidRDefault="002B7A14" w:rsidP="00CD55FF">
            <w:pPr>
              <w:pStyle w:val="Tabela-zawarto"/>
            </w:pPr>
            <w:r>
              <w:t>Rodzaj kursu wymiany</w:t>
            </w:r>
          </w:p>
        </w:tc>
        <w:tc>
          <w:tcPr>
            <w:tcW w:w="4644" w:type="dxa"/>
            <w:gridSpan w:val="2"/>
          </w:tcPr>
          <w:p w:rsidR="002B7A14" w:rsidRDefault="002B7A14" w:rsidP="00CD55FF">
            <w:pPr>
              <w:pStyle w:val="Tabela-zawarto"/>
              <w:jc w:val="center"/>
            </w:pPr>
            <w:r>
              <w:t>Rodzaj kursu wymiany</w:t>
            </w: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pPr>
            <w:r>
              <w:t>-   -   -   -   CurrencyExchangeRate</w:t>
            </w:r>
          </w:p>
        </w:tc>
        <w:tc>
          <w:tcPr>
            <w:tcW w:w="6008" w:type="dxa"/>
            <w:vAlign w:val="center"/>
          </w:tcPr>
          <w:p w:rsidR="002B7A14" w:rsidRDefault="002B7A14" w:rsidP="00CD55FF">
            <w:pPr>
              <w:pStyle w:val="Tabela-zawarto"/>
            </w:pPr>
            <w:r w:rsidRPr="00890D35">
              <w:t>Wartość kursu wymiany</w:t>
            </w:r>
            <w:r>
              <w:fldChar w:fldCharType="begin"/>
            </w:r>
            <w:r>
              <w:instrText xml:space="preserve"> DOCVARIABLE CurrencyExchangeRate \* MERGEFORMAT </w:instrText>
            </w:r>
            <w:r>
              <w:fldChar w:fldCharType="end"/>
            </w:r>
          </w:p>
        </w:tc>
        <w:tc>
          <w:tcPr>
            <w:tcW w:w="4644" w:type="dxa"/>
            <w:gridSpan w:val="2"/>
          </w:tcPr>
          <w:p w:rsidR="002B7A14" w:rsidRDefault="002B7A14" w:rsidP="00CD55FF">
            <w:pPr>
              <w:pStyle w:val="Tabela-zawarto"/>
              <w:jc w:val="center"/>
            </w:pPr>
            <w:r>
              <w:t>Wartość kursu</w:t>
            </w:r>
          </w:p>
        </w:tc>
      </w:tr>
      <w:tr w:rsidR="002B7A14" w:rsidTr="00E2085D">
        <w:tc>
          <w:tcPr>
            <w:tcW w:w="567" w:type="dxa"/>
            <w:vAlign w:val="center"/>
          </w:tcPr>
          <w:p w:rsidR="002B7A14" w:rsidRDefault="002B7A14" w:rsidP="00CD55FF">
            <w:pPr>
              <w:pStyle w:val="Tabela-zawarto"/>
              <w:jc w:val="center"/>
            </w:pPr>
          </w:p>
        </w:tc>
        <w:tc>
          <w:tcPr>
            <w:tcW w:w="2995" w:type="dxa"/>
            <w:vAlign w:val="center"/>
          </w:tcPr>
          <w:p w:rsidR="002B7A14" w:rsidRDefault="002B7A14" w:rsidP="00CD55FF">
            <w:pPr>
              <w:pStyle w:val="Tabela-zawarto"/>
            </w:pPr>
            <w:r>
              <w:t>-   -   Description</w:t>
            </w:r>
          </w:p>
        </w:tc>
        <w:tc>
          <w:tcPr>
            <w:tcW w:w="6008" w:type="dxa"/>
            <w:vAlign w:val="center"/>
          </w:tcPr>
          <w:p w:rsidR="002B7A14" w:rsidRDefault="002B7A14" w:rsidP="00CD55FF">
            <w:pPr>
              <w:pStyle w:val="Tabela-zawarto"/>
            </w:pPr>
            <w:r>
              <w:t xml:space="preserve">Dodatkowe informacje </w:t>
            </w:r>
          </w:p>
        </w:tc>
        <w:tc>
          <w:tcPr>
            <w:tcW w:w="4644" w:type="dxa"/>
            <w:gridSpan w:val="2"/>
          </w:tcPr>
          <w:p w:rsidR="002B7A14" w:rsidRDefault="002B7A14" w:rsidP="00CD55FF">
            <w:pPr>
              <w:pStyle w:val="Tabela-zawarto"/>
              <w:jc w:val="center"/>
            </w:pPr>
          </w:p>
        </w:tc>
      </w:tr>
    </w:tbl>
    <w:p w:rsidR="002B7A14" w:rsidRPr="000E1730" w:rsidRDefault="002B7A14" w:rsidP="002A3536">
      <w:pPr>
        <w:pStyle w:val="Heading2"/>
        <w:pageBreakBefore/>
        <w:numPr>
          <w:ilvl w:val="1"/>
          <w:numId w:val="24"/>
        </w:numPr>
        <w:ind w:left="578" w:hanging="578"/>
      </w:pPr>
      <w:bookmarkStart w:id="147" w:name="_Toc365015771"/>
      <w:r w:rsidRPr="000E1730">
        <w:t>Komunikat żądania DepositOrderAddRequest</w:t>
      </w:r>
      <w:bookmarkEnd w:id="137"/>
      <w:bookmarkEnd w:id="147"/>
    </w:p>
    <w:p w:rsidR="002B7A14" w:rsidRPr="0099093D" w:rsidRDefault="002B7A14" w:rsidP="0099093D">
      <w:pPr>
        <w:pStyle w:val="OpisZnak"/>
      </w:pPr>
      <w:r>
        <w:t xml:space="preserve">Usługa </w:t>
      </w:r>
      <w:r w:rsidRPr="000E1730">
        <w:t>DepositOrderAddRequest</w:t>
      </w:r>
      <w:r>
        <w:t xml:space="preserve"> służy do złożenia żądania otwarcia lokaty.</w:t>
      </w:r>
    </w:p>
    <w:p w:rsidR="002B7A14" w:rsidRPr="000E1730" w:rsidRDefault="002B7A14" w:rsidP="0047273A">
      <w:pPr>
        <w:pStyle w:val="OpisZnak"/>
      </w:pPr>
      <w:r w:rsidRPr="000E1730">
        <w:t>Należy przyjąć założenie, że pojedyncze zlecenie zawiera dane dotyczące założenia jednej lokaty, jedną sekcję DepositDocument.</w:t>
      </w:r>
    </w:p>
    <w:p w:rsidR="002B7A14" w:rsidRPr="000E1730" w:rsidRDefault="002B7A14" w:rsidP="0047273A">
      <w:pPr>
        <w:pStyle w:val="Caption"/>
      </w:pPr>
      <w:bookmarkStart w:id="148" w:name="_Toc152564431"/>
      <w:bookmarkStart w:id="149" w:name="_Toc365015843"/>
      <w:r w:rsidRPr="000E1730">
        <w:t xml:space="preserve">Tabela </w:t>
      </w:r>
      <w:fldSimple w:instr=" SEQ Tabela \* ARABIC ">
        <w:r>
          <w:rPr>
            <w:noProof/>
          </w:rPr>
          <w:t>17</w:t>
        </w:r>
      </w:fldSimple>
      <w:r w:rsidRPr="000E1730">
        <w:t>: Komunikat żądania DepositOrderAddRequest</w:t>
      </w:r>
      <w:bookmarkEnd w:id="148"/>
      <w:bookmarkEnd w:id="149"/>
    </w:p>
    <w:tbl>
      <w:tblPr>
        <w:tblW w:w="14293" w:type="dxa"/>
        <w:jc w:val="center"/>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76"/>
        <w:gridCol w:w="3190"/>
        <w:gridCol w:w="9"/>
        <w:gridCol w:w="5344"/>
        <w:gridCol w:w="5165"/>
        <w:gridCol w:w="9"/>
      </w:tblGrid>
      <w:tr w:rsidR="002B7A14" w:rsidRPr="000E1730" w:rsidTr="004932D8">
        <w:trPr>
          <w:jc w:val="center"/>
        </w:trPr>
        <w:tc>
          <w:tcPr>
            <w:tcW w:w="576" w:type="dxa"/>
            <w:shd w:val="solid" w:color="auto" w:fill="auto"/>
          </w:tcPr>
          <w:p w:rsidR="002B7A14" w:rsidRPr="000E1730" w:rsidRDefault="002B7A14" w:rsidP="0047273A">
            <w:pPr>
              <w:pStyle w:val="Tabela-zawarto"/>
            </w:pPr>
          </w:p>
        </w:tc>
        <w:tc>
          <w:tcPr>
            <w:tcW w:w="3190" w:type="dxa"/>
            <w:shd w:val="solid" w:color="auto" w:fill="auto"/>
          </w:tcPr>
          <w:p w:rsidR="002B7A14" w:rsidRPr="004147A6" w:rsidRDefault="002B7A14" w:rsidP="0047273A">
            <w:pPr>
              <w:pStyle w:val="Tabela-zawarto"/>
              <w:rPr>
                <w:b/>
              </w:rPr>
            </w:pPr>
            <w:r w:rsidRPr="004147A6">
              <w:rPr>
                <w:b/>
              </w:rPr>
              <w:t>Nazwa elementu</w:t>
            </w:r>
          </w:p>
        </w:tc>
        <w:tc>
          <w:tcPr>
            <w:tcW w:w="5353" w:type="dxa"/>
            <w:gridSpan w:val="2"/>
            <w:shd w:val="solid" w:color="auto" w:fill="auto"/>
          </w:tcPr>
          <w:p w:rsidR="002B7A14" w:rsidRPr="004147A6" w:rsidRDefault="002B7A14" w:rsidP="0047273A">
            <w:pPr>
              <w:pStyle w:val="Tabela-zawarto"/>
              <w:rPr>
                <w:b/>
              </w:rPr>
            </w:pPr>
            <w:r w:rsidRPr="004147A6">
              <w:rPr>
                <w:b/>
              </w:rPr>
              <w:t xml:space="preserve">Opis                          </w:t>
            </w:r>
          </w:p>
        </w:tc>
        <w:tc>
          <w:tcPr>
            <w:tcW w:w="5174" w:type="dxa"/>
            <w:gridSpan w:val="2"/>
            <w:shd w:val="solid" w:color="auto" w:fill="auto"/>
          </w:tcPr>
          <w:p w:rsidR="002B7A14" w:rsidRPr="004147A6" w:rsidRDefault="002B7A14" w:rsidP="0047273A">
            <w:pPr>
              <w:pStyle w:val="Tabela-zawarto"/>
              <w:jc w:val="center"/>
              <w:rPr>
                <w:b/>
              </w:rPr>
            </w:pPr>
            <w:r w:rsidRPr="004147A6">
              <w:rPr>
                <w:b/>
              </w:rPr>
              <w:t>Wprowadzana wartość</w:t>
            </w: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pPr>
            <w:r w:rsidRPr="000E1730">
              <w:t>DepositOrderAddRequest</w:t>
            </w:r>
          </w:p>
        </w:tc>
        <w:tc>
          <w:tcPr>
            <w:tcW w:w="10527" w:type="dxa"/>
            <w:gridSpan w:val="4"/>
          </w:tcPr>
          <w:p w:rsidR="002B7A14" w:rsidRPr="000E1730" w:rsidRDefault="002B7A14" w:rsidP="0047273A">
            <w:pPr>
              <w:pStyle w:val="Tabela-zawarto"/>
              <w:jc w:val="center"/>
            </w:pPr>
            <w:r>
              <w:rPr>
                <w:rFonts w:cs="Arial"/>
              </w:rPr>
              <w:t>Założenie</w:t>
            </w:r>
            <w:r w:rsidRPr="000E1730">
              <w:rPr>
                <w:rFonts w:cs="Arial"/>
              </w:rPr>
              <w:t xml:space="preserve"> lokaty – komunikat typu zapytanie</w:t>
            </w:r>
          </w:p>
        </w:tc>
      </w:tr>
      <w:tr w:rsidR="002B7A14" w:rsidRPr="000E1730" w:rsidTr="004932D8">
        <w:trPr>
          <w:jc w:val="center"/>
        </w:trPr>
        <w:tc>
          <w:tcPr>
            <w:tcW w:w="576" w:type="dxa"/>
          </w:tcPr>
          <w:p w:rsidR="002B7A14" w:rsidRPr="000E1730" w:rsidRDefault="002B7A14" w:rsidP="0047273A">
            <w:pPr>
              <w:pStyle w:val="Tabela-zawarto"/>
            </w:pPr>
            <w:r w:rsidRPr="000E1730">
              <w:t>A-16</w:t>
            </w:r>
          </w:p>
        </w:tc>
        <w:tc>
          <w:tcPr>
            <w:tcW w:w="3190" w:type="dxa"/>
          </w:tcPr>
          <w:p w:rsidR="002B7A14" w:rsidRPr="000E1730" w:rsidRDefault="002B7A14" w:rsidP="0047273A">
            <w:pPr>
              <w:pStyle w:val="Tabela-zawarto"/>
            </w:pPr>
            <w:r w:rsidRPr="000E1730">
              <w:t>-   Header</w:t>
            </w:r>
          </w:p>
        </w:tc>
        <w:tc>
          <w:tcPr>
            <w:tcW w:w="5353" w:type="dxa"/>
            <w:gridSpan w:val="2"/>
          </w:tcPr>
          <w:p w:rsidR="002B7A14" w:rsidRPr="000E1730" w:rsidRDefault="002B7A14" w:rsidP="0047273A">
            <w:pPr>
              <w:pStyle w:val="Tabela-zawarto"/>
              <w:rPr>
                <w:rFonts w:cs="Arial"/>
              </w:rPr>
            </w:pPr>
            <w:r w:rsidRPr="000E1730">
              <w:rPr>
                <w:rFonts w:cs="Arial"/>
              </w:rPr>
              <w:t>Komponent zawierający elementy nagłówka komunikatu</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pPr>
            <w:r w:rsidRPr="000E1730">
              <w:t>-   -   IssueDateTime</w:t>
            </w:r>
          </w:p>
        </w:tc>
        <w:tc>
          <w:tcPr>
            <w:tcW w:w="5353" w:type="dxa"/>
            <w:gridSpan w:val="2"/>
          </w:tcPr>
          <w:p w:rsidR="002B7A14" w:rsidRPr="000E1730" w:rsidRDefault="002B7A14" w:rsidP="0047273A">
            <w:pPr>
              <w:pStyle w:val="Tabela-zawarto"/>
              <w:rPr>
                <w:rFonts w:cs="Arial"/>
              </w:rPr>
            </w:pPr>
            <w:r w:rsidRPr="000E1730">
              <w:rPr>
                <w:rFonts w:cs="Arial"/>
              </w:rPr>
              <w:t>Data i czas komunikatu</w:t>
            </w:r>
          </w:p>
        </w:tc>
        <w:tc>
          <w:tcPr>
            <w:tcW w:w="5174" w:type="dxa"/>
            <w:gridSpan w:val="2"/>
          </w:tcPr>
          <w:p w:rsidR="002B7A14" w:rsidRPr="000E1730" w:rsidRDefault="002B7A14" w:rsidP="0047273A">
            <w:pPr>
              <w:pStyle w:val="Tabela-zawarto"/>
              <w:jc w:val="center"/>
              <w:rPr>
                <w:lang w:val="de-DE"/>
              </w:rPr>
            </w:pPr>
            <w:r w:rsidRPr="000E1730">
              <w:rPr>
                <w:lang w:val="de-DE"/>
              </w:rPr>
              <w:t>Data i czas komunikatu</w:t>
            </w: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rPr>
                <w:lang w:val="de-DE"/>
              </w:rPr>
            </w:pPr>
            <w:r w:rsidRPr="000E1730">
              <w:rPr>
                <w:lang w:val="de-DE"/>
              </w:rPr>
              <w:t>-   -   DocumentIdentifier</w:t>
            </w:r>
          </w:p>
        </w:tc>
        <w:tc>
          <w:tcPr>
            <w:tcW w:w="5353" w:type="dxa"/>
            <w:gridSpan w:val="2"/>
          </w:tcPr>
          <w:p w:rsidR="002B7A14" w:rsidRPr="000E1730" w:rsidRDefault="002B7A14" w:rsidP="0047273A">
            <w:pPr>
              <w:pStyle w:val="Tabela-zawarto"/>
              <w:rPr>
                <w:rFonts w:cs="Arial"/>
              </w:rPr>
            </w:pPr>
            <w:r w:rsidRPr="000E1730">
              <w:rPr>
                <w:rFonts w:cs="Arial"/>
              </w:rPr>
              <w:t>Identyfikator komunikatu</w:t>
            </w:r>
          </w:p>
        </w:tc>
        <w:tc>
          <w:tcPr>
            <w:tcW w:w="5174" w:type="dxa"/>
            <w:gridSpan w:val="2"/>
          </w:tcPr>
          <w:p w:rsidR="002B7A14" w:rsidRPr="000E1730" w:rsidRDefault="002B7A14" w:rsidP="0047273A">
            <w:pPr>
              <w:pStyle w:val="Tabela-zawarto"/>
              <w:jc w:val="center"/>
            </w:pPr>
            <w:r w:rsidRPr="000E1730">
              <w:t>Dowolny ciąg znaków nadawany przez wysyłającego</w:t>
            </w: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pPr>
            <w:r w:rsidRPr="000E1730">
              <w:t>-   -   SenderIdentifier</w:t>
            </w:r>
          </w:p>
        </w:tc>
        <w:tc>
          <w:tcPr>
            <w:tcW w:w="5353" w:type="dxa"/>
            <w:gridSpan w:val="2"/>
          </w:tcPr>
          <w:p w:rsidR="002B7A14" w:rsidRPr="000E1730" w:rsidRDefault="002B7A14" w:rsidP="0047273A">
            <w:pPr>
              <w:pStyle w:val="Tabela-zawarto"/>
              <w:rPr>
                <w:rFonts w:cs="Arial"/>
              </w:rPr>
            </w:pPr>
            <w:r w:rsidRPr="000E1730">
              <w:rPr>
                <w:rFonts w:cs="Arial"/>
              </w:rPr>
              <w:t>Identyfikator nadawcy komunikatu</w:t>
            </w:r>
          </w:p>
        </w:tc>
        <w:tc>
          <w:tcPr>
            <w:tcW w:w="5174" w:type="dxa"/>
            <w:gridSpan w:val="2"/>
          </w:tcPr>
          <w:p w:rsidR="002B7A14" w:rsidRPr="000E1730" w:rsidRDefault="002B7A14" w:rsidP="0047273A">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rPr>
                <w:lang w:val="en-US"/>
              </w:rPr>
            </w:pPr>
            <w:r w:rsidRPr="000E1730">
              <w:rPr>
                <w:lang w:val="en-US"/>
              </w:rPr>
              <w:t>-   -   ReceiverIdentifier</w:t>
            </w:r>
          </w:p>
        </w:tc>
        <w:tc>
          <w:tcPr>
            <w:tcW w:w="5353" w:type="dxa"/>
            <w:gridSpan w:val="2"/>
          </w:tcPr>
          <w:p w:rsidR="002B7A14" w:rsidRPr="000E1730" w:rsidRDefault="002B7A14" w:rsidP="0047273A">
            <w:pPr>
              <w:pStyle w:val="Tabela-zawarto"/>
              <w:rPr>
                <w:rFonts w:cs="Arial"/>
              </w:rPr>
            </w:pPr>
            <w:r w:rsidRPr="000E1730">
              <w:rPr>
                <w:rFonts w:cs="Arial"/>
              </w:rPr>
              <w:t>Identyfikator odbiorcy komunikatu</w:t>
            </w:r>
          </w:p>
        </w:tc>
        <w:tc>
          <w:tcPr>
            <w:tcW w:w="5174" w:type="dxa"/>
            <w:gridSpan w:val="2"/>
          </w:tcPr>
          <w:p w:rsidR="002B7A14" w:rsidRPr="000E1730" w:rsidRDefault="002B7A14" w:rsidP="0047273A">
            <w:pPr>
              <w:pStyle w:val="Tabela-zawarto"/>
              <w:jc w:val="center"/>
              <w:rPr>
                <w:lang w:val="en-US"/>
              </w:rPr>
            </w:pPr>
            <w:r w:rsidRPr="000E1730">
              <w:rPr>
                <w:lang w:val="en-US"/>
              </w:rPr>
              <w:t>“ZSK-C”</w:t>
            </w:r>
          </w:p>
        </w:tc>
      </w:tr>
      <w:tr w:rsidR="002B7A14" w:rsidRPr="000E1730" w:rsidTr="004932D8">
        <w:trPr>
          <w:jc w:val="center"/>
        </w:trPr>
        <w:tc>
          <w:tcPr>
            <w:tcW w:w="576" w:type="dxa"/>
          </w:tcPr>
          <w:p w:rsidR="002B7A14" w:rsidRPr="000E1730" w:rsidRDefault="002B7A14" w:rsidP="0047273A">
            <w:pPr>
              <w:pStyle w:val="Tabela-zawarto"/>
              <w:rPr>
                <w:lang w:val="en-US"/>
              </w:rPr>
            </w:pPr>
          </w:p>
        </w:tc>
        <w:tc>
          <w:tcPr>
            <w:tcW w:w="3190" w:type="dxa"/>
          </w:tcPr>
          <w:p w:rsidR="002B7A14" w:rsidRPr="000E1730" w:rsidRDefault="002B7A14" w:rsidP="0047273A">
            <w:pPr>
              <w:pStyle w:val="Tabela-zawarto"/>
              <w:rPr>
                <w:lang w:val="en-US"/>
              </w:rPr>
            </w:pPr>
            <w:r w:rsidRPr="000E1730">
              <w:rPr>
                <w:lang w:val="en-US"/>
              </w:rPr>
              <w:t>-   ResponseDetailsOmit</w:t>
            </w:r>
          </w:p>
        </w:tc>
        <w:tc>
          <w:tcPr>
            <w:tcW w:w="5353" w:type="dxa"/>
            <w:gridSpan w:val="2"/>
          </w:tcPr>
          <w:p w:rsidR="002B7A14" w:rsidRPr="000E1730" w:rsidRDefault="002B7A14" w:rsidP="0047273A">
            <w:pPr>
              <w:pStyle w:val="Tabela-zawarto"/>
              <w:rPr>
                <w:rFonts w:cs="Arial"/>
              </w:rPr>
            </w:pPr>
            <w:r w:rsidRPr="000E1730">
              <w:rPr>
                <w:rFonts w:cs="Arial"/>
              </w:rPr>
              <w:t>Wskaźnik określający czy w odpowiedzi mają być przekazane szczegóły lokaty</w:t>
            </w:r>
          </w:p>
        </w:tc>
        <w:tc>
          <w:tcPr>
            <w:tcW w:w="5174" w:type="dxa"/>
            <w:gridSpan w:val="2"/>
          </w:tcPr>
          <w:p w:rsidR="002B7A14" w:rsidRPr="000E1730" w:rsidRDefault="002B7A14" w:rsidP="0047273A">
            <w:pPr>
              <w:pStyle w:val="Tabela-zawarto"/>
              <w:jc w:val="center"/>
            </w:pPr>
            <w:r w:rsidRPr="000E1730">
              <w:t xml:space="preserve">True/False </w:t>
            </w:r>
          </w:p>
          <w:p w:rsidR="002B7A14" w:rsidRPr="000E1730" w:rsidRDefault="002B7A14" w:rsidP="0047273A">
            <w:pPr>
              <w:pStyle w:val="Tabela-zawarto"/>
              <w:jc w:val="center"/>
            </w:pPr>
            <w:r w:rsidRPr="000E1730">
              <w:t xml:space="preserve">Brak </w:t>
            </w:r>
            <w:r>
              <w:t>elementu</w:t>
            </w:r>
            <w:r w:rsidRPr="000E1730">
              <w:t xml:space="preserve"> oznacza False</w:t>
            </w:r>
          </w:p>
        </w:tc>
      </w:tr>
      <w:tr w:rsidR="002B7A14" w:rsidRPr="000E1730" w:rsidTr="004932D8">
        <w:trPr>
          <w:jc w:val="center"/>
        </w:trPr>
        <w:tc>
          <w:tcPr>
            <w:tcW w:w="576" w:type="dxa"/>
          </w:tcPr>
          <w:p w:rsidR="002B7A14" w:rsidRPr="000E1730" w:rsidRDefault="002B7A14" w:rsidP="0047273A">
            <w:pPr>
              <w:pStyle w:val="Tabela-zawarto"/>
            </w:pPr>
            <w:r w:rsidRPr="000E1730">
              <w:t>H-12</w:t>
            </w:r>
          </w:p>
        </w:tc>
        <w:tc>
          <w:tcPr>
            <w:tcW w:w="3190" w:type="dxa"/>
          </w:tcPr>
          <w:p w:rsidR="002B7A14" w:rsidRPr="000E1730" w:rsidRDefault="002B7A14" w:rsidP="0047273A">
            <w:pPr>
              <w:pStyle w:val="Tabela-zawarto"/>
            </w:pPr>
            <w:r w:rsidRPr="000E1730">
              <w:t>-   DepositDocument</w:t>
            </w:r>
          </w:p>
        </w:tc>
        <w:tc>
          <w:tcPr>
            <w:tcW w:w="5353" w:type="dxa"/>
            <w:gridSpan w:val="2"/>
          </w:tcPr>
          <w:p w:rsidR="002B7A14" w:rsidRPr="000E1730" w:rsidRDefault="002B7A14" w:rsidP="0047273A">
            <w:pPr>
              <w:pStyle w:val="Tabela-zawarto"/>
              <w:rPr>
                <w:rFonts w:cs="Arial"/>
              </w:rPr>
            </w:pPr>
            <w:r w:rsidRPr="000E1730">
              <w:rPr>
                <w:rFonts w:cs="Arial"/>
              </w:rPr>
              <w:t>Komponent zawierajacy informacje o zakładanej lokacie</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D122E">
            <w:pPr>
              <w:pStyle w:val="Tabela-zawarto"/>
            </w:pPr>
            <w:r>
              <w:t xml:space="preserve">-   -   </w:t>
            </w:r>
            <w:r w:rsidRPr="00EA4E82">
              <w:t>ImmediateDeposit</w:t>
            </w:r>
          </w:p>
        </w:tc>
        <w:tc>
          <w:tcPr>
            <w:tcW w:w="5353" w:type="dxa"/>
            <w:gridSpan w:val="2"/>
          </w:tcPr>
          <w:p w:rsidR="002B7A14" w:rsidRPr="000E1730" w:rsidRDefault="002B7A14" w:rsidP="004D122E">
            <w:pPr>
              <w:pStyle w:val="Tabela-zawarto"/>
              <w:rPr>
                <w:rFonts w:cs="Arial"/>
              </w:rPr>
            </w:pPr>
            <w:r w:rsidRPr="000E1730">
              <w:t>Wskaźnik pilności wykonania</w:t>
            </w:r>
            <w:r>
              <w:t xml:space="preserve"> zlecenia założenia lokaty</w:t>
            </w:r>
          </w:p>
        </w:tc>
        <w:tc>
          <w:tcPr>
            <w:tcW w:w="5174" w:type="dxa"/>
            <w:gridSpan w:val="2"/>
          </w:tcPr>
          <w:p w:rsidR="002B7A14" w:rsidRPr="000E1730" w:rsidRDefault="002B7A14" w:rsidP="004D122E">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r w:rsidRPr="000E1730">
              <w:t>A-17</w:t>
            </w:r>
          </w:p>
        </w:tc>
        <w:tc>
          <w:tcPr>
            <w:tcW w:w="3190" w:type="dxa"/>
          </w:tcPr>
          <w:p w:rsidR="002B7A14" w:rsidRPr="000E1730" w:rsidRDefault="002B7A14" w:rsidP="0047273A">
            <w:pPr>
              <w:pStyle w:val="Tabela-zawarto"/>
            </w:pPr>
            <w:r w:rsidRPr="000E1730">
              <w:t>-   -   CustomerParty</w:t>
            </w:r>
          </w:p>
        </w:tc>
        <w:tc>
          <w:tcPr>
            <w:tcW w:w="5353" w:type="dxa"/>
            <w:gridSpan w:val="2"/>
          </w:tcPr>
          <w:p w:rsidR="002B7A14" w:rsidRPr="000E1730" w:rsidRDefault="002B7A14" w:rsidP="0047273A">
            <w:pPr>
              <w:pStyle w:val="Tabela-zawarto"/>
              <w:rPr>
                <w:rFonts w:cs="Arial"/>
              </w:rPr>
            </w:pPr>
            <w:r w:rsidRPr="000E1730">
              <w:rPr>
                <w:rFonts w:cs="Arial"/>
              </w:rPr>
              <w:t xml:space="preserve">Informacje o kliencie </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pPr>
            <w:r w:rsidRPr="000E1730">
              <w:t>-   -   -   Identifier</w:t>
            </w:r>
          </w:p>
        </w:tc>
        <w:tc>
          <w:tcPr>
            <w:tcW w:w="5353" w:type="dxa"/>
            <w:gridSpan w:val="2"/>
          </w:tcPr>
          <w:p w:rsidR="002B7A14" w:rsidRPr="000E1730" w:rsidRDefault="002B7A14" w:rsidP="0047273A">
            <w:pPr>
              <w:pStyle w:val="Tabela-zawarto"/>
              <w:rPr>
                <w:rFonts w:cs="Arial"/>
              </w:rPr>
            </w:pPr>
            <w:r w:rsidRPr="000E1730">
              <w:rPr>
                <w:rFonts w:cs="Arial"/>
              </w:rPr>
              <w:t xml:space="preserve">Identyfikator klienta </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pPr>
            <w:r w:rsidRPr="000E1730">
              <w:t>-   -   -   Name</w:t>
            </w:r>
          </w:p>
        </w:tc>
        <w:tc>
          <w:tcPr>
            <w:tcW w:w="5353" w:type="dxa"/>
            <w:gridSpan w:val="2"/>
          </w:tcPr>
          <w:p w:rsidR="002B7A14" w:rsidRPr="000E1730" w:rsidRDefault="002B7A14" w:rsidP="0047273A">
            <w:pPr>
              <w:pStyle w:val="Tabela-zawarto"/>
              <w:rPr>
                <w:rFonts w:cs="Arial"/>
              </w:rPr>
            </w:pPr>
            <w:r w:rsidRPr="000E1730">
              <w:rPr>
                <w:rFonts w:cs="Arial"/>
              </w:rPr>
              <w:t>Nazwa klienta</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pPr>
            <w:r w:rsidRPr="000E1730">
              <w:t>-   -   -   AdditionalName</w:t>
            </w:r>
          </w:p>
        </w:tc>
        <w:tc>
          <w:tcPr>
            <w:tcW w:w="5353" w:type="dxa"/>
            <w:gridSpan w:val="2"/>
          </w:tcPr>
          <w:p w:rsidR="002B7A14" w:rsidRPr="000E1730" w:rsidRDefault="002B7A14" w:rsidP="0047273A">
            <w:pPr>
              <w:pStyle w:val="Tabela-zawarto"/>
              <w:rPr>
                <w:rFonts w:cs="Arial"/>
              </w:rPr>
            </w:pPr>
            <w:r w:rsidRPr="000E1730">
              <w:rPr>
                <w:rFonts w:cs="Arial"/>
              </w:rPr>
              <w:t>Dodatkowa nazwa klienta</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pPr>
            <w:r w:rsidRPr="000E1730">
              <w:t>-   -   -   Description</w:t>
            </w:r>
          </w:p>
        </w:tc>
        <w:tc>
          <w:tcPr>
            <w:tcW w:w="5353" w:type="dxa"/>
            <w:gridSpan w:val="2"/>
          </w:tcPr>
          <w:p w:rsidR="002B7A14" w:rsidRPr="000E1730" w:rsidRDefault="002B7A14" w:rsidP="0047273A">
            <w:pPr>
              <w:pStyle w:val="Tabela-zawarto"/>
              <w:rPr>
                <w:rFonts w:cs="Arial"/>
              </w:rPr>
            </w:pPr>
            <w:r w:rsidRPr="000E1730">
              <w:rPr>
                <w:rFonts w:cs="Arial"/>
              </w:rPr>
              <w:t>Dodatkowe informacje o kliencie</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r w:rsidRPr="000E1730">
              <w:t>A-11</w:t>
            </w:r>
          </w:p>
        </w:tc>
        <w:tc>
          <w:tcPr>
            <w:tcW w:w="3190" w:type="dxa"/>
          </w:tcPr>
          <w:p w:rsidR="002B7A14" w:rsidRPr="000E1730" w:rsidRDefault="002B7A14" w:rsidP="0047273A">
            <w:pPr>
              <w:pStyle w:val="Tabela-zawarto"/>
            </w:pPr>
            <w:r w:rsidRPr="000E1730">
              <w:t>-   -   -   Address</w:t>
            </w:r>
          </w:p>
        </w:tc>
        <w:tc>
          <w:tcPr>
            <w:tcW w:w="5353" w:type="dxa"/>
            <w:gridSpan w:val="2"/>
          </w:tcPr>
          <w:p w:rsidR="002B7A14" w:rsidRPr="000E1730" w:rsidRDefault="002B7A14" w:rsidP="0047273A">
            <w:pPr>
              <w:pStyle w:val="Tabela-zawarto"/>
              <w:rPr>
                <w:rFonts w:cs="Arial"/>
              </w:rPr>
            </w:pPr>
            <w:r w:rsidRPr="000E1730">
              <w:rPr>
                <w:rFonts w:cs="Arial"/>
              </w:rPr>
              <w:t>Adres klienta (podawany w postaci sformatowanej lub niesformatowanej)</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Borders>
              <w:bottom w:val="nil"/>
            </w:tcBorders>
          </w:tcPr>
          <w:p w:rsidR="002B7A14" w:rsidRPr="000E1730" w:rsidRDefault="002B7A14" w:rsidP="0047273A">
            <w:pPr>
              <w:pStyle w:val="Tabela-zawarto"/>
              <w:rPr>
                <w:lang w:val="en-US"/>
              </w:rPr>
            </w:pPr>
            <w:r w:rsidRPr="000E1730">
              <w:rPr>
                <w:lang w:val="en-US"/>
              </w:rPr>
              <w:t>-   -   -   -   AddressType</w:t>
            </w:r>
          </w:p>
        </w:tc>
        <w:tc>
          <w:tcPr>
            <w:tcW w:w="5353" w:type="dxa"/>
            <w:gridSpan w:val="2"/>
          </w:tcPr>
          <w:p w:rsidR="002B7A14" w:rsidRPr="000E1730" w:rsidRDefault="002B7A14" w:rsidP="0047273A">
            <w:pPr>
              <w:pStyle w:val="Tabela-zawarto"/>
              <w:rPr>
                <w:rFonts w:cs="Arial"/>
              </w:rPr>
            </w:pPr>
            <w:r w:rsidRPr="000E1730">
              <w:rPr>
                <w:rFonts w:cs="Arial"/>
              </w:rPr>
              <w:t>Typ adresu</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Borders>
              <w:bottom w:val="nil"/>
            </w:tcBorders>
          </w:tcPr>
          <w:p w:rsidR="002B7A14" w:rsidRPr="000E1730" w:rsidRDefault="002B7A14" w:rsidP="0047273A">
            <w:pPr>
              <w:pStyle w:val="Tabela-zawarto"/>
              <w:rPr>
                <w:lang w:val="en-US"/>
              </w:rPr>
            </w:pPr>
          </w:p>
        </w:tc>
        <w:tc>
          <w:tcPr>
            <w:tcW w:w="3190" w:type="dxa"/>
            <w:tcBorders>
              <w:bottom w:val="nil"/>
            </w:tcBorders>
            <w:shd w:val="clear" w:color="auto" w:fill="00FFFF"/>
          </w:tcPr>
          <w:p w:rsidR="002B7A14" w:rsidRPr="000E1730" w:rsidRDefault="002B7A14" w:rsidP="0047273A">
            <w:pPr>
              <w:pStyle w:val="Tabela-zawarto"/>
              <w:rPr>
                <w:lang w:val="en-US"/>
              </w:rPr>
            </w:pPr>
            <w:r w:rsidRPr="000E1730">
              <w:rPr>
                <w:lang w:val="en-US"/>
              </w:rPr>
              <w:t xml:space="preserve">-   -   -   -   StreetName                      </w:t>
            </w:r>
            <w:r w:rsidRPr="000E1730">
              <w:rPr>
                <w:b/>
                <w:lang w:val="en-US"/>
              </w:rPr>
              <w:t>XOR</w:t>
            </w:r>
          </w:p>
        </w:tc>
        <w:tc>
          <w:tcPr>
            <w:tcW w:w="5353" w:type="dxa"/>
            <w:gridSpan w:val="2"/>
          </w:tcPr>
          <w:p w:rsidR="002B7A14" w:rsidRPr="000E1730" w:rsidRDefault="002B7A14" w:rsidP="0047273A">
            <w:pPr>
              <w:pStyle w:val="Tabela-zawarto"/>
              <w:rPr>
                <w:rFonts w:cs="Arial"/>
              </w:rPr>
            </w:pPr>
            <w:r w:rsidRPr="000E1730">
              <w:rPr>
                <w:rFonts w:cs="Arial"/>
              </w:rPr>
              <w:t>Nazwa ulicy, nr budynku</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Borders>
              <w:top w:val="nil"/>
              <w:bottom w:val="nil"/>
            </w:tcBorders>
          </w:tcPr>
          <w:p w:rsidR="002B7A14" w:rsidRPr="000E1730" w:rsidRDefault="002B7A14" w:rsidP="0047273A">
            <w:pPr>
              <w:pStyle w:val="Tabela-zawarto"/>
            </w:pPr>
          </w:p>
        </w:tc>
        <w:tc>
          <w:tcPr>
            <w:tcW w:w="3190" w:type="dxa"/>
            <w:tcBorders>
              <w:top w:val="nil"/>
              <w:bottom w:val="nil"/>
            </w:tcBorders>
            <w:shd w:val="clear" w:color="auto" w:fill="00FFFF"/>
          </w:tcPr>
          <w:p w:rsidR="002B7A14" w:rsidRPr="000E1730" w:rsidRDefault="002B7A14" w:rsidP="0047273A">
            <w:pPr>
              <w:pStyle w:val="Tabela-zawarto"/>
            </w:pPr>
            <w:r w:rsidRPr="000E1730">
              <w:t>-   -   -   -   PostCode</w:t>
            </w:r>
          </w:p>
        </w:tc>
        <w:tc>
          <w:tcPr>
            <w:tcW w:w="5353" w:type="dxa"/>
            <w:gridSpan w:val="2"/>
          </w:tcPr>
          <w:p w:rsidR="002B7A14" w:rsidRPr="000E1730" w:rsidRDefault="002B7A14" w:rsidP="0047273A">
            <w:pPr>
              <w:pStyle w:val="Tabela-zawarto"/>
              <w:rPr>
                <w:rFonts w:cs="Arial"/>
              </w:rPr>
            </w:pPr>
            <w:r w:rsidRPr="000E1730">
              <w:rPr>
                <w:rFonts w:cs="Arial"/>
              </w:rPr>
              <w:t>Kod pocztowy</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Borders>
              <w:top w:val="nil"/>
              <w:bottom w:val="dashed" w:sz="4" w:space="0" w:color="auto"/>
            </w:tcBorders>
          </w:tcPr>
          <w:p w:rsidR="002B7A14" w:rsidRPr="000E1730" w:rsidRDefault="002B7A14" w:rsidP="0047273A">
            <w:pPr>
              <w:pStyle w:val="Tabela-zawarto"/>
            </w:pPr>
          </w:p>
        </w:tc>
        <w:tc>
          <w:tcPr>
            <w:tcW w:w="3190" w:type="dxa"/>
            <w:tcBorders>
              <w:top w:val="nil"/>
              <w:bottom w:val="dashed" w:sz="4" w:space="0" w:color="auto"/>
            </w:tcBorders>
            <w:shd w:val="clear" w:color="auto" w:fill="00FFFF"/>
          </w:tcPr>
          <w:p w:rsidR="002B7A14" w:rsidRPr="000E1730" w:rsidRDefault="002B7A14" w:rsidP="0047273A">
            <w:pPr>
              <w:pStyle w:val="Tabela-zawarto"/>
            </w:pPr>
            <w:r w:rsidRPr="000E1730">
              <w:t>-   -   -   -   CityName</w:t>
            </w:r>
          </w:p>
        </w:tc>
        <w:tc>
          <w:tcPr>
            <w:tcW w:w="5353" w:type="dxa"/>
            <w:gridSpan w:val="2"/>
          </w:tcPr>
          <w:p w:rsidR="002B7A14" w:rsidRPr="000E1730" w:rsidRDefault="002B7A14" w:rsidP="0047273A">
            <w:pPr>
              <w:pStyle w:val="Tabela-zawarto"/>
              <w:rPr>
                <w:rFonts w:cs="Arial"/>
              </w:rPr>
            </w:pPr>
            <w:r w:rsidRPr="000E1730">
              <w:rPr>
                <w:rFonts w:cs="Arial"/>
              </w:rPr>
              <w:t>Nazwa miasta</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Borders>
              <w:top w:val="dashed" w:sz="4" w:space="0" w:color="auto"/>
              <w:bottom w:val="nil"/>
            </w:tcBorders>
          </w:tcPr>
          <w:p w:rsidR="002B7A14" w:rsidRPr="000E1730" w:rsidRDefault="002B7A14" w:rsidP="0047273A">
            <w:pPr>
              <w:pStyle w:val="Tabela-zawarto"/>
            </w:pPr>
          </w:p>
        </w:tc>
        <w:tc>
          <w:tcPr>
            <w:tcW w:w="3190" w:type="dxa"/>
            <w:tcBorders>
              <w:top w:val="dashed" w:sz="4" w:space="0" w:color="auto"/>
              <w:bottom w:val="nil"/>
            </w:tcBorders>
            <w:shd w:val="clear" w:color="auto" w:fill="00FFFF"/>
          </w:tcPr>
          <w:p w:rsidR="002B7A14" w:rsidRPr="000E1730" w:rsidRDefault="002B7A14" w:rsidP="0047273A">
            <w:pPr>
              <w:pStyle w:val="Tabela-zawarto"/>
            </w:pPr>
            <w:r w:rsidRPr="000E1730">
              <w:t xml:space="preserve">-   -   -   -   PostalAddressLine1          </w:t>
            </w:r>
            <w:r w:rsidRPr="000E1730">
              <w:rPr>
                <w:b/>
              </w:rPr>
              <w:t>XOR</w:t>
            </w:r>
          </w:p>
        </w:tc>
        <w:tc>
          <w:tcPr>
            <w:tcW w:w="5353" w:type="dxa"/>
            <w:gridSpan w:val="2"/>
          </w:tcPr>
          <w:p w:rsidR="002B7A14" w:rsidRPr="000E1730" w:rsidRDefault="002B7A14" w:rsidP="0047273A">
            <w:pPr>
              <w:pStyle w:val="Tabela-zawarto"/>
              <w:rPr>
                <w:rFonts w:cs="Arial"/>
              </w:rPr>
            </w:pPr>
            <w:r w:rsidRPr="000E1730">
              <w:rPr>
                <w:rFonts w:cs="Arial"/>
              </w:rPr>
              <w:t>Pierwsza linia adresu</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Borders>
              <w:top w:val="nil"/>
            </w:tcBorders>
          </w:tcPr>
          <w:p w:rsidR="002B7A14" w:rsidRPr="000E1730" w:rsidRDefault="002B7A14" w:rsidP="0047273A">
            <w:pPr>
              <w:pStyle w:val="Tabela-zawarto"/>
            </w:pPr>
          </w:p>
        </w:tc>
        <w:tc>
          <w:tcPr>
            <w:tcW w:w="3190" w:type="dxa"/>
            <w:tcBorders>
              <w:top w:val="nil"/>
            </w:tcBorders>
            <w:shd w:val="clear" w:color="auto" w:fill="00FFFF"/>
          </w:tcPr>
          <w:p w:rsidR="002B7A14" w:rsidRPr="000E1730" w:rsidRDefault="002B7A14" w:rsidP="0047273A">
            <w:pPr>
              <w:pStyle w:val="Tabela-zawarto"/>
            </w:pPr>
            <w:r w:rsidRPr="000E1730">
              <w:t>-   -   -   -   PostalAddressLine2</w:t>
            </w:r>
          </w:p>
        </w:tc>
        <w:tc>
          <w:tcPr>
            <w:tcW w:w="5353" w:type="dxa"/>
            <w:gridSpan w:val="2"/>
          </w:tcPr>
          <w:p w:rsidR="002B7A14" w:rsidRPr="000E1730" w:rsidRDefault="002B7A14" w:rsidP="0047273A">
            <w:pPr>
              <w:pStyle w:val="Tabela-zawarto"/>
              <w:rPr>
                <w:rFonts w:cs="Arial"/>
              </w:rPr>
            </w:pPr>
            <w:r w:rsidRPr="000E1730">
              <w:rPr>
                <w:rFonts w:cs="Arial"/>
              </w:rPr>
              <w:t>Druga linia adresu</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pPr>
            <w:r w:rsidRPr="000E1730">
              <w:t>-   -   -   -   Country</w:t>
            </w:r>
          </w:p>
        </w:tc>
        <w:tc>
          <w:tcPr>
            <w:tcW w:w="5353" w:type="dxa"/>
            <w:gridSpan w:val="2"/>
          </w:tcPr>
          <w:p w:rsidR="002B7A14" w:rsidRPr="000E1730" w:rsidRDefault="002B7A14" w:rsidP="0047273A">
            <w:pPr>
              <w:pStyle w:val="Tabela-zawarto"/>
              <w:rPr>
                <w:rFonts w:cs="Arial"/>
              </w:rPr>
            </w:pPr>
            <w:r w:rsidRPr="000E1730">
              <w:rPr>
                <w:rFonts w:cs="Arial"/>
              </w:rPr>
              <w:t>Kod kraju</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r w:rsidRPr="000E1730">
              <w:t>A-10</w:t>
            </w:r>
          </w:p>
        </w:tc>
        <w:tc>
          <w:tcPr>
            <w:tcW w:w="3190" w:type="dxa"/>
          </w:tcPr>
          <w:p w:rsidR="002B7A14" w:rsidRPr="000E1730" w:rsidRDefault="002B7A14" w:rsidP="0047273A">
            <w:pPr>
              <w:pStyle w:val="Tabela-zawarto"/>
            </w:pPr>
            <w:r w:rsidRPr="000E1730">
              <w:t>-   -   CustomerAccount</w:t>
            </w:r>
          </w:p>
        </w:tc>
        <w:tc>
          <w:tcPr>
            <w:tcW w:w="5353" w:type="dxa"/>
            <w:gridSpan w:val="2"/>
          </w:tcPr>
          <w:p w:rsidR="002B7A14" w:rsidRPr="000E1730" w:rsidRDefault="002B7A14" w:rsidP="0047273A">
            <w:pPr>
              <w:pStyle w:val="Tabela-zawarto"/>
              <w:rPr>
                <w:rFonts w:cs="Arial"/>
              </w:rPr>
            </w:pPr>
            <w:r w:rsidRPr="000E1730">
              <w:rPr>
                <w:rFonts w:cs="Arial"/>
              </w:rPr>
              <w:t>Informacje o rachunku bankowym klienta</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rPr>
                <w:lang w:val="en-US"/>
              </w:rPr>
            </w:pPr>
            <w:r w:rsidRPr="000E1730">
              <w:rPr>
                <w:lang w:val="en-US"/>
              </w:rPr>
              <w:t>-   -   -   AccountIdentifier</w:t>
            </w:r>
          </w:p>
        </w:tc>
        <w:tc>
          <w:tcPr>
            <w:tcW w:w="5353" w:type="dxa"/>
            <w:gridSpan w:val="2"/>
          </w:tcPr>
          <w:p w:rsidR="002B7A14" w:rsidRPr="000E1730" w:rsidRDefault="002B7A14" w:rsidP="0047273A">
            <w:pPr>
              <w:pStyle w:val="Tabela-zawarto"/>
              <w:rPr>
                <w:rFonts w:cs="Arial"/>
              </w:rPr>
            </w:pPr>
            <w:r w:rsidRPr="000E1730">
              <w:rPr>
                <w:rFonts w:cs="Arial"/>
              </w:rPr>
              <w:t>Numer rachunku</w:t>
            </w:r>
          </w:p>
        </w:tc>
        <w:tc>
          <w:tcPr>
            <w:tcW w:w="5174" w:type="dxa"/>
            <w:gridSpan w:val="2"/>
          </w:tcPr>
          <w:p w:rsidR="002B7A14" w:rsidRPr="000E1730" w:rsidRDefault="002B7A14" w:rsidP="0047273A">
            <w:pPr>
              <w:pStyle w:val="Tabela-zawarto"/>
              <w:jc w:val="center"/>
            </w:pPr>
            <w:r w:rsidRPr="000E1730">
              <w:t>Numer rachunku, z którego mają być pobrane środki na lokatę w standardzie NRB</w:t>
            </w: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pPr>
            <w:r w:rsidRPr="000E1730">
              <w:t>-   -   -   AccountName</w:t>
            </w:r>
          </w:p>
        </w:tc>
        <w:tc>
          <w:tcPr>
            <w:tcW w:w="5353" w:type="dxa"/>
            <w:gridSpan w:val="2"/>
          </w:tcPr>
          <w:p w:rsidR="002B7A14" w:rsidRPr="000E1730" w:rsidRDefault="002B7A14" w:rsidP="0047273A">
            <w:pPr>
              <w:pStyle w:val="Tabela-zawarto"/>
              <w:rPr>
                <w:rFonts w:cs="Arial"/>
              </w:rPr>
            </w:pPr>
            <w:r w:rsidRPr="000E1730">
              <w:rPr>
                <w:rFonts w:cs="Arial"/>
              </w:rPr>
              <w:t xml:space="preserve">Nazwa rachunku </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pPr>
            <w:r w:rsidRPr="000E1730">
              <w:t>-   -   -   AccountCurrencyCode</w:t>
            </w:r>
          </w:p>
        </w:tc>
        <w:tc>
          <w:tcPr>
            <w:tcW w:w="5353" w:type="dxa"/>
            <w:gridSpan w:val="2"/>
          </w:tcPr>
          <w:p w:rsidR="002B7A14" w:rsidRPr="000E1730" w:rsidRDefault="002B7A14" w:rsidP="0047273A">
            <w:pPr>
              <w:pStyle w:val="Tabela-zawarto"/>
              <w:rPr>
                <w:rFonts w:cs="Arial"/>
              </w:rPr>
            </w:pPr>
            <w:r w:rsidRPr="000E1730">
              <w:rPr>
                <w:rFonts w:cs="Arial"/>
              </w:rPr>
              <w:t>Waluta rachunku</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rPr>
                <w:lang w:val="en-US"/>
              </w:rPr>
            </w:pPr>
            <w:r w:rsidRPr="000E1730">
              <w:rPr>
                <w:lang w:val="en-US"/>
              </w:rPr>
              <w:t>-   -   -   AccountType</w:t>
            </w:r>
          </w:p>
        </w:tc>
        <w:tc>
          <w:tcPr>
            <w:tcW w:w="5353" w:type="dxa"/>
            <w:gridSpan w:val="2"/>
          </w:tcPr>
          <w:p w:rsidR="002B7A14" w:rsidRPr="000E1730" w:rsidRDefault="002B7A14" w:rsidP="0047273A">
            <w:pPr>
              <w:pStyle w:val="Tabela-zawarto"/>
              <w:rPr>
                <w:rFonts w:cs="Arial"/>
              </w:rPr>
            </w:pPr>
            <w:r w:rsidRPr="000E1730">
              <w:rPr>
                <w:rFonts w:cs="Arial"/>
              </w:rPr>
              <w:t>Typ rachunku</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rPr>
                <w:lang w:val="en-US"/>
              </w:rPr>
            </w:pPr>
            <w:r w:rsidRPr="000E1730">
              <w:rPr>
                <w:lang w:val="en-US"/>
              </w:rPr>
              <w:t>A-15</w:t>
            </w:r>
          </w:p>
        </w:tc>
        <w:tc>
          <w:tcPr>
            <w:tcW w:w="3190" w:type="dxa"/>
          </w:tcPr>
          <w:p w:rsidR="002B7A14" w:rsidRPr="000E1730" w:rsidRDefault="002B7A14" w:rsidP="0047273A">
            <w:pPr>
              <w:pStyle w:val="Tabela-zawarto"/>
              <w:rPr>
                <w:lang w:val="en-US"/>
              </w:rPr>
            </w:pPr>
            <w:r w:rsidRPr="000E1730">
              <w:rPr>
                <w:lang w:val="en-US"/>
              </w:rPr>
              <w:t>-   -   CustomerFinancialInstitution</w:t>
            </w:r>
          </w:p>
        </w:tc>
        <w:tc>
          <w:tcPr>
            <w:tcW w:w="5353" w:type="dxa"/>
            <w:gridSpan w:val="2"/>
          </w:tcPr>
          <w:p w:rsidR="002B7A14" w:rsidRPr="000E1730" w:rsidRDefault="002B7A14" w:rsidP="0047273A">
            <w:pPr>
              <w:pStyle w:val="Tabela-zawarto"/>
              <w:rPr>
                <w:rFonts w:cs="Arial"/>
              </w:rPr>
            </w:pPr>
            <w:r w:rsidRPr="000E1730">
              <w:rPr>
                <w:rFonts w:cs="Arial"/>
              </w:rPr>
              <w:t xml:space="preserve">Informacje o banku/oddziale banku obsługującym rachunek klienta </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pPr>
            <w:r w:rsidRPr="000E1730">
              <w:t>-   -   -   FIIdentifier</w:t>
            </w:r>
          </w:p>
        </w:tc>
        <w:tc>
          <w:tcPr>
            <w:tcW w:w="5353" w:type="dxa"/>
            <w:gridSpan w:val="2"/>
          </w:tcPr>
          <w:p w:rsidR="002B7A14" w:rsidRPr="000E1730" w:rsidRDefault="002B7A14" w:rsidP="0047273A">
            <w:pPr>
              <w:pStyle w:val="Tabela-zawarto"/>
              <w:rPr>
                <w:rFonts w:cs="Arial"/>
              </w:rPr>
            </w:pPr>
            <w:r w:rsidRPr="000E1730">
              <w:rPr>
                <w:rFonts w:cs="Arial"/>
              </w:rPr>
              <w:t>Identyfikator banku/oddziału banku</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pPr>
            <w:r w:rsidRPr="000E1730">
              <w:t>-   -   -   Name</w:t>
            </w:r>
          </w:p>
        </w:tc>
        <w:tc>
          <w:tcPr>
            <w:tcW w:w="5353" w:type="dxa"/>
            <w:gridSpan w:val="2"/>
          </w:tcPr>
          <w:p w:rsidR="002B7A14" w:rsidRPr="000E1730" w:rsidRDefault="002B7A14" w:rsidP="0047273A">
            <w:pPr>
              <w:pStyle w:val="Tabela-zawarto"/>
              <w:rPr>
                <w:rFonts w:cs="Arial"/>
              </w:rPr>
            </w:pPr>
            <w:r w:rsidRPr="000E1730">
              <w:rPr>
                <w:rFonts w:cs="Arial"/>
              </w:rPr>
              <w:t>Nazwa oddziału/banku</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r w:rsidRPr="000E1730">
              <w:t>H-11</w:t>
            </w:r>
          </w:p>
        </w:tc>
        <w:tc>
          <w:tcPr>
            <w:tcW w:w="3190" w:type="dxa"/>
          </w:tcPr>
          <w:p w:rsidR="002B7A14" w:rsidRPr="000E1730" w:rsidRDefault="002B7A14" w:rsidP="0047273A">
            <w:pPr>
              <w:pStyle w:val="Tabela-zawarto"/>
            </w:pPr>
            <w:r w:rsidRPr="000E1730">
              <w:t>-   -   DepositDetails</w:t>
            </w:r>
          </w:p>
        </w:tc>
        <w:tc>
          <w:tcPr>
            <w:tcW w:w="5353" w:type="dxa"/>
            <w:gridSpan w:val="2"/>
          </w:tcPr>
          <w:p w:rsidR="002B7A14" w:rsidRPr="000E1730" w:rsidRDefault="002B7A14" w:rsidP="0047273A">
            <w:pPr>
              <w:pStyle w:val="Tabela-zawarto"/>
              <w:rPr>
                <w:rFonts w:cs="Arial"/>
              </w:rPr>
            </w:pPr>
            <w:r w:rsidRPr="000E1730">
              <w:rPr>
                <w:rFonts w:cs="Arial"/>
              </w:rPr>
              <w:t>Szczegółowe warunki lokaty</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pPr>
            <w:r w:rsidRPr="000E1730">
              <w:t>-   -   -   TransactionIdentifier</w:t>
            </w:r>
          </w:p>
        </w:tc>
        <w:tc>
          <w:tcPr>
            <w:tcW w:w="5353" w:type="dxa"/>
            <w:gridSpan w:val="2"/>
          </w:tcPr>
          <w:p w:rsidR="002B7A14" w:rsidRPr="000E1730" w:rsidRDefault="002B7A14" w:rsidP="0047273A">
            <w:pPr>
              <w:pStyle w:val="Tabela-zawarto"/>
              <w:rPr>
                <w:rFonts w:cs="Arial"/>
              </w:rPr>
            </w:pPr>
            <w:r w:rsidRPr="000E1730">
              <w:rPr>
                <w:rFonts w:cs="Arial"/>
              </w:rPr>
              <w:t>Identyfikator transakcji nadawany przez klienta</w:t>
            </w:r>
          </w:p>
        </w:tc>
        <w:tc>
          <w:tcPr>
            <w:tcW w:w="5174" w:type="dxa"/>
            <w:gridSpan w:val="2"/>
          </w:tcPr>
          <w:p w:rsidR="002B7A14" w:rsidRPr="000E1730" w:rsidRDefault="002B7A14" w:rsidP="0047273A">
            <w:pPr>
              <w:pStyle w:val="Tabela-zawarto"/>
              <w:jc w:val="center"/>
            </w:pPr>
            <w:r w:rsidRPr="000E1730">
              <w:t xml:space="preserve">Numer transakcji nadany przez </w:t>
            </w:r>
            <w:r w:rsidRPr="0032379D">
              <w:rPr>
                <w:highlight w:val="cyan"/>
              </w:rPr>
              <w:t>XXXX</w:t>
            </w: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pPr>
            <w:r w:rsidRPr="000E1730">
              <w:t>-   -   -   DepositAmount</w:t>
            </w:r>
          </w:p>
        </w:tc>
        <w:tc>
          <w:tcPr>
            <w:tcW w:w="5353" w:type="dxa"/>
            <w:gridSpan w:val="2"/>
          </w:tcPr>
          <w:p w:rsidR="002B7A14" w:rsidRPr="000E1730" w:rsidRDefault="002B7A14" w:rsidP="0047273A">
            <w:pPr>
              <w:pStyle w:val="Tabela-zawarto"/>
              <w:rPr>
                <w:rFonts w:cs="Arial"/>
              </w:rPr>
            </w:pPr>
            <w:r w:rsidRPr="000E1730">
              <w:rPr>
                <w:rFonts w:cs="Arial"/>
              </w:rPr>
              <w:t>Zadeklarowana przez klienta kwota wpłaty na konto lokaty</w:t>
            </w:r>
          </w:p>
        </w:tc>
        <w:tc>
          <w:tcPr>
            <w:tcW w:w="5174" w:type="dxa"/>
            <w:gridSpan w:val="2"/>
          </w:tcPr>
          <w:p w:rsidR="002B7A14" w:rsidRPr="000E1730" w:rsidRDefault="002B7A14" w:rsidP="0047273A">
            <w:pPr>
              <w:pStyle w:val="Tabela-zawarto"/>
              <w:jc w:val="center"/>
            </w:pPr>
            <w:r w:rsidRPr="000E1730">
              <w:t>Zadeklarowana kwota lokaty</w:t>
            </w:r>
          </w:p>
          <w:p w:rsidR="002B7A14" w:rsidRDefault="002B7A14" w:rsidP="0047273A">
            <w:pPr>
              <w:pStyle w:val="Tabela-zawarto"/>
              <w:jc w:val="center"/>
            </w:pPr>
            <w:r w:rsidRPr="000E1730">
              <w:t xml:space="preserve">Całość kwoty nie powinna przekraczać 15 znaków </w:t>
            </w:r>
          </w:p>
          <w:p w:rsidR="002B7A14" w:rsidRDefault="002B7A14" w:rsidP="0047273A">
            <w:pPr>
              <w:pStyle w:val="Tabela-zawarto"/>
              <w:jc w:val="center"/>
            </w:pPr>
            <w:r w:rsidRPr="000E1730">
              <w:t>w tym do 2 miejsc po przecinku</w:t>
            </w:r>
          </w:p>
          <w:p w:rsidR="002B7A14" w:rsidRDefault="002B7A14" w:rsidP="0047273A">
            <w:pPr>
              <w:pStyle w:val="Tabela-zawarto"/>
              <w:jc w:val="center"/>
            </w:pPr>
          </w:p>
          <w:p w:rsidR="002B7A14" w:rsidRDefault="002B7A14" w:rsidP="0047273A">
            <w:pPr>
              <w:pStyle w:val="Tabela-zawarto"/>
              <w:jc w:val="center"/>
            </w:pPr>
            <w:r>
              <w:t xml:space="preserve">kwota lokaty wyrażona jest w walucie określonej przez atrybut </w:t>
            </w:r>
            <w:r w:rsidRPr="001C2F99">
              <w:t>AmountCurrencyIdentificationCode</w:t>
            </w:r>
            <w:r>
              <w:t>.</w:t>
            </w:r>
          </w:p>
          <w:p w:rsidR="002B7A14" w:rsidRPr="000E1730" w:rsidRDefault="002B7A14" w:rsidP="0047273A">
            <w:pPr>
              <w:pStyle w:val="Tabela-zawarto"/>
              <w:jc w:val="center"/>
            </w:pPr>
            <w:r>
              <w:t>Jeśli atrybut nie został określony to domyślnie przyjmowana jest waluta PLN</w:t>
            </w: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pPr>
            <w:r w:rsidRPr="000E1730">
              <w:t>-   -   -   DepositCycleQuantity</w:t>
            </w:r>
          </w:p>
        </w:tc>
        <w:tc>
          <w:tcPr>
            <w:tcW w:w="5353" w:type="dxa"/>
            <w:gridSpan w:val="2"/>
          </w:tcPr>
          <w:p w:rsidR="002B7A14" w:rsidRPr="000E1730" w:rsidRDefault="002B7A14" w:rsidP="0047273A">
            <w:pPr>
              <w:pStyle w:val="Tabela-zawarto"/>
              <w:rPr>
                <w:rFonts w:cs="Arial"/>
              </w:rPr>
            </w:pPr>
            <w:r w:rsidRPr="000E1730">
              <w:rPr>
                <w:rFonts w:cs="Arial"/>
              </w:rPr>
              <w:t>Zadeklarowana przez klienta ilość cykli</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pPr>
            <w:r w:rsidRPr="000E1730">
              <w:t>-   -   -   DepositStartDate</w:t>
            </w:r>
          </w:p>
        </w:tc>
        <w:tc>
          <w:tcPr>
            <w:tcW w:w="5353" w:type="dxa"/>
            <w:gridSpan w:val="2"/>
          </w:tcPr>
          <w:p w:rsidR="002B7A14" w:rsidRPr="000E1730" w:rsidRDefault="002B7A14" w:rsidP="0047273A">
            <w:pPr>
              <w:pStyle w:val="Tabela-zawarto"/>
              <w:rPr>
                <w:rFonts w:cs="Arial"/>
              </w:rPr>
            </w:pPr>
            <w:r w:rsidRPr="000E1730">
              <w:rPr>
                <w:rFonts w:cs="Arial"/>
              </w:rPr>
              <w:t xml:space="preserve">Data założenia lokaty </w:t>
            </w:r>
          </w:p>
        </w:tc>
        <w:tc>
          <w:tcPr>
            <w:tcW w:w="5174" w:type="dxa"/>
            <w:gridSpan w:val="2"/>
          </w:tcPr>
          <w:p w:rsidR="002B7A14" w:rsidRDefault="002B7A14" w:rsidP="0047273A">
            <w:pPr>
              <w:pStyle w:val="Tabela-zawarto"/>
              <w:jc w:val="center"/>
            </w:pPr>
            <w:r w:rsidRPr="000E1730">
              <w:t>Data założenia lokaty</w:t>
            </w:r>
          </w:p>
          <w:p w:rsidR="002B7A14" w:rsidRPr="000E1730" w:rsidRDefault="002B7A14" w:rsidP="0047273A">
            <w:pPr>
              <w:pStyle w:val="Tabela-zawarto"/>
              <w:jc w:val="center"/>
            </w:pPr>
            <w:r w:rsidRPr="00F13F32">
              <w:rPr>
                <w:highlight w:val="cyan"/>
              </w:rPr>
              <w:t>Zlecenia z datą bieżącą po godzinie granicznej GG:MM będą odrzucane</w:t>
            </w:r>
          </w:p>
        </w:tc>
      </w:tr>
      <w:tr w:rsidR="002B7A14" w:rsidRPr="000E1730" w:rsidTr="004932D8">
        <w:trPr>
          <w:gridAfter w:val="1"/>
          <w:wAfter w:w="9" w:type="dxa"/>
          <w:jc w:val="center"/>
        </w:trPr>
        <w:tc>
          <w:tcPr>
            <w:tcW w:w="576" w:type="dxa"/>
          </w:tcPr>
          <w:p w:rsidR="002B7A14" w:rsidRPr="000E1730" w:rsidRDefault="002B7A14" w:rsidP="0047273A">
            <w:pPr>
              <w:pStyle w:val="Tabela-zawarto"/>
            </w:pPr>
            <w:r w:rsidRPr="000E1730">
              <w:t>A-10</w:t>
            </w:r>
          </w:p>
        </w:tc>
        <w:tc>
          <w:tcPr>
            <w:tcW w:w="3199" w:type="dxa"/>
            <w:gridSpan w:val="2"/>
          </w:tcPr>
          <w:p w:rsidR="002B7A14" w:rsidRPr="000E1730" w:rsidRDefault="002B7A14" w:rsidP="0047273A">
            <w:pPr>
              <w:pStyle w:val="Tabela-zawarto"/>
            </w:pPr>
            <w:r w:rsidRPr="000E1730">
              <w:t>-   -   -   DestinationInterestRateAccount</w:t>
            </w:r>
          </w:p>
        </w:tc>
        <w:tc>
          <w:tcPr>
            <w:tcW w:w="5344" w:type="dxa"/>
          </w:tcPr>
          <w:p w:rsidR="002B7A14" w:rsidRPr="000E1730" w:rsidRDefault="002B7A14" w:rsidP="0047273A">
            <w:pPr>
              <w:pStyle w:val="Tabela-zawarto"/>
            </w:pPr>
            <w:r w:rsidRPr="000E1730">
              <w:t>Informacje o rachunku bankowym wskazanym przez  klienta dla odsetek od lokaty, wystąpi jeżeli rachunek ten  jest inny niż rachunek lokaty (domyślnie przyjmuje się rachunek lokaty)</w:t>
            </w:r>
          </w:p>
        </w:tc>
        <w:tc>
          <w:tcPr>
            <w:tcW w:w="5165" w:type="dxa"/>
          </w:tcPr>
          <w:p w:rsidR="002B7A14" w:rsidRPr="000E1730" w:rsidRDefault="002B7A14" w:rsidP="0047273A">
            <w:pPr>
              <w:pStyle w:val="Tabela-zawarto"/>
              <w:jc w:val="center"/>
            </w:pPr>
          </w:p>
        </w:tc>
      </w:tr>
      <w:tr w:rsidR="002B7A14" w:rsidRPr="000E1730" w:rsidTr="004932D8">
        <w:trPr>
          <w:gridAfter w:val="1"/>
          <w:wAfter w:w="9" w:type="dxa"/>
          <w:jc w:val="center"/>
        </w:trPr>
        <w:tc>
          <w:tcPr>
            <w:tcW w:w="576" w:type="dxa"/>
          </w:tcPr>
          <w:p w:rsidR="002B7A14" w:rsidRPr="000E1730" w:rsidRDefault="002B7A14" w:rsidP="0047273A">
            <w:pPr>
              <w:pStyle w:val="Tabela-zawarto"/>
            </w:pPr>
          </w:p>
        </w:tc>
        <w:tc>
          <w:tcPr>
            <w:tcW w:w="3199" w:type="dxa"/>
            <w:gridSpan w:val="2"/>
          </w:tcPr>
          <w:p w:rsidR="002B7A14" w:rsidRPr="000E1730" w:rsidRDefault="002B7A14" w:rsidP="0047273A">
            <w:pPr>
              <w:pStyle w:val="Tabela-zawarto"/>
              <w:rPr>
                <w:lang w:val="en-US"/>
              </w:rPr>
            </w:pPr>
            <w:r w:rsidRPr="000E1730">
              <w:t xml:space="preserve">-   -   -  -    </w:t>
            </w:r>
            <w:r w:rsidRPr="000E1730">
              <w:rPr>
                <w:lang w:val="en-US"/>
              </w:rPr>
              <w:t>AccountIdentifier</w:t>
            </w:r>
          </w:p>
        </w:tc>
        <w:tc>
          <w:tcPr>
            <w:tcW w:w="5344" w:type="dxa"/>
          </w:tcPr>
          <w:p w:rsidR="002B7A14" w:rsidRPr="000E1730" w:rsidRDefault="002B7A14" w:rsidP="0047273A">
            <w:pPr>
              <w:pStyle w:val="Tabela-zawarto"/>
            </w:pPr>
            <w:r w:rsidRPr="000E1730">
              <w:t>Numer rachunku</w:t>
            </w:r>
          </w:p>
        </w:tc>
        <w:tc>
          <w:tcPr>
            <w:tcW w:w="5165" w:type="dxa"/>
          </w:tcPr>
          <w:p w:rsidR="002B7A14" w:rsidRPr="000E1730" w:rsidRDefault="002B7A14" w:rsidP="0047273A">
            <w:pPr>
              <w:pStyle w:val="Tabela-zawarto"/>
              <w:jc w:val="center"/>
            </w:pPr>
            <w:r w:rsidRPr="000E1730">
              <w:t xml:space="preserve">Rachunek, na który ma być przekazana kwota odsetek </w:t>
            </w:r>
          </w:p>
        </w:tc>
      </w:tr>
      <w:tr w:rsidR="002B7A14" w:rsidRPr="000E1730" w:rsidTr="004932D8">
        <w:trPr>
          <w:gridAfter w:val="1"/>
          <w:wAfter w:w="9" w:type="dxa"/>
          <w:jc w:val="center"/>
        </w:trPr>
        <w:tc>
          <w:tcPr>
            <w:tcW w:w="576" w:type="dxa"/>
          </w:tcPr>
          <w:p w:rsidR="002B7A14" w:rsidRPr="000E1730" w:rsidRDefault="002B7A14" w:rsidP="0047273A">
            <w:pPr>
              <w:pStyle w:val="Tabela-zawarto"/>
            </w:pPr>
          </w:p>
        </w:tc>
        <w:tc>
          <w:tcPr>
            <w:tcW w:w="3199" w:type="dxa"/>
            <w:gridSpan w:val="2"/>
          </w:tcPr>
          <w:p w:rsidR="002B7A14" w:rsidRPr="000E1730" w:rsidRDefault="002B7A14" w:rsidP="0047273A">
            <w:pPr>
              <w:pStyle w:val="Tabela-zawarto"/>
            </w:pPr>
            <w:r w:rsidRPr="000E1730">
              <w:t xml:space="preserve">-   -   -   </w:t>
            </w:r>
            <w:r>
              <w:t xml:space="preserve">-   </w:t>
            </w:r>
            <w:r w:rsidRPr="000E1730">
              <w:t>AccountName</w:t>
            </w:r>
          </w:p>
        </w:tc>
        <w:tc>
          <w:tcPr>
            <w:tcW w:w="5344" w:type="dxa"/>
          </w:tcPr>
          <w:p w:rsidR="002B7A14" w:rsidRPr="000E1730" w:rsidRDefault="002B7A14" w:rsidP="0047273A">
            <w:pPr>
              <w:pStyle w:val="Tabela-zawarto"/>
            </w:pPr>
            <w:r w:rsidRPr="000E1730">
              <w:t xml:space="preserve">Nazwa rachunku </w:t>
            </w:r>
          </w:p>
        </w:tc>
        <w:tc>
          <w:tcPr>
            <w:tcW w:w="5165" w:type="dxa"/>
          </w:tcPr>
          <w:p w:rsidR="002B7A14" w:rsidRPr="000E1730" w:rsidRDefault="002B7A14" w:rsidP="0047273A">
            <w:pPr>
              <w:pStyle w:val="Tabela-zawarto"/>
              <w:jc w:val="center"/>
            </w:pPr>
          </w:p>
        </w:tc>
      </w:tr>
      <w:tr w:rsidR="002B7A14" w:rsidRPr="000E1730" w:rsidTr="004932D8">
        <w:trPr>
          <w:gridAfter w:val="1"/>
          <w:wAfter w:w="9" w:type="dxa"/>
          <w:jc w:val="center"/>
        </w:trPr>
        <w:tc>
          <w:tcPr>
            <w:tcW w:w="576" w:type="dxa"/>
          </w:tcPr>
          <w:p w:rsidR="002B7A14" w:rsidRPr="000E1730" w:rsidRDefault="002B7A14" w:rsidP="0047273A">
            <w:pPr>
              <w:pStyle w:val="Tabela-zawarto"/>
            </w:pPr>
          </w:p>
        </w:tc>
        <w:tc>
          <w:tcPr>
            <w:tcW w:w="3199" w:type="dxa"/>
            <w:gridSpan w:val="2"/>
          </w:tcPr>
          <w:p w:rsidR="002B7A14" w:rsidRPr="000E1730" w:rsidRDefault="002B7A14" w:rsidP="0047273A">
            <w:pPr>
              <w:pStyle w:val="Tabela-zawarto"/>
            </w:pPr>
            <w:r w:rsidRPr="000E1730">
              <w:t xml:space="preserve">-   -   -   </w:t>
            </w:r>
            <w:r>
              <w:t xml:space="preserve">-   </w:t>
            </w:r>
            <w:r w:rsidRPr="000E1730">
              <w:t>AccountCurrencyCode</w:t>
            </w:r>
          </w:p>
        </w:tc>
        <w:tc>
          <w:tcPr>
            <w:tcW w:w="5344" w:type="dxa"/>
          </w:tcPr>
          <w:p w:rsidR="002B7A14" w:rsidRPr="000E1730" w:rsidRDefault="002B7A14" w:rsidP="0047273A">
            <w:pPr>
              <w:pStyle w:val="Tabela-zawarto"/>
            </w:pPr>
            <w:r w:rsidRPr="000E1730">
              <w:t>Waluta rachunku</w:t>
            </w:r>
          </w:p>
        </w:tc>
        <w:tc>
          <w:tcPr>
            <w:tcW w:w="5165" w:type="dxa"/>
          </w:tcPr>
          <w:p w:rsidR="002B7A14" w:rsidRPr="000E1730" w:rsidRDefault="002B7A14" w:rsidP="0047273A">
            <w:pPr>
              <w:pStyle w:val="Tabela-zawarto"/>
              <w:jc w:val="center"/>
            </w:pPr>
          </w:p>
        </w:tc>
      </w:tr>
      <w:tr w:rsidR="002B7A14" w:rsidRPr="000E1730" w:rsidTr="004932D8">
        <w:trPr>
          <w:gridAfter w:val="1"/>
          <w:wAfter w:w="9" w:type="dxa"/>
          <w:jc w:val="center"/>
        </w:trPr>
        <w:tc>
          <w:tcPr>
            <w:tcW w:w="576" w:type="dxa"/>
          </w:tcPr>
          <w:p w:rsidR="002B7A14" w:rsidRPr="000E1730" w:rsidRDefault="002B7A14" w:rsidP="0047273A">
            <w:pPr>
              <w:pStyle w:val="Tabela-zawarto"/>
            </w:pPr>
          </w:p>
        </w:tc>
        <w:tc>
          <w:tcPr>
            <w:tcW w:w="3199" w:type="dxa"/>
            <w:gridSpan w:val="2"/>
          </w:tcPr>
          <w:p w:rsidR="002B7A14" w:rsidRPr="000E1730" w:rsidRDefault="002B7A14" w:rsidP="0047273A">
            <w:pPr>
              <w:pStyle w:val="Tabela-zawarto"/>
              <w:rPr>
                <w:lang w:val="en-US"/>
              </w:rPr>
            </w:pPr>
            <w:r w:rsidRPr="000E1730">
              <w:rPr>
                <w:lang w:val="en-US"/>
              </w:rPr>
              <w:t>-   -   -   -   AccountType</w:t>
            </w:r>
          </w:p>
        </w:tc>
        <w:tc>
          <w:tcPr>
            <w:tcW w:w="5344" w:type="dxa"/>
          </w:tcPr>
          <w:p w:rsidR="002B7A14" w:rsidRPr="000E1730" w:rsidRDefault="002B7A14" w:rsidP="0047273A">
            <w:pPr>
              <w:pStyle w:val="Tabela-zawarto"/>
            </w:pPr>
            <w:r w:rsidRPr="000E1730">
              <w:t>Typ rachunku</w:t>
            </w:r>
          </w:p>
        </w:tc>
        <w:tc>
          <w:tcPr>
            <w:tcW w:w="5165" w:type="dxa"/>
          </w:tcPr>
          <w:p w:rsidR="002B7A14" w:rsidRPr="000E1730" w:rsidRDefault="002B7A14" w:rsidP="0047273A">
            <w:pPr>
              <w:pStyle w:val="Tabela-zawarto"/>
              <w:jc w:val="center"/>
            </w:pPr>
          </w:p>
        </w:tc>
      </w:tr>
      <w:tr w:rsidR="002B7A14" w:rsidRPr="000E1730" w:rsidTr="004932D8">
        <w:trPr>
          <w:gridAfter w:val="1"/>
          <w:wAfter w:w="9" w:type="dxa"/>
          <w:jc w:val="center"/>
        </w:trPr>
        <w:tc>
          <w:tcPr>
            <w:tcW w:w="576" w:type="dxa"/>
          </w:tcPr>
          <w:p w:rsidR="002B7A14" w:rsidRPr="000E1730" w:rsidRDefault="002B7A14" w:rsidP="0047273A">
            <w:pPr>
              <w:pStyle w:val="Tabela-zawarto"/>
              <w:rPr>
                <w:lang w:val="en-US"/>
              </w:rPr>
            </w:pPr>
            <w:r w:rsidRPr="000E1730">
              <w:rPr>
                <w:lang w:val="en-US"/>
              </w:rPr>
              <w:t>A-10</w:t>
            </w:r>
          </w:p>
        </w:tc>
        <w:tc>
          <w:tcPr>
            <w:tcW w:w="3199" w:type="dxa"/>
            <w:gridSpan w:val="2"/>
          </w:tcPr>
          <w:p w:rsidR="002B7A14" w:rsidRPr="000E1730" w:rsidRDefault="002B7A14" w:rsidP="0047273A">
            <w:pPr>
              <w:pStyle w:val="Tabela-zawarto"/>
              <w:rPr>
                <w:lang w:val="en-US"/>
              </w:rPr>
            </w:pPr>
            <w:r w:rsidRPr="000E1730">
              <w:t xml:space="preserve">-   -   -   </w:t>
            </w:r>
            <w:r w:rsidRPr="000E1730">
              <w:rPr>
                <w:lang w:val="en-US"/>
              </w:rPr>
              <w:t>DepositEndMethodAccount</w:t>
            </w:r>
          </w:p>
        </w:tc>
        <w:tc>
          <w:tcPr>
            <w:tcW w:w="5344" w:type="dxa"/>
          </w:tcPr>
          <w:p w:rsidR="002B7A14" w:rsidRPr="000E1730" w:rsidRDefault="002B7A14" w:rsidP="0047273A">
            <w:pPr>
              <w:pStyle w:val="Tabela-zawarto"/>
            </w:pPr>
            <w:r w:rsidRPr="000E1730">
              <w:t>Informacje o rachunku bankowym wskazanym przez klienta do przesłania  kwoty lokaty po jej zakończeniu , wystąpi jeżeli rachunek ten jest inny niż rachunek lokaty ( domyślnie przyjmuje się rachunek lokaty)</w:t>
            </w:r>
          </w:p>
        </w:tc>
        <w:tc>
          <w:tcPr>
            <w:tcW w:w="5165" w:type="dxa"/>
          </w:tcPr>
          <w:p w:rsidR="002B7A14" w:rsidRPr="000E1730" w:rsidRDefault="002B7A14" w:rsidP="0047273A">
            <w:pPr>
              <w:pStyle w:val="FootnoteText"/>
              <w:jc w:val="center"/>
              <w:rPr>
                <w:rFonts w:ascii="Arial" w:hAnsi="Arial" w:cs="Arial"/>
                <w:sz w:val="16"/>
                <w:szCs w:val="16"/>
              </w:rPr>
            </w:pPr>
          </w:p>
        </w:tc>
      </w:tr>
      <w:tr w:rsidR="002B7A14" w:rsidRPr="000E1730" w:rsidTr="004932D8">
        <w:trPr>
          <w:gridAfter w:val="1"/>
          <w:wAfter w:w="9" w:type="dxa"/>
          <w:jc w:val="center"/>
        </w:trPr>
        <w:tc>
          <w:tcPr>
            <w:tcW w:w="576" w:type="dxa"/>
          </w:tcPr>
          <w:p w:rsidR="002B7A14" w:rsidRPr="000E1730" w:rsidRDefault="002B7A14" w:rsidP="0047273A">
            <w:pPr>
              <w:pStyle w:val="Tabela-zawarto"/>
            </w:pPr>
          </w:p>
        </w:tc>
        <w:tc>
          <w:tcPr>
            <w:tcW w:w="3199" w:type="dxa"/>
            <w:gridSpan w:val="2"/>
          </w:tcPr>
          <w:p w:rsidR="002B7A14" w:rsidRPr="000E1730" w:rsidRDefault="002B7A14" w:rsidP="0047273A">
            <w:pPr>
              <w:pStyle w:val="Tabela-zawarto"/>
              <w:rPr>
                <w:lang w:val="en-US"/>
              </w:rPr>
            </w:pPr>
            <w:r w:rsidRPr="000E1730">
              <w:rPr>
                <w:lang w:val="en-US"/>
              </w:rPr>
              <w:t xml:space="preserve">-   -   -   </w:t>
            </w:r>
            <w:r>
              <w:rPr>
                <w:lang w:val="en-US"/>
              </w:rPr>
              <w:t xml:space="preserve">-   </w:t>
            </w:r>
            <w:r w:rsidRPr="000E1730">
              <w:rPr>
                <w:lang w:val="en-US"/>
              </w:rPr>
              <w:t>AccountIdentifier</w:t>
            </w:r>
          </w:p>
        </w:tc>
        <w:tc>
          <w:tcPr>
            <w:tcW w:w="5344" w:type="dxa"/>
          </w:tcPr>
          <w:p w:rsidR="002B7A14" w:rsidRPr="000E1730" w:rsidRDefault="002B7A14" w:rsidP="0047273A">
            <w:pPr>
              <w:pStyle w:val="Tabela-zawarto"/>
            </w:pPr>
            <w:r w:rsidRPr="000E1730">
              <w:t>Numer rachunku</w:t>
            </w:r>
          </w:p>
        </w:tc>
        <w:tc>
          <w:tcPr>
            <w:tcW w:w="5165" w:type="dxa"/>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Rachunek, na który ma być przekazana kwota lokaty</w:t>
            </w:r>
          </w:p>
        </w:tc>
      </w:tr>
      <w:tr w:rsidR="002B7A14" w:rsidRPr="000E1730" w:rsidTr="004932D8">
        <w:trPr>
          <w:gridAfter w:val="1"/>
          <w:wAfter w:w="9" w:type="dxa"/>
          <w:jc w:val="center"/>
        </w:trPr>
        <w:tc>
          <w:tcPr>
            <w:tcW w:w="576" w:type="dxa"/>
          </w:tcPr>
          <w:p w:rsidR="002B7A14" w:rsidRPr="000E1730" w:rsidRDefault="002B7A14" w:rsidP="0047273A">
            <w:pPr>
              <w:pStyle w:val="Tabela-zawarto"/>
            </w:pPr>
          </w:p>
        </w:tc>
        <w:tc>
          <w:tcPr>
            <w:tcW w:w="3199" w:type="dxa"/>
            <w:gridSpan w:val="2"/>
          </w:tcPr>
          <w:p w:rsidR="002B7A14" w:rsidRPr="000E1730" w:rsidRDefault="002B7A14" w:rsidP="0047273A">
            <w:pPr>
              <w:pStyle w:val="Tabela-zawarto"/>
            </w:pPr>
            <w:r w:rsidRPr="000E1730">
              <w:t xml:space="preserve">-   -   -   </w:t>
            </w:r>
            <w:r>
              <w:t xml:space="preserve">-   </w:t>
            </w:r>
            <w:r w:rsidRPr="000E1730">
              <w:t>AccountName</w:t>
            </w:r>
          </w:p>
        </w:tc>
        <w:tc>
          <w:tcPr>
            <w:tcW w:w="5344" w:type="dxa"/>
          </w:tcPr>
          <w:p w:rsidR="002B7A14" w:rsidRPr="000E1730" w:rsidRDefault="002B7A14" w:rsidP="0047273A">
            <w:pPr>
              <w:pStyle w:val="Tabela-zawarto"/>
            </w:pPr>
            <w:r w:rsidRPr="000E1730">
              <w:t xml:space="preserve">Nazwa rachunku </w:t>
            </w:r>
          </w:p>
        </w:tc>
        <w:tc>
          <w:tcPr>
            <w:tcW w:w="5165" w:type="dxa"/>
          </w:tcPr>
          <w:p w:rsidR="002B7A14" w:rsidRPr="000E1730" w:rsidRDefault="002B7A14" w:rsidP="0047273A">
            <w:pPr>
              <w:pStyle w:val="FootnoteText"/>
              <w:jc w:val="center"/>
              <w:rPr>
                <w:rFonts w:ascii="Arial" w:hAnsi="Arial" w:cs="Arial"/>
                <w:sz w:val="16"/>
                <w:szCs w:val="16"/>
              </w:rPr>
            </w:pPr>
          </w:p>
        </w:tc>
      </w:tr>
      <w:tr w:rsidR="002B7A14" w:rsidRPr="000E1730" w:rsidTr="004932D8">
        <w:trPr>
          <w:gridAfter w:val="1"/>
          <w:wAfter w:w="9" w:type="dxa"/>
          <w:jc w:val="center"/>
        </w:trPr>
        <w:tc>
          <w:tcPr>
            <w:tcW w:w="576" w:type="dxa"/>
          </w:tcPr>
          <w:p w:rsidR="002B7A14" w:rsidRPr="000E1730" w:rsidRDefault="002B7A14" w:rsidP="0047273A">
            <w:pPr>
              <w:pStyle w:val="Tabela-zawarto"/>
            </w:pPr>
          </w:p>
        </w:tc>
        <w:tc>
          <w:tcPr>
            <w:tcW w:w="3199" w:type="dxa"/>
            <w:gridSpan w:val="2"/>
          </w:tcPr>
          <w:p w:rsidR="002B7A14" w:rsidRPr="000E1730" w:rsidRDefault="002B7A14" w:rsidP="0047273A">
            <w:pPr>
              <w:pStyle w:val="Tabela-zawarto"/>
            </w:pPr>
            <w:r w:rsidRPr="000E1730">
              <w:t xml:space="preserve">-   -   -   </w:t>
            </w:r>
            <w:r>
              <w:t xml:space="preserve">-   </w:t>
            </w:r>
            <w:r w:rsidRPr="000E1730">
              <w:t>AccountCurrencyCode</w:t>
            </w:r>
          </w:p>
        </w:tc>
        <w:tc>
          <w:tcPr>
            <w:tcW w:w="5344" w:type="dxa"/>
          </w:tcPr>
          <w:p w:rsidR="002B7A14" w:rsidRPr="000E1730" w:rsidRDefault="002B7A14" w:rsidP="0047273A">
            <w:pPr>
              <w:pStyle w:val="Tabela-zawarto"/>
            </w:pPr>
            <w:r w:rsidRPr="000E1730">
              <w:t>Waluta rachunku</w:t>
            </w:r>
          </w:p>
        </w:tc>
        <w:tc>
          <w:tcPr>
            <w:tcW w:w="5165" w:type="dxa"/>
          </w:tcPr>
          <w:p w:rsidR="002B7A14" w:rsidRPr="000E1730" w:rsidRDefault="002B7A14" w:rsidP="0047273A">
            <w:pPr>
              <w:pStyle w:val="FootnoteText"/>
              <w:jc w:val="center"/>
              <w:rPr>
                <w:rFonts w:ascii="Arial" w:hAnsi="Arial" w:cs="Arial"/>
                <w:sz w:val="16"/>
                <w:szCs w:val="16"/>
              </w:rPr>
            </w:pPr>
          </w:p>
        </w:tc>
      </w:tr>
      <w:tr w:rsidR="002B7A14" w:rsidRPr="000E1730" w:rsidTr="004932D8">
        <w:trPr>
          <w:gridAfter w:val="1"/>
          <w:wAfter w:w="9" w:type="dxa"/>
          <w:jc w:val="center"/>
        </w:trPr>
        <w:tc>
          <w:tcPr>
            <w:tcW w:w="576" w:type="dxa"/>
          </w:tcPr>
          <w:p w:rsidR="002B7A14" w:rsidRPr="000E1730" w:rsidRDefault="002B7A14" w:rsidP="0047273A">
            <w:pPr>
              <w:pStyle w:val="Tabela-zawarto"/>
            </w:pPr>
          </w:p>
        </w:tc>
        <w:tc>
          <w:tcPr>
            <w:tcW w:w="3199" w:type="dxa"/>
            <w:gridSpan w:val="2"/>
          </w:tcPr>
          <w:p w:rsidR="002B7A14" w:rsidRPr="000E1730" w:rsidRDefault="002B7A14" w:rsidP="0047273A">
            <w:pPr>
              <w:pStyle w:val="Tabela-zawarto"/>
              <w:rPr>
                <w:lang w:val="en-US"/>
              </w:rPr>
            </w:pPr>
            <w:r w:rsidRPr="000E1730">
              <w:rPr>
                <w:lang w:val="en-US"/>
              </w:rPr>
              <w:t>-   -   -   -   AccountType</w:t>
            </w:r>
          </w:p>
        </w:tc>
        <w:tc>
          <w:tcPr>
            <w:tcW w:w="5344" w:type="dxa"/>
          </w:tcPr>
          <w:p w:rsidR="002B7A14" w:rsidRPr="000E1730" w:rsidRDefault="002B7A14" w:rsidP="0047273A">
            <w:pPr>
              <w:pStyle w:val="Tabela-zawarto"/>
            </w:pPr>
            <w:r w:rsidRPr="000E1730">
              <w:t>Typ rachunku</w:t>
            </w:r>
          </w:p>
        </w:tc>
        <w:tc>
          <w:tcPr>
            <w:tcW w:w="5165" w:type="dxa"/>
          </w:tcPr>
          <w:p w:rsidR="002B7A14" w:rsidRPr="000E1730" w:rsidRDefault="002B7A14" w:rsidP="0047273A">
            <w:pPr>
              <w:pStyle w:val="FootnoteText"/>
              <w:jc w:val="center"/>
              <w:rPr>
                <w:rFonts w:ascii="Arial" w:hAnsi="Arial" w:cs="Arial"/>
                <w:sz w:val="16"/>
                <w:szCs w:val="16"/>
              </w:rPr>
            </w:pPr>
          </w:p>
        </w:tc>
      </w:tr>
      <w:tr w:rsidR="002B7A14" w:rsidRPr="000E1730" w:rsidTr="004932D8">
        <w:trPr>
          <w:gridAfter w:val="1"/>
          <w:wAfter w:w="9" w:type="dxa"/>
          <w:jc w:val="center"/>
        </w:trPr>
        <w:tc>
          <w:tcPr>
            <w:tcW w:w="576" w:type="dxa"/>
          </w:tcPr>
          <w:p w:rsidR="002B7A14" w:rsidRPr="000E1730" w:rsidRDefault="002B7A14" w:rsidP="0047273A">
            <w:pPr>
              <w:pStyle w:val="Tabela-zawarto"/>
            </w:pPr>
            <w:r w:rsidRPr="000E1730">
              <w:rPr>
                <w:lang w:val="en-US"/>
              </w:rPr>
              <w:t>A-10</w:t>
            </w:r>
          </w:p>
        </w:tc>
        <w:tc>
          <w:tcPr>
            <w:tcW w:w="3199" w:type="dxa"/>
            <w:gridSpan w:val="2"/>
          </w:tcPr>
          <w:p w:rsidR="002B7A14" w:rsidRPr="000E1730" w:rsidRDefault="002B7A14" w:rsidP="0047273A">
            <w:pPr>
              <w:pStyle w:val="Tabela-zawarto"/>
              <w:rPr>
                <w:lang w:val="en-US"/>
              </w:rPr>
            </w:pPr>
            <w:r w:rsidRPr="000E1730">
              <w:t xml:space="preserve">-   -   -   </w:t>
            </w:r>
            <w:r w:rsidRPr="004D122E">
              <w:rPr>
                <w:lang w:val="en-US"/>
              </w:rPr>
              <w:t>DepositAccount</w:t>
            </w:r>
          </w:p>
        </w:tc>
        <w:tc>
          <w:tcPr>
            <w:tcW w:w="5344" w:type="dxa"/>
          </w:tcPr>
          <w:p w:rsidR="002B7A14" w:rsidRPr="000E1730" w:rsidRDefault="002B7A14" w:rsidP="0047273A">
            <w:pPr>
              <w:pStyle w:val="Tabela-zawarto"/>
            </w:pPr>
            <w:r>
              <w:t>Informacja o rachunku terminowym, na którym zostanie założona lokata</w:t>
            </w:r>
          </w:p>
        </w:tc>
        <w:tc>
          <w:tcPr>
            <w:tcW w:w="5165" w:type="dxa"/>
          </w:tcPr>
          <w:p w:rsidR="002B7A14" w:rsidRPr="000E1730" w:rsidRDefault="002B7A14" w:rsidP="0047273A">
            <w:pPr>
              <w:pStyle w:val="FootnoteText"/>
              <w:jc w:val="center"/>
              <w:rPr>
                <w:rFonts w:ascii="Arial" w:hAnsi="Arial" w:cs="Arial"/>
                <w:sz w:val="16"/>
                <w:szCs w:val="16"/>
              </w:rPr>
            </w:pPr>
          </w:p>
        </w:tc>
      </w:tr>
      <w:tr w:rsidR="002B7A14" w:rsidRPr="000E1730" w:rsidTr="004932D8">
        <w:trPr>
          <w:gridAfter w:val="1"/>
          <w:wAfter w:w="9" w:type="dxa"/>
          <w:jc w:val="center"/>
        </w:trPr>
        <w:tc>
          <w:tcPr>
            <w:tcW w:w="576" w:type="dxa"/>
          </w:tcPr>
          <w:p w:rsidR="002B7A14" w:rsidRPr="000E1730" w:rsidRDefault="002B7A14" w:rsidP="004D122E">
            <w:pPr>
              <w:pStyle w:val="Tabela-zawarto"/>
            </w:pPr>
          </w:p>
        </w:tc>
        <w:tc>
          <w:tcPr>
            <w:tcW w:w="3199" w:type="dxa"/>
            <w:gridSpan w:val="2"/>
          </w:tcPr>
          <w:p w:rsidR="002B7A14" w:rsidRPr="000E1730" w:rsidRDefault="002B7A14" w:rsidP="00570757">
            <w:pPr>
              <w:pStyle w:val="Tabela-zawarto"/>
              <w:rPr>
                <w:lang w:val="en-US"/>
              </w:rPr>
            </w:pPr>
            <w:r w:rsidRPr="000E1730">
              <w:rPr>
                <w:lang w:val="en-US"/>
              </w:rPr>
              <w:t xml:space="preserve">-   -   -   </w:t>
            </w:r>
            <w:r>
              <w:rPr>
                <w:lang w:val="en-US"/>
              </w:rPr>
              <w:t xml:space="preserve">-   </w:t>
            </w:r>
            <w:r w:rsidRPr="000E1730">
              <w:rPr>
                <w:lang w:val="en-US"/>
              </w:rPr>
              <w:t>AccountIdentifier</w:t>
            </w:r>
          </w:p>
        </w:tc>
        <w:tc>
          <w:tcPr>
            <w:tcW w:w="5344" w:type="dxa"/>
          </w:tcPr>
          <w:p w:rsidR="002B7A14" w:rsidRPr="000E1730" w:rsidRDefault="002B7A14" w:rsidP="004D122E">
            <w:pPr>
              <w:pStyle w:val="Tabela-zawarto"/>
            </w:pPr>
          </w:p>
        </w:tc>
        <w:tc>
          <w:tcPr>
            <w:tcW w:w="5165" w:type="dxa"/>
          </w:tcPr>
          <w:p w:rsidR="002B7A14" w:rsidRDefault="002B7A14" w:rsidP="00BE202F">
            <w:pPr>
              <w:pStyle w:val="FootnoteText"/>
              <w:jc w:val="center"/>
              <w:rPr>
                <w:rFonts w:ascii="Arial" w:hAnsi="Arial" w:cs="Arial"/>
                <w:sz w:val="16"/>
                <w:szCs w:val="16"/>
              </w:rPr>
            </w:pPr>
            <w:r w:rsidRPr="000E1730">
              <w:rPr>
                <w:rFonts w:ascii="Arial" w:hAnsi="Arial" w:cs="Arial"/>
                <w:sz w:val="16"/>
                <w:szCs w:val="16"/>
              </w:rPr>
              <w:t xml:space="preserve">Rachunek, na który </w:t>
            </w:r>
            <w:r>
              <w:rPr>
                <w:rFonts w:ascii="Arial" w:hAnsi="Arial" w:cs="Arial"/>
                <w:sz w:val="16"/>
                <w:szCs w:val="16"/>
              </w:rPr>
              <w:t>zostanie otwarta lokata</w:t>
            </w:r>
          </w:p>
          <w:p w:rsidR="002B7A14" w:rsidRDefault="002B7A14" w:rsidP="00BE202F">
            <w:pPr>
              <w:pStyle w:val="FootnoteText"/>
              <w:jc w:val="center"/>
              <w:rPr>
                <w:rFonts w:ascii="Arial" w:hAnsi="Arial" w:cs="Arial"/>
                <w:sz w:val="16"/>
                <w:szCs w:val="16"/>
              </w:rPr>
            </w:pPr>
          </w:p>
          <w:p w:rsidR="002B7A14" w:rsidRPr="000E1730" w:rsidRDefault="002B7A14" w:rsidP="00BE202F">
            <w:pPr>
              <w:pStyle w:val="FootnoteText"/>
              <w:jc w:val="center"/>
              <w:rPr>
                <w:rFonts w:ascii="Arial" w:hAnsi="Arial" w:cs="Arial"/>
                <w:sz w:val="16"/>
                <w:szCs w:val="16"/>
              </w:rPr>
            </w:pPr>
            <w:r>
              <w:rPr>
                <w:rFonts w:ascii="Arial" w:hAnsi="Arial" w:cs="Arial"/>
                <w:sz w:val="16"/>
                <w:szCs w:val="16"/>
              </w:rPr>
              <w:t>Jeśli rachunek nie zostanie określony zostanie wyznaczony przez bank – zostanie wybrany pierwszy wolny rachunek z puli rachunków terminowych klienta</w:t>
            </w:r>
          </w:p>
        </w:tc>
      </w:tr>
      <w:tr w:rsidR="002B7A14" w:rsidRPr="000E1730" w:rsidTr="004932D8">
        <w:trPr>
          <w:gridAfter w:val="1"/>
          <w:wAfter w:w="9" w:type="dxa"/>
          <w:jc w:val="center"/>
        </w:trPr>
        <w:tc>
          <w:tcPr>
            <w:tcW w:w="576" w:type="dxa"/>
          </w:tcPr>
          <w:p w:rsidR="002B7A14" w:rsidRPr="000E1730" w:rsidRDefault="002B7A14" w:rsidP="004D122E">
            <w:pPr>
              <w:pStyle w:val="Tabela-zawarto"/>
            </w:pPr>
          </w:p>
        </w:tc>
        <w:tc>
          <w:tcPr>
            <w:tcW w:w="3199" w:type="dxa"/>
            <w:gridSpan w:val="2"/>
          </w:tcPr>
          <w:p w:rsidR="002B7A14" w:rsidRPr="000E1730" w:rsidRDefault="002B7A14" w:rsidP="00570757">
            <w:pPr>
              <w:pStyle w:val="Tabela-zawarto"/>
            </w:pPr>
            <w:r w:rsidRPr="000E1730">
              <w:t xml:space="preserve">-   -   -   </w:t>
            </w:r>
            <w:r>
              <w:t xml:space="preserve">-   </w:t>
            </w:r>
            <w:r w:rsidRPr="000E1730">
              <w:t>AccountName</w:t>
            </w:r>
          </w:p>
        </w:tc>
        <w:tc>
          <w:tcPr>
            <w:tcW w:w="5344" w:type="dxa"/>
          </w:tcPr>
          <w:p w:rsidR="002B7A14" w:rsidRPr="000E1730" w:rsidRDefault="002B7A14" w:rsidP="004D122E">
            <w:pPr>
              <w:pStyle w:val="Tabela-zawarto"/>
            </w:pPr>
          </w:p>
        </w:tc>
        <w:tc>
          <w:tcPr>
            <w:tcW w:w="5165" w:type="dxa"/>
          </w:tcPr>
          <w:p w:rsidR="002B7A14" w:rsidRPr="000E1730" w:rsidRDefault="002B7A14" w:rsidP="004D122E">
            <w:pPr>
              <w:pStyle w:val="FootnoteText"/>
              <w:jc w:val="center"/>
              <w:rPr>
                <w:rFonts w:ascii="Arial" w:hAnsi="Arial" w:cs="Arial"/>
                <w:sz w:val="16"/>
                <w:szCs w:val="16"/>
              </w:rPr>
            </w:pPr>
          </w:p>
        </w:tc>
      </w:tr>
      <w:tr w:rsidR="002B7A14" w:rsidRPr="000E1730" w:rsidTr="004932D8">
        <w:trPr>
          <w:gridAfter w:val="1"/>
          <w:wAfter w:w="9" w:type="dxa"/>
          <w:jc w:val="center"/>
        </w:trPr>
        <w:tc>
          <w:tcPr>
            <w:tcW w:w="576" w:type="dxa"/>
          </w:tcPr>
          <w:p w:rsidR="002B7A14" w:rsidRPr="000E1730" w:rsidRDefault="002B7A14" w:rsidP="004D122E">
            <w:pPr>
              <w:pStyle w:val="Tabela-zawarto"/>
            </w:pPr>
          </w:p>
        </w:tc>
        <w:tc>
          <w:tcPr>
            <w:tcW w:w="3199" w:type="dxa"/>
            <w:gridSpan w:val="2"/>
          </w:tcPr>
          <w:p w:rsidR="002B7A14" w:rsidRPr="000E1730" w:rsidRDefault="002B7A14" w:rsidP="00570757">
            <w:pPr>
              <w:pStyle w:val="Tabela-zawarto"/>
            </w:pPr>
            <w:r w:rsidRPr="000E1730">
              <w:t xml:space="preserve">-   -   -   </w:t>
            </w:r>
            <w:r>
              <w:t xml:space="preserve">-   </w:t>
            </w:r>
            <w:r w:rsidRPr="000E1730">
              <w:t>AccountCurrencyCode</w:t>
            </w:r>
          </w:p>
        </w:tc>
        <w:tc>
          <w:tcPr>
            <w:tcW w:w="5344" w:type="dxa"/>
          </w:tcPr>
          <w:p w:rsidR="002B7A14" w:rsidRPr="000E1730" w:rsidRDefault="002B7A14" w:rsidP="004D122E">
            <w:pPr>
              <w:pStyle w:val="Tabela-zawarto"/>
            </w:pPr>
          </w:p>
        </w:tc>
        <w:tc>
          <w:tcPr>
            <w:tcW w:w="5165" w:type="dxa"/>
          </w:tcPr>
          <w:p w:rsidR="002B7A14" w:rsidRPr="000E1730" w:rsidRDefault="002B7A14" w:rsidP="004D122E">
            <w:pPr>
              <w:pStyle w:val="FootnoteText"/>
              <w:jc w:val="center"/>
              <w:rPr>
                <w:rFonts w:ascii="Arial" w:hAnsi="Arial" w:cs="Arial"/>
                <w:sz w:val="16"/>
                <w:szCs w:val="16"/>
              </w:rPr>
            </w:pPr>
          </w:p>
        </w:tc>
      </w:tr>
      <w:tr w:rsidR="002B7A14" w:rsidRPr="000E1730" w:rsidTr="004932D8">
        <w:trPr>
          <w:gridAfter w:val="1"/>
          <w:wAfter w:w="9" w:type="dxa"/>
          <w:jc w:val="center"/>
        </w:trPr>
        <w:tc>
          <w:tcPr>
            <w:tcW w:w="576" w:type="dxa"/>
          </w:tcPr>
          <w:p w:rsidR="002B7A14" w:rsidRPr="000E1730" w:rsidRDefault="002B7A14" w:rsidP="0047273A">
            <w:pPr>
              <w:pStyle w:val="Tabela-zawarto"/>
            </w:pPr>
          </w:p>
        </w:tc>
        <w:tc>
          <w:tcPr>
            <w:tcW w:w="3199" w:type="dxa"/>
            <w:gridSpan w:val="2"/>
          </w:tcPr>
          <w:p w:rsidR="002B7A14" w:rsidRPr="000E1730" w:rsidRDefault="002B7A14" w:rsidP="00570757">
            <w:pPr>
              <w:pStyle w:val="Tabela-zawarto"/>
              <w:rPr>
                <w:lang w:val="en-US"/>
              </w:rPr>
            </w:pPr>
            <w:r w:rsidRPr="000E1730">
              <w:rPr>
                <w:lang w:val="en-US"/>
              </w:rPr>
              <w:t>-   -   -   -   AccountType</w:t>
            </w:r>
          </w:p>
        </w:tc>
        <w:tc>
          <w:tcPr>
            <w:tcW w:w="5344" w:type="dxa"/>
          </w:tcPr>
          <w:p w:rsidR="002B7A14" w:rsidRPr="000E1730" w:rsidRDefault="002B7A14" w:rsidP="0047273A">
            <w:pPr>
              <w:pStyle w:val="Tabela-zawarto"/>
            </w:pPr>
          </w:p>
        </w:tc>
        <w:tc>
          <w:tcPr>
            <w:tcW w:w="5165" w:type="dxa"/>
          </w:tcPr>
          <w:p w:rsidR="002B7A14" w:rsidRPr="000E1730" w:rsidRDefault="002B7A14" w:rsidP="0047273A">
            <w:pPr>
              <w:pStyle w:val="FootnoteText"/>
              <w:jc w:val="center"/>
              <w:rPr>
                <w:rFonts w:ascii="Arial" w:hAnsi="Arial" w:cs="Arial"/>
                <w:sz w:val="16"/>
                <w:szCs w:val="16"/>
              </w:rPr>
            </w:pPr>
          </w:p>
        </w:tc>
      </w:tr>
      <w:tr w:rsidR="002B7A14" w:rsidRPr="000E1730" w:rsidTr="004932D8">
        <w:trPr>
          <w:jc w:val="center"/>
        </w:trPr>
        <w:tc>
          <w:tcPr>
            <w:tcW w:w="576" w:type="dxa"/>
          </w:tcPr>
          <w:p w:rsidR="002B7A14" w:rsidRPr="000E1730" w:rsidRDefault="002B7A14" w:rsidP="0047273A">
            <w:pPr>
              <w:pStyle w:val="Tabela-zawarto"/>
              <w:rPr>
                <w:lang w:val="en-US"/>
              </w:rPr>
            </w:pPr>
            <w:r w:rsidRPr="000E1730">
              <w:rPr>
                <w:lang w:val="en-US"/>
              </w:rPr>
              <w:t>H-13</w:t>
            </w:r>
          </w:p>
        </w:tc>
        <w:tc>
          <w:tcPr>
            <w:tcW w:w="3190" w:type="dxa"/>
            <w:tcBorders>
              <w:bottom w:val="nil"/>
            </w:tcBorders>
          </w:tcPr>
          <w:p w:rsidR="002B7A14" w:rsidRPr="000E1730" w:rsidRDefault="002B7A14" w:rsidP="0047273A">
            <w:pPr>
              <w:pStyle w:val="Tabela-zawarto"/>
              <w:rPr>
                <w:rFonts w:cs="Arial"/>
                <w:szCs w:val="16"/>
                <w:lang w:val="en-US"/>
              </w:rPr>
            </w:pPr>
            <w:r w:rsidRPr="000E1730">
              <w:rPr>
                <w:rFonts w:cs="Arial"/>
                <w:szCs w:val="16"/>
                <w:lang w:val="en-US"/>
              </w:rPr>
              <w:t>-   -   -   DepositInformation</w:t>
            </w:r>
          </w:p>
        </w:tc>
        <w:tc>
          <w:tcPr>
            <w:tcW w:w="5353" w:type="dxa"/>
            <w:gridSpan w:val="2"/>
          </w:tcPr>
          <w:p w:rsidR="002B7A14" w:rsidRPr="000E1730" w:rsidRDefault="002B7A14" w:rsidP="0047273A">
            <w:pPr>
              <w:pStyle w:val="Tabela-zawarto"/>
            </w:pPr>
            <w:r w:rsidRPr="000E1730">
              <w:t>Informacje opisujące daną lokatę</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DD4232">
            <w:pPr>
              <w:pStyle w:val="Tabela-zawarto"/>
              <w:rPr>
                <w:rFonts w:cs="Arial"/>
                <w:szCs w:val="16"/>
              </w:rPr>
            </w:pPr>
            <w:r w:rsidRPr="000E1730">
              <w:rPr>
                <w:rFonts w:cs="Arial"/>
                <w:szCs w:val="16"/>
              </w:rPr>
              <w:t xml:space="preserve">-   -   -   -   DepositIdentifier         </w:t>
            </w:r>
          </w:p>
        </w:tc>
        <w:tc>
          <w:tcPr>
            <w:tcW w:w="5353" w:type="dxa"/>
            <w:gridSpan w:val="2"/>
          </w:tcPr>
          <w:p w:rsidR="002B7A14" w:rsidRPr="000E1730" w:rsidRDefault="002B7A14" w:rsidP="0047273A">
            <w:pPr>
              <w:pStyle w:val="Tabela-zawarto"/>
            </w:pPr>
            <w:r w:rsidRPr="000E1730">
              <w:t>Identyfikator lokaty nadawany przez bank</w:t>
            </w:r>
          </w:p>
        </w:tc>
        <w:tc>
          <w:tcPr>
            <w:tcW w:w="5174" w:type="dxa"/>
            <w:gridSpan w:val="2"/>
          </w:tcPr>
          <w:p w:rsidR="002B7A14" w:rsidRDefault="002B7A14" w:rsidP="0047273A">
            <w:pPr>
              <w:pStyle w:val="Tabela-zawarto"/>
              <w:jc w:val="center"/>
            </w:pPr>
            <w:r>
              <w:t>Kod schematu lokaty, zgodnie z którym lokata ma zostać założona</w:t>
            </w:r>
          </w:p>
          <w:p w:rsidR="002B7A14" w:rsidRPr="000E1730" w:rsidRDefault="002B7A14" w:rsidP="0047273A">
            <w:pPr>
              <w:pStyle w:val="Tabela-zawarto"/>
              <w:jc w:val="center"/>
            </w:pPr>
            <w:r w:rsidRPr="0099093D">
              <w:rPr>
                <w:highlight w:val="cyan"/>
              </w:rPr>
              <w:t>Nie musi być podawany jeśli lokata zakładana jest przez TREZOR – na podstawie hierarchii lokat</w:t>
            </w:r>
          </w:p>
        </w:tc>
      </w:tr>
      <w:tr w:rsidR="002B7A14" w:rsidRPr="000E1730" w:rsidTr="004932D8">
        <w:trPr>
          <w:jc w:val="center"/>
        </w:trPr>
        <w:tc>
          <w:tcPr>
            <w:tcW w:w="576" w:type="dxa"/>
            <w:tcBorders>
              <w:bottom w:val="nil"/>
            </w:tcBorders>
          </w:tcPr>
          <w:p w:rsidR="002B7A14" w:rsidRPr="000E1730" w:rsidRDefault="002B7A14" w:rsidP="0047273A">
            <w:pPr>
              <w:pStyle w:val="Tabela-zawarto"/>
            </w:pPr>
          </w:p>
        </w:tc>
        <w:tc>
          <w:tcPr>
            <w:tcW w:w="3190" w:type="dxa"/>
            <w:tcBorders>
              <w:bottom w:val="nil"/>
            </w:tcBorders>
          </w:tcPr>
          <w:p w:rsidR="002B7A14" w:rsidRPr="000E1730" w:rsidRDefault="002B7A14" w:rsidP="00DD4232">
            <w:pPr>
              <w:pStyle w:val="Tabela-zawarto"/>
              <w:rPr>
                <w:rFonts w:cs="Arial"/>
                <w:szCs w:val="16"/>
              </w:rPr>
            </w:pPr>
            <w:r w:rsidRPr="000E1730">
              <w:rPr>
                <w:rFonts w:cs="Arial"/>
                <w:szCs w:val="16"/>
              </w:rPr>
              <w:t xml:space="preserve">-   -   -   -   DepositType         </w:t>
            </w:r>
            <w:r>
              <w:rPr>
                <w:rFonts w:cs="Arial"/>
                <w:szCs w:val="16"/>
              </w:rPr>
              <w:t xml:space="preserve">      </w:t>
            </w:r>
          </w:p>
        </w:tc>
        <w:tc>
          <w:tcPr>
            <w:tcW w:w="5353" w:type="dxa"/>
            <w:gridSpan w:val="2"/>
          </w:tcPr>
          <w:p w:rsidR="002B7A14" w:rsidRPr="000E1730" w:rsidRDefault="002B7A14" w:rsidP="0047273A">
            <w:pPr>
              <w:pStyle w:val="Tabela-zawarto"/>
            </w:pPr>
            <w:r w:rsidRPr="000E1730">
              <w:t>Rodzaj lokaty</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Borders>
              <w:top w:val="nil"/>
              <w:bottom w:val="nil"/>
            </w:tcBorders>
          </w:tcPr>
          <w:p w:rsidR="002B7A14" w:rsidRPr="000E1730" w:rsidRDefault="002B7A14" w:rsidP="0047273A">
            <w:pPr>
              <w:pStyle w:val="Tabela-zawarto"/>
            </w:pPr>
          </w:p>
        </w:tc>
        <w:tc>
          <w:tcPr>
            <w:tcW w:w="3190" w:type="dxa"/>
            <w:tcBorders>
              <w:top w:val="nil"/>
              <w:bottom w:val="nil"/>
            </w:tcBorders>
          </w:tcPr>
          <w:p w:rsidR="002B7A14" w:rsidRPr="000E1730" w:rsidRDefault="002B7A14" w:rsidP="0047273A">
            <w:pPr>
              <w:pStyle w:val="Tabela-zawarto"/>
              <w:rPr>
                <w:rFonts w:cs="Arial"/>
                <w:szCs w:val="16"/>
              </w:rPr>
            </w:pPr>
            <w:r w:rsidRPr="000E1730">
              <w:rPr>
                <w:rFonts w:cs="Arial"/>
                <w:szCs w:val="16"/>
              </w:rPr>
              <w:t>-   -   -   -   DepositPeriod</w:t>
            </w:r>
          </w:p>
        </w:tc>
        <w:tc>
          <w:tcPr>
            <w:tcW w:w="5353" w:type="dxa"/>
            <w:gridSpan w:val="2"/>
          </w:tcPr>
          <w:p w:rsidR="002B7A14" w:rsidRPr="000E1730" w:rsidRDefault="002B7A14" w:rsidP="0047273A">
            <w:pPr>
              <w:pStyle w:val="Tabela-zawarto"/>
            </w:pPr>
            <w:r w:rsidRPr="000E1730">
              <w:t>Okres trwania lokaty</w:t>
            </w:r>
          </w:p>
        </w:tc>
        <w:tc>
          <w:tcPr>
            <w:tcW w:w="5174" w:type="dxa"/>
            <w:gridSpan w:val="2"/>
          </w:tcPr>
          <w:p w:rsidR="002B7A14" w:rsidRDefault="002B7A14" w:rsidP="0047273A">
            <w:pPr>
              <w:pStyle w:val="Tabela-zawarto"/>
              <w:jc w:val="center"/>
            </w:pPr>
            <w:r>
              <w:t>Czas trwania lokaty wyrażony w dniach/tygodniach/miesiącach/latach (atrybut DurationCode)</w:t>
            </w:r>
          </w:p>
          <w:p w:rsidR="002B7A14" w:rsidRDefault="002B7A14" w:rsidP="0047273A">
            <w:pPr>
              <w:pStyle w:val="Tabela-zawarto"/>
              <w:jc w:val="center"/>
            </w:pPr>
          </w:p>
          <w:p w:rsidR="002B7A14" w:rsidRPr="000E1730" w:rsidRDefault="002B7A14" w:rsidP="0047273A">
            <w:pPr>
              <w:pStyle w:val="Tabela-zawarto"/>
              <w:jc w:val="center"/>
              <w:rPr>
                <w:b/>
              </w:rPr>
            </w:pPr>
            <w:r>
              <w:t>Jeśli nie określono DurationCode domyślnie przyjmowane jest że w dniach</w:t>
            </w:r>
          </w:p>
        </w:tc>
      </w:tr>
      <w:tr w:rsidR="002B7A14" w:rsidRPr="000E1730" w:rsidTr="004932D8">
        <w:trPr>
          <w:jc w:val="center"/>
        </w:trPr>
        <w:tc>
          <w:tcPr>
            <w:tcW w:w="576" w:type="dxa"/>
            <w:tcBorders>
              <w:top w:val="nil"/>
              <w:bottom w:val="nil"/>
            </w:tcBorders>
          </w:tcPr>
          <w:p w:rsidR="002B7A14" w:rsidRPr="000E1730" w:rsidRDefault="002B7A14" w:rsidP="0047273A">
            <w:pPr>
              <w:pStyle w:val="Tabela-zawarto"/>
            </w:pPr>
          </w:p>
        </w:tc>
        <w:tc>
          <w:tcPr>
            <w:tcW w:w="3190" w:type="dxa"/>
            <w:tcBorders>
              <w:top w:val="nil"/>
              <w:bottom w:val="nil"/>
            </w:tcBorders>
          </w:tcPr>
          <w:p w:rsidR="002B7A14" w:rsidRPr="000E1730" w:rsidRDefault="002B7A14" w:rsidP="0047273A">
            <w:pPr>
              <w:pStyle w:val="Tabela-zawarto"/>
              <w:rPr>
                <w:rFonts w:cs="Arial"/>
                <w:szCs w:val="16"/>
              </w:rPr>
            </w:pPr>
            <w:r w:rsidRPr="000E1730">
              <w:rPr>
                <w:rFonts w:cs="Arial"/>
                <w:szCs w:val="16"/>
              </w:rPr>
              <w:t>-   -   -   -   DepositName</w:t>
            </w:r>
          </w:p>
        </w:tc>
        <w:tc>
          <w:tcPr>
            <w:tcW w:w="5353" w:type="dxa"/>
            <w:gridSpan w:val="2"/>
          </w:tcPr>
          <w:p w:rsidR="002B7A14" w:rsidRPr="000E1730" w:rsidRDefault="002B7A14" w:rsidP="0047273A">
            <w:pPr>
              <w:pStyle w:val="Tabela-zawarto"/>
            </w:pPr>
            <w:r w:rsidRPr="000E1730">
              <w:t>Nazwa lokaty</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Borders>
              <w:top w:val="nil"/>
            </w:tcBorders>
          </w:tcPr>
          <w:p w:rsidR="002B7A14" w:rsidRPr="000E1730" w:rsidRDefault="002B7A14" w:rsidP="0047273A">
            <w:pPr>
              <w:pStyle w:val="Tabela-zawarto"/>
            </w:pPr>
          </w:p>
        </w:tc>
        <w:tc>
          <w:tcPr>
            <w:tcW w:w="3190" w:type="dxa"/>
            <w:tcBorders>
              <w:top w:val="nil"/>
            </w:tcBorders>
          </w:tcPr>
          <w:p w:rsidR="002B7A14" w:rsidRPr="000E1730" w:rsidRDefault="002B7A14" w:rsidP="0047273A">
            <w:pPr>
              <w:pStyle w:val="Tabela-zawarto"/>
              <w:rPr>
                <w:rFonts w:cs="Arial"/>
                <w:szCs w:val="16"/>
              </w:rPr>
            </w:pPr>
            <w:r w:rsidRPr="000E1730">
              <w:rPr>
                <w:rFonts w:cs="Arial"/>
                <w:szCs w:val="16"/>
              </w:rPr>
              <w:t>-   -   -   -   DepositInterestRateType</w:t>
            </w:r>
          </w:p>
        </w:tc>
        <w:tc>
          <w:tcPr>
            <w:tcW w:w="5353" w:type="dxa"/>
            <w:gridSpan w:val="2"/>
          </w:tcPr>
          <w:p w:rsidR="002B7A14" w:rsidRPr="000E1730" w:rsidRDefault="002B7A14" w:rsidP="0047273A">
            <w:pPr>
              <w:pStyle w:val="Tabela-zawarto"/>
            </w:pPr>
            <w:r w:rsidRPr="000E1730">
              <w:t>Rodzaj oprocentowania</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rPr>
                <w:rFonts w:cs="Arial"/>
                <w:szCs w:val="16"/>
              </w:rPr>
            </w:pPr>
            <w:r w:rsidRPr="000E1730">
              <w:rPr>
                <w:rFonts w:cs="Arial"/>
                <w:szCs w:val="16"/>
              </w:rPr>
              <w:t>-   -   -   -   DepositInterestRate</w:t>
            </w:r>
          </w:p>
        </w:tc>
        <w:tc>
          <w:tcPr>
            <w:tcW w:w="5353" w:type="dxa"/>
            <w:gridSpan w:val="2"/>
          </w:tcPr>
          <w:p w:rsidR="002B7A14" w:rsidRPr="000E1730" w:rsidRDefault="002B7A14" w:rsidP="0047273A">
            <w:pPr>
              <w:pStyle w:val="Tabela-zawarto"/>
            </w:pPr>
            <w:r w:rsidRPr="000E1730">
              <w:t>Wysokość oprocentowania</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rPr>
                <w:rFonts w:cs="Arial"/>
                <w:szCs w:val="16"/>
              </w:rPr>
            </w:pPr>
            <w:r w:rsidRPr="000E1730">
              <w:rPr>
                <w:rFonts w:cs="Arial"/>
                <w:szCs w:val="16"/>
              </w:rPr>
              <w:t>-   -   -   -   InterestCapitalization</w:t>
            </w:r>
          </w:p>
        </w:tc>
        <w:tc>
          <w:tcPr>
            <w:tcW w:w="5353" w:type="dxa"/>
            <w:gridSpan w:val="2"/>
          </w:tcPr>
          <w:p w:rsidR="002B7A14" w:rsidRPr="000E1730" w:rsidRDefault="002B7A14" w:rsidP="0047273A">
            <w:pPr>
              <w:pStyle w:val="Tabela-zawarto"/>
            </w:pPr>
            <w:r w:rsidRPr="000E1730">
              <w:t>Kapitalizacja odsetek</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rPr>
                <w:rFonts w:cs="Arial"/>
                <w:szCs w:val="16"/>
              </w:rPr>
            </w:pPr>
            <w:r w:rsidRPr="000E1730">
              <w:rPr>
                <w:rFonts w:cs="Arial"/>
                <w:szCs w:val="16"/>
              </w:rPr>
              <w:t>-   -   -   -   DepositRenewable</w:t>
            </w:r>
          </w:p>
        </w:tc>
        <w:tc>
          <w:tcPr>
            <w:tcW w:w="5353" w:type="dxa"/>
            <w:gridSpan w:val="2"/>
          </w:tcPr>
          <w:p w:rsidR="002B7A14" w:rsidRPr="000E1730" w:rsidRDefault="002B7A14" w:rsidP="0047273A">
            <w:pPr>
              <w:pStyle w:val="Tabela-zawarto"/>
            </w:pPr>
            <w:r w:rsidRPr="000E1730">
              <w:t>Odnawialność lokaty</w:t>
            </w:r>
          </w:p>
        </w:tc>
        <w:tc>
          <w:tcPr>
            <w:tcW w:w="5174" w:type="dxa"/>
            <w:gridSpan w:val="2"/>
          </w:tcPr>
          <w:p w:rsidR="002B7A14" w:rsidRDefault="002B7A14" w:rsidP="0047273A">
            <w:pPr>
              <w:pStyle w:val="Tabela-zawarto"/>
              <w:jc w:val="center"/>
            </w:pPr>
            <w:r>
              <w:t xml:space="preserve">Informacja o tym czy lokata ma odnawaiać się na kolejne cykle </w:t>
            </w:r>
          </w:p>
          <w:p w:rsidR="002B7A14" w:rsidRDefault="002B7A14" w:rsidP="0047273A">
            <w:pPr>
              <w:pStyle w:val="Tabela-zawarto"/>
              <w:jc w:val="center"/>
            </w:pPr>
          </w:p>
          <w:p w:rsidR="002B7A14" w:rsidRPr="000E1730" w:rsidRDefault="002B7A14" w:rsidP="0047273A">
            <w:pPr>
              <w:pStyle w:val="Tabela-zawarto"/>
              <w:jc w:val="center"/>
            </w:pPr>
            <w:r>
              <w:t>Jeśli nie określono przyjmowane jest że zakładana jest lokata nieodnawilana</w:t>
            </w: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rPr>
                <w:rFonts w:cs="Arial"/>
                <w:szCs w:val="16"/>
                <w:lang w:val="en-US"/>
              </w:rPr>
            </w:pPr>
            <w:r w:rsidRPr="000E1730">
              <w:rPr>
                <w:rFonts w:cs="Arial"/>
                <w:szCs w:val="16"/>
                <w:lang w:val="en-US"/>
              </w:rPr>
              <w:t>-   -   -   -   CurrencyIdentificationCode</w:t>
            </w:r>
          </w:p>
        </w:tc>
        <w:tc>
          <w:tcPr>
            <w:tcW w:w="5353" w:type="dxa"/>
            <w:gridSpan w:val="2"/>
          </w:tcPr>
          <w:p w:rsidR="002B7A14" w:rsidRPr="000E1730" w:rsidRDefault="002B7A14" w:rsidP="0047273A">
            <w:pPr>
              <w:pStyle w:val="Tabela-zawarto"/>
            </w:pPr>
            <w:r w:rsidRPr="000E1730">
              <w:t>Typ waluty dla lokat</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rPr>
                <w:lang w:val="en-US"/>
              </w:rPr>
            </w:pPr>
          </w:p>
        </w:tc>
        <w:tc>
          <w:tcPr>
            <w:tcW w:w="3190" w:type="dxa"/>
          </w:tcPr>
          <w:p w:rsidR="002B7A14" w:rsidRPr="000E1730" w:rsidRDefault="002B7A14" w:rsidP="0047273A">
            <w:pPr>
              <w:pStyle w:val="Tabela-zawarto"/>
              <w:rPr>
                <w:rFonts w:cs="Arial"/>
                <w:szCs w:val="16"/>
              </w:rPr>
            </w:pPr>
            <w:r w:rsidRPr="000E1730">
              <w:rPr>
                <w:rFonts w:cs="Arial"/>
                <w:szCs w:val="16"/>
              </w:rPr>
              <w:t>-   -   -   -   MinDepositAmount</w:t>
            </w:r>
          </w:p>
        </w:tc>
        <w:tc>
          <w:tcPr>
            <w:tcW w:w="5353" w:type="dxa"/>
            <w:gridSpan w:val="2"/>
          </w:tcPr>
          <w:p w:rsidR="002B7A14" w:rsidRPr="000E1730" w:rsidRDefault="002B7A14" w:rsidP="0047273A">
            <w:pPr>
              <w:pStyle w:val="Tabela-zawarto"/>
            </w:pPr>
            <w:r w:rsidRPr="000E1730">
              <w:t>Minimalna kwota wpłaty</w:t>
            </w:r>
          </w:p>
        </w:tc>
        <w:tc>
          <w:tcPr>
            <w:tcW w:w="5174"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190" w:type="dxa"/>
          </w:tcPr>
          <w:p w:rsidR="002B7A14" w:rsidRPr="000E1730" w:rsidRDefault="002B7A14" w:rsidP="0047273A">
            <w:pPr>
              <w:pStyle w:val="Tabela-zawarto"/>
              <w:rPr>
                <w:rFonts w:cs="Arial"/>
                <w:szCs w:val="16"/>
              </w:rPr>
            </w:pPr>
            <w:r w:rsidRPr="000E1730">
              <w:rPr>
                <w:rFonts w:cs="Arial"/>
                <w:szCs w:val="16"/>
              </w:rPr>
              <w:t>-   -   -   -   Description</w:t>
            </w:r>
          </w:p>
        </w:tc>
        <w:tc>
          <w:tcPr>
            <w:tcW w:w="5353" w:type="dxa"/>
            <w:gridSpan w:val="2"/>
          </w:tcPr>
          <w:p w:rsidR="002B7A14" w:rsidRPr="000E1730" w:rsidRDefault="002B7A14" w:rsidP="0047273A">
            <w:pPr>
              <w:pStyle w:val="Tabela-zawarto"/>
            </w:pPr>
            <w:r w:rsidRPr="000E1730">
              <w:t>Dodatkowe informacje o konsekwencjach przerwania lokaty</w:t>
            </w:r>
          </w:p>
        </w:tc>
        <w:tc>
          <w:tcPr>
            <w:tcW w:w="5174" w:type="dxa"/>
            <w:gridSpan w:val="2"/>
          </w:tcPr>
          <w:p w:rsidR="002B7A14" w:rsidRPr="000E1730" w:rsidRDefault="002B7A14" w:rsidP="0047273A">
            <w:pPr>
              <w:pStyle w:val="Tabela-zawarto"/>
              <w:jc w:val="center"/>
            </w:pPr>
          </w:p>
        </w:tc>
      </w:tr>
    </w:tbl>
    <w:p w:rsidR="002B7A14" w:rsidRPr="000E1730" w:rsidRDefault="002B7A14" w:rsidP="0047273A">
      <w:pPr>
        <w:spacing w:before="60"/>
        <w:ind w:left="284"/>
        <w:rPr>
          <w:i/>
        </w:rPr>
      </w:pPr>
    </w:p>
    <w:p w:rsidR="002B7A14" w:rsidRPr="00DA073C" w:rsidRDefault="002B7A14" w:rsidP="00F2473E">
      <w:bookmarkStart w:id="150" w:name="_Toc36457618"/>
      <w:bookmarkStart w:id="151" w:name="_Toc152564406"/>
      <w:r w:rsidRPr="00DA073C">
        <w:t xml:space="preserve"> </w:t>
      </w:r>
    </w:p>
    <w:p w:rsidR="002B7A14" w:rsidRPr="000E1730" w:rsidRDefault="002B7A14" w:rsidP="002A3536">
      <w:pPr>
        <w:pStyle w:val="Heading2"/>
        <w:pageBreakBefore/>
        <w:numPr>
          <w:ilvl w:val="1"/>
          <w:numId w:val="24"/>
        </w:numPr>
        <w:ind w:left="578" w:hanging="578"/>
      </w:pPr>
      <w:bookmarkStart w:id="152" w:name="_Toc365015772"/>
      <w:r w:rsidRPr="000E1730">
        <w:t>Komunikat odpowiedzi DepositOrderAddResponse</w:t>
      </w:r>
      <w:bookmarkStart w:id="153" w:name="_Toc33411541"/>
      <w:bookmarkEnd w:id="150"/>
      <w:bookmarkEnd w:id="151"/>
      <w:bookmarkEnd w:id="152"/>
    </w:p>
    <w:p w:rsidR="002B7A14" w:rsidRPr="000E1730" w:rsidRDefault="002B7A14" w:rsidP="0047273A">
      <w:pPr>
        <w:pStyle w:val="Caption"/>
      </w:pPr>
      <w:bookmarkStart w:id="154" w:name="_Toc152564432"/>
      <w:bookmarkStart w:id="155" w:name="_Toc365015844"/>
      <w:r w:rsidRPr="000E1730">
        <w:t xml:space="preserve">Tabela </w:t>
      </w:r>
      <w:fldSimple w:instr=" SEQ Tabela \* ARABIC ">
        <w:r>
          <w:rPr>
            <w:noProof/>
          </w:rPr>
          <w:t>18</w:t>
        </w:r>
      </w:fldSimple>
      <w:r w:rsidRPr="000E1730">
        <w:t>: Komunikat odpowiedzi DepositOrderAddResponse</w:t>
      </w:r>
      <w:bookmarkEnd w:id="154"/>
      <w:bookmarkEnd w:id="155"/>
    </w:p>
    <w:bookmarkEnd w:id="153"/>
    <w:tbl>
      <w:tblPr>
        <w:tblW w:w="14198" w:type="dxa"/>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76"/>
        <w:gridCol w:w="3040"/>
        <w:gridCol w:w="5479"/>
        <w:gridCol w:w="2248"/>
        <w:gridCol w:w="2855"/>
      </w:tblGrid>
      <w:tr w:rsidR="002B7A14" w:rsidRPr="000E1730" w:rsidTr="004932D8">
        <w:trPr>
          <w:tblHeader/>
          <w:jc w:val="center"/>
        </w:trPr>
        <w:tc>
          <w:tcPr>
            <w:tcW w:w="576" w:type="dxa"/>
            <w:shd w:val="solid" w:color="auto" w:fill="auto"/>
          </w:tcPr>
          <w:p w:rsidR="002B7A14" w:rsidRPr="000E1730" w:rsidRDefault="002B7A14" w:rsidP="0047273A">
            <w:pPr>
              <w:pStyle w:val="Tabela-zawarto"/>
              <w:ind w:right="-581"/>
            </w:pPr>
          </w:p>
        </w:tc>
        <w:tc>
          <w:tcPr>
            <w:tcW w:w="3040" w:type="dxa"/>
            <w:shd w:val="solid" w:color="auto" w:fill="auto"/>
          </w:tcPr>
          <w:p w:rsidR="002B7A14" w:rsidRPr="004147A6" w:rsidRDefault="002B7A14" w:rsidP="0047273A">
            <w:pPr>
              <w:pStyle w:val="Tabela-zawarto"/>
              <w:rPr>
                <w:b/>
              </w:rPr>
            </w:pPr>
            <w:r w:rsidRPr="004147A6">
              <w:rPr>
                <w:b/>
              </w:rPr>
              <w:t>Nazwa elementu</w:t>
            </w:r>
          </w:p>
        </w:tc>
        <w:tc>
          <w:tcPr>
            <w:tcW w:w="5479" w:type="dxa"/>
            <w:shd w:val="solid" w:color="auto" w:fill="auto"/>
          </w:tcPr>
          <w:p w:rsidR="002B7A14" w:rsidRPr="004147A6" w:rsidRDefault="002B7A14" w:rsidP="0047273A">
            <w:pPr>
              <w:pStyle w:val="Tabela-zawarto"/>
              <w:rPr>
                <w:b/>
              </w:rPr>
            </w:pPr>
            <w:r w:rsidRPr="004147A6">
              <w:rPr>
                <w:b/>
              </w:rPr>
              <w:t xml:space="preserve">Opis                          </w:t>
            </w:r>
          </w:p>
        </w:tc>
        <w:tc>
          <w:tcPr>
            <w:tcW w:w="5103" w:type="dxa"/>
            <w:gridSpan w:val="2"/>
            <w:shd w:val="solid" w:color="auto" w:fill="auto"/>
          </w:tcPr>
          <w:p w:rsidR="002B7A14" w:rsidRPr="004147A6" w:rsidRDefault="002B7A14" w:rsidP="0047273A">
            <w:pPr>
              <w:pStyle w:val="Tabela-zawarto"/>
              <w:jc w:val="center"/>
              <w:rPr>
                <w:b/>
              </w:rPr>
            </w:pPr>
            <w:r w:rsidRPr="004147A6">
              <w:rPr>
                <w:b/>
              </w:rPr>
              <w:t>Wprowadzana wartość</w:t>
            </w: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DepositOrderAddResponse</w:t>
            </w:r>
          </w:p>
        </w:tc>
        <w:tc>
          <w:tcPr>
            <w:tcW w:w="10582" w:type="dxa"/>
            <w:gridSpan w:val="3"/>
          </w:tcPr>
          <w:p w:rsidR="002B7A14" w:rsidRPr="000E1730" w:rsidRDefault="002B7A14" w:rsidP="0047273A">
            <w:pPr>
              <w:pStyle w:val="Tabela-zawarto"/>
              <w:jc w:val="center"/>
            </w:pPr>
            <w:r w:rsidRPr="000E1730">
              <w:t>Założenie lokaty – komunikat typu odpowiedź</w:t>
            </w:r>
          </w:p>
        </w:tc>
      </w:tr>
      <w:tr w:rsidR="002B7A14" w:rsidRPr="000E1730" w:rsidTr="004932D8">
        <w:trPr>
          <w:jc w:val="center"/>
        </w:trPr>
        <w:tc>
          <w:tcPr>
            <w:tcW w:w="576" w:type="dxa"/>
          </w:tcPr>
          <w:p w:rsidR="002B7A14" w:rsidRPr="000E1730" w:rsidRDefault="002B7A14" w:rsidP="0047273A">
            <w:pPr>
              <w:pStyle w:val="Tabela-zawarto"/>
            </w:pPr>
            <w:r w:rsidRPr="000E1730">
              <w:t>A-16</w:t>
            </w:r>
          </w:p>
        </w:tc>
        <w:tc>
          <w:tcPr>
            <w:tcW w:w="3040" w:type="dxa"/>
          </w:tcPr>
          <w:p w:rsidR="002B7A14" w:rsidRPr="000E1730" w:rsidRDefault="002B7A14" w:rsidP="0047273A">
            <w:pPr>
              <w:pStyle w:val="Tabela-zawarto"/>
            </w:pPr>
            <w:r w:rsidRPr="000E1730">
              <w:t>-   Header</w:t>
            </w:r>
          </w:p>
        </w:tc>
        <w:tc>
          <w:tcPr>
            <w:tcW w:w="5479" w:type="dxa"/>
          </w:tcPr>
          <w:p w:rsidR="002B7A14" w:rsidRPr="000E1730" w:rsidRDefault="002B7A14" w:rsidP="0047273A">
            <w:pPr>
              <w:pStyle w:val="Tabela-zawarto"/>
            </w:pPr>
            <w:r w:rsidRPr="000E1730">
              <w:t>Komponent zawierający elementy nagłówka komunikatu</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IssueDateTime</w:t>
            </w:r>
          </w:p>
        </w:tc>
        <w:tc>
          <w:tcPr>
            <w:tcW w:w="5479" w:type="dxa"/>
          </w:tcPr>
          <w:p w:rsidR="002B7A14" w:rsidRPr="000E1730" w:rsidRDefault="002B7A14" w:rsidP="0047273A">
            <w:pPr>
              <w:pStyle w:val="Tabela-zawarto"/>
            </w:pPr>
            <w:r w:rsidRPr="000E1730">
              <w:t>Data i czas komunikatu</w:t>
            </w:r>
          </w:p>
        </w:tc>
        <w:tc>
          <w:tcPr>
            <w:tcW w:w="5103" w:type="dxa"/>
            <w:gridSpan w:val="2"/>
          </w:tcPr>
          <w:p w:rsidR="002B7A14" w:rsidRPr="000E1730" w:rsidRDefault="002B7A14" w:rsidP="0047273A">
            <w:pPr>
              <w:pStyle w:val="Tabela-zawarto"/>
              <w:jc w:val="center"/>
              <w:rPr>
                <w:lang w:val="de-DE"/>
              </w:rPr>
            </w:pPr>
            <w:r w:rsidRPr="000E1730">
              <w:rPr>
                <w:lang w:val="de-DE"/>
              </w:rPr>
              <w:t>Data i czas komunikatu</w:t>
            </w: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rPr>
                <w:lang w:val="de-DE"/>
              </w:rPr>
            </w:pPr>
            <w:r w:rsidRPr="000E1730">
              <w:rPr>
                <w:lang w:val="de-DE"/>
              </w:rPr>
              <w:t>-   -   DocumentIdentifier</w:t>
            </w:r>
          </w:p>
        </w:tc>
        <w:tc>
          <w:tcPr>
            <w:tcW w:w="5479" w:type="dxa"/>
          </w:tcPr>
          <w:p w:rsidR="002B7A14" w:rsidRPr="000E1730" w:rsidRDefault="002B7A14" w:rsidP="0047273A">
            <w:pPr>
              <w:pStyle w:val="Tabela-zawarto"/>
            </w:pPr>
            <w:r w:rsidRPr="000E1730">
              <w:t>Identyfikator komunikatu</w:t>
            </w:r>
          </w:p>
        </w:tc>
        <w:tc>
          <w:tcPr>
            <w:tcW w:w="5103" w:type="dxa"/>
            <w:gridSpan w:val="2"/>
          </w:tcPr>
          <w:p w:rsidR="002B7A14" w:rsidRPr="000E1730" w:rsidRDefault="002B7A14" w:rsidP="0047273A">
            <w:pPr>
              <w:pStyle w:val="Tabela-zawarto"/>
              <w:jc w:val="center"/>
            </w:pPr>
            <w:r w:rsidRPr="000E1730">
              <w:t>Dowolny ciąg znaków nadawany przez wysyłającego</w:t>
            </w: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SenderIdentifier</w:t>
            </w:r>
          </w:p>
        </w:tc>
        <w:tc>
          <w:tcPr>
            <w:tcW w:w="5479" w:type="dxa"/>
          </w:tcPr>
          <w:p w:rsidR="002B7A14" w:rsidRPr="000E1730" w:rsidRDefault="002B7A14" w:rsidP="0047273A">
            <w:pPr>
              <w:pStyle w:val="Tabela-zawarto"/>
            </w:pPr>
            <w:r w:rsidRPr="000E1730">
              <w:t>Identyfikator nadawcy komunikatu</w:t>
            </w:r>
          </w:p>
        </w:tc>
        <w:tc>
          <w:tcPr>
            <w:tcW w:w="5103" w:type="dxa"/>
            <w:gridSpan w:val="2"/>
          </w:tcPr>
          <w:p w:rsidR="002B7A14" w:rsidRPr="000E1730" w:rsidRDefault="002B7A14" w:rsidP="0047273A">
            <w:pPr>
              <w:pStyle w:val="Tabela-zawarto"/>
              <w:jc w:val="center"/>
              <w:rPr>
                <w:lang w:val="en-US"/>
              </w:rPr>
            </w:pPr>
            <w:r w:rsidRPr="000E1730">
              <w:rPr>
                <w:lang w:val="en-US"/>
              </w:rPr>
              <w:t xml:space="preserve"> “ZSK-C”</w:t>
            </w:r>
          </w:p>
        </w:tc>
      </w:tr>
      <w:tr w:rsidR="002B7A14" w:rsidRPr="000E1730" w:rsidTr="004932D8">
        <w:trPr>
          <w:jc w:val="center"/>
        </w:trPr>
        <w:tc>
          <w:tcPr>
            <w:tcW w:w="576" w:type="dxa"/>
          </w:tcPr>
          <w:p w:rsidR="002B7A14" w:rsidRPr="000E1730" w:rsidRDefault="002B7A14" w:rsidP="0047273A">
            <w:pPr>
              <w:pStyle w:val="Tabela-zawarto"/>
            </w:pPr>
          </w:p>
        </w:tc>
        <w:tc>
          <w:tcPr>
            <w:tcW w:w="3040" w:type="dxa"/>
            <w:tcBorders>
              <w:bottom w:val="nil"/>
            </w:tcBorders>
          </w:tcPr>
          <w:p w:rsidR="002B7A14" w:rsidRPr="000E1730" w:rsidRDefault="002B7A14" w:rsidP="0047273A">
            <w:pPr>
              <w:pStyle w:val="Tabela-zawarto"/>
              <w:rPr>
                <w:lang w:val="en-US"/>
              </w:rPr>
            </w:pPr>
            <w:r w:rsidRPr="000E1730">
              <w:rPr>
                <w:lang w:val="en-US"/>
              </w:rPr>
              <w:t>-   -   ReceiverIdentifier</w:t>
            </w:r>
          </w:p>
        </w:tc>
        <w:tc>
          <w:tcPr>
            <w:tcW w:w="5479" w:type="dxa"/>
          </w:tcPr>
          <w:p w:rsidR="002B7A14" w:rsidRPr="000E1730" w:rsidRDefault="002B7A14" w:rsidP="0047273A">
            <w:pPr>
              <w:pStyle w:val="Tabela-zawarto"/>
            </w:pPr>
            <w:r w:rsidRPr="000E1730">
              <w:t>Identyfikator odbiorcy komunikatu</w:t>
            </w:r>
          </w:p>
        </w:tc>
        <w:tc>
          <w:tcPr>
            <w:tcW w:w="5103" w:type="dxa"/>
            <w:gridSpan w:val="2"/>
          </w:tcPr>
          <w:p w:rsidR="002B7A14" w:rsidRPr="000E1730" w:rsidRDefault="002B7A14" w:rsidP="0047273A">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4932D8">
        <w:trPr>
          <w:jc w:val="center"/>
        </w:trPr>
        <w:tc>
          <w:tcPr>
            <w:tcW w:w="576" w:type="dxa"/>
          </w:tcPr>
          <w:p w:rsidR="002B7A14" w:rsidRPr="000E1730" w:rsidRDefault="002B7A14" w:rsidP="0047273A">
            <w:pPr>
              <w:pStyle w:val="Tabela-zawarto"/>
              <w:rPr>
                <w:lang w:val="en-US"/>
              </w:rPr>
            </w:pPr>
            <w:r w:rsidRPr="000E1730">
              <w:rPr>
                <w:lang w:val="en-US"/>
              </w:rPr>
              <w:t>A-14</w:t>
            </w:r>
          </w:p>
        </w:tc>
        <w:tc>
          <w:tcPr>
            <w:tcW w:w="3040" w:type="dxa"/>
            <w:shd w:val="clear" w:color="auto" w:fill="00FFFF"/>
          </w:tcPr>
          <w:p w:rsidR="002B7A14" w:rsidRPr="000E1730" w:rsidRDefault="002B7A14" w:rsidP="0047273A">
            <w:pPr>
              <w:pStyle w:val="Tabela-zawarto"/>
              <w:rPr>
                <w:lang w:val="en-US"/>
              </w:rPr>
            </w:pPr>
            <w:r w:rsidRPr="000E1730">
              <w:rPr>
                <w:lang w:val="en-US"/>
              </w:rPr>
              <w:t xml:space="preserve">-   DocumentStatus                  </w:t>
            </w:r>
            <w:r w:rsidRPr="000E1730">
              <w:rPr>
                <w:b/>
                <w:lang w:val="en-US"/>
              </w:rPr>
              <w:t xml:space="preserve"> OR</w:t>
            </w:r>
          </w:p>
        </w:tc>
        <w:tc>
          <w:tcPr>
            <w:tcW w:w="5479" w:type="dxa"/>
          </w:tcPr>
          <w:p w:rsidR="002B7A14" w:rsidRPr="000E1730" w:rsidRDefault="002B7A14" w:rsidP="0047273A">
            <w:pPr>
              <w:pStyle w:val="Tabela-zawarto"/>
            </w:pPr>
            <w:r w:rsidRPr="000E1730">
              <w:t>Status komunikatu - agregat występuje jeśli w wyniku kontroli składniowych i merytorycznych stwierdzono błędy lub uwagi podlegające raportowaniu do klienta</w:t>
            </w:r>
          </w:p>
        </w:tc>
        <w:tc>
          <w:tcPr>
            <w:tcW w:w="5103" w:type="dxa"/>
            <w:gridSpan w:val="2"/>
          </w:tcPr>
          <w:p w:rsidR="002B7A14" w:rsidRPr="000E1730" w:rsidRDefault="002B7A14" w:rsidP="0047273A">
            <w:pPr>
              <w:pStyle w:val="Tabela-zawarto"/>
              <w:jc w:val="center"/>
            </w:pPr>
            <w:r w:rsidRPr="000E1730">
              <w:t>Komponent zawsze uzupełniany</w:t>
            </w: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StatusCode</w:t>
            </w:r>
          </w:p>
        </w:tc>
        <w:tc>
          <w:tcPr>
            <w:tcW w:w="5479" w:type="dxa"/>
          </w:tcPr>
          <w:p w:rsidR="002B7A14" w:rsidRPr="000E1730" w:rsidRDefault="002B7A14" w:rsidP="0047273A">
            <w:pPr>
              <w:pStyle w:val="Tabela-zawarto"/>
            </w:pPr>
            <w:r w:rsidRPr="000E1730">
              <w:t>Kod statusu (np. błędu)</w:t>
            </w:r>
          </w:p>
        </w:tc>
        <w:tc>
          <w:tcPr>
            <w:tcW w:w="2248" w:type="dxa"/>
          </w:tcPr>
          <w:p w:rsidR="002B7A14" w:rsidRPr="000E1730" w:rsidRDefault="002B7A14" w:rsidP="0047273A">
            <w:pPr>
              <w:pStyle w:val="Tabela-zawarto"/>
              <w:jc w:val="center"/>
              <w:rPr>
                <w:lang w:val="en-US"/>
              </w:rPr>
            </w:pPr>
            <w:r w:rsidRPr="000E1730">
              <w:rPr>
                <w:lang w:val="en-US"/>
              </w:rPr>
              <w:t>0 (dla powodzenia)</w:t>
            </w:r>
          </w:p>
        </w:tc>
        <w:tc>
          <w:tcPr>
            <w:tcW w:w="2855" w:type="dxa"/>
          </w:tcPr>
          <w:p w:rsidR="002B7A14" w:rsidRPr="000E1730" w:rsidRDefault="002B7A14" w:rsidP="0047273A">
            <w:pPr>
              <w:pStyle w:val="Tabela-zawarto"/>
              <w:jc w:val="center"/>
            </w:pPr>
            <w:r w:rsidRPr="000E1730">
              <w:t>Kod błędu (dla niepowodzenia)</w:t>
            </w: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Severity</w:t>
            </w:r>
          </w:p>
        </w:tc>
        <w:tc>
          <w:tcPr>
            <w:tcW w:w="5479" w:type="dxa"/>
          </w:tcPr>
          <w:p w:rsidR="002B7A14" w:rsidRPr="000E1730" w:rsidRDefault="002B7A14" w:rsidP="0047273A">
            <w:pPr>
              <w:pStyle w:val="Tabela-zawarto"/>
            </w:pPr>
            <w:r w:rsidRPr="000E1730">
              <w:t>Znaczenie kodu (ciężar błędu)</w:t>
            </w:r>
          </w:p>
        </w:tc>
        <w:tc>
          <w:tcPr>
            <w:tcW w:w="2248" w:type="dxa"/>
          </w:tcPr>
          <w:p w:rsidR="002B7A14" w:rsidRPr="000E1730" w:rsidRDefault="002B7A14" w:rsidP="0047273A">
            <w:pPr>
              <w:pStyle w:val="Tabela-zawarto"/>
              <w:jc w:val="center"/>
              <w:rPr>
                <w:lang w:val="en-US"/>
              </w:rPr>
            </w:pPr>
            <w:r w:rsidRPr="000E1730">
              <w:rPr>
                <w:lang w:val="en-US"/>
              </w:rPr>
              <w:t>Info</w:t>
            </w:r>
          </w:p>
        </w:tc>
        <w:tc>
          <w:tcPr>
            <w:tcW w:w="2855" w:type="dxa"/>
          </w:tcPr>
          <w:p w:rsidR="002B7A14" w:rsidRPr="000E1730" w:rsidRDefault="002B7A14" w:rsidP="0047273A">
            <w:pPr>
              <w:pStyle w:val="Tabela-zawarto"/>
              <w:jc w:val="center"/>
              <w:rPr>
                <w:lang w:val="en-US"/>
              </w:rPr>
            </w:pPr>
            <w:r w:rsidRPr="000E1730">
              <w:rPr>
                <w:lang w:val="en-US"/>
              </w:rPr>
              <w:t>Error</w:t>
            </w: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rPr>
                <w:lang w:val="en-US"/>
              </w:rPr>
            </w:pPr>
            <w:r w:rsidRPr="000E1730">
              <w:rPr>
                <w:lang w:val="en-US"/>
              </w:rPr>
              <w:t>-   -   StatusDescription</w:t>
            </w:r>
          </w:p>
        </w:tc>
        <w:tc>
          <w:tcPr>
            <w:tcW w:w="5479" w:type="dxa"/>
          </w:tcPr>
          <w:p w:rsidR="002B7A14" w:rsidRPr="000E1730" w:rsidRDefault="002B7A14" w:rsidP="0047273A">
            <w:pPr>
              <w:pStyle w:val="Tabela-zawarto"/>
            </w:pPr>
            <w:r w:rsidRPr="000E1730">
              <w:t>Opis statusu</w:t>
            </w:r>
          </w:p>
        </w:tc>
        <w:tc>
          <w:tcPr>
            <w:tcW w:w="2248" w:type="dxa"/>
          </w:tcPr>
          <w:p w:rsidR="002B7A14" w:rsidRPr="000E1730" w:rsidRDefault="002B7A14" w:rsidP="0047273A">
            <w:pPr>
              <w:pStyle w:val="Tabela-zawarto"/>
              <w:jc w:val="center"/>
            </w:pPr>
            <w:r w:rsidRPr="000E1730">
              <w:t>Sukces</w:t>
            </w:r>
          </w:p>
        </w:tc>
        <w:tc>
          <w:tcPr>
            <w:tcW w:w="2855" w:type="dxa"/>
          </w:tcPr>
          <w:p w:rsidR="002B7A14" w:rsidRPr="000E1730" w:rsidRDefault="002B7A14" w:rsidP="0047273A">
            <w:pPr>
              <w:pStyle w:val="Tabela-zawarto"/>
              <w:jc w:val="center"/>
            </w:pPr>
            <w:r w:rsidRPr="000E1730">
              <w:t>Niepowodzenie. Opis RBE błędu</w:t>
            </w:r>
          </w:p>
        </w:tc>
      </w:tr>
      <w:tr w:rsidR="002B7A14" w:rsidRPr="000E1730" w:rsidTr="004932D8">
        <w:trPr>
          <w:jc w:val="center"/>
        </w:trPr>
        <w:tc>
          <w:tcPr>
            <w:tcW w:w="576" w:type="dxa"/>
          </w:tcPr>
          <w:p w:rsidR="002B7A14" w:rsidRPr="000E1730" w:rsidRDefault="002B7A14" w:rsidP="0047273A">
            <w:pPr>
              <w:pStyle w:val="Tabela-zawarto"/>
            </w:pPr>
          </w:p>
        </w:tc>
        <w:tc>
          <w:tcPr>
            <w:tcW w:w="3040" w:type="dxa"/>
            <w:tcBorders>
              <w:bottom w:val="nil"/>
            </w:tcBorders>
          </w:tcPr>
          <w:p w:rsidR="002B7A14" w:rsidRPr="000E1730" w:rsidRDefault="002B7A14" w:rsidP="0047273A">
            <w:pPr>
              <w:pStyle w:val="Tabela-zawarto"/>
            </w:pPr>
            <w:r w:rsidRPr="000E1730">
              <w:t>-   ResponseDetailsOmit</w:t>
            </w:r>
          </w:p>
        </w:tc>
        <w:tc>
          <w:tcPr>
            <w:tcW w:w="5479" w:type="dxa"/>
          </w:tcPr>
          <w:p w:rsidR="002B7A14" w:rsidRPr="000E1730" w:rsidRDefault="002B7A14" w:rsidP="0047273A">
            <w:pPr>
              <w:pStyle w:val="Tabela-zawarto"/>
            </w:pPr>
            <w:r w:rsidRPr="000E1730">
              <w:t>Wskaźnik określający czy w odpowiedzi mają być przekazane szczegóły lokaty</w:t>
            </w:r>
          </w:p>
        </w:tc>
        <w:tc>
          <w:tcPr>
            <w:tcW w:w="5103" w:type="dxa"/>
            <w:gridSpan w:val="2"/>
          </w:tcPr>
          <w:p w:rsidR="002B7A14" w:rsidRPr="000E1730" w:rsidRDefault="002B7A14" w:rsidP="0047273A">
            <w:pPr>
              <w:pStyle w:val="Tabela-zawarto"/>
              <w:jc w:val="center"/>
            </w:pPr>
            <w:r w:rsidRPr="000E1730">
              <w:t xml:space="preserve">False/ True (Uzupełniony na podstawie DepositAddRequest) </w:t>
            </w:r>
          </w:p>
        </w:tc>
      </w:tr>
      <w:tr w:rsidR="002B7A14" w:rsidRPr="000E1730" w:rsidTr="004932D8">
        <w:trPr>
          <w:jc w:val="center"/>
        </w:trPr>
        <w:tc>
          <w:tcPr>
            <w:tcW w:w="576" w:type="dxa"/>
          </w:tcPr>
          <w:p w:rsidR="002B7A14" w:rsidRPr="000E1730" w:rsidRDefault="002B7A14" w:rsidP="0047273A">
            <w:pPr>
              <w:pStyle w:val="Tabela-zawarto"/>
              <w:rPr>
                <w:lang w:val="en-US"/>
              </w:rPr>
            </w:pPr>
            <w:r w:rsidRPr="000E1730">
              <w:rPr>
                <w:lang w:val="en-US"/>
              </w:rPr>
              <w:t>H-12</w:t>
            </w:r>
          </w:p>
        </w:tc>
        <w:tc>
          <w:tcPr>
            <w:tcW w:w="3040" w:type="dxa"/>
            <w:shd w:val="clear" w:color="auto" w:fill="00FFFF"/>
          </w:tcPr>
          <w:p w:rsidR="002B7A14" w:rsidRPr="000E1730" w:rsidRDefault="002B7A14" w:rsidP="0047273A">
            <w:pPr>
              <w:pStyle w:val="Tabela-zawarto"/>
              <w:rPr>
                <w:lang w:val="en-US"/>
              </w:rPr>
            </w:pPr>
            <w:r w:rsidRPr="000E1730">
              <w:rPr>
                <w:lang w:val="en-US"/>
              </w:rPr>
              <w:t xml:space="preserve">-   DepositDocument                </w:t>
            </w:r>
            <w:r w:rsidRPr="000E1730">
              <w:rPr>
                <w:b/>
                <w:lang w:val="en-US"/>
              </w:rPr>
              <w:t>OR</w:t>
            </w:r>
          </w:p>
        </w:tc>
        <w:tc>
          <w:tcPr>
            <w:tcW w:w="5479" w:type="dxa"/>
          </w:tcPr>
          <w:p w:rsidR="002B7A14" w:rsidRPr="000E1730" w:rsidRDefault="002B7A14" w:rsidP="0047273A">
            <w:pPr>
              <w:pStyle w:val="Tabela-zawarto"/>
            </w:pPr>
            <w:r w:rsidRPr="000E1730">
              <w:t xml:space="preserve">Komponent zawierający informacje o zakładanej lokacie </w:t>
            </w:r>
          </w:p>
        </w:tc>
        <w:tc>
          <w:tcPr>
            <w:tcW w:w="5103" w:type="dxa"/>
            <w:gridSpan w:val="2"/>
          </w:tcPr>
          <w:p w:rsidR="002B7A14" w:rsidRPr="000E1730" w:rsidRDefault="002B7A14" w:rsidP="0047273A">
            <w:pPr>
              <w:pStyle w:val="Tabela-zawarto"/>
              <w:rPr>
                <w:b/>
              </w:rPr>
            </w:pPr>
            <w:r w:rsidRPr="000E1730">
              <w:rPr>
                <w:b/>
              </w:rPr>
              <w:t>Dane lokaty</w:t>
            </w:r>
          </w:p>
          <w:p w:rsidR="002B7A14" w:rsidRPr="000E1730" w:rsidRDefault="002B7A14" w:rsidP="0047273A">
            <w:pPr>
              <w:pStyle w:val="Tabela-zawarto"/>
              <w:jc w:val="center"/>
            </w:pPr>
            <w:r w:rsidRPr="000E1730">
              <w:t>Uzupełniane w przypadku gdy ResponseDetailsOmit = False lub brak flagi</w:t>
            </w:r>
          </w:p>
        </w:tc>
      </w:tr>
      <w:tr w:rsidR="002B7A14" w:rsidRPr="000E1730" w:rsidTr="004932D8">
        <w:trPr>
          <w:jc w:val="center"/>
        </w:trPr>
        <w:tc>
          <w:tcPr>
            <w:tcW w:w="576" w:type="dxa"/>
          </w:tcPr>
          <w:p w:rsidR="002B7A14" w:rsidRPr="000E1730" w:rsidRDefault="002B7A14" w:rsidP="0047273A">
            <w:pPr>
              <w:pStyle w:val="Tabela-zawarto"/>
              <w:rPr>
                <w:lang w:val="en-US"/>
              </w:rPr>
            </w:pPr>
            <w:r>
              <w:rPr>
                <w:lang w:val="en-US"/>
              </w:rPr>
              <w:t>`</w:t>
            </w:r>
          </w:p>
        </w:tc>
        <w:tc>
          <w:tcPr>
            <w:tcW w:w="3040" w:type="dxa"/>
          </w:tcPr>
          <w:p w:rsidR="002B7A14" w:rsidRPr="000E1730" w:rsidRDefault="002B7A14" w:rsidP="004D122E">
            <w:pPr>
              <w:pStyle w:val="Tabela-zawarto"/>
            </w:pPr>
            <w:r>
              <w:t xml:space="preserve">-   -   </w:t>
            </w:r>
            <w:r w:rsidRPr="00EA4E82">
              <w:t>ImmediateDeposit</w:t>
            </w:r>
          </w:p>
        </w:tc>
        <w:tc>
          <w:tcPr>
            <w:tcW w:w="5479" w:type="dxa"/>
          </w:tcPr>
          <w:p w:rsidR="002B7A14" w:rsidRPr="000E1730" w:rsidRDefault="002B7A14" w:rsidP="004D122E">
            <w:pPr>
              <w:pStyle w:val="Tabela-zawarto"/>
              <w:rPr>
                <w:rFonts w:cs="Arial"/>
              </w:rPr>
            </w:pPr>
            <w:r w:rsidRPr="000E1730">
              <w:t>Wskaźnik pilności wykonania</w:t>
            </w:r>
            <w:r>
              <w:t xml:space="preserve"> zlecenia założenia lokaty</w:t>
            </w:r>
          </w:p>
        </w:tc>
        <w:tc>
          <w:tcPr>
            <w:tcW w:w="5103" w:type="dxa"/>
            <w:gridSpan w:val="2"/>
          </w:tcPr>
          <w:p w:rsidR="002B7A14" w:rsidRPr="000E1730" w:rsidRDefault="002B7A14" w:rsidP="0047273A">
            <w:pPr>
              <w:pStyle w:val="Tabela-zawarto"/>
              <w:rPr>
                <w:b/>
              </w:rP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CustomerParty</w:t>
            </w:r>
          </w:p>
        </w:tc>
        <w:tc>
          <w:tcPr>
            <w:tcW w:w="5479" w:type="dxa"/>
          </w:tcPr>
          <w:p w:rsidR="002B7A14" w:rsidRPr="000E1730" w:rsidRDefault="002B7A14" w:rsidP="0047273A">
            <w:pPr>
              <w:pStyle w:val="Tabela-zawarto"/>
            </w:pPr>
            <w:r w:rsidRPr="000E1730">
              <w:t xml:space="preserve">Informacje o kliencie </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Identifier</w:t>
            </w:r>
          </w:p>
        </w:tc>
        <w:tc>
          <w:tcPr>
            <w:tcW w:w="5479" w:type="dxa"/>
          </w:tcPr>
          <w:p w:rsidR="002B7A14" w:rsidRPr="000E1730" w:rsidRDefault="002B7A14" w:rsidP="0047273A">
            <w:pPr>
              <w:pStyle w:val="Tabela-zawarto"/>
            </w:pPr>
            <w:r w:rsidRPr="000E1730">
              <w:t>Identyfikator klienta</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Name</w:t>
            </w:r>
          </w:p>
        </w:tc>
        <w:tc>
          <w:tcPr>
            <w:tcW w:w="5479" w:type="dxa"/>
          </w:tcPr>
          <w:p w:rsidR="002B7A14" w:rsidRPr="000E1730" w:rsidRDefault="002B7A14" w:rsidP="0047273A">
            <w:pPr>
              <w:pStyle w:val="Tabela-zawarto"/>
            </w:pPr>
            <w:r w:rsidRPr="000E1730">
              <w:t>Nazwa klienta</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AdditionalName</w:t>
            </w:r>
          </w:p>
        </w:tc>
        <w:tc>
          <w:tcPr>
            <w:tcW w:w="5479" w:type="dxa"/>
          </w:tcPr>
          <w:p w:rsidR="002B7A14" w:rsidRPr="000E1730" w:rsidRDefault="002B7A14" w:rsidP="0047273A">
            <w:pPr>
              <w:pStyle w:val="Tabela-zawarto"/>
            </w:pPr>
            <w:r w:rsidRPr="000E1730">
              <w:t>Dodatkowa nazwa klienta</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Description</w:t>
            </w:r>
          </w:p>
        </w:tc>
        <w:tc>
          <w:tcPr>
            <w:tcW w:w="5479" w:type="dxa"/>
          </w:tcPr>
          <w:p w:rsidR="002B7A14" w:rsidRPr="000E1730" w:rsidRDefault="002B7A14" w:rsidP="0047273A">
            <w:pPr>
              <w:pStyle w:val="Tabela-zawarto"/>
            </w:pPr>
            <w:r w:rsidRPr="000E1730">
              <w:t>Dodatkowe informacje o kliencie</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r w:rsidRPr="000E1730">
              <w:t>A-11</w:t>
            </w:r>
          </w:p>
        </w:tc>
        <w:tc>
          <w:tcPr>
            <w:tcW w:w="3040" w:type="dxa"/>
          </w:tcPr>
          <w:p w:rsidR="002B7A14" w:rsidRPr="000E1730" w:rsidRDefault="002B7A14" w:rsidP="0047273A">
            <w:pPr>
              <w:pStyle w:val="Tabela-zawarto"/>
            </w:pPr>
            <w:r w:rsidRPr="000E1730">
              <w:t>-   -   -   Address</w:t>
            </w:r>
          </w:p>
        </w:tc>
        <w:tc>
          <w:tcPr>
            <w:tcW w:w="5479" w:type="dxa"/>
          </w:tcPr>
          <w:p w:rsidR="002B7A14" w:rsidRPr="000E1730" w:rsidRDefault="002B7A14" w:rsidP="0047273A">
            <w:pPr>
              <w:pStyle w:val="Tabela-zawarto"/>
            </w:pPr>
            <w:r w:rsidRPr="000E1730">
              <w:t>Adres klienta (podawany w postaci sformatowanej lub niesformatowanej)</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Borders>
              <w:bottom w:val="nil"/>
            </w:tcBorders>
          </w:tcPr>
          <w:p w:rsidR="002B7A14" w:rsidRPr="000E1730" w:rsidRDefault="002B7A14" w:rsidP="0047273A">
            <w:pPr>
              <w:pStyle w:val="Tabela-zawarto"/>
              <w:rPr>
                <w:lang w:val="en-US"/>
              </w:rPr>
            </w:pPr>
            <w:r w:rsidRPr="000E1730">
              <w:rPr>
                <w:lang w:val="en-US"/>
              </w:rPr>
              <w:t>-   -   -   -   AddressType</w:t>
            </w:r>
          </w:p>
        </w:tc>
        <w:tc>
          <w:tcPr>
            <w:tcW w:w="5479" w:type="dxa"/>
          </w:tcPr>
          <w:p w:rsidR="002B7A14" w:rsidRPr="000E1730" w:rsidRDefault="002B7A14" w:rsidP="0047273A">
            <w:pPr>
              <w:pStyle w:val="Tabela-zawarto"/>
            </w:pPr>
            <w:r w:rsidRPr="000E1730">
              <w:t>Typ adresu</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Borders>
              <w:bottom w:val="nil"/>
            </w:tcBorders>
          </w:tcPr>
          <w:p w:rsidR="002B7A14" w:rsidRPr="000E1730" w:rsidRDefault="002B7A14" w:rsidP="0047273A">
            <w:pPr>
              <w:pStyle w:val="Tabela-zawarto"/>
              <w:rPr>
                <w:lang w:val="en-US"/>
              </w:rPr>
            </w:pPr>
          </w:p>
        </w:tc>
        <w:tc>
          <w:tcPr>
            <w:tcW w:w="3040" w:type="dxa"/>
            <w:tcBorders>
              <w:bottom w:val="nil"/>
            </w:tcBorders>
            <w:shd w:val="clear" w:color="auto" w:fill="00FFFF"/>
          </w:tcPr>
          <w:p w:rsidR="002B7A14" w:rsidRPr="000E1730" w:rsidRDefault="002B7A14" w:rsidP="0047273A">
            <w:pPr>
              <w:pStyle w:val="Tabela-zawarto"/>
              <w:rPr>
                <w:lang w:val="en-US"/>
              </w:rPr>
            </w:pPr>
            <w:r w:rsidRPr="000E1730">
              <w:rPr>
                <w:lang w:val="en-US"/>
              </w:rPr>
              <w:t xml:space="preserve">-   -   -   -   StreetName                  </w:t>
            </w:r>
            <w:r w:rsidRPr="000E1730">
              <w:rPr>
                <w:b/>
                <w:lang w:val="en-US"/>
              </w:rPr>
              <w:t>XOR</w:t>
            </w:r>
          </w:p>
        </w:tc>
        <w:tc>
          <w:tcPr>
            <w:tcW w:w="5479" w:type="dxa"/>
          </w:tcPr>
          <w:p w:rsidR="002B7A14" w:rsidRPr="000E1730" w:rsidRDefault="002B7A14" w:rsidP="0047273A">
            <w:pPr>
              <w:pStyle w:val="Tabela-zawarto"/>
            </w:pPr>
            <w:r w:rsidRPr="000E1730">
              <w:t>Nazwa ulicy, nr budynku</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Borders>
              <w:top w:val="nil"/>
              <w:bottom w:val="nil"/>
            </w:tcBorders>
          </w:tcPr>
          <w:p w:rsidR="002B7A14" w:rsidRPr="000E1730" w:rsidRDefault="002B7A14" w:rsidP="0047273A">
            <w:pPr>
              <w:pStyle w:val="Tabela-zawarto"/>
            </w:pPr>
          </w:p>
        </w:tc>
        <w:tc>
          <w:tcPr>
            <w:tcW w:w="3040" w:type="dxa"/>
            <w:tcBorders>
              <w:top w:val="nil"/>
              <w:bottom w:val="nil"/>
            </w:tcBorders>
            <w:shd w:val="clear" w:color="auto" w:fill="00FFFF"/>
          </w:tcPr>
          <w:p w:rsidR="002B7A14" w:rsidRPr="000E1730" w:rsidRDefault="002B7A14" w:rsidP="0047273A">
            <w:pPr>
              <w:pStyle w:val="Tabela-zawarto"/>
            </w:pPr>
            <w:r w:rsidRPr="000E1730">
              <w:t>-   -   -   -   PostCode</w:t>
            </w:r>
          </w:p>
        </w:tc>
        <w:tc>
          <w:tcPr>
            <w:tcW w:w="5479" w:type="dxa"/>
          </w:tcPr>
          <w:p w:rsidR="002B7A14" w:rsidRPr="000E1730" w:rsidRDefault="002B7A14" w:rsidP="0047273A">
            <w:pPr>
              <w:pStyle w:val="Tabela-zawarto"/>
            </w:pPr>
            <w:r w:rsidRPr="000E1730">
              <w:t>Kod pocztowy</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Borders>
              <w:top w:val="nil"/>
              <w:bottom w:val="dashed" w:sz="4" w:space="0" w:color="auto"/>
            </w:tcBorders>
          </w:tcPr>
          <w:p w:rsidR="002B7A14" w:rsidRPr="000E1730" w:rsidRDefault="002B7A14" w:rsidP="0047273A">
            <w:pPr>
              <w:pStyle w:val="Tabela-zawarto"/>
            </w:pPr>
          </w:p>
        </w:tc>
        <w:tc>
          <w:tcPr>
            <w:tcW w:w="3040" w:type="dxa"/>
            <w:tcBorders>
              <w:top w:val="nil"/>
              <w:bottom w:val="dashed" w:sz="4" w:space="0" w:color="auto"/>
            </w:tcBorders>
            <w:shd w:val="clear" w:color="auto" w:fill="00FFFF"/>
          </w:tcPr>
          <w:p w:rsidR="002B7A14" w:rsidRPr="000E1730" w:rsidRDefault="002B7A14" w:rsidP="0047273A">
            <w:pPr>
              <w:pStyle w:val="Tabela-zawarto"/>
            </w:pPr>
            <w:r w:rsidRPr="000E1730">
              <w:t>-   -   -   -   CityName</w:t>
            </w:r>
          </w:p>
        </w:tc>
        <w:tc>
          <w:tcPr>
            <w:tcW w:w="5479" w:type="dxa"/>
          </w:tcPr>
          <w:p w:rsidR="002B7A14" w:rsidRPr="000E1730" w:rsidRDefault="002B7A14" w:rsidP="0047273A">
            <w:pPr>
              <w:pStyle w:val="Tabela-zawarto"/>
            </w:pPr>
            <w:r w:rsidRPr="000E1730">
              <w:t>Nazwa miasta</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Borders>
              <w:top w:val="dashed" w:sz="4" w:space="0" w:color="auto"/>
              <w:bottom w:val="nil"/>
            </w:tcBorders>
          </w:tcPr>
          <w:p w:rsidR="002B7A14" w:rsidRPr="000E1730" w:rsidRDefault="002B7A14" w:rsidP="0047273A">
            <w:pPr>
              <w:pStyle w:val="Tabela-zawarto"/>
            </w:pPr>
          </w:p>
        </w:tc>
        <w:tc>
          <w:tcPr>
            <w:tcW w:w="3040" w:type="dxa"/>
            <w:tcBorders>
              <w:top w:val="dashed" w:sz="4" w:space="0" w:color="auto"/>
              <w:bottom w:val="nil"/>
            </w:tcBorders>
            <w:shd w:val="clear" w:color="auto" w:fill="00FFFF"/>
          </w:tcPr>
          <w:p w:rsidR="002B7A14" w:rsidRPr="000E1730" w:rsidRDefault="002B7A14" w:rsidP="0047273A">
            <w:pPr>
              <w:pStyle w:val="Tabela-zawarto"/>
            </w:pPr>
            <w:r w:rsidRPr="000E1730">
              <w:t xml:space="preserve">-   -   -   -   PostalAddressLine1     </w:t>
            </w:r>
            <w:r w:rsidRPr="000E1730">
              <w:rPr>
                <w:b/>
              </w:rPr>
              <w:t>XOR</w:t>
            </w:r>
          </w:p>
        </w:tc>
        <w:tc>
          <w:tcPr>
            <w:tcW w:w="5479" w:type="dxa"/>
          </w:tcPr>
          <w:p w:rsidR="002B7A14" w:rsidRPr="000E1730" w:rsidRDefault="002B7A14" w:rsidP="0047273A">
            <w:pPr>
              <w:pStyle w:val="Tabela-zawarto"/>
            </w:pPr>
            <w:r w:rsidRPr="000E1730">
              <w:t>Pierwsza linia adresu</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Borders>
              <w:top w:val="nil"/>
            </w:tcBorders>
          </w:tcPr>
          <w:p w:rsidR="002B7A14" w:rsidRPr="000E1730" w:rsidRDefault="002B7A14" w:rsidP="0047273A">
            <w:pPr>
              <w:pStyle w:val="Tabela-zawarto"/>
            </w:pPr>
          </w:p>
        </w:tc>
        <w:tc>
          <w:tcPr>
            <w:tcW w:w="3040" w:type="dxa"/>
            <w:tcBorders>
              <w:top w:val="nil"/>
            </w:tcBorders>
            <w:shd w:val="clear" w:color="auto" w:fill="00FFFF"/>
          </w:tcPr>
          <w:p w:rsidR="002B7A14" w:rsidRPr="000E1730" w:rsidRDefault="002B7A14" w:rsidP="0047273A">
            <w:pPr>
              <w:pStyle w:val="Tabela-zawarto"/>
            </w:pPr>
            <w:r w:rsidRPr="000E1730">
              <w:t>-   -   -   -   PostalAddressLine2</w:t>
            </w:r>
          </w:p>
        </w:tc>
        <w:tc>
          <w:tcPr>
            <w:tcW w:w="5479" w:type="dxa"/>
          </w:tcPr>
          <w:p w:rsidR="002B7A14" w:rsidRPr="000E1730" w:rsidRDefault="002B7A14" w:rsidP="0047273A">
            <w:pPr>
              <w:pStyle w:val="Tabela-zawarto"/>
            </w:pPr>
            <w:r w:rsidRPr="000E1730">
              <w:t>Druga linia adresu</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   Country</w:t>
            </w:r>
          </w:p>
        </w:tc>
        <w:tc>
          <w:tcPr>
            <w:tcW w:w="5479" w:type="dxa"/>
          </w:tcPr>
          <w:p w:rsidR="002B7A14" w:rsidRPr="000E1730" w:rsidRDefault="002B7A14" w:rsidP="0047273A">
            <w:pPr>
              <w:pStyle w:val="Tabela-zawarto"/>
            </w:pPr>
            <w:r w:rsidRPr="000E1730">
              <w:t>Kod kraju</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r w:rsidRPr="000E1730">
              <w:t>A-10</w:t>
            </w:r>
          </w:p>
        </w:tc>
        <w:tc>
          <w:tcPr>
            <w:tcW w:w="3040" w:type="dxa"/>
          </w:tcPr>
          <w:p w:rsidR="002B7A14" w:rsidRPr="000E1730" w:rsidRDefault="002B7A14" w:rsidP="0047273A">
            <w:pPr>
              <w:pStyle w:val="Tabela-zawarto"/>
            </w:pPr>
            <w:r w:rsidRPr="000E1730">
              <w:t>-   -   CustomerAccount</w:t>
            </w:r>
          </w:p>
        </w:tc>
        <w:tc>
          <w:tcPr>
            <w:tcW w:w="5479" w:type="dxa"/>
          </w:tcPr>
          <w:p w:rsidR="002B7A14" w:rsidRPr="000E1730" w:rsidRDefault="002B7A14" w:rsidP="0047273A">
            <w:pPr>
              <w:pStyle w:val="Tabela-zawarto"/>
            </w:pPr>
            <w:r w:rsidRPr="000E1730">
              <w:t>Informacje o rachunku bankowym klienta</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rPr>
                <w:lang w:val="en-US"/>
              </w:rPr>
            </w:pPr>
            <w:r w:rsidRPr="000E1730">
              <w:rPr>
                <w:lang w:val="en-US"/>
              </w:rPr>
              <w:t>-   -   -   AccountIdentifier</w:t>
            </w:r>
          </w:p>
        </w:tc>
        <w:tc>
          <w:tcPr>
            <w:tcW w:w="5479" w:type="dxa"/>
          </w:tcPr>
          <w:p w:rsidR="002B7A14" w:rsidRPr="000E1730" w:rsidRDefault="002B7A14" w:rsidP="0047273A">
            <w:pPr>
              <w:pStyle w:val="Tabela-zawarto"/>
            </w:pPr>
            <w:r w:rsidRPr="000E1730">
              <w:t>Numer rachunku</w:t>
            </w:r>
          </w:p>
        </w:tc>
        <w:tc>
          <w:tcPr>
            <w:tcW w:w="5103" w:type="dxa"/>
            <w:gridSpan w:val="2"/>
          </w:tcPr>
          <w:p w:rsidR="002B7A14" w:rsidRPr="000E1730" w:rsidRDefault="002B7A14" w:rsidP="0047273A">
            <w:pPr>
              <w:pStyle w:val="Tabela-zawarto"/>
              <w:jc w:val="center"/>
            </w:pPr>
            <w:r w:rsidRPr="000E1730">
              <w:t>Numer rachunku, z którego zostały pobrane środki na lokatę w standardzie NRB</w:t>
            </w: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AccountName</w:t>
            </w:r>
          </w:p>
        </w:tc>
        <w:tc>
          <w:tcPr>
            <w:tcW w:w="5479" w:type="dxa"/>
          </w:tcPr>
          <w:p w:rsidR="002B7A14" w:rsidRPr="000E1730" w:rsidRDefault="002B7A14" w:rsidP="0047273A">
            <w:pPr>
              <w:pStyle w:val="Tabela-zawarto"/>
            </w:pPr>
            <w:r w:rsidRPr="000E1730">
              <w:t xml:space="preserve">Nazwa rachunku </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AccountCurrencyCode</w:t>
            </w:r>
          </w:p>
        </w:tc>
        <w:tc>
          <w:tcPr>
            <w:tcW w:w="5479" w:type="dxa"/>
          </w:tcPr>
          <w:p w:rsidR="002B7A14" w:rsidRPr="000E1730" w:rsidRDefault="002B7A14" w:rsidP="0047273A">
            <w:pPr>
              <w:pStyle w:val="Tabela-zawarto"/>
            </w:pPr>
            <w:r w:rsidRPr="000E1730">
              <w:t>Waluta rachunku</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rPr>
                <w:lang w:val="en-US"/>
              </w:rPr>
            </w:pPr>
            <w:r w:rsidRPr="000E1730">
              <w:rPr>
                <w:lang w:val="en-US"/>
              </w:rPr>
              <w:t>-   -   -   AccountType</w:t>
            </w:r>
          </w:p>
        </w:tc>
        <w:tc>
          <w:tcPr>
            <w:tcW w:w="5479" w:type="dxa"/>
          </w:tcPr>
          <w:p w:rsidR="002B7A14" w:rsidRPr="000E1730" w:rsidRDefault="002B7A14" w:rsidP="0047273A">
            <w:pPr>
              <w:pStyle w:val="Tabela-zawarto"/>
            </w:pPr>
            <w:r w:rsidRPr="000E1730">
              <w:t>Typ rachunku</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rPr>
                <w:lang w:val="en-US"/>
              </w:rPr>
            </w:pPr>
            <w:r w:rsidRPr="000E1730">
              <w:rPr>
                <w:lang w:val="en-US"/>
              </w:rPr>
              <w:t>A-15</w:t>
            </w:r>
          </w:p>
        </w:tc>
        <w:tc>
          <w:tcPr>
            <w:tcW w:w="3040" w:type="dxa"/>
          </w:tcPr>
          <w:p w:rsidR="002B7A14" w:rsidRPr="000E1730" w:rsidRDefault="002B7A14" w:rsidP="0047273A">
            <w:pPr>
              <w:pStyle w:val="Tabela-zawarto"/>
              <w:rPr>
                <w:lang w:val="en-US"/>
              </w:rPr>
            </w:pPr>
            <w:r w:rsidRPr="000E1730">
              <w:rPr>
                <w:lang w:val="en-US"/>
              </w:rPr>
              <w:t>-   -   CustomerFinancialInstitution</w:t>
            </w:r>
          </w:p>
        </w:tc>
        <w:tc>
          <w:tcPr>
            <w:tcW w:w="5479" w:type="dxa"/>
          </w:tcPr>
          <w:p w:rsidR="002B7A14" w:rsidRPr="000E1730" w:rsidRDefault="002B7A14" w:rsidP="0047273A">
            <w:pPr>
              <w:pStyle w:val="Tabela-zawarto"/>
            </w:pPr>
            <w:r w:rsidRPr="000E1730">
              <w:t xml:space="preserve">Informacje o banku/oddziale banku obsługującym rachunek klienta </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FIIdentifier</w:t>
            </w:r>
          </w:p>
        </w:tc>
        <w:tc>
          <w:tcPr>
            <w:tcW w:w="5479" w:type="dxa"/>
          </w:tcPr>
          <w:p w:rsidR="002B7A14" w:rsidRPr="000E1730" w:rsidRDefault="002B7A14" w:rsidP="0047273A">
            <w:pPr>
              <w:pStyle w:val="Tabela-zawarto"/>
            </w:pPr>
            <w:r w:rsidRPr="000E1730">
              <w:t>Identyfikator banku/oddziału banku</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Name</w:t>
            </w:r>
          </w:p>
        </w:tc>
        <w:tc>
          <w:tcPr>
            <w:tcW w:w="5479" w:type="dxa"/>
          </w:tcPr>
          <w:p w:rsidR="002B7A14" w:rsidRPr="000E1730" w:rsidRDefault="002B7A14" w:rsidP="0047273A">
            <w:pPr>
              <w:pStyle w:val="Tabela-zawarto"/>
            </w:pPr>
            <w:r w:rsidRPr="000E1730">
              <w:t>Nazwa oddziału/ banku</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r w:rsidRPr="000E1730">
              <w:t>H-11</w:t>
            </w:r>
          </w:p>
        </w:tc>
        <w:tc>
          <w:tcPr>
            <w:tcW w:w="3040" w:type="dxa"/>
          </w:tcPr>
          <w:p w:rsidR="002B7A14" w:rsidRPr="000E1730" w:rsidRDefault="002B7A14" w:rsidP="0047273A">
            <w:pPr>
              <w:pStyle w:val="Tabela-zawarto"/>
            </w:pPr>
            <w:r w:rsidRPr="000E1730">
              <w:t>-   -   DepositDetails</w:t>
            </w:r>
          </w:p>
        </w:tc>
        <w:tc>
          <w:tcPr>
            <w:tcW w:w="5479" w:type="dxa"/>
          </w:tcPr>
          <w:p w:rsidR="002B7A14" w:rsidRPr="000E1730" w:rsidRDefault="002B7A14" w:rsidP="0047273A">
            <w:pPr>
              <w:pStyle w:val="Tabela-zawarto"/>
            </w:pPr>
            <w:r w:rsidRPr="000E1730">
              <w:t>Szczegółowe warunki lokaty</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TransactionIdentifier</w:t>
            </w:r>
          </w:p>
        </w:tc>
        <w:tc>
          <w:tcPr>
            <w:tcW w:w="5479" w:type="dxa"/>
          </w:tcPr>
          <w:p w:rsidR="002B7A14" w:rsidRPr="000E1730" w:rsidRDefault="002B7A14" w:rsidP="0047273A">
            <w:pPr>
              <w:pStyle w:val="Tabela-zawarto"/>
            </w:pPr>
            <w:r w:rsidRPr="000E1730">
              <w:t>Identyfikator transakcji nadawany przez klienta</w:t>
            </w:r>
          </w:p>
        </w:tc>
        <w:tc>
          <w:tcPr>
            <w:tcW w:w="5103" w:type="dxa"/>
            <w:gridSpan w:val="2"/>
          </w:tcPr>
          <w:p w:rsidR="002B7A14" w:rsidRPr="000E1730" w:rsidRDefault="002B7A14" w:rsidP="0047273A">
            <w:pPr>
              <w:pStyle w:val="Tabela-zawarto"/>
              <w:jc w:val="center"/>
            </w:pPr>
            <w:r w:rsidRPr="000E1730">
              <w:t xml:space="preserve">Identyfikator transakcji nadany przez </w:t>
            </w:r>
            <w:r w:rsidRPr="00E521DD">
              <w:rPr>
                <w:highlight w:val="cyan"/>
              </w:rPr>
              <w:t>XXXX</w:t>
            </w: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BankTransactionIdentifier</w:t>
            </w:r>
          </w:p>
        </w:tc>
        <w:tc>
          <w:tcPr>
            <w:tcW w:w="5479" w:type="dxa"/>
          </w:tcPr>
          <w:p w:rsidR="002B7A14" w:rsidRPr="000E1730" w:rsidRDefault="002B7A14" w:rsidP="0047273A">
            <w:pPr>
              <w:pStyle w:val="Tabela-zawarto"/>
            </w:pPr>
            <w:r w:rsidRPr="000E1730">
              <w:t>Identyfikator transakcji nadawany przez bank</w:t>
            </w:r>
          </w:p>
        </w:tc>
        <w:tc>
          <w:tcPr>
            <w:tcW w:w="5103" w:type="dxa"/>
            <w:gridSpan w:val="2"/>
          </w:tcPr>
          <w:p w:rsidR="002B7A14" w:rsidRPr="000E1730" w:rsidRDefault="002B7A14" w:rsidP="006B3A04">
            <w:pPr>
              <w:pStyle w:val="Tabela-zawarto"/>
              <w:jc w:val="center"/>
            </w:pPr>
            <w:r w:rsidRPr="000E1730">
              <w:t>Numer lokaty nadany przez ZSK-C</w:t>
            </w: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DepositAmount</w:t>
            </w:r>
          </w:p>
        </w:tc>
        <w:tc>
          <w:tcPr>
            <w:tcW w:w="5479" w:type="dxa"/>
          </w:tcPr>
          <w:p w:rsidR="002B7A14" w:rsidRPr="000E1730" w:rsidRDefault="002B7A14" w:rsidP="0047273A">
            <w:pPr>
              <w:pStyle w:val="Tabela-zawarto"/>
            </w:pPr>
            <w:r w:rsidRPr="000E1730">
              <w:t>Zadeklarowana przez klienta kwota wpłaty na konto lokaty</w:t>
            </w:r>
          </w:p>
        </w:tc>
        <w:tc>
          <w:tcPr>
            <w:tcW w:w="5103" w:type="dxa"/>
            <w:gridSpan w:val="2"/>
          </w:tcPr>
          <w:p w:rsidR="002B7A14" w:rsidRPr="000E1730" w:rsidRDefault="002B7A14" w:rsidP="0047273A">
            <w:pPr>
              <w:pStyle w:val="Tabela-zawarto"/>
              <w:jc w:val="center"/>
            </w:pPr>
            <w:r w:rsidRPr="000E1730">
              <w:t xml:space="preserve">Kwota </w:t>
            </w:r>
            <w:r>
              <w:t xml:space="preserve">i waluta </w:t>
            </w:r>
            <w:r w:rsidRPr="000E1730">
              <w:t>lokaty</w:t>
            </w:r>
            <w:r>
              <w:t xml:space="preserve"> </w:t>
            </w: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DepositCycleQuantity</w:t>
            </w:r>
          </w:p>
        </w:tc>
        <w:tc>
          <w:tcPr>
            <w:tcW w:w="5479" w:type="dxa"/>
          </w:tcPr>
          <w:p w:rsidR="002B7A14" w:rsidRPr="000E1730" w:rsidRDefault="002B7A14" w:rsidP="0047273A">
            <w:pPr>
              <w:pStyle w:val="Tabela-zawarto"/>
            </w:pPr>
            <w:r w:rsidRPr="000E1730">
              <w:t>Zadeklarowana przez klienta ilość cykli</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DepositStartDate</w:t>
            </w:r>
          </w:p>
        </w:tc>
        <w:tc>
          <w:tcPr>
            <w:tcW w:w="5479" w:type="dxa"/>
          </w:tcPr>
          <w:p w:rsidR="002B7A14" w:rsidRPr="000E1730" w:rsidRDefault="002B7A14" w:rsidP="0047273A">
            <w:pPr>
              <w:pStyle w:val="Tabela-zawarto"/>
            </w:pPr>
            <w:r w:rsidRPr="000E1730">
              <w:t xml:space="preserve">Data założenia lokaty </w:t>
            </w:r>
          </w:p>
        </w:tc>
        <w:tc>
          <w:tcPr>
            <w:tcW w:w="5103" w:type="dxa"/>
            <w:gridSpan w:val="2"/>
          </w:tcPr>
          <w:p w:rsidR="002B7A14" w:rsidRPr="000E1730" w:rsidRDefault="002B7A14" w:rsidP="0047273A">
            <w:pPr>
              <w:pStyle w:val="Tabela-zawarto"/>
              <w:jc w:val="center"/>
            </w:pPr>
            <w:r w:rsidRPr="000E1730">
              <w:t>Data początku</w:t>
            </w: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DepositEndDate</w:t>
            </w:r>
          </w:p>
        </w:tc>
        <w:tc>
          <w:tcPr>
            <w:tcW w:w="5479" w:type="dxa"/>
          </w:tcPr>
          <w:p w:rsidR="002B7A14" w:rsidRPr="000E1730" w:rsidRDefault="002B7A14" w:rsidP="0047273A">
            <w:pPr>
              <w:pStyle w:val="Tabela-zawarto"/>
            </w:pPr>
            <w:r w:rsidRPr="000E1730">
              <w:t>Data zakończenia lokaty</w:t>
            </w:r>
          </w:p>
        </w:tc>
        <w:tc>
          <w:tcPr>
            <w:tcW w:w="5103" w:type="dxa"/>
            <w:gridSpan w:val="2"/>
          </w:tcPr>
          <w:p w:rsidR="002B7A14" w:rsidRPr="000E1730" w:rsidRDefault="002B7A14" w:rsidP="0047273A">
            <w:pPr>
              <w:pStyle w:val="Tabela-zawarto"/>
              <w:jc w:val="center"/>
            </w:pPr>
            <w:r w:rsidRPr="000E1730">
              <w:t>Data końca</w:t>
            </w: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rPr>
                <w:lang w:val="en-US"/>
              </w:rPr>
            </w:pPr>
            <w:r w:rsidRPr="000E1730">
              <w:rPr>
                <w:lang w:val="en-US"/>
              </w:rPr>
              <w:t>-   -   -   DepositStatus</w:t>
            </w:r>
          </w:p>
        </w:tc>
        <w:tc>
          <w:tcPr>
            <w:tcW w:w="5479" w:type="dxa"/>
          </w:tcPr>
          <w:p w:rsidR="002B7A14" w:rsidRPr="000E1730" w:rsidRDefault="002B7A14" w:rsidP="0047273A">
            <w:pPr>
              <w:pStyle w:val="Tabela-zawarto"/>
            </w:pPr>
            <w:r w:rsidRPr="000E1730">
              <w:t>Status lokaty</w:t>
            </w:r>
          </w:p>
        </w:tc>
        <w:tc>
          <w:tcPr>
            <w:tcW w:w="5103" w:type="dxa"/>
            <w:gridSpan w:val="2"/>
          </w:tcPr>
          <w:p w:rsidR="002B7A14" w:rsidRPr="000E1730" w:rsidRDefault="002B7A14" w:rsidP="0047273A">
            <w:pPr>
              <w:pStyle w:val="Tabela-zawarto"/>
              <w:jc w:val="center"/>
            </w:pPr>
            <w:r w:rsidRPr="000E1730">
              <w:t>Status lokaty:</w:t>
            </w:r>
          </w:p>
          <w:p w:rsidR="002B7A14" w:rsidRPr="000E1730" w:rsidRDefault="002B7A14" w:rsidP="0047273A">
            <w:pPr>
              <w:pStyle w:val="Tabela-zawarto"/>
              <w:jc w:val="center"/>
            </w:pPr>
            <w:r w:rsidRPr="000E1730">
              <w:t>- P</w:t>
            </w:r>
            <w:r>
              <w:t xml:space="preserve"> – Przyjęta do realizacji</w:t>
            </w:r>
          </w:p>
          <w:p w:rsidR="002B7A14" w:rsidRPr="000E1730" w:rsidRDefault="002B7A14" w:rsidP="00C3336C">
            <w:pPr>
              <w:pStyle w:val="Tabela-zawarto"/>
              <w:jc w:val="center"/>
            </w:pPr>
            <w:r w:rsidRPr="000E1730">
              <w:t xml:space="preserve">- </w:t>
            </w:r>
            <w:r>
              <w:t>F – Oczekująca</w:t>
            </w: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rPr>
                <w:lang w:val="en-US"/>
              </w:rPr>
            </w:pPr>
            <w:r w:rsidRPr="000E1730">
              <w:rPr>
                <w:lang w:val="en-US"/>
              </w:rPr>
              <w:t>-   -   -   LastOperationDate</w:t>
            </w:r>
          </w:p>
        </w:tc>
        <w:tc>
          <w:tcPr>
            <w:tcW w:w="5479" w:type="dxa"/>
          </w:tcPr>
          <w:p w:rsidR="002B7A14" w:rsidRPr="000E1730" w:rsidRDefault="002B7A14" w:rsidP="0047273A">
            <w:pPr>
              <w:pStyle w:val="Tabela-zawarto"/>
            </w:pPr>
            <w:r w:rsidRPr="000E1730">
              <w:t>Data ostatniej operacji na koncie lokaty</w:t>
            </w:r>
          </w:p>
        </w:tc>
        <w:tc>
          <w:tcPr>
            <w:tcW w:w="5103" w:type="dxa"/>
            <w:gridSpan w:val="2"/>
          </w:tcPr>
          <w:p w:rsidR="002B7A14" w:rsidRPr="000E1730" w:rsidRDefault="002B7A14" w:rsidP="0047273A">
            <w:pPr>
              <w:pStyle w:val="Tabela-zawarto"/>
              <w:jc w:val="center"/>
            </w:pPr>
          </w:p>
        </w:tc>
      </w:tr>
      <w:tr w:rsidR="002B7A14" w:rsidRPr="000E1730" w:rsidTr="004932D8">
        <w:trPr>
          <w:jc w:val="center"/>
        </w:trPr>
        <w:tc>
          <w:tcPr>
            <w:tcW w:w="576" w:type="dxa"/>
          </w:tcPr>
          <w:p w:rsidR="002B7A14" w:rsidRPr="000E1730" w:rsidRDefault="002B7A14" w:rsidP="0047273A">
            <w:pPr>
              <w:pStyle w:val="Tabela-zawarto"/>
              <w:rPr>
                <w:rFonts w:cs="Arial"/>
                <w:szCs w:val="16"/>
              </w:rPr>
            </w:pPr>
            <w:r w:rsidRPr="000E1730">
              <w:rPr>
                <w:rFonts w:cs="Arial"/>
                <w:szCs w:val="16"/>
              </w:rPr>
              <w:t>A-10</w:t>
            </w:r>
          </w:p>
        </w:tc>
        <w:tc>
          <w:tcPr>
            <w:tcW w:w="3040" w:type="dxa"/>
          </w:tcPr>
          <w:p w:rsidR="002B7A14" w:rsidRPr="000E1730" w:rsidRDefault="002B7A14" w:rsidP="0047273A">
            <w:pPr>
              <w:pStyle w:val="Tabela-zawarto"/>
              <w:rPr>
                <w:rFonts w:cs="Arial"/>
                <w:szCs w:val="16"/>
              </w:rPr>
            </w:pPr>
            <w:r w:rsidRPr="000E1730">
              <w:rPr>
                <w:lang w:val="en-US"/>
              </w:rPr>
              <w:t xml:space="preserve">-   -   -   </w:t>
            </w:r>
            <w:r w:rsidRPr="000E1730">
              <w:rPr>
                <w:rFonts w:cs="Arial"/>
                <w:szCs w:val="16"/>
              </w:rPr>
              <w:t>DestinationInterestRateAccount</w:t>
            </w:r>
          </w:p>
        </w:tc>
        <w:tc>
          <w:tcPr>
            <w:tcW w:w="5479" w:type="dxa"/>
          </w:tcPr>
          <w:p w:rsidR="002B7A14" w:rsidRPr="000E1730" w:rsidRDefault="002B7A14" w:rsidP="0047273A">
            <w:pPr>
              <w:pStyle w:val="Tabela-zawarto"/>
            </w:pPr>
            <w:r w:rsidRPr="000E1730">
              <w:t>Informacje o rachunku bankowym wskazanym przez  klienta dla odsetek od lokaty, wystąpi jeżeli rachunek ten  jest inny niż rachunek lokaty (domyślnie przyjmuje się rachunek lokaty)</w:t>
            </w:r>
          </w:p>
        </w:tc>
        <w:tc>
          <w:tcPr>
            <w:tcW w:w="5103"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4932D8">
        <w:trPr>
          <w:jc w:val="center"/>
        </w:trPr>
        <w:tc>
          <w:tcPr>
            <w:tcW w:w="576" w:type="dxa"/>
          </w:tcPr>
          <w:p w:rsidR="002B7A14" w:rsidRPr="000E1730" w:rsidRDefault="002B7A14" w:rsidP="0047273A">
            <w:pPr>
              <w:pStyle w:val="Tabela-zawarto"/>
              <w:rPr>
                <w:rFonts w:cs="Arial"/>
                <w:szCs w:val="16"/>
              </w:rPr>
            </w:pPr>
          </w:p>
        </w:tc>
        <w:tc>
          <w:tcPr>
            <w:tcW w:w="3040" w:type="dxa"/>
          </w:tcPr>
          <w:p w:rsidR="002B7A14" w:rsidRPr="000E1730" w:rsidRDefault="002B7A14" w:rsidP="00CE5546">
            <w:pPr>
              <w:pStyle w:val="Tabela-zawarto"/>
              <w:rPr>
                <w:rFonts w:cs="Arial"/>
                <w:szCs w:val="16"/>
                <w:lang w:val="en-US"/>
              </w:rPr>
            </w:pPr>
            <w:r w:rsidRPr="000E1730">
              <w:rPr>
                <w:lang w:val="en-US"/>
              </w:rPr>
              <w:t xml:space="preserve">-   -   -  </w:t>
            </w:r>
            <w:r w:rsidRPr="000E1730">
              <w:rPr>
                <w:rFonts w:cs="Arial"/>
                <w:szCs w:val="16"/>
              </w:rPr>
              <w:t xml:space="preserve"> -   Accou</w:t>
            </w:r>
            <w:r w:rsidRPr="000E1730">
              <w:rPr>
                <w:rFonts w:cs="Arial"/>
                <w:szCs w:val="16"/>
                <w:lang w:val="en-US"/>
              </w:rPr>
              <w:t>ntIdentifier</w:t>
            </w:r>
          </w:p>
        </w:tc>
        <w:tc>
          <w:tcPr>
            <w:tcW w:w="5479" w:type="dxa"/>
          </w:tcPr>
          <w:p w:rsidR="002B7A14" w:rsidRPr="000E1730" w:rsidRDefault="002B7A14" w:rsidP="0047273A">
            <w:pPr>
              <w:pStyle w:val="Tabela-zawarto"/>
            </w:pPr>
            <w:r w:rsidRPr="000E1730">
              <w:t>Numer rachunku</w:t>
            </w:r>
          </w:p>
        </w:tc>
        <w:tc>
          <w:tcPr>
            <w:tcW w:w="5103"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Numer rachunku, na który ma być przekazana kwota odsetek</w:t>
            </w:r>
          </w:p>
        </w:tc>
      </w:tr>
      <w:tr w:rsidR="002B7A14" w:rsidRPr="000E1730" w:rsidTr="004932D8">
        <w:trPr>
          <w:jc w:val="center"/>
        </w:trPr>
        <w:tc>
          <w:tcPr>
            <w:tcW w:w="576" w:type="dxa"/>
          </w:tcPr>
          <w:p w:rsidR="002B7A14" w:rsidRPr="00815B23" w:rsidRDefault="002B7A14" w:rsidP="0047273A">
            <w:pPr>
              <w:pStyle w:val="Tabela-zawarto"/>
              <w:rPr>
                <w:rFonts w:cs="Arial"/>
                <w:szCs w:val="16"/>
              </w:rPr>
            </w:pPr>
          </w:p>
        </w:tc>
        <w:tc>
          <w:tcPr>
            <w:tcW w:w="3040" w:type="dxa"/>
          </w:tcPr>
          <w:p w:rsidR="002B7A14" w:rsidRPr="000E1730" w:rsidRDefault="002B7A14" w:rsidP="0047273A">
            <w:pPr>
              <w:pStyle w:val="Tabela-zawarto"/>
              <w:rPr>
                <w:rFonts w:cs="Arial"/>
                <w:szCs w:val="16"/>
              </w:rPr>
            </w:pPr>
            <w:r w:rsidRPr="000E1730">
              <w:rPr>
                <w:rFonts w:cs="Arial"/>
                <w:szCs w:val="16"/>
              </w:rPr>
              <w:t xml:space="preserve">-   -   -   </w:t>
            </w:r>
            <w:r>
              <w:rPr>
                <w:rFonts w:cs="Arial"/>
                <w:szCs w:val="16"/>
              </w:rPr>
              <w:t xml:space="preserve">-   </w:t>
            </w:r>
            <w:r w:rsidRPr="000E1730">
              <w:rPr>
                <w:rFonts w:cs="Arial"/>
                <w:szCs w:val="16"/>
              </w:rPr>
              <w:t>AccountName</w:t>
            </w:r>
          </w:p>
        </w:tc>
        <w:tc>
          <w:tcPr>
            <w:tcW w:w="5479" w:type="dxa"/>
          </w:tcPr>
          <w:p w:rsidR="002B7A14" w:rsidRPr="000E1730" w:rsidRDefault="002B7A14" w:rsidP="0047273A">
            <w:pPr>
              <w:pStyle w:val="Tabela-zawarto"/>
            </w:pPr>
            <w:r w:rsidRPr="000E1730">
              <w:t xml:space="preserve">Nazwa rachunku </w:t>
            </w:r>
          </w:p>
        </w:tc>
        <w:tc>
          <w:tcPr>
            <w:tcW w:w="5103"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4932D8">
        <w:trPr>
          <w:jc w:val="center"/>
        </w:trPr>
        <w:tc>
          <w:tcPr>
            <w:tcW w:w="576" w:type="dxa"/>
          </w:tcPr>
          <w:p w:rsidR="002B7A14" w:rsidRPr="000E1730" w:rsidRDefault="002B7A14" w:rsidP="0047273A">
            <w:pPr>
              <w:pStyle w:val="Tabela-zawarto"/>
              <w:rPr>
                <w:rFonts w:cs="Arial"/>
                <w:szCs w:val="16"/>
              </w:rPr>
            </w:pPr>
          </w:p>
        </w:tc>
        <w:tc>
          <w:tcPr>
            <w:tcW w:w="3040" w:type="dxa"/>
          </w:tcPr>
          <w:p w:rsidR="002B7A14" w:rsidRPr="000E1730" w:rsidRDefault="002B7A14" w:rsidP="00CE5546">
            <w:pPr>
              <w:pStyle w:val="Tabela-zawarto"/>
              <w:rPr>
                <w:rFonts w:cs="Arial"/>
                <w:szCs w:val="16"/>
              </w:rPr>
            </w:pPr>
            <w:r w:rsidRPr="000E1730">
              <w:rPr>
                <w:rFonts w:cs="Arial"/>
                <w:szCs w:val="16"/>
              </w:rPr>
              <w:t xml:space="preserve">-   -   -   </w:t>
            </w:r>
            <w:r>
              <w:rPr>
                <w:rFonts w:cs="Arial"/>
                <w:szCs w:val="16"/>
              </w:rPr>
              <w:t xml:space="preserve">-   </w:t>
            </w:r>
            <w:r w:rsidRPr="000E1730">
              <w:rPr>
                <w:rFonts w:cs="Arial"/>
                <w:szCs w:val="16"/>
              </w:rPr>
              <w:t>AccountCurrencyCode</w:t>
            </w:r>
          </w:p>
        </w:tc>
        <w:tc>
          <w:tcPr>
            <w:tcW w:w="5479" w:type="dxa"/>
          </w:tcPr>
          <w:p w:rsidR="002B7A14" w:rsidRPr="000E1730" w:rsidRDefault="002B7A14" w:rsidP="0047273A">
            <w:pPr>
              <w:pStyle w:val="Tabela-zawarto"/>
            </w:pPr>
            <w:r w:rsidRPr="000E1730">
              <w:t>Waluta rachunku</w:t>
            </w:r>
          </w:p>
        </w:tc>
        <w:tc>
          <w:tcPr>
            <w:tcW w:w="5103"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4932D8">
        <w:trPr>
          <w:jc w:val="center"/>
        </w:trPr>
        <w:tc>
          <w:tcPr>
            <w:tcW w:w="576" w:type="dxa"/>
          </w:tcPr>
          <w:p w:rsidR="002B7A14" w:rsidRPr="000E1730" w:rsidRDefault="002B7A14" w:rsidP="0047273A">
            <w:pPr>
              <w:pStyle w:val="Tabela-zawarto"/>
              <w:rPr>
                <w:rFonts w:cs="Arial"/>
                <w:szCs w:val="16"/>
              </w:rPr>
            </w:pPr>
          </w:p>
        </w:tc>
        <w:tc>
          <w:tcPr>
            <w:tcW w:w="3040" w:type="dxa"/>
          </w:tcPr>
          <w:p w:rsidR="002B7A14" w:rsidRPr="000E1730" w:rsidRDefault="002B7A14" w:rsidP="0047273A">
            <w:pPr>
              <w:pStyle w:val="Tabela-zawarto"/>
              <w:rPr>
                <w:rFonts w:cs="Arial"/>
                <w:szCs w:val="16"/>
                <w:lang w:val="en-US"/>
              </w:rPr>
            </w:pPr>
            <w:r w:rsidRPr="000E1730">
              <w:rPr>
                <w:rFonts w:cs="Arial"/>
                <w:szCs w:val="16"/>
                <w:lang w:val="en-US"/>
              </w:rPr>
              <w:t>-   -   -   -   AccountType</w:t>
            </w:r>
          </w:p>
        </w:tc>
        <w:tc>
          <w:tcPr>
            <w:tcW w:w="5479" w:type="dxa"/>
          </w:tcPr>
          <w:p w:rsidR="002B7A14" w:rsidRPr="000E1730" w:rsidRDefault="002B7A14" w:rsidP="0047273A">
            <w:pPr>
              <w:pStyle w:val="Tabela-zawarto"/>
            </w:pPr>
            <w:r w:rsidRPr="000E1730">
              <w:t>Typ rachunku</w:t>
            </w:r>
          </w:p>
        </w:tc>
        <w:tc>
          <w:tcPr>
            <w:tcW w:w="5103"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4932D8">
        <w:trPr>
          <w:jc w:val="center"/>
        </w:trPr>
        <w:tc>
          <w:tcPr>
            <w:tcW w:w="576" w:type="dxa"/>
          </w:tcPr>
          <w:p w:rsidR="002B7A14" w:rsidRPr="000E1730" w:rsidRDefault="002B7A14" w:rsidP="0047273A">
            <w:pPr>
              <w:pStyle w:val="Tabela-zawarto"/>
              <w:rPr>
                <w:rFonts w:cs="Arial"/>
                <w:szCs w:val="16"/>
                <w:lang w:val="en-US"/>
              </w:rPr>
            </w:pPr>
            <w:r w:rsidRPr="000E1730">
              <w:rPr>
                <w:rFonts w:cs="Arial"/>
                <w:szCs w:val="16"/>
                <w:lang w:val="en-US"/>
              </w:rPr>
              <w:t>A-10</w:t>
            </w:r>
          </w:p>
        </w:tc>
        <w:tc>
          <w:tcPr>
            <w:tcW w:w="3040" w:type="dxa"/>
          </w:tcPr>
          <w:p w:rsidR="002B7A14" w:rsidRPr="000E1730" w:rsidRDefault="002B7A14" w:rsidP="0047273A">
            <w:pPr>
              <w:pStyle w:val="Tabela-zawarto"/>
              <w:rPr>
                <w:rFonts w:cs="Arial"/>
                <w:szCs w:val="16"/>
                <w:lang w:val="en-US"/>
              </w:rPr>
            </w:pPr>
            <w:r w:rsidRPr="000E1730">
              <w:rPr>
                <w:lang w:val="en-US"/>
              </w:rPr>
              <w:t xml:space="preserve">-   -   -   </w:t>
            </w:r>
            <w:r w:rsidRPr="000E1730">
              <w:rPr>
                <w:rFonts w:cs="Arial"/>
                <w:szCs w:val="16"/>
                <w:lang w:val="en-US"/>
              </w:rPr>
              <w:t>DepositEndMethodAccount</w:t>
            </w:r>
          </w:p>
        </w:tc>
        <w:tc>
          <w:tcPr>
            <w:tcW w:w="5479" w:type="dxa"/>
          </w:tcPr>
          <w:p w:rsidR="002B7A14" w:rsidRPr="000E1730" w:rsidRDefault="002B7A14" w:rsidP="0047273A">
            <w:pPr>
              <w:pStyle w:val="Tabela-zawarto"/>
            </w:pPr>
            <w:r w:rsidRPr="000E1730">
              <w:t>Informacje o rachunku bankowym wskazanym przez klienta do przesłania  kwoty lokaty po jej zakończeniu , wystąpi jeżeli rachunek ten jest inny niż rachunek lokaty ( domyślnie przyjmuje się rachunek lokaty)</w:t>
            </w:r>
          </w:p>
        </w:tc>
        <w:tc>
          <w:tcPr>
            <w:tcW w:w="5103"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4932D8">
        <w:trPr>
          <w:jc w:val="center"/>
        </w:trPr>
        <w:tc>
          <w:tcPr>
            <w:tcW w:w="576" w:type="dxa"/>
          </w:tcPr>
          <w:p w:rsidR="002B7A14" w:rsidRPr="000E1730" w:rsidRDefault="002B7A14" w:rsidP="0047273A">
            <w:pPr>
              <w:pStyle w:val="Tabela-zawarto"/>
              <w:rPr>
                <w:rFonts w:cs="Arial"/>
                <w:szCs w:val="16"/>
              </w:rPr>
            </w:pPr>
          </w:p>
        </w:tc>
        <w:tc>
          <w:tcPr>
            <w:tcW w:w="3040" w:type="dxa"/>
          </w:tcPr>
          <w:p w:rsidR="002B7A14" w:rsidRPr="000E1730" w:rsidRDefault="002B7A14" w:rsidP="00CE5546">
            <w:pPr>
              <w:pStyle w:val="Tabela-zawarto"/>
              <w:rPr>
                <w:rFonts w:cs="Arial"/>
                <w:szCs w:val="16"/>
                <w:lang w:val="en-US"/>
              </w:rPr>
            </w:pPr>
            <w:r w:rsidRPr="000E1730">
              <w:rPr>
                <w:rFonts w:cs="Arial"/>
                <w:szCs w:val="16"/>
                <w:lang w:val="en-US"/>
              </w:rPr>
              <w:t xml:space="preserve">-   -   -   </w:t>
            </w:r>
            <w:r>
              <w:rPr>
                <w:rFonts w:cs="Arial"/>
                <w:szCs w:val="16"/>
                <w:lang w:val="en-US"/>
              </w:rPr>
              <w:t xml:space="preserve">-    </w:t>
            </w:r>
            <w:r w:rsidRPr="000E1730">
              <w:rPr>
                <w:rFonts w:cs="Arial"/>
                <w:szCs w:val="16"/>
                <w:lang w:val="en-US"/>
              </w:rPr>
              <w:t>AccountIdentifier</w:t>
            </w:r>
          </w:p>
        </w:tc>
        <w:tc>
          <w:tcPr>
            <w:tcW w:w="5479" w:type="dxa"/>
          </w:tcPr>
          <w:p w:rsidR="002B7A14" w:rsidRPr="000E1730" w:rsidRDefault="002B7A14" w:rsidP="0047273A">
            <w:pPr>
              <w:pStyle w:val="Tabela-zawarto"/>
            </w:pPr>
            <w:r w:rsidRPr="000E1730">
              <w:t>Numer rachunku</w:t>
            </w:r>
          </w:p>
        </w:tc>
        <w:tc>
          <w:tcPr>
            <w:tcW w:w="5103"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Rachunek, na który ma być przekazana kwota lokaty</w:t>
            </w:r>
          </w:p>
        </w:tc>
      </w:tr>
      <w:tr w:rsidR="002B7A14" w:rsidRPr="000E1730" w:rsidTr="004932D8">
        <w:trPr>
          <w:jc w:val="center"/>
        </w:trPr>
        <w:tc>
          <w:tcPr>
            <w:tcW w:w="576" w:type="dxa"/>
          </w:tcPr>
          <w:p w:rsidR="002B7A14" w:rsidRPr="000E1730" w:rsidRDefault="002B7A14" w:rsidP="0047273A">
            <w:pPr>
              <w:pStyle w:val="Tabela-zawarto"/>
              <w:rPr>
                <w:rFonts w:cs="Arial"/>
                <w:szCs w:val="16"/>
              </w:rPr>
            </w:pPr>
          </w:p>
        </w:tc>
        <w:tc>
          <w:tcPr>
            <w:tcW w:w="3040" w:type="dxa"/>
          </w:tcPr>
          <w:p w:rsidR="002B7A14" w:rsidRPr="000E1730" w:rsidRDefault="002B7A14" w:rsidP="00CE5546">
            <w:pPr>
              <w:pStyle w:val="Tabela-zawarto"/>
              <w:rPr>
                <w:rFonts w:cs="Arial"/>
                <w:szCs w:val="16"/>
              </w:rPr>
            </w:pPr>
            <w:r w:rsidRPr="000E1730">
              <w:rPr>
                <w:rFonts w:cs="Arial"/>
                <w:szCs w:val="16"/>
              </w:rPr>
              <w:t xml:space="preserve">-   -   -   </w:t>
            </w:r>
            <w:r>
              <w:rPr>
                <w:rFonts w:cs="Arial"/>
                <w:szCs w:val="16"/>
              </w:rPr>
              <w:t xml:space="preserve">-    </w:t>
            </w:r>
            <w:r w:rsidRPr="000E1730">
              <w:rPr>
                <w:rFonts w:cs="Arial"/>
                <w:szCs w:val="16"/>
              </w:rPr>
              <w:t>AccountName</w:t>
            </w:r>
          </w:p>
        </w:tc>
        <w:tc>
          <w:tcPr>
            <w:tcW w:w="5479" w:type="dxa"/>
          </w:tcPr>
          <w:p w:rsidR="002B7A14" w:rsidRPr="000E1730" w:rsidRDefault="002B7A14" w:rsidP="0047273A">
            <w:pPr>
              <w:pStyle w:val="Tabela-zawarto"/>
            </w:pPr>
            <w:r w:rsidRPr="000E1730">
              <w:t xml:space="preserve">Nazwa rachunku </w:t>
            </w:r>
          </w:p>
        </w:tc>
        <w:tc>
          <w:tcPr>
            <w:tcW w:w="5103"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4932D8">
        <w:trPr>
          <w:jc w:val="center"/>
        </w:trPr>
        <w:tc>
          <w:tcPr>
            <w:tcW w:w="576" w:type="dxa"/>
          </w:tcPr>
          <w:p w:rsidR="002B7A14" w:rsidRPr="000E1730" w:rsidRDefault="002B7A14" w:rsidP="0047273A">
            <w:pPr>
              <w:pStyle w:val="Tabela-zawarto"/>
              <w:rPr>
                <w:rFonts w:cs="Arial"/>
                <w:szCs w:val="16"/>
              </w:rPr>
            </w:pPr>
          </w:p>
        </w:tc>
        <w:tc>
          <w:tcPr>
            <w:tcW w:w="3040" w:type="dxa"/>
          </w:tcPr>
          <w:p w:rsidR="002B7A14" w:rsidRPr="000E1730" w:rsidRDefault="002B7A14" w:rsidP="00CE5546">
            <w:pPr>
              <w:pStyle w:val="Tabela-zawarto"/>
              <w:rPr>
                <w:rFonts w:cs="Arial"/>
                <w:szCs w:val="16"/>
              </w:rPr>
            </w:pPr>
            <w:r w:rsidRPr="000E1730">
              <w:rPr>
                <w:rFonts w:cs="Arial"/>
                <w:szCs w:val="16"/>
              </w:rPr>
              <w:t xml:space="preserve">-   -   -   </w:t>
            </w:r>
            <w:r>
              <w:rPr>
                <w:rFonts w:cs="Arial"/>
                <w:szCs w:val="16"/>
              </w:rPr>
              <w:t xml:space="preserve">-    </w:t>
            </w:r>
            <w:r w:rsidRPr="000E1730">
              <w:rPr>
                <w:rFonts w:cs="Arial"/>
                <w:szCs w:val="16"/>
              </w:rPr>
              <w:t>AccountCurrencyCode</w:t>
            </w:r>
          </w:p>
        </w:tc>
        <w:tc>
          <w:tcPr>
            <w:tcW w:w="5479" w:type="dxa"/>
          </w:tcPr>
          <w:p w:rsidR="002B7A14" w:rsidRPr="000E1730" w:rsidRDefault="002B7A14" w:rsidP="0047273A">
            <w:pPr>
              <w:pStyle w:val="Tabela-zawarto"/>
            </w:pPr>
            <w:r w:rsidRPr="000E1730">
              <w:t>Waluta rachunku</w:t>
            </w:r>
          </w:p>
        </w:tc>
        <w:tc>
          <w:tcPr>
            <w:tcW w:w="5103"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4932D8">
        <w:trPr>
          <w:jc w:val="center"/>
        </w:trPr>
        <w:tc>
          <w:tcPr>
            <w:tcW w:w="576" w:type="dxa"/>
          </w:tcPr>
          <w:p w:rsidR="002B7A14" w:rsidRPr="000E1730" w:rsidRDefault="002B7A14" w:rsidP="0047273A">
            <w:pPr>
              <w:pStyle w:val="Tabela-zawarto"/>
              <w:rPr>
                <w:rFonts w:cs="Arial"/>
                <w:szCs w:val="16"/>
              </w:rPr>
            </w:pPr>
          </w:p>
        </w:tc>
        <w:tc>
          <w:tcPr>
            <w:tcW w:w="3040" w:type="dxa"/>
          </w:tcPr>
          <w:p w:rsidR="002B7A14" w:rsidRPr="000E1730" w:rsidRDefault="002B7A14" w:rsidP="0047273A">
            <w:pPr>
              <w:pStyle w:val="Tabela-zawarto"/>
              <w:rPr>
                <w:rFonts w:cs="Arial"/>
                <w:szCs w:val="16"/>
                <w:lang w:val="en-US"/>
              </w:rPr>
            </w:pPr>
            <w:r w:rsidRPr="000E1730">
              <w:rPr>
                <w:rFonts w:cs="Arial"/>
                <w:szCs w:val="16"/>
                <w:lang w:val="en-US"/>
              </w:rPr>
              <w:t>-   -   -   -   AccountType</w:t>
            </w:r>
          </w:p>
        </w:tc>
        <w:tc>
          <w:tcPr>
            <w:tcW w:w="5479" w:type="dxa"/>
          </w:tcPr>
          <w:p w:rsidR="002B7A14" w:rsidRPr="000E1730" w:rsidRDefault="002B7A14" w:rsidP="0047273A">
            <w:pPr>
              <w:pStyle w:val="Tabela-zawarto"/>
            </w:pPr>
            <w:r w:rsidRPr="000E1730">
              <w:t>Typ rachunku</w:t>
            </w:r>
          </w:p>
        </w:tc>
        <w:tc>
          <w:tcPr>
            <w:tcW w:w="5103"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4932D8">
        <w:trPr>
          <w:jc w:val="center"/>
        </w:trPr>
        <w:tc>
          <w:tcPr>
            <w:tcW w:w="576" w:type="dxa"/>
          </w:tcPr>
          <w:p w:rsidR="002B7A14" w:rsidRPr="000E1730" w:rsidRDefault="002B7A14" w:rsidP="0047273A">
            <w:pPr>
              <w:pStyle w:val="Tabela-zawarto"/>
              <w:rPr>
                <w:lang w:val="en-US"/>
              </w:rPr>
            </w:pPr>
            <w:r w:rsidRPr="000E1730">
              <w:rPr>
                <w:lang w:val="en-US"/>
              </w:rPr>
              <w:t>A-10</w:t>
            </w:r>
          </w:p>
        </w:tc>
        <w:tc>
          <w:tcPr>
            <w:tcW w:w="3040" w:type="dxa"/>
          </w:tcPr>
          <w:p w:rsidR="002B7A14" w:rsidRPr="000E1730" w:rsidRDefault="002B7A14" w:rsidP="0047273A">
            <w:pPr>
              <w:pStyle w:val="Tabela-zawarto"/>
              <w:rPr>
                <w:lang w:val="en-US"/>
              </w:rPr>
            </w:pPr>
            <w:r w:rsidRPr="000E1730">
              <w:rPr>
                <w:lang w:val="en-US"/>
              </w:rPr>
              <w:t>-   -   -   DepositAccount</w:t>
            </w:r>
          </w:p>
        </w:tc>
        <w:tc>
          <w:tcPr>
            <w:tcW w:w="5479" w:type="dxa"/>
          </w:tcPr>
          <w:p w:rsidR="002B7A14" w:rsidRPr="000E1730" w:rsidRDefault="002B7A14" w:rsidP="0047273A">
            <w:pPr>
              <w:pStyle w:val="Tabela-zawarto"/>
            </w:pPr>
            <w:r w:rsidRPr="000E1730">
              <w:t>Informacje o rachunku lokaty</w:t>
            </w:r>
          </w:p>
        </w:tc>
        <w:tc>
          <w:tcPr>
            <w:tcW w:w="5103"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rPr>
                <w:lang w:val="en-US"/>
              </w:rPr>
            </w:pPr>
            <w:r w:rsidRPr="000E1730">
              <w:rPr>
                <w:lang w:val="en-US"/>
              </w:rPr>
              <w:t>-   -   -   -   AccountIdentifier</w:t>
            </w:r>
          </w:p>
        </w:tc>
        <w:tc>
          <w:tcPr>
            <w:tcW w:w="5479" w:type="dxa"/>
          </w:tcPr>
          <w:p w:rsidR="002B7A14" w:rsidRPr="000E1730" w:rsidRDefault="002B7A14" w:rsidP="0047273A">
            <w:pPr>
              <w:pStyle w:val="Tabela-zawarto"/>
            </w:pPr>
            <w:r w:rsidRPr="000E1730">
              <w:t>Numer rachunku</w:t>
            </w:r>
          </w:p>
        </w:tc>
        <w:tc>
          <w:tcPr>
            <w:tcW w:w="5103"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Numer rachunku, na którym została założona lokata w standardzie NRB</w:t>
            </w: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   AccountName</w:t>
            </w:r>
          </w:p>
        </w:tc>
        <w:tc>
          <w:tcPr>
            <w:tcW w:w="5479" w:type="dxa"/>
          </w:tcPr>
          <w:p w:rsidR="002B7A14" w:rsidRPr="000E1730" w:rsidRDefault="002B7A14" w:rsidP="0047273A">
            <w:pPr>
              <w:pStyle w:val="Tabela-zawarto"/>
            </w:pPr>
            <w:r w:rsidRPr="000E1730">
              <w:t xml:space="preserve">Nazwa rachunku </w:t>
            </w:r>
          </w:p>
        </w:tc>
        <w:tc>
          <w:tcPr>
            <w:tcW w:w="5103"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pPr>
            <w:r w:rsidRPr="000E1730">
              <w:t>-   -   -   -   AccountCurrencyCode</w:t>
            </w:r>
          </w:p>
        </w:tc>
        <w:tc>
          <w:tcPr>
            <w:tcW w:w="5479" w:type="dxa"/>
          </w:tcPr>
          <w:p w:rsidR="002B7A14" w:rsidRPr="000E1730" w:rsidRDefault="002B7A14" w:rsidP="0047273A">
            <w:pPr>
              <w:pStyle w:val="Tabela-zawarto"/>
            </w:pPr>
            <w:r w:rsidRPr="000E1730">
              <w:t>Waluta rachunku</w:t>
            </w:r>
          </w:p>
        </w:tc>
        <w:tc>
          <w:tcPr>
            <w:tcW w:w="5103"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4932D8">
        <w:trPr>
          <w:jc w:val="center"/>
        </w:trPr>
        <w:tc>
          <w:tcPr>
            <w:tcW w:w="576" w:type="dxa"/>
          </w:tcPr>
          <w:p w:rsidR="002B7A14" w:rsidRPr="000E1730" w:rsidRDefault="002B7A14" w:rsidP="0047273A">
            <w:pPr>
              <w:pStyle w:val="Tabela-zawarto"/>
            </w:pPr>
          </w:p>
        </w:tc>
        <w:tc>
          <w:tcPr>
            <w:tcW w:w="3040" w:type="dxa"/>
          </w:tcPr>
          <w:p w:rsidR="002B7A14" w:rsidRPr="000E1730" w:rsidRDefault="002B7A14" w:rsidP="0047273A">
            <w:pPr>
              <w:pStyle w:val="Tabela-zawarto"/>
              <w:rPr>
                <w:lang w:val="en-US"/>
              </w:rPr>
            </w:pPr>
            <w:r w:rsidRPr="000E1730">
              <w:rPr>
                <w:lang w:val="en-US"/>
              </w:rPr>
              <w:t>-   -   -   -   AccountType</w:t>
            </w:r>
          </w:p>
        </w:tc>
        <w:tc>
          <w:tcPr>
            <w:tcW w:w="5479" w:type="dxa"/>
          </w:tcPr>
          <w:p w:rsidR="002B7A14" w:rsidRPr="000E1730" w:rsidRDefault="002B7A14" w:rsidP="0047273A">
            <w:pPr>
              <w:pStyle w:val="Tabela-zawarto"/>
            </w:pPr>
            <w:r w:rsidRPr="000E1730">
              <w:t>Typ rachunku</w:t>
            </w:r>
          </w:p>
        </w:tc>
        <w:tc>
          <w:tcPr>
            <w:tcW w:w="5103"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4932D8">
        <w:trPr>
          <w:jc w:val="center"/>
        </w:trPr>
        <w:tc>
          <w:tcPr>
            <w:tcW w:w="576" w:type="dxa"/>
          </w:tcPr>
          <w:p w:rsidR="002B7A14" w:rsidRPr="000E1730" w:rsidRDefault="002B7A14" w:rsidP="0047273A">
            <w:pPr>
              <w:pStyle w:val="Tabela-zawarto"/>
              <w:rPr>
                <w:rFonts w:cs="Arial"/>
                <w:szCs w:val="16"/>
                <w:lang w:val="en-US"/>
              </w:rPr>
            </w:pPr>
            <w:r w:rsidRPr="000E1730">
              <w:rPr>
                <w:rFonts w:cs="Arial"/>
                <w:szCs w:val="16"/>
                <w:lang w:val="en-US"/>
              </w:rPr>
              <w:t>H-13</w:t>
            </w:r>
          </w:p>
        </w:tc>
        <w:tc>
          <w:tcPr>
            <w:tcW w:w="3040" w:type="dxa"/>
            <w:tcBorders>
              <w:bottom w:val="nil"/>
            </w:tcBorders>
          </w:tcPr>
          <w:p w:rsidR="002B7A14" w:rsidRPr="000E1730" w:rsidRDefault="002B7A14" w:rsidP="0047273A">
            <w:pPr>
              <w:pStyle w:val="Tabela-zawarto"/>
              <w:rPr>
                <w:rFonts w:cs="Arial"/>
                <w:szCs w:val="16"/>
                <w:lang w:val="en-US"/>
              </w:rPr>
            </w:pPr>
            <w:r w:rsidRPr="000E1730">
              <w:rPr>
                <w:rFonts w:cs="Arial"/>
                <w:szCs w:val="16"/>
                <w:lang w:val="en-US"/>
              </w:rPr>
              <w:t>-   -   -   DepositInformation</w:t>
            </w:r>
          </w:p>
        </w:tc>
        <w:tc>
          <w:tcPr>
            <w:tcW w:w="5479" w:type="dxa"/>
          </w:tcPr>
          <w:p w:rsidR="002B7A14" w:rsidRPr="000E1730" w:rsidRDefault="002B7A14" w:rsidP="0047273A">
            <w:pPr>
              <w:pStyle w:val="Tabela-zawarto"/>
            </w:pPr>
            <w:r w:rsidRPr="000E1730">
              <w:t>Informacje opisujące daną lokatę</w:t>
            </w:r>
          </w:p>
        </w:tc>
        <w:tc>
          <w:tcPr>
            <w:tcW w:w="5103" w:type="dxa"/>
            <w:gridSpan w:val="2"/>
          </w:tcPr>
          <w:p w:rsidR="002B7A14" w:rsidRPr="000E1730" w:rsidRDefault="002B7A14" w:rsidP="0047273A">
            <w:pPr>
              <w:pStyle w:val="Tabela-zawarto"/>
              <w:jc w:val="center"/>
              <w:rPr>
                <w:rFonts w:cs="Arial"/>
                <w:szCs w:val="16"/>
              </w:rPr>
            </w:pPr>
          </w:p>
        </w:tc>
      </w:tr>
      <w:tr w:rsidR="002B7A14" w:rsidRPr="000E1730" w:rsidTr="004932D8">
        <w:trPr>
          <w:jc w:val="center"/>
        </w:trPr>
        <w:tc>
          <w:tcPr>
            <w:tcW w:w="576" w:type="dxa"/>
          </w:tcPr>
          <w:p w:rsidR="002B7A14" w:rsidRPr="000E1730" w:rsidRDefault="002B7A14" w:rsidP="0047273A">
            <w:pPr>
              <w:pStyle w:val="Tabela-zawarto"/>
              <w:rPr>
                <w:rFonts w:cs="Arial"/>
                <w:szCs w:val="16"/>
              </w:rPr>
            </w:pPr>
          </w:p>
        </w:tc>
        <w:tc>
          <w:tcPr>
            <w:tcW w:w="3040" w:type="dxa"/>
          </w:tcPr>
          <w:p w:rsidR="002B7A14" w:rsidRPr="000E1730" w:rsidRDefault="002B7A14" w:rsidP="00042B55">
            <w:pPr>
              <w:pStyle w:val="Tabela-zawarto"/>
              <w:rPr>
                <w:rFonts w:cs="Arial"/>
                <w:szCs w:val="16"/>
              </w:rPr>
            </w:pPr>
            <w:r w:rsidRPr="000E1730">
              <w:rPr>
                <w:rFonts w:cs="Arial"/>
                <w:szCs w:val="16"/>
              </w:rPr>
              <w:t xml:space="preserve">-   -   -   -   DepositIdentifier         </w:t>
            </w:r>
          </w:p>
        </w:tc>
        <w:tc>
          <w:tcPr>
            <w:tcW w:w="5479" w:type="dxa"/>
          </w:tcPr>
          <w:p w:rsidR="002B7A14" w:rsidRPr="000E1730" w:rsidRDefault="002B7A14" w:rsidP="0047273A">
            <w:pPr>
              <w:pStyle w:val="Tabela-zawarto"/>
            </w:pPr>
            <w:r w:rsidRPr="000E1730">
              <w:t>Identyfikator lokaty nadawany przez bank</w:t>
            </w:r>
          </w:p>
        </w:tc>
        <w:tc>
          <w:tcPr>
            <w:tcW w:w="5103" w:type="dxa"/>
            <w:gridSpan w:val="2"/>
          </w:tcPr>
          <w:p w:rsidR="002B7A14" w:rsidRPr="000E1730" w:rsidRDefault="002B7A14" w:rsidP="0047273A">
            <w:pPr>
              <w:pStyle w:val="Tabela-zawarto"/>
              <w:jc w:val="center"/>
              <w:rPr>
                <w:rFonts w:cs="Arial"/>
                <w:szCs w:val="16"/>
              </w:rPr>
            </w:pPr>
            <w:r>
              <w:rPr>
                <w:rFonts w:cs="Arial"/>
                <w:szCs w:val="16"/>
              </w:rPr>
              <w:t>Kod schematu lokaty, zgodnie z którym założono lokatę</w:t>
            </w:r>
          </w:p>
        </w:tc>
      </w:tr>
      <w:tr w:rsidR="002B7A14" w:rsidRPr="000E1730" w:rsidTr="004932D8">
        <w:trPr>
          <w:jc w:val="center"/>
        </w:trPr>
        <w:tc>
          <w:tcPr>
            <w:tcW w:w="576" w:type="dxa"/>
            <w:tcBorders>
              <w:bottom w:val="nil"/>
            </w:tcBorders>
          </w:tcPr>
          <w:p w:rsidR="002B7A14" w:rsidRPr="000E1730" w:rsidRDefault="002B7A14" w:rsidP="0047273A">
            <w:pPr>
              <w:pStyle w:val="Tabela-zawarto"/>
              <w:rPr>
                <w:rFonts w:cs="Arial"/>
                <w:szCs w:val="16"/>
              </w:rPr>
            </w:pPr>
          </w:p>
        </w:tc>
        <w:tc>
          <w:tcPr>
            <w:tcW w:w="3040" w:type="dxa"/>
            <w:tcBorders>
              <w:bottom w:val="nil"/>
            </w:tcBorders>
          </w:tcPr>
          <w:p w:rsidR="002B7A14" w:rsidRPr="000E1730" w:rsidRDefault="002B7A14" w:rsidP="00042B55">
            <w:pPr>
              <w:pStyle w:val="Tabela-zawarto"/>
              <w:rPr>
                <w:rFonts w:cs="Arial"/>
                <w:szCs w:val="16"/>
              </w:rPr>
            </w:pPr>
            <w:r w:rsidRPr="000E1730">
              <w:rPr>
                <w:rFonts w:cs="Arial"/>
                <w:szCs w:val="16"/>
              </w:rPr>
              <w:t xml:space="preserve">-   -   -   -   DepositType               </w:t>
            </w:r>
          </w:p>
        </w:tc>
        <w:tc>
          <w:tcPr>
            <w:tcW w:w="5479" w:type="dxa"/>
          </w:tcPr>
          <w:p w:rsidR="002B7A14" w:rsidRPr="000E1730" w:rsidRDefault="002B7A14" w:rsidP="0047273A">
            <w:pPr>
              <w:pStyle w:val="Tabela-zawarto"/>
            </w:pPr>
            <w:r w:rsidRPr="000E1730">
              <w:t>Rodzaj lokaty</w:t>
            </w:r>
          </w:p>
        </w:tc>
        <w:tc>
          <w:tcPr>
            <w:tcW w:w="5103" w:type="dxa"/>
            <w:gridSpan w:val="2"/>
          </w:tcPr>
          <w:p w:rsidR="002B7A14" w:rsidRPr="000E1730" w:rsidRDefault="002B7A14" w:rsidP="0047273A">
            <w:pPr>
              <w:pStyle w:val="Tabela-zawarto"/>
              <w:jc w:val="center"/>
              <w:rPr>
                <w:rFonts w:cs="Arial"/>
                <w:szCs w:val="16"/>
              </w:rPr>
            </w:pPr>
            <w:r w:rsidRPr="000E1730">
              <w:rPr>
                <w:rFonts w:cs="Arial"/>
                <w:szCs w:val="16"/>
              </w:rPr>
              <w:t>„Terminowa”</w:t>
            </w:r>
          </w:p>
        </w:tc>
      </w:tr>
      <w:tr w:rsidR="002B7A14" w:rsidRPr="000E1730" w:rsidTr="004932D8">
        <w:trPr>
          <w:jc w:val="center"/>
        </w:trPr>
        <w:tc>
          <w:tcPr>
            <w:tcW w:w="576" w:type="dxa"/>
            <w:tcBorders>
              <w:top w:val="nil"/>
              <w:bottom w:val="nil"/>
            </w:tcBorders>
          </w:tcPr>
          <w:p w:rsidR="002B7A14" w:rsidRPr="000E1730" w:rsidRDefault="002B7A14" w:rsidP="0047273A">
            <w:pPr>
              <w:pStyle w:val="Tabela-zawarto"/>
              <w:rPr>
                <w:rFonts w:cs="Arial"/>
                <w:szCs w:val="16"/>
              </w:rPr>
            </w:pPr>
          </w:p>
        </w:tc>
        <w:tc>
          <w:tcPr>
            <w:tcW w:w="3040" w:type="dxa"/>
            <w:tcBorders>
              <w:top w:val="nil"/>
              <w:bottom w:val="nil"/>
            </w:tcBorders>
          </w:tcPr>
          <w:p w:rsidR="002B7A14" w:rsidRPr="000E1730" w:rsidRDefault="002B7A14" w:rsidP="0047273A">
            <w:pPr>
              <w:pStyle w:val="Tabela-zawarto"/>
              <w:rPr>
                <w:rFonts w:cs="Arial"/>
                <w:szCs w:val="16"/>
              </w:rPr>
            </w:pPr>
            <w:r w:rsidRPr="000E1730">
              <w:rPr>
                <w:rFonts w:cs="Arial"/>
                <w:szCs w:val="16"/>
              </w:rPr>
              <w:t>-   -   -   -   DepositPeriod</w:t>
            </w:r>
          </w:p>
        </w:tc>
        <w:tc>
          <w:tcPr>
            <w:tcW w:w="5479" w:type="dxa"/>
          </w:tcPr>
          <w:p w:rsidR="002B7A14" w:rsidRPr="000E1730" w:rsidRDefault="002B7A14" w:rsidP="0047273A">
            <w:pPr>
              <w:pStyle w:val="Tabela-zawarto"/>
            </w:pPr>
            <w:r w:rsidRPr="000E1730">
              <w:t>Okres trwania lokaty</w:t>
            </w:r>
          </w:p>
        </w:tc>
        <w:tc>
          <w:tcPr>
            <w:tcW w:w="5103" w:type="dxa"/>
            <w:gridSpan w:val="2"/>
          </w:tcPr>
          <w:p w:rsidR="002B7A14" w:rsidRPr="000E1730" w:rsidRDefault="002B7A14" w:rsidP="0047273A">
            <w:pPr>
              <w:pStyle w:val="Tabela-zawarto"/>
              <w:jc w:val="center"/>
              <w:rPr>
                <w:rFonts w:cs="Arial"/>
                <w:szCs w:val="16"/>
              </w:rPr>
            </w:pPr>
            <w:r w:rsidRPr="000E1730">
              <w:rPr>
                <w:rFonts w:cs="Arial"/>
                <w:szCs w:val="16"/>
              </w:rPr>
              <w:t>Ilość dni</w:t>
            </w:r>
            <w:r>
              <w:rPr>
                <w:rFonts w:cs="Arial"/>
                <w:szCs w:val="16"/>
              </w:rPr>
              <w:t>/tygodni/miesięcy/lat</w:t>
            </w:r>
            <w:r w:rsidRPr="000E1730">
              <w:rPr>
                <w:rFonts w:cs="Arial"/>
                <w:szCs w:val="16"/>
              </w:rPr>
              <w:t xml:space="preserve"> trwania lokaty</w:t>
            </w:r>
          </w:p>
        </w:tc>
      </w:tr>
      <w:tr w:rsidR="002B7A14" w:rsidRPr="000E1730" w:rsidTr="004932D8">
        <w:trPr>
          <w:jc w:val="center"/>
        </w:trPr>
        <w:tc>
          <w:tcPr>
            <w:tcW w:w="576" w:type="dxa"/>
            <w:tcBorders>
              <w:top w:val="nil"/>
              <w:bottom w:val="nil"/>
            </w:tcBorders>
          </w:tcPr>
          <w:p w:rsidR="002B7A14" w:rsidRPr="000E1730" w:rsidRDefault="002B7A14" w:rsidP="0047273A">
            <w:pPr>
              <w:pStyle w:val="Tabela-zawarto"/>
              <w:rPr>
                <w:rFonts w:cs="Arial"/>
                <w:szCs w:val="16"/>
              </w:rPr>
            </w:pPr>
          </w:p>
        </w:tc>
        <w:tc>
          <w:tcPr>
            <w:tcW w:w="3040" w:type="dxa"/>
            <w:tcBorders>
              <w:top w:val="nil"/>
              <w:bottom w:val="nil"/>
            </w:tcBorders>
          </w:tcPr>
          <w:p w:rsidR="002B7A14" w:rsidRPr="000E1730" w:rsidRDefault="002B7A14" w:rsidP="0047273A">
            <w:pPr>
              <w:pStyle w:val="Tabela-zawarto"/>
              <w:rPr>
                <w:rFonts w:cs="Arial"/>
                <w:szCs w:val="16"/>
              </w:rPr>
            </w:pPr>
            <w:r w:rsidRPr="000E1730">
              <w:rPr>
                <w:rFonts w:cs="Arial"/>
                <w:szCs w:val="16"/>
              </w:rPr>
              <w:t>-   -   -   -   DepositName</w:t>
            </w:r>
          </w:p>
        </w:tc>
        <w:tc>
          <w:tcPr>
            <w:tcW w:w="5479" w:type="dxa"/>
          </w:tcPr>
          <w:p w:rsidR="002B7A14" w:rsidRPr="000E1730" w:rsidRDefault="002B7A14" w:rsidP="0047273A">
            <w:pPr>
              <w:pStyle w:val="Tabela-zawarto"/>
            </w:pPr>
            <w:r w:rsidRPr="000E1730">
              <w:t>Nazwa lokaty</w:t>
            </w:r>
          </w:p>
        </w:tc>
        <w:tc>
          <w:tcPr>
            <w:tcW w:w="5103" w:type="dxa"/>
            <w:gridSpan w:val="2"/>
          </w:tcPr>
          <w:p w:rsidR="002B7A14" w:rsidRPr="000E1730" w:rsidRDefault="002B7A14" w:rsidP="0047273A">
            <w:pPr>
              <w:pStyle w:val="Tabela-zawarto"/>
              <w:jc w:val="center"/>
              <w:rPr>
                <w:rFonts w:cs="Arial"/>
                <w:szCs w:val="16"/>
              </w:rPr>
            </w:pPr>
          </w:p>
        </w:tc>
      </w:tr>
      <w:tr w:rsidR="002B7A14" w:rsidRPr="000E1730" w:rsidTr="004932D8">
        <w:trPr>
          <w:jc w:val="center"/>
        </w:trPr>
        <w:tc>
          <w:tcPr>
            <w:tcW w:w="576" w:type="dxa"/>
            <w:tcBorders>
              <w:top w:val="nil"/>
            </w:tcBorders>
          </w:tcPr>
          <w:p w:rsidR="002B7A14" w:rsidRPr="000E1730" w:rsidRDefault="002B7A14" w:rsidP="0047273A">
            <w:pPr>
              <w:pStyle w:val="Tabela-zawarto"/>
              <w:rPr>
                <w:rFonts w:cs="Arial"/>
                <w:szCs w:val="16"/>
              </w:rPr>
            </w:pPr>
          </w:p>
        </w:tc>
        <w:tc>
          <w:tcPr>
            <w:tcW w:w="3040" w:type="dxa"/>
            <w:tcBorders>
              <w:top w:val="nil"/>
            </w:tcBorders>
          </w:tcPr>
          <w:p w:rsidR="002B7A14" w:rsidRPr="000E1730" w:rsidRDefault="002B7A14" w:rsidP="0047273A">
            <w:pPr>
              <w:pStyle w:val="Tabela-zawarto"/>
              <w:rPr>
                <w:rFonts w:cs="Arial"/>
                <w:szCs w:val="16"/>
              </w:rPr>
            </w:pPr>
            <w:r w:rsidRPr="000E1730">
              <w:rPr>
                <w:rFonts w:cs="Arial"/>
                <w:szCs w:val="16"/>
              </w:rPr>
              <w:t>-   -   -   -   DepositInterestRateType</w:t>
            </w:r>
          </w:p>
        </w:tc>
        <w:tc>
          <w:tcPr>
            <w:tcW w:w="5479" w:type="dxa"/>
          </w:tcPr>
          <w:p w:rsidR="002B7A14" w:rsidRPr="000E1730" w:rsidRDefault="002B7A14" w:rsidP="0047273A">
            <w:pPr>
              <w:pStyle w:val="Tabela-zawarto"/>
            </w:pPr>
            <w:r w:rsidRPr="000E1730">
              <w:t>Rodzaj oprocentowania</w:t>
            </w:r>
          </w:p>
        </w:tc>
        <w:tc>
          <w:tcPr>
            <w:tcW w:w="5103" w:type="dxa"/>
            <w:gridSpan w:val="2"/>
          </w:tcPr>
          <w:p w:rsidR="002B7A14" w:rsidRPr="000E1730" w:rsidRDefault="002B7A14" w:rsidP="0047273A">
            <w:pPr>
              <w:pStyle w:val="Tabela-zawarto"/>
              <w:jc w:val="center"/>
              <w:rPr>
                <w:rFonts w:cs="Arial"/>
                <w:szCs w:val="16"/>
              </w:rPr>
            </w:pPr>
            <w:r w:rsidRPr="000E1730">
              <w:rPr>
                <w:rFonts w:cs="Arial"/>
                <w:szCs w:val="16"/>
              </w:rPr>
              <w:t>Rodzaj oprocentowania</w:t>
            </w:r>
          </w:p>
        </w:tc>
      </w:tr>
      <w:tr w:rsidR="002B7A14" w:rsidRPr="000E1730" w:rsidTr="004932D8">
        <w:trPr>
          <w:jc w:val="center"/>
        </w:trPr>
        <w:tc>
          <w:tcPr>
            <w:tcW w:w="576" w:type="dxa"/>
          </w:tcPr>
          <w:p w:rsidR="002B7A14" w:rsidRPr="000E1730" w:rsidRDefault="002B7A14" w:rsidP="0047273A">
            <w:pPr>
              <w:pStyle w:val="Tabela-zawarto"/>
              <w:rPr>
                <w:rFonts w:cs="Arial"/>
                <w:szCs w:val="16"/>
              </w:rPr>
            </w:pPr>
          </w:p>
        </w:tc>
        <w:tc>
          <w:tcPr>
            <w:tcW w:w="3040" w:type="dxa"/>
          </w:tcPr>
          <w:p w:rsidR="002B7A14" w:rsidRPr="000E1730" w:rsidRDefault="002B7A14" w:rsidP="0047273A">
            <w:pPr>
              <w:pStyle w:val="Tabela-zawarto"/>
              <w:rPr>
                <w:rFonts w:cs="Arial"/>
                <w:szCs w:val="16"/>
              </w:rPr>
            </w:pPr>
            <w:r w:rsidRPr="000E1730">
              <w:rPr>
                <w:rFonts w:cs="Arial"/>
                <w:szCs w:val="16"/>
              </w:rPr>
              <w:t>-   -   -   -   DepositInterestRate</w:t>
            </w:r>
          </w:p>
        </w:tc>
        <w:tc>
          <w:tcPr>
            <w:tcW w:w="5479" w:type="dxa"/>
          </w:tcPr>
          <w:p w:rsidR="002B7A14" w:rsidRPr="000E1730" w:rsidRDefault="002B7A14" w:rsidP="0047273A">
            <w:pPr>
              <w:pStyle w:val="Tabela-zawarto"/>
            </w:pPr>
            <w:r w:rsidRPr="000E1730">
              <w:t>Wysokość oprocentowania</w:t>
            </w:r>
          </w:p>
        </w:tc>
        <w:tc>
          <w:tcPr>
            <w:tcW w:w="5103" w:type="dxa"/>
            <w:gridSpan w:val="2"/>
          </w:tcPr>
          <w:p w:rsidR="002B7A14" w:rsidRPr="000E1730" w:rsidRDefault="002B7A14" w:rsidP="0047273A">
            <w:pPr>
              <w:pStyle w:val="Tabela-zawarto"/>
              <w:jc w:val="center"/>
              <w:rPr>
                <w:rFonts w:cs="Arial"/>
                <w:szCs w:val="16"/>
              </w:rPr>
            </w:pPr>
            <w:r w:rsidRPr="000E1730">
              <w:rPr>
                <w:rFonts w:cs="Arial"/>
                <w:szCs w:val="16"/>
              </w:rPr>
              <w:t>Wysokość oprocentowania</w:t>
            </w:r>
          </w:p>
        </w:tc>
      </w:tr>
      <w:tr w:rsidR="002B7A14" w:rsidRPr="000E1730" w:rsidTr="004932D8">
        <w:trPr>
          <w:jc w:val="center"/>
        </w:trPr>
        <w:tc>
          <w:tcPr>
            <w:tcW w:w="576" w:type="dxa"/>
          </w:tcPr>
          <w:p w:rsidR="002B7A14" w:rsidRPr="000E1730" w:rsidRDefault="002B7A14" w:rsidP="0047273A">
            <w:pPr>
              <w:pStyle w:val="Tabela-zawarto"/>
              <w:rPr>
                <w:rFonts w:cs="Arial"/>
                <w:szCs w:val="16"/>
              </w:rPr>
            </w:pPr>
          </w:p>
        </w:tc>
        <w:tc>
          <w:tcPr>
            <w:tcW w:w="3040" w:type="dxa"/>
          </w:tcPr>
          <w:p w:rsidR="002B7A14" w:rsidRPr="000E1730" w:rsidRDefault="002B7A14" w:rsidP="0047273A">
            <w:pPr>
              <w:pStyle w:val="Tabela-zawarto"/>
              <w:rPr>
                <w:rFonts w:cs="Arial"/>
                <w:szCs w:val="16"/>
              </w:rPr>
            </w:pPr>
            <w:r w:rsidRPr="000E1730">
              <w:rPr>
                <w:rFonts w:cs="Arial"/>
                <w:szCs w:val="16"/>
              </w:rPr>
              <w:t>-   -   -   -   InterestCapitalization</w:t>
            </w:r>
          </w:p>
        </w:tc>
        <w:tc>
          <w:tcPr>
            <w:tcW w:w="5479" w:type="dxa"/>
          </w:tcPr>
          <w:p w:rsidR="002B7A14" w:rsidRPr="000E1730" w:rsidRDefault="002B7A14" w:rsidP="0047273A">
            <w:pPr>
              <w:pStyle w:val="Tabela-zawarto"/>
            </w:pPr>
            <w:r w:rsidRPr="000E1730">
              <w:t>Kapitalizacja odsetek</w:t>
            </w:r>
          </w:p>
        </w:tc>
        <w:tc>
          <w:tcPr>
            <w:tcW w:w="5103" w:type="dxa"/>
            <w:gridSpan w:val="2"/>
          </w:tcPr>
          <w:p w:rsidR="002B7A14" w:rsidRPr="000E1730" w:rsidRDefault="002B7A14" w:rsidP="0047273A">
            <w:pPr>
              <w:pStyle w:val="Tabela-zawarto"/>
              <w:jc w:val="center"/>
              <w:rPr>
                <w:rFonts w:cs="Arial"/>
                <w:szCs w:val="16"/>
              </w:rPr>
            </w:pPr>
          </w:p>
        </w:tc>
      </w:tr>
      <w:tr w:rsidR="002B7A14" w:rsidRPr="000E1730" w:rsidTr="004932D8">
        <w:trPr>
          <w:jc w:val="center"/>
        </w:trPr>
        <w:tc>
          <w:tcPr>
            <w:tcW w:w="576" w:type="dxa"/>
          </w:tcPr>
          <w:p w:rsidR="002B7A14" w:rsidRPr="000E1730" w:rsidRDefault="002B7A14" w:rsidP="0047273A">
            <w:pPr>
              <w:pStyle w:val="Tabela-zawarto"/>
              <w:rPr>
                <w:rFonts w:cs="Arial"/>
                <w:szCs w:val="16"/>
              </w:rPr>
            </w:pPr>
          </w:p>
        </w:tc>
        <w:tc>
          <w:tcPr>
            <w:tcW w:w="3040" w:type="dxa"/>
          </w:tcPr>
          <w:p w:rsidR="002B7A14" w:rsidRPr="000E1730" w:rsidRDefault="002B7A14" w:rsidP="0047273A">
            <w:pPr>
              <w:pStyle w:val="Tabela-zawarto"/>
              <w:rPr>
                <w:rFonts w:cs="Arial"/>
                <w:szCs w:val="16"/>
              </w:rPr>
            </w:pPr>
            <w:r w:rsidRPr="000E1730">
              <w:rPr>
                <w:rFonts w:cs="Arial"/>
                <w:szCs w:val="16"/>
              </w:rPr>
              <w:t>-   -   -   -   DepositRenewable</w:t>
            </w:r>
          </w:p>
        </w:tc>
        <w:tc>
          <w:tcPr>
            <w:tcW w:w="5479" w:type="dxa"/>
          </w:tcPr>
          <w:p w:rsidR="002B7A14" w:rsidRPr="000E1730" w:rsidRDefault="002B7A14" w:rsidP="0047273A">
            <w:pPr>
              <w:pStyle w:val="Tabela-zawarto"/>
            </w:pPr>
            <w:r w:rsidRPr="000E1730">
              <w:t>Odnawialność lokaty</w:t>
            </w:r>
          </w:p>
        </w:tc>
        <w:tc>
          <w:tcPr>
            <w:tcW w:w="5103" w:type="dxa"/>
            <w:gridSpan w:val="2"/>
          </w:tcPr>
          <w:p w:rsidR="002B7A14" w:rsidRPr="000E1730" w:rsidRDefault="002B7A14" w:rsidP="0047273A">
            <w:pPr>
              <w:pStyle w:val="Tabela-zawarto"/>
              <w:jc w:val="center"/>
              <w:rPr>
                <w:rFonts w:cs="Arial"/>
                <w:szCs w:val="16"/>
              </w:rPr>
            </w:pPr>
            <w:r>
              <w:rPr>
                <w:rFonts w:cs="Arial"/>
                <w:szCs w:val="16"/>
              </w:rPr>
              <w:t>Informacja o tym czy założona lokata jest odnawialna</w:t>
            </w:r>
          </w:p>
        </w:tc>
      </w:tr>
      <w:tr w:rsidR="002B7A14" w:rsidRPr="000E1730" w:rsidTr="004932D8">
        <w:trPr>
          <w:jc w:val="center"/>
        </w:trPr>
        <w:tc>
          <w:tcPr>
            <w:tcW w:w="576" w:type="dxa"/>
          </w:tcPr>
          <w:p w:rsidR="002B7A14" w:rsidRPr="000E1730" w:rsidRDefault="002B7A14" w:rsidP="0047273A">
            <w:pPr>
              <w:pStyle w:val="Tabela-zawarto"/>
              <w:rPr>
                <w:rFonts w:cs="Arial"/>
                <w:szCs w:val="16"/>
              </w:rPr>
            </w:pPr>
          </w:p>
        </w:tc>
        <w:tc>
          <w:tcPr>
            <w:tcW w:w="3040" w:type="dxa"/>
          </w:tcPr>
          <w:p w:rsidR="002B7A14" w:rsidRPr="000E1730" w:rsidRDefault="002B7A14" w:rsidP="0047273A">
            <w:pPr>
              <w:pStyle w:val="Tabela-zawarto"/>
              <w:rPr>
                <w:rFonts w:cs="Arial"/>
                <w:szCs w:val="16"/>
                <w:lang w:val="en-US"/>
              </w:rPr>
            </w:pPr>
            <w:r w:rsidRPr="000E1730">
              <w:rPr>
                <w:rFonts w:cs="Arial"/>
                <w:szCs w:val="16"/>
                <w:lang w:val="en-US"/>
              </w:rPr>
              <w:t>-   -   -   -   CurrencyIdentificationCode</w:t>
            </w:r>
          </w:p>
        </w:tc>
        <w:tc>
          <w:tcPr>
            <w:tcW w:w="5479" w:type="dxa"/>
          </w:tcPr>
          <w:p w:rsidR="002B7A14" w:rsidRPr="000E1730" w:rsidRDefault="002B7A14" w:rsidP="0047273A">
            <w:pPr>
              <w:pStyle w:val="Tabela-zawarto"/>
            </w:pPr>
            <w:r w:rsidRPr="000E1730">
              <w:t>Typ waluty dla lokat</w:t>
            </w:r>
          </w:p>
        </w:tc>
        <w:tc>
          <w:tcPr>
            <w:tcW w:w="5103" w:type="dxa"/>
            <w:gridSpan w:val="2"/>
          </w:tcPr>
          <w:p w:rsidR="002B7A14" w:rsidRPr="000E1730" w:rsidRDefault="002B7A14" w:rsidP="0047273A">
            <w:pPr>
              <w:pStyle w:val="Tabela-zawarto"/>
              <w:jc w:val="center"/>
              <w:rPr>
                <w:rFonts w:cs="Arial"/>
                <w:szCs w:val="16"/>
              </w:rPr>
            </w:pPr>
          </w:p>
        </w:tc>
      </w:tr>
      <w:tr w:rsidR="002B7A14" w:rsidRPr="000E1730" w:rsidTr="004932D8">
        <w:trPr>
          <w:jc w:val="center"/>
        </w:trPr>
        <w:tc>
          <w:tcPr>
            <w:tcW w:w="576" w:type="dxa"/>
          </w:tcPr>
          <w:p w:rsidR="002B7A14" w:rsidRPr="000E1730" w:rsidRDefault="002B7A14" w:rsidP="0047273A">
            <w:pPr>
              <w:pStyle w:val="Tabela-zawarto"/>
              <w:rPr>
                <w:rFonts w:cs="Arial"/>
                <w:szCs w:val="16"/>
                <w:lang w:val="en-US"/>
              </w:rPr>
            </w:pPr>
          </w:p>
        </w:tc>
        <w:tc>
          <w:tcPr>
            <w:tcW w:w="3040" w:type="dxa"/>
          </w:tcPr>
          <w:p w:rsidR="002B7A14" w:rsidRPr="000E1730" w:rsidRDefault="002B7A14" w:rsidP="0047273A">
            <w:pPr>
              <w:pStyle w:val="Tabela-zawarto"/>
              <w:rPr>
                <w:rFonts w:cs="Arial"/>
                <w:szCs w:val="16"/>
              </w:rPr>
            </w:pPr>
            <w:r w:rsidRPr="000E1730">
              <w:rPr>
                <w:rFonts w:cs="Arial"/>
                <w:szCs w:val="16"/>
              </w:rPr>
              <w:t>-   -   -   -   MinDepositAmount</w:t>
            </w:r>
          </w:p>
        </w:tc>
        <w:tc>
          <w:tcPr>
            <w:tcW w:w="5479" w:type="dxa"/>
          </w:tcPr>
          <w:p w:rsidR="002B7A14" w:rsidRPr="000E1730" w:rsidRDefault="002B7A14" w:rsidP="0047273A">
            <w:pPr>
              <w:pStyle w:val="Tabela-zawarto"/>
            </w:pPr>
            <w:r w:rsidRPr="000E1730">
              <w:t>Minimalna kwota wpłaty</w:t>
            </w:r>
          </w:p>
        </w:tc>
        <w:tc>
          <w:tcPr>
            <w:tcW w:w="5103" w:type="dxa"/>
            <w:gridSpan w:val="2"/>
          </w:tcPr>
          <w:p w:rsidR="002B7A14" w:rsidRPr="000E1730" w:rsidRDefault="002B7A14" w:rsidP="0047273A">
            <w:pPr>
              <w:pStyle w:val="Tabela-zawarto"/>
              <w:jc w:val="center"/>
              <w:rPr>
                <w:rFonts w:cs="Arial"/>
                <w:szCs w:val="16"/>
              </w:rPr>
            </w:pPr>
          </w:p>
        </w:tc>
      </w:tr>
      <w:tr w:rsidR="002B7A14" w:rsidRPr="000E1730" w:rsidTr="004932D8">
        <w:trPr>
          <w:jc w:val="center"/>
        </w:trPr>
        <w:tc>
          <w:tcPr>
            <w:tcW w:w="576" w:type="dxa"/>
          </w:tcPr>
          <w:p w:rsidR="002B7A14" w:rsidRPr="000E1730" w:rsidRDefault="002B7A14" w:rsidP="0047273A">
            <w:pPr>
              <w:pStyle w:val="Tabela-zawarto"/>
              <w:rPr>
                <w:rFonts w:cs="Arial"/>
                <w:szCs w:val="16"/>
              </w:rPr>
            </w:pPr>
          </w:p>
        </w:tc>
        <w:tc>
          <w:tcPr>
            <w:tcW w:w="3040" w:type="dxa"/>
          </w:tcPr>
          <w:p w:rsidR="002B7A14" w:rsidRPr="000E1730" w:rsidRDefault="002B7A14" w:rsidP="0047273A">
            <w:pPr>
              <w:pStyle w:val="Tabela-zawarto"/>
              <w:rPr>
                <w:rFonts w:cs="Arial"/>
                <w:szCs w:val="16"/>
              </w:rPr>
            </w:pPr>
            <w:r w:rsidRPr="000E1730">
              <w:rPr>
                <w:rFonts w:cs="Arial"/>
                <w:szCs w:val="16"/>
              </w:rPr>
              <w:t>-   -   -   -   Description</w:t>
            </w:r>
          </w:p>
        </w:tc>
        <w:tc>
          <w:tcPr>
            <w:tcW w:w="5479" w:type="dxa"/>
          </w:tcPr>
          <w:p w:rsidR="002B7A14" w:rsidRPr="000E1730" w:rsidRDefault="002B7A14" w:rsidP="0047273A">
            <w:pPr>
              <w:pStyle w:val="Tabela-zawarto"/>
            </w:pPr>
            <w:r w:rsidRPr="000E1730">
              <w:t>Dodatkowe informacje o konsekwencjach przerwania lokaty</w:t>
            </w:r>
          </w:p>
        </w:tc>
        <w:tc>
          <w:tcPr>
            <w:tcW w:w="5103" w:type="dxa"/>
            <w:gridSpan w:val="2"/>
          </w:tcPr>
          <w:p w:rsidR="002B7A14" w:rsidRPr="000E1730" w:rsidRDefault="002B7A14" w:rsidP="0047273A">
            <w:pPr>
              <w:pStyle w:val="Tabela-zawarto"/>
              <w:jc w:val="center"/>
              <w:rPr>
                <w:rFonts w:cs="Arial"/>
                <w:szCs w:val="16"/>
              </w:rPr>
            </w:pPr>
          </w:p>
        </w:tc>
      </w:tr>
    </w:tbl>
    <w:p w:rsidR="002B7A14" w:rsidRPr="000E1730" w:rsidRDefault="002B7A14" w:rsidP="0047273A">
      <w:pPr>
        <w:rPr>
          <w:rFonts w:ascii="Arial" w:hAnsi="Arial" w:cs="Arial"/>
          <w:sz w:val="16"/>
          <w:szCs w:val="16"/>
        </w:rPr>
      </w:pPr>
    </w:p>
    <w:p w:rsidR="002B7A14" w:rsidRPr="000E1730" w:rsidRDefault="002B7A14" w:rsidP="00E3323B">
      <w:pPr>
        <w:pStyle w:val="Heading2"/>
        <w:numPr>
          <w:ilvl w:val="1"/>
          <w:numId w:val="27"/>
        </w:numPr>
      </w:pPr>
      <w:bookmarkStart w:id="156" w:name="_Toc365015773"/>
      <w:r w:rsidRPr="000E1730">
        <w:t xml:space="preserve">Komunikat żądania </w:t>
      </w:r>
      <w:r>
        <w:t>DepositModifyRequest</w:t>
      </w:r>
      <w:bookmarkEnd w:id="156"/>
    </w:p>
    <w:p w:rsidR="002B7A14" w:rsidRPr="0099093D" w:rsidRDefault="002B7A14" w:rsidP="0099093D">
      <w:pPr>
        <w:pStyle w:val="OpisZnak"/>
      </w:pPr>
      <w:r>
        <w:t xml:space="preserve">Usługa </w:t>
      </w:r>
      <w:r w:rsidRPr="000E1730">
        <w:t>Deposit</w:t>
      </w:r>
      <w:r>
        <w:t>Modify</w:t>
      </w:r>
      <w:r w:rsidRPr="000E1730">
        <w:t>Request</w:t>
      </w:r>
      <w:r>
        <w:t xml:space="preserve"> służy do złożenia żądania modyfikacji lokaty.</w:t>
      </w:r>
    </w:p>
    <w:p w:rsidR="002B7A14" w:rsidRDefault="002B7A14" w:rsidP="003715B3">
      <w:pPr>
        <w:pStyle w:val="OpisZnak"/>
      </w:pPr>
      <w:r w:rsidRPr="000E1730">
        <w:t xml:space="preserve">Należy przyjąć założenie, że pojedyncze </w:t>
      </w:r>
      <w:r>
        <w:t xml:space="preserve">żądanie </w:t>
      </w:r>
      <w:r w:rsidRPr="000E1730">
        <w:t xml:space="preserve">zawiera dane dotyczące </w:t>
      </w:r>
      <w:r>
        <w:t xml:space="preserve">modyfikacji </w:t>
      </w:r>
      <w:r w:rsidRPr="000E1730">
        <w:t>jednej lokaty, jedną sekcję DepositDocument.</w:t>
      </w:r>
      <w:r>
        <w:t xml:space="preserve"> </w:t>
      </w:r>
    </w:p>
    <w:p w:rsidR="002B7A14" w:rsidRDefault="002B7A14" w:rsidP="0099093D">
      <w:pPr>
        <w:pStyle w:val="OpisZnak"/>
      </w:pPr>
      <w:r>
        <w:t xml:space="preserve">Dopuszczalna jest modyfikacja priorytetu i flagi odnawialności lokaty, jeśli status lokaty umożliwia jej modyfikację. </w:t>
      </w:r>
    </w:p>
    <w:p w:rsidR="002B7A14" w:rsidRDefault="002B7A14" w:rsidP="0099093D">
      <w:pPr>
        <w:pStyle w:val="OpisZnak"/>
      </w:pPr>
      <w:r>
        <w:t>Priorytet zlecenia otwarcia lokaty można zmienić jeśli lokata ma status: Przyjęta do realizacji, Oczekująca lub W kolejce.</w:t>
      </w:r>
    </w:p>
    <w:p w:rsidR="002B7A14" w:rsidRPr="000E1730" w:rsidRDefault="002B7A14" w:rsidP="0099093D">
      <w:pPr>
        <w:pStyle w:val="OpisZnak"/>
      </w:pPr>
      <w:r>
        <w:t>Flagę odnawialności lokaty można zmienić jeśli lokata ma status: Przyjęta do realizacji, Otwarta, Oczekująca lub W kolejce.</w:t>
      </w:r>
    </w:p>
    <w:p w:rsidR="002B7A14" w:rsidRPr="000E1730" w:rsidRDefault="002B7A14" w:rsidP="003715B3">
      <w:pPr>
        <w:pStyle w:val="Caption"/>
      </w:pPr>
      <w:bookmarkStart w:id="157" w:name="_Toc365015845"/>
      <w:r w:rsidRPr="000E1730">
        <w:t xml:space="preserve">Tabela </w:t>
      </w:r>
      <w:fldSimple w:instr=" SEQ Tabela \* ARABIC ">
        <w:r>
          <w:rPr>
            <w:noProof/>
          </w:rPr>
          <w:t>19</w:t>
        </w:r>
      </w:fldSimple>
      <w:r w:rsidRPr="000E1730">
        <w:t>: Komunikat żądania Deposit</w:t>
      </w:r>
      <w:r>
        <w:t>Modify</w:t>
      </w:r>
      <w:r w:rsidRPr="000E1730">
        <w:t>Request</w:t>
      </w:r>
      <w:bookmarkEnd w:id="157"/>
    </w:p>
    <w:tbl>
      <w:tblPr>
        <w:tblW w:w="14293" w:type="dxa"/>
        <w:jc w:val="center"/>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76"/>
        <w:gridCol w:w="3190"/>
        <w:gridCol w:w="4862"/>
        <w:gridCol w:w="5656"/>
        <w:gridCol w:w="9"/>
      </w:tblGrid>
      <w:tr w:rsidR="002B7A14" w:rsidRPr="000E1730" w:rsidTr="004932D8">
        <w:trPr>
          <w:jc w:val="center"/>
        </w:trPr>
        <w:tc>
          <w:tcPr>
            <w:tcW w:w="576" w:type="dxa"/>
            <w:shd w:val="solid" w:color="auto" w:fill="auto"/>
          </w:tcPr>
          <w:p w:rsidR="002B7A14" w:rsidRPr="000E1730" w:rsidRDefault="002B7A14" w:rsidP="009C61B7">
            <w:pPr>
              <w:pStyle w:val="Tabela-zawarto"/>
            </w:pPr>
          </w:p>
        </w:tc>
        <w:tc>
          <w:tcPr>
            <w:tcW w:w="3190" w:type="dxa"/>
            <w:shd w:val="solid" w:color="auto" w:fill="auto"/>
          </w:tcPr>
          <w:p w:rsidR="002B7A14" w:rsidRPr="004147A6" w:rsidRDefault="002B7A14" w:rsidP="009C61B7">
            <w:pPr>
              <w:pStyle w:val="Tabela-zawarto"/>
              <w:rPr>
                <w:b/>
              </w:rPr>
            </w:pPr>
            <w:r w:rsidRPr="004147A6">
              <w:rPr>
                <w:b/>
              </w:rPr>
              <w:t>Nazwa elementu</w:t>
            </w:r>
          </w:p>
        </w:tc>
        <w:tc>
          <w:tcPr>
            <w:tcW w:w="4862" w:type="dxa"/>
            <w:shd w:val="solid" w:color="auto" w:fill="auto"/>
          </w:tcPr>
          <w:p w:rsidR="002B7A14" w:rsidRPr="004147A6" w:rsidRDefault="002B7A14" w:rsidP="009C61B7">
            <w:pPr>
              <w:pStyle w:val="Tabela-zawarto"/>
              <w:rPr>
                <w:b/>
              </w:rPr>
            </w:pPr>
            <w:r w:rsidRPr="004147A6">
              <w:rPr>
                <w:b/>
              </w:rPr>
              <w:t xml:space="preserve">Opis                          </w:t>
            </w:r>
          </w:p>
        </w:tc>
        <w:tc>
          <w:tcPr>
            <w:tcW w:w="5665" w:type="dxa"/>
            <w:gridSpan w:val="2"/>
            <w:shd w:val="solid" w:color="auto" w:fill="auto"/>
          </w:tcPr>
          <w:p w:rsidR="002B7A14" w:rsidRPr="004147A6" w:rsidRDefault="002B7A14" w:rsidP="009C61B7">
            <w:pPr>
              <w:pStyle w:val="Tabela-zawarto"/>
              <w:jc w:val="center"/>
              <w:rPr>
                <w:b/>
              </w:rPr>
            </w:pPr>
            <w:r w:rsidRPr="004147A6">
              <w:rPr>
                <w:b/>
              </w:rPr>
              <w:t>Wprowadzana wartość</w:t>
            </w: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4932D8">
            <w:pPr>
              <w:pStyle w:val="Tabela-zawarto"/>
            </w:pPr>
            <w:r w:rsidRPr="000E1730">
              <w:t>Deposit</w:t>
            </w:r>
            <w:r>
              <w:t>Modify</w:t>
            </w:r>
            <w:r w:rsidRPr="000E1730">
              <w:t>Request</w:t>
            </w:r>
          </w:p>
        </w:tc>
        <w:tc>
          <w:tcPr>
            <w:tcW w:w="10527" w:type="dxa"/>
            <w:gridSpan w:val="3"/>
          </w:tcPr>
          <w:p w:rsidR="002B7A14" w:rsidRPr="000E1730" w:rsidRDefault="002B7A14" w:rsidP="009C61B7">
            <w:pPr>
              <w:pStyle w:val="Tabela-zawarto"/>
              <w:jc w:val="center"/>
            </w:pPr>
            <w:r>
              <w:rPr>
                <w:rFonts w:cs="Arial"/>
              </w:rPr>
              <w:t xml:space="preserve">Modyfikacja </w:t>
            </w:r>
            <w:r w:rsidRPr="000E1730">
              <w:rPr>
                <w:rFonts w:cs="Arial"/>
              </w:rPr>
              <w:t>lokaty – komunikat typu zapytanie</w:t>
            </w:r>
          </w:p>
        </w:tc>
      </w:tr>
      <w:tr w:rsidR="002B7A14" w:rsidRPr="000E1730" w:rsidTr="004932D8">
        <w:trPr>
          <w:jc w:val="center"/>
        </w:trPr>
        <w:tc>
          <w:tcPr>
            <w:tcW w:w="576" w:type="dxa"/>
          </w:tcPr>
          <w:p w:rsidR="002B7A14" w:rsidRPr="000E1730" w:rsidRDefault="002B7A14" w:rsidP="009C61B7">
            <w:pPr>
              <w:pStyle w:val="Tabela-zawarto"/>
            </w:pPr>
            <w:r w:rsidRPr="000E1730">
              <w:t>A-16</w:t>
            </w:r>
          </w:p>
        </w:tc>
        <w:tc>
          <w:tcPr>
            <w:tcW w:w="3190" w:type="dxa"/>
          </w:tcPr>
          <w:p w:rsidR="002B7A14" w:rsidRPr="000E1730" w:rsidRDefault="002B7A14" w:rsidP="009C61B7">
            <w:pPr>
              <w:pStyle w:val="Tabela-zawarto"/>
            </w:pPr>
            <w:r w:rsidRPr="000E1730">
              <w:t>-   Header</w:t>
            </w:r>
          </w:p>
        </w:tc>
        <w:tc>
          <w:tcPr>
            <w:tcW w:w="4862" w:type="dxa"/>
          </w:tcPr>
          <w:p w:rsidR="002B7A14" w:rsidRPr="000E1730" w:rsidRDefault="002B7A14" w:rsidP="009C61B7">
            <w:pPr>
              <w:pStyle w:val="Tabela-zawarto"/>
              <w:rPr>
                <w:rFonts w:cs="Arial"/>
              </w:rPr>
            </w:pPr>
            <w:r w:rsidRPr="000E1730">
              <w:rPr>
                <w:rFonts w:cs="Arial"/>
              </w:rPr>
              <w:t>Komponent zawierający elementy nagłówka komunikatu</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   IssueDateTime</w:t>
            </w:r>
          </w:p>
        </w:tc>
        <w:tc>
          <w:tcPr>
            <w:tcW w:w="4862" w:type="dxa"/>
          </w:tcPr>
          <w:p w:rsidR="002B7A14" w:rsidRPr="000E1730" w:rsidRDefault="002B7A14" w:rsidP="009C61B7">
            <w:pPr>
              <w:pStyle w:val="Tabela-zawarto"/>
              <w:rPr>
                <w:rFonts w:cs="Arial"/>
              </w:rPr>
            </w:pPr>
            <w:r w:rsidRPr="000E1730">
              <w:rPr>
                <w:rFonts w:cs="Arial"/>
              </w:rPr>
              <w:t>Data i czas komunikatu</w:t>
            </w:r>
          </w:p>
        </w:tc>
        <w:tc>
          <w:tcPr>
            <w:tcW w:w="5665" w:type="dxa"/>
            <w:gridSpan w:val="2"/>
          </w:tcPr>
          <w:p w:rsidR="002B7A14" w:rsidRPr="000E1730" w:rsidRDefault="002B7A14" w:rsidP="009C61B7">
            <w:pPr>
              <w:pStyle w:val="Tabela-zawarto"/>
              <w:jc w:val="center"/>
              <w:rPr>
                <w:lang w:val="de-DE"/>
              </w:rPr>
            </w:pPr>
            <w:r w:rsidRPr="000E1730">
              <w:rPr>
                <w:lang w:val="de-DE"/>
              </w:rPr>
              <w:t>Data i czas komunikatu</w:t>
            </w: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rPr>
                <w:lang w:val="de-DE"/>
              </w:rPr>
            </w:pPr>
            <w:r w:rsidRPr="000E1730">
              <w:rPr>
                <w:lang w:val="de-DE"/>
              </w:rPr>
              <w:t>-   -   DocumentIdentifier</w:t>
            </w:r>
          </w:p>
        </w:tc>
        <w:tc>
          <w:tcPr>
            <w:tcW w:w="4862" w:type="dxa"/>
          </w:tcPr>
          <w:p w:rsidR="002B7A14" w:rsidRPr="000E1730" w:rsidRDefault="002B7A14" w:rsidP="009C61B7">
            <w:pPr>
              <w:pStyle w:val="Tabela-zawarto"/>
              <w:rPr>
                <w:rFonts w:cs="Arial"/>
              </w:rPr>
            </w:pPr>
            <w:r w:rsidRPr="000E1730">
              <w:rPr>
                <w:rFonts w:cs="Arial"/>
              </w:rPr>
              <w:t>Identyfikator komunikatu</w:t>
            </w:r>
          </w:p>
        </w:tc>
        <w:tc>
          <w:tcPr>
            <w:tcW w:w="5665" w:type="dxa"/>
            <w:gridSpan w:val="2"/>
          </w:tcPr>
          <w:p w:rsidR="002B7A14" w:rsidRPr="000E1730" w:rsidRDefault="002B7A14" w:rsidP="009C61B7">
            <w:pPr>
              <w:pStyle w:val="Tabela-zawarto"/>
              <w:jc w:val="center"/>
            </w:pPr>
            <w:r w:rsidRPr="000E1730">
              <w:t>Dowolny ciąg znaków nadawany przez wysyłającego</w:t>
            </w: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   SenderIdentifier</w:t>
            </w:r>
          </w:p>
        </w:tc>
        <w:tc>
          <w:tcPr>
            <w:tcW w:w="4862" w:type="dxa"/>
          </w:tcPr>
          <w:p w:rsidR="002B7A14" w:rsidRPr="000E1730" w:rsidRDefault="002B7A14" w:rsidP="009C61B7">
            <w:pPr>
              <w:pStyle w:val="Tabela-zawarto"/>
              <w:rPr>
                <w:rFonts w:cs="Arial"/>
              </w:rPr>
            </w:pPr>
            <w:r w:rsidRPr="000E1730">
              <w:rPr>
                <w:rFonts w:cs="Arial"/>
              </w:rPr>
              <w:t>Identyfikator nadawcy komunikatu</w:t>
            </w:r>
          </w:p>
        </w:tc>
        <w:tc>
          <w:tcPr>
            <w:tcW w:w="5665" w:type="dxa"/>
            <w:gridSpan w:val="2"/>
          </w:tcPr>
          <w:p w:rsidR="002B7A14" w:rsidRPr="000E1730" w:rsidRDefault="002B7A14" w:rsidP="009C61B7">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rPr>
                <w:lang w:val="en-US"/>
              </w:rPr>
            </w:pPr>
            <w:r w:rsidRPr="000E1730">
              <w:rPr>
                <w:lang w:val="en-US"/>
              </w:rPr>
              <w:t>-   -   ReceiverIdentifier</w:t>
            </w:r>
          </w:p>
        </w:tc>
        <w:tc>
          <w:tcPr>
            <w:tcW w:w="4862" w:type="dxa"/>
          </w:tcPr>
          <w:p w:rsidR="002B7A14" w:rsidRPr="000E1730" w:rsidRDefault="002B7A14" w:rsidP="009C61B7">
            <w:pPr>
              <w:pStyle w:val="Tabela-zawarto"/>
              <w:rPr>
                <w:rFonts w:cs="Arial"/>
              </w:rPr>
            </w:pPr>
            <w:r w:rsidRPr="000E1730">
              <w:rPr>
                <w:rFonts w:cs="Arial"/>
              </w:rPr>
              <w:t>Identyfikator odbiorcy komunikatu</w:t>
            </w:r>
          </w:p>
        </w:tc>
        <w:tc>
          <w:tcPr>
            <w:tcW w:w="5665" w:type="dxa"/>
            <w:gridSpan w:val="2"/>
          </w:tcPr>
          <w:p w:rsidR="002B7A14" w:rsidRPr="000E1730" w:rsidRDefault="002B7A14" w:rsidP="009C61B7">
            <w:pPr>
              <w:pStyle w:val="Tabela-zawarto"/>
              <w:jc w:val="center"/>
              <w:rPr>
                <w:lang w:val="en-US"/>
              </w:rPr>
            </w:pPr>
            <w:r w:rsidRPr="000E1730">
              <w:rPr>
                <w:lang w:val="en-US"/>
              </w:rPr>
              <w:t>“ZSK-C”</w:t>
            </w:r>
          </w:p>
        </w:tc>
      </w:tr>
      <w:tr w:rsidR="002B7A14" w:rsidRPr="000E1730" w:rsidTr="004932D8">
        <w:trPr>
          <w:jc w:val="center"/>
        </w:trPr>
        <w:tc>
          <w:tcPr>
            <w:tcW w:w="576" w:type="dxa"/>
          </w:tcPr>
          <w:p w:rsidR="002B7A14" w:rsidRPr="000E1730" w:rsidRDefault="002B7A14" w:rsidP="009C61B7">
            <w:pPr>
              <w:pStyle w:val="Tabela-zawarto"/>
              <w:rPr>
                <w:lang w:val="en-US"/>
              </w:rPr>
            </w:pPr>
          </w:p>
        </w:tc>
        <w:tc>
          <w:tcPr>
            <w:tcW w:w="3190" w:type="dxa"/>
          </w:tcPr>
          <w:p w:rsidR="002B7A14" w:rsidRPr="000E1730" w:rsidRDefault="002B7A14" w:rsidP="009C61B7">
            <w:pPr>
              <w:pStyle w:val="Tabela-zawarto"/>
              <w:rPr>
                <w:lang w:val="en-US"/>
              </w:rPr>
            </w:pPr>
            <w:r w:rsidRPr="000E1730">
              <w:rPr>
                <w:lang w:val="en-US"/>
              </w:rPr>
              <w:t>-   ResponseDetailsOmit</w:t>
            </w:r>
          </w:p>
        </w:tc>
        <w:tc>
          <w:tcPr>
            <w:tcW w:w="4862" w:type="dxa"/>
          </w:tcPr>
          <w:p w:rsidR="002B7A14" w:rsidRPr="000E1730" w:rsidRDefault="002B7A14" w:rsidP="009C61B7">
            <w:pPr>
              <w:pStyle w:val="Tabela-zawarto"/>
              <w:rPr>
                <w:rFonts w:cs="Arial"/>
              </w:rPr>
            </w:pPr>
            <w:r w:rsidRPr="000E1730">
              <w:rPr>
                <w:rFonts w:cs="Arial"/>
              </w:rPr>
              <w:t>Wskaźnik określający czy w odpowiedzi mają być przekazane szczegóły lokaty</w:t>
            </w:r>
          </w:p>
        </w:tc>
        <w:tc>
          <w:tcPr>
            <w:tcW w:w="5665" w:type="dxa"/>
            <w:gridSpan w:val="2"/>
          </w:tcPr>
          <w:p w:rsidR="002B7A14" w:rsidRPr="000E1730" w:rsidRDefault="002B7A14" w:rsidP="009C61B7">
            <w:pPr>
              <w:pStyle w:val="Tabela-zawarto"/>
              <w:jc w:val="center"/>
            </w:pPr>
            <w:r w:rsidRPr="000E1730">
              <w:t xml:space="preserve">True/False </w:t>
            </w:r>
          </w:p>
          <w:p w:rsidR="002B7A14" w:rsidRPr="000E1730" w:rsidRDefault="002B7A14" w:rsidP="009C61B7">
            <w:pPr>
              <w:pStyle w:val="Tabela-zawarto"/>
              <w:jc w:val="center"/>
            </w:pPr>
            <w:r w:rsidRPr="000E1730">
              <w:t xml:space="preserve">Brak </w:t>
            </w:r>
            <w:r>
              <w:t>elementu</w:t>
            </w:r>
            <w:r w:rsidRPr="000E1730">
              <w:t xml:space="preserve"> oznacza False</w:t>
            </w:r>
          </w:p>
        </w:tc>
      </w:tr>
      <w:tr w:rsidR="002B7A14" w:rsidRPr="000E1730" w:rsidTr="004932D8">
        <w:trPr>
          <w:jc w:val="center"/>
        </w:trPr>
        <w:tc>
          <w:tcPr>
            <w:tcW w:w="576" w:type="dxa"/>
          </w:tcPr>
          <w:p w:rsidR="002B7A14" w:rsidRPr="000E1730" w:rsidRDefault="002B7A14" w:rsidP="009C61B7">
            <w:pPr>
              <w:pStyle w:val="Tabela-zawarto"/>
            </w:pPr>
            <w:r w:rsidRPr="000E1730">
              <w:t>H-12</w:t>
            </w:r>
          </w:p>
        </w:tc>
        <w:tc>
          <w:tcPr>
            <w:tcW w:w="3190" w:type="dxa"/>
          </w:tcPr>
          <w:p w:rsidR="002B7A14" w:rsidRPr="000E1730" w:rsidRDefault="002B7A14" w:rsidP="009C61B7">
            <w:pPr>
              <w:pStyle w:val="Tabela-zawarto"/>
            </w:pPr>
            <w:r w:rsidRPr="000E1730">
              <w:t>-   DepositDocument</w:t>
            </w:r>
          </w:p>
        </w:tc>
        <w:tc>
          <w:tcPr>
            <w:tcW w:w="4862" w:type="dxa"/>
          </w:tcPr>
          <w:p w:rsidR="002B7A14" w:rsidRPr="000E1730" w:rsidRDefault="002B7A14" w:rsidP="009C61B7">
            <w:pPr>
              <w:pStyle w:val="Tabela-zawarto"/>
              <w:rPr>
                <w:rFonts w:cs="Arial"/>
              </w:rPr>
            </w:pPr>
            <w:r w:rsidRPr="000E1730">
              <w:rPr>
                <w:rFonts w:cs="Arial"/>
              </w:rPr>
              <w:t>Komponent zawierajacy informacje o zakładanej lokacie</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t xml:space="preserve">-   -   </w:t>
            </w:r>
            <w:r w:rsidRPr="00EA4E82">
              <w:t>ImmediateDeposit</w:t>
            </w:r>
          </w:p>
        </w:tc>
        <w:tc>
          <w:tcPr>
            <w:tcW w:w="4862" w:type="dxa"/>
          </w:tcPr>
          <w:p w:rsidR="002B7A14" w:rsidRPr="000E1730" w:rsidRDefault="002B7A14" w:rsidP="009C61B7">
            <w:pPr>
              <w:pStyle w:val="Tabela-zawarto"/>
              <w:rPr>
                <w:rFonts w:cs="Arial"/>
              </w:rPr>
            </w:pPr>
            <w:r w:rsidRPr="000E1730">
              <w:t>Wskaźnik pilności wykonania</w:t>
            </w:r>
            <w:r>
              <w:t xml:space="preserve"> zlecenia założenia lokaty</w:t>
            </w:r>
          </w:p>
        </w:tc>
        <w:tc>
          <w:tcPr>
            <w:tcW w:w="5665" w:type="dxa"/>
            <w:gridSpan w:val="2"/>
          </w:tcPr>
          <w:p w:rsidR="002B7A14" w:rsidRDefault="002B7A14" w:rsidP="001C7527">
            <w:pPr>
              <w:pStyle w:val="Tabela-zawarto"/>
              <w:jc w:val="center"/>
            </w:pPr>
            <w:r w:rsidRPr="006B3A04">
              <w:t>Priorytet (False/True) – wskazuje na jaką wartość ma być zmodyfikowane</w:t>
            </w:r>
          </w:p>
          <w:p w:rsidR="002B7A14" w:rsidRDefault="002B7A14" w:rsidP="001C7527">
            <w:pPr>
              <w:pStyle w:val="Tabela-zawarto"/>
              <w:jc w:val="center"/>
            </w:pPr>
          </w:p>
          <w:p w:rsidR="002B7A14" w:rsidRPr="000E1730" w:rsidRDefault="002B7A14" w:rsidP="001C7527">
            <w:pPr>
              <w:pStyle w:val="Tabela-zawarto"/>
              <w:jc w:val="center"/>
            </w:pPr>
            <w:r>
              <w:t>Jeśli żądanie dotyczy zmiany priorytetu to element musi zostać określony</w:t>
            </w:r>
          </w:p>
        </w:tc>
      </w:tr>
      <w:tr w:rsidR="002B7A14" w:rsidRPr="000E1730" w:rsidTr="004932D8">
        <w:trPr>
          <w:jc w:val="center"/>
        </w:trPr>
        <w:tc>
          <w:tcPr>
            <w:tcW w:w="576" w:type="dxa"/>
          </w:tcPr>
          <w:p w:rsidR="002B7A14" w:rsidRPr="000E1730" w:rsidRDefault="002B7A14" w:rsidP="009C61B7">
            <w:pPr>
              <w:pStyle w:val="Tabela-zawarto"/>
            </w:pPr>
            <w:r w:rsidRPr="000E1730">
              <w:t>A-17</w:t>
            </w:r>
          </w:p>
        </w:tc>
        <w:tc>
          <w:tcPr>
            <w:tcW w:w="3190" w:type="dxa"/>
          </w:tcPr>
          <w:p w:rsidR="002B7A14" w:rsidRPr="000E1730" w:rsidRDefault="002B7A14" w:rsidP="009C61B7">
            <w:pPr>
              <w:pStyle w:val="Tabela-zawarto"/>
            </w:pPr>
            <w:r w:rsidRPr="000E1730">
              <w:t>-   -   CustomerParty</w:t>
            </w:r>
          </w:p>
        </w:tc>
        <w:tc>
          <w:tcPr>
            <w:tcW w:w="4862" w:type="dxa"/>
          </w:tcPr>
          <w:p w:rsidR="002B7A14" w:rsidRPr="000E1730" w:rsidRDefault="002B7A14" w:rsidP="009C61B7">
            <w:pPr>
              <w:pStyle w:val="Tabela-zawarto"/>
              <w:rPr>
                <w:rFonts w:cs="Arial"/>
              </w:rPr>
            </w:pPr>
            <w:r w:rsidRPr="000E1730">
              <w:rPr>
                <w:rFonts w:cs="Arial"/>
              </w:rPr>
              <w:t xml:space="preserve">Informacje o kliencie </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   -   Identifier</w:t>
            </w:r>
          </w:p>
        </w:tc>
        <w:tc>
          <w:tcPr>
            <w:tcW w:w="4862" w:type="dxa"/>
          </w:tcPr>
          <w:p w:rsidR="002B7A14" w:rsidRPr="000E1730" w:rsidRDefault="002B7A14" w:rsidP="009C61B7">
            <w:pPr>
              <w:pStyle w:val="Tabela-zawarto"/>
              <w:rPr>
                <w:rFonts w:cs="Arial"/>
              </w:rPr>
            </w:pPr>
            <w:r w:rsidRPr="000E1730">
              <w:rPr>
                <w:rFonts w:cs="Arial"/>
              </w:rPr>
              <w:t xml:space="preserve">Identyfikator klienta </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   -   Name</w:t>
            </w:r>
          </w:p>
        </w:tc>
        <w:tc>
          <w:tcPr>
            <w:tcW w:w="4862" w:type="dxa"/>
          </w:tcPr>
          <w:p w:rsidR="002B7A14" w:rsidRPr="000E1730" w:rsidRDefault="002B7A14" w:rsidP="009C61B7">
            <w:pPr>
              <w:pStyle w:val="Tabela-zawarto"/>
              <w:rPr>
                <w:rFonts w:cs="Arial"/>
              </w:rPr>
            </w:pPr>
            <w:r w:rsidRPr="000E1730">
              <w:rPr>
                <w:rFonts w:cs="Arial"/>
              </w:rPr>
              <w:t>Nazwa klienta</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   -   AdditionalName</w:t>
            </w:r>
          </w:p>
        </w:tc>
        <w:tc>
          <w:tcPr>
            <w:tcW w:w="4862" w:type="dxa"/>
          </w:tcPr>
          <w:p w:rsidR="002B7A14" w:rsidRPr="000E1730" w:rsidRDefault="002B7A14" w:rsidP="009C61B7">
            <w:pPr>
              <w:pStyle w:val="Tabela-zawarto"/>
              <w:rPr>
                <w:rFonts w:cs="Arial"/>
              </w:rPr>
            </w:pPr>
            <w:r w:rsidRPr="000E1730">
              <w:rPr>
                <w:rFonts w:cs="Arial"/>
              </w:rPr>
              <w:t>Dodatkowa nazwa klienta</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   -   Description</w:t>
            </w:r>
          </w:p>
        </w:tc>
        <w:tc>
          <w:tcPr>
            <w:tcW w:w="4862" w:type="dxa"/>
          </w:tcPr>
          <w:p w:rsidR="002B7A14" w:rsidRPr="000E1730" w:rsidRDefault="002B7A14" w:rsidP="009C61B7">
            <w:pPr>
              <w:pStyle w:val="Tabela-zawarto"/>
              <w:rPr>
                <w:rFonts w:cs="Arial"/>
              </w:rPr>
            </w:pPr>
            <w:r w:rsidRPr="000E1730">
              <w:rPr>
                <w:rFonts w:cs="Arial"/>
              </w:rPr>
              <w:t>Dodatkowe informacje o kliencie</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r w:rsidRPr="000E1730">
              <w:t>A-11</w:t>
            </w:r>
          </w:p>
        </w:tc>
        <w:tc>
          <w:tcPr>
            <w:tcW w:w="3190" w:type="dxa"/>
          </w:tcPr>
          <w:p w:rsidR="002B7A14" w:rsidRPr="000E1730" w:rsidRDefault="002B7A14" w:rsidP="009C61B7">
            <w:pPr>
              <w:pStyle w:val="Tabela-zawarto"/>
            </w:pPr>
            <w:r w:rsidRPr="000E1730">
              <w:t>-   -   -   Address</w:t>
            </w:r>
          </w:p>
        </w:tc>
        <w:tc>
          <w:tcPr>
            <w:tcW w:w="4862" w:type="dxa"/>
          </w:tcPr>
          <w:p w:rsidR="002B7A14" w:rsidRPr="000E1730" w:rsidRDefault="002B7A14" w:rsidP="009C61B7">
            <w:pPr>
              <w:pStyle w:val="Tabela-zawarto"/>
              <w:rPr>
                <w:rFonts w:cs="Arial"/>
              </w:rPr>
            </w:pPr>
            <w:r w:rsidRPr="000E1730">
              <w:rPr>
                <w:rFonts w:cs="Arial"/>
              </w:rPr>
              <w:t>Adres klienta (podawany w postaci sformatowanej lub niesformatowanej)</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Borders>
              <w:bottom w:val="nil"/>
            </w:tcBorders>
          </w:tcPr>
          <w:p w:rsidR="002B7A14" w:rsidRPr="000E1730" w:rsidRDefault="002B7A14" w:rsidP="009C61B7">
            <w:pPr>
              <w:pStyle w:val="Tabela-zawarto"/>
              <w:rPr>
                <w:lang w:val="en-US"/>
              </w:rPr>
            </w:pPr>
            <w:r w:rsidRPr="000E1730">
              <w:rPr>
                <w:lang w:val="en-US"/>
              </w:rPr>
              <w:t>-   -   -   -   AddressType</w:t>
            </w:r>
          </w:p>
        </w:tc>
        <w:tc>
          <w:tcPr>
            <w:tcW w:w="4862" w:type="dxa"/>
          </w:tcPr>
          <w:p w:rsidR="002B7A14" w:rsidRPr="000E1730" w:rsidRDefault="002B7A14" w:rsidP="009C61B7">
            <w:pPr>
              <w:pStyle w:val="Tabela-zawarto"/>
              <w:rPr>
                <w:rFonts w:cs="Arial"/>
              </w:rPr>
            </w:pPr>
            <w:r w:rsidRPr="000E1730">
              <w:rPr>
                <w:rFonts w:cs="Arial"/>
              </w:rPr>
              <w:t>Typ adresu</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Borders>
              <w:bottom w:val="nil"/>
            </w:tcBorders>
          </w:tcPr>
          <w:p w:rsidR="002B7A14" w:rsidRPr="000E1730" w:rsidRDefault="002B7A14" w:rsidP="009C61B7">
            <w:pPr>
              <w:pStyle w:val="Tabela-zawarto"/>
              <w:rPr>
                <w:lang w:val="en-US"/>
              </w:rPr>
            </w:pPr>
          </w:p>
        </w:tc>
        <w:tc>
          <w:tcPr>
            <w:tcW w:w="3190" w:type="dxa"/>
            <w:tcBorders>
              <w:bottom w:val="nil"/>
            </w:tcBorders>
            <w:shd w:val="clear" w:color="auto" w:fill="00FFFF"/>
          </w:tcPr>
          <w:p w:rsidR="002B7A14" w:rsidRPr="000E1730" w:rsidRDefault="002B7A14" w:rsidP="009C61B7">
            <w:pPr>
              <w:pStyle w:val="Tabela-zawarto"/>
              <w:rPr>
                <w:lang w:val="en-US"/>
              </w:rPr>
            </w:pPr>
            <w:r w:rsidRPr="000E1730">
              <w:rPr>
                <w:lang w:val="en-US"/>
              </w:rPr>
              <w:t xml:space="preserve">-   -   -   -   StreetName                      </w:t>
            </w:r>
            <w:r w:rsidRPr="000E1730">
              <w:rPr>
                <w:b/>
                <w:lang w:val="en-US"/>
              </w:rPr>
              <w:t>XOR</w:t>
            </w:r>
          </w:p>
        </w:tc>
        <w:tc>
          <w:tcPr>
            <w:tcW w:w="4862" w:type="dxa"/>
          </w:tcPr>
          <w:p w:rsidR="002B7A14" w:rsidRPr="000E1730" w:rsidRDefault="002B7A14" w:rsidP="009C61B7">
            <w:pPr>
              <w:pStyle w:val="Tabela-zawarto"/>
              <w:rPr>
                <w:rFonts w:cs="Arial"/>
              </w:rPr>
            </w:pPr>
            <w:r w:rsidRPr="000E1730">
              <w:rPr>
                <w:rFonts w:cs="Arial"/>
              </w:rPr>
              <w:t>Nazwa ulicy, nr budynku</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Borders>
              <w:top w:val="nil"/>
              <w:bottom w:val="nil"/>
            </w:tcBorders>
          </w:tcPr>
          <w:p w:rsidR="002B7A14" w:rsidRPr="000E1730" w:rsidRDefault="002B7A14" w:rsidP="009C61B7">
            <w:pPr>
              <w:pStyle w:val="Tabela-zawarto"/>
            </w:pPr>
          </w:p>
        </w:tc>
        <w:tc>
          <w:tcPr>
            <w:tcW w:w="3190" w:type="dxa"/>
            <w:tcBorders>
              <w:top w:val="nil"/>
              <w:bottom w:val="nil"/>
            </w:tcBorders>
            <w:shd w:val="clear" w:color="auto" w:fill="00FFFF"/>
          </w:tcPr>
          <w:p w:rsidR="002B7A14" w:rsidRPr="000E1730" w:rsidRDefault="002B7A14" w:rsidP="009C61B7">
            <w:pPr>
              <w:pStyle w:val="Tabela-zawarto"/>
            </w:pPr>
            <w:r w:rsidRPr="000E1730">
              <w:t>-   -   -   -   PostCode</w:t>
            </w:r>
          </w:p>
        </w:tc>
        <w:tc>
          <w:tcPr>
            <w:tcW w:w="4862" w:type="dxa"/>
          </w:tcPr>
          <w:p w:rsidR="002B7A14" w:rsidRPr="000E1730" w:rsidRDefault="002B7A14" w:rsidP="009C61B7">
            <w:pPr>
              <w:pStyle w:val="Tabela-zawarto"/>
              <w:rPr>
                <w:rFonts w:cs="Arial"/>
              </w:rPr>
            </w:pPr>
            <w:r w:rsidRPr="000E1730">
              <w:rPr>
                <w:rFonts w:cs="Arial"/>
              </w:rPr>
              <w:t>Kod pocztowy</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Borders>
              <w:top w:val="nil"/>
              <w:bottom w:val="dashed" w:sz="4" w:space="0" w:color="auto"/>
            </w:tcBorders>
          </w:tcPr>
          <w:p w:rsidR="002B7A14" w:rsidRPr="000E1730" w:rsidRDefault="002B7A14" w:rsidP="009C61B7">
            <w:pPr>
              <w:pStyle w:val="Tabela-zawarto"/>
            </w:pPr>
          </w:p>
        </w:tc>
        <w:tc>
          <w:tcPr>
            <w:tcW w:w="3190" w:type="dxa"/>
            <w:tcBorders>
              <w:top w:val="nil"/>
              <w:bottom w:val="dashed" w:sz="4" w:space="0" w:color="auto"/>
            </w:tcBorders>
            <w:shd w:val="clear" w:color="auto" w:fill="00FFFF"/>
          </w:tcPr>
          <w:p w:rsidR="002B7A14" w:rsidRPr="000E1730" w:rsidRDefault="002B7A14" w:rsidP="009C61B7">
            <w:pPr>
              <w:pStyle w:val="Tabela-zawarto"/>
            </w:pPr>
            <w:r w:rsidRPr="000E1730">
              <w:t>-   -   -   -   CityName</w:t>
            </w:r>
          </w:p>
        </w:tc>
        <w:tc>
          <w:tcPr>
            <w:tcW w:w="4862" w:type="dxa"/>
          </w:tcPr>
          <w:p w:rsidR="002B7A14" w:rsidRPr="000E1730" w:rsidRDefault="002B7A14" w:rsidP="009C61B7">
            <w:pPr>
              <w:pStyle w:val="Tabela-zawarto"/>
              <w:rPr>
                <w:rFonts w:cs="Arial"/>
              </w:rPr>
            </w:pPr>
            <w:r w:rsidRPr="000E1730">
              <w:rPr>
                <w:rFonts w:cs="Arial"/>
              </w:rPr>
              <w:t>Nazwa miasta</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Borders>
              <w:top w:val="dashed" w:sz="4" w:space="0" w:color="auto"/>
              <w:bottom w:val="nil"/>
            </w:tcBorders>
          </w:tcPr>
          <w:p w:rsidR="002B7A14" w:rsidRPr="000E1730" w:rsidRDefault="002B7A14" w:rsidP="009C61B7">
            <w:pPr>
              <w:pStyle w:val="Tabela-zawarto"/>
            </w:pPr>
          </w:p>
        </w:tc>
        <w:tc>
          <w:tcPr>
            <w:tcW w:w="3190" w:type="dxa"/>
            <w:tcBorders>
              <w:top w:val="dashed" w:sz="4" w:space="0" w:color="auto"/>
              <w:bottom w:val="nil"/>
            </w:tcBorders>
            <w:shd w:val="clear" w:color="auto" w:fill="00FFFF"/>
          </w:tcPr>
          <w:p w:rsidR="002B7A14" w:rsidRPr="000E1730" w:rsidRDefault="002B7A14" w:rsidP="009C61B7">
            <w:pPr>
              <w:pStyle w:val="Tabela-zawarto"/>
            </w:pPr>
            <w:r w:rsidRPr="000E1730">
              <w:t xml:space="preserve">-   -   -   -   PostalAddressLine1          </w:t>
            </w:r>
            <w:r w:rsidRPr="000E1730">
              <w:rPr>
                <w:b/>
              </w:rPr>
              <w:t>XOR</w:t>
            </w:r>
          </w:p>
        </w:tc>
        <w:tc>
          <w:tcPr>
            <w:tcW w:w="4862" w:type="dxa"/>
          </w:tcPr>
          <w:p w:rsidR="002B7A14" w:rsidRPr="000E1730" w:rsidRDefault="002B7A14" w:rsidP="009C61B7">
            <w:pPr>
              <w:pStyle w:val="Tabela-zawarto"/>
              <w:rPr>
                <w:rFonts w:cs="Arial"/>
              </w:rPr>
            </w:pPr>
            <w:r w:rsidRPr="000E1730">
              <w:rPr>
                <w:rFonts w:cs="Arial"/>
              </w:rPr>
              <w:t>Pierwsza linia adresu</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Borders>
              <w:top w:val="nil"/>
            </w:tcBorders>
          </w:tcPr>
          <w:p w:rsidR="002B7A14" w:rsidRPr="000E1730" w:rsidRDefault="002B7A14" w:rsidP="009C61B7">
            <w:pPr>
              <w:pStyle w:val="Tabela-zawarto"/>
            </w:pPr>
          </w:p>
        </w:tc>
        <w:tc>
          <w:tcPr>
            <w:tcW w:w="3190" w:type="dxa"/>
            <w:tcBorders>
              <w:top w:val="nil"/>
            </w:tcBorders>
            <w:shd w:val="clear" w:color="auto" w:fill="00FFFF"/>
          </w:tcPr>
          <w:p w:rsidR="002B7A14" w:rsidRPr="000E1730" w:rsidRDefault="002B7A14" w:rsidP="009C61B7">
            <w:pPr>
              <w:pStyle w:val="Tabela-zawarto"/>
            </w:pPr>
            <w:r w:rsidRPr="000E1730">
              <w:t>-   -   -   -   PostalAddressLine2</w:t>
            </w:r>
          </w:p>
        </w:tc>
        <w:tc>
          <w:tcPr>
            <w:tcW w:w="4862" w:type="dxa"/>
          </w:tcPr>
          <w:p w:rsidR="002B7A14" w:rsidRPr="000E1730" w:rsidRDefault="002B7A14" w:rsidP="009C61B7">
            <w:pPr>
              <w:pStyle w:val="Tabela-zawarto"/>
              <w:rPr>
                <w:rFonts w:cs="Arial"/>
              </w:rPr>
            </w:pPr>
            <w:r w:rsidRPr="000E1730">
              <w:rPr>
                <w:rFonts w:cs="Arial"/>
              </w:rPr>
              <w:t>Druga linia adresu</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   -   -   Country</w:t>
            </w:r>
          </w:p>
        </w:tc>
        <w:tc>
          <w:tcPr>
            <w:tcW w:w="4862" w:type="dxa"/>
          </w:tcPr>
          <w:p w:rsidR="002B7A14" w:rsidRPr="000E1730" w:rsidRDefault="002B7A14" w:rsidP="009C61B7">
            <w:pPr>
              <w:pStyle w:val="Tabela-zawarto"/>
              <w:rPr>
                <w:rFonts w:cs="Arial"/>
              </w:rPr>
            </w:pPr>
            <w:r w:rsidRPr="000E1730">
              <w:rPr>
                <w:rFonts w:cs="Arial"/>
              </w:rPr>
              <w:t>Kod kraju</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r w:rsidRPr="000E1730">
              <w:t>A-10</w:t>
            </w:r>
          </w:p>
        </w:tc>
        <w:tc>
          <w:tcPr>
            <w:tcW w:w="3190" w:type="dxa"/>
          </w:tcPr>
          <w:p w:rsidR="002B7A14" w:rsidRPr="000E1730" w:rsidRDefault="002B7A14" w:rsidP="009C61B7">
            <w:pPr>
              <w:pStyle w:val="Tabela-zawarto"/>
            </w:pPr>
            <w:r w:rsidRPr="000E1730">
              <w:t>-   -   CustomerAccount</w:t>
            </w:r>
          </w:p>
        </w:tc>
        <w:tc>
          <w:tcPr>
            <w:tcW w:w="4862" w:type="dxa"/>
          </w:tcPr>
          <w:p w:rsidR="002B7A14" w:rsidRPr="000E1730" w:rsidRDefault="002B7A14" w:rsidP="009C61B7">
            <w:pPr>
              <w:pStyle w:val="Tabela-zawarto"/>
              <w:rPr>
                <w:rFonts w:cs="Arial"/>
              </w:rPr>
            </w:pPr>
            <w:r w:rsidRPr="000E1730">
              <w:rPr>
                <w:rFonts w:cs="Arial"/>
              </w:rPr>
              <w:t>Informacje o rachunku bankowym klienta</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rPr>
                <w:lang w:val="en-US"/>
              </w:rPr>
            </w:pPr>
            <w:r w:rsidRPr="000E1730">
              <w:rPr>
                <w:lang w:val="en-US"/>
              </w:rPr>
              <w:t>-   -   -   AccountIdentifier</w:t>
            </w:r>
          </w:p>
        </w:tc>
        <w:tc>
          <w:tcPr>
            <w:tcW w:w="4862" w:type="dxa"/>
          </w:tcPr>
          <w:p w:rsidR="002B7A14" w:rsidRPr="000E1730" w:rsidRDefault="002B7A14" w:rsidP="009C61B7">
            <w:pPr>
              <w:pStyle w:val="Tabela-zawarto"/>
              <w:rPr>
                <w:rFonts w:cs="Arial"/>
              </w:rPr>
            </w:pPr>
            <w:r w:rsidRPr="000E1730">
              <w:rPr>
                <w:rFonts w:cs="Arial"/>
              </w:rPr>
              <w:t>Numer rachunku</w:t>
            </w:r>
          </w:p>
        </w:tc>
        <w:tc>
          <w:tcPr>
            <w:tcW w:w="5665" w:type="dxa"/>
            <w:gridSpan w:val="2"/>
          </w:tcPr>
          <w:p w:rsidR="002B7A14" w:rsidRPr="000E1730" w:rsidRDefault="002B7A14" w:rsidP="009C61B7">
            <w:pPr>
              <w:pStyle w:val="Tabela-zawarto"/>
              <w:jc w:val="center"/>
            </w:pPr>
            <w:r w:rsidRPr="000E1730">
              <w:t>Numer rachunku, z którego mają być pobrane środki na lokatę w standardzie NRB</w:t>
            </w: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   -   AccountName</w:t>
            </w:r>
          </w:p>
        </w:tc>
        <w:tc>
          <w:tcPr>
            <w:tcW w:w="4862" w:type="dxa"/>
          </w:tcPr>
          <w:p w:rsidR="002B7A14" w:rsidRPr="000E1730" w:rsidRDefault="002B7A14" w:rsidP="009C61B7">
            <w:pPr>
              <w:pStyle w:val="Tabela-zawarto"/>
              <w:rPr>
                <w:rFonts w:cs="Arial"/>
              </w:rPr>
            </w:pPr>
            <w:r w:rsidRPr="000E1730">
              <w:rPr>
                <w:rFonts w:cs="Arial"/>
              </w:rPr>
              <w:t xml:space="preserve">Nazwa rachunku </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   -   AccountCurrencyCode</w:t>
            </w:r>
          </w:p>
        </w:tc>
        <w:tc>
          <w:tcPr>
            <w:tcW w:w="4862" w:type="dxa"/>
          </w:tcPr>
          <w:p w:rsidR="002B7A14" w:rsidRPr="000E1730" w:rsidRDefault="002B7A14" w:rsidP="009C61B7">
            <w:pPr>
              <w:pStyle w:val="Tabela-zawarto"/>
              <w:rPr>
                <w:rFonts w:cs="Arial"/>
              </w:rPr>
            </w:pPr>
            <w:r w:rsidRPr="000E1730">
              <w:rPr>
                <w:rFonts w:cs="Arial"/>
              </w:rPr>
              <w:t>Waluta rachunku</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rPr>
                <w:lang w:val="en-US"/>
              </w:rPr>
            </w:pPr>
            <w:r w:rsidRPr="000E1730">
              <w:rPr>
                <w:lang w:val="en-US"/>
              </w:rPr>
              <w:t>-   -   -   AccountType</w:t>
            </w:r>
          </w:p>
        </w:tc>
        <w:tc>
          <w:tcPr>
            <w:tcW w:w="4862" w:type="dxa"/>
          </w:tcPr>
          <w:p w:rsidR="002B7A14" w:rsidRPr="000E1730" w:rsidRDefault="002B7A14" w:rsidP="009C61B7">
            <w:pPr>
              <w:pStyle w:val="Tabela-zawarto"/>
              <w:rPr>
                <w:rFonts w:cs="Arial"/>
              </w:rPr>
            </w:pPr>
            <w:r w:rsidRPr="000E1730">
              <w:rPr>
                <w:rFonts w:cs="Arial"/>
              </w:rPr>
              <w:t>Typ rachunku</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rPr>
                <w:lang w:val="en-US"/>
              </w:rPr>
            </w:pPr>
            <w:r w:rsidRPr="000E1730">
              <w:rPr>
                <w:lang w:val="en-US"/>
              </w:rPr>
              <w:t>A-15</w:t>
            </w:r>
          </w:p>
        </w:tc>
        <w:tc>
          <w:tcPr>
            <w:tcW w:w="3190" w:type="dxa"/>
          </w:tcPr>
          <w:p w:rsidR="002B7A14" w:rsidRPr="000E1730" w:rsidRDefault="002B7A14" w:rsidP="009C61B7">
            <w:pPr>
              <w:pStyle w:val="Tabela-zawarto"/>
              <w:rPr>
                <w:lang w:val="en-US"/>
              </w:rPr>
            </w:pPr>
            <w:r w:rsidRPr="000E1730">
              <w:rPr>
                <w:lang w:val="en-US"/>
              </w:rPr>
              <w:t>-   -   CustomerFinancialInstitution</w:t>
            </w:r>
          </w:p>
        </w:tc>
        <w:tc>
          <w:tcPr>
            <w:tcW w:w="4862" w:type="dxa"/>
          </w:tcPr>
          <w:p w:rsidR="002B7A14" w:rsidRPr="000E1730" w:rsidRDefault="002B7A14" w:rsidP="009C61B7">
            <w:pPr>
              <w:pStyle w:val="Tabela-zawarto"/>
              <w:rPr>
                <w:rFonts w:cs="Arial"/>
              </w:rPr>
            </w:pPr>
            <w:r w:rsidRPr="000E1730">
              <w:rPr>
                <w:rFonts w:cs="Arial"/>
              </w:rPr>
              <w:t xml:space="preserve">Informacje o banku/oddziale banku obsługującym rachunek klienta </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   -   FIIdentifier</w:t>
            </w:r>
          </w:p>
        </w:tc>
        <w:tc>
          <w:tcPr>
            <w:tcW w:w="4862" w:type="dxa"/>
          </w:tcPr>
          <w:p w:rsidR="002B7A14" w:rsidRPr="000E1730" w:rsidRDefault="002B7A14" w:rsidP="009C61B7">
            <w:pPr>
              <w:pStyle w:val="Tabela-zawarto"/>
              <w:rPr>
                <w:rFonts w:cs="Arial"/>
              </w:rPr>
            </w:pPr>
            <w:r w:rsidRPr="000E1730">
              <w:rPr>
                <w:rFonts w:cs="Arial"/>
              </w:rPr>
              <w:t>Identyfikator banku/oddziału banku</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   -   Name</w:t>
            </w:r>
          </w:p>
        </w:tc>
        <w:tc>
          <w:tcPr>
            <w:tcW w:w="4862" w:type="dxa"/>
          </w:tcPr>
          <w:p w:rsidR="002B7A14" w:rsidRPr="000E1730" w:rsidRDefault="002B7A14" w:rsidP="009C61B7">
            <w:pPr>
              <w:pStyle w:val="Tabela-zawarto"/>
              <w:rPr>
                <w:rFonts w:cs="Arial"/>
              </w:rPr>
            </w:pPr>
            <w:r w:rsidRPr="000E1730">
              <w:rPr>
                <w:rFonts w:cs="Arial"/>
              </w:rPr>
              <w:t>Nazwa oddziału/banku</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r w:rsidRPr="000E1730">
              <w:t>H-11</w:t>
            </w:r>
          </w:p>
        </w:tc>
        <w:tc>
          <w:tcPr>
            <w:tcW w:w="3190" w:type="dxa"/>
          </w:tcPr>
          <w:p w:rsidR="002B7A14" w:rsidRPr="000E1730" w:rsidRDefault="002B7A14" w:rsidP="009C61B7">
            <w:pPr>
              <w:pStyle w:val="Tabela-zawarto"/>
            </w:pPr>
            <w:r w:rsidRPr="000E1730">
              <w:t>-   -   DepositDetails</w:t>
            </w:r>
          </w:p>
        </w:tc>
        <w:tc>
          <w:tcPr>
            <w:tcW w:w="4862" w:type="dxa"/>
          </w:tcPr>
          <w:p w:rsidR="002B7A14" w:rsidRPr="000E1730" w:rsidRDefault="002B7A14" w:rsidP="009C61B7">
            <w:pPr>
              <w:pStyle w:val="Tabela-zawarto"/>
              <w:rPr>
                <w:rFonts w:cs="Arial"/>
              </w:rPr>
            </w:pPr>
            <w:r w:rsidRPr="000E1730">
              <w:rPr>
                <w:rFonts w:cs="Arial"/>
              </w:rPr>
              <w:t>Szczegółowe warunki lokaty</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   -   TransactionIdentifier</w:t>
            </w:r>
          </w:p>
        </w:tc>
        <w:tc>
          <w:tcPr>
            <w:tcW w:w="4862" w:type="dxa"/>
          </w:tcPr>
          <w:p w:rsidR="002B7A14" w:rsidRPr="000E1730" w:rsidRDefault="002B7A14" w:rsidP="009C61B7">
            <w:pPr>
              <w:pStyle w:val="Tabela-zawarto"/>
              <w:rPr>
                <w:rFonts w:cs="Arial"/>
              </w:rPr>
            </w:pPr>
            <w:r w:rsidRPr="000E1730">
              <w:rPr>
                <w:rFonts w:cs="Arial"/>
              </w:rPr>
              <w:t>Identyfikator transakcji nadawany przez klienta</w:t>
            </w:r>
          </w:p>
        </w:tc>
        <w:tc>
          <w:tcPr>
            <w:tcW w:w="5665" w:type="dxa"/>
            <w:gridSpan w:val="2"/>
          </w:tcPr>
          <w:p w:rsidR="002B7A14" w:rsidRPr="000E1730" w:rsidRDefault="002B7A14" w:rsidP="009C61B7">
            <w:pPr>
              <w:pStyle w:val="Tabela-zawarto"/>
              <w:jc w:val="center"/>
            </w:pPr>
            <w:r w:rsidRPr="000E1730">
              <w:t xml:space="preserve">Numer transakcji nadany przez </w:t>
            </w:r>
            <w:r w:rsidRPr="0032379D">
              <w:rPr>
                <w:highlight w:val="cyan"/>
              </w:rPr>
              <w:t>XXXX</w:t>
            </w: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   -   DepositAmount</w:t>
            </w:r>
          </w:p>
        </w:tc>
        <w:tc>
          <w:tcPr>
            <w:tcW w:w="4862" w:type="dxa"/>
          </w:tcPr>
          <w:p w:rsidR="002B7A14" w:rsidRPr="000E1730" w:rsidRDefault="002B7A14" w:rsidP="009C61B7">
            <w:pPr>
              <w:pStyle w:val="Tabela-zawarto"/>
              <w:rPr>
                <w:rFonts w:cs="Arial"/>
              </w:rPr>
            </w:pPr>
            <w:r w:rsidRPr="000E1730">
              <w:rPr>
                <w:rFonts w:cs="Arial"/>
              </w:rPr>
              <w:t>Zadeklarowana przez klienta kwota wpłaty na konto lokaty</w:t>
            </w:r>
          </w:p>
        </w:tc>
        <w:tc>
          <w:tcPr>
            <w:tcW w:w="5665" w:type="dxa"/>
            <w:gridSpan w:val="2"/>
          </w:tcPr>
          <w:p w:rsidR="002B7A14" w:rsidRPr="000E1730" w:rsidRDefault="002B7A14" w:rsidP="009C61B7">
            <w:pPr>
              <w:pStyle w:val="Tabela-zawarto"/>
              <w:jc w:val="center"/>
            </w:pPr>
            <w:r>
              <w:t>Kwota i waluta lokaty</w:t>
            </w: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   -   DepositCycleQuantity</w:t>
            </w:r>
          </w:p>
        </w:tc>
        <w:tc>
          <w:tcPr>
            <w:tcW w:w="4862" w:type="dxa"/>
          </w:tcPr>
          <w:p w:rsidR="002B7A14" w:rsidRPr="000E1730" w:rsidRDefault="002B7A14" w:rsidP="009C61B7">
            <w:pPr>
              <w:pStyle w:val="Tabela-zawarto"/>
              <w:rPr>
                <w:rFonts w:cs="Arial"/>
              </w:rPr>
            </w:pPr>
            <w:r w:rsidRPr="000E1730">
              <w:rPr>
                <w:rFonts w:cs="Arial"/>
              </w:rPr>
              <w:t>Zadeklarowana przez klienta ilość cykli</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   -   DepositStartDate</w:t>
            </w:r>
          </w:p>
        </w:tc>
        <w:tc>
          <w:tcPr>
            <w:tcW w:w="4862" w:type="dxa"/>
          </w:tcPr>
          <w:p w:rsidR="002B7A14" w:rsidRPr="000E1730" w:rsidRDefault="002B7A14" w:rsidP="009C61B7">
            <w:pPr>
              <w:pStyle w:val="Tabela-zawarto"/>
              <w:rPr>
                <w:rFonts w:cs="Arial"/>
              </w:rPr>
            </w:pPr>
            <w:r w:rsidRPr="000E1730">
              <w:rPr>
                <w:rFonts w:cs="Arial"/>
              </w:rPr>
              <w:t xml:space="preserve">Data założenia lokaty </w:t>
            </w:r>
          </w:p>
        </w:tc>
        <w:tc>
          <w:tcPr>
            <w:tcW w:w="5665" w:type="dxa"/>
            <w:gridSpan w:val="2"/>
          </w:tcPr>
          <w:p w:rsidR="002B7A14" w:rsidRPr="000E1730" w:rsidRDefault="002B7A14" w:rsidP="009C61B7">
            <w:pPr>
              <w:pStyle w:val="Tabela-zawarto"/>
              <w:jc w:val="center"/>
            </w:pPr>
            <w:r w:rsidRPr="000E1730">
              <w:t>Data założenia lokaty</w:t>
            </w:r>
          </w:p>
        </w:tc>
      </w:tr>
      <w:tr w:rsidR="002B7A14" w:rsidRPr="000E1730" w:rsidTr="004932D8">
        <w:trPr>
          <w:gridAfter w:val="1"/>
          <w:wAfter w:w="9" w:type="dxa"/>
          <w:jc w:val="center"/>
        </w:trPr>
        <w:tc>
          <w:tcPr>
            <w:tcW w:w="576" w:type="dxa"/>
          </w:tcPr>
          <w:p w:rsidR="002B7A14" w:rsidRPr="000E1730" w:rsidRDefault="002B7A14" w:rsidP="009C61B7">
            <w:pPr>
              <w:pStyle w:val="Tabela-zawarto"/>
            </w:pPr>
            <w:r w:rsidRPr="000E1730">
              <w:t>A-10</w:t>
            </w:r>
          </w:p>
        </w:tc>
        <w:tc>
          <w:tcPr>
            <w:tcW w:w="3190" w:type="dxa"/>
          </w:tcPr>
          <w:p w:rsidR="002B7A14" w:rsidRPr="000E1730" w:rsidRDefault="002B7A14" w:rsidP="009C61B7">
            <w:pPr>
              <w:pStyle w:val="Tabela-zawarto"/>
            </w:pPr>
            <w:r w:rsidRPr="000E1730">
              <w:t>-   -   -   DestinationInterestRateAccount</w:t>
            </w:r>
          </w:p>
        </w:tc>
        <w:tc>
          <w:tcPr>
            <w:tcW w:w="4862" w:type="dxa"/>
          </w:tcPr>
          <w:p w:rsidR="002B7A14" w:rsidRPr="000E1730" w:rsidRDefault="002B7A14" w:rsidP="009C61B7">
            <w:pPr>
              <w:pStyle w:val="Tabela-zawarto"/>
            </w:pPr>
            <w:r w:rsidRPr="000E1730">
              <w:t>Informacje o rachunku bankowym wskazanym przez  klienta dla odsetek od lokaty, wystąpi jeżeli rachunek ten  jest inny niż rachunek lokaty (domyślnie przyjmuje się rachunek lokaty)</w:t>
            </w:r>
          </w:p>
        </w:tc>
        <w:tc>
          <w:tcPr>
            <w:tcW w:w="5656" w:type="dxa"/>
          </w:tcPr>
          <w:p w:rsidR="002B7A14" w:rsidRPr="000E1730" w:rsidRDefault="002B7A14" w:rsidP="009C61B7">
            <w:pPr>
              <w:pStyle w:val="Tabela-zawarto"/>
              <w:jc w:val="center"/>
            </w:pPr>
          </w:p>
        </w:tc>
      </w:tr>
      <w:tr w:rsidR="002B7A14" w:rsidRPr="000E1730" w:rsidTr="004932D8">
        <w:trPr>
          <w:gridAfter w:val="1"/>
          <w:wAfter w:w="9" w:type="dxa"/>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rPr>
                <w:lang w:val="en-US"/>
              </w:rPr>
            </w:pPr>
            <w:r w:rsidRPr="000E1730">
              <w:t xml:space="preserve">-   -   -  -    </w:t>
            </w:r>
            <w:r w:rsidRPr="000E1730">
              <w:rPr>
                <w:lang w:val="en-US"/>
              </w:rPr>
              <w:t>AccountIdentifier</w:t>
            </w:r>
          </w:p>
        </w:tc>
        <w:tc>
          <w:tcPr>
            <w:tcW w:w="4862" w:type="dxa"/>
          </w:tcPr>
          <w:p w:rsidR="002B7A14" w:rsidRPr="000E1730" w:rsidRDefault="002B7A14" w:rsidP="009C61B7">
            <w:pPr>
              <w:pStyle w:val="Tabela-zawarto"/>
            </w:pPr>
            <w:r w:rsidRPr="000E1730">
              <w:t>Numer rachunku</w:t>
            </w:r>
          </w:p>
        </w:tc>
        <w:tc>
          <w:tcPr>
            <w:tcW w:w="5656" w:type="dxa"/>
          </w:tcPr>
          <w:p w:rsidR="002B7A14" w:rsidRPr="000E1730" w:rsidRDefault="002B7A14" w:rsidP="009C61B7">
            <w:pPr>
              <w:pStyle w:val="Tabela-zawarto"/>
              <w:jc w:val="center"/>
            </w:pPr>
            <w:r w:rsidRPr="000E1730">
              <w:t xml:space="preserve">Rachunek, na który ma być przekazana kwota odsetek </w:t>
            </w:r>
          </w:p>
        </w:tc>
      </w:tr>
      <w:tr w:rsidR="002B7A14" w:rsidRPr="000E1730" w:rsidTr="004932D8">
        <w:trPr>
          <w:gridAfter w:val="1"/>
          <w:wAfter w:w="9" w:type="dxa"/>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xml:space="preserve">-   -   -   </w:t>
            </w:r>
            <w:r>
              <w:t xml:space="preserve">-   </w:t>
            </w:r>
            <w:r w:rsidRPr="000E1730">
              <w:t>AccountName</w:t>
            </w:r>
          </w:p>
        </w:tc>
        <w:tc>
          <w:tcPr>
            <w:tcW w:w="4862" w:type="dxa"/>
          </w:tcPr>
          <w:p w:rsidR="002B7A14" w:rsidRPr="000E1730" w:rsidRDefault="002B7A14" w:rsidP="009C61B7">
            <w:pPr>
              <w:pStyle w:val="Tabela-zawarto"/>
            </w:pPr>
            <w:r w:rsidRPr="000E1730">
              <w:t xml:space="preserve">Nazwa rachunku </w:t>
            </w:r>
          </w:p>
        </w:tc>
        <w:tc>
          <w:tcPr>
            <w:tcW w:w="5656" w:type="dxa"/>
          </w:tcPr>
          <w:p w:rsidR="002B7A14" w:rsidRPr="000E1730" w:rsidRDefault="002B7A14" w:rsidP="009C61B7">
            <w:pPr>
              <w:pStyle w:val="Tabela-zawarto"/>
              <w:jc w:val="center"/>
            </w:pPr>
          </w:p>
        </w:tc>
      </w:tr>
      <w:tr w:rsidR="002B7A14" w:rsidRPr="000E1730" w:rsidTr="004932D8">
        <w:trPr>
          <w:gridAfter w:val="1"/>
          <w:wAfter w:w="9" w:type="dxa"/>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xml:space="preserve">-   -   -   </w:t>
            </w:r>
            <w:r>
              <w:t xml:space="preserve">-   </w:t>
            </w:r>
            <w:r w:rsidRPr="000E1730">
              <w:t>AccountCurrencyCode</w:t>
            </w:r>
          </w:p>
        </w:tc>
        <w:tc>
          <w:tcPr>
            <w:tcW w:w="4862" w:type="dxa"/>
          </w:tcPr>
          <w:p w:rsidR="002B7A14" w:rsidRPr="000E1730" w:rsidRDefault="002B7A14" w:rsidP="009C61B7">
            <w:pPr>
              <w:pStyle w:val="Tabela-zawarto"/>
            </w:pPr>
            <w:r w:rsidRPr="000E1730">
              <w:t>Waluta rachunku</w:t>
            </w:r>
          </w:p>
        </w:tc>
        <w:tc>
          <w:tcPr>
            <w:tcW w:w="5656" w:type="dxa"/>
          </w:tcPr>
          <w:p w:rsidR="002B7A14" w:rsidRPr="000E1730" w:rsidRDefault="002B7A14" w:rsidP="009C61B7">
            <w:pPr>
              <w:pStyle w:val="Tabela-zawarto"/>
              <w:jc w:val="center"/>
            </w:pPr>
          </w:p>
        </w:tc>
      </w:tr>
      <w:tr w:rsidR="002B7A14" w:rsidRPr="000E1730" w:rsidTr="004932D8">
        <w:trPr>
          <w:gridAfter w:val="1"/>
          <w:wAfter w:w="9" w:type="dxa"/>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rPr>
                <w:lang w:val="en-US"/>
              </w:rPr>
            </w:pPr>
            <w:r w:rsidRPr="000E1730">
              <w:rPr>
                <w:lang w:val="en-US"/>
              </w:rPr>
              <w:t>-   -   -   -   AccountType</w:t>
            </w:r>
          </w:p>
        </w:tc>
        <w:tc>
          <w:tcPr>
            <w:tcW w:w="4862" w:type="dxa"/>
          </w:tcPr>
          <w:p w:rsidR="002B7A14" w:rsidRPr="000E1730" w:rsidRDefault="002B7A14" w:rsidP="009C61B7">
            <w:pPr>
              <w:pStyle w:val="Tabela-zawarto"/>
            </w:pPr>
            <w:r w:rsidRPr="000E1730">
              <w:t>Typ rachunku</w:t>
            </w:r>
          </w:p>
        </w:tc>
        <w:tc>
          <w:tcPr>
            <w:tcW w:w="5656" w:type="dxa"/>
          </w:tcPr>
          <w:p w:rsidR="002B7A14" w:rsidRPr="000E1730" w:rsidRDefault="002B7A14" w:rsidP="009C61B7">
            <w:pPr>
              <w:pStyle w:val="Tabela-zawarto"/>
              <w:jc w:val="center"/>
            </w:pPr>
          </w:p>
        </w:tc>
      </w:tr>
      <w:tr w:rsidR="002B7A14" w:rsidRPr="000E1730" w:rsidTr="004932D8">
        <w:trPr>
          <w:gridAfter w:val="1"/>
          <w:wAfter w:w="9" w:type="dxa"/>
          <w:jc w:val="center"/>
        </w:trPr>
        <w:tc>
          <w:tcPr>
            <w:tcW w:w="576" w:type="dxa"/>
          </w:tcPr>
          <w:p w:rsidR="002B7A14" w:rsidRPr="000E1730" w:rsidRDefault="002B7A14" w:rsidP="009C61B7">
            <w:pPr>
              <w:pStyle w:val="Tabela-zawarto"/>
              <w:rPr>
                <w:lang w:val="en-US"/>
              </w:rPr>
            </w:pPr>
            <w:r w:rsidRPr="000E1730">
              <w:rPr>
                <w:lang w:val="en-US"/>
              </w:rPr>
              <w:t>A-10</w:t>
            </w:r>
          </w:p>
        </w:tc>
        <w:tc>
          <w:tcPr>
            <w:tcW w:w="3190" w:type="dxa"/>
          </w:tcPr>
          <w:p w:rsidR="002B7A14" w:rsidRPr="000E1730" w:rsidRDefault="002B7A14" w:rsidP="009C61B7">
            <w:pPr>
              <w:pStyle w:val="Tabela-zawarto"/>
              <w:rPr>
                <w:lang w:val="en-US"/>
              </w:rPr>
            </w:pPr>
            <w:r w:rsidRPr="000E1730">
              <w:t xml:space="preserve">-   -   -   </w:t>
            </w:r>
            <w:r w:rsidRPr="000E1730">
              <w:rPr>
                <w:lang w:val="en-US"/>
              </w:rPr>
              <w:t>DepositEndMethodAccount</w:t>
            </w:r>
          </w:p>
        </w:tc>
        <w:tc>
          <w:tcPr>
            <w:tcW w:w="4862" w:type="dxa"/>
          </w:tcPr>
          <w:p w:rsidR="002B7A14" w:rsidRPr="000E1730" w:rsidRDefault="002B7A14" w:rsidP="009C61B7">
            <w:pPr>
              <w:pStyle w:val="Tabela-zawarto"/>
            </w:pPr>
            <w:r w:rsidRPr="000E1730">
              <w:t>Informacje o rachunku bankowym wskazanym przez klienta do przesłania  kwoty lokaty po jej zakończeniu , wystąpi jeżeli rachunek ten jest inny niż rachunek lokaty ( domyślnie przyjmuje się rachunek lokaty)</w:t>
            </w:r>
          </w:p>
        </w:tc>
        <w:tc>
          <w:tcPr>
            <w:tcW w:w="5656" w:type="dxa"/>
          </w:tcPr>
          <w:p w:rsidR="002B7A14" w:rsidRPr="000E1730" w:rsidRDefault="002B7A14" w:rsidP="009C61B7">
            <w:pPr>
              <w:pStyle w:val="FootnoteText"/>
              <w:jc w:val="center"/>
              <w:rPr>
                <w:rFonts w:ascii="Arial" w:hAnsi="Arial" w:cs="Arial"/>
                <w:sz w:val="16"/>
                <w:szCs w:val="16"/>
              </w:rPr>
            </w:pPr>
          </w:p>
        </w:tc>
      </w:tr>
      <w:tr w:rsidR="002B7A14" w:rsidRPr="000E1730" w:rsidTr="004932D8">
        <w:trPr>
          <w:gridAfter w:val="1"/>
          <w:wAfter w:w="9" w:type="dxa"/>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rPr>
                <w:lang w:val="en-US"/>
              </w:rPr>
            </w:pPr>
            <w:r w:rsidRPr="000E1730">
              <w:rPr>
                <w:lang w:val="en-US"/>
              </w:rPr>
              <w:t xml:space="preserve">-   -   -   </w:t>
            </w:r>
            <w:r>
              <w:rPr>
                <w:lang w:val="en-US"/>
              </w:rPr>
              <w:t xml:space="preserve">-   </w:t>
            </w:r>
            <w:r w:rsidRPr="000E1730">
              <w:rPr>
                <w:lang w:val="en-US"/>
              </w:rPr>
              <w:t>AccountIdentifier</w:t>
            </w:r>
          </w:p>
        </w:tc>
        <w:tc>
          <w:tcPr>
            <w:tcW w:w="4862" w:type="dxa"/>
          </w:tcPr>
          <w:p w:rsidR="002B7A14" w:rsidRPr="000E1730" w:rsidRDefault="002B7A14" w:rsidP="009C61B7">
            <w:pPr>
              <w:pStyle w:val="Tabela-zawarto"/>
            </w:pPr>
            <w:r w:rsidRPr="000E1730">
              <w:t>Numer rachunku</w:t>
            </w:r>
          </w:p>
        </w:tc>
        <w:tc>
          <w:tcPr>
            <w:tcW w:w="5656" w:type="dxa"/>
          </w:tcPr>
          <w:p w:rsidR="002B7A14" w:rsidRPr="000E1730" w:rsidRDefault="002B7A14" w:rsidP="009C61B7">
            <w:pPr>
              <w:pStyle w:val="FootnoteText"/>
              <w:jc w:val="center"/>
              <w:rPr>
                <w:rFonts w:ascii="Arial" w:hAnsi="Arial" w:cs="Arial"/>
                <w:sz w:val="16"/>
                <w:szCs w:val="16"/>
              </w:rPr>
            </w:pPr>
            <w:r w:rsidRPr="000E1730">
              <w:rPr>
                <w:rFonts w:ascii="Arial" w:hAnsi="Arial" w:cs="Arial"/>
                <w:sz w:val="16"/>
                <w:szCs w:val="16"/>
              </w:rPr>
              <w:t>Rachunek, na który ma być przekazana kwota lokaty</w:t>
            </w:r>
          </w:p>
        </w:tc>
      </w:tr>
      <w:tr w:rsidR="002B7A14" w:rsidRPr="000E1730" w:rsidTr="004932D8">
        <w:trPr>
          <w:gridAfter w:val="1"/>
          <w:wAfter w:w="9" w:type="dxa"/>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xml:space="preserve">-   -   -   </w:t>
            </w:r>
            <w:r>
              <w:t xml:space="preserve">-   </w:t>
            </w:r>
            <w:r w:rsidRPr="000E1730">
              <w:t>AccountName</w:t>
            </w:r>
          </w:p>
        </w:tc>
        <w:tc>
          <w:tcPr>
            <w:tcW w:w="4862" w:type="dxa"/>
          </w:tcPr>
          <w:p w:rsidR="002B7A14" w:rsidRPr="000E1730" w:rsidRDefault="002B7A14" w:rsidP="009C61B7">
            <w:pPr>
              <w:pStyle w:val="Tabela-zawarto"/>
            </w:pPr>
            <w:r w:rsidRPr="000E1730">
              <w:t xml:space="preserve">Nazwa rachunku </w:t>
            </w:r>
          </w:p>
        </w:tc>
        <w:tc>
          <w:tcPr>
            <w:tcW w:w="5656" w:type="dxa"/>
          </w:tcPr>
          <w:p w:rsidR="002B7A14" w:rsidRPr="000E1730" w:rsidRDefault="002B7A14" w:rsidP="009C61B7">
            <w:pPr>
              <w:pStyle w:val="FootnoteText"/>
              <w:jc w:val="center"/>
              <w:rPr>
                <w:rFonts w:ascii="Arial" w:hAnsi="Arial" w:cs="Arial"/>
                <w:sz w:val="16"/>
                <w:szCs w:val="16"/>
              </w:rPr>
            </w:pPr>
          </w:p>
        </w:tc>
      </w:tr>
      <w:tr w:rsidR="002B7A14" w:rsidRPr="000E1730" w:rsidTr="004932D8">
        <w:trPr>
          <w:gridAfter w:val="1"/>
          <w:wAfter w:w="9" w:type="dxa"/>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pPr>
            <w:r w:rsidRPr="000E1730">
              <w:t xml:space="preserve">-   -   -   </w:t>
            </w:r>
            <w:r>
              <w:t xml:space="preserve">-   </w:t>
            </w:r>
            <w:r w:rsidRPr="000E1730">
              <w:t>AccountCurrencyCode</w:t>
            </w:r>
          </w:p>
        </w:tc>
        <w:tc>
          <w:tcPr>
            <w:tcW w:w="4862" w:type="dxa"/>
          </w:tcPr>
          <w:p w:rsidR="002B7A14" w:rsidRPr="000E1730" w:rsidRDefault="002B7A14" w:rsidP="009C61B7">
            <w:pPr>
              <w:pStyle w:val="Tabela-zawarto"/>
            </w:pPr>
            <w:r w:rsidRPr="000E1730">
              <w:t>Waluta rachunku</w:t>
            </w:r>
          </w:p>
        </w:tc>
        <w:tc>
          <w:tcPr>
            <w:tcW w:w="5656" w:type="dxa"/>
          </w:tcPr>
          <w:p w:rsidR="002B7A14" w:rsidRPr="000E1730" w:rsidRDefault="002B7A14" w:rsidP="009C61B7">
            <w:pPr>
              <w:pStyle w:val="FootnoteText"/>
              <w:jc w:val="center"/>
              <w:rPr>
                <w:rFonts w:ascii="Arial" w:hAnsi="Arial" w:cs="Arial"/>
                <w:sz w:val="16"/>
                <w:szCs w:val="16"/>
              </w:rPr>
            </w:pPr>
          </w:p>
        </w:tc>
      </w:tr>
      <w:tr w:rsidR="002B7A14" w:rsidRPr="000E1730" w:rsidTr="004932D8">
        <w:trPr>
          <w:gridAfter w:val="1"/>
          <w:wAfter w:w="9" w:type="dxa"/>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rPr>
                <w:lang w:val="en-US"/>
              </w:rPr>
            </w:pPr>
            <w:r w:rsidRPr="000E1730">
              <w:rPr>
                <w:lang w:val="en-US"/>
              </w:rPr>
              <w:t>-   -   -   -   AccountType</w:t>
            </w:r>
          </w:p>
        </w:tc>
        <w:tc>
          <w:tcPr>
            <w:tcW w:w="4862" w:type="dxa"/>
          </w:tcPr>
          <w:p w:rsidR="002B7A14" w:rsidRPr="000E1730" w:rsidRDefault="002B7A14" w:rsidP="009C61B7">
            <w:pPr>
              <w:pStyle w:val="Tabela-zawarto"/>
            </w:pPr>
            <w:r w:rsidRPr="000E1730">
              <w:t>Typ rachunku</w:t>
            </w:r>
          </w:p>
        </w:tc>
        <w:tc>
          <w:tcPr>
            <w:tcW w:w="5656" w:type="dxa"/>
          </w:tcPr>
          <w:p w:rsidR="002B7A14" w:rsidRPr="000E1730" w:rsidRDefault="002B7A14" w:rsidP="009C61B7">
            <w:pPr>
              <w:pStyle w:val="FootnoteText"/>
              <w:jc w:val="center"/>
              <w:rPr>
                <w:rFonts w:ascii="Arial" w:hAnsi="Arial" w:cs="Arial"/>
                <w:sz w:val="16"/>
                <w:szCs w:val="16"/>
              </w:rPr>
            </w:pPr>
          </w:p>
        </w:tc>
      </w:tr>
      <w:tr w:rsidR="002B7A14" w:rsidRPr="000E1730" w:rsidTr="004932D8">
        <w:trPr>
          <w:gridAfter w:val="1"/>
          <w:wAfter w:w="9" w:type="dxa"/>
          <w:jc w:val="center"/>
        </w:trPr>
        <w:tc>
          <w:tcPr>
            <w:tcW w:w="576" w:type="dxa"/>
          </w:tcPr>
          <w:p w:rsidR="002B7A14" w:rsidRPr="000E1730" w:rsidRDefault="002B7A14" w:rsidP="00570757">
            <w:pPr>
              <w:pStyle w:val="Tabela-zawarto"/>
              <w:rPr>
                <w:lang w:val="en-US"/>
              </w:rPr>
            </w:pPr>
            <w:r w:rsidRPr="000E1730">
              <w:rPr>
                <w:lang w:val="en-US"/>
              </w:rPr>
              <w:t>A-10</w:t>
            </w:r>
          </w:p>
        </w:tc>
        <w:tc>
          <w:tcPr>
            <w:tcW w:w="3190" w:type="dxa"/>
          </w:tcPr>
          <w:p w:rsidR="002B7A14" w:rsidRPr="000E1730" w:rsidRDefault="002B7A14" w:rsidP="00570757">
            <w:pPr>
              <w:pStyle w:val="Tabela-zawarto"/>
              <w:rPr>
                <w:lang w:val="en-US"/>
              </w:rPr>
            </w:pPr>
            <w:r w:rsidRPr="000E1730">
              <w:rPr>
                <w:lang w:val="en-US"/>
              </w:rPr>
              <w:t>-   -   -   DepositAccount</w:t>
            </w:r>
          </w:p>
        </w:tc>
        <w:tc>
          <w:tcPr>
            <w:tcW w:w="4862" w:type="dxa"/>
          </w:tcPr>
          <w:p w:rsidR="002B7A14" w:rsidRPr="000E1730" w:rsidRDefault="002B7A14" w:rsidP="00570757">
            <w:pPr>
              <w:pStyle w:val="Tabela-zawarto"/>
            </w:pPr>
            <w:r w:rsidRPr="000E1730">
              <w:t>Informacje o rachunku lokaty</w:t>
            </w:r>
          </w:p>
        </w:tc>
        <w:tc>
          <w:tcPr>
            <w:tcW w:w="5656" w:type="dxa"/>
          </w:tcPr>
          <w:p w:rsidR="002B7A14" w:rsidRPr="000E1730" w:rsidRDefault="002B7A14" w:rsidP="00570757">
            <w:pPr>
              <w:pStyle w:val="FootnoteText"/>
              <w:jc w:val="center"/>
              <w:rPr>
                <w:rFonts w:ascii="Arial" w:hAnsi="Arial" w:cs="Arial"/>
                <w:sz w:val="16"/>
                <w:szCs w:val="16"/>
              </w:rPr>
            </w:pPr>
          </w:p>
        </w:tc>
      </w:tr>
      <w:tr w:rsidR="002B7A14" w:rsidRPr="000E1730" w:rsidTr="004932D8">
        <w:trPr>
          <w:gridAfter w:val="1"/>
          <w:wAfter w:w="9" w:type="dxa"/>
          <w:jc w:val="center"/>
        </w:trPr>
        <w:tc>
          <w:tcPr>
            <w:tcW w:w="576" w:type="dxa"/>
          </w:tcPr>
          <w:p w:rsidR="002B7A14" w:rsidRPr="000E1730" w:rsidRDefault="002B7A14" w:rsidP="00570757">
            <w:pPr>
              <w:pStyle w:val="Tabela-zawarto"/>
            </w:pPr>
          </w:p>
        </w:tc>
        <w:tc>
          <w:tcPr>
            <w:tcW w:w="3190" w:type="dxa"/>
          </w:tcPr>
          <w:p w:rsidR="002B7A14" w:rsidRPr="000E1730" w:rsidRDefault="002B7A14" w:rsidP="00570757">
            <w:pPr>
              <w:pStyle w:val="Tabela-zawarto"/>
              <w:rPr>
                <w:lang w:val="en-US"/>
              </w:rPr>
            </w:pPr>
            <w:r w:rsidRPr="000E1730">
              <w:rPr>
                <w:lang w:val="en-US"/>
              </w:rPr>
              <w:t>-   -   -   -   AccountIdentifier</w:t>
            </w:r>
          </w:p>
        </w:tc>
        <w:tc>
          <w:tcPr>
            <w:tcW w:w="4862" w:type="dxa"/>
          </w:tcPr>
          <w:p w:rsidR="002B7A14" w:rsidRPr="000E1730" w:rsidRDefault="002B7A14" w:rsidP="00570757">
            <w:pPr>
              <w:pStyle w:val="Tabela-zawarto"/>
            </w:pPr>
            <w:r w:rsidRPr="000E1730">
              <w:t>Numer rachunku</w:t>
            </w:r>
          </w:p>
        </w:tc>
        <w:tc>
          <w:tcPr>
            <w:tcW w:w="5656" w:type="dxa"/>
          </w:tcPr>
          <w:p w:rsidR="002B7A14" w:rsidRPr="000E1730" w:rsidRDefault="002B7A14" w:rsidP="00570757">
            <w:pPr>
              <w:pStyle w:val="FootnoteText"/>
              <w:jc w:val="center"/>
              <w:rPr>
                <w:rFonts w:ascii="Arial" w:hAnsi="Arial" w:cs="Arial"/>
                <w:sz w:val="16"/>
                <w:szCs w:val="16"/>
              </w:rPr>
            </w:pPr>
            <w:r w:rsidRPr="000E1730">
              <w:rPr>
                <w:rFonts w:ascii="Arial" w:hAnsi="Arial" w:cs="Arial"/>
                <w:sz w:val="16"/>
                <w:szCs w:val="16"/>
              </w:rPr>
              <w:t>Numer rachunku, na którym została założona lokata w standardzie NRB</w:t>
            </w:r>
          </w:p>
        </w:tc>
      </w:tr>
      <w:tr w:rsidR="002B7A14" w:rsidRPr="000E1730" w:rsidTr="004932D8">
        <w:trPr>
          <w:gridAfter w:val="1"/>
          <w:wAfter w:w="9" w:type="dxa"/>
          <w:jc w:val="center"/>
        </w:trPr>
        <w:tc>
          <w:tcPr>
            <w:tcW w:w="576" w:type="dxa"/>
          </w:tcPr>
          <w:p w:rsidR="002B7A14" w:rsidRPr="000E1730" w:rsidRDefault="002B7A14" w:rsidP="00570757">
            <w:pPr>
              <w:pStyle w:val="Tabela-zawarto"/>
            </w:pPr>
          </w:p>
        </w:tc>
        <w:tc>
          <w:tcPr>
            <w:tcW w:w="3190" w:type="dxa"/>
          </w:tcPr>
          <w:p w:rsidR="002B7A14" w:rsidRPr="000E1730" w:rsidRDefault="002B7A14" w:rsidP="00570757">
            <w:pPr>
              <w:pStyle w:val="Tabela-zawarto"/>
            </w:pPr>
            <w:r w:rsidRPr="000E1730">
              <w:t>-   -   -   -   AccountName</w:t>
            </w:r>
          </w:p>
        </w:tc>
        <w:tc>
          <w:tcPr>
            <w:tcW w:w="4862" w:type="dxa"/>
          </w:tcPr>
          <w:p w:rsidR="002B7A14" w:rsidRPr="000E1730" w:rsidRDefault="002B7A14" w:rsidP="00570757">
            <w:pPr>
              <w:pStyle w:val="Tabela-zawarto"/>
            </w:pPr>
            <w:r w:rsidRPr="000E1730">
              <w:t xml:space="preserve">Nazwa rachunku </w:t>
            </w:r>
          </w:p>
        </w:tc>
        <w:tc>
          <w:tcPr>
            <w:tcW w:w="5656" w:type="dxa"/>
          </w:tcPr>
          <w:p w:rsidR="002B7A14" w:rsidRPr="000E1730" w:rsidRDefault="002B7A14" w:rsidP="00570757">
            <w:pPr>
              <w:pStyle w:val="FootnoteText"/>
              <w:jc w:val="center"/>
              <w:rPr>
                <w:rFonts w:ascii="Arial" w:hAnsi="Arial" w:cs="Arial"/>
                <w:sz w:val="16"/>
                <w:szCs w:val="16"/>
              </w:rPr>
            </w:pPr>
          </w:p>
        </w:tc>
      </w:tr>
      <w:tr w:rsidR="002B7A14" w:rsidRPr="000E1730" w:rsidTr="004932D8">
        <w:trPr>
          <w:gridAfter w:val="1"/>
          <w:wAfter w:w="9" w:type="dxa"/>
          <w:jc w:val="center"/>
        </w:trPr>
        <w:tc>
          <w:tcPr>
            <w:tcW w:w="576" w:type="dxa"/>
          </w:tcPr>
          <w:p w:rsidR="002B7A14" w:rsidRPr="000E1730" w:rsidRDefault="002B7A14" w:rsidP="00570757">
            <w:pPr>
              <w:pStyle w:val="Tabela-zawarto"/>
            </w:pPr>
          </w:p>
        </w:tc>
        <w:tc>
          <w:tcPr>
            <w:tcW w:w="3190" w:type="dxa"/>
          </w:tcPr>
          <w:p w:rsidR="002B7A14" w:rsidRPr="000E1730" w:rsidRDefault="002B7A14" w:rsidP="00570757">
            <w:pPr>
              <w:pStyle w:val="Tabela-zawarto"/>
            </w:pPr>
            <w:r w:rsidRPr="000E1730">
              <w:t>-   -   -   -   AccountCurrencyCode</w:t>
            </w:r>
          </w:p>
        </w:tc>
        <w:tc>
          <w:tcPr>
            <w:tcW w:w="4862" w:type="dxa"/>
          </w:tcPr>
          <w:p w:rsidR="002B7A14" w:rsidRPr="000E1730" w:rsidRDefault="002B7A14" w:rsidP="00570757">
            <w:pPr>
              <w:pStyle w:val="Tabela-zawarto"/>
            </w:pPr>
            <w:r w:rsidRPr="000E1730">
              <w:t>Waluta rachunku</w:t>
            </w:r>
          </w:p>
        </w:tc>
        <w:tc>
          <w:tcPr>
            <w:tcW w:w="5656" w:type="dxa"/>
          </w:tcPr>
          <w:p w:rsidR="002B7A14" w:rsidRPr="000E1730" w:rsidRDefault="002B7A14" w:rsidP="00570757">
            <w:pPr>
              <w:pStyle w:val="FootnoteText"/>
              <w:jc w:val="center"/>
              <w:rPr>
                <w:rFonts w:ascii="Arial" w:hAnsi="Arial" w:cs="Arial"/>
                <w:sz w:val="16"/>
                <w:szCs w:val="16"/>
              </w:rPr>
            </w:pPr>
          </w:p>
        </w:tc>
      </w:tr>
      <w:tr w:rsidR="002B7A14" w:rsidRPr="000E1730" w:rsidTr="004932D8">
        <w:trPr>
          <w:gridAfter w:val="1"/>
          <w:wAfter w:w="9" w:type="dxa"/>
          <w:jc w:val="center"/>
        </w:trPr>
        <w:tc>
          <w:tcPr>
            <w:tcW w:w="576" w:type="dxa"/>
          </w:tcPr>
          <w:p w:rsidR="002B7A14" w:rsidRPr="000E1730" w:rsidRDefault="002B7A14" w:rsidP="00570757">
            <w:pPr>
              <w:pStyle w:val="Tabela-zawarto"/>
            </w:pPr>
          </w:p>
        </w:tc>
        <w:tc>
          <w:tcPr>
            <w:tcW w:w="3190" w:type="dxa"/>
          </w:tcPr>
          <w:p w:rsidR="002B7A14" w:rsidRPr="000E1730" w:rsidRDefault="002B7A14" w:rsidP="00570757">
            <w:pPr>
              <w:pStyle w:val="Tabela-zawarto"/>
              <w:rPr>
                <w:lang w:val="en-US"/>
              </w:rPr>
            </w:pPr>
            <w:r w:rsidRPr="000E1730">
              <w:rPr>
                <w:lang w:val="en-US"/>
              </w:rPr>
              <w:t>-   -   -   -   AccountType</w:t>
            </w:r>
          </w:p>
        </w:tc>
        <w:tc>
          <w:tcPr>
            <w:tcW w:w="4862" w:type="dxa"/>
          </w:tcPr>
          <w:p w:rsidR="002B7A14" w:rsidRPr="000E1730" w:rsidRDefault="002B7A14" w:rsidP="00570757">
            <w:pPr>
              <w:pStyle w:val="Tabela-zawarto"/>
            </w:pPr>
            <w:r w:rsidRPr="000E1730">
              <w:t>Typ rachunku</w:t>
            </w:r>
          </w:p>
        </w:tc>
        <w:tc>
          <w:tcPr>
            <w:tcW w:w="5656" w:type="dxa"/>
          </w:tcPr>
          <w:p w:rsidR="002B7A14" w:rsidRPr="000E1730" w:rsidRDefault="002B7A14" w:rsidP="00570757">
            <w:pPr>
              <w:pStyle w:val="FootnoteText"/>
              <w:jc w:val="center"/>
              <w:rPr>
                <w:rFonts w:ascii="Arial" w:hAnsi="Arial" w:cs="Arial"/>
                <w:sz w:val="16"/>
                <w:szCs w:val="16"/>
              </w:rPr>
            </w:pPr>
          </w:p>
        </w:tc>
      </w:tr>
      <w:tr w:rsidR="002B7A14" w:rsidRPr="000E1730" w:rsidTr="004932D8">
        <w:trPr>
          <w:jc w:val="center"/>
        </w:trPr>
        <w:tc>
          <w:tcPr>
            <w:tcW w:w="576" w:type="dxa"/>
          </w:tcPr>
          <w:p w:rsidR="002B7A14" w:rsidRPr="000E1730" w:rsidRDefault="002B7A14" w:rsidP="009C61B7">
            <w:pPr>
              <w:pStyle w:val="Tabela-zawarto"/>
              <w:rPr>
                <w:lang w:val="en-US"/>
              </w:rPr>
            </w:pPr>
            <w:r w:rsidRPr="000E1730">
              <w:rPr>
                <w:lang w:val="en-US"/>
              </w:rPr>
              <w:t>H-13</w:t>
            </w:r>
          </w:p>
        </w:tc>
        <w:tc>
          <w:tcPr>
            <w:tcW w:w="3190" w:type="dxa"/>
            <w:tcBorders>
              <w:bottom w:val="nil"/>
            </w:tcBorders>
          </w:tcPr>
          <w:p w:rsidR="002B7A14" w:rsidRPr="000E1730" w:rsidRDefault="002B7A14" w:rsidP="009C61B7">
            <w:pPr>
              <w:pStyle w:val="Tabela-zawarto"/>
              <w:rPr>
                <w:rFonts w:cs="Arial"/>
                <w:szCs w:val="16"/>
                <w:lang w:val="en-US"/>
              </w:rPr>
            </w:pPr>
            <w:r w:rsidRPr="000E1730">
              <w:rPr>
                <w:rFonts w:cs="Arial"/>
                <w:szCs w:val="16"/>
                <w:lang w:val="en-US"/>
              </w:rPr>
              <w:t>-   -   -   DepositInformation</w:t>
            </w:r>
          </w:p>
        </w:tc>
        <w:tc>
          <w:tcPr>
            <w:tcW w:w="4862" w:type="dxa"/>
          </w:tcPr>
          <w:p w:rsidR="002B7A14" w:rsidRPr="000E1730" w:rsidRDefault="002B7A14" w:rsidP="009C61B7">
            <w:pPr>
              <w:pStyle w:val="Tabela-zawarto"/>
            </w:pPr>
            <w:r w:rsidRPr="000E1730">
              <w:t>Informacje opisujące daną lokatę</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rPr>
                <w:rFonts w:cs="Arial"/>
                <w:szCs w:val="16"/>
              </w:rPr>
            </w:pPr>
            <w:r w:rsidRPr="000E1730">
              <w:rPr>
                <w:rFonts w:cs="Arial"/>
                <w:szCs w:val="16"/>
              </w:rPr>
              <w:t xml:space="preserve">-   -   -   -   DepositIdentifier         </w:t>
            </w:r>
          </w:p>
        </w:tc>
        <w:tc>
          <w:tcPr>
            <w:tcW w:w="4862" w:type="dxa"/>
          </w:tcPr>
          <w:p w:rsidR="002B7A14" w:rsidRPr="000E1730" w:rsidRDefault="002B7A14" w:rsidP="009C61B7">
            <w:pPr>
              <w:pStyle w:val="Tabela-zawarto"/>
            </w:pPr>
            <w:r w:rsidRPr="000E1730">
              <w:t xml:space="preserve">Identyfikator </w:t>
            </w:r>
            <w:r>
              <w:t>produktu lokatowego</w:t>
            </w:r>
            <w:r w:rsidRPr="000E1730">
              <w:t xml:space="preserve"> nadawany przez bank</w:t>
            </w:r>
          </w:p>
        </w:tc>
        <w:tc>
          <w:tcPr>
            <w:tcW w:w="5665" w:type="dxa"/>
            <w:gridSpan w:val="2"/>
          </w:tcPr>
          <w:p w:rsidR="002B7A14" w:rsidRDefault="002B7A14" w:rsidP="00CE5546">
            <w:pPr>
              <w:pStyle w:val="Tabela-zawarto"/>
              <w:jc w:val="center"/>
            </w:pPr>
            <w:r>
              <w:t>Kod schematu lokaty, zgodnie z którym lokata została założona</w:t>
            </w:r>
          </w:p>
          <w:p w:rsidR="002B7A14" w:rsidRPr="000E1730" w:rsidRDefault="002B7A14" w:rsidP="00BB3E89">
            <w:pPr>
              <w:pStyle w:val="Tabela-zawarto"/>
              <w:jc w:val="center"/>
            </w:pPr>
            <w:r w:rsidRPr="0099093D">
              <w:rPr>
                <w:highlight w:val="cyan"/>
              </w:rPr>
              <w:t>Nie musi być podawany jeśli lokata za</w:t>
            </w:r>
            <w:r>
              <w:rPr>
                <w:highlight w:val="cyan"/>
              </w:rPr>
              <w:t xml:space="preserve">łożona </w:t>
            </w:r>
            <w:r w:rsidRPr="0099093D">
              <w:rPr>
                <w:highlight w:val="cyan"/>
              </w:rPr>
              <w:t xml:space="preserve">przez </w:t>
            </w:r>
            <w:r>
              <w:rPr>
                <w:highlight w:val="cyan"/>
              </w:rPr>
              <w:t xml:space="preserve">klienta </w:t>
            </w:r>
            <w:r w:rsidRPr="0099093D">
              <w:rPr>
                <w:highlight w:val="cyan"/>
              </w:rPr>
              <w:t>TREZOR – na podstawie hierarchii lokat</w:t>
            </w:r>
          </w:p>
        </w:tc>
      </w:tr>
      <w:tr w:rsidR="002B7A14" w:rsidRPr="000E1730" w:rsidTr="004932D8">
        <w:trPr>
          <w:jc w:val="center"/>
        </w:trPr>
        <w:tc>
          <w:tcPr>
            <w:tcW w:w="576" w:type="dxa"/>
            <w:tcBorders>
              <w:bottom w:val="nil"/>
            </w:tcBorders>
          </w:tcPr>
          <w:p w:rsidR="002B7A14" w:rsidRPr="000E1730" w:rsidRDefault="002B7A14" w:rsidP="009C61B7">
            <w:pPr>
              <w:pStyle w:val="Tabela-zawarto"/>
            </w:pPr>
          </w:p>
        </w:tc>
        <w:tc>
          <w:tcPr>
            <w:tcW w:w="3190" w:type="dxa"/>
            <w:tcBorders>
              <w:bottom w:val="nil"/>
            </w:tcBorders>
          </w:tcPr>
          <w:p w:rsidR="002B7A14" w:rsidRPr="000E1730" w:rsidRDefault="002B7A14" w:rsidP="009C61B7">
            <w:pPr>
              <w:pStyle w:val="Tabela-zawarto"/>
              <w:rPr>
                <w:rFonts w:cs="Arial"/>
                <w:szCs w:val="16"/>
              </w:rPr>
            </w:pPr>
            <w:r w:rsidRPr="000E1730">
              <w:rPr>
                <w:rFonts w:cs="Arial"/>
                <w:szCs w:val="16"/>
              </w:rPr>
              <w:t xml:space="preserve">-   -   -   -   DepositType         </w:t>
            </w:r>
            <w:r>
              <w:rPr>
                <w:rFonts w:cs="Arial"/>
                <w:szCs w:val="16"/>
              </w:rPr>
              <w:t xml:space="preserve">      </w:t>
            </w:r>
          </w:p>
        </w:tc>
        <w:tc>
          <w:tcPr>
            <w:tcW w:w="4862" w:type="dxa"/>
          </w:tcPr>
          <w:p w:rsidR="002B7A14" w:rsidRPr="000E1730" w:rsidRDefault="002B7A14" w:rsidP="009C61B7">
            <w:pPr>
              <w:pStyle w:val="Tabela-zawarto"/>
            </w:pPr>
            <w:r w:rsidRPr="000E1730">
              <w:t>Rodzaj lokaty</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Borders>
              <w:top w:val="nil"/>
              <w:bottom w:val="nil"/>
            </w:tcBorders>
          </w:tcPr>
          <w:p w:rsidR="002B7A14" w:rsidRPr="000E1730" w:rsidRDefault="002B7A14" w:rsidP="009C61B7">
            <w:pPr>
              <w:pStyle w:val="Tabela-zawarto"/>
            </w:pPr>
          </w:p>
        </w:tc>
        <w:tc>
          <w:tcPr>
            <w:tcW w:w="3190" w:type="dxa"/>
            <w:tcBorders>
              <w:top w:val="nil"/>
              <w:bottom w:val="nil"/>
            </w:tcBorders>
          </w:tcPr>
          <w:p w:rsidR="002B7A14" w:rsidRPr="000E1730" w:rsidRDefault="002B7A14" w:rsidP="009C61B7">
            <w:pPr>
              <w:pStyle w:val="Tabela-zawarto"/>
              <w:rPr>
                <w:rFonts w:cs="Arial"/>
                <w:szCs w:val="16"/>
              </w:rPr>
            </w:pPr>
            <w:r w:rsidRPr="000E1730">
              <w:rPr>
                <w:rFonts w:cs="Arial"/>
                <w:szCs w:val="16"/>
              </w:rPr>
              <w:t>-   -   -   -   DepositPeriod</w:t>
            </w:r>
          </w:p>
        </w:tc>
        <w:tc>
          <w:tcPr>
            <w:tcW w:w="4862" w:type="dxa"/>
          </w:tcPr>
          <w:p w:rsidR="002B7A14" w:rsidRPr="000E1730" w:rsidRDefault="002B7A14" w:rsidP="009C61B7">
            <w:pPr>
              <w:pStyle w:val="Tabela-zawarto"/>
            </w:pPr>
            <w:r w:rsidRPr="000E1730">
              <w:t>Okres trwania lokaty</w:t>
            </w:r>
          </w:p>
        </w:tc>
        <w:tc>
          <w:tcPr>
            <w:tcW w:w="5665" w:type="dxa"/>
            <w:gridSpan w:val="2"/>
          </w:tcPr>
          <w:p w:rsidR="002B7A14" w:rsidRPr="00CE5546" w:rsidRDefault="002B7A14" w:rsidP="00CE5546">
            <w:pPr>
              <w:pStyle w:val="Tabela-zawarto"/>
              <w:jc w:val="center"/>
            </w:pPr>
            <w:r>
              <w:t>Czas trwania lokaty wyrażony w dniach/tygodniach/miesiącach/latach (atrybut DurationCode)</w:t>
            </w:r>
          </w:p>
        </w:tc>
      </w:tr>
      <w:tr w:rsidR="002B7A14" w:rsidRPr="000E1730" w:rsidTr="004932D8">
        <w:trPr>
          <w:jc w:val="center"/>
        </w:trPr>
        <w:tc>
          <w:tcPr>
            <w:tcW w:w="576" w:type="dxa"/>
            <w:tcBorders>
              <w:top w:val="nil"/>
              <w:bottom w:val="nil"/>
            </w:tcBorders>
          </w:tcPr>
          <w:p w:rsidR="002B7A14" w:rsidRPr="000E1730" w:rsidRDefault="002B7A14" w:rsidP="009C61B7">
            <w:pPr>
              <w:pStyle w:val="Tabela-zawarto"/>
            </w:pPr>
          </w:p>
        </w:tc>
        <w:tc>
          <w:tcPr>
            <w:tcW w:w="3190" w:type="dxa"/>
            <w:tcBorders>
              <w:top w:val="nil"/>
              <w:bottom w:val="nil"/>
            </w:tcBorders>
          </w:tcPr>
          <w:p w:rsidR="002B7A14" w:rsidRPr="000E1730" w:rsidRDefault="002B7A14" w:rsidP="009C61B7">
            <w:pPr>
              <w:pStyle w:val="Tabela-zawarto"/>
              <w:rPr>
                <w:rFonts w:cs="Arial"/>
                <w:szCs w:val="16"/>
              </w:rPr>
            </w:pPr>
            <w:r w:rsidRPr="000E1730">
              <w:rPr>
                <w:rFonts w:cs="Arial"/>
                <w:szCs w:val="16"/>
              </w:rPr>
              <w:t>-   -   -   -   DepositName</w:t>
            </w:r>
          </w:p>
        </w:tc>
        <w:tc>
          <w:tcPr>
            <w:tcW w:w="4862" w:type="dxa"/>
          </w:tcPr>
          <w:p w:rsidR="002B7A14" w:rsidRPr="000E1730" w:rsidRDefault="002B7A14" w:rsidP="009C61B7">
            <w:pPr>
              <w:pStyle w:val="Tabela-zawarto"/>
            </w:pPr>
            <w:r w:rsidRPr="000E1730">
              <w:t>Nazwa lokaty</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Borders>
              <w:top w:val="nil"/>
            </w:tcBorders>
          </w:tcPr>
          <w:p w:rsidR="002B7A14" w:rsidRPr="000E1730" w:rsidRDefault="002B7A14" w:rsidP="009C61B7">
            <w:pPr>
              <w:pStyle w:val="Tabela-zawarto"/>
            </w:pPr>
          </w:p>
        </w:tc>
        <w:tc>
          <w:tcPr>
            <w:tcW w:w="3190" w:type="dxa"/>
            <w:tcBorders>
              <w:top w:val="nil"/>
            </w:tcBorders>
          </w:tcPr>
          <w:p w:rsidR="002B7A14" w:rsidRPr="000E1730" w:rsidRDefault="002B7A14" w:rsidP="009C61B7">
            <w:pPr>
              <w:pStyle w:val="Tabela-zawarto"/>
              <w:rPr>
                <w:rFonts w:cs="Arial"/>
                <w:szCs w:val="16"/>
              </w:rPr>
            </w:pPr>
            <w:r w:rsidRPr="000E1730">
              <w:rPr>
                <w:rFonts w:cs="Arial"/>
                <w:szCs w:val="16"/>
              </w:rPr>
              <w:t>-   -   -   -   DepositInterestRateType</w:t>
            </w:r>
          </w:p>
        </w:tc>
        <w:tc>
          <w:tcPr>
            <w:tcW w:w="4862" w:type="dxa"/>
          </w:tcPr>
          <w:p w:rsidR="002B7A14" w:rsidRPr="000E1730" w:rsidRDefault="002B7A14" w:rsidP="009C61B7">
            <w:pPr>
              <w:pStyle w:val="Tabela-zawarto"/>
            </w:pPr>
            <w:r w:rsidRPr="000E1730">
              <w:t>Rodzaj oprocentowania</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rPr>
                <w:rFonts w:cs="Arial"/>
                <w:szCs w:val="16"/>
              </w:rPr>
            </w:pPr>
            <w:r w:rsidRPr="000E1730">
              <w:rPr>
                <w:rFonts w:cs="Arial"/>
                <w:szCs w:val="16"/>
              </w:rPr>
              <w:t>-   -   -   -   DepositInterestRate</w:t>
            </w:r>
          </w:p>
        </w:tc>
        <w:tc>
          <w:tcPr>
            <w:tcW w:w="4862" w:type="dxa"/>
          </w:tcPr>
          <w:p w:rsidR="002B7A14" w:rsidRPr="000E1730" w:rsidRDefault="002B7A14" w:rsidP="009C61B7">
            <w:pPr>
              <w:pStyle w:val="Tabela-zawarto"/>
            </w:pPr>
            <w:r w:rsidRPr="000E1730">
              <w:t>Wysokość oprocentowania</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rPr>
                <w:rFonts w:cs="Arial"/>
                <w:szCs w:val="16"/>
              </w:rPr>
            </w:pPr>
            <w:r w:rsidRPr="000E1730">
              <w:rPr>
                <w:rFonts w:cs="Arial"/>
                <w:szCs w:val="16"/>
              </w:rPr>
              <w:t>-   -   -   -   InterestCapitalization</w:t>
            </w:r>
          </w:p>
        </w:tc>
        <w:tc>
          <w:tcPr>
            <w:tcW w:w="4862" w:type="dxa"/>
          </w:tcPr>
          <w:p w:rsidR="002B7A14" w:rsidRPr="000E1730" w:rsidRDefault="002B7A14" w:rsidP="009C61B7">
            <w:pPr>
              <w:pStyle w:val="Tabela-zawarto"/>
            </w:pPr>
            <w:r w:rsidRPr="000E1730">
              <w:t>Kapitalizacja odsetek</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rPr>
                <w:rFonts w:cs="Arial"/>
                <w:szCs w:val="16"/>
              </w:rPr>
            </w:pPr>
            <w:r w:rsidRPr="000E1730">
              <w:rPr>
                <w:rFonts w:cs="Arial"/>
                <w:szCs w:val="16"/>
              </w:rPr>
              <w:t>-   -   -   -   DepositRenewable</w:t>
            </w:r>
          </w:p>
        </w:tc>
        <w:tc>
          <w:tcPr>
            <w:tcW w:w="4862" w:type="dxa"/>
          </w:tcPr>
          <w:p w:rsidR="002B7A14" w:rsidRPr="000E1730" w:rsidRDefault="002B7A14" w:rsidP="009C61B7">
            <w:pPr>
              <w:pStyle w:val="Tabela-zawarto"/>
            </w:pPr>
            <w:r w:rsidRPr="000E1730">
              <w:t>Odnawialność lokaty</w:t>
            </w:r>
          </w:p>
        </w:tc>
        <w:tc>
          <w:tcPr>
            <w:tcW w:w="5665" w:type="dxa"/>
            <w:gridSpan w:val="2"/>
          </w:tcPr>
          <w:p w:rsidR="002B7A14" w:rsidRPr="000E1730" w:rsidRDefault="002B7A14" w:rsidP="00CE5546">
            <w:pPr>
              <w:pStyle w:val="Tabela-zawarto"/>
              <w:jc w:val="center"/>
            </w:pPr>
            <w:r>
              <w:t xml:space="preserve">Informacja o tym czy lokata ma odnawaiać się na kolejne cykle </w:t>
            </w: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rPr>
                <w:rFonts w:cs="Arial"/>
                <w:szCs w:val="16"/>
                <w:lang w:val="en-US"/>
              </w:rPr>
            </w:pPr>
            <w:r w:rsidRPr="000E1730">
              <w:rPr>
                <w:rFonts w:cs="Arial"/>
                <w:szCs w:val="16"/>
                <w:lang w:val="en-US"/>
              </w:rPr>
              <w:t>-   -   -   -   CurrencyIdentificationCode</w:t>
            </w:r>
          </w:p>
        </w:tc>
        <w:tc>
          <w:tcPr>
            <w:tcW w:w="4862" w:type="dxa"/>
          </w:tcPr>
          <w:p w:rsidR="002B7A14" w:rsidRPr="000E1730" w:rsidRDefault="002B7A14" w:rsidP="009C61B7">
            <w:pPr>
              <w:pStyle w:val="Tabela-zawarto"/>
            </w:pPr>
            <w:r w:rsidRPr="000E1730">
              <w:t>Typ waluty dla lokat</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rPr>
                <w:lang w:val="en-US"/>
              </w:rPr>
            </w:pPr>
          </w:p>
        </w:tc>
        <w:tc>
          <w:tcPr>
            <w:tcW w:w="3190" w:type="dxa"/>
          </w:tcPr>
          <w:p w:rsidR="002B7A14" w:rsidRPr="000E1730" w:rsidRDefault="002B7A14" w:rsidP="009C61B7">
            <w:pPr>
              <w:pStyle w:val="Tabela-zawarto"/>
              <w:rPr>
                <w:rFonts w:cs="Arial"/>
                <w:szCs w:val="16"/>
              </w:rPr>
            </w:pPr>
            <w:r w:rsidRPr="000E1730">
              <w:rPr>
                <w:rFonts w:cs="Arial"/>
                <w:szCs w:val="16"/>
              </w:rPr>
              <w:t>-   -   -   -   MinDepositAmount</w:t>
            </w:r>
          </w:p>
        </w:tc>
        <w:tc>
          <w:tcPr>
            <w:tcW w:w="4862" w:type="dxa"/>
          </w:tcPr>
          <w:p w:rsidR="002B7A14" w:rsidRPr="000E1730" w:rsidRDefault="002B7A14" w:rsidP="009C61B7">
            <w:pPr>
              <w:pStyle w:val="Tabela-zawarto"/>
            </w:pPr>
            <w:r w:rsidRPr="000E1730">
              <w:t>Minimalna kwota wpłaty</w:t>
            </w:r>
          </w:p>
        </w:tc>
        <w:tc>
          <w:tcPr>
            <w:tcW w:w="5665" w:type="dxa"/>
            <w:gridSpan w:val="2"/>
          </w:tcPr>
          <w:p w:rsidR="002B7A14" w:rsidRPr="000E1730" w:rsidRDefault="002B7A14" w:rsidP="009C61B7">
            <w:pPr>
              <w:pStyle w:val="Tabela-zawarto"/>
              <w:jc w:val="center"/>
            </w:pPr>
          </w:p>
        </w:tc>
      </w:tr>
      <w:tr w:rsidR="002B7A14" w:rsidRPr="000E1730" w:rsidTr="004932D8">
        <w:trPr>
          <w:jc w:val="center"/>
        </w:trPr>
        <w:tc>
          <w:tcPr>
            <w:tcW w:w="576" w:type="dxa"/>
          </w:tcPr>
          <w:p w:rsidR="002B7A14" w:rsidRPr="000E1730" w:rsidRDefault="002B7A14" w:rsidP="009C61B7">
            <w:pPr>
              <w:pStyle w:val="Tabela-zawarto"/>
            </w:pPr>
          </w:p>
        </w:tc>
        <w:tc>
          <w:tcPr>
            <w:tcW w:w="3190" w:type="dxa"/>
          </w:tcPr>
          <w:p w:rsidR="002B7A14" w:rsidRPr="000E1730" w:rsidRDefault="002B7A14" w:rsidP="009C61B7">
            <w:pPr>
              <w:pStyle w:val="Tabela-zawarto"/>
              <w:rPr>
                <w:rFonts w:cs="Arial"/>
                <w:szCs w:val="16"/>
              </w:rPr>
            </w:pPr>
            <w:r w:rsidRPr="000E1730">
              <w:rPr>
                <w:rFonts w:cs="Arial"/>
                <w:szCs w:val="16"/>
              </w:rPr>
              <w:t>-   -   -   -   Description</w:t>
            </w:r>
          </w:p>
        </w:tc>
        <w:tc>
          <w:tcPr>
            <w:tcW w:w="4862" w:type="dxa"/>
          </w:tcPr>
          <w:p w:rsidR="002B7A14" w:rsidRPr="000E1730" w:rsidRDefault="002B7A14" w:rsidP="009C61B7">
            <w:pPr>
              <w:pStyle w:val="Tabela-zawarto"/>
            </w:pPr>
            <w:r w:rsidRPr="000E1730">
              <w:t>Dodatkowe informacje o konsekwencjach przerwania lokaty</w:t>
            </w:r>
          </w:p>
        </w:tc>
        <w:tc>
          <w:tcPr>
            <w:tcW w:w="5665" w:type="dxa"/>
            <w:gridSpan w:val="2"/>
          </w:tcPr>
          <w:p w:rsidR="002B7A14" w:rsidRPr="000E1730" w:rsidRDefault="002B7A14" w:rsidP="009C61B7">
            <w:pPr>
              <w:pStyle w:val="Tabela-zawarto"/>
              <w:jc w:val="center"/>
            </w:pPr>
          </w:p>
        </w:tc>
      </w:tr>
    </w:tbl>
    <w:p w:rsidR="002B7A14" w:rsidRPr="000E1730" w:rsidRDefault="002B7A14" w:rsidP="003715B3">
      <w:pPr>
        <w:spacing w:before="60"/>
        <w:ind w:left="284"/>
        <w:rPr>
          <w:i/>
        </w:rPr>
      </w:pPr>
    </w:p>
    <w:p w:rsidR="002B7A14" w:rsidRPr="00DA073C" w:rsidRDefault="002B7A14" w:rsidP="003715B3">
      <w:r w:rsidRPr="00DA073C">
        <w:t xml:space="preserve"> </w:t>
      </w:r>
    </w:p>
    <w:p w:rsidR="002B7A14" w:rsidRPr="000E1730" w:rsidRDefault="002B7A14" w:rsidP="003715B3">
      <w:pPr>
        <w:pStyle w:val="Heading2"/>
        <w:pageBreakBefore/>
        <w:numPr>
          <w:ilvl w:val="1"/>
          <w:numId w:val="24"/>
        </w:numPr>
        <w:ind w:left="578" w:hanging="578"/>
      </w:pPr>
      <w:bookmarkStart w:id="158" w:name="_Toc365015774"/>
      <w:r w:rsidRPr="000E1730">
        <w:t>Komunikat odpowiedzi Deposit</w:t>
      </w:r>
      <w:r>
        <w:t>Modify</w:t>
      </w:r>
      <w:r w:rsidRPr="000E1730">
        <w:t>Response</w:t>
      </w:r>
      <w:bookmarkEnd w:id="158"/>
    </w:p>
    <w:p w:rsidR="002B7A14" w:rsidRPr="000E1730" w:rsidRDefault="002B7A14" w:rsidP="003715B3">
      <w:pPr>
        <w:pStyle w:val="Caption"/>
      </w:pPr>
      <w:bookmarkStart w:id="159" w:name="_Toc365015846"/>
      <w:r w:rsidRPr="000E1730">
        <w:t xml:space="preserve">Tabela </w:t>
      </w:r>
      <w:fldSimple w:instr=" SEQ Tabela \* ARABIC ">
        <w:r>
          <w:rPr>
            <w:noProof/>
          </w:rPr>
          <w:t>20</w:t>
        </w:r>
      </w:fldSimple>
      <w:r w:rsidRPr="000E1730">
        <w:t>: Komunikat odpowiedzi Deposit</w:t>
      </w:r>
      <w:r>
        <w:t>Modify</w:t>
      </w:r>
      <w:r w:rsidRPr="000E1730">
        <w:t>Response</w:t>
      </w:r>
      <w:bookmarkEnd w:id="159"/>
    </w:p>
    <w:tbl>
      <w:tblPr>
        <w:tblW w:w="14358" w:type="dxa"/>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76"/>
        <w:gridCol w:w="3040"/>
        <w:gridCol w:w="5639"/>
        <w:gridCol w:w="2248"/>
        <w:gridCol w:w="2855"/>
      </w:tblGrid>
      <w:tr w:rsidR="002B7A14" w:rsidRPr="000E1730" w:rsidTr="00E2085D">
        <w:trPr>
          <w:tblHeader/>
          <w:jc w:val="center"/>
        </w:trPr>
        <w:tc>
          <w:tcPr>
            <w:tcW w:w="576" w:type="dxa"/>
            <w:shd w:val="solid" w:color="auto" w:fill="auto"/>
          </w:tcPr>
          <w:p w:rsidR="002B7A14" w:rsidRPr="000E1730" w:rsidRDefault="002B7A14" w:rsidP="009C61B7">
            <w:pPr>
              <w:pStyle w:val="Tabela-zawarto"/>
              <w:ind w:right="-581"/>
            </w:pPr>
          </w:p>
        </w:tc>
        <w:tc>
          <w:tcPr>
            <w:tcW w:w="3040" w:type="dxa"/>
            <w:shd w:val="solid" w:color="auto" w:fill="auto"/>
          </w:tcPr>
          <w:p w:rsidR="002B7A14" w:rsidRPr="004147A6" w:rsidRDefault="002B7A14" w:rsidP="009C61B7">
            <w:pPr>
              <w:pStyle w:val="Tabela-zawarto"/>
              <w:rPr>
                <w:b/>
              </w:rPr>
            </w:pPr>
            <w:r w:rsidRPr="004147A6">
              <w:rPr>
                <w:b/>
              </w:rPr>
              <w:t>Nazwa elementu</w:t>
            </w:r>
          </w:p>
        </w:tc>
        <w:tc>
          <w:tcPr>
            <w:tcW w:w="5639" w:type="dxa"/>
            <w:shd w:val="solid" w:color="auto" w:fill="auto"/>
          </w:tcPr>
          <w:p w:rsidR="002B7A14" w:rsidRPr="004147A6" w:rsidRDefault="002B7A14" w:rsidP="009C61B7">
            <w:pPr>
              <w:pStyle w:val="Tabela-zawarto"/>
              <w:rPr>
                <w:b/>
              </w:rPr>
            </w:pPr>
            <w:r w:rsidRPr="004147A6">
              <w:rPr>
                <w:b/>
              </w:rPr>
              <w:t xml:space="preserve">Opis                          </w:t>
            </w:r>
          </w:p>
        </w:tc>
        <w:tc>
          <w:tcPr>
            <w:tcW w:w="5103" w:type="dxa"/>
            <w:gridSpan w:val="2"/>
            <w:shd w:val="solid" w:color="auto" w:fill="auto"/>
          </w:tcPr>
          <w:p w:rsidR="002B7A14" w:rsidRPr="004147A6" w:rsidRDefault="002B7A14" w:rsidP="009C61B7">
            <w:pPr>
              <w:pStyle w:val="Tabela-zawarto"/>
              <w:jc w:val="center"/>
              <w:rPr>
                <w:b/>
              </w:rPr>
            </w:pPr>
            <w:r w:rsidRPr="004147A6">
              <w:rPr>
                <w:b/>
              </w:rPr>
              <w:t>Wprowadzana wartość</w:t>
            </w:r>
          </w:p>
        </w:tc>
      </w:tr>
      <w:tr w:rsidR="002B7A14" w:rsidRPr="000E1730" w:rsidTr="00271314">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4932D8">
            <w:pPr>
              <w:pStyle w:val="Tabela-zawarto"/>
            </w:pPr>
            <w:r w:rsidRPr="000E1730">
              <w:t>Deposit</w:t>
            </w:r>
            <w:r>
              <w:t>Modify</w:t>
            </w:r>
            <w:r w:rsidRPr="000E1730">
              <w:t>Re</w:t>
            </w:r>
            <w:r>
              <w:t>sponse</w:t>
            </w:r>
          </w:p>
        </w:tc>
        <w:tc>
          <w:tcPr>
            <w:tcW w:w="10742" w:type="dxa"/>
            <w:gridSpan w:val="3"/>
          </w:tcPr>
          <w:p w:rsidR="002B7A14" w:rsidRPr="000E1730" w:rsidRDefault="002B7A14" w:rsidP="009C61B7">
            <w:pPr>
              <w:pStyle w:val="Tabela-zawarto"/>
              <w:jc w:val="center"/>
            </w:pPr>
            <w:r>
              <w:rPr>
                <w:rFonts w:cs="Arial"/>
              </w:rPr>
              <w:t xml:space="preserve">Modyfikacja </w:t>
            </w:r>
            <w:r w:rsidRPr="000E1730">
              <w:rPr>
                <w:rFonts w:cs="Arial"/>
              </w:rPr>
              <w:t xml:space="preserve">lokaty – komunikat typu </w:t>
            </w:r>
            <w:r>
              <w:rPr>
                <w:rFonts w:cs="Arial"/>
              </w:rPr>
              <w:t>odpowiedź</w:t>
            </w:r>
          </w:p>
        </w:tc>
      </w:tr>
      <w:tr w:rsidR="002B7A14" w:rsidRPr="000E1730" w:rsidTr="00E2085D">
        <w:trPr>
          <w:jc w:val="center"/>
        </w:trPr>
        <w:tc>
          <w:tcPr>
            <w:tcW w:w="576" w:type="dxa"/>
          </w:tcPr>
          <w:p w:rsidR="002B7A14" w:rsidRPr="000E1730" w:rsidRDefault="002B7A14" w:rsidP="009C61B7">
            <w:pPr>
              <w:pStyle w:val="Tabela-zawarto"/>
            </w:pPr>
            <w:r w:rsidRPr="000E1730">
              <w:t>A-16</w:t>
            </w:r>
          </w:p>
        </w:tc>
        <w:tc>
          <w:tcPr>
            <w:tcW w:w="3040" w:type="dxa"/>
          </w:tcPr>
          <w:p w:rsidR="002B7A14" w:rsidRPr="000E1730" w:rsidRDefault="002B7A14" w:rsidP="009C61B7">
            <w:pPr>
              <w:pStyle w:val="Tabela-zawarto"/>
            </w:pPr>
            <w:r w:rsidRPr="000E1730">
              <w:t>-   Header</w:t>
            </w:r>
          </w:p>
        </w:tc>
        <w:tc>
          <w:tcPr>
            <w:tcW w:w="5639" w:type="dxa"/>
          </w:tcPr>
          <w:p w:rsidR="002B7A14" w:rsidRPr="000E1730" w:rsidRDefault="002B7A14" w:rsidP="009C61B7">
            <w:pPr>
              <w:pStyle w:val="Tabela-zawarto"/>
            </w:pPr>
            <w:r w:rsidRPr="000E1730">
              <w:t>Komponent zawierający elementy nagłówka komunikatu</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IssueDateTime</w:t>
            </w:r>
          </w:p>
        </w:tc>
        <w:tc>
          <w:tcPr>
            <w:tcW w:w="5639" w:type="dxa"/>
          </w:tcPr>
          <w:p w:rsidR="002B7A14" w:rsidRPr="000E1730" w:rsidRDefault="002B7A14" w:rsidP="009C61B7">
            <w:pPr>
              <w:pStyle w:val="Tabela-zawarto"/>
            </w:pPr>
            <w:r w:rsidRPr="000E1730">
              <w:t>Data i czas komunikatu</w:t>
            </w:r>
          </w:p>
        </w:tc>
        <w:tc>
          <w:tcPr>
            <w:tcW w:w="5103" w:type="dxa"/>
            <w:gridSpan w:val="2"/>
          </w:tcPr>
          <w:p w:rsidR="002B7A14" w:rsidRPr="000E1730" w:rsidRDefault="002B7A14" w:rsidP="009C61B7">
            <w:pPr>
              <w:pStyle w:val="Tabela-zawarto"/>
              <w:jc w:val="center"/>
              <w:rPr>
                <w:lang w:val="de-DE"/>
              </w:rPr>
            </w:pPr>
            <w:r w:rsidRPr="000E1730">
              <w:rPr>
                <w:lang w:val="de-DE"/>
              </w:rPr>
              <w:t>Data i czas komunikatu</w:t>
            </w: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rPr>
                <w:lang w:val="de-DE"/>
              </w:rPr>
            </w:pPr>
            <w:r w:rsidRPr="000E1730">
              <w:rPr>
                <w:lang w:val="de-DE"/>
              </w:rPr>
              <w:t>-   -   DocumentIdentifier</w:t>
            </w:r>
          </w:p>
        </w:tc>
        <w:tc>
          <w:tcPr>
            <w:tcW w:w="5639" w:type="dxa"/>
          </w:tcPr>
          <w:p w:rsidR="002B7A14" w:rsidRPr="000E1730" w:rsidRDefault="002B7A14" w:rsidP="009C61B7">
            <w:pPr>
              <w:pStyle w:val="Tabela-zawarto"/>
            </w:pPr>
            <w:r w:rsidRPr="000E1730">
              <w:t>Identyfikator komunikatu</w:t>
            </w:r>
          </w:p>
        </w:tc>
        <w:tc>
          <w:tcPr>
            <w:tcW w:w="5103" w:type="dxa"/>
            <w:gridSpan w:val="2"/>
          </w:tcPr>
          <w:p w:rsidR="002B7A14" w:rsidRPr="000E1730" w:rsidRDefault="002B7A14" w:rsidP="009C61B7">
            <w:pPr>
              <w:pStyle w:val="Tabela-zawarto"/>
              <w:jc w:val="center"/>
            </w:pPr>
            <w:r w:rsidRPr="000E1730">
              <w:t>Dowolny ciąg znaków nadawany przez wysyłającego</w:t>
            </w: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SenderIdentifier</w:t>
            </w:r>
          </w:p>
        </w:tc>
        <w:tc>
          <w:tcPr>
            <w:tcW w:w="5639" w:type="dxa"/>
          </w:tcPr>
          <w:p w:rsidR="002B7A14" w:rsidRPr="000E1730" w:rsidRDefault="002B7A14" w:rsidP="009C61B7">
            <w:pPr>
              <w:pStyle w:val="Tabela-zawarto"/>
            </w:pPr>
            <w:r w:rsidRPr="000E1730">
              <w:t>Identyfikator nadawcy komunikatu</w:t>
            </w:r>
          </w:p>
        </w:tc>
        <w:tc>
          <w:tcPr>
            <w:tcW w:w="5103" w:type="dxa"/>
            <w:gridSpan w:val="2"/>
          </w:tcPr>
          <w:p w:rsidR="002B7A14" w:rsidRPr="000E1730" w:rsidRDefault="002B7A14" w:rsidP="009C61B7">
            <w:pPr>
              <w:pStyle w:val="Tabela-zawarto"/>
              <w:jc w:val="center"/>
              <w:rPr>
                <w:lang w:val="en-US"/>
              </w:rPr>
            </w:pPr>
            <w:r w:rsidRPr="000E1730">
              <w:rPr>
                <w:lang w:val="en-US"/>
              </w:rPr>
              <w:t xml:space="preserve"> “ZSK-C”</w:t>
            </w:r>
          </w:p>
        </w:tc>
      </w:tr>
      <w:tr w:rsidR="002B7A14" w:rsidRPr="000E1730" w:rsidTr="00E2085D">
        <w:trPr>
          <w:jc w:val="center"/>
        </w:trPr>
        <w:tc>
          <w:tcPr>
            <w:tcW w:w="576" w:type="dxa"/>
          </w:tcPr>
          <w:p w:rsidR="002B7A14" w:rsidRPr="000E1730" w:rsidRDefault="002B7A14" w:rsidP="009C61B7">
            <w:pPr>
              <w:pStyle w:val="Tabela-zawarto"/>
            </w:pPr>
          </w:p>
        </w:tc>
        <w:tc>
          <w:tcPr>
            <w:tcW w:w="3040" w:type="dxa"/>
            <w:tcBorders>
              <w:bottom w:val="nil"/>
            </w:tcBorders>
          </w:tcPr>
          <w:p w:rsidR="002B7A14" w:rsidRPr="000E1730" w:rsidRDefault="002B7A14" w:rsidP="009C61B7">
            <w:pPr>
              <w:pStyle w:val="Tabela-zawarto"/>
              <w:rPr>
                <w:lang w:val="en-US"/>
              </w:rPr>
            </w:pPr>
            <w:r w:rsidRPr="000E1730">
              <w:rPr>
                <w:lang w:val="en-US"/>
              </w:rPr>
              <w:t>-   -   ReceiverIdentifier</w:t>
            </w:r>
          </w:p>
        </w:tc>
        <w:tc>
          <w:tcPr>
            <w:tcW w:w="5639" w:type="dxa"/>
          </w:tcPr>
          <w:p w:rsidR="002B7A14" w:rsidRPr="000E1730" w:rsidRDefault="002B7A14" w:rsidP="009C61B7">
            <w:pPr>
              <w:pStyle w:val="Tabela-zawarto"/>
            </w:pPr>
            <w:r w:rsidRPr="000E1730">
              <w:t>Identyfikator odbiorcy komunikatu</w:t>
            </w:r>
          </w:p>
        </w:tc>
        <w:tc>
          <w:tcPr>
            <w:tcW w:w="5103" w:type="dxa"/>
            <w:gridSpan w:val="2"/>
          </w:tcPr>
          <w:p w:rsidR="002B7A14" w:rsidRPr="000E1730" w:rsidRDefault="002B7A14" w:rsidP="009C61B7">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E2085D">
        <w:trPr>
          <w:jc w:val="center"/>
        </w:trPr>
        <w:tc>
          <w:tcPr>
            <w:tcW w:w="576" w:type="dxa"/>
          </w:tcPr>
          <w:p w:rsidR="002B7A14" w:rsidRPr="000E1730" w:rsidRDefault="002B7A14" w:rsidP="009C61B7">
            <w:pPr>
              <w:pStyle w:val="Tabela-zawarto"/>
              <w:rPr>
                <w:lang w:val="en-US"/>
              </w:rPr>
            </w:pPr>
            <w:r w:rsidRPr="000E1730">
              <w:rPr>
                <w:lang w:val="en-US"/>
              </w:rPr>
              <w:t>A-14</w:t>
            </w:r>
          </w:p>
        </w:tc>
        <w:tc>
          <w:tcPr>
            <w:tcW w:w="3040" w:type="dxa"/>
            <w:shd w:val="clear" w:color="auto" w:fill="00FFFF"/>
          </w:tcPr>
          <w:p w:rsidR="002B7A14" w:rsidRPr="000E1730" w:rsidRDefault="002B7A14" w:rsidP="009C61B7">
            <w:pPr>
              <w:pStyle w:val="Tabela-zawarto"/>
              <w:rPr>
                <w:lang w:val="en-US"/>
              </w:rPr>
            </w:pPr>
            <w:r w:rsidRPr="000E1730">
              <w:rPr>
                <w:lang w:val="en-US"/>
              </w:rPr>
              <w:t xml:space="preserve">-   DocumentStatus                  </w:t>
            </w:r>
            <w:r w:rsidRPr="000E1730">
              <w:rPr>
                <w:b/>
                <w:lang w:val="en-US"/>
              </w:rPr>
              <w:t xml:space="preserve"> OR</w:t>
            </w:r>
          </w:p>
        </w:tc>
        <w:tc>
          <w:tcPr>
            <w:tcW w:w="5639" w:type="dxa"/>
          </w:tcPr>
          <w:p w:rsidR="002B7A14" w:rsidRPr="000E1730" w:rsidRDefault="002B7A14" w:rsidP="009C61B7">
            <w:pPr>
              <w:pStyle w:val="Tabela-zawarto"/>
            </w:pPr>
            <w:r w:rsidRPr="000E1730">
              <w:t>Status komunikatu - agregat występuje jeśli w wyniku kontroli składniowych i merytorycznych stwierdzono błędy lub uwagi podlegające raportowaniu do klienta</w:t>
            </w:r>
          </w:p>
        </w:tc>
        <w:tc>
          <w:tcPr>
            <w:tcW w:w="5103" w:type="dxa"/>
            <w:gridSpan w:val="2"/>
          </w:tcPr>
          <w:p w:rsidR="002B7A14" w:rsidRPr="000E1730" w:rsidRDefault="002B7A14" w:rsidP="009C61B7">
            <w:pPr>
              <w:pStyle w:val="Tabela-zawarto"/>
              <w:jc w:val="center"/>
            </w:pPr>
            <w:r w:rsidRPr="000E1730">
              <w:t>Komponent zawsze uzupełniany</w:t>
            </w: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StatusCode</w:t>
            </w:r>
          </w:p>
        </w:tc>
        <w:tc>
          <w:tcPr>
            <w:tcW w:w="5639" w:type="dxa"/>
          </w:tcPr>
          <w:p w:rsidR="002B7A14" w:rsidRPr="000E1730" w:rsidRDefault="002B7A14" w:rsidP="009C61B7">
            <w:pPr>
              <w:pStyle w:val="Tabela-zawarto"/>
            </w:pPr>
            <w:r w:rsidRPr="000E1730">
              <w:t>Kod statusu (np. błędu)</w:t>
            </w:r>
          </w:p>
        </w:tc>
        <w:tc>
          <w:tcPr>
            <w:tcW w:w="2248" w:type="dxa"/>
          </w:tcPr>
          <w:p w:rsidR="002B7A14" w:rsidRPr="000E1730" w:rsidRDefault="002B7A14" w:rsidP="009C61B7">
            <w:pPr>
              <w:pStyle w:val="Tabela-zawarto"/>
              <w:jc w:val="center"/>
              <w:rPr>
                <w:lang w:val="en-US"/>
              </w:rPr>
            </w:pPr>
            <w:r w:rsidRPr="000E1730">
              <w:rPr>
                <w:lang w:val="en-US"/>
              </w:rPr>
              <w:t>0 (dla powodzenia)</w:t>
            </w:r>
          </w:p>
        </w:tc>
        <w:tc>
          <w:tcPr>
            <w:tcW w:w="2855" w:type="dxa"/>
          </w:tcPr>
          <w:p w:rsidR="002B7A14" w:rsidRPr="000E1730" w:rsidRDefault="002B7A14" w:rsidP="009C61B7">
            <w:pPr>
              <w:pStyle w:val="Tabela-zawarto"/>
              <w:jc w:val="center"/>
            </w:pPr>
            <w:r w:rsidRPr="000E1730">
              <w:t>Kod błędu (dla niepowodzenia)</w:t>
            </w: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Severity</w:t>
            </w:r>
          </w:p>
        </w:tc>
        <w:tc>
          <w:tcPr>
            <w:tcW w:w="5639" w:type="dxa"/>
          </w:tcPr>
          <w:p w:rsidR="002B7A14" w:rsidRPr="000E1730" w:rsidRDefault="002B7A14" w:rsidP="009C61B7">
            <w:pPr>
              <w:pStyle w:val="Tabela-zawarto"/>
            </w:pPr>
            <w:r w:rsidRPr="000E1730">
              <w:t>Znaczenie kodu (ciężar błędu)</w:t>
            </w:r>
          </w:p>
        </w:tc>
        <w:tc>
          <w:tcPr>
            <w:tcW w:w="2248" w:type="dxa"/>
          </w:tcPr>
          <w:p w:rsidR="002B7A14" w:rsidRPr="000E1730" w:rsidRDefault="002B7A14" w:rsidP="009C61B7">
            <w:pPr>
              <w:pStyle w:val="Tabela-zawarto"/>
              <w:jc w:val="center"/>
              <w:rPr>
                <w:lang w:val="en-US"/>
              </w:rPr>
            </w:pPr>
            <w:r w:rsidRPr="000E1730">
              <w:rPr>
                <w:lang w:val="en-US"/>
              </w:rPr>
              <w:t>Info</w:t>
            </w:r>
          </w:p>
        </w:tc>
        <w:tc>
          <w:tcPr>
            <w:tcW w:w="2855" w:type="dxa"/>
          </w:tcPr>
          <w:p w:rsidR="002B7A14" w:rsidRPr="000E1730" w:rsidRDefault="002B7A14" w:rsidP="009C61B7">
            <w:pPr>
              <w:pStyle w:val="Tabela-zawarto"/>
              <w:jc w:val="center"/>
              <w:rPr>
                <w:lang w:val="en-US"/>
              </w:rPr>
            </w:pPr>
            <w:r w:rsidRPr="000E1730">
              <w:rPr>
                <w:lang w:val="en-US"/>
              </w:rPr>
              <w:t>Error</w:t>
            </w: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rPr>
                <w:lang w:val="en-US"/>
              </w:rPr>
            </w:pPr>
            <w:r w:rsidRPr="000E1730">
              <w:rPr>
                <w:lang w:val="en-US"/>
              </w:rPr>
              <w:t>-   -   StatusDescription</w:t>
            </w:r>
          </w:p>
        </w:tc>
        <w:tc>
          <w:tcPr>
            <w:tcW w:w="5639" w:type="dxa"/>
          </w:tcPr>
          <w:p w:rsidR="002B7A14" w:rsidRPr="000E1730" w:rsidRDefault="002B7A14" w:rsidP="009C61B7">
            <w:pPr>
              <w:pStyle w:val="Tabela-zawarto"/>
            </w:pPr>
            <w:r w:rsidRPr="000E1730">
              <w:t>Opis statusu</w:t>
            </w:r>
          </w:p>
        </w:tc>
        <w:tc>
          <w:tcPr>
            <w:tcW w:w="2248" w:type="dxa"/>
          </w:tcPr>
          <w:p w:rsidR="002B7A14" w:rsidRPr="000E1730" w:rsidRDefault="002B7A14" w:rsidP="009C61B7">
            <w:pPr>
              <w:pStyle w:val="Tabela-zawarto"/>
              <w:jc w:val="center"/>
            </w:pPr>
            <w:r w:rsidRPr="000E1730">
              <w:t>Sukces</w:t>
            </w:r>
          </w:p>
        </w:tc>
        <w:tc>
          <w:tcPr>
            <w:tcW w:w="2855" w:type="dxa"/>
          </w:tcPr>
          <w:p w:rsidR="002B7A14" w:rsidRPr="000E1730" w:rsidRDefault="002B7A14" w:rsidP="009C61B7">
            <w:pPr>
              <w:pStyle w:val="Tabela-zawarto"/>
              <w:jc w:val="center"/>
            </w:pPr>
            <w:r w:rsidRPr="000E1730">
              <w:t>Niepowodzenie. Opis RBE błędu</w:t>
            </w:r>
          </w:p>
        </w:tc>
      </w:tr>
      <w:tr w:rsidR="002B7A14" w:rsidRPr="000E1730" w:rsidTr="00E2085D">
        <w:trPr>
          <w:jc w:val="center"/>
        </w:trPr>
        <w:tc>
          <w:tcPr>
            <w:tcW w:w="576" w:type="dxa"/>
          </w:tcPr>
          <w:p w:rsidR="002B7A14" w:rsidRPr="000E1730" w:rsidRDefault="002B7A14" w:rsidP="009C61B7">
            <w:pPr>
              <w:pStyle w:val="Tabela-zawarto"/>
            </w:pPr>
          </w:p>
        </w:tc>
        <w:tc>
          <w:tcPr>
            <w:tcW w:w="3040" w:type="dxa"/>
            <w:tcBorders>
              <w:bottom w:val="nil"/>
            </w:tcBorders>
          </w:tcPr>
          <w:p w:rsidR="002B7A14" w:rsidRPr="000E1730" w:rsidRDefault="002B7A14" w:rsidP="009C61B7">
            <w:pPr>
              <w:pStyle w:val="Tabela-zawarto"/>
            </w:pPr>
            <w:r w:rsidRPr="000E1730">
              <w:t>-   ResponseDetailsOmit</w:t>
            </w:r>
          </w:p>
        </w:tc>
        <w:tc>
          <w:tcPr>
            <w:tcW w:w="5639" w:type="dxa"/>
          </w:tcPr>
          <w:p w:rsidR="002B7A14" w:rsidRPr="000E1730" w:rsidRDefault="002B7A14" w:rsidP="009C61B7">
            <w:pPr>
              <w:pStyle w:val="Tabela-zawarto"/>
            </w:pPr>
            <w:r w:rsidRPr="000E1730">
              <w:t>Wskaźnik określający czy w odpowiedzi mają być przekazane szczegóły lokaty</w:t>
            </w:r>
          </w:p>
        </w:tc>
        <w:tc>
          <w:tcPr>
            <w:tcW w:w="5103" w:type="dxa"/>
            <w:gridSpan w:val="2"/>
          </w:tcPr>
          <w:p w:rsidR="002B7A14" w:rsidRPr="000E1730" w:rsidRDefault="002B7A14" w:rsidP="00824D61">
            <w:pPr>
              <w:pStyle w:val="Tabela-zawarto"/>
              <w:jc w:val="center"/>
            </w:pPr>
            <w:r w:rsidRPr="000E1730">
              <w:t>False/ True (Uzupełniony na podstawie Deposit</w:t>
            </w:r>
            <w:r>
              <w:t>Modify</w:t>
            </w:r>
            <w:r w:rsidRPr="000E1730">
              <w:t xml:space="preserve">Request) </w:t>
            </w:r>
          </w:p>
        </w:tc>
      </w:tr>
      <w:tr w:rsidR="002B7A14" w:rsidRPr="000E1730" w:rsidTr="00E2085D">
        <w:trPr>
          <w:jc w:val="center"/>
        </w:trPr>
        <w:tc>
          <w:tcPr>
            <w:tcW w:w="576" w:type="dxa"/>
          </w:tcPr>
          <w:p w:rsidR="002B7A14" w:rsidRPr="000E1730" w:rsidRDefault="002B7A14" w:rsidP="009C61B7">
            <w:pPr>
              <w:pStyle w:val="Tabela-zawarto"/>
              <w:rPr>
                <w:lang w:val="en-US"/>
              </w:rPr>
            </w:pPr>
            <w:r w:rsidRPr="000E1730">
              <w:rPr>
                <w:lang w:val="en-US"/>
              </w:rPr>
              <w:t>H-12</w:t>
            </w:r>
          </w:p>
        </w:tc>
        <w:tc>
          <w:tcPr>
            <w:tcW w:w="3040" w:type="dxa"/>
            <w:shd w:val="clear" w:color="auto" w:fill="00FFFF"/>
          </w:tcPr>
          <w:p w:rsidR="002B7A14" w:rsidRPr="000E1730" w:rsidRDefault="002B7A14" w:rsidP="009C61B7">
            <w:pPr>
              <w:pStyle w:val="Tabela-zawarto"/>
              <w:rPr>
                <w:lang w:val="en-US"/>
              </w:rPr>
            </w:pPr>
            <w:r w:rsidRPr="000E1730">
              <w:rPr>
                <w:lang w:val="en-US"/>
              </w:rPr>
              <w:t xml:space="preserve">-   DepositDocument                </w:t>
            </w:r>
            <w:r w:rsidRPr="000E1730">
              <w:rPr>
                <w:b/>
                <w:lang w:val="en-US"/>
              </w:rPr>
              <w:t>OR</w:t>
            </w:r>
          </w:p>
        </w:tc>
        <w:tc>
          <w:tcPr>
            <w:tcW w:w="5639" w:type="dxa"/>
          </w:tcPr>
          <w:p w:rsidR="002B7A14" w:rsidRPr="000E1730" w:rsidRDefault="002B7A14" w:rsidP="009C61B7">
            <w:pPr>
              <w:pStyle w:val="Tabela-zawarto"/>
            </w:pPr>
            <w:r w:rsidRPr="000E1730">
              <w:t xml:space="preserve">Komponent zawierający informacje o zakładanej lokacie </w:t>
            </w:r>
          </w:p>
        </w:tc>
        <w:tc>
          <w:tcPr>
            <w:tcW w:w="5103" w:type="dxa"/>
            <w:gridSpan w:val="2"/>
          </w:tcPr>
          <w:p w:rsidR="002B7A14" w:rsidRPr="000E1730" w:rsidRDefault="002B7A14" w:rsidP="009C61B7">
            <w:pPr>
              <w:pStyle w:val="Tabela-zawarto"/>
              <w:rPr>
                <w:b/>
              </w:rPr>
            </w:pPr>
            <w:r w:rsidRPr="000E1730">
              <w:rPr>
                <w:b/>
              </w:rPr>
              <w:t>Dane lokaty</w:t>
            </w:r>
          </w:p>
          <w:p w:rsidR="002B7A14" w:rsidRPr="000E1730" w:rsidRDefault="002B7A14" w:rsidP="009C61B7">
            <w:pPr>
              <w:pStyle w:val="Tabela-zawarto"/>
              <w:jc w:val="center"/>
            </w:pPr>
            <w:r w:rsidRPr="000E1730">
              <w:t>Uzupełniane w przypadku gdy ResponseDetailsOmit = False lub brak flagi</w:t>
            </w:r>
          </w:p>
        </w:tc>
      </w:tr>
      <w:tr w:rsidR="002B7A14" w:rsidRPr="000E1730" w:rsidTr="00E2085D">
        <w:trPr>
          <w:jc w:val="center"/>
        </w:trPr>
        <w:tc>
          <w:tcPr>
            <w:tcW w:w="576" w:type="dxa"/>
          </w:tcPr>
          <w:p w:rsidR="002B7A14" w:rsidRPr="00815B23" w:rsidRDefault="002B7A14" w:rsidP="009C61B7">
            <w:pPr>
              <w:pStyle w:val="Tabela-zawarto"/>
            </w:pPr>
          </w:p>
        </w:tc>
        <w:tc>
          <w:tcPr>
            <w:tcW w:w="3040" w:type="dxa"/>
          </w:tcPr>
          <w:p w:rsidR="002B7A14" w:rsidRPr="000E1730" w:rsidRDefault="002B7A14" w:rsidP="004D122E">
            <w:pPr>
              <w:pStyle w:val="Tabela-zawarto"/>
            </w:pPr>
            <w:r>
              <w:t xml:space="preserve">-   -   </w:t>
            </w:r>
            <w:r w:rsidRPr="00EA4E82">
              <w:t>ImmediateDeposit</w:t>
            </w:r>
          </w:p>
        </w:tc>
        <w:tc>
          <w:tcPr>
            <w:tcW w:w="5639" w:type="dxa"/>
          </w:tcPr>
          <w:p w:rsidR="002B7A14" w:rsidRPr="000E1730" w:rsidRDefault="002B7A14" w:rsidP="004D122E">
            <w:pPr>
              <w:pStyle w:val="Tabela-zawarto"/>
              <w:rPr>
                <w:rFonts w:cs="Arial"/>
              </w:rPr>
            </w:pPr>
            <w:r w:rsidRPr="000E1730">
              <w:t>Wskaźnik pilności wykonania</w:t>
            </w:r>
            <w:r>
              <w:t xml:space="preserve"> zlecenia założenia lokaty</w:t>
            </w:r>
          </w:p>
        </w:tc>
        <w:tc>
          <w:tcPr>
            <w:tcW w:w="5103" w:type="dxa"/>
            <w:gridSpan w:val="2"/>
          </w:tcPr>
          <w:p w:rsidR="002B7A14" w:rsidRPr="000E1730" w:rsidRDefault="002B7A14" w:rsidP="009C61B7">
            <w:pPr>
              <w:pStyle w:val="Tabela-zawarto"/>
              <w:rPr>
                <w:b/>
              </w:rP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CustomerParty</w:t>
            </w:r>
          </w:p>
        </w:tc>
        <w:tc>
          <w:tcPr>
            <w:tcW w:w="5639" w:type="dxa"/>
          </w:tcPr>
          <w:p w:rsidR="002B7A14" w:rsidRPr="000E1730" w:rsidRDefault="002B7A14" w:rsidP="009C61B7">
            <w:pPr>
              <w:pStyle w:val="Tabela-zawarto"/>
            </w:pPr>
            <w:r w:rsidRPr="000E1730">
              <w:t xml:space="preserve">Informacje o kliencie </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Identifier</w:t>
            </w:r>
          </w:p>
        </w:tc>
        <w:tc>
          <w:tcPr>
            <w:tcW w:w="5639" w:type="dxa"/>
          </w:tcPr>
          <w:p w:rsidR="002B7A14" w:rsidRPr="000E1730" w:rsidRDefault="002B7A14" w:rsidP="009C61B7">
            <w:pPr>
              <w:pStyle w:val="Tabela-zawarto"/>
            </w:pPr>
            <w:r w:rsidRPr="000E1730">
              <w:t>Identyfikator klienta</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Name</w:t>
            </w:r>
          </w:p>
        </w:tc>
        <w:tc>
          <w:tcPr>
            <w:tcW w:w="5639" w:type="dxa"/>
          </w:tcPr>
          <w:p w:rsidR="002B7A14" w:rsidRPr="000E1730" w:rsidRDefault="002B7A14" w:rsidP="009C61B7">
            <w:pPr>
              <w:pStyle w:val="Tabela-zawarto"/>
            </w:pPr>
            <w:r w:rsidRPr="000E1730">
              <w:t>Nazwa klienta</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AdditionalName</w:t>
            </w:r>
          </w:p>
        </w:tc>
        <w:tc>
          <w:tcPr>
            <w:tcW w:w="5639" w:type="dxa"/>
          </w:tcPr>
          <w:p w:rsidR="002B7A14" w:rsidRPr="000E1730" w:rsidRDefault="002B7A14" w:rsidP="009C61B7">
            <w:pPr>
              <w:pStyle w:val="Tabela-zawarto"/>
            </w:pPr>
            <w:r w:rsidRPr="000E1730">
              <w:t>Dodatkowa nazwa klienta</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Description</w:t>
            </w:r>
          </w:p>
        </w:tc>
        <w:tc>
          <w:tcPr>
            <w:tcW w:w="5639" w:type="dxa"/>
          </w:tcPr>
          <w:p w:rsidR="002B7A14" w:rsidRPr="000E1730" w:rsidRDefault="002B7A14" w:rsidP="009C61B7">
            <w:pPr>
              <w:pStyle w:val="Tabela-zawarto"/>
            </w:pPr>
            <w:r w:rsidRPr="000E1730">
              <w:t>Dodatkowe informacje o kliencie</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r w:rsidRPr="000E1730">
              <w:t>A-11</w:t>
            </w:r>
          </w:p>
        </w:tc>
        <w:tc>
          <w:tcPr>
            <w:tcW w:w="3040" w:type="dxa"/>
          </w:tcPr>
          <w:p w:rsidR="002B7A14" w:rsidRPr="000E1730" w:rsidRDefault="002B7A14" w:rsidP="009C61B7">
            <w:pPr>
              <w:pStyle w:val="Tabela-zawarto"/>
            </w:pPr>
            <w:r w:rsidRPr="000E1730">
              <w:t>-   -   -   Address</w:t>
            </w:r>
          </w:p>
        </w:tc>
        <w:tc>
          <w:tcPr>
            <w:tcW w:w="5639" w:type="dxa"/>
          </w:tcPr>
          <w:p w:rsidR="002B7A14" w:rsidRPr="000E1730" w:rsidRDefault="002B7A14" w:rsidP="009C61B7">
            <w:pPr>
              <w:pStyle w:val="Tabela-zawarto"/>
            </w:pPr>
            <w:r w:rsidRPr="000E1730">
              <w:t>Adres klienta (podawany w postaci sformatowanej lub niesformatowanej)</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Borders>
              <w:bottom w:val="nil"/>
            </w:tcBorders>
          </w:tcPr>
          <w:p w:rsidR="002B7A14" w:rsidRPr="000E1730" w:rsidRDefault="002B7A14" w:rsidP="009C61B7">
            <w:pPr>
              <w:pStyle w:val="Tabela-zawarto"/>
              <w:rPr>
                <w:lang w:val="en-US"/>
              </w:rPr>
            </w:pPr>
            <w:r w:rsidRPr="000E1730">
              <w:rPr>
                <w:lang w:val="en-US"/>
              </w:rPr>
              <w:t>-   -   -   -   AddressType</w:t>
            </w:r>
          </w:p>
        </w:tc>
        <w:tc>
          <w:tcPr>
            <w:tcW w:w="5639" w:type="dxa"/>
          </w:tcPr>
          <w:p w:rsidR="002B7A14" w:rsidRPr="000E1730" w:rsidRDefault="002B7A14" w:rsidP="009C61B7">
            <w:pPr>
              <w:pStyle w:val="Tabela-zawarto"/>
            </w:pPr>
            <w:r w:rsidRPr="000E1730">
              <w:t>Typ adresu</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Borders>
              <w:bottom w:val="nil"/>
            </w:tcBorders>
          </w:tcPr>
          <w:p w:rsidR="002B7A14" w:rsidRPr="000E1730" w:rsidRDefault="002B7A14" w:rsidP="009C61B7">
            <w:pPr>
              <w:pStyle w:val="Tabela-zawarto"/>
              <w:rPr>
                <w:lang w:val="en-US"/>
              </w:rPr>
            </w:pPr>
          </w:p>
        </w:tc>
        <w:tc>
          <w:tcPr>
            <w:tcW w:w="3040" w:type="dxa"/>
            <w:tcBorders>
              <w:bottom w:val="nil"/>
            </w:tcBorders>
            <w:shd w:val="clear" w:color="auto" w:fill="00FFFF"/>
          </w:tcPr>
          <w:p w:rsidR="002B7A14" w:rsidRPr="000E1730" w:rsidRDefault="002B7A14" w:rsidP="009C61B7">
            <w:pPr>
              <w:pStyle w:val="Tabela-zawarto"/>
              <w:rPr>
                <w:lang w:val="en-US"/>
              </w:rPr>
            </w:pPr>
            <w:r w:rsidRPr="000E1730">
              <w:rPr>
                <w:lang w:val="en-US"/>
              </w:rPr>
              <w:t xml:space="preserve">-   -   -   -   StreetName                  </w:t>
            </w:r>
            <w:r w:rsidRPr="000E1730">
              <w:rPr>
                <w:b/>
                <w:lang w:val="en-US"/>
              </w:rPr>
              <w:t>XOR</w:t>
            </w:r>
          </w:p>
        </w:tc>
        <w:tc>
          <w:tcPr>
            <w:tcW w:w="5639" w:type="dxa"/>
          </w:tcPr>
          <w:p w:rsidR="002B7A14" w:rsidRPr="000E1730" w:rsidRDefault="002B7A14" w:rsidP="009C61B7">
            <w:pPr>
              <w:pStyle w:val="Tabela-zawarto"/>
            </w:pPr>
            <w:r w:rsidRPr="000E1730">
              <w:t>Nazwa ulicy, nr budynku</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Borders>
              <w:top w:val="nil"/>
              <w:bottom w:val="nil"/>
            </w:tcBorders>
          </w:tcPr>
          <w:p w:rsidR="002B7A14" w:rsidRPr="000E1730" w:rsidRDefault="002B7A14" w:rsidP="009C61B7">
            <w:pPr>
              <w:pStyle w:val="Tabela-zawarto"/>
            </w:pPr>
          </w:p>
        </w:tc>
        <w:tc>
          <w:tcPr>
            <w:tcW w:w="3040" w:type="dxa"/>
            <w:tcBorders>
              <w:top w:val="nil"/>
              <w:bottom w:val="nil"/>
            </w:tcBorders>
            <w:shd w:val="clear" w:color="auto" w:fill="00FFFF"/>
          </w:tcPr>
          <w:p w:rsidR="002B7A14" w:rsidRPr="000E1730" w:rsidRDefault="002B7A14" w:rsidP="009C61B7">
            <w:pPr>
              <w:pStyle w:val="Tabela-zawarto"/>
            </w:pPr>
            <w:r w:rsidRPr="000E1730">
              <w:t>-   -   -   -   PostCode</w:t>
            </w:r>
          </w:p>
        </w:tc>
        <w:tc>
          <w:tcPr>
            <w:tcW w:w="5639" w:type="dxa"/>
          </w:tcPr>
          <w:p w:rsidR="002B7A14" w:rsidRPr="000E1730" w:rsidRDefault="002B7A14" w:rsidP="009C61B7">
            <w:pPr>
              <w:pStyle w:val="Tabela-zawarto"/>
            </w:pPr>
            <w:r w:rsidRPr="000E1730">
              <w:t>Kod pocztowy</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Borders>
              <w:top w:val="nil"/>
              <w:bottom w:val="dashed" w:sz="4" w:space="0" w:color="auto"/>
            </w:tcBorders>
          </w:tcPr>
          <w:p w:rsidR="002B7A14" w:rsidRPr="000E1730" w:rsidRDefault="002B7A14" w:rsidP="009C61B7">
            <w:pPr>
              <w:pStyle w:val="Tabela-zawarto"/>
            </w:pPr>
          </w:p>
        </w:tc>
        <w:tc>
          <w:tcPr>
            <w:tcW w:w="3040" w:type="dxa"/>
            <w:tcBorders>
              <w:top w:val="nil"/>
              <w:bottom w:val="dashed" w:sz="4" w:space="0" w:color="auto"/>
            </w:tcBorders>
            <w:shd w:val="clear" w:color="auto" w:fill="00FFFF"/>
          </w:tcPr>
          <w:p w:rsidR="002B7A14" w:rsidRPr="000E1730" w:rsidRDefault="002B7A14" w:rsidP="009C61B7">
            <w:pPr>
              <w:pStyle w:val="Tabela-zawarto"/>
            </w:pPr>
            <w:r w:rsidRPr="000E1730">
              <w:t>-   -   -   -   CityName</w:t>
            </w:r>
          </w:p>
        </w:tc>
        <w:tc>
          <w:tcPr>
            <w:tcW w:w="5639" w:type="dxa"/>
          </w:tcPr>
          <w:p w:rsidR="002B7A14" w:rsidRPr="000E1730" w:rsidRDefault="002B7A14" w:rsidP="009C61B7">
            <w:pPr>
              <w:pStyle w:val="Tabela-zawarto"/>
            </w:pPr>
            <w:r w:rsidRPr="000E1730">
              <w:t>Nazwa miasta</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Borders>
              <w:top w:val="dashed" w:sz="4" w:space="0" w:color="auto"/>
              <w:bottom w:val="nil"/>
            </w:tcBorders>
          </w:tcPr>
          <w:p w:rsidR="002B7A14" w:rsidRPr="000E1730" w:rsidRDefault="002B7A14" w:rsidP="009C61B7">
            <w:pPr>
              <w:pStyle w:val="Tabela-zawarto"/>
            </w:pPr>
          </w:p>
        </w:tc>
        <w:tc>
          <w:tcPr>
            <w:tcW w:w="3040" w:type="dxa"/>
            <w:tcBorders>
              <w:top w:val="dashed" w:sz="4" w:space="0" w:color="auto"/>
              <w:bottom w:val="nil"/>
            </w:tcBorders>
            <w:shd w:val="clear" w:color="auto" w:fill="00FFFF"/>
          </w:tcPr>
          <w:p w:rsidR="002B7A14" w:rsidRPr="000E1730" w:rsidRDefault="002B7A14" w:rsidP="009C61B7">
            <w:pPr>
              <w:pStyle w:val="Tabela-zawarto"/>
            </w:pPr>
            <w:r w:rsidRPr="000E1730">
              <w:t xml:space="preserve">-   -   -   -   PostalAddressLine1     </w:t>
            </w:r>
            <w:r w:rsidRPr="000E1730">
              <w:rPr>
                <w:b/>
              </w:rPr>
              <w:t>XOR</w:t>
            </w:r>
          </w:p>
        </w:tc>
        <w:tc>
          <w:tcPr>
            <w:tcW w:w="5639" w:type="dxa"/>
          </w:tcPr>
          <w:p w:rsidR="002B7A14" w:rsidRPr="000E1730" w:rsidRDefault="002B7A14" w:rsidP="009C61B7">
            <w:pPr>
              <w:pStyle w:val="Tabela-zawarto"/>
            </w:pPr>
            <w:r w:rsidRPr="000E1730">
              <w:t>Pierwsza linia adresu</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Borders>
              <w:top w:val="nil"/>
            </w:tcBorders>
          </w:tcPr>
          <w:p w:rsidR="002B7A14" w:rsidRPr="000E1730" w:rsidRDefault="002B7A14" w:rsidP="009C61B7">
            <w:pPr>
              <w:pStyle w:val="Tabela-zawarto"/>
            </w:pPr>
          </w:p>
        </w:tc>
        <w:tc>
          <w:tcPr>
            <w:tcW w:w="3040" w:type="dxa"/>
            <w:tcBorders>
              <w:top w:val="nil"/>
            </w:tcBorders>
            <w:shd w:val="clear" w:color="auto" w:fill="00FFFF"/>
          </w:tcPr>
          <w:p w:rsidR="002B7A14" w:rsidRPr="000E1730" w:rsidRDefault="002B7A14" w:rsidP="009C61B7">
            <w:pPr>
              <w:pStyle w:val="Tabela-zawarto"/>
            </w:pPr>
            <w:r w:rsidRPr="000E1730">
              <w:t>-   -   -   -   PostalAddressLine2</w:t>
            </w:r>
          </w:p>
        </w:tc>
        <w:tc>
          <w:tcPr>
            <w:tcW w:w="5639" w:type="dxa"/>
          </w:tcPr>
          <w:p w:rsidR="002B7A14" w:rsidRPr="000E1730" w:rsidRDefault="002B7A14" w:rsidP="009C61B7">
            <w:pPr>
              <w:pStyle w:val="Tabela-zawarto"/>
            </w:pPr>
            <w:r w:rsidRPr="000E1730">
              <w:t>Druga linia adresu</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   Country</w:t>
            </w:r>
          </w:p>
        </w:tc>
        <w:tc>
          <w:tcPr>
            <w:tcW w:w="5639" w:type="dxa"/>
          </w:tcPr>
          <w:p w:rsidR="002B7A14" w:rsidRPr="000E1730" w:rsidRDefault="002B7A14" w:rsidP="009C61B7">
            <w:pPr>
              <w:pStyle w:val="Tabela-zawarto"/>
            </w:pPr>
            <w:r w:rsidRPr="000E1730">
              <w:t>Kod kraju</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r w:rsidRPr="000E1730">
              <w:t>A-10</w:t>
            </w:r>
          </w:p>
        </w:tc>
        <w:tc>
          <w:tcPr>
            <w:tcW w:w="3040" w:type="dxa"/>
          </w:tcPr>
          <w:p w:rsidR="002B7A14" w:rsidRPr="000E1730" w:rsidRDefault="002B7A14" w:rsidP="009C61B7">
            <w:pPr>
              <w:pStyle w:val="Tabela-zawarto"/>
            </w:pPr>
            <w:r w:rsidRPr="000E1730">
              <w:t>-   -   CustomerAccount</w:t>
            </w:r>
          </w:p>
        </w:tc>
        <w:tc>
          <w:tcPr>
            <w:tcW w:w="5639" w:type="dxa"/>
          </w:tcPr>
          <w:p w:rsidR="002B7A14" w:rsidRPr="000E1730" w:rsidRDefault="002B7A14" w:rsidP="009C61B7">
            <w:pPr>
              <w:pStyle w:val="Tabela-zawarto"/>
            </w:pPr>
            <w:r w:rsidRPr="000E1730">
              <w:t>Informacje o rachunku bankowym klienta</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rPr>
                <w:lang w:val="en-US"/>
              </w:rPr>
            </w:pPr>
            <w:r w:rsidRPr="000E1730">
              <w:rPr>
                <w:lang w:val="en-US"/>
              </w:rPr>
              <w:t>-   -   -   AccountIdentifier</w:t>
            </w:r>
          </w:p>
        </w:tc>
        <w:tc>
          <w:tcPr>
            <w:tcW w:w="5639" w:type="dxa"/>
          </w:tcPr>
          <w:p w:rsidR="002B7A14" w:rsidRPr="000E1730" w:rsidRDefault="002B7A14" w:rsidP="009C61B7">
            <w:pPr>
              <w:pStyle w:val="Tabela-zawarto"/>
            </w:pPr>
            <w:r w:rsidRPr="000E1730">
              <w:t>Numer rachunku</w:t>
            </w:r>
          </w:p>
        </w:tc>
        <w:tc>
          <w:tcPr>
            <w:tcW w:w="5103" w:type="dxa"/>
            <w:gridSpan w:val="2"/>
          </w:tcPr>
          <w:p w:rsidR="002B7A14" w:rsidRPr="000E1730" w:rsidRDefault="002B7A14" w:rsidP="009C61B7">
            <w:pPr>
              <w:pStyle w:val="Tabela-zawarto"/>
              <w:jc w:val="center"/>
            </w:pPr>
            <w:r w:rsidRPr="000E1730">
              <w:t>Numer rachunku, z którego zostały pobrane środki na lokatę w standardzie NRB</w:t>
            </w: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AccountName</w:t>
            </w:r>
          </w:p>
        </w:tc>
        <w:tc>
          <w:tcPr>
            <w:tcW w:w="5639" w:type="dxa"/>
          </w:tcPr>
          <w:p w:rsidR="002B7A14" w:rsidRPr="000E1730" w:rsidRDefault="002B7A14" w:rsidP="009C61B7">
            <w:pPr>
              <w:pStyle w:val="Tabela-zawarto"/>
            </w:pPr>
            <w:r w:rsidRPr="000E1730">
              <w:t xml:space="preserve">Nazwa rachunku </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AccountCurrencyCode</w:t>
            </w:r>
          </w:p>
        </w:tc>
        <w:tc>
          <w:tcPr>
            <w:tcW w:w="5639" w:type="dxa"/>
          </w:tcPr>
          <w:p w:rsidR="002B7A14" w:rsidRPr="000E1730" w:rsidRDefault="002B7A14" w:rsidP="009C61B7">
            <w:pPr>
              <w:pStyle w:val="Tabela-zawarto"/>
            </w:pPr>
            <w:r w:rsidRPr="000E1730">
              <w:t>Waluta rachunku</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rPr>
                <w:lang w:val="en-US"/>
              </w:rPr>
            </w:pPr>
            <w:r w:rsidRPr="000E1730">
              <w:rPr>
                <w:lang w:val="en-US"/>
              </w:rPr>
              <w:t>-   -   -   AccountType</w:t>
            </w:r>
          </w:p>
        </w:tc>
        <w:tc>
          <w:tcPr>
            <w:tcW w:w="5639" w:type="dxa"/>
          </w:tcPr>
          <w:p w:rsidR="002B7A14" w:rsidRPr="000E1730" w:rsidRDefault="002B7A14" w:rsidP="009C61B7">
            <w:pPr>
              <w:pStyle w:val="Tabela-zawarto"/>
            </w:pPr>
            <w:r w:rsidRPr="000E1730">
              <w:t>Typ rachunku</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rPr>
                <w:lang w:val="en-US"/>
              </w:rPr>
            </w:pPr>
            <w:r w:rsidRPr="000E1730">
              <w:rPr>
                <w:lang w:val="en-US"/>
              </w:rPr>
              <w:t>A-15</w:t>
            </w:r>
          </w:p>
        </w:tc>
        <w:tc>
          <w:tcPr>
            <w:tcW w:w="3040" w:type="dxa"/>
          </w:tcPr>
          <w:p w:rsidR="002B7A14" w:rsidRPr="000E1730" w:rsidRDefault="002B7A14" w:rsidP="009C61B7">
            <w:pPr>
              <w:pStyle w:val="Tabela-zawarto"/>
              <w:rPr>
                <w:lang w:val="en-US"/>
              </w:rPr>
            </w:pPr>
            <w:r w:rsidRPr="000E1730">
              <w:rPr>
                <w:lang w:val="en-US"/>
              </w:rPr>
              <w:t>-   -   CustomerFinancialInstitution</w:t>
            </w:r>
          </w:p>
        </w:tc>
        <w:tc>
          <w:tcPr>
            <w:tcW w:w="5639" w:type="dxa"/>
          </w:tcPr>
          <w:p w:rsidR="002B7A14" w:rsidRPr="000E1730" w:rsidRDefault="002B7A14" w:rsidP="009C61B7">
            <w:pPr>
              <w:pStyle w:val="Tabela-zawarto"/>
            </w:pPr>
            <w:r w:rsidRPr="000E1730">
              <w:t xml:space="preserve">Informacje o banku/oddziale banku obsługującym rachunek klienta </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FIIdentifier</w:t>
            </w:r>
          </w:p>
        </w:tc>
        <w:tc>
          <w:tcPr>
            <w:tcW w:w="5639" w:type="dxa"/>
          </w:tcPr>
          <w:p w:rsidR="002B7A14" w:rsidRPr="000E1730" w:rsidRDefault="002B7A14" w:rsidP="009C61B7">
            <w:pPr>
              <w:pStyle w:val="Tabela-zawarto"/>
            </w:pPr>
            <w:r w:rsidRPr="000E1730">
              <w:t>Identyfikator banku/oddziału banku</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Name</w:t>
            </w:r>
          </w:p>
        </w:tc>
        <w:tc>
          <w:tcPr>
            <w:tcW w:w="5639" w:type="dxa"/>
          </w:tcPr>
          <w:p w:rsidR="002B7A14" w:rsidRPr="000E1730" w:rsidRDefault="002B7A14" w:rsidP="009C61B7">
            <w:pPr>
              <w:pStyle w:val="Tabela-zawarto"/>
            </w:pPr>
            <w:r w:rsidRPr="000E1730">
              <w:t>Nazwa oddziału/ banku</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r w:rsidRPr="000E1730">
              <w:t>H-11</w:t>
            </w:r>
          </w:p>
        </w:tc>
        <w:tc>
          <w:tcPr>
            <w:tcW w:w="3040" w:type="dxa"/>
          </w:tcPr>
          <w:p w:rsidR="002B7A14" w:rsidRPr="000E1730" w:rsidRDefault="002B7A14" w:rsidP="009C61B7">
            <w:pPr>
              <w:pStyle w:val="Tabela-zawarto"/>
            </w:pPr>
            <w:r w:rsidRPr="000E1730">
              <w:t>-   -   DepositDetails</w:t>
            </w:r>
          </w:p>
        </w:tc>
        <w:tc>
          <w:tcPr>
            <w:tcW w:w="5639" w:type="dxa"/>
          </w:tcPr>
          <w:p w:rsidR="002B7A14" w:rsidRPr="000E1730" w:rsidRDefault="002B7A14" w:rsidP="009C61B7">
            <w:pPr>
              <w:pStyle w:val="Tabela-zawarto"/>
            </w:pPr>
            <w:r w:rsidRPr="000E1730">
              <w:t>Szczegółowe warunki lokaty</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TransactionIdentifier</w:t>
            </w:r>
          </w:p>
        </w:tc>
        <w:tc>
          <w:tcPr>
            <w:tcW w:w="5639" w:type="dxa"/>
          </w:tcPr>
          <w:p w:rsidR="002B7A14" w:rsidRPr="000E1730" w:rsidRDefault="002B7A14" w:rsidP="009C61B7">
            <w:pPr>
              <w:pStyle w:val="Tabela-zawarto"/>
            </w:pPr>
            <w:r w:rsidRPr="000E1730">
              <w:t>Identyfikator transakcji nadawany przez klienta</w:t>
            </w:r>
          </w:p>
        </w:tc>
        <w:tc>
          <w:tcPr>
            <w:tcW w:w="5103" w:type="dxa"/>
            <w:gridSpan w:val="2"/>
          </w:tcPr>
          <w:p w:rsidR="002B7A14" w:rsidRPr="000E1730" w:rsidRDefault="002B7A14" w:rsidP="009C61B7">
            <w:pPr>
              <w:pStyle w:val="Tabela-zawarto"/>
              <w:jc w:val="center"/>
            </w:pPr>
            <w:r w:rsidRPr="000E1730">
              <w:t xml:space="preserve">Identyfikator transakcji nadany przez </w:t>
            </w:r>
            <w:r w:rsidRPr="00E521DD">
              <w:rPr>
                <w:highlight w:val="cyan"/>
              </w:rPr>
              <w:t>XXXX</w:t>
            </w: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BankTransactionIdentifier</w:t>
            </w:r>
          </w:p>
        </w:tc>
        <w:tc>
          <w:tcPr>
            <w:tcW w:w="5639" w:type="dxa"/>
          </w:tcPr>
          <w:p w:rsidR="002B7A14" w:rsidRPr="000E1730" w:rsidRDefault="002B7A14" w:rsidP="009C61B7">
            <w:pPr>
              <w:pStyle w:val="Tabela-zawarto"/>
            </w:pPr>
            <w:r w:rsidRPr="000E1730">
              <w:t>Identyfikator transakcji nadawany przez bank</w:t>
            </w:r>
          </w:p>
        </w:tc>
        <w:tc>
          <w:tcPr>
            <w:tcW w:w="5103" w:type="dxa"/>
            <w:gridSpan w:val="2"/>
          </w:tcPr>
          <w:p w:rsidR="002B7A14" w:rsidRPr="000E1730" w:rsidRDefault="002B7A14" w:rsidP="009C61B7">
            <w:pPr>
              <w:pStyle w:val="Tabela-zawarto"/>
              <w:jc w:val="center"/>
            </w:pPr>
            <w:r w:rsidRPr="000E1730">
              <w:t>Numer lokaty nadany przez ZSK-C</w:t>
            </w: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DepositAmount</w:t>
            </w:r>
          </w:p>
        </w:tc>
        <w:tc>
          <w:tcPr>
            <w:tcW w:w="5639" w:type="dxa"/>
          </w:tcPr>
          <w:p w:rsidR="002B7A14" w:rsidRPr="000E1730" w:rsidRDefault="002B7A14" w:rsidP="009C61B7">
            <w:pPr>
              <w:pStyle w:val="Tabela-zawarto"/>
            </w:pPr>
            <w:r w:rsidRPr="000E1730">
              <w:t>Zadeklarowana przez klienta kwota wpłaty na konto lokaty</w:t>
            </w:r>
          </w:p>
        </w:tc>
        <w:tc>
          <w:tcPr>
            <w:tcW w:w="5103" w:type="dxa"/>
            <w:gridSpan w:val="2"/>
          </w:tcPr>
          <w:p w:rsidR="002B7A14" w:rsidRPr="000E1730" w:rsidRDefault="002B7A14" w:rsidP="009C61B7">
            <w:pPr>
              <w:pStyle w:val="Tabela-zawarto"/>
              <w:jc w:val="center"/>
            </w:pPr>
            <w:r w:rsidRPr="000E1730">
              <w:t xml:space="preserve">Kwota </w:t>
            </w:r>
            <w:r>
              <w:t xml:space="preserve">i waluta </w:t>
            </w:r>
            <w:r w:rsidRPr="000E1730">
              <w:t>lokaty</w:t>
            </w:r>
            <w:r>
              <w:t xml:space="preserve"> </w:t>
            </w: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DepositCycleQuantity</w:t>
            </w:r>
          </w:p>
        </w:tc>
        <w:tc>
          <w:tcPr>
            <w:tcW w:w="5639" w:type="dxa"/>
          </w:tcPr>
          <w:p w:rsidR="002B7A14" w:rsidRPr="000E1730" w:rsidRDefault="002B7A14" w:rsidP="009C61B7">
            <w:pPr>
              <w:pStyle w:val="Tabela-zawarto"/>
            </w:pPr>
            <w:r w:rsidRPr="000E1730">
              <w:t>Zadeklarowana przez klienta ilość cykli</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DepositStartDate</w:t>
            </w:r>
          </w:p>
        </w:tc>
        <w:tc>
          <w:tcPr>
            <w:tcW w:w="5639" w:type="dxa"/>
          </w:tcPr>
          <w:p w:rsidR="002B7A14" w:rsidRPr="000E1730" w:rsidRDefault="002B7A14" w:rsidP="009C61B7">
            <w:pPr>
              <w:pStyle w:val="Tabela-zawarto"/>
            </w:pPr>
            <w:r w:rsidRPr="000E1730">
              <w:t xml:space="preserve">Data założenia lokaty </w:t>
            </w:r>
          </w:p>
        </w:tc>
        <w:tc>
          <w:tcPr>
            <w:tcW w:w="5103" w:type="dxa"/>
            <w:gridSpan w:val="2"/>
          </w:tcPr>
          <w:p w:rsidR="002B7A14" w:rsidRPr="000E1730" w:rsidRDefault="002B7A14" w:rsidP="009C61B7">
            <w:pPr>
              <w:pStyle w:val="Tabela-zawarto"/>
              <w:jc w:val="center"/>
            </w:pPr>
            <w:r w:rsidRPr="000E1730">
              <w:t>Data początku</w:t>
            </w: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DepositEndDate</w:t>
            </w:r>
          </w:p>
        </w:tc>
        <w:tc>
          <w:tcPr>
            <w:tcW w:w="5639" w:type="dxa"/>
          </w:tcPr>
          <w:p w:rsidR="002B7A14" w:rsidRPr="000E1730" w:rsidRDefault="002B7A14" w:rsidP="009C61B7">
            <w:pPr>
              <w:pStyle w:val="Tabela-zawarto"/>
            </w:pPr>
            <w:r w:rsidRPr="000E1730">
              <w:t>Data zakończenia lokaty</w:t>
            </w:r>
          </w:p>
        </w:tc>
        <w:tc>
          <w:tcPr>
            <w:tcW w:w="5103" w:type="dxa"/>
            <w:gridSpan w:val="2"/>
          </w:tcPr>
          <w:p w:rsidR="002B7A14" w:rsidRPr="000E1730" w:rsidRDefault="002B7A14" w:rsidP="009C61B7">
            <w:pPr>
              <w:pStyle w:val="Tabela-zawarto"/>
              <w:jc w:val="center"/>
            </w:pPr>
            <w:r w:rsidRPr="000E1730">
              <w:t>Data końca</w:t>
            </w: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rPr>
                <w:lang w:val="en-US"/>
              </w:rPr>
            </w:pPr>
            <w:r w:rsidRPr="000E1730">
              <w:rPr>
                <w:lang w:val="en-US"/>
              </w:rPr>
              <w:t>-   -   -   DepositStatus</w:t>
            </w:r>
          </w:p>
        </w:tc>
        <w:tc>
          <w:tcPr>
            <w:tcW w:w="5639" w:type="dxa"/>
          </w:tcPr>
          <w:p w:rsidR="002B7A14" w:rsidRPr="000E1730" w:rsidRDefault="002B7A14" w:rsidP="009C61B7">
            <w:pPr>
              <w:pStyle w:val="Tabela-zawarto"/>
            </w:pPr>
            <w:r w:rsidRPr="000E1730">
              <w:t>Status lokaty</w:t>
            </w:r>
          </w:p>
        </w:tc>
        <w:tc>
          <w:tcPr>
            <w:tcW w:w="5103" w:type="dxa"/>
            <w:gridSpan w:val="2"/>
          </w:tcPr>
          <w:p w:rsidR="002B7A14" w:rsidRPr="000E1730" w:rsidRDefault="002B7A14" w:rsidP="00CE12BD">
            <w:pPr>
              <w:pStyle w:val="Tabela-zawarto"/>
              <w:jc w:val="center"/>
            </w:pPr>
            <w:r w:rsidRPr="000E1730">
              <w:t>Status lokaty:</w:t>
            </w:r>
          </w:p>
          <w:p w:rsidR="002B7A14" w:rsidRPr="000E1730" w:rsidRDefault="002B7A14" w:rsidP="00CE12BD">
            <w:pPr>
              <w:pStyle w:val="Tabela-zawarto"/>
              <w:jc w:val="center"/>
            </w:pPr>
            <w:r w:rsidRPr="000E1730">
              <w:t>- P</w:t>
            </w:r>
            <w:r>
              <w:t xml:space="preserve"> – Przyjęta do realizacji</w:t>
            </w:r>
          </w:p>
          <w:p w:rsidR="002B7A14" w:rsidRDefault="002B7A14" w:rsidP="00CE12BD">
            <w:pPr>
              <w:pStyle w:val="Tabela-zawarto"/>
              <w:jc w:val="center"/>
            </w:pPr>
            <w:r w:rsidRPr="000E1730">
              <w:t xml:space="preserve">- </w:t>
            </w:r>
            <w:r>
              <w:t>F – Oczekująca</w:t>
            </w:r>
          </w:p>
          <w:p w:rsidR="002B7A14" w:rsidRDefault="002B7A14" w:rsidP="00CE12BD">
            <w:pPr>
              <w:pStyle w:val="Tabela-zawarto"/>
              <w:jc w:val="center"/>
            </w:pPr>
            <w:r>
              <w:t>- W – W kolejce</w:t>
            </w:r>
          </w:p>
          <w:p w:rsidR="002B7A14" w:rsidRPr="000E1730" w:rsidRDefault="002B7A14" w:rsidP="00CE12BD">
            <w:pPr>
              <w:pStyle w:val="Tabela-zawarto"/>
              <w:jc w:val="center"/>
            </w:pPr>
            <w:r>
              <w:t>O - Otwarta</w:t>
            </w: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rPr>
                <w:lang w:val="en-US"/>
              </w:rPr>
            </w:pPr>
            <w:r w:rsidRPr="000E1730">
              <w:rPr>
                <w:lang w:val="en-US"/>
              </w:rPr>
              <w:t>-   -   -   LastOperationDate</w:t>
            </w:r>
          </w:p>
        </w:tc>
        <w:tc>
          <w:tcPr>
            <w:tcW w:w="5639" w:type="dxa"/>
          </w:tcPr>
          <w:p w:rsidR="002B7A14" w:rsidRPr="000E1730" w:rsidRDefault="002B7A14" w:rsidP="009C61B7">
            <w:pPr>
              <w:pStyle w:val="Tabela-zawarto"/>
            </w:pPr>
            <w:r w:rsidRPr="000E1730">
              <w:t>Data ostatniej operacji na koncie lokaty</w:t>
            </w:r>
          </w:p>
        </w:tc>
        <w:tc>
          <w:tcPr>
            <w:tcW w:w="5103" w:type="dxa"/>
            <w:gridSpan w:val="2"/>
          </w:tcPr>
          <w:p w:rsidR="002B7A14" w:rsidRPr="000E1730" w:rsidRDefault="002B7A14" w:rsidP="009C61B7">
            <w:pPr>
              <w:pStyle w:val="Tabela-zawarto"/>
              <w:jc w:val="center"/>
            </w:pPr>
          </w:p>
        </w:tc>
      </w:tr>
      <w:tr w:rsidR="002B7A14" w:rsidRPr="000E1730" w:rsidTr="00E2085D">
        <w:trPr>
          <w:jc w:val="center"/>
        </w:trPr>
        <w:tc>
          <w:tcPr>
            <w:tcW w:w="576" w:type="dxa"/>
          </w:tcPr>
          <w:p w:rsidR="002B7A14" w:rsidRPr="000E1730" w:rsidRDefault="002B7A14" w:rsidP="009C61B7">
            <w:pPr>
              <w:pStyle w:val="Tabela-zawarto"/>
              <w:rPr>
                <w:rFonts w:cs="Arial"/>
                <w:szCs w:val="16"/>
              </w:rPr>
            </w:pPr>
            <w:r w:rsidRPr="000E1730">
              <w:rPr>
                <w:rFonts w:cs="Arial"/>
                <w:szCs w:val="16"/>
              </w:rPr>
              <w:t>A-10</w:t>
            </w:r>
          </w:p>
        </w:tc>
        <w:tc>
          <w:tcPr>
            <w:tcW w:w="3040" w:type="dxa"/>
          </w:tcPr>
          <w:p w:rsidR="002B7A14" w:rsidRPr="000E1730" w:rsidRDefault="002B7A14" w:rsidP="009C61B7">
            <w:pPr>
              <w:pStyle w:val="Tabela-zawarto"/>
              <w:rPr>
                <w:rFonts w:cs="Arial"/>
                <w:szCs w:val="16"/>
              </w:rPr>
            </w:pPr>
            <w:r w:rsidRPr="000E1730">
              <w:t xml:space="preserve">-   -   -   </w:t>
            </w:r>
            <w:r w:rsidRPr="000E1730">
              <w:rPr>
                <w:rFonts w:cs="Arial"/>
                <w:szCs w:val="16"/>
              </w:rPr>
              <w:softHyphen/>
            </w:r>
            <w:r w:rsidRPr="000E1730">
              <w:rPr>
                <w:rFonts w:cs="Arial"/>
                <w:szCs w:val="16"/>
              </w:rPr>
              <w:softHyphen/>
              <w:t>DestinationInterestRateAccount</w:t>
            </w:r>
          </w:p>
        </w:tc>
        <w:tc>
          <w:tcPr>
            <w:tcW w:w="5639" w:type="dxa"/>
          </w:tcPr>
          <w:p w:rsidR="002B7A14" w:rsidRPr="000E1730" w:rsidRDefault="002B7A14" w:rsidP="009C61B7">
            <w:pPr>
              <w:pStyle w:val="Tabela-zawarto"/>
            </w:pPr>
            <w:r w:rsidRPr="000E1730">
              <w:t>Informacje o rachunku bankowym wskazanym przez  klienta dla odsetek od lokaty, wystąpi jeżeli rachunek ten  jest inny niż rachunek lokaty (domyślnie przyjmuje się rachunek lokaty)</w:t>
            </w:r>
          </w:p>
        </w:tc>
        <w:tc>
          <w:tcPr>
            <w:tcW w:w="5103" w:type="dxa"/>
            <w:gridSpan w:val="2"/>
          </w:tcPr>
          <w:p w:rsidR="002B7A14" w:rsidRPr="000E1730" w:rsidRDefault="002B7A14" w:rsidP="009C61B7">
            <w:pPr>
              <w:pStyle w:val="FootnoteText"/>
              <w:jc w:val="center"/>
              <w:rPr>
                <w:rFonts w:ascii="Arial" w:hAnsi="Arial" w:cs="Arial"/>
                <w:sz w:val="16"/>
                <w:szCs w:val="16"/>
              </w:rPr>
            </w:pPr>
            <w:r w:rsidRPr="000E1730">
              <w:rPr>
                <w:rFonts w:ascii="Arial" w:hAnsi="Arial" w:cs="Arial"/>
                <w:sz w:val="16"/>
                <w:szCs w:val="16"/>
              </w:rPr>
              <w:t>Numer rachunku, na który ma być przekazana kwota odsetek</w:t>
            </w:r>
          </w:p>
        </w:tc>
      </w:tr>
      <w:tr w:rsidR="002B7A14" w:rsidRPr="000E1730" w:rsidTr="00E2085D">
        <w:trPr>
          <w:jc w:val="center"/>
        </w:trPr>
        <w:tc>
          <w:tcPr>
            <w:tcW w:w="576" w:type="dxa"/>
          </w:tcPr>
          <w:p w:rsidR="002B7A14" w:rsidRPr="000E1730" w:rsidRDefault="002B7A14" w:rsidP="009C61B7">
            <w:pPr>
              <w:pStyle w:val="Tabela-zawarto"/>
              <w:rPr>
                <w:rFonts w:cs="Arial"/>
                <w:szCs w:val="16"/>
              </w:rPr>
            </w:pPr>
          </w:p>
        </w:tc>
        <w:tc>
          <w:tcPr>
            <w:tcW w:w="3040" w:type="dxa"/>
          </w:tcPr>
          <w:p w:rsidR="002B7A14" w:rsidRPr="000E1730" w:rsidRDefault="002B7A14" w:rsidP="00CE5546">
            <w:pPr>
              <w:pStyle w:val="Tabela-zawarto"/>
              <w:rPr>
                <w:rFonts w:cs="Arial"/>
                <w:szCs w:val="16"/>
                <w:lang w:val="en-US"/>
              </w:rPr>
            </w:pPr>
            <w:r w:rsidRPr="000E1730">
              <w:t xml:space="preserve">-   -   -   </w:t>
            </w:r>
            <w:r w:rsidRPr="000E1730">
              <w:rPr>
                <w:rFonts w:cs="Arial"/>
                <w:szCs w:val="16"/>
              </w:rPr>
              <w:t>-   Accou</w:t>
            </w:r>
            <w:r w:rsidRPr="000E1730">
              <w:rPr>
                <w:rFonts w:cs="Arial"/>
                <w:szCs w:val="16"/>
                <w:lang w:val="en-US"/>
              </w:rPr>
              <w:t>ntIdentifier</w:t>
            </w:r>
          </w:p>
        </w:tc>
        <w:tc>
          <w:tcPr>
            <w:tcW w:w="5639" w:type="dxa"/>
          </w:tcPr>
          <w:p w:rsidR="002B7A14" w:rsidRPr="000E1730" w:rsidRDefault="002B7A14" w:rsidP="009C61B7">
            <w:pPr>
              <w:pStyle w:val="Tabela-zawarto"/>
            </w:pPr>
            <w:r w:rsidRPr="000E1730">
              <w:t>Numer rachunku</w:t>
            </w:r>
          </w:p>
        </w:tc>
        <w:tc>
          <w:tcPr>
            <w:tcW w:w="5103" w:type="dxa"/>
            <w:gridSpan w:val="2"/>
          </w:tcPr>
          <w:p w:rsidR="002B7A14" w:rsidRPr="000E1730" w:rsidRDefault="002B7A14" w:rsidP="009C61B7">
            <w:pPr>
              <w:pStyle w:val="FootnoteText"/>
              <w:jc w:val="center"/>
              <w:rPr>
                <w:rFonts w:ascii="Arial" w:hAnsi="Arial" w:cs="Arial"/>
                <w:sz w:val="16"/>
                <w:szCs w:val="16"/>
              </w:rPr>
            </w:pPr>
          </w:p>
        </w:tc>
      </w:tr>
      <w:tr w:rsidR="002B7A14" w:rsidRPr="000E1730" w:rsidTr="00E2085D">
        <w:trPr>
          <w:jc w:val="center"/>
        </w:trPr>
        <w:tc>
          <w:tcPr>
            <w:tcW w:w="576" w:type="dxa"/>
          </w:tcPr>
          <w:p w:rsidR="002B7A14" w:rsidRPr="000E1730" w:rsidRDefault="002B7A14" w:rsidP="009C61B7">
            <w:pPr>
              <w:pStyle w:val="Tabela-zawarto"/>
              <w:rPr>
                <w:rFonts w:cs="Arial"/>
                <w:szCs w:val="16"/>
                <w:lang w:val="en-US"/>
              </w:rPr>
            </w:pPr>
          </w:p>
        </w:tc>
        <w:tc>
          <w:tcPr>
            <w:tcW w:w="3040" w:type="dxa"/>
          </w:tcPr>
          <w:p w:rsidR="002B7A14" w:rsidRPr="000E1730" w:rsidRDefault="002B7A14" w:rsidP="00CE5546">
            <w:pPr>
              <w:pStyle w:val="Tabela-zawarto"/>
              <w:rPr>
                <w:rFonts w:cs="Arial"/>
                <w:szCs w:val="16"/>
              </w:rPr>
            </w:pPr>
            <w:r w:rsidRPr="000E1730">
              <w:rPr>
                <w:rFonts w:cs="Arial"/>
                <w:szCs w:val="16"/>
              </w:rPr>
              <w:t xml:space="preserve">-   -   -   </w:t>
            </w:r>
            <w:r>
              <w:rPr>
                <w:rFonts w:cs="Arial"/>
                <w:szCs w:val="16"/>
              </w:rPr>
              <w:t xml:space="preserve">-   </w:t>
            </w:r>
            <w:r w:rsidRPr="000E1730">
              <w:rPr>
                <w:rFonts w:cs="Arial"/>
                <w:szCs w:val="16"/>
              </w:rPr>
              <w:t>AccountName</w:t>
            </w:r>
          </w:p>
        </w:tc>
        <w:tc>
          <w:tcPr>
            <w:tcW w:w="5639" w:type="dxa"/>
          </w:tcPr>
          <w:p w:rsidR="002B7A14" w:rsidRPr="000E1730" w:rsidRDefault="002B7A14" w:rsidP="009C61B7">
            <w:pPr>
              <w:pStyle w:val="Tabela-zawarto"/>
            </w:pPr>
            <w:r w:rsidRPr="000E1730">
              <w:t xml:space="preserve">Nazwa rachunku </w:t>
            </w:r>
          </w:p>
        </w:tc>
        <w:tc>
          <w:tcPr>
            <w:tcW w:w="5103" w:type="dxa"/>
            <w:gridSpan w:val="2"/>
          </w:tcPr>
          <w:p w:rsidR="002B7A14" w:rsidRPr="000E1730" w:rsidRDefault="002B7A14" w:rsidP="009C61B7">
            <w:pPr>
              <w:pStyle w:val="FootnoteText"/>
              <w:jc w:val="center"/>
              <w:rPr>
                <w:rFonts w:ascii="Arial" w:hAnsi="Arial" w:cs="Arial"/>
                <w:sz w:val="16"/>
                <w:szCs w:val="16"/>
              </w:rPr>
            </w:pPr>
          </w:p>
        </w:tc>
      </w:tr>
      <w:tr w:rsidR="002B7A14" w:rsidRPr="000E1730" w:rsidTr="00E2085D">
        <w:trPr>
          <w:jc w:val="center"/>
        </w:trPr>
        <w:tc>
          <w:tcPr>
            <w:tcW w:w="576" w:type="dxa"/>
          </w:tcPr>
          <w:p w:rsidR="002B7A14" w:rsidRPr="000E1730" w:rsidRDefault="002B7A14" w:rsidP="009C61B7">
            <w:pPr>
              <w:pStyle w:val="Tabela-zawarto"/>
              <w:rPr>
                <w:rFonts w:cs="Arial"/>
                <w:szCs w:val="16"/>
              </w:rPr>
            </w:pPr>
          </w:p>
        </w:tc>
        <w:tc>
          <w:tcPr>
            <w:tcW w:w="3040" w:type="dxa"/>
          </w:tcPr>
          <w:p w:rsidR="002B7A14" w:rsidRPr="000E1730" w:rsidRDefault="002B7A14" w:rsidP="00CE5546">
            <w:pPr>
              <w:pStyle w:val="Tabela-zawarto"/>
              <w:rPr>
                <w:rFonts w:cs="Arial"/>
                <w:szCs w:val="16"/>
              </w:rPr>
            </w:pPr>
            <w:r w:rsidRPr="000E1730">
              <w:rPr>
                <w:rFonts w:cs="Arial"/>
                <w:szCs w:val="16"/>
              </w:rPr>
              <w:t xml:space="preserve">-   -   -   </w:t>
            </w:r>
            <w:r>
              <w:rPr>
                <w:rFonts w:cs="Arial"/>
                <w:szCs w:val="16"/>
              </w:rPr>
              <w:t xml:space="preserve">-   </w:t>
            </w:r>
            <w:r w:rsidRPr="000E1730">
              <w:rPr>
                <w:rFonts w:cs="Arial"/>
                <w:szCs w:val="16"/>
              </w:rPr>
              <w:t>AccountCurrencyCode</w:t>
            </w:r>
          </w:p>
        </w:tc>
        <w:tc>
          <w:tcPr>
            <w:tcW w:w="5639" w:type="dxa"/>
          </w:tcPr>
          <w:p w:rsidR="002B7A14" w:rsidRPr="000E1730" w:rsidRDefault="002B7A14" w:rsidP="009C61B7">
            <w:pPr>
              <w:pStyle w:val="Tabela-zawarto"/>
            </w:pPr>
            <w:r w:rsidRPr="000E1730">
              <w:t>Waluta rachunku</w:t>
            </w:r>
          </w:p>
        </w:tc>
        <w:tc>
          <w:tcPr>
            <w:tcW w:w="5103" w:type="dxa"/>
            <w:gridSpan w:val="2"/>
          </w:tcPr>
          <w:p w:rsidR="002B7A14" w:rsidRPr="000E1730" w:rsidRDefault="002B7A14" w:rsidP="009C61B7">
            <w:pPr>
              <w:pStyle w:val="FootnoteText"/>
              <w:jc w:val="center"/>
              <w:rPr>
                <w:rFonts w:ascii="Arial" w:hAnsi="Arial" w:cs="Arial"/>
                <w:sz w:val="16"/>
                <w:szCs w:val="16"/>
              </w:rPr>
            </w:pPr>
          </w:p>
        </w:tc>
      </w:tr>
      <w:tr w:rsidR="002B7A14" w:rsidRPr="000E1730" w:rsidTr="00E2085D">
        <w:trPr>
          <w:jc w:val="center"/>
        </w:trPr>
        <w:tc>
          <w:tcPr>
            <w:tcW w:w="576" w:type="dxa"/>
          </w:tcPr>
          <w:p w:rsidR="002B7A14" w:rsidRPr="000E1730" w:rsidRDefault="002B7A14" w:rsidP="009C61B7">
            <w:pPr>
              <w:pStyle w:val="Tabela-zawarto"/>
              <w:rPr>
                <w:rFonts w:cs="Arial"/>
                <w:szCs w:val="16"/>
              </w:rPr>
            </w:pPr>
          </w:p>
        </w:tc>
        <w:tc>
          <w:tcPr>
            <w:tcW w:w="3040" w:type="dxa"/>
          </w:tcPr>
          <w:p w:rsidR="002B7A14" w:rsidRPr="000E1730" w:rsidRDefault="002B7A14" w:rsidP="009C61B7">
            <w:pPr>
              <w:pStyle w:val="Tabela-zawarto"/>
              <w:rPr>
                <w:rFonts w:cs="Arial"/>
                <w:szCs w:val="16"/>
                <w:lang w:val="en-US"/>
              </w:rPr>
            </w:pPr>
            <w:r w:rsidRPr="000E1730">
              <w:rPr>
                <w:rFonts w:cs="Arial"/>
                <w:szCs w:val="16"/>
                <w:lang w:val="en-US"/>
              </w:rPr>
              <w:t>-   -   -   -   AccountType</w:t>
            </w:r>
          </w:p>
        </w:tc>
        <w:tc>
          <w:tcPr>
            <w:tcW w:w="5639" w:type="dxa"/>
          </w:tcPr>
          <w:p w:rsidR="002B7A14" w:rsidRPr="000E1730" w:rsidRDefault="002B7A14" w:rsidP="009C61B7">
            <w:pPr>
              <w:pStyle w:val="Tabela-zawarto"/>
            </w:pPr>
            <w:r w:rsidRPr="000E1730">
              <w:t>Typ rachunku</w:t>
            </w:r>
          </w:p>
        </w:tc>
        <w:tc>
          <w:tcPr>
            <w:tcW w:w="5103" w:type="dxa"/>
            <w:gridSpan w:val="2"/>
          </w:tcPr>
          <w:p w:rsidR="002B7A14" w:rsidRPr="000E1730" w:rsidRDefault="002B7A14" w:rsidP="009C61B7">
            <w:pPr>
              <w:pStyle w:val="FootnoteText"/>
              <w:jc w:val="center"/>
              <w:rPr>
                <w:rFonts w:ascii="Arial" w:hAnsi="Arial" w:cs="Arial"/>
                <w:sz w:val="16"/>
                <w:szCs w:val="16"/>
              </w:rPr>
            </w:pPr>
          </w:p>
        </w:tc>
      </w:tr>
      <w:tr w:rsidR="002B7A14" w:rsidRPr="000E1730" w:rsidTr="00E2085D">
        <w:trPr>
          <w:jc w:val="center"/>
        </w:trPr>
        <w:tc>
          <w:tcPr>
            <w:tcW w:w="576" w:type="dxa"/>
          </w:tcPr>
          <w:p w:rsidR="002B7A14" w:rsidRPr="000E1730" w:rsidRDefault="002B7A14" w:rsidP="009C61B7">
            <w:pPr>
              <w:pStyle w:val="Tabela-zawarto"/>
              <w:rPr>
                <w:rFonts w:cs="Arial"/>
                <w:szCs w:val="16"/>
                <w:lang w:val="en-US"/>
              </w:rPr>
            </w:pPr>
            <w:r w:rsidRPr="000E1730">
              <w:rPr>
                <w:rFonts w:cs="Arial"/>
                <w:szCs w:val="16"/>
                <w:lang w:val="en-US"/>
              </w:rPr>
              <w:t>A-10</w:t>
            </w:r>
          </w:p>
        </w:tc>
        <w:tc>
          <w:tcPr>
            <w:tcW w:w="3040" w:type="dxa"/>
          </w:tcPr>
          <w:p w:rsidR="002B7A14" w:rsidRPr="000E1730" w:rsidRDefault="002B7A14" w:rsidP="009C61B7">
            <w:pPr>
              <w:pStyle w:val="Tabela-zawarto"/>
              <w:rPr>
                <w:rFonts w:cs="Arial"/>
                <w:szCs w:val="16"/>
                <w:lang w:val="en-US"/>
              </w:rPr>
            </w:pPr>
            <w:r w:rsidRPr="000E1730">
              <w:t xml:space="preserve">-   -   -   </w:t>
            </w:r>
            <w:r w:rsidRPr="000E1730">
              <w:rPr>
                <w:rFonts w:cs="Arial"/>
                <w:szCs w:val="16"/>
                <w:lang w:val="en-US"/>
              </w:rPr>
              <w:t>DepositEndMethodAccount</w:t>
            </w:r>
          </w:p>
        </w:tc>
        <w:tc>
          <w:tcPr>
            <w:tcW w:w="5639" w:type="dxa"/>
          </w:tcPr>
          <w:p w:rsidR="002B7A14" w:rsidRPr="000E1730" w:rsidRDefault="002B7A14" w:rsidP="009C61B7">
            <w:pPr>
              <w:pStyle w:val="Tabela-zawarto"/>
            </w:pPr>
            <w:r w:rsidRPr="000E1730">
              <w:t>Informacje o rachunku bankowym wskazanym przez klienta do przesłania  kwoty lokaty po jej zakończeniu , wystąpi jeżeli rachunek ten jest inny niż rachunek lokaty ( domyślnie przyjmuje się rachunek lokaty)</w:t>
            </w:r>
          </w:p>
        </w:tc>
        <w:tc>
          <w:tcPr>
            <w:tcW w:w="5103" w:type="dxa"/>
            <w:gridSpan w:val="2"/>
          </w:tcPr>
          <w:p w:rsidR="002B7A14" w:rsidRPr="000E1730" w:rsidRDefault="002B7A14" w:rsidP="009C61B7">
            <w:pPr>
              <w:pStyle w:val="FootnoteText"/>
              <w:jc w:val="center"/>
              <w:rPr>
                <w:rFonts w:ascii="Arial" w:hAnsi="Arial" w:cs="Arial"/>
                <w:sz w:val="16"/>
                <w:szCs w:val="16"/>
              </w:rPr>
            </w:pPr>
          </w:p>
        </w:tc>
      </w:tr>
      <w:tr w:rsidR="002B7A14" w:rsidRPr="000E1730" w:rsidTr="00E2085D">
        <w:trPr>
          <w:jc w:val="center"/>
        </w:trPr>
        <w:tc>
          <w:tcPr>
            <w:tcW w:w="576" w:type="dxa"/>
          </w:tcPr>
          <w:p w:rsidR="002B7A14" w:rsidRPr="000E1730" w:rsidRDefault="002B7A14" w:rsidP="009C61B7">
            <w:pPr>
              <w:pStyle w:val="Tabela-zawarto"/>
              <w:rPr>
                <w:rFonts w:cs="Arial"/>
                <w:szCs w:val="16"/>
              </w:rPr>
            </w:pPr>
          </w:p>
        </w:tc>
        <w:tc>
          <w:tcPr>
            <w:tcW w:w="3040" w:type="dxa"/>
          </w:tcPr>
          <w:p w:rsidR="002B7A14" w:rsidRPr="000E1730" w:rsidRDefault="002B7A14" w:rsidP="00CE5546">
            <w:pPr>
              <w:pStyle w:val="Tabela-zawarto"/>
              <w:rPr>
                <w:rFonts w:cs="Arial"/>
                <w:szCs w:val="16"/>
                <w:lang w:val="en-US"/>
              </w:rPr>
            </w:pPr>
            <w:r w:rsidRPr="000E1730">
              <w:rPr>
                <w:rFonts w:cs="Arial"/>
                <w:szCs w:val="16"/>
                <w:lang w:val="en-US"/>
              </w:rPr>
              <w:t xml:space="preserve">-   -   -   </w:t>
            </w:r>
            <w:r>
              <w:rPr>
                <w:rFonts w:cs="Arial"/>
                <w:szCs w:val="16"/>
                <w:lang w:val="en-US"/>
              </w:rPr>
              <w:t xml:space="preserve">-   </w:t>
            </w:r>
            <w:r w:rsidRPr="000E1730">
              <w:rPr>
                <w:rFonts w:cs="Arial"/>
                <w:szCs w:val="16"/>
                <w:lang w:val="en-US"/>
              </w:rPr>
              <w:t>AccountIdentifier</w:t>
            </w:r>
          </w:p>
        </w:tc>
        <w:tc>
          <w:tcPr>
            <w:tcW w:w="5639" w:type="dxa"/>
          </w:tcPr>
          <w:p w:rsidR="002B7A14" w:rsidRPr="000E1730" w:rsidRDefault="002B7A14" w:rsidP="009C61B7">
            <w:pPr>
              <w:pStyle w:val="Tabela-zawarto"/>
            </w:pPr>
            <w:r w:rsidRPr="000E1730">
              <w:t>Numer rachunku</w:t>
            </w:r>
          </w:p>
        </w:tc>
        <w:tc>
          <w:tcPr>
            <w:tcW w:w="5103" w:type="dxa"/>
            <w:gridSpan w:val="2"/>
          </w:tcPr>
          <w:p w:rsidR="002B7A14" w:rsidRPr="000E1730" w:rsidRDefault="002B7A14" w:rsidP="009C61B7">
            <w:pPr>
              <w:pStyle w:val="FootnoteText"/>
              <w:jc w:val="center"/>
              <w:rPr>
                <w:rFonts w:ascii="Arial" w:hAnsi="Arial" w:cs="Arial"/>
                <w:sz w:val="16"/>
                <w:szCs w:val="16"/>
              </w:rPr>
            </w:pPr>
            <w:r w:rsidRPr="000E1730">
              <w:rPr>
                <w:rFonts w:ascii="Arial" w:hAnsi="Arial" w:cs="Arial"/>
                <w:sz w:val="16"/>
                <w:szCs w:val="16"/>
              </w:rPr>
              <w:t>Rachunek, na który ma być przekazana kwota lokaty</w:t>
            </w:r>
          </w:p>
        </w:tc>
      </w:tr>
      <w:tr w:rsidR="002B7A14" w:rsidRPr="000E1730" w:rsidTr="00E2085D">
        <w:trPr>
          <w:jc w:val="center"/>
        </w:trPr>
        <w:tc>
          <w:tcPr>
            <w:tcW w:w="576" w:type="dxa"/>
          </w:tcPr>
          <w:p w:rsidR="002B7A14" w:rsidRPr="000E1730" w:rsidRDefault="002B7A14" w:rsidP="009C61B7">
            <w:pPr>
              <w:pStyle w:val="Tabela-zawarto"/>
              <w:rPr>
                <w:rFonts w:cs="Arial"/>
                <w:szCs w:val="16"/>
              </w:rPr>
            </w:pPr>
          </w:p>
        </w:tc>
        <w:tc>
          <w:tcPr>
            <w:tcW w:w="3040" w:type="dxa"/>
          </w:tcPr>
          <w:p w:rsidR="002B7A14" w:rsidRPr="000E1730" w:rsidRDefault="002B7A14" w:rsidP="00CE5546">
            <w:pPr>
              <w:pStyle w:val="Tabela-zawarto"/>
              <w:rPr>
                <w:rFonts w:cs="Arial"/>
                <w:szCs w:val="16"/>
              </w:rPr>
            </w:pPr>
            <w:r w:rsidRPr="000E1730">
              <w:rPr>
                <w:rFonts w:cs="Arial"/>
                <w:szCs w:val="16"/>
              </w:rPr>
              <w:t xml:space="preserve">-   -   -   </w:t>
            </w:r>
            <w:r>
              <w:rPr>
                <w:rFonts w:cs="Arial"/>
                <w:szCs w:val="16"/>
              </w:rPr>
              <w:t xml:space="preserve">-   </w:t>
            </w:r>
            <w:r w:rsidRPr="000E1730">
              <w:rPr>
                <w:rFonts w:cs="Arial"/>
                <w:szCs w:val="16"/>
              </w:rPr>
              <w:t>AccountName</w:t>
            </w:r>
          </w:p>
        </w:tc>
        <w:tc>
          <w:tcPr>
            <w:tcW w:w="5639" w:type="dxa"/>
          </w:tcPr>
          <w:p w:rsidR="002B7A14" w:rsidRPr="000E1730" w:rsidRDefault="002B7A14" w:rsidP="009C61B7">
            <w:pPr>
              <w:pStyle w:val="Tabela-zawarto"/>
            </w:pPr>
            <w:r w:rsidRPr="000E1730">
              <w:t xml:space="preserve">Nazwa rachunku </w:t>
            </w:r>
          </w:p>
        </w:tc>
        <w:tc>
          <w:tcPr>
            <w:tcW w:w="5103" w:type="dxa"/>
            <w:gridSpan w:val="2"/>
          </w:tcPr>
          <w:p w:rsidR="002B7A14" w:rsidRPr="000E1730" w:rsidRDefault="002B7A14" w:rsidP="009C61B7">
            <w:pPr>
              <w:pStyle w:val="FootnoteText"/>
              <w:jc w:val="center"/>
              <w:rPr>
                <w:rFonts w:ascii="Arial" w:hAnsi="Arial" w:cs="Arial"/>
                <w:sz w:val="16"/>
                <w:szCs w:val="16"/>
              </w:rPr>
            </w:pPr>
          </w:p>
        </w:tc>
      </w:tr>
      <w:tr w:rsidR="002B7A14" w:rsidRPr="000E1730" w:rsidTr="00E2085D">
        <w:trPr>
          <w:jc w:val="center"/>
        </w:trPr>
        <w:tc>
          <w:tcPr>
            <w:tcW w:w="576" w:type="dxa"/>
          </w:tcPr>
          <w:p w:rsidR="002B7A14" w:rsidRPr="000E1730" w:rsidRDefault="002B7A14" w:rsidP="009C61B7">
            <w:pPr>
              <w:pStyle w:val="Tabela-zawarto"/>
              <w:rPr>
                <w:rFonts w:cs="Arial"/>
                <w:szCs w:val="16"/>
              </w:rPr>
            </w:pPr>
          </w:p>
        </w:tc>
        <w:tc>
          <w:tcPr>
            <w:tcW w:w="3040" w:type="dxa"/>
          </w:tcPr>
          <w:p w:rsidR="002B7A14" w:rsidRPr="000E1730" w:rsidRDefault="002B7A14" w:rsidP="00CE5546">
            <w:pPr>
              <w:pStyle w:val="Tabela-zawarto"/>
              <w:rPr>
                <w:rFonts w:cs="Arial"/>
                <w:szCs w:val="16"/>
              </w:rPr>
            </w:pPr>
            <w:r w:rsidRPr="000E1730">
              <w:rPr>
                <w:rFonts w:cs="Arial"/>
                <w:szCs w:val="16"/>
              </w:rPr>
              <w:t xml:space="preserve">-   -   -   </w:t>
            </w:r>
            <w:r>
              <w:rPr>
                <w:rFonts w:cs="Arial"/>
                <w:szCs w:val="16"/>
              </w:rPr>
              <w:t xml:space="preserve">-   </w:t>
            </w:r>
            <w:r w:rsidRPr="000E1730">
              <w:rPr>
                <w:rFonts w:cs="Arial"/>
                <w:szCs w:val="16"/>
              </w:rPr>
              <w:t>AccountCurrencyCode</w:t>
            </w:r>
          </w:p>
        </w:tc>
        <w:tc>
          <w:tcPr>
            <w:tcW w:w="5639" w:type="dxa"/>
          </w:tcPr>
          <w:p w:rsidR="002B7A14" w:rsidRPr="000E1730" w:rsidRDefault="002B7A14" w:rsidP="009C61B7">
            <w:pPr>
              <w:pStyle w:val="Tabela-zawarto"/>
            </w:pPr>
            <w:r w:rsidRPr="000E1730">
              <w:t>Waluta rachunku</w:t>
            </w:r>
          </w:p>
        </w:tc>
        <w:tc>
          <w:tcPr>
            <w:tcW w:w="5103" w:type="dxa"/>
            <w:gridSpan w:val="2"/>
          </w:tcPr>
          <w:p w:rsidR="002B7A14" w:rsidRPr="000E1730" w:rsidRDefault="002B7A14" w:rsidP="009C61B7">
            <w:pPr>
              <w:pStyle w:val="FootnoteText"/>
              <w:jc w:val="center"/>
              <w:rPr>
                <w:rFonts w:ascii="Arial" w:hAnsi="Arial" w:cs="Arial"/>
                <w:sz w:val="16"/>
                <w:szCs w:val="16"/>
              </w:rPr>
            </w:pPr>
          </w:p>
        </w:tc>
      </w:tr>
      <w:tr w:rsidR="002B7A14" w:rsidRPr="000E1730" w:rsidTr="00E2085D">
        <w:trPr>
          <w:jc w:val="center"/>
        </w:trPr>
        <w:tc>
          <w:tcPr>
            <w:tcW w:w="576" w:type="dxa"/>
          </w:tcPr>
          <w:p w:rsidR="002B7A14" w:rsidRPr="000E1730" w:rsidRDefault="002B7A14" w:rsidP="009C61B7">
            <w:pPr>
              <w:pStyle w:val="Tabela-zawarto"/>
              <w:rPr>
                <w:rFonts w:cs="Arial"/>
                <w:szCs w:val="16"/>
              </w:rPr>
            </w:pPr>
          </w:p>
        </w:tc>
        <w:tc>
          <w:tcPr>
            <w:tcW w:w="3040" w:type="dxa"/>
          </w:tcPr>
          <w:p w:rsidR="002B7A14" w:rsidRPr="000E1730" w:rsidRDefault="002B7A14" w:rsidP="009C61B7">
            <w:pPr>
              <w:pStyle w:val="Tabela-zawarto"/>
              <w:rPr>
                <w:rFonts w:cs="Arial"/>
                <w:szCs w:val="16"/>
                <w:lang w:val="en-US"/>
              </w:rPr>
            </w:pPr>
            <w:r w:rsidRPr="000E1730">
              <w:rPr>
                <w:rFonts w:cs="Arial"/>
                <w:szCs w:val="16"/>
                <w:lang w:val="en-US"/>
              </w:rPr>
              <w:t>-   -   -   -   AccountType</w:t>
            </w:r>
          </w:p>
        </w:tc>
        <w:tc>
          <w:tcPr>
            <w:tcW w:w="5639" w:type="dxa"/>
          </w:tcPr>
          <w:p w:rsidR="002B7A14" w:rsidRPr="000E1730" w:rsidRDefault="002B7A14" w:rsidP="009C61B7">
            <w:pPr>
              <w:pStyle w:val="Tabela-zawarto"/>
            </w:pPr>
            <w:r w:rsidRPr="000E1730">
              <w:t>Typ rachunku</w:t>
            </w:r>
          </w:p>
        </w:tc>
        <w:tc>
          <w:tcPr>
            <w:tcW w:w="5103" w:type="dxa"/>
            <w:gridSpan w:val="2"/>
          </w:tcPr>
          <w:p w:rsidR="002B7A14" w:rsidRPr="000E1730" w:rsidRDefault="002B7A14" w:rsidP="009C61B7">
            <w:pPr>
              <w:pStyle w:val="FootnoteText"/>
              <w:jc w:val="center"/>
              <w:rPr>
                <w:rFonts w:ascii="Arial" w:hAnsi="Arial" w:cs="Arial"/>
                <w:sz w:val="16"/>
                <w:szCs w:val="16"/>
              </w:rPr>
            </w:pPr>
          </w:p>
        </w:tc>
      </w:tr>
      <w:tr w:rsidR="002B7A14" w:rsidRPr="000E1730" w:rsidTr="00E2085D">
        <w:trPr>
          <w:jc w:val="center"/>
        </w:trPr>
        <w:tc>
          <w:tcPr>
            <w:tcW w:w="576" w:type="dxa"/>
          </w:tcPr>
          <w:p w:rsidR="002B7A14" w:rsidRPr="000E1730" w:rsidRDefault="002B7A14" w:rsidP="009C61B7">
            <w:pPr>
              <w:pStyle w:val="Tabela-zawarto"/>
              <w:rPr>
                <w:lang w:val="en-US"/>
              </w:rPr>
            </w:pPr>
            <w:r w:rsidRPr="000E1730">
              <w:rPr>
                <w:lang w:val="en-US"/>
              </w:rPr>
              <w:t>A-10</w:t>
            </w:r>
          </w:p>
        </w:tc>
        <w:tc>
          <w:tcPr>
            <w:tcW w:w="3040" w:type="dxa"/>
          </w:tcPr>
          <w:p w:rsidR="002B7A14" w:rsidRPr="000E1730" w:rsidRDefault="002B7A14" w:rsidP="009C61B7">
            <w:pPr>
              <w:pStyle w:val="Tabela-zawarto"/>
              <w:rPr>
                <w:lang w:val="en-US"/>
              </w:rPr>
            </w:pPr>
            <w:r w:rsidRPr="000E1730">
              <w:rPr>
                <w:lang w:val="en-US"/>
              </w:rPr>
              <w:t>-   -   -   DepositAccount</w:t>
            </w:r>
          </w:p>
        </w:tc>
        <w:tc>
          <w:tcPr>
            <w:tcW w:w="5639" w:type="dxa"/>
          </w:tcPr>
          <w:p w:rsidR="002B7A14" w:rsidRPr="000E1730" w:rsidRDefault="002B7A14" w:rsidP="009C61B7">
            <w:pPr>
              <w:pStyle w:val="Tabela-zawarto"/>
            </w:pPr>
            <w:r w:rsidRPr="000E1730">
              <w:t>Informacje o rachunku lokaty</w:t>
            </w:r>
          </w:p>
        </w:tc>
        <w:tc>
          <w:tcPr>
            <w:tcW w:w="5103" w:type="dxa"/>
            <w:gridSpan w:val="2"/>
          </w:tcPr>
          <w:p w:rsidR="002B7A14" w:rsidRPr="000E1730" w:rsidRDefault="002B7A14" w:rsidP="009C61B7">
            <w:pPr>
              <w:pStyle w:val="FootnoteText"/>
              <w:jc w:val="center"/>
              <w:rPr>
                <w:rFonts w:ascii="Arial" w:hAnsi="Arial" w:cs="Arial"/>
                <w:sz w:val="16"/>
                <w:szCs w:val="16"/>
              </w:rP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rPr>
                <w:lang w:val="en-US"/>
              </w:rPr>
            </w:pPr>
            <w:r w:rsidRPr="000E1730">
              <w:rPr>
                <w:lang w:val="en-US"/>
              </w:rPr>
              <w:t>-   -   -   -   AccountIdentifier</w:t>
            </w:r>
          </w:p>
        </w:tc>
        <w:tc>
          <w:tcPr>
            <w:tcW w:w="5639" w:type="dxa"/>
          </w:tcPr>
          <w:p w:rsidR="002B7A14" w:rsidRPr="000E1730" w:rsidRDefault="002B7A14" w:rsidP="009C61B7">
            <w:pPr>
              <w:pStyle w:val="Tabela-zawarto"/>
            </w:pPr>
            <w:r w:rsidRPr="000E1730">
              <w:t>Numer rachunku</w:t>
            </w:r>
          </w:p>
        </w:tc>
        <w:tc>
          <w:tcPr>
            <w:tcW w:w="5103" w:type="dxa"/>
            <w:gridSpan w:val="2"/>
          </w:tcPr>
          <w:p w:rsidR="002B7A14" w:rsidRPr="000E1730" w:rsidRDefault="002B7A14" w:rsidP="009C61B7">
            <w:pPr>
              <w:pStyle w:val="FootnoteText"/>
              <w:jc w:val="center"/>
              <w:rPr>
                <w:rFonts w:ascii="Arial" w:hAnsi="Arial" w:cs="Arial"/>
                <w:sz w:val="16"/>
                <w:szCs w:val="16"/>
              </w:rPr>
            </w:pPr>
            <w:r w:rsidRPr="000E1730">
              <w:rPr>
                <w:rFonts w:ascii="Arial" w:hAnsi="Arial" w:cs="Arial"/>
                <w:sz w:val="16"/>
                <w:szCs w:val="16"/>
              </w:rPr>
              <w:t>Numer rachunku, na którym została założona lokata w standardzie NRB</w:t>
            </w: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   AccountName</w:t>
            </w:r>
          </w:p>
        </w:tc>
        <w:tc>
          <w:tcPr>
            <w:tcW w:w="5639" w:type="dxa"/>
          </w:tcPr>
          <w:p w:rsidR="002B7A14" w:rsidRPr="000E1730" w:rsidRDefault="002B7A14" w:rsidP="009C61B7">
            <w:pPr>
              <w:pStyle w:val="Tabela-zawarto"/>
            </w:pPr>
            <w:r w:rsidRPr="000E1730">
              <w:t xml:space="preserve">Nazwa rachunku </w:t>
            </w:r>
          </w:p>
        </w:tc>
        <w:tc>
          <w:tcPr>
            <w:tcW w:w="5103" w:type="dxa"/>
            <w:gridSpan w:val="2"/>
          </w:tcPr>
          <w:p w:rsidR="002B7A14" w:rsidRPr="000E1730" w:rsidRDefault="002B7A14" w:rsidP="009C61B7">
            <w:pPr>
              <w:pStyle w:val="FootnoteText"/>
              <w:jc w:val="center"/>
              <w:rPr>
                <w:rFonts w:ascii="Arial" w:hAnsi="Arial" w:cs="Arial"/>
                <w:sz w:val="16"/>
                <w:szCs w:val="16"/>
              </w:rP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pPr>
            <w:r w:rsidRPr="000E1730">
              <w:t>-   -   -   -   AccountCurrencyCode</w:t>
            </w:r>
          </w:p>
        </w:tc>
        <w:tc>
          <w:tcPr>
            <w:tcW w:w="5639" w:type="dxa"/>
          </w:tcPr>
          <w:p w:rsidR="002B7A14" w:rsidRPr="000E1730" w:rsidRDefault="002B7A14" w:rsidP="009C61B7">
            <w:pPr>
              <w:pStyle w:val="Tabela-zawarto"/>
            </w:pPr>
            <w:r w:rsidRPr="000E1730">
              <w:t>Waluta rachunku</w:t>
            </w:r>
          </w:p>
        </w:tc>
        <w:tc>
          <w:tcPr>
            <w:tcW w:w="5103" w:type="dxa"/>
            <w:gridSpan w:val="2"/>
          </w:tcPr>
          <w:p w:rsidR="002B7A14" w:rsidRPr="000E1730" w:rsidRDefault="002B7A14" w:rsidP="009C61B7">
            <w:pPr>
              <w:pStyle w:val="FootnoteText"/>
              <w:jc w:val="center"/>
              <w:rPr>
                <w:rFonts w:ascii="Arial" w:hAnsi="Arial" w:cs="Arial"/>
                <w:sz w:val="16"/>
                <w:szCs w:val="16"/>
              </w:rPr>
            </w:pPr>
          </w:p>
        </w:tc>
      </w:tr>
      <w:tr w:rsidR="002B7A14" w:rsidRPr="000E1730" w:rsidTr="00E2085D">
        <w:trPr>
          <w:jc w:val="center"/>
        </w:trPr>
        <w:tc>
          <w:tcPr>
            <w:tcW w:w="576" w:type="dxa"/>
          </w:tcPr>
          <w:p w:rsidR="002B7A14" w:rsidRPr="000E1730" w:rsidRDefault="002B7A14" w:rsidP="009C61B7">
            <w:pPr>
              <w:pStyle w:val="Tabela-zawarto"/>
            </w:pPr>
          </w:p>
        </w:tc>
        <w:tc>
          <w:tcPr>
            <w:tcW w:w="3040" w:type="dxa"/>
          </w:tcPr>
          <w:p w:rsidR="002B7A14" w:rsidRPr="000E1730" w:rsidRDefault="002B7A14" w:rsidP="009C61B7">
            <w:pPr>
              <w:pStyle w:val="Tabela-zawarto"/>
              <w:rPr>
                <w:lang w:val="en-US"/>
              </w:rPr>
            </w:pPr>
            <w:r w:rsidRPr="000E1730">
              <w:rPr>
                <w:lang w:val="en-US"/>
              </w:rPr>
              <w:t>-   -   -   -   AccountType</w:t>
            </w:r>
          </w:p>
        </w:tc>
        <w:tc>
          <w:tcPr>
            <w:tcW w:w="5639" w:type="dxa"/>
          </w:tcPr>
          <w:p w:rsidR="002B7A14" w:rsidRPr="000E1730" w:rsidRDefault="002B7A14" w:rsidP="009C61B7">
            <w:pPr>
              <w:pStyle w:val="Tabela-zawarto"/>
            </w:pPr>
            <w:r w:rsidRPr="000E1730">
              <w:t>Typ rachunku</w:t>
            </w:r>
          </w:p>
        </w:tc>
        <w:tc>
          <w:tcPr>
            <w:tcW w:w="5103" w:type="dxa"/>
            <w:gridSpan w:val="2"/>
          </w:tcPr>
          <w:p w:rsidR="002B7A14" w:rsidRPr="000E1730" w:rsidRDefault="002B7A14" w:rsidP="009C61B7">
            <w:pPr>
              <w:pStyle w:val="FootnoteText"/>
              <w:jc w:val="center"/>
              <w:rPr>
                <w:rFonts w:ascii="Arial" w:hAnsi="Arial" w:cs="Arial"/>
                <w:sz w:val="16"/>
                <w:szCs w:val="16"/>
              </w:rPr>
            </w:pPr>
          </w:p>
        </w:tc>
      </w:tr>
      <w:tr w:rsidR="002B7A14" w:rsidRPr="000E1730" w:rsidTr="00E2085D">
        <w:trPr>
          <w:jc w:val="center"/>
        </w:trPr>
        <w:tc>
          <w:tcPr>
            <w:tcW w:w="576" w:type="dxa"/>
          </w:tcPr>
          <w:p w:rsidR="002B7A14" w:rsidRPr="000E1730" w:rsidRDefault="002B7A14" w:rsidP="009C61B7">
            <w:pPr>
              <w:pStyle w:val="Tabela-zawarto"/>
              <w:rPr>
                <w:rFonts w:cs="Arial"/>
                <w:szCs w:val="16"/>
                <w:lang w:val="en-US"/>
              </w:rPr>
            </w:pPr>
            <w:r w:rsidRPr="000E1730">
              <w:rPr>
                <w:rFonts w:cs="Arial"/>
                <w:szCs w:val="16"/>
                <w:lang w:val="en-US"/>
              </w:rPr>
              <w:t>H-13</w:t>
            </w:r>
          </w:p>
        </w:tc>
        <w:tc>
          <w:tcPr>
            <w:tcW w:w="3040" w:type="dxa"/>
            <w:tcBorders>
              <w:bottom w:val="nil"/>
            </w:tcBorders>
          </w:tcPr>
          <w:p w:rsidR="002B7A14" w:rsidRPr="000E1730" w:rsidRDefault="002B7A14" w:rsidP="009C61B7">
            <w:pPr>
              <w:pStyle w:val="Tabela-zawarto"/>
              <w:rPr>
                <w:rFonts w:cs="Arial"/>
                <w:szCs w:val="16"/>
                <w:lang w:val="en-US"/>
              </w:rPr>
            </w:pPr>
            <w:r w:rsidRPr="000E1730">
              <w:rPr>
                <w:rFonts w:cs="Arial"/>
                <w:szCs w:val="16"/>
                <w:lang w:val="en-US"/>
              </w:rPr>
              <w:t>-   -   -   DepositInformation</w:t>
            </w:r>
          </w:p>
        </w:tc>
        <w:tc>
          <w:tcPr>
            <w:tcW w:w="5639" w:type="dxa"/>
          </w:tcPr>
          <w:p w:rsidR="002B7A14" w:rsidRPr="000E1730" w:rsidRDefault="002B7A14" w:rsidP="009C61B7">
            <w:pPr>
              <w:pStyle w:val="Tabela-zawarto"/>
            </w:pPr>
            <w:r w:rsidRPr="000E1730">
              <w:t>Informacje opisujące daną lokatę</w:t>
            </w:r>
          </w:p>
        </w:tc>
        <w:tc>
          <w:tcPr>
            <w:tcW w:w="5103" w:type="dxa"/>
            <w:gridSpan w:val="2"/>
          </w:tcPr>
          <w:p w:rsidR="002B7A14" w:rsidRPr="000E1730" w:rsidRDefault="002B7A14" w:rsidP="009C61B7">
            <w:pPr>
              <w:pStyle w:val="Tabela-zawarto"/>
              <w:jc w:val="center"/>
              <w:rPr>
                <w:rFonts w:cs="Arial"/>
                <w:szCs w:val="16"/>
              </w:rPr>
            </w:pPr>
          </w:p>
        </w:tc>
      </w:tr>
      <w:tr w:rsidR="002B7A14" w:rsidRPr="000E1730" w:rsidTr="00E2085D">
        <w:trPr>
          <w:jc w:val="center"/>
        </w:trPr>
        <w:tc>
          <w:tcPr>
            <w:tcW w:w="576" w:type="dxa"/>
          </w:tcPr>
          <w:p w:rsidR="002B7A14" w:rsidRPr="000E1730" w:rsidRDefault="002B7A14" w:rsidP="009C61B7">
            <w:pPr>
              <w:pStyle w:val="Tabela-zawarto"/>
              <w:rPr>
                <w:rFonts w:cs="Arial"/>
                <w:szCs w:val="16"/>
              </w:rPr>
            </w:pPr>
          </w:p>
        </w:tc>
        <w:tc>
          <w:tcPr>
            <w:tcW w:w="3040" w:type="dxa"/>
          </w:tcPr>
          <w:p w:rsidR="002B7A14" w:rsidRPr="000E1730" w:rsidRDefault="002B7A14" w:rsidP="009C61B7">
            <w:pPr>
              <w:pStyle w:val="Tabela-zawarto"/>
              <w:rPr>
                <w:rFonts w:cs="Arial"/>
                <w:szCs w:val="16"/>
              </w:rPr>
            </w:pPr>
            <w:r w:rsidRPr="000E1730">
              <w:rPr>
                <w:rFonts w:cs="Arial"/>
                <w:szCs w:val="16"/>
              </w:rPr>
              <w:t xml:space="preserve">-   -   -   -   DepositIdentifier         </w:t>
            </w:r>
          </w:p>
        </w:tc>
        <w:tc>
          <w:tcPr>
            <w:tcW w:w="5639" w:type="dxa"/>
          </w:tcPr>
          <w:p w:rsidR="002B7A14" w:rsidRPr="000E1730" w:rsidRDefault="002B7A14" w:rsidP="009C61B7">
            <w:pPr>
              <w:pStyle w:val="Tabela-zawarto"/>
            </w:pPr>
            <w:r w:rsidRPr="000E1730">
              <w:t xml:space="preserve">Identyfikator </w:t>
            </w:r>
            <w:r>
              <w:t>produktu lokatowego</w:t>
            </w:r>
            <w:r w:rsidRPr="000E1730">
              <w:t xml:space="preserve"> nadawany przez bank</w:t>
            </w:r>
          </w:p>
        </w:tc>
        <w:tc>
          <w:tcPr>
            <w:tcW w:w="5103" w:type="dxa"/>
            <w:gridSpan w:val="2"/>
          </w:tcPr>
          <w:p w:rsidR="002B7A14" w:rsidRPr="000E1730" w:rsidRDefault="002B7A14" w:rsidP="009C61B7">
            <w:pPr>
              <w:pStyle w:val="Tabela-zawarto"/>
              <w:jc w:val="center"/>
              <w:rPr>
                <w:rFonts w:cs="Arial"/>
                <w:szCs w:val="16"/>
              </w:rPr>
            </w:pPr>
            <w:r>
              <w:rPr>
                <w:rFonts w:cs="Arial"/>
                <w:szCs w:val="16"/>
              </w:rPr>
              <w:t>Kod schematu lokaty, zgodnie z którym założono lokatę</w:t>
            </w:r>
          </w:p>
        </w:tc>
      </w:tr>
      <w:tr w:rsidR="002B7A14" w:rsidRPr="000E1730" w:rsidTr="00E2085D">
        <w:trPr>
          <w:jc w:val="center"/>
        </w:trPr>
        <w:tc>
          <w:tcPr>
            <w:tcW w:w="576" w:type="dxa"/>
            <w:tcBorders>
              <w:bottom w:val="nil"/>
            </w:tcBorders>
          </w:tcPr>
          <w:p w:rsidR="002B7A14" w:rsidRPr="000E1730" w:rsidRDefault="002B7A14" w:rsidP="009C61B7">
            <w:pPr>
              <w:pStyle w:val="Tabela-zawarto"/>
              <w:rPr>
                <w:rFonts w:cs="Arial"/>
                <w:szCs w:val="16"/>
              </w:rPr>
            </w:pPr>
          </w:p>
        </w:tc>
        <w:tc>
          <w:tcPr>
            <w:tcW w:w="3040" w:type="dxa"/>
            <w:tcBorders>
              <w:bottom w:val="nil"/>
            </w:tcBorders>
          </w:tcPr>
          <w:p w:rsidR="002B7A14" w:rsidRPr="000E1730" w:rsidRDefault="002B7A14" w:rsidP="009C61B7">
            <w:pPr>
              <w:pStyle w:val="Tabela-zawarto"/>
              <w:rPr>
                <w:rFonts w:cs="Arial"/>
                <w:szCs w:val="16"/>
              </w:rPr>
            </w:pPr>
            <w:r w:rsidRPr="000E1730">
              <w:rPr>
                <w:rFonts w:cs="Arial"/>
                <w:szCs w:val="16"/>
              </w:rPr>
              <w:t xml:space="preserve">-   -   -   -   DepositType               </w:t>
            </w:r>
          </w:p>
        </w:tc>
        <w:tc>
          <w:tcPr>
            <w:tcW w:w="5639" w:type="dxa"/>
          </w:tcPr>
          <w:p w:rsidR="002B7A14" w:rsidRPr="000E1730" w:rsidRDefault="002B7A14" w:rsidP="009C61B7">
            <w:pPr>
              <w:pStyle w:val="Tabela-zawarto"/>
            </w:pPr>
            <w:r w:rsidRPr="000E1730">
              <w:t>Rodzaj lokaty</w:t>
            </w:r>
          </w:p>
        </w:tc>
        <w:tc>
          <w:tcPr>
            <w:tcW w:w="5103" w:type="dxa"/>
            <w:gridSpan w:val="2"/>
          </w:tcPr>
          <w:p w:rsidR="002B7A14" w:rsidRPr="000E1730" w:rsidRDefault="002B7A14" w:rsidP="009C61B7">
            <w:pPr>
              <w:pStyle w:val="Tabela-zawarto"/>
              <w:jc w:val="center"/>
              <w:rPr>
                <w:rFonts w:cs="Arial"/>
                <w:szCs w:val="16"/>
              </w:rPr>
            </w:pPr>
            <w:r w:rsidRPr="000E1730">
              <w:rPr>
                <w:rFonts w:cs="Arial"/>
                <w:szCs w:val="16"/>
              </w:rPr>
              <w:t>„Terminowa”</w:t>
            </w:r>
          </w:p>
        </w:tc>
      </w:tr>
      <w:tr w:rsidR="002B7A14" w:rsidRPr="000E1730" w:rsidTr="00E2085D">
        <w:trPr>
          <w:jc w:val="center"/>
        </w:trPr>
        <w:tc>
          <w:tcPr>
            <w:tcW w:w="576" w:type="dxa"/>
            <w:tcBorders>
              <w:top w:val="nil"/>
              <w:bottom w:val="nil"/>
            </w:tcBorders>
          </w:tcPr>
          <w:p w:rsidR="002B7A14" w:rsidRPr="000E1730" w:rsidRDefault="002B7A14" w:rsidP="009C61B7">
            <w:pPr>
              <w:pStyle w:val="Tabela-zawarto"/>
              <w:rPr>
                <w:rFonts w:cs="Arial"/>
                <w:szCs w:val="16"/>
              </w:rPr>
            </w:pPr>
          </w:p>
        </w:tc>
        <w:tc>
          <w:tcPr>
            <w:tcW w:w="3040" w:type="dxa"/>
            <w:tcBorders>
              <w:top w:val="nil"/>
              <w:bottom w:val="nil"/>
            </w:tcBorders>
          </w:tcPr>
          <w:p w:rsidR="002B7A14" w:rsidRPr="000E1730" w:rsidRDefault="002B7A14" w:rsidP="009C61B7">
            <w:pPr>
              <w:pStyle w:val="Tabela-zawarto"/>
              <w:rPr>
                <w:rFonts w:cs="Arial"/>
                <w:szCs w:val="16"/>
              </w:rPr>
            </w:pPr>
            <w:r w:rsidRPr="000E1730">
              <w:rPr>
                <w:rFonts w:cs="Arial"/>
                <w:szCs w:val="16"/>
              </w:rPr>
              <w:t>-   -   -   -   DepositPeriod</w:t>
            </w:r>
          </w:p>
        </w:tc>
        <w:tc>
          <w:tcPr>
            <w:tcW w:w="5639" w:type="dxa"/>
          </w:tcPr>
          <w:p w:rsidR="002B7A14" w:rsidRPr="000E1730" w:rsidRDefault="002B7A14" w:rsidP="009C61B7">
            <w:pPr>
              <w:pStyle w:val="Tabela-zawarto"/>
            </w:pPr>
            <w:r w:rsidRPr="000E1730">
              <w:t>Okres trwania lokaty</w:t>
            </w:r>
          </w:p>
        </w:tc>
        <w:tc>
          <w:tcPr>
            <w:tcW w:w="5103" w:type="dxa"/>
            <w:gridSpan w:val="2"/>
          </w:tcPr>
          <w:p w:rsidR="002B7A14" w:rsidRPr="000E1730" w:rsidRDefault="002B7A14" w:rsidP="009C61B7">
            <w:pPr>
              <w:pStyle w:val="Tabela-zawarto"/>
              <w:jc w:val="center"/>
              <w:rPr>
                <w:rFonts w:cs="Arial"/>
                <w:szCs w:val="16"/>
              </w:rPr>
            </w:pPr>
            <w:r w:rsidRPr="000E1730">
              <w:rPr>
                <w:rFonts w:cs="Arial"/>
                <w:szCs w:val="16"/>
              </w:rPr>
              <w:t>Ilość dni</w:t>
            </w:r>
            <w:r>
              <w:rPr>
                <w:rFonts w:cs="Arial"/>
                <w:szCs w:val="16"/>
              </w:rPr>
              <w:t>/tygodni/miesięcy/lat</w:t>
            </w:r>
            <w:r w:rsidRPr="000E1730">
              <w:rPr>
                <w:rFonts w:cs="Arial"/>
                <w:szCs w:val="16"/>
              </w:rPr>
              <w:t xml:space="preserve"> trwania lokaty</w:t>
            </w:r>
          </w:p>
        </w:tc>
      </w:tr>
      <w:tr w:rsidR="002B7A14" w:rsidRPr="000E1730" w:rsidTr="00E2085D">
        <w:trPr>
          <w:jc w:val="center"/>
        </w:trPr>
        <w:tc>
          <w:tcPr>
            <w:tcW w:w="576" w:type="dxa"/>
            <w:tcBorders>
              <w:top w:val="nil"/>
              <w:bottom w:val="nil"/>
            </w:tcBorders>
          </w:tcPr>
          <w:p w:rsidR="002B7A14" w:rsidRPr="000E1730" w:rsidRDefault="002B7A14" w:rsidP="009C61B7">
            <w:pPr>
              <w:pStyle w:val="Tabela-zawarto"/>
              <w:rPr>
                <w:rFonts w:cs="Arial"/>
                <w:szCs w:val="16"/>
              </w:rPr>
            </w:pPr>
          </w:p>
        </w:tc>
        <w:tc>
          <w:tcPr>
            <w:tcW w:w="3040" w:type="dxa"/>
            <w:tcBorders>
              <w:top w:val="nil"/>
              <w:bottom w:val="nil"/>
            </w:tcBorders>
          </w:tcPr>
          <w:p w:rsidR="002B7A14" w:rsidRPr="000E1730" w:rsidRDefault="002B7A14" w:rsidP="009C61B7">
            <w:pPr>
              <w:pStyle w:val="Tabela-zawarto"/>
              <w:rPr>
                <w:rFonts w:cs="Arial"/>
                <w:szCs w:val="16"/>
              </w:rPr>
            </w:pPr>
            <w:r w:rsidRPr="000E1730">
              <w:rPr>
                <w:rFonts w:cs="Arial"/>
                <w:szCs w:val="16"/>
              </w:rPr>
              <w:t>-   -   -   -   DepositName</w:t>
            </w:r>
          </w:p>
        </w:tc>
        <w:tc>
          <w:tcPr>
            <w:tcW w:w="5639" w:type="dxa"/>
          </w:tcPr>
          <w:p w:rsidR="002B7A14" w:rsidRPr="000E1730" w:rsidRDefault="002B7A14" w:rsidP="009C61B7">
            <w:pPr>
              <w:pStyle w:val="Tabela-zawarto"/>
            </w:pPr>
            <w:r w:rsidRPr="000E1730">
              <w:t>Nazwa lokaty</w:t>
            </w:r>
          </w:p>
        </w:tc>
        <w:tc>
          <w:tcPr>
            <w:tcW w:w="5103" w:type="dxa"/>
            <w:gridSpan w:val="2"/>
          </w:tcPr>
          <w:p w:rsidR="002B7A14" w:rsidRPr="000E1730" w:rsidRDefault="002B7A14" w:rsidP="009C61B7">
            <w:pPr>
              <w:pStyle w:val="Tabela-zawarto"/>
              <w:jc w:val="center"/>
              <w:rPr>
                <w:rFonts w:cs="Arial"/>
                <w:szCs w:val="16"/>
              </w:rPr>
            </w:pPr>
          </w:p>
        </w:tc>
      </w:tr>
      <w:tr w:rsidR="002B7A14" w:rsidRPr="000E1730" w:rsidTr="00E2085D">
        <w:trPr>
          <w:jc w:val="center"/>
        </w:trPr>
        <w:tc>
          <w:tcPr>
            <w:tcW w:w="576" w:type="dxa"/>
            <w:tcBorders>
              <w:top w:val="nil"/>
            </w:tcBorders>
          </w:tcPr>
          <w:p w:rsidR="002B7A14" w:rsidRPr="000E1730" w:rsidRDefault="002B7A14" w:rsidP="009C61B7">
            <w:pPr>
              <w:pStyle w:val="Tabela-zawarto"/>
              <w:rPr>
                <w:rFonts w:cs="Arial"/>
                <w:szCs w:val="16"/>
              </w:rPr>
            </w:pPr>
          </w:p>
        </w:tc>
        <w:tc>
          <w:tcPr>
            <w:tcW w:w="3040" w:type="dxa"/>
            <w:tcBorders>
              <w:top w:val="nil"/>
            </w:tcBorders>
          </w:tcPr>
          <w:p w:rsidR="002B7A14" w:rsidRPr="000E1730" w:rsidRDefault="002B7A14" w:rsidP="009C61B7">
            <w:pPr>
              <w:pStyle w:val="Tabela-zawarto"/>
              <w:rPr>
                <w:rFonts w:cs="Arial"/>
                <w:szCs w:val="16"/>
              </w:rPr>
            </w:pPr>
            <w:r w:rsidRPr="000E1730">
              <w:rPr>
                <w:rFonts w:cs="Arial"/>
                <w:szCs w:val="16"/>
              </w:rPr>
              <w:t>-   -   -   -   DepositInterestRateType</w:t>
            </w:r>
          </w:p>
        </w:tc>
        <w:tc>
          <w:tcPr>
            <w:tcW w:w="5639" w:type="dxa"/>
          </w:tcPr>
          <w:p w:rsidR="002B7A14" w:rsidRPr="000E1730" w:rsidRDefault="002B7A14" w:rsidP="009C61B7">
            <w:pPr>
              <w:pStyle w:val="Tabela-zawarto"/>
            </w:pPr>
            <w:r w:rsidRPr="000E1730">
              <w:t>Rodzaj oprocentowania</w:t>
            </w:r>
          </w:p>
        </w:tc>
        <w:tc>
          <w:tcPr>
            <w:tcW w:w="5103" w:type="dxa"/>
            <w:gridSpan w:val="2"/>
          </w:tcPr>
          <w:p w:rsidR="002B7A14" w:rsidRPr="000E1730" w:rsidRDefault="002B7A14" w:rsidP="009C61B7">
            <w:pPr>
              <w:pStyle w:val="Tabela-zawarto"/>
              <w:jc w:val="center"/>
              <w:rPr>
                <w:rFonts w:cs="Arial"/>
                <w:szCs w:val="16"/>
              </w:rPr>
            </w:pPr>
            <w:r w:rsidRPr="000E1730">
              <w:rPr>
                <w:rFonts w:cs="Arial"/>
                <w:szCs w:val="16"/>
              </w:rPr>
              <w:t>Rodzaj oprocentowania</w:t>
            </w:r>
          </w:p>
        </w:tc>
      </w:tr>
      <w:tr w:rsidR="002B7A14" w:rsidRPr="000E1730" w:rsidTr="00E2085D">
        <w:trPr>
          <w:jc w:val="center"/>
        </w:trPr>
        <w:tc>
          <w:tcPr>
            <w:tcW w:w="576" w:type="dxa"/>
          </w:tcPr>
          <w:p w:rsidR="002B7A14" w:rsidRPr="000E1730" w:rsidRDefault="002B7A14" w:rsidP="009C61B7">
            <w:pPr>
              <w:pStyle w:val="Tabela-zawarto"/>
              <w:rPr>
                <w:rFonts w:cs="Arial"/>
                <w:szCs w:val="16"/>
              </w:rPr>
            </w:pPr>
          </w:p>
        </w:tc>
        <w:tc>
          <w:tcPr>
            <w:tcW w:w="3040" w:type="dxa"/>
          </w:tcPr>
          <w:p w:rsidR="002B7A14" w:rsidRPr="000E1730" w:rsidRDefault="002B7A14" w:rsidP="009C61B7">
            <w:pPr>
              <w:pStyle w:val="Tabela-zawarto"/>
              <w:rPr>
                <w:rFonts w:cs="Arial"/>
                <w:szCs w:val="16"/>
              </w:rPr>
            </w:pPr>
            <w:r w:rsidRPr="000E1730">
              <w:rPr>
                <w:rFonts w:cs="Arial"/>
                <w:szCs w:val="16"/>
              </w:rPr>
              <w:t>-   -   -   -   DepositInterestRate</w:t>
            </w:r>
          </w:p>
        </w:tc>
        <w:tc>
          <w:tcPr>
            <w:tcW w:w="5639" w:type="dxa"/>
          </w:tcPr>
          <w:p w:rsidR="002B7A14" w:rsidRPr="000E1730" w:rsidRDefault="002B7A14" w:rsidP="009C61B7">
            <w:pPr>
              <w:pStyle w:val="Tabela-zawarto"/>
            </w:pPr>
            <w:r w:rsidRPr="000E1730">
              <w:t>Wysokość oprocentowania</w:t>
            </w:r>
          </w:p>
        </w:tc>
        <w:tc>
          <w:tcPr>
            <w:tcW w:w="5103" w:type="dxa"/>
            <w:gridSpan w:val="2"/>
          </w:tcPr>
          <w:p w:rsidR="002B7A14" w:rsidRPr="000E1730" w:rsidRDefault="002B7A14" w:rsidP="009C61B7">
            <w:pPr>
              <w:pStyle w:val="Tabela-zawarto"/>
              <w:jc w:val="center"/>
              <w:rPr>
                <w:rFonts w:cs="Arial"/>
                <w:szCs w:val="16"/>
              </w:rPr>
            </w:pPr>
            <w:r w:rsidRPr="000E1730">
              <w:rPr>
                <w:rFonts w:cs="Arial"/>
                <w:szCs w:val="16"/>
              </w:rPr>
              <w:t>Wysokość oprocentowania</w:t>
            </w:r>
          </w:p>
        </w:tc>
      </w:tr>
      <w:tr w:rsidR="002B7A14" w:rsidRPr="000E1730" w:rsidTr="00E2085D">
        <w:trPr>
          <w:jc w:val="center"/>
        </w:trPr>
        <w:tc>
          <w:tcPr>
            <w:tcW w:w="576" w:type="dxa"/>
          </w:tcPr>
          <w:p w:rsidR="002B7A14" w:rsidRPr="000E1730" w:rsidRDefault="002B7A14" w:rsidP="009C61B7">
            <w:pPr>
              <w:pStyle w:val="Tabela-zawarto"/>
              <w:rPr>
                <w:rFonts w:cs="Arial"/>
                <w:szCs w:val="16"/>
              </w:rPr>
            </w:pPr>
          </w:p>
        </w:tc>
        <w:tc>
          <w:tcPr>
            <w:tcW w:w="3040" w:type="dxa"/>
          </w:tcPr>
          <w:p w:rsidR="002B7A14" w:rsidRPr="000E1730" w:rsidRDefault="002B7A14" w:rsidP="009C61B7">
            <w:pPr>
              <w:pStyle w:val="Tabela-zawarto"/>
              <w:rPr>
                <w:rFonts w:cs="Arial"/>
                <w:szCs w:val="16"/>
              </w:rPr>
            </w:pPr>
            <w:r w:rsidRPr="000E1730">
              <w:rPr>
                <w:rFonts w:cs="Arial"/>
                <w:szCs w:val="16"/>
              </w:rPr>
              <w:t>-   -   -   -   InterestCapitalization</w:t>
            </w:r>
          </w:p>
        </w:tc>
        <w:tc>
          <w:tcPr>
            <w:tcW w:w="5639" w:type="dxa"/>
          </w:tcPr>
          <w:p w:rsidR="002B7A14" w:rsidRPr="000E1730" w:rsidRDefault="002B7A14" w:rsidP="009C61B7">
            <w:pPr>
              <w:pStyle w:val="Tabela-zawarto"/>
            </w:pPr>
            <w:r w:rsidRPr="000E1730">
              <w:t>Kapitalizacja odsetek</w:t>
            </w:r>
          </w:p>
        </w:tc>
        <w:tc>
          <w:tcPr>
            <w:tcW w:w="5103" w:type="dxa"/>
            <w:gridSpan w:val="2"/>
          </w:tcPr>
          <w:p w:rsidR="002B7A14" w:rsidRPr="000E1730" w:rsidRDefault="002B7A14" w:rsidP="009C61B7">
            <w:pPr>
              <w:pStyle w:val="Tabela-zawarto"/>
              <w:jc w:val="center"/>
              <w:rPr>
                <w:rFonts w:cs="Arial"/>
                <w:szCs w:val="16"/>
              </w:rPr>
            </w:pPr>
          </w:p>
        </w:tc>
      </w:tr>
      <w:tr w:rsidR="002B7A14" w:rsidRPr="000E1730" w:rsidTr="00E2085D">
        <w:trPr>
          <w:jc w:val="center"/>
        </w:trPr>
        <w:tc>
          <w:tcPr>
            <w:tcW w:w="576" w:type="dxa"/>
          </w:tcPr>
          <w:p w:rsidR="002B7A14" w:rsidRPr="000E1730" w:rsidRDefault="002B7A14" w:rsidP="009C61B7">
            <w:pPr>
              <w:pStyle w:val="Tabela-zawarto"/>
              <w:rPr>
                <w:rFonts w:cs="Arial"/>
                <w:szCs w:val="16"/>
              </w:rPr>
            </w:pPr>
          </w:p>
        </w:tc>
        <w:tc>
          <w:tcPr>
            <w:tcW w:w="3040" w:type="dxa"/>
          </w:tcPr>
          <w:p w:rsidR="002B7A14" w:rsidRPr="000E1730" w:rsidRDefault="002B7A14" w:rsidP="009C61B7">
            <w:pPr>
              <w:pStyle w:val="Tabela-zawarto"/>
              <w:rPr>
                <w:rFonts w:cs="Arial"/>
                <w:szCs w:val="16"/>
              </w:rPr>
            </w:pPr>
            <w:r w:rsidRPr="000E1730">
              <w:rPr>
                <w:rFonts w:cs="Arial"/>
                <w:szCs w:val="16"/>
              </w:rPr>
              <w:t>-   -   -   -   DepositRenewable</w:t>
            </w:r>
          </w:p>
        </w:tc>
        <w:tc>
          <w:tcPr>
            <w:tcW w:w="5639" w:type="dxa"/>
          </w:tcPr>
          <w:p w:rsidR="002B7A14" w:rsidRPr="000E1730" w:rsidRDefault="002B7A14" w:rsidP="009C61B7">
            <w:pPr>
              <w:pStyle w:val="Tabela-zawarto"/>
            </w:pPr>
            <w:r w:rsidRPr="000E1730">
              <w:t>Odnawialność lokaty</w:t>
            </w:r>
          </w:p>
        </w:tc>
        <w:tc>
          <w:tcPr>
            <w:tcW w:w="5103" w:type="dxa"/>
            <w:gridSpan w:val="2"/>
          </w:tcPr>
          <w:p w:rsidR="002B7A14" w:rsidRPr="000E1730" w:rsidRDefault="002B7A14" w:rsidP="009C61B7">
            <w:pPr>
              <w:pStyle w:val="Tabela-zawarto"/>
              <w:jc w:val="center"/>
              <w:rPr>
                <w:rFonts w:cs="Arial"/>
                <w:szCs w:val="16"/>
              </w:rPr>
            </w:pPr>
            <w:r>
              <w:rPr>
                <w:rFonts w:cs="Arial"/>
                <w:szCs w:val="16"/>
              </w:rPr>
              <w:t>Informacja o tym czy założona lokata jest odnawialna</w:t>
            </w:r>
          </w:p>
        </w:tc>
      </w:tr>
      <w:tr w:rsidR="002B7A14" w:rsidRPr="000E1730" w:rsidTr="00E2085D">
        <w:trPr>
          <w:jc w:val="center"/>
        </w:trPr>
        <w:tc>
          <w:tcPr>
            <w:tcW w:w="576" w:type="dxa"/>
          </w:tcPr>
          <w:p w:rsidR="002B7A14" w:rsidRPr="000E1730" w:rsidRDefault="002B7A14" w:rsidP="009C61B7">
            <w:pPr>
              <w:pStyle w:val="Tabela-zawarto"/>
              <w:rPr>
                <w:rFonts w:cs="Arial"/>
                <w:szCs w:val="16"/>
              </w:rPr>
            </w:pPr>
          </w:p>
        </w:tc>
        <w:tc>
          <w:tcPr>
            <w:tcW w:w="3040" w:type="dxa"/>
          </w:tcPr>
          <w:p w:rsidR="002B7A14" w:rsidRPr="000E1730" w:rsidRDefault="002B7A14" w:rsidP="009C61B7">
            <w:pPr>
              <w:pStyle w:val="Tabela-zawarto"/>
              <w:rPr>
                <w:rFonts w:cs="Arial"/>
                <w:szCs w:val="16"/>
                <w:lang w:val="en-US"/>
              </w:rPr>
            </w:pPr>
            <w:r w:rsidRPr="000E1730">
              <w:rPr>
                <w:rFonts w:cs="Arial"/>
                <w:szCs w:val="16"/>
                <w:lang w:val="en-US"/>
              </w:rPr>
              <w:t>-   -   -   -   CurrencyIdentificationCode</w:t>
            </w:r>
          </w:p>
        </w:tc>
        <w:tc>
          <w:tcPr>
            <w:tcW w:w="5639" w:type="dxa"/>
          </w:tcPr>
          <w:p w:rsidR="002B7A14" w:rsidRPr="000E1730" w:rsidRDefault="002B7A14" w:rsidP="009C61B7">
            <w:pPr>
              <w:pStyle w:val="Tabela-zawarto"/>
            </w:pPr>
            <w:r w:rsidRPr="000E1730">
              <w:t>Typ waluty dla lokat</w:t>
            </w:r>
          </w:p>
        </w:tc>
        <w:tc>
          <w:tcPr>
            <w:tcW w:w="5103" w:type="dxa"/>
            <w:gridSpan w:val="2"/>
          </w:tcPr>
          <w:p w:rsidR="002B7A14" w:rsidRPr="000E1730" w:rsidRDefault="002B7A14" w:rsidP="009C61B7">
            <w:pPr>
              <w:pStyle w:val="Tabela-zawarto"/>
              <w:jc w:val="center"/>
              <w:rPr>
                <w:rFonts w:cs="Arial"/>
                <w:szCs w:val="16"/>
              </w:rPr>
            </w:pPr>
          </w:p>
        </w:tc>
      </w:tr>
      <w:tr w:rsidR="002B7A14" w:rsidRPr="000E1730" w:rsidTr="00E2085D">
        <w:trPr>
          <w:jc w:val="center"/>
        </w:trPr>
        <w:tc>
          <w:tcPr>
            <w:tcW w:w="576" w:type="dxa"/>
          </w:tcPr>
          <w:p w:rsidR="002B7A14" w:rsidRPr="000E1730" w:rsidRDefault="002B7A14" w:rsidP="009C61B7">
            <w:pPr>
              <w:pStyle w:val="Tabela-zawarto"/>
              <w:rPr>
                <w:rFonts w:cs="Arial"/>
                <w:szCs w:val="16"/>
                <w:lang w:val="en-US"/>
              </w:rPr>
            </w:pPr>
          </w:p>
        </w:tc>
        <w:tc>
          <w:tcPr>
            <w:tcW w:w="3040" w:type="dxa"/>
          </w:tcPr>
          <w:p w:rsidR="002B7A14" w:rsidRPr="000E1730" w:rsidRDefault="002B7A14" w:rsidP="009C61B7">
            <w:pPr>
              <w:pStyle w:val="Tabela-zawarto"/>
              <w:rPr>
                <w:rFonts w:cs="Arial"/>
                <w:szCs w:val="16"/>
              </w:rPr>
            </w:pPr>
            <w:r w:rsidRPr="000E1730">
              <w:rPr>
                <w:rFonts w:cs="Arial"/>
                <w:szCs w:val="16"/>
              </w:rPr>
              <w:t>-   -   -   -   MinDepositAmount</w:t>
            </w:r>
          </w:p>
        </w:tc>
        <w:tc>
          <w:tcPr>
            <w:tcW w:w="5639" w:type="dxa"/>
          </w:tcPr>
          <w:p w:rsidR="002B7A14" w:rsidRPr="000E1730" w:rsidRDefault="002B7A14" w:rsidP="009C61B7">
            <w:pPr>
              <w:pStyle w:val="Tabela-zawarto"/>
            </w:pPr>
            <w:r w:rsidRPr="000E1730">
              <w:t>Minimalna kwota wpłaty</w:t>
            </w:r>
          </w:p>
        </w:tc>
        <w:tc>
          <w:tcPr>
            <w:tcW w:w="5103" w:type="dxa"/>
            <w:gridSpan w:val="2"/>
          </w:tcPr>
          <w:p w:rsidR="002B7A14" w:rsidRPr="000E1730" w:rsidRDefault="002B7A14" w:rsidP="009C61B7">
            <w:pPr>
              <w:pStyle w:val="Tabela-zawarto"/>
              <w:jc w:val="center"/>
              <w:rPr>
                <w:rFonts w:cs="Arial"/>
                <w:szCs w:val="16"/>
              </w:rPr>
            </w:pPr>
          </w:p>
        </w:tc>
      </w:tr>
      <w:tr w:rsidR="002B7A14" w:rsidRPr="000E1730" w:rsidTr="00E2085D">
        <w:trPr>
          <w:jc w:val="center"/>
        </w:trPr>
        <w:tc>
          <w:tcPr>
            <w:tcW w:w="576" w:type="dxa"/>
          </w:tcPr>
          <w:p w:rsidR="002B7A14" w:rsidRPr="000E1730" w:rsidRDefault="002B7A14" w:rsidP="009C61B7">
            <w:pPr>
              <w:pStyle w:val="Tabela-zawarto"/>
              <w:rPr>
                <w:rFonts w:cs="Arial"/>
                <w:szCs w:val="16"/>
              </w:rPr>
            </w:pPr>
          </w:p>
        </w:tc>
        <w:tc>
          <w:tcPr>
            <w:tcW w:w="3040" w:type="dxa"/>
          </w:tcPr>
          <w:p w:rsidR="002B7A14" w:rsidRPr="000E1730" w:rsidRDefault="002B7A14" w:rsidP="009C61B7">
            <w:pPr>
              <w:pStyle w:val="Tabela-zawarto"/>
              <w:rPr>
                <w:rFonts w:cs="Arial"/>
                <w:szCs w:val="16"/>
              </w:rPr>
            </w:pPr>
            <w:r w:rsidRPr="000E1730">
              <w:rPr>
                <w:rFonts w:cs="Arial"/>
                <w:szCs w:val="16"/>
              </w:rPr>
              <w:t>-   -   -   -   Description</w:t>
            </w:r>
          </w:p>
        </w:tc>
        <w:tc>
          <w:tcPr>
            <w:tcW w:w="5639" w:type="dxa"/>
          </w:tcPr>
          <w:p w:rsidR="002B7A14" w:rsidRPr="000E1730" w:rsidRDefault="002B7A14" w:rsidP="009C61B7">
            <w:pPr>
              <w:pStyle w:val="Tabela-zawarto"/>
            </w:pPr>
            <w:r w:rsidRPr="000E1730">
              <w:t>Dodatkowe informacje o konsekwencjach przerwania lokaty</w:t>
            </w:r>
          </w:p>
        </w:tc>
        <w:tc>
          <w:tcPr>
            <w:tcW w:w="5103" w:type="dxa"/>
            <w:gridSpan w:val="2"/>
          </w:tcPr>
          <w:p w:rsidR="002B7A14" w:rsidRPr="000E1730" w:rsidRDefault="002B7A14" w:rsidP="009C61B7">
            <w:pPr>
              <w:pStyle w:val="Tabela-zawarto"/>
              <w:jc w:val="center"/>
              <w:rPr>
                <w:rFonts w:cs="Arial"/>
                <w:szCs w:val="16"/>
              </w:rPr>
            </w:pPr>
          </w:p>
        </w:tc>
      </w:tr>
    </w:tbl>
    <w:p w:rsidR="002B7A14" w:rsidRPr="000E1730" w:rsidRDefault="002B7A14" w:rsidP="002A3536">
      <w:pPr>
        <w:pStyle w:val="Heading2"/>
        <w:pageBreakBefore/>
        <w:numPr>
          <w:ilvl w:val="1"/>
          <w:numId w:val="24"/>
        </w:numPr>
        <w:ind w:left="578" w:hanging="578"/>
      </w:pPr>
      <w:bookmarkStart w:id="160" w:name="_Toc36457631"/>
      <w:bookmarkStart w:id="161" w:name="_Toc152564407"/>
      <w:bookmarkStart w:id="162" w:name="_Toc365015775"/>
      <w:r w:rsidRPr="000E1730">
        <w:t>Komunikat żądania DepositCancellationRequest</w:t>
      </w:r>
      <w:bookmarkEnd w:id="160"/>
      <w:bookmarkEnd w:id="161"/>
      <w:bookmarkEnd w:id="162"/>
      <w:r w:rsidRPr="000E1730">
        <w:tab/>
      </w:r>
    </w:p>
    <w:p w:rsidR="002B7A14" w:rsidRPr="0099093D" w:rsidRDefault="002B7A14" w:rsidP="009577C8">
      <w:pPr>
        <w:pStyle w:val="OpisZnak"/>
      </w:pPr>
      <w:r>
        <w:t xml:space="preserve">Usługa </w:t>
      </w:r>
      <w:r w:rsidRPr="000E1730">
        <w:t>DepositCancellationRequest</w:t>
      </w:r>
      <w:r>
        <w:t xml:space="preserve"> służy do złożenia żądania przedterminowego zakończenia lokaty: anulowania lub zerwania lokaty.</w:t>
      </w:r>
    </w:p>
    <w:p w:rsidR="002B7A14" w:rsidRPr="000E1730" w:rsidRDefault="002B7A14" w:rsidP="009577C8">
      <w:pPr>
        <w:pStyle w:val="OpisZnak"/>
      </w:pPr>
      <w:r w:rsidRPr="000E1730">
        <w:t xml:space="preserve">Przyjmujemy zasadę, że można złożyć zlecenie na zerwanie kilku lokat równocześnie, kilka sekcji DepositCancellationCriteria. </w:t>
      </w:r>
    </w:p>
    <w:p w:rsidR="002B7A14" w:rsidRDefault="002B7A14" w:rsidP="009577C8">
      <w:pPr>
        <w:pStyle w:val="OpisZnak"/>
      </w:pPr>
      <w:r w:rsidRPr="009577C8">
        <w:t xml:space="preserve">W przypadku zlecenia zawierającego żądanie </w:t>
      </w:r>
      <w:r>
        <w:t xml:space="preserve">zakończenia </w:t>
      </w:r>
      <w:r w:rsidRPr="009577C8">
        <w:t xml:space="preserve">kilku lokat system dopuszcza sytuację, w której zrywane lub anulowane są tylko te lokaty, których obecny stan na to zezwala. W takiej sytuacji system zewnętrzny otrzymuje informację o wykonaniu zlecenia wraz informacją o stanie lokat. Status lokaty wskazuje na fakt powodzenia (bądź niepowodzenia) procesu zerwania („Zerwana”) lub anulowania („Anulowana”). </w:t>
      </w:r>
    </w:p>
    <w:p w:rsidR="002B7A14" w:rsidRPr="009577C8" w:rsidRDefault="002B7A14" w:rsidP="009577C8">
      <w:pPr>
        <w:pStyle w:val="OpisZnak"/>
      </w:pPr>
      <w:r w:rsidRPr="009577C8">
        <w:t>Jeżeli w zapytaniu pośród lokat wskazanych do anulowania lub zerwania wskazano lokaty, których systemowi ZSK-C nie udało się zidentyfikować, to zwracana jest odmowa wykonania żądania.</w:t>
      </w:r>
    </w:p>
    <w:p w:rsidR="002B7A14" w:rsidRPr="000E1730" w:rsidRDefault="002B7A14" w:rsidP="0047273A">
      <w:pPr>
        <w:pStyle w:val="opiswtabeli"/>
      </w:pPr>
      <w:r w:rsidRPr="000E1730">
        <w:tab/>
      </w:r>
      <w:r w:rsidRPr="000E1730">
        <w:tab/>
      </w:r>
      <w:bookmarkStart w:id="163" w:name="_Toc33411557"/>
    </w:p>
    <w:p w:rsidR="002B7A14" w:rsidRPr="000E1730" w:rsidRDefault="002B7A14" w:rsidP="0047273A">
      <w:pPr>
        <w:pStyle w:val="Caption"/>
      </w:pPr>
      <w:bookmarkStart w:id="164" w:name="_Toc152564433"/>
      <w:bookmarkStart w:id="165" w:name="_Toc365015847"/>
      <w:bookmarkEnd w:id="163"/>
      <w:r w:rsidRPr="000E1730">
        <w:t xml:space="preserve">Tabela </w:t>
      </w:r>
      <w:fldSimple w:instr=" SEQ Tabela \* ARABIC ">
        <w:r>
          <w:rPr>
            <w:noProof/>
          </w:rPr>
          <w:t>21</w:t>
        </w:r>
      </w:fldSimple>
      <w:r w:rsidRPr="000E1730">
        <w:t>: Komunikat żądania DepositCancellationRequest</w:t>
      </w:r>
      <w:bookmarkEnd w:id="164"/>
      <w:bookmarkEnd w:id="165"/>
    </w:p>
    <w:tbl>
      <w:tblPr>
        <w:tblW w:w="14066"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10"/>
        <w:gridCol w:w="2417"/>
        <w:gridCol w:w="5814"/>
        <w:gridCol w:w="5325"/>
      </w:tblGrid>
      <w:tr w:rsidR="002B7A14" w:rsidRPr="000E1730" w:rsidTr="00E2085D">
        <w:trPr>
          <w:jc w:val="center"/>
        </w:trPr>
        <w:tc>
          <w:tcPr>
            <w:tcW w:w="510" w:type="dxa"/>
            <w:shd w:val="solid" w:color="auto" w:fill="auto"/>
          </w:tcPr>
          <w:p w:rsidR="002B7A14" w:rsidRPr="00FA1B83" w:rsidRDefault="002B7A14" w:rsidP="0047273A">
            <w:pPr>
              <w:pStyle w:val="Tabela-zawarto"/>
              <w:rPr>
                <w:b/>
                <w:sz w:val="20"/>
              </w:rPr>
            </w:pPr>
            <w:r w:rsidRPr="00FA1B83">
              <w:rPr>
                <w:b/>
                <w:sz w:val="20"/>
              </w:rPr>
              <w:t>Nr</w:t>
            </w:r>
          </w:p>
        </w:tc>
        <w:tc>
          <w:tcPr>
            <w:tcW w:w="2417" w:type="dxa"/>
            <w:shd w:val="solid" w:color="auto" w:fill="auto"/>
          </w:tcPr>
          <w:p w:rsidR="002B7A14" w:rsidRPr="00FA1B83" w:rsidRDefault="002B7A14" w:rsidP="0047273A">
            <w:pPr>
              <w:pStyle w:val="Tabela-zawarto"/>
              <w:rPr>
                <w:b/>
                <w:sz w:val="20"/>
              </w:rPr>
            </w:pPr>
            <w:r w:rsidRPr="00FA1B83">
              <w:rPr>
                <w:b/>
                <w:sz w:val="20"/>
              </w:rPr>
              <w:t>Nazwa elementu</w:t>
            </w:r>
          </w:p>
        </w:tc>
        <w:tc>
          <w:tcPr>
            <w:tcW w:w="5814" w:type="dxa"/>
            <w:shd w:val="solid" w:color="auto" w:fill="auto"/>
          </w:tcPr>
          <w:p w:rsidR="002B7A14" w:rsidRPr="00FA1B83" w:rsidRDefault="002B7A14" w:rsidP="0047273A">
            <w:pPr>
              <w:pStyle w:val="Tabela-zawarto"/>
              <w:rPr>
                <w:b/>
                <w:sz w:val="20"/>
              </w:rPr>
            </w:pPr>
            <w:r w:rsidRPr="00FA1B83">
              <w:rPr>
                <w:b/>
                <w:sz w:val="20"/>
              </w:rPr>
              <w:t xml:space="preserve">Opis                          </w:t>
            </w:r>
          </w:p>
        </w:tc>
        <w:tc>
          <w:tcPr>
            <w:tcW w:w="5325" w:type="dxa"/>
            <w:shd w:val="solid" w:color="auto" w:fill="auto"/>
          </w:tcPr>
          <w:p w:rsidR="002B7A14" w:rsidRPr="00FA1B83" w:rsidRDefault="002B7A14" w:rsidP="0047273A">
            <w:pPr>
              <w:pStyle w:val="Tabela-zawarto"/>
              <w:jc w:val="center"/>
              <w:rPr>
                <w:b/>
                <w:sz w:val="20"/>
              </w:rPr>
            </w:pPr>
            <w:r w:rsidRPr="00FA1B83">
              <w:rPr>
                <w:b/>
                <w:sz w:val="20"/>
              </w:rPr>
              <w:t>Wprowadzana wartość</w:t>
            </w:r>
          </w:p>
        </w:tc>
      </w:tr>
      <w:tr w:rsidR="002B7A14" w:rsidRPr="000E1730" w:rsidTr="00271314">
        <w:trPr>
          <w:jc w:val="center"/>
        </w:trPr>
        <w:tc>
          <w:tcPr>
            <w:tcW w:w="510" w:type="dxa"/>
          </w:tcPr>
          <w:p w:rsidR="002B7A14" w:rsidRPr="000E1730" w:rsidRDefault="002B7A14" w:rsidP="0047273A">
            <w:pPr>
              <w:pStyle w:val="Tabela-zawarto"/>
            </w:pPr>
          </w:p>
        </w:tc>
        <w:tc>
          <w:tcPr>
            <w:tcW w:w="2417" w:type="dxa"/>
          </w:tcPr>
          <w:p w:rsidR="002B7A14" w:rsidRPr="000E1730" w:rsidRDefault="002B7A14" w:rsidP="0047273A">
            <w:pPr>
              <w:pStyle w:val="Tabela-zawarto"/>
            </w:pPr>
            <w:r w:rsidRPr="000E1730">
              <w:t>DepositCancellationRequest</w:t>
            </w:r>
          </w:p>
        </w:tc>
        <w:tc>
          <w:tcPr>
            <w:tcW w:w="11139" w:type="dxa"/>
            <w:gridSpan w:val="2"/>
          </w:tcPr>
          <w:p w:rsidR="002B7A14" w:rsidRPr="000E1730" w:rsidRDefault="002B7A14" w:rsidP="0047273A">
            <w:pPr>
              <w:pStyle w:val="Tabela-zawarto"/>
              <w:jc w:val="center"/>
            </w:pPr>
            <w:r w:rsidRPr="000E1730">
              <w:t>Anulowanie lokat – komunikat typu zapytanie</w:t>
            </w:r>
          </w:p>
        </w:tc>
      </w:tr>
      <w:tr w:rsidR="002B7A14" w:rsidRPr="000E1730" w:rsidTr="00E2085D">
        <w:trPr>
          <w:jc w:val="center"/>
        </w:trPr>
        <w:tc>
          <w:tcPr>
            <w:tcW w:w="510" w:type="dxa"/>
          </w:tcPr>
          <w:p w:rsidR="002B7A14" w:rsidRPr="000E1730" w:rsidRDefault="002B7A14" w:rsidP="0047273A">
            <w:pPr>
              <w:pStyle w:val="Tabela-zawarto"/>
            </w:pPr>
            <w:r w:rsidRPr="000E1730">
              <w:t>A-16</w:t>
            </w:r>
          </w:p>
        </w:tc>
        <w:tc>
          <w:tcPr>
            <w:tcW w:w="2417" w:type="dxa"/>
          </w:tcPr>
          <w:p w:rsidR="002B7A14" w:rsidRPr="000E1730" w:rsidRDefault="002B7A14" w:rsidP="0047273A">
            <w:pPr>
              <w:pStyle w:val="Tabela-zawarto"/>
            </w:pPr>
            <w:r w:rsidRPr="000E1730">
              <w:t>-   Header</w:t>
            </w:r>
          </w:p>
        </w:tc>
        <w:tc>
          <w:tcPr>
            <w:tcW w:w="5814" w:type="dxa"/>
          </w:tcPr>
          <w:p w:rsidR="002B7A14" w:rsidRPr="000E1730" w:rsidRDefault="002B7A14" w:rsidP="0047273A">
            <w:pPr>
              <w:pStyle w:val="Tabela-zawarto"/>
            </w:pPr>
            <w:r w:rsidRPr="000E1730">
              <w:t>Komponent zawierający elementy nagłówka komunikatu</w:t>
            </w:r>
          </w:p>
        </w:tc>
        <w:tc>
          <w:tcPr>
            <w:tcW w:w="5325" w:type="dxa"/>
          </w:tcPr>
          <w:p w:rsidR="002B7A14" w:rsidRPr="000E1730" w:rsidRDefault="002B7A14" w:rsidP="0047273A">
            <w:pPr>
              <w:pStyle w:val="Tabela-zawarto"/>
              <w:jc w:val="center"/>
            </w:pPr>
          </w:p>
        </w:tc>
      </w:tr>
      <w:tr w:rsidR="002B7A14" w:rsidRPr="000E1730" w:rsidTr="00E2085D">
        <w:trPr>
          <w:jc w:val="center"/>
        </w:trPr>
        <w:tc>
          <w:tcPr>
            <w:tcW w:w="510" w:type="dxa"/>
          </w:tcPr>
          <w:p w:rsidR="002B7A14" w:rsidRPr="000E1730" w:rsidRDefault="002B7A14" w:rsidP="0047273A">
            <w:pPr>
              <w:pStyle w:val="Tabela-zawarto"/>
            </w:pPr>
          </w:p>
        </w:tc>
        <w:tc>
          <w:tcPr>
            <w:tcW w:w="2417" w:type="dxa"/>
          </w:tcPr>
          <w:p w:rsidR="002B7A14" w:rsidRPr="000E1730" w:rsidRDefault="002B7A14" w:rsidP="0047273A">
            <w:pPr>
              <w:pStyle w:val="Tabela-zawarto"/>
            </w:pPr>
            <w:r w:rsidRPr="000E1730">
              <w:t>-   -   IssueDateTime</w:t>
            </w:r>
          </w:p>
        </w:tc>
        <w:tc>
          <w:tcPr>
            <w:tcW w:w="5814" w:type="dxa"/>
          </w:tcPr>
          <w:p w:rsidR="002B7A14" w:rsidRPr="000E1730" w:rsidRDefault="002B7A14" w:rsidP="0047273A">
            <w:pPr>
              <w:pStyle w:val="Tabela-zawarto"/>
            </w:pPr>
            <w:r w:rsidRPr="000E1730">
              <w:t>Data i czas komunikatu</w:t>
            </w:r>
          </w:p>
        </w:tc>
        <w:tc>
          <w:tcPr>
            <w:tcW w:w="5325" w:type="dxa"/>
          </w:tcPr>
          <w:p w:rsidR="002B7A14" w:rsidRPr="000E1730" w:rsidRDefault="002B7A14" w:rsidP="0047273A">
            <w:pPr>
              <w:pStyle w:val="Tabela-zawarto"/>
              <w:jc w:val="center"/>
              <w:rPr>
                <w:lang w:val="de-DE"/>
              </w:rPr>
            </w:pPr>
            <w:r w:rsidRPr="000E1730">
              <w:rPr>
                <w:lang w:val="de-DE"/>
              </w:rPr>
              <w:t>Data i czas komunikatu</w:t>
            </w:r>
          </w:p>
        </w:tc>
      </w:tr>
      <w:tr w:rsidR="002B7A14" w:rsidRPr="000E1730" w:rsidTr="00E2085D">
        <w:trPr>
          <w:jc w:val="center"/>
        </w:trPr>
        <w:tc>
          <w:tcPr>
            <w:tcW w:w="510" w:type="dxa"/>
          </w:tcPr>
          <w:p w:rsidR="002B7A14" w:rsidRPr="000E1730" w:rsidRDefault="002B7A14" w:rsidP="0047273A">
            <w:pPr>
              <w:pStyle w:val="Tabela-zawarto"/>
            </w:pPr>
          </w:p>
        </w:tc>
        <w:tc>
          <w:tcPr>
            <w:tcW w:w="2417" w:type="dxa"/>
          </w:tcPr>
          <w:p w:rsidR="002B7A14" w:rsidRPr="000E1730" w:rsidRDefault="002B7A14" w:rsidP="0047273A">
            <w:pPr>
              <w:pStyle w:val="Tabela-zawarto"/>
              <w:rPr>
                <w:lang w:val="de-DE"/>
              </w:rPr>
            </w:pPr>
            <w:r w:rsidRPr="000E1730">
              <w:rPr>
                <w:lang w:val="de-DE"/>
              </w:rPr>
              <w:t>-   -   DocumentIdentifier</w:t>
            </w:r>
          </w:p>
        </w:tc>
        <w:tc>
          <w:tcPr>
            <w:tcW w:w="5814" w:type="dxa"/>
          </w:tcPr>
          <w:p w:rsidR="002B7A14" w:rsidRPr="000E1730" w:rsidRDefault="002B7A14" w:rsidP="0047273A">
            <w:pPr>
              <w:pStyle w:val="Tabela-zawarto"/>
            </w:pPr>
            <w:r w:rsidRPr="000E1730">
              <w:t>Identyfikator komunikatu</w:t>
            </w:r>
          </w:p>
        </w:tc>
        <w:tc>
          <w:tcPr>
            <w:tcW w:w="5325" w:type="dxa"/>
          </w:tcPr>
          <w:p w:rsidR="002B7A14" w:rsidRPr="000E1730" w:rsidRDefault="002B7A14" w:rsidP="0047273A">
            <w:pPr>
              <w:pStyle w:val="Tabela-zawarto"/>
              <w:jc w:val="center"/>
            </w:pPr>
            <w:r w:rsidRPr="000E1730">
              <w:t>Dowolny ciąg znaków nadawany przez wysyłającego</w:t>
            </w:r>
          </w:p>
        </w:tc>
      </w:tr>
      <w:tr w:rsidR="002B7A14" w:rsidRPr="000E1730" w:rsidTr="00E2085D">
        <w:trPr>
          <w:jc w:val="center"/>
        </w:trPr>
        <w:tc>
          <w:tcPr>
            <w:tcW w:w="510" w:type="dxa"/>
          </w:tcPr>
          <w:p w:rsidR="002B7A14" w:rsidRPr="000E1730" w:rsidRDefault="002B7A14" w:rsidP="0047273A">
            <w:pPr>
              <w:pStyle w:val="Tabela-zawarto"/>
            </w:pPr>
          </w:p>
        </w:tc>
        <w:tc>
          <w:tcPr>
            <w:tcW w:w="2417" w:type="dxa"/>
          </w:tcPr>
          <w:p w:rsidR="002B7A14" w:rsidRPr="000E1730" w:rsidRDefault="002B7A14" w:rsidP="0047273A">
            <w:pPr>
              <w:pStyle w:val="Tabela-zawarto"/>
            </w:pPr>
            <w:r w:rsidRPr="000E1730">
              <w:t>-   -   SenderIdentifier</w:t>
            </w:r>
          </w:p>
        </w:tc>
        <w:tc>
          <w:tcPr>
            <w:tcW w:w="5814" w:type="dxa"/>
          </w:tcPr>
          <w:p w:rsidR="002B7A14" w:rsidRPr="000E1730" w:rsidRDefault="002B7A14" w:rsidP="0047273A">
            <w:pPr>
              <w:pStyle w:val="Tabela-zawarto"/>
            </w:pPr>
            <w:r w:rsidRPr="000E1730">
              <w:t>Identyfikator nadawcy komunikatu</w:t>
            </w:r>
          </w:p>
        </w:tc>
        <w:tc>
          <w:tcPr>
            <w:tcW w:w="5325" w:type="dxa"/>
          </w:tcPr>
          <w:p w:rsidR="002B7A14" w:rsidRPr="000E1730" w:rsidRDefault="002B7A14" w:rsidP="0047273A">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E2085D">
        <w:trPr>
          <w:jc w:val="center"/>
        </w:trPr>
        <w:tc>
          <w:tcPr>
            <w:tcW w:w="510" w:type="dxa"/>
          </w:tcPr>
          <w:p w:rsidR="002B7A14" w:rsidRPr="000E1730" w:rsidRDefault="002B7A14" w:rsidP="0047273A">
            <w:pPr>
              <w:pStyle w:val="Tabela-zawarto"/>
            </w:pPr>
          </w:p>
        </w:tc>
        <w:tc>
          <w:tcPr>
            <w:tcW w:w="2417" w:type="dxa"/>
          </w:tcPr>
          <w:p w:rsidR="002B7A14" w:rsidRPr="000E1730" w:rsidRDefault="002B7A14" w:rsidP="0047273A">
            <w:pPr>
              <w:pStyle w:val="Tabela-zawarto"/>
              <w:rPr>
                <w:lang w:val="en-US"/>
              </w:rPr>
            </w:pPr>
            <w:r w:rsidRPr="000E1730">
              <w:rPr>
                <w:lang w:val="en-US"/>
              </w:rPr>
              <w:t>-   -   ReceiverIdentifier</w:t>
            </w:r>
          </w:p>
        </w:tc>
        <w:tc>
          <w:tcPr>
            <w:tcW w:w="5814" w:type="dxa"/>
          </w:tcPr>
          <w:p w:rsidR="002B7A14" w:rsidRPr="000E1730" w:rsidRDefault="002B7A14" w:rsidP="0047273A">
            <w:pPr>
              <w:pStyle w:val="Tabela-zawarto"/>
            </w:pPr>
            <w:r w:rsidRPr="000E1730">
              <w:t>Identyfikator odbiorcy komunikatu</w:t>
            </w:r>
          </w:p>
        </w:tc>
        <w:tc>
          <w:tcPr>
            <w:tcW w:w="5325" w:type="dxa"/>
          </w:tcPr>
          <w:p w:rsidR="002B7A14" w:rsidRPr="000E1730" w:rsidRDefault="002B7A14" w:rsidP="0047273A">
            <w:pPr>
              <w:pStyle w:val="Tabela-zawarto"/>
              <w:jc w:val="center"/>
              <w:rPr>
                <w:lang w:val="en-US"/>
              </w:rPr>
            </w:pPr>
            <w:r w:rsidRPr="000E1730">
              <w:rPr>
                <w:lang w:val="en-US"/>
              </w:rPr>
              <w:t>“ZSK-C”</w:t>
            </w:r>
          </w:p>
        </w:tc>
      </w:tr>
      <w:tr w:rsidR="002B7A14" w:rsidRPr="000E1730" w:rsidTr="00E2085D">
        <w:trPr>
          <w:jc w:val="center"/>
        </w:trPr>
        <w:tc>
          <w:tcPr>
            <w:tcW w:w="510" w:type="dxa"/>
          </w:tcPr>
          <w:p w:rsidR="002B7A14" w:rsidRPr="000E1730" w:rsidRDefault="002B7A14" w:rsidP="0047273A">
            <w:pPr>
              <w:pStyle w:val="Tabela-zawarto"/>
              <w:rPr>
                <w:lang w:val="en-US"/>
              </w:rPr>
            </w:pPr>
          </w:p>
        </w:tc>
        <w:tc>
          <w:tcPr>
            <w:tcW w:w="2417" w:type="dxa"/>
          </w:tcPr>
          <w:p w:rsidR="002B7A14" w:rsidRPr="000E1730" w:rsidRDefault="002B7A14" w:rsidP="0047273A">
            <w:pPr>
              <w:pStyle w:val="Tabela-zawarto"/>
              <w:rPr>
                <w:lang w:val="en-US"/>
              </w:rPr>
            </w:pPr>
            <w:r w:rsidRPr="000E1730">
              <w:rPr>
                <w:lang w:val="en-US"/>
              </w:rPr>
              <w:t>-   ResponseDetailsOmit</w:t>
            </w:r>
          </w:p>
        </w:tc>
        <w:tc>
          <w:tcPr>
            <w:tcW w:w="5814" w:type="dxa"/>
          </w:tcPr>
          <w:p w:rsidR="002B7A14" w:rsidRPr="000E1730" w:rsidRDefault="002B7A14" w:rsidP="0047273A">
            <w:pPr>
              <w:pStyle w:val="Tabela-zawarto"/>
            </w:pPr>
            <w:r w:rsidRPr="000E1730">
              <w:t>Wskaźnik określający czy w odpowiedzi mają być przekazane szczegóły lokaty</w:t>
            </w:r>
          </w:p>
        </w:tc>
        <w:tc>
          <w:tcPr>
            <w:tcW w:w="5325" w:type="dxa"/>
          </w:tcPr>
          <w:p w:rsidR="002B7A14" w:rsidRPr="000E1730" w:rsidRDefault="002B7A14" w:rsidP="0047273A">
            <w:pPr>
              <w:pStyle w:val="Tabela-zawarto"/>
              <w:jc w:val="center"/>
            </w:pPr>
            <w:r w:rsidRPr="000E1730">
              <w:t>True/False</w:t>
            </w:r>
          </w:p>
          <w:p w:rsidR="002B7A14" w:rsidRPr="000E1730" w:rsidRDefault="002B7A14" w:rsidP="0047273A">
            <w:pPr>
              <w:pStyle w:val="Tabela-zawarto"/>
              <w:jc w:val="center"/>
            </w:pPr>
            <w:r w:rsidRPr="000E1730">
              <w:t xml:space="preserve">Brak </w:t>
            </w:r>
            <w:r>
              <w:t>elementu</w:t>
            </w:r>
            <w:r w:rsidRPr="000E1730">
              <w:t xml:space="preserve"> oznacza False</w:t>
            </w:r>
          </w:p>
        </w:tc>
      </w:tr>
      <w:tr w:rsidR="002B7A14" w:rsidRPr="000E1730" w:rsidTr="00E2085D">
        <w:trPr>
          <w:jc w:val="center"/>
        </w:trPr>
        <w:tc>
          <w:tcPr>
            <w:tcW w:w="510" w:type="dxa"/>
          </w:tcPr>
          <w:p w:rsidR="002B7A14" w:rsidRPr="000E1730" w:rsidRDefault="002B7A14" w:rsidP="0047273A">
            <w:pPr>
              <w:pStyle w:val="Tabela-zawarto"/>
            </w:pPr>
          </w:p>
        </w:tc>
        <w:tc>
          <w:tcPr>
            <w:tcW w:w="2417" w:type="dxa"/>
          </w:tcPr>
          <w:p w:rsidR="002B7A14" w:rsidRPr="000E1730" w:rsidRDefault="002B7A14" w:rsidP="0047273A">
            <w:pPr>
              <w:pStyle w:val="Tabela-zawarto"/>
            </w:pPr>
            <w:r w:rsidRPr="000E1730">
              <w:t>-   CriteriaInclude</w:t>
            </w:r>
          </w:p>
        </w:tc>
        <w:tc>
          <w:tcPr>
            <w:tcW w:w="5814" w:type="dxa"/>
          </w:tcPr>
          <w:p w:rsidR="002B7A14" w:rsidRPr="000E1730" w:rsidRDefault="002B7A14" w:rsidP="0047273A">
            <w:pPr>
              <w:pStyle w:val="Tabela-zawarto"/>
            </w:pPr>
            <w:r w:rsidRPr="000E1730">
              <w:t>Wskaźnik określający czy w odpowiedzi  mają być przekazane kryteria</w:t>
            </w:r>
          </w:p>
        </w:tc>
        <w:tc>
          <w:tcPr>
            <w:tcW w:w="5325" w:type="dxa"/>
          </w:tcPr>
          <w:p w:rsidR="002B7A14" w:rsidRPr="000E1730" w:rsidRDefault="002B7A14" w:rsidP="0047273A">
            <w:pPr>
              <w:pStyle w:val="Tabela-zawarto"/>
              <w:jc w:val="center"/>
            </w:pPr>
            <w:r w:rsidRPr="000E1730">
              <w:t>True/False</w:t>
            </w:r>
          </w:p>
          <w:p w:rsidR="002B7A14" w:rsidRPr="000E1730" w:rsidRDefault="002B7A14" w:rsidP="0047273A">
            <w:pPr>
              <w:pStyle w:val="Tabela-zawarto"/>
              <w:jc w:val="center"/>
            </w:pPr>
            <w:r w:rsidRPr="000E1730">
              <w:t xml:space="preserve">Brak </w:t>
            </w:r>
            <w:r>
              <w:t>elementu</w:t>
            </w:r>
            <w:r w:rsidRPr="000E1730">
              <w:t xml:space="preserve"> oznacza False</w:t>
            </w:r>
          </w:p>
        </w:tc>
      </w:tr>
      <w:tr w:rsidR="002B7A14" w:rsidRPr="000E1730" w:rsidTr="00E2085D">
        <w:trPr>
          <w:jc w:val="center"/>
        </w:trPr>
        <w:tc>
          <w:tcPr>
            <w:tcW w:w="510" w:type="dxa"/>
          </w:tcPr>
          <w:p w:rsidR="002B7A14" w:rsidRPr="000E1730" w:rsidRDefault="002B7A14" w:rsidP="0047273A">
            <w:pPr>
              <w:pStyle w:val="Tabela-zawarto"/>
            </w:pPr>
            <w:r w:rsidRPr="000E1730">
              <w:t>H-10</w:t>
            </w:r>
          </w:p>
        </w:tc>
        <w:tc>
          <w:tcPr>
            <w:tcW w:w="2417" w:type="dxa"/>
          </w:tcPr>
          <w:p w:rsidR="002B7A14" w:rsidRPr="000E1730" w:rsidRDefault="002B7A14" w:rsidP="0047273A">
            <w:pPr>
              <w:pStyle w:val="Tabela-zawarto"/>
            </w:pPr>
            <w:r w:rsidRPr="000E1730">
              <w:t>-   DepositCancellationCriteria</w:t>
            </w:r>
          </w:p>
        </w:tc>
        <w:tc>
          <w:tcPr>
            <w:tcW w:w="5814" w:type="dxa"/>
          </w:tcPr>
          <w:p w:rsidR="002B7A14" w:rsidRPr="000E1730" w:rsidRDefault="002B7A14" w:rsidP="0047273A">
            <w:pPr>
              <w:pStyle w:val="Tabela-zawarto"/>
            </w:pPr>
            <w:r w:rsidRPr="000E1730">
              <w:t>Komponent zawierający kryteria dla wyboru pozycji anulowanych</w:t>
            </w:r>
          </w:p>
        </w:tc>
        <w:tc>
          <w:tcPr>
            <w:tcW w:w="5325" w:type="dxa"/>
          </w:tcPr>
          <w:p w:rsidR="002B7A14" w:rsidRPr="000E1730" w:rsidRDefault="002B7A14" w:rsidP="0047273A">
            <w:pPr>
              <w:pStyle w:val="Tabela-zawarto"/>
              <w:jc w:val="center"/>
            </w:pPr>
          </w:p>
        </w:tc>
      </w:tr>
      <w:tr w:rsidR="002B7A14" w:rsidRPr="000E1730" w:rsidTr="00E2085D">
        <w:trPr>
          <w:jc w:val="center"/>
        </w:trPr>
        <w:tc>
          <w:tcPr>
            <w:tcW w:w="510" w:type="dxa"/>
          </w:tcPr>
          <w:p w:rsidR="002B7A14" w:rsidRPr="000E1730" w:rsidRDefault="002B7A14" w:rsidP="0047273A">
            <w:pPr>
              <w:pStyle w:val="Tabela-zawarto"/>
            </w:pPr>
          </w:p>
        </w:tc>
        <w:tc>
          <w:tcPr>
            <w:tcW w:w="2417" w:type="dxa"/>
          </w:tcPr>
          <w:p w:rsidR="002B7A14" w:rsidRPr="000E1730" w:rsidRDefault="002B7A14" w:rsidP="0047273A">
            <w:pPr>
              <w:pStyle w:val="Tabela-zawarto"/>
            </w:pPr>
            <w:r w:rsidRPr="000E1730">
              <w:t>-   -   TransactionIdentifier</w:t>
            </w:r>
          </w:p>
        </w:tc>
        <w:tc>
          <w:tcPr>
            <w:tcW w:w="5814" w:type="dxa"/>
          </w:tcPr>
          <w:p w:rsidR="002B7A14" w:rsidRPr="000E1730" w:rsidRDefault="002B7A14" w:rsidP="0047273A">
            <w:pPr>
              <w:pStyle w:val="Tabela-zawarto"/>
            </w:pPr>
            <w:r w:rsidRPr="000E1730">
              <w:t>Identyfikator transakcji nadawany przez klienta</w:t>
            </w:r>
          </w:p>
        </w:tc>
        <w:tc>
          <w:tcPr>
            <w:tcW w:w="5325" w:type="dxa"/>
          </w:tcPr>
          <w:p w:rsidR="002B7A14" w:rsidRPr="000E1730" w:rsidRDefault="002B7A14" w:rsidP="0047273A">
            <w:pPr>
              <w:pStyle w:val="Tabela-zawarto"/>
              <w:jc w:val="center"/>
            </w:pPr>
            <w:r w:rsidRPr="000E1730">
              <w:t xml:space="preserve">Numer transakcji podlegającej anulowaniu nadany przez </w:t>
            </w:r>
            <w:r w:rsidRPr="0032379D">
              <w:rPr>
                <w:highlight w:val="cyan"/>
              </w:rPr>
              <w:t>XXXX</w:t>
            </w:r>
          </w:p>
        </w:tc>
      </w:tr>
      <w:tr w:rsidR="002B7A14" w:rsidRPr="000E1730" w:rsidTr="00E2085D">
        <w:trPr>
          <w:jc w:val="center"/>
        </w:trPr>
        <w:tc>
          <w:tcPr>
            <w:tcW w:w="510" w:type="dxa"/>
          </w:tcPr>
          <w:p w:rsidR="002B7A14" w:rsidRPr="000E1730" w:rsidRDefault="002B7A14" w:rsidP="0047273A">
            <w:pPr>
              <w:pStyle w:val="Tabela-zawarto"/>
            </w:pPr>
          </w:p>
        </w:tc>
        <w:tc>
          <w:tcPr>
            <w:tcW w:w="2417" w:type="dxa"/>
          </w:tcPr>
          <w:p w:rsidR="002B7A14" w:rsidRPr="000E1730" w:rsidRDefault="002B7A14" w:rsidP="0047273A">
            <w:pPr>
              <w:pStyle w:val="Tabela-zawarto"/>
            </w:pPr>
            <w:r w:rsidRPr="000E1730">
              <w:t>-   -   BankTransactionIdentifier</w:t>
            </w:r>
          </w:p>
        </w:tc>
        <w:tc>
          <w:tcPr>
            <w:tcW w:w="5814" w:type="dxa"/>
          </w:tcPr>
          <w:p w:rsidR="002B7A14" w:rsidRPr="000E1730" w:rsidRDefault="002B7A14" w:rsidP="0047273A">
            <w:pPr>
              <w:pStyle w:val="Tabela-zawarto"/>
            </w:pPr>
            <w:r w:rsidRPr="000E1730">
              <w:t>Identyfikator transakcji nadawany przez bank</w:t>
            </w:r>
          </w:p>
        </w:tc>
        <w:tc>
          <w:tcPr>
            <w:tcW w:w="5325" w:type="dxa"/>
          </w:tcPr>
          <w:p w:rsidR="002B7A14" w:rsidRPr="000E1730" w:rsidRDefault="002B7A14" w:rsidP="0047273A">
            <w:pPr>
              <w:pStyle w:val="Tabela-zawarto"/>
              <w:jc w:val="center"/>
            </w:pPr>
            <w:r w:rsidRPr="000E1730">
              <w:t>Numer lokaty podlegającej anulowaniu nadany przez ZSK-C</w:t>
            </w:r>
          </w:p>
        </w:tc>
      </w:tr>
      <w:tr w:rsidR="002B7A14" w:rsidRPr="000E1730" w:rsidTr="00E2085D">
        <w:trPr>
          <w:jc w:val="center"/>
        </w:trPr>
        <w:tc>
          <w:tcPr>
            <w:tcW w:w="510" w:type="dxa"/>
          </w:tcPr>
          <w:p w:rsidR="002B7A14" w:rsidRPr="000E1730" w:rsidRDefault="002B7A14" w:rsidP="0047273A">
            <w:pPr>
              <w:pStyle w:val="Tabela-zawarto"/>
              <w:rPr>
                <w:lang w:val="en-US"/>
              </w:rPr>
            </w:pPr>
            <w:r w:rsidRPr="000E1730">
              <w:rPr>
                <w:lang w:val="en-US"/>
              </w:rPr>
              <w:t>A-10</w:t>
            </w:r>
          </w:p>
        </w:tc>
        <w:tc>
          <w:tcPr>
            <w:tcW w:w="2417" w:type="dxa"/>
          </w:tcPr>
          <w:p w:rsidR="002B7A14" w:rsidRPr="000E1730" w:rsidRDefault="002B7A14" w:rsidP="0047273A">
            <w:pPr>
              <w:pStyle w:val="Tabela-zawarto"/>
              <w:rPr>
                <w:lang w:val="en-US"/>
              </w:rPr>
            </w:pPr>
            <w:r w:rsidRPr="000E1730">
              <w:rPr>
                <w:lang w:val="en-US"/>
              </w:rPr>
              <w:t>-   -   -   DepositAccount</w:t>
            </w:r>
          </w:p>
        </w:tc>
        <w:tc>
          <w:tcPr>
            <w:tcW w:w="5814" w:type="dxa"/>
          </w:tcPr>
          <w:p w:rsidR="002B7A14" w:rsidRPr="000E1730" w:rsidRDefault="002B7A14" w:rsidP="0047273A">
            <w:pPr>
              <w:pStyle w:val="Tabela-zawarto"/>
            </w:pPr>
            <w:r w:rsidRPr="000E1730">
              <w:t>Informacje o rachunku lokaty</w:t>
            </w:r>
          </w:p>
        </w:tc>
        <w:tc>
          <w:tcPr>
            <w:tcW w:w="5325" w:type="dxa"/>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10" w:type="dxa"/>
          </w:tcPr>
          <w:p w:rsidR="002B7A14" w:rsidRPr="000E1730" w:rsidRDefault="002B7A14" w:rsidP="0047273A">
            <w:pPr>
              <w:pStyle w:val="Tabela-zawarto"/>
            </w:pPr>
          </w:p>
        </w:tc>
        <w:tc>
          <w:tcPr>
            <w:tcW w:w="2417" w:type="dxa"/>
          </w:tcPr>
          <w:p w:rsidR="002B7A14" w:rsidRPr="000E1730" w:rsidRDefault="002B7A14" w:rsidP="0047273A">
            <w:pPr>
              <w:pStyle w:val="Tabela-zawarto"/>
              <w:rPr>
                <w:lang w:val="en-US"/>
              </w:rPr>
            </w:pPr>
            <w:r w:rsidRPr="000E1730">
              <w:rPr>
                <w:lang w:val="en-US"/>
              </w:rPr>
              <w:t>-   -   -   -   AccountIdentifier</w:t>
            </w:r>
          </w:p>
        </w:tc>
        <w:tc>
          <w:tcPr>
            <w:tcW w:w="5814" w:type="dxa"/>
          </w:tcPr>
          <w:p w:rsidR="002B7A14" w:rsidRPr="000E1730" w:rsidRDefault="002B7A14" w:rsidP="0047273A">
            <w:pPr>
              <w:pStyle w:val="Tabela-zawarto"/>
            </w:pPr>
            <w:r w:rsidRPr="000E1730">
              <w:t>Numer rachunku</w:t>
            </w:r>
          </w:p>
        </w:tc>
        <w:tc>
          <w:tcPr>
            <w:tcW w:w="5325" w:type="dxa"/>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Numer rachunku, na którym została założona lokata w standardzie NRB</w:t>
            </w:r>
          </w:p>
        </w:tc>
      </w:tr>
    </w:tbl>
    <w:p w:rsidR="002B7A14" w:rsidRPr="000E1730" w:rsidRDefault="002B7A14" w:rsidP="0047273A"/>
    <w:p w:rsidR="002B7A14" w:rsidRPr="000E1730" w:rsidRDefault="002B7A14" w:rsidP="002A3536">
      <w:pPr>
        <w:pStyle w:val="Heading2"/>
        <w:numPr>
          <w:ilvl w:val="1"/>
          <w:numId w:val="24"/>
        </w:numPr>
        <w:ind w:left="578" w:hanging="578"/>
      </w:pPr>
      <w:bookmarkStart w:id="166" w:name="_Toc36457634"/>
      <w:r w:rsidRPr="000E1730">
        <w:br w:type="page"/>
      </w:r>
      <w:bookmarkStart w:id="167" w:name="_Toc152564408"/>
      <w:bookmarkStart w:id="168" w:name="_Toc365015776"/>
      <w:r w:rsidRPr="000E1730">
        <w:t>Komunikat odpowiedzi DepositCancellationResponse</w:t>
      </w:r>
      <w:bookmarkEnd w:id="166"/>
      <w:bookmarkEnd w:id="167"/>
      <w:bookmarkEnd w:id="168"/>
    </w:p>
    <w:p w:rsidR="002B7A14" w:rsidRPr="000E1730" w:rsidRDefault="002B7A14" w:rsidP="0047273A">
      <w:pPr>
        <w:pStyle w:val="Caption"/>
        <w:spacing w:before="0" w:after="0"/>
      </w:pPr>
      <w:bookmarkStart w:id="169" w:name="_Toc152564434"/>
      <w:bookmarkStart w:id="170" w:name="_Toc365015848"/>
      <w:r w:rsidRPr="000E1730">
        <w:t xml:space="preserve">Tabela </w:t>
      </w:r>
      <w:fldSimple w:instr=" SEQ Tabela \* ARABIC ">
        <w:r>
          <w:rPr>
            <w:noProof/>
          </w:rPr>
          <w:t>22</w:t>
        </w:r>
      </w:fldSimple>
      <w:r w:rsidRPr="000E1730">
        <w:t>: Komunikat odpowiedzi DepositCancellationResponse</w:t>
      </w:r>
      <w:bookmarkEnd w:id="169"/>
      <w:bookmarkEnd w:id="170"/>
    </w:p>
    <w:tbl>
      <w:tblPr>
        <w:tblW w:w="13986" w:type="dxa"/>
        <w:jc w:val="center"/>
        <w:tblInd w:w="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78"/>
        <w:gridCol w:w="3154"/>
        <w:gridCol w:w="5423"/>
        <w:gridCol w:w="3521"/>
        <w:gridCol w:w="1310"/>
      </w:tblGrid>
      <w:tr w:rsidR="002B7A14" w:rsidRPr="000E1730" w:rsidTr="00E2085D">
        <w:trPr>
          <w:tblHeader/>
          <w:jc w:val="center"/>
        </w:trPr>
        <w:tc>
          <w:tcPr>
            <w:tcW w:w="578" w:type="dxa"/>
            <w:shd w:val="solid" w:color="auto" w:fill="auto"/>
          </w:tcPr>
          <w:p w:rsidR="002B7A14" w:rsidRPr="00FA1B83" w:rsidRDefault="002B7A14" w:rsidP="0047273A">
            <w:pPr>
              <w:pStyle w:val="Tabela-zawarto"/>
              <w:rPr>
                <w:b/>
                <w:sz w:val="20"/>
              </w:rPr>
            </w:pPr>
            <w:r w:rsidRPr="00FA1B83">
              <w:rPr>
                <w:b/>
                <w:sz w:val="20"/>
              </w:rPr>
              <w:t>Nr</w:t>
            </w:r>
          </w:p>
        </w:tc>
        <w:tc>
          <w:tcPr>
            <w:tcW w:w="3154" w:type="dxa"/>
            <w:shd w:val="solid" w:color="auto" w:fill="auto"/>
          </w:tcPr>
          <w:p w:rsidR="002B7A14" w:rsidRPr="00FA1B83" w:rsidRDefault="002B7A14" w:rsidP="0047273A">
            <w:pPr>
              <w:pStyle w:val="Tabela-zawarto"/>
              <w:rPr>
                <w:b/>
                <w:sz w:val="20"/>
              </w:rPr>
            </w:pPr>
            <w:r w:rsidRPr="00FA1B83">
              <w:rPr>
                <w:b/>
                <w:sz w:val="20"/>
              </w:rPr>
              <w:t>Nazwa elementu</w:t>
            </w:r>
          </w:p>
        </w:tc>
        <w:tc>
          <w:tcPr>
            <w:tcW w:w="5423" w:type="dxa"/>
            <w:shd w:val="solid" w:color="auto" w:fill="auto"/>
          </w:tcPr>
          <w:p w:rsidR="002B7A14" w:rsidRPr="00FA1B83" w:rsidRDefault="002B7A14" w:rsidP="0047273A">
            <w:pPr>
              <w:pStyle w:val="Tabela-zawarto"/>
              <w:rPr>
                <w:b/>
                <w:sz w:val="20"/>
              </w:rPr>
            </w:pPr>
            <w:r w:rsidRPr="00FA1B83">
              <w:rPr>
                <w:b/>
                <w:sz w:val="20"/>
              </w:rPr>
              <w:t xml:space="preserve">Opis                          </w:t>
            </w:r>
          </w:p>
        </w:tc>
        <w:tc>
          <w:tcPr>
            <w:tcW w:w="4831" w:type="dxa"/>
            <w:gridSpan w:val="2"/>
            <w:shd w:val="solid" w:color="auto" w:fill="auto"/>
          </w:tcPr>
          <w:p w:rsidR="002B7A14" w:rsidRPr="00FA1B83" w:rsidRDefault="002B7A14" w:rsidP="0047273A">
            <w:pPr>
              <w:pStyle w:val="Tabela-zawarto"/>
              <w:jc w:val="center"/>
              <w:rPr>
                <w:b/>
                <w:sz w:val="20"/>
              </w:rPr>
            </w:pPr>
            <w:r w:rsidRPr="00FA1B83">
              <w:rPr>
                <w:b/>
                <w:sz w:val="20"/>
              </w:rPr>
              <w:t>Wprowadzana wartość</w:t>
            </w:r>
          </w:p>
        </w:tc>
      </w:tr>
      <w:tr w:rsidR="002B7A14" w:rsidRPr="000E1730" w:rsidTr="00271314">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DepositCancellationResponse</w:t>
            </w:r>
          </w:p>
        </w:tc>
        <w:tc>
          <w:tcPr>
            <w:tcW w:w="10254" w:type="dxa"/>
            <w:gridSpan w:val="3"/>
          </w:tcPr>
          <w:p w:rsidR="002B7A14" w:rsidRPr="000E1730" w:rsidRDefault="002B7A14" w:rsidP="00271314">
            <w:pPr>
              <w:pStyle w:val="Tabela-zawarto"/>
              <w:jc w:val="center"/>
            </w:pPr>
            <w:r w:rsidRPr="000E1730">
              <w:t>Anulowanie lokat – komunikat typu odpowiedź</w:t>
            </w:r>
          </w:p>
        </w:tc>
      </w:tr>
      <w:tr w:rsidR="002B7A14" w:rsidRPr="000E1730" w:rsidTr="00E2085D">
        <w:trPr>
          <w:jc w:val="center"/>
        </w:trPr>
        <w:tc>
          <w:tcPr>
            <w:tcW w:w="578" w:type="dxa"/>
          </w:tcPr>
          <w:p w:rsidR="002B7A14" w:rsidRPr="000E1730" w:rsidRDefault="002B7A14" w:rsidP="0047273A">
            <w:pPr>
              <w:pStyle w:val="Tabela-zawarto"/>
            </w:pPr>
            <w:r w:rsidRPr="000E1730">
              <w:t>A-16</w:t>
            </w:r>
          </w:p>
        </w:tc>
        <w:tc>
          <w:tcPr>
            <w:tcW w:w="3154" w:type="dxa"/>
          </w:tcPr>
          <w:p w:rsidR="002B7A14" w:rsidRPr="000E1730" w:rsidRDefault="002B7A14" w:rsidP="0047273A">
            <w:pPr>
              <w:pStyle w:val="Tabela-zawarto"/>
            </w:pPr>
            <w:r w:rsidRPr="000E1730">
              <w:t>-   Header</w:t>
            </w:r>
          </w:p>
        </w:tc>
        <w:tc>
          <w:tcPr>
            <w:tcW w:w="5423" w:type="dxa"/>
          </w:tcPr>
          <w:p w:rsidR="002B7A14" w:rsidRPr="000E1730" w:rsidRDefault="002B7A14" w:rsidP="0047273A">
            <w:pPr>
              <w:pStyle w:val="Tabela-zawarto"/>
            </w:pPr>
            <w:r w:rsidRPr="000E1730">
              <w:t>Komponent zawierający elementy nagłówka komunikatu</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IssueDateTime</w:t>
            </w:r>
          </w:p>
        </w:tc>
        <w:tc>
          <w:tcPr>
            <w:tcW w:w="5423" w:type="dxa"/>
          </w:tcPr>
          <w:p w:rsidR="002B7A14" w:rsidRPr="000E1730" w:rsidRDefault="002B7A14" w:rsidP="0047273A">
            <w:pPr>
              <w:pStyle w:val="Tabela-zawarto"/>
            </w:pPr>
            <w:r w:rsidRPr="000E1730">
              <w:t>Data i czas komunikatu</w:t>
            </w:r>
          </w:p>
        </w:tc>
        <w:tc>
          <w:tcPr>
            <w:tcW w:w="4831" w:type="dxa"/>
            <w:gridSpan w:val="2"/>
          </w:tcPr>
          <w:p w:rsidR="002B7A14" w:rsidRPr="000E1730" w:rsidRDefault="002B7A14" w:rsidP="0047273A">
            <w:pPr>
              <w:pStyle w:val="Tabela-zawarto"/>
              <w:jc w:val="center"/>
              <w:rPr>
                <w:lang w:val="de-DE"/>
              </w:rPr>
            </w:pPr>
            <w:r w:rsidRPr="000E1730">
              <w:rPr>
                <w:lang w:val="de-DE"/>
              </w:rPr>
              <w:t>Data i czas komunikatu</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rPr>
                <w:lang w:val="de-DE"/>
              </w:rPr>
            </w:pPr>
            <w:r w:rsidRPr="000E1730">
              <w:rPr>
                <w:lang w:val="de-DE"/>
              </w:rPr>
              <w:t>-   -   DocumentIdentifier</w:t>
            </w:r>
          </w:p>
        </w:tc>
        <w:tc>
          <w:tcPr>
            <w:tcW w:w="5423" w:type="dxa"/>
          </w:tcPr>
          <w:p w:rsidR="002B7A14" w:rsidRPr="000E1730" w:rsidRDefault="002B7A14" w:rsidP="0047273A">
            <w:pPr>
              <w:pStyle w:val="Tabela-zawarto"/>
            </w:pPr>
            <w:r w:rsidRPr="000E1730">
              <w:t>Identyfikator komunikatu</w:t>
            </w:r>
          </w:p>
        </w:tc>
        <w:tc>
          <w:tcPr>
            <w:tcW w:w="4831" w:type="dxa"/>
            <w:gridSpan w:val="2"/>
          </w:tcPr>
          <w:p w:rsidR="002B7A14" w:rsidRPr="000E1730" w:rsidRDefault="002B7A14" w:rsidP="0047273A">
            <w:pPr>
              <w:pStyle w:val="Tabela-zawarto"/>
              <w:jc w:val="center"/>
            </w:pPr>
            <w:r w:rsidRPr="000E1730">
              <w:t>Dowolny ciąg znaków nadawany przez wysyłającego</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SenderIdentifier</w:t>
            </w:r>
          </w:p>
        </w:tc>
        <w:tc>
          <w:tcPr>
            <w:tcW w:w="5423" w:type="dxa"/>
          </w:tcPr>
          <w:p w:rsidR="002B7A14" w:rsidRPr="000E1730" w:rsidRDefault="002B7A14" w:rsidP="0047273A">
            <w:pPr>
              <w:pStyle w:val="Tabela-zawarto"/>
            </w:pPr>
            <w:r w:rsidRPr="000E1730">
              <w:t>Identyfikator nadawcy komunikatu</w:t>
            </w:r>
          </w:p>
        </w:tc>
        <w:tc>
          <w:tcPr>
            <w:tcW w:w="4831" w:type="dxa"/>
            <w:gridSpan w:val="2"/>
          </w:tcPr>
          <w:p w:rsidR="002B7A14" w:rsidRPr="000E1730" w:rsidRDefault="002B7A14" w:rsidP="0047273A">
            <w:pPr>
              <w:pStyle w:val="Tabela-zawarto"/>
              <w:jc w:val="center"/>
              <w:rPr>
                <w:lang w:val="en-US"/>
              </w:rPr>
            </w:pPr>
            <w:r w:rsidRPr="000E1730">
              <w:rPr>
                <w:lang w:val="en-US"/>
              </w:rPr>
              <w:t xml:space="preserve">“ZSK-C” </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Borders>
              <w:bottom w:val="nil"/>
            </w:tcBorders>
          </w:tcPr>
          <w:p w:rsidR="002B7A14" w:rsidRPr="000E1730" w:rsidRDefault="002B7A14" w:rsidP="0047273A">
            <w:pPr>
              <w:pStyle w:val="Tabela-zawarto"/>
              <w:rPr>
                <w:lang w:val="en-US"/>
              </w:rPr>
            </w:pPr>
            <w:r w:rsidRPr="000E1730">
              <w:rPr>
                <w:lang w:val="en-US"/>
              </w:rPr>
              <w:t>-   -   ReceiverIdentifier</w:t>
            </w:r>
          </w:p>
        </w:tc>
        <w:tc>
          <w:tcPr>
            <w:tcW w:w="5423" w:type="dxa"/>
          </w:tcPr>
          <w:p w:rsidR="002B7A14" w:rsidRPr="000E1730" w:rsidRDefault="002B7A14" w:rsidP="0047273A">
            <w:pPr>
              <w:pStyle w:val="Tabela-zawarto"/>
            </w:pPr>
            <w:r w:rsidRPr="000E1730">
              <w:t>Identyfikator odbiorcy komunikatu</w:t>
            </w:r>
          </w:p>
        </w:tc>
        <w:tc>
          <w:tcPr>
            <w:tcW w:w="4831" w:type="dxa"/>
            <w:gridSpan w:val="2"/>
          </w:tcPr>
          <w:p w:rsidR="002B7A14" w:rsidRPr="000E1730" w:rsidRDefault="002B7A14" w:rsidP="0047273A">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E2085D">
        <w:trPr>
          <w:jc w:val="center"/>
        </w:trPr>
        <w:tc>
          <w:tcPr>
            <w:tcW w:w="578" w:type="dxa"/>
          </w:tcPr>
          <w:p w:rsidR="002B7A14" w:rsidRPr="000E1730" w:rsidRDefault="002B7A14" w:rsidP="0047273A">
            <w:pPr>
              <w:pStyle w:val="Tabela-zawarto"/>
              <w:rPr>
                <w:lang w:val="en-US"/>
              </w:rPr>
            </w:pPr>
            <w:r w:rsidRPr="000E1730">
              <w:rPr>
                <w:lang w:val="en-US"/>
              </w:rPr>
              <w:t>A-14</w:t>
            </w:r>
          </w:p>
        </w:tc>
        <w:tc>
          <w:tcPr>
            <w:tcW w:w="3154" w:type="dxa"/>
            <w:shd w:val="clear" w:color="auto" w:fill="00FFFF"/>
          </w:tcPr>
          <w:p w:rsidR="002B7A14" w:rsidRPr="000E1730" w:rsidRDefault="002B7A14" w:rsidP="0047273A">
            <w:pPr>
              <w:pStyle w:val="Tabela-zawarto"/>
              <w:rPr>
                <w:lang w:val="en-US"/>
              </w:rPr>
            </w:pPr>
            <w:r w:rsidRPr="000E1730">
              <w:rPr>
                <w:lang w:val="en-US"/>
              </w:rPr>
              <w:t xml:space="preserve">-   DocumentStatus                 </w:t>
            </w:r>
            <w:r w:rsidRPr="000E1730">
              <w:rPr>
                <w:b/>
                <w:lang w:val="en-US"/>
              </w:rPr>
              <w:t>OR</w:t>
            </w:r>
          </w:p>
        </w:tc>
        <w:tc>
          <w:tcPr>
            <w:tcW w:w="5423" w:type="dxa"/>
          </w:tcPr>
          <w:p w:rsidR="002B7A14" w:rsidRPr="000E1730" w:rsidRDefault="002B7A14" w:rsidP="0047273A">
            <w:pPr>
              <w:pStyle w:val="Tabela-zawarto"/>
            </w:pPr>
            <w:r w:rsidRPr="000E1730">
              <w:t>Status komunikatu - agregat występuje jeśli w wyniku kontroli składniowych i merytorycznych stwierdzono błędy lub uwagi podlegające raportowaniu do klienta</w:t>
            </w:r>
          </w:p>
        </w:tc>
        <w:tc>
          <w:tcPr>
            <w:tcW w:w="4831" w:type="dxa"/>
            <w:gridSpan w:val="2"/>
          </w:tcPr>
          <w:p w:rsidR="002B7A14" w:rsidRPr="000E1730" w:rsidRDefault="002B7A14" w:rsidP="0047273A">
            <w:pPr>
              <w:pStyle w:val="Tabela-zawarto"/>
              <w:jc w:val="center"/>
            </w:pPr>
            <w:r w:rsidRPr="000E1730">
              <w:t>Komponent zawsze uzupełniany</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StatusCode</w:t>
            </w:r>
          </w:p>
        </w:tc>
        <w:tc>
          <w:tcPr>
            <w:tcW w:w="5423" w:type="dxa"/>
          </w:tcPr>
          <w:p w:rsidR="002B7A14" w:rsidRPr="000E1730" w:rsidRDefault="002B7A14" w:rsidP="0047273A">
            <w:pPr>
              <w:pStyle w:val="Tabela-zawarto"/>
            </w:pPr>
            <w:r w:rsidRPr="000E1730">
              <w:t>Kod statusu (np. błędu)</w:t>
            </w:r>
          </w:p>
        </w:tc>
        <w:tc>
          <w:tcPr>
            <w:tcW w:w="3521" w:type="dxa"/>
          </w:tcPr>
          <w:p w:rsidR="002B7A14" w:rsidRPr="000E1730" w:rsidRDefault="002B7A14" w:rsidP="0047273A">
            <w:pPr>
              <w:pStyle w:val="Tabela-zawarto"/>
              <w:jc w:val="center"/>
              <w:rPr>
                <w:lang w:val="en-US"/>
              </w:rPr>
            </w:pPr>
            <w:r w:rsidRPr="000E1730">
              <w:rPr>
                <w:lang w:val="en-US"/>
              </w:rPr>
              <w:t>0 (dla powodzenia)</w:t>
            </w:r>
          </w:p>
        </w:tc>
        <w:tc>
          <w:tcPr>
            <w:tcW w:w="1310" w:type="dxa"/>
          </w:tcPr>
          <w:p w:rsidR="002B7A14" w:rsidRPr="000E1730" w:rsidRDefault="002B7A14" w:rsidP="0047273A">
            <w:pPr>
              <w:pStyle w:val="Tabela-zawarto"/>
              <w:jc w:val="center"/>
            </w:pPr>
            <w:r w:rsidRPr="000E1730">
              <w:t>Kod błędu (dla niepowodzenia)</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Severity</w:t>
            </w:r>
          </w:p>
        </w:tc>
        <w:tc>
          <w:tcPr>
            <w:tcW w:w="5423" w:type="dxa"/>
          </w:tcPr>
          <w:p w:rsidR="002B7A14" w:rsidRPr="000E1730" w:rsidRDefault="002B7A14" w:rsidP="0047273A">
            <w:pPr>
              <w:pStyle w:val="Tabela-zawarto"/>
            </w:pPr>
            <w:r w:rsidRPr="000E1730">
              <w:t>Znaczenie kodu (ciężar błędu)</w:t>
            </w:r>
          </w:p>
        </w:tc>
        <w:tc>
          <w:tcPr>
            <w:tcW w:w="3521" w:type="dxa"/>
          </w:tcPr>
          <w:p w:rsidR="002B7A14" w:rsidRPr="000E1730" w:rsidRDefault="002B7A14" w:rsidP="0047273A">
            <w:pPr>
              <w:pStyle w:val="Tabela-zawarto"/>
              <w:jc w:val="center"/>
              <w:rPr>
                <w:lang w:val="en-US"/>
              </w:rPr>
            </w:pPr>
            <w:r w:rsidRPr="000E1730">
              <w:rPr>
                <w:lang w:val="en-US"/>
              </w:rPr>
              <w:t>Info</w:t>
            </w:r>
          </w:p>
        </w:tc>
        <w:tc>
          <w:tcPr>
            <w:tcW w:w="1310" w:type="dxa"/>
          </w:tcPr>
          <w:p w:rsidR="002B7A14" w:rsidRPr="000E1730" w:rsidRDefault="002B7A14" w:rsidP="0047273A">
            <w:pPr>
              <w:pStyle w:val="Tabela-zawarto"/>
              <w:jc w:val="center"/>
              <w:rPr>
                <w:lang w:val="en-US"/>
              </w:rPr>
            </w:pPr>
            <w:r w:rsidRPr="000E1730">
              <w:rPr>
                <w:lang w:val="en-US"/>
              </w:rPr>
              <w:t>Error</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rPr>
                <w:lang w:val="en-US"/>
              </w:rPr>
            </w:pPr>
            <w:r w:rsidRPr="000E1730">
              <w:rPr>
                <w:lang w:val="en-US"/>
              </w:rPr>
              <w:t>-   -   StatusDescription</w:t>
            </w:r>
          </w:p>
        </w:tc>
        <w:tc>
          <w:tcPr>
            <w:tcW w:w="5423" w:type="dxa"/>
          </w:tcPr>
          <w:p w:rsidR="002B7A14" w:rsidRPr="000E1730" w:rsidRDefault="002B7A14" w:rsidP="0047273A">
            <w:pPr>
              <w:pStyle w:val="Tabela-zawarto"/>
            </w:pPr>
            <w:r w:rsidRPr="000E1730">
              <w:t>Opis statusu</w:t>
            </w:r>
          </w:p>
        </w:tc>
        <w:tc>
          <w:tcPr>
            <w:tcW w:w="3521" w:type="dxa"/>
          </w:tcPr>
          <w:p w:rsidR="002B7A14" w:rsidRPr="000E1730" w:rsidRDefault="002B7A14" w:rsidP="0047273A">
            <w:pPr>
              <w:pStyle w:val="Tabela-zawarto"/>
              <w:jc w:val="center"/>
            </w:pPr>
            <w:r w:rsidRPr="000E1730">
              <w:t>Sukces</w:t>
            </w:r>
          </w:p>
        </w:tc>
        <w:tc>
          <w:tcPr>
            <w:tcW w:w="1310" w:type="dxa"/>
          </w:tcPr>
          <w:p w:rsidR="002B7A14" w:rsidRPr="000E1730" w:rsidRDefault="002B7A14" w:rsidP="0047273A">
            <w:pPr>
              <w:pStyle w:val="Tabela-zawarto"/>
              <w:jc w:val="center"/>
            </w:pPr>
            <w:r w:rsidRPr="000E1730">
              <w:t>Niepowodzenie. Opis RBE błędu</w:t>
            </w:r>
          </w:p>
        </w:tc>
      </w:tr>
      <w:tr w:rsidR="002B7A14" w:rsidRPr="000E1730" w:rsidTr="00E2085D">
        <w:trPr>
          <w:jc w:val="center"/>
        </w:trPr>
        <w:tc>
          <w:tcPr>
            <w:tcW w:w="578" w:type="dxa"/>
          </w:tcPr>
          <w:p w:rsidR="002B7A14" w:rsidRPr="000E1730" w:rsidRDefault="002B7A14" w:rsidP="0047273A">
            <w:pPr>
              <w:pStyle w:val="Tabela-zawarto"/>
              <w:rPr>
                <w:lang w:val="en-US"/>
              </w:rPr>
            </w:pPr>
          </w:p>
        </w:tc>
        <w:tc>
          <w:tcPr>
            <w:tcW w:w="3154" w:type="dxa"/>
          </w:tcPr>
          <w:p w:rsidR="002B7A14" w:rsidRPr="000E1730" w:rsidRDefault="002B7A14" w:rsidP="0047273A">
            <w:pPr>
              <w:pStyle w:val="Tabela-zawarto"/>
            </w:pPr>
            <w:r w:rsidRPr="000E1730">
              <w:t>-   ResponseDetailsOmit</w:t>
            </w:r>
          </w:p>
        </w:tc>
        <w:tc>
          <w:tcPr>
            <w:tcW w:w="5423" w:type="dxa"/>
          </w:tcPr>
          <w:p w:rsidR="002B7A14" w:rsidRPr="000E1730" w:rsidRDefault="002B7A14" w:rsidP="0047273A">
            <w:pPr>
              <w:pStyle w:val="Tabela-zawarto"/>
            </w:pPr>
            <w:r w:rsidRPr="000E1730">
              <w:t>Wskaźnik określający czy w odpowiedzi mają być przekazane szczegóły lokaty</w:t>
            </w:r>
          </w:p>
        </w:tc>
        <w:tc>
          <w:tcPr>
            <w:tcW w:w="4831" w:type="dxa"/>
            <w:gridSpan w:val="2"/>
          </w:tcPr>
          <w:p w:rsidR="002B7A14" w:rsidRPr="000E1730" w:rsidRDefault="002B7A14" w:rsidP="0047273A">
            <w:pPr>
              <w:pStyle w:val="Tabela-zawarto"/>
              <w:jc w:val="center"/>
            </w:pPr>
            <w:r w:rsidRPr="000E1730">
              <w:t>False</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CriteriaInclude</w:t>
            </w:r>
          </w:p>
        </w:tc>
        <w:tc>
          <w:tcPr>
            <w:tcW w:w="5423" w:type="dxa"/>
          </w:tcPr>
          <w:p w:rsidR="002B7A14" w:rsidRPr="000E1730" w:rsidRDefault="002B7A14" w:rsidP="0047273A">
            <w:pPr>
              <w:pStyle w:val="Tabela-zawarto"/>
            </w:pPr>
            <w:r w:rsidRPr="000E1730">
              <w:t xml:space="preserve">Wskaźnik określający czy w odpowiedzi mają być przedstawione kryteria </w:t>
            </w:r>
          </w:p>
        </w:tc>
        <w:tc>
          <w:tcPr>
            <w:tcW w:w="4831" w:type="dxa"/>
            <w:gridSpan w:val="2"/>
          </w:tcPr>
          <w:p w:rsidR="002B7A14" w:rsidRPr="000E1730" w:rsidRDefault="002B7A14" w:rsidP="0047273A">
            <w:pPr>
              <w:pStyle w:val="Tabela-zawarto"/>
              <w:jc w:val="center"/>
            </w:pPr>
            <w:r w:rsidRPr="000E1730">
              <w:t>False/True (Uzupełniony na podstawie DepositCancellationRequest)</w:t>
            </w:r>
          </w:p>
        </w:tc>
      </w:tr>
      <w:tr w:rsidR="002B7A14" w:rsidRPr="000E1730" w:rsidTr="00E2085D">
        <w:trPr>
          <w:jc w:val="center"/>
        </w:trPr>
        <w:tc>
          <w:tcPr>
            <w:tcW w:w="578" w:type="dxa"/>
          </w:tcPr>
          <w:p w:rsidR="002B7A14" w:rsidRPr="000E1730" w:rsidRDefault="002B7A14" w:rsidP="0047273A">
            <w:pPr>
              <w:pStyle w:val="Tabela-zawarto"/>
            </w:pPr>
            <w:r w:rsidRPr="000E1730">
              <w:t>H-10</w:t>
            </w:r>
          </w:p>
        </w:tc>
        <w:tc>
          <w:tcPr>
            <w:tcW w:w="3154" w:type="dxa"/>
          </w:tcPr>
          <w:p w:rsidR="002B7A14" w:rsidRPr="000E1730" w:rsidRDefault="002B7A14" w:rsidP="0047273A">
            <w:pPr>
              <w:pStyle w:val="Tabela-zawarto"/>
            </w:pPr>
            <w:r w:rsidRPr="000E1730">
              <w:t>-   DepositCancellationCriteria</w:t>
            </w:r>
          </w:p>
        </w:tc>
        <w:tc>
          <w:tcPr>
            <w:tcW w:w="5423" w:type="dxa"/>
          </w:tcPr>
          <w:p w:rsidR="002B7A14" w:rsidRPr="000E1730" w:rsidRDefault="002B7A14" w:rsidP="0047273A">
            <w:pPr>
              <w:pStyle w:val="Tabela-zawarto"/>
            </w:pPr>
            <w:r w:rsidRPr="000E1730">
              <w:t>Komponent zawierający kryteria wyboru dla anulowanych lokat</w:t>
            </w:r>
          </w:p>
        </w:tc>
        <w:tc>
          <w:tcPr>
            <w:tcW w:w="4831" w:type="dxa"/>
            <w:gridSpan w:val="2"/>
          </w:tcPr>
          <w:p w:rsidR="002B7A14" w:rsidRPr="000E1730" w:rsidRDefault="002B7A14" w:rsidP="0047273A">
            <w:pPr>
              <w:pStyle w:val="Tabela-zawarto"/>
              <w:jc w:val="center"/>
            </w:pPr>
            <w:r>
              <w:t>Sekcja uzupełniana</w:t>
            </w:r>
            <w:r w:rsidRPr="000E1730">
              <w:t xml:space="preserve"> kryteriami zamieszczonymi w zapytaniu</w:t>
            </w:r>
            <w:r>
              <w:t xml:space="preserve">, </w:t>
            </w:r>
            <w:r w:rsidRPr="000E1730">
              <w:t>gdy CriteriaInclude = True</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TransactionIdentifier</w:t>
            </w:r>
          </w:p>
        </w:tc>
        <w:tc>
          <w:tcPr>
            <w:tcW w:w="5423" w:type="dxa"/>
          </w:tcPr>
          <w:p w:rsidR="002B7A14" w:rsidRPr="000E1730" w:rsidRDefault="002B7A14" w:rsidP="0047273A">
            <w:pPr>
              <w:pStyle w:val="Tabela-zawarto"/>
            </w:pPr>
            <w:r w:rsidRPr="000E1730">
              <w:t>Identyfikator transakcji nadawany przez klienta</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BankTransactionIdentifier</w:t>
            </w:r>
          </w:p>
        </w:tc>
        <w:tc>
          <w:tcPr>
            <w:tcW w:w="5423" w:type="dxa"/>
          </w:tcPr>
          <w:p w:rsidR="002B7A14" w:rsidRPr="000E1730" w:rsidRDefault="002B7A14" w:rsidP="0047273A">
            <w:pPr>
              <w:pStyle w:val="Tabela-zawarto"/>
            </w:pPr>
            <w:r w:rsidRPr="000E1730">
              <w:t>Identyfikator transakcji nadawany przez bank</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rPr>
                <w:lang w:val="en-US"/>
              </w:rPr>
            </w:pPr>
            <w:r w:rsidRPr="000E1730">
              <w:rPr>
                <w:lang w:val="en-US"/>
              </w:rPr>
              <w:t>A-10</w:t>
            </w:r>
          </w:p>
        </w:tc>
        <w:tc>
          <w:tcPr>
            <w:tcW w:w="3154" w:type="dxa"/>
          </w:tcPr>
          <w:p w:rsidR="002B7A14" w:rsidRPr="000E1730" w:rsidRDefault="002B7A14" w:rsidP="0047273A">
            <w:pPr>
              <w:pStyle w:val="Tabela-zawarto"/>
              <w:rPr>
                <w:lang w:val="en-US"/>
              </w:rPr>
            </w:pPr>
            <w:r w:rsidRPr="000E1730">
              <w:rPr>
                <w:lang w:val="en-US"/>
              </w:rPr>
              <w:t>-   -   -   DepositAccount</w:t>
            </w:r>
          </w:p>
        </w:tc>
        <w:tc>
          <w:tcPr>
            <w:tcW w:w="5423" w:type="dxa"/>
          </w:tcPr>
          <w:p w:rsidR="002B7A14" w:rsidRPr="000E1730" w:rsidRDefault="002B7A14" w:rsidP="0047273A">
            <w:pPr>
              <w:pStyle w:val="Tabela-zawarto"/>
            </w:pPr>
            <w:r w:rsidRPr="000E1730">
              <w:t>Informacje o rachunku lokaty</w:t>
            </w:r>
          </w:p>
        </w:tc>
        <w:tc>
          <w:tcPr>
            <w:tcW w:w="4831"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rPr>
                <w:lang w:val="en-US"/>
              </w:rPr>
            </w:pPr>
            <w:r w:rsidRPr="000E1730">
              <w:rPr>
                <w:lang w:val="en-US"/>
              </w:rPr>
              <w:t>-   -   -   -   AccountIdentifier</w:t>
            </w:r>
          </w:p>
        </w:tc>
        <w:tc>
          <w:tcPr>
            <w:tcW w:w="5423" w:type="dxa"/>
          </w:tcPr>
          <w:p w:rsidR="002B7A14" w:rsidRPr="000E1730" w:rsidRDefault="002B7A14" w:rsidP="0047273A">
            <w:pPr>
              <w:pStyle w:val="Tabela-zawarto"/>
            </w:pPr>
            <w:r w:rsidRPr="000E1730">
              <w:t>Numer rachunku</w:t>
            </w:r>
          </w:p>
        </w:tc>
        <w:tc>
          <w:tcPr>
            <w:tcW w:w="4831"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8" w:type="dxa"/>
          </w:tcPr>
          <w:p w:rsidR="002B7A14" w:rsidRPr="000E1730" w:rsidRDefault="002B7A14" w:rsidP="0047273A">
            <w:pPr>
              <w:pStyle w:val="Tabela-zawarto"/>
              <w:rPr>
                <w:lang w:val="en-US"/>
              </w:rPr>
            </w:pPr>
            <w:r w:rsidRPr="000E1730">
              <w:rPr>
                <w:lang w:val="en-US"/>
              </w:rPr>
              <w:t>H-12</w:t>
            </w:r>
          </w:p>
        </w:tc>
        <w:tc>
          <w:tcPr>
            <w:tcW w:w="3154" w:type="dxa"/>
            <w:shd w:val="clear" w:color="auto" w:fill="00FFFF"/>
          </w:tcPr>
          <w:p w:rsidR="002B7A14" w:rsidRPr="000E1730" w:rsidRDefault="002B7A14" w:rsidP="0047273A">
            <w:pPr>
              <w:pStyle w:val="Tabela-zawarto"/>
              <w:rPr>
                <w:lang w:val="en-US"/>
              </w:rPr>
            </w:pPr>
            <w:r w:rsidRPr="000E1730">
              <w:rPr>
                <w:lang w:val="en-US"/>
              </w:rPr>
              <w:t xml:space="preserve">-   DepositDocument               </w:t>
            </w:r>
            <w:r w:rsidRPr="000E1730">
              <w:rPr>
                <w:b/>
                <w:lang w:val="en-US"/>
              </w:rPr>
              <w:t>OR</w:t>
            </w:r>
          </w:p>
        </w:tc>
        <w:tc>
          <w:tcPr>
            <w:tcW w:w="5423" w:type="dxa"/>
          </w:tcPr>
          <w:p w:rsidR="002B7A14" w:rsidRPr="000E1730" w:rsidRDefault="002B7A14" w:rsidP="0047273A">
            <w:pPr>
              <w:pStyle w:val="Tabela-zawarto"/>
            </w:pPr>
            <w:r w:rsidRPr="000E1730">
              <w:t>Komponent zawierający informacje o anulowanej lokacie</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815B23" w:rsidRDefault="002B7A14" w:rsidP="0047273A">
            <w:pPr>
              <w:pStyle w:val="Tabela-zawarto"/>
            </w:pPr>
          </w:p>
        </w:tc>
        <w:tc>
          <w:tcPr>
            <w:tcW w:w="3154" w:type="dxa"/>
          </w:tcPr>
          <w:p w:rsidR="002B7A14" w:rsidRPr="000E1730" w:rsidRDefault="002B7A14" w:rsidP="004D122E">
            <w:pPr>
              <w:pStyle w:val="Tabela-zawarto"/>
            </w:pPr>
            <w:r>
              <w:t xml:space="preserve">-   -   </w:t>
            </w:r>
            <w:r w:rsidRPr="00EA4E82">
              <w:t>ImmediateDeposit</w:t>
            </w:r>
          </w:p>
        </w:tc>
        <w:tc>
          <w:tcPr>
            <w:tcW w:w="5423" w:type="dxa"/>
          </w:tcPr>
          <w:p w:rsidR="002B7A14" w:rsidRPr="000E1730" w:rsidRDefault="002B7A14" w:rsidP="004D122E">
            <w:pPr>
              <w:pStyle w:val="Tabela-zawarto"/>
              <w:rPr>
                <w:rFonts w:cs="Arial"/>
              </w:rPr>
            </w:pPr>
            <w:r w:rsidRPr="000E1730">
              <w:t>Wskaźnik pilności wykonania</w:t>
            </w:r>
            <w:r>
              <w:t xml:space="preserve"> zlecenia założenia lokaty</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r w:rsidRPr="000E1730">
              <w:t>A-17</w:t>
            </w:r>
          </w:p>
        </w:tc>
        <w:tc>
          <w:tcPr>
            <w:tcW w:w="3154" w:type="dxa"/>
          </w:tcPr>
          <w:p w:rsidR="002B7A14" w:rsidRPr="000E1730" w:rsidRDefault="002B7A14" w:rsidP="0047273A">
            <w:pPr>
              <w:pStyle w:val="Tabela-zawarto"/>
            </w:pPr>
            <w:r w:rsidRPr="000E1730">
              <w:t>-   -   CustomerParty</w:t>
            </w:r>
          </w:p>
        </w:tc>
        <w:tc>
          <w:tcPr>
            <w:tcW w:w="5423" w:type="dxa"/>
          </w:tcPr>
          <w:p w:rsidR="002B7A14" w:rsidRPr="000E1730" w:rsidRDefault="002B7A14" w:rsidP="0047273A">
            <w:pPr>
              <w:pStyle w:val="Tabela-zawarto"/>
            </w:pPr>
            <w:r w:rsidRPr="000E1730">
              <w:t xml:space="preserve">Informacje o kliencie </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Identifier</w:t>
            </w:r>
          </w:p>
        </w:tc>
        <w:tc>
          <w:tcPr>
            <w:tcW w:w="5423" w:type="dxa"/>
          </w:tcPr>
          <w:p w:rsidR="002B7A14" w:rsidRPr="000E1730" w:rsidRDefault="002B7A14" w:rsidP="0047273A">
            <w:pPr>
              <w:pStyle w:val="Tabela-zawarto"/>
            </w:pPr>
            <w:r w:rsidRPr="000E1730">
              <w:t>Identyfikator klienta</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Name</w:t>
            </w:r>
          </w:p>
        </w:tc>
        <w:tc>
          <w:tcPr>
            <w:tcW w:w="5423" w:type="dxa"/>
          </w:tcPr>
          <w:p w:rsidR="002B7A14" w:rsidRPr="000E1730" w:rsidRDefault="002B7A14" w:rsidP="0047273A">
            <w:pPr>
              <w:pStyle w:val="Tabela-zawarto"/>
            </w:pPr>
            <w:r w:rsidRPr="000E1730">
              <w:t>Nazwa klienta</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AdditionalName</w:t>
            </w:r>
          </w:p>
        </w:tc>
        <w:tc>
          <w:tcPr>
            <w:tcW w:w="5423" w:type="dxa"/>
          </w:tcPr>
          <w:p w:rsidR="002B7A14" w:rsidRPr="000E1730" w:rsidRDefault="002B7A14" w:rsidP="0047273A">
            <w:pPr>
              <w:pStyle w:val="Tabela-zawarto"/>
            </w:pPr>
            <w:r w:rsidRPr="000E1730">
              <w:t>Dodatkowa nazwa klienta</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Description</w:t>
            </w:r>
          </w:p>
        </w:tc>
        <w:tc>
          <w:tcPr>
            <w:tcW w:w="5423" w:type="dxa"/>
          </w:tcPr>
          <w:p w:rsidR="002B7A14" w:rsidRPr="000E1730" w:rsidRDefault="002B7A14" w:rsidP="0047273A">
            <w:pPr>
              <w:pStyle w:val="Tabela-zawarto"/>
            </w:pPr>
            <w:r w:rsidRPr="000E1730">
              <w:t>Dodatkowe informacje o kliencie</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r w:rsidRPr="000E1730">
              <w:t>A-11</w:t>
            </w:r>
          </w:p>
        </w:tc>
        <w:tc>
          <w:tcPr>
            <w:tcW w:w="3154" w:type="dxa"/>
          </w:tcPr>
          <w:p w:rsidR="002B7A14" w:rsidRPr="000E1730" w:rsidRDefault="002B7A14" w:rsidP="0047273A">
            <w:pPr>
              <w:pStyle w:val="Tabela-zawarto"/>
            </w:pPr>
            <w:r w:rsidRPr="000E1730">
              <w:t>-   -   -   Address</w:t>
            </w:r>
          </w:p>
        </w:tc>
        <w:tc>
          <w:tcPr>
            <w:tcW w:w="5423" w:type="dxa"/>
          </w:tcPr>
          <w:p w:rsidR="002B7A14" w:rsidRPr="000E1730" w:rsidRDefault="002B7A14" w:rsidP="0047273A">
            <w:pPr>
              <w:pStyle w:val="Tabela-zawarto"/>
            </w:pPr>
            <w:r w:rsidRPr="000E1730">
              <w:t>Adres klienta (podawany w postaci sformatowanej lub niesformatowanej)</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Borders>
              <w:bottom w:val="nil"/>
            </w:tcBorders>
          </w:tcPr>
          <w:p w:rsidR="002B7A14" w:rsidRPr="000E1730" w:rsidRDefault="002B7A14" w:rsidP="0047273A">
            <w:pPr>
              <w:pStyle w:val="Tabela-zawarto"/>
              <w:rPr>
                <w:lang w:val="en-US"/>
              </w:rPr>
            </w:pPr>
            <w:r w:rsidRPr="000E1730">
              <w:rPr>
                <w:lang w:val="en-US"/>
              </w:rPr>
              <w:t>-   -   -   -   AddressType</w:t>
            </w:r>
          </w:p>
        </w:tc>
        <w:tc>
          <w:tcPr>
            <w:tcW w:w="5423" w:type="dxa"/>
          </w:tcPr>
          <w:p w:rsidR="002B7A14" w:rsidRPr="000E1730" w:rsidRDefault="002B7A14" w:rsidP="0047273A">
            <w:pPr>
              <w:pStyle w:val="Tabela-zawarto"/>
            </w:pPr>
            <w:r w:rsidRPr="000E1730">
              <w:t>Typ adresu</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Borders>
              <w:bottom w:val="nil"/>
            </w:tcBorders>
          </w:tcPr>
          <w:p w:rsidR="002B7A14" w:rsidRPr="000E1730" w:rsidRDefault="002B7A14" w:rsidP="0047273A">
            <w:pPr>
              <w:pStyle w:val="Tabela-zawarto"/>
              <w:rPr>
                <w:lang w:val="en-US"/>
              </w:rPr>
            </w:pPr>
          </w:p>
        </w:tc>
        <w:tc>
          <w:tcPr>
            <w:tcW w:w="3154" w:type="dxa"/>
            <w:tcBorders>
              <w:bottom w:val="nil"/>
            </w:tcBorders>
            <w:shd w:val="clear" w:color="auto" w:fill="00FFFF"/>
          </w:tcPr>
          <w:p w:rsidR="002B7A14" w:rsidRPr="000E1730" w:rsidRDefault="002B7A14" w:rsidP="0047273A">
            <w:pPr>
              <w:pStyle w:val="Tabela-zawarto"/>
              <w:rPr>
                <w:lang w:val="en-US"/>
              </w:rPr>
            </w:pPr>
            <w:r w:rsidRPr="000E1730">
              <w:rPr>
                <w:lang w:val="en-US"/>
              </w:rPr>
              <w:t xml:space="preserve">-   -   -   -   StreetName                      </w:t>
            </w:r>
            <w:r w:rsidRPr="000E1730">
              <w:rPr>
                <w:b/>
                <w:lang w:val="en-US"/>
              </w:rPr>
              <w:t>XOR</w:t>
            </w:r>
          </w:p>
        </w:tc>
        <w:tc>
          <w:tcPr>
            <w:tcW w:w="5423" w:type="dxa"/>
          </w:tcPr>
          <w:p w:rsidR="002B7A14" w:rsidRPr="000E1730" w:rsidRDefault="002B7A14" w:rsidP="0047273A">
            <w:pPr>
              <w:pStyle w:val="Tabela-zawarto"/>
            </w:pPr>
            <w:r w:rsidRPr="000E1730">
              <w:t>Nazwa ulicy, nr budynku</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Borders>
              <w:top w:val="nil"/>
              <w:bottom w:val="nil"/>
            </w:tcBorders>
          </w:tcPr>
          <w:p w:rsidR="002B7A14" w:rsidRPr="000E1730" w:rsidRDefault="002B7A14" w:rsidP="0047273A">
            <w:pPr>
              <w:pStyle w:val="Tabela-zawarto"/>
            </w:pPr>
          </w:p>
        </w:tc>
        <w:tc>
          <w:tcPr>
            <w:tcW w:w="3154" w:type="dxa"/>
            <w:tcBorders>
              <w:top w:val="nil"/>
              <w:bottom w:val="nil"/>
            </w:tcBorders>
            <w:shd w:val="clear" w:color="auto" w:fill="00FFFF"/>
          </w:tcPr>
          <w:p w:rsidR="002B7A14" w:rsidRPr="000E1730" w:rsidRDefault="002B7A14" w:rsidP="0047273A">
            <w:pPr>
              <w:pStyle w:val="Tabela-zawarto"/>
            </w:pPr>
            <w:r w:rsidRPr="000E1730">
              <w:t>-   -   -   -   PostCode</w:t>
            </w:r>
          </w:p>
        </w:tc>
        <w:tc>
          <w:tcPr>
            <w:tcW w:w="5423" w:type="dxa"/>
          </w:tcPr>
          <w:p w:rsidR="002B7A14" w:rsidRPr="000E1730" w:rsidRDefault="002B7A14" w:rsidP="0047273A">
            <w:pPr>
              <w:pStyle w:val="Tabela-zawarto"/>
            </w:pPr>
            <w:r w:rsidRPr="000E1730">
              <w:t>Kod pocztowy</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Borders>
              <w:top w:val="nil"/>
              <w:bottom w:val="dashed" w:sz="4" w:space="0" w:color="auto"/>
            </w:tcBorders>
          </w:tcPr>
          <w:p w:rsidR="002B7A14" w:rsidRPr="000E1730" w:rsidRDefault="002B7A14" w:rsidP="0047273A">
            <w:pPr>
              <w:pStyle w:val="Tabela-zawarto"/>
            </w:pPr>
          </w:p>
        </w:tc>
        <w:tc>
          <w:tcPr>
            <w:tcW w:w="3154" w:type="dxa"/>
            <w:tcBorders>
              <w:top w:val="nil"/>
              <w:bottom w:val="dashed" w:sz="4" w:space="0" w:color="auto"/>
            </w:tcBorders>
            <w:shd w:val="clear" w:color="auto" w:fill="00FFFF"/>
          </w:tcPr>
          <w:p w:rsidR="002B7A14" w:rsidRPr="000E1730" w:rsidRDefault="002B7A14" w:rsidP="0047273A">
            <w:pPr>
              <w:pStyle w:val="Tabela-zawarto"/>
            </w:pPr>
            <w:r w:rsidRPr="000E1730">
              <w:t>-   -   -   -   CityName</w:t>
            </w:r>
          </w:p>
        </w:tc>
        <w:tc>
          <w:tcPr>
            <w:tcW w:w="5423" w:type="dxa"/>
          </w:tcPr>
          <w:p w:rsidR="002B7A14" w:rsidRPr="000E1730" w:rsidRDefault="002B7A14" w:rsidP="0047273A">
            <w:pPr>
              <w:pStyle w:val="Tabela-zawarto"/>
            </w:pPr>
            <w:r w:rsidRPr="000E1730">
              <w:t>Nazwa miasta</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Borders>
              <w:top w:val="dashed" w:sz="4" w:space="0" w:color="auto"/>
              <w:bottom w:val="nil"/>
            </w:tcBorders>
          </w:tcPr>
          <w:p w:rsidR="002B7A14" w:rsidRPr="000E1730" w:rsidRDefault="002B7A14" w:rsidP="0047273A">
            <w:pPr>
              <w:pStyle w:val="Tabela-zawarto"/>
            </w:pPr>
          </w:p>
        </w:tc>
        <w:tc>
          <w:tcPr>
            <w:tcW w:w="3154" w:type="dxa"/>
            <w:tcBorders>
              <w:top w:val="dashed" w:sz="4" w:space="0" w:color="auto"/>
              <w:bottom w:val="nil"/>
            </w:tcBorders>
            <w:shd w:val="clear" w:color="auto" w:fill="00FFFF"/>
          </w:tcPr>
          <w:p w:rsidR="002B7A14" w:rsidRPr="000E1730" w:rsidRDefault="002B7A14" w:rsidP="0047273A">
            <w:pPr>
              <w:pStyle w:val="Tabela-zawarto"/>
            </w:pPr>
            <w:r w:rsidRPr="000E1730">
              <w:t xml:space="preserve">-   -   -   -   PostalAddressLine1         </w:t>
            </w:r>
            <w:r w:rsidRPr="000E1730">
              <w:rPr>
                <w:b/>
              </w:rPr>
              <w:t>XOR</w:t>
            </w:r>
          </w:p>
        </w:tc>
        <w:tc>
          <w:tcPr>
            <w:tcW w:w="5423" w:type="dxa"/>
          </w:tcPr>
          <w:p w:rsidR="002B7A14" w:rsidRPr="000E1730" w:rsidRDefault="002B7A14" w:rsidP="0047273A">
            <w:pPr>
              <w:pStyle w:val="Tabela-zawarto"/>
            </w:pPr>
            <w:r w:rsidRPr="000E1730">
              <w:t>Pierwsza linia adresu</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Borders>
              <w:top w:val="nil"/>
            </w:tcBorders>
          </w:tcPr>
          <w:p w:rsidR="002B7A14" w:rsidRPr="000E1730" w:rsidRDefault="002B7A14" w:rsidP="0047273A">
            <w:pPr>
              <w:pStyle w:val="Tabela-zawarto"/>
            </w:pPr>
          </w:p>
        </w:tc>
        <w:tc>
          <w:tcPr>
            <w:tcW w:w="3154" w:type="dxa"/>
            <w:tcBorders>
              <w:top w:val="nil"/>
            </w:tcBorders>
            <w:shd w:val="clear" w:color="auto" w:fill="00FFFF"/>
          </w:tcPr>
          <w:p w:rsidR="002B7A14" w:rsidRPr="000E1730" w:rsidRDefault="002B7A14" w:rsidP="0047273A">
            <w:pPr>
              <w:pStyle w:val="Tabela-zawarto"/>
            </w:pPr>
            <w:r w:rsidRPr="000E1730">
              <w:t>-   -   -   -   PostalAddressLine2</w:t>
            </w:r>
          </w:p>
        </w:tc>
        <w:tc>
          <w:tcPr>
            <w:tcW w:w="5423" w:type="dxa"/>
          </w:tcPr>
          <w:p w:rsidR="002B7A14" w:rsidRPr="000E1730" w:rsidRDefault="002B7A14" w:rsidP="0047273A">
            <w:pPr>
              <w:pStyle w:val="Tabela-zawarto"/>
            </w:pPr>
            <w:r w:rsidRPr="000E1730">
              <w:t>Druga linia adresu</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   Country</w:t>
            </w:r>
          </w:p>
        </w:tc>
        <w:tc>
          <w:tcPr>
            <w:tcW w:w="5423" w:type="dxa"/>
          </w:tcPr>
          <w:p w:rsidR="002B7A14" w:rsidRPr="000E1730" w:rsidRDefault="002B7A14" w:rsidP="0047273A">
            <w:pPr>
              <w:pStyle w:val="Tabela-zawarto"/>
            </w:pPr>
            <w:r w:rsidRPr="000E1730">
              <w:t>Kod kraju</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r w:rsidRPr="000E1730">
              <w:t>A-15</w:t>
            </w:r>
          </w:p>
        </w:tc>
        <w:tc>
          <w:tcPr>
            <w:tcW w:w="3154" w:type="dxa"/>
          </w:tcPr>
          <w:p w:rsidR="002B7A14" w:rsidRPr="000E1730" w:rsidRDefault="002B7A14" w:rsidP="0047273A">
            <w:pPr>
              <w:pStyle w:val="Tabela-zawarto"/>
            </w:pPr>
            <w:r w:rsidRPr="000E1730">
              <w:t>-   -   CustomerFinancialInstitution</w:t>
            </w:r>
          </w:p>
        </w:tc>
        <w:tc>
          <w:tcPr>
            <w:tcW w:w="5423" w:type="dxa"/>
          </w:tcPr>
          <w:p w:rsidR="002B7A14" w:rsidRPr="000E1730" w:rsidRDefault="002B7A14" w:rsidP="0047273A">
            <w:pPr>
              <w:pStyle w:val="Tabela-zawarto"/>
            </w:pPr>
            <w:r w:rsidRPr="000E1730">
              <w:t xml:space="preserve">Informacje o banku/oddziale banku obsługującym rachunek klienta </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FIIdentifier</w:t>
            </w:r>
          </w:p>
        </w:tc>
        <w:tc>
          <w:tcPr>
            <w:tcW w:w="5423" w:type="dxa"/>
          </w:tcPr>
          <w:p w:rsidR="002B7A14" w:rsidRPr="000E1730" w:rsidRDefault="002B7A14" w:rsidP="0047273A">
            <w:pPr>
              <w:pStyle w:val="Tabela-zawarto"/>
            </w:pPr>
            <w:r w:rsidRPr="000E1730">
              <w:t>Identyfikator banku/oddziału banku</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Name</w:t>
            </w:r>
          </w:p>
        </w:tc>
        <w:tc>
          <w:tcPr>
            <w:tcW w:w="5423" w:type="dxa"/>
          </w:tcPr>
          <w:p w:rsidR="002B7A14" w:rsidRPr="000E1730" w:rsidRDefault="002B7A14" w:rsidP="0047273A">
            <w:pPr>
              <w:pStyle w:val="Tabela-zawarto"/>
            </w:pPr>
            <w:r w:rsidRPr="000E1730">
              <w:t>Nazwa oddziału/banku</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r w:rsidRPr="000E1730">
              <w:t>H-11</w:t>
            </w:r>
          </w:p>
        </w:tc>
        <w:tc>
          <w:tcPr>
            <w:tcW w:w="3154" w:type="dxa"/>
          </w:tcPr>
          <w:p w:rsidR="002B7A14" w:rsidRPr="000E1730" w:rsidRDefault="002B7A14" w:rsidP="0047273A">
            <w:pPr>
              <w:pStyle w:val="Tabela-zawarto"/>
            </w:pPr>
            <w:r w:rsidRPr="000E1730">
              <w:t>-   -   DepositDetails</w:t>
            </w:r>
          </w:p>
        </w:tc>
        <w:tc>
          <w:tcPr>
            <w:tcW w:w="5423" w:type="dxa"/>
          </w:tcPr>
          <w:p w:rsidR="002B7A14" w:rsidRPr="000E1730" w:rsidRDefault="002B7A14" w:rsidP="0047273A">
            <w:pPr>
              <w:pStyle w:val="Tabela-zawarto"/>
            </w:pPr>
            <w:r w:rsidRPr="000E1730">
              <w:t>Szczegółowe warunki lokaty</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TransactionIdentifier</w:t>
            </w:r>
          </w:p>
        </w:tc>
        <w:tc>
          <w:tcPr>
            <w:tcW w:w="5423" w:type="dxa"/>
          </w:tcPr>
          <w:p w:rsidR="002B7A14" w:rsidRPr="000E1730" w:rsidRDefault="002B7A14" w:rsidP="0047273A">
            <w:pPr>
              <w:pStyle w:val="Tabela-zawarto"/>
            </w:pPr>
            <w:r w:rsidRPr="000E1730">
              <w:t>Identyfikator transakcji nadawany przez klienta</w:t>
            </w:r>
          </w:p>
        </w:tc>
        <w:tc>
          <w:tcPr>
            <w:tcW w:w="4831" w:type="dxa"/>
            <w:gridSpan w:val="2"/>
          </w:tcPr>
          <w:p w:rsidR="002B7A14" w:rsidRPr="000E1730" w:rsidRDefault="002B7A14" w:rsidP="0047273A">
            <w:pPr>
              <w:pStyle w:val="Tabela-zawarto"/>
              <w:jc w:val="center"/>
            </w:pPr>
            <w:r w:rsidRPr="000E1730">
              <w:t xml:space="preserve">Numer transakcji nadany przez </w:t>
            </w:r>
            <w:r w:rsidRPr="0032379D">
              <w:rPr>
                <w:highlight w:val="cyan"/>
              </w:rPr>
              <w:t>XXXX</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BankTransactionIdentifier</w:t>
            </w:r>
          </w:p>
        </w:tc>
        <w:tc>
          <w:tcPr>
            <w:tcW w:w="5423" w:type="dxa"/>
          </w:tcPr>
          <w:p w:rsidR="002B7A14" w:rsidRPr="000E1730" w:rsidRDefault="002B7A14" w:rsidP="0047273A">
            <w:pPr>
              <w:pStyle w:val="Tabela-zawarto"/>
            </w:pPr>
            <w:r w:rsidRPr="000E1730">
              <w:t>Identyfikator transakcji nadawany przez bank</w:t>
            </w:r>
          </w:p>
        </w:tc>
        <w:tc>
          <w:tcPr>
            <w:tcW w:w="4831" w:type="dxa"/>
            <w:gridSpan w:val="2"/>
          </w:tcPr>
          <w:p w:rsidR="002B7A14" w:rsidRPr="000E1730" w:rsidRDefault="002B7A14" w:rsidP="0047273A">
            <w:pPr>
              <w:pStyle w:val="Tabela-zawarto"/>
              <w:jc w:val="center"/>
            </w:pPr>
            <w:r w:rsidRPr="000E1730">
              <w:t>Numer lokaty nadany przez ZSK-C</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DepositAmount</w:t>
            </w:r>
          </w:p>
        </w:tc>
        <w:tc>
          <w:tcPr>
            <w:tcW w:w="5423" w:type="dxa"/>
          </w:tcPr>
          <w:p w:rsidR="002B7A14" w:rsidRPr="000E1730" w:rsidRDefault="002B7A14" w:rsidP="0047273A">
            <w:pPr>
              <w:pStyle w:val="Tabela-zawarto"/>
            </w:pPr>
            <w:r w:rsidRPr="000E1730">
              <w:t>Zadeklarowana przez klienta kwota wpłaty na konto lokaty</w:t>
            </w:r>
          </w:p>
        </w:tc>
        <w:tc>
          <w:tcPr>
            <w:tcW w:w="4831" w:type="dxa"/>
            <w:gridSpan w:val="2"/>
          </w:tcPr>
          <w:p w:rsidR="002B7A14" w:rsidRPr="000E1730" w:rsidRDefault="002B7A14" w:rsidP="0047273A">
            <w:pPr>
              <w:pStyle w:val="Tabela-zawarto"/>
              <w:jc w:val="center"/>
            </w:pPr>
            <w:r w:rsidRPr="000E1730">
              <w:t xml:space="preserve">Kwota </w:t>
            </w:r>
            <w:r>
              <w:t xml:space="preserve">i waluta </w:t>
            </w:r>
            <w:r w:rsidRPr="000E1730">
              <w:t>lokaty</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DepositCycleQuantity</w:t>
            </w:r>
          </w:p>
        </w:tc>
        <w:tc>
          <w:tcPr>
            <w:tcW w:w="5423" w:type="dxa"/>
          </w:tcPr>
          <w:p w:rsidR="002B7A14" w:rsidRPr="000E1730" w:rsidRDefault="002B7A14" w:rsidP="0047273A">
            <w:pPr>
              <w:pStyle w:val="Tabela-zawarto"/>
            </w:pPr>
            <w:r w:rsidRPr="000E1730">
              <w:t>Zadeklarowana przez klienta ilość cykli</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DepositStartDate</w:t>
            </w:r>
          </w:p>
        </w:tc>
        <w:tc>
          <w:tcPr>
            <w:tcW w:w="5423" w:type="dxa"/>
          </w:tcPr>
          <w:p w:rsidR="002B7A14" w:rsidRPr="000E1730" w:rsidRDefault="002B7A14" w:rsidP="0047273A">
            <w:pPr>
              <w:pStyle w:val="Tabela-zawarto"/>
            </w:pPr>
            <w:r w:rsidRPr="000E1730">
              <w:t xml:space="preserve">Data założenia lokaty </w:t>
            </w:r>
          </w:p>
        </w:tc>
        <w:tc>
          <w:tcPr>
            <w:tcW w:w="4831" w:type="dxa"/>
            <w:gridSpan w:val="2"/>
          </w:tcPr>
          <w:p w:rsidR="002B7A14" w:rsidRPr="000E1730" w:rsidRDefault="002B7A14" w:rsidP="0047273A">
            <w:pPr>
              <w:pStyle w:val="Tabela-zawarto"/>
              <w:jc w:val="center"/>
            </w:pPr>
            <w:r w:rsidRPr="000E1730">
              <w:t>Data rozpoczęcia lokaty</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DepositEndDate</w:t>
            </w:r>
          </w:p>
        </w:tc>
        <w:tc>
          <w:tcPr>
            <w:tcW w:w="5423" w:type="dxa"/>
          </w:tcPr>
          <w:p w:rsidR="002B7A14" w:rsidRPr="000E1730" w:rsidRDefault="002B7A14" w:rsidP="0047273A">
            <w:pPr>
              <w:pStyle w:val="Tabela-zawarto"/>
            </w:pPr>
            <w:r w:rsidRPr="000E1730">
              <w:t>Data zakończenia lokaty</w:t>
            </w:r>
          </w:p>
        </w:tc>
        <w:tc>
          <w:tcPr>
            <w:tcW w:w="4831" w:type="dxa"/>
            <w:gridSpan w:val="2"/>
          </w:tcPr>
          <w:p w:rsidR="002B7A14" w:rsidRPr="000E1730" w:rsidRDefault="002B7A14" w:rsidP="0047273A">
            <w:pPr>
              <w:pStyle w:val="Tabela-zawarto"/>
              <w:jc w:val="center"/>
            </w:pPr>
            <w:r w:rsidRPr="000E1730">
              <w:t>Data zakończenia lokaty</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rPr>
                <w:lang w:val="en-US"/>
              </w:rPr>
            </w:pPr>
            <w:r w:rsidRPr="000E1730">
              <w:rPr>
                <w:lang w:val="en-US"/>
              </w:rPr>
              <w:t>-   -   -   DepositStatus</w:t>
            </w:r>
          </w:p>
        </w:tc>
        <w:tc>
          <w:tcPr>
            <w:tcW w:w="5423" w:type="dxa"/>
          </w:tcPr>
          <w:p w:rsidR="002B7A14" w:rsidRPr="000E1730" w:rsidRDefault="002B7A14" w:rsidP="0047273A">
            <w:pPr>
              <w:pStyle w:val="Tabela-zawarto"/>
            </w:pPr>
            <w:r w:rsidRPr="000E1730">
              <w:t>Status lokaty</w:t>
            </w:r>
          </w:p>
        </w:tc>
        <w:tc>
          <w:tcPr>
            <w:tcW w:w="4831" w:type="dxa"/>
            <w:gridSpan w:val="2"/>
          </w:tcPr>
          <w:p w:rsidR="002B7A14" w:rsidRPr="000E1730" w:rsidRDefault="002B7A14" w:rsidP="00314441">
            <w:pPr>
              <w:pStyle w:val="Tabela-zawarto"/>
              <w:jc w:val="center"/>
            </w:pPr>
            <w:r w:rsidRPr="000E1730">
              <w:t>Status lokaty:</w:t>
            </w:r>
          </w:p>
          <w:p w:rsidR="002B7A14" w:rsidRPr="000E1730" w:rsidRDefault="002B7A14" w:rsidP="00314441">
            <w:pPr>
              <w:pStyle w:val="Tabela-zawarto"/>
              <w:jc w:val="center"/>
            </w:pPr>
            <w:r w:rsidRPr="000E1730">
              <w:t xml:space="preserve">- </w:t>
            </w:r>
            <w:r>
              <w:t>R – Rozliczona</w:t>
            </w:r>
          </w:p>
          <w:p w:rsidR="002B7A14" w:rsidRDefault="002B7A14" w:rsidP="00314441">
            <w:pPr>
              <w:pStyle w:val="Tabela-zawarto"/>
              <w:jc w:val="center"/>
            </w:pPr>
            <w:r w:rsidRPr="000E1730">
              <w:t xml:space="preserve">- </w:t>
            </w:r>
            <w:r>
              <w:t>Z – Zerwana</w:t>
            </w:r>
          </w:p>
          <w:p w:rsidR="002B7A14" w:rsidRDefault="002B7A14" w:rsidP="00314441">
            <w:pPr>
              <w:pStyle w:val="Tabela-zawarto"/>
              <w:jc w:val="center"/>
            </w:pPr>
            <w:r>
              <w:t>- A – Anulowana</w:t>
            </w:r>
          </w:p>
          <w:p w:rsidR="002B7A14" w:rsidRPr="000E1730" w:rsidRDefault="002B7A14" w:rsidP="00A47C63">
            <w:pPr>
              <w:pStyle w:val="Tabela-zawarto"/>
              <w:jc w:val="center"/>
            </w:pPr>
            <w:r>
              <w:t>D - Odrzucona</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rPr>
                <w:lang w:val="en-US"/>
              </w:rPr>
            </w:pPr>
            <w:r w:rsidRPr="000E1730">
              <w:rPr>
                <w:lang w:val="en-US"/>
              </w:rPr>
              <w:t>-   -   -   LastOperationDate</w:t>
            </w:r>
          </w:p>
        </w:tc>
        <w:tc>
          <w:tcPr>
            <w:tcW w:w="5423" w:type="dxa"/>
          </w:tcPr>
          <w:p w:rsidR="002B7A14" w:rsidRPr="000E1730" w:rsidRDefault="002B7A14" w:rsidP="0047273A">
            <w:pPr>
              <w:pStyle w:val="Tabela-zawarto"/>
            </w:pPr>
            <w:r w:rsidRPr="000E1730">
              <w:t>Data ostatniej operacji na koncie lokaty</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r w:rsidRPr="000E1730">
              <w:t>A-10</w:t>
            </w:r>
          </w:p>
        </w:tc>
        <w:tc>
          <w:tcPr>
            <w:tcW w:w="3154" w:type="dxa"/>
          </w:tcPr>
          <w:p w:rsidR="002B7A14" w:rsidRPr="000E1730" w:rsidRDefault="002B7A14" w:rsidP="0047273A">
            <w:pPr>
              <w:pStyle w:val="Tabela-zawarto"/>
            </w:pPr>
            <w:r w:rsidRPr="000E1730">
              <w:t>-   -   -   DestinationInterestRateAccount</w:t>
            </w:r>
          </w:p>
        </w:tc>
        <w:tc>
          <w:tcPr>
            <w:tcW w:w="5423" w:type="dxa"/>
          </w:tcPr>
          <w:p w:rsidR="002B7A14" w:rsidRPr="000E1730" w:rsidRDefault="002B7A14" w:rsidP="0047273A">
            <w:pPr>
              <w:pStyle w:val="Tabela-zawarto"/>
            </w:pPr>
            <w:r w:rsidRPr="000E1730">
              <w:t>Informacje o rachunku bankowym wskazanym przez  klienta dla odsetek od lokaty, wystąpi jeżeli rachunek ten  jest inny niż rachunek lokaty (domyślnie przyjmuje się rachunek lokaty)</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CE5546">
            <w:pPr>
              <w:pStyle w:val="Tabela-zawarto"/>
              <w:rPr>
                <w:lang w:val="en-US"/>
              </w:rPr>
            </w:pPr>
            <w:r w:rsidRPr="000E1730">
              <w:rPr>
                <w:lang w:val="en-US"/>
              </w:rPr>
              <w:t>-   -   -   -   AccountIdentifier</w:t>
            </w:r>
          </w:p>
        </w:tc>
        <w:tc>
          <w:tcPr>
            <w:tcW w:w="5423" w:type="dxa"/>
          </w:tcPr>
          <w:p w:rsidR="002B7A14" w:rsidRPr="000E1730" w:rsidRDefault="002B7A14" w:rsidP="0047273A">
            <w:pPr>
              <w:pStyle w:val="Tabela-zawarto"/>
            </w:pPr>
            <w:r w:rsidRPr="000E1730">
              <w:t>Numer rachunku</w:t>
            </w:r>
          </w:p>
        </w:tc>
        <w:tc>
          <w:tcPr>
            <w:tcW w:w="4831" w:type="dxa"/>
            <w:gridSpan w:val="2"/>
          </w:tcPr>
          <w:p w:rsidR="002B7A14" w:rsidRPr="000E1730" w:rsidRDefault="002B7A14" w:rsidP="0047273A">
            <w:pPr>
              <w:pStyle w:val="Tabela-zawarto"/>
              <w:jc w:val="center"/>
            </w:pPr>
            <w:r w:rsidRPr="000E1730">
              <w:t xml:space="preserve">Numer rachunku, na który ma być przekazana kwota odsetek </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CE5546">
            <w:pPr>
              <w:pStyle w:val="Tabela-zawarto"/>
            </w:pPr>
            <w:r w:rsidRPr="000E1730">
              <w:t xml:space="preserve">-   -   -   </w:t>
            </w:r>
            <w:r>
              <w:t xml:space="preserve">-   </w:t>
            </w:r>
            <w:r w:rsidRPr="000E1730">
              <w:t>AccountName</w:t>
            </w:r>
          </w:p>
        </w:tc>
        <w:tc>
          <w:tcPr>
            <w:tcW w:w="5423" w:type="dxa"/>
          </w:tcPr>
          <w:p w:rsidR="002B7A14" w:rsidRPr="000E1730" w:rsidRDefault="002B7A14" w:rsidP="0047273A">
            <w:pPr>
              <w:pStyle w:val="Tabela-zawarto"/>
            </w:pPr>
            <w:r w:rsidRPr="000E1730">
              <w:t xml:space="preserve">Nazwa rachunku </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CE5546">
            <w:pPr>
              <w:pStyle w:val="Tabela-zawarto"/>
            </w:pPr>
            <w:r w:rsidRPr="000E1730">
              <w:t xml:space="preserve">-   -   -   </w:t>
            </w:r>
            <w:r>
              <w:t xml:space="preserve">-   </w:t>
            </w:r>
            <w:r w:rsidRPr="000E1730">
              <w:t>AccountCurrencyCode</w:t>
            </w:r>
          </w:p>
        </w:tc>
        <w:tc>
          <w:tcPr>
            <w:tcW w:w="5423" w:type="dxa"/>
          </w:tcPr>
          <w:p w:rsidR="002B7A14" w:rsidRPr="000E1730" w:rsidRDefault="002B7A14" w:rsidP="0047273A">
            <w:pPr>
              <w:pStyle w:val="Tabela-zawarto"/>
            </w:pPr>
            <w:r w:rsidRPr="000E1730">
              <w:t>Waluta rachunku</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rPr>
                <w:lang w:val="en-US"/>
              </w:rPr>
            </w:pPr>
            <w:r w:rsidRPr="000E1730">
              <w:rPr>
                <w:lang w:val="en-US"/>
              </w:rPr>
              <w:t>-   -   -   -   AccountType</w:t>
            </w:r>
          </w:p>
        </w:tc>
        <w:tc>
          <w:tcPr>
            <w:tcW w:w="5423" w:type="dxa"/>
          </w:tcPr>
          <w:p w:rsidR="002B7A14" w:rsidRPr="000E1730" w:rsidRDefault="002B7A14" w:rsidP="0047273A">
            <w:pPr>
              <w:pStyle w:val="Tabela-zawarto"/>
            </w:pPr>
            <w:r w:rsidRPr="000E1730">
              <w:t>Typ rachunku</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rPr>
                <w:lang w:val="en-US"/>
              </w:rPr>
            </w:pPr>
            <w:r w:rsidRPr="000E1730">
              <w:rPr>
                <w:lang w:val="en-US"/>
              </w:rPr>
              <w:t>A-10</w:t>
            </w:r>
          </w:p>
        </w:tc>
        <w:tc>
          <w:tcPr>
            <w:tcW w:w="3154" w:type="dxa"/>
          </w:tcPr>
          <w:p w:rsidR="002B7A14" w:rsidRPr="000E1730" w:rsidRDefault="002B7A14" w:rsidP="00CE5546">
            <w:pPr>
              <w:pStyle w:val="Tabela-zawarto"/>
              <w:rPr>
                <w:lang w:val="en-US"/>
              </w:rPr>
            </w:pPr>
            <w:r w:rsidRPr="000E1730">
              <w:rPr>
                <w:lang w:val="en-US"/>
              </w:rPr>
              <w:t xml:space="preserve">-   -   </w:t>
            </w:r>
            <w:r w:rsidRPr="000E1730">
              <w:rPr>
                <w:lang w:val="en-US"/>
              </w:rPr>
              <w:softHyphen/>
            </w:r>
            <w:r w:rsidRPr="000E1730">
              <w:rPr>
                <w:lang w:val="en-US"/>
              </w:rPr>
              <w:softHyphen/>
              <w:t>-   DepositEndMethodAccount</w:t>
            </w:r>
          </w:p>
        </w:tc>
        <w:tc>
          <w:tcPr>
            <w:tcW w:w="5423" w:type="dxa"/>
          </w:tcPr>
          <w:p w:rsidR="002B7A14" w:rsidRPr="000E1730" w:rsidRDefault="002B7A14" w:rsidP="0047273A">
            <w:pPr>
              <w:pStyle w:val="Tabela-zawarto"/>
            </w:pPr>
            <w:r w:rsidRPr="000E1730">
              <w:t>Informacje o rachunku bankowym wskazanym przez klienta do przesłania  kwoty lokaty po jej zakończeniu , wystąpi jeżeli rachunek ten jest inny niż rachunek lokaty ( domyślnie przyjmuje się rachunek lokaty)</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CE5546">
            <w:pPr>
              <w:pStyle w:val="Tabela-zawarto"/>
              <w:rPr>
                <w:lang w:val="en-US"/>
              </w:rPr>
            </w:pPr>
            <w:r w:rsidRPr="000E1730">
              <w:rPr>
                <w:lang w:val="en-US"/>
              </w:rPr>
              <w:t xml:space="preserve">-   -   -   </w:t>
            </w:r>
            <w:r>
              <w:rPr>
                <w:lang w:val="en-US"/>
              </w:rPr>
              <w:t xml:space="preserve">-    </w:t>
            </w:r>
            <w:r w:rsidRPr="000E1730">
              <w:rPr>
                <w:lang w:val="en-US"/>
              </w:rPr>
              <w:t>AccountIdentifier</w:t>
            </w:r>
          </w:p>
        </w:tc>
        <w:tc>
          <w:tcPr>
            <w:tcW w:w="5423" w:type="dxa"/>
          </w:tcPr>
          <w:p w:rsidR="002B7A14" w:rsidRPr="000E1730" w:rsidRDefault="002B7A14" w:rsidP="0047273A">
            <w:pPr>
              <w:pStyle w:val="Tabela-zawarto"/>
            </w:pPr>
            <w:r w:rsidRPr="000E1730">
              <w:t>Numer rachunku</w:t>
            </w:r>
          </w:p>
        </w:tc>
        <w:tc>
          <w:tcPr>
            <w:tcW w:w="4831" w:type="dxa"/>
            <w:gridSpan w:val="2"/>
          </w:tcPr>
          <w:p w:rsidR="002B7A14" w:rsidRPr="000E1730" w:rsidRDefault="002B7A14" w:rsidP="0047273A">
            <w:pPr>
              <w:pStyle w:val="Tabela-zawarto"/>
              <w:jc w:val="center"/>
            </w:pPr>
            <w:r w:rsidRPr="000E1730">
              <w:t xml:space="preserve">Numer rachunku, na który ma być przekazana kwota lokaty </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CE5546">
            <w:pPr>
              <w:pStyle w:val="Tabela-zawarto"/>
            </w:pPr>
            <w:r w:rsidRPr="000E1730">
              <w:t xml:space="preserve">-   -   -   </w:t>
            </w:r>
            <w:r>
              <w:t xml:space="preserve">-    </w:t>
            </w:r>
            <w:r w:rsidRPr="000E1730">
              <w:t>AccountName</w:t>
            </w:r>
          </w:p>
        </w:tc>
        <w:tc>
          <w:tcPr>
            <w:tcW w:w="5423" w:type="dxa"/>
          </w:tcPr>
          <w:p w:rsidR="002B7A14" w:rsidRPr="000E1730" w:rsidRDefault="002B7A14" w:rsidP="0047273A">
            <w:pPr>
              <w:pStyle w:val="Tabela-zawarto"/>
            </w:pPr>
            <w:r w:rsidRPr="000E1730">
              <w:t xml:space="preserve">Nazwa rachunku </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CE5546">
            <w:pPr>
              <w:pStyle w:val="Tabela-zawarto"/>
            </w:pPr>
            <w:r w:rsidRPr="000E1730">
              <w:t xml:space="preserve">-   -   -   </w:t>
            </w:r>
            <w:r>
              <w:t xml:space="preserve">-    </w:t>
            </w:r>
            <w:r w:rsidRPr="000E1730">
              <w:t>AccountCurrencyCode</w:t>
            </w:r>
          </w:p>
        </w:tc>
        <w:tc>
          <w:tcPr>
            <w:tcW w:w="5423" w:type="dxa"/>
          </w:tcPr>
          <w:p w:rsidR="002B7A14" w:rsidRPr="000E1730" w:rsidRDefault="002B7A14" w:rsidP="0047273A">
            <w:pPr>
              <w:pStyle w:val="Tabela-zawarto"/>
            </w:pPr>
            <w:r w:rsidRPr="000E1730">
              <w:t>Waluta rachunku</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rPr>
                <w:lang w:val="en-US"/>
              </w:rPr>
            </w:pPr>
            <w:r w:rsidRPr="000E1730">
              <w:rPr>
                <w:lang w:val="en-US"/>
              </w:rPr>
              <w:t>-   -   -   -   AccountType</w:t>
            </w:r>
          </w:p>
        </w:tc>
        <w:tc>
          <w:tcPr>
            <w:tcW w:w="5423" w:type="dxa"/>
          </w:tcPr>
          <w:p w:rsidR="002B7A14" w:rsidRPr="000E1730" w:rsidRDefault="002B7A14" w:rsidP="0047273A">
            <w:pPr>
              <w:pStyle w:val="Tabela-zawarto"/>
            </w:pPr>
            <w:r w:rsidRPr="000E1730">
              <w:t>Typ rachunku</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r w:rsidRPr="000E1730">
              <w:t>A-10</w:t>
            </w:r>
          </w:p>
        </w:tc>
        <w:tc>
          <w:tcPr>
            <w:tcW w:w="3154" w:type="dxa"/>
          </w:tcPr>
          <w:p w:rsidR="002B7A14" w:rsidRPr="000E1730" w:rsidRDefault="002B7A14" w:rsidP="0047273A">
            <w:pPr>
              <w:pStyle w:val="Tabela-zawarto"/>
            </w:pPr>
            <w:r w:rsidRPr="000E1730">
              <w:t>-   -   CustomerAccount</w:t>
            </w:r>
          </w:p>
        </w:tc>
        <w:tc>
          <w:tcPr>
            <w:tcW w:w="5423" w:type="dxa"/>
          </w:tcPr>
          <w:p w:rsidR="002B7A14" w:rsidRPr="000E1730" w:rsidRDefault="002B7A14" w:rsidP="0047273A">
            <w:pPr>
              <w:pStyle w:val="Tabela-zawarto"/>
            </w:pPr>
            <w:r w:rsidRPr="000E1730">
              <w:t>Informacje o rachunku bankowym klienta</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rPr>
                <w:lang w:val="en-US"/>
              </w:rPr>
            </w:pPr>
            <w:r w:rsidRPr="000E1730">
              <w:rPr>
                <w:lang w:val="en-US"/>
              </w:rPr>
              <w:t>-   -   -   AccountIdentifier</w:t>
            </w:r>
          </w:p>
        </w:tc>
        <w:tc>
          <w:tcPr>
            <w:tcW w:w="5423" w:type="dxa"/>
          </w:tcPr>
          <w:p w:rsidR="002B7A14" w:rsidRPr="000E1730" w:rsidRDefault="002B7A14" w:rsidP="0047273A">
            <w:pPr>
              <w:pStyle w:val="Tabela-zawarto"/>
            </w:pPr>
            <w:r w:rsidRPr="000E1730">
              <w:t>Numer rachunku</w:t>
            </w:r>
          </w:p>
        </w:tc>
        <w:tc>
          <w:tcPr>
            <w:tcW w:w="4831" w:type="dxa"/>
            <w:gridSpan w:val="2"/>
          </w:tcPr>
          <w:p w:rsidR="002B7A14" w:rsidRPr="000E1730" w:rsidRDefault="002B7A14" w:rsidP="0047273A">
            <w:pPr>
              <w:pStyle w:val="Tabela-zawarto"/>
              <w:jc w:val="center"/>
            </w:pPr>
            <w:r w:rsidRPr="000E1730">
              <w:t>Numer rachunku, z którego zostały pobrane środki na lokatę w standardzie NRB</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AccountName</w:t>
            </w:r>
          </w:p>
        </w:tc>
        <w:tc>
          <w:tcPr>
            <w:tcW w:w="5423" w:type="dxa"/>
          </w:tcPr>
          <w:p w:rsidR="002B7A14" w:rsidRPr="000E1730" w:rsidRDefault="002B7A14" w:rsidP="0047273A">
            <w:pPr>
              <w:pStyle w:val="Tabela-zawarto"/>
            </w:pPr>
            <w:r w:rsidRPr="000E1730">
              <w:t xml:space="preserve">Nazwa rachunku </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AccountCurrencyCode</w:t>
            </w:r>
          </w:p>
        </w:tc>
        <w:tc>
          <w:tcPr>
            <w:tcW w:w="5423" w:type="dxa"/>
          </w:tcPr>
          <w:p w:rsidR="002B7A14" w:rsidRPr="000E1730" w:rsidRDefault="002B7A14" w:rsidP="0047273A">
            <w:pPr>
              <w:pStyle w:val="Tabela-zawarto"/>
            </w:pPr>
            <w:r w:rsidRPr="000E1730">
              <w:t>Waluta rachunku</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rPr>
                <w:lang w:val="en-US"/>
              </w:rPr>
            </w:pPr>
            <w:r w:rsidRPr="000E1730">
              <w:rPr>
                <w:lang w:val="en-US"/>
              </w:rPr>
              <w:t>-   -   -   AccountType</w:t>
            </w:r>
          </w:p>
        </w:tc>
        <w:tc>
          <w:tcPr>
            <w:tcW w:w="5423" w:type="dxa"/>
          </w:tcPr>
          <w:p w:rsidR="002B7A14" w:rsidRPr="000E1730" w:rsidRDefault="002B7A14" w:rsidP="0047273A">
            <w:pPr>
              <w:pStyle w:val="Tabela-zawarto"/>
            </w:pPr>
            <w:r w:rsidRPr="000E1730">
              <w:t>Typ rachunku</w:t>
            </w:r>
          </w:p>
        </w:tc>
        <w:tc>
          <w:tcPr>
            <w:tcW w:w="4831" w:type="dxa"/>
            <w:gridSpan w:val="2"/>
          </w:tcPr>
          <w:p w:rsidR="002B7A14" w:rsidRPr="000E1730" w:rsidRDefault="002B7A14" w:rsidP="0047273A">
            <w:pPr>
              <w:pStyle w:val="Tabela-zawarto"/>
              <w:jc w:val="center"/>
            </w:pPr>
          </w:p>
        </w:tc>
      </w:tr>
      <w:tr w:rsidR="002B7A14" w:rsidRPr="000E1730" w:rsidTr="00E2085D">
        <w:trPr>
          <w:jc w:val="center"/>
        </w:trPr>
        <w:tc>
          <w:tcPr>
            <w:tcW w:w="578" w:type="dxa"/>
          </w:tcPr>
          <w:p w:rsidR="002B7A14" w:rsidRPr="000E1730" w:rsidRDefault="002B7A14" w:rsidP="0047273A">
            <w:pPr>
              <w:pStyle w:val="Tabela-zawarto"/>
              <w:rPr>
                <w:lang w:val="en-US"/>
              </w:rPr>
            </w:pPr>
            <w:r w:rsidRPr="000E1730">
              <w:rPr>
                <w:lang w:val="en-US"/>
              </w:rPr>
              <w:t>A-10</w:t>
            </w:r>
          </w:p>
        </w:tc>
        <w:tc>
          <w:tcPr>
            <w:tcW w:w="3154" w:type="dxa"/>
          </w:tcPr>
          <w:p w:rsidR="002B7A14" w:rsidRPr="000E1730" w:rsidRDefault="002B7A14" w:rsidP="0047273A">
            <w:pPr>
              <w:pStyle w:val="Tabela-zawarto"/>
              <w:rPr>
                <w:lang w:val="en-US"/>
              </w:rPr>
            </w:pPr>
            <w:r w:rsidRPr="000E1730">
              <w:rPr>
                <w:lang w:val="en-US"/>
              </w:rPr>
              <w:t>-   -   -   DepositAccount</w:t>
            </w:r>
          </w:p>
        </w:tc>
        <w:tc>
          <w:tcPr>
            <w:tcW w:w="5423" w:type="dxa"/>
          </w:tcPr>
          <w:p w:rsidR="002B7A14" w:rsidRPr="000E1730" w:rsidRDefault="002B7A14" w:rsidP="0047273A">
            <w:pPr>
              <w:pStyle w:val="Tabela-zawarto"/>
            </w:pPr>
            <w:r w:rsidRPr="000E1730">
              <w:t>Informacje o rachunku lokaty</w:t>
            </w:r>
          </w:p>
        </w:tc>
        <w:tc>
          <w:tcPr>
            <w:tcW w:w="4831"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rPr>
                <w:lang w:val="en-US"/>
              </w:rPr>
            </w:pPr>
            <w:r w:rsidRPr="000E1730">
              <w:rPr>
                <w:lang w:val="en-US"/>
              </w:rPr>
              <w:t>-   -   -   -   AccountIdentifier</w:t>
            </w:r>
          </w:p>
        </w:tc>
        <w:tc>
          <w:tcPr>
            <w:tcW w:w="5423" w:type="dxa"/>
          </w:tcPr>
          <w:p w:rsidR="002B7A14" w:rsidRPr="000E1730" w:rsidRDefault="002B7A14" w:rsidP="0047273A">
            <w:pPr>
              <w:pStyle w:val="Tabela-zawarto"/>
            </w:pPr>
            <w:r w:rsidRPr="000E1730">
              <w:t>Numer rachunku</w:t>
            </w:r>
          </w:p>
        </w:tc>
        <w:tc>
          <w:tcPr>
            <w:tcW w:w="4831"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Numer rachunku, na którym została założona lokata w standardzie NRB</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   AccountName</w:t>
            </w:r>
          </w:p>
        </w:tc>
        <w:tc>
          <w:tcPr>
            <w:tcW w:w="5423" w:type="dxa"/>
          </w:tcPr>
          <w:p w:rsidR="002B7A14" w:rsidRPr="000E1730" w:rsidRDefault="002B7A14" w:rsidP="0047273A">
            <w:pPr>
              <w:pStyle w:val="Tabela-zawarto"/>
            </w:pPr>
            <w:r w:rsidRPr="000E1730">
              <w:t xml:space="preserve">Nazwa rachunku </w:t>
            </w:r>
          </w:p>
        </w:tc>
        <w:tc>
          <w:tcPr>
            <w:tcW w:w="4831"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   AccountCurrencyCode</w:t>
            </w:r>
          </w:p>
        </w:tc>
        <w:tc>
          <w:tcPr>
            <w:tcW w:w="5423" w:type="dxa"/>
          </w:tcPr>
          <w:p w:rsidR="002B7A14" w:rsidRPr="000E1730" w:rsidRDefault="002B7A14" w:rsidP="0047273A">
            <w:pPr>
              <w:pStyle w:val="Tabela-zawarto"/>
            </w:pPr>
            <w:r w:rsidRPr="000E1730">
              <w:t>Waluta rachunku</w:t>
            </w:r>
          </w:p>
        </w:tc>
        <w:tc>
          <w:tcPr>
            <w:tcW w:w="4831"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rPr>
                <w:lang w:val="en-US"/>
              </w:rPr>
            </w:pPr>
            <w:r w:rsidRPr="000E1730">
              <w:rPr>
                <w:lang w:val="en-US"/>
              </w:rPr>
              <w:t>-   -   -   -   AccountType</w:t>
            </w:r>
          </w:p>
        </w:tc>
        <w:tc>
          <w:tcPr>
            <w:tcW w:w="5423" w:type="dxa"/>
          </w:tcPr>
          <w:p w:rsidR="002B7A14" w:rsidRPr="000E1730" w:rsidRDefault="002B7A14" w:rsidP="0047273A">
            <w:pPr>
              <w:pStyle w:val="Tabela-zawarto"/>
            </w:pPr>
            <w:r w:rsidRPr="000E1730">
              <w:t>Typ rachunku</w:t>
            </w:r>
          </w:p>
        </w:tc>
        <w:tc>
          <w:tcPr>
            <w:tcW w:w="4831"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8" w:type="dxa"/>
          </w:tcPr>
          <w:p w:rsidR="002B7A14" w:rsidRPr="000E1730" w:rsidRDefault="002B7A14" w:rsidP="0047273A">
            <w:pPr>
              <w:pStyle w:val="Tabela-zawarto"/>
              <w:rPr>
                <w:lang w:val="en-US"/>
              </w:rPr>
            </w:pPr>
            <w:r w:rsidRPr="000E1730">
              <w:rPr>
                <w:lang w:val="en-US"/>
              </w:rPr>
              <w:t>B-12</w:t>
            </w:r>
          </w:p>
        </w:tc>
        <w:tc>
          <w:tcPr>
            <w:tcW w:w="3154" w:type="dxa"/>
          </w:tcPr>
          <w:p w:rsidR="002B7A14" w:rsidRPr="000E1730" w:rsidRDefault="002B7A14" w:rsidP="0047273A">
            <w:pPr>
              <w:pStyle w:val="Tabela-zawarto"/>
              <w:rPr>
                <w:lang w:val="en-US"/>
              </w:rPr>
            </w:pPr>
            <w:r w:rsidRPr="000E1730">
              <w:rPr>
                <w:lang w:val="en-US"/>
              </w:rPr>
              <w:t>-   -   -   DepositInterestBalanceDetails</w:t>
            </w:r>
          </w:p>
        </w:tc>
        <w:tc>
          <w:tcPr>
            <w:tcW w:w="5423" w:type="dxa"/>
          </w:tcPr>
          <w:p w:rsidR="002B7A14" w:rsidRPr="000E1730" w:rsidRDefault="002B7A14" w:rsidP="0047273A">
            <w:pPr>
              <w:pStyle w:val="Tabela-zawarto"/>
            </w:pPr>
            <w:r w:rsidRPr="000E1730">
              <w:t>Informacje o odsetkach na rachunku lokaty</w:t>
            </w:r>
          </w:p>
        </w:tc>
        <w:tc>
          <w:tcPr>
            <w:tcW w:w="4831"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   BalanceType</w:t>
            </w:r>
          </w:p>
        </w:tc>
        <w:tc>
          <w:tcPr>
            <w:tcW w:w="5423" w:type="dxa"/>
          </w:tcPr>
          <w:p w:rsidR="002B7A14" w:rsidRPr="000E1730" w:rsidRDefault="002B7A14" w:rsidP="0047273A">
            <w:pPr>
              <w:pStyle w:val="Tabela-zawarto"/>
            </w:pPr>
            <w:r w:rsidRPr="000E1730">
              <w:t>Rodzaj salda</w:t>
            </w:r>
          </w:p>
        </w:tc>
        <w:tc>
          <w:tcPr>
            <w:tcW w:w="4831"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rPr>
                <w:lang w:val="en-US"/>
              </w:rPr>
            </w:pPr>
            <w:r w:rsidRPr="000E1730">
              <w:rPr>
                <w:lang w:val="en-US"/>
              </w:rPr>
              <w:t>-   -   -   -   BalanceAmount</w:t>
            </w:r>
          </w:p>
        </w:tc>
        <w:tc>
          <w:tcPr>
            <w:tcW w:w="5423" w:type="dxa"/>
          </w:tcPr>
          <w:p w:rsidR="002B7A14" w:rsidRPr="000E1730" w:rsidRDefault="002B7A14" w:rsidP="0047273A">
            <w:pPr>
              <w:pStyle w:val="Tabela-zawarto"/>
            </w:pPr>
            <w:r w:rsidRPr="000E1730">
              <w:t>Kwota</w:t>
            </w:r>
          </w:p>
        </w:tc>
        <w:tc>
          <w:tcPr>
            <w:tcW w:w="4831"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8" w:type="dxa"/>
          </w:tcPr>
          <w:p w:rsidR="002B7A14" w:rsidRPr="000E1730" w:rsidRDefault="002B7A14" w:rsidP="0047273A">
            <w:pPr>
              <w:pStyle w:val="Tabela-zawarto"/>
              <w:rPr>
                <w:lang w:val="en-US"/>
              </w:rPr>
            </w:pPr>
          </w:p>
        </w:tc>
        <w:tc>
          <w:tcPr>
            <w:tcW w:w="3154" w:type="dxa"/>
          </w:tcPr>
          <w:p w:rsidR="002B7A14" w:rsidRPr="000E1730" w:rsidRDefault="002B7A14" w:rsidP="0047273A">
            <w:pPr>
              <w:pStyle w:val="Tabela-zawarto"/>
              <w:rPr>
                <w:lang w:val="en-US"/>
              </w:rPr>
            </w:pPr>
            <w:r w:rsidRPr="000E1730">
              <w:rPr>
                <w:lang w:val="en-US"/>
              </w:rPr>
              <w:t>-   -   -   -   BalanceDate</w:t>
            </w:r>
          </w:p>
        </w:tc>
        <w:tc>
          <w:tcPr>
            <w:tcW w:w="5423" w:type="dxa"/>
          </w:tcPr>
          <w:p w:rsidR="002B7A14" w:rsidRPr="000E1730" w:rsidRDefault="002B7A14" w:rsidP="0047273A">
            <w:pPr>
              <w:pStyle w:val="Tabela-zawarto"/>
            </w:pPr>
            <w:r w:rsidRPr="000E1730">
              <w:t>Data salda</w:t>
            </w:r>
          </w:p>
        </w:tc>
        <w:tc>
          <w:tcPr>
            <w:tcW w:w="4831"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8" w:type="dxa"/>
          </w:tcPr>
          <w:p w:rsidR="002B7A14" w:rsidRPr="000E1730" w:rsidRDefault="002B7A14" w:rsidP="0047273A">
            <w:pPr>
              <w:pStyle w:val="Tabela-zawarto"/>
              <w:rPr>
                <w:lang w:val="en-US"/>
              </w:rPr>
            </w:pPr>
            <w:r w:rsidRPr="000E1730">
              <w:rPr>
                <w:lang w:val="en-US"/>
              </w:rPr>
              <w:t>H-13</w:t>
            </w:r>
          </w:p>
        </w:tc>
        <w:tc>
          <w:tcPr>
            <w:tcW w:w="3154" w:type="dxa"/>
            <w:tcBorders>
              <w:bottom w:val="nil"/>
            </w:tcBorders>
          </w:tcPr>
          <w:p w:rsidR="002B7A14" w:rsidRPr="000E1730" w:rsidRDefault="002B7A14" w:rsidP="0047273A">
            <w:pPr>
              <w:pStyle w:val="Tabela-zawarto"/>
            </w:pPr>
            <w:r w:rsidRPr="000E1730">
              <w:t>-   -   -   DepositInformation</w:t>
            </w:r>
          </w:p>
        </w:tc>
        <w:tc>
          <w:tcPr>
            <w:tcW w:w="5423" w:type="dxa"/>
          </w:tcPr>
          <w:p w:rsidR="002B7A14" w:rsidRPr="000E1730" w:rsidRDefault="002B7A14" w:rsidP="0047273A">
            <w:pPr>
              <w:pStyle w:val="Tabela-zawarto"/>
            </w:pPr>
            <w:r w:rsidRPr="000E1730">
              <w:t>Informacje opisujące daną lokat</w:t>
            </w:r>
          </w:p>
        </w:tc>
        <w:tc>
          <w:tcPr>
            <w:tcW w:w="4831"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3F3CEB">
            <w:pPr>
              <w:pStyle w:val="Tabela-zawarto"/>
            </w:pPr>
            <w:r w:rsidRPr="000E1730">
              <w:t xml:space="preserve">-   -   -   -   DepositIdentifier               </w:t>
            </w:r>
          </w:p>
        </w:tc>
        <w:tc>
          <w:tcPr>
            <w:tcW w:w="5423" w:type="dxa"/>
          </w:tcPr>
          <w:p w:rsidR="002B7A14" w:rsidRPr="000E1730" w:rsidRDefault="002B7A14" w:rsidP="0047273A">
            <w:pPr>
              <w:pStyle w:val="Tabela-zawarto"/>
            </w:pPr>
            <w:r w:rsidRPr="000E1730">
              <w:t xml:space="preserve">Identyfikator </w:t>
            </w:r>
            <w:r>
              <w:t>produktu lokatowego</w:t>
            </w:r>
            <w:r w:rsidRPr="000E1730">
              <w:t xml:space="preserve"> nadawany przez bank</w:t>
            </w:r>
          </w:p>
        </w:tc>
        <w:tc>
          <w:tcPr>
            <w:tcW w:w="4831" w:type="dxa"/>
            <w:gridSpan w:val="2"/>
          </w:tcPr>
          <w:p w:rsidR="002B7A14" w:rsidRPr="000E1730" w:rsidRDefault="002B7A14" w:rsidP="0047273A">
            <w:pPr>
              <w:pStyle w:val="FootnoteText"/>
              <w:jc w:val="center"/>
              <w:rPr>
                <w:rFonts w:ascii="Arial" w:hAnsi="Arial" w:cs="Arial"/>
                <w:sz w:val="16"/>
                <w:szCs w:val="16"/>
              </w:rPr>
            </w:pPr>
            <w:r>
              <w:rPr>
                <w:rFonts w:ascii="Arial" w:hAnsi="Arial" w:cs="Arial"/>
                <w:sz w:val="16"/>
                <w:szCs w:val="16"/>
              </w:rPr>
              <w:t>Kod schematu lokaty zgodne, z którym lokata została otwarta</w:t>
            </w:r>
          </w:p>
        </w:tc>
      </w:tr>
      <w:tr w:rsidR="002B7A14" w:rsidRPr="000E1730" w:rsidTr="00E2085D">
        <w:trPr>
          <w:jc w:val="center"/>
        </w:trPr>
        <w:tc>
          <w:tcPr>
            <w:tcW w:w="578" w:type="dxa"/>
            <w:tcBorders>
              <w:bottom w:val="nil"/>
            </w:tcBorders>
          </w:tcPr>
          <w:p w:rsidR="002B7A14" w:rsidRPr="000E1730" w:rsidRDefault="002B7A14" w:rsidP="0047273A">
            <w:pPr>
              <w:pStyle w:val="Tabela-zawarto"/>
            </w:pPr>
          </w:p>
        </w:tc>
        <w:tc>
          <w:tcPr>
            <w:tcW w:w="3154" w:type="dxa"/>
            <w:tcBorders>
              <w:bottom w:val="nil"/>
            </w:tcBorders>
          </w:tcPr>
          <w:p w:rsidR="002B7A14" w:rsidRPr="000E1730" w:rsidRDefault="002B7A14" w:rsidP="003F3CEB">
            <w:pPr>
              <w:pStyle w:val="Tabela-zawarto"/>
            </w:pPr>
            <w:r w:rsidRPr="000E1730">
              <w:t xml:space="preserve">-   -   -   -   DepositType                     </w:t>
            </w:r>
          </w:p>
        </w:tc>
        <w:tc>
          <w:tcPr>
            <w:tcW w:w="5423" w:type="dxa"/>
          </w:tcPr>
          <w:p w:rsidR="002B7A14" w:rsidRPr="000E1730" w:rsidRDefault="002B7A14" w:rsidP="0047273A">
            <w:pPr>
              <w:pStyle w:val="Tabela-zawarto"/>
            </w:pPr>
            <w:r w:rsidRPr="000E1730">
              <w:t>Rodzaj lokaty</w:t>
            </w:r>
          </w:p>
        </w:tc>
        <w:tc>
          <w:tcPr>
            <w:tcW w:w="4831"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„Terminowa”</w:t>
            </w:r>
          </w:p>
        </w:tc>
      </w:tr>
      <w:tr w:rsidR="002B7A14" w:rsidRPr="000E1730" w:rsidTr="00E2085D">
        <w:trPr>
          <w:jc w:val="center"/>
        </w:trPr>
        <w:tc>
          <w:tcPr>
            <w:tcW w:w="578" w:type="dxa"/>
            <w:tcBorders>
              <w:top w:val="nil"/>
              <w:bottom w:val="nil"/>
            </w:tcBorders>
          </w:tcPr>
          <w:p w:rsidR="002B7A14" w:rsidRPr="000E1730" w:rsidRDefault="002B7A14" w:rsidP="0047273A">
            <w:pPr>
              <w:pStyle w:val="Tabela-zawarto"/>
            </w:pPr>
          </w:p>
        </w:tc>
        <w:tc>
          <w:tcPr>
            <w:tcW w:w="3154" w:type="dxa"/>
            <w:tcBorders>
              <w:top w:val="nil"/>
              <w:bottom w:val="nil"/>
            </w:tcBorders>
          </w:tcPr>
          <w:p w:rsidR="002B7A14" w:rsidRPr="000E1730" w:rsidRDefault="002B7A14" w:rsidP="0047273A">
            <w:pPr>
              <w:pStyle w:val="Tabela-zawarto"/>
            </w:pPr>
            <w:r w:rsidRPr="000E1730">
              <w:t>-   -   -   -   DepositPeriod</w:t>
            </w:r>
          </w:p>
        </w:tc>
        <w:tc>
          <w:tcPr>
            <w:tcW w:w="5423" w:type="dxa"/>
          </w:tcPr>
          <w:p w:rsidR="002B7A14" w:rsidRPr="000E1730" w:rsidRDefault="002B7A14" w:rsidP="0047273A">
            <w:pPr>
              <w:pStyle w:val="Tabela-zawarto"/>
            </w:pPr>
            <w:r w:rsidRPr="000E1730">
              <w:t>Okres trwania lokaty</w:t>
            </w:r>
          </w:p>
        </w:tc>
        <w:tc>
          <w:tcPr>
            <w:tcW w:w="4831"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Ilość dni</w:t>
            </w:r>
            <w:r>
              <w:rPr>
                <w:rFonts w:ascii="Arial" w:hAnsi="Arial" w:cs="Arial"/>
                <w:sz w:val="16"/>
                <w:szCs w:val="16"/>
              </w:rPr>
              <w:t>/tygodni/miesięcy/lat</w:t>
            </w:r>
            <w:r w:rsidRPr="000E1730">
              <w:rPr>
                <w:rFonts w:ascii="Arial" w:hAnsi="Arial" w:cs="Arial"/>
                <w:sz w:val="16"/>
                <w:szCs w:val="16"/>
              </w:rPr>
              <w:t xml:space="preserve"> trwania lokaty</w:t>
            </w:r>
          </w:p>
        </w:tc>
      </w:tr>
      <w:tr w:rsidR="002B7A14" w:rsidRPr="000E1730" w:rsidTr="00E2085D">
        <w:trPr>
          <w:jc w:val="center"/>
        </w:trPr>
        <w:tc>
          <w:tcPr>
            <w:tcW w:w="578" w:type="dxa"/>
            <w:tcBorders>
              <w:top w:val="nil"/>
              <w:bottom w:val="nil"/>
            </w:tcBorders>
          </w:tcPr>
          <w:p w:rsidR="002B7A14" w:rsidRPr="000E1730" w:rsidRDefault="002B7A14" w:rsidP="0047273A">
            <w:pPr>
              <w:pStyle w:val="Tabela-zawarto"/>
            </w:pPr>
          </w:p>
        </w:tc>
        <w:tc>
          <w:tcPr>
            <w:tcW w:w="3154" w:type="dxa"/>
            <w:tcBorders>
              <w:top w:val="nil"/>
              <w:bottom w:val="nil"/>
            </w:tcBorders>
          </w:tcPr>
          <w:p w:rsidR="002B7A14" w:rsidRPr="000E1730" w:rsidRDefault="002B7A14" w:rsidP="0047273A">
            <w:pPr>
              <w:pStyle w:val="Tabela-zawarto"/>
            </w:pPr>
            <w:r w:rsidRPr="000E1730">
              <w:t>-   -   -   -   DepositName</w:t>
            </w:r>
          </w:p>
        </w:tc>
        <w:tc>
          <w:tcPr>
            <w:tcW w:w="5423" w:type="dxa"/>
          </w:tcPr>
          <w:p w:rsidR="002B7A14" w:rsidRPr="000E1730" w:rsidRDefault="002B7A14" w:rsidP="0047273A">
            <w:pPr>
              <w:pStyle w:val="Tabela-zawarto"/>
            </w:pPr>
            <w:r w:rsidRPr="000E1730">
              <w:t>Nazwa lokaty</w:t>
            </w:r>
          </w:p>
        </w:tc>
        <w:tc>
          <w:tcPr>
            <w:tcW w:w="4831"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8" w:type="dxa"/>
            <w:tcBorders>
              <w:top w:val="nil"/>
            </w:tcBorders>
          </w:tcPr>
          <w:p w:rsidR="002B7A14" w:rsidRPr="000E1730" w:rsidRDefault="002B7A14" w:rsidP="0047273A">
            <w:pPr>
              <w:pStyle w:val="Tabela-zawarto"/>
            </w:pPr>
          </w:p>
        </w:tc>
        <w:tc>
          <w:tcPr>
            <w:tcW w:w="3154" w:type="dxa"/>
            <w:tcBorders>
              <w:top w:val="nil"/>
            </w:tcBorders>
          </w:tcPr>
          <w:p w:rsidR="002B7A14" w:rsidRPr="000E1730" w:rsidRDefault="002B7A14" w:rsidP="0047273A">
            <w:pPr>
              <w:pStyle w:val="Tabela-zawarto"/>
            </w:pPr>
            <w:r w:rsidRPr="000E1730">
              <w:t>-   -   -   -   DepositInterestRateType</w:t>
            </w:r>
          </w:p>
        </w:tc>
        <w:tc>
          <w:tcPr>
            <w:tcW w:w="5423" w:type="dxa"/>
          </w:tcPr>
          <w:p w:rsidR="002B7A14" w:rsidRPr="000E1730" w:rsidRDefault="002B7A14" w:rsidP="0047273A">
            <w:pPr>
              <w:pStyle w:val="Tabela-zawarto"/>
            </w:pPr>
            <w:r w:rsidRPr="000E1730">
              <w:t>Rodzaj oprocentowania</w:t>
            </w:r>
          </w:p>
        </w:tc>
        <w:tc>
          <w:tcPr>
            <w:tcW w:w="4831"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Rodzaj oprocentowania</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   DepositInterestRate</w:t>
            </w:r>
          </w:p>
        </w:tc>
        <w:tc>
          <w:tcPr>
            <w:tcW w:w="5423" w:type="dxa"/>
          </w:tcPr>
          <w:p w:rsidR="002B7A14" w:rsidRPr="000E1730" w:rsidRDefault="002B7A14" w:rsidP="0047273A">
            <w:pPr>
              <w:pStyle w:val="Tabela-zawarto"/>
            </w:pPr>
            <w:r w:rsidRPr="000E1730">
              <w:t>Wysokość oprocentowania</w:t>
            </w:r>
          </w:p>
        </w:tc>
        <w:tc>
          <w:tcPr>
            <w:tcW w:w="4831"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Wys</w:t>
            </w:r>
            <w:r>
              <w:rPr>
                <w:rFonts w:ascii="Arial" w:hAnsi="Arial" w:cs="Arial"/>
                <w:sz w:val="16"/>
                <w:szCs w:val="16"/>
              </w:rPr>
              <w:t>o</w:t>
            </w:r>
            <w:r w:rsidRPr="000E1730">
              <w:rPr>
                <w:rFonts w:ascii="Arial" w:hAnsi="Arial" w:cs="Arial"/>
                <w:sz w:val="16"/>
                <w:szCs w:val="16"/>
              </w:rPr>
              <w:t>kość oprocentowania</w:t>
            </w: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   InterestCapitalization</w:t>
            </w:r>
          </w:p>
        </w:tc>
        <w:tc>
          <w:tcPr>
            <w:tcW w:w="5423" w:type="dxa"/>
          </w:tcPr>
          <w:p w:rsidR="002B7A14" w:rsidRPr="000E1730" w:rsidRDefault="002B7A14" w:rsidP="0047273A">
            <w:pPr>
              <w:pStyle w:val="Tabela-zawarto"/>
            </w:pPr>
            <w:r w:rsidRPr="000E1730">
              <w:t>Kapitalizacja odsetek</w:t>
            </w:r>
          </w:p>
        </w:tc>
        <w:tc>
          <w:tcPr>
            <w:tcW w:w="4831"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   DepositRenewable</w:t>
            </w:r>
          </w:p>
        </w:tc>
        <w:tc>
          <w:tcPr>
            <w:tcW w:w="5423" w:type="dxa"/>
          </w:tcPr>
          <w:p w:rsidR="002B7A14" w:rsidRPr="000E1730" w:rsidRDefault="002B7A14" w:rsidP="0047273A">
            <w:pPr>
              <w:pStyle w:val="Tabela-zawarto"/>
            </w:pPr>
            <w:r w:rsidRPr="000E1730">
              <w:t>Odnawialność lokaty</w:t>
            </w:r>
          </w:p>
        </w:tc>
        <w:tc>
          <w:tcPr>
            <w:tcW w:w="4831"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rPr>
                <w:lang w:val="en-US"/>
              </w:rPr>
            </w:pPr>
            <w:r w:rsidRPr="000E1730">
              <w:rPr>
                <w:lang w:val="en-US"/>
              </w:rPr>
              <w:t>-   -   -   -   CurrencyIdentificationCode</w:t>
            </w:r>
          </w:p>
        </w:tc>
        <w:tc>
          <w:tcPr>
            <w:tcW w:w="5423" w:type="dxa"/>
          </w:tcPr>
          <w:p w:rsidR="002B7A14" w:rsidRPr="000E1730" w:rsidRDefault="002B7A14" w:rsidP="0047273A">
            <w:pPr>
              <w:pStyle w:val="Tabela-zawarto"/>
            </w:pPr>
            <w:r w:rsidRPr="000E1730">
              <w:t>Typ waluty dla lokat</w:t>
            </w:r>
          </w:p>
        </w:tc>
        <w:tc>
          <w:tcPr>
            <w:tcW w:w="4831"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8" w:type="dxa"/>
          </w:tcPr>
          <w:p w:rsidR="002B7A14" w:rsidRPr="000E1730" w:rsidRDefault="002B7A14" w:rsidP="0047273A">
            <w:pPr>
              <w:pStyle w:val="Tabela-zawarto"/>
              <w:rPr>
                <w:lang w:val="en-US"/>
              </w:rPr>
            </w:pPr>
          </w:p>
        </w:tc>
        <w:tc>
          <w:tcPr>
            <w:tcW w:w="3154" w:type="dxa"/>
          </w:tcPr>
          <w:p w:rsidR="002B7A14" w:rsidRPr="000E1730" w:rsidRDefault="002B7A14" w:rsidP="0047273A">
            <w:pPr>
              <w:pStyle w:val="Tabela-zawarto"/>
            </w:pPr>
            <w:r w:rsidRPr="000E1730">
              <w:t>-   -   -   -   MinDepositAmount</w:t>
            </w:r>
          </w:p>
        </w:tc>
        <w:tc>
          <w:tcPr>
            <w:tcW w:w="5423" w:type="dxa"/>
          </w:tcPr>
          <w:p w:rsidR="002B7A14" w:rsidRPr="000E1730" w:rsidRDefault="002B7A14" w:rsidP="0047273A">
            <w:pPr>
              <w:pStyle w:val="Tabela-zawarto"/>
            </w:pPr>
            <w:r w:rsidRPr="000E1730">
              <w:t>Minimalna kwota wpłaty</w:t>
            </w:r>
          </w:p>
        </w:tc>
        <w:tc>
          <w:tcPr>
            <w:tcW w:w="4831"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8" w:type="dxa"/>
          </w:tcPr>
          <w:p w:rsidR="002B7A14" w:rsidRPr="000E1730" w:rsidRDefault="002B7A14" w:rsidP="0047273A">
            <w:pPr>
              <w:pStyle w:val="Tabela-zawarto"/>
            </w:pPr>
          </w:p>
        </w:tc>
        <w:tc>
          <w:tcPr>
            <w:tcW w:w="3154" w:type="dxa"/>
          </w:tcPr>
          <w:p w:rsidR="002B7A14" w:rsidRPr="000E1730" w:rsidRDefault="002B7A14" w:rsidP="0047273A">
            <w:pPr>
              <w:pStyle w:val="Tabela-zawarto"/>
            </w:pPr>
            <w:r w:rsidRPr="000E1730">
              <w:t>-   -   -   -   Description</w:t>
            </w:r>
          </w:p>
        </w:tc>
        <w:tc>
          <w:tcPr>
            <w:tcW w:w="5423" w:type="dxa"/>
          </w:tcPr>
          <w:p w:rsidR="002B7A14" w:rsidRPr="000E1730" w:rsidRDefault="002B7A14" w:rsidP="0047273A">
            <w:pPr>
              <w:pStyle w:val="Tabela-zawarto"/>
            </w:pPr>
            <w:r w:rsidRPr="000E1730">
              <w:t>Dodatkowe informacje o konsekwencjach przerwania lokaty</w:t>
            </w:r>
          </w:p>
        </w:tc>
        <w:tc>
          <w:tcPr>
            <w:tcW w:w="4831" w:type="dxa"/>
            <w:gridSpan w:val="2"/>
          </w:tcPr>
          <w:p w:rsidR="002B7A14" w:rsidRPr="000E1730" w:rsidRDefault="002B7A14" w:rsidP="0047273A">
            <w:pPr>
              <w:pStyle w:val="FootnoteText"/>
              <w:jc w:val="center"/>
              <w:rPr>
                <w:rFonts w:ascii="Arial" w:hAnsi="Arial" w:cs="Arial"/>
                <w:sz w:val="16"/>
                <w:szCs w:val="16"/>
              </w:rPr>
            </w:pPr>
          </w:p>
        </w:tc>
      </w:tr>
    </w:tbl>
    <w:p w:rsidR="002B7A14" w:rsidRDefault="002B7A14" w:rsidP="0047273A"/>
    <w:p w:rsidR="002B7A14" w:rsidRDefault="002B7A14">
      <w:r>
        <w:br w:type="page"/>
      </w:r>
    </w:p>
    <w:p w:rsidR="002B7A14" w:rsidRPr="000E1730" w:rsidRDefault="002B7A14" w:rsidP="002A3536">
      <w:pPr>
        <w:pStyle w:val="Heading2"/>
        <w:numPr>
          <w:ilvl w:val="1"/>
          <w:numId w:val="24"/>
        </w:numPr>
        <w:ind w:left="578" w:hanging="578"/>
      </w:pPr>
      <w:bookmarkStart w:id="171" w:name="_Toc36457639"/>
      <w:bookmarkStart w:id="172" w:name="_Toc152564409"/>
      <w:bookmarkStart w:id="173" w:name="_Toc365015777"/>
      <w:r w:rsidRPr="000E1730">
        <w:t>Komunikat żądania DepositInquiryRequest</w:t>
      </w:r>
      <w:bookmarkEnd w:id="171"/>
      <w:bookmarkEnd w:id="172"/>
      <w:bookmarkEnd w:id="173"/>
    </w:p>
    <w:p w:rsidR="002B7A14" w:rsidRPr="0099093D" w:rsidRDefault="002B7A14" w:rsidP="0079585E">
      <w:pPr>
        <w:pStyle w:val="OpisZnak"/>
      </w:pPr>
      <w:r>
        <w:t xml:space="preserve">Usługa </w:t>
      </w:r>
      <w:r w:rsidRPr="000E1730">
        <w:t>DepositInquiryRequest</w:t>
      </w:r>
      <w:r>
        <w:t xml:space="preserve"> służy do złożenia zapytania o stan lokaty.</w:t>
      </w:r>
    </w:p>
    <w:p w:rsidR="002B7A14" w:rsidRPr="000E1730" w:rsidRDefault="002B7A14" w:rsidP="00C51BF6">
      <w:pPr>
        <w:pStyle w:val="OpisZnakZnakZnak"/>
        <w:spacing w:before="30" w:after="30"/>
      </w:pPr>
      <w:r w:rsidRPr="000E1730">
        <w:t>Przyjmujemy zasadę, że można pytać o wiele lokat jednocześnie, podając kilka sekcji DepositInquiryCriteria.</w:t>
      </w:r>
      <w:r w:rsidRPr="000E1730">
        <w:tab/>
      </w:r>
    </w:p>
    <w:p w:rsidR="002B7A14" w:rsidRPr="000E1730" w:rsidRDefault="002B7A14" w:rsidP="0047273A">
      <w:pPr>
        <w:pStyle w:val="Caption"/>
      </w:pPr>
      <w:bookmarkStart w:id="174" w:name="_Toc152564435"/>
      <w:bookmarkStart w:id="175" w:name="_Toc365015849"/>
      <w:r w:rsidRPr="000E1730">
        <w:t xml:space="preserve">Tabela </w:t>
      </w:r>
      <w:fldSimple w:instr=" SEQ Tabela \* ARABIC ">
        <w:r>
          <w:rPr>
            <w:noProof/>
          </w:rPr>
          <w:t>23</w:t>
        </w:r>
      </w:fldSimple>
      <w:r w:rsidRPr="000E1730">
        <w:t>: Komunikat żądania DepositInquiryRequest</w:t>
      </w:r>
      <w:bookmarkEnd w:id="174"/>
      <w:bookmarkEnd w:id="175"/>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09"/>
        <w:gridCol w:w="2533"/>
        <w:gridCol w:w="5641"/>
        <w:gridCol w:w="5359"/>
      </w:tblGrid>
      <w:tr w:rsidR="002B7A14" w:rsidRPr="000E1730" w:rsidTr="00E2085D">
        <w:trPr>
          <w:tblHeader/>
          <w:jc w:val="center"/>
        </w:trPr>
        <w:tc>
          <w:tcPr>
            <w:tcW w:w="609" w:type="dxa"/>
            <w:shd w:val="solid" w:color="auto" w:fill="auto"/>
          </w:tcPr>
          <w:p w:rsidR="002B7A14" w:rsidRPr="00FA1B83" w:rsidRDefault="002B7A14" w:rsidP="0047273A">
            <w:pPr>
              <w:pStyle w:val="Tabela-zawarto"/>
              <w:rPr>
                <w:b/>
                <w:sz w:val="20"/>
              </w:rPr>
            </w:pPr>
            <w:r w:rsidRPr="00FA1B83">
              <w:rPr>
                <w:b/>
                <w:sz w:val="20"/>
              </w:rPr>
              <w:t>Nr</w:t>
            </w:r>
          </w:p>
        </w:tc>
        <w:tc>
          <w:tcPr>
            <w:tcW w:w="2533" w:type="dxa"/>
            <w:shd w:val="solid" w:color="auto" w:fill="auto"/>
          </w:tcPr>
          <w:p w:rsidR="002B7A14" w:rsidRPr="00FA1B83" w:rsidRDefault="002B7A14" w:rsidP="0047273A">
            <w:pPr>
              <w:pStyle w:val="Tabela-zawarto"/>
              <w:rPr>
                <w:b/>
                <w:sz w:val="20"/>
              </w:rPr>
            </w:pPr>
            <w:r w:rsidRPr="00FA1B83">
              <w:rPr>
                <w:b/>
                <w:sz w:val="20"/>
              </w:rPr>
              <w:t>Nazwa elementu</w:t>
            </w:r>
          </w:p>
        </w:tc>
        <w:tc>
          <w:tcPr>
            <w:tcW w:w="5641" w:type="dxa"/>
            <w:shd w:val="solid" w:color="auto" w:fill="auto"/>
          </w:tcPr>
          <w:p w:rsidR="002B7A14" w:rsidRPr="00FA1B83" w:rsidRDefault="002B7A14" w:rsidP="0047273A">
            <w:pPr>
              <w:pStyle w:val="Tabela-zawarto"/>
              <w:rPr>
                <w:b/>
                <w:sz w:val="20"/>
              </w:rPr>
            </w:pPr>
            <w:r w:rsidRPr="00FA1B83">
              <w:rPr>
                <w:b/>
                <w:sz w:val="20"/>
              </w:rPr>
              <w:t xml:space="preserve">Opis                          </w:t>
            </w:r>
          </w:p>
        </w:tc>
        <w:tc>
          <w:tcPr>
            <w:tcW w:w="5359" w:type="dxa"/>
            <w:shd w:val="solid" w:color="auto" w:fill="auto"/>
          </w:tcPr>
          <w:p w:rsidR="002B7A14" w:rsidRPr="00FA1B83" w:rsidRDefault="002B7A14" w:rsidP="0047273A">
            <w:pPr>
              <w:pStyle w:val="Tabela-zawarto"/>
              <w:jc w:val="center"/>
              <w:rPr>
                <w:b/>
                <w:sz w:val="20"/>
              </w:rPr>
            </w:pPr>
            <w:r w:rsidRPr="00FA1B83">
              <w:rPr>
                <w:b/>
                <w:sz w:val="20"/>
              </w:rPr>
              <w:t>Wprowadzana wartość</w:t>
            </w:r>
          </w:p>
        </w:tc>
      </w:tr>
      <w:tr w:rsidR="002B7A14" w:rsidRPr="000E1730" w:rsidTr="00271314">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pPr>
            <w:r w:rsidRPr="000E1730">
              <w:t>DepositInquiryRequest</w:t>
            </w:r>
          </w:p>
        </w:tc>
        <w:tc>
          <w:tcPr>
            <w:tcW w:w="11000" w:type="dxa"/>
            <w:gridSpan w:val="2"/>
          </w:tcPr>
          <w:p w:rsidR="002B7A14" w:rsidRPr="000E1730" w:rsidRDefault="002B7A14" w:rsidP="0047273A">
            <w:pPr>
              <w:pStyle w:val="Tabela-zawarto"/>
              <w:jc w:val="center"/>
            </w:pPr>
            <w:r w:rsidRPr="000E1730">
              <w:t>Zapytanie o lokaty – komunikat typu zapytanie</w:t>
            </w:r>
          </w:p>
        </w:tc>
      </w:tr>
      <w:tr w:rsidR="002B7A14" w:rsidRPr="000E1730" w:rsidTr="00E2085D">
        <w:trPr>
          <w:jc w:val="center"/>
        </w:trPr>
        <w:tc>
          <w:tcPr>
            <w:tcW w:w="609" w:type="dxa"/>
          </w:tcPr>
          <w:p w:rsidR="002B7A14" w:rsidRPr="000E1730" w:rsidRDefault="002B7A14" w:rsidP="0047273A">
            <w:pPr>
              <w:pStyle w:val="Tabela-zawarto"/>
            </w:pPr>
            <w:r w:rsidRPr="000E1730">
              <w:t>A-16</w:t>
            </w:r>
          </w:p>
        </w:tc>
        <w:tc>
          <w:tcPr>
            <w:tcW w:w="2533" w:type="dxa"/>
          </w:tcPr>
          <w:p w:rsidR="002B7A14" w:rsidRPr="000E1730" w:rsidRDefault="002B7A14" w:rsidP="0047273A">
            <w:pPr>
              <w:pStyle w:val="Tabela-zawarto"/>
            </w:pPr>
            <w:r w:rsidRPr="000E1730">
              <w:t>-   Header</w:t>
            </w:r>
          </w:p>
        </w:tc>
        <w:tc>
          <w:tcPr>
            <w:tcW w:w="5641" w:type="dxa"/>
          </w:tcPr>
          <w:p w:rsidR="002B7A14" w:rsidRPr="000E1730" w:rsidRDefault="002B7A14" w:rsidP="0047273A">
            <w:pPr>
              <w:pStyle w:val="Tabela-zawarto"/>
            </w:pPr>
            <w:r w:rsidRPr="000E1730">
              <w:t>Komponent zawierający elementy nagłówka komunikatu</w:t>
            </w:r>
          </w:p>
        </w:tc>
        <w:tc>
          <w:tcPr>
            <w:tcW w:w="5359" w:type="dxa"/>
          </w:tcPr>
          <w:p w:rsidR="002B7A14" w:rsidRPr="000E1730" w:rsidRDefault="002B7A14" w:rsidP="0047273A">
            <w:pPr>
              <w:pStyle w:val="Tabela-zawarto"/>
              <w:jc w:val="center"/>
            </w:pP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pPr>
            <w:r w:rsidRPr="000E1730">
              <w:t>-   -   IssueDateTime</w:t>
            </w:r>
          </w:p>
        </w:tc>
        <w:tc>
          <w:tcPr>
            <w:tcW w:w="5641" w:type="dxa"/>
          </w:tcPr>
          <w:p w:rsidR="002B7A14" w:rsidRPr="000E1730" w:rsidRDefault="002B7A14" w:rsidP="0047273A">
            <w:pPr>
              <w:pStyle w:val="Tabela-zawarto"/>
            </w:pPr>
            <w:r w:rsidRPr="000E1730">
              <w:t>Data i czas komunikatu</w:t>
            </w:r>
          </w:p>
        </w:tc>
        <w:tc>
          <w:tcPr>
            <w:tcW w:w="5359" w:type="dxa"/>
          </w:tcPr>
          <w:p w:rsidR="002B7A14" w:rsidRPr="000E1730" w:rsidRDefault="002B7A14" w:rsidP="0047273A">
            <w:pPr>
              <w:pStyle w:val="Tabela-zawarto"/>
              <w:jc w:val="center"/>
              <w:rPr>
                <w:lang w:val="de-DE"/>
              </w:rPr>
            </w:pPr>
            <w:r w:rsidRPr="000E1730">
              <w:rPr>
                <w:lang w:val="de-DE"/>
              </w:rPr>
              <w:t>Data i czas komunikatu</w:t>
            </w: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rPr>
                <w:lang w:val="de-DE"/>
              </w:rPr>
            </w:pPr>
            <w:r w:rsidRPr="000E1730">
              <w:rPr>
                <w:lang w:val="de-DE"/>
              </w:rPr>
              <w:t>-   -   DocumentIdentifier</w:t>
            </w:r>
          </w:p>
        </w:tc>
        <w:tc>
          <w:tcPr>
            <w:tcW w:w="5641" w:type="dxa"/>
          </w:tcPr>
          <w:p w:rsidR="002B7A14" w:rsidRPr="000E1730" w:rsidRDefault="002B7A14" w:rsidP="0047273A">
            <w:pPr>
              <w:pStyle w:val="Tabela-zawarto"/>
            </w:pPr>
            <w:r w:rsidRPr="000E1730">
              <w:t>Identyfikator komunikatu</w:t>
            </w:r>
          </w:p>
        </w:tc>
        <w:tc>
          <w:tcPr>
            <w:tcW w:w="5359" w:type="dxa"/>
          </w:tcPr>
          <w:p w:rsidR="002B7A14" w:rsidRPr="000E1730" w:rsidRDefault="002B7A14" w:rsidP="0047273A">
            <w:pPr>
              <w:pStyle w:val="Tabela-zawarto"/>
              <w:jc w:val="center"/>
            </w:pPr>
            <w:r w:rsidRPr="000E1730">
              <w:t>Dowolny ciąg znaków nadawany przez wysyłającego</w:t>
            </w: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pPr>
            <w:r w:rsidRPr="000E1730">
              <w:t>-   -   SenderIdentifier</w:t>
            </w:r>
          </w:p>
        </w:tc>
        <w:tc>
          <w:tcPr>
            <w:tcW w:w="5641" w:type="dxa"/>
          </w:tcPr>
          <w:p w:rsidR="002B7A14" w:rsidRPr="000E1730" w:rsidRDefault="002B7A14" w:rsidP="0047273A">
            <w:pPr>
              <w:pStyle w:val="Tabela-zawarto"/>
            </w:pPr>
            <w:r w:rsidRPr="000E1730">
              <w:t>Identyfikator nadawcy komunikatu</w:t>
            </w:r>
          </w:p>
        </w:tc>
        <w:tc>
          <w:tcPr>
            <w:tcW w:w="5359" w:type="dxa"/>
          </w:tcPr>
          <w:p w:rsidR="002B7A14" w:rsidRPr="000E1730" w:rsidRDefault="002B7A14" w:rsidP="0047273A">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rPr>
                <w:lang w:val="en-US"/>
              </w:rPr>
            </w:pPr>
            <w:r w:rsidRPr="000E1730">
              <w:rPr>
                <w:lang w:val="en-US"/>
              </w:rPr>
              <w:t>-   -   ReceiverIdentifier</w:t>
            </w:r>
          </w:p>
        </w:tc>
        <w:tc>
          <w:tcPr>
            <w:tcW w:w="5641" w:type="dxa"/>
          </w:tcPr>
          <w:p w:rsidR="002B7A14" w:rsidRPr="000E1730" w:rsidRDefault="002B7A14" w:rsidP="0047273A">
            <w:pPr>
              <w:pStyle w:val="Tabela-zawarto"/>
            </w:pPr>
            <w:r w:rsidRPr="000E1730">
              <w:t>Identyfikator odbiorcy komunikatu</w:t>
            </w:r>
          </w:p>
        </w:tc>
        <w:tc>
          <w:tcPr>
            <w:tcW w:w="5359" w:type="dxa"/>
          </w:tcPr>
          <w:p w:rsidR="002B7A14" w:rsidRPr="000E1730" w:rsidRDefault="002B7A14" w:rsidP="0047273A">
            <w:pPr>
              <w:pStyle w:val="Tabela-zawarto"/>
              <w:jc w:val="center"/>
              <w:rPr>
                <w:lang w:val="en-US"/>
              </w:rPr>
            </w:pPr>
            <w:r w:rsidRPr="000E1730">
              <w:rPr>
                <w:lang w:val="en-US"/>
              </w:rPr>
              <w:t>“ZSK-C”</w:t>
            </w:r>
          </w:p>
        </w:tc>
      </w:tr>
      <w:tr w:rsidR="002B7A14" w:rsidRPr="000E1730" w:rsidTr="00E2085D">
        <w:trPr>
          <w:jc w:val="center"/>
        </w:trPr>
        <w:tc>
          <w:tcPr>
            <w:tcW w:w="609" w:type="dxa"/>
          </w:tcPr>
          <w:p w:rsidR="002B7A14" w:rsidRPr="000E1730" w:rsidRDefault="002B7A14" w:rsidP="00570757">
            <w:pPr>
              <w:pStyle w:val="Tabela-zawarto"/>
              <w:rPr>
                <w:lang w:val="en-US"/>
              </w:rPr>
            </w:pPr>
          </w:p>
        </w:tc>
        <w:tc>
          <w:tcPr>
            <w:tcW w:w="2533" w:type="dxa"/>
          </w:tcPr>
          <w:p w:rsidR="002B7A14" w:rsidRPr="000E1730" w:rsidRDefault="002B7A14" w:rsidP="00570757">
            <w:pPr>
              <w:pStyle w:val="Tabela-zawarto"/>
              <w:rPr>
                <w:lang w:val="en-US"/>
              </w:rPr>
            </w:pPr>
            <w:r w:rsidRPr="000E1730">
              <w:rPr>
                <w:lang w:val="en-US"/>
              </w:rPr>
              <w:t xml:space="preserve">-   </w:t>
            </w:r>
            <w:r w:rsidRPr="00CE5546">
              <w:rPr>
                <w:lang w:val="en-US"/>
              </w:rPr>
              <w:t>ResponseDetailsOmit</w:t>
            </w:r>
          </w:p>
        </w:tc>
        <w:tc>
          <w:tcPr>
            <w:tcW w:w="5641" w:type="dxa"/>
          </w:tcPr>
          <w:p w:rsidR="002B7A14" w:rsidRPr="000E1730" w:rsidRDefault="002B7A14" w:rsidP="00CE5546">
            <w:pPr>
              <w:pStyle w:val="Tabela-zawarto"/>
            </w:pPr>
            <w:r w:rsidRPr="000E1730">
              <w:t xml:space="preserve">Wsakaźnik określający czy w odpowiedzi mają być przekazane </w:t>
            </w:r>
            <w:r>
              <w:t>informacje szczegółowe o lokacie</w:t>
            </w:r>
          </w:p>
        </w:tc>
        <w:tc>
          <w:tcPr>
            <w:tcW w:w="5359" w:type="dxa"/>
          </w:tcPr>
          <w:p w:rsidR="002B7A14" w:rsidRPr="000E1730" w:rsidRDefault="002B7A14" w:rsidP="00570757">
            <w:pPr>
              <w:pStyle w:val="Tabela-zawarto"/>
              <w:jc w:val="center"/>
            </w:pPr>
            <w:r w:rsidRPr="000E1730">
              <w:t>False/True</w:t>
            </w:r>
          </w:p>
          <w:p w:rsidR="002B7A14" w:rsidRPr="000E1730" w:rsidRDefault="002B7A14" w:rsidP="00570757">
            <w:pPr>
              <w:pStyle w:val="Tabela-zawarto"/>
              <w:jc w:val="center"/>
            </w:pPr>
            <w:r w:rsidRPr="000E1730">
              <w:t xml:space="preserve">Brak </w:t>
            </w:r>
            <w:r>
              <w:t>elementu</w:t>
            </w:r>
            <w:r w:rsidRPr="000E1730">
              <w:t xml:space="preserve"> oznacza False</w:t>
            </w:r>
          </w:p>
        </w:tc>
      </w:tr>
      <w:tr w:rsidR="002B7A14" w:rsidRPr="000E1730" w:rsidTr="00E2085D">
        <w:trPr>
          <w:jc w:val="center"/>
        </w:trPr>
        <w:tc>
          <w:tcPr>
            <w:tcW w:w="609" w:type="dxa"/>
          </w:tcPr>
          <w:p w:rsidR="002B7A14" w:rsidRPr="00815B23" w:rsidRDefault="002B7A14" w:rsidP="0047273A">
            <w:pPr>
              <w:pStyle w:val="Tabela-zawarto"/>
            </w:pPr>
          </w:p>
        </w:tc>
        <w:tc>
          <w:tcPr>
            <w:tcW w:w="2533" w:type="dxa"/>
          </w:tcPr>
          <w:p w:rsidR="002B7A14" w:rsidRPr="000E1730" w:rsidRDefault="002B7A14" w:rsidP="0047273A">
            <w:pPr>
              <w:pStyle w:val="Tabela-zawarto"/>
              <w:rPr>
                <w:lang w:val="en-US"/>
              </w:rPr>
            </w:pPr>
            <w:r w:rsidRPr="000E1730">
              <w:rPr>
                <w:lang w:val="en-US"/>
              </w:rPr>
              <w:t>-   CriteriaInclude</w:t>
            </w:r>
          </w:p>
        </w:tc>
        <w:tc>
          <w:tcPr>
            <w:tcW w:w="5641" w:type="dxa"/>
          </w:tcPr>
          <w:p w:rsidR="002B7A14" w:rsidRPr="000E1730" w:rsidRDefault="002B7A14" w:rsidP="0047273A">
            <w:pPr>
              <w:pStyle w:val="Tabela-zawarto"/>
            </w:pPr>
            <w:r w:rsidRPr="000E1730">
              <w:t>Wsakaźnik określający czy w odpowiedzi mają być przekazane kryteria</w:t>
            </w:r>
          </w:p>
        </w:tc>
        <w:tc>
          <w:tcPr>
            <w:tcW w:w="5359" w:type="dxa"/>
          </w:tcPr>
          <w:p w:rsidR="002B7A14" w:rsidRPr="000E1730" w:rsidRDefault="002B7A14" w:rsidP="0047273A">
            <w:pPr>
              <w:pStyle w:val="Tabela-zawarto"/>
              <w:jc w:val="center"/>
            </w:pPr>
            <w:r w:rsidRPr="000E1730">
              <w:t>False/True</w:t>
            </w:r>
          </w:p>
          <w:p w:rsidR="002B7A14" w:rsidRPr="000E1730" w:rsidRDefault="002B7A14" w:rsidP="0047273A">
            <w:pPr>
              <w:pStyle w:val="Tabela-zawarto"/>
              <w:jc w:val="center"/>
            </w:pPr>
            <w:r w:rsidRPr="000E1730">
              <w:t xml:space="preserve">Brak </w:t>
            </w:r>
            <w:r>
              <w:t>elementu</w:t>
            </w:r>
            <w:r w:rsidRPr="000E1730">
              <w:t xml:space="preserve"> oznacza False</w:t>
            </w:r>
          </w:p>
        </w:tc>
      </w:tr>
      <w:tr w:rsidR="002B7A14" w:rsidRPr="000E1730" w:rsidTr="00E2085D">
        <w:trPr>
          <w:jc w:val="center"/>
        </w:trPr>
        <w:tc>
          <w:tcPr>
            <w:tcW w:w="609" w:type="dxa"/>
          </w:tcPr>
          <w:p w:rsidR="002B7A14" w:rsidRPr="000E1730" w:rsidRDefault="002B7A14" w:rsidP="0047273A">
            <w:pPr>
              <w:pStyle w:val="Tabela-zawarto"/>
            </w:pPr>
            <w:r w:rsidRPr="000E1730">
              <w:t>A-19</w:t>
            </w:r>
          </w:p>
        </w:tc>
        <w:tc>
          <w:tcPr>
            <w:tcW w:w="2533" w:type="dxa"/>
          </w:tcPr>
          <w:p w:rsidR="002B7A14" w:rsidRPr="000E1730" w:rsidRDefault="002B7A14" w:rsidP="0047273A">
            <w:pPr>
              <w:pStyle w:val="Tabela-zawarto"/>
            </w:pPr>
            <w:r w:rsidRPr="000E1730">
              <w:t>-   ResponseRecordsControl</w:t>
            </w:r>
          </w:p>
        </w:tc>
        <w:tc>
          <w:tcPr>
            <w:tcW w:w="5641" w:type="dxa"/>
          </w:tcPr>
          <w:p w:rsidR="002B7A14" w:rsidRPr="000E1730" w:rsidRDefault="002B7A14" w:rsidP="0047273A">
            <w:pPr>
              <w:pStyle w:val="Tabela-zawarto"/>
            </w:pPr>
            <w:r w:rsidRPr="000E1730">
              <w:t>Komponent zawierający informacje o ilości przesyłanych pozycji</w:t>
            </w:r>
          </w:p>
        </w:tc>
        <w:tc>
          <w:tcPr>
            <w:tcW w:w="5359" w:type="dxa"/>
          </w:tcPr>
          <w:p w:rsidR="002B7A14" w:rsidRPr="000E1730" w:rsidRDefault="002B7A14" w:rsidP="0047273A">
            <w:pPr>
              <w:pStyle w:val="Tabela-zawarto"/>
              <w:jc w:val="center"/>
            </w:pP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pPr>
            <w:r w:rsidRPr="000E1730">
              <w:t>-   -   MaxRecords</w:t>
            </w:r>
          </w:p>
        </w:tc>
        <w:tc>
          <w:tcPr>
            <w:tcW w:w="5641" w:type="dxa"/>
          </w:tcPr>
          <w:p w:rsidR="002B7A14" w:rsidRPr="000E1730" w:rsidRDefault="002B7A14" w:rsidP="0047273A">
            <w:pPr>
              <w:pStyle w:val="Tabela-zawarto"/>
            </w:pPr>
            <w:r w:rsidRPr="000E1730">
              <w:t>Maksymalna ilość pozycji do przesłania w jednej partii</w:t>
            </w:r>
          </w:p>
        </w:tc>
        <w:tc>
          <w:tcPr>
            <w:tcW w:w="5359" w:type="dxa"/>
          </w:tcPr>
          <w:p w:rsidR="002B7A14" w:rsidRPr="000E1730" w:rsidRDefault="002B7A14" w:rsidP="0047273A">
            <w:pPr>
              <w:pStyle w:val="Tabela-zawarto"/>
              <w:jc w:val="center"/>
            </w:pP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pPr>
            <w:r w:rsidRPr="000E1730">
              <w:t>-   -   MatchedRecords</w:t>
            </w:r>
          </w:p>
        </w:tc>
        <w:tc>
          <w:tcPr>
            <w:tcW w:w="5641" w:type="dxa"/>
          </w:tcPr>
          <w:p w:rsidR="002B7A14" w:rsidRPr="000E1730" w:rsidRDefault="002B7A14" w:rsidP="0047273A">
            <w:pPr>
              <w:pStyle w:val="Tabela-zawarto"/>
            </w:pPr>
            <w:r w:rsidRPr="000E1730">
              <w:t>Ilość pozycji  spełniających kryteria wyboru</w:t>
            </w:r>
          </w:p>
        </w:tc>
        <w:tc>
          <w:tcPr>
            <w:tcW w:w="5359" w:type="dxa"/>
          </w:tcPr>
          <w:p w:rsidR="002B7A14" w:rsidRPr="000E1730" w:rsidRDefault="002B7A14" w:rsidP="0047273A">
            <w:pPr>
              <w:pStyle w:val="Tabela-zawarto"/>
              <w:jc w:val="center"/>
            </w:pP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pPr>
            <w:r w:rsidRPr="000E1730">
              <w:t>-   -   NumberPart</w:t>
            </w:r>
          </w:p>
        </w:tc>
        <w:tc>
          <w:tcPr>
            <w:tcW w:w="5641" w:type="dxa"/>
          </w:tcPr>
          <w:p w:rsidR="002B7A14" w:rsidRPr="000E1730" w:rsidRDefault="002B7A14" w:rsidP="0047273A">
            <w:pPr>
              <w:pStyle w:val="Tabela-zawarto"/>
            </w:pPr>
            <w:r w:rsidRPr="000E1730">
              <w:t>Kolejny numer przesłanej partii</w:t>
            </w:r>
          </w:p>
        </w:tc>
        <w:tc>
          <w:tcPr>
            <w:tcW w:w="5359" w:type="dxa"/>
          </w:tcPr>
          <w:p w:rsidR="002B7A14" w:rsidRPr="000E1730" w:rsidRDefault="002B7A14" w:rsidP="0047273A">
            <w:pPr>
              <w:pStyle w:val="Tabela-zawarto"/>
              <w:jc w:val="center"/>
            </w:pPr>
          </w:p>
        </w:tc>
      </w:tr>
      <w:tr w:rsidR="002B7A14" w:rsidRPr="000E1730" w:rsidTr="00E2085D">
        <w:trPr>
          <w:jc w:val="center"/>
        </w:trPr>
        <w:tc>
          <w:tcPr>
            <w:tcW w:w="609" w:type="dxa"/>
          </w:tcPr>
          <w:p w:rsidR="002B7A14" w:rsidRPr="000E1730" w:rsidRDefault="002B7A14" w:rsidP="0047273A">
            <w:pPr>
              <w:pStyle w:val="Tabela-zawarto"/>
            </w:pPr>
            <w:r w:rsidRPr="000E1730">
              <w:t>H-14</w:t>
            </w:r>
          </w:p>
        </w:tc>
        <w:tc>
          <w:tcPr>
            <w:tcW w:w="2533" w:type="dxa"/>
          </w:tcPr>
          <w:p w:rsidR="002B7A14" w:rsidRPr="000E1730" w:rsidRDefault="002B7A14" w:rsidP="0047273A">
            <w:pPr>
              <w:pStyle w:val="Tabela-zawarto"/>
            </w:pPr>
            <w:r w:rsidRPr="000E1730">
              <w:t>-   DepositInquiryCriteria</w:t>
            </w:r>
          </w:p>
        </w:tc>
        <w:tc>
          <w:tcPr>
            <w:tcW w:w="5641" w:type="dxa"/>
          </w:tcPr>
          <w:p w:rsidR="002B7A14" w:rsidRPr="000E1730" w:rsidRDefault="002B7A14" w:rsidP="0047273A">
            <w:pPr>
              <w:pStyle w:val="Tabela-zawarto"/>
            </w:pPr>
            <w:r w:rsidRPr="000E1730">
              <w:t>Komponet zawierający kryteria wyboru lokat</w:t>
            </w:r>
          </w:p>
        </w:tc>
        <w:tc>
          <w:tcPr>
            <w:tcW w:w="5359" w:type="dxa"/>
          </w:tcPr>
          <w:p w:rsidR="002B7A14" w:rsidRPr="000E1730" w:rsidRDefault="002B7A14" w:rsidP="0047273A">
            <w:pPr>
              <w:pStyle w:val="Tabela-zawarto"/>
              <w:jc w:val="center"/>
            </w:pP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pPr>
            <w:r w:rsidRPr="000E1730">
              <w:t>-   -   TransactionIdentifier</w:t>
            </w:r>
          </w:p>
        </w:tc>
        <w:tc>
          <w:tcPr>
            <w:tcW w:w="5641" w:type="dxa"/>
          </w:tcPr>
          <w:p w:rsidR="002B7A14" w:rsidRPr="000E1730" w:rsidRDefault="002B7A14" w:rsidP="0047273A">
            <w:pPr>
              <w:pStyle w:val="Tabela-zawarto"/>
            </w:pPr>
            <w:r w:rsidRPr="000E1730">
              <w:t>Identyfikator transakcji nadawany przez klienta</w:t>
            </w:r>
          </w:p>
        </w:tc>
        <w:tc>
          <w:tcPr>
            <w:tcW w:w="5359" w:type="dxa"/>
          </w:tcPr>
          <w:p w:rsidR="002B7A14" w:rsidRPr="000E1730" w:rsidRDefault="002B7A14" w:rsidP="0047273A">
            <w:pPr>
              <w:pStyle w:val="Tabela-zawarto"/>
              <w:jc w:val="center"/>
            </w:pPr>
            <w:r w:rsidRPr="000E1730">
              <w:t xml:space="preserve">Numer transkacji nadany przez </w:t>
            </w:r>
            <w:r w:rsidRPr="0032379D">
              <w:rPr>
                <w:highlight w:val="cyan"/>
              </w:rPr>
              <w:t>XXXX</w:t>
            </w: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pPr>
            <w:r w:rsidRPr="000E1730">
              <w:t>-   -   BankTransactionIdentifier</w:t>
            </w:r>
          </w:p>
        </w:tc>
        <w:tc>
          <w:tcPr>
            <w:tcW w:w="5641" w:type="dxa"/>
          </w:tcPr>
          <w:p w:rsidR="002B7A14" w:rsidRPr="000E1730" w:rsidRDefault="002B7A14" w:rsidP="0047273A">
            <w:pPr>
              <w:pStyle w:val="Tabela-zawarto"/>
            </w:pPr>
            <w:r w:rsidRPr="000E1730">
              <w:t>Identyfikator transakcji nadawany przez bank</w:t>
            </w:r>
          </w:p>
        </w:tc>
        <w:tc>
          <w:tcPr>
            <w:tcW w:w="5359" w:type="dxa"/>
          </w:tcPr>
          <w:p w:rsidR="002B7A14" w:rsidRPr="000E1730" w:rsidRDefault="002B7A14" w:rsidP="0047273A">
            <w:pPr>
              <w:pStyle w:val="Tabela-zawarto"/>
              <w:jc w:val="center"/>
            </w:pPr>
            <w:r w:rsidRPr="000E1730">
              <w:t>Numer lokaty nadany przez ZSK-C</w:t>
            </w: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rPr>
                <w:lang w:val="en-US"/>
              </w:rPr>
            </w:pPr>
            <w:r w:rsidRPr="000E1730">
              <w:rPr>
                <w:lang w:val="en-US"/>
              </w:rPr>
              <w:t>-   -   CurrencyIdentificationCode</w:t>
            </w:r>
          </w:p>
        </w:tc>
        <w:tc>
          <w:tcPr>
            <w:tcW w:w="5641" w:type="dxa"/>
          </w:tcPr>
          <w:p w:rsidR="002B7A14" w:rsidRPr="000E1730" w:rsidRDefault="002B7A14" w:rsidP="0047273A">
            <w:pPr>
              <w:pStyle w:val="Tabela-zawarto"/>
            </w:pPr>
            <w:r w:rsidRPr="000E1730">
              <w:t>Typ waluty dla lokat</w:t>
            </w:r>
          </w:p>
        </w:tc>
        <w:tc>
          <w:tcPr>
            <w:tcW w:w="5359" w:type="dxa"/>
          </w:tcPr>
          <w:p w:rsidR="002B7A14" w:rsidRPr="000E1730" w:rsidRDefault="002B7A14" w:rsidP="0047273A">
            <w:pPr>
              <w:pStyle w:val="Tabela-zawarto"/>
              <w:jc w:val="center"/>
            </w:pPr>
          </w:p>
        </w:tc>
      </w:tr>
      <w:tr w:rsidR="002B7A14" w:rsidRPr="000E1730" w:rsidTr="00E2085D">
        <w:trPr>
          <w:jc w:val="center"/>
        </w:trPr>
        <w:tc>
          <w:tcPr>
            <w:tcW w:w="609" w:type="dxa"/>
          </w:tcPr>
          <w:p w:rsidR="002B7A14" w:rsidRPr="000E1730" w:rsidRDefault="002B7A14" w:rsidP="0047273A">
            <w:pPr>
              <w:pStyle w:val="Tabela-zawarto"/>
            </w:pPr>
            <w:r w:rsidRPr="000E1730">
              <w:t>A-17</w:t>
            </w:r>
          </w:p>
        </w:tc>
        <w:tc>
          <w:tcPr>
            <w:tcW w:w="2533" w:type="dxa"/>
          </w:tcPr>
          <w:p w:rsidR="002B7A14" w:rsidRPr="000E1730" w:rsidRDefault="002B7A14" w:rsidP="0047273A">
            <w:pPr>
              <w:pStyle w:val="Tabela-zawarto"/>
            </w:pPr>
            <w:r w:rsidRPr="000E1730">
              <w:t>-   -   CustomerParty</w:t>
            </w:r>
          </w:p>
        </w:tc>
        <w:tc>
          <w:tcPr>
            <w:tcW w:w="5641" w:type="dxa"/>
          </w:tcPr>
          <w:p w:rsidR="002B7A14" w:rsidRPr="000E1730" w:rsidRDefault="002B7A14" w:rsidP="0047273A">
            <w:pPr>
              <w:pStyle w:val="Tabela-zawarto"/>
            </w:pPr>
            <w:r w:rsidRPr="000E1730">
              <w:t xml:space="preserve">Informacje o kliencie </w:t>
            </w:r>
          </w:p>
        </w:tc>
        <w:tc>
          <w:tcPr>
            <w:tcW w:w="5359" w:type="dxa"/>
          </w:tcPr>
          <w:p w:rsidR="002B7A14" w:rsidRPr="000E1730" w:rsidRDefault="002B7A14" w:rsidP="0047273A">
            <w:pPr>
              <w:pStyle w:val="Tabela-zawarto"/>
              <w:jc w:val="center"/>
            </w:pP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pPr>
            <w:r w:rsidRPr="000E1730">
              <w:t>-   -   -   Identifier</w:t>
            </w:r>
          </w:p>
        </w:tc>
        <w:tc>
          <w:tcPr>
            <w:tcW w:w="5641" w:type="dxa"/>
          </w:tcPr>
          <w:p w:rsidR="002B7A14" w:rsidRPr="000E1730" w:rsidRDefault="002B7A14" w:rsidP="0047273A">
            <w:pPr>
              <w:pStyle w:val="Tabela-zawarto"/>
            </w:pPr>
            <w:r w:rsidRPr="000E1730">
              <w:t>Identyfikator klienta</w:t>
            </w:r>
          </w:p>
        </w:tc>
        <w:tc>
          <w:tcPr>
            <w:tcW w:w="5359" w:type="dxa"/>
          </w:tcPr>
          <w:p w:rsidR="002B7A14" w:rsidRPr="000E1730" w:rsidRDefault="002B7A14" w:rsidP="0047273A">
            <w:pPr>
              <w:pStyle w:val="Tabela-zawarto"/>
              <w:jc w:val="center"/>
            </w:pP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pPr>
            <w:r w:rsidRPr="000E1730">
              <w:t>-   -   -   Name</w:t>
            </w:r>
          </w:p>
        </w:tc>
        <w:tc>
          <w:tcPr>
            <w:tcW w:w="5641" w:type="dxa"/>
          </w:tcPr>
          <w:p w:rsidR="002B7A14" w:rsidRPr="000E1730" w:rsidRDefault="002B7A14" w:rsidP="0047273A">
            <w:pPr>
              <w:pStyle w:val="Tabela-zawarto"/>
            </w:pPr>
            <w:r w:rsidRPr="000E1730">
              <w:t>Nazwa klienta</w:t>
            </w:r>
          </w:p>
        </w:tc>
        <w:tc>
          <w:tcPr>
            <w:tcW w:w="5359" w:type="dxa"/>
          </w:tcPr>
          <w:p w:rsidR="002B7A14" w:rsidRPr="000E1730" w:rsidRDefault="002B7A14" w:rsidP="0047273A">
            <w:pPr>
              <w:pStyle w:val="Tabela-zawarto"/>
              <w:jc w:val="center"/>
            </w:pP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pPr>
            <w:r w:rsidRPr="000E1730">
              <w:t>-   -   -   AdditionalName</w:t>
            </w:r>
          </w:p>
        </w:tc>
        <w:tc>
          <w:tcPr>
            <w:tcW w:w="5641" w:type="dxa"/>
          </w:tcPr>
          <w:p w:rsidR="002B7A14" w:rsidRPr="000E1730" w:rsidRDefault="002B7A14" w:rsidP="0047273A">
            <w:pPr>
              <w:pStyle w:val="Tabela-zawarto"/>
            </w:pPr>
            <w:r w:rsidRPr="000E1730">
              <w:t>Dodatkowa nazwa klienta</w:t>
            </w:r>
          </w:p>
        </w:tc>
        <w:tc>
          <w:tcPr>
            <w:tcW w:w="5359" w:type="dxa"/>
          </w:tcPr>
          <w:p w:rsidR="002B7A14" w:rsidRPr="000E1730" w:rsidRDefault="002B7A14" w:rsidP="0047273A">
            <w:pPr>
              <w:pStyle w:val="Tabela-zawarto"/>
              <w:jc w:val="center"/>
            </w:pP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pPr>
            <w:r w:rsidRPr="000E1730">
              <w:t>-   -   -   Description</w:t>
            </w:r>
          </w:p>
        </w:tc>
        <w:tc>
          <w:tcPr>
            <w:tcW w:w="5641" w:type="dxa"/>
          </w:tcPr>
          <w:p w:rsidR="002B7A14" w:rsidRPr="000E1730" w:rsidRDefault="002B7A14" w:rsidP="0047273A">
            <w:pPr>
              <w:pStyle w:val="Tabela-zawarto"/>
            </w:pPr>
            <w:r w:rsidRPr="000E1730">
              <w:t>Dodatkowe informacje o kliencie</w:t>
            </w:r>
          </w:p>
        </w:tc>
        <w:tc>
          <w:tcPr>
            <w:tcW w:w="5359" w:type="dxa"/>
          </w:tcPr>
          <w:p w:rsidR="002B7A14" w:rsidRPr="000E1730" w:rsidRDefault="002B7A14" w:rsidP="0047273A">
            <w:pPr>
              <w:pStyle w:val="Tabela-zawarto"/>
              <w:jc w:val="center"/>
            </w:pPr>
          </w:p>
        </w:tc>
      </w:tr>
      <w:tr w:rsidR="002B7A14" w:rsidRPr="000E1730" w:rsidTr="00E2085D">
        <w:trPr>
          <w:jc w:val="center"/>
        </w:trPr>
        <w:tc>
          <w:tcPr>
            <w:tcW w:w="609" w:type="dxa"/>
          </w:tcPr>
          <w:p w:rsidR="002B7A14" w:rsidRPr="000E1730" w:rsidRDefault="002B7A14" w:rsidP="0047273A">
            <w:pPr>
              <w:pStyle w:val="Tabela-zawarto"/>
            </w:pPr>
            <w:r w:rsidRPr="000E1730">
              <w:t>A-10</w:t>
            </w:r>
          </w:p>
        </w:tc>
        <w:tc>
          <w:tcPr>
            <w:tcW w:w="2533" w:type="dxa"/>
          </w:tcPr>
          <w:p w:rsidR="002B7A14" w:rsidRPr="000E1730" w:rsidRDefault="002B7A14" w:rsidP="0047273A">
            <w:pPr>
              <w:pStyle w:val="Tabela-zawarto"/>
            </w:pPr>
            <w:r w:rsidRPr="000E1730">
              <w:t>-   -   DepositAccount</w:t>
            </w:r>
          </w:p>
        </w:tc>
        <w:tc>
          <w:tcPr>
            <w:tcW w:w="5641" w:type="dxa"/>
          </w:tcPr>
          <w:p w:rsidR="002B7A14" w:rsidRPr="000E1730" w:rsidRDefault="002B7A14" w:rsidP="0047273A">
            <w:pPr>
              <w:pStyle w:val="Tabela-zawarto"/>
            </w:pPr>
            <w:r w:rsidRPr="000E1730">
              <w:t>Informacje o rachunku lokaty</w:t>
            </w:r>
          </w:p>
        </w:tc>
        <w:tc>
          <w:tcPr>
            <w:tcW w:w="5359" w:type="dxa"/>
          </w:tcPr>
          <w:p w:rsidR="002B7A14" w:rsidRPr="000E1730" w:rsidRDefault="002B7A14" w:rsidP="0047273A">
            <w:pPr>
              <w:pStyle w:val="Tabela-zawarto"/>
              <w:jc w:val="center"/>
            </w:pP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rPr>
                <w:lang w:val="en-US"/>
              </w:rPr>
            </w:pPr>
            <w:r w:rsidRPr="000E1730">
              <w:rPr>
                <w:lang w:val="en-US"/>
              </w:rPr>
              <w:t>-   -   -   AccountIdentifier</w:t>
            </w:r>
          </w:p>
        </w:tc>
        <w:tc>
          <w:tcPr>
            <w:tcW w:w="5641" w:type="dxa"/>
          </w:tcPr>
          <w:p w:rsidR="002B7A14" w:rsidRPr="000E1730" w:rsidRDefault="002B7A14" w:rsidP="0047273A">
            <w:pPr>
              <w:pStyle w:val="Tabela-zawarto"/>
            </w:pPr>
            <w:r w:rsidRPr="000E1730">
              <w:t>Numer rachunku</w:t>
            </w:r>
          </w:p>
        </w:tc>
        <w:tc>
          <w:tcPr>
            <w:tcW w:w="5359" w:type="dxa"/>
          </w:tcPr>
          <w:p w:rsidR="002B7A14" w:rsidRPr="000E1730" w:rsidRDefault="002B7A14" w:rsidP="0047273A">
            <w:pPr>
              <w:pStyle w:val="Tabela-zawarto"/>
              <w:jc w:val="center"/>
            </w:pPr>
            <w:r w:rsidRPr="000E1730">
              <w:t>Numer rachunku lokaty</w:t>
            </w:r>
          </w:p>
        </w:tc>
      </w:tr>
      <w:tr w:rsidR="002B7A14" w:rsidRPr="000E1730" w:rsidTr="00E2085D">
        <w:trPr>
          <w:jc w:val="center"/>
        </w:trPr>
        <w:tc>
          <w:tcPr>
            <w:tcW w:w="609" w:type="dxa"/>
          </w:tcPr>
          <w:p w:rsidR="002B7A14" w:rsidRPr="000E1730" w:rsidRDefault="002B7A14" w:rsidP="0047273A">
            <w:pPr>
              <w:pStyle w:val="Tabela-zawarto"/>
              <w:rPr>
                <w:lang w:val="en-US"/>
              </w:rPr>
            </w:pPr>
          </w:p>
        </w:tc>
        <w:tc>
          <w:tcPr>
            <w:tcW w:w="2533" w:type="dxa"/>
          </w:tcPr>
          <w:p w:rsidR="002B7A14" w:rsidRPr="000E1730" w:rsidRDefault="002B7A14" w:rsidP="0047273A">
            <w:pPr>
              <w:pStyle w:val="Tabela-zawarto"/>
            </w:pPr>
            <w:r w:rsidRPr="000E1730">
              <w:t>-   -   -   AccountName</w:t>
            </w:r>
          </w:p>
        </w:tc>
        <w:tc>
          <w:tcPr>
            <w:tcW w:w="5641" w:type="dxa"/>
          </w:tcPr>
          <w:p w:rsidR="002B7A14" w:rsidRPr="000E1730" w:rsidRDefault="002B7A14" w:rsidP="0047273A">
            <w:pPr>
              <w:pStyle w:val="Tabela-zawarto"/>
            </w:pPr>
            <w:r w:rsidRPr="000E1730">
              <w:t xml:space="preserve">Nazwa rachunku </w:t>
            </w:r>
          </w:p>
        </w:tc>
        <w:tc>
          <w:tcPr>
            <w:tcW w:w="5359" w:type="dxa"/>
          </w:tcPr>
          <w:p w:rsidR="002B7A14" w:rsidRPr="000E1730" w:rsidRDefault="002B7A14" w:rsidP="0047273A">
            <w:pPr>
              <w:pStyle w:val="Tabela-zawarto"/>
              <w:jc w:val="center"/>
            </w:pP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pPr>
            <w:r w:rsidRPr="000E1730">
              <w:t>-   -   -   AccountCurrencyCode</w:t>
            </w:r>
          </w:p>
        </w:tc>
        <w:tc>
          <w:tcPr>
            <w:tcW w:w="5641" w:type="dxa"/>
          </w:tcPr>
          <w:p w:rsidR="002B7A14" w:rsidRPr="000E1730" w:rsidRDefault="002B7A14" w:rsidP="0047273A">
            <w:pPr>
              <w:pStyle w:val="Tabela-zawarto"/>
            </w:pPr>
            <w:r w:rsidRPr="000E1730">
              <w:t>Waluta rachunku</w:t>
            </w:r>
          </w:p>
        </w:tc>
        <w:tc>
          <w:tcPr>
            <w:tcW w:w="5359" w:type="dxa"/>
          </w:tcPr>
          <w:p w:rsidR="002B7A14" w:rsidRPr="000E1730" w:rsidRDefault="002B7A14" w:rsidP="0047273A">
            <w:pPr>
              <w:pStyle w:val="Tabela-zawarto"/>
              <w:jc w:val="center"/>
            </w:pPr>
          </w:p>
        </w:tc>
      </w:tr>
      <w:tr w:rsidR="002B7A14" w:rsidRPr="000E1730" w:rsidTr="00E2085D">
        <w:trPr>
          <w:jc w:val="center"/>
        </w:trPr>
        <w:tc>
          <w:tcPr>
            <w:tcW w:w="609" w:type="dxa"/>
          </w:tcPr>
          <w:p w:rsidR="002B7A14" w:rsidRPr="000E1730" w:rsidRDefault="002B7A14" w:rsidP="0047273A">
            <w:pPr>
              <w:pStyle w:val="Tabela-zawarto"/>
            </w:pPr>
          </w:p>
        </w:tc>
        <w:tc>
          <w:tcPr>
            <w:tcW w:w="2533" w:type="dxa"/>
          </w:tcPr>
          <w:p w:rsidR="002B7A14" w:rsidRPr="000E1730" w:rsidRDefault="002B7A14" w:rsidP="0047273A">
            <w:pPr>
              <w:pStyle w:val="Tabela-zawarto"/>
            </w:pPr>
            <w:r w:rsidRPr="000E1730">
              <w:t>-   -   -   AccountType</w:t>
            </w:r>
          </w:p>
        </w:tc>
        <w:tc>
          <w:tcPr>
            <w:tcW w:w="5641" w:type="dxa"/>
          </w:tcPr>
          <w:p w:rsidR="002B7A14" w:rsidRPr="000E1730" w:rsidRDefault="002B7A14" w:rsidP="0047273A">
            <w:pPr>
              <w:pStyle w:val="Tabela-zawarto"/>
            </w:pPr>
            <w:r w:rsidRPr="000E1730">
              <w:t>Typ rachunku</w:t>
            </w:r>
          </w:p>
        </w:tc>
        <w:tc>
          <w:tcPr>
            <w:tcW w:w="5359" w:type="dxa"/>
          </w:tcPr>
          <w:p w:rsidR="002B7A14" w:rsidRPr="000E1730" w:rsidRDefault="002B7A14" w:rsidP="0047273A">
            <w:pPr>
              <w:pStyle w:val="Tabela-zawarto"/>
              <w:jc w:val="center"/>
            </w:pPr>
          </w:p>
        </w:tc>
      </w:tr>
    </w:tbl>
    <w:p w:rsidR="002B7A14" w:rsidRPr="000E1730" w:rsidRDefault="002B7A14" w:rsidP="002A3536">
      <w:pPr>
        <w:pStyle w:val="Heading2"/>
        <w:numPr>
          <w:ilvl w:val="1"/>
          <w:numId w:val="24"/>
        </w:numPr>
        <w:ind w:left="578" w:hanging="578"/>
      </w:pPr>
      <w:bookmarkStart w:id="176" w:name="_Toc36457642"/>
      <w:bookmarkStart w:id="177" w:name="_Toc33411571"/>
      <w:r w:rsidRPr="000E1730">
        <w:br w:type="page"/>
      </w:r>
      <w:bookmarkStart w:id="178" w:name="_Toc152564410"/>
      <w:bookmarkStart w:id="179" w:name="_Toc365015778"/>
      <w:r w:rsidRPr="000E1730">
        <w:t>Komunikat odpowiedzi DepositInquiryResponse</w:t>
      </w:r>
      <w:bookmarkEnd w:id="176"/>
      <w:bookmarkEnd w:id="178"/>
      <w:bookmarkEnd w:id="179"/>
    </w:p>
    <w:p w:rsidR="002B7A14" w:rsidRPr="000E1730" w:rsidRDefault="002B7A14" w:rsidP="0047273A">
      <w:pPr>
        <w:pStyle w:val="Caption"/>
      </w:pPr>
      <w:bookmarkStart w:id="180" w:name="_Toc152564436"/>
      <w:bookmarkStart w:id="181" w:name="_Toc365015850"/>
      <w:r w:rsidRPr="000E1730">
        <w:t xml:space="preserve">Tabela </w:t>
      </w:r>
      <w:fldSimple w:instr=" SEQ Tabela \* ARABIC ">
        <w:r>
          <w:rPr>
            <w:noProof/>
          </w:rPr>
          <w:t>24</w:t>
        </w:r>
      </w:fldSimple>
      <w:r w:rsidRPr="000E1730">
        <w:t>: Komunikat odpowiedzi DepositInquiryResponse</w:t>
      </w:r>
      <w:bookmarkEnd w:id="180"/>
      <w:bookmarkEnd w:id="181"/>
    </w:p>
    <w:tbl>
      <w:tblPr>
        <w:tblW w:w="14076" w:type="dxa"/>
        <w:jc w:val="center"/>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79"/>
        <w:gridCol w:w="3244"/>
        <w:gridCol w:w="5281"/>
        <w:gridCol w:w="2580"/>
        <w:gridCol w:w="2392"/>
      </w:tblGrid>
      <w:tr w:rsidR="002B7A14" w:rsidRPr="000E1730" w:rsidTr="00E2085D">
        <w:trPr>
          <w:tblHeader/>
          <w:jc w:val="center"/>
        </w:trPr>
        <w:tc>
          <w:tcPr>
            <w:tcW w:w="579" w:type="dxa"/>
            <w:shd w:val="solid" w:color="auto" w:fill="auto"/>
          </w:tcPr>
          <w:bookmarkEnd w:id="177"/>
          <w:p w:rsidR="002B7A14" w:rsidRPr="00FA1B83" w:rsidRDefault="002B7A14" w:rsidP="0047273A">
            <w:pPr>
              <w:pStyle w:val="Tabela-zawarto"/>
              <w:rPr>
                <w:b/>
                <w:sz w:val="20"/>
              </w:rPr>
            </w:pPr>
            <w:r w:rsidRPr="00FA1B83">
              <w:rPr>
                <w:b/>
                <w:sz w:val="20"/>
              </w:rPr>
              <w:t>Nr</w:t>
            </w:r>
          </w:p>
        </w:tc>
        <w:tc>
          <w:tcPr>
            <w:tcW w:w="3244" w:type="dxa"/>
            <w:shd w:val="solid" w:color="auto" w:fill="auto"/>
          </w:tcPr>
          <w:p w:rsidR="002B7A14" w:rsidRPr="00FA1B83" w:rsidRDefault="002B7A14" w:rsidP="0047273A">
            <w:pPr>
              <w:pStyle w:val="Tabela-zawarto"/>
              <w:rPr>
                <w:b/>
                <w:sz w:val="20"/>
              </w:rPr>
            </w:pPr>
            <w:r w:rsidRPr="00FA1B83">
              <w:rPr>
                <w:b/>
                <w:sz w:val="20"/>
              </w:rPr>
              <w:t>Nazwa elementu</w:t>
            </w:r>
          </w:p>
        </w:tc>
        <w:tc>
          <w:tcPr>
            <w:tcW w:w="5281" w:type="dxa"/>
            <w:shd w:val="solid" w:color="auto" w:fill="auto"/>
          </w:tcPr>
          <w:p w:rsidR="002B7A14" w:rsidRPr="00FA1B83" w:rsidRDefault="002B7A14" w:rsidP="0047273A">
            <w:pPr>
              <w:pStyle w:val="Tabela-zawarto"/>
              <w:rPr>
                <w:b/>
                <w:sz w:val="20"/>
              </w:rPr>
            </w:pPr>
            <w:r w:rsidRPr="00FA1B83">
              <w:rPr>
                <w:b/>
                <w:sz w:val="20"/>
              </w:rPr>
              <w:t xml:space="preserve">Opis                          </w:t>
            </w:r>
          </w:p>
        </w:tc>
        <w:tc>
          <w:tcPr>
            <w:tcW w:w="4972" w:type="dxa"/>
            <w:gridSpan w:val="2"/>
            <w:shd w:val="solid" w:color="auto" w:fill="auto"/>
          </w:tcPr>
          <w:p w:rsidR="002B7A14" w:rsidRPr="00FA1B83" w:rsidRDefault="002B7A14" w:rsidP="0047273A">
            <w:pPr>
              <w:pStyle w:val="Tabela-zawarto"/>
              <w:jc w:val="center"/>
              <w:rPr>
                <w:b/>
                <w:sz w:val="20"/>
              </w:rPr>
            </w:pPr>
            <w:r w:rsidRPr="00FA1B83">
              <w:rPr>
                <w:b/>
                <w:sz w:val="20"/>
              </w:rPr>
              <w:t>Wprowadzana wartość</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DepositInquiryResponse</w:t>
            </w:r>
          </w:p>
        </w:tc>
        <w:tc>
          <w:tcPr>
            <w:tcW w:w="5281" w:type="dxa"/>
          </w:tcPr>
          <w:p w:rsidR="002B7A14" w:rsidRPr="000E1730" w:rsidRDefault="002B7A14" w:rsidP="0047273A">
            <w:pPr>
              <w:pStyle w:val="Tabela-zawarto"/>
            </w:pPr>
            <w:r w:rsidRPr="000E1730">
              <w:t>Zapytanie o lokaty – komunikat typu odpowiedź</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r w:rsidRPr="000E1730">
              <w:t>A-16</w:t>
            </w:r>
          </w:p>
        </w:tc>
        <w:tc>
          <w:tcPr>
            <w:tcW w:w="3244" w:type="dxa"/>
          </w:tcPr>
          <w:p w:rsidR="002B7A14" w:rsidRPr="000E1730" w:rsidRDefault="002B7A14" w:rsidP="0047273A">
            <w:pPr>
              <w:pStyle w:val="Tabela-zawarto"/>
            </w:pPr>
            <w:r w:rsidRPr="000E1730">
              <w:t>-   Header</w:t>
            </w:r>
          </w:p>
        </w:tc>
        <w:tc>
          <w:tcPr>
            <w:tcW w:w="5281" w:type="dxa"/>
          </w:tcPr>
          <w:p w:rsidR="002B7A14" w:rsidRPr="000E1730" w:rsidRDefault="002B7A14" w:rsidP="0047273A">
            <w:pPr>
              <w:pStyle w:val="Tabela-zawarto"/>
            </w:pPr>
            <w:r w:rsidRPr="000E1730">
              <w:t>Komponent zawierający elementy nagłówka komunikatu</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IssueDateTime</w:t>
            </w:r>
          </w:p>
        </w:tc>
        <w:tc>
          <w:tcPr>
            <w:tcW w:w="5281" w:type="dxa"/>
          </w:tcPr>
          <w:p w:rsidR="002B7A14" w:rsidRPr="000E1730" w:rsidRDefault="002B7A14" w:rsidP="0047273A">
            <w:pPr>
              <w:pStyle w:val="Tabela-zawarto"/>
            </w:pPr>
            <w:r w:rsidRPr="000E1730">
              <w:t>Data i czas komunikatu</w:t>
            </w:r>
          </w:p>
        </w:tc>
        <w:tc>
          <w:tcPr>
            <w:tcW w:w="4972" w:type="dxa"/>
            <w:gridSpan w:val="2"/>
          </w:tcPr>
          <w:p w:rsidR="002B7A14" w:rsidRPr="000E1730" w:rsidRDefault="002B7A14" w:rsidP="0047273A">
            <w:pPr>
              <w:pStyle w:val="Tabela-zawarto"/>
              <w:jc w:val="center"/>
              <w:rPr>
                <w:lang w:val="de-DE"/>
              </w:rPr>
            </w:pPr>
            <w:r w:rsidRPr="000E1730">
              <w:rPr>
                <w:lang w:val="de-DE"/>
              </w:rPr>
              <w:t>Data i czas komunikatu</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rPr>
                <w:lang w:val="de-DE"/>
              </w:rPr>
            </w:pPr>
            <w:r w:rsidRPr="000E1730">
              <w:rPr>
                <w:lang w:val="de-DE"/>
              </w:rPr>
              <w:t>-   -   DocumentIdentifier</w:t>
            </w:r>
          </w:p>
        </w:tc>
        <w:tc>
          <w:tcPr>
            <w:tcW w:w="5281" w:type="dxa"/>
          </w:tcPr>
          <w:p w:rsidR="002B7A14" w:rsidRPr="000E1730" w:rsidRDefault="002B7A14" w:rsidP="0047273A">
            <w:pPr>
              <w:pStyle w:val="Tabela-zawarto"/>
            </w:pPr>
            <w:r w:rsidRPr="000E1730">
              <w:t>Identyfikator komunikatu</w:t>
            </w:r>
          </w:p>
        </w:tc>
        <w:tc>
          <w:tcPr>
            <w:tcW w:w="4972" w:type="dxa"/>
            <w:gridSpan w:val="2"/>
          </w:tcPr>
          <w:p w:rsidR="002B7A14" w:rsidRPr="000E1730" w:rsidRDefault="002B7A14" w:rsidP="0047273A">
            <w:pPr>
              <w:pStyle w:val="Tabela-zawarto"/>
              <w:jc w:val="center"/>
            </w:pPr>
            <w:r w:rsidRPr="000E1730">
              <w:t>Dowolny ciąg znaków nadawany przez wysyłającego</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SenderIdentifier</w:t>
            </w:r>
          </w:p>
        </w:tc>
        <w:tc>
          <w:tcPr>
            <w:tcW w:w="5281" w:type="dxa"/>
          </w:tcPr>
          <w:p w:rsidR="002B7A14" w:rsidRPr="000E1730" w:rsidRDefault="002B7A14" w:rsidP="0047273A">
            <w:pPr>
              <w:pStyle w:val="Tabela-zawarto"/>
            </w:pPr>
            <w:r w:rsidRPr="000E1730">
              <w:t>Identyfikator nadawcy komunikatu</w:t>
            </w:r>
          </w:p>
        </w:tc>
        <w:tc>
          <w:tcPr>
            <w:tcW w:w="4972" w:type="dxa"/>
            <w:gridSpan w:val="2"/>
          </w:tcPr>
          <w:p w:rsidR="002B7A14" w:rsidRPr="000E1730" w:rsidRDefault="002B7A14" w:rsidP="0047273A">
            <w:pPr>
              <w:pStyle w:val="Tabela-zawarto"/>
              <w:jc w:val="center"/>
              <w:rPr>
                <w:lang w:val="en-US"/>
              </w:rPr>
            </w:pPr>
            <w:r w:rsidRPr="000E1730">
              <w:rPr>
                <w:lang w:val="en-US"/>
              </w:rPr>
              <w:t>“ZSK-C”</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Borders>
              <w:bottom w:val="nil"/>
            </w:tcBorders>
          </w:tcPr>
          <w:p w:rsidR="002B7A14" w:rsidRPr="000E1730" w:rsidRDefault="002B7A14" w:rsidP="0047273A">
            <w:pPr>
              <w:pStyle w:val="Tabela-zawarto"/>
              <w:rPr>
                <w:lang w:val="en-US"/>
              </w:rPr>
            </w:pPr>
            <w:r w:rsidRPr="000E1730">
              <w:rPr>
                <w:lang w:val="en-US"/>
              </w:rPr>
              <w:t>-   -   ReceiverIdentifier</w:t>
            </w:r>
          </w:p>
        </w:tc>
        <w:tc>
          <w:tcPr>
            <w:tcW w:w="5281" w:type="dxa"/>
          </w:tcPr>
          <w:p w:rsidR="002B7A14" w:rsidRPr="000E1730" w:rsidRDefault="002B7A14" w:rsidP="0047273A">
            <w:pPr>
              <w:pStyle w:val="Tabela-zawarto"/>
            </w:pPr>
            <w:r w:rsidRPr="000E1730">
              <w:t>Identyfikator odbiorcy komunikatu</w:t>
            </w:r>
          </w:p>
        </w:tc>
        <w:tc>
          <w:tcPr>
            <w:tcW w:w="4972" w:type="dxa"/>
            <w:gridSpan w:val="2"/>
          </w:tcPr>
          <w:p w:rsidR="002B7A14" w:rsidRPr="000E1730" w:rsidRDefault="002B7A14" w:rsidP="0047273A">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E2085D">
        <w:trPr>
          <w:jc w:val="center"/>
        </w:trPr>
        <w:tc>
          <w:tcPr>
            <w:tcW w:w="579" w:type="dxa"/>
          </w:tcPr>
          <w:p w:rsidR="002B7A14" w:rsidRPr="000E1730" w:rsidRDefault="002B7A14" w:rsidP="0047273A">
            <w:pPr>
              <w:pStyle w:val="Tabela-zawarto"/>
              <w:rPr>
                <w:lang w:val="en-US"/>
              </w:rPr>
            </w:pPr>
            <w:r w:rsidRPr="000E1730">
              <w:rPr>
                <w:lang w:val="en-US"/>
              </w:rPr>
              <w:t>A-14</w:t>
            </w:r>
          </w:p>
        </w:tc>
        <w:tc>
          <w:tcPr>
            <w:tcW w:w="3244" w:type="dxa"/>
            <w:shd w:val="clear" w:color="auto" w:fill="00FFFF"/>
          </w:tcPr>
          <w:p w:rsidR="002B7A14" w:rsidRPr="000E1730" w:rsidRDefault="002B7A14" w:rsidP="0047273A">
            <w:pPr>
              <w:pStyle w:val="Tabela-zawarto"/>
              <w:rPr>
                <w:lang w:val="en-US"/>
              </w:rPr>
            </w:pPr>
            <w:r w:rsidRPr="000E1730">
              <w:rPr>
                <w:lang w:val="en-US"/>
              </w:rPr>
              <w:t xml:space="preserve">-   DocumentStatus                      </w:t>
            </w:r>
            <w:r w:rsidRPr="000E1730">
              <w:rPr>
                <w:b/>
                <w:lang w:val="en-US"/>
              </w:rPr>
              <w:t>OR</w:t>
            </w:r>
          </w:p>
        </w:tc>
        <w:tc>
          <w:tcPr>
            <w:tcW w:w="5281" w:type="dxa"/>
          </w:tcPr>
          <w:p w:rsidR="002B7A14" w:rsidRPr="000E1730" w:rsidRDefault="002B7A14" w:rsidP="0047273A">
            <w:pPr>
              <w:pStyle w:val="Tabela-zawarto"/>
            </w:pPr>
            <w:r w:rsidRPr="000E1730">
              <w:t>Status komunikatu - agregat występuje jeśli w wyniku kontroli składniowych i merytorycznych stwierdzono błędy lub uwagi podlegające raportowaniu do klienta</w:t>
            </w:r>
          </w:p>
        </w:tc>
        <w:tc>
          <w:tcPr>
            <w:tcW w:w="4972" w:type="dxa"/>
            <w:gridSpan w:val="2"/>
          </w:tcPr>
          <w:p w:rsidR="002B7A14" w:rsidRPr="000E1730" w:rsidRDefault="002B7A14" w:rsidP="00AA2386">
            <w:pPr>
              <w:pStyle w:val="Tabela-zawarto"/>
              <w:jc w:val="center"/>
            </w:pPr>
            <w:r w:rsidRPr="000E1730">
              <w:t>Komponent uzupełniany jest zawsze</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StatusCode</w:t>
            </w:r>
          </w:p>
        </w:tc>
        <w:tc>
          <w:tcPr>
            <w:tcW w:w="5281" w:type="dxa"/>
          </w:tcPr>
          <w:p w:rsidR="002B7A14" w:rsidRPr="000E1730" w:rsidRDefault="002B7A14" w:rsidP="0047273A">
            <w:pPr>
              <w:pStyle w:val="Tabela-zawarto"/>
            </w:pPr>
            <w:r w:rsidRPr="000E1730">
              <w:t>Kod statusu (np. błędu)</w:t>
            </w:r>
          </w:p>
        </w:tc>
        <w:tc>
          <w:tcPr>
            <w:tcW w:w="2580" w:type="dxa"/>
          </w:tcPr>
          <w:p w:rsidR="002B7A14" w:rsidRPr="000E1730" w:rsidRDefault="002B7A14" w:rsidP="0047273A">
            <w:pPr>
              <w:pStyle w:val="Tabela-zawarto"/>
              <w:jc w:val="center"/>
            </w:pPr>
            <w:r w:rsidRPr="000E1730">
              <w:t>0 (dla powodzenia)</w:t>
            </w:r>
          </w:p>
        </w:tc>
        <w:tc>
          <w:tcPr>
            <w:tcW w:w="2392" w:type="dxa"/>
          </w:tcPr>
          <w:p w:rsidR="002B7A14" w:rsidRPr="000E1730" w:rsidRDefault="002B7A14" w:rsidP="0047273A">
            <w:pPr>
              <w:pStyle w:val="Tabela-zawarto"/>
              <w:jc w:val="center"/>
            </w:pPr>
            <w:r w:rsidRPr="000E1730">
              <w:t>Kod błędu (dla niepowodzenia)</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Severity</w:t>
            </w:r>
          </w:p>
        </w:tc>
        <w:tc>
          <w:tcPr>
            <w:tcW w:w="5281" w:type="dxa"/>
          </w:tcPr>
          <w:p w:rsidR="002B7A14" w:rsidRPr="000E1730" w:rsidRDefault="002B7A14" w:rsidP="0047273A">
            <w:pPr>
              <w:pStyle w:val="Tabela-zawarto"/>
            </w:pPr>
            <w:r w:rsidRPr="000E1730">
              <w:t>Znaczenie kodu (ciężar błędu)</w:t>
            </w:r>
          </w:p>
        </w:tc>
        <w:tc>
          <w:tcPr>
            <w:tcW w:w="2580" w:type="dxa"/>
          </w:tcPr>
          <w:p w:rsidR="002B7A14" w:rsidRPr="000E1730" w:rsidRDefault="002B7A14" w:rsidP="0047273A">
            <w:pPr>
              <w:pStyle w:val="Tabela-zawarto"/>
              <w:jc w:val="center"/>
              <w:rPr>
                <w:lang w:val="en-US"/>
              </w:rPr>
            </w:pPr>
            <w:r w:rsidRPr="000E1730">
              <w:rPr>
                <w:lang w:val="en-US"/>
              </w:rPr>
              <w:t>Info</w:t>
            </w:r>
          </w:p>
        </w:tc>
        <w:tc>
          <w:tcPr>
            <w:tcW w:w="2392" w:type="dxa"/>
          </w:tcPr>
          <w:p w:rsidR="002B7A14" w:rsidRPr="000E1730" w:rsidRDefault="002B7A14" w:rsidP="0047273A">
            <w:pPr>
              <w:pStyle w:val="Tabela-zawarto"/>
              <w:jc w:val="center"/>
              <w:rPr>
                <w:lang w:val="en-US"/>
              </w:rPr>
            </w:pPr>
            <w:r w:rsidRPr="000E1730">
              <w:rPr>
                <w:lang w:val="en-US"/>
              </w:rPr>
              <w:t>Error</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rPr>
                <w:lang w:val="en-US"/>
              </w:rPr>
            </w:pPr>
            <w:r w:rsidRPr="000E1730">
              <w:rPr>
                <w:lang w:val="en-US"/>
              </w:rPr>
              <w:t>-   -   StatusDescription</w:t>
            </w:r>
          </w:p>
        </w:tc>
        <w:tc>
          <w:tcPr>
            <w:tcW w:w="5281" w:type="dxa"/>
          </w:tcPr>
          <w:p w:rsidR="002B7A14" w:rsidRPr="000E1730" w:rsidRDefault="002B7A14" w:rsidP="0047273A">
            <w:pPr>
              <w:pStyle w:val="Tabela-zawarto"/>
            </w:pPr>
            <w:r w:rsidRPr="000E1730">
              <w:t>Opis statusu</w:t>
            </w:r>
          </w:p>
        </w:tc>
        <w:tc>
          <w:tcPr>
            <w:tcW w:w="2580" w:type="dxa"/>
          </w:tcPr>
          <w:p w:rsidR="002B7A14" w:rsidRPr="000E1730" w:rsidRDefault="002B7A14" w:rsidP="0047273A">
            <w:pPr>
              <w:pStyle w:val="Tabela-zawarto"/>
              <w:jc w:val="center"/>
            </w:pPr>
            <w:r w:rsidRPr="000E1730">
              <w:t>Sukces</w:t>
            </w:r>
          </w:p>
        </w:tc>
        <w:tc>
          <w:tcPr>
            <w:tcW w:w="2392" w:type="dxa"/>
          </w:tcPr>
          <w:p w:rsidR="002B7A14" w:rsidRPr="000E1730" w:rsidRDefault="002B7A14" w:rsidP="0047273A">
            <w:pPr>
              <w:pStyle w:val="Tabela-zawarto"/>
              <w:jc w:val="center"/>
            </w:pPr>
            <w:r w:rsidRPr="000E1730">
              <w:t>Niepowodzenie. Opis błędu</w:t>
            </w:r>
          </w:p>
        </w:tc>
      </w:tr>
      <w:tr w:rsidR="002B7A14" w:rsidRPr="000E1730" w:rsidTr="00E2085D">
        <w:trPr>
          <w:jc w:val="center"/>
        </w:trPr>
        <w:tc>
          <w:tcPr>
            <w:tcW w:w="579" w:type="dxa"/>
          </w:tcPr>
          <w:p w:rsidR="002B7A14" w:rsidRPr="000E1730" w:rsidRDefault="002B7A14" w:rsidP="00570757">
            <w:pPr>
              <w:pStyle w:val="Tabela-zawarto"/>
            </w:pPr>
          </w:p>
        </w:tc>
        <w:tc>
          <w:tcPr>
            <w:tcW w:w="3244" w:type="dxa"/>
          </w:tcPr>
          <w:p w:rsidR="002B7A14" w:rsidRPr="000E1730" w:rsidRDefault="002B7A14" w:rsidP="00570757">
            <w:pPr>
              <w:pStyle w:val="Tabela-zawarto"/>
              <w:rPr>
                <w:lang w:val="en-US"/>
              </w:rPr>
            </w:pPr>
            <w:r w:rsidRPr="000E1730">
              <w:rPr>
                <w:lang w:val="en-US"/>
              </w:rPr>
              <w:t xml:space="preserve">-   </w:t>
            </w:r>
            <w:r w:rsidRPr="00CE5546">
              <w:rPr>
                <w:lang w:val="en-US"/>
              </w:rPr>
              <w:t>ResponseDetailsOmit</w:t>
            </w:r>
          </w:p>
        </w:tc>
        <w:tc>
          <w:tcPr>
            <w:tcW w:w="5281" w:type="dxa"/>
          </w:tcPr>
          <w:p w:rsidR="002B7A14" w:rsidRPr="000E1730" w:rsidRDefault="002B7A14" w:rsidP="00570757">
            <w:pPr>
              <w:pStyle w:val="Tabela-zawarto"/>
            </w:pPr>
            <w:r w:rsidRPr="000E1730">
              <w:t xml:space="preserve">Wsakaźnik określający czy w odpowiedzi mają być przekazane </w:t>
            </w:r>
            <w:r>
              <w:t>informacje szczegółowe o lokacie</w:t>
            </w:r>
          </w:p>
        </w:tc>
        <w:tc>
          <w:tcPr>
            <w:tcW w:w="4972" w:type="dxa"/>
            <w:gridSpan w:val="2"/>
          </w:tcPr>
          <w:p w:rsidR="002B7A14" w:rsidRPr="000E1730" w:rsidRDefault="002B7A14" w:rsidP="00570757">
            <w:pPr>
              <w:pStyle w:val="Tabela-zawarto"/>
              <w:jc w:val="center"/>
            </w:pPr>
            <w:r w:rsidRPr="000E1730">
              <w:t>False/True</w:t>
            </w:r>
          </w:p>
          <w:p w:rsidR="002B7A14" w:rsidRPr="000E1730" w:rsidRDefault="002B7A14" w:rsidP="00570757">
            <w:pPr>
              <w:pStyle w:val="Tabela-zawarto"/>
              <w:jc w:val="center"/>
            </w:pPr>
            <w:r w:rsidRPr="000E1730">
              <w:t xml:space="preserve">Brak </w:t>
            </w:r>
            <w:r>
              <w:t>elementu</w:t>
            </w:r>
            <w:r w:rsidRPr="000E1730">
              <w:t xml:space="preserve"> oznacza False</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CriteriaInclude</w:t>
            </w:r>
          </w:p>
        </w:tc>
        <w:tc>
          <w:tcPr>
            <w:tcW w:w="5281" w:type="dxa"/>
          </w:tcPr>
          <w:p w:rsidR="002B7A14" w:rsidRPr="000E1730" w:rsidRDefault="002B7A14" w:rsidP="0047273A">
            <w:pPr>
              <w:pStyle w:val="Tabela-zawarto"/>
            </w:pPr>
            <w:r w:rsidRPr="000E1730">
              <w:t>Wskaźnik określający czy w odpowiedzi mają być przekazane kryteria</w:t>
            </w:r>
          </w:p>
        </w:tc>
        <w:tc>
          <w:tcPr>
            <w:tcW w:w="4972" w:type="dxa"/>
            <w:gridSpan w:val="2"/>
          </w:tcPr>
          <w:p w:rsidR="002B7A14" w:rsidRPr="000E1730" w:rsidRDefault="002B7A14" w:rsidP="0047273A">
            <w:pPr>
              <w:pStyle w:val="Tabela-zawarto"/>
              <w:jc w:val="center"/>
            </w:pPr>
            <w:r w:rsidRPr="000E1730">
              <w:t>False/ True (Uzu</w:t>
            </w:r>
            <w:r>
              <w:t>pełniony na podstawie DepositInquiry</w:t>
            </w:r>
            <w:r w:rsidRPr="000E1730">
              <w:t xml:space="preserve">Request) </w:t>
            </w:r>
          </w:p>
        </w:tc>
      </w:tr>
      <w:tr w:rsidR="002B7A14" w:rsidRPr="000E1730" w:rsidTr="00E2085D">
        <w:trPr>
          <w:jc w:val="center"/>
        </w:trPr>
        <w:tc>
          <w:tcPr>
            <w:tcW w:w="579" w:type="dxa"/>
          </w:tcPr>
          <w:p w:rsidR="002B7A14" w:rsidRPr="000E1730" w:rsidRDefault="002B7A14" w:rsidP="0047273A">
            <w:pPr>
              <w:pStyle w:val="Tabela-zawarto"/>
            </w:pPr>
            <w:r w:rsidRPr="000E1730">
              <w:t>A-19</w:t>
            </w:r>
          </w:p>
        </w:tc>
        <w:tc>
          <w:tcPr>
            <w:tcW w:w="3244" w:type="dxa"/>
          </w:tcPr>
          <w:p w:rsidR="002B7A14" w:rsidRPr="000E1730" w:rsidRDefault="002B7A14" w:rsidP="0047273A">
            <w:pPr>
              <w:pStyle w:val="Tabela-zawarto"/>
            </w:pPr>
            <w:r w:rsidRPr="000E1730">
              <w:t>-   ResponseRecordsControl</w:t>
            </w:r>
          </w:p>
        </w:tc>
        <w:tc>
          <w:tcPr>
            <w:tcW w:w="5281" w:type="dxa"/>
          </w:tcPr>
          <w:p w:rsidR="002B7A14" w:rsidRPr="000E1730" w:rsidRDefault="002B7A14" w:rsidP="0047273A">
            <w:pPr>
              <w:pStyle w:val="Tabela-zawarto"/>
            </w:pPr>
            <w:r w:rsidRPr="000E1730">
              <w:t>Komponent zawierający informacje o ilości przesyłanych pozycji</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MaxRecords</w:t>
            </w:r>
          </w:p>
        </w:tc>
        <w:tc>
          <w:tcPr>
            <w:tcW w:w="5281" w:type="dxa"/>
          </w:tcPr>
          <w:p w:rsidR="002B7A14" w:rsidRPr="000E1730" w:rsidRDefault="002B7A14" w:rsidP="0047273A">
            <w:pPr>
              <w:pStyle w:val="Tabela-zawarto"/>
            </w:pPr>
            <w:r w:rsidRPr="000E1730">
              <w:t>Maksymalna ilość pozycji do przesłania w jednej partii</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MatchedRecords</w:t>
            </w:r>
          </w:p>
        </w:tc>
        <w:tc>
          <w:tcPr>
            <w:tcW w:w="5281" w:type="dxa"/>
          </w:tcPr>
          <w:p w:rsidR="002B7A14" w:rsidRPr="000E1730" w:rsidRDefault="002B7A14" w:rsidP="0047273A">
            <w:pPr>
              <w:pStyle w:val="Tabela-zawarto"/>
            </w:pPr>
            <w:r w:rsidRPr="000E1730">
              <w:t>Ilość pozycji  spełniających kryteria wyboru</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NumberPart</w:t>
            </w:r>
          </w:p>
        </w:tc>
        <w:tc>
          <w:tcPr>
            <w:tcW w:w="5281" w:type="dxa"/>
          </w:tcPr>
          <w:p w:rsidR="002B7A14" w:rsidRPr="000E1730" w:rsidRDefault="002B7A14" w:rsidP="0047273A">
            <w:pPr>
              <w:pStyle w:val="Tabela-zawarto"/>
            </w:pPr>
            <w:r w:rsidRPr="000E1730">
              <w:t>Kolejny numer przesłanej partii</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r w:rsidRPr="000E1730">
              <w:t>H-14</w:t>
            </w:r>
          </w:p>
        </w:tc>
        <w:tc>
          <w:tcPr>
            <w:tcW w:w="3244" w:type="dxa"/>
          </w:tcPr>
          <w:p w:rsidR="002B7A14" w:rsidRPr="000E1730" w:rsidRDefault="002B7A14" w:rsidP="0047273A">
            <w:pPr>
              <w:pStyle w:val="Tabela-zawarto"/>
            </w:pPr>
            <w:r w:rsidRPr="000E1730">
              <w:t>-   DepositInquiryCriteria</w:t>
            </w:r>
          </w:p>
        </w:tc>
        <w:tc>
          <w:tcPr>
            <w:tcW w:w="5281" w:type="dxa"/>
          </w:tcPr>
          <w:p w:rsidR="002B7A14" w:rsidRPr="000E1730" w:rsidRDefault="002B7A14" w:rsidP="0047273A">
            <w:pPr>
              <w:pStyle w:val="Tabela-zawarto"/>
            </w:pPr>
            <w:r w:rsidRPr="000E1730">
              <w:t xml:space="preserve">Komponent zawierający kryteria wyboru lokat </w:t>
            </w:r>
          </w:p>
        </w:tc>
        <w:tc>
          <w:tcPr>
            <w:tcW w:w="4972" w:type="dxa"/>
            <w:gridSpan w:val="2"/>
          </w:tcPr>
          <w:p w:rsidR="002B7A14" w:rsidRPr="000E1730" w:rsidRDefault="002B7A14" w:rsidP="0047273A">
            <w:pPr>
              <w:pStyle w:val="Tabela-zawarto"/>
              <w:jc w:val="center"/>
            </w:pPr>
            <w:r>
              <w:t>Sekcja uzupełniana</w:t>
            </w:r>
            <w:r w:rsidRPr="000E1730">
              <w:t xml:space="preserve"> kryteriami zamieszczonymi w zapytaniu</w:t>
            </w:r>
            <w:r>
              <w:t xml:space="preserve">, </w:t>
            </w:r>
            <w:r w:rsidRPr="000E1730">
              <w:t>gdy CriteriaInclude = True</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TransactionIdentifier</w:t>
            </w:r>
          </w:p>
        </w:tc>
        <w:tc>
          <w:tcPr>
            <w:tcW w:w="5281" w:type="dxa"/>
          </w:tcPr>
          <w:p w:rsidR="002B7A14" w:rsidRPr="000E1730" w:rsidRDefault="002B7A14" w:rsidP="0047273A">
            <w:pPr>
              <w:pStyle w:val="Tabela-zawarto"/>
            </w:pPr>
            <w:r w:rsidRPr="000E1730">
              <w:t>Identyfikator transakcji nadawany przez klienta</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BankTransactionIdentifier</w:t>
            </w:r>
          </w:p>
        </w:tc>
        <w:tc>
          <w:tcPr>
            <w:tcW w:w="5281" w:type="dxa"/>
          </w:tcPr>
          <w:p w:rsidR="002B7A14" w:rsidRPr="000E1730" w:rsidRDefault="002B7A14" w:rsidP="0047273A">
            <w:pPr>
              <w:pStyle w:val="Tabela-zawarto"/>
            </w:pPr>
            <w:r w:rsidRPr="000E1730">
              <w:t>Identyfikator transakcji nadawany przez bank</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rPr>
                <w:lang w:val="en-US"/>
              </w:rPr>
            </w:pPr>
            <w:r w:rsidRPr="000E1730">
              <w:rPr>
                <w:lang w:val="en-US"/>
              </w:rPr>
              <w:t>-   -   CurrencyIdentificationCode</w:t>
            </w:r>
          </w:p>
        </w:tc>
        <w:tc>
          <w:tcPr>
            <w:tcW w:w="5281" w:type="dxa"/>
          </w:tcPr>
          <w:p w:rsidR="002B7A14" w:rsidRPr="000E1730" w:rsidRDefault="002B7A14" w:rsidP="0047273A">
            <w:pPr>
              <w:pStyle w:val="Tabela-zawarto"/>
            </w:pPr>
            <w:r w:rsidRPr="000E1730">
              <w:t>Typ waluty dla lokat</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r w:rsidRPr="000E1730">
              <w:t>A-17</w:t>
            </w:r>
          </w:p>
        </w:tc>
        <w:tc>
          <w:tcPr>
            <w:tcW w:w="3244" w:type="dxa"/>
          </w:tcPr>
          <w:p w:rsidR="002B7A14" w:rsidRPr="000E1730" w:rsidRDefault="002B7A14" w:rsidP="0047273A">
            <w:pPr>
              <w:pStyle w:val="Tabela-zawarto"/>
            </w:pPr>
            <w:r w:rsidRPr="000E1730">
              <w:t>-   -   CustomerParty</w:t>
            </w:r>
          </w:p>
        </w:tc>
        <w:tc>
          <w:tcPr>
            <w:tcW w:w="5281" w:type="dxa"/>
          </w:tcPr>
          <w:p w:rsidR="002B7A14" w:rsidRPr="000E1730" w:rsidRDefault="002B7A14" w:rsidP="0047273A">
            <w:pPr>
              <w:pStyle w:val="Tabela-zawarto"/>
            </w:pPr>
            <w:r w:rsidRPr="000E1730">
              <w:t xml:space="preserve">Informacje o kliencie </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Identifier</w:t>
            </w:r>
          </w:p>
        </w:tc>
        <w:tc>
          <w:tcPr>
            <w:tcW w:w="5281" w:type="dxa"/>
          </w:tcPr>
          <w:p w:rsidR="002B7A14" w:rsidRPr="000E1730" w:rsidRDefault="002B7A14" w:rsidP="0047273A">
            <w:pPr>
              <w:pStyle w:val="Tabela-zawarto"/>
            </w:pPr>
            <w:r w:rsidRPr="000E1730">
              <w:t>Identyfikator klienta</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Name</w:t>
            </w:r>
          </w:p>
        </w:tc>
        <w:tc>
          <w:tcPr>
            <w:tcW w:w="5281" w:type="dxa"/>
          </w:tcPr>
          <w:p w:rsidR="002B7A14" w:rsidRPr="000E1730" w:rsidRDefault="002B7A14" w:rsidP="0047273A">
            <w:pPr>
              <w:pStyle w:val="Tabela-zawarto"/>
            </w:pPr>
            <w:r w:rsidRPr="000E1730">
              <w:t>Nazwa klienta</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AdditionalName</w:t>
            </w:r>
          </w:p>
        </w:tc>
        <w:tc>
          <w:tcPr>
            <w:tcW w:w="5281" w:type="dxa"/>
          </w:tcPr>
          <w:p w:rsidR="002B7A14" w:rsidRPr="000E1730" w:rsidRDefault="002B7A14" w:rsidP="0047273A">
            <w:pPr>
              <w:pStyle w:val="Tabela-zawarto"/>
            </w:pPr>
            <w:r w:rsidRPr="000E1730">
              <w:t>Dodatkowa nazwa klienta</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Description</w:t>
            </w:r>
          </w:p>
        </w:tc>
        <w:tc>
          <w:tcPr>
            <w:tcW w:w="5281" w:type="dxa"/>
          </w:tcPr>
          <w:p w:rsidR="002B7A14" w:rsidRPr="000E1730" w:rsidRDefault="002B7A14" w:rsidP="0047273A">
            <w:pPr>
              <w:pStyle w:val="Tabela-zawarto"/>
            </w:pPr>
            <w:r w:rsidRPr="000E1730">
              <w:t>Dodatkowe informacje o kliencie</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r w:rsidRPr="000E1730">
              <w:t>A-10</w:t>
            </w:r>
          </w:p>
        </w:tc>
        <w:tc>
          <w:tcPr>
            <w:tcW w:w="3244" w:type="dxa"/>
          </w:tcPr>
          <w:p w:rsidR="002B7A14" w:rsidRPr="000E1730" w:rsidRDefault="002B7A14" w:rsidP="0047273A">
            <w:pPr>
              <w:pStyle w:val="Tabela-zawarto"/>
            </w:pPr>
            <w:r w:rsidRPr="000E1730">
              <w:t>-   -   CustomerAccount</w:t>
            </w:r>
          </w:p>
        </w:tc>
        <w:tc>
          <w:tcPr>
            <w:tcW w:w="5281" w:type="dxa"/>
          </w:tcPr>
          <w:p w:rsidR="002B7A14" w:rsidRPr="000E1730" w:rsidRDefault="002B7A14" w:rsidP="0047273A">
            <w:pPr>
              <w:pStyle w:val="Tabela-zawarto"/>
            </w:pPr>
            <w:r w:rsidRPr="000E1730">
              <w:t>Informacje o rachunku klienta</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rPr>
                <w:lang w:val="en-US"/>
              </w:rPr>
            </w:pPr>
            <w:r w:rsidRPr="000E1730">
              <w:rPr>
                <w:lang w:val="en-US"/>
              </w:rPr>
              <w:t>-   -   -   AccountIdentifier</w:t>
            </w:r>
          </w:p>
        </w:tc>
        <w:tc>
          <w:tcPr>
            <w:tcW w:w="5281" w:type="dxa"/>
          </w:tcPr>
          <w:p w:rsidR="002B7A14" w:rsidRPr="000E1730" w:rsidRDefault="002B7A14" w:rsidP="0047273A">
            <w:pPr>
              <w:pStyle w:val="Tabela-zawarto"/>
            </w:pPr>
            <w:r w:rsidRPr="000E1730">
              <w:t>Informacje o rachunku klienta</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rPr>
                <w:lang w:val="en-US"/>
              </w:rPr>
            </w:pPr>
          </w:p>
        </w:tc>
        <w:tc>
          <w:tcPr>
            <w:tcW w:w="3244" w:type="dxa"/>
          </w:tcPr>
          <w:p w:rsidR="002B7A14" w:rsidRPr="000E1730" w:rsidRDefault="002B7A14" w:rsidP="0047273A">
            <w:pPr>
              <w:pStyle w:val="Tabela-zawarto"/>
            </w:pPr>
            <w:r w:rsidRPr="000E1730">
              <w:t>-   -   -   AccountName</w:t>
            </w:r>
          </w:p>
        </w:tc>
        <w:tc>
          <w:tcPr>
            <w:tcW w:w="5281" w:type="dxa"/>
          </w:tcPr>
          <w:p w:rsidR="002B7A14" w:rsidRPr="000E1730" w:rsidRDefault="002B7A14" w:rsidP="0047273A">
            <w:pPr>
              <w:pStyle w:val="Tabela-zawarto"/>
            </w:pPr>
            <w:r w:rsidRPr="000E1730">
              <w:t>Numer rachunku</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AccountCurrencyCode</w:t>
            </w:r>
          </w:p>
        </w:tc>
        <w:tc>
          <w:tcPr>
            <w:tcW w:w="5281" w:type="dxa"/>
          </w:tcPr>
          <w:p w:rsidR="002B7A14" w:rsidRPr="000E1730" w:rsidRDefault="002B7A14" w:rsidP="0047273A">
            <w:pPr>
              <w:pStyle w:val="Tabela-zawarto"/>
            </w:pPr>
            <w:r w:rsidRPr="000E1730">
              <w:t xml:space="preserve">Nazwa rachunku </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rPr>
                <w:lang w:val="en-US"/>
              </w:rPr>
            </w:pPr>
            <w:r w:rsidRPr="000E1730">
              <w:rPr>
                <w:lang w:val="en-US"/>
              </w:rPr>
              <w:t>-   -   -   AccountType</w:t>
            </w:r>
          </w:p>
        </w:tc>
        <w:tc>
          <w:tcPr>
            <w:tcW w:w="5281" w:type="dxa"/>
          </w:tcPr>
          <w:p w:rsidR="002B7A14" w:rsidRPr="000E1730" w:rsidRDefault="002B7A14" w:rsidP="0047273A">
            <w:pPr>
              <w:pStyle w:val="Tabela-zawarto"/>
            </w:pPr>
            <w:r w:rsidRPr="000E1730">
              <w:t>Waluta rachunku</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rPr>
                <w:lang w:val="en-US"/>
              </w:rPr>
            </w:pPr>
            <w:r w:rsidRPr="000E1730">
              <w:rPr>
                <w:lang w:val="en-US"/>
              </w:rPr>
              <w:t>H-12</w:t>
            </w:r>
          </w:p>
        </w:tc>
        <w:tc>
          <w:tcPr>
            <w:tcW w:w="3244" w:type="dxa"/>
            <w:shd w:val="clear" w:color="auto" w:fill="00FFFF"/>
          </w:tcPr>
          <w:p w:rsidR="002B7A14" w:rsidRPr="000E1730" w:rsidRDefault="002B7A14" w:rsidP="0047273A">
            <w:pPr>
              <w:pStyle w:val="Tabela-zawarto"/>
              <w:rPr>
                <w:lang w:val="en-US"/>
              </w:rPr>
            </w:pPr>
            <w:r w:rsidRPr="000E1730">
              <w:rPr>
                <w:lang w:val="en-US"/>
              </w:rPr>
              <w:t xml:space="preserve">-   DepositDocument               </w:t>
            </w:r>
            <w:r w:rsidRPr="000E1730">
              <w:rPr>
                <w:b/>
                <w:lang w:val="en-US"/>
              </w:rPr>
              <w:t>OR</w:t>
            </w:r>
          </w:p>
        </w:tc>
        <w:tc>
          <w:tcPr>
            <w:tcW w:w="5281" w:type="dxa"/>
          </w:tcPr>
          <w:p w:rsidR="002B7A14" w:rsidRPr="000E1730" w:rsidRDefault="002B7A14" w:rsidP="0047273A">
            <w:pPr>
              <w:pStyle w:val="Tabela-zawarto"/>
            </w:pPr>
            <w:r w:rsidRPr="000E1730">
              <w:t>Komponent zawierający informacje o modyfikowanej lokacie</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815B23" w:rsidRDefault="002B7A14" w:rsidP="0047273A">
            <w:pPr>
              <w:pStyle w:val="Tabela-zawarto"/>
            </w:pPr>
          </w:p>
        </w:tc>
        <w:tc>
          <w:tcPr>
            <w:tcW w:w="3244" w:type="dxa"/>
          </w:tcPr>
          <w:p w:rsidR="002B7A14" w:rsidRPr="000E1730" w:rsidRDefault="002B7A14" w:rsidP="004D122E">
            <w:pPr>
              <w:pStyle w:val="Tabela-zawarto"/>
            </w:pPr>
            <w:r>
              <w:t xml:space="preserve">-   -   </w:t>
            </w:r>
            <w:r w:rsidRPr="00EA4E82">
              <w:t>ImmediateDeposit</w:t>
            </w:r>
          </w:p>
        </w:tc>
        <w:tc>
          <w:tcPr>
            <w:tcW w:w="5281" w:type="dxa"/>
          </w:tcPr>
          <w:p w:rsidR="002B7A14" w:rsidRPr="000E1730" w:rsidRDefault="002B7A14" w:rsidP="004D122E">
            <w:pPr>
              <w:pStyle w:val="Tabela-zawarto"/>
              <w:rPr>
                <w:rFonts w:cs="Arial"/>
              </w:rPr>
            </w:pPr>
            <w:r w:rsidRPr="000E1730">
              <w:t>Wskaźnik pilności wykonania</w:t>
            </w:r>
            <w:r>
              <w:t xml:space="preserve"> zlecenia założenia lokaty</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r w:rsidRPr="000E1730">
              <w:t>A-17</w:t>
            </w:r>
          </w:p>
        </w:tc>
        <w:tc>
          <w:tcPr>
            <w:tcW w:w="3244" w:type="dxa"/>
          </w:tcPr>
          <w:p w:rsidR="002B7A14" w:rsidRPr="000E1730" w:rsidRDefault="002B7A14" w:rsidP="0047273A">
            <w:pPr>
              <w:pStyle w:val="Tabela-zawarto"/>
            </w:pPr>
            <w:r w:rsidRPr="000E1730">
              <w:t>-   -   CustomerParty</w:t>
            </w:r>
          </w:p>
        </w:tc>
        <w:tc>
          <w:tcPr>
            <w:tcW w:w="5281" w:type="dxa"/>
          </w:tcPr>
          <w:p w:rsidR="002B7A14" w:rsidRPr="000E1730" w:rsidRDefault="002B7A14" w:rsidP="0047273A">
            <w:pPr>
              <w:pStyle w:val="Tabela-zawarto"/>
            </w:pPr>
            <w:r w:rsidRPr="000E1730">
              <w:t xml:space="preserve">Informacje o kliencie </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Identifier</w:t>
            </w:r>
          </w:p>
        </w:tc>
        <w:tc>
          <w:tcPr>
            <w:tcW w:w="5281" w:type="dxa"/>
          </w:tcPr>
          <w:p w:rsidR="002B7A14" w:rsidRPr="000E1730" w:rsidRDefault="002B7A14" w:rsidP="0047273A">
            <w:pPr>
              <w:pStyle w:val="Tabela-zawarto"/>
            </w:pPr>
            <w:r w:rsidRPr="000E1730">
              <w:t>Identyfikator klienta</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Name</w:t>
            </w:r>
          </w:p>
        </w:tc>
        <w:tc>
          <w:tcPr>
            <w:tcW w:w="5281" w:type="dxa"/>
          </w:tcPr>
          <w:p w:rsidR="002B7A14" w:rsidRPr="000E1730" w:rsidRDefault="002B7A14" w:rsidP="0047273A">
            <w:pPr>
              <w:pStyle w:val="Tabela-zawarto"/>
            </w:pPr>
            <w:r w:rsidRPr="000E1730">
              <w:t>Nazwa klienta</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AdditionalName</w:t>
            </w:r>
          </w:p>
        </w:tc>
        <w:tc>
          <w:tcPr>
            <w:tcW w:w="5281" w:type="dxa"/>
          </w:tcPr>
          <w:p w:rsidR="002B7A14" w:rsidRPr="000E1730" w:rsidRDefault="002B7A14" w:rsidP="0047273A">
            <w:pPr>
              <w:pStyle w:val="Tabela-zawarto"/>
            </w:pPr>
            <w:r w:rsidRPr="000E1730">
              <w:t>Dodatkowa nazwa klienta</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Description</w:t>
            </w:r>
          </w:p>
        </w:tc>
        <w:tc>
          <w:tcPr>
            <w:tcW w:w="5281" w:type="dxa"/>
          </w:tcPr>
          <w:p w:rsidR="002B7A14" w:rsidRPr="000E1730" w:rsidRDefault="002B7A14" w:rsidP="0047273A">
            <w:pPr>
              <w:pStyle w:val="Tabela-zawarto"/>
            </w:pPr>
            <w:r w:rsidRPr="000E1730">
              <w:t>Dodatkowe informacje o kliencie</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r w:rsidRPr="000E1730">
              <w:t>A-11</w:t>
            </w:r>
          </w:p>
        </w:tc>
        <w:tc>
          <w:tcPr>
            <w:tcW w:w="3244" w:type="dxa"/>
          </w:tcPr>
          <w:p w:rsidR="002B7A14" w:rsidRPr="000E1730" w:rsidRDefault="002B7A14" w:rsidP="0047273A">
            <w:pPr>
              <w:pStyle w:val="Tabela-zawarto"/>
            </w:pPr>
            <w:r w:rsidRPr="000E1730">
              <w:t>-   -   -   Address</w:t>
            </w:r>
          </w:p>
        </w:tc>
        <w:tc>
          <w:tcPr>
            <w:tcW w:w="5281" w:type="dxa"/>
          </w:tcPr>
          <w:p w:rsidR="002B7A14" w:rsidRPr="000E1730" w:rsidRDefault="002B7A14" w:rsidP="0047273A">
            <w:pPr>
              <w:pStyle w:val="Tabela-zawarto"/>
            </w:pPr>
            <w:r w:rsidRPr="000E1730">
              <w:t>Adres klienta (podawany w postaci sformatowanej lub niesformatowanej)</w:t>
            </w:r>
          </w:p>
        </w:tc>
        <w:tc>
          <w:tcPr>
            <w:tcW w:w="4972" w:type="dxa"/>
            <w:gridSpan w:val="2"/>
          </w:tcPr>
          <w:p w:rsidR="002B7A14" w:rsidRPr="000E1730" w:rsidRDefault="002B7A14" w:rsidP="0047273A">
            <w:pPr>
              <w:pStyle w:val="Tabela-zawarto"/>
              <w:jc w:val="center"/>
            </w:pPr>
            <w:r w:rsidRPr="000E1730">
              <w:fldChar w:fldCharType="begin"/>
            </w:r>
            <w:r w:rsidRPr="000E1730">
              <w:instrText xml:space="preserve"> DOCVARIABLE Address \* MERGEFORMAT </w:instrText>
            </w:r>
            <w:r w:rsidRPr="000E1730">
              <w:fldChar w:fldCharType="end"/>
            </w:r>
          </w:p>
        </w:tc>
      </w:tr>
      <w:tr w:rsidR="002B7A14" w:rsidRPr="000E1730" w:rsidTr="00E2085D">
        <w:trPr>
          <w:jc w:val="center"/>
        </w:trPr>
        <w:tc>
          <w:tcPr>
            <w:tcW w:w="579" w:type="dxa"/>
          </w:tcPr>
          <w:p w:rsidR="002B7A14" w:rsidRPr="000E1730" w:rsidRDefault="002B7A14" w:rsidP="0047273A">
            <w:pPr>
              <w:pStyle w:val="Tabela-zawarto"/>
            </w:pPr>
          </w:p>
        </w:tc>
        <w:tc>
          <w:tcPr>
            <w:tcW w:w="3244" w:type="dxa"/>
            <w:tcBorders>
              <w:bottom w:val="nil"/>
            </w:tcBorders>
          </w:tcPr>
          <w:p w:rsidR="002B7A14" w:rsidRPr="000E1730" w:rsidRDefault="002B7A14" w:rsidP="0047273A">
            <w:pPr>
              <w:pStyle w:val="Tabela-zawarto"/>
              <w:rPr>
                <w:lang w:val="en-US"/>
              </w:rPr>
            </w:pPr>
            <w:r w:rsidRPr="000E1730">
              <w:rPr>
                <w:lang w:val="en-US"/>
              </w:rPr>
              <w:t>-   -   -   -   AddressType</w:t>
            </w:r>
          </w:p>
        </w:tc>
        <w:tc>
          <w:tcPr>
            <w:tcW w:w="5281" w:type="dxa"/>
          </w:tcPr>
          <w:p w:rsidR="002B7A14" w:rsidRPr="000E1730" w:rsidRDefault="002B7A14" w:rsidP="0047273A">
            <w:pPr>
              <w:pStyle w:val="Tabela-zawarto"/>
            </w:pPr>
            <w:r w:rsidRPr="000E1730">
              <w:t>Typ adresu</w:t>
            </w:r>
          </w:p>
        </w:tc>
        <w:tc>
          <w:tcPr>
            <w:tcW w:w="4972" w:type="dxa"/>
            <w:gridSpan w:val="2"/>
          </w:tcPr>
          <w:p w:rsidR="002B7A14" w:rsidRPr="000E1730" w:rsidRDefault="002B7A14" w:rsidP="0047273A">
            <w:pPr>
              <w:pStyle w:val="Tabela-zawarto"/>
              <w:jc w:val="center"/>
              <w:rPr>
                <w:lang w:val="en-US"/>
              </w:rPr>
            </w:pPr>
            <w:r w:rsidRPr="000E1730">
              <w:rPr>
                <w:lang w:val="en-US"/>
              </w:rPr>
              <w:fldChar w:fldCharType="begin"/>
            </w:r>
            <w:r w:rsidRPr="000E1730">
              <w:rPr>
                <w:lang w:val="en-US"/>
              </w:rPr>
              <w:instrText xml:space="preserve"> DOCVARIABLE AddressType \* MERGEFORMAT </w:instrText>
            </w:r>
            <w:r w:rsidRPr="000E1730">
              <w:rPr>
                <w:lang w:val="en-US"/>
              </w:rPr>
              <w:fldChar w:fldCharType="end"/>
            </w:r>
          </w:p>
        </w:tc>
      </w:tr>
      <w:tr w:rsidR="002B7A14" w:rsidRPr="000E1730" w:rsidTr="00E2085D">
        <w:trPr>
          <w:jc w:val="center"/>
        </w:trPr>
        <w:tc>
          <w:tcPr>
            <w:tcW w:w="579" w:type="dxa"/>
            <w:tcBorders>
              <w:bottom w:val="nil"/>
            </w:tcBorders>
          </w:tcPr>
          <w:p w:rsidR="002B7A14" w:rsidRPr="000E1730" w:rsidRDefault="002B7A14" w:rsidP="0047273A">
            <w:pPr>
              <w:pStyle w:val="Tabela-zawarto"/>
              <w:rPr>
                <w:lang w:val="en-US"/>
              </w:rPr>
            </w:pPr>
          </w:p>
        </w:tc>
        <w:tc>
          <w:tcPr>
            <w:tcW w:w="3244" w:type="dxa"/>
            <w:tcBorders>
              <w:bottom w:val="nil"/>
            </w:tcBorders>
            <w:shd w:val="clear" w:color="auto" w:fill="00FFFF"/>
          </w:tcPr>
          <w:p w:rsidR="002B7A14" w:rsidRPr="000E1730" w:rsidRDefault="002B7A14" w:rsidP="0047273A">
            <w:pPr>
              <w:pStyle w:val="Tabela-zawarto"/>
              <w:rPr>
                <w:lang w:val="en-US"/>
              </w:rPr>
            </w:pPr>
            <w:r w:rsidRPr="000E1730">
              <w:rPr>
                <w:lang w:val="en-US"/>
              </w:rPr>
              <w:t xml:space="preserve">-   -   -   -   StreetName                      </w:t>
            </w:r>
            <w:r w:rsidRPr="000E1730">
              <w:rPr>
                <w:b/>
                <w:lang w:val="en-US"/>
              </w:rPr>
              <w:t>XOR</w:t>
            </w:r>
          </w:p>
        </w:tc>
        <w:tc>
          <w:tcPr>
            <w:tcW w:w="5281" w:type="dxa"/>
          </w:tcPr>
          <w:p w:rsidR="002B7A14" w:rsidRPr="000E1730" w:rsidRDefault="002B7A14" w:rsidP="0047273A">
            <w:pPr>
              <w:pStyle w:val="Tabela-zawarto"/>
            </w:pPr>
            <w:r w:rsidRPr="000E1730">
              <w:t>Nazwa ulicy, nr budynku</w:t>
            </w:r>
          </w:p>
        </w:tc>
        <w:tc>
          <w:tcPr>
            <w:tcW w:w="4972" w:type="dxa"/>
            <w:gridSpan w:val="2"/>
          </w:tcPr>
          <w:p w:rsidR="002B7A14" w:rsidRPr="000E1730" w:rsidRDefault="002B7A14" w:rsidP="0047273A">
            <w:pPr>
              <w:pStyle w:val="Tabela-zawarto"/>
              <w:jc w:val="center"/>
            </w:pPr>
            <w:r w:rsidRPr="000E1730">
              <w:fldChar w:fldCharType="begin"/>
            </w:r>
            <w:r w:rsidRPr="000E1730">
              <w:instrText xml:space="preserve"> DOCVARIABLE StreetName \* MERGEFORMAT </w:instrText>
            </w:r>
            <w:r w:rsidRPr="000E1730">
              <w:fldChar w:fldCharType="end"/>
            </w:r>
          </w:p>
        </w:tc>
      </w:tr>
      <w:tr w:rsidR="002B7A14" w:rsidRPr="000E1730" w:rsidTr="00E2085D">
        <w:trPr>
          <w:jc w:val="center"/>
        </w:trPr>
        <w:tc>
          <w:tcPr>
            <w:tcW w:w="579" w:type="dxa"/>
            <w:tcBorders>
              <w:top w:val="nil"/>
              <w:bottom w:val="nil"/>
            </w:tcBorders>
          </w:tcPr>
          <w:p w:rsidR="002B7A14" w:rsidRPr="000E1730" w:rsidRDefault="002B7A14" w:rsidP="0047273A">
            <w:pPr>
              <w:pStyle w:val="Tabela-zawarto"/>
            </w:pPr>
          </w:p>
        </w:tc>
        <w:tc>
          <w:tcPr>
            <w:tcW w:w="3244" w:type="dxa"/>
            <w:tcBorders>
              <w:top w:val="nil"/>
              <w:bottom w:val="nil"/>
            </w:tcBorders>
            <w:shd w:val="clear" w:color="auto" w:fill="00FFFF"/>
          </w:tcPr>
          <w:p w:rsidR="002B7A14" w:rsidRPr="000E1730" w:rsidRDefault="002B7A14" w:rsidP="0047273A">
            <w:pPr>
              <w:pStyle w:val="Tabela-zawarto"/>
            </w:pPr>
            <w:r w:rsidRPr="000E1730">
              <w:t>-   -   -   -   PostCode</w:t>
            </w:r>
          </w:p>
        </w:tc>
        <w:tc>
          <w:tcPr>
            <w:tcW w:w="5281" w:type="dxa"/>
          </w:tcPr>
          <w:p w:rsidR="002B7A14" w:rsidRPr="000E1730" w:rsidRDefault="002B7A14" w:rsidP="0047273A">
            <w:pPr>
              <w:pStyle w:val="Tabela-zawarto"/>
            </w:pPr>
            <w:r w:rsidRPr="000E1730">
              <w:t>Kod pocztowy</w:t>
            </w:r>
          </w:p>
        </w:tc>
        <w:tc>
          <w:tcPr>
            <w:tcW w:w="4972" w:type="dxa"/>
            <w:gridSpan w:val="2"/>
          </w:tcPr>
          <w:p w:rsidR="002B7A14" w:rsidRPr="000E1730" w:rsidRDefault="002B7A14" w:rsidP="0047273A">
            <w:pPr>
              <w:pStyle w:val="Tabela-zawarto"/>
              <w:jc w:val="center"/>
            </w:pPr>
            <w:r w:rsidRPr="000E1730">
              <w:fldChar w:fldCharType="begin"/>
            </w:r>
            <w:r w:rsidRPr="000E1730">
              <w:instrText xml:space="preserve"> DOCVARIABLE PostCode \* MERGEFORMAT </w:instrText>
            </w:r>
            <w:r w:rsidRPr="000E1730">
              <w:fldChar w:fldCharType="end"/>
            </w:r>
          </w:p>
        </w:tc>
      </w:tr>
      <w:tr w:rsidR="002B7A14" w:rsidRPr="000E1730" w:rsidTr="00E2085D">
        <w:trPr>
          <w:jc w:val="center"/>
        </w:trPr>
        <w:tc>
          <w:tcPr>
            <w:tcW w:w="579" w:type="dxa"/>
            <w:tcBorders>
              <w:top w:val="nil"/>
              <w:bottom w:val="dashed" w:sz="4" w:space="0" w:color="auto"/>
            </w:tcBorders>
          </w:tcPr>
          <w:p w:rsidR="002B7A14" w:rsidRPr="000E1730" w:rsidRDefault="002B7A14" w:rsidP="0047273A">
            <w:pPr>
              <w:pStyle w:val="Tabela-zawarto"/>
            </w:pPr>
          </w:p>
        </w:tc>
        <w:tc>
          <w:tcPr>
            <w:tcW w:w="3244" w:type="dxa"/>
            <w:tcBorders>
              <w:top w:val="nil"/>
              <w:bottom w:val="dashed" w:sz="4" w:space="0" w:color="auto"/>
            </w:tcBorders>
            <w:shd w:val="clear" w:color="auto" w:fill="00FFFF"/>
          </w:tcPr>
          <w:p w:rsidR="002B7A14" w:rsidRPr="000E1730" w:rsidRDefault="002B7A14" w:rsidP="0047273A">
            <w:pPr>
              <w:pStyle w:val="Tabela-zawarto"/>
            </w:pPr>
            <w:r w:rsidRPr="000E1730">
              <w:t>-   -   -   -   CityName</w:t>
            </w:r>
          </w:p>
        </w:tc>
        <w:tc>
          <w:tcPr>
            <w:tcW w:w="5281" w:type="dxa"/>
          </w:tcPr>
          <w:p w:rsidR="002B7A14" w:rsidRPr="000E1730" w:rsidRDefault="002B7A14" w:rsidP="0047273A">
            <w:pPr>
              <w:pStyle w:val="Tabela-zawarto"/>
            </w:pPr>
            <w:r w:rsidRPr="000E1730">
              <w:t>Nazwa miasta</w:t>
            </w:r>
          </w:p>
        </w:tc>
        <w:tc>
          <w:tcPr>
            <w:tcW w:w="4972" w:type="dxa"/>
            <w:gridSpan w:val="2"/>
          </w:tcPr>
          <w:p w:rsidR="002B7A14" w:rsidRPr="000E1730" w:rsidRDefault="002B7A14" w:rsidP="0047273A">
            <w:pPr>
              <w:pStyle w:val="Tabela-zawarto"/>
              <w:jc w:val="center"/>
            </w:pPr>
            <w:r w:rsidRPr="000E1730">
              <w:fldChar w:fldCharType="begin"/>
            </w:r>
            <w:r w:rsidRPr="000E1730">
              <w:instrText xml:space="preserve"> DOCVARIABLE CityName \* MERGEFORMAT </w:instrText>
            </w:r>
            <w:r w:rsidRPr="000E1730">
              <w:fldChar w:fldCharType="end"/>
            </w:r>
          </w:p>
        </w:tc>
      </w:tr>
      <w:tr w:rsidR="002B7A14" w:rsidRPr="000E1730" w:rsidTr="00E2085D">
        <w:trPr>
          <w:jc w:val="center"/>
        </w:trPr>
        <w:tc>
          <w:tcPr>
            <w:tcW w:w="579" w:type="dxa"/>
            <w:tcBorders>
              <w:top w:val="dashed" w:sz="4" w:space="0" w:color="auto"/>
              <w:bottom w:val="nil"/>
            </w:tcBorders>
          </w:tcPr>
          <w:p w:rsidR="002B7A14" w:rsidRPr="000E1730" w:rsidRDefault="002B7A14" w:rsidP="0047273A">
            <w:pPr>
              <w:pStyle w:val="Tabela-zawarto"/>
            </w:pPr>
          </w:p>
        </w:tc>
        <w:tc>
          <w:tcPr>
            <w:tcW w:w="3244" w:type="dxa"/>
            <w:tcBorders>
              <w:top w:val="dashed" w:sz="4" w:space="0" w:color="auto"/>
              <w:bottom w:val="nil"/>
            </w:tcBorders>
            <w:shd w:val="clear" w:color="auto" w:fill="00FFFF"/>
          </w:tcPr>
          <w:p w:rsidR="002B7A14" w:rsidRPr="000E1730" w:rsidRDefault="002B7A14" w:rsidP="0047273A">
            <w:pPr>
              <w:pStyle w:val="Tabela-zawarto"/>
            </w:pPr>
            <w:r w:rsidRPr="000E1730">
              <w:t xml:space="preserve">-   -   -   -   PostalAddressLine1         </w:t>
            </w:r>
            <w:r w:rsidRPr="000E1730">
              <w:rPr>
                <w:b/>
              </w:rPr>
              <w:t>XOR</w:t>
            </w:r>
          </w:p>
        </w:tc>
        <w:tc>
          <w:tcPr>
            <w:tcW w:w="5281" w:type="dxa"/>
          </w:tcPr>
          <w:p w:rsidR="002B7A14" w:rsidRPr="000E1730" w:rsidRDefault="002B7A14" w:rsidP="0047273A">
            <w:pPr>
              <w:pStyle w:val="Tabela-zawarto"/>
            </w:pPr>
            <w:r w:rsidRPr="000E1730">
              <w:t>Pierwsza linia adresu</w:t>
            </w:r>
          </w:p>
        </w:tc>
        <w:tc>
          <w:tcPr>
            <w:tcW w:w="4972" w:type="dxa"/>
            <w:gridSpan w:val="2"/>
          </w:tcPr>
          <w:p w:rsidR="002B7A14" w:rsidRPr="000E1730" w:rsidRDefault="002B7A14" w:rsidP="0047273A">
            <w:pPr>
              <w:pStyle w:val="Tabela-zawarto"/>
              <w:jc w:val="center"/>
            </w:pPr>
            <w:r w:rsidRPr="000E1730">
              <w:fldChar w:fldCharType="begin"/>
            </w:r>
            <w:r w:rsidRPr="000E1730">
              <w:instrText xml:space="preserve"> DOCVARIABLE PostalAddressLine1 \* MERGEFORMAT </w:instrText>
            </w:r>
            <w:r w:rsidRPr="000E1730">
              <w:fldChar w:fldCharType="end"/>
            </w:r>
          </w:p>
        </w:tc>
      </w:tr>
      <w:tr w:rsidR="002B7A14" w:rsidRPr="000E1730" w:rsidTr="00E2085D">
        <w:trPr>
          <w:jc w:val="center"/>
        </w:trPr>
        <w:tc>
          <w:tcPr>
            <w:tcW w:w="579" w:type="dxa"/>
            <w:tcBorders>
              <w:top w:val="nil"/>
            </w:tcBorders>
          </w:tcPr>
          <w:p w:rsidR="002B7A14" w:rsidRPr="000E1730" w:rsidRDefault="002B7A14" w:rsidP="0047273A">
            <w:pPr>
              <w:pStyle w:val="Tabela-zawarto"/>
            </w:pPr>
          </w:p>
        </w:tc>
        <w:tc>
          <w:tcPr>
            <w:tcW w:w="3244" w:type="dxa"/>
            <w:tcBorders>
              <w:top w:val="nil"/>
            </w:tcBorders>
            <w:shd w:val="clear" w:color="auto" w:fill="00FFFF"/>
          </w:tcPr>
          <w:p w:rsidR="002B7A14" w:rsidRPr="000E1730" w:rsidRDefault="002B7A14" w:rsidP="0047273A">
            <w:pPr>
              <w:pStyle w:val="Tabela-zawarto"/>
            </w:pPr>
            <w:r w:rsidRPr="000E1730">
              <w:t>-   -   -   -   PostalAddressLine2</w:t>
            </w:r>
          </w:p>
        </w:tc>
        <w:tc>
          <w:tcPr>
            <w:tcW w:w="5281" w:type="dxa"/>
          </w:tcPr>
          <w:p w:rsidR="002B7A14" w:rsidRPr="000E1730" w:rsidRDefault="002B7A14" w:rsidP="0047273A">
            <w:pPr>
              <w:pStyle w:val="Tabela-zawarto"/>
            </w:pPr>
            <w:r w:rsidRPr="000E1730">
              <w:t>Druga linia adresu</w:t>
            </w:r>
          </w:p>
        </w:tc>
        <w:tc>
          <w:tcPr>
            <w:tcW w:w="4972" w:type="dxa"/>
            <w:gridSpan w:val="2"/>
          </w:tcPr>
          <w:p w:rsidR="002B7A14" w:rsidRPr="000E1730" w:rsidRDefault="002B7A14" w:rsidP="0047273A">
            <w:pPr>
              <w:pStyle w:val="Tabela-zawarto"/>
              <w:jc w:val="center"/>
            </w:pPr>
            <w:r w:rsidRPr="000E1730">
              <w:fldChar w:fldCharType="begin"/>
            </w:r>
            <w:r w:rsidRPr="000E1730">
              <w:instrText xml:space="preserve"> DOCVARIABLE PostalAddressLine2 \* MERGEFORMAT </w:instrText>
            </w:r>
            <w:r w:rsidRPr="000E1730">
              <w:fldChar w:fldCharType="end"/>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   Country</w:t>
            </w:r>
          </w:p>
        </w:tc>
        <w:tc>
          <w:tcPr>
            <w:tcW w:w="5281" w:type="dxa"/>
          </w:tcPr>
          <w:p w:rsidR="002B7A14" w:rsidRPr="000E1730" w:rsidRDefault="002B7A14" w:rsidP="0047273A">
            <w:pPr>
              <w:pStyle w:val="Tabela-zawarto"/>
            </w:pPr>
            <w:r w:rsidRPr="000E1730">
              <w:t>Kod kraju</w:t>
            </w:r>
          </w:p>
        </w:tc>
        <w:tc>
          <w:tcPr>
            <w:tcW w:w="4972" w:type="dxa"/>
            <w:gridSpan w:val="2"/>
          </w:tcPr>
          <w:p w:rsidR="002B7A14" w:rsidRPr="000E1730" w:rsidRDefault="002B7A14" w:rsidP="0047273A">
            <w:pPr>
              <w:pStyle w:val="Tabela-zawarto"/>
              <w:jc w:val="center"/>
            </w:pPr>
            <w:r w:rsidRPr="000E1730">
              <w:fldChar w:fldCharType="begin"/>
            </w:r>
            <w:r w:rsidRPr="000E1730">
              <w:instrText xml:space="preserve"> DOCVARIABLE Country \* MERGEFORMAT </w:instrText>
            </w:r>
            <w:r w:rsidRPr="000E1730">
              <w:fldChar w:fldCharType="end"/>
            </w:r>
          </w:p>
        </w:tc>
      </w:tr>
      <w:tr w:rsidR="002B7A14" w:rsidRPr="000E1730" w:rsidTr="00E2085D">
        <w:trPr>
          <w:jc w:val="center"/>
        </w:trPr>
        <w:tc>
          <w:tcPr>
            <w:tcW w:w="579" w:type="dxa"/>
          </w:tcPr>
          <w:p w:rsidR="002B7A14" w:rsidRPr="000E1730" w:rsidRDefault="002B7A14" w:rsidP="0047273A">
            <w:pPr>
              <w:pStyle w:val="Tabela-zawarto"/>
            </w:pPr>
            <w:r w:rsidRPr="000E1730">
              <w:t>A-10</w:t>
            </w:r>
          </w:p>
        </w:tc>
        <w:tc>
          <w:tcPr>
            <w:tcW w:w="3244" w:type="dxa"/>
          </w:tcPr>
          <w:p w:rsidR="002B7A14" w:rsidRPr="000E1730" w:rsidRDefault="002B7A14" w:rsidP="0047273A">
            <w:pPr>
              <w:pStyle w:val="Tabela-zawarto"/>
            </w:pPr>
            <w:r w:rsidRPr="000E1730">
              <w:t>-   -   CustomerAccount</w:t>
            </w:r>
          </w:p>
        </w:tc>
        <w:tc>
          <w:tcPr>
            <w:tcW w:w="5281" w:type="dxa"/>
          </w:tcPr>
          <w:p w:rsidR="002B7A14" w:rsidRPr="000E1730" w:rsidRDefault="002B7A14" w:rsidP="0047273A">
            <w:pPr>
              <w:pStyle w:val="Tabela-zawarto"/>
            </w:pPr>
            <w:r w:rsidRPr="000E1730">
              <w:t>Informacje o rachunku bankowym klienta</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rPr>
                <w:lang w:val="en-US"/>
              </w:rPr>
            </w:pPr>
            <w:r w:rsidRPr="000E1730">
              <w:rPr>
                <w:lang w:val="en-US"/>
              </w:rPr>
              <w:t>-   -   -   AccountIdentifier</w:t>
            </w:r>
          </w:p>
        </w:tc>
        <w:tc>
          <w:tcPr>
            <w:tcW w:w="5281" w:type="dxa"/>
          </w:tcPr>
          <w:p w:rsidR="002B7A14" w:rsidRPr="000E1730" w:rsidRDefault="002B7A14" w:rsidP="0047273A">
            <w:pPr>
              <w:pStyle w:val="Tabela-zawarto"/>
            </w:pPr>
            <w:r w:rsidRPr="000E1730">
              <w:t>Numer rachunku</w:t>
            </w:r>
          </w:p>
        </w:tc>
        <w:tc>
          <w:tcPr>
            <w:tcW w:w="4972" w:type="dxa"/>
            <w:gridSpan w:val="2"/>
          </w:tcPr>
          <w:p w:rsidR="002B7A14" w:rsidRPr="000E1730" w:rsidRDefault="002B7A14" w:rsidP="0047273A">
            <w:pPr>
              <w:pStyle w:val="Tabela-zawarto"/>
              <w:jc w:val="center"/>
            </w:pPr>
            <w:r w:rsidRPr="000E1730">
              <w:t>Numer rachunku, z którego zostały pobrane środki na lokatę w standardzie NRB</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AccountName</w:t>
            </w:r>
          </w:p>
        </w:tc>
        <w:tc>
          <w:tcPr>
            <w:tcW w:w="5281" w:type="dxa"/>
          </w:tcPr>
          <w:p w:rsidR="002B7A14" w:rsidRPr="000E1730" w:rsidRDefault="002B7A14" w:rsidP="0047273A">
            <w:pPr>
              <w:pStyle w:val="Tabela-zawarto"/>
            </w:pPr>
            <w:r w:rsidRPr="000E1730">
              <w:t xml:space="preserve">Nazwa rachunku </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AccountCurrencyCode</w:t>
            </w:r>
          </w:p>
        </w:tc>
        <w:tc>
          <w:tcPr>
            <w:tcW w:w="5281" w:type="dxa"/>
          </w:tcPr>
          <w:p w:rsidR="002B7A14" w:rsidRPr="000E1730" w:rsidRDefault="002B7A14" w:rsidP="0047273A">
            <w:pPr>
              <w:pStyle w:val="Tabela-zawarto"/>
            </w:pPr>
            <w:r w:rsidRPr="000E1730">
              <w:t>Waluta rachunku</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rPr>
                <w:lang w:val="en-US"/>
              </w:rPr>
            </w:pPr>
            <w:r w:rsidRPr="000E1730">
              <w:rPr>
                <w:lang w:val="en-US"/>
              </w:rPr>
              <w:t>-   -   -   AccountType</w:t>
            </w:r>
          </w:p>
        </w:tc>
        <w:tc>
          <w:tcPr>
            <w:tcW w:w="5281" w:type="dxa"/>
          </w:tcPr>
          <w:p w:rsidR="002B7A14" w:rsidRPr="000E1730" w:rsidRDefault="002B7A14" w:rsidP="0047273A">
            <w:pPr>
              <w:pStyle w:val="Tabela-zawarto"/>
            </w:pPr>
            <w:r w:rsidRPr="000E1730">
              <w:t>Typ rachunku</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r w:rsidRPr="000E1730">
              <w:t>A-15</w:t>
            </w:r>
          </w:p>
        </w:tc>
        <w:tc>
          <w:tcPr>
            <w:tcW w:w="3244" w:type="dxa"/>
          </w:tcPr>
          <w:p w:rsidR="002B7A14" w:rsidRPr="000E1730" w:rsidRDefault="002B7A14" w:rsidP="0047273A">
            <w:pPr>
              <w:pStyle w:val="Tabela-zawarto"/>
            </w:pPr>
            <w:r w:rsidRPr="000E1730">
              <w:t>-   -   CustomerFinancialInstitution</w:t>
            </w:r>
          </w:p>
        </w:tc>
        <w:tc>
          <w:tcPr>
            <w:tcW w:w="5281" w:type="dxa"/>
          </w:tcPr>
          <w:p w:rsidR="002B7A14" w:rsidRPr="000E1730" w:rsidRDefault="002B7A14" w:rsidP="0047273A">
            <w:pPr>
              <w:pStyle w:val="Tabela-zawarto"/>
            </w:pPr>
            <w:r w:rsidRPr="000E1730">
              <w:t xml:space="preserve">Informacje o banku/oddziale banku obsługującym rachunek klienta </w:t>
            </w:r>
          </w:p>
        </w:tc>
        <w:tc>
          <w:tcPr>
            <w:tcW w:w="4972" w:type="dxa"/>
            <w:gridSpan w:val="2"/>
          </w:tcPr>
          <w:p w:rsidR="002B7A14" w:rsidRPr="000E1730" w:rsidRDefault="002B7A14" w:rsidP="0047273A">
            <w:pPr>
              <w:pStyle w:val="Tabela-zawarto"/>
              <w:jc w:val="center"/>
            </w:pPr>
            <w:r w:rsidRPr="000E1730">
              <w:fldChar w:fldCharType="begin"/>
            </w:r>
            <w:r w:rsidRPr="000E1730">
              <w:instrText xml:space="preserve"> DOCVARIABLE CustomerFinancialInstitution \* MERGEFORMAT </w:instrText>
            </w:r>
            <w:r w:rsidRPr="000E1730">
              <w:fldChar w:fldCharType="end"/>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FIIdentifier</w:t>
            </w:r>
          </w:p>
        </w:tc>
        <w:tc>
          <w:tcPr>
            <w:tcW w:w="5281" w:type="dxa"/>
          </w:tcPr>
          <w:p w:rsidR="002B7A14" w:rsidRPr="000E1730" w:rsidRDefault="002B7A14" w:rsidP="0047273A">
            <w:pPr>
              <w:pStyle w:val="Tabela-zawarto"/>
            </w:pPr>
            <w:r w:rsidRPr="000E1730">
              <w:t>Identyfikator banku/oddziału banku</w:t>
            </w:r>
          </w:p>
        </w:tc>
        <w:tc>
          <w:tcPr>
            <w:tcW w:w="4972" w:type="dxa"/>
            <w:gridSpan w:val="2"/>
          </w:tcPr>
          <w:p w:rsidR="002B7A14" w:rsidRPr="000E1730" w:rsidRDefault="002B7A14" w:rsidP="0047273A">
            <w:pPr>
              <w:pStyle w:val="Tabela-zawarto"/>
              <w:jc w:val="center"/>
            </w:pPr>
            <w:r w:rsidRPr="000E1730">
              <w:fldChar w:fldCharType="begin"/>
            </w:r>
            <w:r w:rsidRPr="000E1730">
              <w:instrText xml:space="preserve"> DOCVARIABLE FIIdentifier \* MERGEFORMAT </w:instrText>
            </w:r>
            <w:r w:rsidRPr="000E1730">
              <w:fldChar w:fldCharType="end"/>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Name</w:t>
            </w:r>
          </w:p>
        </w:tc>
        <w:tc>
          <w:tcPr>
            <w:tcW w:w="5281" w:type="dxa"/>
          </w:tcPr>
          <w:p w:rsidR="002B7A14" w:rsidRPr="000E1730" w:rsidRDefault="002B7A14" w:rsidP="0047273A">
            <w:pPr>
              <w:pStyle w:val="Tabela-zawarto"/>
            </w:pPr>
            <w:r w:rsidRPr="000E1730">
              <w:t>Nazwa oddziału/banku</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r w:rsidRPr="000E1730">
              <w:t>H-11</w:t>
            </w:r>
          </w:p>
        </w:tc>
        <w:tc>
          <w:tcPr>
            <w:tcW w:w="3244" w:type="dxa"/>
          </w:tcPr>
          <w:p w:rsidR="002B7A14" w:rsidRPr="000E1730" w:rsidRDefault="002B7A14" w:rsidP="0047273A">
            <w:pPr>
              <w:pStyle w:val="Tabela-zawarto"/>
            </w:pPr>
            <w:r w:rsidRPr="000E1730">
              <w:t>-   -   DepositDetails</w:t>
            </w:r>
          </w:p>
        </w:tc>
        <w:tc>
          <w:tcPr>
            <w:tcW w:w="5281" w:type="dxa"/>
          </w:tcPr>
          <w:p w:rsidR="002B7A14" w:rsidRPr="000E1730" w:rsidRDefault="002B7A14" w:rsidP="0047273A">
            <w:pPr>
              <w:pStyle w:val="Tabela-zawarto"/>
            </w:pPr>
            <w:r w:rsidRPr="000E1730">
              <w:t>Szczegółowe warunki lokaty</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TransactionIdentifier</w:t>
            </w:r>
          </w:p>
        </w:tc>
        <w:tc>
          <w:tcPr>
            <w:tcW w:w="5281" w:type="dxa"/>
          </w:tcPr>
          <w:p w:rsidR="002B7A14" w:rsidRPr="000E1730" w:rsidRDefault="002B7A14" w:rsidP="0047273A">
            <w:pPr>
              <w:pStyle w:val="Tabela-zawarto"/>
            </w:pPr>
            <w:r w:rsidRPr="000E1730">
              <w:t>Identyfikator transakcji nadawany przez klienta</w:t>
            </w:r>
          </w:p>
        </w:tc>
        <w:tc>
          <w:tcPr>
            <w:tcW w:w="4972" w:type="dxa"/>
            <w:gridSpan w:val="2"/>
          </w:tcPr>
          <w:p w:rsidR="002B7A14" w:rsidRPr="000E1730" w:rsidRDefault="002B7A14" w:rsidP="0047273A">
            <w:pPr>
              <w:pStyle w:val="Tabela-zawarto"/>
              <w:jc w:val="center"/>
            </w:pPr>
            <w:r w:rsidRPr="000E1730">
              <w:t xml:space="preserve">Numer transakcji nadany przez </w:t>
            </w:r>
            <w:r w:rsidRPr="0032379D">
              <w:rPr>
                <w:highlight w:val="cyan"/>
              </w:rPr>
              <w:t>XXXX</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BankTransactionIdentifier</w:t>
            </w:r>
          </w:p>
        </w:tc>
        <w:tc>
          <w:tcPr>
            <w:tcW w:w="5281" w:type="dxa"/>
          </w:tcPr>
          <w:p w:rsidR="002B7A14" w:rsidRPr="000E1730" w:rsidRDefault="002B7A14" w:rsidP="0047273A">
            <w:pPr>
              <w:pStyle w:val="Tabela-zawarto"/>
            </w:pPr>
            <w:r w:rsidRPr="000E1730">
              <w:t>Identyfikator transakcji nadawany przez bank</w:t>
            </w:r>
          </w:p>
        </w:tc>
        <w:tc>
          <w:tcPr>
            <w:tcW w:w="4972" w:type="dxa"/>
            <w:gridSpan w:val="2"/>
          </w:tcPr>
          <w:p w:rsidR="002B7A14" w:rsidRPr="000E1730" w:rsidRDefault="002B7A14" w:rsidP="0047273A">
            <w:pPr>
              <w:pStyle w:val="Tabela-zawarto"/>
              <w:jc w:val="center"/>
            </w:pPr>
            <w:r w:rsidRPr="000E1730">
              <w:t>Numer lokaty nadany przez ZSK-C</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DepositAmount</w:t>
            </w:r>
          </w:p>
        </w:tc>
        <w:tc>
          <w:tcPr>
            <w:tcW w:w="5281" w:type="dxa"/>
          </w:tcPr>
          <w:p w:rsidR="002B7A14" w:rsidRPr="000E1730" w:rsidRDefault="002B7A14" w:rsidP="0047273A">
            <w:pPr>
              <w:pStyle w:val="Tabela-zawarto"/>
            </w:pPr>
            <w:r w:rsidRPr="000E1730">
              <w:t>Zadeklarowana przez klienta kwota wpłaty na konto lokaty</w:t>
            </w:r>
          </w:p>
        </w:tc>
        <w:tc>
          <w:tcPr>
            <w:tcW w:w="4972" w:type="dxa"/>
            <w:gridSpan w:val="2"/>
          </w:tcPr>
          <w:p w:rsidR="002B7A14" w:rsidRPr="000E1730" w:rsidRDefault="002B7A14" w:rsidP="0047273A">
            <w:pPr>
              <w:pStyle w:val="Tabela-zawarto"/>
              <w:jc w:val="center"/>
            </w:pPr>
            <w:r w:rsidRPr="000E1730">
              <w:t>Kwota</w:t>
            </w:r>
            <w:r>
              <w:t xml:space="preserve"> i waluta</w:t>
            </w:r>
            <w:r w:rsidRPr="000E1730">
              <w:t xml:space="preserve"> lokaty</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DepositCycleQuantity</w:t>
            </w:r>
          </w:p>
        </w:tc>
        <w:tc>
          <w:tcPr>
            <w:tcW w:w="5281" w:type="dxa"/>
          </w:tcPr>
          <w:p w:rsidR="002B7A14" w:rsidRPr="000E1730" w:rsidRDefault="002B7A14" w:rsidP="0047273A">
            <w:pPr>
              <w:pStyle w:val="Tabela-zawarto"/>
            </w:pPr>
            <w:r w:rsidRPr="000E1730">
              <w:t>Zadeklarowana przez klienta ilość cykli</w:t>
            </w:r>
          </w:p>
        </w:tc>
        <w:tc>
          <w:tcPr>
            <w:tcW w:w="4972"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DepositStartDate</w:t>
            </w:r>
          </w:p>
        </w:tc>
        <w:tc>
          <w:tcPr>
            <w:tcW w:w="5281" w:type="dxa"/>
          </w:tcPr>
          <w:p w:rsidR="002B7A14" w:rsidRPr="000E1730" w:rsidRDefault="002B7A14" w:rsidP="0047273A">
            <w:pPr>
              <w:pStyle w:val="Tabela-zawarto"/>
            </w:pPr>
            <w:r w:rsidRPr="000E1730">
              <w:t xml:space="preserve">Data założenia lokaty </w:t>
            </w:r>
          </w:p>
        </w:tc>
        <w:tc>
          <w:tcPr>
            <w:tcW w:w="4972"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Data założenia lokaty</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t>-   -   -   DepositEndDate</w:t>
            </w:r>
          </w:p>
        </w:tc>
        <w:tc>
          <w:tcPr>
            <w:tcW w:w="5281" w:type="dxa"/>
          </w:tcPr>
          <w:p w:rsidR="002B7A14" w:rsidRPr="000E1730" w:rsidRDefault="002B7A14" w:rsidP="0047273A">
            <w:pPr>
              <w:pStyle w:val="Tabela-zawarto"/>
            </w:pPr>
            <w:r w:rsidRPr="000E1730">
              <w:t>Data zakończenia lokaty</w:t>
            </w:r>
          </w:p>
        </w:tc>
        <w:tc>
          <w:tcPr>
            <w:tcW w:w="4972"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Data zakończenia lokaty</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rPr>
                <w:lang w:val="en-US"/>
              </w:rPr>
            </w:pPr>
            <w:r w:rsidRPr="000E1730">
              <w:rPr>
                <w:lang w:val="en-US"/>
              </w:rPr>
              <w:t>-   -   -   DepositStatus</w:t>
            </w:r>
          </w:p>
        </w:tc>
        <w:tc>
          <w:tcPr>
            <w:tcW w:w="5281" w:type="dxa"/>
          </w:tcPr>
          <w:p w:rsidR="002B7A14" w:rsidRPr="000E1730" w:rsidRDefault="002B7A14" w:rsidP="0047273A">
            <w:pPr>
              <w:pStyle w:val="Tabela-zawarto"/>
            </w:pPr>
            <w:r w:rsidRPr="000E1730">
              <w:t>Status lokaty</w:t>
            </w:r>
          </w:p>
        </w:tc>
        <w:tc>
          <w:tcPr>
            <w:tcW w:w="4972" w:type="dxa"/>
            <w:gridSpan w:val="2"/>
          </w:tcPr>
          <w:p w:rsidR="002B7A14" w:rsidRPr="000E1730" w:rsidRDefault="002B7A14" w:rsidP="0047273A">
            <w:pPr>
              <w:pStyle w:val="Tabela-zawarto"/>
              <w:jc w:val="center"/>
            </w:pPr>
            <w:r w:rsidRPr="000E1730">
              <w:t>Status lokaty:</w:t>
            </w:r>
          </w:p>
          <w:p w:rsidR="002B7A14" w:rsidRPr="000E1730" w:rsidRDefault="002B7A14" w:rsidP="0047273A">
            <w:pPr>
              <w:pStyle w:val="Tabela-zawarto"/>
              <w:jc w:val="center"/>
            </w:pPr>
            <w:r w:rsidRPr="000E1730">
              <w:t>- P</w:t>
            </w:r>
            <w:r>
              <w:t xml:space="preserve"> – Przyjęta do realziacji</w:t>
            </w:r>
          </w:p>
          <w:p w:rsidR="002B7A14" w:rsidRPr="000E1730" w:rsidRDefault="002B7A14" w:rsidP="0047273A">
            <w:pPr>
              <w:pStyle w:val="Tabela-zawarto"/>
              <w:jc w:val="center"/>
            </w:pPr>
            <w:r>
              <w:t>- W - W kolejce</w:t>
            </w:r>
            <w:r w:rsidRPr="000E1730">
              <w:t xml:space="preserve"> </w:t>
            </w:r>
          </w:p>
          <w:p w:rsidR="002B7A14" w:rsidRPr="000E1730" w:rsidRDefault="002B7A14" w:rsidP="0047273A">
            <w:pPr>
              <w:pStyle w:val="Tabela-zawarto"/>
              <w:jc w:val="center"/>
            </w:pPr>
            <w:r w:rsidRPr="000E1730">
              <w:t xml:space="preserve">- </w:t>
            </w:r>
            <w:r>
              <w:t xml:space="preserve">O - Otwarta </w:t>
            </w:r>
          </w:p>
          <w:p w:rsidR="002B7A14" w:rsidRPr="000E1730" w:rsidRDefault="002B7A14" w:rsidP="0047273A">
            <w:pPr>
              <w:pStyle w:val="Tabela-zawarto"/>
              <w:jc w:val="center"/>
            </w:pPr>
            <w:r w:rsidRPr="000E1730">
              <w:t xml:space="preserve">- </w:t>
            </w:r>
            <w:r>
              <w:t xml:space="preserve">R -Rozliczona </w:t>
            </w:r>
          </w:p>
          <w:p w:rsidR="002B7A14" w:rsidRPr="000E1730" w:rsidRDefault="002B7A14" w:rsidP="0047273A">
            <w:pPr>
              <w:pStyle w:val="Tabela-zawarto"/>
              <w:jc w:val="center"/>
            </w:pPr>
            <w:r w:rsidRPr="000E1730">
              <w:t xml:space="preserve">- </w:t>
            </w:r>
            <w:r>
              <w:t xml:space="preserve">Z - Zerwana </w:t>
            </w:r>
          </w:p>
          <w:p w:rsidR="002B7A14" w:rsidRDefault="002B7A14" w:rsidP="0089093E">
            <w:pPr>
              <w:pStyle w:val="Tabela-zawarto"/>
              <w:jc w:val="center"/>
            </w:pPr>
            <w:r w:rsidRPr="000E1730">
              <w:t xml:space="preserve">- </w:t>
            </w:r>
            <w:r>
              <w:t xml:space="preserve">F – </w:t>
            </w:r>
            <w:r w:rsidRPr="000E1730">
              <w:t>Oczekująca</w:t>
            </w:r>
          </w:p>
          <w:p w:rsidR="002B7A14" w:rsidRPr="000E1730" w:rsidRDefault="002B7A14" w:rsidP="0089093E">
            <w:pPr>
              <w:pStyle w:val="Tabela-zawarto"/>
              <w:jc w:val="center"/>
              <w:rPr>
                <w:rFonts w:cs="Arial"/>
                <w:szCs w:val="16"/>
              </w:rPr>
            </w:pPr>
            <w:r w:rsidRPr="000E1730">
              <w:t xml:space="preserve">- </w:t>
            </w:r>
            <w:r>
              <w:t>A - Anulowana</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rPr>
                <w:lang w:val="en-US"/>
              </w:rPr>
            </w:pPr>
            <w:r w:rsidRPr="000E1730">
              <w:rPr>
                <w:lang w:val="en-US"/>
              </w:rPr>
              <w:t>-   -   -   LastOperationDate</w:t>
            </w:r>
          </w:p>
        </w:tc>
        <w:tc>
          <w:tcPr>
            <w:tcW w:w="5281" w:type="dxa"/>
          </w:tcPr>
          <w:p w:rsidR="002B7A14" w:rsidRPr="000E1730" w:rsidRDefault="002B7A14" w:rsidP="0047273A">
            <w:pPr>
              <w:pStyle w:val="Tabela-zawarto"/>
            </w:pPr>
            <w:r w:rsidRPr="000E1730">
              <w:t>Data ostatniej operacji na koncie lokaty</w:t>
            </w:r>
          </w:p>
        </w:tc>
        <w:tc>
          <w:tcPr>
            <w:tcW w:w="4972" w:type="dxa"/>
            <w:gridSpan w:val="2"/>
          </w:tcPr>
          <w:p w:rsidR="002B7A14" w:rsidRPr="000E1730" w:rsidRDefault="002B7A14" w:rsidP="0047273A">
            <w:pPr>
              <w:pStyle w:val="Tabela-zawarto"/>
              <w:jc w:val="center"/>
            </w:pPr>
            <w:r w:rsidRPr="000E1730">
              <w:fldChar w:fldCharType="begin"/>
            </w:r>
            <w:r w:rsidRPr="000E1730">
              <w:instrText xml:space="preserve"> DOCVARIABLE LastOperationDate \* MERGEFORMAT </w:instrText>
            </w:r>
            <w:r w:rsidRPr="000E1730">
              <w:fldChar w:fldCharType="end"/>
            </w:r>
          </w:p>
        </w:tc>
      </w:tr>
      <w:tr w:rsidR="002B7A14" w:rsidRPr="000E1730" w:rsidTr="00E2085D">
        <w:trPr>
          <w:jc w:val="center"/>
        </w:trPr>
        <w:tc>
          <w:tcPr>
            <w:tcW w:w="579" w:type="dxa"/>
          </w:tcPr>
          <w:p w:rsidR="002B7A14" w:rsidRPr="000E1730" w:rsidRDefault="002B7A14" w:rsidP="0047273A">
            <w:pPr>
              <w:pStyle w:val="Tabela-zawarto"/>
            </w:pPr>
            <w:r w:rsidRPr="000E1730">
              <w:t>A-10</w:t>
            </w:r>
          </w:p>
        </w:tc>
        <w:tc>
          <w:tcPr>
            <w:tcW w:w="3244" w:type="dxa"/>
          </w:tcPr>
          <w:p w:rsidR="002B7A14" w:rsidRPr="000E1730" w:rsidRDefault="002B7A14" w:rsidP="0047273A">
            <w:pPr>
              <w:pStyle w:val="Tabela-zawarto"/>
            </w:pPr>
            <w:r w:rsidRPr="000E1730">
              <w:rPr>
                <w:lang w:val="en-US"/>
              </w:rPr>
              <w:t xml:space="preserve">-   -   -   </w:t>
            </w:r>
            <w:r w:rsidRPr="000E1730">
              <w:t>DestinationInterestRateAccount</w:t>
            </w:r>
          </w:p>
        </w:tc>
        <w:tc>
          <w:tcPr>
            <w:tcW w:w="5281" w:type="dxa"/>
          </w:tcPr>
          <w:p w:rsidR="002B7A14" w:rsidRPr="000E1730" w:rsidRDefault="002B7A14" w:rsidP="0047273A">
            <w:pPr>
              <w:pStyle w:val="Tabela-zawarto"/>
            </w:pPr>
            <w:r w:rsidRPr="000E1730">
              <w:t>Informacje o rachunku bankowym wskazanym przez  klienta dla odsetek od lokaty, wystąpi jeżeli rachunek ten  jest inny niż rachunek lokaty (domyślnie przyjmuje się rachunek lokaty)</w:t>
            </w:r>
          </w:p>
        </w:tc>
        <w:tc>
          <w:tcPr>
            <w:tcW w:w="4972" w:type="dxa"/>
            <w:gridSpan w:val="2"/>
          </w:tcPr>
          <w:p w:rsidR="002B7A14" w:rsidRPr="000E1730" w:rsidRDefault="002B7A14" w:rsidP="0047273A">
            <w:pPr>
              <w:pStyle w:val="Tabela-zawarto"/>
              <w:jc w:val="cente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rPr>
                <w:lang w:val="en-US"/>
              </w:rPr>
            </w:pPr>
            <w:r w:rsidRPr="000E1730">
              <w:rPr>
                <w:lang w:val="en-US"/>
              </w:rPr>
              <w:t>-   -   -   -   AccountIdentifier</w:t>
            </w:r>
          </w:p>
        </w:tc>
        <w:tc>
          <w:tcPr>
            <w:tcW w:w="5281" w:type="dxa"/>
          </w:tcPr>
          <w:p w:rsidR="002B7A14" w:rsidRPr="000E1730" w:rsidRDefault="002B7A14" w:rsidP="0047273A">
            <w:pPr>
              <w:pStyle w:val="Tabela-zawarto"/>
            </w:pPr>
            <w:r w:rsidRPr="000E1730">
              <w:t>Numer rachunku</w:t>
            </w:r>
          </w:p>
        </w:tc>
        <w:tc>
          <w:tcPr>
            <w:tcW w:w="4972" w:type="dxa"/>
            <w:gridSpan w:val="2"/>
          </w:tcPr>
          <w:p w:rsidR="002B7A14" w:rsidRPr="000E1730" w:rsidRDefault="002B7A14" w:rsidP="0047273A">
            <w:pPr>
              <w:pStyle w:val="Tabela-zawarto"/>
              <w:jc w:val="center"/>
              <w:rPr>
                <w:rFonts w:cs="Arial"/>
                <w:szCs w:val="16"/>
              </w:rPr>
            </w:pPr>
            <w:r w:rsidRPr="000E1730">
              <w:t>Rachunek, na który ma być przekazana kwota odsetek</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rPr>
                <w:lang w:val="en-US"/>
              </w:rPr>
              <w:t xml:space="preserve">-   -   -   -   </w:t>
            </w:r>
            <w:r w:rsidRPr="000E1730">
              <w:t>AccountName</w:t>
            </w:r>
          </w:p>
        </w:tc>
        <w:tc>
          <w:tcPr>
            <w:tcW w:w="5281" w:type="dxa"/>
          </w:tcPr>
          <w:p w:rsidR="002B7A14" w:rsidRPr="000E1730" w:rsidRDefault="002B7A14" w:rsidP="0047273A">
            <w:pPr>
              <w:pStyle w:val="Tabela-zawarto"/>
            </w:pPr>
            <w:r w:rsidRPr="000E1730">
              <w:t xml:space="preserve">Nazwa rachunku </w:t>
            </w:r>
          </w:p>
        </w:tc>
        <w:tc>
          <w:tcPr>
            <w:tcW w:w="4972" w:type="dxa"/>
            <w:gridSpan w:val="2"/>
          </w:tcPr>
          <w:p w:rsidR="002B7A14" w:rsidRPr="000E1730" w:rsidRDefault="002B7A14" w:rsidP="0047273A">
            <w:pPr>
              <w:pStyle w:val="Tabela-zawarto"/>
              <w:jc w:val="center"/>
              <w:rPr>
                <w:rFonts w:cs="Arial"/>
                <w:szCs w:val="16"/>
              </w:rP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rPr>
                <w:lang w:val="en-US"/>
              </w:rPr>
              <w:t xml:space="preserve">-   -   -   -   </w:t>
            </w:r>
            <w:r w:rsidRPr="000E1730">
              <w:t>AccountCurrencyCode</w:t>
            </w:r>
          </w:p>
        </w:tc>
        <w:tc>
          <w:tcPr>
            <w:tcW w:w="5281" w:type="dxa"/>
          </w:tcPr>
          <w:p w:rsidR="002B7A14" w:rsidRPr="000E1730" w:rsidRDefault="002B7A14" w:rsidP="0047273A">
            <w:pPr>
              <w:pStyle w:val="Tabela-zawarto"/>
            </w:pPr>
            <w:r w:rsidRPr="000E1730">
              <w:t>Waluta rachunku</w:t>
            </w:r>
          </w:p>
        </w:tc>
        <w:tc>
          <w:tcPr>
            <w:tcW w:w="4972" w:type="dxa"/>
            <w:gridSpan w:val="2"/>
          </w:tcPr>
          <w:p w:rsidR="002B7A14" w:rsidRPr="000E1730" w:rsidRDefault="002B7A14" w:rsidP="0047273A">
            <w:pPr>
              <w:pStyle w:val="Tabela-zawarto"/>
              <w:jc w:val="center"/>
              <w:rPr>
                <w:rFonts w:cs="Arial"/>
                <w:szCs w:val="16"/>
              </w:rP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rPr>
                <w:lang w:val="en-US"/>
              </w:rPr>
            </w:pPr>
            <w:r w:rsidRPr="000E1730">
              <w:rPr>
                <w:lang w:val="en-US"/>
              </w:rPr>
              <w:t>-   -   -   -   AccountType</w:t>
            </w:r>
          </w:p>
        </w:tc>
        <w:tc>
          <w:tcPr>
            <w:tcW w:w="5281" w:type="dxa"/>
          </w:tcPr>
          <w:p w:rsidR="002B7A14" w:rsidRPr="000E1730" w:rsidRDefault="002B7A14" w:rsidP="0047273A">
            <w:pPr>
              <w:pStyle w:val="Tabela-zawarto"/>
            </w:pPr>
            <w:r w:rsidRPr="000E1730">
              <w:t>Typ rachunku</w:t>
            </w:r>
          </w:p>
        </w:tc>
        <w:tc>
          <w:tcPr>
            <w:tcW w:w="4972" w:type="dxa"/>
            <w:gridSpan w:val="2"/>
          </w:tcPr>
          <w:p w:rsidR="002B7A14" w:rsidRPr="000E1730" w:rsidRDefault="002B7A14" w:rsidP="0047273A">
            <w:pPr>
              <w:pStyle w:val="Tabela-zawarto"/>
              <w:jc w:val="center"/>
              <w:rPr>
                <w:rFonts w:cs="Arial"/>
                <w:szCs w:val="16"/>
              </w:rPr>
            </w:pPr>
          </w:p>
        </w:tc>
      </w:tr>
      <w:tr w:rsidR="002B7A14" w:rsidRPr="000E1730" w:rsidTr="00E2085D">
        <w:trPr>
          <w:jc w:val="center"/>
        </w:trPr>
        <w:tc>
          <w:tcPr>
            <w:tcW w:w="579" w:type="dxa"/>
          </w:tcPr>
          <w:p w:rsidR="002B7A14" w:rsidRPr="000E1730" w:rsidRDefault="002B7A14" w:rsidP="0047273A">
            <w:pPr>
              <w:pStyle w:val="Tabela-zawarto"/>
              <w:rPr>
                <w:lang w:val="en-US"/>
              </w:rPr>
            </w:pPr>
            <w:r w:rsidRPr="000E1730">
              <w:rPr>
                <w:lang w:val="en-US"/>
              </w:rPr>
              <w:t>A-10</w:t>
            </w:r>
          </w:p>
        </w:tc>
        <w:tc>
          <w:tcPr>
            <w:tcW w:w="3244" w:type="dxa"/>
          </w:tcPr>
          <w:p w:rsidR="002B7A14" w:rsidRPr="000E1730" w:rsidRDefault="002B7A14" w:rsidP="0047273A">
            <w:pPr>
              <w:pStyle w:val="Tabela-zawarto"/>
              <w:rPr>
                <w:lang w:val="en-US"/>
              </w:rPr>
            </w:pPr>
            <w:r w:rsidRPr="000E1730">
              <w:rPr>
                <w:lang w:val="en-US"/>
              </w:rPr>
              <w:t>-   -   -   DepositEndMethodAccount</w:t>
            </w:r>
          </w:p>
        </w:tc>
        <w:tc>
          <w:tcPr>
            <w:tcW w:w="5281" w:type="dxa"/>
          </w:tcPr>
          <w:p w:rsidR="002B7A14" w:rsidRPr="000E1730" w:rsidRDefault="002B7A14" w:rsidP="0047273A">
            <w:pPr>
              <w:pStyle w:val="Tabela-zawarto"/>
            </w:pPr>
            <w:r w:rsidRPr="000E1730">
              <w:t>Informacje o rachunku bankowym wskazanym przez klienta do przesłania  kwoty lokaty po jej zakończeniu , wystąpi jeżeli rachunek ten jest inny niż rachunek lokaty ( domyślnie przyjmuje się rachunek lokaty)</w:t>
            </w:r>
          </w:p>
        </w:tc>
        <w:tc>
          <w:tcPr>
            <w:tcW w:w="4972"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rPr>
                <w:lang w:val="en-US"/>
              </w:rPr>
            </w:pPr>
            <w:r w:rsidRPr="000E1730">
              <w:rPr>
                <w:lang w:val="en-US"/>
              </w:rPr>
              <w:t>-   -   -   -   AccountIdentifier</w:t>
            </w:r>
          </w:p>
        </w:tc>
        <w:tc>
          <w:tcPr>
            <w:tcW w:w="5281" w:type="dxa"/>
          </w:tcPr>
          <w:p w:rsidR="002B7A14" w:rsidRPr="000E1730" w:rsidRDefault="002B7A14" w:rsidP="0047273A">
            <w:pPr>
              <w:pStyle w:val="Tabela-zawarto"/>
            </w:pPr>
            <w:r w:rsidRPr="000E1730">
              <w:t>Numer rachunku</w:t>
            </w:r>
          </w:p>
        </w:tc>
        <w:tc>
          <w:tcPr>
            <w:tcW w:w="4972"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Rachunek, na który ma być przekazana kwota lokaty</w:t>
            </w:r>
          </w:p>
        </w:tc>
      </w:tr>
      <w:tr w:rsidR="002B7A14" w:rsidRPr="000E1730" w:rsidTr="00E2085D">
        <w:trPr>
          <w:jc w:val="center"/>
        </w:trPr>
        <w:tc>
          <w:tcPr>
            <w:tcW w:w="579" w:type="dxa"/>
          </w:tcPr>
          <w:p w:rsidR="002B7A14" w:rsidRPr="000E1730" w:rsidRDefault="002B7A14" w:rsidP="0047273A">
            <w:pPr>
              <w:pStyle w:val="Tabela-zawarto"/>
            </w:pPr>
          </w:p>
        </w:tc>
        <w:tc>
          <w:tcPr>
            <w:tcW w:w="3244" w:type="dxa"/>
          </w:tcPr>
          <w:p w:rsidR="002B7A14" w:rsidRPr="000E1730" w:rsidRDefault="002B7A14" w:rsidP="0047273A">
            <w:pPr>
              <w:pStyle w:val="Tabela-zawarto"/>
            </w:pPr>
            <w:r w:rsidRPr="000E1730">
              <w:rPr>
                <w:lang w:val="en-US"/>
              </w:rPr>
              <w:t xml:space="preserve">-   -   -   -   </w:t>
            </w:r>
            <w:r w:rsidRPr="000E1730">
              <w:t>AccountName</w:t>
            </w:r>
          </w:p>
        </w:tc>
        <w:tc>
          <w:tcPr>
            <w:tcW w:w="5281" w:type="dxa"/>
          </w:tcPr>
          <w:p w:rsidR="002B7A14" w:rsidRPr="000E1730" w:rsidRDefault="002B7A14" w:rsidP="0047273A">
            <w:pPr>
              <w:pStyle w:val="Tabela-zawarto"/>
            </w:pPr>
            <w:r w:rsidRPr="000E1730">
              <w:t xml:space="preserve">Nazwa rachunku </w:t>
            </w:r>
          </w:p>
        </w:tc>
        <w:tc>
          <w:tcPr>
            <w:tcW w:w="4972"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E1730" w:rsidRDefault="002B7A14" w:rsidP="0047273A">
            <w:pPr>
              <w:pStyle w:val="Tabela-zawarto"/>
              <w:rPr>
                <w:rFonts w:cs="Arial"/>
                <w:szCs w:val="16"/>
              </w:rPr>
            </w:pPr>
            <w:r w:rsidRPr="000E1730">
              <w:rPr>
                <w:lang w:val="en-US"/>
              </w:rPr>
              <w:t xml:space="preserve">-   -   -   -   </w:t>
            </w:r>
            <w:r w:rsidRPr="000E1730">
              <w:rPr>
                <w:rFonts w:cs="Arial"/>
                <w:szCs w:val="16"/>
              </w:rPr>
              <w:t>AccountCurrencyCode</w:t>
            </w:r>
          </w:p>
        </w:tc>
        <w:tc>
          <w:tcPr>
            <w:tcW w:w="5281" w:type="dxa"/>
          </w:tcPr>
          <w:p w:rsidR="002B7A14" w:rsidRPr="000E1730" w:rsidRDefault="002B7A14" w:rsidP="0047273A">
            <w:pPr>
              <w:pStyle w:val="Tabela-zawarto"/>
            </w:pPr>
            <w:r w:rsidRPr="000E1730">
              <w:t>Waluta rachunku</w:t>
            </w:r>
          </w:p>
        </w:tc>
        <w:tc>
          <w:tcPr>
            <w:tcW w:w="4972"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E1730" w:rsidRDefault="002B7A14" w:rsidP="0047273A">
            <w:pPr>
              <w:pStyle w:val="Tabela-zawarto"/>
              <w:rPr>
                <w:rFonts w:cs="Arial"/>
                <w:szCs w:val="16"/>
                <w:lang w:val="en-US"/>
              </w:rPr>
            </w:pPr>
            <w:r w:rsidRPr="000E1730">
              <w:rPr>
                <w:rFonts w:cs="Arial"/>
                <w:szCs w:val="16"/>
                <w:lang w:val="en-US"/>
              </w:rPr>
              <w:t>-   -   -   -   AccountType</w:t>
            </w:r>
          </w:p>
        </w:tc>
        <w:tc>
          <w:tcPr>
            <w:tcW w:w="5281" w:type="dxa"/>
          </w:tcPr>
          <w:p w:rsidR="002B7A14" w:rsidRPr="000E1730" w:rsidRDefault="002B7A14" w:rsidP="0047273A">
            <w:pPr>
              <w:pStyle w:val="Tabela-zawarto"/>
            </w:pPr>
            <w:r w:rsidRPr="000E1730">
              <w:t>Typ rachunku</w:t>
            </w:r>
          </w:p>
        </w:tc>
        <w:tc>
          <w:tcPr>
            <w:tcW w:w="4972"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9" w:type="dxa"/>
          </w:tcPr>
          <w:p w:rsidR="002B7A14" w:rsidRPr="000E1730" w:rsidRDefault="002B7A14" w:rsidP="0047273A">
            <w:pPr>
              <w:pStyle w:val="Tabela-zawarto"/>
              <w:rPr>
                <w:rFonts w:cs="Arial"/>
                <w:szCs w:val="16"/>
                <w:lang w:val="en-US"/>
              </w:rPr>
            </w:pPr>
            <w:r w:rsidRPr="000E1730">
              <w:rPr>
                <w:rFonts w:cs="Arial"/>
                <w:szCs w:val="16"/>
                <w:lang w:val="en-US"/>
              </w:rPr>
              <w:t>A-10</w:t>
            </w:r>
          </w:p>
        </w:tc>
        <w:tc>
          <w:tcPr>
            <w:tcW w:w="3244" w:type="dxa"/>
          </w:tcPr>
          <w:p w:rsidR="002B7A14" w:rsidRPr="000E1730" w:rsidRDefault="002B7A14" w:rsidP="0047273A">
            <w:pPr>
              <w:pStyle w:val="Tabela-zawarto"/>
              <w:rPr>
                <w:rFonts w:cs="Arial"/>
                <w:szCs w:val="16"/>
                <w:lang w:val="en-US"/>
              </w:rPr>
            </w:pPr>
            <w:r w:rsidRPr="000E1730">
              <w:rPr>
                <w:rFonts w:cs="Arial"/>
                <w:szCs w:val="16"/>
                <w:lang w:val="en-US"/>
              </w:rPr>
              <w:t>-   -   -   DepositAccount</w:t>
            </w:r>
          </w:p>
        </w:tc>
        <w:tc>
          <w:tcPr>
            <w:tcW w:w="5281" w:type="dxa"/>
          </w:tcPr>
          <w:p w:rsidR="002B7A14" w:rsidRPr="000E1730" w:rsidRDefault="002B7A14" w:rsidP="0047273A">
            <w:pPr>
              <w:pStyle w:val="Tabela-zawarto"/>
            </w:pPr>
            <w:r w:rsidRPr="000E1730">
              <w:t>Informacje o rachunku lokaty</w:t>
            </w:r>
          </w:p>
        </w:tc>
        <w:tc>
          <w:tcPr>
            <w:tcW w:w="4972"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E1730" w:rsidRDefault="002B7A14" w:rsidP="0047273A">
            <w:pPr>
              <w:pStyle w:val="Tabela-zawarto"/>
              <w:rPr>
                <w:rFonts w:cs="Arial"/>
                <w:szCs w:val="16"/>
                <w:lang w:val="en-US"/>
              </w:rPr>
            </w:pPr>
            <w:r w:rsidRPr="000E1730">
              <w:rPr>
                <w:rFonts w:cs="Arial"/>
                <w:szCs w:val="16"/>
                <w:lang w:val="en-US"/>
              </w:rPr>
              <w:t>-   -   -   -   AccountIdentifier</w:t>
            </w:r>
          </w:p>
        </w:tc>
        <w:tc>
          <w:tcPr>
            <w:tcW w:w="5281" w:type="dxa"/>
          </w:tcPr>
          <w:p w:rsidR="002B7A14" w:rsidRPr="000E1730" w:rsidRDefault="002B7A14" w:rsidP="0047273A">
            <w:pPr>
              <w:pStyle w:val="Tabela-zawarto"/>
            </w:pPr>
            <w:r w:rsidRPr="000E1730">
              <w:t>Numer rachunku</w:t>
            </w:r>
          </w:p>
        </w:tc>
        <w:tc>
          <w:tcPr>
            <w:tcW w:w="4972"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Numer rachunku, na którym została założona lokata w standardzie NRB</w:t>
            </w: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E1730" w:rsidRDefault="002B7A14" w:rsidP="0047273A">
            <w:pPr>
              <w:pStyle w:val="Tabela-zawarto"/>
              <w:rPr>
                <w:rFonts w:cs="Arial"/>
                <w:szCs w:val="16"/>
              </w:rPr>
            </w:pPr>
            <w:r w:rsidRPr="000E1730">
              <w:rPr>
                <w:rFonts w:cs="Arial"/>
                <w:szCs w:val="16"/>
              </w:rPr>
              <w:t>-   -   -   -   AccountName</w:t>
            </w:r>
          </w:p>
        </w:tc>
        <w:tc>
          <w:tcPr>
            <w:tcW w:w="5281" w:type="dxa"/>
          </w:tcPr>
          <w:p w:rsidR="002B7A14" w:rsidRPr="000E1730" w:rsidRDefault="002B7A14" w:rsidP="0047273A">
            <w:pPr>
              <w:pStyle w:val="Tabela-zawarto"/>
            </w:pPr>
            <w:r w:rsidRPr="000E1730">
              <w:t xml:space="preserve">Nazwa rachunku </w:t>
            </w:r>
          </w:p>
        </w:tc>
        <w:tc>
          <w:tcPr>
            <w:tcW w:w="4972"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fldChar w:fldCharType="begin"/>
            </w:r>
            <w:r w:rsidRPr="000E1730">
              <w:rPr>
                <w:rFonts w:ascii="Arial" w:hAnsi="Arial" w:cs="Arial"/>
                <w:sz w:val="16"/>
                <w:szCs w:val="16"/>
              </w:rPr>
              <w:instrText xml:space="preserve"> DOCVARIABLE AccountName \* MERGEFORMAT </w:instrText>
            </w:r>
            <w:r w:rsidRPr="000E1730">
              <w:rPr>
                <w:rFonts w:ascii="Arial" w:hAnsi="Arial" w:cs="Arial"/>
                <w:sz w:val="16"/>
                <w:szCs w:val="16"/>
              </w:rPr>
              <w:fldChar w:fldCharType="end"/>
            </w: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E1730" w:rsidRDefault="002B7A14" w:rsidP="0047273A">
            <w:pPr>
              <w:pStyle w:val="Tabela-zawarto"/>
              <w:rPr>
                <w:rFonts w:cs="Arial"/>
                <w:szCs w:val="16"/>
              </w:rPr>
            </w:pPr>
            <w:r w:rsidRPr="000E1730">
              <w:rPr>
                <w:rFonts w:cs="Arial"/>
                <w:szCs w:val="16"/>
              </w:rPr>
              <w:t>-   -   -   -   AccountCurrencyCode</w:t>
            </w:r>
          </w:p>
        </w:tc>
        <w:tc>
          <w:tcPr>
            <w:tcW w:w="5281" w:type="dxa"/>
          </w:tcPr>
          <w:p w:rsidR="002B7A14" w:rsidRPr="000E1730" w:rsidRDefault="002B7A14" w:rsidP="0047273A">
            <w:pPr>
              <w:pStyle w:val="Tabela-zawarto"/>
            </w:pPr>
            <w:r w:rsidRPr="000E1730">
              <w:t>Waluta rachunku</w:t>
            </w:r>
          </w:p>
        </w:tc>
        <w:tc>
          <w:tcPr>
            <w:tcW w:w="4972"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fldChar w:fldCharType="begin"/>
            </w:r>
            <w:r w:rsidRPr="000E1730">
              <w:rPr>
                <w:rFonts w:ascii="Arial" w:hAnsi="Arial" w:cs="Arial"/>
                <w:sz w:val="16"/>
                <w:szCs w:val="16"/>
              </w:rPr>
              <w:instrText xml:space="preserve"> DOCVARIABLE AccountCurrencyCode \* MERGEFORMAT </w:instrText>
            </w:r>
            <w:r w:rsidRPr="000E1730">
              <w:rPr>
                <w:rFonts w:ascii="Arial" w:hAnsi="Arial" w:cs="Arial"/>
                <w:sz w:val="16"/>
                <w:szCs w:val="16"/>
              </w:rPr>
              <w:fldChar w:fldCharType="end"/>
            </w: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E1730" w:rsidRDefault="002B7A14" w:rsidP="0047273A">
            <w:pPr>
              <w:pStyle w:val="Tabela-zawarto"/>
              <w:rPr>
                <w:rFonts w:cs="Arial"/>
                <w:szCs w:val="16"/>
                <w:lang w:val="en-US"/>
              </w:rPr>
            </w:pPr>
            <w:r w:rsidRPr="000E1730">
              <w:rPr>
                <w:rFonts w:cs="Arial"/>
                <w:szCs w:val="16"/>
                <w:lang w:val="en-US"/>
              </w:rPr>
              <w:t>-   -   -   -   AccountType</w:t>
            </w:r>
          </w:p>
        </w:tc>
        <w:tc>
          <w:tcPr>
            <w:tcW w:w="5281" w:type="dxa"/>
          </w:tcPr>
          <w:p w:rsidR="002B7A14" w:rsidRPr="000E1730" w:rsidRDefault="002B7A14" w:rsidP="0047273A">
            <w:pPr>
              <w:pStyle w:val="Tabela-zawarto"/>
            </w:pPr>
            <w:r w:rsidRPr="000E1730">
              <w:t>Typ rachunku</w:t>
            </w:r>
          </w:p>
        </w:tc>
        <w:tc>
          <w:tcPr>
            <w:tcW w:w="4972" w:type="dxa"/>
            <w:gridSpan w:val="2"/>
          </w:tcPr>
          <w:p w:rsidR="002B7A14" w:rsidRPr="000E1730" w:rsidRDefault="002B7A14" w:rsidP="0047273A">
            <w:pPr>
              <w:pStyle w:val="FootnoteText"/>
              <w:jc w:val="center"/>
              <w:rPr>
                <w:rFonts w:ascii="Arial" w:hAnsi="Arial" w:cs="Arial"/>
                <w:sz w:val="16"/>
                <w:szCs w:val="16"/>
                <w:lang w:val="en-US"/>
              </w:rPr>
            </w:pPr>
            <w:r w:rsidRPr="000E1730">
              <w:rPr>
                <w:rFonts w:ascii="Arial" w:hAnsi="Arial" w:cs="Arial"/>
                <w:sz w:val="16"/>
                <w:szCs w:val="16"/>
                <w:lang w:val="en-US"/>
              </w:rPr>
              <w:fldChar w:fldCharType="begin"/>
            </w:r>
            <w:r w:rsidRPr="000E1730">
              <w:rPr>
                <w:rFonts w:ascii="Arial" w:hAnsi="Arial" w:cs="Arial"/>
                <w:sz w:val="16"/>
                <w:szCs w:val="16"/>
                <w:lang w:val="en-US"/>
              </w:rPr>
              <w:instrText xml:space="preserve"> DOCVARIABLE AccountType \* MERGEFORMAT </w:instrText>
            </w:r>
            <w:r w:rsidRPr="000E1730">
              <w:rPr>
                <w:rFonts w:ascii="Arial" w:hAnsi="Arial" w:cs="Arial"/>
                <w:sz w:val="16"/>
                <w:szCs w:val="16"/>
                <w:lang w:val="en-US"/>
              </w:rPr>
              <w:fldChar w:fldCharType="end"/>
            </w:r>
          </w:p>
        </w:tc>
      </w:tr>
      <w:tr w:rsidR="002B7A14" w:rsidRPr="000E1730" w:rsidTr="00E2085D">
        <w:trPr>
          <w:jc w:val="center"/>
        </w:trPr>
        <w:tc>
          <w:tcPr>
            <w:tcW w:w="579" w:type="dxa"/>
          </w:tcPr>
          <w:p w:rsidR="002B7A14" w:rsidRPr="000E1730" w:rsidRDefault="002B7A14" w:rsidP="0047273A">
            <w:pPr>
              <w:pStyle w:val="Tabela-zawarto"/>
              <w:rPr>
                <w:rFonts w:cs="Arial"/>
                <w:szCs w:val="16"/>
                <w:lang w:val="en-US"/>
              </w:rPr>
            </w:pPr>
            <w:r w:rsidRPr="000E1730">
              <w:rPr>
                <w:rFonts w:cs="Arial"/>
                <w:szCs w:val="16"/>
                <w:lang w:val="en-US"/>
              </w:rPr>
              <w:t>B-12</w:t>
            </w:r>
          </w:p>
        </w:tc>
        <w:tc>
          <w:tcPr>
            <w:tcW w:w="3244" w:type="dxa"/>
          </w:tcPr>
          <w:p w:rsidR="002B7A14" w:rsidRPr="000E1730" w:rsidRDefault="002B7A14" w:rsidP="0047273A">
            <w:pPr>
              <w:pStyle w:val="Tabela-zawarto"/>
              <w:rPr>
                <w:rFonts w:cs="Arial"/>
                <w:szCs w:val="16"/>
                <w:lang w:val="en-US"/>
              </w:rPr>
            </w:pPr>
            <w:r w:rsidRPr="000E1730">
              <w:rPr>
                <w:rFonts w:cs="Arial"/>
                <w:szCs w:val="16"/>
                <w:lang w:val="en-US"/>
              </w:rPr>
              <w:t>-   -   -   DepositInterestBalanceDetails</w:t>
            </w:r>
          </w:p>
        </w:tc>
        <w:tc>
          <w:tcPr>
            <w:tcW w:w="5281" w:type="dxa"/>
          </w:tcPr>
          <w:p w:rsidR="002B7A14" w:rsidRPr="000E1730" w:rsidRDefault="002B7A14" w:rsidP="0047273A">
            <w:pPr>
              <w:pStyle w:val="Tabela-zawarto"/>
            </w:pPr>
            <w:r w:rsidRPr="000E1730">
              <w:t>Informacje o odsetkach na rachunku lokaty</w:t>
            </w:r>
          </w:p>
        </w:tc>
        <w:tc>
          <w:tcPr>
            <w:tcW w:w="4972"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Informacje o odsetkach na rachunku lokaty</w:t>
            </w: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E1730" w:rsidRDefault="002B7A14" w:rsidP="0047273A">
            <w:pPr>
              <w:pStyle w:val="Tabela-zawarto"/>
              <w:rPr>
                <w:rFonts w:cs="Arial"/>
                <w:szCs w:val="16"/>
              </w:rPr>
            </w:pPr>
            <w:r w:rsidRPr="000E1730">
              <w:rPr>
                <w:rFonts w:cs="Arial"/>
                <w:szCs w:val="16"/>
              </w:rPr>
              <w:t>-   -   -   -   BalanceType</w:t>
            </w:r>
          </w:p>
        </w:tc>
        <w:tc>
          <w:tcPr>
            <w:tcW w:w="5281" w:type="dxa"/>
          </w:tcPr>
          <w:p w:rsidR="002B7A14" w:rsidRPr="000E1730" w:rsidRDefault="002B7A14" w:rsidP="0047273A">
            <w:pPr>
              <w:pStyle w:val="Tabela-zawarto"/>
            </w:pPr>
            <w:r w:rsidRPr="000E1730">
              <w:t>Rodzaj salda</w:t>
            </w:r>
          </w:p>
        </w:tc>
        <w:tc>
          <w:tcPr>
            <w:tcW w:w="4972"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fldChar w:fldCharType="begin"/>
            </w:r>
            <w:r w:rsidRPr="000E1730">
              <w:rPr>
                <w:rFonts w:ascii="Arial" w:hAnsi="Arial" w:cs="Arial"/>
                <w:sz w:val="16"/>
                <w:szCs w:val="16"/>
              </w:rPr>
              <w:instrText xml:space="preserve"> DOCVARIABLE BalanceType \* MERGEFORMAT </w:instrText>
            </w:r>
            <w:r w:rsidRPr="000E1730">
              <w:rPr>
                <w:rFonts w:ascii="Arial" w:hAnsi="Arial" w:cs="Arial"/>
                <w:sz w:val="16"/>
                <w:szCs w:val="16"/>
              </w:rPr>
              <w:fldChar w:fldCharType="end"/>
            </w: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E1730" w:rsidRDefault="002B7A14" w:rsidP="0047273A">
            <w:pPr>
              <w:pStyle w:val="Tabela-zawarto"/>
              <w:rPr>
                <w:rFonts w:cs="Arial"/>
                <w:szCs w:val="16"/>
                <w:lang w:val="en-US"/>
              </w:rPr>
            </w:pPr>
            <w:r w:rsidRPr="000E1730">
              <w:rPr>
                <w:rFonts w:cs="Arial"/>
                <w:szCs w:val="16"/>
                <w:lang w:val="en-US"/>
              </w:rPr>
              <w:t>-   -   -   -   BalanceAmount</w:t>
            </w:r>
          </w:p>
        </w:tc>
        <w:tc>
          <w:tcPr>
            <w:tcW w:w="5281" w:type="dxa"/>
          </w:tcPr>
          <w:p w:rsidR="002B7A14" w:rsidRPr="000E1730" w:rsidRDefault="002B7A14" w:rsidP="0047273A">
            <w:pPr>
              <w:pStyle w:val="Tabela-zawarto"/>
            </w:pPr>
            <w:r w:rsidRPr="000E1730">
              <w:t>Kwota</w:t>
            </w:r>
          </w:p>
        </w:tc>
        <w:tc>
          <w:tcPr>
            <w:tcW w:w="4972" w:type="dxa"/>
            <w:gridSpan w:val="2"/>
          </w:tcPr>
          <w:p w:rsidR="002B7A14" w:rsidRPr="000E1730" w:rsidRDefault="002B7A14" w:rsidP="0047273A">
            <w:pPr>
              <w:pStyle w:val="FootnoteText"/>
              <w:jc w:val="center"/>
              <w:rPr>
                <w:rFonts w:ascii="Arial" w:hAnsi="Arial" w:cs="Arial"/>
                <w:sz w:val="16"/>
                <w:szCs w:val="16"/>
                <w:lang w:val="en-US"/>
              </w:rPr>
            </w:pPr>
            <w:r w:rsidRPr="000E1730">
              <w:rPr>
                <w:rFonts w:ascii="Arial" w:hAnsi="Arial" w:cs="Arial"/>
                <w:sz w:val="16"/>
                <w:szCs w:val="16"/>
                <w:lang w:val="en-US"/>
              </w:rPr>
              <w:fldChar w:fldCharType="begin"/>
            </w:r>
            <w:r w:rsidRPr="000E1730">
              <w:rPr>
                <w:rFonts w:ascii="Arial" w:hAnsi="Arial" w:cs="Arial"/>
                <w:sz w:val="16"/>
                <w:szCs w:val="16"/>
                <w:lang w:val="en-US"/>
              </w:rPr>
              <w:instrText xml:space="preserve"> DOCVARIABLE BalanceAmount \* MERGEFORMAT </w:instrText>
            </w:r>
            <w:r w:rsidRPr="000E1730">
              <w:rPr>
                <w:rFonts w:ascii="Arial" w:hAnsi="Arial" w:cs="Arial"/>
                <w:sz w:val="16"/>
                <w:szCs w:val="16"/>
                <w:lang w:val="en-US"/>
              </w:rPr>
              <w:fldChar w:fldCharType="end"/>
            </w:r>
          </w:p>
        </w:tc>
      </w:tr>
      <w:tr w:rsidR="002B7A14" w:rsidRPr="000E1730" w:rsidTr="00E2085D">
        <w:trPr>
          <w:jc w:val="center"/>
        </w:trPr>
        <w:tc>
          <w:tcPr>
            <w:tcW w:w="579" w:type="dxa"/>
          </w:tcPr>
          <w:p w:rsidR="002B7A14" w:rsidRPr="000E1730" w:rsidRDefault="002B7A14" w:rsidP="0047273A">
            <w:pPr>
              <w:pStyle w:val="Tabela-zawarto"/>
              <w:rPr>
                <w:rFonts w:cs="Arial"/>
                <w:szCs w:val="16"/>
                <w:lang w:val="en-US"/>
              </w:rPr>
            </w:pPr>
          </w:p>
        </w:tc>
        <w:tc>
          <w:tcPr>
            <w:tcW w:w="3244" w:type="dxa"/>
          </w:tcPr>
          <w:p w:rsidR="002B7A14" w:rsidRPr="000E1730" w:rsidRDefault="002B7A14" w:rsidP="0047273A">
            <w:pPr>
              <w:pStyle w:val="Tabela-zawarto"/>
              <w:rPr>
                <w:rFonts w:cs="Arial"/>
                <w:szCs w:val="16"/>
                <w:lang w:val="en-US"/>
              </w:rPr>
            </w:pPr>
            <w:r w:rsidRPr="000E1730">
              <w:rPr>
                <w:rFonts w:cs="Arial"/>
                <w:szCs w:val="16"/>
                <w:lang w:val="en-US"/>
              </w:rPr>
              <w:t>-   -   -   -   BalanceDate</w:t>
            </w:r>
          </w:p>
        </w:tc>
        <w:tc>
          <w:tcPr>
            <w:tcW w:w="5281" w:type="dxa"/>
          </w:tcPr>
          <w:p w:rsidR="002B7A14" w:rsidRPr="000E1730" w:rsidRDefault="002B7A14" w:rsidP="0047273A">
            <w:pPr>
              <w:pStyle w:val="Tabela-zawarto"/>
            </w:pPr>
            <w:r w:rsidRPr="000E1730">
              <w:t>Data salda</w:t>
            </w:r>
          </w:p>
        </w:tc>
        <w:tc>
          <w:tcPr>
            <w:tcW w:w="4972" w:type="dxa"/>
            <w:gridSpan w:val="2"/>
          </w:tcPr>
          <w:p w:rsidR="002B7A14" w:rsidRPr="000E1730" w:rsidRDefault="002B7A14" w:rsidP="0047273A">
            <w:pPr>
              <w:pStyle w:val="FootnoteText"/>
              <w:jc w:val="center"/>
              <w:rPr>
                <w:rFonts w:ascii="Arial" w:hAnsi="Arial" w:cs="Arial"/>
                <w:sz w:val="16"/>
                <w:szCs w:val="16"/>
                <w:lang w:val="en-US"/>
              </w:rPr>
            </w:pPr>
            <w:r w:rsidRPr="000E1730">
              <w:rPr>
                <w:rFonts w:ascii="Arial" w:hAnsi="Arial" w:cs="Arial"/>
                <w:sz w:val="16"/>
                <w:szCs w:val="16"/>
                <w:lang w:val="en-US"/>
              </w:rPr>
              <w:fldChar w:fldCharType="begin"/>
            </w:r>
            <w:r w:rsidRPr="000E1730">
              <w:rPr>
                <w:rFonts w:ascii="Arial" w:hAnsi="Arial" w:cs="Arial"/>
                <w:sz w:val="16"/>
                <w:szCs w:val="16"/>
                <w:lang w:val="en-US"/>
              </w:rPr>
              <w:instrText xml:space="preserve"> DOCVARIABLE BalanceDate \* MERGEFORMAT </w:instrText>
            </w:r>
            <w:r w:rsidRPr="000E1730">
              <w:rPr>
                <w:rFonts w:ascii="Arial" w:hAnsi="Arial" w:cs="Arial"/>
                <w:sz w:val="16"/>
                <w:szCs w:val="16"/>
                <w:lang w:val="en-US"/>
              </w:rPr>
              <w:fldChar w:fldCharType="end"/>
            </w:r>
          </w:p>
        </w:tc>
      </w:tr>
      <w:tr w:rsidR="002B7A14" w:rsidRPr="000E1730" w:rsidTr="00E2085D">
        <w:trPr>
          <w:jc w:val="center"/>
        </w:trPr>
        <w:tc>
          <w:tcPr>
            <w:tcW w:w="579" w:type="dxa"/>
          </w:tcPr>
          <w:p w:rsidR="002B7A14" w:rsidRPr="000E1730" w:rsidRDefault="002B7A14" w:rsidP="0047273A">
            <w:pPr>
              <w:pStyle w:val="Tabela-zawarto"/>
              <w:rPr>
                <w:rFonts w:cs="Arial"/>
                <w:szCs w:val="16"/>
                <w:lang w:val="en-US"/>
              </w:rPr>
            </w:pPr>
            <w:r w:rsidRPr="000E1730">
              <w:rPr>
                <w:rFonts w:cs="Arial"/>
                <w:szCs w:val="16"/>
                <w:lang w:val="en-US"/>
              </w:rPr>
              <w:t>H-13</w:t>
            </w:r>
          </w:p>
        </w:tc>
        <w:tc>
          <w:tcPr>
            <w:tcW w:w="3244" w:type="dxa"/>
            <w:tcBorders>
              <w:bottom w:val="nil"/>
            </w:tcBorders>
          </w:tcPr>
          <w:p w:rsidR="002B7A14" w:rsidRPr="000E1730" w:rsidRDefault="002B7A14" w:rsidP="0047273A">
            <w:pPr>
              <w:pStyle w:val="Tabela-zawarto"/>
              <w:rPr>
                <w:rFonts w:cs="Arial"/>
                <w:szCs w:val="16"/>
              </w:rPr>
            </w:pPr>
            <w:r w:rsidRPr="000E1730">
              <w:rPr>
                <w:rFonts w:cs="Arial"/>
                <w:szCs w:val="16"/>
              </w:rPr>
              <w:t>-   -   -   DepositInformation</w:t>
            </w:r>
          </w:p>
        </w:tc>
        <w:tc>
          <w:tcPr>
            <w:tcW w:w="5281" w:type="dxa"/>
          </w:tcPr>
          <w:p w:rsidR="002B7A14" w:rsidRPr="000E1730" w:rsidRDefault="002B7A14" w:rsidP="0047273A">
            <w:pPr>
              <w:pStyle w:val="Tabela-zawarto"/>
            </w:pPr>
            <w:r w:rsidRPr="000E1730">
              <w:t>Informacje opisujące daną lokatę</w:t>
            </w:r>
          </w:p>
        </w:tc>
        <w:tc>
          <w:tcPr>
            <w:tcW w:w="4972"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fldChar w:fldCharType="begin"/>
            </w:r>
            <w:r w:rsidRPr="000E1730">
              <w:rPr>
                <w:rFonts w:ascii="Arial" w:hAnsi="Arial" w:cs="Arial"/>
                <w:sz w:val="16"/>
                <w:szCs w:val="16"/>
              </w:rPr>
              <w:instrText xml:space="preserve"> DOCVARIABLE DepositInformation \* MERGEFORMAT </w:instrText>
            </w:r>
            <w:r w:rsidRPr="000E1730">
              <w:rPr>
                <w:rFonts w:ascii="Arial" w:hAnsi="Arial" w:cs="Arial"/>
                <w:sz w:val="16"/>
                <w:szCs w:val="16"/>
              </w:rPr>
              <w:fldChar w:fldCharType="end"/>
            </w: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E1730" w:rsidRDefault="002B7A14" w:rsidP="0055432D">
            <w:pPr>
              <w:pStyle w:val="Tabela-zawarto"/>
              <w:rPr>
                <w:rFonts w:cs="Arial"/>
                <w:szCs w:val="16"/>
              </w:rPr>
            </w:pPr>
            <w:r w:rsidRPr="000E1730">
              <w:rPr>
                <w:rFonts w:cs="Arial"/>
                <w:szCs w:val="16"/>
              </w:rPr>
              <w:t xml:space="preserve">-   -   -   -   DepositIdentifier               </w:t>
            </w:r>
          </w:p>
        </w:tc>
        <w:tc>
          <w:tcPr>
            <w:tcW w:w="5281" w:type="dxa"/>
          </w:tcPr>
          <w:p w:rsidR="002B7A14" w:rsidRPr="000E1730" w:rsidRDefault="002B7A14" w:rsidP="0047273A">
            <w:pPr>
              <w:pStyle w:val="Tabela-zawarto"/>
            </w:pPr>
            <w:r w:rsidRPr="000E1730">
              <w:t xml:space="preserve">Identyfikator </w:t>
            </w:r>
            <w:r>
              <w:t>produktu lokatowego</w:t>
            </w:r>
            <w:r w:rsidRPr="000E1730">
              <w:t xml:space="preserve"> nadawany przez bank</w:t>
            </w:r>
          </w:p>
        </w:tc>
        <w:tc>
          <w:tcPr>
            <w:tcW w:w="4972" w:type="dxa"/>
            <w:gridSpan w:val="2"/>
          </w:tcPr>
          <w:p w:rsidR="002B7A14" w:rsidRPr="000E1730" w:rsidRDefault="002B7A14" w:rsidP="0047273A">
            <w:pPr>
              <w:pStyle w:val="FootnoteText"/>
              <w:jc w:val="center"/>
              <w:rPr>
                <w:rFonts w:ascii="Arial" w:hAnsi="Arial" w:cs="Arial"/>
                <w:sz w:val="16"/>
                <w:szCs w:val="16"/>
              </w:rPr>
            </w:pPr>
            <w:r>
              <w:rPr>
                <w:rFonts w:ascii="Arial" w:hAnsi="Arial" w:cs="Arial"/>
                <w:sz w:val="16"/>
                <w:szCs w:val="16"/>
              </w:rPr>
              <w:t>Kod schematu lokaty zgodnie, z którym lokata została założona</w:t>
            </w:r>
            <w:r w:rsidRPr="000E1730">
              <w:rPr>
                <w:rFonts w:ascii="Arial" w:hAnsi="Arial" w:cs="Arial"/>
                <w:sz w:val="16"/>
                <w:szCs w:val="16"/>
              </w:rPr>
              <w:fldChar w:fldCharType="begin"/>
            </w:r>
            <w:r w:rsidRPr="000E1730">
              <w:rPr>
                <w:rFonts w:ascii="Arial" w:hAnsi="Arial" w:cs="Arial"/>
                <w:sz w:val="16"/>
                <w:szCs w:val="16"/>
              </w:rPr>
              <w:instrText xml:space="preserve"> DOCVARIABLE DepositIdentifier \* MERGEFORMAT </w:instrText>
            </w:r>
            <w:r w:rsidRPr="000E1730">
              <w:rPr>
                <w:rFonts w:ascii="Arial" w:hAnsi="Arial" w:cs="Arial"/>
                <w:sz w:val="16"/>
                <w:szCs w:val="16"/>
              </w:rPr>
              <w:fldChar w:fldCharType="end"/>
            </w:r>
          </w:p>
        </w:tc>
      </w:tr>
      <w:tr w:rsidR="002B7A14" w:rsidRPr="000E1730" w:rsidTr="00E2085D">
        <w:trPr>
          <w:jc w:val="center"/>
        </w:trPr>
        <w:tc>
          <w:tcPr>
            <w:tcW w:w="579" w:type="dxa"/>
            <w:tcBorders>
              <w:bottom w:val="nil"/>
            </w:tcBorders>
          </w:tcPr>
          <w:p w:rsidR="002B7A14" w:rsidRPr="000E1730" w:rsidRDefault="002B7A14" w:rsidP="0047273A">
            <w:pPr>
              <w:pStyle w:val="Tabela-zawarto"/>
              <w:rPr>
                <w:rFonts w:cs="Arial"/>
                <w:szCs w:val="16"/>
              </w:rPr>
            </w:pPr>
          </w:p>
        </w:tc>
        <w:tc>
          <w:tcPr>
            <w:tcW w:w="3244" w:type="dxa"/>
            <w:tcBorders>
              <w:bottom w:val="nil"/>
            </w:tcBorders>
          </w:tcPr>
          <w:p w:rsidR="002B7A14" w:rsidRPr="000E1730" w:rsidRDefault="002B7A14" w:rsidP="0055432D">
            <w:pPr>
              <w:pStyle w:val="Tabela-zawarto"/>
              <w:rPr>
                <w:rFonts w:cs="Arial"/>
                <w:szCs w:val="16"/>
              </w:rPr>
            </w:pPr>
            <w:r w:rsidRPr="000E1730">
              <w:rPr>
                <w:rFonts w:cs="Arial"/>
                <w:szCs w:val="16"/>
              </w:rPr>
              <w:t xml:space="preserve">-   -   -   -   DepositType                     </w:t>
            </w:r>
          </w:p>
        </w:tc>
        <w:tc>
          <w:tcPr>
            <w:tcW w:w="5281" w:type="dxa"/>
          </w:tcPr>
          <w:p w:rsidR="002B7A14" w:rsidRPr="000E1730" w:rsidRDefault="002B7A14" w:rsidP="0047273A">
            <w:pPr>
              <w:pStyle w:val="Tabela-zawarto"/>
            </w:pPr>
            <w:r w:rsidRPr="000E1730">
              <w:t>Rodzaj lokaty</w:t>
            </w:r>
          </w:p>
        </w:tc>
        <w:tc>
          <w:tcPr>
            <w:tcW w:w="4972" w:type="dxa"/>
            <w:gridSpan w:val="2"/>
          </w:tcPr>
          <w:p w:rsidR="002B7A14" w:rsidRPr="000E1730" w:rsidRDefault="002B7A14" w:rsidP="0047273A">
            <w:pPr>
              <w:pStyle w:val="Tabela-zawarto"/>
              <w:jc w:val="center"/>
              <w:rPr>
                <w:rFonts w:cs="Arial"/>
                <w:szCs w:val="16"/>
              </w:rPr>
            </w:pPr>
            <w:r w:rsidRPr="000E1730">
              <w:rPr>
                <w:rFonts w:cs="Arial"/>
                <w:szCs w:val="16"/>
              </w:rPr>
              <w:t>„Terminowa”</w:t>
            </w:r>
          </w:p>
        </w:tc>
      </w:tr>
      <w:tr w:rsidR="002B7A14" w:rsidRPr="000E1730" w:rsidTr="00E2085D">
        <w:trPr>
          <w:jc w:val="center"/>
        </w:trPr>
        <w:tc>
          <w:tcPr>
            <w:tcW w:w="579" w:type="dxa"/>
            <w:tcBorders>
              <w:top w:val="nil"/>
              <w:bottom w:val="nil"/>
            </w:tcBorders>
          </w:tcPr>
          <w:p w:rsidR="002B7A14" w:rsidRPr="000E1730" w:rsidRDefault="002B7A14" w:rsidP="0047273A">
            <w:pPr>
              <w:pStyle w:val="Tabela-zawarto"/>
              <w:rPr>
                <w:rFonts w:cs="Arial"/>
                <w:szCs w:val="16"/>
              </w:rPr>
            </w:pPr>
          </w:p>
        </w:tc>
        <w:tc>
          <w:tcPr>
            <w:tcW w:w="3244" w:type="dxa"/>
            <w:tcBorders>
              <w:top w:val="nil"/>
              <w:bottom w:val="nil"/>
            </w:tcBorders>
          </w:tcPr>
          <w:p w:rsidR="002B7A14" w:rsidRPr="000E1730" w:rsidRDefault="002B7A14" w:rsidP="0047273A">
            <w:pPr>
              <w:pStyle w:val="Tabela-zawarto"/>
              <w:rPr>
                <w:rFonts w:cs="Arial"/>
                <w:szCs w:val="16"/>
              </w:rPr>
            </w:pPr>
            <w:r w:rsidRPr="000E1730">
              <w:rPr>
                <w:rFonts w:cs="Arial"/>
                <w:szCs w:val="16"/>
              </w:rPr>
              <w:t>-   -   -   -   DepositPeriod</w:t>
            </w:r>
          </w:p>
        </w:tc>
        <w:tc>
          <w:tcPr>
            <w:tcW w:w="5281" w:type="dxa"/>
          </w:tcPr>
          <w:p w:rsidR="002B7A14" w:rsidRPr="000E1730" w:rsidRDefault="002B7A14" w:rsidP="0047273A">
            <w:pPr>
              <w:pStyle w:val="Tabela-zawarto"/>
            </w:pPr>
            <w:r w:rsidRPr="000E1730">
              <w:t>Okres trwania lokaty</w:t>
            </w:r>
          </w:p>
        </w:tc>
        <w:tc>
          <w:tcPr>
            <w:tcW w:w="4972" w:type="dxa"/>
            <w:gridSpan w:val="2"/>
          </w:tcPr>
          <w:p w:rsidR="002B7A14" w:rsidRPr="000E1730" w:rsidRDefault="002B7A14" w:rsidP="0047273A">
            <w:pPr>
              <w:pStyle w:val="Tabela-zawarto"/>
              <w:jc w:val="center"/>
              <w:rPr>
                <w:rFonts w:cs="Arial"/>
                <w:szCs w:val="16"/>
              </w:rPr>
            </w:pPr>
            <w:r w:rsidRPr="000E1730">
              <w:rPr>
                <w:rFonts w:cs="Arial"/>
                <w:szCs w:val="16"/>
              </w:rPr>
              <w:t>Ilość dni</w:t>
            </w:r>
            <w:r>
              <w:rPr>
                <w:rFonts w:cs="Arial"/>
                <w:szCs w:val="16"/>
              </w:rPr>
              <w:t>/tygodni/miesięcy/lat</w:t>
            </w:r>
            <w:r w:rsidRPr="000E1730">
              <w:rPr>
                <w:rFonts w:cs="Arial"/>
                <w:szCs w:val="16"/>
              </w:rPr>
              <w:t xml:space="preserve"> trwania lokaty </w:t>
            </w:r>
          </w:p>
        </w:tc>
      </w:tr>
      <w:tr w:rsidR="002B7A14" w:rsidRPr="000E1730" w:rsidTr="00E2085D">
        <w:trPr>
          <w:jc w:val="center"/>
        </w:trPr>
        <w:tc>
          <w:tcPr>
            <w:tcW w:w="579" w:type="dxa"/>
            <w:tcBorders>
              <w:top w:val="nil"/>
              <w:bottom w:val="nil"/>
            </w:tcBorders>
          </w:tcPr>
          <w:p w:rsidR="002B7A14" w:rsidRPr="000E1730" w:rsidRDefault="002B7A14" w:rsidP="0047273A">
            <w:pPr>
              <w:pStyle w:val="Tabela-zawarto"/>
              <w:rPr>
                <w:rFonts w:cs="Arial"/>
                <w:szCs w:val="16"/>
              </w:rPr>
            </w:pPr>
          </w:p>
        </w:tc>
        <w:tc>
          <w:tcPr>
            <w:tcW w:w="3244" w:type="dxa"/>
            <w:tcBorders>
              <w:top w:val="nil"/>
              <w:bottom w:val="nil"/>
            </w:tcBorders>
          </w:tcPr>
          <w:p w:rsidR="002B7A14" w:rsidRPr="000E1730" w:rsidRDefault="002B7A14" w:rsidP="0047273A">
            <w:pPr>
              <w:pStyle w:val="Tabela-zawarto"/>
              <w:rPr>
                <w:rFonts w:cs="Arial"/>
                <w:szCs w:val="16"/>
              </w:rPr>
            </w:pPr>
            <w:r w:rsidRPr="000E1730">
              <w:rPr>
                <w:rFonts w:cs="Arial"/>
                <w:szCs w:val="16"/>
              </w:rPr>
              <w:t>-   -   -   -   DepositName</w:t>
            </w:r>
          </w:p>
        </w:tc>
        <w:tc>
          <w:tcPr>
            <w:tcW w:w="5281" w:type="dxa"/>
          </w:tcPr>
          <w:p w:rsidR="002B7A14" w:rsidRPr="000E1730" w:rsidRDefault="002B7A14" w:rsidP="0047273A">
            <w:pPr>
              <w:pStyle w:val="Tabela-zawarto"/>
            </w:pPr>
            <w:r w:rsidRPr="000E1730">
              <w:t>Nazwa lokaty</w:t>
            </w:r>
          </w:p>
        </w:tc>
        <w:tc>
          <w:tcPr>
            <w:tcW w:w="4972" w:type="dxa"/>
            <w:gridSpan w:val="2"/>
          </w:tcPr>
          <w:p w:rsidR="002B7A14" w:rsidRPr="000E1730" w:rsidRDefault="002B7A14" w:rsidP="0047273A">
            <w:pPr>
              <w:pStyle w:val="FootnoteText"/>
              <w:jc w:val="center"/>
              <w:rPr>
                <w:rFonts w:ascii="Arial" w:hAnsi="Arial" w:cs="Arial"/>
                <w:sz w:val="16"/>
                <w:szCs w:val="16"/>
              </w:rPr>
            </w:pPr>
          </w:p>
        </w:tc>
      </w:tr>
      <w:tr w:rsidR="002B7A14" w:rsidRPr="000E1730" w:rsidTr="00E2085D">
        <w:trPr>
          <w:jc w:val="center"/>
        </w:trPr>
        <w:tc>
          <w:tcPr>
            <w:tcW w:w="579" w:type="dxa"/>
            <w:tcBorders>
              <w:top w:val="nil"/>
            </w:tcBorders>
          </w:tcPr>
          <w:p w:rsidR="002B7A14" w:rsidRPr="000E1730" w:rsidRDefault="002B7A14" w:rsidP="0047273A">
            <w:pPr>
              <w:pStyle w:val="Tabela-zawarto"/>
              <w:rPr>
                <w:rFonts w:cs="Arial"/>
                <w:szCs w:val="16"/>
              </w:rPr>
            </w:pPr>
          </w:p>
        </w:tc>
        <w:tc>
          <w:tcPr>
            <w:tcW w:w="3244" w:type="dxa"/>
            <w:tcBorders>
              <w:top w:val="nil"/>
            </w:tcBorders>
          </w:tcPr>
          <w:p w:rsidR="002B7A14" w:rsidRPr="000E1730" w:rsidRDefault="002B7A14" w:rsidP="0047273A">
            <w:pPr>
              <w:pStyle w:val="Tabela-zawarto"/>
              <w:rPr>
                <w:rFonts w:cs="Arial"/>
                <w:szCs w:val="16"/>
              </w:rPr>
            </w:pPr>
            <w:r w:rsidRPr="000E1730">
              <w:rPr>
                <w:rFonts w:cs="Arial"/>
                <w:szCs w:val="16"/>
              </w:rPr>
              <w:t>-   -   -   -   DepositInterestRateType</w:t>
            </w:r>
          </w:p>
        </w:tc>
        <w:tc>
          <w:tcPr>
            <w:tcW w:w="5281" w:type="dxa"/>
          </w:tcPr>
          <w:p w:rsidR="002B7A14" w:rsidRPr="000E1730" w:rsidRDefault="002B7A14" w:rsidP="0047273A">
            <w:pPr>
              <w:pStyle w:val="Tabela-zawarto"/>
            </w:pPr>
            <w:r w:rsidRPr="000E1730">
              <w:t>Rodzaj oprocentowania</w:t>
            </w:r>
          </w:p>
        </w:tc>
        <w:tc>
          <w:tcPr>
            <w:tcW w:w="4972"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Rodzaj oprocentowania</w:t>
            </w: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E1730" w:rsidRDefault="002B7A14" w:rsidP="0047273A">
            <w:pPr>
              <w:pStyle w:val="Tabela-zawarto"/>
              <w:rPr>
                <w:rFonts w:cs="Arial"/>
                <w:szCs w:val="16"/>
              </w:rPr>
            </w:pPr>
            <w:r w:rsidRPr="000E1730">
              <w:rPr>
                <w:rFonts w:cs="Arial"/>
                <w:szCs w:val="16"/>
              </w:rPr>
              <w:t>-   -   -   -   DepositInterestRate</w:t>
            </w:r>
          </w:p>
        </w:tc>
        <w:tc>
          <w:tcPr>
            <w:tcW w:w="5281" w:type="dxa"/>
          </w:tcPr>
          <w:p w:rsidR="002B7A14" w:rsidRPr="000E1730" w:rsidRDefault="002B7A14" w:rsidP="0047273A">
            <w:pPr>
              <w:pStyle w:val="Tabela-zawarto"/>
            </w:pPr>
            <w:r w:rsidRPr="000E1730">
              <w:t>Wysokość oprocentowania</w:t>
            </w:r>
          </w:p>
        </w:tc>
        <w:tc>
          <w:tcPr>
            <w:tcW w:w="4972" w:type="dxa"/>
            <w:gridSpan w:val="2"/>
          </w:tcPr>
          <w:p w:rsidR="002B7A14" w:rsidRPr="000E1730" w:rsidRDefault="002B7A14" w:rsidP="0047273A">
            <w:pPr>
              <w:pStyle w:val="FootnoteText"/>
              <w:jc w:val="center"/>
              <w:rPr>
                <w:rFonts w:ascii="Arial" w:hAnsi="Arial" w:cs="Arial"/>
                <w:sz w:val="16"/>
                <w:szCs w:val="16"/>
              </w:rPr>
            </w:pPr>
            <w:r w:rsidRPr="000E1730">
              <w:rPr>
                <w:rFonts w:ascii="Arial" w:hAnsi="Arial" w:cs="Arial"/>
                <w:sz w:val="16"/>
                <w:szCs w:val="16"/>
              </w:rPr>
              <w:t>Wysokość oprocentowania</w:t>
            </w: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E1730" w:rsidRDefault="002B7A14" w:rsidP="0047273A">
            <w:pPr>
              <w:pStyle w:val="Tabela-zawarto"/>
              <w:rPr>
                <w:rFonts w:cs="Arial"/>
                <w:szCs w:val="16"/>
              </w:rPr>
            </w:pPr>
            <w:r w:rsidRPr="000E1730">
              <w:rPr>
                <w:rFonts w:cs="Arial"/>
                <w:szCs w:val="16"/>
              </w:rPr>
              <w:t>-   -   -   -   InterestCapitalization</w:t>
            </w:r>
          </w:p>
        </w:tc>
        <w:tc>
          <w:tcPr>
            <w:tcW w:w="5281" w:type="dxa"/>
          </w:tcPr>
          <w:p w:rsidR="002B7A14" w:rsidRPr="000E1730" w:rsidRDefault="002B7A14" w:rsidP="0047273A">
            <w:pPr>
              <w:pStyle w:val="Tabela-zawarto"/>
            </w:pPr>
            <w:r w:rsidRPr="000E1730">
              <w:t>Kapitalizacja odsetek</w:t>
            </w:r>
          </w:p>
        </w:tc>
        <w:tc>
          <w:tcPr>
            <w:tcW w:w="4972" w:type="dxa"/>
            <w:gridSpan w:val="2"/>
          </w:tcPr>
          <w:p w:rsidR="002B7A14" w:rsidRPr="000E1730" w:rsidRDefault="002B7A14" w:rsidP="0047273A">
            <w:pPr>
              <w:pStyle w:val="FootnoteText"/>
              <w:jc w:val="center"/>
            </w:pP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E1730" w:rsidRDefault="002B7A14" w:rsidP="0047273A">
            <w:pPr>
              <w:pStyle w:val="Tabela-zawarto"/>
              <w:rPr>
                <w:rFonts w:cs="Arial"/>
                <w:szCs w:val="16"/>
              </w:rPr>
            </w:pPr>
            <w:r w:rsidRPr="000E1730">
              <w:rPr>
                <w:rFonts w:cs="Arial"/>
                <w:szCs w:val="16"/>
              </w:rPr>
              <w:t>-   -   -   -   DepositRenewable</w:t>
            </w:r>
          </w:p>
        </w:tc>
        <w:tc>
          <w:tcPr>
            <w:tcW w:w="5281" w:type="dxa"/>
          </w:tcPr>
          <w:p w:rsidR="002B7A14" w:rsidRPr="000E1730" w:rsidRDefault="002B7A14" w:rsidP="0047273A">
            <w:pPr>
              <w:pStyle w:val="Tabela-zawarto"/>
            </w:pPr>
            <w:r w:rsidRPr="000E1730">
              <w:t>Odnawialność lokaty</w:t>
            </w:r>
          </w:p>
        </w:tc>
        <w:tc>
          <w:tcPr>
            <w:tcW w:w="4972" w:type="dxa"/>
            <w:gridSpan w:val="2"/>
          </w:tcPr>
          <w:p w:rsidR="002B7A14" w:rsidRPr="00CE5546" w:rsidRDefault="002B7A14" w:rsidP="0047273A">
            <w:pPr>
              <w:pStyle w:val="FootnoteText"/>
              <w:jc w:val="center"/>
              <w:rPr>
                <w:rFonts w:ascii="Arial" w:hAnsi="Arial" w:cs="Arial"/>
                <w:sz w:val="16"/>
                <w:szCs w:val="16"/>
              </w:rPr>
            </w:pPr>
            <w:r w:rsidRPr="00CE5546">
              <w:rPr>
                <w:rFonts w:ascii="Arial" w:hAnsi="Arial" w:cs="Arial"/>
                <w:sz w:val="16"/>
                <w:szCs w:val="16"/>
              </w:rPr>
              <w:t>Informacja o tym czy została założona lokata odnawialna</w:t>
            </w: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E1730" w:rsidRDefault="002B7A14" w:rsidP="0047273A">
            <w:pPr>
              <w:pStyle w:val="Tabela-zawarto"/>
              <w:rPr>
                <w:rFonts w:cs="Arial"/>
                <w:szCs w:val="16"/>
                <w:lang w:val="en-US"/>
              </w:rPr>
            </w:pPr>
            <w:r w:rsidRPr="000E1730">
              <w:rPr>
                <w:rFonts w:cs="Arial"/>
                <w:szCs w:val="16"/>
                <w:lang w:val="en-US"/>
              </w:rPr>
              <w:t>-   -   -   -   CurrencyIdentificationCode</w:t>
            </w:r>
          </w:p>
        </w:tc>
        <w:tc>
          <w:tcPr>
            <w:tcW w:w="5281" w:type="dxa"/>
          </w:tcPr>
          <w:p w:rsidR="002B7A14" w:rsidRPr="000E1730" w:rsidRDefault="002B7A14" w:rsidP="0047273A">
            <w:pPr>
              <w:pStyle w:val="Tabela-zawarto"/>
            </w:pPr>
            <w:r w:rsidRPr="000E1730">
              <w:t>Typ waluty dla lokat</w:t>
            </w:r>
          </w:p>
        </w:tc>
        <w:tc>
          <w:tcPr>
            <w:tcW w:w="4972" w:type="dxa"/>
            <w:gridSpan w:val="2"/>
          </w:tcPr>
          <w:p w:rsidR="002B7A14" w:rsidRPr="00CE5546" w:rsidRDefault="002B7A14" w:rsidP="0047273A">
            <w:pPr>
              <w:pStyle w:val="FootnoteText"/>
              <w:jc w:val="center"/>
              <w:rPr>
                <w:rFonts w:ascii="Arial" w:hAnsi="Arial" w:cs="Arial"/>
                <w:sz w:val="16"/>
                <w:szCs w:val="16"/>
              </w:rPr>
            </w:pPr>
          </w:p>
        </w:tc>
      </w:tr>
      <w:tr w:rsidR="002B7A14" w:rsidRPr="000E1730" w:rsidTr="00E2085D">
        <w:trPr>
          <w:jc w:val="center"/>
        </w:trPr>
        <w:tc>
          <w:tcPr>
            <w:tcW w:w="579" w:type="dxa"/>
          </w:tcPr>
          <w:p w:rsidR="002B7A14" w:rsidRPr="000E1730" w:rsidRDefault="002B7A14" w:rsidP="0047273A">
            <w:pPr>
              <w:pStyle w:val="Tabela-zawarto"/>
              <w:rPr>
                <w:rFonts w:cs="Arial"/>
                <w:szCs w:val="16"/>
                <w:lang w:val="en-US"/>
              </w:rPr>
            </w:pPr>
          </w:p>
        </w:tc>
        <w:tc>
          <w:tcPr>
            <w:tcW w:w="3244" w:type="dxa"/>
          </w:tcPr>
          <w:p w:rsidR="002B7A14" w:rsidRPr="000E1730" w:rsidRDefault="002B7A14" w:rsidP="0047273A">
            <w:pPr>
              <w:pStyle w:val="Tabela-zawarto"/>
              <w:rPr>
                <w:rFonts w:cs="Arial"/>
                <w:szCs w:val="16"/>
              </w:rPr>
            </w:pPr>
            <w:r w:rsidRPr="000E1730">
              <w:rPr>
                <w:rFonts w:cs="Arial"/>
                <w:szCs w:val="16"/>
              </w:rPr>
              <w:t>-   -   -   -   MinDepositAmount</w:t>
            </w:r>
          </w:p>
        </w:tc>
        <w:tc>
          <w:tcPr>
            <w:tcW w:w="5281" w:type="dxa"/>
          </w:tcPr>
          <w:p w:rsidR="002B7A14" w:rsidRPr="000E1730" w:rsidRDefault="002B7A14" w:rsidP="0047273A">
            <w:pPr>
              <w:pStyle w:val="Tabela-zawarto"/>
            </w:pPr>
            <w:r w:rsidRPr="000E1730">
              <w:t>Minimalna kwota wpłaty</w:t>
            </w:r>
          </w:p>
        </w:tc>
        <w:tc>
          <w:tcPr>
            <w:tcW w:w="4972" w:type="dxa"/>
            <w:gridSpan w:val="2"/>
          </w:tcPr>
          <w:p w:rsidR="002B7A14" w:rsidRPr="00CE5546" w:rsidRDefault="002B7A14" w:rsidP="0047273A">
            <w:pPr>
              <w:pStyle w:val="FootnoteText"/>
              <w:jc w:val="center"/>
              <w:rPr>
                <w:rFonts w:ascii="Arial" w:hAnsi="Arial" w:cs="Arial"/>
                <w:sz w:val="16"/>
                <w:szCs w:val="16"/>
              </w:rPr>
            </w:pP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E1730" w:rsidRDefault="002B7A14" w:rsidP="0047273A">
            <w:pPr>
              <w:pStyle w:val="Tabela-zawarto"/>
              <w:rPr>
                <w:rFonts w:cs="Arial"/>
                <w:szCs w:val="16"/>
              </w:rPr>
            </w:pPr>
            <w:r w:rsidRPr="000E1730">
              <w:rPr>
                <w:rFonts w:cs="Arial"/>
                <w:szCs w:val="16"/>
              </w:rPr>
              <w:t>-   -   -   -   Description</w:t>
            </w:r>
          </w:p>
        </w:tc>
        <w:tc>
          <w:tcPr>
            <w:tcW w:w="5281" w:type="dxa"/>
          </w:tcPr>
          <w:p w:rsidR="002B7A14" w:rsidRPr="000E1730" w:rsidRDefault="002B7A14" w:rsidP="0047273A">
            <w:pPr>
              <w:pStyle w:val="Tabela-zawarto"/>
            </w:pPr>
            <w:r w:rsidRPr="000E1730">
              <w:t>Dodatkowe informacje o konsekwencjach przerwania lokaty</w:t>
            </w:r>
          </w:p>
        </w:tc>
        <w:tc>
          <w:tcPr>
            <w:tcW w:w="4972" w:type="dxa"/>
            <w:gridSpan w:val="2"/>
          </w:tcPr>
          <w:p w:rsidR="002B7A14" w:rsidRPr="00CE5546" w:rsidRDefault="002B7A14" w:rsidP="0047273A">
            <w:pPr>
              <w:pStyle w:val="FootnoteText"/>
              <w:jc w:val="center"/>
              <w:rPr>
                <w:rFonts w:ascii="Arial" w:hAnsi="Arial" w:cs="Arial"/>
                <w:sz w:val="16"/>
                <w:szCs w:val="16"/>
              </w:rPr>
            </w:pPr>
          </w:p>
        </w:tc>
      </w:tr>
      <w:tr w:rsidR="002B7A14" w:rsidRPr="000E1730" w:rsidTr="00E2085D">
        <w:trPr>
          <w:jc w:val="center"/>
        </w:trPr>
        <w:tc>
          <w:tcPr>
            <w:tcW w:w="579" w:type="dxa"/>
          </w:tcPr>
          <w:p w:rsidR="002B7A14" w:rsidRDefault="002B7A14" w:rsidP="004D122E">
            <w:pPr>
              <w:pStyle w:val="Tabela-zawarto"/>
            </w:pPr>
            <w:r>
              <w:t>H-16</w:t>
            </w:r>
          </w:p>
        </w:tc>
        <w:tc>
          <w:tcPr>
            <w:tcW w:w="3244" w:type="dxa"/>
          </w:tcPr>
          <w:p w:rsidR="002B7A14" w:rsidRDefault="002B7A14" w:rsidP="004D122E">
            <w:pPr>
              <w:pStyle w:val="Tabela-zawarto"/>
            </w:pPr>
            <w:r>
              <w:t>-   -   -   Depositcycle</w:t>
            </w:r>
          </w:p>
        </w:tc>
        <w:tc>
          <w:tcPr>
            <w:tcW w:w="5281" w:type="dxa"/>
          </w:tcPr>
          <w:p w:rsidR="002B7A14" w:rsidRDefault="002B7A14" w:rsidP="004D122E">
            <w:pPr>
              <w:pStyle w:val="Tabela-zawarto"/>
            </w:pPr>
          </w:p>
        </w:tc>
        <w:tc>
          <w:tcPr>
            <w:tcW w:w="4972" w:type="dxa"/>
            <w:gridSpan w:val="2"/>
          </w:tcPr>
          <w:p w:rsidR="002B7A14" w:rsidRPr="00333CA5" w:rsidRDefault="002B7A14" w:rsidP="00CE5546">
            <w:pPr>
              <w:pStyle w:val="Tabela-zawarto"/>
              <w:jc w:val="center"/>
              <w:rPr>
                <w:rFonts w:cs="Arial"/>
                <w:szCs w:val="16"/>
              </w:rPr>
            </w:pPr>
            <w:r w:rsidRPr="00333CA5">
              <w:rPr>
                <w:rFonts w:cs="Arial"/>
                <w:szCs w:val="16"/>
              </w:rPr>
              <w:t xml:space="preserve">Przekazywany jeśli ResponseDetailsOmit = </w:t>
            </w:r>
            <w:r>
              <w:rPr>
                <w:rFonts w:cs="Arial"/>
                <w:szCs w:val="16"/>
              </w:rPr>
              <w:t>false</w:t>
            </w: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86FA7" w:rsidRDefault="002B7A14" w:rsidP="004D122E">
            <w:pPr>
              <w:pStyle w:val="Tabela-zawarto"/>
            </w:pPr>
            <w:r>
              <w:t xml:space="preserve">-   -   -   -   </w:t>
            </w:r>
            <w:r w:rsidRPr="00086FA7">
              <w:t>DepositCycleStartDate</w:t>
            </w:r>
          </w:p>
        </w:tc>
        <w:tc>
          <w:tcPr>
            <w:tcW w:w="5281" w:type="dxa"/>
          </w:tcPr>
          <w:p w:rsidR="002B7A14" w:rsidRPr="000E1730" w:rsidRDefault="002B7A14" w:rsidP="0047273A">
            <w:pPr>
              <w:pStyle w:val="Tabela-zawarto"/>
            </w:pPr>
          </w:p>
        </w:tc>
        <w:tc>
          <w:tcPr>
            <w:tcW w:w="4972" w:type="dxa"/>
            <w:gridSpan w:val="2"/>
          </w:tcPr>
          <w:p w:rsidR="002B7A14" w:rsidRPr="00333CA5" w:rsidRDefault="002B7A14" w:rsidP="00333CA5">
            <w:pPr>
              <w:pStyle w:val="Tabela-zawarto"/>
              <w:jc w:val="center"/>
              <w:rPr>
                <w:rFonts w:cs="Arial"/>
                <w:szCs w:val="16"/>
              </w:rPr>
            </w:pPr>
            <w:r w:rsidRPr="00333CA5">
              <w:rPr>
                <w:rFonts w:cs="Arial"/>
                <w:szCs w:val="16"/>
              </w:rPr>
              <w:t>Początek cyklu lokaty</w:t>
            </w: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86FA7" w:rsidRDefault="002B7A14" w:rsidP="004D122E">
            <w:pPr>
              <w:pStyle w:val="Tabela-zawarto"/>
            </w:pPr>
            <w:r>
              <w:t xml:space="preserve">-   -   -   -   </w:t>
            </w:r>
            <w:r w:rsidRPr="00086FA7">
              <w:t>DepositCycleEndDate</w:t>
            </w:r>
          </w:p>
        </w:tc>
        <w:tc>
          <w:tcPr>
            <w:tcW w:w="5281" w:type="dxa"/>
          </w:tcPr>
          <w:p w:rsidR="002B7A14" w:rsidRPr="000E1730" w:rsidRDefault="002B7A14" w:rsidP="0047273A">
            <w:pPr>
              <w:pStyle w:val="Tabela-zawarto"/>
            </w:pPr>
          </w:p>
        </w:tc>
        <w:tc>
          <w:tcPr>
            <w:tcW w:w="4972" w:type="dxa"/>
            <w:gridSpan w:val="2"/>
          </w:tcPr>
          <w:p w:rsidR="002B7A14" w:rsidRPr="00333CA5" w:rsidRDefault="002B7A14" w:rsidP="00333CA5">
            <w:pPr>
              <w:pStyle w:val="Tabela-zawarto"/>
              <w:jc w:val="center"/>
              <w:rPr>
                <w:rFonts w:cs="Arial"/>
                <w:szCs w:val="16"/>
              </w:rPr>
            </w:pPr>
            <w:r w:rsidRPr="00333CA5">
              <w:rPr>
                <w:rFonts w:cs="Arial"/>
                <w:szCs w:val="16"/>
              </w:rPr>
              <w:t>Koniec cyklu lokaty</w:t>
            </w: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86FA7" w:rsidRDefault="002B7A14" w:rsidP="004D122E">
            <w:pPr>
              <w:pStyle w:val="Tabela-zawarto"/>
            </w:pPr>
            <w:r>
              <w:t xml:space="preserve">-   -   -   -   </w:t>
            </w:r>
            <w:r w:rsidRPr="00086FA7">
              <w:t>DepositCycleAmount</w:t>
            </w:r>
          </w:p>
        </w:tc>
        <w:tc>
          <w:tcPr>
            <w:tcW w:w="5281" w:type="dxa"/>
          </w:tcPr>
          <w:p w:rsidR="002B7A14" w:rsidRPr="000E1730" w:rsidRDefault="002B7A14" w:rsidP="0047273A">
            <w:pPr>
              <w:pStyle w:val="Tabela-zawarto"/>
            </w:pPr>
          </w:p>
        </w:tc>
        <w:tc>
          <w:tcPr>
            <w:tcW w:w="4972" w:type="dxa"/>
            <w:gridSpan w:val="2"/>
          </w:tcPr>
          <w:p w:rsidR="002B7A14" w:rsidRPr="00333CA5" w:rsidRDefault="002B7A14" w:rsidP="00333CA5">
            <w:pPr>
              <w:pStyle w:val="Tabela-zawarto"/>
              <w:jc w:val="center"/>
              <w:rPr>
                <w:rFonts w:cs="Arial"/>
                <w:szCs w:val="16"/>
              </w:rPr>
            </w:pPr>
            <w:r w:rsidRPr="00333CA5">
              <w:rPr>
                <w:rFonts w:cs="Arial"/>
                <w:szCs w:val="16"/>
              </w:rPr>
              <w:t>Kwota cyklu</w:t>
            </w: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86FA7" w:rsidRDefault="002B7A14" w:rsidP="004D122E">
            <w:pPr>
              <w:pStyle w:val="Tabela-zawarto"/>
            </w:pPr>
            <w:r>
              <w:t xml:space="preserve">-   -   -   -   </w:t>
            </w:r>
            <w:r w:rsidRPr="00086FA7">
              <w:t>DepositCycleInterestRate</w:t>
            </w:r>
          </w:p>
        </w:tc>
        <w:tc>
          <w:tcPr>
            <w:tcW w:w="5281" w:type="dxa"/>
          </w:tcPr>
          <w:p w:rsidR="002B7A14" w:rsidRPr="000E1730" w:rsidRDefault="002B7A14" w:rsidP="0047273A">
            <w:pPr>
              <w:pStyle w:val="Tabela-zawarto"/>
            </w:pPr>
          </w:p>
        </w:tc>
        <w:tc>
          <w:tcPr>
            <w:tcW w:w="4972" w:type="dxa"/>
            <w:gridSpan w:val="2"/>
          </w:tcPr>
          <w:p w:rsidR="002B7A14" w:rsidRPr="00333CA5" w:rsidRDefault="002B7A14" w:rsidP="00333CA5">
            <w:pPr>
              <w:pStyle w:val="Tabela-zawarto"/>
              <w:jc w:val="center"/>
              <w:rPr>
                <w:rFonts w:cs="Arial"/>
                <w:szCs w:val="16"/>
              </w:rPr>
            </w:pPr>
          </w:p>
        </w:tc>
      </w:tr>
      <w:tr w:rsidR="002B7A14" w:rsidRPr="000E1730" w:rsidTr="00E2085D">
        <w:trPr>
          <w:jc w:val="center"/>
        </w:trPr>
        <w:tc>
          <w:tcPr>
            <w:tcW w:w="579" w:type="dxa"/>
          </w:tcPr>
          <w:p w:rsidR="002B7A14" w:rsidRPr="000E1730" w:rsidRDefault="002B7A14" w:rsidP="0047273A">
            <w:pPr>
              <w:pStyle w:val="Tabela-zawarto"/>
              <w:rPr>
                <w:rFonts w:cs="Arial"/>
                <w:szCs w:val="16"/>
              </w:rPr>
            </w:pPr>
          </w:p>
        </w:tc>
        <w:tc>
          <w:tcPr>
            <w:tcW w:w="3244" w:type="dxa"/>
          </w:tcPr>
          <w:p w:rsidR="002B7A14" w:rsidRPr="00086FA7" w:rsidRDefault="002B7A14" w:rsidP="004D122E">
            <w:pPr>
              <w:pStyle w:val="Tabela-zawarto"/>
            </w:pPr>
            <w:r>
              <w:t xml:space="preserve">-   -   -   -   </w:t>
            </w:r>
            <w:r w:rsidRPr="00086FA7">
              <w:t>DepositCycleCapitalizedInterest</w:t>
            </w:r>
          </w:p>
        </w:tc>
        <w:tc>
          <w:tcPr>
            <w:tcW w:w="5281" w:type="dxa"/>
          </w:tcPr>
          <w:p w:rsidR="002B7A14" w:rsidRPr="000E1730" w:rsidRDefault="002B7A14" w:rsidP="0047273A">
            <w:pPr>
              <w:pStyle w:val="Tabela-zawarto"/>
            </w:pPr>
          </w:p>
        </w:tc>
        <w:tc>
          <w:tcPr>
            <w:tcW w:w="4972" w:type="dxa"/>
            <w:gridSpan w:val="2"/>
          </w:tcPr>
          <w:p w:rsidR="002B7A14" w:rsidRPr="00333CA5" w:rsidRDefault="002B7A14" w:rsidP="00333CA5">
            <w:pPr>
              <w:pStyle w:val="Tabela-zawarto"/>
              <w:jc w:val="center"/>
              <w:rPr>
                <w:rFonts w:cs="Arial"/>
                <w:szCs w:val="16"/>
              </w:rPr>
            </w:pPr>
            <w:r w:rsidRPr="00333CA5">
              <w:rPr>
                <w:rFonts w:cs="Arial"/>
                <w:szCs w:val="16"/>
              </w:rPr>
              <w:t xml:space="preserve">Kwota </w:t>
            </w:r>
            <w:r>
              <w:rPr>
                <w:rFonts w:cs="Arial"/>
                <w:szCs w:val="16"/>
              </w:rPr>
              <w:t xml:space="preserve">rozliczonych w cyklu </w:t>
            </w:r>
            <w:r w:rsidRPr="00333CA5">
              <w:rPr>
                <w:rFonts w:cs="Arial"/>
                <w:szCs w:val="16"/>
              </w:rPr>
              <w:t>odsetek</w:t>
            </w:r>
          </w:p>
        </w:tc>
      </w:tr>
    </w:tbl>
    <w:p w:rsidR="002B7A14" w:rsidRDefault="002B7A14" w:rsidP="0047273A">
      <w:pPr>
        <w:rPr>
          <w:rFonts w:ascii="Arial" w:hAnsi="Arial" w:cs="Arial"/>
          <w:sz w:val="16"/>
          <w:szCs w:val="16"/>
        </w:rPr>
      </w:pPr>
    </w:p>
    <w:p w:rsidR="002B7A14" w:rsidRDefault="002B7A14">
      <w:pPr>
        <w:rPr>
          <w:rFonts w:ascii="Arial" w:hAnsi="Arial" w:cs="Arial"/>
          <w:sz w:val="16"/>
          <w:szCs w:val="16"/>
        </w:rPr>
      </w:pPr>
      <w:r>
        <w:rPr>
          <w:rFonts w:ascii="Arial" w:hAnsi="Arial" w:cs="Arial"/>
          <w:sz w:val="16"/>
          <w:szCs w:val="16"/>
        </w:rPr>
        <w:br w:type="page"/>
      </w:r>
    </w:p>
    <w:p w:rsidR="002B7A14" w:rsidRPr="000E1730" w:rsidRDefault="002B7A14" w:rsidP="0030188E">
      <w:pPr>
        <w:pStyle w:val="Heading2"/>
        <w:numPr>
          <w:ilvl w:val="1"/>
          <w:numId w:val="24"/>
        </w:numPr>
        <w:ind w:left="578" w:hanging="578"/>
      </w:pPr>
      <w:bookmarkStart w:id="182" w:name="_Toc365015779"/>
      <w:r w:rsidRPr="000E1730">
        <w:t>Komunikat żądania Deposit</w:t>
      </w:r>
      <w:r>
        <w:t>Offer</w:t>
      </w:r>
      <w:r w:rsidRPr="000E1730">
        <w:t>InquiryRequest</w:t>
      </w:r>
      <w:bookmarkEnd w:id="182"/>
    </w:p>
    <w:p w:rsidR="002B7A14" w:rsidRPr="000E1730" w:rsidRDefault="002B7A14" w:rsidP="00314441">
      <w:pPr>
        <w:pStyle w:val="OpisZnak"/>
      </w:pPr>
      <w:r>
        <w:t xml:space="preserve">Usługa </w:t>
      </w:r>
      <w:r w:rsidRPr="000E1730">
        <w:t>Deposit</w:t>
      </w:r>
      <w:r>
        <w:t>Offer</w:t>
      </w:r>
      <w:r w:rsidRPr="000E1730">
        <w:t>InquiryRequest</w:t>
      </w:r>
      <w:r>
        <w:t xml:space="preserve"> służy do złożenia zapytania o ofertę produktów lokatowych dostępnych dla klienta – listę schematów lokat  wskazanych dla rachunku klienta, z którego lokata może zostać otwarta </w:t>
      </w:r>
    </w:p>
    <w:p w:rsidR="002B7A14" w:rsidRPr="000E1730" w:rsidRDefault="002B7A14" w:rsidP="0030188E">
      <w:pPr>
        <w:pStyle w:val="Caption"/>
      </w:pPr>
      <w:bookmarkStart w:id="183" w:name="_Toc365015851"/>
      <w:r w:rsidRPr="000E1730">
        <w:t xml:space="preserve">Tabela </w:t>
      </w:r>
      <w:fldSimple w:instr=" SEQ Tabela \* ARABIC ">
        <w:r>
          <w:rPr>
            <w:noProof/>
          </w:rPr>
          <w:t>25</w:t>
        </w:r>
      </w:fldSimple>
      <w:r w:rsidRPr="000E1730">
        <w:t>: Komunikat żądania Deposit</w:t>
      </w:r>
      <w:r>
        <w:t>Offer</w:t>
      </w:r>
      <w:r w:rsidRPr="000E1730">
        <w:t>InquiryRequest</w:t>
      </w:r>
      <w:bookmarkEnd w:id="183"/>
    </w:p>
    <w:tbl>
      <w:tblPr>
        <w:tblW w:w="14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09"/>
        <w:gridCol w:w="2533"/>
        <w:gridCol w:w="5637"/>
        <w:gridCol w:w="5359"/>
      </w:tblGrid>
      <w:tr w:rsidR="002B7A14" w:rsidRPr="000E1730" w:rsidTr="00E2085D">
        <w:trPr>
          <w:tblHeader/>
          <w:jc w:val="center"/>
        </w:trPr>
        <w:tc>
          <w:tcPr>
            <w:tcW w:w="609" w:type="dxa"/>
            <w:shd w:val="solid" w:color="auto" w:fill="auto"/>
          </w:tcPr>
          <w:p w:rsidR="002B7A14" w:rsidRPr="00FA1B83" w:rsidRDefault="002B7A14" w:rsidP="00570757">
            <w:pPr>
              <w:pStyle w:val="Tabela-zawarto"/>
              <w:rPr>
                <w:b/>
                <w:sz w:val="20"/>
              </w:rPr>
            </w:pPr>
            <w:r w:rsidRPr="00FA1B83">
              <w:rPr>
                <w:b/>
                <w:sz w:val="20"/>
              </w:rPr>
              <w:t>Nr</w:t>
            </w:r>
          </w:p>
        </w:tc>
        <w:tc>
          <w:tcPr>
            <w:tcW w:w="2533" w:type="dxa"/>
            <w:shd w:val="solid" w:color="auto" w:fill="auto"/>
          </w:tcPr>
          <w:p w:rsidR="002B7A14" w:rsidRPr="00FA1B83" w:rsidRDefault="002B7A14" w:rsidP="00570757">
            <w:pPr>
              <w:pStyle w:val="Tabela-zawarto"/>
              <w:rPr>
                <w:b/>
                <w:sz w:val="20"/>
              </w:rPr>
            </w:pPr>
            <w:r w:rsidRPr="00FA1B83">
              <w:rPr>
                <w:b/>
                <w:sz w:val="20"/>
              </w:rPr>
              <w:t>Nazwa elementu</w:t>
            </w:r>
          </w:p>
        </w:tc>
        <w:tc>
          <w:tcPr>
            <w:tcW w:w="5637" w:type="dxa"/>
            <w:shd w:val="solid" w:color="auto" w:fill="auto"/>
          </w:tcPr>
          <w:p w:rsidR="002B7A14" w:rsidRPr="00FA1B83" w:rsidRDefault="002B7A14" w:rsidP="00570757">
            <w:pPr>
              <w:pStyle w:val="Tabela-zawarto"/>
              <w:rPr>
                <w:b/>
                <w:sz w:val="20"/>
              </w:rPr>
            </w:pPr>
            <w:r w:rsidRPr="00FA1B83">
              <w:rPr>
                <w:b/>
                <w:sz w:val="20"/>
              </w:rPr>
              <w:t xml:space="preserve">Opis                          </w:t>
            </w:r>
          </w:p>
        </w:tc>
        <w:tc>
          <w:tcPr>
            <w:tcW w:w="5359" w:type="dxa"/>
            <w:shd w:val="solid" w:color="auto" w:fill="auto"/>
          </w:tcPr>
          <w:p w:rsidR="002B7A14" w:rsidRPr="00FA1B83" w:rsidRDefault="002B7A14" w:rsidP="00570757">
            <w:pPr>
              <w:pStyle w:val="Tabela-zawarto"/>
              <w:jc w:val="center"/>
              <w:rPr>
                <w:b/>
                <w:sz w:val="20"/>
              </w:rPr>
            </w:pPr>
            <w:r w:rsidRPr="00FA1B83">
              <w:rPr>
                <w:b/>
                <w:sz w:val="20"/>
              </w:rPr>
              <w:t>Wprowadzana wartość</w:t>
            </w:r>
          </w:p>
        </w:tc>
      </w:tr>
      <w:tr w:rsidR="002B7A14" w:rsidRPr="000E1730" w:rsidTr="00271314">
        <w:trPr>
          <w:jc w:val="center"/>
        </w:trPr>
        <w:tc>
          <w:tcPr>
            <w:tcW w:w="609" w:type="dxa"/>
          </w:tcPr>
          <w:p w:rsidR="002B7A14" w:rsidRPr="000E1730" w:rsidRDefault="002B7A14" w:rsidP="00570757">
            <w:pPr>
              <w:pStyle w:val="Tabela-zawarto"/>
            </w:pPr>
          </w:p>
        </w:tc>
        <w:tc>
          <w:tcPr>
            <w:tcW w:w="2533" w:type="dxa"/>
          </w:tcPr>
          <w:p w:rsidR="002B7A14" w:rsidRPr="000E1730" w:rsidRDefault="002B7A14" w:rsidP="00570757">
            <w:pPr>
              <w:pStyle w:val="Tabela-zawarto"/>
            </w:pPr>
            <w:r w:rsidRPr="000E1730">
              <w:t>Deposit</w:t>
            </w:r>
            <w:r>
              <w:t>Offer</w:t>
            </w:r>
            <w:r w:rsidRPr="000E1730">
              <w:t>InquiryRequest</w:t>
            </w:r>
          </w:p>
        </w:tc>
        <w:tc>
          <w:tcPr>
            <w:tcW w:w="10996" w:type="dxa"/>
            <w:gridSpan w:val="2"/>
          </w:tcPr>
          <w:p w:rsidR="002B7A14" w:rsidRPr="000E1730" w:rsidRDefault="002B7A14" w:rsidP="00570757">
            <w:pPr>
              <w:pStyle w:val="Tabela-zawarto"/>
              <w:jc w:val="center"/>
            </w:pPr>
            <w:r w:rsidRPr="000E1730">
              <w:t xml:space="preserve">Zapytanie o </w:t>
            </w:r>
            <w:r>
              <w:t>dostępne dla klienta oferty lokatowe</w:t>
            </w:r>
            <w:r w:rsidRPr="000E1730">
              <w:t xml:space="preserve"> – komunikat typu zapytanie</w:t>
            </w:r>
          </w:p>
        </w:tc>
      </w:tr>
      <w:tr w:rsidR="002B7A14" w:rsidRPr="000E1730" w:rsidTr="00E2085D">
        <w:trPr>
          <w:jc w:val="center"/>
        </w:trPr>
        <w:tc>
          <w:tcPr>
            <w:tcW w:w="609" w:type="dxa"/>
          </w:tcPr>
          <w:p w:rsidR="002B7A14" w:rsidRPr="000E1730" w:rsidRDefault="002B7A14" w:rsidP="00570757">
            <w:pPr>
              <w:pStyle w:val="Tabela-zawarto"/>
            </w:pPr>
            <w:r w:rsidRPr="000E1730">
              <w:t>A-16</w:t>
            </w:r>
          </w:p>
        </w:tc>
        <w:tc>
          <w:tcPr>
            <w:tcW w:w="2533" w:type="dxa"/>
          </w:tcPr>
          <w:p w:rsidR="002B7A14" w:rsidRPr="000E1730" w:rsidRDefault="002B7A14" w:rsidP="00570757">
            <w:pPr>
              <w:pStyle w:val="Tabela-zawarto"/>
            </w:pPr>
            <w:r w:rsidRPr="000E1730">
              <w:t>-   Header</w:t>
            </w:r>
          </w:p>
        </w:tc>
        <w:tc>
          <w:tcPr>
            <w:tcW w:w="5637" w:type="dxa"/>
          </w:tcPr>
          <w:p w:rsidR="002B7A14" w:rsidRPr="000E1730" w:rsidRDefault="002B7A14" w:rsidP="00570757">
            <w:pPr>
              <w:pStyle w:val="Tabela-zawarto"/>
            </w:pPr>
            <w:r w:rsidRPr="000E1730">
              <w:t>Komponent zawierający elementy nagłówka komunikatu</w:t>
            </w:r>
          </w:p>
        </w:tc>
        <w:tc>
          <w:tcPr>
            <w:tcW w:w="5359" w:type="dxa"/>
          </w:tcPr>
          <w:p w:rsidR="002B7A14" w:rsidRPr="000E1730" w:rsidRDefault="002B7A14" w:rsidP="00570757">
            <w:pPr>
              <w:pStyle w:val="Tabela-zawarto"/>
              <w:jc w:val="center"/>
            </w:pPr>
          </w:p>
        </w:tc>
      </w:tr>
      <w:tr w:rsidR="002B7A14" w:rsidRPr="000E1730" w:rsidTr="00E2085D">
        <w:trPr>
          <w:jc w:val="center"/>
        </w:trPr>
        <w:tc>
          <w:tcPr>
            <w:tcW w:w="609" w:type="dxa"/>
          </w:tcPr>
          <w:p w:rsidR="002B7A14" w:rsidRPr="000E1730" w:rsidRDefault="002B7A14" w:rsidP="00570757">
            <w:pPr>
              <w:pStyle w:val="Tabela-zawarto"/>
            </w:pPr>
          </w:p>
        </w:tc>
        <w:tc>
          <w:tcPr>
            <w:tcW w:w="2533" w:type="dxa"/>
          </w:tcPr>
          <w:p w:rsidR="002B7A14" w:rsidRPr="000E1730" w:rsidRDefault="002B7A14" w:rsidP="00570757">
            <w:pPr>
              <w:pStyle w:val="Tabela-zawarto"/>
            </w:pPr>
            <w:r w:rsidRPr="000E1730">
              <w:t>-   -   IssueDateTime</w:t>
            </w:r>
          </w:p>
        </w:tc>
        <w:tc>
          <w:tcPr>
            <w:tcW w:w="5637" w:type="dxa"/>
          </w:tcPr>
          <w:p w:rsidR="002B7A14" w:rsidRPr="000E1730" w:rsidRDefault="002B7A14" w:rsidP="00570757">
            <w:pPr>
              <w:pStyle w:val="Tabela-zawarto"/>
            </w:pPr>
            <w:r w:rsidRPr="000E1730">
              <w:t>Data i czas komunikatu</w:t>
            </w:r>
          </w:p>
        </w:tc>
        <w:tc>
          <w:tcPr>
            <w:tcW w:w="5359" w:type="dxa"/>
          </w:tcPr>
          <w:p w:rsidR="002B7A14" w:rsidRPr="000E1730" w:rsidRDefault="002B7A14" w:rsidP="00570757">
            <w:pPr>
              <w:pStyle w:val="Tabela-zawarto"/>
              <w:jc w:val="center"/>
              <w:rPr>
                <w:lang w:val="de-DE"/>
              </w:rPr>
            </w:pPr>
            <w:r w:rsidRPr="000E1730">
              <w:rPr>
                <w:lang w:val="de-DE"/>
              </w:rPr>
              <w:t>Data i czas komunikatu</w:t>
            </w:r>
          </w:p>
        </w:tc>
      </w:tr>
      <w:tr w:rsidR="002B7A14" w:rsidRPr="000E1730" w:rsidTr="00E2085D">
        <w:trPr>
          <w:jc w:val="center"/>
        </w:trPr>
        <w:tc>
          <w:tcPr>
            <w:tcW w:w="609" w:type="dxa"/>
          </w:tcPr>
          <w:p w:rsidR="002B7A14" w:rsidRPr="000E1730" w:rsidRDefault="002B7A14" w:rsidP="00570757">
            <w:pPr>
              <w:pStyle w:val="Tabela-zawarto"/>
            </w:pPr>
          </w:p>
        </w:tc>
        <w:tc>
          <w:tcPr>
            <w:tcW w:w="2533" w:type="dxa"/>
          </w:tcPr>
          <w:p w:rsidR="002B7A14" w:rsidRPr="000E1730" w:rsidRDefault="002B7A14" w:rsidP="00570757">
            <w:pPr>
              <w:pStyle w:val="Tabela-zawarto"/>
              <w:rPr>
                <w:lang w:val="de-DE"/>
              </w:rPr>
            </w:pPr>
            <w:r w:rsidRPr="000E1730">
              <w:rPr>
                <w:lang w:val="de-DE"/>
              </w:rPr>
              <w:t>-   -   DocumentIdentifier</w:t>
            </w:r>
          </w:p>
        </w:tc>
        <w:tc>
          <w:tcPr>
            <w:tcW w:w="5637" w:type="dxa"/>
          </w:tcPr>
          <w:p w:rsidR="002B7A14" w:rsidRPr="000E1730" w:rsidRDefault="002B7A14" w:rsidP="00570757">
            <w:pPr>
              <w:pStyle w:val="Tabela-zawarto"/>
            </w:pPr>
            <w:r w:rsidRPr="000E1730">
              <w:t>Identyfikator komunikatu</w:t>
            </w:r>
          </w:p>
        </w:tc>
        <w:tc>
          <w:tcPr>
            <w:tcW w:w="5359" w:type="dxa"/>
          </w:tcPr>
          <w:p w:rsidR="002B7A14" w:rsidRPr="000E1730" w:rsidRDefault="002B7A14" w:rsidP="00570757">
            <w:pPr>
              <w:pStyle w:val="Tabela-zawarto"/>
              <w:jc w:val="center"/>
            </w:pPr>
            <w:r w:rsidRPr="000E1730">
              <w:t>Dowolny ciąg znaków nadawany przez wysyłającego</w:t>
            </w:r>
          </w:p>
        </w:tc>
      </w:tr>
      <w:tr w:rsidR="002B7A14" w:rsidRPr="000E1730" w:rsidTr="00E2085D">
        <w:trPr>
          <w:jc w:val="center"/>
        </w:trPr>
        <w:tc>
          <w:tcPr>
            <w:tcW w:w="609" w:type="dxa"/>
          </w:tcPr>
          <w:p w:rsidR="002B7A14" w:rsidRPr="000E1730" w:rsidRDefault="002B7A14" w:rsidP="00570757">
            <w:pPr>
              <w:pStyle w:val="Tabela-zawarto"/>
            </w:pPr>
          </w:p>
        </w:tc>
        <w:tc>
          <w:tcPr>
            <w:tcW w:w="2533" w:type="dxa"/>
          </w:tcPr>
          <w:p w:rsidR="002B7A14" w:rsidRPr="000E1730" w:rsidRDefault="002B7A14" w:rsidP="00570757">
            <w:pPr>
              <w:pStyle w:val="Tabela-zawarto"/>
            </w:pPr>
            <w:r w:rsidRPr="000E1730">
              <w:t>-   -   SenderIdentifier</w:t>
            </w:r>
          </w:p>
        </w:tc>
        <w:tc>
          <w:tcPr>
            <w:tcW w:w="5637" w:type="dxa"/>
          </w:tcPr>
          <w:p w:rsidR="002B7A14" w:rsidRPr="000E1730" w:rsidRDefault="002B7A14" w:rsidP="00570757">
            <w:pPr>
              <w:pStyle w:val="Tabela-zawarto"/>
            </w:pPr>
            <w:r w:rsidRPr="000E1730">
              <w:t>Identyfikator nadawcy komunikatu</w:t>
            </w:r>
          </w:p>
        </w:tc>
        <w:tc>
          <w:tcPr>
            <w:tcW w:w="5359" w:type="dxa"/>
          </w:tcPr>
          <w:p w:rsidR="002B7A14" w:rsidRPr="000E1730" w:rsidRDefault="002B7A14" w:rsidP="00570757">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E2085D">
        <w:trPr>
          <w:jc w:val="center"/>
        </w:trPr>
        <w:tc>
          <w:tcPr>
            <w:tcW w:w="609" w:type="dxa"/>
          </w:tcPr>
          <w:p w:rsidR="002B7A14" w:rsidRPr="000E1730" w:rsidRDefault="002B7A14" w:rsidP="00570757">
            <w:pPr>
              <w:pStyle w:val="Tabela-zawarto"/>
            </w:pPr>
          </w:p>
        </w:tc>
        <w:tc>
          <w:tcPr>
            <w:tcW w:w="2533" w:type="dxa"/>
          </w:tcPr>
          <w:p w:rsidR="002B7A14" w:rsidRPr="000E1730" w:rsidRDefault="002B7A14" w:rsidP="00570757">
            <w:pPr>
              <w:pStyle w:val="Tabela-zawarto"/>
              <w:rPr>
                <w:lang w:val="en-US"/>
              </w:rPr>
            </w:pPr>
            <w:r w:rsidRPr="000E1730">
              <w:rPr>
                <w:lang w:val="en-US"/>
              </w:rPr>
              <w:t>-   -   ReceiverIdentifier</w:t>
            </w:r>
          </w:p>
        </w:tc>
        <w:tc>
          <w:tcPr>
            <w:tcW w:w="5637" w:type="dxa"/>
          </w:tcPr>
          <w:p w:rsidR="002B7A14" w:rsidRPr="000E1730" w:rsidRDefault="002B7A14" w:rsidP="00570757">
            <w:pPr>
              <w:pStyle w:val="Tabela-zawarto"/>
            </w:pPr>
            <w:r w:rsidRPr="000E1730">
              <w:t>Identyfikator odbiorcy komunikatu</w:t>
            </w:r>
          </w:p>
        </w:tc>
        <w:tc>
          <w:tcPr>
            <w:tcW w:w="5359" w:type="dxa"/>
          </w:tcPr>
          <w:p w:rsidR="002B7A14" w:rsidRPr="000E1730" w:rsidRDefault="002B7A14" w:rsidP="00570757">
            <w:pPr>
              <w:pStyle w:val="Tabela-zawarto"/>
              <w:jc w:val="center"/>
              <w:rPr>
                <w:lang w:val="en-US"/>
              </w:rPr>
            </w:pPr>
            <w:r w:rsidRPr="000E1730">
              <w:rPr>
                <w:lang w:val="en-US"/>
              </w:rPr>
              <w:t>“ZSK-C”</w:t>
            </w:r>
          </w:p>
        </w:tc>
      </w:tr>
      <w:tr w:rsidR="002B7A14" w:rsidRPr="000E1730" w:rsidTr="00E2085D">
        <w:trPr>
          <w:jc w:val="center"/>
        </w:trPr>
        <w:tc>
          <w:tcPr>
            <w:tcW w:w="609" w:type="dxa"/>
          </w:tcPr>
          <w:p w:rsidR="002B7A14" w:rsidRPr="000E1730" w:rsidRDefault="002B7A14" w:rsidP="00570757">
            <w:pPr>
              <w:pStyle w:val="Tabela-zawarto"/>
              <w:rPr>
                <w:lang w:val="en-US"/>
              </w:rPr>
            </w:pPr>
          </w:p>
        </w:tc>
        <w:tc>
          <w:tcPr>
            <w:tcW w:w="2533" w:type="dxa"/>
          </w:tcPr>
          <w:p w:rsidR="002B7A14" w:rsidRPr="000E1730" w:rsidRDefault="002B7A14" w:rsidP="00570757">
            <w:pPr>
              <w:pStyle w:val="Tabela-zawarto"/>
              <w:rPr>
                <w:lang w:val="en-US"/>
              </w:rPr>
            </w:pPr>
            <w:r w:rsidRPr="000E1730">
              <w:rPr>
                <w:lang w:val="en-US"/>
              </w:rPr>
              <w:t>-   CriteriaInclude</w:t>
            </w:r>
          </w:p>
        </w:tc>
        <w:tc>
          <w:tcPr>
            <w:tcW w:w="5637" w:type="dxa"/>
          </w:tcPr>
          <w:p w:rsidR="002B7A14" w:rsidRPr="000E1730" w:rsidRDefault="002B7A14" w:rsidP="00570757">
            <w:pPr>
              <w:pStyle w:val="Tabela-zawarto"/>
            </w:pPr>
            <w:r w:rsidRPr="000E1730">
              <w:t>Wsakaźnik określający czy w odpowiedzi mają być przekazane kryteria</w:t>
            </w:r>
          </w:p>
        </w:tc>
        <w:tc>
          <w:tcPr>
            <w:tcW w:w="5359" w:type="dxa"/>
          </w:tcPr>
          <w:p w:rsidR="002B7A14" w:rsidRPr="000E1730" w:rsidRDefault="002B7A14" w:rsidP="00570757">
            <w:pPr>
              <w:pStyle w:val="Tabela-zawarto"/>
              <w:jc w:val="center"/>
            </w:pPr>
            <w:r w:rsidRPr="000E1730">
              <w:t>False/True</w:t>
            </w:r>
          </w:p>
          <w:p w:rsidR="002B7A14" w:rsidRPr="000E1730" w:rsidRDefault="002B7A14" w:rsidP="00570757">
            <w:pPr>
              <w:pStyle w:val="Tabela-zawarto"/>
              <w:jc w:val="center"/>
            </w:pPr>
            <w:r w:rsidRPr="000E1730">
              <w:t xml:space="preserve">Brak </w:t>
            </w:r>
            <w:r>
              <w:t>elementu</w:t>
            </w:r>
            <w:r w:rsidRPr="000E1730">
              <w:t xml:space="preserve"> oznacza False</w:t>
            </w:r>
          </w:p>
        </w:tc>
      </w:tr>
      <w:tr w:rsidR="002B7A14" w:rsidRPr="000E1730" w:rsidTr="00E2085D">
        <w:trPr>
          <w:jc w:val="center"/>
        </w:trPr>
        <w:tc>
          <w:tcPr>
            <w:tcW w:w="609" w:type="dxa"/>
          </w:tcPr>
          <w:p w:rsidR="002B7A14" w:rsidRPr="000E1730" w:rsidRDefault="002B7A14" w:rsidP="00570757">
            <w:pPr>
              <w:pStyle w:val="Tabela-zawarto"/>
            </w:pPr>
            <w:r w:rsidRPr="000E1730">
              <w:t>A-19</w:t>
            </w:r>
          </w:p>
        </w:tc>
        <w:tc>
          <w:tcPr>
            <w:tcW w:w="2533" w:type="dxa"/>
          </w:tcPr>
          <w:p w:rsidR="002B7A14" w:rsidRPr="000E1730" w:rsidRDefault="002B7A14" w:rsidP="00570757">
            <w:pPr>
              <w:pStyle w:val="Tabela-zawarto"/>
            </w:pPr>
            <w:r w:rsidRPr="000E1730">
              <w:t>-   ResponseRecordsControl</w:t>
            </w:r>
          </w:p>
        </w:tc>
        <w:tc>
          <w:tcPr>
            <w:tcW w:w="5637" w:type="dxa"/>
          </w:tcPr>
          <w:p w:rsidR="002B7A14" w:rsidRPr="000E1730" w:rsidRDefault="002B7A14" w:rsidP="00570757">
            <w:pPr>
              <w:pStyle w:val="Tabela-zawarto"/>
            </w:pPr>
            <w:r w:rsidRPr="000E1730">
              <w:t>Komponent zawierający informacje o ilości przesyłanych pozycji</w:t>
            </w:r>
          </w:p>
        </w:tc>
        <w:tc>
          <w:tcPr>
            <w:tcW w:w="5359" w:type="dxa"/>
          </w:tcPr>
          <w:p w:rsidR="002B7A14" w:rsidRPr="000E1730" w:rsidRDefault="002B7A14" w:rsidP="00570757">
            <w:pPr>
              <w:pStyle w:val="Tabela-zawarto"/>
              <w:jc w:val="center"/>
            </w:pPr>
          </w:p>
        </w:tc>
      </w:tr>
      <w:tr w:rsidR="002B7A14" w:rsidRPr="000E1730" w:rsidTr="00E2085D">
        <w:trPr>
          <w:jc w:val="center"/>
        </w:trPr>
        <w:tc>
          <w:tcPr>
            <w:tcW w:w="609" w:type="dxa"/>
          </w:tcPr>
          <w:p w:rsidR="002B7A14" w:rsidRPr="000E1730" w:rsidRDefault="002B7A14" w:rsidP="00570757">
            <w:pPr>
              <w:pStyle w:val="Tabela-zawarto"/>
            </w:pPr>
          </w:p>
        </w:tc>
        <w:tc>
          <w:tcPr>
            <w:tcW w:w="2533" w:type="dxa"/>
          </w:tcPr>
          <w:p w:rsidR="002B7A14" w:rsidRPr="000E1730" w:rsidRDefault="002B7A14" w:rsidP="00570757">
            <w:pPr>
              <w:pStyle w:val="Tabela-zawarto"/>
            </w:pPr>
            <w:r w:rsidRPr="000E1730">
              <w:t>-   -   MaxRecords</w:t>
            </w:r>
          </w:p>
        </w:tc>
        <w:tc>
          <w:tcPr>
            <w:tcW w:w="5637" w:type="dxa"/>
          </w:tcPr>
          <w:p w:rsidR="002B7A14" w:rsidRPr="000E1730" w:rsidRDefault="002B7A14" w:rsidP="00570757">
            <w:pPr>
              <w:pStyle w:val="Tabela-zawarto"/>
            </w:pPr>
            <w:r w:rsidRPr="000E1730">
              <w:t>Maksymalna ilość pozycji do przesłania w jednej partii</w:t>
            </w:r>
          </w:p>
        </w:tc>
        <w:tc>
          <w:tcPr>
            <w:tcW w:w="5359" w:type="dxa"/>
          </w:tcPr>
          <w:p w:rsidR="002B7A14" w:rsidRPr="000E1730" w:rsidRDefault="002B7A14" w:rsidP="00570757">
            <w:pPr>
              <w:pStyle w:val="Tabela-zawarto"/>
              <w:jc w:val="center"/>
            </w:pPr>
          </w:p>
        </w:tc>
      </w:tr>
      <w:tr w:rsidR="002B7A14" w:rsidRPr="000E1730" w:rsidTr="00E2085D">
        <w:trPr>
          <w:jc w:val="center"/>
        </w:trPr>
        <w:tc>
          <w:tcPr>
            <w:tcW w:w="609" w:type="dxa"/>
          </w:tcPr>
          <w:p w:rsidR="002B7A14" w:rsidRPr="000E1730" w:rsidRDefault="002B7A14" w:rsidP="00570757">
            <w:pPr>
              <w:pStyle w:val="Tabela-zawarto"/>
            </w:pPr>
          </w:p>
        </w:tc>
        <w:tc>
          <w:tcPr>
            <w:tcW w:w="2533" w:type="dxa"/>
          </w:tcPr>
          <w:p w:rsidR="002B7A14" w:rsidRPr="000E1730" w:rsidRDefault="002B7A14" w:rsidP="00570757">
            <w:pPr>
              <w:pStyle w:val="Tabela-zawarto"/>
            </w:pPr>
            <w:r w:rsidRPr="000E1730">
              <w:t>-   -   MatchedRecords</w:t>
            </w:r>
          </w:p>
        </w:tc>
        <w:tc>
          <w:tcPr>
            <w:tcW w:w="5637" w:type="dxa"/>
          </w:tcPr>
          <w:p w:rsidR="002B7A14" w:rsidRPr="000E1730" w:rsidRDefault="002B7A14" w:rsidP="00570757">
            <w:pPr>
              <w:pStyle w:val="Tabela-zawarto"/>
            </w:pPr>
            <w:r w:rsidRPr="000E1730">
              <w:t>Ilość pozycji  spełniających kryteria wyboru</w:t>
            </w:r>
          </w:p>
        </w:tc>
        <w:tc>
          <w:tcPr>
            <w:tcW w:w="5359" w:type="dxa"/>
          </w:tcPr>
          <w:p w:rsidR="002B7A14" w:rsidRPr="000E1730" w:rsidRDefault="002B7A14" w:rsidP="00570757">
            <w:pPr>
              <w:pStyle w:val="Tabela-zawarto"/>
              <w:jc w:val="center"/>
            </w:pPr>
          </w:p>
        </w:tc>
      </w:tr>
      <w:tr w:rsidR="002B7A14" w:rsidRPr="000E1730" w:rsidTr="00E2085D">
        <w:trPr>
          <w:jc w:val="center"/>
        </w:trPr>
        <w:tc>
          <w:tcPr>
            <w:tcW w:w="609" w:type="dxa"/>
          </w:tcPr>
          <w:p w:rsidR="002B7A14" w:rsidRPr="000E1730" w:rsidRDefault="002B7A14" w:rsidP="00570757">
            <w:pPr>
              <w:pStyle w:val="Tabela-zawarto"/>
            </w:pPr>
          </w:p>
        </w:tc>
        <w:tc>
          <w:tcPr>
            <w:tcW w:w="2533" w:type="dxa"/>
          </w:tcPr>
          <w:p w:rsidR="002B7A14" w:rsidRPr="000E1730" w:rsidRDefault="002B7A14" w:rsidP="00570757">
            <w:pPr>
              <w:pStyle w:val="Tabela-zawarto"/>
            </w:pPr>
            <w:r w:rsidRPr="000E1730">
              <w:t>-   -   NumberPart</w:t>
            </w:r>
          </w:p>
        </w:tc>
        <w:tc>
          <w:tcPr>
            <w:tcW w:w="5637" w:type="dxa"/>
          </w:tcPr>
          <w:p w:rsidR="002B7A14" w:rsidRPr="000E1730" w:rsidRDefault="002B7A14" w:rsidP="00570757">
            <w:pPr>
              <w:pStyle w:val="Tabela-zawarto"/>
            </w:pPr>
            <w:r w:rsidRPr="000E1730">
              <w:t>Kolejny numer przesłanej partii</w:t>
            </w:r>
          </w:p>
        </w:tc>
        <w:tc>
          <w:tcPr>
            <w:tcW w:w="5359" w:type="dxa"/>
          </w:tcPr>
          <w:p w:rsidR="002B7A14" w:rsidRPr="000E1730" w:rsidRDefault="002B7A14" w:rsidP="00570757">
            <w:pPr>
              <w:pStyle w:val="Tabela-zawarto"/>
              <w:jc w:val="center"/>
            </w:pPr>
          </w:p>
        </w:tc>
      </w:tr>
      <w:tr w:rsidR="002B7A14" w:rsidRPr="000E1730" w:rsidTr="00E2085D">
        <w:trPr>
          <w:jc w:val="center"/>
        </w:trPr>
        <w:tc>
          <w:tcPr>
            <w:tcW w:w="609" w:type="dxa"/>
          </w:tcPr>
          <w:p w:rsidR="002B7A14" w:rsidRPr="000E1730" w:rsidRDefault="002B7A14" w:rsidP="00570757">
            <w:pPr>
              <w:pStyle w:val="Tabela-zawarto"/>
            </w:pPr>
            <w:r w:rsidRPr="000E1730">
              <w:t>H-14</w:t>
            </w:r>
          </w:p>
        </w:tc>
        <w:tc>
          <w:tcPr>
            <w:tcW w:w="2533" w:type="dxa"/>
          </w:tcPr>
          <w:p w:rsidR="002B7A14" w:rsidRPr="000E1730" w:rsidRDefault="002B7A14" w:rsidP="00570757">
            <w:pPr>
              <w:pStyle w:val="Tabela-zawarto"/>
            </w:pPr>
            <w:r w:rsidRPr="000E1730">
              <w:t>-   Deposit</w:t>
            </w:r>
            <w:r>
              <w:t>Offer</w:t>
            </w:r>
            <w:r w:rsidRPr="000E1730">
              <w:t>InquiryCriteria</w:t>
            </w:r>
          </w:p>
        </w:tc>
        <w:tc>
          <w:tcPr>
            <w:tcW w:w="5637" w:type="dxa"/>
          </w:tcPr>
          <w:p w:rsidR="002B7A14" w:rsidRPr="000E1730" w:rsidRDefault="002B7A14" w:rsidP="00570757">
            <w:pPr>
              <w:pStyle w:val="Tabela-zawarto"/>
            </w:pPr>
            <w:r w:rsidRPr="000E1730">
              <w:t xml:space="preserve">Komponet zawierający kryteria wyboru </w:t>
            </w:r>
            <w:r>
              <w:t xml:space="preserve">ofert </w:t>
            </w:r>
            <w:r w:rsidRPr="000E1730">
              <w:t>lokat</w:t>
            </w:r>
            <w:r>
              <w:t>owych</w:t>
            </w:r>
          </w:p>
        </w:tc>
        <w:tc>
          <w:tcPr>
            <w:tcW w:w="5359" w:type="dxa"/>
          </w:tcPr>
          <w:p w:rsidR="002B7A14" w:rsidRPr="000E1730" w:rsidRDefault="002B7A14" w:rsidP="00570757">
            <w:pPr>
              <w:pStyle w:val="Tabela-zawarto"/>
              <w:jc w:val="center"/>
            </w:pPr>
          </w:p>
        </w:tc>
      </w:tr>
      <w:tr w:rsidR="002B7A14" w:rsidRPr="000E1730" w:rsidTr="00E2085D">
        <w:trPr>
          <w:jc w:val="center"/>
        </w:trPr>
        <w:tc>
          <w:tcPr>
            <w:tcW w:w="609" w:type="dxa"/>
          </w:tcPr>
          <w:p w:rsidR="002B7A14" w:rsidRPr="000E1730" w:rsidRDefault="002B7A14" w:rsidP="00570757">
            <w:pPr>
              <w:pStyle w:val="Tabela-zawarto"/>
            </w:pPr>
          </w:p>
        </w:tc>
        <w:tc>
          <w:tcPr>
            <w:tcW w:w="2533" w:type="dxa"/>
          </w:tcPr>
          <w:p w:rsidR="002B7A14" w:rsidRPr="000E1730" w:rsidRDefault="002B7A14" w:rsidP="00570757">
            <w:pPr>
              <w:pStyle w:val="Tabela-zawarto"/>
              <w:rPr>
                <w:lang w:val="en-US"/>
              </w:rPr>
            </w:pPr>
            <w:r w:rsidRPr="000E1730">
              <w:rPr>
                <w:lang w:val="en-US"/>
              </w:rPr>
              <w:t>-   -   CurrencyIdentificationCode</w:t>
            </w:r>
          </w:p>
        </w:tc>
        <w:tc>
          <w:tcPr>
            <w:tcW w:w="5637" w:type="dxa"/>
          </w:tcPr>
          <w:p w:rsidR="002B7A14" w:rsidRPr="000E1730" w:rsidRDefault="002B7A14" w:rsidP="00570757">
            <w:pPr>
              <w:pStyle w:val="Tabela-zawarto"/>
            </w:pPr>
            <w:r w:rsidRPr="000E1730">
              <w:t>Typ waluty dla lokat</w:t>
            </w:r>
          </w:p>
        </w:tc>
        <w:tc>
          <w:tcPr>
            <w:tcW w:w="5359" w:type="dxa"/>
          </w:tcPr>
          <w:p w:rsidR="002B7A14" w:rsidRPr="000E1730" w:rsidRDefault="002B7A14" w:rsidP="00570757">
            <w:pPr>
              <w:pStyle w:val="Tabela-zawarto"/>
              <w:jc w:val="center"/>
            </w:pPr>
          </w:p>
        </w:tc>
      </w:tr>
      <w:tr w:rsidR="002B7A14" w:rsidRPr="000E1730" w:rsidTr="00E2085D">
        <w:trPr>
          <w:jc w:val="center"/>
        </w:trPr>
        <w:tc>
          <w:tcPr>
            <w:tcW w:w="609" w:type="dxa"/>
          </w:tcPr>
          <w:p w:rsidR="002B7A14" w:rsidRPr="000E1730" w:rsidRDefault="002B7A14" w:rsidP="00570757">
            <w:pPr>
              <w:pStyle w:val="Tabela-zawarto"/>
            </w:pPr>
            <w:r w:rsidRPr="000E1730">
              <w:t>A-10</w:t>
            </w:r>
          </w:p>
        </w:tc>
        <w:tc>
          <w:tcPr>
            <w:tcW w:w="2533" w:type="dxa"/>
          </w:tcPr>
          <w:p w:rsidR="002B7A14" w:rsidRPr="000E1730" w:rsidRDefault="002B7A14" w:rsidP="00570757">
            <w:pPr>
              <w:pStyle w:val="Tabela-zawarto"/>
            </w:pPr>
            <w:r w:rsidRPr="000E1730">
              <w:t xml:space="preserve">-   -   </w:t>
            </w:r>
            <w:r w:rsidRPr="00C05ABB">
              <w:t>CustomerAccount</w:t>
            </w:r>
          </w:p>
        </w:tc>
        <w:tc>
          <w:tcPr>
            <w:tcW w:w="5637" w:type="dxa"/>
          </w:tcPr>
          <w:p w:rsidR="002B7A14" w:rsidRPr="000E1730" w:rsidRDefault="002B7A14" w:rsidP="003E0614">
            <w:pPr>
              <w:pStyle w:val="Tabela-zawarto"/>
            </w:pPr>
            <w:r w:rsidRPr="000E1730">
              <w:t xml:space="preserve">Informacje o rachunku </w:t>
            </w:r>
            <w:r>
              <w:t>klienta</w:t>
            </w:r>
          </w:p>
        </w:tc>
        <w:tc>
          <w:tcPr>
            <w:tcW w:w="5359" w:type="dxa"/>
          </w:tcPr>
          <w:p w:rsidR="002B7A14" w:rsidRPr="000E1730" w:rsidRDefault="002B7A14" w:rsidP="00570757">
            <w:pPr>
              <w:pStyle w:val="Tabela-zawarto"/>
              <w:jc w:val="center"/>
            </w:pPr>
          </w:p>
        </w:tc>
      </w:tr>
      <w:tr w:rsidR="002B7A14" w:rsidRPr="000E1730" w:rsidTr="00E2085D">
        <w:trPr>
          <w:jc w:val="center"/>
        </w:trPr>
        <w:tc>
          <w:tcPr>
            <w:tcW w:w="609" w:type="dxa"/>
          </w:tcPr>
          <w:p w:rsidR="002B7A14" w:rsidRPr="000E1730" w:rsidRDefault="002B7A14" w:rsidP="00570757">
            <w:pPr>
              <w:pStyle w:val="Tabela-zawarto"/>
            </w:pPr>
          </w:p>
        </w:tc>
        <w:tc>
          <w:tcPr>
            <w:tcW w:w="2533" w:type="dxa"/>
          </w:tcPr>
          <w:p w:rsidR="002B7A14" w:rsidRPr="000E1730" w:rsidRDefault="002B7A14" w:rsidP="00570757">
            <w:pPr>
              <w:pStyle w:val="Tabela-zawarto"/>
              <w:rPr>
                <w:lang w:val="en-US"/>
              </w:rPr>
            </w:pPr>
            <w:r w:rsidRPr="000E1730">
              <w:rPr>
                <w:lang w:val="en-US"/>
              </w:rPr>
              <w:t>-   -   -   AccountIdentifier</w:t>
            </w:r>
          </w:p>
        </w:tc>
        <w:tc>
          <w:tcPr>
            <w:tcW w:w="5637" w:type="dxa"/>
          </w:tcPr>
          <w:p w:rsidR="002B7A14" w:rsidRPr="000E1730" w:rsidRDefault="002B7A14" w:rsidP="00570757">
            <w:pPr>
              <w:pStyle w:val="Tabela-zawarto"/>
            </w:pPr>
            <w:r w:rsidRPr="000E1730">
              <w:t>Numer rachunku</w:t>
            </w:r>
          </w:p>
        </w:tc>
        <w:tc>
          <w:tcPr>
            <w:tcW w:w="5359" w:type="dxa"/>
          </w:tcPr>
          <w:p w:rsidR="002B7A14" w:rsidRPr="000E1730" w:rsidRDefault="002B7A14" w:rsidP="003E0614">
            <w:pPr>
              <w:pStyle w:val="Tabela-zawarto"/>
              <w:jc w:val="center"/>
            </w:pPr>
            <w:r w:rsidRPr="000E1730">
              <w:t xml:space="preserve">Numer rachunku </w:t>
            </w:r>
            <w:r>
              <w:t>klienta, którego dotyczy zapytanie o listę schematów lokat</w:t>
            </w:r>
          </w:p>
        </w:tc>
      </w:tr>
      <w:tr w:rsidR="002B7A14" w:rsidRPr="000E1730" w:rsidTr="00E2085D">
        <w:trPr>
          <w:jc w:val="center"/>
        </w:trPr>
        <w:tc>
          <w:tcPr>
            <w:tcW w:w="609" w:type="dxa"/>
          </w:tcPr>
          <w:p w:rsidR="002B7A14" w:rsidRPr="00815B23" w:rsidRDefault="002B7A14" w:rsidP="00570757">
            <w:pPr>
              <w:pStyle w:val="Tabela-zawarto"/>
            </w:pPr>
          </w:p>
        </w:tc>
        <w:tc>
          <w:tcPr>
            <w:tcW w:w="2533" w:type="dxa"/>
          </w:tcPr>
          <w:p w:rsidR="002B7A14" w:rsidRPr="000E1730" w:rsidRDefault="002B7A14" w:rsidP="00570757">
            <w:pPr>
              <w:pStyle w:val="Tabela-zawarto"/>
            </w:pPr>
            <w:r w:rsidRPr="000E1730">
              <w:t>-   -   -   AccountName</w:t>
            </w:r>
          </w:p>
        </w:tc>
        <w:tc>
          <w:tcPr>
            <w:tcW w:w="5637" w:type="dxa"/>
          </w:tcPr>
          <w:p w:rsidR="002B7A14" w:rsidRPr="000E1730" w:rsidRDefault="002B7A14" w:rsidP="00570757">
            <w:pPr>
              <w:pStyle w:val="Tabela-zawarto"/>
            </w:pPr>
            <w:r w:rsidRPr="000E1730">
              <w:t xml:space="preserve">Nazwa rachunku </w:t>
            </w:r>
          </w:p>
        </w:tc>
        <w:tc>
          <w:tcPr>
            <w:tcW w:w="5359" w:type="dxa"/>
          </w:tcPr>
          <w:p w:rsidR="002B7A14" w:rsidRPr="000E1730" w:rsidRDefault="002B7A14" w:rsidP="00570757">
            <w:pPr>
              <w:pStyle w:val="Tabela-zawarto"/>
              <w:jc w:val="center"/>
            </w:pPr>
          </w:p>
        </w:tc>
      </w:tr>
      <w:tr w:rsidR="002B7A14" w:rsidRPr="000E1730" w:rsidTr="00E2085D">
        <w:trPr>
          <w:jc w:val="center"/>
        </w:trPr>
        <w:tc>
          <w:tcPr>
            <w:tcW w:w="609" w:type="dxa"/>
          </w:tcPr>
          <w:p w:rsidR="002B7A14" w:rsidRPr="000E1730" w:rsidRDefault="002B7A14" w:rsidP="00570757">
            <w:pPr>
              <w:pStyle w:val="Tabela-zawarto"/>
            </w:pPr>
          </w:p>
        </w:tc>
        <w:tc>
          <w:tcPr>
            <w:tcW w:w="2533" w:type="dxa"/>
          </w:tcPr>
          <w:p w:rsidR="002B7A14" w:rsidRPr="000E1730" w:rsidRDefault="002B7A14" w:rsidP="00570757">
            <w:pPr>
              <w:pStyle w:val="Tabela-zawarto"/>
            </w:pPr>
            <w:r w:rsidRPr="000E1730">
              <w:t>-   -   -   AccountCurrencyCode</w:t>
            </w:r>
          </w:p>
        </w:tc>
        <w:tc>
          <w:tcPr>
            <w:tcW w:w="5637" w:type="dxa"/>
          </w:tcPr>
          <w:p w:rsidR="002B7A14" w:rsidRPr="000E1730" w:rsidRDefault="002B7A14" w:rsidP="00570757">
            <w:pPr>
              <w:pStyle w:val="Tabela-zawarto"/>
            </w:pPr>
            <w:r w:rsidRPr="000E1730">
              <w:t>Waluta rachunku</w:t>
            </w:r>
          </w:p>
        </w:tc>
        <w:tc>
          <w:tcPr>
            <w:tcW w:w="5359" w:type="dxa"/>
          </w:tcPr>
          <w:p w:rsidR="002B7A14" w:rsidRPr="000E1730" w:rsidRDefault="002B7A14" w:rsidP="00570757">
            <w:pPr>
              <w:pStyle w:val="Tabela-zawarto"/>
              <w:jc w:val="center"/>
            </w:pPr>
          </w:p>
        </w:tc>
      </w:tr>
      <w:tr w:rsidR="002B7A14" w:rsidRPr="000E1730" w:rsidTr="00E2085D">
        <w:trPr>
          <w:jc w:val="center"/>
        </w:trPr>
        <w:tc>
          <w:tcPr>
            <w:tcW w:w="609" w:type="dxa"/>
          </w:tcPr>
          <w:p w:rsidR="002B7A14" w:rsidRPr="000E1730" w:rsidRDefault="002B7A14" w:rsidP="00570757">
            <w:pPr>
              <w:pStyle w:val="Tabela-zawarto"/>
            </w:pPr>
          </w:p>
        </w:tc>
        <w:tc>
          <w:tcPr>
            <w:tcW w:w="2533" w:type="dxa"/>
          </w:tcPr>
          <w:p w:rsidR="002B7A14" w:rsidRPr="000E1730" w:rsidRDefault="002B7A14" w:rsidP="00570757">
            <w:pPr>
              <w:pStyle w:val="Tabela-zawarto"/>
            </w:pPr>
            <w:r w:rsidRPr="000E1730">
              <w:t>-   -   -   AccountType</w:t>
            </w:r>
          </w:p>
        </w:tc>
        <w:tc>
          <w:tcPr>
            <w:tcW w:w="5637" w:type="dxa"/>
          </w:tcPr>
          <w:p w:rsidR="002B7A14" w:rsidRPr="000E1730" w:rsidRDefault="002B7A14" w:rsidP="00570757">
            <w:pPr>
              <w:pStyle w:val="Tabela-zawarto"/>
            </w:pPr>
            <w:r w:rsidRPr="000E1730">
              <w:t>Typ rachunku</w:t>
            </w:r>
          </w:p>
        </w:tc>
        <w:tc>
          <w:tcPr>
            <w:tcW w:w="5359" w:type="dxa"/>
          </w:tcPr>
          <w:p w:rsidR="002B7A14" w:rsidRPr="000E1730" w:rsidRDefault="002B7A14" w:rsidP="00570757">
            <w:pPr>
              <w:pStyle w:val="Tabela-zawarto"/>
              <w:jc w:val="center"/>
            </w:pPr>
          </w:p>
        </w:tc>
      </w:tr>
    </w:tbl>
    <w:p w:rsidR="002B7A14" w:rsidRDefault="002B7A14" w:rsidP="00AF4F2C">
      <w:pPr>
        <w:pStyle w:val="Caption"/>
      </w:pPr>
    </w:p>
    <w:p w:rsidR="002B7A14" w:rsidRDefault="002B7A14">
      <w:pPr>
        <w:rPr>
          <w:rFonts w:ascii="Arial" w:hAnsi="Arial"/>
          <w:b/>
          <w:sz w:val="28"/>
        </w:rPr>
      </w:pPr>
      <w:r>
        <w:br w:type="page"/>
      </w:r>
    </w:p>
    <w:p w:rsidR="002B7A14" w:rsidRPr="000E1730" w:rsidRDefault="002B7A14" w:rsidP="0030188E">
      <w:pPr>
        <w:pStyle w:val="Heading2"/>
        <w:numPr>
          <w:ilvl w:val="1"/>
          <w:numId w:val="24"/>
        </w:numPr>
        <w:ind w:left="578" w:hanging="578"/>
      </w:pPr>
      <w:bookmarkStart w:id="184" w:name="_Toc365015780"/>
      <w:r w:rsidRPr="000E1730">
        <w:t>Komunikat odpowiedzi Deposit</w:t>
      </w:r>
      <w:r>
        <w:t>Offer</w:t>
      </w:r>
      <w:r w:rsidRPr="000E1730">
        <w:t>InquiryResponse</w:t>
      </w:r>
      <w:bookmarkEnd w:id="184"/>
    </w:p>
    <w:p w:rsidR="002B7A14" w:rsidRPr="000E1730" w:rsidRDefault="002B7A14" w:rsidP="0030188E">
      <w:pPr>
        <w:pStyle w:val="Caption"/>
      </w:pPr>
      <w:bookmarkStart w:id="185" w:name="_Toc365015852"/>
      <w:r w:rsidRPr="000E1730">
        <w:t xml:space="preserve">Tabela </w:t>
      </w:r>
      <w:fldSimple w:instr=" SEQ Tabela \* ARABIC ">
        <w:r>
          <w:rPr>
            <w:noProof/>
          </w:rPr>
          <w:t>26</w:t>
        </w:r>
      </w:fldSimple>
      <w:r w:rsidRPr="000E1730">
        <w:t>: Komunikat odpowiedzi Deposit</w:t>
      </w:r>
      <w:r>
        <w:t>Offer</w:t>
      </w:r>
      <w:r w:rsidRPr="000E1730">
        <w:t>InquiryResponse</w:t>
      </w:r>
      <w:bookmarkEnd w:id="185"/>
    </w:p>
    <w:tbl>
      <w:tblPr>
        <w:tblW w:w="14266" w:type="dxa"/>
        <w:jc w:val="center"/>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79"/>
        <w:gridCol w:w="2817"/>
        <w:gridCol w:w="5898"/>
        <w:gridCol w:w="2580"/>
        <w:gridCol w:w="2392"/>
      </w:tblGrid>
      <w:tr w:rsidR="002B7A14" w:rsidRPr="000E1730" w:rsidTr="00E2085D">
        <w:trPr>
          <w:tblHeader/>
          <w:jc w:val="center"/>
        </w:trPr>
        <w:tc>
          <w:tcPr>
            <w:tcW w:w="579" w:type="dxa"/>
            <w:shd w:val="solid" w:color="auto" w:fill="auto"/>
          </w:tcPr>
          <w:p w:rsidR="002B7A14" w:rsidRPr="00FA1B83" w:rsidRDefault="002B7A14" w:rsidP="00570757">
            <w:pPr>
              <w:pStyle w:val="Tabela-zawarto"/>
              <w:rPr>
                <w:b/>
                <w:sz w:val="20"/>
              </w:rPr>
            </w:pPr>
            <w:r w:rsidRPr="00FA1B83">
              <w:rPr>
                <w:b/>
                <w:sz w:val="20"/>
              </w:rPr>
              <w:t>Nr</w:t>
            </w:r>
          </w:p>
        </w:tc>
        <w:tc>
          <w:tcPr>
            <w:tcW w:w="2817" w:type="dxa"/>
            <w:shd w:val="solid" w:color="auto" w:fill="auto"/>
          </w:tcPr>
          <w:p w:rsidR="002B7A14" w:rsidRPr="00FA1B83" w:rsidRDefault="002B7A14" w:rsidP="00570757">
            <w:pPr>
              <w:pStyle w:val="Tabela-zawarto"/>
              <w:rPr>
                <w:b/>
                <w:sz w:val="20"/>
              </w:rPr>
            </w:pPr>
            <w:r w:rsidRPr="00FA1B83">
              <w:rPr>
                <w:b/>
                <w:sz w:val="20"/>
              </w:rPr>
              <w:t>Nazwa elementu</w:t>
            </w:r>
          </w:p>
        </w:tc>
        <w:tc>
          <w:tcPr>
            <w:tcW w:w="5898" w:type="dxa"/>
            <w:shd w:val="solid" w:color="auto" w:fill="auto"/>
          </w:tcPr>
          <w:p w:rsidR="002B7A14" w:rsidRPr="00FA1B83" w:rsidRDefault="002B7A14" w:rsidP="00570757">
            <w:pPr>
              <w:pStyle w:val="Tabela-zawarto"/>
              <w:rPr>
                <w:b/>
                <w:sz w:val="20"/>
              </w:rPr>
            </w:pPr>
            <w:r w:rsidRPr="00FA1B83">
              <w:rPr>
                <w:b/>
                <w:sz w:val="20"/>
              </w:rPr>
              <w:t xml:space="preserve">Opis                          </w:t>
            </w:r>
          </w:p>
        </w:tc>
        <w:tc>
          <w:tcPr>
            <w:tcW w:w="4972" w:type="dxa"/>
            <w:gridSpan w:val="2"/>
            <w:shd w:val="solid" w:color="auto" w:fill="auto"/>
          </w:tcPr>
          <w:p w:rsidR="002B7A14" w:rsidRPr="00FA1B83" w:rsidRDefault="002B7A14" w:rsidP="00570757">
            <w:pPr>
              <w:pStyle w:val="Tabela-zawarto"/>
              <w:jc w:val="center"/>
              <w:rPr>
                <w:b/>
                <w:sz w:val="20"/>
              </w:rPr>
            </w:pPr>
            <w:r w:rsidRPr="00FA1B83">
              <w:rPr>
                <w:b/>
                <w:sz w:val="20"/>
              </w:rPr>
              <w:t>Wprowadzana wartość</w:t>
            </w:r>
          </w:p>
        </w:tc>
      </w:tr>
      <w:tr w:rsidR="002B7A14" w:rsidRPr="000E1730" w:rsidTr="00271314">
        <w:trPr>
          <w:jc w:val="center"/>
        </w:trPr>
        <w:tc>
          <w:tcPr>
            <w:tcW w:w="579" w:type="dxa"/>
          </w:tcPr>
          <w:p w:rsidR="002B7A14" w:rsidRPr="000E1730" w:rsidRDefault="002B7A14" w:rsidP="00570757">
            <w:pPr>
              <w:pStyle w:val="Tabela-zawarto"/>
            </w:pPr>
          </w:p>
        </w:tc>
        <w:tc>
          <w:tcPr>
            <w:tcW w:w="2817" w:type="dxa"/>
          </w:tcPr>
          <w:p w:rsidR="002B7A14" w:rsidRPr="000E1730" w:rsidRDefault="002B7A14" w:rsidP="00570757">
            <w:pPr>
              <w:pStyle w:val="Tabela-zawarto"/>
            </w:pPr>
            <w:r w:rsidRPr="000E1730">
              <w:t>DepositInquiryResponse</w:t>
            </w:r>
          </w:p>
        </w:tc>
        <w:tc>
          <w:tcPr>
            <w:tcW w:w="10870" w:type="dxa"/>
            <w:gridSpan w:val="3"/>
          </w:tcPr>
          <w:p w:rsidR="002B7A14" w:rsidRPr="000E1730" w:rsidRDefault="002B7A14" w:rsidP="00570757">
            <w:pPr>
              <w:pStyle w:val="Tabela-zawarto"/>
              <w:jc w:val="center"/>
            </w:pPr>
            <w:r w:rsidRPr="000E1730">
              <w:t>Zapytanie o lokaty – komunikat typu odpowiedź</w:t>
            </w:r>
          </w:p>
        </w:tc>
      </w:tr>
      <w:tr w:rsidR="002B7A14" w:rsidRPr="000E1730" w:rsidTr="00E2085D">
        <w:trPr>
          <w:jc w:val="center"/>
        </w:trPr>
        <w:tc>
          <w:tcPr>
            <w:tcW w:w="579" w:type="dxa"/>
          </w:tcPr>
          <w:p w:rsidR="002B7A14" w:rsidRPr="000E1730" w:rsidRDefault="002B7A14" w:rsidP="00570757">
            <w:pPr>
              <w:pStyle w:val="Tabela-zawarto"/>
            </w:pPr>
            <w:r w:rsidRPr="000E1730">
              <w:t>A-16</w:t>
            </w:r>
          </w:p>
        </w:tc>
        <w:tc>
          <w:tcPr>
            <w:tcW w:w="2817" w:type="dxa"/>
          </w:tcPr>
          <w:p w:rsidR="002B7A14" w:rsidRPr="000E1730" w:rsidRDefault="002B7A14" w:rsidP="00570757">
            <w:pPr>
              <w:pStyle w:val="Tabela-zawarto"/>
            </w:pPr>
            <w:r w:rsidRPr="000E1730">
              <w:t>-   Header</w:t>
            </w:r>
          </w:p>
        </w:tc>
        <w:tc>
          <w:tcPr>
            <w:tcW w:w="5898" w:type="dxa"/>
          </w:tcPr>
          <w:p w:rsidR="002B7A14" w:rsidRPr="000E1730" w:rsidRDefault="002B7A14" w:rsidP="00570757">
            <w:pPr>
              <w:pStyle w:val="Tabela-zawarto"/>
            </w:pPr>
            <w:r w:rsidRPr="000E1730">
              <w:t>Komponent zawierający elementy nagłówka komunikatu</w:t>
            </w:r>
          </w:p>
        </w:tc>
        <w:tc>
          <w:tcPr>
            <w:tcW w:w="4972" w:type="dxa"/>
            <w:gridSpan w:val="2"/>
          </w:tcPr>
          <w:p w:rsidR="002B7A14" w:rsidRPr="000E1730" w:rsidRDefault="002B7A14" w:rsidP="00570757">
            <w:pPr>
              <w:pStyle w:val="Tabela-zawarto"/>
              <w:jc w:val="center"/>
            </w:pPr>
          </w:p>
        </w:tc>
      </w:tr>
      <w:tr w:rsidR="002B7A14" w:rsidRPr="000E1730" w:rsidTr="00E2085D">
        <w:trPr>
          <w:jc w:val="center"/>
        </w:trPr>
        <w:tc>
          <w:tcPr>
            <w:tcW w:w="579" w:type="dxa"/>
          </w:tcPr>
          <w:p w:rsidR="002B7A14" w:rsidRPr="000E1730" w:rsidRDefault="002B7A14" w:rsidP="00570757">
            <w:pPr>
              <w:pStyle w:val="Tabela-zawarto"/>
            </w:pPr>
          </w:p>
        </w:tc>
        <w:tc>
          <w:tcPr>
            <w:tcW w:w="2817" w:type="dxa"/>
          </w:tcPr>
          <w:p w:rsidR="002B7A14" w:rsidRPr="000E1730" w:rsidRDefault="002B7A14" w:rsidP="00570757">
            <w:pPr>
              <w:pStyle w:val="Tabela-zawarto"/>
            </w:pPr>
            <w:r w:rsidRPr="000E1730">
              <w:t>-   -   IssueDateTime</w:t>
            </w:r>
          </w:p>
        </w:tc>
        <w:tc>
          <w:tcPr>
            <w:tcW w:w="5898" w:type="dxa"/>
          </w:tcPr>
          <w:p w:rsidR="002B7A14" w:rsidRPr="000E1730" w:rsidRDefault="002B7A14" w:rsidP="00570757">
            <w:pPr>
              <w:pStyle w:val="Tabela-zawarto"/>
            </w:pPr>
            <w:r w:rsidRPr="000E1730">
              <w:t>Data i czas komunikatu</w:t>
            </w:r>
          </w:p>
        </w:tc>
        <w:tc>
          <w:tcPr>
            <w:tcW w:w="4972" w:type="dxa"/>
            <w:gridSpan w:val="2"/>
          </w:tcPr>
          <w:p w:rsidR="002B7A14" w:rsidRPr="000E1730" w:rsidRDefault="002B7A14" w:rsidP="00570757">
            <w:pPr>
              <w:pStyle w:val="Tabela-zawarto"/>
              <w:jc w:val="center"/>
              <w:rPr>
                <w:lang w:val="de-DE"/>
              </w:rPr>
            </w:pPr>
            <w:r w:rsidRPr="000E1730">
              <w:rPr>
                <w:lang w:val="de-DE"/>
              </w:rPr>
              <w:t>Data i czas komunikatu</w:t>
            </w:r>
          </w:p>
        </w:tc>
      </w:tr>
      <w:tr w:rsidR="002B7A14" w:rsidRPr="000E1730" w:rsidTr="00E2085D">
        <w:trPr>
          <w:jc w:val="center"/>
        </w:trPr>
        <w:tc>
          <w:tcPr>
            <w:tcW w:w="579" w:type="dxa"/>
          </w:tcPr>
          <w:p w:rsidR="002B7A14" w:rsidRPr="000E1730" w:rsidRDefault="002B7A14" w:rsidP="00570757">
            <w:pPr>
              <w:pStyle w:val="Tabela-zawarto"/>
            </w:pPr>
          </w:p>
        </w:tc>
        <w:tc>
          <w:tcPr>
            <w:tcW w:w="2817" w:type="dxa"/>
          </w:tcPr>
          <w:p w:rsidR="002B7A14" w:rsidRPr="000E1730" w:rsidRDefault="002B7A14" w:rsidP="00570757">
            <w:pPr>
              <w:pStyle w:val="Tabela-zawarto"/>
              <w:rPr>
                <w:lang w:val="de-DE"/>
              </w:rPr>
            </w:pPr>
            <w:r w:rsidRPr="000E1730">
              <w:rPr>
                <w:lang w:val="de-DE"/>
              </w:rPr>
              <w:t>-   -   DocumentIdentifier</w:t>
            </w:r>
          </w:p>
        </w:tc>
        <w:tc>
          <w:tcPr>
            <w:tcW w:w="5898" w:type="dxa"/>
          </w:tcPr>
          <w:p w:rsidR="002B7A14" w:rsidRPr="000E1730" w:rsidRDefault="002B7A14" w:rsidP="00570757">
            <w:pPr>
              <w:pStyle w:val="Tabela-zawarto"/>
            </w:pPr>
            <w:r w:rsidRPr="000E1730">
              <w:t>Identyfikator komunikatu</w:t>
            </w:r>
          </w:p>
        </w:tc>
        <w:tc>
          <w:tcPr>
            <w:tcW w:w="4972" w:type="dxa"/>
            <w:gridSpan w:val="2"/>
          </w:tcPr>
          <w:p w:rsidR="002B7A14" w:rsidRPr="000E1730" w:rsidRDefault="002B7A14" w:rsidP="00570757">
            <w:pPr>
              <w:pStyle w:val="Tabela-zawarto"/>
              <w:jc w:val="center"/>
            </w:pPr>
            <w:r w:rsidRPr="000E1730">
              <w:t>Dowolny ciąg znaków nadawany przez wysyłającego</w:t>
            </w:r>
          </w:p>
        </w:tc>
      </w:tr>
      <w:tr w:rsidR="002B7A14" w:rsidRPr="000E1730" w:rsidTr="00E2085D">
        <w:trPr>
          <w:jc w:val="center"/>
        </w:trPr>
        <w:tc>
          <w:tcPr>
            <w:tcW w:w="579" w:type="dxa"/>
          </w:tcPr>
          <w:p w:rsidR="002B7A14" w:rsidRPr="000E1730" w:rsidRDefault="002B7A14" w:rsidP="00570757">
            <w:pPr>
              <w:pStyle w:val="Tabela-zawarto"/>
            </w:pPr>
          </w:p>
        </w:tc>
        <w:tc>
          <w:tcPr>
            <w:tcW w:w="2817" w:type="dxa"/>
          </w:tcPr>
          <w:p w:rsidR="002B7A14" w:rsidRPr="000E1730" w:rsidRDefault="002B7A14" w:rsidP="00570757">
            <w:pPr>
              <w:pStyle w:val="Tabela-zawarto"/>
            </w:pPr>
            <w:r w:rsidRPr="000E1730">
              <w:t>-   -   SenderIdentifier</w:t>
            </w:r>
          </w:p>
        </w:tc>
        <w:tc>
          <w:tcPr>
            <w:tcW w:w="5898" w:type="dxa"/>
          </w:tcPr>
          <w:p w:rsidR="002B7A14" w:rsidRPr="000E1730" w:rsidRDefault="002B7A14" w:rsidP="00570757">
            <w:pPr>
              <w:pStyle w:val="Tabela-zawarto"/>
            </w:pPr>
            <w:r w:rsidRPr="000E1730">
              <w:t>Identyfikator nadawcy komunikatu</w:t>
            </w:r>
          </w:p>
        </w:tc>
        <w:tc>
          <w:tcPr>
            <w:tcW w:w="4972" w:type="dxa"/>
            <w:gridSpan w:val="2"/>
          </w:tcPr>
          <w:p w:rsidR="002B7A14" w:rsidRPr="000E1730" w:rsidRDefault="002B7A14" w:rsidP="00570757">
            <w:pPr>
              <w:pStyle w:val="Tabela-zawarto"/>
              <w:jc w:val="center"/>
              <w:rPr>
                <w:lang w:val="en-US"/>
              </w:rPr>
            </w:pPr>
            <w:r w:rsidRPr="000E1730">
              <w:rPr>
                <w:lang w:val="en-US"/>
              </w:rPr>
              <w:t>“ZSK-C”</w:t>
            </w:r>
          </w:p>
        </w:tc>
      </w:tr>
      <w:tr w:rsidR="002B7A14" w:rsidRPr="000E1730" w:rsidTr="00E2085D">
        <w:trPr>
          <w:jc w:val="center"/>
        </w:trPr>
        <w:tc>
          <w:tcPr>
            <w:tcW w:w="579" w:type="dxa"/>
          </w:tcPr>
          <w:p w:rsidR="002B7A14" w:rsidRPr="000E1730" w:rsidRDefault="002B7A14" w:rsidP="00570757">
            <w:pPr>
              <w:pStyle w:val="Tabela-zawarto"/>
            </w:pPr>
          </w:p>
        </w:tc>
        <w:tc>
          <w:tcPr>
            <w:tcW w:w="2817" w:type="dxa"/>
            <w:tcBorders>
              <w:bottom w:val="nil"/>
            </w:tcBorders>
          </w:tcPr>
          <w:p w:rsidR="002B7A14" w:rsidRPr="000E1730" w:rsidRDefault="002B7A14" w:rsidP="00570757">
            <w:pPr>
              <w:pStyle w:val="Tabela-zawarto"/>
              <w:rPr>
                <w:lang w:val="en-US"/>
              </w:rPr>
            </w:pPr>
            <w:r w:rsidRPr="000E1730">
              <w:rPr>
                <w:lang w:val="en-US"/>
              </w:rPr>
              <w:t>-   -   ReceiverIdentifier</w:t>
            </w:r>
          </w:p>
        </w:tc>
        <w:tc>
          <w:tcPr>
            <w:tcW w:w="5898" w:type="dxa"/>
          </w:tcPr>
          <w:p w:rsidR="002B7A14" w:rsidRPr="000E1730" w:rsidRDefault="002B7A14" w:rsidP="00570757">
            <w:pPr>
              <w:pStyle w:val="Tabela-zawarto"/>
            </w:pPr>
            <w:r w:rsidRPr="000E1730">
              <w:t>Identyfikator odbiorcy komunikatu</w:t>
            </w:r>
          </w:p>
        </w:tc>
        <w:tc>
          <w:tcPr>
            <w:tcW w:w="4972" w:type="dxa"/>
            <w:gridSpan w:val="2"/>
          </w:tcPr>
          <w:p w:rsidR="002B7A14" w:rsidRPr="000E1730" w:rsidRDefault="002B7A14" w:rsidP="00570757">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E2085D">
        <w:trPr>
          <w:jc w:val="center"/>
        </w:trPr>
        <w:tc>
          <w:tcPr>
            <w:tcW w:w="579" w:type="dxa"/>
          </w:tcPr>
          <w:p w:rsidR="002B7A14" w:rsidRPr="000E1730" w:rsidRDefault="002B7A14" w:rsidP="00570757">
            <w:pPr>
              <w:pStyle w:val="Tabela-zawarto"/>
              <w:rPr>
                <w:lang w:val="en-US"/>
              </w:rPr>
            </w:pPr>
            <w:r w:rsidRPr="000E1730">
              <w:rPr>
                <w:lang w:val="en-US"/>
              </w:rPr>
              <w:t>A-14</w:t>
            </w:r>
          </w:p>
        </w:tc>
        <w:tc>
          <w:tcPr>
            <w:tcW w:w="2817" w:type="dxa"/>
            <w:shd w:val="clear" w:color="auto" w:fill="00FFFF"/>
          </w:tcPr>
          <w:p w:rsidR="002B7A14" w:rsidRPr="000E1730" w:rsidRDefault="002B7A14" w:rsidP="00570757">
            <w:pPr>
              <w:pStyle w:val="Tabela-zawarto"/>
              <w:rPr>
                <w:lang w:val="en-US"/>
              </w:rPr>
            </w:pPr>
            <w:r w:rsidRPr="000E1730">
              <w:rPr>
                <w:lang w:val="en-US"/>
              </w:rPr>
              <w:t xml:space="preserve">-   DocumentStatus                      </w:t>
            </w:r>
            <w:r w:rsidRPr="000E1730">
              <w:rPr>
                <w:b/>
                <w:lang w:val="en-US"/>
              </w:rPr>
              <w:t>OR</w:t>
            </w:r>
          </w:p>
        </w:tc>
        <w:tc>
          <w:tcPr>
            <w:tcW w:w="5898" w:type="dxa"/>
          </w:tcPr>
          <w:p w:rsidR="002B7A14" w:rsidRPr="000E1730" w:rsidRDefault="002B7A14" w:rsidP="00570757">
            <w:pPr>
              <w:pStyle w:val="Tabela-zawarto"/>
            </w:pPr>
            <w:r w:rsidRPr="000E1730">
              <w:t>Status komunikatu - agregat występuje jeśli w wyniku kontroli składniowych i merytorycznych stwierdzono błędy lub uwagi podlegające raportowaniu do klienta</w:t>
            </w:r>
          </w:p>
        </w:tc>
        <w:tc>
          <w:tcPr>
            <w:tcW w:w="4972" w:type="dxa"/>
            <w:gridSpan w:val="2"/>
          </w:tcPr>
          <w:p w:rsidR="002B7A14" w:rsidRPr="000E1730" w:rsidRDefault="002B7A14" w:rsidP="00570757">
            <w:pPr>
              <w:pStyle w:val="Tabela-zawarto"/>
              <w:jc w:val="center"/>
            </w:pPr>
            <w:r w:rsidRPr="000E1730">
              <w:t>Komponent uzupełniany jest zawsze</w:t>
            </w:r>
          </w:p>
        </w:tc>
      </w:tr>
      <w:tr w:rsidR="002B7A14" w:rsidRPr="000E1730" w:rsidTr="00E2085D">
        <w:trPr>
          <w:jc w:val="center"/>
        </w:trPr>
        <w:tc>
          <w:tcPr>
            <w:tcW w:w="579" w:type="dxa"/>
          </w:tcPr>
          <w:p w:rsidR="002B7A14" w:rsidRPr="000E1730" w:rsidRDefault="002B7A14" w:rsidP="00570757">
            <w:pPr>
              <w:pStyle w:val="Tabela-zawarto"/>
            </w:pPr>
          </w:p>
        </w:tc>
        <w:tc>
          <w:tcPr>
            <w:tcW w:w="2817" w:type="dxa"/>
          </w:tcPr>
          <w:p w:rsidR="002B7A14" w:rsidRPr="000E1730" w:rsidRDefault="002B7A14" w:rsidP="00570757">
            <w:pPr>
              <w:pStyle w:val="Tabela-zawarto"/>
            </w:pPr>
            <w:r w:rsidRPr="000E1730">
              <w:t>-   -   StatusCode</w:t>
            </w:r>
          </w:p>
        </w:tc>
        <w:tc>
          <w:tcPr>
            <w:tcW w:w="5898" w:type="dxa"/>
          </w:tcPr>
          <w:p w:rsidR="002B7A14" w:rsidRPr="000E1730" w:rsidRDefault="002B7A14" w:rsidP="00570757">
            <w:pPr>
              <w:pStyle w:val="Tabela-zawarto"/>
            </w:pPr>
            <w:r w:rsidRPr="000E1730">
              <w:t>Kod statusu (np. błędu)</w:t>
            </w:r>
          </w:p>
        </w:tc>
        <w:tc>
          <w:tcPr>
            <w:tcW w:w="2580" w:type="dxa"/>
          </w:tcPr>
          <w:p w:rsidR="002B7A14" w:rsidRPr="000E1730" w:rsidRDefault="002B7A14" w:rsidP="00570757">
            <w:pPr>
              <w:pStyle w:val="Tabela-zawarto"/>
              <w:jc w:val="center"/>
            </w:pPr>
            <w:r w:rsidRPr="000E1730">
              <w:t>0 (dla powodzenia)</w:t>
            </w:r>
          </w:p>
        </w:tc>
        <w:tc>
          <w:tcPr>
            <w:tcW w:w="2392" w:type="dxa"/>
          </w:tcPr>
          <w:p w:rsidR="002B7A14" w:rsidRPr="000E1730" w:rsidRDefault="002B7A14" w:rsidP="00570757">
            <w:pPr>
              <w:pStyle w:val="Tabela-zawarto"/>
              <w:jc w:val="center"/>
            </w:pPr>
            <w:r w:rsidRPr="000E1730">
              <w:t>Kod błędu (dla niepowodzenia)</w:t>
            </w:r>
          </w:p>
        </w:tc>
      </w:tr>
      <w:tr w:rsidR="002B7A14" w:rsidRPr="000E1730" w:rsidTr="00E2085D">
        <w:trPr>
          <w:jc w:val="center"/>
        </w:trPr>
        <w:tc>
          <w:tcPr>
            <w:tcW w:w="579" w:type="dxa"/>
          </w:tcPr>
          <w:p w:rsidR="002B7A14" w:rsidRPr="000E1730" w:rsidRDefault="002B7A14" w:rsidP="00570757">
            <w:pPr>
              <w:pStyle w:val="Tabela-zawarto"/>
            </w:pPr>
          </w:p>
        </w:tc>
        <w:tc>
          <w:tcPr>
            <w:tcW w:w="2817" w:type="dxa"/>
          </w:tcPr>
          <w:p w:rsidR="002B7A14" w:rsidRPr="000E1730" w:rsidRDefault="002B7A14" w:rsidP="00570757">
            <w:pPr>
              <w:pStyle w:val="Tabela-zawarto"/>
            </w:pPr>
            <w:r w:rsidRPr="000E1730">
              <w:t>-   -   Severity</w:t>
            </w:r>
          </w:p>
        </w:tc>
        <w:tc>
          <w:tcPr>
            <w:tcW w:w="5898" w:type="dxa"/>
          </w:tcPr>
          <w:p w:rsidR="002B7A14" w:rsidRPr="000E1730" w:rsidRDefault="002B7A14" w:rsidP="00570757">
            <w:pPr>
              <w:pStyle w:val="Tabela-zawarto"/>
            </w:pPr>
            <w:r w:rsidRPr="000E1730">
              <w:t>Znaczenie kodu (ciężar błędu)</w:t>
            </w:r>
          </w:p>
        </w:tc>
        <w:tc>
          <w:tcPr>
            <w:tcW w:w="2580" w:type="dxa"/>
          </w:tcPr>
          <w:p w:rsidR="002B7A14" w:rsidRPr="000E1730" w:rsidRDefault="002B7A14" w:rsidP="00570757">
            <w:pPr>
              <w:pStyle w:val="Tabela-zawarto"/>
              <w:jc w:val="center"/>
              <w:rPr>
                <w:lang w:val="en-US"/>
              </w:rPr>
            </w:pPr>
            <w:r w:rsidRPr="000E1730">
              <w:rPr>
                <w:lang w:val="en-US"/>
              </w:rPr>
              <w:t>Info</w:t>
            </w:r>
          </w:p>
        </w:tc>
        <w:tc>
          <w:tcPr>
            <w:tcW w:w="2392" w:type="dxa"/>
          </w:tcPr>
          <w:p w:rsidR="002B7A14" w:rsidRPr="000E1730" w:rsidRDefault="002B7A14" w:rsidP="00570757">
            <w:pPr>
              <w:pStyle w:val="Tabela-zawarto"/>
              <w:jc w:val="center"/>
              <w:rPr>
                <w:lang w:val="en-US"/>
              </w:rPr>
            </w:pPr>
            <w:r w:rsidRPr="000E1730">
              <w:rPr>
                <w:lang w:val="en-US"/>
              </w:rPr>
              <w:t>Error</w:t>
            </w:r>
          </w:p>
        </w:tc>
      </w:tr>
      <w:tr w:rsidR="002B7A14" w:rsidRPr="000E1730" w:rsidTr="00E2085D">
        <w:trPr>
          <w:jc w:val="center"/>
        </w:trPr>
        <w:tc>
          <w:tcPr>
            <w:tcW w:w="579" w:type="dxa"/>
          </w:tcPr>
          <w:p w:rsidR="002B7A14" w:rsidRPr="000E1730" w:rsidRDefault="002B7A14" w:rsidP="00570757">
            <w:pPr>
              <w:pStyle w:val="Tabela-zawarto"/>
            </w:pPr>
          </w:p>
        </w:tc>
        <w:tc>
          <w:tcPr>
            <w:tcW w:w="2817" w:type="dxa"/>
          </w:tcPr>
          <w:p w:rsidR="002B7A14" w:rsidRPr="000E1730" w:rsidRDefault="002B7A14" w:rsidP="00570757">
            <w:pPr>
              <w:pStyle w:val="Tabela-zawarto"/>
              <w:rPr>
                <w:lang w:val="en-US"/>
              </w:rPr>
            </w:pPr>
            <w:r w:rsidRPr="000E1730">
              <w:rPr>
                <w:lang w:val="en-US"/>
              </w:rPr>
              <w:t>-   -   StatusDescription</w:t>
            </w:r>
          </w:p>
        </w:tc>
        <w:tc>
          <w:tcPr>
            <w:tcW w:w="5898" w:type="dxa"/>
          </w:tcPr>
          <w:p w:rsidR="002B7A14" w:rsidRPr="000E1730" w:rsidRDefault="002B7A14" w:rsidP="00570757">
            <w:pPr>
              <w:pStyle w:val="Tabela-zawarto"/>
            </w:pPr>
            <w:r w:rsidRPr="000E1730">
              <w:t>Opis statusu</w:t>
            </w:r>
          </w:p>
        </w:tc>
        <w:tc>
          <w:tcPr>
            <w:tcW w:w="2580" w:type="dxa"/>
          </w:tcPr>
          <w:p w:rsidR="002B7A14" w:rsidRPr="000E1730" w:rsidRDefault="002B7A14" w:rsidP="00570757">
            <w:pPr>
              <w:pStyle w:val="Tabela-zawarto"/>
              <w:jc w:val="center"/>
            </w:pPr>
            <w:r w:rsidRPr="000E1730">
              <w:t>Sukces</w:t>
            </w:r>
          </w:p>
        </w:tc>
        <w:tc>
          <w:tcPr>
            <w:tcW w:w="2392" w:type="dxa"/>
          </w:tcPr>
          <w:p w:rsidR="002B7A14" w:rsidRPr="000E1730" w:rsidRDefault="002B7A14" w:rsidP="00570757">
            <w:pPr>
              <w:pStyle w:val="Tabela-zawarto"/>
              <w:jc w:val="center"/>
            </w:pPr>
            <w:r w:rsidRPr="000E1730">
              <w:t>Niepowodzenie. Opis błędu</w:t>
            </w:r>
          </w:p>
        </w:tc>
      </w:tr>
      <w:tr w:rsidR="002B7A14" w:rsidRPr="000E1730" w:rsidTr="00E2085D">
        <w:trPr>
          <w:jc w:val="center"/>
        </w:trPr>
        <w:tc>
          <w:tcPr>
            <w:tcW w:w="579" w:type="dxa"/>
          </w:tcPr>
          <w:p w:rsidR="002B7A14" w:rsidRPr="000E1730" w:rsidRDefault="002B7A14" w:rsidP="00570757">
            <w:pPr>
              <w:pStyle w:val="Tabela-zawarto"/>
            </w:pPr>
          </w:p>
        </w:tc>
        <w:tc>
          <w:tcPr>
            <w:tcW w:w="2817" w:type="dxa"/>
          </w:tcPr>
          <w:p w:rsidR="002B7A14" w:rsidRPr="000E1730" w:rsidRDefault="002B7A14" w:rsidP="00570757">
            <w:pPr>
              <w:pStyle w:val="Tabela-zawarto"/>
            </w:pPr>
            <w:r w:rsidRPr="000E1730">
              <w:t>-   CriteriaInclude</w:t>
            </w:r>
          </w:p>
        </w:tc>
        <w:tc>
          <w:tcPr>
            <w:tcW w:w="5898" w:type="dxa"/>
          </w:tcPr>
          <w:p w:rsidR="002B7A14" w:rsidRPr="000E1730" w:rsidRDefault="002B7A14" w:rsidP="00570757">
            <w:pPr>
              <w:pStyle w:val="Tabela-zawarto"/>
            </w:pPr>
            <w:r w:rsidRPr="000E1730">
              <w:t>Wskaźnik określający czy w odpowiedzi mają być przekazane kryteria</w:t>
            </w:r>
          </w:p>
        </w:tc>
        <w:tc>
          <w:tcPr>
            <w:tcW w:w="4972" w:type="dxa"/>
            <w:gridSpan w:val="2"/>
          </w:tcPr>
          <w:p w:rsidR="002B7A14" w:rsidRPr="000E1730" w:rsidRDefault="002B7A14" w:rsidP="00115FE0">
            <w:pPr>
              <w:pStyle w:val="Tabela-zawarto"/>
              <w:jc w:val="center"/>
            </w:pPr>
            <w:r w:rsidRPr="000E1730">
              <w:t>False/ True (Uzupełniony na podstawie Deposit</w:t>
            </w:r>
            <w:r>
              <w:t>OfferInquiry</w:t>
            </w:r>
            <w:r w:rsidRPr="000E1730">
              <w:t xml:space="preserve">Request) </w:t>
            </w:r>
          </w:p>
        </w:tc>
      </w:tr>
      <w:tr w:rsidR="002B7A14" w:rsidRPr="000E1730" w:rsidTr="00E2085D">
        <w:trPr>
          <w:jc w:val="center"/>
        </w:trPr>
        <w:tc>
          <w:tcPr>
            <w:tcW w:w="579" w:type="dxa"/>
          </w:tcPr>
          <w:p w:rsidR="002B7A14" w:rsidRPr="000E1730" w:rsidRDefault="002B7A14" w:rsidP="00570757">
            <w:pPr>
              <w:pStyle w:val="Tabela-zawarto"/>
            </w:pPr>
            <w:r w:rsidRPr="000E1730">
              <w:t>A-19</w:t>
            </w:r>
          </w:p>
        </w:tc>
        <w:tc>
          <w:tcPr>
            <w:tcW w:w="2817" w:type="dxa"/>
          </w:tcPr>
          <w:p w:rsidR="002B7A14" w:rsidRPr="000E1730" w:rsidRDefault="002B7A14" w:rsidP="00570757">
            <w:pPr>
              <w:pStyle w:val="Tabela-zawarto"/>
            </w:pPr>
            <w:r w:rsidRPr="000E1730">
              <w:t>-   ResponseRecordsControl</w:t>
            </w:r>
          </w:p>
        </w:tc>
        <w:tc>
          <w:tcPr>
            <w:tcW w:w="5898" w:type="dxa"/>
          </w:tcPr>
          <w:p w:rsidR="002B7A14" w:rsidRPr="000E1730" w:rsidRDefault="002B7A14" w:rsidP="00570757">
            <w:pPr>
              <w:pStyle w:val="Tabela-zawarto"/>
            </w:pPr>
            <w:r w:rsidRPr="000E1730">
              <w:t>Komponent zawierający informacje o ilości przesyłanych pozycji</w:t>
            </w:r>
          </w:p>
        </w:tc>
        <w:tc>
          <w:tcPr>
            <w:tcW w:w="4972" w:type="dxa"/>
            <w:gridSpan w:val="2"/>
          </w:tcPr>
          <w:p w:rsidR="002B7A14" w:rsidRPr="000E1730" w:rsidRDefault="002B7A14" w:rsidP="00570757">
            <w:pPr>
              <w:pStyle w:val="Tabela-zawarto"/>
              <w:jc w:val="center"/>
            </w:pPr>
          </w:p>
        </w:tc>
      </w:tr>
      <w:tr w:rsidR="002B7A14" w:rsidRPr="000E1730" w:rsidTr="00E2085D">
        <w:trPr>
          <w:jc w:val="center"/>
        </w:trPr>
        <w:tc>
          <w:tcPr>
            <w:tcW w:w="579" w:type="dxa"/>
          </w:tcPr>
          <w:p w:rsidR="002B7A14" w:rsidRPr="000E1730" w:rsidRDefault="002B7A14" w:rsidP="00570757">
            <w:pPr>
              <w:pStyle w:val="Tabela-zawarto"/>
            </w:pPr>
          </w:p>
        </w:tc>
        <w:tc>
          <w:tcPr>
            <w:tcW w:w="2817" w:type="dxa"/>
          </w:tcPr>
          <w:p w:rsidR="002B7A14" w:rsidRPr="000E1730" w:rsidRDefault="002B7A14" w:rsidP="00570757">
            <w:pPr>
              <w:pStyle w:val="Tabela-zawarto"/>
            </w:pPr>
            <w:r w:rsidRPr="000E1730">
              <w:t>-   -   MaxRecords</w:t>
            </w:r>
          </w:p>
        </w:tc>
        <w:tc>
          <w:tcPr>
            <w:tcW w:w="5898" w:type="dxa"/>
          </w:tcPr>
          <w:p w:rsidR="002B7A14" w:rsidRPr="000E1730" w:rsidRDefault="002B7A14" w:rsidP="00570757">
            <w:pPr>
              <w:pStyle w:val="Tabela-zawarto"/>
            </w:pPr>
            <w:r w:rsidRPr="000E1730">
              <w:t>Maksymalna ilość pozycji do przesłania w jednej partii</w:t>
            </w:r>
          </w:p>
        </w:tc>
        <w:tc>
          <w:tcPr>
            <w:tcW w:w="4972" w:type="dxa"/>
            <w:gridSpan w:val="2"/>
          </w:tcPr>
          <w:p w:rsidR="002B7A14" w:rsidRPr="000E1730" w:rsidRDefault="002B7A14" w:rsidP="00570757">
            <w:pPr>
              <w:pStyle w:val="Tabela-zawarto"/>
              <w:jc w:val="center"/>
            </w:pPr>
          </w:p>
        </w:tc>
      </w:tr>
      <w:tr w:rsidR="002B7A14" w:rsidRPr="000E1730" w:rsidTr="00E2085D">
        <w:trPr>
          <w:jc w:val="center"/>
        </w:trPr>
        <w:tc>
          <w:tcPr>
            <w:tcW w:w="579" w:type="dxa"/>
          </w:tcPr>
          <w:p w:rsidR="002B7A14" w:rsidRPr="000E1730" w:rsidRDefault="002B7A14" w:rsidP="00570757">
            <w:pPr>
              <w:pStyle w:val="Tabela-zawarto"/>
            </w:pPr>
          </w:p>
        </w:tc>
        <w:tc>
          <w:tcPr>
            <w:tcW w:w="2817" w:type="dxa"/>
          </w:tcPr>
          <w:p w:rsidR="002B7A14" w:rsidRPr="000E1730" w:rsidRDefault="002B7A14" w:rsidP="00570757">
            <w:pPr>
              <w:pStyle w:val="Tabela-zawarto"/>
            </w:pPr>
            <w:r w:rsidRPr="000E1730">
              <w:t>-   -   MatchedRecords</w:t>
            </w:r>
          </w:p>
        </w:tc>
        <w:tc>
          <w:tcPr>
            <w:tcW w:w="5898" w:type="dxa"/>
          </w:tcPr>
          <w:p w:rsidR="002B7A14" w:rsidRPr="000E1730" w:rsidRDefault="002B7A14" w:rsidP="00570757">
            <w:pPr>
              <w:pStyle w:val="Tabela-zawarto"/>
            </w:pPr>
            <w:r w:rsidRPr="000E1730">
              <w:t>Ilość pozycji  spełniających kryteria wyboru</w:t>
            </w:r>
          </w:p>
        </w:tc>
        <w:tc>
          <w:tcPr>
            <w:tcW w:w="4972" w:type="dxa"/>
            <w:gridSpan w:val="2"/>
          </w:tcPr>
          <w:p w:rsidR="002B7A14" w:rsidRPr="000E1730" w:rsidRDefault="002B7A14" w:rsidP="00570757">
            <w:pPr>
              <w:pStyle w:val="Tabela-zawarto"/>
              <w:jc w:val="center"/>
            </w:pPr>
          </w:p>
        </w:tc>
      </w:tr>
      <w:tr w:rsidR="002B7A14" w:rsidRPr="000E1730" w:rsidTr="00E2085D">
        <w:trPr>
          <w:jc w:val="center"/>
        </w:trPr>
        <w:tc>
          <w:tcPr>
            <w:tcW w:w="579" w:type="dxa"/>
          </w:tcPr>
          <w:p w:rsidR="002B7A14" w:rsidRPr="000E1730" w:rsidRDefault="002B7A14" w:rsidP="00570757">
            <w:pPr>
              <w:pStyle w:val="Tabela-zawarto"/>
            </w:pPr>
          </w:p>
        </w:tc>
        <w:tc>
          <w:tcPr>
            <w:tcW w:w="2817" w:type="dxa"/>
          </w:tcPr>
          <w:p w:rsidR="002B7A14" w:rsidRPr="000E1730" w:rsidRDefault="002B7A14" w:rsidP="00570757">
            <w:pPr>
              <w:pStyle w:val="Tabela-zawarto"/>
            </w:pPr>
            <w:r w:rsidRPr="000E1730">
              <w:t>-   -   NumberPart</w:t>
            </w:r>
          </w:p>
        </w:tc>
        <w:tc>
          <w:tcPr>
            <w:tcW w:w="5898" w:type="dxa"/>
          </w:tcPr>
          <w:p w:rsidR="002B7A14" w:rsidRPr="000E1730" w:rsidRDefault="002B7A14" w:rsidP="00570757">
            <w:pPr>
              <w:pStyle w:val="Tabela-zawarto"/>
            </w:pPr>
            <w:r w:rsidRPr="000E1730">
              <w:t>Kolejny numer przesłanej partii</w:t>
            </w:r>
          </w:p>
        </w:tc>
        <w:tc>
          <w:tcPr>
            <w:tcW w:w="4972" w:type="dxa"/>
            <w:gridSpan w:val="2"/>
          </w:tcPr>
          <w:p w:rsidR="002B7A14" w:rsidRPr="000E1730" w:rsidRDefault="002B7A14" w:rsidP="00570757">
            <w:pPr>
              <w:pStyle w:val="Tabela-zawarto"/>
              <w:jc w:val="center"/>
            </w:pPr>
          </w:p>
        </w:tc>
      </w:tr>
      <w:tr w:rsidR="002B7A14" w:rsidRPr="000E1730" w:rsidTr="00E2085D">
        <w:trPr>
          <w:jc w:val="center"/>
        </w:trPr>
        <w:tc>
          <w:tcPr>
            <w:tcW w:w="579" w:type="dxa"/>
          </w:tcPr>
          <w:p w:rsidR="002B7A14" w:rsidRPr="000E1730" w:rsidRDefault="002B7A14" w:rsidP="00570757">
            <w:pPr>
              <w:pStyle w:val="Tabela-zawarto"/>
            </w:pPr>
            <w:r w:rsidRPr="000E1730">
              <w:t>H-14</w:t>
            </w:r>
          </w:p>
        </w:tc>
        <w:tc>
          <w:tcPr>
            <w:tcW w:w="2817" w:type="dxa"/>
          </w:tcPr>
          <w:p w:rsidR="002B7A14" w:rsidRPr="000E1730" w:rsidRDefault="002B7A14" w:rsidP="00570757">
            <w:pPr>
              <w:pStyle w:val="Tabela-zawarto"/>
            </w:pPr>
            <w:r w:rsidRPr="000E1730">
              <w:t>-   Deposit</w:t>
            </w:r>
            <w:r>
              <w:t>Offer</w:t>
            </w:r>
            <w:r w:rsidRPr="000E1730">
              <w:t>InquiryCriteria</w:t>
            </w:r>
          </w:p>
        </w:tc>
        <w:tc>
          <w:tcPr>
            <w:tcW w:w="5898" w:type="dxa"/>
          </w:tcPr>
          <w:p w:rsidR="002B7A14" w:rsidRPr="000E1730" w:rsidRDefault="002B7A14" w:rsidP="00824D61">
            <w:pPr>
              <w:pStyle w:val="Tabela-zawarto"/>
            </w:pPr>
            <w:r w:rsidRPr="000E1730">
              <w:t xml:space="preserve">Komponent zawierający kryteria wyboru </w:t>
            </w:r>
            <w:r>
              <w:t>schematów lokat</w:t>
            </w:r>
          </w:p>
        </w:tc>
        <w:tc>
          <w:tcPr>
            <w:tcW w:w="4972" w:type="dxa"/>
            <w:gridSpan w:val="2"/>
          </w:tcPr>
          <w:p w:rsidR="002B7A14" w:rsidRPr="000E1730" w:rsidRDefault="002B7A14" w:rsidP="00570757">
            <w:pPr>
              <w:pStyle w:val="Tabela-zawarto"/>
              <w:jc w:val="center"/>
            </w:pPr>
            <w:r>
              <w:t>Sekcja uzupełniana</w:t>
            </w:r>
            <w:r w:rsidRPr="000E1730">
              <w:t xml:space="preserve"> kryteriami zamieszczonymi w zapytaniu</w:t>
            </w:r>
            <w:r>
              <w:t xml:space="preserve">, </w:t>
            </w:r>
            <w:r w:rsidRPr="000E1730">
              <w:t>gdy CriteriaInclude = True</w:t>
            </w:r>
          </w:p>
        </w:tc>
      </w:tr>
      <w:tr w:rsidR="002B7A14" w:rsidRPr="000E1730" w:rsidTr="00E2085D">
        <w:trPr>
          <w:jc w:val="center"/>
        </w:trPr>
        <w:tc>
          <w:tcPr>
            <w:tcW w:w="579" w:type="dxa"/>
          </w:tcPr>
          <w:p w:rsidR="002B7A14" w:rsidRPr="000E1730" w:rsidRDefault="002B7A14" w:rsidP="00570757">
            <w:pPr>
              <w:pStyle w:val="Tabela-zawarto"/>
            </w:pPr>
          </w:p>
        </w:tc>
        <w:tc>
          <w:tcPr>
            <w:tcW w:w="2817" w:type="dxa"/>
          </w:tcPr>
          <w:p w:rsidR="002B7A14" w:rsidRPr="000E1730" w:rsidRDefault="002B7A14" w:rsidP="00570757">
            <w:pPr>
              <w:pStyle w:val="Tabela-zawarto"/>
              <w:rPr>
                <w:lang w:val="en-US"/>
              </w:rPr>
            </w:pPr>
            <w:r w:rsidRPr="000E1730">
              <w:rPr>
                <w:lang w:val="en-US"/>
              </w:rPr>
              <w:t>-   -   CurrencyIdentificationCode</w:t>
            </w:r>
          </w:p>
        </w:tc>
        <w:tc>
          <w:tcPr>
            <w:tcW w:w="5898" w:type="dxa"/>
          </w:tcPr>
          <w:p w:rsidR="002B7A14" w:rsidRPr="000E1730" w:rsidRDefault="002B7A14" w:rsidP="00570757">
            <w:pPr>
              <w:pStyle w:val="Tabela-zawarto"/>
            </w:pPr>
            <w:r w:rsidRPr="000E1730">
              <w:t>Typ waluty dla lokat</w:t>
            </w:r>
          </w:p>
        </w:tc>
        <w:tc>
          <w:tcPr>
            <w:tcW w:w="4972" w:type="dxa"/>
            <w:gridSpan w:val="2"/>
          </w:tcPr>
          <w:p w:rsidR="002B7A14" w:rsidRPr="000E1730" w:rsidRDefault="002B7A14" w:rsidP="00570757">
            <w:pPr>
              <w:pStyle w:val="Tabela-zawarto"/>
              <w:jc w:val="center"/>
            </w:pPr>
          </w:p>
        </w:tc>
      </w:tr>
      <w:tr w:rsidR="002B7A14" w:rsidRPr="000E1730" w:rsidTr="00E2085D">
        <w:trPr>
          <w:jc w:val="center"/>
        </w:trPr>
        <w:tc>
          <w:tcPr>
            <w:tcW w:w="579" w:type="dxa"/>
          </w:tcPr>
          <w:p w:rsidR="002B7A14" w:rsidRPr="000E1730" w:rsidRDefault="002B7A14" w:rsidP="00570757">
            <w:pPr>
              <w:pStyle w:val="Tabela-zawarto"/>
            </w:pPr>
            <w:r w:rsidRPr="000E1730">
              <w:t>A-10</w:t>
            </w:r>
          </w:p>
        </w:tc>
        <w:tc>
          <w:tcPr>
            <w:tcW w:w="2817" w:type="dxa"/>
          </w:tcPr>
          <w:p w:rsidR="002B7A14" w:rsidRPr="000E1730" w:rsidRDefault="002B7A14" w:rsidP="00570757">
            <w:pPr>
              <w:pStyle w:val="Tabela-zawarto"/>
            </w:pPr>
            <w:r w:rsidRPr="000E1730">
              <w:t>-   -   CustomerAccount</w:t>
            </w:r>
          </w:p>
        </w:tc>
        <w:tc>
          <w:tcPr>
            <w:tcW w:w="5898" w:type="dxa"/>
          </w:tcPr>
          <w:p w:rsidR="002B7A14" w:rsidRPr="000E1730" w:rsidRDefault="002B7A14" w:rsidP="00570757">
            <w:pPr>
              <w:pStyle w:val="Tabela-zawarto"/>
            </w:pPr>
            <w:r w:rsidRPr="000E1730">
              <w:t>Informacje o rachunku klienta</w:t>
            </w:r>
          </w:p>
        </w:tc>
        <w:tc>
          <w:tcPr>
            <w:tcW w:w="4972" w:type="dxa"/>
            <w:gridSpan w:val="2"/>
          </w:tcPr>
          <w:p w:rsidR="002B7A14" w:rsidRPr="000E1730" w:rsidRDefault="002B7A14" w:rsidP="00570757">
            <w:pPr>
              <w:pStyle w:val="Tabela-zawarto"/>
              <w:jc w:val="center"/>
            </w:pPr>
          </w:p>
        </w:tc>
      </w:tr>
      <w:tr w:rsidR="002B7A14" w:rsidRPr="000E1730" w:rsidTr="00E2085D">
        <w:trPr>
          <w:jc w:val="center"/>
        </w:trPr>
        <w:tc>
          <w:tcPr>
            <w:tcW w:w="579" w:type="dxa"/>
          </w:tcPr>
          <w:p w:rsidR="002B7A14" w:rsidRPr="000E1730" w:rsidRDefault="002B7A14" w:rsidP="00570757">
            <w:pPr>
              <w:pStyle w:val="Tabela-zawarto"/>
            </w:pPr>
          </w:p>
        </w:tc>
        <w:tc>
          <w:tcPr>
            <w:tcW w:w="2817" w:type="dxa"/>
          </w:tcPr>
          <w:p w:rsidR="002B7A14" w:rsidRPr="000E1730" w:rsidRDefault="002B7A14" w:rsidP="00570757">
            <w:pPr>
              <w:pStyle w:val="Tabela-zawarto"/>
              <w:rPr>
                <w:lang w:val="en-US"/>
              </w:rPr>
            </w:pPr>
            <w:r w:rsidRPr="000E1730">
              <w:rPr>
                <w:lang w:val="en-US"/>
              </w:rPr>
              <w:t>-   -   -   AccountIdentifier</w:t>
            </w:r>
          </w:p>
        </w:tc>
        <w:tc>
          <w:tcPr>
            <w:tcW w:w="5898" w:type="dxa"/>
          </w:tcPr>
          <w:p w:rsidR="002B7A14" w:rsidRPr="000E1730" w:rsidRDefault="002B7A14" w:rsidP="00570757">
            <w:pPr>
              <w:pStyle w:val="Tabela-zawarto"/>
            </w:pPr>
            <w:r w:rsidRPr="000E1730">
              <w:t>Informacje o rachunku klienta</w:t>
            </w:r>
          </w:p>
        </w:tc>
        <w:tc>
          <w:tcPr>
            <w:tcW w:w="4972" w:type="dxa"/>
            <w:gridSpan w:val="2"/>
          </w:tcPr>
          <w:p w:rsidR="002B7A14" w:rsidRPr="000E1730" w:rsidRDefault="002B7A14" w:rsidP="00570757">
            <w:pPr>
              <w:pStyle w:val="Tabela-zawarto"/>
              <w:jc w:val="center"/>
            </w:pPr>
            <w:r w:rsidRPr="000E1730">
              <w:t>Informacje o rachunku klienta</w:t>
            </w:r>
          </w:p>
        </w:tc>
      </w:tr>
      <w:tr w:rsidR="002B7A14" w:rsidRPr="000E1730" w:rsidTr="00E2085D">
        <w:trPr>
          <w:jc w:val="center"/>
        </w:trPr>
        <w:tc>
          <w:tcPr>
            <w:tcW w:w="579" w:type="dxa"/>
          </w:tcPr>
          <w:p w:rsidR="002B7A14" w:rsidRPr="000E1730" w:rsidRDefault="002B7A14" w:rsidP="00570757">
            <w:pPr>
              <w:pStyle w:val="Tabela-zawarto"/>
              <w:rPr>
                <w:lang w:val="en-US"/>
              </w:rPr>
            </w:pPr>
          </w:p>
        </w:tc>
        <w:tc>
          <w:tcPr>
            <w:tcW w:w="2817" w:type="dxa"/>
          </w:tcPr>
          <w:p w:rsidR="002B7A14" w:rsidRPr="000E1730" w:rsidRDefault="002B7A14" w:rsidP="00570757">
            <w:pPr>
              <w:pStyle w:val="Tabela-zawarto"/>
            </w:pPr>
            <w:r w:rsidRPr="000E1730">
              <w:t>-   -   -   AccountName</w:t>
            </w:r>
          </w:p>
        </w:tc>
        <w:tc>
          <w:tcPr>
            <w:tcW w:w="5898" w:type="dxa"/>
          </w:tcPr>
          <w:p w:rsidR="002B7A14" w:rsidRPr="000E1730" w:rsidRDefault="002B7A14" w:rsidP="00570757">
            <w:pPr>
              <w:pStyle w:val="Tabela-zawarto"/>
            </w:pPr>
            <w:r w:rsidRPr="000E1730">
              <w:t>Numer rachunku</w:t>
            </w:r>
          </w:p>
        </w:tc>
        <w:tc>
          <w:tcPr>
            <w:tcW w:w="4972" w:type="dxa"/>
            <w:gridSpan w:val="2"/>
          </w:tcPr>
          <w:p w:rsidR="002B7A14" w:rsidRPr="000E1730" w:rsidRDefault="002B7A14" w:rsidP="00570757">
            <w:pPr>
              <w:pStyle w:val="Tabela-zawarto"/>
              <w:jc w:val="center"/>
            </w:pPr>
          </w:p>
        </w:tc>
      </w:tr>
      <w:tr w:rsidR="002B7A14" w:rsidRPr="000E1730" w:rsidTr="00E2085D">
        <w:trPr>
          <w:jc w:val="center"/>
        </w:trPr>
        <w:tc>
          <w:tcPr>
            <w:tcW w:w="579" w:type="dxa"/>
          </w:tcPr>
          <w:p w:rsidR="002B7A14" w:rsidRPr="000E1730" w:rsidRDefault="002B7A14" w:rsidP="00570757">
            <w:pPr>
              <w:pStyle w:val="Tabela-zawarto"/>
            </w:pPr>
          </w:p>
        </w:tc>
        <w:tc>
          <w:tcPr>
            <w:tcW w:w="2817" w:type="dxa"/>
          </w:tcPr>
          <w:p w:rsidR="002B7A14" w:rsidRPr="000E1730" w:rsidRDefault="002B7A14" w:rsidP="00570757">
            <w:pPr>
              <w:pStyle w:val="Tabela-zawarto"/>
            </w:pPr>
            <w:r w:rsidRPr="000E1730">
              <w:t>-   -   -   AccountCurrencyCode</w:t>
            </w:r>
          </w:p>
        </w:tc>
        <w:tc>
          <w:tcPr>
            <w:tcW w:w="5898" w:type="dxa"/>
          </w:tcPr>
          <w:p w:rsidR="002B7A14" w:rsidRPr="000E1730" w:rsidRDefault="002B7A14" w:rsidP="00570757">
            <w:pPr>
              <w:pStyle w:val="Tabela-zawarto"/>
            </w:pPr>
            <w:r w:rsidRPr="000E1730">
              <w:t xml:space="preserve">Nazwa rachunku </w:t>
            </w:r>
          </w:p>
        </w:tc>
        <w:tc>
          <w:tcPr>
            <w:tcW w:w="4972" w:type="dxa"/>
            <w:gridSpan w:val="2"/>
          </w:tcPr>
          <w:p w:rsidR="002B7A14" w:rsidRPr="000E1730" w:rsidRDefault="002B7A14" w:rsidP="00570757">
            <w:pPr>
              <w:pStyle w:val="Tabela-zawarto"/>
              <w:jc w:val="center"/>
            </w:pPr>
          </w:p>
        </w:tc>
      </w:tr>
      <w:tr w:rsidR="002B7A14" w:rsidRPr="000E1730" w:rsidTr="00E2085D">
        <w:trPr>
          <w:jc w:val="center"/>
        </w:trPr>
        <w:tc>
          <w:tcPr>
            <w:tcW w:w="579" w:type="dxa"/>
          </w:tcPr>
          <w:p w:rsidR="002B7A14" w:rsidRPr="000E1730" w:rsidRDefault="002B7A14" w:rsidP="00570757">
            <w:pPr>
              <w:pStyle w:val="Tabela-zawarto"/>
            </w:pPr>
          </w:p>
        </w:tc>
        <w:tc>
          <w:tcPr>
            <w:tcW w:w="2817" w:type="dxa"/>
          </w:tcPr>
          <w:p w:rsidR="002B7A14" w:rsidRPr="000E1730" w:rsidRDefault="002B7A14" w:rsidP="00570757">
            <w:pPr>
              <w:pStyle w:val="Tabela-zawarto"/>
              <w:rPr>
                <w:lang w:val="en-US"/>
              </w:rPr>
            </w:pPr>
            <w:r w:rsidRPr="000E1730">
              <w:rPr>
                <w:lang w:val="en-US"/>
              </w:rPr>
              <w:t>-   -   -   AccountType</w:t>
            </w:r>
          </w:p>
        </w:tc>
        <w:tc>
          <w:tcPr>
            <w:tcW w:w="5898" w:type="dxa"/>
          </w:tcPr>
          <w:p w:rsidR="002B7A14" w:rsidRPr="000E1730" w:rsidRDefault="002B7A14" w:rsidP="00570757">
            <w:pPr>
              <w:pStyle w:val="Tabela-zawarto"/>
            </w:pPr>
            <w:r w:rsidRPr="000E1730">
              <w:t>Waluta rachunku</w:t>
            </w:r>
          </w:p>
        </w:tc>
        <w:tc>
          <w:tcPr>
            <w:tcW w:w="4972" w:type="dxa"/>
            <w:gridSpan w:val="2"/>
          </w:tcPr>
          <w:p w:rsidR="002B7A14" w:rsidRPr="000E1730" w:rsidRDefault="002B7A14" w:rsidP="00570757">
            <w:pPr>
              <w:pStyle w:val="Tabela-zawarto"/>
              <w:jc w:val="center"/>
            </w:pPr>
          </w:p>
        </w:tc>
      </w:tr>
      <w:tr w:rsidR="002B7A14" w:rsidRPr="000E1730" w:rsidTr="00E2085D">
        <w:trPr>
          <w:jc w:val="center"/>
        </w:trPr>
        <w:tc>
          <w:tcPr>
            <w:tcW w:w="579" w:type="dxa"/>
          </w:tcPr>
          <w:p w:rsidR="002B7A14" w:rsidRPr="000E1730" w:rsidRDefault="002B7A14" w:rsidP="00570757">
            <w:pPr>
              <w:pStyle w:val="Tabela-zawarto"/>
              <w:rPr>
                <w:rFonts w:cs="Arial"/>
                <w:szCs w:val="16"/>
                <w:lang w:val="en-US"/>
              </w:rPr>
            </w:pPr>
            <w:r w:rsidRPr="000E1730">
              <w:rPr>
                <w:rFonts w:cs="Arial"/>
                <w:szCs w:val="16"/>
                <w:lang w:val="en-US"/>
              </w:rPr>
              <w:t>H-13</w:t>
            </w:r>
          </w:p>
        </w:tc>
        <w:tc>
          <w:tcPr>
            <w:tcW w:w="2817" w:type="dxa"/>
            <w:tcBorders>
              <w:bottom w:val="nil"/>
            </w:tcBorders>
          </w:tcPr>
          <w:p w:rsidR="002B7A14" w:rsidRPr="000E1730" w:rsidRDefault="002B7A14" w:rsidP="00570757">
            <w:pPr>
              <w:pStyle w:val="Tabela-zawarto"/>
              <w:rPr>
                <w:rFonts w:cs="Arial"/>
                <w:szCs w:val="16"/>
              </w:rPr>
            </w:pPr>
            <w:r>
              <w:rPr>
                <w:rFonts w:cs="Arial"/>
                <w:szCs w:val="16"/>
              </w:rPr>
              <w:t xml:space="preserve">-   -   </w:t>
            </w:r>
            <w:r w:rsidRPr="000E1730">
              <w:rPr>
                <w:rFonts w:cs="Arial"/>
                <w:szCs w:val="16"/>
              </w:rPr>
              <w:t>DepositInformation</w:t>
            </w:r>
          </w:p>
        </w:tc>
        <w:tc>
          <w:tcPr>
            <w:tcW w:w="5898" w:type="dxa"/>
          </w:tcPr>
          <w:p w:rsidR="002B7A14" w:rsidRPr="000E1730" w:rsidRDefault="002B7A14" w:rsidP="00570757">
            <w:pPr>
              <w:pStyle w:val="Tabela-zawarto"/>
            </w:pPr>
            <w:r w:rsidRPr="000E1730">
              <w:t>Informacje opisujące daną lokatę</w:t>
            </w:r>
          </w:p>
        </w:tc>
        <w:tc>
          <w:tcPr>
            <w:tcW w:w="4972" w:type="dxa"/>
            <w:gridSpan w:val="2"/>
          </w:tcPr>
          <w:p w:rsidR="002B7A14" w:rsidRPr="000E1730" w:rsidRDefault="002B7A14" w:rsidP="00570757">
            <w:pPr>
              <w:pStyle w:val="FootnoteText"/>
              <w:jc w:val="center"/>
              <w:rPr>
                <w:rFonts w:ascii="Arial" w:hAnsi="Arial" w:cs="Arial"/>
                <w:sz w:val="16"/>
                <w:szCs w:val="16"/>
              </w:rPr>
            </w:pPr>
            <w:r w:rsidRPr="000E1730">
              <w:rPr>
                <w:rFonts w:ascii="Arial" w:hAnsi="Arial" w:cs="Arial"/>
                <w:sz w:val="16"/>
                <w:szCs w:val="16"/>
              </w:rPr>
              <w:fldChar w:fldCharType="begin"/>
            </w:r>
            <w:r w:rsidRPr="000E1730">
              <w:rPr>
                <w:rFonts w:ascii="Arial" w:hAnsi="Arial" w:cs="Arial"/>
                <w:sz w:val="16"/>
                <w:szCs w:val="16"/>
              </w:rPr>
              <w:instrText xml:space="preserve"> DOCVARIABLE DepositInformation \* MERGEFORMAT </w:instrText>
            </w:r>
            <w:r w:rsidRPr="000E1730">
              <w:rPr>
                <w:rFonts w:ascii="Arial" w:hAnsi="Arial" w:cs="Arial"/>
                <w:sz w:val="16"/>
                <w:szCs w:val="16"/>
              </w:rPr>
              <w:fldChar w:fldCharType="end"/>
            </w:r>
          </w:p>
        </w:tc>
      </w:tr>
      <w:tr w:rsidR="002B7A14" w:rsidRPr="000E1730" w:rsidTr="00E2085D">
        <w:trPr>
          <w:jc w:val="center"/>
        </w:trPr>
        <w:tc>
          <w:tcPr>
            <w:tcW w:w="579" w:type="dxa"/>
          </w:tcPr>
          <w:p w:rsidR="002B7A14" w:rsidRPr="000E1730" w:rsidRDefault="002B7A14" w:rsidP="00570757">
            <w:pPr>
              <w:pStyle w:val="Tabela-zawarto"/>
              <w:rPr>
                <w:rFonts w:cs="Arial"/>
                <w:szCs w:val="16"/>
              </w:rPr>
            </w:pPr>
          </w:p>
        </w:tc>
        <w:tc>
          <w:tcPr>
            <w:tcW w:w="2817" w:type="dxa"/>
          </w:tcPr>
          <w:p w:rsidR="002B7A14" w:rsidRPr="000E1730" w:rsidRDefault="002B7A14" w:rsidP="00987772">
            <w:pPr>
              <w:pStyle w:val="Tabela-zawarto"/>
              <w:rPr>
                <w:rFonts w:cs="Arial"/>
                <w:szCs w:val="16"/>
              </w:rPr>
            </w:pPr>
            <w:r w:rsidRPr="000E1730">
              <w:rPr>
                <w:rFonts w:cs="Arial"/>
                <w:szCs w:val="16"/>
              </w:rPr>
              <w:t xml:space="preserve">-   -   -   DepositIdentifier               </w:t>
            </w:r>
          </w:p>
        </w:tc>
        <w:tc>
          <w:tcPr>
            <w:tcW w:w="5898" w:type="dxa"/>
          </w:tcPr>
          <w:p w:rsidR="002B7A14" w:rsidRPr="000E1730" w:rsidRDefault="002B7A14" w:rsidP="00570757">
            <w:pPr>
              <w:pStyle w:val="Tabela-zawarto"/>
            </w:pPr>
            <w:r w:rsidRPr="000E1730">
              <w:t xml:space="preserve">Identyfikator </w:t>
            </w:r>
            <w:r>
              <w:t>produktu lokatowego</w:t>
            </w:r>
            <w:r w:rsidRPr="000E1730">
              <w:t xml:space="preserve"> nadawany przez bank</w:t>
            </w:r>
          </w:p>
        </w:tc>
        <w:tc>
          <w:tcPr>
            <w:tcW w:w="4972" w:type="dxa"/>
            <w:gridSpan w:val="2"/>
          </w:tcPr>
          <w:p w:rsidR="002B7A14" w:rsidRPr="000E1730" w:rsidRDefault="002B7A14" w:rsidP="001166FF">
            <w:pPr>
              <w:pStyle w:val="FootnoteText"/>
              <w:jc w:val="center"/>
              <w:rPr>
                <w:rFonts w:ascii="Arial" w:hAnsi="Arial" w:cs="Arial"/>
                <w:sz w:val="16"/>
                <w:szCs w:val="16"/>
              </w:rPr>
            </w:pPr>
            <w:r>
              <w:rPr>
                <w:rFonts w:ascii="Arial" w:hAnsi="Arial" w:cs="Arial"/>
                <w:sz w:val="16"/>
                <w:szCs w:val="16"/>
              </w:rPr>
              <w:t xml:space="preserve">Kod schematu lokaty </w:t>
            </w:r>
          </w:p>
        </w:tc>
      </w:tr>
      <w:tr w:rsidR="002B7A14" w:rsidRPr="000E1730" w:rsidTr="00E2085D">
        <w:trPr>
          <w:jc w:val="center"/>
        </w:trPr>
        <w:tc>
          <w:tcPr>
            <w:tcW w:w="579" w:type="dxa"/>
            <w:tcBorders>
              <w:bottom w:val="nil"/>
            </w:tcBorders>
          </w:tcPr>
          <w:p w:rsidR="002B7A14" w:rsidRPr="000E1730" w:rsidRDefault="002B7A14" w:rsidP="00570757">
            <w:pPr>
              <w:pStyle w:val="Tabela-zawarto"/>
              <w:rPr>
                <w:rFonts w:cs="Arial"/>
                <w:szCs w:val="16"/>
              </w:rPr>
            </w:pPr>
          </w:p>
        </w:tc>
        <w:tc>
          <w:tcPr>
            <w:tcW w:w="2817" w:type="dxa"/>
            <w:tcBorders>
              <w:bottom w:val="nil"/>
            </w:tcBorders>
          </w:tcPr>
          <w:p w:rsidR="002B7A14" w:rsidRPr="000E1730" w:rsidRDefault="002B7A14" w:rsidP="00987772">
            <w:pPr>
              <w:pStyle w:val="Tabela-zawarto"/>
              <w:rPr>
                <w:rFonts w:cs="Arial"/>
                <w:szCs w:val="16"/>
              </w:rPr>
            </w:pPr>
            <w:r w:rsidRPr="000E1730">
              <w:rPr>
                <w:rFonts w:cs="Arial"/>
                <w:szCs w:val="16"/>
              </w:rPr>
              <w:t xml:space="preserve">-   -   -   DepositType                     </w:t>
            </w:r>
          </w:p>
        </w:tc>
        <w:tc>
          <w:tcPr>
            <w:tcW w:w="5898" w:type="dxa"/>
          </w:tcPr>
          <w:p w:rsidR="002B7A14" w:rsidRPr="000E1730" w:rsidRDefault="002B7A14" w:rsidP="00570757">
            <w:pPr>
              <w:pStyle w:val="Tabela-zawarto"/>
            </w:pPr>
            <w:r w:rsidRPr="000E1730">
              <w:t>Rodzaj lokaty</w:t>
            </w:r>
          </w:p>
        </w:tc>
        <w:tc>
          <w:tcPr>
            <w:tcW w:w="4972" w:type="dxa"/>
            <w:gridSpan w:val="2"/>
          </w:tcPr>
          <w:p w:rsidR="002B7A14" w:rsidRPr="000E1730" w:rsidRDefault="002B7A14" w:rsidP="00570757">
            <w:pPr>
              <w:pStyle w:val="Tabela-zawarto"/>
              <w:jc w:val="center"/>
              <w:rPr>
                <w:rFonts w:cs="Arial"/>
                <w:szCs w:val="16"/>
              </w:rPr>
            </w:pPr>
            <w:r w:rsidRPr="000E1730">
              <w:rPr>
                <w:rFonts w:cs="Arial"/>
                <w:szCs w:val="16"/>
              </w:rPr>
              <w:t>„Terminowa”</w:t>
            </w:r>
          </w:p>
        </w:tc>
      </w:tr>
      <w:tr w:rsidR="002B7A14" w:rsidRPr="000E1730" w:rsidTr="00E2085D">
        <w:trPr>
          <w:jc w:val="center"/>
        </w:trPr>
        <w:tc>
          <w:tcPr>
            <w:tcW w:w="579" w:type="dxa"/>
            <w:tcBorders>
              <w:top w:val="nil"/>
              <w:bottom w:val="nil"/>
            </w:tcBorders>
          </w:tcPr>
          <w:p w:rsidR="002B7A14" w:rsidRPr="000E1730" w:rsidRDefault="002B7A14" w:rsidP="00570757">
            <w:pPr>
              <w:pStyle w:val="Tabela-zawarto"/>
              <w:rPr>
                <w:rFonts w:cs="Arial"/>
                <w:szCs w:val="16"/>
              </w:rPr>
            </w:pPr>
          </w:p>
        </w:tc>
        <w:tc>
          <w:tcPr>
            <w:tcW w:w="2817" w:type="dxa"/>
            <w:tcBorders>
              <w:top w:val="nil"/>
              <w:bottom w:val="nil"/>
            </w:tcBorders>
          </w:tcPr>
          <w:p w:rsidR="002B7A14" w:rsidRPr="000E1730" w:rsidRDefault="002B7A14" w:rsidP="00987772">
            <w:pPr>
              <w:pStyle w:val="Tabela-zawarto"/>
              <w:rPr>
                <w:rFonts w:cs="Arial"/>
                <w:szCs w:val="16"/>
              </w:rPr>
            </w:pPr>
            <w:r w:rsidRPr="000E1730">
              <w:rPr>
                <w:rFonts w:cs="Arial"/>
                <w:szCs w:val="16"/>
              </w:rPr>
              <w:t>-   -   -   DepositPeriod</w:t>
            </w:r>
          </w:p>
        </w:tc>
        <w:tc>
          <w:tcPr>
            <w:tcW w:w="5898" w:type="dxa"/>
          </w:tcPr>
          <w:p w:rsidR="002B7A14" w:rsidRPr="000E1730" w:rsidRDefault="002B7A14" w:rsidP="00570757">
            <w:pPr>
              <w:pStyle w:val="Tabela-zawarto"/>
            </w:pPr>
            <w:r w:rsidRPr="000E1730">
              <w:t>Okres trwania lokaty</w:t>
            </w:r>
          </w:p>
        </w:tc>
        <w:tc>
          <w:tcPr>
            <w:tcW w:w="4972" w:type="dxa"/>
            <w:gridSpan w:val="2"/>
          </w:tcPr>
          <w:p w:rsidR="002B7A14" w:rsidRPr="000E1730" w:rsidRDefault="002B7A14" w:rsidP="00570757">
            <w:pPr>
              <w:pStyle w:val="Tabela-zawarto"/>
              <w:jc w:val="center"/>
              <w:rPr>
                <w:rFonts w:cs="Arial"/>
                <w:szCs w:val="16"/>
              </w:rPr>
            </w:pPr>
            <w:r w:rsidRPr="000E1730">
              <w:rPr>
                <w:rFonts w:cs="Arial"/>
                <w:szCs w:val="16"/>
              </w:rPr>
              <w:t>Ilość dni</w:t>
            </w:r>
            <w:r>
              <w:rPr>
                <w:rFonts w:cs="Arial"/>
                <w:szCs w:val="16"/>
              </w:rPr>
              <w:t>/tygodni/miesięcy/lat</w:t>
            </w:r>
            <w:r w:rsidRPr="000E1730">
              <w:rPr>
                <w:rFonts w:cs="Arial"/>
                <w:szCs w:val="16"/>
              </w:rPr>
              <w:t xml:space="preserve"> trwania lokaty </w:t>
            </w:r>
          </w:p>
        </w:tc>
      </w:tr>
      <w:tr w:rsidR="002B7A14" w:rsidRPr="000E1730" w:rsidTr="00E2085D">
        <w:trPr>
          <w:jc w:val="center"/>
        </w:trPr>
        <w:tc>
          <w:tcPr>
            <w:tcW w:w="579" w:type="dxa"/>
            <w:tcBorders>
              <w:top w:val="nil"/>
              <w:bottom w:val="nil"/>
            </w:tcBorders>
          </w:tcPr>
          <w:p w:rsidR="002B7A14" w:rsidRPr="000E1730" w:rsidRDefault="002B7A14" w:rsidP="00570757">
            <w:pPr>
              <w:pStyle w:val="Tabela-zawarto"/>
              <w:rPr>
                <w:rFonts w:cs="Arial"/>
                <w:szCs w:val="16"/>
              </w:rPr>
            </w:pPr>
          </w:p>
        </w:tc>
        <w:tc>
          <w:tcPr>
            <w:tcW w:w="2817" w:type="dxa"/>
            <w:tcBorders>
              <w:top w:val="nil"/>
              <w:bottom w:val="nil"/>
            </w:tcBorders>
          </w:tcPr>
          <w:p w:rsidR="002B7A14" w:rsidRPr="000E1730" w:rsidRDefault="002B7A14" w:rsidP="00987772">
            <w:pPr>
              <w:pStyle w:val="Tabela-zawarto"/>
              <w:rPr>
                <w:rFonts w:cs="Arial"/>
                <w:szCs w:val="16"/>
              </w:rPr>
            </w:pPr>
            <w:r w:rsidRPr="000E1730">
              <w:rPr>
                <w:rFonts w:cs="Arial"/>
                <w:szCs w:val="16"/>
              </w:rPr>
              <w:t>-   -   -   DepositName</w:t>
            </w:r>
          </w:p>
        </w:tc>
        <w:tc>
          <w:tcPr>
            <w:tcW w:w="5898" w:type="dxa"/>
          </w:tcPr>
          <w:p w:rsidR="002B7A14" w:rsidRPr="000E1730" w:rsidRDefault="002B7A14" w:rsidP="00570757">
            <w:pPr>
              <w:pStyle w:val="Tabela-zawarto"/>
            </w:pPr>
            <w:r w:rsidRPr="000E1730">
              <w:t>Nazwa lokaty</w:t>
            </w:r>
          </w:p>
        </w:tc>
        <w:tc>
          <w:tcPr>
            <w:tcW w:w="4972" w:type="dxa"/>
            <w:gridSpan w:val="2"/>
          </w:tcPr>
          <w:p w:rsidR="002B7A14" w:rsidRPr="000E1730" w:rsidRDefault="002B7A14" w:rsidP="00F66568">
            <w:pPr>
              <w:pStyle w:val="Tabela-zawarto"/>
              <w:jc w:val="center"/>
              <w:rPr>
                <w:rFonts w:cs="Arial"/>
                <w:szCs w:val="16"/>
              </w:rPr>
            </w:pPr>
          </w:p>
        </w:tc>
      </w:tr>
      <w:tr w:rsidR="002B7A14" w:rsidRPr="000E1730" w:rsidTr="00E2085D">
        <w:trPr>
          <w:jc w:val="center"/>
        </w:trPr>
        <w:tc>
          <w:tcPr>
            <w:tcW w:w="579" w:type="dxa"/>
            <w:tcBorders>
              <w:top w:val="nil"/>
            </w:tcBorders>
          </w:tcPr>
          <w:p w:rsidR="002B7A14" w:rsidRPr="000E1730" w:rsidRDefault="002B7A14" w:rsidP="00570757">
            <w:pPr>
              <w:pStyle w:val="Tabela-zawarto"/>
              <w:rPr>
                <w:rFonts w:cs="Arial"/>
                <w:szCs w:val="16"/>
              </w:rPr>
            </w:pPr>
          </w:p>
        </w:tc>
        <w:tc>
          <w:tcPr>
            <w:tcW w:w="2817" w:type="dxa"/>
            <w:tcBorders>
              <w:top w:val="nil"/>
            </w:tcBorders>
          </w:tcPr>
          <w:p w:rsidR="002B7A14" w:rsidRPr="000E1730" w:rsidRDefault="002B7A14" w:rsidP="00987772">
            <w:pPr>
              <w:pStyle w:val="Tabela-zawarto"/>
              <w:rPr>
                <w:rFonts w:cs="Arial"/>
                <w:szCs w:val="16"/>
              </w:rPr>
            </w:pPr>
            <w:r w:rsidRPr="000E1730">
              <w:rPr>
                <w:rFonts w:cs="Arial"/>
                <w:szCs w:val="16"/>
              </w:rPr>
              <w:t>-   -   -   DepositInterestRateType</w:t>
            </w:r>
          </w:p>
        </w:tc>
        <w:tc>
          <w:tcPr>
            <w:tcW w:w="5898" w:type="dxa"/>
          </w:tcPr>
          <w:p w:rsidR="002B7A14" w:rsidRPr="000E1730" w:rsidRDefault="002B7A14" w:rsidP="00570757">
            <w:pPr>
              <w:pStyle w:val="Tabela-zawarto"/>
            </w:pPr>
            <w:r w:rsidRPr="000E1730">
              <w:t>Rodzaj oprocentowania</w:t>
            </w:r>
          </w:p>
        </w:tc>
        <w:tc>
          <w:tcPr>
            <w:tcW w:w="4972" w:type="dxa"/>
            <w:gridSpan w:val="2"/>
          </w:tcPr>
          <w:p w:rsidR="002B7A14" w:rsidRPr="000E1730" w:rsidRDefault="002B7A14" w:rsidP="00570757">
            <w:pPr>
              <w:pStyle w:val="FootnoteText"/>
              <w:jc w:val="center"/>
              <w:rPr>
                <w:rFonts w:ascii="Arial" w:hAnsi="Arial" w:cs="Arial"/>
                <w:sz w:val="16"/>
                <w:szCs w:val="16"/>
              </w:rPr>
            </w:pPr>
            <w:r w:rsidRPr="000E1730">
              <w:rPr>
                <w:rFonts w:ascii="Arial" w:hAnsi="Arial" w:cs="Arial"/>
                <w:sz w:val="16"/>
                <w:szCs w:val="16"/>
              </w:rPr>
              <w:t>Rodzaj oprocentowania</w:t>
            </w:r>
          </w:p>
        </w:tc>
      </w:tr>
      <w:tr w:rsidR="002B7A14" w:rsidRPr="000E1730" w:rsidTr="00E2085D">
        <w:trPr>
          <w:jc w:val="center"/>
        </w:trPr>
        <w:tc>
          <w:tcPr>
            <w:tcW w:w="579" w:type="dxa"/>
          </w:tcPr>
          <w:p w:rsidR="002B7A14" w:rsidRPr="000E1730" w:rsidRDefault="002B7A14" w:rsidP="00570757">
            <w:pPr>
              <w:pStyle w:val="Tabela-zawarto"/>
              <w:rPr>
                <w:rFonts w:cs="Arial"/>
                <w:szCs w:val="16"/>
              </w:rPr>
            </w:pPr>
          </w:p>
        </w:tc>
        <w:tc>
          <w:tcPr>
            <w:tcW w:w="2817" w:type="dxa"/>
          </w:tcPr>
          <w:p w:rsidR="002B7A14" w:rsidRPr="000E1730" w:rsidRDefault="002B7A14" w:rsidP="00987772">
            <w:pPr>
              <w:pStyle w:val="Tabela-zawarto"/>
              <w:rPr>
                <w:rFonts w:cs="Arial"/>
                <w:szCs w:val="16"/>
              </w:rPr>
            </w:pPr>
            <w:r w:rsidRPr="000E1730">
              <w:rPr>
                <w:rFonts w:cs="Arial"/>
                <w:szCs w:val="16"/>
              </w:rPr>
              <w:t>-   -   -   DepositInterestRate</w:t>
            </w:r>
          </w:p>
        </w:tc>
        <w:tc>
          <w:tcPr>
            <w:tcW w:w="5898" w:type="dxa"/>
          </w:tcPr>
          <w:p w:rsidR="002B7A14" w:rsidRPr="000E1730" w:rsidRDefault="002B7A14" w:rsidP="00570757">
            <w:pPr>
              <w:pStyle w:val="Tabela-zawarto"/>
            </w:pPr>
            <w:r w:rsidRPr="000E1730">
              <w:t>Wysokość oprocentowania</w:t>
            </w:r>
          </w:p>
        </w:tc>
        <w:tc>
          <w:tcPr>
            <w:tcW w:w="4972" w:type="dxa"/>
            <w:gridSpan w:val="2"/>
          </w:tcPr>
          <w:p w:rsidR="002B7A14" w:rsidRPr="000E1730" w:rsidRDefault="002B7A14" w:rsidP="00570757">
            <w:pPr>
              <w:pStyle w:val="FootnoteText"/>
              <w:jc w:val="center"/>
              <w:rPr>
                <w:rFonts w:ascii="Arial" w:hAnsi="Arial" w:cs="Arial"/>
                <w:sz w:val="16"/>
                <w:szCs w:val="16"/>
              </w:rPr>
            </w:pPr>
          </w:p>
        </w:tc>
      </w:tr>
      <w:tr w:rsidR="002B7A14" w:rsidRPr="000E1730" w:rsidTr="00E2085D">
        <w:trPr>
          <w:jc w:val="center"/>
        </w:trPr>
        <w:tc>
          <w:tcPr>
            <w:tcW w:w="579" w:type="dxa"/>
          </w:tcPr>
          <w:p w:rsidR="002B7A14" w:rsidRPr="000E1730" w:rsidRDefault="002B7A14" w:rsidP="00570757">
            <w:pPr>
              <w:pStyle w:val="Tabela-zawarto"/>
              <w:rPr>
                <w:rFonts w:cs="Arial"/>
                <w:szCs w:val="16"/>
              </w:rPr>
            </w:pPr>
          </w:p>
        </w:tc>
        <w:tc>
          <w:tcPr>
            <w:tcW w:w="2817" w:type="dxa"/>
          </w:tcPr>
          <w:p w:rsidR="002B7A14" w:rsidRPr="000E1730" w:rsidRDefault="002B7A14" w:rsidP="00987772">
            <w:pPr>
              <w:pStyle w:val="Tabela-zawarto"/>
              <w:rPr>
                <w:rFonts w:cs="Arial"/>
                <w:szCs w:val="16"/>
              </w:rPr>
            </w:pPr>
            <w:r w:rsidRPr="000E1730">
              <w:rPr>
                <w:rFonts w:cs="Arial"/>
                <w:szCs w:val="16"/>
              </w:rPr>
              <w:t>-   -   -   InterestCapitalization</w:t>
            </w:r>
          </w:p>
        </w:tc>
        <w:tc>
          <w:tcPr>
            <w:tcW w:w="5898" w:type="dxa"/>
          </w:tcPr>
          <w:p w:rsidR="002B7A14" w:rsidRPr="000E1730" w:rsidRDefault="002B7A14" w:rsidP="00570757">
            <w:pPr>
              <w:pStyle w:val="Tabela-zawarto"/>
            </w:pPr>
            <w:r w:rsidRPr="000E1730">
              <w:t>Kapitalizacja odsetek</w:t>
            </w:r>
          </w:p>
        </w:tc>
        <w:tc>
          <w:tcPr>
            <w:tcW w:w="4972" w:type="dxa"/>
            <w:gridSpan w:val="2"/>
          </w:tcPr>
          <w:p w:rsidR="002B7A14" w:rsidRPr="000E1730" w:rsidRDefault="002B7A14" w:rsidP="00570757">
            <w:pPr>
              <w:pStyle w:val="FootnoteText"/>
              <w:jc w:val="center"/>
            </w:pPr>
          </w:p>
        </w:tc>
      </w:tr>
      <w:tr w:rsidR="002B7A14" w:rsidRPr="000E1730" w:rsidTr="00E2085D">
        <w:trPr>
          <w:jc w:val="center"/>
        </w:trPr>
        <w:tc>
          <w:tcPr>
            <w:tcW w:w="579" w:type="dxa"/>
          </w:tcPr>
          <w:p w:rsidR="002B7A14" w:rsidRPr="000E1730" w:rsidRDefault="002B7A14" w:rsidP="00570757">
            <w:pPr>
              <w:pStyle w:val="Tabela-zawarto"/>
              <w:rPr>
                <w:rFonts w:cs="Arial"/>
                <w:szCs w:val="16"/>
              </w:rPr>
            </w:pPr>
          </w:p>
        </w:tc>
        <w:tc>
          <w:tcPr>
            <w:tcW w:w="2817" w:type="dxa"/>
          </w:tcPr>
          <w:p w:rsidR="002B7A14" w:rsidRPr="000E1730" w:rsidRDefault="002B7A14" w:rsidP="00987772">
            <w:pPr>
              <w:pStyle w:val="Tabela-zawarto"/>
              <w:rPr>
                <w:rFonts w:cs="Arial"/>
                <w:szCs w:val="16"/>
              </w:rPr>
            </w:pPr>
            <w:r w:rsidRPr="000E1730">
              <w:rPr>
                <w:rFonts w:cs="Arial"/>
                <w:szCs w:val="16"/>
              </w:rPr>
              <w:t>-   -   -   DepositRenewable</w:t>
            </w:r>
          </w:p>
        </w:tc>
        <w:tc>
          <w:tcPr>
            <w:tcW w:w="5898" w:type="dxa"/>
          </w:tcPr>
          <w:p w:rsidR="002B7A14" w:rsidRPr="000E1730" w:rsidRDefault="002B7A14" w:rsidP="00570757">
            <w:pPr>
              <w:pStyle w:val="Tabela-zawarto"/>
            </w:pPr>
            <w:r w:rsidRPr="000E1730">
              <w:t>Odnawialność lokaty</w:t>
            </w:r>
          </w:p>
        </w:tc>
        <w:tc>
          <w:tcPr>
            <w:tcW w:w="4972" w:type="dxa"/>
            <w:gridSpan w:val="2"/>
          </w:tcPr>
          <w:p w:rsidR="002B7A14" w:rsidRPr="00CE5546" w:rsidRDefault="002B7A14" w:rsidP="00570757">
            <w:pPr>
              <w:pStyle w:val="FootnoteText"/>
              <w:jc w:val="center"/>
              <w:rPr>
                <w:rFonts w:ascii="Arial" w:hAnsi="Arial" w:cs="Arial"/>
                <w:sz w:val="16"/>
                <w:szCs w:val="16"/>
              </w:rPr>
            </w:pPr>
            <w:r w:rsidRPr="00CE5546">
              <w:rPr>
                <w:rFonts w:ascii="Arial" w:hAnsi="Arial" w:cs="Arial"/>
                <w:sz w:val="16"/>
                <w:szCs w:val="16"/>
              </w:rPr>
              <w:t xml:space="preserve">Informacja o tym czy </w:t>
            </w:r>
            <w:r>
              <w:rPr>
                <w:rFonts w:ascii="Arial" w:hAnsi="Arial" w:cs="Arial"/>
                <w:sz w:val="16"/>
                <w:szCs w:val="16"/>
              </w:rPr>
              <w:t>może zostać</w:t>
            </w:r>
            <w:r w:rsidRPr="00CE5546">
              <w:rPr>
                <w:rFonts w:ascii="Arial" w:hAnsi="Arial" w:cs="Arial"/>
                <w:sz w:val="16"/>
                <w:szCs w:val="16"/>
              </w:rPr>
              <w:t xml:space="preserve"> założona lokata odnawialna</w:t>
            </w:r>
          </w:p>
        </w:tc>
      </w:tr>
      <w:tr w:rsidR="002B7A14" w:rsidRPr="000E1730" w:rsidTr="00E2085D">
        <w:trPr>
          <w:jc w:val="center"/>
        </w:trPr>
        <w:tc>
          <w:tcPr>
            <w:tcW w:w="579" w:type="dxa"/>
          </w:tcPr>
          <w:p w:rsidR="002B7A14" w:rsidRPr="000E1730" w:rsidRDefault="002B7A14" w:rsidP="00570757">
            <w:pPr>
              <w:pStyle w:val="Tabela-zawarto"/>
              <w:rPr>
                <w:rFonts w:cs="Arial"/>
                <w:szCs w:val="16"/>
              </w:rPr>
            </w:pPr>
          </w:p>
        </w:tc>
        <w:tc>
          <w:tcPr>
            <w:tcW w:w="2817" w:type="dxa"/>
          </w:tcPr>
          <w:p w:rsidR="002B7A14" w:rsidRPr="000E1730" w:rsidRDefault="002B7A14" w:rsidP="00987772">
            <w:pPr>
              <w:pStyle w:val="Tabela-zawarto"/>
              <w:rPr>
                <w:rFonts w:cs="Arial"/>
                <w:szCs w:val="16"/>
                <w:lang w:val="en-US"/>
              </w:rPr>
            </w:pPr>
            <w:r w:rsidRPr="000E1730">
              <w:rPr>
                <w:rFonts w:cs="Arial"/>
                <w:szCs w:val="16"/>
                <w:lang w:val="en-US"/>
              </w:rPr>
              <w:t>-   -   -   CurrencyIdentificationCode</w:t>
            </w:r>
          </w:p>
        </w:tc>
        <w:tc>
          <w:tcPr>
            <w:tcW w:w="5898" w:type="dxa"/>
          </w:tcPr>
          <w:p w:rsidR="002B7A14" w:rsidRPr="000E1730" w:rsidRDefault="002B7A14" w:rsidP="00570757">
            <w:pPr>
              <w:pStyle w:val="Tabela-zawarto"/>
            </w:pPr>
            <w:r w:rsidRPr="000E1730">
              <w:t>Typ waluty dla lokat</w:t>
            </w:r>
          </w:p>
        </w:tc>
        <w:tc>
          <w:tcPr>
            <w:tcW w:w="4972" w:type="dxa"/>
            <w:gridSpan w:val="2"/>
          </w:tcPr>
          <w:p w:rsidR="002B7A14" w:rsidRPr="00CE5546" w:rsidRDefault="002B7A14" w:rsidP="00570757">
            <w:pPr>
              <w:pStyle w:val="FootnoteText"/>
              <w:jc w:val="center"/>
              <w:rPr>
                <w:rFonts w:ascii="Arial" w:hAnsi="Arial" w:cs="Arial"/>
                <w:sz w:val="16"/>
                <w:szCs w:val="16"/>
              </w:rPr>
            </w:pPr>
            <w:r>
              <w:rPr>
                <w:rFonts w:ascii="Arial" w:hAnsi="Arial" w:cs="Arial"/>
                <w:sz w:val="16"/>
                <w:szCs w:val="16"/>
              </w:rPr>
              <w:t>Dopuszczalna waluta lokaty</w:t>
            </w:r>
          </w:p>
        </w:tc>
      </w:tr>
      <w:tr w:rsidR="002B7A14" w:rsidRPr="000E1730" w:rsidTr="00E2085D">
        <w:trPr>
          <w:jc w:val="center"/>
        </w:trPr>
        <w:tc>
          <w:tcPr>
            <w:tcW w:w="579" w:type="dxa"/>
          </w:tcPr>
          <w:p w:rsidR="002B7A14" w:rsidRPr="000E1730" w:rsidRDefault="002B7A14" w:rsidP="00570757">
            <w:pPr>
              <w:pStyle w:val="Tabela-zawarto"/>
              <w:rPr>
                <w:rFonts w:cs="Arial"/>
                <w:szCs w:val="16"/>
                <w:lang w:val="en-US"/>
              </w:rPr>
            </w:pPr>
          </w:p>
        </w:tc>
        <w:tc>
          <w:tcPr>
            <w:tcW w:w="2817" w:type="dxa"/>
          </w:tcPr>
          <w:p w:rsidR="002B7A14" w:rsidRPr="000E1730" w:rsidRDefault="002B7A14" w:rsidP="00987772">
            <w:pPr>
              <w:pStyle w:val="Tabela-zawarto"/>
              <w:rPr>
                <w:rFonts w:cs="Arial"/>
                <w:szCs w:val="16"/>
              </w:rPr>
            </w:pPr>
            <w:r w:rsidRPr="000E1730">
              <w:rPr>
                <w:rFonts w:cs="Arial"/>
                <w:szCs w:val="16"/>
              </w:rPr>
              <w:t>-   -   -   MinDepositAmount</w:t>
            </w:r>
          </w:p>
        </w:tc>
        <w:tc>
          <w:tcPr>
            <w:tcW w:w="5898" w:type="dxa"/>
          </w:tcPr>
          <w:p w:rsidR="002B7A14" w:rsidRPr="000E1730" w:rsidRDefault="002B7A14" w:rsidP="00570757">
            <w:pPr>
              <w:pStyle w:val="Tabela-zawarto"/>
            </w:pPr>
            <w:r w:rsidRPr="000E1730">
              <w:t>Minimalna kwota wpłaty</w:t>
            </w:r>
          </w:p>
        </w:tc>
        <w:tc>
          <w:tcPr>
            <w:tcW w:w="4972" w:type="dxa"/>
            <w:gridSpan w:val="2"/>
          </w:tcPr>
          <w:p w:rsidR="002B7A14" w:rsidRPr="00CE5546" w:rsidRDefault="002B7A14" w:rsidP="00570757">
            <w:pPr>
              <w:pStyle w:val="FootnoteText"/>
              <w:jc w:val="center"/>
              <w:rPr>
                <w:rFonts w:ascii="Arial" w:hAnsi="Arial" w:cs="Arial"/>
                <w:sz w:val="16"/>
                <w:szCs w:val="16"/>
              </w:rPr>
            </w:pPr>
          </w:p>
        </w:tc>
      </w:tr>
      <w:tr w:rsidR="002B7A14" w:rsidRPr="000E1730" w:rsidTr="00E2085D">
        <w:trPr>
          <w:jc w:val="center"/>
        </w:trPr>
        <w:tc>
          <w:tcPr>
            <w:tcW w:w="579" w:type="dxa"/>
          </w:tcPr>
          <w:p w:rsidR="002B7A14" w:rsidRPr="000E1730" w:rsidRDefault="002B7A14" w:rsidP="00570757">
            <w:pPr>
              <w:pStyle w:val="Tabela-zawarto"/>
              <w:rPr>
                <w:rFonts w:cs="Arial"/>
                <w:szCs w:val="16"/>
              </w:rPr>
            </w:pPr>
          </w:p>
        </w:tc>
        <w:tc>
          <w:tcPr>
            <w:tcW w:w="2817" w:type="dxa"/>
          </w:tcPr>
          <w:p w:rsidR="002B7A14" w:rsidRPr="000E1730" w:rsidRDefault="002B7A14" w:rsidP="00987772">
            <w:pPr>
              <w:pStyle w:val="Tabela-zawarto"/>
              <w:rPr>
                <w:rFonts w:cs="Arial"/>
                <w:szCs w:val="16"/>
              </w:rPr>
            </w:pPr>
            <w:r w:rsidRPr="000E1730">
              <w:rPr>
                <w:rFonts w:cs="Arial"/>
                <w:szCs w:val="16"/>
              </w:rPr>
              <w:t>-   -   -   Description</w:t>
            </w:r>
          </w:p>
        </w:tc>
        <w:tc>
          <w:tcPr>
            <w:tcW w:w="5898" w:type="dxa"/>
          </w:tcPr>
          <w:p w:rsidR="002B7A14" w:rsidRPr="000E1730" w:rsidRDefault="002B7A14" w:rsidP="00F66568">
            <w:pPr>
              <w:pStyle w:val="Tabela-zawarto"/>
            </w:pPr>
            <w:r w:rsidRPr="000E1730">
              <w:t xml:space="preserve">Dodatkowe informacje o </w:t>
            </w:r>
            <w:r>
              <w:t>dostępnych lokatach</w:t>
            </w:r>
          </w:p>
        </w:tc>
        <w:tc>
          <w:tcPr>
            <w:tcW w:w="4972" w:type="dxa"/>
            <w:gridSpan w:val="2"/>
          </w:tcPr>
          <w:p w:rsidR="002B7A14" w:rsidRPr="000E1730" w:rsidRDefault="002B7A14" w:rsidP="00F66568">
            <w:pPr>
              <w:pStyle w:val="Tabela-zawarto"/>
              <w:jc w:val="center"/>
              <w:rPr>
                <w:rFonts w:cs="Arial"/>
                <w:szCs w:val="16"/>
              </w:rPr>
            </w:pPr>
            <w:r>
              <w:rPr>
                <w:rFonts w:cs="Arial"/>
                <w:szCs w:val="16"/>
              </w:rPr>
              <w:t>Opis produktu lokatowego</w:t>
            </w:r>
          </w:p>
        </w:tc>
      </w:tr>
      <w:tr w:rsidR="002B7A14" w:rsidRPr="000E1730" w:rsidTr="00E2085D">
        <w:trPr>
          <w:jc w:val="center"/>
        </w:trPr>
        <w:tc>
          <w:tcPr>
            <w:tcW w:w="579" w:type="dxa"/>
          </w:tcPr>
          <w:p w:rsidR="002B7A14" w:rsidRPr="000E1730" w:rsidRDefault="002B7A14" w:rsidP="00570757">
            <w:pPr>
              <w:pStyle w:val="Tabela-zawarto"/>
              <w:rPr>
                <w:rFonts w:cs="Arial"/>
                <w:szCs w:val="16"/>
              </w:rPr>
            </w:pPr>
            <w:r>
              <w:rPr>
                <w:rFonts w:cs="Arial"/>
                <w:szCs w:val="16"/>
              </w:rPr>
              <w:t>H-17</w:t>
            </w:r>
          </w:p>
        </w:tc>
        <w:tc>
          <w:tcPr>
            <w:tcW w:w="2817" w:type="dxa"/>
          </w:tcPr>
          <w:p w:rsidR="002B7A14" w:rsidRPr="000E1730" w:rsidRDefault="002B7A14" w:rsidP="001166FF">
            <w:pPr>
              <w:pStyle w:val="Tabela-zawarto"/>
              <w:rPr>
                <w:rFonts w:cs="Arial"/>
                <w:szCs w:val="16"/>
              </w:rPr>
            </w:pPr>
            <w:r w:rsidRPr="000E1730">
              <w:rPr>
                <w:rFonts w:cs="Arial"/>
                <w:szCs w:val="16"/>
              </w:rPr>
              <w:t xml:space="preserve">-   -   </w:t>
            </w:r>
            <w:r w:rsidRPr="00F66568">
              <w:rPr>
                <w:rFonts w:cs="Arial"/>
                <w:szCs w:val="16"/>
              </w:rPr>
              <w:t>DepositInterestInformation</w:t>
            </w:r>
          </w:p>
        </w:tc>
        <w:tc>
          <w:tcPr>
            <w:tcW w:w="5898" w:type="dxa"/>
          </w:tcPr>
          <w:p w:rsidR="002B7A14" w:rsidRPr="000E1730" w:rsidRDefault="002B7A14" w:rsidP="00570757">
            <w:pPr>
              <w:pStyle w:val="Tabela-zawarto"/>
            </w:pPr>
            <w:r>
              <w:t>Informacja o oprocentowaniach dla danego produktu z oferty lokat</w:t>
            </w:r>
          </w:p>
        </w:tc>
        <w:tc>
          <w:tcPr>
            <w:tcW w:w="4972" w:type="dxa"/>
            <w:gridSpan w:val="2"/>
          </w:tcPr>
          <w:p w:rsidR="002B7A14" w:rsidRPr="00CE5546" w:rsidRDefault="002B7A14" w:rsidP="00570757">
            <w:pPr>
              <w:pStyle w:val="FootnoteText"/>
              <w:jc w:val="center"/>
              <w:rPr>
                <w:rFonts w:ascii="Arial" w:hAnsi="Arial" w:cs="Arial"/>
                <w:sz w:val="16"/>
                <w:szCs w:val="16"/>
              </w:rPr>
            </w:pPr>
          </w:p>
        </w:tc>
      </w:tr>
      <w:tr w:rsidR="002B7A14" w:rsidRPr="000E1730" w:rsidTr="00E2085D">
        <w:trPr>
          <w:jc w:val="center"/>
        </w:trPr>
        <w:tc>
          <w:tcPr>
            <w:tcW w:w="579" w:type="dxa"/>
          </w:tcPr>
          <w:p w:rsidR="002B7A14" w:rsidRPr="000E1730" w:rsidRDefault="002B7A14" w:rsidP="00570757">
            <w:pPr>
              <w:pStyle w:val="Tabela-zawarto"/>
              <w:rPr>
                <w:rFonts w:cs="Arial"/>
                <w:szCs w:val="16"/>
              </w:rPr>
            </w:pPr>
          </w:p>
        </w:tc>
        <w:tc>
          <w:tcPr>
            <w:tcW w:w="2817" w:type="dxa"/>
          </w:tcPr>
          <w:p w:rsidR="002B7A14" w:rsidRPr="00F66568" w:rsidRDefault="002B7A14" w:rsidP="00987772">
            <w:pPr>
              <w:pStyle w:val="Tabela-zawarto"/>
              <w:rPr>
                <w:rFonts w:cs="Arial"/>
                <w:szCs w:val="16"/>
              </w:rPr>
            </w:pPr>
            <w:r w:rsidRPr="000E1730">
              <w:rPr>
                <w:rFonts w:cs="Arial"/>
                <w:szCs w:val="16"/>
              </w:rPr>
              <w:t xml:space="preserve">-   -   -   </w:t>
            </w:r>
            <w:r w:rsidRPr="00F66568">
              <w:rPr>
                <w:rFonts w:cs="Arial"/>
                <w:szCs w:val="16"/>
              </w:rPr>
              <w:t>InterestRateIdentifier</w:t>
            </w:r>
          </w:p>
        </w:tc>
        <w:tc>
          <w:tcPr>
            <w:tcW w:w="5898" w:type="dxa"/>
          </w:tcPr>
          <w:p w:rsidR="002B7A14" w:rsidRPr="000E1730" w:rsidRDefault="002B7A14" w:rsidP="00570757">
            <w:pPr>
              <w:pStyle w:val="Tabela-zawarto"/>
            </w:pPr>
            <w:r>
              <w:t>Identyfikator oprocentowania</w:t>
            </w:r>
          </w:p>
        </w:tc>
        <w:tc>
          <w:tcPr>
            <w:tcW w:w="4972" w:type="dxa"/>
            <w:gridSpan w:val="2"/>
          </w:tcPr>
          <w:p w:rsidR="002B7A14" w:rsidRPr="001166FF" w:rsidRDefault="002B7A14" w:rsidP="001166FF">
            <w:pPr>
              <w:pStyle w:val="Tabela-zawarto"/>
              <w:jc w:val="center"/>
              <w:rPr>
                <w:rFonts w:cs="Arial"/>
                <w:szCs w:val="16"/>
              </w:rPr>
            </w:pPr>
            <w:r w:rsidRPr="001166FF">
              <w:rPr>
                <w:rFonts w:cs="Arial"/>
                <w:szCs w:val="16"/>
              </w:rPr>
              <w:t>Identyfikator oprocentowania</w:t>
            </w:r>
          </w:p>
        </w:tc>
      </w:tr>
      <w:tr w:rsidR="002B7A14" w:rsidRPr="000E1730" w:rsidTr="00E2085D">
        <w:trPr>
          <w:jc w:val="center"/>
        </w:trPr>
        <w:tc>
          <w:tcPr>
            <w:tcW w:w="579" w:type="dxa"/>
          </w:tcPr>
          <w:p w:rsidR="002B7A14" w:rsidRPr="000E1730" w:rsidRDefault="002B7A14" w:rsidP="00570757">
            <w:pPr>
              <w:pStyle w:val="Tabela-zawarto"/>
              <w:rPr>
                <w:rFonts w:cs="Arial"/>
                <w:szCs w:val="16"/>
              </w:rPr>
            </w:pPr>
          </w:p>
        </w:tc>
        <w:tc>
          <w:tcPr>
            <w:tcW w:w="2817" w:type="dxa"/>
          </w:tcPr>
          <w:p w:rsidR="002B7A14" w:rsidRPr="00F66568" w:rsidRDefault="002B7A14" w:rsidP="00987772">
            <w:pPr>
              <w:pStyle w:val="Tabela-zawarto"/>
              <w:rPr>
                <w:rFonts w:cs="Arial"/>
                <w:szCs w:val="16"/>
              </w:rPr>
            </w:pPr>
            <w:r w:rsidRPr="000E1730">
              <w:rPr>
                <w:rFonts w:cs="Arial"/>
                <w:szCs w:val="16"/>
              </w:rPr>
              <w:t xml:space="preserve">-   -   -   </w:t>
            </w:r>
            <w:r w:rsidRPr="00F66568">
              <w:rPr>
                <w:rFonts w:cs="Arial"/>
                <w:szCs w:val="16"/>
              </w:rPr>
              <w:t>InterestRateIdentifierType</w:t>
            </w:r>
          </w:p>
        </w:tc>
        <w:tc>
          <w:tcPr>
            <w:tcW w:w="5898" w:type="dxa"/>
          </w:tcPr>
          <w:p w:rsidR="002B7A14" w:rsidRPr="000E1730" w:rsidRDefault="002B7A14" w:rsidP="00570757">
            <w:pPr>
              <w:pStyle w:val="Tabela-zawarto"/>
            </w:pPr>
            <w:r>
              <w:t>Rodzaj oprocentowania</w:t>
            </w:r>
          </w:p>
        </w:tc>
        <w:tc>
          <w:tcPr>
            <w:tcW w:w="4972" w:type="dxa"/>
            <w:gridSpan w:val="2"/>
          </w:tcPr>
          <w:p w:rsidR="002B7A14" w:rsidRPr="001166FF" w:rsidRDefault="002B7A14" w:rsidP="001166FF">
            <w:pPr>
              <w:pStyle w:val="Tabela-zawarto"/>
              <w:jc w:val="center"/>
              <w:rPr>
                <w:rFonts w:cs="Arial"/>
                <w:szCs w:val="16"/>
              </w:rPr>
            </w:pPr>
            <w:r w:rsidRPr="001166FF">
              <w:rPr>
                <w:rFonts w:cs="Arial"/>
                <w:szCs w:val="16"/>
              </w:rPr>
              <w:t>Rodzaj oprocentowania</w:t>
            </w:r>
            <w:r>
              <w:rPr>
                <w:rFonts w:cs="Arial"/>
                <w:szCs w:val="16"/>
              </w:rPr>
              <w:t xml:space="preserve">: </w:t>
            </w:r>
            <w:r>
              <w:rPr>
                <w:rFonts w:cs="Arial"/>
                <w:color w:val="000000"/>
                <w:sz w:val="14"/>
                <w:szCs w:val="14"/>
                <w:highlight w:val="white"/>
              </w:rPr>
              <w:t>LOKATA</w:t>
            </w:r>
            <w:r>
              <w:rPr>
                <w:rFonts w:cs="Arial"/>
                <w:color w:val="000000"/>
                <w:sz w:val="14"/>
                <w:szCs w:val="14"/>
              </w:rPr>
              <w:t xml:space="preserve"> </w:t>
            </w:r>
            <w:r>
              <w:rPr>
                <w:rFonts w:cs="Arial"/>
                <w:szCs w:val="16"/>
              </w:rPr>
              <w:t xml:space="preserve">/ </w:t>
            </w:r>
            <w:r>
              <w:rPr>
                <w:rFonts w:cs="Arial"/>
                <w:color w:val="000000"/>
                <w:sz w:val="14"/>
                <w:szCs w:val="14"/>
                <w:highlight w:val="white"/>
              </w:rPr>
              <w:t>ZERWANIE_LOKATY</w:t>
            </w:r>
          </w:p>
        </w:tc>
      </w:tr>
      <w:tr w:rsidR="002B7A14" w:rsidRPr="000E1730" w:rsidTr="00E2085D">
        <w:trPr>
          <w:jc w:val="center"/>
        </w:trPr>
        <w:tc>
          <w:tcPr>
            <w:tcW w:w="579" w:type="dxa"/>
          </w:tcPr>
          <w:p w:rsidR="002B7A14" w:rsidRPr="000E1730" w:rsidRDefault="002B7A14" w:rsidP="00570757">
            <w:pPr>
              <w:pStyle w:val="Tabela-zawarto"/>
              <w:rPr>
                <w:rFonts w:cs="Arial"/>
                <w:szCs w:val="16"/>
              </w:rPr>
            </w:pPr>
          </w:p>
        </w:tc>
        <w:tc>
          <w:tcPr>
            <w:tcW w:w="2817" w:type="dxa"/>
          </w:tcPr>
          <w:p w:rsidR="002B7A14" w:rsidRPr="00F66568" w:rsidRDefault="002B7A14" w:rsidP="00987772">
            <w:pPr>
              <w:pStyle w:val="Tabela-zawarto"/>
              <w:rPr>
                <w:rFonts w:cs="Arial"/>
                <w:szCs w:val="16"/>
              </w:rPr>
            </w:pPr>
            <w:r w:rsidRPr="000E1730">
              <w:rPr>
                <w:rFonts w:cs="Arial"/>
                <w:szCs w:val="16"/>
              </w:rPr>
              <w:t xml:space="preserve">-   -   -   </w:t>
            </w:r>
            <w:r>
              <w:rPr>
                <w:rFonts w:cs="Arial"/>
                <w:szCs w:val="16"/>
              </w:rPr>
              <w:t>InterestRate</w:t>
            </w:r>
          </w:p>
        </w:tc>
        <w:tc>
          <w:tcPr>
            <w:tcW w:w="5898" w:type="dxa"/>
          </w:tcPr>
          <w:p w:rsidR="002B7A14" w:rsidRPr="000E1730" w:rsidRDefault="002B7A14" w:rsidP="00570757">
            <w:pPr>
              <w:pStyle w:val="Tabela-zawarto"/>
            </w:pPr>
            <w:r>
              <w:t>Wysokość oprocentowania</w:t>
            </w:r>
          </w:p>
        </w:tc>
        <w:tc>
          <w:tcPr>
            <w:tcW w:w="4972" w:type="dxa"/>
            <w:gridSpan w:val="2"/>
          </w:tcPr>
          <w:p w:rsidR="002B7A14" w:rsidRPr="001166FF" w:rsidRDefault="002B7A14" w:rsidP="001166FF">
            <w:pPr>
              <w:pStyle w:val="Tabela-zawarto"/>
              <w:jc w:val="center"/>
              <w:rPr>
                <w:rFonts w:cs="Arial"/>
                <w:szCs w:val="16"/>
              </w:rPr>
            </w:pPr>
            <w:r w:rsidRPr="001166FF">
              <w:rPr>
                <w:rFonts w:cs="Arial"/>
                <w:szCs w:val="16"/>
              </w:rPr>
              <w:t>Wysokość oprocentowania</w:t>
            </w:r>
          </w:p>
        </w:tc>
      </w:tr>
    </w:tbl>
    <w:p w:rsidR="002B7A14" w:rsidRPr="000E1730" w:rsidRDefault="002B7A14" w:rsidP="0030188E">
      <w:pPr>
        <w:rPr>
          <w:rFonts w:ascii="Arial" w:hAnsi="Arial" w:cs="Arial"/>
          <w:sz w:val="16"/>
          <w:szCs w:val="16"/>
        </w:rPr>
      </w:pPr>
    </w:p>
    <w:p w:rsidR="002B7A14" w:rsidRPr="000E1730" w:rsidRDefault="002B7A14" w:rsidP="0030188E"/>
    <w:p w:rsidR="002B7A14" w:rsidRPr="000E1730" w:rsidRDefault="002B7A14" w:rsidP="00F63B03">
      <w:pPr>
        <w:pStyle w:val="Heading2"/>
        <w:numPr>
          <w:ilvl w:val="1"/>
          <w:numId w:val="27"/>
        </w:numPr>
      </w:pPr>
      <w:r w:rsidRPr="000E1730">
        <w:br w:type="page"/>
      </w:r>
      <w:bookmarkStart w:id="186" w:name="_Toc365015781"/>
      <w:r w:rsidRPr="000E1730">
        <w:t>Komunikat żądania GeneralInformationInquiryRequest</w:t>
      </w:r>
      <w:bookmarkEnd w:id="186"/>
    </w:p>
    <w:p w:rsidR="002B7A14" w:rsidRPr="000E1730" w:rsidRDefault="002B7A14" w:rsidP="00C51BF6">
      <w:pPr>
        <w:pStyle w:val="OpisZnak"/>
      </w:pPr>
      <w:r w:rsidRPr="000E1730">
        <w:t xml:space="preserve">Usługa GenerallInformationInquiryRequest może służyć do przesyłania raportów z ZSK-C do </w:t>
      </w:r>
      <w:r w:rsidRPr="0032379D">
        <w:rPr>
          <w:highlight w:val="cyan"/>
        </w:rPr>
        <w:t>XXXX</w:t>
      </w:r>
      <w:r w:rsidRPr="000E1730">
        <w:t>. Poniżej zaprezentowano ogólną zasadę wypełniania dokumentu, bez wskazania konkretnego raportu.</w:t>
      </w:r>
      <w:r>
        <w:t xml:space="preserve"> </w:t>
      </w:r>
    </w:p>
    <w:p w:rsidR="002B7A14" w:rsidRPr="000E1730" w:rsidRDefault="002B7A14" w:rsidP="00107FCA">
      <w:pPr>
        <w:pStyle w:val="Caption"/>
      </w:pPr>
      <w:bookmarkStart w:id="187" w:name="_Toc365015853"/>
      <w:r w:rsidRPr="000E1730">
        <w:t xml:space="preserve">Tabela </w:t>
      </w:r>
      <w:fldSimple w:instr=" SEQ Tabela \* ARABIC ">
        <w:r>
          <w:rPr>
            <w:noProof/>
          </w:rPr>
          <w:t>27</w:t>
        </w:r>
      </w:fldSimple>
      <w:r w:rsidRPr="000E1730">
        <w:t>: Komunikat żądania GeneralInformationInquiryRequest</w:t>
      </w:r>
      <w:bookmarkEnd w:id="187"/>
    </w:p>
    <w:tbl>
      <w:tblPr>
        <w:tblW w:w="14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42"/>
        <w:gridCol w:w="2675"/>
        <w:gridCol w:w="5097"/>
        <w:gridCol w:w="2660"/>
        <w:gridCol w:w="3040"/>
      </w:tblGrid>
      <w:tr w:rsidR="002B7A14" w:rsidRPr="000E1730" w:rsidTr="00E2085D">
        <w:trPr>
          <w:tblHeader/>
        </w:trPr>
        <w:tc>
          <w:tcPr>
            <w:tcW w:w="742" w:type="dxa"/>
            <w:shd w:val="solid" w:color="auto" w:fill="auto"/>
            <w:vAlign w:val="center"/>
          </w:tcPr>
          <w:p w:rsidR="002B7A14" w:rsidRPr="000E1730" w:rsidRDefault="002B7A14" w:rsidP="00A2327A">
            <w:pPr>
              <w:pStyle w:val="Tabela-nagwek"/>
              <w:jc w:val="center"/>
            </w:pPr>
            <w:r w:rsidRPr="000E1730">
              <w:t>Nr</w:t>
            </w:r>
          </w:p>
        </w:tc>
        <w:tc>
          <w:tcPr>
            <w:tcW w:w="2675" w:type="dxa"/>
            <w:shd w:val="solid" w:color="auto" w:fill="auto"/>
          </w:tcPr>
          <w:p w:rsidR="002B7A14" w:rsidRPr="000E1730" w:rsidRDefault="002B7A14" w:rsidP="00A2327A">
            <w:pPr>
              <w:pStyle w:val="Tabela-nagwek"/>
            </w:pPr>
            <w:r w:rsidRPr="000E1730">
              <w:t>Nazwa elementu</w:t>
            </w:r>
          </w:p>
        </w:tc>
        <w:tc>
          <w:tcPr>
            <w:tcW w:w="5097" w:type="dxa"/>
            <w:shd w:val="solid" w:color="auto" w:fill="auto"/>
          </w:tcPr>
          <w:p w:rsidR="002B7A14" w:rsidRPr="000E1730" w:rsidRDefault="002B7A14" w:rsidP="00A2327A">
            <w:pPr>
              <w:pStyle w:val="Tabela-nagwek"/>
              <w:jc w:val="center"/>
            </w:pPr>
            <w:r w:rsidRPr="000E1730">
              <w:t>Opis</w:t>
            </w:r>
          </w:p>
        </w:tc>
        <w:tc>
          <w:tcPr>
            <w:tcW w:w="5700" w:type="dxa"/>
            <w:gridSpan w:val="2"/>
            <w:shd w:val="solid" w:color="auto" w:fill="auto"/>
          </w:tcPr>
          <w:p w:rsidR="002B7A14" w:rsidRPr="000E1730" w:rsidRDefault="002B7A14" w:rsidP="00A2327A">
            <w:pPr>
              <w:pStyle w:val="Tabela-nagwek"/>
              <w:jc w:val="center"/>
            </w:pPr>
            <w:r w:rsidRPr="000E1730">
              <w:t>Wprowadzana wartość</w:t>
            </w:r>
          </w:p>
        </w:tc>
      </w:tr>
      <w:tr w:rsidR="002B7A14" w:rsidRPr="000E1730" w:rsidTr="00271314">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pPr>
            <w:r w:rsidRPr="000E1730">
              <w:t>GeneralInformationInquiryRequest</w:t>
            </w:r>
          </w:p>
        </w:tc>
        <w:tc>
          <w:tcPr>
            <w:tcW w:w="10797" w:type="dxa"/>
            <w:gridSpan w:val="3"/>
          </w:tcPr>
          <w:p w:rsidR="002B7A14" w:rsidRPr="000E1730" w:rsidRDefault="002B7A14" w:rsidP="00A2327A">
            <w:pPr>
              <w:pStyle w:val="Tabela-zawarto"/>
              <w:jc w:val="center"/>
            </w:pPr>
            <w:r w:rsidRPr="000E1730">
              <w:t>Lista wiadomości tekstowych  – komunikat typu żądanie</w:t>
            </w:r>
          </w:p>
        </w:tc>
      </w:tr>
      <w:tr w:rsidR="002B7A14" w:rsidRPr="000E1730" w:rsidTr="00E2085D">
        <w:tc>
          <w:tcPr>
            <w:tcW w:w="742" w:type="dxa"/>
            <w:vAlign w:val="center"/>
          </w:tcPr>
          <w:p w:rsidR="002B7A14" w:rsidRPr="000E1730" w:rsidRDefault="002B7A14" w:rsidP="00A2327A">
            <w:pPr>
              <w:pStyle w:val="Tabela-zawarto"/>
              <w:jc w:val="center"/>
            </w:pPr>
            <w:r w:rsidRPr="000E1730">
              <w:t>A-16</w:t>
            </w:r>
          </w:p>
        </w:tc>
        <w:tc>
          <w:tcPr>
            <w:tcW w:w="2675" w:type="dxa"/>
            <w:vAlign w:val="center"/>
          </w:tcPr>
          <w:p w:rsidR="002B7A14" w:rsidRPr="000E1730" w:rsidRDefault="002B7A14" w:rsidP="00A2327A">
            <w:pPr>
              <w:pStyle w:val="Tabela-zawarto"/>
            </w:pPr>
            <w:r>
              <w:t xml:space="preserve">-   </w:t>
            </w:r>
            <w:r w:rsidRPr="000E1730">
              <w:t>Header</w:t>
            </w:r>
          </w:p>
        </w:tc>
        <w:tc>
          <w:tcPr>
            <w:tcW w:w="5097" w:type="dxa"/>
          </w:tcPr>
          <w:p w:rsidR="002B7A14" w:rsidRPr="000E1730" w:rsidRDefault="002B7A14" w:rsidP="00A2327A">
            <w:pPr>
              <w:pStyle w:val="Tabela-zawarto"/>
            </w:pPr>
            <w:r w:rsidRPr="000E1730">
              <w:t>Komponent zawierający elementy nagłówka komunikatu</w:t>
            </w:r>
          </w:p>
        </w:tc>
        <w:tc>
          <w:tcPr>
            <w:tcW w:w="5700" w:type="dxa"/>
            <w:gridSpan w:val="2"/>
          </w:tcPr>
          <w:p w:rsidR="002B7A14" w:rsidRPr="000E1730" w:rsidRDefault="002B7A14" w:rsidP="00A2327A">
            <w:pPr>
              <w:pStyle w:val="Tabela-zawarto"/>
              <w:jc w:val="center"/>
            </w:pP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pPr>
            <w:r>
              <w:t xml:space="preserve">-   -   </w:t>
            </w:r>
            <w:r w:rsidRPr="000E1730">
              <w:t>IssueDateTime</w:t>
            </w:r>
          </w:p>
        </w:tc>
        <w:tc>
          <w:tcPr>
            <w:tcW w:w="5097" w:type="dxa"/>
          </w:tcPr>
          <w:p w:rsidR="002B7A14" w:rsidRPr="000E1730" w:rsidRDefault="002B7A14" w:rsidP="00A2327A">
            <w:pPr>
              <w:pStyle w:val="Tabela-zawarto"/>
            </w:pPr>
            <w:r w:rsidRPr="000E1730">
              <w:t>Data i czas komunikatu</w:t>
            </w:r>
          </w:p>
        </w:tc>
        <w:tc>
          <w:tcPr>
            <w:tcW w:w="5700" w:type="dxa"/>
            <w:gridSpan w:val="2"/>
          </w:tcPr>
          <w:p w:rsidR="002B7A14" w:rsidRPr="000E1730" w:rsidRDefault="002B7A14" w:rsidP="00A2327A">
            <w:pPr>
              <w:pStyle w:val="Tabela-zawarto"/>
              <w:jc w:val="center"/>
            </w:pPr>
            <w:r w:rsidRPr="000E1730">
              <w:t>Data i czas komunikatu</w:t>
            </w: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rPr>
                <w:lang w:val="de-DE"/>
              </w:rPr>
            </w:pPr>
            <w:r>
              <w:rPr>
                <w:lang w:val="de-DE"/>
              </w:rPr>
              <w:t xml:space="preserve">-   -   </w:t>
            </w:r>
            <w:r w:rsidRPr="000E1730">
              <w:rPr>
                <w:lang w:val="de-DE"/>
              </w:rPr>
              <w:t>DocumentIdentifier</w:t>
            </w:r>
          </w:p>
        </w:tc>
        <w:tc>
          <w:tcPr>
            <w:tcW w:w="5097" w:type="dxa"/>
          </w:tcPr>
          <w:p w:rsidR="002B7A14" w:rsidRPr="000E1730" w:rsidRDefault="002B7A14" w:rsidP="00A2327A">
            <w:pPr>
              <w:pStyle w:val="Tabela-zawarto"/>
            </w:pPr>
            <w:r w:rsidRPr="000E1730">
              <w:t>Identyfikator komunikatu</w:t>
            </w:r>
          </w:p>
        </w:tc>
        <w:tc>
          <w:tcPr>
            <w:tcW w:w="5700" w:type="dxa"/>
            <w:gridSpan w:val="2"/>
          </w:tcPr>
          <w:p w:rsidR="002B7A14" w:rsidRPr="000E1730" w:rsidRDefault="002B7A14" w:rsidP="00A2327A">
            <w:pPr>
              <w:pStyle w:val="Tabela-zawarto"/>
              <w:jc w:val="center"/>
            </w:pPr>
            <w:r w:rsidRPr="000E1730">
              <w:t>Dowolny ciąg znaków nadawany przez wysyłającego</w:t>
            </w: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pPr>
            <w:r>
              <w:t xml:space="preserve">-   -   </w:t>
            </w:r>
            <w:r w:rsidRPr="000E1730">
              <w:t>SenderIdentifier</w:t>
            </w:r>
          </w:p>
        </w:tc>
        <w:tc>
          <w:tcPr>
            <w:tcW w:w="5097" w:type="dxa"/>
          </w:tcPr>
          <w:p w:rsidR="002B7A14" w:rsidRPr="000E1730" w:rsidRDefault="002B7A14" w:rsidP="00A2327A">
            <w:pPr>
              <w:pStyle w:val="Tabela-zawarto"/>
            </w:pPr>
            <w:r w:rsidRPr="000E1730">
              <w:t>Identyfikator nadawcy komunikatu</w:t>
            </w:r>
          </w:p>
        </w:tc>
        <w:tc>
          <w:tcPr>
            <w:tcW w:w="5700" w:type="dxa"/>
            <w:gridSpan w:val="2"/>
          </w:tcPr>
          <w:p w:rsidR="002B7A14" w:rsidRPr="000E1730" w:rsidRDefault="002B7A14" w:rsidP="00A2327A">
            <w:pPr>
              <w:pStyle w:val="Tabela-zawarto"/>
              <w:jc w:val="center"/>
            </w:pPr>
            <w:r w:rsidRPr="000E1730">
              <w:t>„</w:t>
            </w:r>
            <w:r w:rsidRPr="0032379D">
              <w:rPr>
                <w:highlight w:val="cyan"/>
              </w:rPr>
              <w:t>XXXX</w:t>
            </w:r>
            <w:r w:rsidRPr="000E1730">
              <w:t>”</w:t>
            </w: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pPr>
            <w:r>
              <w:t xml:space="preserve">-   -   </w:t>
            </w:r>
            <w:r w:rsidRPr="000E1730">
              <w:t>ReceiverIdentifier</w:t>
            </w:r>
          </w:p>
        </w:tc>
        <w:tc>
          <w:tcPr>
            <w:tcW w:w="5097" w:type="dxa"/>
          </w:tcPr>
          <w:p w:rsidR="002B7A14" w:rsidRPr="000E1730" w:rsidRDefault="002B7A14" w:rsidP="00A2327A">
            <w:pPr>
              <w:pStyle w:val="Tabela-zawarto"/>
            </w:pPr>
            <w:r w:rsidRPr="000E1730">
              <w:t>Identyfikator odbiorcy komunikatu</w:t>
            </w:r>
          </w:p>
        </w:tc>
        <w:tc>
          <w:tcPr>
            <w:tcW w:w="5700" w:type="dxa"/>
            <w:gridSpan w:val="2"/>
          </w:tcPr>
          <w:p w:rsidR="002B7A14" w:rsidRPr="000E1730" w:rsidRDefault="002B7A14" w:rsidP="00A2327A">
            <w:pPr>
              <w:pStyle w:val="Tabela-zawarto"/>
              <w:jc w:val="center"/>
            </w:pPr>
            <w:r w:rsidRPr="000E1730">
              <w:t>„ZSK-C”</w:t>
            </w: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pPr>
            <w:r>
              <w:t xml:space="preserve">-   </w:t>
            </w:r>
            <w:r w:rsidRPr="000E1730">
              <w:t>BankInformationOmit</w:t>
            </w:r>
          </w:p>
        </w:tc>
        <w:tc>
          <w:tcPr>
            <w:tcW w:w="5097" w:type="dxa"/>
          </w:tcPr>
          <w:p w:rsidR="002B7A14" w:rsidRPr="000E1730" w:rsidRDefault="002B7A14" w:rsidP="00A2327A">
            <w:pPr>
              <w:pStyle w:val="Tabela-zawarto"/>
            </w:pPr>
            <w:r w:rsidRPr="000E1730">
              <w:t>Wskaźnik określający czy w odpowiedzi mają być przekazane dodatkowe informacje bankowe</w:t>
            </w:r>
          </w:p>
        </w:tc>
        <w:tc>
          <w:tcPr>
            <w:tcW w:w="5700" w:type="dxa"/>
            <w:gridSpan w:val="2"/>
          </w:tcPr>
          <w:p w:rsidR="002B7A14" w:rsidRPr="000E1730" w:rsidRDefault="002B7A14" w:rsidP="00A2327A">
            <w:pPr>
              <w:pStyle w:val="Tabela-zawarto"/>
              <w:jc w:val="center"/>
            </w:pP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pPr>
            <w:r>
              <w:t xml:space="preserve">-   </w:t>
            </w:r>
            <w:r w:rsidRPr="000E1730">
              <w:t>CriteriaInclude</w:t>
            </w:r>
          </w:p>
        </w:tc>
        <w:tc>
          <w:tcPr>
            <w:tcW w:w="5097" w:type="dxa"/>
          </w:tcPr>
          <w:p w:rsidR="002B7A14" w:rsidRPr="000E1730" w:rsidRDefault="002B7A14" w:rsidP="00A2327A">
            <w:pPr>
              <w:pStyle w:val="Tabela-zawarto"/>
            </w:pPr>
            <w:r w:rsidRPr="000E1730">
              <w:t>Wskaźnik określający czy w odpowiedzi mają być przesłane kryteria</w:t>
            </w:r>
          </w:p>
        </w:tc>
        <w:tc>
          <w:tcPr>
            <w:tcW w:w="5700" w:type="dxa"/>
            <w:gridSpan w:val="2"/>
          </w:tcPr>
          <w:p w:rsidR="002B7A14" w:rsidRPr="000E1730" w:rsidRDefault="002B7A14" w:rsidP="00A2327A">
            <w:pPr>
              <w:pStyle w:val="Tabela-zawarto"/>
              <w:jc w:val="center"/>
            </w:pPr>
            <w:r w:rsidRPr="000E1730">
              <w:t>False/True</w:t>
            </w:r>
          </w:p>
        </w:tc>
      </w:tr>
      <w:tr w:rsidR="002B7A14" w:rsidRPr="000E1730" w:rsidTr="00E2085D">
        <w:tc>
          <w:tcPr>
            <w:tcW w:w="742" w:type="dxa"/>
            <w:vAlign w:val="center"/>
          </w:tcPr>
          <w:p w:rsidR="002B7A14" w:rsidRPr="000E1730" w:rsidRDefault="002B7A14" w:rsidP="00A2327A">
            <w:pPr>
              <w:pStyle w:val="Tabela-zawarto"/>
              <w:jc w:val="center"/>
            </w:pPr>
            <w:r w:rsidRPr="000E1730">
              <w:t>A-19</w:t>
            </w:r>
          </w:p>
        </w:tc>
        <w:tc>
          <w:tcPr>
            <w:tcW w:w="2675" w:type="dxa"/>
            <w:vAlign w:val="center"/>
          </w:tcPr>
          <w:p w:rsidR="002B7A14" w:rsidRPr="000E1730" w:rsidRDefault="002B7A14" w:rsidP="00A2327A">
            <w:pPr>
              <w:pStyle w:val="Tabela-zawarto"/>
            </w:pPr>
            <w:r>
              <w:t xml:space="preserve">-   </w:t>
            </w:r>
            <w:r w:rsidRPr="000E1730">
              <w:t>ResponseRecordsControl</w:t>
            </w:r>
          </w:p>
        </w:tc>
        <w:tc>
          <w:tcPr>
            <w:tcW w:w="5097" w:type="dxa"/>
          </w:tcPr>
          <w:p w:rsidR="002B7A14" w:rsidRPr="000E1730" w:rsidRDefault="002B7A14" w:rsidP="00A2327A">
            <w:pPr>
              <w:pStyle w:val="Tabela-zawarto"/>
            </w:pPr>
            <w:r w:rsidRPr="000E1730">
              <w:t>Komponent zawierający informacje o iloście przesyłanych pozycji</w:t>
            </w:r>
          </w:p>
        </w:tc>
        <w:tc>
          <w:tcPr>
            <w:tcW w:w="5700" w:type="dxa"/>
            <w:gridSpan w:val="2"/>
          </w:tcPr>
          <w:p w:rsidR="002B7A14" w:rsidRPr="000E1730" w:rsidRDefault="002B7A14" w:rsidP="00A2327A">
            <w:pPr>
              <w:pStyle w:val="Tabela-zawarto"/>
              <w:jc w:val="center"/>
            </w:pP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pPr>
            <w:r>
              <w:t xml:space="preserve">-   -   </w:t>
            </w:r>
            <w:r w:rsidRPr="000E1730">
              <w:t>MaxRecords</w:t>
            </w:r>
          </w:p>
        </w:tc>
        <w:tc>
          <w:tcPr>
            <w:tcW w:w="5097" w:type="dxa"/>
          </w:tcPr>
          <w:p w:rsidR="002B7A14" w:rsidRPr="000E1730" w:rsidRDefault="002B7A14" w:rsidP="00A2327A">
            <w:pPr>
              <w:pStyle w:val="Tabela-zawarto"/>
            </w:pPr>
            <w:r w:rsidRPr="000E1730">
              <w:t>Maksymalna ilość pozycji do przesłania w jednej partii</w:t>
            </w:r>
          </w:p>
        </w:tc>
        <w:tc>
          <w:tcPr>
            <w:tcW w:w="5700" w:type="dxa"/>
            <w:gridSpan w:val="2"/>
          </w:tcPr>
          <w:p w:rsidR="002B7A14" w:rsidRPr="000E1730" w:rsidRDefault="002B7A14" w:rsidP="00A2327A">
            <w:pPr>
              <w:pStyle w:val="Tabela-zawarto"/>
              <w:jc w:val="center"/>
            </w:pPr>
            <w:r w:rsidRPr="000E1730">
              <w:t xml:space="preserve">Maksymalna ilość pozycji do wysłania w jednej partii </w:t>
            </w: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pPr>
            <w:r>
              <w:t xml:space="preserve">-   -   </w:t>
            </w:r>
            <w:r w:rsidRPr="000E1730">
              <w:t>NumberPart</w:t>
            </w:r>
          </w:p>
        </w:tc>
        <w:tc>
          <w:tcPr>
            <w:tcW w:w="5097" w:type="dxa"/>
          </w:tcPr>
          <w:p w:rsidR="002B7A14" w:rsidRPr="000E1730" w:rsidRDefault="002B7A14" w:rsidP="00A2327A">
            <w:pPr>
              <w:pStyle w:val="Tabela-zawarto"/>
            </w:pPr>
            <w:r w:rsidRPr="000E1730">
              <w:t>Kolejny numer przesłanej partii</w:t>
            </w:r>
          </w:p>
        </w:tc>
        <w:tc>
          <w:tcPr>
            <w:tcW w:w="5700" w:type="dxa"/>
            <w:gridSpan w:val="2"/>
          </w:tcPr>
          <w:p w:rsidR="002B7A14" w:rsidRPr="000E1730" w:rsidRDefault="002B7A14" w:rsidP="00A2327A">
            <w:pPr>
              <w:pStyle w:val="Tabela-zawarto"/>
              <w:jc w:val="center"/>
            </w:pPr>
            <w:r w:rsidRPr="000E1730">
              <w:t>Kolejny numer przesłanej partii. W przypadku pominięcia tego kryterium domyślnie przyjmuje się wartość 1.</w:t>
            </w:r>
          </w:p>
        </w:tc>
      </w:tr>
      <w:tr w:rsidR="002B7A14" w:rsidRPr="000E1730" w:rsidTr="00E2085D">
        <w:tc>
          <w:tcPr>
            <w:tcW w:w="742" w:type="dxa"/>
            <w:vAlign w:val="center"/>
          </w:tcPr>
          <w:p w:rsidR="002B7A14" w:rsidRPr="000E1730" w:rsidRDefault="002B7A14" w:rsidP="00A2327A">
            <w:pPr>
              <w:pStyle w:val="Tabela-zawarto"/>
              <w:jc w:val="center"/>
            </w:pPr>
            <w:r w:rsidRPr="000E1730">
              <w:t>G-10</w:t>
            </w:r>
          </w:p>
        </w:tc>
        <w:tc>
          <w:tcPr>
            <w:tcW w:w="2675" w:type="dxa"/>
            <w:vAlign w:val="center"/>
          </w:tcPr>
          <w:p w:rsidR="002B7A14" w:rsidRPr="000E1730" w:rsidRDefault="002B7A14" w:rsidP="00A2327A">
            <w:pPr>
              <w:pStyle w:val="Tabela-zawarto"/>
            </w:pPr>
            <w:r w:rsidRPr="000E1730">
              <w:softHyphen/>
            </w:r>
            <w:r>
              <w:t xml:space="preserve">-   </w:t>
            </w:r>
            <w:r w:rsidRPr="000E1730">
              <w:t>GeneralInformationCriteria</w:t>
            </w:r>
          </w:p>
        </w:tc>
        <w:tc>
          <w:tcPr>
            <w:tcW w:w="5097" w:type="dxa"/>
          </w:tcPr>
          <w:p w:rsidR="002B7A14" w:rsidRPr="000E1730" w:rsidRDefault="002B7A14" w:rsidP="00A2327A">
            <w:pPr>
              <w:pStyle w:val="Tabela-zawarto"/>
            </w:pPr>
            <w:r w:rsidRPr="000E1730">
              <w:t>Komponent zawierający kryteria określające jakie informacje majązostać przesłane w odpowiedzi</w:t>
            </w:r>
          </w:p>
        </w:tc>
        <w:tc>
          <w:tcPr>
            <w:tcW w:w="5700" w:type="dxa"/>
            <w:gridSpan w:val="2"/>
          </w:tcPr>
          <w:p w:rsidR="002B7A14" w:rsidRPr="000E1730" w:rsidRDefault="002B7A14" w:rsidP="00A2327A">
            <w:pPr>
              <w:pStyle w:val="Tabela-zawarto"/>
              <w:jc w:val="center"/>
            </w:pP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shd w:val="clear" w:color="auto" w:fill="00FFFF"/>
            <w:vAlign w:val="center"/>
          </w:tcPr>
          <w:p w:rsidR="002B7A14" w:rsidRPr="000E1730" w:rsidRDefault="002B7A14" w:rsidP="00A2327A">
            <w:pPr>
              <w:pStyle w:val="Tabela-zawarto"/>
            </w:pPr>
            <w:r>
              <w:t xml:space="preserve">-   -   </w:t>
            </w:r>
            <w:r w:rsidRPr="000E1730">
              <w:t>StartDateTime</w:t>
            </w:r>
            <w:r>
              <w:t xml:space="preserve">          </w:t>
            </w:r>
            <w:r w:rsidRPr="00F7269A">
              <w:rPr>
                <w:b/>
              </w:rPr>
              <w:t>XOR</w:t>
            </w:r>
          </w:p>
        </w:tc>
        <w:tc>
          <w:tcPr>
            <w:tcW w:w="5097" w:type="dxa"/>
          </w:tcPr>
          <w:p w:rsidR="002B7A14" w:rsidRPr="000E1730" w:rsidRDefault="002B7A14" w:rsidP="00A2327A">
            <w:pPr>
              <w:pStyle w:val="Tabela-zawarto"/>
            </w:pPr>
            <w:r w:rsidRPr="000E1730">
              <w:t xml:space="preserve">Data </w:t>
            </w:r>
            <w:r>
              <w:t>i czas początkowy</w:t>
            </w:r>
            <w:r w:rsidRPr="000E1730">
              <w:t xml:space="preserve"> listy</w:t>
            </w:r>
          </w:p>
        </w:tc>
        <w:tc>
          <w:tcPr>
            <w:tcW w:w="2660" w:type="dxa"/>
          </w:tcPr>
          <w:p w:rsidR="002B7A14" w:rsidRPr="000E1730" w:rsidRDefault="002B7A14" w:rsidP="004F4489">
            <w:pPr>
              <w:pStyle w:val="Tabela-zawarto"/>
              <w:jc w:val="center"/>
            </w:pPr>
            <w:r w:rsidRPr="00570B8D">
              <w:t>Początek zakresu czasowego Domyślnie brany pod uwagę jest dzień bieżacy / bieżący  czas.</w:t>
            </w:r>
            <w:r w:rsidRPr="000E1730">
              <w:t xml:space="preserve"> </w:t>
            </w:r>
          </w:p>
        </w:tc>
        <w:tc>
          <w:tcPr>
            <w:tcW w:w="3040" w:type="dxa"/>
            <w:vMerge w:val="restart"/>
          </w:tcPr>
          <w:p w:rsidR="002B7A14" w:rsidRDefault="002B7A14" w:rsidP="004F4489">
            <w:pPr>
              <w:pStyle w:val="Tabela-zawarto"/>
              <w:jc w:val="center"/>
            </w:pPr>
            <w:r>
              <w:t xml:space="preserve">Sposób deklarowania zakresu czasowego zależy od rodzaju raportu dodatkowego. </w:t>
            </w:r>
          </w:p>
          <w:p w:rsidR="002B7A14" w:rsidRDefault="002B7A14" w:rsidP="004F4489">
            <w:pPr>
              <w:pStyle w:val="Tabela-zawarto"/>
              <w:jc w:val="center"/>
            </w:pPr>
            <w:r>
              <w:t xml:space="preserve">Jeżeli należy określać zakres czasowy z uwzględnieniem czasu, to należy wykorzystywać pola </w:t>
            </w:r>
            <w:r w:rsidRPr="000A4059">
              <w:rPr>
                <w:b/>
              </w:rPr>
              <w:t>StartDateTime</w:t>
            </w:r>
            <w:r>
              <w:t xml:space="preserve">, </w:t>
            </w:r>
            <w:r w:rsidRPr="000A4059">
              <w:rPr>
                <w:b/>
              </w:rPr>
              <w:t>EndDateTime</w:t>
            </w:r>
            <w:r>
              <w:t>.</w:t>
            </w:r>
          </w:p>
          <w:p w:rsidR="002B7A14" w:rsidRDefault="002B7A14" w:rsidP="004F4489">
            <w:pPr>
              <w:pStyle w:val="Tabela-zawarto"/>
              <w:jc w:val="center"/>
            </w:pPr>
            <w:r>
              <w:t xml:space="preserve">Jeżeli należy określać zakres czasowy z pominięciem czasu, to należy wykorzystywać </w:t>
            </w:r>
            <w:r w:rsidRPr="000A4059">
              <w:rPr>
                <w:b/>
              </w:rPr>
              <w:t>StartDate</w:t>
            </w:r>
            <w:r>
              <w:t xml:space="preserve">, </w:t>
            </w:r>
            <w:r w:rsidRPr="000A4059">
              <w:rPr>
                <w:b/>
              </w:rPr>
              <w:t>EndDate</w:t>
            </w:r>
            <w:r>
              <w:t>.</w:t>
            </w:r>
          </w:p>
          <w:p w:rsidR="002B7A14" w:rsidRPr="000E1730" w:rsidRDefault="002B7A14" w:rsidP="000A4059">
            <w:pPr>
              <w:pStyle w:val="Tabela-zawarto"/>
              <w:jc w:val="center"/>
            </w:pPr>
            <w:r>
              <w:t>Jeżeli raport jest realizowany wyłącznie w konteście pełnych dni, to bez względu na sposób deklaracji zakresu czasowego brana jest pod uwaglę tylko data przekazana w polach.</w:t>
            </w:r>
          </w:p>
        </w:tc>
      </w:tr>
      <w:tr w:rsidR="002B7A14" w:rsidRPr="000E1730" w:rsidTr="00E2085D">
        <w:tc>
          <w:tcPr>
            <w:tcW w:w="742" w:type="dxa"/>
            <w:tcBorders>
              <w:bottom w:val="dashSmallGap" w:sz="4" w:space="0" w:color="auto"/>
            </w:tcBorders>
            <w:vAlign w:val="center"/>
          </w:tcPr>
          <w:p w:rsidR="002B7A14" w:rsidRPr="000E1730" w:rsidRDefault="002B7A14" w:rsidP="00A2327A">
            <w:pPr>
              <w:pStyle w:val="Tabela-zawarto"/>
              <w:jc w:val="center"/>
            </w:pPr>
          </w:p>
        </w:tc>
        <w:tc>
          <w:tcPr>
            <w:tcW w:w="2675" w:type="dxa"/>
            <w:tcBorders>
              <w:bottom w:val="dashSmallGap" w:sz="4" w:space="0" w:color="auto"/>
            </w:tcBorders>
            <w:shd w:val="clear" w:color="auto" w:fill="00FFFF"/>
            <w:vAlign w:val="center"/>
          </w:tcPr>
          <w:p w:rsidR="002B7A14" w:rsidRPr="000E1730" w:rsidRDefault="002B7A14" w:rsidP="00A2327A">
            <w:pPr>
              <w:pStyle w:val="Tabela-zawarto"/>
            </w:pPr>
            <w:r>
              <w:t xml:space="preserve">-   -   </w:t>
            </w:r>
            <w:r w:rsidRPr="000E1730">
              <w:t>EndDateTime</w:t>
            </w:r>
          </w:p>
        </w:tc>
        <w:tc>
          <w:tcPr>
            <w:tcW w:w="5097" w:type="dxa"/>
            <w:tcBorders>
              <w:bottom w:val="dashSmallGap" w:sz="4" w:space="0" w:color="auto"/>
            </w:tcBorders>
          </w:tcPr>
          <w:p w:rsidR="002B7A14" w:rsidRPr="000E1730" w:rsidRDefault="002B7A14" w:rsidP="00A2327A">
            <w:pPr>
              <w:pStyle w:val="Tabela-zawarto"/>
            </w:pPr>
            <w:r w:rsidRPr="000E1730">
              <w:t xml:space="preserve">Data </w:t>
            </w:r>
            <w:r>
              <w:t xml:space="preserve">i czas końcowy </w:t>
            </w:r>
            <w:r w:rsidRPr="000E1730">
              <w:t>listy</w:t>
            </w:r>
          </w:p>
        </w:tc>
        <w:tc>
          <w:tcPr>
            <w:tcW w:w="2660" w:type="dxa"/>
            <w:tcBorders>
              <w:bottom w:val="dashSmallGap" w:sz="4" w:space="0" w:color="auto"/>
            </w:tcBorders>
          </w:tcPr>
          <w:p w:rsidR="002B7A14" w:rsidRPr="000E1730" w:rsidRDefault="002B7A14" w:rsidP="004F4489">
            <w:pPr>
              <w:pStyle w:val="Tabela-zawarto"/>
              <w:jc w:val="center"/>
            </w:pPr>
            <w:r>
              <w:t>Koniec</w:t>
            </w:r>
            <w:r w:rsidRPr="00570B8D">
              <w:t xml:space="preserve"> zakresu czasowego Domyślnie brany pod uwagę jest dzień bieżacy / bieżący  czas.</w:t>
            </w:r>
          </w:p>
        </w:tc>
        <w:tc>
          <w:tcPr>
            <w:tcW w:w="3040" w:type="dxa"/>
            <w:vMerge/>
          </w:tcPr>
          <w:p w:rsidR="002B7A14" w:rsidRPr="000E1730" w:rsidRDefault="002B7A14" w:rsidP="004F4489">
            <w:pPr>
              <w:pStyle w:val="Tabela-zawarto"/>
              <w:jc w:val="center"/>
            </w:pPr>
          </w:p>
        </w:tc>
      </w:tr>
      <w:tr w:rsidR="002B7A14" w:rsidRPr="000E1730" w:rsidTr="00E2085D">
        <w:tc>
          <w:tcPr>
            <w:tcW w:w="742" w:type="dxa"/>
            <w:tcBorders>
              <w:top w:val="dashSmallGap" w:sz="4" w:space="0" w:color="auto"/>
            </w:tcBorders>
            <w:vAlign w:val="center"/>
          </w:tcPr>
          <w:p w:rsidR="002B7A14" w:rsidRPr="000E1730" w:rsidRDefault="002B7A14" w:rsidP="00A2327A">
            <w:pPr>
              <w:pStyle w:val="Tabela-zawarto"/>
              <w:jc w:val="center"/>
            </w:pPr>
          </w:p>
        </w:tc>
        <w:tc>
          <w:tcPr>
            <w:tcW w:w="2675" w:type="dxa"/>
            <w:tcBorders>
              <w:top w:val="dashSmallGap" w:sz="4" w:space="0" w:color="auto"/>
            </w:tcBorders>
            <w:shd w:val="clear" w:color="auto" w:fill="00FFFF"/>
            <w:vAlign w:val="center"/>
          </w:tcPr>
          <w:p w:rsidR="002B7A14" w:rsidRPr="000E1730" w:rsidRDefault="002B7A14" w:rsidP="00CD55FF">
            <w:pPr>
              <w:pStyle w:val="Tabela-zawarto"/>
            </w:pPr>
            <w:r>
              <w:t xml:space="preserve">-   -   </w:t>
            </w:r>
            <w:r w:rsidRPr="000E1730">
              <w:t>StartDate</w:t>
            </w:r>
            <w:r>
              <w:t xml:space="preserve">                </w:t>
            </w:r>
            <w:r w:rsidRPr="00F7269A">
              <w:rPr>
                <w:b/>
              </w:rPr>
              <w:t>XOR</w:t>
            </w:r>
          </w:p>
        </w:tc>
        <w:tc>
          <w:tcPr>
            <w:tcW w:w="5097" w:type="dxa"/>
            <w:tcBorders>
              <w:top w:val="dashSmallGap" w:sz="4" w:space="0" w:color="auto"/>
            </w:tcBorders>
          </w:tcPr>
          <w:p w:rsidR="002B7A14" w:rsidRPr="000E1730" w:rsidRDefault="002B7A14" w:rsidP="00CD55FF">
            <w:pPr>
              <w:pStyle w:val="Tabela-zawarto"/>
            </w:pPr>
            <w:r w:rsidRPr="000E1730">
              <w:t>Data początkowa listy</w:t>
            </w:r>
          </w:p>
        </w:tc>
        <w:tc>
          <w:tcPr>
            <w:tcW w:w="2660" w:type="dxa"/>
            <w:tcBorders>
              <w:top w:val="dashSmallGap" w:sz="4" w:space="0" w:color="auto"/>
            </w:tcBorders>
          </w:tcPr>
          <w:p w:rsidR="002B7A14" w:rsidRPr="000E1730" w:rsidRDefault="002B7A14" w:rsidP="00CD55FF">
            <w:pPr>
              <w:pStyle w:val="Tabela-zawarto"/>
              <w:jc w:val="center"/>
            </w:pPr>
            <w:r w:rsidRPr="00570B8D">
              <w:t>Początek zakresu czasowego Domyślnie brany pod uwagę jest dzień</w:t>
            </w:r>
            <w:r>
              <w:t xml:space="preserve"> bieżący</w:t>
            </w:r>
            <w:r w:rsidRPr="00570B8D">
              <w:t>.</w:t>
            </w:r>
            <w:r w:rsidRPr="000E1730">
              <w:t xml:space="preserve"> </w:t>
            </w:r>
          </w:p>
        </w:tc>
        <w:tc>
          <w:tcPr>
            <w:tcW w:w="3040" w:type="dxa"/>
            <w:vMerge/>
          </w:tcPr>
          <w:p w:rsidR="002B7A14" w:rsidRPr="000E1730" w:rsidRDefault="002B7A14" w:rsidP="00CD55FF">
            <w:pPr>
              <w:pStyle w:val="Tabela-zawarto"/>
              <w:jc w:val="center"/>
            </w:pP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shd w:val="clear" w:color="auto" w:fill="00FFFF"/>
            <w:vAlign w:val="center"/>
          </w:tcPr>
          <w:p w:rsidR="002B7A14" w:rsidRPr="000E1730" w:rsidRDefault="002B7A14" w:rsidP="00CD55FF">
            <w:pPr>
              <w:pStyle w:val="Tabela-zawarto"/>
            </w:pPr>
            <w:r>
              <w:t xml:space="preserve">-   -   </w:t>
            </w:r>
            <w:r w:rsidRPr="000E1730">
              <w:t>EndDate</w:t>
            </w:r>
          </w:p>
        </w:tc>
        <w:tc>
          <w:tcPr>
            <w:tcW w:w="5097" w:type="dxa"/>
          </w:tcPr>
          <w:p w:rsidR="002B7A14" w:rsidRPr="000E1730" w:rsidRDefault="002B7A14" w:rsidP="00CD55FF">
            <w:pPr>
              <w:pStyle w:val="Tabela-zawarto"/>
            </w:pPr>
            <w:r w:rsidRPr="000E1730">
              <w:t>Data końcowa listy</w:t>
            </w:r>
          </w:p>
        </w:tc>
        <w:tc>
          <w:tcPr>
            <w:tcW w:w="2660" w:type="dxa"/>
          </w:tcPr>
          <w:p w:rsidR="002B7A14" w:rsidRPr="000E1730" w:rsidRDefault="002B7A14" w:rsidP="00CD55FF">
            <w:pPr>
              <w:pStyle w:val="Tabela-zawarto"/>
              <w:jc w:val="center"/>
            </w:pPr>
            <w:r>
              <w:t>Koniec</w:t>
            </w:r>
            <w:r w:rsidRPr="00570B8D">
              <w:t xml:space="preserve"> zakresu czasowego Domyślnie brany pod uwagę jest dzień bieżacy.</w:t>
            </w:r>
          </w:p>
        </w:tc>
        <w:tc>
          <w:tcPr>
            <w:tcW w:w="3040" w:type="dxa"/>
            <w:vMerge/>
          </w:tcPr>
          <w:p w:rsidR="002B7A14" w:rsidRPr="000E1730" w:rsidRDefault="002B7A14" w:rsidP="00CD55FF">
            <w:pPr>
              <w:pStyle w:val="Tabela-zawarto"/>
              <w:jc w:val="center"/>
            </w:pP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pPr>
            <w:r>
              <w:t xml:space="preserve">-   -   </w:t>
            </w:r>
            <w:r w:rsidRPr="000E1730">
              <w:t>GeneralInformationIdentifier</w:t>
            </w:r>
          </w:p>
        </w:tc>
        <w:tc>
          <w:tcPr>
            <w:tcW w:w="5097" w:type="dxa"/>
          </w:tcPr>
          <w:p w:rsidR="002B7A14" w:rsidRPr="000E1730" w:rsidRDefault="002B7A14" w:rsidP="00A2327A">
            <w:pPr>
              <w:pStyle w:val="Tabela-zawarto"/>
            </w:pPr>
            <w:r w:rsidRPr="000E1730">
              <w:t>Identyfikator komunikatu nadany przez klienta</w:t>
            </w:r>
          </w:p>
        </w:tc>
        <w:tc>
          <w:tcPr>
            <w:tcW w:w="5700" w:type="dxa"/>
            <w:gridSpan w:val="2"/>
          </w:tcPr>
          <w:p w:rsidR="002B7A14" w:rsidRPr="000E1730" w:rsidRDefault="002B7A14" w:rsidP="00A2327A">
            <w:pPr>
              <w:pStyle w:val="Tabela-zawarto"/>
              <w:jc w:val="center"/>
            </w:pP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pPr>
            <w:r>
              <w:t xml:space="preserve">-   -   </w:t>
            </w:r>
            <w:r w:rsidRPr="000E1730">
              <w:t>SubjectCoded</w:t>
            </w:r>
          </w:p>
        </w:tc>
        <w:tc>
          <w:tcPr>
            <w:tcW w:w="5097" w:type="dxa"/>
          </w:tcPr>
          <w:p w:rsidR="002B7A14" w:rsidRPr="000E1730" w:rsidRDefault="002B7A14" w:rsidP="00A2327A">
            <w:pPr>
              <w:pStyle w:val="Tabela-zawarto"/>
            </w:pPr>
            <w:r w:rsidRPr="000E1730">
              <w:t>Temat wiadomości w postaci zakodowanej</w:t>
            </w:r>
          </w:p>
        </w:tc>
        <w:tc>
          <w:tcPr>
            <w:tcW w:w="5700" w:type="dxa"/>
            <w:gridSpan w:val="2"/>
          </w:tcPr>
          <w:p w:rsidR="002B7A14" w:rsidRDefault="002B7A14" w:rsidP="0032379D">
            <w:pPr>
              <w:pStyle w:val="Tabela-zawarto"/>
              <w:jc w:val="center"/>
            </w:pPr>
            <w:r>
              <w:t>Kod raportu:</w:t>
            </w:r>
          </w:p>
          <w:p w:rsidR="002B7A14" w:rsidRDefault="002B7A14" w:rsidP="0032379D">
            <w:pPr>
              <w:pStyle w:val="Tabela-zawarto"/>
              <w:jc w:val="center"/>
            </w:pPr>
            <w:r w:rsidRPr="0032379D">
              <w:rPr>
                <w:highlight w:val="cyan"/>
              </w:rPr>
              <w:t>Lista dop</w:t>
            </w:r>
            <w:r>
              <w:rPr>
                <w:highlight w:val="cyan"/>
              </w:rPr>
              <w:t>u</w:t>
            </w:r>
            <w:r w:rsidRPr="0032379D">
              <w:rPr>
                <w:highlight w:val="cyan"/>
              </w:rPr>
              <w:t>szczalnych kodów raportu</w:t>
            </w:r>
            <w:r>
              <w:t>:</w:t>
            </w:r>
          </w:p>
          <w:p w:rsidR="002B7A14" w:rsidRPr="00314441" w:rsidRDefault="002B7A14" w:rsidP="0032379D">
            <w:pPr>
              <w:pStyle w:val="Tabela-zawarto"/>
              <w:jc w:val="center"/>
              <w:rPr>
                <w:highlight w:val="cyan"/>
              </w:rPr>
            </w:pPr>
            <w:r w:rsidRPr="00314441">
              <w:rPr>
                <w:highlight w:val="cyan"/>
              </w:rPr>
              <w:t>RAP_WYC – wyciąg</w:t>
            </w:r>
          </w:p>
          <w:p w:rsidR="002B7A14" w:rsidRPr="00314441" w:rsidRDefault="002B7A14" w:rsidP="0032379D">
            <w:pPr>
              <w:pStyle w:val="Tabela-zawarto"/>
              <w:jc w:val="center"/>
              <w:rPr>
                <w:highlight w:val="cyan"/>
              </w:rPr>
            </w:pPr>
            <w:r w:rsidRPr="00314441">
              <w:rPr>
                <w:highlight w:val="cyan"/>
              </w:rPr>
              <w:t>WPL_SK – zestawienie operacji na rachunku</w:t>
            </w:r>
          </w:p>
          <w:p w:rsidR="002B7A14" w:rsidRPr="00314441" w:rsidRDefault="002B7A14" w:rsidP="0032379D">
            <w:pPr>
              <w:pStyle w:val="Tabela-zawarto"/>
              <w:jc w:val="center"/>
              <w:rPr>
                <w:highlight w:val="cyan"/>
              </w:rPr>
            </w:pPr>
            <w:r w:rsidRPr="00314441">
              <w:rPr>
                <w:highlight w:val="cyan"/>
              </w:rPr>
              <w:t>WYD_BUD – sprawozdanie z wydatków jednostek budżetowych</w:t>
            </w:r>
          </w:p>
          <w:p w:rsidR="002B7A14" w:rsidRPr="00314441" w:rsidRDefault="002B7A14" w:rsidP="0032379D">
            <w:pPr>
              <w:pStyle w:val="Tabela-zawarto"/>
              <w:jc w:val="center"/>
              <w:rPr>
                <w:highlight w:val="cyan"/>
              </w:rPr>
            </w:pPr>
            <w:r w:rsidRPr="00314441">
              <w:rPr>
                <w:highlight w:val="cyan"/>
              </w:rPr>
              <w:t>WYD_NIE – sprawozdanie z niewygasających wydatków jednostek budżetowych</w:t>
            </w:r>
          </w:p>
          <w:p w:rsidR="002B7A14" w:rsidRPr="00314441" w:rsidRDefault="002B7A14" w:rsidP="008F056A">
            <w:pPr>
              <w:pStyle w:val="Tabela-zawarto"/>
              <w:jc w:val="center"/>
              <w:rPr>
                <w:bCs w:val="0"/>
                <w:snapToGrid w:val="0"/>
                <w:highlight w:val="cyan"/>
              </w:rPr>
            </w:pPr>
            <w:r w:rsidRPr="00314441">
              <w:rPr>
                <w:highlight w:val="cyan"/>
              </w:rPr>
              <w:t xml:space="preserve">DOCH_BUD - </w:t>
            </w:r>
            <w:r w:rsidRPr="00314441">
              <w:rPr>
                <w:bCs w:val="0"/>
                <w:snapToGrid w:val="0"/>
                <w:highlight w:val="cyan"/>
              </w:rPr>
              <w:t>sprawozdanie z obciążeń rachunków dochodów dokonanych przez jednostki budżetowe</w:t>
            </w:r>
          </w:p>
          <w:p w:rsidR="002B7A14" w:rsidRPr="00815B23" w:rsidRDefault="002B7A14" w:rsidP="008F056A">
            <w:pPr>
              <w:pStyle w:val="Tabela-zawarto"/>
              <w:jc w:val="center"/>
              <w:rPr>
                <w:highlight w:val="cyan"/>
              </w:rPr>
            </w:pPr>
            <w:r w:rsidRPr="00815B23">
              <w:rPr>
                <w:highlight w:val="cyan"/>
              </w:rPr>
              <w:t>CURRENCY – słownik walut</w:t>
            </w:r>
          </w:p>
          <w:p w:rsidR="002B7A14" w:rsidRPr="00815B23" w:rsidRDefault="002B7A14" w:rsidP="008F056A">
            <w:pPr>
              <w:pStyle w:val="Tabela-zawarto"/>
              <w:jc w:val="center"/>
              <w:rPr>
                <w:highlight w:val="cyan"/>
              </w:rPr>
            </w:pPr>
            <w:r w:rsidRPr="00815B23">
              <w:rPr>
                <w:highlight w:val="cyan"/>
              </w:rPr>
              <w:t>COUNTRY – słownik krajów</w:t>
            </w:r>
          </w:p>
          <w:p w:rsidR="002B7A14" w:rsidRPr="00815B23" w:rsidRDefault="002B7A14" w:rsidP="008F056A">
            <w:pPr>
              <w:pStyle w:val="Tabela-zawarto"/>
              <w:jc w:val="center"/>
              <w:rPr>
                <w:highlight w:val="cyan"/>
              </w:rPr>
            </w:pPr>
            <w:r w:rsidRPr="00815B23">
              <w:rPr>
                <w:highlight w:val="cyan"/>
              </w:rPr>
              <w:t>INTEREST_RATE – słownik stop procentowych</w:t>
            </w:r>
          </w:p>
          <w:p w:rsidR="002B7A14" w:rsidRPr="0032379D" w:rsidRDefault="002B7A14" w:rsidP="008F056A">
            <w:pPr>
              <w:pStyle w:val="Tabela-zawarto"/>
              <w:jc w:val="center"/>
              <w:rPr>
                <w:rFonts w:cs="Arial"/>
                <w:szCs w:val="16"/>
              </w:rPr>
            </w:pPr>
            <w:r w:rsidRPr="00815B23">
              <w:rPr>
                <w:highlight w:val="cyan"/>
              </w:rPr>
              <w:t>COMMISION – tabela opłat I prowizji</w:t>
            </w: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pPr>
            <w:r>
              <w:t xml:space="preserve">-   -   </w:t>
            </w:r>
            <w:r w:rsidRPr="000E1730">
              <w:t>Subject</w:t>
            </w:r>
          </w:p>
        </w:tc>
        <w:tc>
          <w:tcPr>
            <w:tcW w:w="5097" w:type="dxa"/>
          </w:tcPr>
          <w:p w:rsidR="002B7A14" w:rsidRPr="000E1730" w:rsidRDefault="002B7A14" w:rsidP="00A2327A">
            <w:pPr>
              <w:pStyle w:val="Tabela-zawarto"/>
            </w:pPr>
            <w:r w:rsidRPr="000E1730">
              <w:t>Temat wiadomości w postaci dowolnego tekstu</w:t>
            </w:r>
          </w:p>
        </w:tc>
        <w:tc>
          <w:tcPr>
            <w:tcW w:w="5700" w:type="dxa"/>
            <w:gridSpan w:val="2"/>
          </w:tcPr>
          <w:p w:rsidR="002B7A14" w:rsidRPr="000E1730" w:rsidRDefault="002B7A14" w:rsidP="00533AEC">
            <w:pPr>
              <w:pStyle w:val="Tabela-zawarto"/>
              <w:jc w:val="center"/>
            </w:pPr>
          </w:p>
        </w:tc>
      </w:tr>
      <w:tr w:rsidR="002B7A14" w:rsidRPr="000E1730" w:rsidTr="00E2085D">
        <w:tc>
          <w:tcPr>
            <w:tcW w:w="742" w:type="dxa"/>
            <w:vAlign w:val="center"/>
          </w:tcPr>
          <w:p w:rsidR="002B7A14" w:rsidRPr="000E1730" w:rsidRDefault="002B7A14" w:rsidP="00A2327A">
            <w:pPr>
              <w:pStyle w:val="Tabela-zawarto"/>
              <w:jc w:val="center"/>
            </w:pPr>
            <w:r w:rsidRPr="000E1730">
              <w:t>A-17</w:t>
            </w:r>
          </w:p>
        </w:tc>
        <w:tc>
          <w:tcPr>
            <w:tcW w:w="2675" w:type="dxa"/>
            <w:vAlign w:val="center"/>
          </w:tcPr>
          <w:p w:rsidR="002B7A14" w:rsidRPr="000E1730" w:rsidRDefault="002B7A14" w:rsidP="00A2327A">
            <w:pPr>
              <w:pStyle w:val="Tabela-zawarto"/>
            </w:pPr>
            <w:r>
              <w:t xml:space="preserve">-   -   </w:t>
            </w:r>
            <w:r w:rsidRPr="000E1730">
              <w:t>Customer</w:t>
            </w:r>
          </w:p>
        </w:tc>
        <w:tc>
          <w:tcPr>
            <w:tcW w:w="5097" w:type="dxa"/>
          </w:tcPr>
          <w:p w:rsidR="002B7A14" w:rsidRPr="000E1730" w:rsidRDefault="002B7A14" w:rsidP="00A2327A">
            <w:pPr>
              <w:pStyle w:val="Tabela-zawarto"/>
            </w:pPr>
            <w:r w:rsidRPr="000E1730">
              <w:t xml:space="preserve">Nadawca zapytania </w:t>
            </w:r>
          </w:p>
        </w:tc>
        <w:tc>
          <w:tcPr>
            <w:tcW w:w="5700" w:type="dxa"/>
            <w:gridSpan w:val="2"/>
          </w:tcPr>
          <w:p w:rsidR="002B7A14" w:rsidRPr="000E1730" w:rsidRDefault="002B7A14" w:rsidP="00533AEC">
            <w:pPr>
              <w:pStyle w:val="Tabela-zawarto"/>
              <w:jc w:val="center"/>
            </w:pP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pPr>
            <w:r>
              <w:t xml:space="preserve">-   -   -   </w:t>
            </w:r>
            <w:r w:rsidRPr="000E1730">
              <w:t>Identifier</w:t>
            </w:r>
          </w:p>
        </w:tc>
        <w:tc>
          <w:tcPr>
            <w:tcW w:w="5097" w:type="dxa"/>
          </w:tcPr>
          <w:p w:rsidR="002B7A14" w:rsidRPr="000E1730" w:rsidRDefault="002B7A14" w:rsidP="00A2327A">
            <w:pPr>
              <w:pStyle w:val="Tabela-zawarto"/>
            </w:pPr>
            <w:r w:rsidRPr="000E1730">
              <w:t>Identyfikator klienta</w:t>
            </w:r>
          </w:p>
        </w:tc>
        <w:tc>
          <w:tcPr>
            <w:tcW w:w="5700" w:type="dxa"/>
            <w:gridSpan w:val="2"/>
          </w:tcPr>
          <w:p w:rsidR="002B7A14" w:rsidRPr="000E1730" w:rsidRDefault="002B7A14" w:rsidP="00A2327A">
            <w:pPr>
              <w:pStyle w:val="Tabela-zawarto"/>
              <w:jc w:val="center"/>
            </w:pP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pPr>
            <w:r>
              <w:t xml:space="preserve">-   -   -   </w:t>
            </w:r>
            <w:r w:rsidRPr="000E1730">
              <w:t>Name</w:t>
            </w:r>
          </w:p>
        </w:tc>
        <w:tc>
          <w:tcPr>
            <w:tcW w:w="5097" w:type="dxa"/>
          </w:tcPr>
          <w:p w:rsidR="002B7A14" w:rsidRPr="000E1730" w:rsidRDefault="002B7A14" w:rsidP="00A2327A">
            <w:pPr>
              <w:pStyle w:val="Tabela-zawarto"/>
            </w:pPr>
            <w:r w:rsidRPr="000E1730">
              <w:t>Nazwa klienta</w:t>
            </w:r>
          </w:p>
        </w:tc>
        <w:tc>
          <w:tcPr>
            <w:tcW w:w="5700" w:type="dxa"/>
            <w:gridSpan w:val="2"/>
          </w:tcPr>
          <w:p w:rsidR="002B7A14" w:rsidRPr="000E1730" w:rsidRDefault="002B7A14" w:rsidP="00A2327A">
            <w:pPr>
              <w:pStyle w:val="Tabela-zawarto"/>
              <w:jc w:val="center"/>
            </w:pP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pPr>
            <w:r>
              <w:t xml:space="preserve">-   -   -   </w:t>
            </w:r>
            <w:r w:rsidRPr="000E1730">
              <w:t>AdditionalName</w:t>
            </w:r>
          </w:p>
        </w:tc>
        <w:tc>
          <w:tcPr>
            <w:tcW w:w="5097" w:type="dxa"/>
          </w:tcPr>
          <w:p w:rsidR="002B7A14" w:rsidRPr="000E1730" w:rsidRDefault="002B7A14" w:rsidP="00A2327A">
            <w:pPr>
              <w:pStyle w:val="Tabela-zawarto"/>
            </w:pPr>
            <w:r w:rsidRPr="000E1730">
              <w:t>Dodatkowa nazwa klienta</w:t>
            </w:r>
          </w:p>
        </w:tc>
        <w:tc>
          <w:tcPr>
            <w:tcW w:w="5700" w:type="dxa"/>
            <w:gridSpan w:val="2"/>
          </w:tcPr>
          <w:p w:rsidR="002B7A14" w:rsidRPr="000E1730" w:rsidRDefault="002B7A14" w:rsidP="00A2327A">
            <w:pPr>
              <w:pStyle w:val="Tabela-zawarto"/>
              <w:jc w:val="center"/>
            </w:pP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pPr>
            <w:r>
              <w:t xml:space="preserve">-   -   -   </w:t>
            </w:r>
            <w:r w:rsidRPr="000E1730">
              <w:t>Description</w:t>
            </w:r>
          </w:p>
        </w:tc>
        <w:tc>
          <w:tcPr>
            <w:tcW w:w="5097" w:type="dxa"/>
          </w:tcPr>
          <w:p w:rsidR="002B7A14" w:rsidRPr="000E1730" w:rsidRDefault="002B7A14" w:rsidP="00A2327A">
            <w:pPr>
              <w:pStyle w:val="Tabela-zawarto"/>
            </w:pPr>
            <w:r w:rsidRPr="000E1730">
              <w:t>Dodatkowe informacje o kliencie</w:t>
            </w:r>
          </w:p>
        </w:tc>
        <w:tc>
          <w:tcPr>
            <w:tcW w:w="5700" w:type="dxa"/>
            <w:gridSpan w:val="2"/>
          </w:tcPr>
          <w:p w:rsidR="002B7A14" w:rsidRPr="000E1730" w:rsidRDefault="002B7A14" w:rsidP="00A2327A">
            <w:pPr>
              <w:pStyle w:val="Tabela-zawarto"/>
              <w:jc w:val="center"/>
            </w:pPr>
          </w:p>
        </w:tc>
      </w:tr>
      <w:tr w:rsidR="002B7A14" w:rsidRPr="000E1730" w:rsidTr="00E2085D">
        <w:tc>
          <w:tcPr>
            <w:tcW w:w="742" w:type="dxa"/>
            <w:vAlign w:val="center"/>
          </w:tcPr>
          <w:p w:rsidR="002B7A14" w:rsidRPr="000E1730" w:rsidRDefault="002B7A14" w:rsidP="00A2327A">
            <w:pPr>
              <w:pStyle w:val="Tabela-zawarto"/>
              <w:jc w:val="center"/>
            </w:pPr>
            <w:r w:rsidRPr="000E1730">
              <w:t>A-10</w:t>
            </w:r>
          </w:p>
        </w:tc>
        <w:tc>
          <w:tcPr>
            <w:tcW w:w="2675" w:type="dxa"/>
            <w:vAlign w:val="center"/>
          </w:tcPr>
          <w:p w:rsidR="002B7A14" w:rsidRPr="000E1730" w:rsidRDefault="002B7A14" w:rsidP="00A2327A">
            <w:pPr>
              <w:pStyle w:val="Tabela-zawarto"/>
            </w:pPr>
            <w:r>
              <w:t xml:space="preserve">-   -   </w:t>
            </w:r>
            <w:r w:rsidRPr="000E1730">
              <w:t>CustomerAccount</w:t>
            </w:r>
          </w:p>
        </w:tc>
        <w:tc>
          <w:tcPr>
            <w:tcW w:w="5097" w:type="dxa"/>
          </w:tcPr>
          <w:p w:rsidR="002B7A14" w:rsidRPr="000E1730" w:rsidRDefault="002B7A14" w:rsidP="00A2327A">
            <w:pPr>
              <w:pStyle w:val="Tabela-zawarto"/>
            </w:pPr>
            <w:r w:rsidRPr="000E1730">
              <w:t>Rachunek nadawcy, podawany jeśli zapytanie dotyczyło rachunku</w:t>
            </w:r>
          </w:p>
        </w:tc>
        <w:tc>
          <w:tcPr>
            <w:tcW w:w="5700" w:type="dxa"/>
            <w:gridSpan w:val="2"/>
          </w:tcPr>
          <w:p w:rsidR="002B7A14" w:rsidRPr="000E1730" w:rsidRDefault="002B7A14" w:rsidP="00A2327A">
            <w:pPr>
              <w:pStyle w:val="Tabela-zawarto"/>
              <w:jc w:val="center"/>
            </w:pP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ind w:left="432" w:hanging="432"/>
              <w:rPr>
                <w:b/>
                <w:lang w:val="en-US"/>
              </w:rPr>
            </w:pPr>
            <w:r>
              <w:rPr>
                <w:lang w:val="en-US"/>
              </w:rPr>
              <w:t xml:space="preserve">-   -   -   </w:t>
            </w:r>
            <w:r w:rsidRPr="000E1730">
              <w:rPr>
                <w:lang w:val="en-US"/>
              </w:rPr>
              <w:t>AccountIdentifier</w:t>
            </w:r>
          </w:p>
        </w:tc>
        <w:tc>
          <w:tcPr>
            <w:tcW w:w="5097" w:type="dxa"/>
          </w:tcPr>
          <w:p w:rsidR="002B7A14" w:rsidRPr="000E1730" w:rsidRDefault="002B7A14" w:rsidP="00A2327A">
            <w:pPr>
              <w:pStyle w:val="Tabela-zawarto"/>
            </w:pPr>
            <w:r w:rsidRPr="000E1730">
              <w:t>Numer rachunku</w:t>
            </w:r>
          </w:p>
        </w:tc>
        <w:tc>
          <w:tcPr>
            <w:tcW w:w="5700" w:type="dxa"/>
            <w:gridSpan w:val="2"/>
          </w:tcPr>
          <w:p w:rsidR="002B7A14" w:rsidRPr="000E1730" w:rsidRDefault="002B7A14" w:rsidP="00F809C2">
            <w:pPr>
              <w:pStyle w:val="Tabela-zawarto"/>
              <w:jc w:val="center"/>
            </w:pPr>
            <w:r w:rsidRPr="00F809C2">
              <w:rPr>
                <w:highlight w:val="cyan"/>
              </w:rPr>
              <w:t>Numer rachunku w standardzie NRB.</w:t>
            </w: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ind w:left="432" w:hanging="432"/>
              <w:rPr>
                <w:b/>
              </w:rPr>
            </w:pPr>
            <w:r>
              <w:t xml:space="preserve">-   -   -   </w:t>
            </w:r>
            <w:r w:rsidRPr="000E1730">
              <w:t>AccountName</w:t>
            </w:r>
          </w:p>
        </w:tc>
        <w:tc>
          <w:tcPr>
            <w:tcW w:w="5097" w:type="dxa"/>
          </w:tcPr>
          <w:p w:rsidR="002B7A14" w:rsidRPr="000E1730" w:rsidRDefault="002B7A14" w:rsidP="00A2327A">
            <w:pPr>
              <w:pStyle w:val="Tabela-zawarto"/>
            </w:pPr>
            <w:r w:rsidRPr="000E1730">
              <w:t>Nazwa rachunku</w:t>
            </w:r>
          </w:p>
        </w:tc>
        <w:tc>
          <w:tcPr>
            <w:tcW w:w="5700" w:type="dxa"/>
            <w:gridSpan w:val="2"/>
          </w:tcPr>
          <w:p w:rsidR="002B7A14" w:rsidRPr="000E1730" w:rsidRDefault="002B7A14" w:rsidP="00A2327A">
            <w:pPr>
              <w:pStyle w:val="Tabela-zawarto"/>
              <w:jc w:val="center"/>
            </w:pPr>
          </w:p>
        </w:tc>
      </w:tr>
      <w:tr w:rsidR="002B7A14" w:rsidRPr="000E1730" w:rsidTr="00E2085D">
        <w:tc>
          <w:tcPr>
            <w:tcW w:w="742" w:type="dxa"/>
            <w:vAlign w:val="center"/>
          </w:tcPr>
          <w:p w:rsidR="002B7A14" w:rsidRPr="000E1730" w:rsidRDefault="002B7A14" w:rsidP="00A2327A">
            <w:pPr>
              <w:pStyle w:val="Tabela-zawarto"/>
              <w:jc w:val="center"/>
              <w:rPr>
                <w:lang w:val="en-US"/>
              </w:rPr>
            </w:pPr>
            <w:r w:rsidRPr="000E1730">
              <w:rPr>
                <w:lang w:val="en-US"/>
              </w:rPr>
              <w:t>A-15</w:t>
            </w:r>
          </w:p>
        </w:tc>
        <w:tc>
          <w:tcPr>
            <w:tcW w:w="2675" w:type="dxa"/>
            <w:vAlign w:val="center"/>
          </w:tcPr>
          <w:p w:rsidR="002B7A14" w:rsidRPr="000E1730" w:rsidRDefault="002B7A14" w:rsidP="00A2327A">
            <w:pPr>
              <w:pStyle w:val="Tabela-zawarto"/>
              <w:rPr>
                <w:lang w:val="en-US"/>
              </w:rPr>
            </w:pPr>
            <w:r>
              <w:rPr>
                <w:lang w:val="en-US"/>
              </w:rPr>
              <w:t xml:space="preserve">-   -   </w:t>
            </w:r>
            <w:r w:rsidRPr="000E1730">
              <w:rPr>
                <w:lang w:val="en-US"/>
              </w:rPr>
              <w:t>CustomerFinancialInstitution</w:t>
            </w:r>
          </w:p>
        </w:tc>
        <w:tc>
          <w:tcPr>
            <w:tcW w:w="5097" w:type="dxa"/>
          </w:tcPr>
          <w:p w:rsidR="002B7A14" w:rsidRPr="000E1730" w:rsidRDefault="002B7A14" w:rsidP="00A2327A">
            <w:pPr>
              <w:pStyle w:val="Tabela-zawarto"/>
            </w:pPr>
            <w:r w:rsidRPr="000E1730">
              <w:t>Adresat - Instytucja finansowa</w:t>
            </w:r>
          </w:p>
        </w:tc>
        <w:tc>
          <w:tcPr>
            <w:tcW w:w="5700" w:type="dxa"/>
            <w:gridSpan w:val="2"/>
          </w:tcPr>
          <w:p w:rsidR="002B7A14" w:rsidRPr="000E1730" w:rsidRDefault="002B7A14" w:rsidP="00A2327A">
            <w:pPr>
              <w:pStyle w:val="Tabela-zawarto"/>
              <w:jc w:val="center"/>
              <w:rPr>
                <w:lang w:val="en-US"/>
              </w:rPr>
            </w:pPr>
          </w:p>
        </w:tc>
      </w:tr>
      <w:tr w:rsidR="002B7A14" w:rsidRPr="000E1730" w:rsidTr="00E2085D">
        <w:tc>
          <w:tcPr>
            <w:tcW w:w="742" w:type="dxa"/>
            <w:vAlign w:val="center"/>
          </w:tcPr>
          <w:p w:rsidR="002B7A14" w:rsidRPr="000E1730" w:rsidRDefault="002B7A14" w:rsidP="00A2327A">
            <w:pPr>
              <w:pStyle w:val="Tabela-zawarto"/>
              <w:jc w:val="center"/>
              <w:rPr>
                <w:lang w:val="en-US"/>
              </w:rPr>
            </w:pPr>
          </w:p>
        </w:tc>
        <w:tc>
          <w:tcPr>
            <w:tcW w:w="2675" w:type="dxa"/>
            <w:vAlign w:val="center"/>
          </w:tcPr>
          <w:p w:rsidR="002B7A14" w:rsidRPr="000E1730" w:rsidRDefault="002B7A14" w:rsidP="00A2327A">
            <w:pPr>
              <w:pStyle w:val="Tabela-zawarto"/>
              <w:rPr>
                <w:lang w:val="en-US"/>
              </w:rPr>
            </w:pPr>
            <w:r>
              <w:rPr>
                <w:lang w:val="en-US"/>
              </w:rPr>
              <w:t xml:space="preserve">-   -   -   </w:t>
            </w:r>
            <w:r w:rsidRPr="000E1730">
              <w:rPr>
                <w:lang w:val="en-US"/>
              </w:rPr>
              <w:t>FIIdentifier</w:t>
            </w:r>
          </w:p>
        </w:tc>
        <w:tc>
          <w:tcPr>
            <w:tcW w:w="5097" w:type="dxa"/>
          </w:tcPr>
          <w:p w:rsidR="002B7A14" w:rsidRPr="000E1730" w:rsidRDefault="002B7A14" w:rsidP="00A2327A">
            <w:pPr>
              <w:pStyle w:val="Tabela-zawarto"/>
            </w:pPr>
            <w:r w:rsidRPr="000E1730">
              <w:t>Identyfikator banku/oddziału banku</w:t>
            </w:r>
          </w:p>
        </w:tc>
        <w:tc>
          <w:tcPr>
            <w:tcW w:w="5700" w:type="dxa"/>
            <w:gridSpan w:val="2"/>
          </w:tcPr>
          <w:p w:rsidR="002B7A14" w:rsidRPr="000E1730" w:rsidRDefault="002B7A14" w:rsidP="00A2327A">
            <w:pPr>
              <w:pStyle w:val="Tabela-zawarto"/>
              <w:jc w:val="center"/>
            </w:pPr>
          </w:p>
        </w:tc>
      </w:tr>
      <w:tr w:rsidR="002B7A14" w:rsidRPr="000E1730" w:rsidTr="00E2085D">
        <w:tc>
          <w:tcPr>
            <w:tcW w:w="742" w:type="dxa"/>
            <w:vAlign w:val="center"/>
          </w:tcPr>
          <w:p w:rsidR="002B7A14" w:rsidRPr="000E1730" w:rsidRDefault="002B7A14" w:rsidP="00A2327A">
            <w:pPr>
              <w:pStyle w:val="Tabela-zawarto"/>
              <w:jc w:val="center"/>
            </w:pPr>
          </w:p>
        </w:tc>
        <w:tc>
          <w:tcPr>
            <w:tcW w:w="2675" w:type="dxa"/>
            <w:vAlign w:val="center"/>
          </w:tcPr>
          <w:p w:rsidR="002B7A14" w:rsidRPr="000E1730" w:rsidRDefault="002B7A14" w:rsidP="00A2327A">
            <w:pPr>
              <w:pStyle w:val="Tabela-zawarto"/>
            </w:pPr>
            <w:r>
              <w:t xml:space="preserve">-   -   -   </w:t>
            </w:r>
            <w:r w:rsidRPr="000E1730">
              <w:t>Name</w:t>
            </w:r>
          </w:p>
        </w:tc>
        <w:tc>
          <w:tcPr>
            <w:tcW w:w="5097" w:type="dxa"/>
          </w:tcPr>
          <w:p w:rsidR="002B7A14" w:rsidRPr="000E1730" w:rsidRDefault="002B7A14" w:rsidP="00A2327A">
            <w:pPr>
              <w:pStyle w:val="Tabela-zawarto"/>
            </w:pPr>
            <w:r w:rsidRPr="000E1730">
              <w:t>Nazwa banku/oddziału banku</w:t>
            </w:r>
          </w:p>
        </w:tc>
        <w:tc>
          <w:tcPr>
            <w:tcW w:w="5700" w:type="dxa"/>
            <w:gridSpan w:val="2"/>
          </w:tcPr>
          <w:p w:rsidR="002B7A14" w:rsidRPr="000E1730" w:rsidRDefault="002B7A14" w:rsidP="00A2327A">
            <w:pPr>
              <w:pStyle w:val="Tabela-zawarto"/>
              <w:jc w:val="center"/>
            </w:pPr>
          </w:p>
        </w:tc>
      </w:tr>
      <w:tr w:rsidR="002B7A14" w:rsidRPr="000E1730" w:rsidTr="00E2085D">
        <w:tc>
          <w:tcPr>
            <w:tcW w:w="742" w:type="dxa"/>
            <w:vAlign w:val="center"/>
          </w:tcPr>
          <w:p w:rsidR="002B7A14" w:rsidRPr="000E1730" w:rsidRDefault="002B7A14" w:rsidP="004147A6">
            <w:pPr>
              <w:pStyle w:val="Tabela-zawarto"/>
              <w:jc w:val="center"/>
            </w:pPr>
            <w:r w:rsidRPr="000E1730">
              <w:t>A-20</w:t>
            </w:r>
          </w:p>
        </w:tc>
        <w:tc>
          <w:tcPr>
            <w:tcW w:w="2675" w:type="dxa"/>
            <w:vAlign w:val="center"/>
          </w:tcPr>
          <w:p w:rsidR="002B7A14" w:rsidRPr="000E1730" w:rsidRDefault="002B7A14" w:rsidP="004147A6">
            <w:pPr>
              <w:pStyle w:val="Tabela-zawarto"/>
              <w:ind w:left="432" w:hanging="432"/>
              <w:rPr>
                <w:rFonts w:cs="Arial"/>
                <w:szCs w:val="16"/>
              </w:rPr>
            </w:pPr>
            <w:r>
              <w:rPr>
                <w:rFonts w:cs="Arial"/>
                <w:szCs w:val="16"/>
              </w:rPr>
              <w:t xml:space="preserve">-   -    </w:t>
            </w:r>
            <w:r w:rsidRPr="000E1730">
              <w:rPr>
                <w:rFonts w:cs="Arial"/>
                <w:szCs w:val="16"/>
              </w:rPr>
              <w:t>AdditionalDetails</w:t>
            </w:r>
          </w:p>
        </w:tc>
        <w:tc>
          <w:tcPr>
            <w:tcW w:w="5097" w:type="dxa"/>
          </w:tcPr>
          <w:p w:rsidR="002B7A14" w:rsidRPr="000E1730" w:rsidRDefault="002B7A14" w:rsidP="004147A6">
            <w:pPr>
              <w:pStyle w:val="Tabela-zawarto"/>
              <w:rPr>
                <w:rFonts w:cs="Arial"/>
                <w:szCs w:val="16"/>
              </w:rPr>
            </w:pPr>
            <w:r w:rsidRPr="000E1730">
              <w:rPr>
                <w:rFonts w:cs="Arial"/>
                <w:szCs w:val="16"/>
              </w:rPr>
              <w:t xml:space="preserve">Komponent służący do przekazywania dodatkowych </w:t>
            </w:r>
            <w:r>
              <w:rPr>
                <w:rFonts w:cs="Arial"/>
                <w:szCs w:val="16"/>
              </w:rPr>
              <w:t>kryteriów zapytania.</w:t>
            </w:r>
          </w:p>
        </w:tc>
        <w:tc>
          <w:tcPr>
            <w:tcW w:w="5700" w:type="dxa"/>
            <w:gridSpan w:val="2"/>
            <w:vAlign w:val="center"/>
          </w:tcPr>
          <w:p w:rsidR="002B7A14" w:rsidRPr="000E1730" w:rsidRDefault="002B7A14" w:rsidP="004147A6">
            <w:pPr>
              <w:pStyle w:val="Tabela-zawarto"/>
              <w:jc w:val="center"/>
            </w:pPr>
            <w:r>
              <w:t>Komponent jest wykorzystywany, jeżeli w zapytaniu wykorzystywane są dodatkowe kryteria będące przedmiotem dwustronnych ustaleń między stronami interfejsu.</w:t>
            </w:r>
          </w:p>
          <w:p w:rsidR="002B7A14" w:rsidRPr="000E1730" w:rsidRDefault="002B7A14" w:rsidP="004147A6">
            <w:pPr>
              <w:pStyle w:val="Tabela-zawarto"/>
              <w:jc w:val="center"/>
            </w:pPr>
            <w:r w:rsidRPr="000E1730">
              <w:t>x</w:t>
            </w:r>
          </w:p>
        </w:tc>
      </w:tr>
      <w:tr w:rsidR="002B7A14" w:rsidRPr="000E1730" w:rsidTr="00E2085D">
        <w:tc>
          <w:tcPr>
            <w:tcW w:w="742" w:type="dxa"/>
            <w:vAlign w:val="center"/>
          </w:tcPr>
          <w:p w:rsidR="002B7A14" w:rsidRPr="000E1730" w:rsidRDefault="002B7A14" w:rsidP="004147A6">
            <w:pPr>
              <w:pStyle w:val="Tabela-zawarto"/>
              <w:jc w:val="center"/>
            </w:pPr>
          </w:p>
        </w:tc>
        <w:tc>
          <w:tcPr>
            <w:tcW w:w="2675" w:type="dxa"/>
            <w:vAlign w:val="center"/>
          </w:tcPr>
          <w:p w:rsidR="002B7A14" w:rsidRPr="000E1730" w:rsidRDefault="002B7A14" w:rsidP="004147A6">
            <w:pPr>
              <w:pStyle w:val="Tabela-zawarto"/>
              <w:ind w:left="432" w:hanging="432"/>
              <w:rPr>
                <w:rFonts w:cs="Arial"/>
                <w:szCs w:val="16"/>
              </w:rPr>
            </w:pPr>
            <w:r>
              <w:rPr>
                <w:rFonts w:cs="Arial"/>
                <w:szCs w:val="16"/>
              </w:rPr>
              <w:t xml:space="preserve">-   -   -      </w:t>
            </w:r>
            <w:r w:rsidRPr="000E1730">
              <w:rPr>
                <w:rFonts w:cs="Arial"/>
                <w:szCs w:val="16"/>
              </w:rPr>
              <w:t>Subject</w:t>
            </w:r>
          </w:p>
        </w:tc>
        <w:tc>
          <w:tcPr>
            <w:tcW w:w="5097" w:type="dxa"/>
            <w:vAlign w:val="center"/>
          </w:tcPr>
          <w:p w:rsidR="002B7A14" w:rsidRPr="000E1730" w:rsidRDefault="002B7A14" w:rsidP="004147A6">
            <w:pPr>
              <w:pStyle w:val="FootnoteText"/>
              <w:rPr>
                <w:rFonts w:ascii="Arial" w:hAnsi="Arial" w:cs="Arial"/>
                <w:sz w:val="16"/>
                <w:szCs w:val="16"/>
              </w:rPr>
            </w:pPr>
            <w:r w:rsidRPr="000E1730">
              <w:rPr>
                <w:rFonts w:ascii="Arial" w:hAnsi="Arial" w:cs="Arial"/>
                <w:sz w:val="16"/>
                <w:szCs w:val="16"/>
              </w:rPr>
              <w:t>Temat wiadomości</w:t>
            </w:r>
          </w:p>
        </w:tc>
        <w:tc>
          <w:tcPr>
            <w:tcW w:w="5700" w:type="dxa"/>
            <w:gridSpan w:val="2"/>
            <w:vAlign w:val="center"/>
          </w:tcPr>
          <w:p w:rsidR="002B7A14" w:rsidRPr="000E1730" w:rsidRDefault="002B7A14" w:rsidP="004147A6">
            <w:pPr>
              <w:pStyle w:val="Tabela-zawarto"/>
              <w:jc w:val="center"/>
            </w:pPr>
            <w:r w:rsidRPr="00B270C2">
              <w:t xml:space="preserve">Nazwy kryterium: </w:t>
            </w:r>
            <w:r w:rsidRPr="00B270C2">
              <w:rPr>
                <w:highlight w:val="cyan"/>
              </w:rPr>
              <w:t>Lista dopuszczalnych kryteriów</w:t>
            </w:r>
          </w:p>
        </w:tc>
      </w:tr>
      <w:tr w:rsidR="002B7A14" w:rsidRPr="000E1730" w:rsidTr="00E2085D">
        <w:tc>
          <w:tcPr>
            <w:tcW w:w="742" w:type="dxa"/>
            <w:vAlign w:val="center"/>
          </w:tcPr>
          <w:p w:rsidR="002B7A14" w:rsidRPr="000E1730" w:rsidRDefault="002B7A14" w:rsidP="004147A6">
            <w:pPr>
              <w:pStyle w:val="Tabela-zawarto"/>
              <w:jc w:val="center"/>
            </w:pPr>
          </w:p>
        </w:tc>
        <w:tc>
          <w:tcPr>
            <w:tcW w:w="2675" w:type="dxa"/>
            <w:vAlign w:val="center"/>
          </w:tcPr>
          <w:p w:rsidR="002B7A14" w:rsidRPr="000E1730" w:rsidRDefault="002B7A14" w:rsidP="004147A6">
            <w:pPr>
              <w:pStyle w:val="FootnoteText"/>
              <w:ind w:left="432" w:hanging="432"/>
              <w:rPr>
                <w:rFonts w:ascii="Arial" w:hAnsi="Arial" w:cs="Arial"/>
                <w:sz w:val="16"/>
                <w:szCs w:val="16"/>
              </w:rPr>
            </w:pPr>
            <w:r>
              <w:rPr>
                <w:rFonts w:ascii="Arial" w:hAnsi="Arial" w:cs="Arial"/>
                <w:sz w:val="16"/>
                <w:szCs w:val="16"/>
              </w:rPr>
              <w:t xml:space="preserve">-   -   -   </w:t>
            </w:r>
            <w:r w:rsidRPr="000E1730">
              <w:rPr>
                <w:rFonts w:ascii="Arial" w:hAnsi="Arial" w:cs="Arial"/>
                <w:sz w:val="16"/>
                <w:szCs w:val="16"/>
              </w:rPr>
              <w:t>Information</w:t>
            </w:r>
          </w:p>
        </w:tc>
        <w:tc>
          <w:tcPr>
            <w:tcW w:w="5097" w:type="dxa"/>
            <w:vAlign w:val="center"/>
          </w:tcPr>
          <w:p w:rsidR="002B7A14" w:rsidRPr="000E1730" w:rsidRDefault="002B7A14" w:rsidP="004147A6">
            <w:pPr>
              <w:pStyle w:val="FootnoteText"/>
              <w:rPr>
                <w:rFonts w:ascii="Arial" w:hAnsi="Arial" w:cs="Arial"/>
                <w:sz w:val="16"/>
                <w:szCs w:val="16"/>
              </w:rPr>
            </w:pPr>
            <w:r w:rsidRPr="000E1730">
              <w:rPr>
                <w:rFonts w:ascii="Arial" w:hAnsi="Arial" w:cs="Arial"/>
                <w:sz w:val="16"/>
                <w:szCs w:val="16"/>
              </w:rPr>
              <w:t>Treść wiadomości</w:t>
            </w:r>
          </w:p>
        </w:tc>
        <w:tc>
          <w:tcPr>
            <w:tcW w:w="5700" w:type="dxa"/>
            <w:gridSpan w:val="2"/>
            <w:vAlign w:val="center"/>
          </w:tcPr>
          <w:p w:rsidR="002B7A14" w:rsidRPr="000E1730" w:rsidRDefault="002B7A14" w:rsidP="004147A6">
            <w:pPr>
              <w:pStyle w:val="Tabela-zawarto"/>
              <w:jc w:val="center"/>
            </w:pPr>
            <w:r>
              <w:t>Wartość kryterium</w:t>
            </w:r>
          </w:p>
        </w:tc>
      </w:tr>
    </w:tbl>
    <w:p w:rsidR="002B7A14" w:rsidRPr="000E1730" w:rsidRDefault="002B7A14" w:rsidP="00F63B03">
      <w:pPr>
        <w:pStyle w:val="Heading2"/>
        <w:numPr>
          <w:ilvl w:val="1"/>
          <w:numId w:val="27"/>
        </w:numPr>
      </w:pPr>
      <w:r w:rsidRPr="000E1730">
        <w:br w:type="page"/>
      </w:r>
      <w:bookmarkStart w:id="188" w:name="_Toc365015782"/>
      <w:r w:rsidRPr="000E1730">
        <w:t>Komunikat odpowiedzi GeneralInformationInquiryResponse</w:t>
      </w:r>
      <w:bookmarkEnd w:id="188"/>
    </w:p>
    <w:p w:rsidR="002B7A14" w:rsidRPr="000E1730" w:rsidRDefault="002B7A14" w:rsidP="00107FCA">
      <w:pPr>
        <w:pStyle w:val="Caption"/>
      </w:pPr>
      <w:bookmarkStart w:id="189" w:name="_Toc365015854"/>
      <w:r w:rsidRPr="000E1730">
        <w:t xml:space="preserve">Tabela </w:t>
      </w:r>
      <w:fldSimple w:instr=" SEQ Tabela \* ARABIC ">
        <w:r>
          <w:rPr>
            <w:noProof/>
          </w:rPr>
          <w:t>28</w:t>
        </w:r>
      </w:fldSimple>
      <w:r w:rsidRPr="000E1730">
        <w:t>: Komunikat odpowiedzi GeneralInformationInquiryRequest</w:t>
      </w:r>
      <w:bookmarkEnd w:id="189"/>
    </w:p>
    <w:tbl>
      <w:tblPr>
        <w:tblW w:w="14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8"/>
        <w:gridCol w:w="3305"/>
        <w:gridCol w:w="6121"/>
        <w:gridCol w:w="1581"/>
        <w:gridCol w:w="2639"/>
      </w:tblGrid>
      <w:tr w:rsidR="002B7A14" w:rsidRPr="000E1730" w:rsidTr="00314441">
        <w:trPr>
          <w:tblHeader/>
        </w:trPr>
        <w:tc>
          <w:tcPr>
            <w:tcW w:w="568" w:type="dxa"/>
            <w:shd w:val="solid" w:color="auto" w:fill="auto"/>
            <w:vAlign w:val="center"/>
          </w:tcPr>
          <w:p w:rsidR="002B7A14" w:rsidRPr="000E1730" w:rsidRDefault="002B7A14" w:rsidP="00FE7270">
            <w:pPr>
              <w:pStyle w:val="Tabela-nagwek"/>
              <w:jc w:val="center"/>
            </w:pPr>
            <w:r w:rsidRPr="000E1730">
              <w:t>Nr</w:t>
            </w:r>
          </w:p>
        </w:tc>
        <w:tc>
          <w:tcPr>
            <w:tcW w:w="3305" w:type="dxa"/>
            <w:shd w:val="solid" w:color="auto" w:fill="auto"/>
          </w:tcPr>
          <w:p w:rsidR="002B7A14" w:rsidRPr="000E1730" w:rsidRDefault="002B7A14" w:rsidP="00FE7270">
            <w:pPr>
              <w:pStyle w:val="Tabela-nagwek"/>
            </w:pPr>
            <w:r w:rsidRPr="000E1730">
              <w:t>Nazwa elementu</w:t>
            </w:r>
          </w:p>
        </w:tc>
        <w:tc>
          <w:tcPr>
            <w:tcW w:w="6121" w:type="dxa"/>
            <w:shd w:val="solid" w:color="auto" w:fill="auto"/>
          </w:tcPr>
          <w:p w:rsidR="002B7A14" w:rsidRPr="000E1730" w:rsidRDefault="002B7A14" w:rsidP="00FE7270">
            <w:pPr>
              <w:pStyle w:val="Tabela-nagwek"/>
              <w:jc w:val="center"/>
            </w:pPr>
            <w:r w:rsidRPr="000E1730">
              <w:t>Opis</w:t>
            </w:r>
          </w:p>
        </w:tc>
        <w:tc>
          <w:tcPr>
            <w:tcW w:w="4220" w:type="dxa"/>
            <w:gridSpan w:val="2"/>
            <w:shd w:val="solid" w:color="auto" w:fill="auto"/>
          </w:tcPr>
          <w:p w:rsidR="002B7A14" w:rsidRPr="000E1730" w:rsidRDefault="002B7A14" w:rsidP="00FE7270">
            <w:pPr>
              <w:pStyle w:val="Tabela-nagwek"/>
              <w:jc w:val="center"/>
            </w:pPr>
            <w:r w:rsidRPr="000E1730">
              <w:t>Wprowadzana wartość</w:t>
            </w:r>
          </w:p>
        </w:tc>
      </w:tr>
      <w:tr w:rsidR="002B7A14" w:rsidRPr="000E1730" w:rsidTr="00271314">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rsidRPr="000E1730">
              <w:t>GeneralInformationInquiryResponse</w:t>
            </w:r>
          </w:p>
        </w:tc>
        <w:tc>
          <w:tcPr>
            <w:tcW w:w="10341" w:type="dxa"/>
            <w:gridSpan w:val="3"/>
          </w:tcPr>
          <w:p w:rsidR="002B7A14" w:rsidRPr="000E1730" w:rsidRDefault="002B7A14" w:rsidP="00FE7270">
            <w:pPr>
              <w:pStyle w:val="Tabela-zawarto"/>
              <w:jc w:val="center"/>
            </w:pPr>
            <w:r w:rsidRPr="000E1730">
              <w:t>Lista wiadomości tekstowych  – komunikat typu odpowiedź</w:t>
            </w:r>
          </w:p>
        </w:tc>
      </w:tr>
      <w:tr w:rsidR="002B7A14" w:rsidRPr="000E1730" w:rsidTr="00314441">
        <w:tc>
          <w:tcPr>
            <w:tcW w:w="568" w:type="dxa"/>
            <w:vAlign w:val="center"/>
          </w:tcPr>
          <w:p w:rsidR="002B7A14" w:rsidRPr="000E1730" w:rsidRDefault="002B7A14" w:rsidP="00FE7270">
            <w:pPr>
              <w:pStyle w:val="Tabela-zawarto"/>
              <w:jc w:val="center"/>
            </w:pPr>
            <w:r w:rsidRPr="000E1730">
              <w:t>A-16</w:t>
            </w:r>
          </w:p>
        </w:tc>
        <w:tc>
          <w:tcPr>
            <w:tcW w:w="3305" w:type="dxa"/>
            <w:vAlign w:val="center"/>
          </w:tcPr>
          <w:p w:rsidR="002B7A14" w:rsidRPr="000E1730" w:rsidRDefault="002B7A14" w:rsidP="00FE7270">
            <w:pPr>
              <w:pStyle w:val="Tabela-zawarto"/>
            </w:pPr>
            <w:r>
              <w:t xml:space="preserve">-   </w:t>
            </w:r>
            <w:r w:rsidRPr="000E1730">
              <w:t>Header</w:t>
            </w:r>
          </w:p>
        </w:tc>
        <w:tc>
          <w:tcPr>
            <w:tcW w:w="6121" w:type="dxa"/>
          </w:tcPr>
          <w:p w:rsidR="002B7A14" w:rsidRPr="000E1730" w:rsidRDefault="002B7A14" w:rsidP="00FE7270">
            <w:pPr>
              <w:pStyle w:val="Tabela-zawarto"/>
            </w:pPr>
            <w:r w:rsidRPr="000E1730">
              <w:t>Komponent zawierający elementy nagłówka komunikatu</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w:t>
            </w:r>
            <w:r w:rsidRPr="000E1730">
              <w:t>IssueDateTime</w:t>
            </w:r>
          </w:p>
        </w:tc>
        <w:tc>
          <w:tcPr>
            <w:tcW w:w="6121" w:type="dxa"/>
          </w:tcPr>
          <w:p w:rsidR="002B7A14" w:rsidRPr="000E1730" w:rsidRDefault="002B7A14" w:rsidP="00FE7270">
            <w:pPr>
              <w:pStyle w:val="Tabela-zawarto"/>
            </w:pPr>
            <w:r w:rsidRPr="000E1730">
              <w:t>Data i czas komunikatu</w:t>
            </w:r>
          </w:p>
        </w:tc>
        <w:tc>
          <w:tcPr>
            <w:tcW w:w="4220" w:type="dxa"/>
            <w:gridSpan w:val="2"/>
          </w:tcPr>
          <w:p w:rsidR="002B7A14" w:rsidRPr="000E1730" w:rsidRDefault="002B7A14" w:rsidP="00FE7270">
            <w:pPr>
              <w:pStyle w:val="Tabela-zawarto"/>
              <w:jc w:val="center"/>
            </w:pPr>
            <w:r w:rsidRPr="000E1730">
              <w:t>Data i czas komunikatu</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rPr>
                <w:lang w:val="de-DE"/>
              </w:rPr>
            </w:pPr>
            <w:r>
              <w:rPr>
                <w:lang w:val="de-DE"/>
              </w:rPr>
              <w:t xml:space="preserve">-   -   </w:t>
            </w:r>
            <w:r w:rsidRPr="000E1730">
              <w:rPr>
                <w:lang w:val="de-DE"/>
              </w:rPr>
              <w:t>DocumentIdentifier</w:t>
            </w:r>
          </w:p>
        </w:tc>
        <w:tc>
          <w:tcPr>
            <w:tcW w:w="6121" w:type="dxa"/>
          </w:tcPr>
          <w:p w:rsidR="002B7A14" w:rsidRPr="000E1730" w:rsidRDefault="002B7A14" w:rsidP="00FE7270">
            <w:pPr>
              <w:pStyle w:val="Tabela-zawarto"/>
            </w:pPr>
            <w:r w:rsidRPr="000E1730">
              <w:t>Identyfikator komunikatu</w:t>
            </w:r>
          </w:p>
        </w:tc>
        <w:tc>
          <w:tcPr>
            <w:tcW w:w="4220" w:type="dxa"/>
            <w:gridSpan w:val="2"/>
          </w:tcPr>
          <w:p w:rsidR="002B7A14" w:rsidRPr="000E1730" w:rsidRDefault="002B7A14" w:rsidP="00FE7270">
            <w:pPr>
              <w:pStyle w:val="Tabela-zawarto"/>
              <w:jc w:val="center"/>
            </w:pPr>
            <w:r w:rsidRPr="000E1730">
              <w:t>Dowolny ciąg znaków nadawany przez wysyłającego</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w:t>
            </w:r>
            <w:r w:rsidRPr="000E1730">
              <w:t>SenderIdentifier</w:t>
            </w:r>
          </w:p>
        </w:tc>
        <w:tc>
          <w:tcPr>
            <w:tcW w:w="6121" w:type="dxa"/>
          </w:tcPr>
          <w:p w:rsidR="002B7A14" w:rsidRPr="000E1730" w:rsidRDefault="002B7A14" w:rsidP="00FE7270">
            <w:pPr>
              <w:pStyle w:val="Tabela-zawarto"/>
            </w:pPr>
            <w:r w:rsidRPr="000E1730">
              <w:t>Identyfikator nadawcy komunikatu</w:t>
            </w:r>
          </w:p>
        </w:tc>
        <w:tc>
          <w:tcPr>
            <w:tcW w:w="4220" w:type="dxa"/>
            <w:gridSpan w:val="2"/>
          </w:tcPr>
          <w:p w:rsidR="002B7A14" w:rsidRPr="000E1730" w:rsidRDefault="002B7A14" w:rsidP="00FE7270">
            <w:pPr>
              <w:pStyle w:val="Tabela-zawarto"/>
              <w:jc w:val="center"/>
            </w:pPr>
            <w:r w:rsidRPr="000E1730">
              <w:t>„ZSK-C”</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rPr>
                <w:lang w:val="en-US"/>
              </w:rPr>
            </w:pPr>
            <w:r>
              <w:rPr>
                <w:lang w:val="en-US"/>
              </w:rPr>
              <w:t xml:space="preserve">-   -   </w:t>
            </w:r>
            <w:r w:rsidRPr="000E1730">
              <w:rPr>
                <w:lang w:val="en-US"/>
              </w:rPr>
              <w:t>ReceiverIdentifier</w:t>
            </w:r>
          </w:p>
        </w:tc>
        <w:tc>
          <w:tcPr>
            <w:tcW w:w="6121" w:type="dxa"/>
          </w:tcPr>
          <w:p w:rsidR="002B7A14" w:rsidRPr="000E1730" w:rsidRDefault="002B7A14" w:rsidP="00FE7270">
            <w:pPr>
              <w:pStyle w:val="Tabela-zawarto"/>
            </w:pPr>
            <w:r w:rsidRPr="000E1730">
              <w:t>Identyfikator odbiorcy komunikatu</w:t>
            </w:r>
          </w:p>
        </w:tc>
        <w:tc>
          <w:tcPr>
            <w:tcW w:w="4220" w:type="dxa"/>
            <w:gridSpan w:val="2"/>
          </w:tcPr>
          <w:p w:rsidR="002B7A14" w:rsidRPr="000E1730" w:rsidRDefault="002B7A14" w:rsidP="00FE7270">
            <w:pPr>
              <w:pStyle w:val="Tabela-zawarto"/>
              <w:jc w:val="center"/>
            </w:pPr>
            <w:r w:rsidRPr="000E1730">
              <w:t>„</w:t>
            </w:r>
            <w:r w:rsidRPr="0032379D">
              <w:rPr>
                <w:highlight w:val="cyan"/>
              </w:rPr>
              <w:t>XXXX</w:t>
            </w:r>
            <w:r w:rsidRPr="000E1730">
              <w:t>”</w:t>
            </w:r>
          </w:p>
        </w:tc>
      </w:tr>
      <w:tr w:rsidR="002B7A14" w:rsidRPr="000E1730" w:rsidTr="00314441">
        <w:tc>
          <w:tcPr>
            <w:tcW w:w="568" w:type="dxa"/>
            <w:vAlign w:val="center"/>
          </w:tcPr>
          <w:p w:rsidR="002B7A14" w:rsidRPr="000E1730" w:rsidRDefault="002B7A14" w:rsidP="00FE7270">
            <w:pPr>
              <w:pStyle w:val="Tabela-zawarto"/>
              <w:jc w:val="center"/>
              <w:rPr>
                <w:lang w:val="en-US"/>
              </w:rPr>
            </w:pPr>
            <w:r w:rsidRPr="000E1730">
              <w:rPr>
                <w:lang w:val="en-US"/>
              </w:rPr>
              <w:t>A-14</w:t>
            </w:r>
          </w:p>
        </w:tc>
        <w:tc>
          <w:tcPr>
            <w:tcW w:w="3305" w:type="dxa"/>
            <w:shd w:val="clear" w:color="auto" w:fill="00FFFF"/>
            <w:vAlign w:val="center"/>
          </w:tcPr>
          <w:p w:rsidR="002B7A14" w:rsidRPr="000E1730" w:rsidRDefault="002B7A14" w:rsidP="00FE7270">
            <w:pPr>
              <w:pStyle w:val="Tabelanagwek1"/>
              <w:jc w:val="left"/>
              <w:rPr>
                <w:b w:val="0"/>
                <w:i w:val="0"/>
                <w:sz w:val="16"/>
                <w:lang w:val="en-US"/>
              </w:rPr>
            </w:pPr>
            <w:r>
              <w:rPr>
                <w:b w:val="0"/>
                <w:i w:val="0"/>
                <w:sz w:val="16"/>
                <w:lang w:val="en-US"/>
              </w:rPr>
              <w:t xml:space="preserve">-   </w:t>
            </w:r>
            <w:r w:rsidRPr="000E1730">
              <w:rPr>
                <w:b w:val="0"/>
                <w:i w:val="0"/>
                <w:sz w:val="16"/>
                <w:lang w:val="en-US"/>
              </w:rPr>
              <w:t>DocumentStatus</w:t>
            </w:r>
            <w:r w:rsidRPr="000E1730">
              <w:rPr>
                <w:b w:val="0"/>
                <w:i w:val="0"/>
                <w:sz w:val="16"/>
                <w:lang w:val="en-US"/>
              </w:rPr>
              <w:tab/>
            </w:r>
            <w:r w:rsidRPr="000E1730">
              <w:rPr>
                <w:i w:val="0"/>
                <w:sz w:val="16"/>
                <w:lang w:val="en-US"/>
              </w:rPr>
              <w:t>OR</w:t>
            </w:r>
          </w:p>
        </w:tc>
        <w:tc>
          <w:tcPr>
            <w:tcW w:w="6121" w:type="dxa"/>
          </w:tcPr>
          <w:p w:rsidR="002B7A14" w:rsidRPr="000E1730" w:rsidRDefault="002B7A14" w:rsidP="00FE7270">
            <w:pPr>
              <w:pStyle w:val="Tabela-zawarto"/>
            </w:pPr>
            <w:r w:rsidRPr="000E1730">
              <w:t>Status komunikatu - agregat występuje jeśli w wyniku kontroli składniowych i merytorycznych stwierdzono błędy lub uwagi podlegające raportowaniu do klienta</w:t>
            </w:r>
          </w:p>
        </w:tc>
        <w:tc>
          <w:tcPr>
            <w:tcW w:w="4220" w:type="dxa"/>
            <w:gridSpan w:val="2"/>
          </w:tcPr>
          <w:p w:rsidR="002B7A14" w:rsidRPr="000E1730" w:rsidRDefault="002B7A14" w:rsidP="00D57155">
            <w:pPr>
              <w:pStyle w:val="Tabela-zawarto"/>
              <w:jc w:val="center"/>
            </w:pPr>
            <w:r w:rsidRPr="000E1730">
              <w:t>Komponent uzupełniany zawsze</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rPr>
                <w:b/>
              </w:rPr>
            </w:pPr>
            <w:r>
              <w:t xml:space="preserve">-   -   </w:t>
            </w:r>
            <w:r w:rsidRPr="000E1730">
              <w:t>StatusCode</w:t>
            </w:r>
          </w:p>
        </w:tc>
        <w:tc>
          <w:tcPr>
            <w:tcW w:w="6121" w:type="dxa"/>
          </w:tcPr>
          <w:p w:rsidR="002B7A14" w:rsidRPr="000E1730" w:rsidRDefault="002B7A14" w:rsidP="00FE7270">
            <w:pPr>
              <w:pStyle w:val="Tabela-zawarto"/>
            </w:pPr>
            <w:r w:rsidRPr="000E1730">
              <w:t>Kod statusu (np. błędu)</w:t>
            </w:r>
          </w:p>
        </w:tc>
        <w:tc>
          <w:tcPr>
            <w:tcW w:w="1581" w:type="dxa"/>
          </w:tcPr>
          <w:p w:rsidR="002B7A14" w:rsidRPr="000E1730" w:rsidRDefault="002B7A14" w:rsidP="00FE7270">
            <w:pPr>
              <w:pStyle w:val="Tabela-zawarto"/>
              <w:jc w:val="center"/>
            </w:pPr>
            <w:r w:rsidRPr="000E1730">
              <w:t>0 (dla powodzenia)</w:t>
            </w:r>
          </w:p>
        </w:tc>
        <w:tc>
          <w:tcPr>
            <w:tcW w:w="2639" w:type="dxa"/>
          </w:tcPr>
          <w:p w:rsidR="002B7A14" w:rsidRPr="000E1730" w:rsidRDefault="002B7A14" w:rsidP="00FE7270">
            <w:pPr>
              <w:pStyle w:val="Tabela-zawarto"/>
              <w:jc w:val="center"/>
            </w:pPr>
            <w:r w:rsidRPr="000E1730">
              <w:t>Kod błędu (dla niepowodzenia)</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rPr>
                <w:b/>
              </w:rPr>
            </w:pPr>
            <w:r>
              <w:t xml:space="preserve">-   -   </w:t>
            </w:r>
            <w:r w:rsidRPr="000E1730">
              <w:t>Severity</w:t>
            </w:r>
          </w:p>
        </w:tc>
        <w:tc>
          <w:tcPr>
            <w:tcW w:w="6121" w:type="dxa"/>
          </w:tcPr>
          <w:p w:rsidR="002B7A14" w:rsidRPr="000E1730" w:rsidRDefault="002B7A14" w:rsidP="00FE7270">
            <w:pPr>
              <w:pStyle w:val="Tabela-zawarto"/>
            </w:pPr>
            <w:r w:rsidRPr="000E1730">
              <w:t>Znaczenie kodu (ciężar błędu)</w:t>
            </w:r>
          </w:p>
        </w:tc>
        <w:tc>
          <w:tcPr>
            <w:tcW w:w="1581" w:type="dxa"/>
          </w:tcPr>
          <w:p w:rsidR="002B7A14" w:rsidRPr="000E1730" w:rsidRDefault="002B7A14" w:rsidP="00FE7270">
            <w:pPr>
              <w:pStyle w:val="Tabela-zawarto"/>
              <w:jc w:val="center"/>
              <w:rPr>
                <w:lang w:val="en-US"/>
              </w:rPr>
            </w:pPr>
            <w:r w:rsidRPr="000E1730">
              <w:rPr>
                <w:lang w:val="en-US"/>
              </w:rPr>
              <w:t>Info</w:t>
            </w:r>
          </w:p>
        </w:tc>
        <w:tc>
          <w:tcPr>
            <w:tcW w:w="2639" w:type="dxa"/>
          </w:tcPr>
          <w:p w:rsidR="002B7A14" w:rsidRPr="000E1730" w:rsidRDefault="002B7A14" w:rsidP="00FE7270">
            <w:pPr>
              <w:pStyle w:val="Tabela-zawarto"/>
              <w:jc w:val="center"/>
              <w:rPr>
                <w:lang w:val="en-US"/>
              </w:rPr>
            </w:pPr>
            <w:r w:rsidRPr="000E1730">
              <w:rPr>
                <w:lang w:val="en-US"/>
              </w:rPr>
              <w:t>Error</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rPr>
                <w:b/>
                <w:lang w:val="en-US"/>
              </w:rPr>
            </w:pPr>
            <w:r>
              <w:rPr>
                <w:lang w:val="en-US"/>
              </w:rPr>
              <w:t xml:space="preserve">-   -   </w:t>
            </w:r>
            <w:r w:rsidRPr="000E1730">
              <w:rPr>
                <w:lang w:val="en-US"/>
              </w:rPr>
              <w:t>StatusDescription</w:t>
            </w:r>
          </w:p>
        </w:tc>
        <w:tc>
          <w:tcPr>
            <w:tcW w:w="6121" w:type="dxa"/>
          </w:tcPr>
          <w:p w:rsidR="002B7A14" w:rsidRPr="000E1730" w:rsidRDefault="002B7A14" w:rsidP="00FE7270">
            <w:pPr>
              <w:pStyle w:val="Tabela-zawarto"/>
            </w:pPr>
            <w:r w:rsidRPr="000E1730">
              <w:t>Opis statusu</w:t>
            </w:r>
          </w:p>
        </w:tc>
        <w:tc>
          <w:tcPr>
            <w:tcW w:w="1581" w:type="dxa"/>
          </w:tcPr>
          <w:p w:rsidR="002B7A14" w:rsidRPr="000E1730" w:rsidRDefault="002B7A14" w:rsidP="00FE7270">
            <w:pPr>
              <w:pStyle w:val="Tabela-zawarto"/>
              <w:jc w:val="center"/>
            </w:pPr>
            <w:r w:rsidRPr="000E1730">
              <w:t>Sukces</w:t>
            </w:r>
          </w:p>
        </w:tc>
        <w:tc>
          <w:tcPr>
            <w:tcW w:w="2639" w:type="dxa"/>
          </w:tcPr>
          <w:p w:rsidR="002B7A14" w:rsidRPr="000E1730" w:rsidRDefault="002B7A14" w:rsidP="00FE7270">
            <w:pPr>
              <w:pStyle w:val="Tabela-zawarto"/>
              <w:jc w:val="center"/>
            </w:pPr>
            <w:r w:rsidRPr="000E1730">
              <w:t>Niepowodzenie. Opis błędu</w:t>
            </w:r>
          </w:p>
        </w:tc>
      </w:tr>
      <w:tr w:rsidR="002B7A14" w:rsidRPr="000E1730" w:rsidTr="00314441">
        <w:tc>
          <w:tcPr>
            <w:tcW w:w="568" w:type="dxa"/>
            <w:vAlign w:val="center"/>
          </w:tcPr>
          <w:p w:rsidR="002B7A14" w:rsidRPr="000E1730" w:rsidRDefault="002B7A14" w:rsidP="00FE7270">
            <w:pPr>
              <w:pStyle w:val="Tabela-zawarto"/>
              <w:jc w:val="center"/>
              <w:rPr>
                <w:lang w:val="en-US"/>
              </w:rPr>
            </w:pPr>
          </w:p>
        </w:tc>
        <w:tc>
          <w:tcPr>
            <w:tcW w:w="3305" w:type="dxa"/>
            <w:vAlign w:val="center"/>
          </w:tcPr>
          <w:p w:rsidR="002B7A14" w:rsidRPr="000E1730" w:rsidRDefault="002B7A14" w:rsidP="00FE7270">
            <w:pPr>
              <w:pStyle w:val="Tabela-zawarto"/>
            </w:pPr>
            <w:r>
              <w:t xml:space="preserve">-   </w:t>
            </w:r>
            <w:r w:rsidRPr="000E1730">
              <w:t>BankInformationOmit</w:t>
            </w:r>
          </w:p>
        </w:tc>
        <w:tc>
          <w:tcPr>
            <w:tcW w:w="6121" w:type="dxa"/>
          </w:tcPr>
          <w:p w:rsidR="002B7A14" w:rsidRPr="000E1730" w:rsidRDefault="002B7A14" w:rsidP="00FE7270">
            <w:pPr>
              <w:pStyle w:val="Tabela-zawarto"/>
            </w:pPr>
            <w:r w:rsidRPr="000E1730">
              <w:t>Wskaźnik określający czy w odpowiedzi miały być przekazane dodatkowe informacje bankowe</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tcBorders>
              <w:bottom w:val="nil"/>
            </w:tcBorders>
            <w:vAlign w:val="center"/>
          </w:tcPr>
          <w:p w:rsidR="002B7A14" w:rsidRPr="000E1730" w:rsidRDefault="002B7A14" w:rsidP="00FE7270">
            <w:pPr>
              <w:pStyle w:val="Tabela-zawarto"/>
            </w:pPr>
            <w:r>
              <w:t xml:space="preserve">-   </w:t>
            </w:r>
            <w:r w:rsidRPr="000E1730">
              <w:t>CriteriaInclude</w:t>
            </w:r>
          </w:p>
        </w:tc>
        <w:tc>
          <w:tcPr>
            <w:tcW w:w="6121" w:type="dxa"/>
          </w:tcPr>
          <w:p w:rsidR="002B7A14" w:rsidRPr="000E1730" w:rsidRDefault="002B7A14" w:rsidP="00FE7270">
            <w:pPr>
              <w:pStyle w:val="Tabela-zawarto"/>
            </w:pPr>
            <w:r w:rsidRPr="000E1730">
              <w:t>Wskaźnik określający czy w odpowiedzi miały być przesłane kryteria</w:t>
            </w:r>
          </w:p>
        </w:tc>
        <w:tc>
          <w:tcPr>
            <w:tcW w:w="4220" w:type="dxa"/>
            <w:gridSpan w:val="2"/>
          </w:tcPr>
          <w:p w:rsidR="002B7A14" w:rsidRPr="000E1730" w:rsidRDefault="002B7A14" w:rsidP="00FE7270">
            <w:pPr>
              <w:pStyle w:val="Tabela-zawarto"/>
              <w:jc w:val="center"/>
            </w:pPr>
            <w:r w:rsidRPr="000E1730">
              <w:t>False/True (zgodnie z tym co zostało wskazane w GeneralInformationinquiryRe</w:t>
            </w:r>
            <w:r>
              <w:t>quest</w:t>
            </w:r>
            <w:r w:rsidRPr="000E1730">
              <w:t xml:space="preserve">) </w:t>
            </w:r>
          </w:p>
        </w:tc>
      </w:tr>
      <w:tr w:rsidR="002B7A14" w:rsidRPr="000E1730" w:rsidTr="00314441">
        <w:tc>
          <w:tcPr>
            <w:tcW w:w="568" w:type="dxa"/>
            <w:vAlign w:val="center"/>
          </w:tcPr>
          <w:p w:rsidR="002B7A14" w:rsidRPr="000E1730" w:rsidRDefault="002B7A14" w:rsidP="00FE7270">
            <w:pPr>
              <w:pStyle w:val="Tabela-zawarto"/>
              <w:jc w:val="center"/>
            </w:pPr>
            <w:r w:rsidRPr="000E1730">
              <w:t>A-19</w:t>
            </w:r>
          </w:p>
        </w:tc>
        <w:tc>
          <w:tcPr>
            <w:tcW w:w="3305" w:type="dxa"/>
            <w:vAlign w:val="center"/>
          </w:tcPr>
          <w:p w:rsidR="002B7A14" w:rsidRPr="000E1730" w:rsidRDefault="002B7A14" w:rsidP="00FE7270">
            <w:pPr>
              <w:pStyle w:val="Tabela-zawarto"/>
            </w:pPr>
            <w:r>
              <w:t xml:space="preserve">-   </w:t>
            </w:r>
            <w:r w:rsidRPr="000E1730">
              <w:t>ResponseRecordsControl</w:t>
            </w:r>
          </w:p>
        </w:tc>
        <w:tc>
          <w:tcPr>
            <w:tcW w:w="6121" w:type="dxa"/>
          </w:tcPr>
          <w:p w:rsidR="002B7A14" w:rsidRPr="000E1730" w:rsidRDefault="002B7A14" w:rsidP="00FE7270">
            <w:pPr>
              <w:pStyle w:val="Tabela-zawarto"/>
            </w:pPr>
            <w:r w:rsidRPr="000E1730">
              <w:t>Komponent zawierający informacje o iloście przesyłanych pozycji</w:t>
            </w:r>
          </w:p>
        </w:tc>
        <w:tc>
          <w:tcPr>
            <w:tcW w:w="4220" w:type="dxa"/>
            <w:gridSpan w:val="2"/>
          </w:tcPr>
          <w:p w:rsidR="002B7A14" w:rsidRPr="000E1730" w:rsidRDefault="002B7A14" w:rsidP="008832BA">
            <w:pPr>
              <w:pStyle w:val="Tabela-zawarto"/>
              <w:jc w:val="center"/>
            </w:pPr>
            <w:r w:rsidRPr="000E1730">
              <w:t>Komponent wykorzystywany jest opcjonalnie.</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w:t>
            </w:r>
            <w:r w:rsidRPr="000E1730">
              <w:t>MaxRecords</w:t>
            </w:r>
          </w:p>
        </w:tc>
        <w:tc>
          <w:tcPr>
            <w:tcW w:w="6121" w:type="dxa"/>
          </w:tcPr>
          <w:p w:rsidR="002B7A14" w:rsidRPr="000E1730" w:rsidRDefault="002B7A14" w:rsidP="00FE7270">
            <w:pPr>
              <w:pStyle w:val="Tabela-zawarto"/>
            </w:pPr>
            <w:r w:rsidRPr="000E1730">
              <w:t>Maksymalna ilość pozycji do przesłania w jednej partii</w:t>
            </w:r>
          </w:p>
        </w:tc>
        <w:tc>
          <w:tcPr>
            <w:tcW w:w="4220" w:type="dxa"/>
            <w:gridSpan w:val="2"/>
          </w:tcPr>
          <w:p w:rsidR="002B7A14" w:rsidRPr="000E1730" w:rsidRDefault="002B7A14" w:rsidP="008832BA">
            <w:pPr>
              <w:pStyle w:val="Tabela-zawarto"/>
              <w:jc w:val="center"/>
            </w:pPr>
            <w:r w:rsidRPr="000E1730">
              <w:t xml:space="preserve">Maksymalna ilość pozycji do wysłania w jednej partii zadeklarowana w zapytaniu. </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ind w:left="432" w:hanging="432"/>
            </w:pPr>
            <w:r>
              <w:t xml:space="preserve">-   -   -   </w:t>
            </w:r>
            <w:r w:rsidRPr="000E1730">
              <w:t xml:space="preserve">     MatchedRecords</w:t>
            </w:r>
          </w:p>
        </w:tc>
        <w:tc>
          <w:tcPr>
            <w:tcW w:w="6121" w:type="dxa"/>
          </w:tcPr>
          <w:p w:rsidR="002B7A14" w:rsidRPr="000E1730" w:rsidRDefault="002B7A14" w:rsidP="00FE7270">
            <w:pPr>
              <w:pStyle w:val="Tabela-zawarto"/>
            </w:pPr>
            <w:r w:rsidRPr="000E1730">
              <w:t>Ilość pozycji  spełniających kryteria wyboru</w:t>
            </w:r>
          </w:p>
        </w:tc>
        <w:tc>
          <w:tcPr>
            <w:tcW w:w="4220" w:type="dxa"/>
            <w:gridSpan w:val="2"/>
          </w:tcPr>
          <w:p w:rsidR="002B7A14" w:rsidRPr="000E1730" w:rsidRDefault="002B7A14" w:rsidP="008832BA">
            <w:pPr>
              <w:pStyle w:val="Tabela-zawarto"/>
              <w:jc w:val="center"/>
            </w:pPr>
            <w:r w:rsidRPr="000E1730">
              <w:t>Liczba znalezionych rekorów będących odpowiedzią na zapytanie.</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w:t>
            </w:r>
            <w:r w:rsidRPr="000E1730">
              <w:t>NumberPart</w:t>
            </w:r>
          </w:p>
        </w:tc>
        <w:tc>
          <w:tcPr>
            <w:tcW w:w="6121" w:type="dxa"/>
          </w:tcPr>
          <w:p w:rsidR="002B7A14" w:rsidRPr="000E1730" w:rsidRDefault="002B7A14" w:rsidP="00FE7270">
            <w:pPr>
              <w:pStyle w:val="Tabela-zawarto"/>
            </w:pPr>
            <w:r w:rsidRPr="000E1730">
              <w:t>Kolejny numer przesłanej partii</w:t>
            </w:r>
          </w:p>
        </w:tc>
        <w:tc>
          <w:tcPr>
            <w:tcW w:w="4220" w:type="dxa"/>
            <w:gridSpan w:val="2"/>
          </w:tcPr>
          <w:p w:rsidR="002B7A14" w:rsidRPr="000E1730" w:rsidRDefault="002B7A14" w:rsidP="00FE7270">
            <w:pPr>
              <w:pStyle w:val="Tabela-zawarto"/>
              <w:jc w:val="center"/>
            </w:pPr>
            <w:r w:rsidRPr="000E1730">
              <w:t>Numer przesłanej partii</w:t>
            </w:r>
          </w:p>
        </w:tc>
      </w:tr>
      <w:tr w:rsidR="002B7A14" w:rsidRPr="000E1730" w:rsidTr="00314441">
        <w:tc>
          <w:tcPr>
            <w:tcW w:w="568" w:type="dxa"/>
            <w:vAlign w:val="center"/>
          </w:tcPr>
          <w:p w:rsidR="002B7A14" w:rsidRPr="000E1730" w:rsidRDefault="002B7A14" w:rsidP="00FE7270">
            <w:pPr>
              <w:pStyle w:val="Tabela-zawarto"/>
              <w:jc w:val="center"/>
            </w:pPr>
            <w:r w:rsidRPr="000E1730">
              <w:t>G-10</w:t>
            </w:r>
          </w:p>
        </w:tc>
        <w:tc>
          <w:tcPr>
            <w:tcW w:w="3305" w:type="dxa"/>
            <w:vAlign w:val="center"/>
          </w:tcPr>
          <w:p w:rsidR="002B7A14" w:rsidRPr="000E1730" w:rsidRDefault="002B7A14" w:rsidP="00FE7270">
            <w:pPr>
              <w:pStyle w:val="Tabela-zawarto"/>
            </w:pPr>
            <w:r w:rsidRPr="000E1730">
              <w:softHyphen/>
            </w:r>
            <w:r>
              <w:t xml:space="preserve">-   </w:t>
            </w:r>
            <w:r w:rsidRPr="000E1730">
              <w:t>GeneralInformationCriteria</w:t>
            </w:r>
          </w:p>
        </w:tc>
        <w:tc>
          <w:tcPr>
            <w:tcW w:w="6121" w:type="dxa"/>
          </w:tcPr>
          <w:p w:rsidR="002B7A14" w:rsidRPr="000E1730" w:rsidRDefault="002B7A14" w:rsidP="00FE7270">
            <w:pPr>
              <w:pStyle w:val="Tabela-zawarto"/>
            </w:pPr>
            <w:r w:rsidRPr="000E1730">
              <w:t>Komponent zawierający kryteria określające jakie informacje majązostać przesłane w odpowiedzi</w:t>
            </w:r>
          </w:p>
        </w:tc>
        <w:tc>
          <w:tcPr>
            <w:tcW w:w="4220" w:type="dxa"/>
            <w:gridSpan w:val="2"/>
          </w:tcPr>
          <w:p w:rsidR="002B7A14" w:rsidRPr="000E1730" w:rsidRDefault="002B7A14" w:rsidP="00FE7270">
            <w:pPr>
              <w:pStyle w:val="Tabela-zawarto"/>
              <w:jc w:val="center"/>
            </w:pPr>
            <w:r w:rsidRPr="000E1730">
              <w:t>Uzupełniane wtedy gdy CriteriaInclude = True</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shd w:val="clear" w:color="auto" w:fill="00FFFF"/>
            <w:vAlign w:val="center"/>
          </w:tcPr>
          <w:p w:rsidR="002B7A14" w:rsidRPr="000E1730" w:rsidRDefault="002B7A14" w:rsidP="00CD55FF">
            <w:pPr>
              <w:pStyle w:val="Tabela-zawarto"/>
            </w:pPr>
            <w:r>
              <w:t xml:space="preserve">-   -   </w:t>
            </w:r>
            <w:r w:rsidRPr="000E1730">
              <w:t>StartDateTime</w:t>
            </w:r>
            <w:r>
              <w:t xml:space="preserve">          </w:t>
            </w:r>
            <w:r w:rsidRPr="00F7269A">
              <w:rPr>
                <w:b/>
              </w:rPr>
              <w:t>XOR</w:t>
            </w:r>
          </w:p>
        </w:tc>
        <w:tc>
          <w:tcPr>
            <w:tcW w:w="6121" w:type="dxa"/>
          </w:tcPr>
          <w:p w:rsidR="002B7A14" w:rsidRPr="000E1730" w:rsidRDefault="002B7A14" w:rsidP="00CD55FF">
            <w:pPr>
              <w:pStyle w:val="Tabela-zawarto"/>
            </w:pPr>
            <w:r w:rsidRPr="000E1730">
              <w:t xml:space="preserve">Data </w:t>
            </w:r>
            <w:r>
              <w:t>i czas początkowy</w:t>
            </w:r>
            <w:r w:rsidRPr="000E1730">
              <w:t xml:space="preserve"> listy</w:t>
            </w:r>
          </w:p>
        </w:tc>
        <w:tc>
          <w:tcPr>
            <w:tcW w:w="4220" w:type="dxa"/>
            <w:gridSpan w:val="2"/>
          </w:tcPr>
          <w:p w:rsidR="002B7A14" w:rsidRPr="000E1730" w:rsidRDefault="002B7A14" w:rsidP="00CD55FF">
            <w:pPr>
              <w:pStyle w:val="Tabela-zawarto"/>
              <w:jc w:val="center"/>
            </w:pPr>
            <w:r w:rsidRPr="000E1730">
              <w:t xml:space="preserve">Początek zakresu czasowego, od którego przekazujemy dane na raporcie. </w:t>
            </w:r>
          </w:p>
        </w:tc>
      </w:tr>
      <w:tr w:rsidR="002B7A14" w:rsidRPr="000E1730" w:rsidTr="00314441">
        <w:tc>
          <w:tcPr>
            <w:tcW w:w="568" w:type="dxa"/>
            <w:tcBorders>
              <w:bottom w:val="dashSmallGap" w:sz="4" w:space="0" w:color="auto"/>
            </w:tcBorders>
            <w:vAlign w:val="center"/>
          </w:tcPr>
          <w:p w:rsidR="002B7A14" w:rsidRPr="000E1730" w:rsidRDefault="002B7A14" w:rsidP="00FE7270">
            <w:pPr>
              <w:pStyle w:val="Tabela-zawarto"/>
              <w:jc w:val="center"/>
            </w:pPr>
          </w:p>
        </w:tc>
        <w:tc>
          <w:tcPr>
            <w:tcW w:w="3305" w:type="dxa"/>
            <w:tcBorders>
              <w:bottom w:val="dashSmallGap" w:sz="4" w:space="0" w:color="auto"/>
            </w:tcBorders>
            <w:shd w:val="clear" w:color="auto" w:fill="00FFFF"/>
            <w:vAlign w:val="center"/>
          </w:tcPr>
          <w:p w:rsidR="002B7A14" w:rsidRPr="000E1730" w:rsidRDefault="002B7A14" w:rsidP="00CD55FF">
            <w:pPr>
              <w:pStyle w:val="Tabela-zawarto"/>
            </w:pPr>
            <w:r>
              <w:t xml:space="preserve">-   -   </w:t>
            </w:r>
            <w:r w:rsidRPr="000E1730">
              <w:t>EndDateTime</w:t>
            </w:r>
          </w:p>
        </w:tc>
        <w:tc>
          <w:tcPr>
            <w:tcW w:w="6121" w:type="dxa"/>
            <w:tcBorders>
              <w:bottom w:val="dashSmallGap" w:sz="4" w:space="0" w:color="auto"/>
            </w:tcBorders>
          </w:tcPr>
          <w:p w:rsidR="002B7A14" w:rsidRPr="000E1730" w:rsidRDefault="002B7A14" w:rsidP="00CD55FF">
            <w:pPr>
              <w:pStyle w:val="Tabela-zawarto"/>
            </w:pPr>
            <w:r w:rsidRPr="000E1730">
              <w:t xml:space="preserve">Data </w:t>
            </w:r>
            <w:r>
              <w:t xml:space="preserve">i czas końcowy </w:t>
            </w:r>
            <w:r w:rsidRPr="000E1730">
              <w:t>listy</w:t>
            </w:r>
          </w:p>
        </w:tc>
        <w:tc>
          <w:tcPr>
            <w:tcW w:w="4220" w:type="dxa"/>
            <w:gridSpan w:val="2"/>
            <w:tcBorders>
              <w:bottom w:val="dashSmallGap" w:sz="4" w:space="0" w:color="auto"/>
            </w:tcBorders>
          </w:tcPr>
          <w:p w:rsidR="002B7A14" w:rsidRPr="000E1730" w:rsidRDefault="002B7A14" w:rsidP="00CD55FF">
            <w:pPr>
              <w:pStyle w:val="BalloonText"/>
              <w:jc w:val="center"/>
            </w:pPr>
            <w:r w:rsidRPr="000E1730">
              <w:t>Koniec zakresu czasowego, do którego przekazujemy dane na raporcie.</w:t>
            </w:r>
          </w:p>
        </w:tc>
      </w:tr>
      <w:tr w:rsidR="002B7A14" w:rsidRPr="000E1730" w:rsidTr="00314441">
        <w:tc>
          <w:tcPr>
            <w:tcW w:w="568" w:type="dxa"/>
            <w:tcBorders>
              <w:top w:val="dashSmallGap" w:sz="4" w:space="0" w:color="auto"/>
            </w:tcBorders>
            <w:vAlign w:val="center"/>
          </w:tcPr>
          <w:p w:rsidR="002B7A14" w:rsidRPr="000E1730" w:rsidRDefault="002B7A14" w:rsidP="00FE7270">
            <w:pPr>
              <w:pStyle w:val="Tabela-zawarto"/>
              <w:jc w:val="center"/>
            </w:pPr>
          </w:p>
        </w:tc>
        <w:tc>
          <w:tcPr>
            <w:tcW w:w="3305" w:type="dxa"/>
            <w:tcBorders>
              <w:top w:val="dashSmallGap" w:sz="4" w:space="0" w:color="auto"/>
            </w:tcBorders>
            <w:shd w:val="clear" w:color="auto" w:fill="00FFFF"/>
            <w:vAlign w:val="center"/>
          </w:tcPr>
          <w:p w:rsidR="002B7A14" w:rsidRPr="000E1730" w:rsidRDefault="002B7A14" w:rsidP="00CD55FF">
            <w:pPr>
              <w:pStyle w:val="Tabela-zawarto"/>
            </w:pPr>
            <w:r>
              <w:t xml:space="preserve">-   -   </w:t>
            </w:r>
            <w:r w:rsidRPr="000E1730">
              <w:t>StartDate</w:t>
            </w:r>
            <w:r>
              <w:t xml:space="preserve">                </w:t>
            </w:r>
            <w:r w:rsidRPr="00F7269A">
              <w:rPr>
                <w:b/>
              </w:rPr>
              <w:t>XOR</w:t>
            </w:r>
          </w:p>
        </w:tc>
        <w:tc>
          <w:tcPr>
            <w:tcW w:w="6121" w:type="dxa"/>
            <w:tcBorders>
              <w:top w:val="dashSmallGap" w:sz="4" w:space="0" w:color="auto"/>
            </w:tcBorders>
          </w:tcPr>
          <w:p w:rsidR="002B7A14" w:rsidRPr="000E1730" w:rsidRDefault="002B7A14" w:rsidP="00CD55FF">
            <w:pPr>
              <w:pStyle w:val="Tabela-zawarto"/>
            </w:pPr>
            <w:r w:rsidRPr="000E1730">
              <w:t>Data początkowa listy</w:t>
            </w:r>
          </w:p>
        </w:tc>
        <w:tc>
          <w:tcPr>
            <w:tcW w:w="4220" w:type="dxa"/>
            <w:gridSpan w:val="2"/>
            <w:tcBorders>
              <w:top w:val="dashSmallGap" w:sz="4" w:space="0" w:color="auto"/>
            </w:tcBorders>
          </w:tcPr>
          <w:p w:rsidR="002B7A14" w:rsidRPr="000E1730" w:rsidRDefault="002B7A14" w:rsidP="007A4814">
            <w:pPr>
              <w:pStyle w:val="Tabela-zawarto"/>
              <w:jc w:val="center"/>
            </w:pPr>
            <w:r w:rsidRPr="000E1730">
              <w:t xml:space="preserve">Początek zakresu czasowego, od którego przekazujemy dane na raporcie. </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shd w:val="clear" w:color="auto" w:fill="00FFFF"/>
            <w:vAlign w:val="center"/>
          </w:tcPr>
          <w:p w:rsidR="002B7A14" w:rsidRPr="000E1730" w:rsidRDefault="002B7A14" w:rsidP="00CD55FF">
            <w:pPr>
              <w:pStyle w:val="Tabela-zawarto"/>
            </w:pPr>
            <w:r>
              <w:t xml:space="preserve">-   -   </w:t>
            </w:r>
            <w:r w:rsidRPr="000E1730">
              <w:t>EndDate</w:t>
            </w:r>
          </w:p>
        </w:tc>
        <w:tc>
          <w:tcPr>
            <w:tcW w:w="6121" w:type="dxa"/>
          </w:tcPr>
          <w:p w:rsidR="002B7A14" w:rsidRPr="000E1730" w:rsidRDefault="002B7A14" w:rsidP="00CD55FF">
            <w:pPr>
              <w:pStyle w:val="Tabela-zawarto"/>
            </w:pPr>
            <w:r w:rsidRPr="000E1730">
              <w:t>Data końcowa listy</w:t>
            </w:r>
          </w:p>
        </w:tc>
        <w:tc>
          <w:tcPr>
            <w:tcW w:w="4220" w:type="dxa"/>
            <w:gridSpan w:val="2"/>
          </w:tcPr>
          <w:p w:rsidR="002B7A14" w:rsidRPr="000E1730" w:rsidRDefault="002B7A14" w:rsidP="007A4814">
            <w:pPr>
              <w:pStyle w:val="BalloonText"/>
              <w:jc w:val="center"/>
            </w:pPr>
            <w:r w:rsidRPr="000E1730">
              <w:t>Koniec zakresu czasowego, do którego przekazujemy dane na raporcie.</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w:t>
            </w:r>
            <w:r w:rsidRPr="000E1730">
              <w:t>GeneralInformationIdentifier</w:t>
            </w:r>
          </w:p>
        </w:tc>
        <w:tc>
          <w:tcPr>
            <w:tcW w:w="6121" w:type="dxa"/>
          </w:tcPr>
          <w:p w:rsidR="002B7A14" w:rsidRPr="000E1730" w:rsidRDefault="002B7A14" w:rsidP="00FE7270">
            <w:pPr>
              <w:pStyle w:val="Tabela-zawarto"/>
            </w:pPr>
            <w:r w:rsidRPr="000E1730">
              <w:t>Identyfikator komunikatu nadany przez klienta</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w:t>
            </w:r>
            <w:r w:rsidRPr="000E1730">
              <w:t>SubjectCoded</w:t>
            </w:r>
          </w:p>
        </w:tc>
        <w:tc>
          <w:tcPr>
            <w:tcW w:w="6121" w:type="dxa"/>
          </w:tcPr>
          <w:p w:rsidR="002B7A14" w:rsidRPr="000E1730" w:rsidRDefault="002B7A14" w:rsidP="00FE7270">
            <w:pPr>
              <w:pStyle w:val="Tabela-zawarto"/>
            </w:pPr>
            <w:r w:rsidRPr="000E1730">
              <w:t>Temat wiadomości w postaci zakodowanej</w:t>
            </w:r>
          </w:p>
        </w:tc>
        <w:tc>
          <w:tcPr>
            <w:tcW w:w="4220" w:type="dxa"/>
            <w:gridSpan w:val="2"/>
          </w:tcPr>
          <w:p w:rsidR="002B7A14" w:rsidRDefault="002B7A14" w:rsidP="00D21C9C">
            <w:pPr>
              <w:pStyle w:val="Tabela-zawarto"/>
              <w:jc w:val="center"/>
            </w:pPr>
            <w:r>
              <w:t>Kod raportu:</w:t>
            </w:r>
          </w:p>
          <w:p w:rsidR="002B7A14" w:rsidRPr="000E1730" w:rsidRDefault="002B7A14" w:rsidP="00D21C9C">
            <w:pPr>
              <w:pStyle w:val="Tabela-zawarto"/>
              <w:jc w:val="center"/>
            </w:pPr>
            <w:r w:rsidRPr="0032379D">
              <w:rPr>
                <w:highlight w:val="cyan"/>
              </w:rPr>
              <w:t>Lista dop</w:t>
            </w:r>
            <w:r>
              <w:rPr>
                <w:highlight w:val="cyan"/>
              </w:rPr>
              <w:t>u</w:t>
            </w:r>
            <w:r w:rsidRPr="0032379D">
              <w:rPr>
                <w:highlight w:val="cyan"/>
              </w:rPr>
              <w:t>szczalnych kodów raportu</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w:t>
            </w:r>
            <w:r w:rsidRPr="000E1730">
              <w:t>Subject</w:t>
            </w:r>
          </w:p>
        </w:tc>
        <w:tc>
          <w:tcPr>
            <w:tcW w:w="6121" w:type="dxa"/>
          </w:tcPr>
          <w:p w:rsidR="002B7A14" w:rsidRPr="000E1730" w:rsidRDefault="002B7A14" w:rsidP="00FE7270">
            <w:pPr>
              <w:pStyle w:val="Tabela-zawarto"/>
            </w:pPr>
            <w:r w:rsidRPr="000E1730">
              <w:t>Temat wiadomości w postaci dowolnego tekstu</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r w:rsidRPr="000E1730">
              <w:t>A-17</w:t>
            </w:r>
          </w:p>
        </w:tc>
        <w:tc>
          <w:tcPr>
            <w:tcW w:w="3305" w:type="dxa"/>
            <w:vAlign w:val="center"/>
          </w:tcPr>
          <w:p w:rsidR="002B7A14" w:rsidRPr="000E1730" w:rsidRDefault="002B7A14" w:rsidP="00FE7270">
            <w:pPr>
              <w:pStyle w:val="Tabela-zawarto"/>
            </w:pPr>
            <w:r>
              <w:t xml:space="preserve">-   -   </w:t>
            </w:r>
            <w:r w:rsidRPr="000E1730">
              <w:t>Customer</w:t>
            </w:r>
          </w:p>
        </w:tc>
        <w:tc>
          <w:tcPr>
            <w:tcW w:w="6121" w:type="dxa"/>
          </w:tcPr>
          <w:p w:rsidR="002B7A14" w:rsidRPr="000E1730" w:rsidRDefault="002B7A14" w:rsidP="00FE7270">
            <w:pPr>
              <w:pStyle w:val="Tabela-zawarto"/>
            </w:pPr>
            <w:r w:rsidRPr="000E1730">
              <w:t xml:space="preserve">Nadawca zapytania </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   </w:t>
            </w:r>
            <w:r w:rsidRPr="000E1730">
              <w:t>Identifier</w:t>
            </w:r>
          </w:p>
        </w:tc>
        <w:tc>
          <w:tcPr>
            <w:tcW w:w="6121" w:type="dxa"/>
          </w:tcPr>
          <w:p w:rsidR="002B7A14" w:rsidRPr="000E1730" w:rsidRDefault="002B7A14" w:rsidP="00FE7270">
            <w:pPr>
              <w:pStyle w:val="Tabela-zawarto"/>
            </w:pPr>
            <w:r w:rsidRPr="000E1730">
              <w:t>Identyfikator klienta</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   </w:t>
            </w:r>
            <w:r w:rsidRPr="000E1730">
              <w:t>Name</w:t>
            </w:r>
          </w:p>
        </w:tc>
        <w:tc>
          <w:tcPr>
            <w:tcW w:w="6121" w:type="dxa"/>
          </w:tcPr>
          <w:p w:rsidR="002B7A14" w:rsidRPr="000E1730" w:rsidRDefault="002B7A14" w:rsidP="00FE7270">
            <w:pPr>
              <w:pStyle w:val="Tabela-zawarto"/>
            </w:pPr>
            <w:r w:rsidRPr="000E1730">
              <w:t>Nazwa klienta</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   </w:t>
            </w:r>
            <w:r w:rsidRPr="000E1730">
              <w:t>AdditionalName</w:t>
            </w:r>
          </w:p>
        </w:tc>
        <w:tc>
          <w:tcPr>
            <w:tcW w:w="6121" w:type="dxa"/>
          </w:tcPr>
          <w:p w:rsidR="002B7A14" w:rsidRPr="000E1730" w:rsidRDefault="002B7A14" w:rsidP="00FE7270">
            <w:pPr>
              <w:pStyle w:val="Tabela-zawarto"/>
            </w:pPr>
            <w:r w:rsidRPr="000E1730">
              <w:t>Dodatkowa nazwa klienta</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   </w:t>
            </w:r>
            <w:r w:rsidRPr="000E1730">
              <w:t>Description</w:t>
            </w:r>
          </w:p>
        </w:tc>
        <w:tc>
          <w:tcPr>
            <w:tcW w:w="6121" w:type="dxa"/>
          </w:tcPr>
          <w:p w:rsidR="002B7A14" w:rsidRPr="000E1730" w:rsidRDefault="002B7A14" w:rsidP="00FE7270">
            <w:pPr>
              <w:pStyle w:val="Tabela-zawarto"/>
            </w:pPr>
            <w:r w:rsidRPr="000E1730">
              <w:t>Dodatkowe informacje o kliencie</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r w:rsidRPr="000E1730">
              <w:t>A-10</w:t>
            </w:r>
          </w:p>
        </w:tc>
        <w:tc>
          <w:tcPr>
            <w:tcW w:w="3305" w:type="dxa"/>
            <w:vAlign w:val="center"/>
          </w:tcPr>
          <w:p w:rsidR="002B7A14" w:rsidRPr="000E1730" w:rsidRDefault="002B7A14" w:rsidP="00FE7270">
            <w:pPr>
              <w:pStyle w:val="Tabela-zawarto"/>
            </w:pPr>
            <w:r>
              <w:t xml:space="preserve">-   -   </w:t>
            </w:r>
            <w:r w:rsidRPr="000E1730">
              <w:t>CustomerAccount</w:t>
            </w:r>
          </w:p>
        </w:tc>
        <w:tc>
          <w:tcPr>
            <w:tcW w:w="6121" w:type="dxa"/>
          </w:tcPr>
          <w:p w:rsidR="002B7A14" w:rsidRPr="000E1730" w:rsidRDefault="002B7A14" w:rsidP="00FE7270">
            <w:pPr>
              <w:pStyle w:val="Tabela-zawarto"/>
            </w:pPr>
            <w:r w:rsidRPr="000E1730">
              <w:t>Rachunek nadawcy, podawany jeśli zapytanie dotyczyło rachunku</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ind w:left="432" w:hanging="432"/>
              <w:rPr>
                <w:b/>
                <w:lang w:val="en-US"/>
              </w:rPr>
            </w:pPr>
            <w:r>
              <w:rPr>
                <w:lang w:val="en-US"/>
              </w:rPr>
              <w:t xml:space="preserve">-   -   -   </w:t>
            </w:r>
            <w:r w:rsidRPr="000E1730">
              <w:rPr>
                <w:lang w:val="en-US"/>
              </w:rPr>
              <w:t>AccountIdentifier</w:t>
            </w:r>
          </w:p>
        </w:tc>
        <w:tc>
          <w:tcPr>
            <w:tcW w:w="6121" w:type="dxa"/>
          </w:tcPr>
          <w:p w:rsidR="002B7A14" w:rsidRPr="000E1730" w:rsidRDefault="002B7A14" w:rsidP="00FE7270">
            <w:pPr>
              <w:pStyle w:val="Tabela-zawarto"/>
            </w:pPr>
            <w:r w:rsidRPr="000E1730">
              <w:t>Numer rachunku</w:t>
            </w:r>
          </w:p>
        </w:tc>
        <w:tc>
          <w:tcPr>
            <w:tcW w:w="4220" w:type="dxa"/>
            <w:gridSpan w:val="2"/>
          </w:tcPr>
          <w:p w:rsidR="002B7A14" w:rsidRPr="000E1730" w:rsidRDefault="002B7A14" w:rsidP="00FE7270">
            <w:pPr>
              <w:pStyle w:val="Tabela-zawarto"/>
              <w:jc w:val="center"/>
            </w:pPr>
            <w:r>
              <w:t>Numer</w:t>
            </w:r>
            <w:r w:rsidRPr="000E1730">
              <w:t xml:space="preserve"> rachunk</w:t>
            </w:r>
            <w:r>
              <w:t>u</w:t>
            </w:r>
            <w:r w:rsidRPr="000E1730">
              <w:t xml:space="preserve"> w standardzie NRB</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ind w:left="432" w:hanging="432"/>
              <w:rPr>
                <w:b/>
              </w:rPr>
            </w:pPr>
            <w:r>
              <w:t xml:space="preserve">-   -   -   </w:t>
            </w:r>
            <w:r w:rsidRPr="000E1730">
              <w:t>AccountName</w:t>
            </w:r>
          </w:p>
        </w:tc>
        <w:tc>
          <w:tcPr>
            <w:tcW w:w="6121" w:type="dxa"/>
          </w:tcPr>
          <w:p w:rsidR="002B7A14" w:rsidRPr="000E1730" w:rsidRDefault="002B7A14" w:rsidP="00FE7270">
            <w:pPr>
              <w:pStyle w:val="Tabela-zawarto"/>
            </w:pPr>
            <w:r w:rsidRPr="000E1730">
              <w:t>Nazwa rachunku</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rPr>
                <w:lang w:val="en-US"/>
              </w:rPr>
            </w:pPr>
            <w:r w:rsidRPr="000E1730">
              <w:rPr>
                <w:lang w:val="en-US"/>
              </w:rPr>
              <w:t>A-15</w:t>
            </w:r>
          </w:p>
        </w:tc>
        <w:tc>
          <w:tcPr>
            <w:tcW w:w="3305" w:type="dxa"/>
            <w:vAlign w:val="center"/>
          </w:tcPr>
          <w:p w:rsidR="002B7A14" w:rsidRPr="000E1730" w:rsidRDefault="002B7A14" w:rsidP="00FE7270">
            <w:pPr>
              <w:pStyle w:val="Tabela-zawarto"/>
              <w:rPr>
                <w:lang w:val="en-US"/>
              </w:rPr>
            </w:pPr>
            <w:r>
              <w:rPr>
                <w:lang w:val="en-US"/>
              </w:rPr>
              <w:t xml:space="preserve">-   -   </w:t>
            </w:r>
            <w:r w:rsidRPr="000E1730">
              <w:rPr>
                <w:lang w:val="en-US"/>
              </w:rPr>
              <w:t>CustomerFinancialInstitution</w:t>
            </w:r>
          </w:p>
        </w:tc>
        <w:tc>
          <w:tcPr>
            <w:tcW w:w="6121" w:type="dxa"/>
          </w:tcPr>
          <w:p w:rsidR="002B7A14" w:rsidRPr="000E1730" w:rsidRDefault="002B7A14" w:rsidP="00FE7270">
            <w:pPr>
              <w:pStyle w:val="Tabela-zawarto"/>
            </w:pPr>
            <w:r w:rsidRPr="000E1730">
              <w:t>Adresat – Instytucja finansowa</w:t>
            </w:r>
          </w:p>
        </w:tc>
        <w:tc>
          <w:tcPr>
            <w:tcW w:w="4220" w:type="dxa"/>
            <w:gridSpan w:val="2"/>
          </w:tcPr>
          <w:p w:rsidR="002B7A14" w:rsidRPr="000E1730" w:rsidRDefault="002B7A14" w:rsidP="00FE7270">
            <w:pPr>
              <w:pStyle w:val="Tabela-zawarto"/>
              <w:jc w:val="center"/>
              <w:rPr>
                <w:lang w:val="en-US"/>
              </w:rPr>
            </w:pPr>
          </w:p>
        </w:tc>
      </w:tr>
      <w:tr w:rsidR="002B7A14" w:rsidRPr="000E1730" w:rsidTr="00314441">
        <w:tc>
          <w:tcPr>
            <w:tcW w:w="568" w:type="dxa"/>
            <w:vAlign w:val="center"/>
          </w:tcPr>
          <w:p w:rsidR="002B7A14" w:rsidRPr="000E1730" w:rsidRDefault="002B7A14" w:rsidP="00FE7270">
            <w:pPr>
              <w:pStyle w:val="Tabela-zawarto"/>
              <w:jc w:val="center"/>
              <w:rPr>
                <w:lang w:val="en-US"/>
              </w:rPr>
            </w:pPr>
          </w:p>
        </w:tc>
        <w:tc>
          <w:tcPr>
            <w:tcW w:w="3305" w:type="dxa"/>
            <w:vAlign w:val="center"/>
          </w:tcPr>
          <w:p w:rsidR="002B7A14" w:rsidRPr="000E1730" w:rsidRDefault="002B7A14" w:rsidP="00FE7270">
            <w:pPr>
              <w:pStyle w:val="Tabela-zawarto"/>
              <w:rPr>
                <w:lang w:val="en-US"/>
              </w:rPr>
            </w:pPr>
            <w:r>
              <w:rPr>
                <w:lang w:val="en-US"/>
              </w:rPr>
              <w:t xml:space="preserve">-   -   -   </w:t>
            </w:r>
            <w:r w:rsidRPr="000E1730">
              <w:rPr>
                <w:lang w:val="en-US"/>
              </w:rPr>
              <w:t>FIIdentifier</w:t>
            </w:r>
          </w:p>
        </w:tc>
        <w:tc>
          <w:tcPr>
            <w:tcW w:w="6121" w:type="dxa"/>
          </w:tcPr>
          <w:p w:rsidR="002B7A14" w:rsidRPr="000E1730" w:rsidRDefault="002B7A14" w:rsidP="00FE7270">
            <w:pPr>
              <w:pStyle w:val="Tabela-zawarto"/>
            </w:pPr>
            <w:r w:rsidRPr="000E1730">
              <w:t>Identyfikator banku/oddziału banku</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tcBorders>
              <w:bottom w:val="nil"/>
            </w:tcBorders>
            <w:vAlign w:val="center"/>
          </w:tcPr>
          <w:p w:rsidR="002B7A14" w:rsidRPr="000E1730" w:rsidRDefault="002B7A14" w:rsidP="00FE7270">
            <w:pPr>
              <w:pStyle w:val="Tabela-zawarto"/>
            </w:pPr>
            <w:r>
              <w:t xml:space="preserve">-   -   -   </w:t>
            </w:r>
            <w:r w:rsidRPr="000E1730">
              <w:t>Name</w:t>
            </w:r>
          </w:p>
        </w:tc>
        <w:tc>
          <w:tcPr>
            <w:tcW w:w="6121" w:type="dxa"/>
          </w:tcPr>
          <w:p w:rsidR="002B7A14" w:rsidRPr="000E1730" w:rsidRDefault="002B7A14" w:rsidP="00FE7270">
            <w:pPr>
              <w:pStyle w:val="Tabela-zawarto"/>
            </w:pPr>
            <w:r w:rsidRPr="000E1730">
              <w:t>Nazwa banku/oddziału banku</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CD55FF">
            <w:pPr>
              <w:pStyle w:val="Tabela-zawarto"/>
              <w:jc w:val="center"/>
            </w:pPr>
            <w:r w:rsidRPr="000E1730">
              <w:t>A-20</w:t>
            </w:r>
          </w:p>
        </w:tc>
        <w:tc>
          <w:tcPr>
            <w:tcW w:w="3305" w:type="dxa"/>
            <w:tcBorders>
              <w:bottom w:val="nil"/>
            </w:tcBorders>
            <w:vAlign w:val="center"/>
          </w:tcPr>
          <w:p w:rsidR="002B7A14" w:rsidRPr="000E1730" w:rsidRDefault="002B7A14" w:rsidP="00CD55FF">
            <w:pPr>
              <w:pStyle w:val="Tabela-zawarto"/>
              <w:ind w:left="432" w:hanging="432"/>
              <w:rPr>
                <w:rFonts w:cs="Arial"/>
                <w:szCs w:val="16"/>
              </w:rPr>
            </w:pPr>
            <w:r>
              <w:rPr>
                <w:rFonts w:cs="Arial"/>
                <w:szCs w:val="16"/>
              </w:rPr>
              <w:t xml:space="preserve">-   -   -   </w:t>
            </w:r>
            <w:r w:rsidRPr="000E1730">
              <w:rPr>
                <w:rFonts w:cs="Arial"/>
                <w:szCs w:val="16"/>
              </w:rPr>
              <w:t>AdditionalDetails</w:t>
            </w:r>
          </w:p>
        </w:tc>
        <w:tc>
          <w:tcPr>
            <w:tcW w:w="6121" w:type="dxa"/>
          </w:tcPr>
          <w:p w:rsidR="002B7A14" w:rsidRPr="000E1730" w:rsidRDefault="002B7A14" w:rsidP="00CD55FF">
            <w:pPr>
              <w:pStyle w:val="Tabela-zawarto"/>
              <w:rPr>
                <w:rFonts w:cs="Arial"/>
                <w:szCs w:val="16"/>
              </w:rPr>
            </w:pPr>
            <w:r w:rsidRPr="000E1730">
              <w:rPr>
                <w:rFonts w:cs="Arial"/>
                <w:szCs w:val="16"/>
              </w:rPr>
              <w:t xml:space="preserve">Komponent służący do przekazywania dodatkowych </w:t>
            </w:r>
            <w:r>
              <w:rPr>
                <w:rFonts w:cs="Arial"/>
                <w:szCs w:val="16"/>
              </w:rPr>
              <w:t>kryteriów zapytania.</w:t>
            </w:r>
          </w:p>
        </w:tc>
        <w:tc>
          <w:tcPr>
            <w:tcW w:w="4220" w:type="dxa"/>
            <w:gridSpan w:val="2"/>
            <w:vAlign w:val="center"/>
          </w:tcPr>
          <w:p w:rsidR="002B7A14" w:rsidRPr="000E1730" w:rsidRDefault="002B7A14" w:rsidP="00CD55FF">
            <w:pPr>
              <w:pStyle w:val="Tabela-zawarto"/>
              <w:jc w:val="center"/>
            </w:pPr>
            <w:r>
              <w:t>Komponent jest wykorzystywany, jeżeli w zapytaniu wykorzystywane są dodatkowe kryteria będące przedmiotem dwustronnych ustaleń między stronami interfejsu.</w:t>
            </w:r>
          </w:p>
        </w:tc>
      </w:tr>
      <w:tr w:rsidR="002B7A14" w:rsidRPr="000E1730" w:rsidTr="00314441">
        <w:tc>
          <w:tcPr>
            <w:tcW w:w="568" w:type="dxa"/>
            <w:vAlign w:val="center"/>
          </w:tcPr>
          <w:p w:rsidR="002B7A14" w:rsidRPr="000E1730" w:rsidRDefault="002B7A14" w:rsidP="00CD55FF">
            <w:pPr>
              <w:pStyle w:val="Tabela-zawarto"/>
              <w:jc w:val="center"/>
            </w:pPr>
          </w:p>
        </w:tc>
        <w:tc>
          <w:tcPr>
            <w:tcW w:w="3305" w:type="dxa"/>
            <w:tcBorders>
              <w:bottom w:val="nil"/>
            </w:tcBorders>
            <w:vAlign w:val="center"/>
          </w:tcPr>
          <w:p w:rsidR="002B7A14" w:rsidRPr="000E1730" w:rsidRDefault="002B7A14" w:rsidP="00CD55FF">
            <w:pPr>
              <w:pStyle w:val="Tabela-zawarto"/>
              <w:ind w:left="432" w:hanging="432"/>
              <w:rPr>
                <w:rFonts w:cs="Arial"/>
                <w:szCs w:val="16"/>
              </w:rPr>
            </w:pPr>
            <w:r>
              <w:rPr>
                <w:rFonts w:cs="Arial"/>
                <w:szCs w:val="16"/>
              </w:rPr>
              <w:t xml:space="preserve">-   -   -   -   </w:t>
            </w:r>
            <w:r w:rsidRPr="000E1730">
              <w:rPr>
                <w:rFonts w:cs="Arial"/>
                <w:szCs w:val="16"/>
              </w:rPr>
              <w:t>Subject</w:t>
            </w:r>
          </w:p>
        </w:tc>
        <w:tc>
          <w:tcPr>
            <w:tcW w:w="6121" w:type="dxa"/>
            <w:vAlign w:val="center"/>
          </w:tcPr>
          <w:p w:rsidR="002B7A14" w:rsidRPr="000E1730" w:rsidRDefault="002B7A14" w:rsidP="00CD55FF">
            <w:pPr>
              <w:pStyle w:val="FootnoteText"/>
              <w:rPr>
                <w:rFonts w:ascii="Arial" w:hAnsi="Arial" w:cs="Arial"/>
                <w:sz w:val="16"/>
                <w:szCs w:val="16"/>
              </w:rPr>
            </w:pPr>
            <w:r w:rsidRPr="000E1730">
              <w:rPr>
                <w:rFonts w:ascii="Arial" w:hAnsi="Arial" w:cs="Arial"/>
                <w:sz w:val="16"/>
                <w:szCs w:val="16"/>
              </w:rPr>
              <w:t>Temat wiadomości</w:t>
            </w:r>
          </w:p>
        </w:tc>
        <w:tc>
          <w:tcPr>
            <w:tcW w:w="4220" w:type="dxa"/>
            <w:gridSpan w:val="2"/>
            <w:vAlign w:val="center"/>
          </w:tcPr>
          <w:p w:rsidR="002B7A14" w:rsidRPr="000E1730" w:rsidRDefault="002B7A14" w:rsidP="00CD55FF">
            <w:pPr>
              <w:pStyle w:val="Tabela-zawarto"/>
              <w:jc w:val="center"/>
            </w:pPr>
            <w:r w:rsidRPr="00B270C2">
              <w:t xml:space="preserve">Nazwy kryterium: </w:t>
            </w:r>
            <w:r w:rsidRPr="00B270C2">
              <w:rPr>
                <w:highlight w:val="cyan"/>
              </w:rPr>
              <w:t>Lista dopuszczalnych kryteriów</w:t>
            </w:r>
          </w:p>
        </w:tc>
      </w:tr>
      <w:tr w:rsidR="002B7A14" w:rsidRPr="000E1730" w:rsidTr="00314441">
        <w:tc>
          <w:tcPr>
            <w:tcW w:w="568" w:type="dxa"/>
            <w:vAlign w:val="center"/>
          </w:tcPr>
          <w:p w:rsidR="002B7A14" w:rsidRPr="000E1730" w:rsidRDefault="002B7A14" w:rsidP="00CD55FF">
            <w:pPr>
              <w:pStyle w:val="Tabela-zawarto"/>
              <w:jc w:val="center"/>
            </w:pPr>
          </w:p>
        </w:tc>
        <w:tc>
          <w:tcPr>
            <w:tcW w:w="3305" w:type="dxa"/>
            <w:tcBorders>
              <w:bottom w:val="nil"/>
            </w:tcBorders>
            <w:vAlign w:val="center"/>
          </w:tcPr>
          <w:p w:rsidR="002B7A14" w:rsidRPr="000E1730" w:rsidRDefault="002B7A14" w:rsidP="00CD55FF">
            <w:pPr>
              <w:pStyle w:val="FootnoteText"/>
              <w:ind w:left="432" w:hanging="432"/>
              <w:rPr>
                <w:rFonts w:ascii="Arial" w:hAnsi="Arial" w:cs="Arial"/>
                <w:sz w:val="16"/>
                <w:szCs w:val="16"/>
              </w:rPr>
            </w:pPr>
            <w:r>
              <w:rPr>
                <w:rFonts w:ascii="Arial" w:hAnsi="Arial" w:cs="Arial"/>
                <w:sz w:val="16"/>
                <w:szCs w:val="16"/>
              </w:rPr>
              <w:t xml:space="preserve">-   -   -   -   </w:t>
            </w:r>
            <w:r w:rsidRPr="000E1730">
              <w:rPr>
                <w:rFonts w:ascii="Arial" w:hAnsi="Arial" w:cs="Arial"/>
                <w:sz w:val="16"/>
                <w:szCs w:val="16"/>
              </w:rPr>
              <w:t>Information</w:t>
            </w:r>
          </w:p>
        </w:tc>
        <w:tc>
          <w:tcPr>
            <w:tcW w:w="6121" w:type="dxa"/>
            <w:vAlign w:val="center"/>
          </w:tcPr>
          <w:p w:rsidR="002B7A14" w:rsidRPr="000E1730" w:rsidRDefault="002B7A14" w:rsidP="00CD55FF">
            <w:pPr>
              <w:pStyle w:val="FootnoteText"/>
              <w:rPr>
                <w:rFonts w:ascii="Arial" w:hAnsi="Arial" w:cs="Arial"/>
                <w:sz w:val="16"/>
                <w:szCs w:val="16"/>
              </w:rPr>
            </w:pPr>
            <w:r w:rsidRPr="000E1730">
              <w:rPr>
                <w:rFonts w:ascii="Arial" w:hAnsi="Arial" w:cs="Arial"/>
                <w:sz w:val="16"/>
                <w:szCs w:val="16"/>
              </w:rPr>
              <w:t>Treść wiadomości</w:t>
            </w:r>
          </w:p>
        </w:tc>
        <w:tc>
          <w:tcPr>
            <w:tcW w:w="4220" w:type="dxa"/>
            <w:gridSpan w:val="2"/>
            <w:vAlign w:val="center"/>
          </w:tcPr>
          <w:p w:rsidR="002B7A14" w:rsidRPr="000E1730" w:rsidRDefault="002B7A14" w:rsidP="00CD55FF">
            <w:pPr>
              <w:pStyle w:val="Tabela-zawarto"/>
              <w:jc w:val="center"/>
            </w:pPr>
            <w:r>
              <w:t>Wartość kryterium</w:t>
            </w:r>
          </w:p>
        </w:tc>
      </w:tr>
      <w:tr w:rsidR="002B7A14" w:rsidRPr="000E1730" w:rsidTr="00314441">
        <w:tc>
          <w:tcPr>
            <w:tcW w:w="568" w:type="dxa"/>
            <w:vAlign w:val="center"/>
          </w:tcPr>
          <w:p w:rsidR="002B7A14" w:rsidRPr="000E1730" w:rsidRDefault="002B7A14" w:rsidP="00FE7270">
            <w:pPr>
              <w:pStyle w:val="Tabela-zawarto"/>
              <w:jc w:val="center"/>
              <w:rPr>
                <w:lang w:val="en-US"/>
              </w:rPr>
            </w:pPr>
            <w:r w:rsidRPr="000E1730">
              <w:rPr>
                <w:lang w:val="en-US"/>
              </w:rPr>
              <w:t>G-11</w:t>
            </w:r>
          </w:p>
        </w:tc>
        <w:tc>
          <w:tcPr>
            <w:tcW w:w="3305" w:type="dxa"/>
            <w:shd w:val="clear" w:color="auto" w:fill="00FFFF"/>
            <w:vAlign w:val="center"/>
          </w:tcPr>
          <w:p w:rsidR="002B7A14" w:rsidRPr="000E1730" w:rsidRDefault="002B7A14" w:rsidP="00FE7270">
            <w:pPr>
              <w:pStyle w:val="Tabela-zawarto"/>
              <w:rPr>
                <w:lang w:val="en-US"/>
              </w:rPr>
            </w:pPr>
            <w:r>
              <w:rPr>
                <w:lang w:val="en-US"/>
              </w:rPr>
              <w:t xml:space="preserve">-   </w:t>
            </w:r>
            <w:r w:rsidRPr="000E1730">
              <w:rPr>
                <w:lang w:val="en-US"/>
              </w:rPr>
              <w:t>GeneralInformationDocument</w:t>
            </w:r>
            <w:r w:rsidRPr="000E1730">
              <w:rPr>
                <w:lang w:val="en-US"/>
              </w:rPr>
              <w:tab/>
            </w:r>
            <w:r w:rsidRPr="000E1730">
              <w:rPr>
                <w:b/>
                <w:lang w:val="en-US"/>
              </w:rPr>
              <w:t>OR</w:t>
            </w:r>
          </w:p>
        </w:tc>
        <w:tc>
          <w:tcPr>
            <w:tcW w:w="6121" w:type="dxa"/>
          </w:tcPr>
          <w:p w:rsidR="002B7A14" w:rsidRPr="000E1730" w:rsidRDefault="002B7A14" w:rsidP="00FE7270">
            <w:pPr>
              <w:pStyle w:val="Tabela-zawarto"/>
            </w:pPr>
            <w:r w:rsidRPr="000E1730">
              <w:t>Komponent zawierający informacje o nadawcy, adresacie, temacie wiadomości oraz treść zapytania i odpowiedzi banku</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w:t>
            </w:r>
            <w:r w:rsidRPr="000E1730">
              <w:t>ResponseDateRequested</w:t>
            </w:r>
          </w:p>
        </w:tc>
        <w:tc>
          <w:tcPr>
            <w:tcW w:w="6121" w:type="dxa"/>
          </w:tcPr>
          <w:p w:rsidR="002B7A14" w:rsidRPr="000E1730" w:rsidRDefault="002B7A14" w:rsidP="00FE7270">
            <w:pPr>
              <w:pStyle w:val="Tabela-zawarto"/>
            </w:pPr>
            <w:r w:rsidRPr="000E1730">
              <w:t>Data określająca czas w jakim oczekiwana była odpowiedź</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w:t>
            </w:r>
            <w:r w:rsidRPr="000E1730">
              <w:t>GeneralInformationIdentifier</w:t>
            </w:r>
          </w:p>
        </w:tc>
        <w:tc>
          <w:tcPr>
            <w:tcW w:w="6121" w:type="dxa"/>
          </w:tcPr>
          <w:p w:rsidR="002B7A14" w:rsidRPr="000E1730" w:rsidRDefault="002B7A14" w:rsidP="00FE7270">
            <w:pPr>
              <w:pStyle w:val="Tabela-zawarto"/>
            </w:pPr>
            <w:r w:rsidRPr="000E1730">
              <w:t>Identyfikator komunikatui nadany przez Klienta</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w:t>
            </w:r>
            <w:r w:rsidRPr="000E1730">
              <w:t>SubjectCoded</w:t>
            </w:r>
          </w:p>
        </w:tc>
        <w:tc>
          <w:tcPr>
            <w:tcW w:w="6121" w:type="dxa"/>
          </w:tcPr>
          <w:p w:rsidR="002B7A14" w:rsidRPr="000E1730" w:rsidRDefault="002B7A14" w:rsidP="00FE7270">
            <w:pPr>
              <w:pStyle w:val="Tabela-zawarto"/>
            </w:pPr>
            <w:r w:rsidRPr="000E1730">
              <w:t>Temat wiadomości w postaci zakodowanej</w:t>
            </w:r>
          </w:p>
        </w:tc>
        <w:tc>
          <w:tcPr>
            <w:tcW w:w="4220" w:type="dxa"/>
            <w:gridSpan w:val="2"/>
          </w:tcPr>
          <w:p w:rsidR="002B7A14" w:rsidRPr="000E1730" w:rsidRDefault="002B7A14" w:rsidP="00FE7270">
            <w:pPr>
              <w:pStyle w:val="Tabela-zawarto"/>
              <w:jc w:val="center"/>
            </w:pPr>
            <w:r>
              <w:t xml:space="preserve">Kod raportu: </w:t>
            </w:r>
            <w:r w:rsidRPr="0032379D">
              <w:rPr>
                <w:highlight w:val="cyan"/>
              </w:rPr>
              <w:t>Lista dopuszczalnych kodów raportu</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w:t>
            </w:r>
            <w:r w:rsidRPr="000E1730">
              <w:t>Subject</w:t>
            </w:r>
          </w:p>
        </w:tc>
        <w:tc>
          <w:tcPr>
            <w:tcW w:w="6121" w:type="dxa"/>
          </w:tcPr>
          <w:p w:rsidR="002B7A14" w:rsidRPr="000E1730" w:rsidRDefault="002B7A14" w:rsidP="00FE7270">
            <w:pPr>
              <w:pStyle w:val="Tabela-zawarto"/>
            </w:pPr>
            <w:r w:rsidRPr="000E1730">
              <w:t>Temat wiadomości w postaci dowolnego tekstu</w:t>
            </w:r>
          </w:p>
        </w:tc>
        <w:tc>
          <w:tcPr>
            <w:tcW w:w="4220" w:type="dxa"/>
            <w:gridSpan w:val="2"/>
          </w:tcPr>
          <w:p w:rsidR="002B7A14" w:rsidRPr="000E1730" w:rsidRDefault="002B7A14" w:rsidP="00FE7270">
            <w:pPr>
              <w:pStyle w:val="Tabela-zawarto"/>
              <w:jc w:val="center"/>
            </w:pPr>
            <w:r w:rsidRPr="000E1730">
              <w:t>Tytuł raportu</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w:t>
            </w:r>
            <w:r w:rsidRPr="000E1730">
              <w:t>Description</w:t>
            </w:r>
          </w:p>
        </w:tc>
        <w:tc>
          <w:tcPr>
            <w:tcW w:w="6121" w:type="dxa"/>
          </w:tcPr>
          <w:p w:rsidR="002B7A14" w:rsidRPr="000E1730" w:rsidRDefault="002B7A14" w:rsidP="00FE7270">
            <w:pPr>
              <w:pStyle w:val="Tabela-zawarto"/>
            </w:pPr>
            <w:r w:rsidRPr="000E1730">
              <w:t>Dodatkowy opis</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r w:rsidRPr="000E1730">
              <w:t>A-17</w:t>
            </w:r>
          </w:p>
        </w:tc>
        <w:tc>
          <w:tcPr>
            <w:tcW w:w="3305" w:type="dxa"/>
            <w:vAlign w:val="center"/>
          </w:tcPr>
          <w:p w:rsidR="002B7A14" w:rsidRPr="000E1730" w:rsidRDefault="002B7A14" w:rsidP="00FE7270">
            <w:pPr>
              <w:pStyle w:val="Tabela-zawarto"/>
            </w:pPr>
            <w:r>
              <w:t xml:space="preserve">-   -   </w:t>
            </w:r>
            <w:r w:rsidRPr="000E1730">
              <w:t>Customer</w:t>
            </w:r>
          </w:p>
        </w:tc>
        <w:tc>
          <w:tcPr>
            <w:tcW w:w="6121" w:type="dxa"/>
          </w:tcPr>
          <w:p w:rsidR="002B7A14" w:rsidRPr="000E1730" w:rsidRDefault="002B7A14" w:rsidP="00FE7270">
            <w:pPr>
              <w:pStyle w:val="Tabela-zawarto"/>
            </w:pPr>
            <w:r w:rsidRPr="000E1730">
              <w:t xml:space="preserve">Nadawca zapytania </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   </w:t>
            </w:r>
            <w:r w:rsidRPr="000E1730">
              <w:t>Identifier</w:t>
            </w:r>
          </w:p>
        </w:tc>
        <w:tc>
          <w:tcPr>
            <w:tcW w:w="6121" w:type="dxa"/>
          </w:tcPr>
          <w:p w:rsidR="002B7A14" w:rsidRPr="000E1730" w:rsidRDefault="002B7A14" w:rsidP="00FE7270">
            <w:pPr>
              <w:pStyle w:val="Tabela-zawarto"/>
            </w:pPr>
            <w:r w:rsidRPr="000E1730">
              <w:t>Identyfikator klienta</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   </w:t>
            </w:r>
            <w:r w:rsidRPr="000E1730">
              <w:t>Name</w:t>
            </w:r>
          </w:p>
        </w:tc>
        <w:tc>
          <w:tcPr>
            <w:tcW w:w="6121" w:type="dxa"/>
          </w:tcPr>
          <w:p w:rsidR="002B7A14" w:rsidRPr="000E1730" w:rsidRDefault="002B7A14" w:rsidP="00FE7270">
            <w:pPr>
              <w:pStyle w:val="Tabela-zawarto"/>
            </w:pPr>
            <w:r w:rsidRPr="000E1730">
              <w:t>Nazwa klienta</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   </w:t>
            </w:r>
            <w:r w:rsidRPr="000E1730">
              <w:t>AdditionalName</w:t>
            </w:r>
          </w:p>
        </w:tc>
        <w:tc>
          <w:tcPr>
            <w:tcW w:w="6121" w:type="dxa"/>
          </w:tcPr>
          <w:p w:rsidR="002B7A14" w:rsidRPr="000E1730" w:rsidRDefault="002B7A14" w:rsidP="00FE7270">
            <w:pPr>
              <w:pStyle w:val="Tabela-zawarto"/>
            </w:pPr>
            <w:r w:rsidRPr="000E1730">
              <w:t>Dodatkowa nazwa klienta</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   </w:t>
            </w:r>
            <w:r w:rsidRPr="000E1730">
              <w:t>Description</w:t>
            </w:r>
          </w:p>
        </w:tc>
        <w:tc>
          <w:tcPr>
            <w:tcW w:w="6121" w:type="dxa"/>
          </w:tcPr>
          <w:p w:rsidR="002B7A14" w:rsidRPr="000E1730" w:rsidRDefault="002B7A14" w:rsidP="00FE7270">
            <w:pPr>
              <w:pStyle w:val="Tabela-zawarto"/>
            </w:pPr>
            <w:r w:rsidRPr="000E1730">
              <w:t>Dodatkowe informacje o kliencie</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r w:rsidRPr="000E1730">
              <w:t>A-10</w:t>
            </w:r>
          </w:p>
        </w:tc>
        <w:tc>
          <w:tcPr>
            <w:tcW w:w="3305" w:type="dxa"/>
            <w:vAlign w:val="center"/>
          </w:tcPr>
          <w:p w:rsidR="002B7A14" w:rsidRPr="000E1730" w:rsidRDefault="002B7A14" w:rsidP="00FE7270">
            <w:pPr>
              <w:pStyle w:val="Tabela-zawarto"/>
            </w:pPr>
            <w:r>
              <w:t xml:space="preserve">-   -   </w:t>
            </w:r>
            <w:r w:rsidRPr="000E1730">
              <w:t>CustomerAccount</w:t>
            </w:r>
          </w:p>
        </w:tc>
        <w:tc>
          <w:tcPr>
            <w:tcW w:w="6121" w:type="dxa"/>
          </w:tcPr>
          <w:p w:rsidR="002B7A14" w:rsidRPr="000E1730" w:rsidRDefault="002B7A14" w:rsidP="00FE7270">
            <w:pPr>
              <w:pStyle w:val="Tabela-zawarto"/>
            </w:pPr>
            <w:r w:rsidRPr="000E1730">
              <w:t>Rachunek nadawcy, podawany jeśli zapytanie dotyczyło rachunku</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ind w:left="432" w:hanging="432"/>
              <w:rPr>
                <w:b/>
                <w:lang w:val="en-US"/>
              </w:rPr>
            </w:pPr>
            <w:r>
              <w:rPr>
                <w:lang w:val="en-US"/>
              </w:rPr>
              <w:t xml:space="preserve">-   -   -   </w:t>
            </w:r>
            <w:r w:rsidRPr="000E1730">
              <w:rPr>
                <w:lang w:val="en-US"/>
              </w:rPr>
              <w:t>AccountIdentifier</w:t>
            </w:r>
          </w:p>
        </w:tc>
        <w:tc>
          <w:tcPr>
            <w:tcW w:w="6121" w:type="dxa"/>
          </w:tcPr>
          <w:p w:rsidR="002B7A14" w:rsidRPr="000E1730" w:rsidRDefault="002B7A14" w:rsidP="00FE7270">
            <w:pPr>
              <w:pStyle w:val="Tabela-zawarto"/>
            </w:pPr>
            <w:r w:rsidRPr="000E1730">
              <w:t>Numer rachunku</w:t>
            </w:r>
          </w:p>
        </w:tc>
        <w:tc>
          <w:tcPr>
            <w:tcW w:w="4220" w:type="dxa"/>
            <w:gridSpan w:val="2"/>
          </w:tcPr>
          <w:p w:rsidR="002B7A14" w:rsidRPr="000E1730" w:rsidRDefault="002B7A14" w:rsidP="00FE7270">
            <w:pPr>
              <w:pStyle w:val="Tabela-zawarto"/>
              <w:jc w:val="center"/>
            </w:pPr>
            <w:r>
              <w:t xml:space="preserve">Numer rachunku </w:t>
            </w:r>
            <w:r w:rsidRPr="000E1730">
              <w:t>w standardzie NRB, dla któr</w:t>
            </w:r>
            <w:r>
              <w:t>ego</w:t>
            </w:r>
            <w:r w:rsidRPr="000E1730">
              <w:t xml:space="preserve">  raport jest wykonywany</w:t>
            </w: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ind w:left="432" w:hanging="432"/>
              <w:rPr>
                <w:b/>
              </w:rPr>
            </w:pPr>
            <w:r>
              <w:t xml:space="preserve">-   -   -   </w:t>
            </w:r>
            <w:r w:rsidRPr="000E1730">
              <w:t>AccountName</w:t>
            </w:r>
          </w:p>
        </w:tc>
        <w:tc>
          <w:tcPr>
            <w:tcW w:w="6121" w:type="dxa"/>
          </w:tcPr>
          <w:p w:rsidR="002B7A14" w:rsidRPr="000E1730" w:rsidRDefault="002B7A14" w:rsidP="00FE7270">
            <w:pPr>
              <w:pStyle w:val="Tabela-zawarto"/>
            </w:pPr>
            <w:r w:rsidRPr="000E1730">
              <w:t>Nazwa rachunku</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rPr>
                <w:lang w:val="en-US"/>
              </w:rPr>
            </w:pPr>
            <w:r w:rsidRPr="000E1730">
              <w:rPr>
                <w:lang w:val="en-US"/>
              </w:rPr>
              <w:t>A-15</w:t>
            </w:r>
          </w:p>
        </w:tc>
        <w:tc>
          <w:tcPr>
            <w:tcW w:w="3305" w:type="dxa"/>
            <w:vAlign w:val="center"/>
          </w:tcPr>
          <w:p w:rsidR="002B7A14" w:rsidRPr="000E1730" w:rsidRDefault="002B7A14" w:rsidP="00FE7270">
            <w:pPr>
              <w:pStyle w:val="Tabela-zawarto"/>
              <w:rPr>
                <w:lang w:val="en-US"/>
              </w:rPr>
            </w:pPr>
            <w:r>
              <w:rPr>
                <w:lang w:val="en-US"/>
              </w:rPr>
              <w:t xml:space="preserve">-   -   </w:t>
            </w:r>
            <w:r w:rsidRPr="000E1730">
              <w:rPr>
                <w:lang w:val="en-US"/>
              </w:rPr>
              <w:t>CustomerFinancialInstitution</w:t>
            </w:r>
          </w:p>
        </w:tc>
        <w:tc>
          <w:tcPr>
            <w:tcW w:w="6121" w:type="dxa"/>
          </w:tcPr>
          <w:p w:rsidR="002B7A14" w:rsidRPr="000E1730" w:rsidRDefault="002B7A14" w:rsidP="00FE7270">
            <w:pPr>
              <w:pStyle w:val="Tabela-zawarto"/>
            </w:pPr>
            <w:r w:rsidRPr="000E1730">
              <w:t>Adresat – Instytucja finansowa</w:t>
            </w:r>
          </w:p>
        </w:tc>
        <w:tc>
          <w:tcPr>
            <w:tcW w:w="4220" w:type="dxa"/>
            <w:gridSpan w:val="2"/>
          </w:tcPr>
          <w:p w:rsidR="002B7A14" w:rsidRPr="000E1730" w:rsidRDefault="002B7A14" w:rsidP="00FE7270">
            <w:pPr>
              <w:pStyle w:val="Tabela-zawarto"/>
              <w:jc w:val="center"/>
              <w:rPr>
                <w:lang w:val="en-US"/>
              </w:rPr>
            </w:pPr>
          </w:p>
        </w:tc>
      </w:tr>
      <w:tr w:rsidR="002B7A14" w:rsidRPr="000E1730" w:rsidTr="00314441">
        <w:tc>
          <w:tcPr>
            <w:tcW w:w="568" w:type="dxa"/>
            <w:vAlign w:val="center"/>
          </w:tcPr>
          <w:p w:rsidR="002B7A14" w:rsidRPr="000E1730" w:rsidRDefault="002B7A14" w:rsidP="00FE7270">
            <w:pPr>
              <w:pStyle w:val="Tabela-zawarto"/>
              <w:jc w:val="center"/>
              <w:rPr>
                <w:lang w:val="en-US"/>
              </w:rPr>
            </w:pPr>
          </w:p>
        </w:tc>
        <w:tc>
          <w:tcPr>
            <w:tcW w:w="3305" w:type="dxa"/>
            <w:vAlign w:val="center"/>
          </w:tcPr>
          <w:p w:rsidR="002B7A14" w:rsidRPr="000E1730" w:rsidRDefault="002B7A14" w:rsidP="00FE7270">
            <w:pPr>
              <w:pStyle w:val="Tabela-zawarto"/>
              <w:rPr>
                <w:lang w:val="en-US"/>
              </w:rPr>
            </w:pPr>
            <w:r>
              <w:rPr>
                <w:lang w:val="en-US"/>
              </w:rPr>
              <w:t xml:space="preserve">-   -   -   </w:t>
            </w:r>
            <w:r w:rsidRPr="000E1730">
              <w:rPr>
                <w:lang w:val="en-US"/>
              </w:rPr>
              <w:t>FIIdentifier</w:t>
            </w:r>
          </w:p>
        </w:tc>
        <w:tc>
          <w:tcPr>
            <w:tcW w:w="6121" w:type="dxa"/>
          </w:tcPr>
          <w:p w:rsidR="002B7A14" w:rsidRPr="000E1730" w:rsidRDefault="002B7A14" w:rsidP="00FE7270">
            <w:pPr>
              <w:pStyle w:val="Tabela-zawarto"/>
            </w:pPr>
            <w:r w:rsidRPr="000E1730">
              <w:t>Identyfikator banku/oddziału banku</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   </w:t>
            </w:r>
            <w:r w:rsidRPr="000E1730">
              <w:t>Name</w:t>
            </w:r>
          </w:p>
        </w:tc>
        <w:tc>
          <w:tcPr>
            <w:tcW w:w="6121" w:type="dxa"/>
          </w:tcPr>
          <w:p w:rsidR="002B7A14" w:rsidRPr="000E1730" w:rsidRDefault="002B7A14" w:rsidP="00FE7270">
            <w:pPr>
              <w:pStyle w:val="Tabela-zawarto"/>
            </w:pPr>
            <w:r w:rsidRPr="000E1730">
              <w:t>Nazwa banku/oddziału banku</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w:t>
            </w:r>
            <w:r w:rsidRPr="000E1730">
              <w:t>GeneralInformationStatus</w:t>
            </w:r>
          </w:p>
        </w:tc>
        <w:tc>
          <w:tcPr>
            <w:tcW w:w="6121" w:type="dxa"/>
          </w:tcPr>
          <w:p w:rsidR="002B7A14" w:rsidRPr="000E1730" w:rsidRDefault="002B7A14" w:rsidP="00FE7270">
            <w:pPr>
              <w:pStyle w:val="Tabela-zawarto"/>
            </w:pPr>
            <w:r w:rsidRPr="000E1730">
              <w:t>Status wiadomości</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   </w:t>
            </w:r>
            <w:r w:rsidRPr="000E1730">
              <w:t>GeneralInfoStatus</w:t>
            </w:r>
          </w:p>
        </w:tc>
        <w:tc>
          <w:tcPr>
            <w:tcW w:w="6121" w:type="dxa"/>
          </w:tcPr>
          <w:p w:rsidR="002B7A14" w:rsidRPr="000E1730" w:rsidRDefault="002B7A14" w:rsidP="00FE7270">
            <w:pPr>
              <w:pStyle w:val="Tabela-zawarto"/>
            </w:pPr>
            <w:r w:rsidRPr="000E1730">
              <w:t>Kod określający status wiadomości</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rPr>
                <w:lang w:val="en-US"/>
              </w:rPr>
            </w:pPr>
            <w:r>
              <w:rPr>
                <w:lang w:val="en-US"/>
              </w:rPr>
              <w:t xml:space="preserve">-   -   -   </w:t>
            </w:r>
            <w:r w:rsidRPr="000E1730">
              <w:rPr>
                <w:lang w:val="en-US"/>
              </w:rPr>
              <w:t>StatusDescription</w:t>
            </w:r>
          </w:p>
        </w:tc>
        <w:tc>
          <w:tcPr>
            <w:tcW w:w="6121" w:type="dxa"/>
          </w:tcPr>
          <w:p w:rsidR="002B7A14" w:rsidRPr="000E1730" w:rsidRDefault="002B7A14" w:rsidP="00FE7270">
            <w:pPr>
              <w:pStyle w:val="Tabela-zawarto"/>
            </w:pPr>
            <w:r w:rsidRPr="000E1730">
              <w:t>Opis statusu</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rPr>
                <w:lang w:val="en-US"/>
              </w:rPr>
            </w:pPr>
          </w:p>
        </w:tc>
        <w:tc>
          <w:tcPr>
            <w:tcW w:w="3305" w:type="dxa"/>
            <w:vAlign w:val="center"/>
          </w:tcPr>
          <w:p w:rsidR="002B7A14" w:rsidRPr="000E1730" w:rsidRDefault="002B7A14" w:rsidP="00FE7270">
            <w:pPr>
              <w:pStyle w:val="Tabela-zawarto"/>
              <w:rPr>
                <w:lang w:val="en-US"/>
              </w:rPr>
            </w:pPr>
            <w:r>
              <w:rPr>
                <w:lang w:val="en-US"/>
              </w:rPr>
              <w:t xml:space="preserve">-   -   -   </w:t>
            </w:r>
            <w:r w:rsidRPr="000E1730">
              <w:rPr>
                <w:lang w:val="en-US"/>
              </w:rPr>
              <w:t>EffectiveDate</w:t>
            </w:r>
          </w:p>
        </w:tc>
        <w:tc>
          <w:tcPr>
            <w:tcW w:w="6121" w:type="dxa"/>
          </w:tcPr>
          <w:p w:rsidR="002B7A14" w:rsidRPr="000E1730" w:rsidRDefault="002B7A14" w:rsidP="00FE7270">
            <w:pPr>
              <w:pStyle w:val="Tabela-zawarto"/>
            </w:pPr>
            <w:r w:rsidRPr="000E1730">
              <w:t>Data nadania statusu</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r w:rsidRPr="000E1730">
              <w:t>G-13</w:t>
            </w:r>
          </w:p>
        </w:tc>
        <w:tc>
          <w:tcPr>
            <w:tcW w:w="3305" w:type="dxa"/>
            <w:vAlign w:val="center"/>
          </w:tcPr>
          <w:p w:rsidR="002B7A14" w:rsidRPr="000E1730" w:rsidRDefault="002B7A14" w:rsidP="00FE7270">
            <w:pPr>
              <w:pStyle w:val="Tabela-zawarto"/>
            </w:pPr>
            <w:r>
              <w:t xml:space="preserve">-   -   </w:t>
            </w:r>
            <w:r w:rsidRPr="000E1730">
              <w:t>InformationItem</w:t>
            </w:r>
          </w:p>
        </w:tc>
        <w:tc>
          <w:tcPr>
            <w:tcW w:w="6121" w:type="dxa"/>
          </w:tcPr>
          <w:p w:rsidR="002B7A14" w:rsidRPr="000E1730" w:rsidRDefault="002B7A14" w:rsidP="00FE7270">
            <w:pPr>
              <w:pStyle w:val="Tabela-zawarto"/>
            </w:pPr>
            <w:r w:rsidRPr="000E1730">
              <w:t>Komponent zawierający treść wiadomości</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   </w:t>
            </w:r>
            <w:r w:rsidRPr="000E1730">
              <w:t>InformationIdentifier</w:t>
            </w:r>
          </w:p>
        </w:tc>
        <w:tc>
          <w:tcPr>
            <w:tcW w:w="6121" w:type="dxa"/>
          </w:tcPr>
          <w:p w:rsidR="002B7A14" w:rsidRPr="000E1730" w:rsidRDefault="002B7A14" w:rsidP="00FE7270">
            <w:pPr>
              <w:pStyle w:val="Tabela-zawarto"/>
            </w:pPr>
            <w:r w:rsidRPr="000E1730">
              <w:t>Identyfikator zapytania</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r w:rsidRPr="000E1730">
              <w:t>G-14</w:t>
            </w:r>
          </w:p>
        </w:tc>
        <w:tc>
          <w:tcPr>
            <w:tcW w:w="3305" w:type="dxa"/>
            <w:vAlign w:val="center"/>
          </w:tcPr>
          <w:p w:rsidR="002B7A14" w:rsidRPr="000E1730" w:rsidRDefault="002B7A14" w:rsidP="00FE7270">
            <w:pPr>
              <w:pStyle w:val="Tabela-zawarto"/>
            </w:pPr>
            <w:r>
              <w:t xml:space="preserve">-   -   -   </w:t>
            </w:r>
            <w:r w:rsidRPr="000E1730">
              <w:t>InquiryDetails</w:t>
            </w:r>
          </w:p>
        </w:tc>
        <w:tc>
          <w:tcPr>
            <w:tcW w:w="6121" w:type="dxa"/>
          </w:tcPr>
          <w:p w:rsidR="002B7A14" w:rsidRPr="000E1730" w:rsidRDefault="002B7A14" w:rsidP="00FE7270">
            <w:pPr>
              <w:pStyle w:val="Tabela-zawarto"/>
            </w:pPr>
            <w:r w:rsidRPr="000E1730">
              <w:t xml:space="preserve">Komponent zawierający szczegóły zapytania </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   -   </w:t>
            </w:r>
            <w:r w:rsidRPr="000E1730">
              <w:t>Inquiry</w:t>
            </w:r>
          </w:p>
        </w:tc>
        <w:tc>
          <w:tcPr>
            <w:tcW w:w="6121" w:type="dxa"/>
          </w:tcPr>
          <w:p w:rsidR="002B7A14" w:rsidRPr="000E1730" w:rsidRDefault="002B7A14" w:rsidP="00FE7270">
            <w:pPr>
              <w:pStyle w:val="Tabela-zawarto"/>
            </w:pPr>
            <w:r w:rsidRPr="000E1730">
              <w:t>Szczegóły zapytania w postaci tekstowej</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   -   </w:t>
            </w:r>
            <w:r w:rsidRPr="000E1730">
              <w:t xml:space="preserve">... </w:t>
            </w:r>
            <w:r w:rsidRPr="000E1730">
              <w:rPr>
                <w:i/>
              </w:rPr>
              <w:t>Any</w:t>
            </w:r>
          </w:p>
        </w:tc>
        <w:tc>
          <w:tcPr>
            <w:tcW w:w="6121" w:type="dxa"/>
          </w:tcPr>
          <w:p w:rsidR="002B7A14" w:rsidRPr="000E1730" w:rsidRDefault="002B7A14" w:rsidP="00FE7270">
            <w:pPr>
              <w:pStyle w:val="Tabela-zawarto"/>
            </w:pPr>
            <w:r w:rsidRPr="000E1730">
              <w:t>Dowolne elementy XML-owe</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r w:rsidRPr="000E1730">
              <w:t>G-15</w:t>
            </w:r>
          </w:p>
        </w:tc>
        <w:tc>
          <w:tcPr>
            <w:tcW w:w="3305" w:type="dxa"/>
            <w:vAlign w:val="center"/>
          </w:tcPr>
          <w:p w:rsidR="002B7A14" w:rsidRPr="000E1730" w:rsidRDefault="002B7A14" w:rsidP="00FE7270">
            <w:pPr>
              <w:pStyle w:val="Tabela-zawarto"/>
            </w:pPr>
            <w:r>
              <w:t xml:space="preserve">-   -   -   </w:t>
            </w:r>
            <w:r w:rsidRPr="000E1730">
              <w:t>ResponseDetails</w:t>
            </w:r>
          </w:p>
        </w:tc>
        <w:tc>
          <w:tcPr>
            <w:tcW w:w="6121" w:type="dxa"/>
          </w:tcPr>
          <w:p w:rsidR="002B7A14" w:rsidRPr="000E1730" w:rsidRDefault="002B7A14" w:rsidP="00FE7270">
            <w:pPr>
              <w:pStyle w:val="Tabela-zawarto"/>
            </w:pPr>
            <w:r w:rsidRPr="000E1730">
              <w:t>Komponent zawierający szczegóły odpowiedzi</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   -   </w:t>
            </w:r>
            <w:r w:rsidRPr="000E1730">
              <w:t>Information</w:t>
            </w:r>
          </w:p>
        </w:tc>
        <w:tc>
          <w:tcPr>
            <w:tcW w:w="6121" w:type="dxa"/>
          </w:tcPr>
          <w:p w:rsidR="002B7A14" w:rsidRPr="000E1730" w:rsidRDefault="002B7A14" w:rsidP="00FE7270">
            <w:pPr>
              <w:pStyle w:val="Tabela-zawarto"/>
            </w:pPr>
            <w:r w:rsidRPr="000E1730">
              <w:t>Szczegóły odpowiedzi w postaci tekstowej</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   -   </w:t>
            </w:r>
            <w:r w:rsidRPr="000E1730">
              <w:t>UserDefinedDetails</w:t>
            </w:r>
          </w:p>
        </w:tc>
        <w:tc>
          <w:tcPr>
            <w:tcW w:w="6121" w:type="dxa"/>
          </w:tcPr>
          <w:p w:rsidR="002B7A14" w:rsidRPr="000E1730" w:rsidRDefault="002B7A14" w:rsidP="00FE7270">
            <w:pPr>
              <w:pStyle w:val="Tabela-zawarto"/>
            </w:pPr>
            <w:r w:rsidRPr="000E1730">
              <w:t>Szczegóły odpowiedzi w postaci ustandaryzowanej</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   -   </w:t>
            </w:r>
            <w:r w:rsidRPr="000E1730">
              <w:t xml:space="preserve">... </w:t>
            </w:r>
            <w:r w:rsidRPr="000E1730">
              <w:rPr>
                <w:i/>
              </w:rPr>
              <w:t>Any</w:t>
            </w:r>
          </w:p>
        </w:tc>
        <w:tc>
          <w:tcPr>
            <w:tcW w:w="6121" w:type="dxa"/>
          </w:tcPr>
          <w:p w:rsidR="002B7A14" w:rsidRPr="000E1730" w:rsidRDefault="002B7A14" w:rsidP="00FE7270">
            <w:pPr>
              <w:pStyle w:val="Tabela-zawarto"/>
            </w:pPr>
            <w:r w:rsidRPr="000E1730">
              <w:t>Dowolne elementy XML-owe</w:t>
            </w:r>
          </w:p>
        </w:tc>
        <w:tc>
          <w:tcPr>
            <w:tcW w:w="4220" w:type="dxa"/>
            <w:gridSpan w:val="2"/>
          </w:tcPr>
          <w:p w:rsidR="002B7A14" w:rsidRPr="000E1730" w:rsidRDefault="002B7A14" w:rsidP="00FE7270">
            <w:pPr>
              <w:pStyle w:val="Tabela-zawarto"/>
              <w:jc w:val="center"/>
            </w:pPr>
            <w:r w:rsidRPr="000E1730">
              <w:t>Raport w formacie XML*</w:t>
            </w:r>
          </w:p>
        </w:tc>
      </w:tr>
      <w:tr w:rsidR="002B7A14" w:rsidRPr="000E1730" w:rsidTr="00314441">
        <w:tc>
          <w:tcPr>
            <w:tcW w:w="568" w:type="dxa"/>
            <w:vAlign w:val="center"/>
          </w:tcPr>
          <w:p w:rsidR="002B7A14" w:rsidRPr="000E1730" w:rsidRDefault="002B7A14" w:rsidP="00FE7270">
            <w:pPr>
              <w:pStyle w:val="Tabela-zawarto"/>
              <w:jc w:val="center"/>
            </w:pPr>
            <w:r w:rsidRPr="000E1730">
              <w:t>G-15</w:t>
            </w:r>
          </w:p>
        </w:tc>
        <w:tc>
          <w:tcPr>
            <w:tcW w:w="3305" w:type="dxa"/>
            <w:vAlign w:val="center"/>
          </w:tcPr>
          <w:p w:rsidR="002B7A14" w:rsidRPr="000E1730" w:rsidRDefault="002B7A14" w:rsidP="00FE7270">
            <w:pPr>
              <w:pStyle w:val="Tabela-zawarto"/>
            </w:pPr>
            <w:r>
              <w:t xml:space="preserve">-   </w:t>
            </w:r>
            <w:r w:rsidRPr="000E1730">
              <w:t>BankInformationDetails</w:t>
            </w:r>
          </w:p>
        </w:tc>
        <w:tc>
          <w:tcPr>
            <w:tcW w:w="6121" w:type="dxa"/>
          </w:tcPr>
          <w:p w:rsidR="002B7A14" w:rsidRPr="000E1730" w:rsidRDefault="002B7A14" w:rsidP="00FE7270">
            <w:pPr>
              <w:pStyle w:val="Tabela-zawarto"/>
            </w:pPr>
            <w:r w:rsidRPr="000E1730">
              <w:t>Dodatkowe informacje bankowe</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vAlign w:val="center"/>
          </w:tcPr>
          <w:p w:rsidR="002B7A14" w:rsidRPr="000E1730" w:rsidRDefault="002B7A14" w:rsidP="00FE7270">
            <w:pPr>
              <w:pStyle w:val="Tabela-zawarto"/>
              <w:jc w:val="center"/>
            </w:pPr>
          </w:p>
        </w:tc>
        <w:tc>
          <w:tcPr>
            <w:tcW w:w="3305" w:type="dxa"/>
            <w:vAlign w:val="center"/>
          </w:tcPr>
          <w:p w:rsidR="002B7A14" w:rsidRPr="000E1730" w:rsidRDefault="002B7A14" w:rsidP="00FE7270">
            <w:pPr>
              <w:pStyle w:val="Tabela-zawarto"/>
            </w:pPr>
            <w:r>
              <w:t xml:space="preserve">-   -   </w:t>
            </w:r>
            <w:r w:rsidRPr="000E1730">
              <w:t>Information</w:t>
            </w:r>
          </w:p>
        </w:tc>
        <w:tc>
          <w:tcPr>
            <w:tcW w:w="6121" w:type="dxa"/>
          </w:tcPr>
          <w:p w:rsidR="002B7A14" w:rsidRPr="000E1730" w:rsidRDefault="002B7A14" w:rsidP="00FE7270">
            <w:pPr>
              <w:pStyle w:val="Tabela-zawarto"/>
            </w:pPr>
            <w:r w:rsidRPr="000E1730">
              <w:t>Informacje dodatkowe w postaci tekstowej</w:t>
            </w:r>
          </w:p>
        </w:tc>
        <w:tc>
          <w:tcPr>
            <w:tcW w:w="4220" w:type="dxa"/>
            <w:gridSpan w:val="2"/>
          </w:tcPr>
          <w:p w:rsidR="002B7A14" w:rsidRPr="000E1730" w:rsidRDefault="002B7A14" w:rsidP="00FE7270">
            <w:pPr>
              <w:pStyle w:val="Tabela-zawarto"/>
              <w:jc w:val="center"/>
            </w:pPr>
          </w:p>
        </w:tc>
      </w:tr>
      <w:tr w:rsidR="002B7A14" w:rsidRPr="000E1730" w:rsidTr="00314441">
        <w:tc>
          <w:tcPr>
            <w:tcW w:w="568" w:type="dxa"/>
            <w:tcBorders>
              <w:bottom w:val="single" w:sz="12" w:space="0" w:color="auto"/>
            </w:tcBorders>
            <w:vAlign w:val="center"/>
          </w:tcPr>
          <w:p w:rsidR="002B7A14" w:rsidRPr="000E1730" w:rsidRDefault="002B7A14" w:rsidP="00FE7270">
            <w:pPr>
              <w:pStyle w:val="Tabela-zawarto"/>
              <w:jc w:val="center"/>
            </w:pPr>
          </w:p>
        </w:tc>
        <w:tc>
          <w:tcPr>
            <w:tcW w:w="3305" w:type="dxa"/>
            <w:tcBorders>
              <w:bottom w:val="single" w:sz="12" w:space="0" w:color="auto"/>
            </w:tcBorders>
            <w:vAlign w:val="center"/>
          </w:tcPr>
          <w:p w:rsidR="002B7A14" w:rsidRPr="000E1730" w:rsidRDefault="002B7A14" w:rsidP="00FE7270">
            <w:pPr>
              <w:pStyle w:val="Tabela-zawarto"/>
            </w:pPr>
            <w:r>
              <w:t xml:space="preserve">-   -   </w:t>
            </w:r>
            <w:r w:rsidRPr="000E1730">
              <w:t xml:space="preserve">... </w:t>
            </w:r>
            <w:r w:rsidRPr="000E1730">
              <w:rPr>
                <w:i/>
              </w:rPr>
              <w:t>Any</w:t>
            </w:r>
          </w:p>
        </w:tc>
        <w:tc>
          <w:tcPr>
            <w:tcW w:w="6121" w:type="dxa"/>
            <w:tcBorders>
              <w:bottom w:val="single" w:sz="12" w:space="0" w:color="auto"/>
            </w:tcBorders>
          </w:tcPr>
          <w:p w:rsidR="002B7A14" w:rsidRPr="000E1730" w:rsidRDefault="002B7A14" w:rsidP="00FE7270">
            <w:pPr>
              <w:pStyle w:val="Tabela-zawarto"/>
            </w:pPr>
            <w:r w:rsidRPr="000E1730">
              <w:t>Dowolne elementy XML-owe</w:t>
            </w:r>
          </w:p>
        </w:tc>
        <w:tc>
          <w:tcPr>
            <w:tcW w:w="4220" w:type="dxa"/>
            <w:gridSpan w:val="2"/>
            <w:tcBorders>
              <w:bottom w:val="single" w:sz="12" w:space="0" w:color="auto"/>
            </w:tcBorders>
          </w:tcPr>
          <w:p w:rsidR="002B7A14" w:rsidRPr="000E1730" w:rsidRDefault="002B7A14" w:rsidP="00FE7270">
            <w:pPr>
              <w:pStyle w:val="Tabela-zawarto"/>
              <w:jc w:val="center"/>
            </w:pPr>
          </w:p>
        </w:tc>
      </w:tr>
    </w:tbl>
    <w:p w:rsidR="002B7A14" w:rsidRDefault="002B7A14" w:rsidP="00C51BF6">
      <w:pPr>
        <w:pStyle w:val="OpisZnakZnakZnak"/>
        <w:spacing w:before="30" w:after="30"/>
        <w:jc w:val="left"/>
      </w:pPr>
      <w:r w:rsidRPr="000E1730">
        <w:t xml:space="preserve">*)  postać raportu zamieszczona jest w dodatku B </w:t>
      </w:r>
    </w:p>
    <w:p w:rsidR="002B7A14" w:rsidRDefault="002B7A14" w:rsidP="001D3DBA">
      <w:pPr>
        <w:pStyle w:val="OpisZnakZnakZnak"/>
        <w:jc w:val="left"/>
      </w:pPr>
    </w:p>
    <w:p w:rsidR="002B7A14" w:rsidRPr="000E1730" w:rsidRDefault="002B7A14" w:rsidP="00FA1B83">
      <w:pPr>
        <w:pStyle w:val="Heading2"/>
        <w:pageBreakBefore/>
        <w:numPr>
          <w:ilvl w:val="1"/>
          <w:numId w:val="27"/>
        </w:numPr>
      </w:pPr>
      <w:bookmarkStart w:id="190" w:name="_Toc365015783"/>
      <w:r w:rsidRPr="000E1730">
        <w:t>Komunikat żądania General</w:t>
      </w:r>
      <w:r>
        <w:t>ReferenceList</w:t>
      </w:r>
      <w:r w:rsidRPr="000E1730">
        <w:t>Request</w:t>
      </w:r>
      <w:bookmarkEnd w:id="190"/>
    </w:p>
    <w:p w:rsidR="002B7A14" w:rsidRPr="000E1730" w:rsidRDefault="002B7A14" w:rsidP="00C51BF6">
      <w:pPr>
        <w:pStyle w:val="OpisZnak"/>
      </w:pPr>
      <w:r w:rsidRPr="000E1730">
        <w:t>Usługa General</w:t>
      </w:r>
      <w:r>
        <w:t>ReferenceList</w:t>
      </w:r>
      <w:r w:rsidRPr="000E1730">
        <w:t xml:space="preserve">Request może służyć do przesyłania </w:t>
      </w:r>
      <w:r>
        <w:t>słowników</w:t>
      </w:r>
      <w:r w:rsidRPr="000E1730">
        <w:t xml:space="preserve"> z ZSK-C do </w:t>
      </w:r>
      <w:r w:rsidRPr="0032379D">
        <w:rPr>
          <w:highlight w:val="cyan"/>
        </w:rPr>
        <w:t>XXXX</w:t>
      </w:r>
      <w:r w:rsidRPr="000E1730">
        <w:t xml:space="preserve">. Poniżej zaprezentowano ogólną zasadę wypełniania dokumentu, bez wskazania konkretnego </w:t>
      </w:r>
      <w:r>
        <w:t>słownika</w:t>
      </w:r>
      <w:r w:rsidRPr="000E1730">
        <w:t>.</w:t>
      </w:r>
      <w:r>
        <w:t xml:space="preserve"> </w:t>
      </w:r>
    </w:p>
    <w:p w:rsidR="002B7A14" w:rsidRDefault="002B7A14" w:rsidP="00CD55FF">
      <w:pPr>
        <w:pStyle w:val="Caption"/>
      </w:pPr>
      <w:bookmarkStart w:id="191" w:name="_Toc365015855"/>
      <w:r w:rsidRPr="000E1730">
        <w:t xml:space="preserve">Tabela </w:t>
      </w:r>
      <w:fldSimple w:instr=" SEQ Tabela \* ARABIC ">
        <w:r>
          <w:rPr>
            <w:noProof/>
          </w:rPr>
          <w:t>29</w:t>
        </w:r>
      </w:fldSimple>
      <w:r w:rsidRPr="000E1730">
        <w:t>: Komunikat żądania General</w:t>
      </w:r>
      <w:r>
        <w:t>ReferenceList</w:t>
      </w:r>
      <w:r w:rsidRPr="000E1730">
        <w:t>Request</w:t>
      </w:r>
      <w:bookmarkEnd w:id="191"/>
    </w:p>
    <w:tbl>
      <w:tblPr>
        <w:tblW w:w="14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80"/>
        <w:gridCol w:w="2586"/>
        <w:gridCol w:w="4400"/>
        <w:gridCol w:w="6748"/>
      </w:tblGrid>
      <w:tr w:rsidR="002B7A14" w:rsidTr="00E2085D">
        <w:trPr>
          <w:tblHeader/>
        </w:trPr>
        <w:tc>
          <w:tcPr>
            <w:tcW w:w="480" w:type="dxa"/>
            <w:shd w:val="solid" w:color="auto" w:fill="auto"/>
            <w:vAlign w:val="center"/>
          </w:tcPr>
          <w:p w:rsidR="002B7A14" w:rsidRDefault="002B7A14" w:rsidP="00CD55FF">
            <w:pPr>
              <w:pStyle w:val="Tabela-nagwek"/>
              <w:jc w:val="center"/>
            </w:pPr>
            <w:r>
              <w:t>Nr</w:t>
            </w:r>
          </w:p>
        </w:tc>
        <w:tc>
          <w:tcPr>
            <w:tcW w:w="2586" w:type="dxa"/>
            <w:shd w:val="solid" w:color="auto" w:fill="auto"/>
          </w:tcPr>
          <w:p w:rsidR="002B7A14" w:rsidRDefault="002B7A14" w:rsidP="00CD55FF">
            <w:pPr>
              <w:pStyle w:val="Tabela-nagwek"/>
            </w:pPr>
            <w:r>
              <w:t>Nazwa elementu</w:t>
            </w:r>
          </w:p>
        </w:tc>
        <w:tc>
          <w:tcPr>
            <w:tcW w:w="4400" w:type="dxa"/>
            <w:shd w:val="solid" w:color="auto" w:fill="auto"/>
          </w:tcPr>
          <w:p w:rsidR="002B7A14" w:rsidRDefault="002B7A14" w:rsidP="00CD55FF">
            <w:pPr>
              <w:pStyle w:val="Tabela-nagwek"/>
              <w:jc w:val="center"/>
            </w:pPr>
            <w:r>
              <w:t>Opis</w:t>
            </w:r>
          </w:p>
        </w:tc>
        <w:tc>
          <w:tcPr>
            <w:tcW w:w="6748" w:type="dxa"/>
            <w:shd w:val="solid" w:color="auto" w:fill="auto"/>
          </w:tcPr>
          <w:p w:rsidR="002B7A14" w:rsidRDefault="002B7A14" w:rsidP="00CD55FF">
            <w:pPr>
              <w:pStyle w:val="Tabela-nagwek"/>
              <w:jc w:val="center"/>
            </w:pPr>
            <w:r w:rsidRPr="000E1730">
              <w:t>Wprowadzana wartość</w:t>
            </w:r>
          </w:p>
        </w:tc>
      </w:tr>
      <w:tr w:rsidR="002B7A14" w:rsidTr="00271314">
        <w:tc>
          <w:tcPr>
            <w:tcW w:w="480" w:type="dxa"/>
            <w:vAlign w:val="center"/>
          </w:tcPr>
          <w:p w:rsidR="002B7A14" w:rsidRDefault="002B7A14" w:rsidP="00CD55FF">
            <w:pPr>
              <w:pStyle w:val="Tabela-zawarto"/>
              <w:jc w:val="center"/>
            </w:pPr>
          </w:p>
        </w:tc>
        <w:tc>
          <w:tcPr>
            <w:tcW w:w="2586" w:type="dxa"/>
            <w:vAlign w:val="center"/>
          </w:tcPr>
          <w:p w:rsidR="002B7A14" w:rsidRDefault="002B7A14" w:rsidP="00CD55FF">
            <w:pPr>
              <w:pStyle w:val="Tabela-zawarto"/>
            </w:pPr>
            <w:r>
              <w:t>GeneralReferenceListRequest</w:t>
            </w:r>
          </w:p>
        </w:tc>
        <w:tc>
          <w:tcPr>
            <w:tcW w:w="11148" w:type="dxa"/>
            <w:gridSpan w:val="2"/>
            <w:vAlign w:val="center"/>
          </w:tcPr>
          <w:p w:rsidR="002B7A14" w:rsidRDefault="002B7A14" w:rsidP="00CD55FF">
            <w:pPr>
              <w:pStyle w:val="Tabela-zawarto"/>
            </w:pPr>
            <w:r>
              <w:t>Słownik – komunikat typu żądanie</w:t>
            </w:r>
          </w:p>
        </w:tc>
      </w:tr>
      <w:tr w:rsidR="002B7A14" w:rsidTr="00E2085D">
        <w:tc>
          <w:tcPr>
            <w:tcW w:w="480" w:type="dxa"/>
            <w:vAlign w:val="center"/>
          </w:tcPr>
          <w:p w:rsidR="002B7A14" w:rsidRDefault="002B7A14" w:rsidP="00CD55FF">
            <w:pPr>
              <w:pStyle w:val="Tabela-zawarto"/>
              <w:jc w:val="center"/>
            </w:pPr>
            <w:r>
              <w:t>A-16</w:t>
            </w:r>
          </w:p>
        </w:tc>
        <w:tc>
          <w:tcPr>
            <w:tcW w:w="2586" w:type="dxa"/>
            <w:vAlign w:val="center"/>
          </w:tcPr>
          <w:p w:rsidR="002B7A14" w:rsidRDefault="002B7A14" w:rsidP="00CD55FF">
            <w:pPr>
              <w:pStyle w:val="Tabela-zawarto"/>
            </w:pPr>
            <w:r>
              <w:t>-   Header</w:t>
            </w:r>
          </w:p>
        </w:tc>
        <w:tc>
          <w:tcPr>
            <w:tcW w:w="4400" w:type="dxa"/>
            <w:vAlign w:val="center"/>
          </w:tcPr>
          <w:p w:rsidR="002B7A14" w:rsidRDefault="002B7A14" w:rsidP="00CD55FF">
            <w:pPr>
              <w:pStyle w:val="Tabela-zawarto"/>
            </w:pPr>
            <w:r>
              <w:fldChar w:fldCharType="begin"/>
            </w:r>
            <w:r>
              <w:instrText xml:space="preserve"> DOCVARIABLE Header \* MERGEFORMAT </w:instrText>
            </w:r>
            <w:r>
              <w:fldChar w:fldCharType="end"/>
            </w:r>
          </w:p>
        </w:tc>
        <w:tc>
          <w:tcPr>
            <w:tcW w:w="6748" w:type="dxa"/>
          </w:tcPr>
          <w:p w:rsidR="002B7A14" w:rsidRDefault="002B7A14" w:rsidP="00CD55FF">
            <w:pPr>
              <w:pStyle w:val="Tabela-zawarto"/>
            </w:pPr>
          </w:p>
        </w:tc>
      </w:tr>
      <w:tr w:rsidR="002B7A14" w:rsidTr="00E2085D">
        <w:tc>
          <w:tcPr>
            <w:tcW w:w="480" w:type="dxa"/>
            <w:vAlign w:val="center"/>
          </w:tcPr>
          <w:p w:rsidR="002B7A14" w:rsidRDefault="002B7A14" w:rsidP="00CD55FF">
            <w:pPr>
              <w:pStyle w:val="Tabela-zawarto"/>
              <w:jc w:val="center"/>
            </w:pPr>
          </w:p>
        </w:tc>
        <w:tc>
          <w:tcPr>
            <w:tcW w:w="2586" w:type="dxa"/>
            <w:vAlign w:val="center"/>
          </w:tcPr>
          <w:p w:rsidR="002B7A14" w:rsidRDefault="002B7A14" w:rsidP="00CD55FF">
            <w:pPr>
              <w:pStyle w:val="Tabela-zawarto"/>
            </w:pPr>
            <w:r>
              <w:t>-   -   IssueDateTime</w:t>
            </w:r>
          </w:p>
        </w:tc>
        <w:tc>
          <w:tcPr>
            <w:tcW w:w="4400" w:type="dxa"/>
            <w:vAlign w:val="center"/>
          </w:tcPr>
          <w:p w:rsidR="002B7A14" w:rsidRDefault="002B7A14" w:rsidP="00CD55FF">
            <w:pPr>
              <w:pStyle w:val="Tabela-zawarto"/>
            </w:pPr>
            <w:r>
              <w:fldChar w:fldCharType="begin"/>
            </w:r>
            <w:r>
              <w:instrText xml:space="preserve"> DOCVARIABLE IssueDateTime \* MERGEFORMAT </w:instrText>
            </w:r>
            <w:r>
              <w:fldChar w:fldCharType="end"/>
            </w:r>
          </w:p>
        </w:tc>
        <w:tc>
          <w:tcPr>
            <w:tcW w:w="6748" w:type="dxa"/>
          </w:tcPr>
          <w:p w:rsidR="002B7A14" w:rsidRPr="000E1730" w:rsidRDefault="002B7A14" w:rsidP="00CD55FF">
            <w:pPr>
              <w:pStyle w:val="Tabela-zawarto"/>
              <w:jc w:val="center"/>
            </w:pPr>
            <w:r w:rsidRPr="000E1730">
              <w:t>Data i czas komunikatu</w:t>
            </w:r>
          </w:p>
        </w:tc>
      </w:tr>
      <w:tr w:rsidR="002B7A14" w:rsidRPr="00CD55FF" w:rsidTr="00E2085D">
        <w:tc>
          <w:tcPr>
            <w:tcW w:w="480" w:type="dxa"/>
            <w:vAlign w:val="center"/>
          </w:tcPr>
          <w:p w:rsidR="002B7A14" w:rsidRDefault="002B7A14" w:rsidP="00CD55FF">
            <w:pPr>
              <w:pStyle w:val="Tabela-zawarto"/>
              <w:jc w:val="center"/>
            </w:pPr>
          </w:p>
        </w:tc>
        <w:tc>
          <w:tcPr>
            <w:tcW w:w="2586" w:type="dxa"/>
            <w:vAlign w:val="center"/>
          </w:tcPr>
          <w:p w:rsidR="002B7A14" w:rsidRDefault="002B7A14" w:rsidP="00CD55FF">
            <w:pPr>
              <w:pStyle w:val="Tabela-zawarto"/>
              <w:rPr>
                <w:lang w:val="de-DE"/>
              </w:rPr>
            </w:pPr>
            <w:r>
              <w:rPr>
                <w:lang w:val="de-DE"/>
              </w:rPr>
              <w:t>-   -   DocumentIdentifier</w:t>
            </w:r>
          </w:p>
        </w:tc>
        <w:tc>
          <w:tcPr>
            <w:tcW w:w="4400" w:type="dxa"/>
            <w:vAlign w:val="center"/>
          </w:tcPr>
          <w:p w:rsidR="002B7A14" w:rsidRDefault="002B7A14" w:rsidP="00CD55FF">
            <w:pPr>
              <w:pStyle w:val="Tabela-zawarto"/>
              <w:rPr>
                <w:lang w:val="de-DE"/>
              </w:rPr>
            </w:pPr>
            <w:r>
              <w:rPr>
                <w:lang w:val="de-DE"/>
              </w:rPr>
              <w:fldChar w:fldCharType="begin"/>
            </w:r>
            <w:r>
              <w:rPr>
                <w:lang w:val="de-DE"/>
              </w:rPr>
              <w:instrText xml:space="preserve"> DOCVARIABLE DocumentIdentifier \* MERGEFORMAT </w:instrText>
            </w:r>
            <w:r>
              <w:rPr>
                <w:lang w:val="de-DE"/>
              </w:rPr>
              <w:fldChar w:fldCharType="end"/>
            </w:r>
          </w:p>
        </w:tc>
        <w:tc>
          <w:tcPr>
            <w:tcW w:w="6748" w:type="dxa"/>
          </w:tcPr>
          <w:p w:rsidR="002B7A14" w:rsidRPr="000E1730" w:rsidRDefault="002B7A14" w:rsidP="00CD55FF">
            <w:pPr>
              <w:pStyle w:val="Tabela-zawarto"/>
              <w:jc w:val="center"/>
            </w:pPr>
            <w:r w:rsidRPr="000E1730">
              <w:t>Dowolny ciąg znaków nadawany przez wysyłającego</w:t>
            </w:r>
          </w:p>
        </w:tc>
      </w:tr>
      <w:tr w:rsidR="002B7A14" w:rsidTr="00E2085D">
        <w:tc>
          <w:tcPr>
            <w:tcW w:w="480" w:type="dxa"/>
            <w:vAlign w:val="center"/>
          </w:tcPr>
          <w:p w:rsidR="002B7A14" w:rsidRPr="00CD55FF" w:rsidRDefault="002B7A14" w:rsidP="00CD55FF">
            <w:pPr>
              <w:pStyle w:val="Tabela-zawarto"/>
              <w:jc w:val="center"/>
            </w:pPr>
          </w:p>
        </w:tc>
        <w:tc>
          <w:tcPr>
            <w:tcW w:w="2586" w:type="dxa"/>
            <w:vAlign w:val="center"/>
          </w:tcPr>
          <w:p w:rsidR="002B7A14" w:rsidRDefault="002B7A14" w:rsidP="00CD55FF">
            <w:pPr>
              <w:pStyle w:val="Tabela-zawarto"/>
            </w:pPr>
            <w:r>
              <w:t>-   -   SenderIdentifier</w:t>
            </w:r>
          </w:p>
        </w:tc>
        <w:tc>
          <w:tcPr>
            <w:tcW w:w="4400" w:type="dxa"/>
            <w:vAlign w:val="center"/>
          </w:tcPr>
          <w:p w:rsidR="002B7A14" w:rsidRDefault="002B7A14" w:rsidP="00CD55FF">
            <w:pPr>
              <w:pStyle w:val="Tabela-zawarto"/>
            </w:pPr>
            <w:r>
              <w:fldChar w:fldCharType="begin"/>
            </w:r>
            <w:r>
              <w:instrText xml:space="preserve"> DOCVARIABLE SenderIdentifier \* MERGEFORMAT </w:instrText>
            </w:r>
            <w:r>
              <w:fldChar w:fldCharType="end"/>
            </w:r>
          </w:p>
        </w:tc>
        <w:tc>
          <w:tcPr>
            <w:tcW w:w="6748" w:type="dxa"/>
          </w:tcPr>
          <w:p w:rsidR="002B7A14" w:rsidRPr="000E1730" w:rsidRDefault="002B7A14" w:rsidP="00CD55FF">
            <w:pPr>
              <w:pStyle w:val="Tabela-zawarto"/>
              <w:jc w:val="center"/>
            </w:pPr>
            <w:r w:rsidRPr="000E1730">
              <w:t>„</w:t>
            </w:r>
            <w:r w:rsidRPr="0032379D">
              <w:rPr>
                <w:highlight w:val="cyan"/>
              </w:rPr>
              <w:t>XXXX</w:t>
            </w:r>
            <w:r w:rsidRPr="000E1730">
              <w:t>”</w:t>
            </w:r>
          </w:p>
        </w:tc>
      </w:tr>
      <w:tr w:rsidR="002B7A14" w:rsidTr="00E2085D">
        <w:tc>
          <w:tcPr>
            <w:tcW w:w="480" w:type="dxa"/>
            <w:vAlign w:val="center"/>
          </w:tcPr>
          <w:p w:rsidR="002B7A14" w:rsidRDefault="002B7A14" w:rsidP="00CD55FF">
            <w:pPr>
              <w:pStyle w:val="Tabela-zawarto"/>
              <w:jc w:val="center"/>
            </w:pPr>
          </w:p>
        </w:tc>
        <w:tc>
          <w:tcPr>
            <w:tcW w:w="2586" w:type="dxa"/>
            <w:vAlign w:val="center"/>
          </w:tcPr>
          <w:p w:rsidR="002B7A14" w:rsidRDefault="002B7A14" w:rsidP="00CD55FF">
            <w:pPr>
              <w:pStyle w:val="Tabela-zawarto"/>
            </w:pPr>
            <w:r>
              <w:t>-   -   ReceiverIdentifier</w:t>
            </w:r>
          </w:p>
        </w:tc>
        <w:tc>
          <w:tcPr>
            <w:tcW w:w="4400" w:type="dxa"/>
            <w:vAlign w:val="center"/>
          </w:tcPr>
          <w:p w:rsidR="002B7A14" w:rsidRDefault="002B7A14" w:rsidP="00CD55FF">
            <w:pPr>
              <w:pStyle w:val="Tabela-zawarto"/>
            </w:pPr>
            <w:r>
              <w:fldChar w:fldCharType="begin"/>
            </w:r>
            <w:r>
              <w:instrText xml:space="preserve"> DOCVARIABLE ReceiverIdentifier \* MERGEFORMAT </w:instrText>
            </w:r>
            <w:r>
              <w:fldChar w:fldCharType="end"/>
            </w:r>
          </w:p>
        </w:tc>
        <w:tc>
          <w:tcPr>
            <w:tcW w:w="6748" w:type="dxa"/>
          </w:tcPr>
          <w:p w:rsidR="002B7A14" w:rsidRPr="000E1730" w:rsidRDefault="002B7A14" w:rsidP="00CD55FF">
            <w:pPr>
              <w:pStyle w:val="Tabela-zawarto"/>
              <w:jc w:val="center"/>
            </w:pPr>
            <w:r w:rsidRPr="000E1730">
              <w:t>„ZSK-C”</w:t>
            </w:r>
          </w:p>
        </w:tc>
      </w:tr>
      <w:tr w:rsidR="002B7A14" w:rsidTr="00E2085D">
        <w:tc>
          <w:tcPr>
            <w:tcW w:w="480" w:type="dxa"/>
            <w:vAlign w:val="center"/>
          </w:tcPr>
          <w:p w:rsidR="002B7A14" w:rsidRDefault="002B7A14" w:rsidP="00CD55FF">
            <w:pPr>
              <w:pStyle w:val="Tabela-zawarto"/>
              <w:jc w:val="center"/>
            </w:pPr>
          </w:p>
        </w:tc>
        <w:tc>
          <w:tcPr>
            <w:tcW w:w="2586" w:type="dxa"/>
            <w:vAlign w:val="center"/>
          </w:tcPr>
          <w:p w:rsidR="002B7A14" w:rsidRDefault="002B7A14" w:rsidP="00CD55FF">
            <w:pPr>
              <w:pStyle w:val="Tabela-zawarto"/>
            </w:pPr>
            <w:r>
              <w:t>-   CriteriaInclude</w:t>
            </w:r>
          </w:p>
        </w:tc>
        <w:tc>
          <w:tcPr>
            <w:tcW w:w="4400" w:type="dxa"/>
            <w:vAlign w:val="center"/>
          </w:tcPr>
          <w:p w:rsidR="002B7A14" w:rsidRDefault="002B7A14" w:rsidP="00CD55FF">
            <w:pPr>
              <w:pStyle w:val="Tabela-zawarto"/>
            </w:pPr>
            <w:r>
              <w:t>Wskaźnik określający czy w odpowiedzi mają być przesłane kryteria</w:t>
            </w:r>
          </w:p>
        </w:tc>
        <w:tc>
          <w:tcPr>
            <w:tcW w:w="6748" w:type="dxa"/>
          </w:tcPr>
          <w:p w:rsidR="002B7A14" w:rsidRPr="000E1730" w:rsidRDefault="002B7A14" w:rsidP="00CD55FF">
            <w:pPr>
              <w:pStyle w:val="Tabela-zawarto"/>
              <w:jc w:val="center"/>
            </w:pPr>
            <w:r w:rsidRPr="000E1730">
              <w:t>False/True</w:t>
            </w:r>
          </w:p>
        </w:tc>
      </w:tr>
      <w:tr w:rsidR="002B7A14" w:rsidTr="00E2085D">
        <w:tc>
          <w:tcPr>
            <w:tcW w:w="480" w:type="dxa"/>
            <w:vAlign w:val="center"/>
          </w:tcPr>
          <w:p w:rsidR="002B7A14" w:rsidRDefault="002B7A14" w:rsidP="00CD55FF">
            <w:pPr>
              <w:pStyle w:val="Tabela-zawarto"/>
              <w:jc w:val="center"/>
            </w:pPr>
            <w:r>
              <w:t>A-19</w:t>
            </w:r>
          </w:p>
        </w:tc>
        <w:tc>
          <w:tcPr>
            <w:tcW w:w="2586" w:type="dxa"/>
            <w:vAlign w:val="center"/>
          </w:tcPr>
          <w:p w:rsidR="002B7A14" w:rsidRDefault="002B7A14" w:rsidP="00CD55FF">
            <w:pPr>
              <w:pStyle w:val="Tabela-zawarto"/>
            </w:pPr>
            <w:r>
              <w:t>-   ResponseRecordsControl</w:t>
            </w:r>
          </w:p>
        </w:tc>
        <w:tc>
          <w:tcPr>
            <w:tcW w:w="4400" w:type="dxa"/>
            <w:vAlign w:val="center"/>
          </w:tcPr>
          <w:p w:rsidR="002B7A14" w:rsidRDefault="002B7A14" w:rsidP="00CD55FF">
            <w:pPr>
              <w:pStyle w:val="Tabela-zawarto"/>
            </w:pPr>
            <w:r>
              <w:fldChar w:fldCharType="begin"/>
            </w:r>
            <w:r>
              <w:instrText xml:space="preserve"> DOCVARIABLE ResponseRecordsControl \* MERGEFORMAT </w:instrText>
            </w:r>
            <w:r>
              <w:fldChar w:fldCharType="end"/>
            </w:r>
          </w:p>
        </w:tc>
        <w:tc>
          <w:tcPr>
            <w:tcW w:w="6748" w:type="dxa"/>
          </w:tcPr>
          <w:p w:rsidR="002B7A14" w:rsidRDefault="002B7A14" w:rsidP="00983C14">
            <w:pPr>
              <w:pStyle w:val="Tabela-zawarto"/>
              <w:jc w:val="center"/>
            </w:pPr>
            <w:r w:rsidRPr="00EE0173">
              <w:t>Komponent może być wykorzystywany w przypadku zapytania o</w:t>
            </w:r>
            <w:r>
              <w:t xml:space="preserve">: </w:t>
            </w:r>
            <w:r w:rsidRPr="00EE0173">
              <w:t>PAR_BUD</w:t>
            </w:r>
            <w:r>
              <w:t xml:space="preserve">, </w:t>
            </w:r>
            <w:r w:rsidRPr="00EE0173">
              <w:t>PAR_D_BUD</w:t>
            </w:r>
            <w:r>
              <w:t xml:space="preserve">, </w:t>
            </w:r>
            <w:r w:rsidRPr="00EE0173">
              <w:t>ROZ_BUD</w:t>
            </w:r>
            <w:r>
              <w:t xml:space="preserve">, </w:t>
            </w:r>
            <w:r w:rsidRPr="00EE0173">
              <w:t>ZAD_BUD</w:t>
            </w:r>
            <w:r>
              <w:t xml:space="preserve">, DANE_ADR_KIR, </w:t>
            </w:r>
            <w:r w:rsidRPr="00AF62A6">
              <w:t>DANE_ADR_</w:t>
            </w:r>
            <w:r>
              <w:t>EUR</w:t>
            </w:r>
            <w:r w:rsidRPr="00AF62A6">
              <w:t>KIR</w:t>
            </w:r>
          </w:p>
        </w:tc>
      </w:tr>
      <w:tr w:rsidR="002B7A14" w:rsidTr="00E2085D">
        <w:tc>
          <w:tcPr>
            <w:tcW w:w="480" w:type="dxa"/>
            <w:vAlign w:val="center"/>
          </w:tcPr>
          <w:p w:rsidR="002B7A14" w:rsidRDefault="002B7A14" w:rsidP="00CD55FF">
            <w:pPr>
              <w:pStyle w:val="Tabela-zawarto"/>
              <w:jc w:val="center"/>
            </w:pPr>
          </w:p>
        </w:tc>
        <w:tc>
          <w:tcPr>
            <w:tcW w:w="2586" w:type="dxa"/>
            <w:vAlign w:val="center"/>
          </w:tcPr>
          <w:p w:rsidR="002B7A14" w:rsidRDefault="002B7A14" w:rsidP="00CD55FF">
            <w:pPr>
              <w:pStyle w:val="Tabela-zawarto"/>
            </w:pPr>
            <w:r>
              <w:t>-   -   MaxRecords</w:t>
            </w:r>
          </w:p>
        </w:tc>
        <w:tc>
          <w:tcPr>
            <w:tcW w:w="4400" w:type="dxa"/>
            <w:vAlign w:val="center"/>
          </w:tcPr>
          <w:p w:rsidR="002B7A14" w:rsidRDefault="002B7A14" w:rsidP="00CD55FF">
            <w:pPr>
              <w:pStyle w:val="Tabela-zawarto"/>
            </w:pPr>
            <w:r>
              <w:fldChar w:fldCharType="begin"/>
            </w:r>
            <w:r>
              <w:instrText xml:space="preserve"> DOCVARIABLE MaxRecords \* MERGEFORMAT </w:instrText>
            </w:r>
            <w:r>
              <w:fldChar w:fldCharType="end"/>
            </w:r>
          </w:p>
        </w:tc>
        <w:tc>
          <w:tcPr>
            <w:tcW w:w="6748" w:type="dxa"/>
          </w:tcPr>
          <w:p w:rsidR="002B7A14" w:rsidRPr="000E1730" w:rsidRDefault="002B7A14" w:rsidP="00CD55FF">
            <w:pPr>
              <w:pStyle w:val="Tabela-zawarto"/>
              <w:jc w:val="center"/>
            </w:pPr>
            <w:r w:rsidRPr="000E1730">
              <w:t xml:space="preserve">Maksymalna ilość pozycji do wysłania w jednej partii </w:t>
            </w:r>
          </w:p>
        </w:tc>
      </w:tr>
      <w:tr w:rsidR="002B7A14" w:rsidTr="00E2085D">
        <w:tc>
          <w:tcPr>
            <w:tcW w:w="480" w:type="dxa"/>
            <w:vAlign w:val="center"/>
          </w:tcPr>
          <w:p w:rsidR="002B7A14" w:rsidRDefault="002B7A14" w:rsidP="00CD55FF">
            <w:pPr>
              <w:pStyle w:val="Tabela-zawarto"/>
              <w:jc w:val="center"/>
            </w:pPr>
          </w:p>
        </w:tc>
        <w:tc>
          <w:tcPr>
            <w:tcW w:w="2586" w:type="dxa"/>
            <w:vAlign w:val="center"/>
          </w:tcPr>
          <w:p w:rsidR="002B7A14" w:rsidRDefault="002B7A14" w:rsidP="00CD55FF">
            <w:pPr>
              <w:pStyle w:val="Tabela-zawarto"/>
            </w:pPr>
            <w:r>
              <w:t>-   -   NumberPart</w:t>
            </w:r>
          </w:p>
        </w:tc>
        <w:tc>
          <w:tcPr>
            <w:tcW w:w="4400" w:type="dxa"/>
            <w:vAlign w:val="center"/>
          </w:tcPr>
          <w:p w:rsidR="002B7A14" w:rsidRDefault="002B7A14" w:rsidP="00CD55FF">
            <w:pPr>
              <w:pStyle w:val="Tabela-zawarto"/>
            </w:pPr>
            <w:r>
              <w:fldChar w:fldCharType="begin"/>
            </w:r>
            <w:r>
              <w:instrText xml:space="preserve"> DOCVARIABLE NumberPart \* MERGEFORMAT </w:instrText>
            </w:r>
            <w:r>
              <w:fldChar w:fldCharType="end"/>
            </w:r>
          </w:p>
        </w:tc>
        <w:tc>
          <w:tcPr>
            <w:tcW w:w="6748" w:type="dxa"/>
          </w:tcPr>
          <w:p w:rsidR="002B7A14" w:rsidRPr="000E1730" w:rsidRDefault="002B7A14" w:rsidP="00CD55FF">
            <w:pPr>
              <w:pStyle w:val="Tabela-zawarto"/>
              <w:jc w:val="center"/>
            </w:pPr>
            <w:r w:rsidRPr="000E1730">
              <w:t>Kolejny numer przesłanej partii. W przypadku pominięcia tego kryterium domyślnie przyjmuje się wartość 1.</w:t>
            </w:r>
          </w:p>
        </w:tc>
      </w:tr>
      <w:tr w:rsidR="002B7A14" w:rsidTr="00E2085D">
        <w:tc>
          <w:tcPr>
            <w:tcW w:w="480" w:type="dxa"/>
            <w:vAlign w:val="center"/>
          </w:tcPr>
          <w:p w:rsidR="002B7A14" w:rsidRDefault="002B7A14" w:rsidP="00CD55FF">
            <w:pPr>
              <w:pStyle w:val="Tabela-zawarto"/>
              <w:jc w:val="center"/>
            </w:pPr>
            <w:r>
              <w:t>K-10</w:t>
            </w:r>
          </w:p>
        </w:tc>
        <w:tc>
          <w:tcPr>
            <w:tcW w:w="2586" w:type="dxa"/>
            <w:vAlign w:val="center"/>
          </w:tcPr>
          <w:p w:rsidR="002B7A14" w:rsidRDefault="002B7A14" w:rsidP="00CD55FF">
            <w:pPr>
              <w:pStyle w:val="Tabela-zawarto"/>
            </w:pPr>
            <w:r>
              <w:softHyphen/>
              <w:t>-   GeneralRequestListCriteria</w:t>
            </w:r>
          </w:p>
        </w:tc>
        <w:tc>
          <w:tcPr>
            <w:tcW w:w="4400" w:type="dxa"/>
            <w:vAlign w:val="center"/>
          </w:tcPr>
          <w:p w:rsidR="002B7A14" w:rsidRDefault="002B7A14" w:rsidP="00CD55FF">
            <w:pPr>
              <w:pStyle w:val="Tabela-zawarto"/>
            </w:pPr>
            <w:r>
              <w:t>Komponent zawierający kryteria określające jakie informacje majązostać przesłane w odpowiedzi</w:t>
            </w:r>
          </w:p>
        </w:tc>
        <w:tc>
          <w:tcPr>
            <w:tcW w:w="6748" w:type="dxa"/>
          </w:tcPr>
          <w:p w:rsidR="002B7A14" w:rsidRDefault="002B7A14" w:rsidP="00CD55FF">
            <w:pPr>
              <w:pStyle w:val="Tabela-zawarto"/>
            </w:pPr>
          </w:p>
        </w:tc>
      </w:tr>
      <w:tr w:rsidR="002B7A14" w:rsidTr="00E2085D">
        <w:tc>
          <w:tcPr>
            <w:tcW w:w="480" w:type="dxa"/>
            <w:vAlign w:val="center"/>
          </w:tcPr>
          <w:p w:rsidR="002B7A14" w:rsidRDefault="002B7A14" w:rsidP="00CD55FF">
            <w:pPr>
              <w:pStyle w:val="Tabela-zawarto"/>
              <w:jc w:val="center"/>
            </w:pPr>
          </w:p>
        </w:tc>
        <w:tc>
          <w:tcPr>
            <w:tcW w:w="2586" w:type="dxa"/>
            <w:vAlign w:val="center"/>
          </w:tcPr>
          <w:p w:rsidR="002B7A14" w:rsidRDefault="002B7A14" w:rsidP="00CD55FF">
            <w:pPr>
              <w:pStyle w:val="Tabela-zawarto"/>
            </w:pPr>
            <w:r>
              <w:t>-   -   StartDate</w:t>
            </w:r>
          </w:p>
        </w:tc>
        <w:tc>
          <w:tcPr>
            <w:tcW w:w="4400" w:type="dxa"/>
            <w:vAlign w:val="center"/>
          </w:tcPr>
          <w:p w:rsidR="002B7A14" w:rsidRDefault="002B7A14" w:rsidP="00CD55FF">
            <w:pPr>
              <w:pStyle w:val="Tabela-zawarto"/>
            </w:pPr>
            <w:r>
              <w:t>Data początkowa okresu</w:t>
            </w:r>
          </w:p>
        </w:tc>
        <w:tc>
          <w:tcPr>
            <w:tcW w:w="6748" w:type="dxa"/>
          </w:tcPr>
          <w:p w:rsidR="002B7A14" w:rsidRPr="000E1730" w:rsidRDefault="002B7A14" w:rsidP="00CD55FF">
            <w:pPr>
              <w:pStyle w:val="Tabela-zawarto"/>
              <w:jc w:val="center"/>
            </w:pPr>
            <w:r w:rsidRPr="00570B8D">
              <w:t>Początek zakresu czasowego</w:t>
            </w:r>
            <w:r>
              <w:t>.</w:t>
            </w:r>
            <w:r w:rsidRPr="00570B8D">
              <w:t xml:space="preserve"> Domyślnie brany pod uwagę jest dzień</w:t>
            </w:r>
            <w:r>
              <w:t xml:space="preserve"> bieżący</w:t>
            </w:r>
            <w:r w:rsidRPr="00570B8D">
              <w:t>.</w:t>
            </w:r>
            <w:r w:rsidRPr="000E1730">
              <w:t xml:space="preserve"> </w:t>
            </w:r>
            <w:r>
              <w:t>W odpowiedzi zostaną przesłane słowniki obowiązujące w podanym przez Klienta B2B zakresie czasowym.</w:t>
            </w:r>
          </w:p>
        </w:tc>
      </w:tr>
      <w:tr w:rsidR="002B7A14" w:rsidTr="00E2085D">
        <w:tc>
          <w:tcPr>
            <w:tcW w:w="480" w:type="dxa"/>
            <w:vAlign w:val="center"/>
          </w:tcPr>
          <w:p w:rsidR="002B7A14" w:rsidRDefault="002B7A14" w:rsidP="00CD55FF">
            <w:pPr>
              <w:pStyle w:val="Tabela-zawarto"/>
              <w:jc w:val="center"/>
            </w:pPr>
          </w:p>
        </w:tc>
        <w:tc>
          <w:tcPr>
            <w:tcW w:w="2586" w:type="dxa"/>
            <w:vAlign w:val="center"/>
          </w:tcPr>
          <w:p w:rsidR="002B7A14" w:rsidRDefault="002B7A14" w:rsidP="00CD55FF">
            <w:pPr>
              <w:pStyle w:val="Tabela-zawarto"/>
            </w:pPr>
            <w:r>
              <w:t>-   -   EndDate</w:t>
            </w:r>
          </w:p>
        </w:tc>
        <w:tc>
          <w:tcPr>
            <w:tcW w:w="4400" w:type="dxa"/>
            <w:vAlign w:val="center"/>
          </w:tcPr>
          <w:p w:rsidR="002B7A14" w:rsidRDefault="002B7A14" w:rsidP="00CD55FF">
            <w:pPr>
              <w:pStyle w:val="Tabela-zawarto"/>
            </w:pPr>
            <w:r>
              <w:t>Data końcowa okresu</w:t>
            </w:r>
          </w:p>
        </w:tc>
        <w:tc>
          <w:tcPr>
            <w:tcW w:w="6748" w:type="dxa"/>
          </w:tcPr>
          <w:p w:rsidR="002B7A14" w:rsidRPr="000E1730" w:rsidRDefault="002B7A14" w:rsidP="00CD55FF">
            <w:pPr>
              <w:pStyle w:val="Tabela-zawarto"/>
              <w:jc w:val="center"/>
            </w:pPr>
            <w:r>
              <w:t>Koniec</w:t>
            </w:r>
            <w:r w:rsidRPr="00570B8D">
              <w:t xml:space="preserve"> zakresu czasowego Domyślnie brany pod uwagę jest dzień bieżacy.</w:t>
            </w:r>
          </w:p>
        </w:tc>
      </w:tr>
      <w:tr w:rsidR="002B7A14" w:rsidTr="00E2085D">
        <w:tc>
          <w:tcPr>
            <w:tcW w:w="480" w:type="dxa"/>
            <w:vAlign w:val="center"/>
          </w:tcPr>
          <w:p w:rsidR="002B7A14" w:rsidRDefault="002B7A14" w:rsidP="00CD55FF">
            <w:pPr>
              <w:pStyle w:val="Tabela-zawarto"/>
              <w:jc w:val="center"/>
            </w:pPr>
          </w:p>
        </w:tc>
        <w:tc>
          <w:tcPr>
            <w:tcW w:w="2586" w:type="dxa"/>
            <w:vAlign w:val="center"/>
          </w:tcPr>
          <w:p w:rsidR="002B7A14" w:rsidRDefault="002B7A14" w:rsidP="00CD55FF">
            <w:pPr>
              <w:pStyle w:val="Tabela-zawarto"/>
            </w:pPr>
            <w:r>
              <w:t>-   -   GeneralInformationIdentifier</w:t>
            </w:r>
          </w:p>
        </w:tc>
        <w:tc>
          <w:tcPr>
            <w:tcW w:w="4400" w:type="dxa"/>
            <w:vAlign w:val="center"/>
          </w:tcPr>
          <w:p w:rsidR="002B7A14" w:rsidRDefault="002B7A14" w:rsidP="00CD55FF">
            <w:pPr>
              <w:pStyle w:val="Tabela-zawarto"/>
            </w:pPr>
            <w:r>
              <w:t>Identyfikator komunikatu nadany przez klienta</w:t>
            </w:r>
          </w:p>
        </w:tc>
        <w:tc>
          <w:tcPr>
            <w:tcW w:w="6748" w:type="dxa"/>
          </w:tcPr>
          <w:p w:rsidR="002B7A14" w:rsidRDefault="002B7A14" w:rsidP="00CD55FF">
            <w:pPr>
              <w:pStyle w:val="Tabela-zawarto"/>
            </w:pPr>
          </w:p>
        </w:tc>
      </w:tr>
      <w:tr w:rsidR="002B7A14" w:rsidTr="00E2085D">
        <w:tc>
          <w:tcPr>
            <w:tcW w:w="480" w:type="dxa"/>
            <w:vAlign w:val="center"/>
          </w:tcPr>
          <w:p w:rsidR="002B7A14" w:rsidRDefault="002B7A14" w:rsidP="00CD55FF">
            <w:pPr>
              <w:pStyle w:val="Tabela-zawarto"/>
              <w:jc w:val="center"/>
            </w:pPr>
          </w:p>
        </w:tc>
        <w:tc>
          <w:tcPr>
            <w:tcW w:w="2586" w:type="dxa"/>
            <w:vAlign w:val="center"/>
          </w:tcPr>
          <w:p w:rsidR="002B7A14" w:rsidRDefault="002B7A14" w:rsidP="00CD55FF">
            <w:pPr>
              <w:pStyle w:val="Tabela-zawarto"/>
            </w:pPr>
            <w:r>
              <w:t>-   -   SubjectCoded</w:t>
            </w:r>
          </w:p>
        </w:tc>
        <w:tc>
          <w:tcPr>
            <w:tcW w:w="4400" w:type="dxa"/>
            <w:vAlign w:val="center"/>
          </w:tcPr>
          <w:p w:rsidR="002B7A14" w:rsidRDefault="002B7A14" w:rsidP="00CD55FF">
            <w:pPr>
              <w:pStyle w:val="Tabela-zawarto"/>
            </w:pPr>
            <w:r>
              <w:t>Identyfikator słownika  w postaci zakodowanej</w:t>
            </w:r>
          </w:p>
        </w:tc>
        <w:tc>
          <w:tcPr>
            <w:tcW w:w="6748" w:type="dxa"/>
          </w:tcPr>
          <w:p w:rsidR="002B7A14" w:rsidRDefault="002B7A14" w:rsidP="00CD55FF">
            <w:pPr>
              <w:pStyle w:val="Tabela-zawarto"/>
              <w:jc w:val="center"/>
            </w:pPr>
            <w:r>
              <w:t>Kod słownika:</w:t>
            </w:r>
          </w:p>
          <w:p w:rsidR="002B7A14" w:rsidRPr="00983C14" w:rsidRDefault="002B7A14" w:rsidP="00CD55FF">
            <w:pPr>
              <w:pStyle w:val="Tabela-zawarto"/>
              <w:jc w:val="center"/>
              <w:rPr>
                <w:highlight w:val="cyan"/>
              </w:rPr>
            </w:pPr>
            <w:r w:rsidRPr="00983C14">
              <w:rPr>
                <w:highlight w:val="cyan"/>
              </w:rPr>
              <w:t>Lista dopuszczalnych kodów słowników:</w:t>
            </w:r>
          </w:p>
          <w:p w:rsidR="002B7A14" w:rsidRPr="00983C14" w:rsidRDefault="002B7A14" w:rsidP="00983C14">
            <w:pPr>
              <w:pStyle w:val="Tabela-zawarto"/>
              <w:jc w:val="center"/>
              <w:rPr>
                <w:highlight w:val="cyan"/>
              </w:rPr>
            </w:pPr>
            <w:r w:rsidRPr="00983C14">
              <w:rPr>
                <w:highlight w:val="cyan"/>
              </w:rPr>
              <w:t xml:space="preserve">- PAR_BUD – słownik paragrafów dla wydatków, </w:t>
            </w:r>
          </w:p>
          <w:p w:rsidR="002B7A14" w:rsidRPr="00983C14" w:rsidRDefault="002B7A14" w:rsidP="00983C14">
            <w:pPr>
              <w:pStyle w:val="Tabela-zawarto"/>
              <w:jc w:val="center"/>
              <w:rPr>
                <w:highlight w:val="cyan"/>
              </w:rPr>
            </w:pPr>
            <w:r w:rsidRPr="00983C14">
              <w:rPr>
                <w:highlight w:val="cyan"/>
              </w:rPr>
              <w:t xml:space="preserve">- PAR_D_BUD – słownik paragrafów dla dochodów, </w:t>
            </w:r>
          </w:p>
          <w:p w:rsidR="002B7A14" w:rsidRPr="00983C14" w:rsidRDefault="002B7A14" w:rsidP="00983C14">
            <w:pPr>
              <w:pStyle w:val="Tabela-zawarto"/>
              <w:jc w:val="center"/>
              <w:rPr>
                <w:highlight w:val="cyan"/>
              </w:rPr>
            </w:pPr>
            <w:r w:rsidRPr="00983C14">
              <w:rPr>
                <w:highlight w:val="cyan"/>
              </w:rPr>
              <w:t>- ROZ_BUD – słownik rozdziałów,</w:t>
            </w:r>
          </w:p>
          <w:p w:rsidR="002B7A14" w:rsidRPr="00983C14" w:rsidRDefault="002B7A14" w:rsidP="00983C14">
            <w:pPr>
              <w:pStyle w:val="Tabela-zawarto"/>
              <w:jc w:val="center"/>
              <w:rPr>
                <w:highlight w:val="cyan"/>
              </w:rPr>
            </w:pPr>
            <w:r w:rsidRPr="00983C14">
              <w:rPr>
                <w:highlight w:val="cyan"/>
              </w:rPr>
              <w:t xml:space="preserve">- ZAD_BUD – słownik zadań, </w:t>
            </w:r>
          </w:p>
          <w:p w:rsidR="002B7A14" w:rsidRPr="00983C14" w:rsidRDefault="002B7A14" w:rsidP="00983C14">
            <w:pPr>
              <w:pStyle w:val="Tabela-zawarto"/>
              <w:jc w:val="center"/>
              <w:rPr>
                <w:highlight w:val="cyan"/>
              </w:rPr>
            </w:pPr>
            <w:r w:rsidRPr="00983C14">
              <w:rPr>
                <w:highlight w:val="cyan"/>
              </w:rPr>
              <w:t>- DANE_ADR_KIR – słownik uczestników ELIXIR</w:t>
            </w:r>
          </w:p>
          <w:p w:rsidR="002B7A14" w:rsidRDefault="002B7A14" w:rsidP="00983C14">
            <w:pPr>
              <w:pStyle w:val="Tabela-zawarto"/>
              <w:jc w:val="center"/>
            </w:pPr>
            <w:r w:rsidRPr="00983C14">
              <w:rPr>
                <w:highlight w:val="cyan"/>
              </w:rPr>
              <w:t>- DANE_ADR_EURKIR – słownik uczestników EuroELIXIR</w:t>
            </w:r>
          </w:p>
        </w:tc>
      </w:tr>
      <w:tr w:rsidR="002B7A14" w:rsidTr="00E2085D">
        <w:tc>
          <w:tcPr>
            <w:tcW w:w="480" w:type="dxa"/>
            <w:vAlign w:val="center"/>
          </w:tcPr>
          <w:p w:rsidR="002B7A14" w:rsidRDefault="002B7A14" w:rsidP="00CD55FF">
            <w:pPr>
              <w:pStyle w:val="Tabela-zawarto"/>
              <w:jc w:val="center"/>
            </w:pPr>
          </w:p>
        </w:tc>
        <w:tc>
          <w:tcPr>
            <w:tcW w:w="2586" w:type="dxa"/>
            <w:vAlign w:val="center"/>
          </w:tcPr>
          <w:p w:rsidR="002B7A14" w:rsidRDefault="002B7A14" w:rsidP="00CD55FF">
            <w:pPr>
              <w:pStyle w:val="Tabela-zawarto"/>
            </w:pPr>
            <w:r>
              <w:t>-   -   Subject</w:t>
            </w:r>
          </w:p>
        </w:tc>
        <w:tc>
          <w:tcPr>
            <w:tcW w:w="4400" w:type="dxa"/>
            <w:vAlign w:val="center"/>
          </w:tcPr>
          <w:p w:rsidR="002B7A14" w:rsidRDefault="002B7A14" w:rsidP="00CD55FF">
            <w:pPr>
              <w:pStyle w:val="Tabela-zawarto"/>
            </w:pPr>
            <w:r>
              <w:t>Identyfikator słownika w postaci dowolnego tekstu</w:t>
            </w:r>
          </w:p>
        </w:tc>
        <w:tc>
          <w:tcPr>
            <w:tcW w:w="6748" w:type="dxa"/>
          </w:tcPr>
          <w:p w:rsidR="002B7A14" w:rsidRDefault="002B7A14" w:rsidP="00CD55FF">
            <w:pPr>
              <w:pStyle w:val="Tabela-zawarto"/>
            </w:pPr>
          </w:p>
        </w:tc>
      </w:tr>
      <w:tr w:rsidR="002B7A14" w:rsidTr="00E2085D">
        <w:tc>
          <w:tcPr>
            <w:tcW w:w="480" w:type="dxa"/>
            <w:vAlign w:val="center"/>
          </w:tcPr>
          <w:p w:rsidR="002B7A14" w:rsidRDefault="002B7A14" w:rsidP="00CD55FF">
            <w:pPr>
              <w:pStyle w:val="Tabela-zawarto"/>
              <w:jc w:val="center"/>
            </w:pPr>
            <w:r>
              <w:t>A-20</w:t>
            </w:r>
          </w:p>
        </w:tc>
        <w:tc>
          <w:tcPr>
            <w:tcW w:w="2586" w:type="dxa"/>
            <w:vAlign w:val="center"/>
          </w:tcPr>
          <w:p w:rsidR="002B7A14" w:rsidRDefault="002B7A14" w:rsidP="00CD55FF">
            <w:pPr>
              <w:pStyle w:val="Tabela-zawarto"/>
            </w:pPr>
            <w:r>
              <w:t>-   -   AdditionalDetails</w:t>
            </w:r>
          </w:p>
        </w:tc>
        <w:tc>
          <w:tcPr>
            <w:tcW w:w="4400" w:type="dxa"/>
          </w:tcPr>
          <w:p w:rsidR="002B7A14" w:rsidRDefault="002B7A14" w:rsidP="00CD55FF">
            <w:pPr>
              <w:pStyle w:val="Tabela-zawarto"/>
            </w:pPr>
            <w:r>
              <w:t>Komponent służący do przekazywania dodatkowych kryteriów zapytania</w:t>
            </w:r>
          </w:p>
        </w:tc>
        <w:tc>
          <w:tcPr>
            <w:tcW w:w="6748" w:type="dxa"/>
            <w:vAlign w:val="center"/>
          </w:tcPr>
          <w:p w:rsidR="002B7A14" w:rsidRPr="000E1730" w:rsidRDefault="002B7A14" w:rsidP="00CD55FF">
            <w:pPr>
              <w:pStyle w:val="Tabela-zawarto"/>
              <w:jc w:val="center"/>
            </w:pPr>
          </w:p>
        </w:tc>
      </w:tr>
      <w:tr w:rsidR="002B7A14" w:rsidTr="00E2085D">
        <w:tc>
          <w:tcPr>
            <w:tcW w:w="480" w:type="dxa"/>
            <w:vAlign w:val="center"/>
          </w:tcPr>
          <w:p w:rsidR="002B7A14" w:rsidRDefault="002B7A14" w:rsidP="00CD55FF">
            <w:pPr>
              <w:pStyle w:val="Tabela-zawarto"/>
              <w:jc w:val="center"/>
            </w:pPr>
          </w:p>
        </w:tc>
        <w:tc>
          <w:tcPr>
            <w:tcW w:w="2586" w:type="dxa"/>
            <w:vAlign w:val="center"/>
          </w:tcPr>
          <w:p w:rsidR="002B7A14" w:rsidRDefault="002B7A14" w:rsidP="00CD55FF">
            <w:pPr>
              <w:pStyle w:val="Tabela-zawarto"/>
            </w:pPr>
            <w:r>
              <w:t>-   -   -   Subject</w:t>
            </w:r>
          </w:p>
        </w:tc>
        <w:tc>
          <w:tcPr>
            <w:tcW w:w="4400" w:type="dxa"/>
          </w:tcPr>
          <w:p w:rsidR="002B7A14" w:rsidRDefault="002B7A14" w:rsidP="00CD55FF">
            <w:pPr>
              <w:pStyle w:val="Tabela-zawarto"/>
            </w:pPr>
            <w:r>
              <w:t>Nazwa kryterium</w:t>
            </w:r>
          </w:p>
        </w:tc>
        <w:tc>
          <w:tcPr>
            <w:tcW w:w="6748" w:type="dxa"/>
            <w:vAlign w:val="center"/>
          </w:tcPr>
          <w:p w:rsidR="002B7A14" w:rsidRPr="000E1730" w:rsidRDefault="002B7A14" w:rsidP="00CD55FF">
            <w:pPr>
              <w:pStyle w:val="Tabela-zawarto"/>
              <w:jc w:val="center"/>
            </w:pPr>
          </w:p>
        </w:tc>
      </w:tr>
      <w:tr w:rsidR="002B7A14" w:rsidTr="00E2085D">
        <w:tc>
          <w:tcPr>
            <w:tcW w:w="480" w:type="dxa"/>
            <w:vAlign w:val="center"/>
          </w:tcPr>
          <w:p w:rsidR="002B7A14" w:rsidRDefault="002B7A14" w:rsidP="00CD55FF">
            <w:pPr>
              <w:pStyle w:val="Tabela-zawarto"/>
              <w:jc w:val="center"/>
            </w:pPr>
          </w:p>
        </w:tc>
        <w:tc>
          <w:tcPr>
            <w:tcW w:w="2586" w:type="dxa"/>
            <w:vAlign w:val="center"/>
          </w:tcPr>
          <w:p w:rsidR="002B7A14" w:rsidRDefault="002B7A14" w:rsidP="00CD55FF">
            <w:pPr>
              <w:pStyle w:val="Tabela-zawarto"/>
            </w:pPr>
            <w:r>
              <w:t>-   -   -   Information</w:t>
            </w:r>
          </w:p>
        </w:tc>
        <w:tc>
          <w:tcPr>
            <w:tcW w:w="4400" w:type="dxa"/>
          </w:tcPr>
          <w:p w:rsidR="002B7A14" w:rsidRDefault="002B7A14" w:rsidP="00CD55FF">
            <w:pPr>
              <w:pStyle w:val="Tabela-zawarto"/>
            </w:pPr>
            <w:r>
              <w:t>Wartość kryterium</w:t>
            </w:r>
          </w:p>
        </w:tc>
        <w:tc>
          <w:tcPr>
            <w:tcW w:w="6748" w:type="dxa"/>
            <w:vAlign w:val="center"/>
          </w:tcPr>
          <w:p w:rsidR="002B7A14" w:rsidRPr="000E1730" w:rsidRDefault="002B7A14" w:rsidP="00CD55FF">
            <w:pPr>
              <w:pStyle w:val="Tabela-zawarto"/>
              <w:jc w:val="center"/>
            </w:pPr>
          </w:p>
        </w:tc>
      </w:tr>
    </w:tbl>
    <w:p w:rsidR="002B7A14" w:rsidRPr="00CD55FF" w:rsidRDefault="002B7A14" w:rsidP="00CD55FF">
      <w:pPr>
        <w:pStyle w:val="OpisZnakZnakZnak"/>
      </w:pPr>
    </w:p>
    <w:p w:rsidR="002B7A14" w:rsidRPr="000E1730" w:rsidRDefault="002B7A14" w:rsidP="00FA1B83">
      <w:pPr>
        <w:pStyle w:val="Heading2"/>
        <w:pageBreakBefore/>
        <w:numPr>
          <w:ilvl w:val="1"/>
          <w:numId w:val="27"/>
        </w:numPr>
      </w:pPr>
      <w:bookmarkStart w:id="192" w:name="_Toc365015784"/>
      <w:r w:rsidRPr="000E1730">
        <w:t>Komunikat odpowiedzi General</w:t>
      </w:r>
      <w:r>
        <w:t>ReferenceList</w:t>
      </w:r>
      <w:r w:rsidRPr="000E1730">
        <w:t>Response</w:t>
      </w:r>
      <w:bookmarkEnd w:id="192"/>
    </w:p>
    <w:p w:rsidR="002B7A14" w:rsidRDefault="002B7A14" w:rsidP="00CD55FF">
      <w:pPr>
        <w:pStyle w:val="Caption"/>
      </w:pPr>
      <w:bookmarkStart w:id="193" w:name="_Toc365015856"/>
      <w:r w:rsidRPr="000E1730">
        <w:t xml:space="preserve">Tabela </w:t>
      </w:r>
      <w:fldSimple w:instr=" SEQ Tabela \* ARABIC ">
        <w:r>
          <w:rPr>
            <w:noProof/>
          </w:rPr>
          <w:t>30</w:t>
        </w:r>
      </w:fldSimple>
      <w:r w:rsidRPr="000E1730">
        <w:t>: Komunikat odpowiedzi General</w:t>
      </w:r>
      <w:r>
        <w:t>ReferenceList</w:t>
      </w:r>
      <w:r w:rsidRPr="000E1730">
        <w:t>Re</w:t>
      </w:r>
      <w:r>
        <w:t>sponse</w:t>
      </w:r>
      <w:bookmarkEnd w:id="193"/>
    </w:p>
    <w:tbl>
      <w:tblPr>
        <w:tblW w:w="14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8"/>
        <w:gridCol w:w="4014"/>
        <w:gridCol w:w="5019"/>
        <w:gridCol w:w="1581"/>
        <w:gridCol w:w="3032"/>
      </w:tblGrid>
      <w:tr w:rsidR="002B7A14" w:rsidTr="00314441">
        <w:trPr>
          <w:tblHeader/>
        </w:trPr>
        <w:tc>
          <w:tcPr>
            <w:tcW w:w="568" w:type="dxa"/>
            <w:shd w:val="solid" w:color="auto" w:fill="auto"/>
            <w:vAlign w:val="center"/>
          </w:tcPr>
          <w:p w:rsidR="002B7A14" w:rsidRDefault="002B7A14" w:rsidP="00CD55FF">
            <w:pPr>
              <w:pStyle w:val="Tabela-nagwek"/>
              <w:jc w:val="center"/>
            </w:pPr>
            <w:r>
              <w:t>Nr</w:t>
            </w:r>
          </w:p>
        </w:tc>
        <w:tc>
          <w:tcPr>
            <w:tcW w:w="4014" w:type="dxa"/>
            <w:shd w:val="solid" w:color="auto" w:fill="auto"/>
          </w:tcPr>
          <w:p w:rsidR="002B7A14" w:rsidRDefault="002B7A14" w:rsidP="00CD55FF">
            <w:pPr>
              <w:pStyle w:val="Tabela-nagwek"/>
            </w:pPr>
            <w:r>
              <w:t>Nazwa elementu</w:t>
            </w:r>
          </w:p>
        </w:tc>
        <w:tc>
          <w:tcPr>
            <w:tcW w:w="5019" w:type="dxa"/>
            <w:shd w:val="solid" w:color="auto" w:fill="auto"/>
          </w:tcPr>
          <w:p w:rsidR="002B7A14" w:rsidRDefault="002B7A14" w:rsidP="00CD55FF">
            <w:pPr>
              <w:pStyle w:val="Tabela-nagwek"/>
              <w:jc w:val="center"/>
            </w:pPr>
            <w:r>
              <w:t>Opis</w:t>
            </w:r>
          </w:p>
        </w:tc>
        <w:tc>
          <w:tcPr>
            <w:tcW w:w="4613" w:type="dxa"/>
            <w:gridSpan w:val="2"/>
            <w:shd w:val="solid" w:color="auto" w:fill="auto"/>
          </w:tcPr>
          <w:p w:rsidR="002B7A14" w:rsidRDefault="002B7A14" w:rsidP="00CD55FF">
            <w:pPr>
              <w:pStyle w:val="Tabela-nagwek"/>
              <w:jc w:val="center"/>
            </w:pPr>
            <w:r w:rsidRPr="000E1730">
              <w:t>Wprowadzana wartość</w:t>
            </w:r>
          </w:p>
        </w:tc>
      </w:tr>
      <w:tr w:rsidR="002B7A14" w:rsidTr="00271314">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GeneralReferenceListResponse</w:t>
            </w:r>
          </w:p>
        </w:tc>
        <w:tc>
          <w:tcPr>
            <w:tcW w:w="9632" w:type="dxa"/>
            <w:gridSpan w:val="3"/>
            <w:vAlign w:val="center"/>
          </w:tcPr>
          <w:p w:rsidR="002B7A14" w:rsidRDefault="002B7A14" w:rsidP="00CD55FF">
            <w:pPr>
              <w:pStyle w:val="Tabela-zawarto"/>
            </w:pPr>
            <w:r>
              <w:t>Słowniki  – komunikat typu odpowiedź</w:t>
            </w:r>
          </w:p>
        </w:tc>
      </w:tr>
      <w:tr w:rsidR="002B7A14" w:rsidTr="00314441">
        <w:tc>
          <w:tcPr>
            <w:tcW w:w="568" w:type="dxa"/>
            <w:vAlign w:val="center"/>
          </w:tcPr>
          <w:p w:rsidR="002B7A14" w:rsidRDefault="002B7A14" w:rsidP="00CD55FF">
            <w:pPr>
              <w:pStyle w:val="Tabela-zawarto"/>
              <w:jc w:val="center"/>
            </w:pPr>
            <w:r>
              <w:t>A-16</w:t>
            </w:r>
          </w:p>
        </w:tc>
        <w:tc>
          <w:tcPr>
            <w:tcW w:w="4014" w:type="dxa"/>
            <w:vAlign w:val="center"/>
          </w:tcPr>
          <w:p w:rsidR="002B7A14" w:rsidRDefault="002B7A14" w:rsidP="00CD55FF">
            <w:pPr>
              <w:pStyle w:val="Tabela-zawarto"/>
            </w:pPr>
            <w:r>
              <w:t>-   Header</w:t>
            </w:r>
          </w:p>
        </w:tc>
        <w:tc>
          <w:tcPr>
            <w:tcW w:w="5019" w:type="dxa"/>
            <w:vAlign w:val="center"/>
          </w:tcPr>
          <w:p w:rsidR="002B7A14" w:rsidRDefault="002B7A14" w:rsidP="00CD55FF">
            <w:pPr>
              <w:pStyle w:val="Tabela-zawarto"/>
            </w:pPr>
            <w:r>
              <w:fldChar w:fldCharType="begin"/>
            </w:r>
            <w:r>
              <w:instrText xml:space="preserve"> DOCVARIABLE Header \* MERGEFORMAT </w:instrText>
            </w:r>
            <w:r>
              <w:fldChar w:fldCharType="end"/>
            </w:r>
          </w:p>
        </w:tc>
        <w:tc>
          <w:tcPr>
            <w:tcW w:w="4613" w:type="dxa"/>
            <w:gridSpan w:val="2"/>
          </w:tcPr>
          <w:p w:rsidR="002B7A14" w:rsidRDefault="002B7A14" w:rsidP="00CD55FF">
            <w:pPr>
              <w:pStyle w:val="Tabela-zawarto"/>
            </w:pP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IssueDateTime</w:t>
            </w:r>
          </w:p>
        </w:tc>
        <w:tc>
          <w:tcPr>
            <w:tcW w:w="5019" w:type="dxa"/>
            <w:vAlign w:val="center"/>
          </w:tcPr>
          <w:p w:rsidR="002B7A14" w:rsidRDefault="002B7A14" w:rsidP="00CD55FF">
            <w:pPr>
              <w:pStyle w:val="Tabela-zawarto"/>
            </w:pPr>
            <w:r>
              <w:fldChar w:fldCharType="begin"/>
            </w:r>
            <w:r>
              <w:instrText xml:space="preserve"> DOCVARIABLE IssueDateTime \* MERGEFORMAT </w:instrText>
            </w:r>
            <w:r>
              <w:fldChar w:fldCharType="end"/>
            </w:r>
          </w:p>
        </w:tc>
        <w:tc>
          <w:tcPr>
            <w:tcW w:w="4613" w:type="dxa"/>
            <w:gridSpan w:val="2"/>
          </w:tcPr>
          <w:p w:rsidR="002B7A14" w:rsidRPr="000E1730" w:rsidRDefault="002B7A14" w:rsidP="00CD55FF">
            <w:pPr>
              <w:pStyle w:val="Tabela-zawarto"/>
              <w:jc w:val="center"/>
            </w:pPr>
            <w:r w:rsidRPr="000E1730">
              <w:t>Data i czas komunikatu</w:t>
            </w:r>
          </w:p>
        </w:tc>
      </w:tr>
      <w:tr w:rsidR="002B7A14" w:rsidRPr="00CD55FF"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rPr>
                <w:lang w:val="de-DE"/>
              </w:rPr>
            </w:pPr>
            <w:r>
              <w:rPr>
                <w:lang w:val="de-DE"/>
              </w:rPr>
              <w:t>-   -   DocumentIdentifier</w:t>
            </w:r>
          </w:p>
        </w:tc>
        <w:tc>
          <w:tcPr>
            <w:tcW w:w="5019" w:type="dxa"/>
            <w:vAlign w:val="center"/>
          </w:tcPr>
          <w:p w:rsidR="002B7A14" w:rsidRDefault="002B7A14" w:rsidP="00CD55FF">
            <w:pPr>
              <w:pStyle w:val="Tabela-zawarto"/>
              <w:rPr>
                <w:lang w:val="de-DE"/>
              </w:rPr>
            </w:pPr>
            <w:r>
              <w:rPr>
                <w:lang w:val="de-DE"/>
              </w:rPr>
              <w:fldChar w:fldCharType="begin"/>
            </w:r>
            <w:r>
              <w:rPr>
                <w:lang w:val="de-DE"/>
              </w:rPr>
              <w:instrText xml:space="preserve"> DOCVARIABLE DocumentIdentifier \* MERGEFORMAT </w:instrText>
            </w:r>
            <w:r>
              <w:rPr>
                <w:lang w:val="de-DE"/>
              </w:rPr>
              <w:fldChar w:fldCharType="end"/>
            </w:r>
          </w:p>
        </w:tc>
        <w:tc>
          <w:tcPr>
            <w:tcW w:w="4613" w:type="dxa"/>
            <w:gridSpan w:val="2"/>
          </w:tcPr>
          <w:p w:rsidR="002B7A14" w:rsidRPr="000E1730" w:rsidRDefault="002B7A14" w:rsidP="00CD55FF">
            <w:pPr>
              <w:pStyle w:val="Tabela-zawarto"/>
              <w:jc w:val="center"/>
            </w:pPr>
            <w:r w:rsidRPr="000E1730">
              <w:t>Dowolny ciąg znaków nadawany przez wysyłającego</w:t>
            </w:r>
          </w:p>
        </w:tc>
      </w:tr>
      <w:tr w:rsidR="002B7A14" w:rsidTr="00314441">
        <w:tc>
          <w:tcPr>
            <w:tcW w:w="568" w:type="dxa"/>
            <w:vAlign w:val="center"/>
          </w:tcPr>
          <w:p w:rsidR="002B7A14" w:rsidRPr="00CD55FF" w:rsidRDefault="002B7A14" w:rsidP="00CD55FF">
            <w:pPr>
              <w:pStyle w:val="Tabela-zawarto"/>
              <w:jc w:val="center"/>
            </w:pPr>
          </w:p>
        </w:tc>
        <w:tc>
          <w:tcPr>
            <w:tcW w:w="4014" w:type="dxa"/>
            <w:vAlign w:val="center"/>
          </w:tcPr>
          <w:p w:rsidR="002B7A14" w:rsidRDefault="002B7A14" w:rsidP="00CD55FF">
            <w:pPr>
              <w:pStyle w:val="Tabela-zawarto"/>
            </w:pPr>
            <w:r>
              <w:t>-   -   SenderIdentifier</w:t>
            </w:r>
          </w:p>
        </w:tc>
        <w:tc>
          <w:tcPr>
            <w:tcW w:w="5019" w:type="dxa"/>
            <w:vAlign w:val="center"/>
          </w:tcPr>
          <w:p w:rsidR="002B7A14" w:rsidRDefault="002B7A14" w:rsidP="00CD55FF">
            <w:pPr>
              <w:pStyle w:val="Tabela-zawarto"/>
            </w:pPr>
            <w:r>
              <w:fldChar w:fldCharType="begin"/>
            </w:r>
            <w:r>
              <w:instrText xml:space="preserve"> DOCVARIABLE SenderIdentifier \* MERGEFORMAT </w:instrText>
            </w:r>
            <w:r>
              <w:fldChar w:fldCharType="end"/>
            </w:r>
          </w:p>
        </w:tc>
        <w:tc>
          <w:tcPr>
            <w:tcW w:w="4613" w:type="dxa"/>
            <w:gridSpan w:val="2"/>
          </w:tcPr>
          <w:p w:rsidR="002B7A14" w:rsidRPr="000E1730" w:rsidRDefault="002B7A14" w:rsidP="00CD55FF">
            <w:pPr>
              <w:pStyle w:val="Tabela-zawarto"/>
              <w:jc w:val="center"/>
            </w:pPr>
            <w:r w:rsidRPr="000E1730">
              <w:t>„ZSK-C”</w:t>
            </w: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rPr>
                <w:lang w:val="en-US"/>
              </w:rPr>
            </w:pPr>
            <w:r>
              <w:rPr>
                <w:lang w:val="en-US"/>
              </w:rPr>
              <w:t>-   -   ReceiverIdentifier</w:t>
            </w:r>
          </w:p>
        </w:tc>
        <w:tc>
          <w:tcPr>
            <w:tcW w:w="5019" w:type="dxa"/>
            <w:vAlign w:val="center"/>
          </w:tcPr>
          <w:p w:rsidR="002B7A14" w:rsidRDefault="002B7A14" w:rsidP="00CD55FF">
            <w:pPr>
              <w:pStyle w:val="Tabela-zawarto"/>
              <w:rPr>
                <w:lang w:val="en-US"/>
              </w:rPr>
            </w:pPr>
            <w:r>
              <w:rPr>
                <w:lang w:val="en-US"/>
              </w:rPr>
              <w:fldChar w:fldCharType="begin"/>
            </w:r>
            <w:r>
              <w:rPr>
                <w:lang w:val="en-US"/>
              </w:rPr>
              <w:instrText xml:space="preserve"> DOCVARIABLE ReceiverIdentifier \* MERGEFORMAT </w:instrText>
            </w:r>
            <w:r>
              <w:rPr>
                <w:lang w:val="en-US"/>
              </w:rPr>
              <w:fldChar w:fldCharType="end"/>
            </w:r>
          </w:p>
        </w:tc>
        <w:tc>
          <w:tcPr>
            <w:tcW w:w="4613" w:type="dxa"/>
            <w:gridSpan w:val="2"/>
          </w:tcPr>
          <w:p w:rsidR="002B7A14" w:rsidRPr="000E1730" w:rsidRDefault="002B7A14" w:rsidP="00CD55FF">
            <w:pPr>
              <w:pStyle w:val="Tabela-zawarto"/>
              <w:jc w:val="center"/>
            </w:pPr>
            <w:r w:rsidRPr="000E1730">
              <w:t>„</w:t>
            </w:r>
            <w:r w:rsidRPr="0032379D">
              <w:rPr>
                <w:highlight w:val="cyan"/>
              </w:rPr>
              <w:t>XXXX</w:t>
            </w:r>
            <w:r w:rsidRPr="000E1730">
              <w:t>”</w:t>
            </w:r>
          </w:p>
        </w:tc>
      </w:tr>
      <w:tr w:rsidR="002B7A14" w:rsidTr="00314441">
        <w:tc>
          <w:tcPr>
            <w:tcW w:w="568" w:type="dxa"/>
            <w:vAlign w:val="center"/>
          </w:tcPr>
          <w:p w:rsidR="002B7A14" w:rsidRDefault="002B7A14" w:rsidP="00CD55FF">
            <w:pPr>
              <w:pStyle w:val="Tabela-zawarto"/>
              <w:jc w:val="center"/>
              <w:rPr>
                <w:lang w:val="en-US"/>
              </w:rPr>
            </w:pPr>
            <w:r>
              <w:rPr>
                <w:lang w:val="en-US"/>
              </w:rPr>
              <w:t>A-14</w:t>
            </w:r>
          </w:p>
        </w:tc>
        <w:tc>
          <w:tcPr>
            <w:tcW w:w="4014" w:type="dxa"/>
            <w:shd w:val="clear" w:color="auto" w:fill="00FFFF"/>
            <w:vAlign w:val="center"/>
          </w:tcPr>
          <w:p w:rsidR="002B7A14" w:rsidRDefault="002B7A14" w:rsidP="00CD55FF">
            <w:pPr>
              <w:pStyle w:val="Tabelanagwek1"/>
              <w:jc w:val="left"/>
              <w:rPr>
                <w:b w:val="0"/>
                <w:i w:val="0"/>
                <w:sz w:val="16"/>
                <w:lang w:val="en-US"/>
              </w:rPr>
            </w:pPr>
            <w:r>
              <w:rPr>
                <w:b w:val="0"/>
                <w:i w:val="0"/>
                <w:sz w:val="16"/>
                <w:lang w:val="en-US"/>
              </w:rPr>
              <w:t>-   DocumentStatus</w:t>
            </w:r>
            <w:r>
              <w:rPr>
                <w:b w:val="0"/>
                <w:i w:val="0"/>
                <w:sz w:val="16"/>
                <w:lang w:val="en-US"/>
              </w:rPr>
              <w:tab/>
            </w:r>
            <w:r>
              <w:rPr>
                <w:b w:val="0"/>
                <w:i w:val="0"/>
                <w:sz w:val="16"/>
                <w:lang w:val="en-US"/>
              </w:rPr>
              <w:tab/>
            </w:r>
            <w:r>
              <w:rPr>
                <w:i w:val="0"/>
                <w:sz w:val="16"/>
                <w:lang w:val="en-US"/>
              </w:rPr>
              <w:t>OR</w:t>
            </w:r>
          </w:p>
        </w:tc>
        <w:tc>
          <w:tcPr>
            <w:tcW w:w="5019" w:type="dxa"/>
            <w:vAlign w:val="center"/>
          </w:tcPr>
          <w:p w:rsidR="002B7A14" w:rsidRDefault="002B7A14" w:rsidP="00CD55FF">
            <w:pPr>
              <w:pStyle w:val="Tabela-zawarto"/>
            </w:pPr>
            <w:r>
              <w:fldChar w:fldCharType="begin"/>
            </w:r>
            <w:r>
              <w:instrText xml:space="preserve"> DOCVARIABLE DocumentStatus \* MERGEFORMAT </w:instrText>
            </w:r>
            <w:r>
              <w:fldChar w:fldCharType="end"/>
            </w:r>
          </w:p>
        </w:tc>
        <w:tc>
          <w:tcPr>
            <w:tcW w:w="4613" w:type="dxa"/>
            <w:gridSpan w:val="2"/>
          </w:tcPr>
          <w:p w:rsidR="002B7A14" w:rsidRPr="000E1730" w:rsidRDefault="002B7A14" w:rsidP="00CD55FF">
            <w:pPr>
              <w:pStyle w:val="Tabela-zawarto"/>
              <w:jc w:val="center"/>
            </w:pPr>
            <w:r w:rsidRPr="000E1730">
              <w:t>Komponent uzupełniany zawsze</w:t>
            </w: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rPr>
                <w:b/>
              </w:rPr>
            </w:pPr>
            <w:r>
              <w:t>-   -   StatusCode</w:t>
            </w:r>
          </w:p>
        </w:tc>
        <w:tc>
          <w:tcPr>
            <w:tcW w:w="5019" w:type="dxa"/>
            <w:vAlign w:val="center"/>
          </w:tcPr>
          <w:p w:rsidR="002B7A14" w:rsidRDefault="002B7A14" w:rsidP="00CD55FF">
            <w:pPr>
              <w:pStyle w:val="Tabela-zawarto"/>
            </w:pPr>
            <w:r>
              <w:fldChar w:fldCharType="begin"/>
            </w:r>
            <w:r>
              <w:instrText xml:space="preserve"> DOCVARIABLE StatusCode \* MERGEFORMAT </w:instrText>
            </w:r>
            <w:r>
              <w:fldChar w:fldCharType="end"/>
            </w:r>
          </w:p>
        </w:tc>
        <w:tc>
          <w:tcPr>
            <w:tcW w:w="1581" w:type="dxa"/>
          </w:tcPr>
          <w:p w:rsidR="002B7A14" w:rsidRPr="000E1730" w:rsidRDefault="002B7A14" w:rsidP="00A079C3">
            <w:pPr>
              <w:pStyle w:val="Tabela-zawarto"/>
              <w:jc w:val="center"/>
            </w:pPr>
            <w:r w:rsidRPr="000E1730">
              <w:t>0 (dla powodzenia)</w:t>
            </w:r>
          </w:p>
        </w:tc>
        <w:tc>
          <w:tcPr>
            <w:tcW w:w="3032" w:type="dxa"/>
          </w:tcPr>
          <w:p w:rsidR="002B7A14" w:rsidRPr="000E1730" w:rsidRDefault="002B7A14" w:rsidP="00A079C3">
            <w:pPr>
              <w:pStyle w:val="Tabela-zawarto"/>
              <w:jc w:val="center"/>
            </w:pPr>
            <w:r w:rsidRPr="000E1730">
              <w:t>Kod błędu (dla niepowodzenia)</w:t>
            </w: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rPr>
                <w:b/>
              </w:rPr>
            </w:pPr>
            <w:r>
              <w:t>-   -   Severity</w:t>
            </w:r>
          </w:p>
        </w:tc>
        <w:tc>
          <w:tcPr>
            <w:tcW w:w="5019" w:type="dxa"/>
            <w:vAlign w:val="center"/>
          </w:tcPr>
          <w:p w:rsidR="002B7A14" w:rsidRDefault="002B7A14" w:rsidP="00CD55FF">
            <w:pPr>
              <w:pStyle w:val="Tabela-zawarto"/>
            </w:pPr>
            <w:r>
              <w:fldChar w:fldCharType="begin"/>
            </w:r>
            <w:r>
              <w:instrText xml:space="preserve"> DOCVARIABLE Severity \* MERGEFORMAT </w:instrText>
            </w:r>
            <w:r>
              <w:fldChar w:fldCharType="end"/>
            </w:r>
          </w:p>
        </w:tc>
        <w:tc>
          <w:tcPr>
            <w:tcW w:w="1581" w:type="dxa"/>
          </w:tcPr>
          <w:p w:rsidR="002B7A14" w:rsidRPr="000E1730" w:rsidRDefault="002B7A14" w:rsidP="00A079C3">
            <w:pPr>
              <w:pStyle w:val="Tabela-zawarto"/>
              <w:jc w:val="center"/>
              <w:rPr>
                <w:lang w:val="en-US"/>
              </w:rPr>
            </w:pPr>
            <w:r w:rsidRPr="000E1730">
              <w:rPr>
                <w:lang w:val="en-US"/>
              </w:rPr>
              <w:t>Info</w:t>
            </w:r>
          </w:p>
        </w:tc>
        <w:tc>
          <w:tcPr>
            <w:tcW w:w="3032" w:type="dxa"/>
          </w:tcPr>
          <w:p w:rsidR="002B7A14" w:rsidRPr="000E1730" w:rsidRDefault="002B7A14" w:rsidP="00A079C3">
            <w:pPr>
              <w:pStyle w:val="Tabela-zawarto"/>
              <w:jc w:val="center"/>
              <w:rPr>
                <w:lang w:val="en-US"/>
              </w:rPr>
            </w:pPr>
            <w:r w:rsidRPr="000E1730">
              <w:rPr>
                <w:lang w:val="en-US"/>
              </w:rPr>
              <w:t>Error</w:t>
            </w: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rPr>
                <w:b/>
                <w:lang w:val="en-US"/>
              </w:rPr>
            </w:pPr>
            <w:r>
              <w:rPr>
                <w:lang w:val="en-US"/>
              </w:rPr>
              <w:t>-   -   StatusDescription</w:t>
            </w:r>
          </w:p>
        </w:tc>
        <w:tc>
          <w:tcPr>
            <w:tcW w:w="5019" w:type="dxa"/>
            <w:vAlign w:val="center"/>
          </w:tcPr>
          <w:p w:rsidR="002B7A14" w:rsidRDefault="002B7A14" w:rsidP="00CD55FF">
            <w:pPr>
              <w:pStyle w:val="Tabela-zawarto"/>
              <w:rPr>
                <w:lang w:val="en-US"/>
              </w:rPr>
            </w:pPr>
            <w:r>
              <w:rPr>
                <w:lang w:val="en-US"/>
              </w:rPr>
              <w:fldChar w:fldCharType="begin"/>
            </w:r>
            <w:r>
              <w:rPr>
                <w:lang w:val="en-US"/>
              </w:rPr>
              <w:instrText xml:space="preserve"> DOCVARIABLE StatusDescription \* MERGEFORMAT </w:instrText>
            </w:r>
            <w:r>
              <w:rPr>
                <w:lang w:val="en-US"/>
              </w:rPr>
              <w:fldChar w:fldCharType="end"/>
            </w:r>
          </w:p>
        </w:tc>
        <w:tc>
          <w:tcPr>
            <w:tcW w:w="1581" w:type="dxa"/>
          </w:tcPr>
          <w:p w:rsidR="002B7A14" w:rsidRPr="000E1730" w:rsidRDefault="002B7A14" w:rsidP="00A079C3">
            <w:pPr>
              <w:pStyle w:val="Tabela-zawarto"/>
              <w:jc w:val="center"/>
            </w:pPr>
            <w:r w:rsidRPr="000E1730">
              <w:t>Sukces</w:t>
            </w:r>
          </w:p>
        </w:tc>
        <w:tc>
          <w:tcPr>
            <w:tcW w:w="3032" w:type="dxa"/>
          </w:tcPr>
          <w:p w:rsidR="002B7A14" w:rsidRPr="000E1730" w:rsidRDefault="002B7A14" w:rsidP="00A079C3">
            <w:pPr>
              <w:pStyle w:val="Tabela-zawarto"/>
              <w:jc w:val="center"/>
            </w:pPr>
            <w:r w:rsidRPr="000E1730">
              <w:t>Niepowodzenie. Opis błędu</w:t>
            </w:r>
          </w:p>
        </w:tc>
      </w:tr>
      <w:tr w:rsidR="002B7A14" w:rsidTr="00314441">
        <w:tc>
          <w:tcPr>
            <w:tcW w:w="568" w:type="dxa"/>
            <w:vAlign w:val="center"/>
          </w:tcPr>
          <w:p w:rsidR="002B7A14" w:rsidRDefault="002B7A14" w:rsidP="00CD55FF">
            <w:pPr>
              <w:pStyle w:val="Tabela-zawarto"/>
              <w:jc w:val="center"/>
            </w:pPr>
          </w:p>
        </w:tc>
        <w:tc>
          <w:tcPr>
            <w:tcW w:w="4014" w:type="dxa"/>
            <w:tcBorders>
              <w:bottom w:val="nil"/>
            </w:tcBorders>
            <w:vAlign w:val="center"/>
          </w:tcPr>
          <w:p w:rsidR="002B7A14" w:rsidRDefault="002B7A14" w:rsidP="00CD55FF">
            <w:pPr>
              <w:pStyle w:val="Tabela-zawarto"/>
            </w:pPr>
            <w:r>
              <w:t>-   CriteriaInclude</w:t>
            </w:r>
          </w:p>
        </w:tc>
        <w:tc>
          <w:tcPr>
            <w:tcW w:w="5019" w:type="dxa"/>
            <w:vAlign w:val="center"/>
          </w:tcPr>
          <w:p w:rsidR="002B7A14" w:rsidRDefault="002B7A14" w:rsidP="00CD55FF">
            <w:pPr>
              <w:pStyle w:val="Tabela-zawarto"/>
            </w:pPr>
            <w:r>
              <w:t>Wskaźnik określający czy w odpowiedzi miały być przesłane kryteria</w:t>
            </w:r>
          </w:p>
        </w:tc>
        <w:tc>
          <w:tcPr>
            <w:tcW w:w="4613" w:type="dxa"/>
            <w:gridSpan w:val="2"/>
          </w:tcPr>
          <w:p w:rsidR="002B7A14" w:rsidRPr="000E1730" w:rsidRDefault="002B7A14" w:rsidP="00A079C3">
            <w:pPr>
              <w:pStyle w:val="Tabela-zawarto"/>
              <w:jc w:val="center"/>
            </w:pPr>
            <w:r w:rsidRPr="000E1730">
              <w:t>False/True (zgodnie z tym co zostało wskazane w General</w:t>
            </w:r>
            <w:r>
              <w:t>ReferenceList</w:t>
            </w:r>
            <w:r w:rsidRPr="000E1730">
              <w:t>Re</w:t>
            </w:r>
            <w:r>
              <w:t>quest</w:t>
            </w:r>
            <w:r w:rsidRPr="000E1730">
              <w:t xml:space="preserve">) </w:t>
            </w:r>
          </w:p>
        </w:tc>
      </w:tr>
      <w:tr w:rsidR="002B7A14" w:rsidTr="00314441">
        <w:tc>
          <w:tcPr>
            <w:tcW w:w="568" w:type="dxa"/>
            <w:vAlign w:val="center"/>
          </w:tcPr>
          <w:p w:rsidR="002B7A14" w:rsidRDefault="002B7A14" w:rsidP="00CD55FF">
            <w:pPr>
              <w:pStyle w:val="Tabela-zawarto"/>
              <w:jc w:val="center"/>
            </w:pPr>
            <w:r>
              <w:t>A-19</w:t>
            </w:r>
          </w:p>
        </w:tc>
        <w:tc>
          <w:tcPr>
            <w:tcW w:w="4014" w:type="dxa"/>
            <w:vAlign w:val="center"/>
          </w:tcPr>
          <w:p w:rsidR="002B7A14" w:rsidRDefault="002B7A14" w:rsidP="00CD55FF">
            <w:pPr>
              <w:pStyle w:val="Tabela-zawarto"/>
            </w:pPr>
            <w:r>
              <w:t>-   ResponseRecordsControl</w:t>
            </w:r>
          </w:p>
        </w:tc>
        <w:tc>
          <w:tcPr>
            <w:tcW w:w="5019" w:type="dxa"/>
            <w:vAlign w:val="center"/>
          </w:tcPr>
          <w:p w:rsidR="002B7A14" w:rsidRDefault="002B7A14" w:rsidP="00CD55FF">
            <w:pPr>
              <w:pStyle w:val="Tabela-zawarto"/>
            </w:pPr>
            <w:r>
              <w:fldChar w:fldCharType="begin"/>
            </w:r>
            <w:r>
              <w:instrText xml:space="preserve"> DOCVARIABLE ResponseRecordsControl \* MERGEFORMAT </w:instrText>
            </w:r>
            <w:r>
              <w:fldChar w:fldCharType="end"/>
            </w:r>
          </w:p>
        </w:tc>
        <w:tc>
          <w:tcPr>
            <w:tcW w:w="4613" w:type="dxa"/>
            <w:gridSpan w:val="2"/>
          </w:tcPr>
          <w:p w:rsidR="002B7A14" w:rsidRPr="000E1730" w:rsidRDefault="002B7A14" w:rsidP="0082249D">
            <w:pPr>
              <w:pStyle w:val="Tabela-zawarto"/>
              <w:jc w:val="center"/>
            </w:pPr>
            <w:r w:rsidRPr="00EE0173">
              <w:t>Komponent może być wykorzystywany w przypadku zapytania o</w:t>
            </w:r>
            <w:r>
              <w:t xml:space="preserve">: </w:t>
            </w:r>
            <w:r w:rsidRPr="00EE0173">
              <w:t>PAR_BUD</w:t>
            </w:r>
            <w:r>
              <w:t xml:space="preserve">, </w:t>
            </w:r>
            <w:r w:rsidRPr="00EE0173">
              <w:t>PAR_D_BUD</w:t>
            </w:r>
            <w:r>
              <w:t xml:space="preserve">, </w:t>
            </w:r>
            <w:r w:rsidRPr="00EE0173">
              <w:t>ROZ_BUD</w:t>
            </w:r>
            <w:r>
              <w:t xml:space="preserve">, </w:t>
            </w:r>
            <w:r w:rsidRPr="00EE0173">
              <w:t>ZAD_BUD</w:t>
            </w:r>
            <w:r>
              <w:t xml:space="preserve">, DANE_ADR_KIR, </w:t>
            </w:r>
            <w:r w:rsidRPr="00AF62A6">
              <w:t>DANE_ADR_</w:t>
            </w:r>
            <w:r>
              <w:t>EUR</w:t>
            </w:r>
            <w:r w:rsidRPr="00AF62A6">
              <w:t>KIR</w:t>
            </w: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MaxRecords</w:t>
            </w:r>
          </w:p>
        </w:tc>
        <w:tc>
          <w:tcPr>
            <w:tcW w:w="5019" w:type="dxa"/>
            <w:vAlign w:val="center"/>
          </w:tcPr>
          <w:p w:rsidR="002B7A14" w:rsidRDefault="002B7A14" w:rsidP="00CD55FF">
            <w:pPr>
              <w:pStyle w:val="Tabela-zawarto"/>
            </w:pPr>
            <w:r>
              <w:fldChar w:fldCharType="begin"/>
            </w:r>
            <w:r>
              <w:instrText xml:space="preserve"> DOCVARIABLE MaxRecords \* MERGEFORMAT </w:instrText>
            </w:r>
            <w:r>
              <w:fldChar w:fldCharType="end"/>
            </w:r>
          </w:p>
        </w:tc>
        <w:tc>
          <w:tcPr>
            <w:tcW w:w="4613" w:type="dxa"/>
            <w:gridSpan w:val="2"/>
          </w:tcPr>
          <w:p w:rsidR="002B7A14" w:rsidRPr="000E1730" w:rsidRDefault="002B7A14" w:rsidP="00A079C3">
            <w:pPr>
              <w:pStyle w:val="Tabela-zawarto"/>
              <w:jc w:val="center"/>
            </w:pPr>
            <w:r w:rsidRPr="000E1730">
              <w:t xml:space="preserve">Maksymalna ilość pozycji do wysłania w jednej partii zadeklarowana w zapytaniu. </w:t>
            </w: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ind w:left="432" w:hanging="432"/>
            </w:pPr>
            <w:r>
              <w:t>-   -   MatchedRecords</w:t>
            </w:r>
          </w:p>
        </w:tc>
        <w:tc>
          <w:tcPr>
            <w:tcW w:w="5019" w:type="dxa"/>
            <w:vAlign w:val="center"/>
          </w:tcPr>
          <w:p w:rsidR="002B7A14" w:rsidRDefault="002B7A14" w:rsidP="00CD55FF">
            <w:pPr>
              <w:pStyle w:val="Tabela-zawarto"/>
            </w:pPr>
            <w:r>
              <w:fldChar w:fldCharType="begin"/>
            </w:r>
            <w:r>
              <w:instrText xml:space="preserve"> DOCVARIABLE MatchedRecords \* MERGEFORMAT </w:instrText>
            </w:r>
            <w:r>
              <w:fldChar w:fldCharType="end"/>
            </w:r>
          </w:p>
        </w:tc>
        <w:tc>
          <w:tcPr>
            <w:tcW w:w="4613" w:type="dxa"/>
            <w:gridSpan w:val="2"/>
          </w:tcPr>
          <w:p w:rsidR="002B7A14" w:rsidRPr="000E1730" w:rsidRDefault="002B7A14" w:rsidP="00A079C3">
            <w:pPr>
              <w:pStyle w:val="Tabela-zawarto"/>
              <w:jc w:val="center"/>
            </w:pPr>
            <w:r w:rsidRPr="000E1730">
              <w:t>Liczba znalezionych rekorów będących odpowiedzią na zapytanie.</w:t>
            </w: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NumberPart</w:t>
            </w:r>
          </w:p>
        </w:tc>
        <w:tc>
          <w:tcPr>
            <w:tcW w:w="5019" w:type="dxa"/>
            <w:vAlign w:val="center"/>
          </w:tcPr>
          <w:p w:rsidR="002B7A14" w:rsidRDefault="002B7A14" w:rsidP="00CD55FF">
            <w:pPr>
              <w:pStyle w:val="Tabela-zawarto"/>
            </w:pPr>
            <w:r>
              <w:fldChar w:fldCharType="begin"/>
            </w:r>
            <w:r>
              <w:instrText xml:space="preserve"> DOCVARIABLE NumberPart \* MERGEFORMAT </w:instrText>
            </w:r>
            <w:r>
              <w:fldChar w:fldCharType="end"/>
            </w:r>
          </w:p>
        </w:tc>
        <w:tc>
          <w:tcPr>
            <w:tcW w:w="4613" w:type="dxa"/>
            <w:gridSpan w:val="2"/>
          </w:tcPr>
          <w:p w:rsidR="002B7A14" w:rsidRPr="000E1730" w:rsidRDefault="002B7A14" w:rsidP="00A079C3">
            <w:pPr>
              <w:pStyle w:val="Tabela-zawarto"/>
              <w:jc w:val="center"/>
            </w:pPr>
            <w:r w:rsidRPr="000E1730">
              <w:t>Numer przesłanej partii</w:t>
            </w:r>
          </w:p>
        </w:tc>
      </w:tr>
      <w:tr w:rsidR="002B7A14" w:rsidTr="00314441">
        <w:tc>
          <w:tcPr>
            <w:tcW w:w="568" w:type="dxa"/>
            <w:vAlign w:val="center"/>
          </w:tcPr>
          <w:p w:rsidR="002B7A14" w:rsidRDefault="002B7A14" w:rsidP="00CD55FF">
            <w:pPr>
              <w:pStyle w:val="Tabela-zawarto"/>
              <w:jc w:val="center"/>
            </w:pPr>
            <w:r>
              <w:t>K-10</w:t>
            </w:r>
          </w:p>
        </w:tc>
        <w:tc>
          <w:tcPr>
            <w:tcW w:w="4014" w:type="dxa"/>
            <w:vAlign w:val="center"/>
          </w:tcPr>
          <w:p w:rsidR="002B7A14" w:rsidRDefault="002B7A14" w:rsidP="00CD55FF">
            <w:pPr>
              <w:pStyle w:val="Tabela-zawarto"/>
            </w:pPr>
            <w:r>
              <w:softHyphen/>
              <w:t>-   GeneralReferenceListCriteria</w:t>
            </w:r>
          </w:p>
        </w:tc>
        <w:tc>
          <w:tcPr>
            <w:tcW w:w="5019" w:type="dxa"/>
            <w:vAlign w:val="center"/>
          </w:tcPr>
          <w:p w:rsidR="002B7A14" w:rsidRDefault="002B7A14" w:rsidP="00CD55FF">
            <w:pPr>
              <w:pStyle w:val="Tabela-zawarto"/>
            </w:pPr>
            <w:r>
              <w:t>Komponent zawierający kryteria określające jakie informacje mają zostać przesłane w odpowiedzi</w:t>
            </w:r>
          </w:p>
        </w:tc>
        <w:tc>
          <w:tcPr>
            <w:tcW w:w="4613" w:type="dxa"/>
            <w:gridSpan w:val="2"/>
          </w:tcPr>
          <w:p w:rsidR="002B7A14" w:rsidRDefault="002B7A14" w:rsidP="00A079C3">
            <w:pPr>
              <w:pStyle w:val="Tabela-zawarto"/>
              <w:jc w:val="center"/>
            </w:pPr>
            <w:r w:rsidRPr="000E1730">
              <w:t>Uzupełniane wtedy gdy CriteriaInclude = True</w:t>
            </w: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StartDate</w:t>
            </w:r>
          </w:p>
        </w:tc>
        <w:tc>
          <w:tcPr>
            <w:tcW w:w="5019" w:type="dxa"/>
            <w:vAlign w:val="center"/>
          </w:tcPr>
          <w:p w:rsidR="002B7A14" w:rsidRDefault="002B7A14" w:rsidP="00CD55FF">
            <w:pPr>
              <w:pStyle w:val="Tabela-zawarto"/>
            </w:pPr>
            <w:r>
              <w:t>Data początkowa okresu</w:t>
            </w:r>
          </w:p>
        </w:tc>
        <w:tc>
          <w:tcPr>
            <w:tcW w:w="4613" w:type="dxa"/>
            <w:gridSpan w:val="2"/>
          </w:tcPr>
          <w:p w:rsidR="002B7A14" w:rsidRDefault="002B7A14" w:rsidP="00A079C3">
            <w:pPr>
              <w:pStyle w:val="Tabela-zawarto"/>
              <w:jc w:val="center"/>
            </w:pPr>
            <w:r>
              <w:t>Początek zakresu czasowego.</w:t>
            </w: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EndDate</w:t>
            </w:r>
          </w:p>
        </w:tc>
        <w:tc>
          <w:tcPr>
            <w:tcW w:w="5019" w:type="dxa"/>
            <w:vAlign w:val="center"/>
          </w:tcPr>
          <w:p w:rsidR="002B7A14" w:rsidRDefault="002B7A14" w:rsidP="00CD55FF">
            <w:pPr>
              <w:pStyle w:val="Tabela-zawarto"/>
            </w:pPr>
            <w:r>
              <w:t>Data końcowa okresu</w:t>
            </w:r>
          </w:p>
        </w:tc>
        <w:tc>
          <w:tcPr>
            <w:tcW w:w="4613" w:type="dxa"/>
            <w:gridSpan w:val="2"/>
          </w:tcPr>
          <w:p w:rsidR="002B7A14" w:rsidRDefault="002B7A14" w:rsidP="00A079C3">
            <w:pPr>
              <w:pStyle w:val="Tabela-zawarto"/>
              <w:jc w:val="center"/>
            </w:pPr>
            <w:r>
              <w:t>Koniec zakresu czasowego.</w:t>
            </w: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GeneralInformationIdentifier</w:t>
            </w:r>
          </w:p>
        </w:tc>
        <w:tc>
          <w:tcPr>
            <w:tcW w:w="5019" w:type="dxa"/>
            <w:vAlign w:val="center"/>
          </w:tcPr>
          <w:p w:rsidR="002B7A14" w:rsidRDefault="002B7A14" w:rsidP="00CD55FF">
            <w:pPr>
              <w:pStyle w:val="Tabela-zawarto"/>
            </w:pPr>
            <w:r>
              <w:t>Identyfikator komunikatu nadany przez klienta</w:t>
            </w:r>
          </w:p>
        </w:tc>
        <w:tc>
          <w:tcPr>
            <w:tcW w:w="4613" w:type="dxa"/>
            <w:gridSpan w:val="2"/>
          </w:tcPr>
          <w:p w:rsidR="002B7A14" w:rsidRDefault="002B7A14" w:rsidP="00CD55FF">
            <w:pPr>
              <w:pStyle w:val="Tabela-zawarto"/>
            </w:pP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SubjectCoded</w:t>
            </w:r>
          </w:p>
        </w:tc>
        <w:tc>
          <w:tcPr>
            <w:tcW w:w="5019" w:type="dxa"/>
            <w:vAlign w:val="center"/>
          </w:tcPr>
          <w:p w:rsidR="002B7A14" w:rsidRDefault="002B7A14" w:rsidP="00CD55FF">
            <w:pPr>
              <w:pStyle w:val="Tabela-zawarto"/>
            </w:pPr>
            <w:r>
              <w:t>Identyfikator słownika  w postaci zakodowanej</w:t>
            </w:r>
          </w:p>
        </w:tc>
        <w:tc>
          <w:tcPr>
            <w:tcW w:w="4613" w:type="dxa"/>
            <w:gridSpan w:val="2"/>
          </w:tcPr>
          <w:p w:rsidR="002B7A14" w:rsidRDefault="002B7A14" w:rsidP="00570757">
            <w:pPr>
              <w:pStyle w:val="Tabela-zawarto"/>
              <w:jc w:val="center"/>
            </w:pPr>
            <w:r>
              <w:t>Kod słownika:</w:t>
            </w:r>
          </w:p>
          <w:p w:rsidR="002B7A14" w:rsidRPr="00983C14" w:rsidRDefault="002B7A14" w:rsidP="00570757">
            <w:pPr>
              <w:pStyle w:val="Tabela-zawarto"/>
              <w:jc w:val="center"/>
              <w:rPr>
                <w:highlight w:val="cyan"/>
              </w:rPr>
            </w:pPr>
            <w:r w:rsidRPr="00983C14">
              <w:rPr>
                <w:highlight w:val="cyan"/>
              </w:rPr>
              <w:t>Lista dopuszczalnych kodów słowników:</w:t>
            </w:r>
          </w:p>
          <w:p w:rsidR="002B7A14" w:rsidRPr="00983C14" w:rsidRDefault="002B7A14" w:rsidP="00570757">
            <w:pPr>
              <w:pStyle w:val="Tabela-zawarto"/>
              <w:jc w:val="center"/>
              <w:rPr>
                <w:highlight w:val="cyan"/>
              </w:rPr>
            </w:pPr>
            <w:r w:rsidRPr="00983C14">
              <w:rPr>
                <w:highlight w:val="cyan"/>
              </w:rPr>
              <w:t xml:space="preserve">- PAR_BUD – słownik paragrafów dla wydatków, </w:t>
            </w:r>
          </w:p>
          <w:p w:rsidR="002B7A14" w:rsidRPr="00983C14" w:rsidRDefault="002B7A14" w:rsidP="00570757">
            <w:pPr>
              <w:pStyle w:val="Tabela-zawarto"/>
              <w:jc w:val="center"/>
              <w:rPr>
                <w:highlight w:val="cyan"/>
              </w:rPr>
            </w:pPr>
            <w:r w:rsidRPr="00983C14">
              <w:rPr>
                <w:highlight w:val="cyan"/>
              </w:rPr>
              <w:t xml:space="preserve">- PAR_D_BUD – słownik paragrafów dla dochodów, </w:t>
            </w:r>
          </w:p>
          <w:p w:rsidR="002B7A14" w:rsidRPr="00983C14" w:rsidRDefault="002B7A14" w:rsidP="00570757">
            <w:pPr>
              <w:pStyle w:val="Tabela-zawarto"/>
              <w:jc w:val="center"/>
              <w:rPr>
                <w:highlight w:val="cyan"/>
              </w:rPr>
            </w:pPr>
            <w:r w:rsidRPr="00983C14">
              <w:rPr>
                <w:highlight w:val="cyan"/>
              </w:rPr>
              <w:t>- ROZ_BUD – słownik rozdziałów,</w:t>
            </w:r>
          </w:p>
          <w:p w:rsidR="002B7A14" w:rsidRPr="00983C14" w:rsidRDefault="002B7A14" w:rsidP="00570757">
            <w:pPr>
              <w:pStyle w:val="Tabela-zawarto"/>
              <w:jc w:val="center"/>
              <w:rPr>
                <w:highlight w:val="cyan"/>
              </w:rPr>
            </w:pPr>
            <w:r w:rsidRPr="00983C14">
              <w:rPr>
                <w:highlight w:val="cyan"/>
              </w:rPr>
              <w:t xml:space="preserve">- ZAD_BUD – słownik zadań, </w:t>
            </w:r>
          </w:p>
          <w:p w:rsidR="002B7A14" w:rsidRPr="00983C14" w:rsidRDefault="002B7A14" w:rsidP="00570757">
            <w:pPr>
              <w:pStyle w:val="Tabela-zawarto"/>
              <w:jc w:val="center"/>
              <w:rPr>
                <w:highlight w:val="cyan"/>
              </w:rPr>
            </w:pPr>
            <w:r w:rsidRPr="00983C14">
              <w:rPr>
                <w:highlight w:val="cyan"/>
              </w:rPr>
              <w:t>- DANE_ADR_KIR – słownik uczestników ELIXIR</w:t>
            </w:r>
          </w:p>
          <w:p w:rsidR="002B7A14" w:rsidRDefault="002B7A14" w:rsidP="00570757">
            <w:pPr>
              <w:pStyle w:val="Tabela-zawarto"/>
              <w:jc w:val="center"/>
            </w:pPr>
            <w:r w:rsidRPr="00983C14">
              <w:rPr>
                <w:highlight w:val="cyan"/>
              </w:rPr>
              <w:t>- DANE_ADR_EURKIR – słownik uczestników EuroELIXIR</w:t>
            </w: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Subject</w:t>
            </w:r>
          </w:p>
        </w:tc>
        <w:tc>
          <w:tcPr>
            <w:tcW w:w="5019" w:type="dxa"/>
            <w:vAlign w:val="center"/>
          </w:tcPr>
          <w:p w:rsidR="002B7A14" w:rsidRDefault="002B7A14" w:rsidP="00CD55FF">
            <w:pPr>
              <w:pStyle w:val="Tabela-zawarto"/>
            </w:pPr>
            <w:r>
              <w:t>Identyfikator słownika w postaci dowolnego tekstu</w:t>
            </w:r>
          </w:p>
        </w:tc>
        <w:tc>
          <w:tcPr>
            <w:tcW w:w="4613" w:type="dxa"/>
            <w:gridSpan w:val="2"/>
          </w:tcPr>
          <w:p w:rsidR="002B7A14" w:rsidRDefault="002B7A14" w:rsidP="00A079C3">
            <w:pPr>
              <w:pStyle w:val="Tabela-zawarto"/>
            </w:pPr>
          </w:p>
        </w:tc>
      </w:tr>
      <w:tr w:rsidR="002B7A14" w:rsidTr="00314441">
        <w:tc>
          <w:tcPr>
            <w:tcW w:w="568" w:type="dxa"/>
            <w:vAlign w:val="center"/>
          </w:tcPr>
          <w:p w:rsidR="002B7A14" w:rsidRDefault="002B7A14" w:rsidP="00CD55FF">
            <w:pPr>
              <w:pStyle w:val="Tabela-zawarto"/>
              <w:jc w:val="center"/>
            </w:pPr>
            <w:r>
              <w:t>A-20</w:t>
            </w:r>
          </w:p>
        </w:tc>
        <w:tc>
          <w:tcPr>
            <w:tcW w:w="4014" w:type="dxa"/>
            <w:vAlign w:val="center"/>
          </w:tcPr>
          <w:p w:rsidR="002B7A14" w:rsidRDefault="002B7A14" w:rsidP="00CD55FF">
            <w:pPr>
              <w:pStyle w:val="Tabela-zawarto"/>
            </w:pPr>
            <w:r>
              <w:t>-   -   AdditionalDetails</w:t>
            </w:r>
          </w:p>
        </w:tc>
        <w:tc>
          <w:tcPr>
            <w:tcW w:w="5019" w:type="dxa"/>
          </w:tcPr>
          <w:p w:rsidR="002B7A14" w:rsidRDefault="002B7A14" w:rsidP="00CD55FF">
            <w:pPr>
              <w:pStyle w:val="Tabela-zawarto"/>
            </w:pPr>
            <w:r>
              <w:t>Komponent służący do przekazywania dodatkowych informacji o słowniku</w:t>
            </w:r>
          </w:p>
        </w:tc>
        <w:tc>
          <w:tcPr>
            <w:tcW w:w="4613" w:type="dxa"/>
            <w:gridSpan w:val="2"/>
            <w:vAlign w:val="center"/>
          </w:tcPr>
          <w:p w:rsidR="002B7A14" w:rsidRPr="000E1730" w:rsidRDefault="002B7A14" w:rsidP="00A079C3">
            <w:pPr>
              <w:pStyle w:val="Tabela-zawarto"/>
              <w:jc w:val="center"/>
            </w:pP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   Subject</w:t>
            </w:r>
          </w:p>
        </w:tc>
        <w:tc>
          <w:tcPr>
            <w:tcW w:w="5019" w:type="dxa"/>
          </w:tcPr>
          <w:p w:rsidR="002B7A14" w:rsidRDefault="002B7A14" w:rsidP="00CD55FF">
            <w:pPr>
              <w:pStyle w:val="Tabela-zawarto"/>
            </w:pPr>
            <w:r>
              <w:t>Nazwa kryterium</w:t>
            </w:r>
          </w:p>
        </w:tc>
        <w:tc>
          <w:tcPr>
            <w:tcW w:w="4613" w:type="dxa"/>
            <w:gridSpan w:val="2"/>
            <w:vAlign w:val="center"/>
          </w:tcPr>
          <w:p w:rsidR="002B7A14" w:rsidRPr="000E1730" w:rsidRDefault="002B7A14" w:rsidP="00A079C3">
            <w:pPr>
              <w:pStyle w:val="Tabela-zawarto"/>
              <w:jc w:val="center"/>
            </w:pP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   Information</w:t>
            </w:r>
          </w:p>
        </w:tc>
        <w:tc>
          <w:tcPr>
            <w:tcW w:w="5019" w:type="dxa"/>
          </w:tcPr>
          <w:p w:rsidR="002B7A14" w:rsidRDefault="002B7A14" w:rsidP="00CD55FF">
            <w:pPr>
              <w:pStyle w:val="Tabela-zawarto"/>
            </w:pPr>
            <w:r>
              <w:t>Wartość kryterium</w:t>
            </w:r>
          </w:p>
        </w:tc>
        <w:tc>
          <w:tcPr>
            <w:tcW w:w="4613" w:type="dxa"/>
            <w:gridSpan w:val="2"/>
            <w:vAlign w:val="center"/>
          </w:tcPr>
          <w:p w:rsidR="002B7A14" w:rsidRPr="000E1730" w:rsidRDefault="002B7A14" w:rsidP="00A079C3">
            <w:pPr>
              <w:pStyle w:val="Tabela-zawarto"/>
              <w:jc w:val="center"/>
            </w:pPr>
          </w:p>
        </w:tc>
      </w:tr>
      <w:tr w:rsidR="002B7A14" w:rsidTr="00314441">
        <w:tc>
          <w:tcPr>
            <w:tcW w:w="568" w:type="dxa"/>
            <w:vAlign w:val="center"/>
          </w:tcPr>
          <w:p w:rsidR="002B7A14" w:rsidRPr="00C91639" w:rsidRDefault="002B7A14" w:rsidP="00CD55FF">
            <w:pPr>
              <w:pStyle w:val="Tabela-zawarto"/>
              <w:jc w:val="center"/>
            </w:pPr>
            <w:r w:rsidRPr="00C91639">
              <w:t>K-11</w:t>
            </w:r>
          </w:p>
        </w:tc>
        <w:tc>
          <w:tcPr>
            <w:tcW w:w="4014" w:type="dxa"/>
            <w:shd w:val="clear" w:color="auto" w:fill="00FFFF"/>
            <w:vAlign w:val="center"/>
          </w:tcPr>
          <w:p w:rsidR="002B7A14" w:rsidRPr="00C91639" w:rsidRDefault="002B7A14" w:rsidP="00CD55FF">
            <w:pPr>
              <w:pStyle w:val="Tabela-zawarto"/>
            </w:pPr>
            <w:r>
              <w:t xml:space="preserve">-   </w:t>
            </w:r>
            <w:r w:rsidRPr="00C91639">
              <w:t>GeneralReferenceListDocument</w:t>
            </w:r>
            <w:r w:rsidRPr="00C91639">
              <w:tab/>
            </w:r>
            <w:r w:rsidRPr="00C91639">
              <w:tab/>
            </w:r>
            <w:r w:rsidRPr="00C91639">
              <w:rPr>
                <w:b/>
              </w:rPr>
              <w:t>OR</w:t>
            </w:r>
          </w:p>
        </w:tc>
        <w:tc>
          <w:tcPr>
            <w:tcW w:w="5019" w:type="dxa"/>
            <w:vAlign w:val="center"/>
          </w:tcPr>
          <w:p w:rsidR="002B7A14" w:rsidRDefault="002B7A14" w:rsidP="00CD55FF">
            <w:pPr>
              <w:pStyle w:val="Tabela-zawarto"/>
            </w:pPr>
            <w:r>
              <w:t>Komponent zawierający treść słownika</w:t>
            </w:r>
          </w:p>
        </w:tc>
        <w:tc>
          <w:tcPr>
            <w:tcW w:w="4613" w:type="dxa"/>
            <w:gridSpan w:val="2"/>
          </w:tcPr>
          <w:p w:rsidR="002B7A14" w:rsidRDefault="002B7A14" w:rsidP="00CD55FF">
            <w:pPr>
              <w:pStyle w:val="Tabela-zawarto"/>
            </w:pP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GeneralInformationIdentifier</w:t>
            </w:r>
          </w:p>
        </w:tc>
        <w:tc>
          <w:tcPr>
            <w:tcW w:w="5019" w:type="dxa"/>
            <w:vAlign w:val="center"/>
          </w:tcPr>
          <w:p w:rsidR="002B7A14" w:rsidRDefault="002B7A14" w:rsidP="00CD55FF">
            <w:pPr>
              <w:pStyle w:val="Tabela-zawarto"/>
            </w:pPr>
            <w:r>
              <w:t>Identyfikator komunikatu nadany przez Klienta</w:t>
            </w:r>
          </w:p>
        </w:tc>
        <w:tc>
          <w:tcPr>
            <w:tcW w:w="4613" w:type="dxa"/>
            <w:gridSpan w:val="2"/>
          </w:tcPr>
          <w:p w:rsidR="002B7A14" w:rsidRDefault="002B7A14" w:rsidP="00CD55FF">
            <w:pPr>
              <w:pStyle w:val="Tabela-zawarto"/>
            </w:pP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SubjectCoded</w:t>
            </w:r>
          </w:p>
        </w:tc>
        <w:tc>
          <w:tcPr>
            <w:tcW w:w="5019" w:type="dxa"/>
            <w:vAlign w:val="center"/>
          </w:tcPr>
          <w:p w:rsidR="002B7A14" w:rsidRDefault="002B7A14" w:rsidP="00CD55FF">
            <w:pPr>
              <w:pStyle w:val="Tabela-zawarto"/>
            </w:pPr>
            <w:r>
              <w:t>Identyfikator słownika w postaci zakodowanej</w:t>
            </w:r>
          </w:p>
        </w:tc>
        <w:tc>
          <w:tcPr>
            <w:tcW w:w="4613" w:type="dxa"/>
            <w:gridSpan w:val="2"/>
          </w:tcPr>
          <w:p w:rsidR="002B7A14" w:rsidRDefault="002B7A14" w:rsidP="00570757">
            <w:pPr>
              <w:pStyle w:val="Tabela-zawarto"/>
              <w:jc w:val="center"/>
            </w:pPr>
            <w:r>
              <w:t>Kod słownika:</w:t>
            </w:r>
          </w:p>
          <w:p w:rsidR="002B7A14" w:rsidRPr="00983C14" w:rsidRDefault="002B7A14" w:rsidP="00570757">
            <w:pPr>
              <w:pStyle w:val="Tabela-zawarto"/>
              <w:jc w:val="center"/>
              <w:rPr>
                <w:highlight w:val="cyan"/>
              </w:rPr>
            </w:pPr>
            <w:r w:rsidRPr="00983C14">
              <w:rPr>
                <w:highlight w:val="cyan"/>
              </w:rPr>
              <w:t>Lista dopuszczalnych kodów słowników:</w:t>
            </w:r>
          </w:p>
          <w:p w:rsidR="002B7A14" w:rsidRPr="00983C14" w:rsidRDefault="002B7A14" w:rsidP="00570757">
            <w:pPr>
              <w:pStyle w:val="Tabela-zawarto"/>
              <w:jc w:val="center"/>
              <w:rPr>
                <w:highlight w:val="cyan"/>
              </w:rPr>
            </w:pPr>
            <w:r w:rsidRPr="00983C14">
              <w:rPr>
                <w:highlight w:val="cyan"/>
              </w:rPr>
              <w:t xml:space="preserve">- PAR_BUD – słownik paragrafów dla wydatków, </w:t>
            </w:r>
          </w:p>
          <w:p w:rsidR="002B7A14" w:rsidRPr="00983C14" w:rsidRDefault="002B7A14" w:rsidP="00570757">
            <w:pPr>
              <w:pStyle w:val="Tabela-zawarto"/>
              <w:jc w:val="center"/>
              <w:rPr>
                <w:highlight w:val="cyan"/>
              </w:rPr>
            </w:pPr>
            <w:r w:rsidRPr="00983C14">
              <w:rPr>
                <w:highlight w:val="cyan"/>
              </w:rPr>
              <w:t xml:space="preserve">- PAR_D_BUD – słownik paragrafów dla dochodów, </w:t>
            </w:r>
          </w:p>
          <w:p w:rsidR="002B7A14" w:rsidRPr="00983C14" w:rsidRDefault="002B7A14" w:rsidP="00570757">
            <w:pPr>
              <w:pStyle w:val="Tabela-zawarto"/>
              <w:jc w:val="center"/>
              <w:rPr>
                <w:highlight w:val="cyan"/>
              </w:rPr>
            </w:pPr>
            <w:r w:rsidRPr="00983C14">
              <w:rPr>
                <w:highlight w:val="cyan"/>
              </w:rPr>
              <w:t>- ROZ_BUD – słownik rozdziałów,</w:t>
            </w:r>
          </w:p>
          <w:p w:rsidR="002B7A14" w:rsidRPr="00983C14" w:rsidRDefault="002B7A14" w:rsidP="00570757">
            <w:pPr>
              <w:pStyle w:val="Tabela-zawarto"/>
              <w:jc w:val="center"/>
              <w:rPr>
                <w:highlight w:val="cyan"/>
              </w:rPr>
            </w:pPr>
            <w:r w:rsidRPr="00983C14">
              <w:rPr>
                <w:highlight w:val="cyan"/>
              </w:rPr>
              <w:t xml:space="preserve">- ZAD_BUD – słownik zadań, </w:t>
            </w:r>
          </w:p>
          <w:p w:rsidR="002B7A14" w:rsidRPr="00983C14" w:rsidRDefault="002B7A14" w:rsidP="00570757">
            <w:pPr>
              <w:pStyle w:val="Tabela-zawarto"/>
              <w:jc w:val="center"/>
              <w:rPr>
                <w:highlight w:val="cyan"/>
              </w:rPr>
            </w:pPr>
            <w:r w:rsidRPr="00983C14">
              <w:rPr>
                <w:highlight w:val="cyan"/>
              </w:rPr>
              <w:t>- DANE_ADR_KIR – słownik uczestników ELIXIR</w:t>
            </w:r>
          </w:p>
          <w:p w:rsidR="002B7A14" w:rsidRDefault="002B7A14" w:rsidP="00570757">
            <w:pPr>
              <w:pStyle w:val="Tabela-zawarto"/>
              <w:jc w:val="center"/>
            </w:pPr>
            <w:r w:rsidRPr="00983C14">
              <w:rPr>
                <w:highlight w:val="cyan"/>
              </w:rPr>
              <w:t>- DANE_ADR_EURKIR – słownik uczestników EuroELIXIR</w:t>
            </w: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Subject</w:t>
            </w:r>
          </w:p>
        </w:tc>
        <w:tc>
          <w:tcPr>
            <w:tcW w:w="5019" w:type="dxa"/>
            <w:vAlign w:val="center"/>
          </w:tcPr>
          <w:p w:rsidR="002B7A14" w:rsidRDefault="002B7A14" w:rsidP="00CD55FF">
            <w:pPr>
              <w:pStyle w:val="Tabela-zawarto"/>
            </w:pPr>
            <w:r>
              <w:t>Identyfikator słownika w postaci dowolnego tekstu</w:t>
            </w:r>
          </w:p>
        </w:tc>
        <w:tc>
          <w:tcPr>
            <w:tcW w:w="4613" w:type="dxa"/>
            <w:gridSpan w:val="2"/>
          </w:tcPr>
          <w:p w:rsidR="002B7A14" w:rsidRDefault="002B7A14" w:rsidP="00CD55FF">
            <w:pPr>
              <w:pStyle w:val="Tabela-zawarto"/>
            </w:pP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Description</w:t>
            </w:r>
          </w:p>
        </w:tc>
        <w:tc>
          <w:tcPr>
            <w:tcW w:w="5019" w:type="dxa"/>
            <w:vAlign w:val="center"/>
          </w:tcPr>
          <w:p w:rsidR="002B7A14" w:rsidRDefault="002B7A14" w:rsidP="00CD55FF">
            <w:pPr>
              <w:pStyle w:val="Tabela-zawarto"/>
            </w:pPr>
            <w:r>
              <w:t>Dodatkowy opis</w:t>
            </w:r>
          </w:p>
        </w:tc>
        <w:tc>
          <w:tcPr>
            <w:tcW w:w="4613" w:type="dxa"/>
            <w:gridSpan w:val="2"/>
          </w:tcPr>
          <w:p w:rsidR="002B7A14" w:rsidRDefault="002B7A14" w:rsidP="00CD55FF">
            <w:pPr>
              <w:pStyle w:val="Tabela-zawarto"/>
            </w:pP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ReferenceListStartDate</w:t>
            </w:r>
          </w:p>
        </w:tc>
        <w:tc>
          <w:tcPr>
            <w:tcW w:w="5019" w:type="dxa"/>
            <w:vAlign w:val="center"/>
          </w:tcPr>
          <w:p w:rsidR="002B7A14" w:rsidRDefault="002B7A14" w:rsidP="00CD55FF">
            <w:pPr>
              <w:pStyle w:val="Tabela-zawarto"/>
            </w:pPr>
            <w:r>
              <w:t>Data, od kiedy słownik obowiązuje</w:t>
            </w:r>
          </w:p>
        </w:tc>
        <w:tc>
          <w:tcPr>
            <w:tcW w:w="4613" w:type="dxa"/>
            <w:gridSpan w:val="2"/>
          </w:tcPr>
          <w:p w:rsidR="002B7A14" w:rsidRDefault="002B7A14" w:rsidP="000B78B9">
            <w:pPr>
              <w:pStyle w:val="Tabela-zawarto"/>
              <w:jc w:val="center"/>
            </w:pPr>
            <w:r>
              <w:t>Data, od kiedy słownik obowiązuje</w:t>
            </w: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ReferenceListEndDate</w:t>
            </w:r>
          </w:p>
        </w:tc>
        <w:tc>
          <w:tcPr>
            <w:tcW w:w="5019" w:type="dxa"/>
            <w:vAlign w:val="center"/>
          </w:tcPr>
          <w:p w:rsidR="002B7A14" w:rsidRDefault="002B7A14" w:rsidP="00CD55FF">
            <w:pPr>
              <w:pStyle w:val="Tabela-zawarto"/>
            </w:pPr>
            <w:r>
              <w:t>Data, do kiedy słownik obowiązuje</w:t>
            </w:r>
          </w:p>
        </w:tc>
        <w:tc>
          <w:tcPr>
            <w:tcW w:w="4613" w:type="dxa"/>
            <w:gridSpan w:val="2"/>
          </w:tcPr>
          <w:p w:rsidR="002B7A14" w:rsidRDefault="002B7A14" w:rsidP="00CD55FF">
            <w:pPr>
              <w:pStyle w:val="Tabela-zawarto"/>
            </w:pPr>
          </w:p>
        </w:tc>
      </w:tr>
      <w:tr w:rsidR="002B7A14" w:rsidTr="00314441">
        <w:tc>
          <w:tcPr>
            <w:tcW w:w="568" w:type="dxa"/>
            <w:vAlign w:val="center"/>
          </w:tcPr>
          <w:p w:rsidR="002B7A14" w:rsidRDefault="002B7A14" w:rsidP="00CD55FF">
            <w:pPr>
              <w:pStyle w:val="Tabela-zawarto"/>
              <w:jc w:val="center"/>
            </w:pPr>
            <w:r>
              <w:t>K-12</w:t>
            </w:r>
          </w:p>
        </w:tc>
        <w:tc>
          <w:tcPr>
            <w:tcW w:w="4014" w:type="dxa"/>
            <w:vAlign w:val="center"/>
          </w:tcPr>
          <w:p w:rsidR="002B7A14" w:rsidRDefault="002B7A14" w:rsidP="00CD55FF">
            <w:pPr>
              <w:pStyle w:val="Tabela-zawarto"/>
            </w:pPr>
            <w:r>
              <w:t>-   -   ReferenceItem</w:t>
            </w:r>
          </w:p>
        </w:tc>
        <w:tc>
          <w:tcPr>
            <w:tcW w:w="5019" w:type="dxa"/>
            <w:vAlign w:val="center"/>
          </w:tcPr>
          <w:p w:rsidR="002B7A14" w:rsidRDefault="002B7A14" w:rsidP="00CD55FF">
            <w:pPr>
              <w:pStyle w:val="Tabela-zawarto"/>
            </w:pPr>
            <w:r>
              <w:t>Komponent opisujący element słownika</w:t>
            </w:r>
          </w:p>
        </w:tc>
        <w:tc>
          <w:tcPr>
            <w:tcW w:w="4613" w:type="dxa"/>
            <w:gridSpan w:val="2"/>
          </w:tcPr>
          <w:p w:rsidR="002B7A14" w:rsidRDefault="002B7A14" w:rsidP="00CD55FF">
            <w:pPr>
              <w:pStyle w:val="Tabela-zawarto"/>
            </w:pPr>
            <w:r>
              <w:t xml:space="preserve"> </w:t>
            </w: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   RefItemSymbol</w:t>
            </w:r>
          </w:p>
        </w:tc>
        <w:tc>
          <w:tcPr>
            <w:tcW w:w="5019" w:type="dxa"/>
            <w:vAlign w:val="center"/>
          </w:tcPr>
          <w:p w:rsidR="002B7A14" w:rsidRDefault="002B7A14" w:rsidP="00CD55FF">
            <w:pPr>
              <w:pStyle w:val="Tabela-zawarto"/>
            </w:pPr>
            <w:r>
              <w:t>Symbol elementu</w:t>
            </w:r>
          </w:p>
        </w:tc>
        <w:tc>
          <w:tcPr>
            <w:tcW w:w="4613" w:type="dxa"/>
            <w:gridSpan w:val="2"/>
          </w:tcPr>
          <w:p w:rsidR="002B7A14" w:rsidRDefault="002B7A14" w:rsidP="000B78B9">
            <w:pPr>
              <w:pStyle w:val="Tabela-zawarto"/>
              <w:jc w:val="center"/>
            </w:pPr>
            <w:r>
              <w:t>Symbol identyfikujący element słownika</w:t>
            </w: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   RefItemDescription</w:t>
            </w:r>
          </w:p>
        </w:tc>
        <w:tc>
          <w:tcPr>
            <w:tcW w:w="5019" w:type="dxa"/>
            <w:vAlign w:val="center"/>
          </w:tcPr>
          <w:p w:rsidR="002B7A14" w:rsidRDefault="002B7A14" w:rsidP="00CD55FF">
            <w:pPr>
              <w:pStyle w:val="Tabela-zawarto"/>
            </w:pPr>
            <w:r>
              <w:t>Opis elementu</w:t>
            </w:r>
          </w:p>
        </w:tc>
        <w:tc>
          <w:tcPr>
            <w:tcW w:w="4613" w:type="dxa"/>
            <w:gridSpan w:val="2"/>
          </w:tcPr>
          <w:p w:rsidR="002B7A14" w:rsidRDefault="002B7A14" w:rsidP="000B78B9">
            <w:pPr>
              <w:pStyle w:val="Tabela-zawarto"/>
              <w:jc w:val="center"/>
            </w:pPr>
            <w:r>
              <w:t>Opis symbolu</w:t>
            </w: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9F6897">
            <w:pPr>
              <w:pStyle w:val="Tabela-zawarto"/>
            </w:pPr>
            <w:r>
              <w:t>-   -   -   RefItemDetail</w:t>
            </w:r>
          </w:p>
        </w:tc>
        <w:tc>
          <w:tcPr>
            <w:tcW w:w="5019" w:type="dxa"/>
            <w:vAlign w:val="center"/>
          </w:tcPr>
          <w:p w:rsidR="002B7A14" w:rsidRDefault="002B7A14" w:rsidP="009F6897">
            <w:pPr>
              <w:pStyle w:val="Tabela-zawarto"/>
            </w:pPr>
            <w:r>
              <w:t xml:space="preserve">Dodatkowe informacje o elemencie (wartość atrybutu CodeList pozwala na wskazanie rodzaju informacji) </w:t>
            </w:r>
          </w:p>
        </w:tc>
        <w:tc>
          <w:tcPr>
            <w:tcW w:w="4613" w:type="dxa"/>
            <w:gridSpan w:val="2"/>
          </w:tcPr>
          <w:p w:rsidR="002B7A14" w:rsidRDefault="002B7A14" w:rsidP="00AF1069">
            <w:pPr>
              <w:pStyle w:val="Tabela-zawarto"/>
              <w:jc w:val="center"/>
            </w:pPr>
            <w:r>
              <w:t>Dodatkowa informacja o elemencie słownika (obecnie dotyczy tylko słownika DANE_ADR_KIR).</w:t>
            </w:r>
          </w:p>
        </w:tc>
      </w:tr>
      <w:tr w:rsidR="002B7A14" w:rsidTr="00314441">
        <w:tc>
          <w:tcPr>
            <w:tcW w:w="568" w:type="dxa"/>
            <w:vAlign w:val="center"/>
          </w:tcPr>
          <w:p w:rsidR="002B7A14" w:rsidRDefault="002B7A14" w:rsidP="00CD55FF">
            <w:pPr>
              <w:pStyle w:val="Tabela-zawarto"/>
              <w:jc w:val="center"/>
            </w:pPr>
            <w:r>
              <w:t>A-20</w:t>
            </w:r>
          </w:p>
        </w:tc>
        <w:tc>
          <w:tcPr>
            <w:tcW w:w="4014" w:type="dxa"/>
            <w:vAlign w:val="center"/>
          </w:tcPr>
          <w:p w:rsidR="002B7A14" w:rsidRDefault="002B7A14" w:rsidP="00CD55FF">
            <w:pPr>
              <w:pStyle w:val="Tabela-zawarto"/>
            </w:pPr>
            <w:r>
              <w:t>-   -   AdditionalDetails</w:t>
            </w:r>
          </w:p>
        </w:tc>
        <w:tc>
          <w:tcPr>
            <w:tcW w:w="5019" w:type="dxa"/>
          </w:tcPr>
          <w:p w:rsidR="002B7A14" w:rsidRDefault="002B7A14" w:rsidP="00CD55FF">
            <w:pPr>
              <w:pStyle w:val="Tabela-zawarto"/>
            </w:pPr>
            <w:r>
              <w:t>Dodatkowe informacje o słowniku</w:t>
            </w:r>
          </w:p>
        </w:tc>
        <w:tc>
          <w:tcPr>
            <w:tcW w:w="4613" w:type="dxa"/>
            <w:gridSpan w:val="2"/>
          </w:tcPr>
          <w:p w:rsidR="002B7A14" w:rsidRDefault="002B7A14" w:rsidP="00CD55FF">
            <w:pPr>
              <w:pStyle w:val="Tabela-zawarto"/>
            </w:pP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   Subject</w:t>
            </w:r>
          </w:p>
        </w:tc>
        <w:tc>
          <w:tcPr>
            <w:tcW w:w="5019" w:type="dxa"/>
          </w:tcPr>
          <w:p w:rsidR="002B7A14" w:rsidRDefault="002B7A14" w:rsidP="00CD55FF">
            <w:pPr>
              <w:pStyle w:val="Tabela-zawarto"/>
            </w:pPr>
            <w:r>
              <w:t>Kod informacji</w:t>
            </w:r>
          </w:p>
        </w:tc>
        <w:tc>
          <w:tcPr>
            <w:tcW w:w="4613" w:type="dxa"/>
            <w:gridSpan w:val="2"/>
          </w:tcPr>
          <w:p w:rsidR="002B7A14" w:rsidRDefault="002B7A14" w:rsidP="00CD55FF">
            <w:pPr>
              <w:pStyle w:val="Tabela-zawarto"/>
            </w:pPr>
          </w:p>
        </w:tc>
      </w:tr>
      <w:tr w:rsidR="002B7A14" w:rsidTr="00314441">
        <w:tc>
          <w:tcPr>
            <w:tcW w:w="568" w:type="dxa"/>
            <w:vAlign w:val="center"/>
          </w:tcPr>
          <w:p w:rsidR="002B7A14" w:rsidRDefault="002B7A14" w:rsidP="00CD55FF">
            <w:pPr>
              <w:pStyle w:val="Tabela-zawarto"/>
              <w:jc w:val="center"/>
            </w:pPr>
          </w:p>
        </w:tc>
        <w:tc>
          <w:tcPr>
            <w:tcW w:w="4014" w:type="dxa"/>
            <w:vAlign w:val="center"/>
          </w:tcPr>
          <w:p w:rsidR="002B7A14" w:rsidRDefault="002B7A14" w:rsidP="00CD55FF">
            <w:pPr>
              <w:pStyle w:val="Tabela-zawarto"/>
            </w:pPr>
            <w:r>
              <w:t>-   -   -   Information</w:t>
            </w:r>
          </w:p>
        </w:tc>
        <w:tc>
          <w:tcPr>
            <w:tcW w:w="5019" w:type="dxa"/>
          </w:tcPr>
          <w:p w:rsidR="002B7A14" w:rsidRDefault="002B7A14" w:rsidP="00CD55FF">
            <w:pPr>
              <w:pStyle w:val="Tabela-zawarto"/>
            </w:pPr>
            <w:r>
              <w:t>Treść informacji</w:t>
            </w:r>
          </w:p>
        </w:tc>
        <w:tc>
          <w:tcPr>
            <w:tcW w:w="4613" w:type="dxa"/>
            <w:gridSpan w:val="2"/>
          </w:tcPr>
          <w:p w:rsidR="002B7A14" w:rsidRDefault="002B7A14" w:rsidP="00CD55FF">
            <w:pPr>
              <w:pStyle w:val="Tabela-zawarto"/>
            </w:pPr>
          </w:p>
        </w:tc>
      </w:tr>
    </w:tbl>
    <w:p w:rsidR="002B7A14" w:rsidRDefault="002B7A14" w:rsidP="00CD55FF"/>
    <w:p w:rsidR="002B7A14" w:rsidRDefault="002B7A14">
      <w:r>
        <w:br w:type="page"/>
      </w:r>
    </w:p>
    <w:p w:rsidR="002B7A14" w:rsidRPr="000E1730" w:rsidRDefault="002B7A14" w:rsidP="00A44CAB">
      <w:pPr>
        <w:pStyle w:val="Heading2"/>
        <w:numPr>
          <w:ilvl w:val="1"/>
          <w:numId w:val="27"/>
        </w:numPr>
      </w:pPr>
      <w:bookmarkStart w:id="194" w:name="_Toc365015785"/>
      <w:r w:rsidRPr="000E1730">
        <w:t xml:space="preserve">Komunikat żądania </w:t>
      </w:r>
      <w:r w:rsidRPr="00A44CAB">
        <w:t>ChequeInquiryRequest</w:t>
      </w:r>
      <w:bookmarkEnd w:id="194"/>
    </w:p>
    <w:p w:rsidR="002B7A14" w:rsidRPr="000E1730" w:rsidRDefault="002B7A14" w:rsidP="00A44CAB">
      <w:pPr>
        <w:pStyle w:val="OpisZnak"/>
      </w:pPr>
      <w:r w:rsidRPr="000E1730">
        <w:t xml:space="preserve">Usługa </w:t>
      </w:r>
      <w:r w:rsidRPr="00A44CAB">
        <w:t>ChequeInquiryRequest</w:t>
      </w:r>
      <w:r>
        <w:t xml:space="preserve"> umożliwia złożenie zapytania o informacje o wydanych do rachunku czekach</w:t>
      </w:r>
      <w:r w:rsidRPr="000E1730">
        <w:t xml:space="preserve"> </w:t>
      </w:r>
    </w:p>
    <w:p w:rsidR="002B7A14" w:rsidRDefault="002B7A14" w:rsidP="00A44CAB">
      <w:pPr>
        <w:pStyle w:val="Caption"/>
      </w:pPr>
      <w:bookmarkStart w:id="195" w:name="_Toc365015857"/>
      <w:r w:rsidRPr="000E1730">
        <w:t xml:space="preserve">Tabela </w:t>
      </w:r>
      <w:fldSimple w:instr=" SEQ Tabela \* ARABIC ">
        <w:r>
          <w:rPr>
            <w:noProof/>
          </w:rPr>
          <w:t>31</w:t>
        </w:r>
      </w:fldSimple>
      <w:r w:rsidRPr="000E1730">
        <w:t xml:space="preserve">: Komunikat żądania </w:t>
      </w:r>
      <w:r w:rsidRPr="00A44CAB">
        <w:t>ChequeInquiryRequest</w:t>
      </w:r>
      <w:bookmarkEnd w:id="195"/>
    </w:p>
    <w:tbl>
      <w:tblPr>
        <w:tblW w:w="14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80"/>
        <w:gridCol w:w="2399"/>
        <w:gridCol w:w="5060"/>
        <w:gridCol w:w="6275"/>
      </w:tblGrid>
      <w:tr w:rsidR="002B7A14" w:rsidTr="002C04D7">
        <w:trPr>
          <w:tblHeader/>
        </w:trPr>
        <w:tc>
          <w:tcPr>
            <w:tcW w:w="480" w:type="dxa"/>
            <w:shd w:val="solid" w:color="auto" w:fill="auto"/>
            <w:vAlign w:val="center"/>
          </w:tcPr>
          <w:p w:rsidR="002B7A14" w:rsidRDefault="002B7A14" w:rsidP="00570757">
            <w:pPr>
              <w:pStyle w:val="Tabela-nagwek"/>
              <w:jc w:val="center"/>
            </w:pPr>
            <w:r>
              <w:t>Nr</w:t>
            </w:r>
          </w:p>
        </w:tc>
        <w:tc>
          <w:tcPr>
            <w:tcW w:w="2399" w:type="dxa"/>
            <w:shd w:val="solid" w:color="auto" w:fill="auto"/>
          </w:tcPr>
          <w:p w:rsidR="002B7A14" w:rsidRDefault="002B7A14" w:rsidP="00570757">
            <w:pPr>
              <w:pStyle w:val="Tabela-nagwek"/>
            </w:pPr>
            <w:r>
              <w:t>Nazwa elementu</w:t>
            </w:r>
          </w:p>
        </w:tc>
        <w:tc>
          <w:tcPr>
            <w:tcW w:w="5060" w:type="dxa"/>
            <w:shd w:val="solid" w:color="auto" w:fill="auto"/>
          </w:tcPr>
          <w:p w:rsidR="002B7A14" w:rsidRDefault="002B7A14" w:rsidP="00570757">
            <w:pPr>
              <w:pStyle w:val="Tabela-nagwek"/>
              <w:jc w:val="center"/>
            </w:pPr>
            <w:r>
              <w:t>Opis</w:t>
            </w:r>
          </w:p>
        </w:tc>
        <w:tc>
          <w:tcPr>
            <w:tcW w:w="6275" w:type="dxa"/>
            <w:shd w:val="solid" w:color="auto" w:fill="auto"/>
          </w:tcPr>
          <w:p w:rsidR="002B7A14" w:rsidRDefault="002B7A14" w:rsidP="00570757">
            <w:pPr>
              <w:pStyle w:val="Tabela-nagwek"/>
              <w:jc w:val="center"/>
            </w:pPr>
            <w:r w:rsidRPr="000E1730">
              <w:t>Wprowadzana wartość</w:t>
            </w:r>
          </w:p>
        </w:tc>
      </w:tr>
      <w:tr w:rsidR="002B7A14" w:rsidTr="00271314">
        <w:tc>
          <w:tcPr>
            <w:tcW w:w="480" w:type="dxa"/>
            <w:vAlign w:val="center"/>
          </w:tcPr>
          <w:p w:rsidR="002B7A14" w:rsidRDefault="002B7A14" w:rsidP="00570757">
            <w:pPr>
              <w:pStyle w:val="Tabela-zawarto"/>
              <w:jc w:val="center"/>
            </w:pPr>
          </w:p>
        </w:tc>
        <w:tc>
          <w:tcPr>
            <w:tcW w:w="2399" w:type="dxa"/>
            <w:vAlign w:val="center"/>
          </w:tcPr>
          <w:p w:rsidR="002B7A14" w:rsidRDefault="002B7A14" w:rsidP="00570757">
            <w:pPr>
              <w:pStyle w:val="Tabela-zawarto"/>
            </w:pPr>
            <w:r w:rsidRPr="00A44CAB">
              <w:t>ChequeInquiryRequest</w:t>
            </w:r>
          </w:p>
        </w:tc>
        <w:tc>
          <w:tcPr>
            <w:tcW w:w="11335" w:type="dxa"/>
            <w:gridSpan w:val="2"/>
            <w:vAlign w:val="center"/>
          </w:tcPr>
          <w:p w:rsidR="002B7A14" w:rsidRDefault="002B7A14" w:rsidP="00570757">
            <w:pPr>
              <w:pStyle w:val="Tabela-zawarto"/>
            </w:pPr>
            <w:r>
              <w:t>Zapytanie o czeki wydane do rachunku – komunikat typu zapytanie</w:t>
            </w:r>
          </w:p>
        </w:tc>
      </w:tr>
      <w:tr w:rsidR="002B7A14" w:rsidTr="002C04D7">
        <w:tc>
          <w:tcPr>
            <w:tcW w:w="480" w:type="dxa"/>
            <w:vAlign w:val="center"/>
          </w:tcPr>
          <w:p w:rsidR="002B7A14" w:rsidRDefault="002B7A14" w:rsidP="00570757">
            <w:pPr>
              <w:pStyle w:val="Tabela-zawarto"/>
              <w:jc w:val="center"/>
            </w:pPr>
            <w:r>
              <w:t>A-16</w:t>
            </w:r>
          </w:p>
        </w:tc>
        <w:tc>
          <w:tcPr>
            <w:tcW w:w="2399" w:type="dxa"/>
            <w:vAlign w:val="center"/>
          </w:tcPr>
          <w:p w:rsidR="002B7A14" w:rsidRDefault="002B7A14" w:rsidP="00570757">
            <w:pPr>
              <w:pStyle w:val="Tabela-zawarto"/>
            </w:pPr>
            <w:r>
              <w:t>-   Header</w:t>
            </w:r>
          </w:p>
        </w:tc>
        <w:tc>
          <w:tcPr>
            <w:tcW w:w="5060" w:type="dxa"/>
            <w:vAlign w:val="center"/>
          </w:tcPr>
          <w:p w:rsidR="002B7A14" w:rsidRDefault="002B7A14" w:rsidP="00570757">
            <w:pPr>
              <w:pStyle w:val="Tabela-zawarto"/>
            </w:pPr>
            <w:r>
              <w:fldChar w:fldCharType="begin"/>
            </w:r>
            <w:r>
              <w:instrText xml:space="preserve"> DOCVARIABLE Header \* MERGEFORMAT </w:instrText>
            </w:r>
            <w:r>
              <w:fldChar w:fldCharType="end"/>
            </w:r>
          </w:p>
        </w:tc>
        <w:tc>
          <w:tcPr>
            <w:tcW w:w="6275" w:type="dxa"/>
          </w:tcPr>
          <w:p w:rsidR="002B7A14" w:rsidRDefault="002B7A14" w:rsidP="00570757">
            <w:pPr>
              <w:pStyle w:val="Tabela-zawarto"/>
            </w:pPr>
          </w:p>
        </w:tc>
      </w:tr>
      <w:tr w:rsidR="002B7A14" w:rsidTr="002C04D7">
        <w:tc>
          <w:tcPr>
            <w:tcW w:w="480" w:type="dxa"/>
            <w:vAlign w:val="center"/>
          </w:tcPr>
          <w:p w:rsidR="002B7A14" w:rsidRDefault="002B7A14" w:rsidP="00570757">
            <w:pPr>
              <w:pStyle w:val="Tabela-zawarto"/>
              <w:jc w:val="center"/>
            </w:pPr>
          </w:p>
        </w:tc>
        <w:tc>
          <w:tcPr>
            <w:tcW w:w="2399" w:type="dxa"/>
            <w:vAlign w:val="center"/>
          </w:tcPr>
          <w:p w:rsidR="002B7A14" w:rsidRDefault="002B7A14" w:rsidP="00570757">
            <w:pPr>
              <w:pStyle w:val="Tabela-zawarto"/>
            </w:pPr>
            <w:r w:rsidRPr="000E1730">
              <w:rPr>
                <w:lang w:val="en-US"/>
              </w:rPr>
              <w:t xml:space="preserve">-   -   </w:t>
            </w:r>
            <w:r>
              <w:t>IssueDateTime</w:t>
            </w:r>
          </w:p>
        </w:tc>
        <w:tc>
          <w:tcPr>
            <w:tcW w:w="5060" w:type="dxa"/>
            <w:vAlign w:val="center"/>
          </w:tcPr>
          <w:p w:rsidR="002B7A14" w:rsidRDefault="002B7A14" w:rsidP="00570757">
            <w:pPr>
              <w:pStyle w:val="Tabela-zawarto"/>
            </w:pPr>
            <w:r>
              <w:fldChar w:fldCharType="begin"/>
            </w:r>
            <w:r>
              <w:instrText xml:space="preserve"> DOCVARIABLE IssueDateTime \* MERGEFORMAT </w:instrText>
            </w:r>
            <w:r>
              <w:fldChar w:fldCharType="end"/>
            </w:r>
          </w:p>
        </w:tc>
        <w:tc>
          <w:tcPr>
            <w:tcW w:w="6275" w:type="dxa"/>
          </w:tcPr>
          <w:p w:rsidR="002B7A14" w:rsidRPr="000E1730" w:rsidRDefault="002B7A14" w:rsidP="00570757">
            <w:pPr>
              <w:pStyle w:val="Tabela-zawarto"/>
              <w:jc w:val="center"/>
            </w:pPr>
            <w:r w:rsidRPr="000E1730">
              <w:t>Data i czas komunikatu</w:t>
            </w:r>
          </w:p>
        </w:tc>
      </w:tr>
      <w:tr w:rsidR="002B7A14" w:rsidRPr="00CD55FF" w:rsidTr="002C04D7">
        <w:tc>
          <w:tcPr>
            <w:tcW w:w="480" w:type="dxa"/>
            <w:vAlign w:val="center"/>
          </w:tcPr>
          <w:p w:rsidR="002B7A14" w:rsidRDefault="002B7A14" w:rsidP="00570757">
            <w:pPr>
              <w:pStyle w:val="Tabela-zawarto"/>
              <w:jc w:val="center"/>
            </w:pPr>
          </w:p>
        </w:tc>
        <w:tc>
          <w:tcPr>
            <w:tcW w:w="2399" w:type="dxa"/>
            <w:vAlign w:val="center"/>
          </w:tcPr>
          <w:p w:rsidR="002B7A14" w:rsidRDefault="002B7A14" w:rsidP="00570757">
            <w:pPr>
              <w:pStyle w:val="Tabela-zawarto"/>
              <w:rPr>
                <w:lang w:val="de-DE"/>
              </w:rPr>
            </w:pPr>
            <w:r w:rsidRPr="000E1730">
              <w:rPr>
                <w:lang w:val="en-US"/>
              </w:rPr>
              <w:t xml:space="preserve">-   -   </w:t>
            </w:r>
            <w:r>
              <w:rPr>
                <w:lang w:val="de-DE"/>
              </w:rPr>
              <w:t>DocumentIdentifier</w:t>
            </w:r>
          </w:p>
        </w:tc>
        <w:tc>
          <w:tcPr>
            <w:tcW w:w="5060" w:type="dxa"/>
            <w:vAlign w:val="center"/>
          </w:tcPr>
          <w:p w:rsidR="002B7A14" w:rsidRDefault="002B7A14" w:rsidP="00570757">
            <w:pPr>
              <w:pStyle w:val="Tabela-zawarto"/>
              <w:rPr>
                <w:lang w:val="de-DE"/>
              </w:rPr>
            </w:pPr>
            <w:r>
              <w:rPr>
                <w:lang w:val="de-DE"/>
              </w:rPr>
              <w:fldChar w:fldCharType="begin"/>
            </w:r>
            <w:r>
              <w:rPr>
                <w:lang w:val="de-DE"/>
              </w:rPr>
              <w:instrText xml:space="preserve"> DOCVARIABLE DocumentIdentifier \* MERGEFORMAT </w:instrText>
            </w:r>
            <w:r>
              <w:rPr>
                <w:lang w:val="de-DE"/>
              </w:rPr>
              <w:fldChar w:fldCharType="end"/>
            </w:r>
          </w:p>
        </w:tc>
        <w:tc>
          <w:tcPr>
            <w:tcW w:w="6275" w:type="dxa"/>
          </w:tcPr>
          <w:p w:rsidR="002B7A14" w:rsidRPr="000E1730" w:rsidRDefault="002B7A14" w:rsidP="00570757">
            <w:pPr>
              <w:pStyle w:val="Tabela-zawarto"/>
              <w:jc w:val="center"/>
            </w:pPr>
            <w:r w:rsidRPr="000E1730">
              <w:t>Dowolny ciąg znaków nadawany przez wysyłającego</w:t>
            </w:r>
          </w:p>
        </w:tc>
      </w:tr>
      <w:tr w:rsidR="002B7A14" w:rsidTr="002C04D7">
        <w:tc>
          <w:tcPr>
            <w:tcW w:w="480" w:type="dxa"/>
            <w:vAlign w:val="center"/>
          </w:tcPr>
          <w:p w:rsidR="002B7A14" w:rsidRPr="00CD55FF" w:rsidRDefault="002B7A14" w:rsidP="00570757">
            <w:pPr>
              <w:pStyle w:val="Tabela-zawarto"/>
              <w:jc w:val="center"/>
            </w:pPr>
          </w:p>
        </w:tc>
        <w:tc>
          <w:tcPr>
            <w:tcW w:w="2399" w:type="dxa"/>
            <w:vAlign w:val="center"/>
          </w:tcPr>
          <w:p w:rsidR="002B7A14" w:rsidRDefault="002B7A14" w:rsidP="00570757">
            <w:pPr>
              <w:pStyle w:val="Tabela-zawarto"/>
            </w:pPr>
            <w:r w:rsidRPr="000E1730">
              <w:rPr>
                <w:lang w:val="en-US"/>
              </w:rPr>
              <w:t xml:space="preserve">-   -   </w:t>
            </w:r>
            <w:r>
              <w:t>SenderIdentifier</w:t>
            </w:r>
          </w:p>
        </w:tc>
        <w:tc>
          <w:tcPr>
            <w:tcW w:w="5060" w:type="dxa"/>
            <w:vAlign w:val="center"/>
          </w:tcPr>
          <w:p w:rsidR="002B7A14" w:rsidRDefault="002B7A14" w:rsidP="00570757">
            <w:pPr>
              <w:pStyle w:val="Tabela-zawarto"/>
            </w:pPr>
            <w:r>
              <w:fldChar w:fldCharType="begin"/>
            </w:r>
            <w:r>
              <w:instrText xml:space="preserve"> DOCVARIABLE SenderIdentifier \* MERGEFORMAT </w:instrText>
            </w:r>
            <w:r>
              <w:fldChar w:fldCharType="end"/>
            </w:r>
          </w:p>
        </w:tc>
        <w:tc>
          <w:tcPr>
            <w:tcW w:w="6275" w:type="dxa"/>
          </w:tcPr>
          <w:p w:rsidR="002B7A14" w:rsidRPr="000E1730" w:rsidRDefault="002B7A14" w:rsidP="00570757">
            <w:pPr>
              <w:pStyle w:val="Tabela-zawarto"/>
              <w:jc w:val="center"/>
            </w:pPr>
            <w:r w:rsidRPr="000E1730">
              <w:t>„</w:t>
            </w:r>
            <w:r w:rsidRPr="0032379D">
              <w:rPr>
                <w:highlight w:val="cyan"/>
              </w:rPr>
              <w:t>XXXX</w:t>
            </w:r>
            <w:r w:rsidRPr="000E1730">
              <w:t>”</w:t>
            </w:r>
          </w:p>
        </w:tc>
      </w:tr>
      <w:tr w:rsidR="002B7A14" w:rsidTr="002C04D7">
        <w:tc>
          <w:tcPr>
            <w:tcW w:w="480" w:type="dxa"/>
            <w:vAlign w:val="center"/>
          </w:tcPr>
          <w:p w:rsidR="002B7A14" w:rsidRDefault="002B7A14" w:rsidP="00570757">
            <w:pPr>
              <w:pStyle w:val="Tabela-zawarto"/>
              <w:jc w:val="center"/>
            </w:pPr>
          </w:p>
        </w:tc>
        <w:tc>
          <w:tcPr>
            <w:tcW w:w="2399" w:type="dxa"/>
            <w:vAlign w:val="center"/>
          </w:tcPr>
          <w:p w:rsidR="002B7A14" w:rsidRDefault="002B7A14" w:rsidP="00570757">
            <w:pPr>
              <w:pStyle w:val="Tabela-zawarto"/>
            </w:pPr>
            <w:r w:rsidRPr="000E1730">
              <w:rPr>
                <w:lang w:val="en-US"/>
              </w:rPr>
              <w:t xml:space="preserve">-   -   </w:t>
            </w:r>
            <w:r>
              <w:t>ReceiverIdentifier</w:t>
            </w:r>
          </w:p>
        </w:tc>
        <w:tc>
          <w:tcPr>
            <w:tcW w:w="5060" w:type="dxa"/>
            <w:vAlign w:val="center"/>
          </w:tcPr>
          <w:p w:rsidR="002B7A14" w:rsidRDefault="002B7A14" w:rsidP="00570757">
            <w:pPr>
              <w:pStyle w:val="Tabela-zawarto"/>
            </w:pPr>
            <w:r>
              <w:fldChar w:fldCharType="begin"/>
            </w:r>
            <w:r>
              <w:instrText xml:space="preserve"> DOCVARIABLE ReceiverIdentifier \* MERGEFORMAT </w:instrText>
            </w:r>
            <w:r>
              <w:fldChar w:fldCharType="end"/>
            </w:r>
          </w:p>
        </w:tc>
        <w:tc>
          <w:tcPr>
            <w:tcW w:w="6275" w:type="dxa"/>
          </w:tcPr>
          <w:p w:rsidR="002B7A14" w:rsidRPr="000E1730" w:rsidRDefault="002B7A14" w:rsidP="00570757">
            <w:pPr>
              <w:pStyle w:val="Tabela-zawarto"/>
              <w:jc w:val="center"/>
            </w:pPr>
            <w:r w:rsidRPr="000E1730">
              <w:t>„ZSK-C”</w:t>
            </w:r>
          </w:p>
        </w:tc>
      </w:tr>
      <w:tr w:rsidR="002B7A14" w:rsidTr="002C04D7">
        <w:tc>
          <w:tcPr>
            <w:tcW w:w="480" w:type="dxa"/>
            <w:vAlign w:val="center"/>
          </w:tcPr>
          <w:p w:rsidR="002B7A14" w:rsidRDefault="002B7A14" w:rsidP="00570757">
            <w:pPr>
              <w:pStyle w:val="Tabela-zawarto"/>
              <w:jc w:val="center"/>
            </w:pPr>
          </w:p>
        </w:tc>
        <w:tc>
          <w:tcPr>
            <w:tcW w:w="2399" w:type="dxa"/>
            <w:vAlign w:val="center"/>
          </w:tcPr>
          <w:p w:rsidR="002B7A14" w:rsidRDefault="002B7A14" w:rsidP="00C31A69">
            <w:pPr>
              <w:pStyle w:val="Tabela-zawarto"/>
            </w:pPr>
            <w:r w:rsidRPr="000E1730">
              <w:rPr>
                <w:lang w:val="en-US"/>
              </w:rPr>
              <w:t xml:space="preserve">-   </w:t>
            </w:r>
            <w:r>
              <w:t>CriteriaInclude</w:t>
            </w:r>
          </w:p>
        </w:tc>
        <w:tc>
          <w:tcPr>
            <w:tcW w:w="5060" w:type="dxa"/>
            <w:vAlign w:val="center"/>
          </w:tcPr>
          <w:p w:rsidR="002B7A14" w:rsidRDefault="002B7A14" w:rsidP="00570757">
            <w:pPr>
              <w:pStyle w:val="Tabela-zawarto"/>
            </w:pPr>
            <w:r>
              <w:t>Wskaźnik określający czy w odpowiedzi mają być przesłane kryteria</w:t>
            </w:r>
          </w:p>
        </w:tc>
        <w:tc>
          <w:tcPr>
            <w:tcW w:w="6275" w:type="dxa"/>
          </w:tcPr>
          <w:p w:rsidR="002B7A14" w:rsidRPr="000E1730" w:rsidRDefault="002B7A14" w:rsidP="00570757">
            <w:pPr>
              <w:pStyle w:val="Tabela-zawarto"/>
              <w:jc w:val="center"/>
            </w:pPr>
            <w:r w:rsidRPr="000E1730">
              <w:t>False/True</w:t>
            </w:r>
          </w:p>
        </w:tc>
      </w:tr>
      <w:tr w:rsidR="002B7A14" w:rsidTr="002C04D7">
        <w:tc>
          <w:tcPr>
            <w:tcW w:w="480" w:type="dxa"/>
            <w:vAlign w:val="center"/>
          </w:tcPr>
          <w:p w:rsidR="002B7A14" w:rsidRDefault="002B7A14" w:rsidP="00570757">
            <w:pPr>
              <w:pStyle w:val="Tabela-zawarto"/>
              <w:jc w:val="center"/>
            </w:pPr>
            <w:r>
              <w:t>A-19</w:t>
            </w:r>
          </w:p>
        </w:tc>
        <w:tc>
          <w:tcPr>
            <w:tcW w:w="2399" w:type="dxa"/>
            <w:vAlign w:val="center"/>
          </w:tcPr>
          <w:p w:rsidR="002B7A14" w:rsidRDefault="002B7A14" w:rsidP="00C31A69">
            <w:pPr>
              <w:pStyle w:val="Tabela-zawarto"/>
            </w:pPr>
            <w:r w:rsidRPr="000E1730">
              <w:rPr>
                <w:lang w:val="en-US"/>
              </w:rPr>
              <w:t xml:space="preserve">-   </w:t>
            </w:r>
            <w:r>
              <w:t>ResponseRecordsControl</w:t>
            </w:r>
          </w:p>
        </w:tc>
        <w:tc>
          <w:tcPr>
            <w:tcW w:w="5060" w:type="dxa"/>
            <w:vAlign w:val="center"/>
          </w:tcPr>
          <w:p w:rsidR="002B7A14" w:rsidRDefault="002B7A14" w:rsidP="00570757">
            <w:pPr>
              <w:pStyle w:val="Tabela-zawarto"/>
            </w:pPr>
            <w:r>
              <w:fldChar w:fldCharType="begin"/>
            </w:r>
            <w:r>
              <w:instrText xml:space="preserve"> DOCVARIABLE ResponseRecordsControl \* MERGEFORMAT </w:instrText>
            </w:r>
            <w:r>
              <w:fldChar w:fldCharType="end"/>
            </w:r>
          </w:p>
        </w:tc>
        <w:tc>
          <w:tcPr>
            <w:tcW w:w="6275" w:type="dxa"/>
          </w:tcPr>
          <w:p w:rsidR="002B7A14" w:rsidRDefault="002B7A14" w:rsidP="00570757">
            <w:pPr>
              <w:pStyle w:val="Tabela-zawarto"/>
              <w:jc w:val="center"/>
            </w:pPr>
          </w:p>
        </w:tc>
      </w:tr>
      <w:tr w:rsidR="002B7A14" w:rsidTr="002C04D7">
        <w:tc>
          <w:tcPr>
            <w:tcW w:w="480" w:type="dxa"/>
            <w:vAlign w:val="center"/>
          </w:tcPr>
          <w:p w:rsidR="002B7A14" w:rsidRDefault="002B7A14" w:rsidP="00570757">
            <w:pPr>
              <w:pStyle w:val="Tabela-zawarto"/>
              <w:jc w:val="center"/>
            </w:pPr>
          </w:p>
        </w:tc>
        <w:tc>
          <w:tcPr>
            <w:tcW w:w="2399" w:type="dxa"/>
            <w:vAlign w:val="center"/>
          </w:tcPr>
          <w:p w:rsidR="002B7A14" w:rsidRDefault="002B7A14" w:rsidP="00570757">
            <w:pPr>
              <w:pStyle w:val="Tabela-zawarto"/>
            </w:pPr>
            <w:r w:rsidRPr="000E1730">
              <w:rPr>
                <w:lang w:val="en-US"/>
              </w:rPr>
              <w:t xml:space="preserve">-   -   </w:t>
            </w:r>
            <w:r>
              <w:t>MaxRecords</w:t>
            </w:r>
          </w:p>
        </w:tc>
        <w:tc>
          <w:tcPr>
            <w:tcW w:w="5060" w:type="dxa"/>
            <w:vAlign w:val="center"/>
          </w:tcPr>
          <w:p w:rsidR="002B7A14" w:rsidRDefault="002B7A14" w:rsidP="00570757">
            <w:pPr>
              <w:pStyle w:val="Tabela-zawarto"/>
            </w:pPr>
            <w:r>
              <w:fldChar w:fldCharType="begin"/>
            </w:r>
            <w:r>
              <w:instrText xml:space="preserve"> DOCVARIABLE MaxRecords \* MERGEFORMAT </w:instrText>
            </w:r>
            <w:r>
              <w:fldChar w:fldCharType="end"/>
            </w:r>
          </w:p>
        </w:tc>
        <w:tc>
          <w:tcPr>
            <w:tcW w:w="6275" w:type="dxa"/>
          </w:tcPr>
          <w:p w:rsidR="002B7A14" w:rsidRPr="000E1730" w:rsidRDefault="002B7A14" w:rsidP="00570757">
            <w:pPr>
              <w:pStyle w:val="Tabela-zawarto"/>
              <w:jc w:val="center"/>
            </w:pPr>
            <w:r w:rsidRPr="000E1730">
              <w:t xml:space="preserve">Maksymalna ilość pozycji do wysłania w jednej partii </w:t>
            </w:r>
          </w:p>
        </w:tc>
      </w:tr>
      <w:tr w:rsidR="002B7A14" w:rsidTr="002C04D7">
        <w:tc>
          <w:tcPr>
            <w:tcW w:w="480" w:type="dxa"/>
            <w:vAlign w:val="center"/>
          </w:tcPr>
          <w:p w:rsidR="002B7A14" w:rsidRDefault="002B7A14" w:rsidP="00570757">
            <w:pPr>
              <w:pStyle w:val="Tabela-zawarto"/>
              <w:jc w:val="center"/>
            </w:pPr>
          </w:p>
        </w:tc>
        <w:tc>
          <w:tcPr>
            <w:tcW w:w="2399" w:type="dxa"/>
            <w:vAlign w:val="center"/>
          </w:tcPr>
          <w:p w:rsidR="002B7A14" w:rsidRDefault="002B7A14" w:rsidP="00570757">
            <w:pPr>
              <w:pStyle w:val="Tabela-zawarto"/>
            </w:pPr>
            <w:r w:rsidRPr="000E1730">
              <w:rPr>
                <w:lang w:val="en-US"/>
              </w:rPr>
              <w:t xml:space="preserve">-   -   </w:t>
            </w:r>
            <w:r>
              <w:t>NumberPart</w:t>
            </w:r>
          </w:p>
        </w:tc>
        <w:tc>
          <w:tcPr>
            <w:tcW w:w="5060" w:type="dxa"/>
            <w:vAlign w:val="center"/>
          </w:tcPr>
          <w:p w:rsidR="002B7A14" w:rsidRDefault="002B7A14" w:rsidP="00570757">
            <w:pPr>
              <w:pStyle w:val="Tabela-zawarto"/>
            </w:pPr>
            <w:r>
              <w:fldChar w:fldCharType="begin"/>
            </w:r>
            <w:r>
              <w:instrText xml:space="preserve"> DOCVARIABLE NumberPart \* MERGEFORMAT </w:instrText>
            </w:r>
            <w:r>
              <w:fldChar w:fldCharType="end"/>
            </w:r>
          </w:p>
        </w:tc>
        <w:tc>
          <w:tcPr>
            <w:tcW w:w="6275" w:type="dxa"/>
          </w:tcPr>
          <w:p w:rsidR="002B7A14" w:rsidRPr="000E1730" w:rsidRDefault="002B7A14" w:rsidP="00570757">
            <w:pPr>
              <w:pStyle w:val="Tabela-zawarto"/>
              <w:jc w:val="center"/>
            </w:pPr>
            <w:r w:rsidRPr="000E1730">
              <w:t>Kolejny numer przesłanej partii. W przypadku pominięcia tego kryterium domyślnie przyjmuje się wartość 1.</w:t>
            </w:r>
          </w:p>
        </w:tc>
      </w:tr>
      <w:tr w:rsidR="002B7A14" w:rsidTr="002C04D7">
        <w:tc>
          <w:tcPr>
            <w:tcW w:w="480" w:type="dxa"/>
            <w:vAlign w:val="center"/>
          </w:tcPr>
          <w:p w:rsidR="002B7A14" w:rsidRDefault="002B7A14" w:rsidP="00082466">
            <w:pPr>
              <w:pStyle w:val="Tabela-zawarto"/>
              <w:jc w:val="center"/>
            </w:pPr>
            <w:r>
              <w:t>L-11</w:t>
            </w:r>
          </w:p>
        </w:tc>
        <w:tc>
          <w:tcPr>
            <w:tcW w:w="2399" w:type="dxa"/>
            <w:vAlign w:val="center"/>
          </w:tcPr>
          <w:p w:rsidR="002B7A14" w:rsidRDefault="002B7A14" w:rsidP="00C31A69">
            <w:pPr>
              <w:pStyle w:val="Tabela-zawarto"/>
            </w:pPr>
            <w:r>
              <w:softHyphen/>
            </w:r>
            <w:r w:rsidRPr="000E1730">
              <w:rPr>
                <w:lang w:val="en-US"/>
              </w:rPr>
              <w:t xml:space="preserve">-   </w:t>
            </w:r>
            <w:r>
              <w:t>ChequeCriteria</w:t>
            </w:r>
          </w:p>
        </w:tc>
        <w:tc>
          <w:tcPr>
            <w:tcW w:w="5060" w:type="dxa"/>
            <w:vAlign w:val="center"/>
          </w:tcPr>
          <w:p w:rsidR="002B7A14" w:rsidRDefault="002B7A14" w:rsidP="00570757">
            <w:pPr>
              <w:pStyle w:val="Tabela-zawarto"/>
            </w:pPr>
            <w:r>
              <w:t>Komponent zawierający kryteria określające jakie informacje o czekach mają zostać przesłane w odpowiedzi</w:t>
            </w:r>
          </w:p>
        </w:tc>
        <w:tc>
          <w:tcPr>
            <w:tcW w:w="6275" w:type="dxa"/>
          </w:tcPr>
          <w:p w:rsidR="002B7A14" w:rsidRDefault="002B7A14" w:rsidP="00570757">
            <w:pPr>
              <w:pStyle w:val="Tabela-zawarto"/>
            </w:pPr>
          </w:p>
        </w:tc>
      </w:tr>
      <w:tr w:rsidR="002B7A14" w:rsidTr="002C04D7">
        <w:tc>
          <w:tcPr>
            <w:tcW w:w="480" w:type="dxa"/>
            <w:vAlign w:val="center"/>
          </w:tcPr>
          <w:p w:rsidR="002B7A14" w:rsidRDefault="002B7A14" w:rsidP="00570757">
            <w:pPr>
              <w:pStyle w:val="Tabela-zawarto"/>
              <w:jc w:val="center"/>
            </w:pPr>
          </w:p>
        </w:tc>
        <w:tc>
          <w:tcPr>
            <w:tcW w:w="2399" w:type="dxa"/>
            <w:vAlign w:val="center"/>
          </w:tcPr>
          <w:p w:rsidR="002B7A14" w:rsidRDefault="002B7A14" w:rsidP="00570757">
            <w:pPr>
              <w:pStyle w:val="Tabela-zawarto"/>
            </w:pPr>
            <w:r w:rsidRPr="000E1730">
              <w:rPr>
                <w:lang w:val="en-US"/>
              </w:rPr>
              <w:t xml:space="preserve">-   -   </w:t>
            </w:r>
            <w:r w:rsidRPr="00E03D15">
              <w:t>ChequeNumber</w:t>
            </w:r>
          </w:p>
        </w:tc>
        <w:tc>
          <w:tcPr>
            <w:tcW w:w="5060" w:type="dxa"/>
            <w:vAlign w:val="center"/>
          </w:tcPr>
          <w:p w:rsidR="002B7A14" w:rsidRDefault="002B7A14" w:rsidP="00570757">
            <w:pPr>
              <w:pStyle w:val="Tabela-zawarto"/>
            </w:pPr>
            <w:r>
              <w:t>Numer czeku</w:t>
            </w:r>
          </w:p>
        </w:tc>
        <w:tc>
          <w:tcPr>
            <w:tcW w:w="6275" w:type="dxa"/>
          </w:tcPr>
          <w:p w:rsidR="002B7A14" w:rsidRPr="000E1730" w:rsidRDefault="002B7A14" w:rsidP="00570757">
            <w:pPr>
              <w:pStyle w:val="Tabela-zawarto"/>
              <w:jc w:val="center"/>
            </w:pPr>
            <w:r>
              <w:t>Numer wydanego czeku</w:t>
            </w:r>
          </w:p>
        </w:tc>
      </w:tr>
      <w:tr w:rsidR="002B7A14" w:rsidTr="00AB7FBF">
        <w:tc>
          <w:tcPr>
            <w:tcW w:w="480" w:type="dxa"/>
            <w:vAlign w:val="center"/>
          </w:tcPr>
          <w:p w:rsidR="002B7A14" w:rsidRDefault="002B7A14" w:rsidP="00AB7FBF">
            <w:pPr>
              <w:pStyle w:val="Tabela-zawarto"/>
              <w:jc w:val="center"/>
            </w:pPr>
          </w:p>
        </w:tc>
        <w:tc>
          <w:tcPr>
            <w:tcW w:w="2399" w:type="dxa"/>
            <w:vAlign w:val="center"/>
          </w:tcPr>
          <w:p w:rsidR="002B7A14" w:rsidRPr="000E1730" w:rsidRDefault="002B7A14" w:rsidP="00AB7FBF">
            <w:pPr>
              <w:pStyle w:val="Tabela-zawarto"/>
            </w:pPr>
            <w:r w:rsidRPr="000E1730">
              <w:t>-   -   StartDate</w:t>
            </w:r>
          </w:p>
        </w:tc>
        <w:tc>
          <w:tcPr>
            <w:tcW w:w="5060" w:type="dxa"/>
          </w:tcPr>
          <w:p w:rsidR="002B7A14" w:rsidRPr="000E1730" w:rsidRDefault="002B7A14" w:rsidP="00AB7FBF">
            <w:pPr>
              <w:pStyle w:val="Tabela-zawarto"/>
            </w:pPr>
            <w:r w:rsidRPr="000E1730">
              <w:t>Data rozpoczęcia</w:t>
            </w:r>
          </w:p>
        </w:tc>
        <w:tc>
          <w:tcPr>
            <w:tcW w:w="6275" w:type="dxa"/>
          </w:tcPr>
          <w:p w:rsidR="002B7A14" w:rsidRDefault="002B7A14" w:rsidP="00AB7FBF">
            <w:pPr>
              <w:pStyle w:val="Tabela-zawarto"/>
              <w:jc w:val="center"/>
            </w:pPr>
            <w:r>
              <w:t xml:space="preserve">Data od </w:t>
            </w:r>
          </w:p>
        </w:tc>
      </w:tr>
      <w:tr w:rsidR="002B7A14" w:rsidTr="00AB7FBF">
        <w:tc>
          <w:tcPr>
            <w:tcW w:w="480" w:type="dxa"/>
            <w:vAlign w:val="center"/>
          </w:tcPr>
          <w:p w:rsidR="002B7A14" w:rsidRDefault="002B7A14" w:rsidP="00AB7FBF">
            <w:pPr>
              <w:pStyle w:val="Tabela-zawarto"/>
              <w:jc w:val="center"/>
            </w:pPr>
          </w:p>
        </w:tc>
        <w:tc>
          <w:tcPr>
            <w:tcW w:w="2399" w:type="dxa"/>
            <w:vAlign w:val="center"/>
          </w:tcPr>
          <w:p w:rsidR="002B7A14" w:rsidRPr="000E1730" w:rsidRDefault="002B7A14" w:rsidP="00AB7FBF">
            <w:pPr>
              <w:pStyle w:val="Tabela-zawarto"/>
            </w:pPr>
            <w:r w:rsidRPr="000E1730">
              <w:t>-   -   E</w:t>
            </w:r>
            <w:r>
              <w:t>ndDate</w:t>
            </w:r>
          </w:p>
        </w:tc>
        <w:tc>
          <w:tcPr>
            <w:tcW w:w="5060" w:type="dxa"/>
          </w:tcPr>
          <w:p w:rsidR="002B7A14" w:rsidRPr="000E1730" w:rsidRDefault="002B7A14" w:rsidP="00AB7FBF">
            <w:pPr>
              <w:pStyle w:val="Tabela-zawarto"/>
            </w:pPr>
            <w:r w:rsidRPr="000E1730">
              <w:t>Data zakończenia</w:t>
            </w:r>
          </w:p>
        </w:tc>
        <w:tc>
          <w:tcPr>
            <w:tcW w:w="6275" w:type="dxa"/>
          </w:tcPr>
          <w:p w:rsidR="002B7A14" w:rsidRDefault="002B7A14" w:rsidP="00AB7FBF">
            <w:pPr>
              <w:pStyle w:val="Tabela-zawarto"/>
              <w:jc w:val="center"/>
            </w:pPr>
            <w:r>
              <w:t xml:space="preserve">Data do </w:t>
            </w:r>
          </w:p>
        </w:tc>
      </w:tr>
      <w:tr w:rsidR="002B7A14" w:rsidTr="002C04D7">
        <w:tc>
          <w:tcPr>
            <w:tcW w:w="480" w:type="dxa"/>
            <w:vAlign w:val="center"/>
          </w:tcPr>
          <w:p w:rsidR="002B7A14" w:rsidRDefault="002B7A14" w:rsidP="00570757">
            <w:pPr>
              <w:pStyle w:val="Tabela-zawarto"/>
              <w:jc w:val="center"/>
            </w:pPr>
            <w:r>
              <w:t>A-10</w:t>
            </w:r>
          </w:p>
        </w:tc>
        <w:tc>
          <w:tcPr>
            <w:tcW w:w="2399" w:type="dxa"/>
            <w:vAlign w:val="center"/>
          </w:tcPr>
          <w:p w:rsidR="002B7A14" w:rsidRDefault="002B7A14" w:rsidP="00570757">
            <w:pPr>
              <w:pStyle w:val="Tabela-zawarto"/>
            </w:pPr>
            <w:r w:rsidRPr="000E1730">
              <w:rPr>
                <w:lang w:val="en-US"/>
              </w:rPr>
              <w:t xml:space="preserve">-   -   </w:t>
            </w:r>
            <w:r w:rsidRPr="00E03D15">
              <w:t>ChequeAccount</w:t>
            </w:r>
          </w:p>
        </w:tc>
        <w:tc>
          <w:tcPr>
            <w:tcW w:w="5060" w:type="dxa"/>
            <w:vAlign w:val="center"/>
          </w:tcPr>
          <w:p w:rsidR="002B7A14" w:rsidRDefault="002B7A14" w:rsidP="00570757">
            <w:pPr>
              <w:pStyle w:val="Tabela-zawarto"/>
            </w:pPr>
            <w:r>
              <w:t>Rachunek klienta</w:t>
            </w:r>
          </w:p>
        </w:tc>
        <w:tc>
          <w:tcPr>
            <w:tcW w:w="6275" w:type="dxa"/>
          </w:tcPr>
          <w:p w:rsidR="002B7A14" w:rsidRPr="000E1730" w:rsidRDefault="002B7A14" w:rsidP="00570757">
            <w:pPr>
              <w:pStyle w:val="Tabela-zawarto"/>
              <w:jc w:val="center"/>
            </w:pPr>
          </w:p>
        </w:tc>
      </w:tr>
      <w:tr w:rsidR="002B7A14" w:rsidTr="002C04D7">
        <w:tc>
          <w:tcPr>
            <w:tcW w:w="480" w:type="dxa"/>
            <w:vAlign w:val="center"/>
          </w:tcPr>
          <w:p w:rsidR="002B7A14" w:rsidRDefault="002B7A14" w:rsidP="00570757">
            <w:pPr>
              <w:pStyle w:val="Tabela-zawarto"/>
              <w:jc w:val="center"/>
            </w:pPr>
          </w:p>
        </w:tc>
        <w:tc>
          <w:tcPr>
            <w:tcW w:w="2399" w:type="dxa"/>
          </w:tcPr>
          <w:p w:rsidR="002B7A14" w:rsidRPr="000E1730" w:rsidRDefault="002B7A14" w:rsidP="00570757">
            <w:pPr>
              <w:pStyle w:val="Tabela-zawarto"/>
              <w:rPr>
                <w:lang w:val="en-US"/>
              </w:rPr>
            </w:pPr>
            <w:r w:rsidRPr="000E1730">
              <w:rPr>
                <w:lang w:val="en-US"/>
              </w:rPr>
              <w:t>-   -   -   AccountIdentifier</w:t>
            </w:r>
          </w:p>
        </w:tc>
        <w:tc>
          <w:tcPr>
            <w:tcW w:w="5060" w:type="dxa"/>
          </w:tcPr>
          <w:p w:rsidR="002B7A14" w:rsidRPr="000E1730" w:rsidRDefault="002B7A14" w:rsidP="00570757">
            <w:pPr>
              <w:pStyle w:val="Tabela-zawarto"/>
            </w:pPr>
            <w:r w:rsidRPr="000E1730">
              <w:t>Numer rachunku</w:t>
            </w:r>
          </w:p>
        </w:tc>
        <w:tc>
          <w:tcPr>
            <w:tcW w:w="6275" w:type="dxa"/>
          </w:tcPr>
          <w:p w:rsidR="002B7A14" w:rsidRPr="000E1730" w:rsidRDefault="002B7A14" w:rsidP="002F501B">
            <w:pPr>
              <w:pStyle w:val="Tabela-zawarto"/>
              <w:jc w:val="center"/>
            </w:pPr>
            <w:r w:rsidRPr="000E1730">
              <w:t xml:space="preserve">Numer rachunku </w:t>
            </w:r>
            <w:r>
              <w:t>klienta, z którego wydano czeki</w:t>
            </w:r>
          </w:p>
        </w:tc>
      </w:tr>
      <w:tr w:rsidR="002B7A14" w:rsidTr="002C04D7">
        <w:tc>
          <w:tcPr>
            <w:tcW w:w="480" w:type="dxa"/>
            <w:vAlign w:val="center"/>
          </w:tcPr>
          <w:p w:rsidR="002B7A14" w:rsidRDefault="002B7A14" w:rsidP="00570757">
            <w:pPr>
              <w:pStyle w:val="Tabela-zawarto"/>
              <w:jc w:val="center"/>
            </w:pPr>
          </w:p>
        </w:tc>
        <w:tc>
          <w:tcPr>
            <w:tcW w:w="2399" w:type="dxa"/>
          </w:tcPr>
          <w:p w:rsidR="002B7A14" w:rsidRPr="000E1730" w:rsidRDefault="002B7A14" w:rsidP="00570757">
            <w:pPr>
              <w:pStyle w:val="Tabela-zawarto"/>
            </w:pPr>
            <w:r w:rsidRPr="000E1730">
              <w:t>-   -   -   AccountName</w:t>
            </w:r>
          </w:p>
        </w:tc>
        <w:tc>
          <w:tcPr>
            <w:tcW w:w="5060" w:type="dxa"/>
          </w:tcPr>
          <w:p w:rsidR="002B7A14" w:rsidRPr="000E1730" w:rsidRDefault="002B7A14" w:rsidP="00570757">
            <w:pPr>
              <w:pStyle w:val="Tabela-zawarto"/>
            </w:pPr>
            <w:r w:rsidRPr="000E1730">
              <w:t xml:space="preserve">Nazwa rachunku </w:t>
            </w:r>
          </w:p>
        </w:tc>
        <w:tc>
          <w:tcPr>
            <w:tcW w:w="6275" w:type="dxa"/>
          </w:tcPr>
          <w:p w:rsidR="002B7A14" w:rsidRPr="000E1730" w:rsidRDefault="002B7A14" w:rsidP="00570757">
            <w:pPr>
              <w:pStyle w:val="Tabela-zawarto"/>
              <w:jc w:val="center"/>
            </w:pPr>
          </w:p>
        </w:tc>
      </w:tr>
      <w:tr w:rsidR="002B7A14" w:rsidTr="002C04D7">
        <w:tc>
          <w:tcPr>
            <w:tcW w:w="480" w:type="dxa"/>
            <w:vAlign w:val="center"/>
          </w:tcPr>
          <w:p w:rsidR="002B7A14" w:rsidRDefault="002B7A14" w:rsidP="00570757">
            <w:pPr>
              <w:pStyle w:val="Tabela-zawarto"/>
              <w:jc w:val="center"/>
            </w:pPr>
          </w:p>
        </w:tc>
        <w:tc>
          <w:tcPr>
            <w:tcW w:w="2399" w:type="dxa"/>
          </w:tcPr>
          <w:p w:rsidR="002B7A14" w:rsidRPr="000E1730" w:rsidRDefault="002B7A14" w:rsidP="00570757">
            <w:pPr>
              <w:pStyle w:val="Tabela-zawarto"/>
            </w:pPr>
            <w:r w:rsidRPr="000E1730">
              <w:t>-   -   -   AccountCurrencyCode</w:t>
            </w:r>
          </w:p>
        </w:tc>
        <w:tc>
          <w:tcPr>
            <w:tcW w:w="5060" w:type="dxa"/>
          </w:tcPr>
          <w:p w:rsidR="002B7A14" w:rsidRPr="000E1730" w:rsidRDefault="002B7A14" w:rsidP="00570757">
            <w:pPr>
              <w:pStyle w:val="Tabela-zawarto"/>
            </w:pPr>
            <w:r w:rsidRPr="000E1730">
              <w:t>Waluta rachunku</w:t>
            </w:r>
          </w:p>
        </w:tc>
        <w:tc>
          <w:tcPr>
            <w:tcW w:w="6275" w:type="dxa"/>
          </w:tcPr>
          <w:p w:rsidR="002B7A14" w:rsidRPr="000E1730" w:rsidRDefault="002B7A14" w:rsidP="00570757">
            <w:pPr>
              <w:pStyle w:val="Tabela-zawarto"/>
              <w:jc w:val="center"/>
            </w:pPr>
          </w:p>
        </w:tc>
      </w:tr>
      <w:tr w:rsidR="002B7A14" w:rsidTr="002C04D7">
        <w:tc>
          <w:tcPr>
            <w:tcW w:w="480" w:type="dxa"/>
            <w:vAlign w:val="center"/>
          </w:tcPr>
          <w:p w:rsidR="002B7A14" w:rsidRDefault="002B7A14" w:rsidP="00570757">
            <w:pPr>
              <w:pStyle w:val="Tabela-zawarto"/>
              <w:jc w:val="center"/>
            </w:pPr>
          </w:p>
        </w:tc>
        <w:tc>
          <w:tcPr>
            <w:tcW w:w="2399" w:type="dxa"/>
          </w:tcPr>
          <w:p w:rsidR="002B7A14" w:rsidRPr="000E1730" w:rsidRDefault="002B7A14" w:rsidP="00570757">
            <w:pPr>
              <w:pStyle w:val="Tabela-zawarto"/>
            </w:pPr>
            <w:r w:rsidRPr="000E1730">
              <w:t>-   -   -   AccountType</w:t>
            </w:r>
          </w:p>
        </w:tc>
        <w:tc>
          <w:tcPr>
            <w:tcW w:w="5060" w:type="dxa"/>
          </w:tcPr>
          <w:p w:rsidR="002B7A14" w:rsidRPr="000E1730" w:rsidRDefault="002B7A14" w:rsidP="00570757">
            <w:pPr>
              <w:pStyle w:val="Tabela-zawarto"/>
            </w:pPr>
            <w:r w:rsidRPr="000E1730">
              <w:t>Typ rachunku</w:t>
            </w:r>
          </w:p>
        </w:tc>
        <w:tc>
          <w:tcPr>
            <w:tcW w:w="6275" w:type="dxa"/>
          </w:tcPr>
          <w:p w:rsidR="002B7A14" w:rsidRPr="000E1730" w:rsidRDefault="002B7A14" w:rsidP="00570757">
            <w:pPr>
              <w:pStyle w:val="Tabela-zawarto"/>
              <w:jc w:val="center"/>
            </w:pPr>
          </w:p>
        </w:tc>
      </w:tr>
    </w:tbl>
    <w:p w:rsidR="002B7A14" w:rsidRPr="00CD55FF" w:rsidRDefault="002B7A14" w:rsidP="00A44CAB">
      <w:pPr>
        <w:pStyle w:val="OpisZnakZnakZnak"/>
      </w:pPr>
    </w:p>
    <w:p w:rsidR="002B7A14" w:rsidRPr="000E1730" w:rsidRDefault="002B7A14" w:rsidP="002F501B">
      <w:pPr>
        <w:pStyle w:val="Heading2"/>
        <w:numPr>
          <w:ilvl w:val="1"/>
          <w:numId w:val="27"/>
        </w:numPr>
      </w:pPr>
      <w:bookmarkStart w:id="196" w:name="_Toc365015786"/>
      <w:r w:rsidRPr="000E1730">
        <w:t xml:space="preserve">Komunikat odpowiedzi </w:t>
      </w:r>
      <w:r w:rsidRPr="002F501B">
        <w:t>ChequeInquiryResponse</w:t>
      </w:r>
      <w:bookmarkEnd w:id="196"/>
    </w:p>
    <w:p w:rsidR="002B7A14" w:rsidRDefault="002B7A14" w:rsidP="00314441">
      <w:pPr>
        <w:pStyle w:val="Caption"/>
      </w:pPr>
      <w:bookmarkStart w:id="197" w:name="_Toc365015858"/>
      <w:r w:rsidRPr="000E1730">
        <w:t xml:space="preserve">Tabela </w:t>
      </w:r>
      <w:fldSimple w:instr=" SEQ Tabela \* ARABIC ">
        <w:r>
          <w:rPr>
            <w:noProof/>
          </w:rPr>
          <w:t>32</w:t>
        </w:r>
      </w:fldSimple>
      <w:r w:rsidRPr="000E1730">
        <w:t xml:space="preserve">: Komunikat odpowiedzi </w:t>
      </w:r>
      <w:r w:rsidRPr="002F501B">
        <w:t>ChequeInquiryResponse</w:t>
      </w:r>
      <w:bookmarkEnd w:id="197"/>
    </w:p>
    <w:tbl>
      <w:tblPr>
        <w:tblW w:w="14308" w:type="dxa"/>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79"/>
        <w:gridCol w:w="1"/>
        <w:gridCol w:w="2692"/>
        <w:gridCol w:w="1"/>
        <w:gridCol w:w="1"/>
        <w:gridCol w:w="4251"/>
        <w:gridCol w:w="10"/>
        <w:gridCol w:w="2229"/>
        <w:gridCol w:w="4128"/>
        <w:gridCol w:w="416"/>
      </w:tblGrid>
      <w:tr w:rsidR="002B7A14" w:rsidTr="002C04D7">
        <w:trPr>
          <w:tblHeader/>
        </w:trPr>
        <w:tc>
          <w:tcPr>
            <w:tcW w:w="568" w:type="dxa"/>
            <w:gridSpan w:val="2"/>
            <w:shd w:val="solid" w:color="auto" w:fill="auto"/>
            <w:vAlign w:val="center"/>
          </w:tcPr>
          <w:p w:rsidR="002B7A14" w:rsidRDefault="002B7A14" w:rsidP="00570757">
            <w:pPr>
              <w:pStyle w:val="Tabela-nagwek"/>
              <w:jc w:val="center"/>
            </w:pPr>
            <w:r>
              <w:t>Nr</w:t>
            </w:r>
          </w:p>
        </w:tc>
        <w:tc>
          <w:tcPr>
            <w:tcW w:w="2692" w:type="dxa"/>
            <w:gridSpan w:val="3"/>
            <w:shd w:val="solid" w:color="auto" w:fill="auto"/>
          </w:tcPr>
          <w:p w:rsidR="002B7A14" w:rsidRDefault="002B7A14" w:rsidP="00570757">
            <w:pPr>
              <w:pStyle w:val="Tabela-nagwek"/>
            </w:pPr>
            <w:r>
              <w:t>Nazwa elementu</w:t>
            </w:r>
          </w:p>
        </w:tc>
        <w:tc>
          <w:tcPr>
            <w:tcW w:w="4253" w:type="dxa"/>
            <w:gridSpan w:val="2"/>
            <w:shd w:val="solid" w:color="auto" w:fill="auto"/>
          </w:tcPr>
          <w:p w:rsidR="002B7A14" w:rsidRDefault="002B7A14" w:rsidP="00570757">
            <w:pPr>
              <w:pStyle w:val="Tabela-nagwek"/>
              <w:jc w:val="center"/>
            </w:pPr>
            <w:r>
              <w:t>Opis</w:t>
            </w:r>
          </w:p>
        </w:tc>
        <w:tc>
          <w:tcPr>
            <w:tcW w:w="6379" w:type="dxa"/>
            <w:gridSpan w:val="3"/>
            <w:shd w:val="solid" w:color="auto" w:fill="auto"/>
          </w:tcPr>
          <w:p w:rsidR="002B7A14" w:rsidRDefault="002B7A14" w:rsidP="00570757">
            <w:pPr>
              <w:pStyle w:val="Tabela-nagwek"/>
              <w:jc w:val="center"/>
            </w:pPr>
            <w:r w:rsidRPr="000E1730">
              <w:t>Wprowadzana wartość</w:t>
            </w:r>
          </w:p>
        </w:tc>
      </w:tr>
      <w:tr w:rsidR="002B7A14" w:rsidTr="00271314">
        <w:tc>
          <w:tcPr>
            <w:tcW w:w="568" w:type="dxa"/>
            <w:gridSpan w:val="2"/>
            <w:vAlign w:val="center"/>
          </w:tcPr>
          <w:p w:rsidR="002B7A14" w:rsidRDefault="002B7A14" w:rsidP="00570757">
            <w:pPr>
              <w:pStyle w:val="Tabela-zawarto"/>
              <w:jc w:val="center"/>
            </w:pPr>
          </w:p>
        </w:tc>
        <w:tc>
          <w:tcPr>
            <w:tcW w:w="2692" w:type="dxa"/>
            <w:gridSpan w:val="3"/>
            <w:vAlign w:val="center"/>
          </w:tcPr>
          <w:p w:rsidR="002B7A14" w:rsidRDefault="002B7A14" w:rsidP="00570757">
            <w:pPr>
              <w:pStyle w:val="Tabela-zawarto"/>
            </w:pPr>
            <w:r w:rsidRPr="002F501B">
              <w:t>ChequeInquiryResponse</w:t>
            </w:r>
          </w:p>
        </w:tc>
        <w:tc>
          <w:tcPr>
            <w:tcW w:w="10632" w:type="dxa"/>
            <w:gridSpan w:val="5"/>
            <w:vAlign w:val="center"/>
          </w:tcPr>
          <w:p w:rsidR="002B7A14" w:rsidRDefault="002B7A14" w:rsidP="00570757">
            <w:pPr>
              <w:pStyle w:val="Tabela-zawarto"/>
            </w:pPr>
            <w:r>
              <w:t>Zapytanie o czeki wydane do rachunku – komunikat typu odpowiedź</w:t>
            </w:r>
          </w:p>
        </w:tc>
      </w:tr>
      <w:tr w:rsidR="002B7A14" w:rsidTr="002C04D7">
        <w:tc>
          <w:tcPr>
            <w:tcW w:w="568" w:type="dxa"/>
            <w:gridSpan w:val="2"/>
            <w:vAlign w:val="center"/>
          </w:tcPr>
          <w:p w:rsidR="002B7A14" w:rsidRDefault="002B7A14" w:rsidP="00570757">
            <w:pPr>
              <w:pStyle w:val="Tabela-zawarto"/>
              <w:jc w:val="center"/>
            </w:pPr>
            <w:r>
              <w:t>A-16</w:t>
            </w:r>
          </w:p>
        </w:tc>
        <w:tc>
          <w:tcPr>
            <w:tcW w:w="2692" w:type="dxa"/>
            <w:gridSpan w:val="3"/>
            <w:vAlign w:val="center"/>
          </w:tcPr>
          <w:p w:rsidR="002B7A14" w:rsidRDefault="002B7A14" w:rsidP="00570757">
            <w:pPr>
              <w:pStyle w:val="Tabela-zawarto"/>
            </w:pPr>
            <w:r>
              <w:t>-   Header</w:t>
            </w:r>
          </w:p>
        </w:tc>
        <w:tc>
          <w:tcPr>
            <w:tcW w:w="4253" w:type="dxa"/>
            <w:gridSpan w:val="2"/>
            <w:vAlign w:val="center"/>
          </w:tcPr>
          <w:p w:rsidR="002B7A14" w:rsidRDefault="002B7A14" w:rsidP="00570757">
            <w:pPr>
              <w:pStyle w:val="Tabela-zawarto"/>
            </w:pPr>
            <w:r>
              <w:fldChar w:fldCharType="begin"/>
            </w:r>
            <w:r>
              <w:instrText xml:space="preserve"> DOCVARIABLE Header \* MERGEFORMAT </w:instrText>
            </w:r>
            <w:r>
              <w:fldChar w:fldCharType="end"/>
            </w:r>
          </w:p>
        </w:tc>
        <w:tc>
          <w:tcPr>
            <w:tcW w:w="6379" w:type="dxa"/>
            <w:gridSpan w:val="3"/>
          </w:tcPr>
          <w:p w:rsidR="002B7A14" w:rsidRDefault="002B7A14" w:rsidP="00570757">
            <w:pPr>
              <w:pStyle w:val="Tabela-zawarto"/>
            </w:pPr>
          </w:p>
        </w:tc>
      </w:tr>
      <w:tr w:rsidR="002B7A14" w:rsidTr="002C04D7">
        <w:tc>
          <w:tcPr>
            <w:tcW w:w="568" w:type="dxa"/>
            <w:gridSpan w:val="2"/>
            <w:vAlign w:val="center"/>
          </w:tcPr>
          <w:p w:rsidR="002B7A14" w:rsidRDefault="002B7A14" w:rsidP="00570757">
            <w:pPr>
              <w:pStyle w:val="Tabela-zawarto"/>
              <w:jc w:val="center"/>
            </w:pPr>
          </w:p>
        </w:tc>
        <w:tc>
          <w:tcPr>
            <w:tcW w:w="2692" w:type="dxa"/>
            <w:gridSpan w:val="3"/>
            <w:vAlign w:val="center"/>
          </w:tcPr>
          <w:p w:rsidR="002B7A14" w:rsidRDefault="002B7A14" w:rsidP="00570757">
            <w:pPr>
              <w:pStyle w:val="Tabela-zawarto"/>
            </w:pPr>
            <w:r w:rsidRPr="000E1730">
              <w:rPr>
                <w:lang w:val="en-US"/>
              </w:rPr>
              <w:t xml:space="preserve">-   -   </w:t>
            </w:r>
            <w:r>
              <w:t>IssueDateTime</w:t>
            </w:r>
          </w:p>
        </w:tc>
        <w:tc>
          <w:tcPr>
            <w:tcW w:w="4253" w:type="dxa"/>
            <w:gridSpan w:val="2"/>
            <w:vAlign w:val="center"/>
          </w:tcPr>
          <w:p w:rsidR="002B7A14" w:rsidRDefault="002B7A14" w:rsidP="00570757">
            <w:pPr>
              <w:pStyle w:val="Tabela-zawarto"/>
            </w:pPr>
            <w:r>
              <w:fldChar w:fldCharType="begin"/>
            </w:r>
            <w:r>
              <w:instrText xml:space="preserve"> DOCVARIABLE IssueDateTime \* MERGEFORMAT </w:instrText>
            </w:r>
            <w:r>
              <w:fldChar w:fldCharType="end"/>
            </w:r>
          </w:p>
        </w:tc>
        <w:tc>
          <w:tcPr>
            <w:tcW w:w="6379" w:type="dxa"/>
            <w:gridSpan w:val="3"/>
          </w:tcPr>
          <w:p w:rsidR="002B7A14" w:rsidRPr="000E1730" w:rsidRDefault="002B7A14" w:rsidP="00570757">
            <w:pPr>
              <w:pStyle w:val="Tabela-zawarto"/>
              <w:jc w:val="center"/>
            </w:pPr>
            <w:r w:rsidRPr="000E1730">
              <w:t>Data i czas komunikatu</w:t>
            </w:r>
          </w:p>
        </w:tc>
      </w:tr>
      <w:tr w:rsidR="002B7A14" w:rsidRPr="00CD55FF" w:rsidTr="002C04D7">
        <w:tc>
          <w:tcPr>
            <w:tcW w:w="568" w:type="dxa"/>
            <w:gridSpan w:val="2"/>
            <w:vAlign w:val="center"/>
          </w:tcPr>
          <w:p w:rsidR="002B7A14" w:rsidRDefault="002B7A14" w:rsidP="00570757">
            <w:pPr>
              <w:pStyle w:val="Tabela-zawarto"/>
              <w:jc w:val="center"/>
            </w:pPr>
          </w:p>
        </w:tc>
        <w:tc>
          <w:tcPr>
            <w:tcW w:w="2692" w:type="dxa"/>
            <w:gridSpan w:val="3"/>
            <w:vAlign w:val="center"/>
          </w:tcPr>
          <w:p w:rsidR="002B7A14" w:rsidRDefault="002B7A14" w:rsidP="00570757">
            <w:pPr>
              <w:pStyle w:val="Tabela-zawarto"/>
              <w:rPr>
                <w:lang w:val="de-DE"/>
              </w:rPr>
            </w:pPr>
            <w:r w:rsidRPr="000E1730">
              <w:rPr>
                <w:lang w:val="en-US"/>
              </w:rPr>
              <w:t xml:space="preserve">-   -   </w:t>
            </w:r>
            <w:r>
              <w:rPr>
                <w:lang w:val="de-DE"/>
              </w:rPr>
              <w:t>DocumentIdentifier</w:t>
            </w:r>
          </w:p>
        </w:tc>
        <w:tc>
          <w:tcPr>
            <w:tcW w:w="4253" w:type="dxa"/>
            <w:gridSpan w:val="2"/>
            <w:vAlign w:val="center"/>
          </w:tcPr>
          <w:p w:rsidR="002B7A14" w:rsidRDefault="002B7A14" w:rsidP="00570757">
            <w:pPr>
              <w:pStyle w:val="Tabela-zawarto"/>
              <w:rPr>
                <w:lang w:val="de-DE"/>
              </w:rPr>
            </w:pPr>
            <w:r>
              <w:rPr>
                <w:lang w:val="de-DE"/>
              </w:rPr>
              <w:fldChar w:fldCharType="begin"/>
            </w:r>
            <w:r>
              <w:rPr>
                <w:lang w:val="de-DE"/>
              </w:rPr>
              <w:instrText xml:space="preserve"> DOCVARIABLE DocumentIdentifier \* MERGEFORMAT </w:instrText>
            </w:r>
            <w:r>
              <w:rPr>
                <w:lang w:val="de-DE"/>
              </w:rPr>
              <w:fldChar w:fldCharType="end"/>
            </w:r>
          </w:p>
        </w:tc>
        <w:tc>
          <w:tcPr>
            <w:tcW w:w="6379" w:type="dxa"/>
            <w:gridSpan w:val="3"/>
          </w:tcPr>
          <w:p w:rsidR="002B7A14" w:rsidRPr="000E1730" w:rsidRDefault="002B7A14" w:rsidP="00570757">
            <w:pPr>
              <w:pStyle w:val="Tabela-zawarto"/>
              <w:jc w:val="center"/>
            </w:pPr>
            <w:r w:rsidRPr="000E1730">
              <w:t>Dowolny ciąg znaków nadawany przez wysyłającego</w:t>
            </w:r>
          </w:p>
        </w:tc>
      </w:tr>
      <w:tr w:rsidR="002B7A14" w:rsidTr="002C04D7">
        <w:tc>
          <w:tcPr>
            <w:tcW w:w="568" w:type="dxa"/>
            <w:gridSpan w:val="2"/>
            <w:vAlign w:val="center"/>
          </w:tcPr>
          <w:p w:rsidR="002B7A14" w:rsidRPr="00CD55FF" w:rsidRDefault="002B7A14" w:rsidP="00570757">
            <w:pPr>
              <w:pStyle w:val="Tabela-zawarto"/>
              <w:jc w:val="center"/>
            </w:pPr>
          </w:p>
        </w:tc>
        <w:tc>
          <w:tcPr>
            <w:tcW w:w="2692" w:type="dxa"/>
            <w:gridSpan w:val="3"/>
            <w:vAlign w:val="center"/>
          </w:tcPr>
          <w:p w:rsidR="002B7A14" w:rsidRDefault="002B7A14" w:rsidP="00570757">
            <w:pPr>
              <w:pStyle w:val="Tabela-zawarto"/>
            </w:pPr>
            <w:r w:rsidRPr="000E1730">
              <w:rPr>
                <w:lang w:val="en-US"/>
              </w:rPr>
              <w:t xml:space="preserve">-   -   </w:t>
            </w:r>
            <w:r>
              <w:t>SenderIdentifier</w:t>
            </w:r>
          </w:p>
        </w:tc>
        <w:tc>
          <w:tcPr>
            <w:tcW w:w="4253" w:type="dxa"/>
            <w:gridSpan w:val="2"/>
            <w:vAlign w:val="center"/>
          </w:tcPr>
          <w:p w:rsidR="002B7A14" w:rsidRDefault="002B7A14" w:rsidP="00570757">
            <w:pPr>
              <w:pStyle w:val="Tabela-zawarto"/>
            </w:pPr>
            <w:r>
              <w:fldChar w:fldCharType="begin"/>
            </w:r>
            <w:r>
              <w:instrText xml:space="preserve"> DOCVARIABLE SenderIdentifier \* MERGEFORMAT </w:instrText>
            </w:r>
            <w:r>
              <w:fldChar w:fldCharType="end"/>
            </w:r>
          </w:p>
        </w:tc>
        <w:tc>
          <w:tcPr>
            <w:tcW w:w="6379" w:type="dxa"/>
            <w:gridSpan w:val="3"/>
          </w:tcPr>
          <w:p w:rsidR="002B7A14" w:rsidRPr="000E1730" w:rsidRDefault="002B7A14" w:rsidP="00570757">
            <w:pPr>
              <w:pStyle w:val="Tabela-zawarto"/>
              <w:jc w:val="center"/>
            </w:pPr>
            <w:r w:rsidRPr="000E1730">
              <w:t>„</w:t>
            </w:r>
            <w:r w:rsidRPr="0032379D">
              <w:rPr>
                <w:highlight w:val="cyan"/>
              </w:rPr>
              <w:t>XXXX</w:t>
            </w:r>
            <w:r w:rsidRPr="000E1730">
              <w:t>”</w:t>
            </w:r>
          </w:p>
        </w:tc>
      </w:tr>
      <w:tr w:rsidR="002B7A14" w:rsidTr="002C04D7">
        <w:tc>
          <w:tcPr>
            <w:tcW w:w="568" w:type="dxa"/>
            <w:gridSpan w:val="2"/>
            <w:vAlign w:val="center"/>
          </w:tcPr>
          <w:p w:rsidR="002B7A14" w:rsidRDefault="002B7A14" w:rsidP="00570757">
            <w:pPr>
              <w:pStyle w:val="Tabela-zawarto"/>
              <w:jc w:val="center"/>
            </w:pPr>
          </w:p>
        </w:tc>
        <w:tc>
          <w:tcPr>
            <w:tcW w:w="2692" w:type="dxa"/>
            <w:gridSpan w:val="3"/>
            <w:vAlign w:val="center"/>
          </w:tcPr>
          <w:p w:rsidR="002B7A14" w:rsidRDefault="002B7A14" w:rsidP="00570757">
            <w:pPr>
              <w:pStyle w:val="Tabela-zawarto"/>
            </w:pPr>
            <w:r w:rsidRPr="000E1730">
              <w:rPr>
                <w:lang w:val="en-US"/>
              </w:rPr>
              <w:t xml:space="preserve">-   -   </w:t>
            </w:r>
            <w:r>
              <w:t>ReceiverIdentifier</w:t>
            </w:r>
          </w:p>
        </w:tc>
        <w:tc>
          <w:tcPr>
            <w:tcW w:w="4253" w:type="dxa"/>
            <w:gridSpan w:val="2"/>
            <w:vAlign w:val="center"/>
          </w:tcPr>
          <w:p w:rsidR="002B7A14" w:rsidRDefault="002B7A14" w:rsidP="00570757">
            <w:pPr>
              <w:pStyle w:val="Tabela-zawarto"/>
            </w:pPr>
            <w:r>
              <w:fldChar w:fldCharType="begin"/>
            </w:r>
            <w:r>
              <w:instrText xml:space="preserve"> DOCVARIABLE ReceiverIdentifier \* MERGEFORMAT </w:instrText>
            </w:r>
            <w:r>
              <w:fldChar w:fldCharType="end"/>
            </w:r>
          </w:p>
        </w:tc>
        <w:tc>
          <w:tcPr>
            <w:tcW w:w="6379" w:type="dxa"/>
            <w:gridSpan w:val="3"/>
          </w:tcPr>
          <w:p w:rsidR="002B7A14" w:rsidRPr="000E1730" w:rsidRDefault="002B7A14" w:rsidP="00570757">
            <w:pPr>
              <w:pStyle w:val="Tabela-zawarto"/>
              <w:jc w:val="center"/>
            </w:pPr>
            <w:r w:rsidRPr="000E1730">
              <w:t>„ZSK-C”</w:t>
            </w:r>
          </w:p>
        </w:tc>
      </w:tr>
      <w:tr w:rsidR="002B7A14" w:rsidTr="002C04D7">
        <w:tc>
          <w:tcPr>
            <w:tcW w:w="568" w:type="dxa"/>
            <w:gridSpan w:val="2"/>
            <w:vAlign w:val="center"/>
          </w:tcPr>
          <w:p w:rsidR="002B7A14" w:rsidRDefault="002B7A14" w:rsidP="00570757">
            <w:pPr>
              <w:pStyle w:val="Tabela-zawarto"/>
              <w:jc w:val="center"/>
            </w:pPr>
          </w:p>
        </w:tc>
        <w:tc>
          <w:tcPr>
            <w:tcW w:w="2692" w:type="dxa"/>
            <w:gridSpan w:val="3"/>
            <w:vAlign w:val="center"/>
          </w:tcPr>
          <w:p w:rsidR="002B7A14" w:rsidRDefault="002B7A14" w:rsidP="00570757">
            <w:pPr>
              <w:pStyle w:val="Tabela-zawarto"/>
            </w:pPr>
            <w:r w:rsidRPr="000E1730">
              <w:rPr>
                <w:lang w:val="en-US"/>
              </w:rPr>
              <w:t xml:space="preserve">-   </w:t>
            </w:r>
            <w:r>
              <w:t>CriteriaInclude</w:t>
            </w:r>
          </w:p>
        </w:tc>
        <w:tc>
          <w:tcPr>
            <w:tcW w:w="4253" w:type="dxa"/>
            <w:gridSpan w:val="2"/>
            <w:vAlign w:val="center"/>
          </w:tcPr>
          <w:p w:rsidR="002B7A14" w:rsidRDefault="002B7A14" w:rsidP="00570757">
            <w:pPr>
              <w:pStyle w:val="Tabela-zawarto"/>
            </w:pPr>
            <w:r>
              <w:t>Wskaźnik określający czy w odpowiedzi mają być przesłane kryteria</w:t>
            </w:r>
          </w:p>
        </w:tc>
        <w:tc>
          <w:tcPr>
            <w:tcW w:w="6379" w:type="dxa"/>
            <w:gridSpan w:val="3"/>
          </w:tcPr>
          <w:p w:rsidR="002B7A14" w:rsidRPr="000E1730" w:rsidRDefault="002B7A14" w:rsidP="00570757">
            <w:pPr>
              <w:pStyle w:val="Tabela-zawarto"/>
              <w:jc w:val="center"/>
            </w:pPr>
            <w:r w:rsidRPr="000E1730">
              <w:t>False/True</w:t>
            </w:r>
          </w:p>
        </w:tc>
      </w:tr>
      <w:tr w:rsidR="002B7A14" w:rsidRPr="000E1730" w:rsidTr="002C04D7">
        <w:tblPrEx>
          <w:jc w:val="center"/>
        </w:tblPrEx>
        <w:trPr>
          <w:gridAfter w:val="1"/>
          <w:wAfter w:w="416" w:type="dxa"/>
          <w:jc w:val="center"/>
        </w:trPr>
        <w:tc>
          <w:tcPr>
            <w:tcW w:w="579" w:type="dxa"/>
          </w:tcPr>
          <w:p w:rsidR="002B7A14" w:rsidRPr="000E1730" w:rsidRDefault="002B7A14" w:rsidP="00033922">
            <w:pPr>
              <w:pStyle w:val="Tabela-zawarto"/>
              <w:rPr>
                <w:lang w:val="en-US"/>
              </w:rPr>
            </w:pPr>
            <w:r w:rsidRPr="000E1730">
              <w:rPr>
                <w:lang w:val="en-US"/>
              </w:rPr>
              <w:t>A-14</w:t>
            </w:r>
          </w:p>
        </w:tc>
        <w:tc>
          <w:tcPr>
            <w:tcW w:w="2693" w:type="dxa"/>
            <w:gridSpan w:val="2"/>
            <w:shd w:val="clear" w:color="auto" w:fill="00FFFF"/>
          </w:tcPr>
          <w:p w:rsidR="002B7A14" w:rsidRPr="000E1730" w:rsidRDefault="002B7A14" w:rsidP="00033922">
            <w:pPr>
              <w:pStyle w:val="Tabela-zawarto"/>
              <w:rPr>
                <w:lang w:val="en-US"/>
              </w:rPr>
            </w:pPr>
            <w:r w:rsidRPr="000E1730">
              <w:rPr>
                <w:lang w:val="en-US"/>
              </w:rPr>
              <w:t xml:space="preserve">-   DocumentStatus                  </w:t>
            </w:r>
            <w:r w:rsidRPr="000E1730">
              <w:rPr>
                <w:b/>
                <w:lang w:val="en-US"/>
              </w:rPr>
              <w:t xml:space="preserve"> OR</w:t>
            </w:r>
          </w:p>
        </w:tc>
        <w:tc>
          <w:tcPr>
            <w:tcW w:w="4252" w:type="dxa"/>
            <w:gridSpan w:val="3"/>
          </w:tcPr>
          <w:p w:rsidR="002B7A14" w:rsidRPr="000E1730" w:rsidRDefault="002B7A14" w:rsidP="00033922">
            <w:pPr>
              <w:pStyle w:val="Tabela-zawarto"/>
            </w:pPr>
            <w:r w:rsidRPr="000E1730">
              <w:t>Status komunikatu - agregat występuje jeśli w wyniku kontroli składniowych i merytorycznych stwierdzono błędy lub uwagi podlegające raportowaniu do klienta</w:t>
            </w:r>
          </w:p>
        </w:tc>
        <w:tc>
          <w:tcPr>
            <w:tcW w:w="6368" w:type="dxa"/>
            <w:gridSpan w:val="3"/>
          </w:tcPr>
          <w:p w:rsidR="002B7A14" w:rsidRPr="000E1730" w:rsidRDefault="002B7A14" w:rsidP="00033922">
            <w:pPr>
              <w:pStyle w:val="Tabela-zawarto"/>
              <w:jc w:val="center"/>
            </w:pPr>
            <w:r w:rsidRPr="000E1730">
              <w:t>Komponent zawsze uzupełniany</w:t>
            </w:r>
          </w:p>
        </w:tc>
      </w:tr>
      <w:tr w:rsidR="002B7A14" w:rsidRPr="000E1730" w:rsidTr="002C04D7">
        <w:tblPrEx>
          <w:jc w:val="center"/>
        </w:tblPrEx>
        <w:trPr>
          <w:gridAfter w:val="1"/>
          <w:wAfter w:w="416" w:type="dxa"/>
          <w:jc w:val="center"/>
        </w:trPr>
        <w:tc>
          <w:tcPr>
            <w:tcW w:w="579" w:type="dxa"/>
          </w:tcPr>
          <w:p w:rsidR="002B7A14" w:rsidRPr="000E1730" w:rsidRDefault="002B7A14" w:rsidP="00033922">
            <w:pPr>
              <w:pStyle w:val="Tabela-zawarto"/>
            </w:pPr>
          </w:p>
        </w:tc>
        <w:tc>
          <w:tcPr>
            <w:tcW w:w="2693" w:type="dxa"/>
            <w:gridSpan w:val="2"/>
          </w:tcPr>
          <w:p w:rsidR="002B7A14" w:rsidRPr="000E1730" w:rsidRDefault="002B7A14" w:rsidP="00033922">
            <w:pPr>
              <w:pStyle w:val="Tabela-zawarto"/>
            </w:pPr>
            <w:r w:rsidRPr="000E1730">
              <w:t>-   -   StatusCode</w:t>
            </w:r>
          </w:p>
        </w:tc>
        <w:tc>
          <w:tcPr>
            <w:tcW w:w="4252" w:type="dxa"/>
            <w:gridSpan w:val="3"/>
          </w:tcPr>
          <w:p w:rsidR="002B7A14" w:rsidRPr="000E1730" w:rsidRDefault="002B7A14" w:rsidP="00033922">
            <w:pPr>
              <w:pStyle w:val="Tabela-zawarto"/>
            </w:pPr>
            <w:r w:rsidRPr="000E1730">
              <w:t>Kod statusu (np. błędu)</w:t>
            </w:r>
          </w:p>
        </w:tc>
        <w:tc>
          <w:tcPr>
            <w:tcW w:w="2239" w:type="dxa"/>
            <w:gridSpan w:val="2"/>
          </w:tcPr>
          <w:p w:rsidR="002B7A14" w:rsidRPr="000E1730" w:rsidRDefault="002B7A14" w:rsidP="00033922">
            <w:pPr>
              <w:pStyle w:val="Tabela-zawarto"/>
              <w:jc w:val="center"/>
              <w:rPr>
                <w:lang w:val="en-US"/>
              </w:rPr>
            </w:pPr>
            <w:r w:rsidRPr="000E1730">
              <w:rPr>
                <w:lang w:val="en-US"/>
              </w:rPr>
              <w:t>0 (dla powodzenia)</w:t>
            </w:r>
          </w:p>
        </w:tc>
        <w:tc>
          <w:tcPr>
            <w:tcW w:w="4129" w:type="dxa"/>
          </w:tcPr>
          <w:p w:rsidR="002B7A14" w:rsidRPr="000E1730" w:rsidRDefault="002B7A14" w:rsidP="00033922">
            <w:pPr>
              <w:pStyle w:val="Tabela-zawarto"/>
              <w:jc w:val="center"/>
            </w:pPr>
            <w:r w:rsidRPr="000E1730">
              <w:t>Kod błędu (dla niepowodzenia)</w:t>
            </w:r>
          </w:p>
        </w:tc>
      </w:tr>
      <w:tr w:rsidR="002B7A14" w:rsidRPr="000E1730" w:rsidTr="002C04D7">
        <w:tblPrEx>
          <w:jc w:val="center"/>
        </w:tblPrEx>
        <w:trPr>
          <w:gridAfter w:val="1"/>
          <w:wAfter w:w="416" w:type="dxa"/>
          <w:jc w:val="center"/>
        </w:trPr>
        <w:tc>
          <w:tcPr>
            <w:tcW w:w="579" w:type="dxa"/>
          </w:tcPr>
          <w:p w:rsidR="002B7A14" w:rsidRPr="000E1730" w:rsidRDefault="002B7A14" w:rsidP="00033922">
            <w:pPr>
              <w:pStyle w:val="Tabela-zawarto"/>
            </w:pPr>
          </w:p>
        </w:tc>
        <w:tc>
          <w:tcPr>
            <w:tcW w:w="2693" w:type="dxa"/>
            <w:gridSpan w:val="2"/>
          </w:tcPr>
          <w:p w:rsidR="002B7A14" w:rsidRPr="000E1730" w:rsidRDefault="002B7A14" w:rsidP="00033922">
            <w:pPr>
              <w:pStyle w:val="Tabela-zawarto"/>
            </w:pPr>
            <w:r w:rsidRPr="000E1730">
              <w:t>-   -   Severity</w:t>
            </w:r>
          </w:p>
        </w:tc>
        <w:tc>
          <w:tcPr>
            <w:tcW w:w="4252" w:type="dxa"/>
            <w:gridSpan w:val="3"/>
          </w:tcPr>
          <w:p w:rsidR="002B7A14" w:rsidRPr="000E1730" w:rsidRDefault="002B7A14" w:rsidP="00033922">
            <w:pPr>
              <w:pStyle w:val="Tabela-zawarto"/>
            </w:pPr>
            <w:r w:rsidRPr="000E1730">
              <w:t>Znaczenie kodu (ciężar błędu)</w:t>
            </w:r>
          </w:p>
        </w:tc>
        <w:tc>
          <w:tcPr>
            <w:tcW w:w="2239" w:type="dxa"/>
            <w:gridSpan w:val="2"/>
          </w:tcPr>
          <w:p w:rsidR="002B7A14" w:rsidRPr="000E1730" w:rsidRDefault="002B7A14" w:rsidP="00033922">
            <w:pPr>
              <w:pStyle w:val="Tabela-zawarto"/>
              <w:jc w:val="center"/>
              <w:rPr>
                <w:lang w:val="en-US"/>
              </w:rPr>
            </w:pPr>
            <w:r w:rsidRPr="000E1730">
              <w:rPr>
                <w:lang w:val="en-US"/>
              </w:rPr>
              <w:t>Info</w:t>
            </w:r>
          </w:p>
        </w:tc>
        <w:tc>
          <w:tcPr>
            <w:tcW w:w="4129" w:type="dxa"/>
          </w:tcPr>
          <w:p w:rsidR="002B7A14" w:rsidRPr="000E1730" w:rsidRDefault="002B7A14" w:rsidP="00033922">
            <w:pPr>
              <w:pStyle w:val="Tabela-zawarto"/>
              <w:jc w:val="center"/>
              <w:rPr>
                <w:lang w:val="en-US"/>
              </w:rPr>
            </w:pPr>
            <w:r w:rsidRPr="000E1730">
              <w:rPr>
                <w:lang w:val="en-US"/>
              </w:rPr>
              <w:t>Error</w:t>
            </w:r>
          </w:p>
        </w:tc>
      </w:tr>
      <w:tr w:rsidR="002B7A14" w:rsidRPr="000E1730" w:rsidTr="002C04D7">
        <w:tblPrEx>
          <w:jc w:val="center"/>
        </w:tblPrEx>
        <w:trPr>
          <w:gridAfter w:val="1"/>
          <w:wAfter w:w="416" w:type="dxa"/>
          <w:jc w:val="center"/>
        </w:trPr>
        <w:tc>
          <w:tcPr>
            <w:tcW w:w="579" w:type="dxa"/>
          </w:tcPr>
          <w:p w:rsidR="002B7A14" w:rsidRPr="000E1730" w:rsidRDefault="002B7A14" w:rsidP="00033922">
            <w:pPr>
              <w:pStyle w:val="Tabela-zawarto"/>
            </w:pPr>
          </w:p>
        </w:tc>
        <w:tc>
          <w:tcPr>
            <w:tcW w:w="2693" w:type="dxa"/>
            <w:gridSpan w:val="2"/>
          </w:tcPr>
          <w:p w:rsidR="002B7A14" w:rsidRPr="000E1730" w:rsidRDefault="002B7A14" w:rsidP="00033922">
            <w:pPr>
              <w:pStyle w:val="Tabela-zawarto"/>
              <w:rPr>
                <w:lang w:val="en-US"/>
              </w:rPr>
            </w:pPr>
            <w:r w:rsidRPr="000E1730">
              <w:rPr>
                <w:lang w:val="en-US"/>
              </w:rPr>
              <w:t>-   -   StatusDescription</w:t>
            </w:r>
          </w:p>
        </w:tc>
        <w:tc>
          <w:tcPr>
            <w:tcW w:w="4252" w:type="dxa"/>
            <w:gridSpan w:val="3"/>
          </w:tcPr>
          <w:p w:rsidR="002B7A14" w:rsidRPr="000E1730" w:rsidRDefault="002B7A14" w:rsidP="00033922">
            <w:pPr>
              <w:pStyle w:val="Tabela-zawarto"/>
            </w:pPr>
            <w:r w:rsidRPr="000E1730">
              <w:t>Opis statusu</w:t>
            </w:r>
          </w:p>
        </w:tc>
        <w:tc>
          <w:tcPr>
            <w:tcW w:w="2239" w:type="dxa"/>
            <w:gridSpan w:val="2"/>
          </w:tcPr>
          <w:p w:rsidR="002B7A14" w:rsidRPr="000E1730" w:rsidRDefault="002B7A14" w:rsidP="00033922">
            <w:pPr>
              <w:pStyle w:val="Tabela-zawarto"/>
              <w:jc w:val="center"/>
            </w:pPr>
            <w:r w:rsidRPr="000E1730">
              <w:t>Sukces</w:t>
            </w:r>
          </w:p>
        </w:tc>
        <w:tc>
          <w:tcPr>
            <w:tcW w:w="4129" w:type="dxa"/>
          </w:tcPr>
          <w:p w:rsidR="002B7A14" w:rsidRPr="000E1730" w:rsidRDefault="002B7A14" w:rsidP="00033922">
            <w:pPr>
              <w:pStyle w:val="Tabela-zawarto"/>
              <w:jc w:val="center"/>
            </w:pPr>
            <w:r w:rsidRPr="000E1730">
              <w:t>Niepowodzenie. Opis RBE błędu</w:t>
            </w:r>
          </w:p>
        </w:tc>
      </w:tr>
      <w:tr w:rsidR="002B7A14" w:rsidRPr="000E1730" w:rsidTr="002C04D7">
        <w:tblPrEx>
          <w:jc w:val="center"/>
        </w:tblPrEx>
        <w:trPr>
          <w:gridAfter w:val="1"/>
          <w:wAfter w:w="416" w:type="dxa"/>
          <w:jc w:val="center"/>
        </w:trPr>
        <w:tc>
          <w:tcPr>
            <w:tcW w:w="579" w:type="dxa"/>
          </w:tcPr>
          <w:p w:rsidR="002B7A14" w:rsidRPr="000E1730" w:rsidRDefault="002B7A14" w:rsidP="00033922">
            <w:pPr>
              <w:pStyle w:val="Tabela-zawarto"/>
            </w:pPr>
          </w:p>
        </w:tc>
        <w:tc>
          <w:tcPr>
            <w:tcW w:w="2693" w:type="dxa"/>
            <w:gridSpan w:val="2"/>
            <w:tcBorders>
              <w:bottom w:val="nil"/>
            </w:tcBorders>
          </w:tcPr>
          <w:p w:rsidR="002B7A14" w:rsidRPr="000E1730" w:rsidRDefault="002B7A14" w:rsidP="00033922">
            <w:pPr>
              <w:pStyle w:val="Tabela-zawarto"/>
            </w:pPr>
            <w:r w:rsidRPr="000E1730">
              <w:t>-   ResponseDetailsOmit</w:t>
            </w:r>
          </w:p>
        </w:tc>
        <w:tc>
          <w:tcPr>
            <w:tcW w:w="4252" w:type="dxa"/>
            <w:gridSpan w:val="3"/>
          </w:tcPr>
          <w:p w:rsidR="002B7A14" w:rsidRPr="000E1730" w:rsidRDefault="002B7A14" w:rsidP="00033922">
            <w:pPr>
              <w:pStyle w:val="Tabela-zawarto"/>
            </w:pPr>
            <w:r w:rsidRPr="000E1730">
              <w:t>Wskaźnik określający czy w odpowiedzi mają być przekazane szczegóły lokaty</w:t>
            </w:r>
          </w:p>
        </w:tc>
        <w:tc>
          <w:tcPr>
            <w:tcW w:w="6368" w:type="dxa"/>
            <w:gridSpan w:val="3"/>
          </w:tcPr>
          <w:p w:rsidR="002B7A14" w:rsidRPr="000E1730" w:rsidRDefault="002B7A14" w:rsidP="00033922">
            <w:pPr>
              <w:pStyle w:val="Tabela-zawarto"/>
              <w:jc w:val="center"/>
            </w:pPr>
            <w:r w:rsidRPr="000E1730">
              <w:t xml:space="preserve">False/ True (Uzupełniony na podstawie DepositAddRequest) </w:t>
            </w:r>
          </w:p>
        </w:tc>
      </w:tr>
      <w:tr w:rsidR="002B7A14" w:rsidTr="002C04D7">
        <w:tc>
          <w:tcPr>
            <w:tcW w:w="568" w:type="dxa"/>
            <w:gridSpan w:val="2"/>
            <w:vAlign w:val="center"/>
          </w:tcPr>
          <w:p w:rsidR="002B7A14" w:rsidRDefault="002B7A14" w:rsidP="00570757">
            <w:pPr>
              <w:pStyle w:val="Tabela-zawarto"/>
              <w:jc w:val="center"/>
            </w:pPr>
            <w:r>
              <w:t>A-19</w:t>
            </w:r>
          </w:p>
        </w:tc>
        <w:tc>
          <w:tcPr>
            <w:tcW w:w="2683" w:type="dxa"/>
            <w:gridSpan w:val="2"/>
            <w:vAlign w:val="center"/>
          </w:tcPr>
          <w:p w:rsidR="002B7A14" w:rsidRDefault="002B7A14" w:rsidP="00570757">
            <w:pPr>
              <w:pStyle w:val="Tabela-zawarto"/>
            </w:pPr>
            <w:r w:rsidRPr="000E1730">
              <w:rPr>
                <w:lang w:val="en-US"/>
              </w:rPr>
              <w:t xml:space="preserve">-   </w:t>
            </w:r>
            <w:r>
              <w:t>ResponseRecordsControl</w:t>
            </w:r>
          </w:p>
        </w:tc>
        <w:tc>
          <w:tcPr>
            <w:tcW w:w="4262" w:type="dxa"/>
            <w:gridSpan w:val="3"/>
            <w:vAlign w:val="center"/>
          </w:tcPr>
          <w:p w:rsidR="002B7A14" w:rsidRDefault="002B7A14" w:rsidP="00570757">
            <w:pPr>
              <w:pStyle w:val="Tabela-zawarto"/>
            </w:pPr>
            <w:r>
              <w:fldChar w:fldCharType="begin"/>
            </w:r>
            <w:r>
              <w:instrText xml:space="preserve"> DOCVARIABLE ResponseRecordsControl \* MERGEFORMAT </w:instrText>
            </w:r>
            <w:r>
              <w:fldChar w:fldCharType="end"/>
            </w:r>
          </w:p>
        </w:tc>
        <w:tc>
          <w:tcPr>
            <w:tcW w:w="6379" w:type="dxa"/>
            <w:gridSpan w:val="3"/>
          </w:tcPr>
          <w:p w:rsidR="002B7A14" w:rsidRDefault="002B7A14" w:rsidP="00570757">
            <w:pPr>
              <w:pStyle w:val="Tabela-zawarto"/>
              <w:jc w:val="center"/>
            </w:pPr>
          </w:p>
        </w:tc>
      </w:tr>
      <w:tr w:rsidR="002B7A14" w:rsidTr="002C04D7">
        <w:tc>
          <w:tcPr>
            <w:tcW w:w="568" w:type="dxa"/>
            <w:gridSpan w:val="2"/>
            <w:vAlign w:val="center"/>
          </w:tcPr>
          <w:p w:rsidR="002B7A14" w:rsidRDefault="002B7A14" w:rsidP="00570757">
            <w:pPr>
              <w:pStyle w:val="Tabela-zawarto"/>
              <w:jc w:val="center"/>
            </w:pPr>
          </w:p>
        </w:tc>
        <w:tc>
          <w:tcPr>
            <w:tcW w:w="2683" w:type="dxa"/>
            <w:gridSpan w:val="2"/>
            <w:vAlign w:val="center"/>
          </w:tcPr>
          <w:p w:rsidR="002B7A14" w:rsidRDefault="002B7A14" w:rsidP="00570757">
            <w:pPr>
              <w:pStyle w:val="Tabela-zawarto"/>
            </w:pPr>
            <w:r w:rsidRPr="000E1730">
              <w:rPr>
                <w:lang w:val="en-US"/>
              </w:rPr>
              <w:t xml:space="preserve">-   -   </w:t>
            </w:r>
            <w:r>
              <w:t>MaxRecords</w:t>
            </w:r>
          </w:p>
        </w:tc>
        <w:tc>
          <w:tcPr>
            <w:tcW w:w="4262" w:type="dxa"/>
            <w:gridSpan w:val="3"/>
            <w:vAlign w:val="center"/>
          </w:tcPr>
          <w:p w:rsidR="002B7A14" w:rsidRDefault="002B7A14" w:rsidP="00570757">
            <w:pPr>
              <w:pStyle w:val="Tabela-zawarto"/>
            </w:pPr>
            <w:r>
              <w:fldChar w:fldCharType="begin"/>
            </w:r>
            <w:r>
              <w:instrText xml:space="preserve"> DOCVARIABLE MaxRecords \* MERGEFORMAT </w:instrText>
            </w:r>
            <w:r>
              <w:fldChar w:fldCharType="end"/>
            </w:r>
          </w:p>
        </w:tc>
        <w:tc>
          <w:tcPr>
            <w:tcW w:w="6379" w:type="dxa"/>
            <w:gridSpan w:val="3"/>
          </w:tcPr>
          <w:p w:rsidR="002B7A14" w:rsidRPr="000E1730" w:rsidRDefault="002B7A14" w:rsidP="00570757">
            <w:pPr>
              <w:pStyle w:val="Tabela-zawarto"/>
              <w:jc w:val="center"/>
            </w:pPr>
            <w:r w:rsidRPr="000E1730">
              <w:t xml:space="preserve">Maksymalna ilość pozycji do wysłania w jednej partii </w:t>
            </w:r>
          </w:p>
        </w:tc>
      </w:tr>
      <w:tr w:rsidR="002B7A14" w:rsidTr="002C04D7">
        <w:tc>
          <w:tcPr>
            <w:tcW w:w="568" w:type="dxa"/>
            <w:gridSpan w:val="2"/>
            <w:vAlign w:val="center"/>
          </w:tcPr>
          <w:p w:rsidR="002B7A14" w:rsidRDefault="002B7A14" w:rsidP="00570757">
            <w:pPr>
              <w:pStyle w:val="Tabela-zawarto"/>
              <w:jc w:val="center"/>
            </w:pPr>
          </w:p>
        </w:tc>
        <w:tc>
          <w:tcPr>
            <w:tcW w:w="2683" w:type="dxa"/>
            <w:gridSpan w:val="2"/>
            <w:vAlign w:val="center"/>
          </w:tcPr>
          <w:p w:rsidR="002B7A14" w:rsidRDefault="002B7A14" w:rsidP="00570757">
            <w:pPr>
              <w:pStyle w:val="Tabela-zawarto"/>
            </w:pPr>
            <w:r w:rsidRPr="000E1730">
              <w:rPr>
                <w:lang w:val="en-US"/>
              </w:rPr>
              <w:t xml:space="preserve">-   -   </w:t>
            </w:r>
            <w:r>
              <w:t>NumberPart</w:t>
            </w:r>
          </w:p>
        </w:tc>
        <w:tc>
          <w:tcPr>
            <w:tcW w:w="4262" w:type="dxa"/>
            <w:gridSpan w:val="3"/>
            <w:vAlign w:val="center"/>
          </w:tcPr>
          <w:p w:rsidR="002B7A14" w:rsidRDefault="002B7A14" w:rsidP="00570757">
            <w:pPr>
              <w:pStyle w:val="Tabela-zawarto"/>
            </w:pPr>
            <w:r>
              <w:fldChar w:fldCharType="begin"/>
            </w:r>
            <w:r>
              <w:instrText xml:space="preserve"> DOCVARIABLE NumberPart \* MERGEFORMAT </w:instrText>
            </w:r>
            <w:r>
              <w:fldChar w:fldCharType="end"/>
            </w:r>
          </w:p>
        </w:tc>
        <w:tc>
          <w:tcPr>
            <w:tcW w:w="6379" w:type="dxa"/>
            <w:gridSpan w:val="3"/>
          </w:tcPr>
          <w:p w:rsidR="002B7A14" w:rsidRPr="000E1730" w:rsidRDefault="002B7A14" w:rsidP="00570757">
            <w:pPr>
              <w:pStyle w:val="Tabela-zawarto"/>
              <w:jc w:val="center"/>
            </w:pPr>
            <w:r w:rsidRPr="000E1730">
              <w:t>Kolejny numer przesłanej partii. W przypadku pominięcia tego kryterium domyślnie przyjmuje się wartość 1.</w:t>
            </w:r>
          </w:p>
        </w:tc>
      </w:tr>
      <w:tr w:rsidR="002B7A14" w:rsidTr="002C04D7">
        <w:tc>
          <w:tcPr>
            <w:tcW w:w="568" w:type="dxa"/>
            <w:gridSpan w:val="2"/>
            <w:vAlign w:val="center"/>
          </w:tcPr>
          <w:p w:rsidR="002B7A14" w:rsidRDefault="002B7A14" w:rsidP="00570757">
            <w:pPr>
              <w:pStyle w:val="Tabela-zawarto"/>
              <w:jc w:val="center"/>
            </w:pPr>
            <w:r>
              <w:t>L-11</w:t>
            </w:r>
          </w:p>
        </w:tc>
        <w:tc>
          <w:tcPr>
            <w:tcW w:w="2683" w:type="dxa"/>
            <w:gridSpan w:val="2"/>
            <w:vAlign w:val="center"/>
          </w:tcPr>
          <w:p w:rsidR="002B7A14" w:rsidRDefault="002B7A14" w:rsidP="00570757">
            <w:pPr>
              <w:pStyle w:val="Tabela-zawarto"/>
            </w:pPr>
            <w:r>
              <w:softHyphen/>
            </w:r>
            <w:r w:rsidRPr="000E1730">
              <w:rPr>
                <w:lang w:val="en-US"/>
              </w:rPr>
              <w:t xml:space="preserve">-   </w:t>
            </w:r>
            <w:r>
              <w:t>ChequeCriteria</w:t>
            </w:r>
          </w:p>
        </w:tc>
        <w:tc>
          <w:tcPr>
            <w:tcW w:w="4262" w:type="dxa"/>
            <w:gridSpan w:val="3"/>
            <w:vAlign w:val="center"/>
          </w:tcPr>
          <w:p w:rsidR="002B7A14" w:rsidRDefault="002B7A14" w:rsidP="00570757">
            <w:pPr>
              <w:pStyle w:val="Tabela-zawarto"/>
            </w:pPr>
            <w:r>
              <w:t>Komponent zawierający kryteria określające jakie informacje o czekach majązostać przesłane w odpowiedzi</w:t>
            </w:r>
          </w:p>
        </w:tc>
        <w:tc>
          <w:tcPr>
            <w:tcW w:w="6379" w:type="dxa"/>
            <w:gridSpan w:val="3"/>
          </w:tcPr>
          <w:p w:rsidR="002B7A14" w:rsidRDefault="002B7A14" w:rsidP="00570757">
            <w:pPr>
              <w:pStyle w:val="Tabela-zawarto"/>
            </w:pPr>
          </w:p>
        </w:tc>
      </w:tr>
      <w:tr w:rsidR="002B7A14" w:rsidTr="002C04D7">
        <w:tc>
          <w:tcPr>
            <w:tcW w:w="568" w:type="dxa"/>
            <w:gridSpan w:val="2"/>
            <w:vAlign w:val="center"/>
          </w:tcPr>
          <w:p w:rsidR="002B7A14" w:rsidRDefault="002B7A14" w:rsidP="00570757">
            <w:pPr>
              <w:pStyle w:val="Tabela-zawarto"/>
              <w:jc w:val="center"/>
            </w:pPr>
          </w:p>
        </w:tc>
        <w:tc>
          <w:tcPr>
            <w:tcW w:w="2683" w:type="dxa"/>
            <w:gridSpan w:val="2"/>
            <w:vAlign w:val="center"/>
          </w:tcPr>
          <w:p w:rsidR="002B7A14" w:rsidRDefault="002B7A14" w:rsidP="00570757">
            <w:pPr>
              <w:pStyle w:val="Tabela-zawarto"/>
            </w:pPr>
            <w:r w:rsidRPr="000E1730">
              <w:rPr>
                <w:lang w:val="en-US"/>
              </w:rPr>
              <w:t xml:space="preserve">-   -   </w:t>
            </w:r>
            <w:r w:rsidRPr="00E03D15">
              <w:t>ChequeNumber</w:t>
            </w:r>
          </w:p>
        </w:tc>
        <w:tc>
          <w:tcPr>
            <w:tcW w:w="4262" w:type="dxa"/>
            <w:gridSpan w:val="3"/>
            <w:vAlign w:val="center"/>
          </w:tcPr>
          <w:p w:rsidR="002B7A14" w:rsidRDefault="002B7A14" w:rsidP="00570757">
            <w:pPr>
              <w:pStyle w:val="Tabela-zawarto"/>
            </w:pPr>
            <w:r>
              <w:t>Numer czeku</w:t>
            </w:r>
          </w:p>
        </w:tc>
        <w:tc>
          <w:tcPr>
            <w:tcW w:w="6379" w:type="dxa"/>
            <w:gridSpan w:val="3"/>
          </w:tcPr>
          <w:p w:rsidR="002B7A14" w:rsidRPr="000E1730" w:rsidRDefault="002B7A14" w:rsidP="00570757">
            <w:pPr>
              <w:pStyle w:val="Tabela-zawarto"/>
              <w:jc w:val="center"/>
            </w:pPr>
            <w:r>
              <w:t>Numer wydanego czeku</w:t>
            </w:r>
          </w:p>
        </w:tc>
      </w:tr>
      <w:tr w:rsidR="002B7A14" w:rsidTr="00AB7FBF">
        <w:tc>
          <w:tcPr>
            <w:tcW w:w="568" w:type="dxa"/>
            <w:gridSpan w:val="2"/>
            <w:vAlign w:val="center"/>
          </w:tcPr>
          <w:p w:rsidR="002B7A14" w:rsidRDefault="002B7A14" w:rsidP="00570757">
            <w:pPr>
              <w:pStyle w:val="Tabela-zawarto"/>
              <w:jc w:val="center"/>
            </w:pPr>
          </w:p>
        </w:tc>
        <w:tc>
          <w:tcPr>
            <w:tcW w:w="2683" w:type="dxa"/>
            <w:gridSpan w:val="2"/>
            <w:vAlign w:val="center"/>
          </w:tcPr>
          <w:p w:rsidR="002B7A14" w:rsidRPr="000E1730" w:rsidRDefault="002B7A14" w:rsidP="00AB7FBF">
            <w:pPr>
              <w:pStyle w:val="Tabela-zawarto"/>
            </w:pPr>
            <w:r w:rsidRPr="000E1730">
              <w:t>-   -   StartDate</w:t>
            </w:r>
          </w:p>
        </w:tc>
        <w:tc>
          <w:tcPr>
            <w:tcW w:w="4262" w:type="dxa"/>
            <w:gridSpan w:val="3"/>
          </w:tcPr>
          <w:p w:rsidR="002B7A14" w:rsidRPr="000E1730" w:rsidRDefault="002B7A14" w:rsidP="00AB7FBF">
            <w:pPr>
              <w:pStyle w:val="Tabela-zawarto"/>
            </w:pPr>
            <w:r w:rsidRPr="000E1730">
              <w:t>Data rozpoczęcia</w:t>
            </w:r>
          </w:p>
        </w:tc>
        <w:tc>
          <w:tcPr>
            <w:tcW w:w="6379" w:type="dxa"/>
            <w:gridSpan w:val="3"/>
          </w:tcPr>
          <w:p w:rsidR="002B7A14" w:rsidRDefault="002B7A14" w:rsidP="00AB7FBF">
            <w:pPr>
              <w:pStyle w:val="Tabela-zawarto"/>
              <w:jc w:val="center"/>
            </w:pPr>
            <w:r>
              <w:t xml:space="preserve">Data od </w:t>
            </w:r>
          </w:p>
        </w:tc>
      </w:tr>
      <w:tr w:rsidR="002B7A14" w:rsidTr="00AB7FBF">
        <w:tc>
          <w:tcPr>
            <w:tcW w:w="568" w:type="dxa"/>
            <w:gridSpan w:val="2"/>
            <w:vAlign w:val="center"/>
          </w:tcPr>
          <w:p w:rsidR="002B7A14" w:rsidRDefault="002B7A14" w:rsidP="00570757">
            <w:pPr>
              <w:pStyle w:val="Tabela-zawarto"/>
              <w:jc w:val="center"/>
            </w:pPr>
          </w:p>
        </w:tc>
        <w:tc>
          <w:tcPr>
            <w:tcW w:w="2683" w:type="dxa"/>
            <w:gridSpan w:val="2"/>
            <w:vAlign w:val="center"/>
          </w:tcPr>
          <w:p w:rsidR="002B7A14" w:rsidRPr="000E1730" w:rsidRDefault="002B7A14" w:rsidP="00AB7FBF">
            <w:pPr>
              <w:pStyle w:val="Tabela-zawarto"/>
            </w:pPr>
            <w:r w:rsidRPr="000E1730">
              <w:t>-   -   E</w:t>
            </w:r>
            <w:r>
              <w:t>ndDate</w:t>
            </w:r>
          </w:p>
        </w:tc>
        <w:tc>
          <w:tcPr>
            <w:tcW w:w="4262" w:type="dxa"/>
            <w:gridSpan w:val="3"/>
          </w:tcPr>
          <w:p w:rsidR="002B7A14" w:rsidRPr="000E1730" w:rsidRDefault="002B7A14" w:rsidP="00AB7FBF">
            <w:pPr>
              <w:pStyle w:val="Tabela-zawarto"/>
            </w:pPr>
            <w:r w:rsidRPr="000E1730">
              <w:t>Data zakończenia</w:t>
            </w:r>
          </w:p>
        </w:tc>
        <w:tc>
          <w:tcPr>
            <w:tcW w:w="6379" w:type="dxa"/>
            <w:gridSpan w:val="3"/>
          </w:tcPr>
          <w:p w:rsidR="002B7A14" w:rsidRDefault="002B7A14" w:rsidP="00AB7FBF">
            <w:pPr>
              <w:pStyle w:val="Tabela-zawarto"/>
              <w:jc w:val="center"/>
            </w:pPr>
            <w:r>
              <w:t xml:space="preserve">Data do </w:t>
            </w:r>
          </w:p>
        </w:tc>
      </w:tr>
      <w:tr w:rsidR="002B7A14" w:rsidTr="002C04D7">
        <w:tc>
          <w:tcPr>
            <w:tcW w:w="568" w:type="dxa"/>
            <w:gridSpan w:val="2"/>
            <w:vAlign w:val="center"/>
          </w:tcPr>
          <w:p w:rsidR="002B7A14" w:rsidRDefault="002B7A14" w:rsidP="00570757">
            <w:pPr>
              <w:pStyle w:val="Tabela-zawarto"/>
              <w:jc w:val="center"/>
            </w:pPr>
            <w:r>
              <w:t>A-10</w:t>
            </w:r>
          </w:p>
        </w:tc>
        <w:tc>
          <w:tcPr>
            <w:tcW w:w="2683" w:type="dxa"/>
            <w:gridSpan w:val="2"/>
            <w:vAlign w:val="center"/>
          </w:tcPr>
          <w:p w:rsidR="002B7A14" w:rsidRDefault="002B7A14" w:rsidP="00570757">
            <w:pPr>
              <w:pStyle w:val="Tabela-zawarto"/>
            </w:pPr>
            <w:r w:rsidRPr="000E1730">
              <w:rPr>
                <w:lang w:val="en-US"/>
              </w:rPr>
              <w:t xml:space="preserve">-   -   </w:t>
            </w:r>
            <w:r w:rsidRPr="00E03D15">
              <w:t>ChequeAccount</w:t>
            </w:r>
          </w:p>
        </w:tc>
        <w:tc>
          <w:tcPr>
            <w:tcW w:w="4262" w:type="dxa"/>
            <w:gridSpan w:val="3"/>
            <w:vAlign w:val="center"/>
          </w:tcPr>
          <w:p w:rsidR="002B7A14" w:rsidRDefault="002B7A14" w:rsidP="00570757">
            <w:pPr>
              <w:pStyle w:val="Tabela-zawarto"/>
            </w:pPr>
            <w:r>
              <w:t>Rachunek klienta</w:t>
            </w:r>
          </w:p>
        </w:tc>
        <w:tc>
          <w:tcPr>
            <w:tcW w:w="6379" w:type="dxa"/>
            <w:gridSpan w:val="3"/>
          </w:tcPr>
          <w:p w:rsidR="002B7A14" w:rsidRPr="000E1730" w:rsidRDefault="002B7A14" w:rsidP="00570757">
            <w:pPr>
              <w:pStyle w:val="Tabela-zawarto"/>
              <w:jc w:val="center"/>
            </w:pPr>
          </w:p>
        </w:tc>
      </w:tr>
      <w:tr w:rsidR="002B7A14" w:rsidTr="002C04D7">
        <w:tc>
          <w:tcPr>
            <w:tcW w:w="568" w:type="dxa"/>
            <w:gridSpan w:val="2"/>
            <w:vAlign w:val="center"/>
          </w:tcPr>
          <w:p w:rsidR="002B7A14" w:rsidRDefault="002B7A14" w:rsidP="00570757">
            <w:pPr>
              <w:pStyle w:val="Tabela-zawarto"/>
              <w:jc w:val="center"/>
            </w:pPr>
          </w:p>
        </w:tc>
        <w:tc>
          <w:tcPr>
            <w:tcW w:w="2683" w:type="dxa"/>
            <w:gridSpan w:val="2"/>
          </w:tcPr>
          <w:p w:rsidR="002B7A14" w:rsidRPr="000E1730" w:rsidRDefault="002B7A14" w:rsidP="00570757">
            <w:pPr>
              <w:pStyle w:val="Tabela-zawarto"/>
              <w:rPr>
                <w:lang w:val="en-US"/>
              </w:rPr>
            </w:pPr>
            <w:r w:rsidRPr="000E1730">
              <w:rPr>
                <w:lang w:val="en-US"/>
              </w:rPr>
              <w:t>-   -   -   AccountIdentifier</w:t>
            </w:r>
          </w:p>
        </w:tc>
        <w:tc>
          <w:tcPr>
            <w:tcW w:w="4262" w:type="dxa"/>
            <w:gridSpan w:val="3"/>
          </w:tcPr>
          <w:p w:rsidR="002B7A14" w:rsidRPr="000E1730" w:rsidRDefault="002B7A14" w:rsidP="00570757">
            <w:pPr>
              <w:pStyle w:val="Tabela-zawarto"/>
            </w:pPr>
            <w:r w:rsidRPr="000E1730">
              <w:t>Numer rachunku</w:t>
            </w:r>
          </w:p>
        </w:tc>
        <w:tc>
          <w:tcPr>
            <w:tcW w:w="6379" w:type="dxa"/>
            <w:gridSpan w:val="3"/>
          </w:tcPr>
          <w:p w:rsidR="002B7A14" w:rsidRPr="000E1730" w:rsidRDefault="002B7A14" w:rsidP="00570757">
            <w:pPr>
              <w:pStyle w:val="Tabela-zawarto"/>
              <w:jc w:val="center"/>
            </w:pPr>
            <w:r w:rsidRPr="000E1730">
              <w:t xml:space="preserve">Numer rachunku </w:t>
            </w:r>
            <w:r>
              <w:t>klienta, z którego wydano czeki</w:t>
            </w:r>
          </w:p>
        </w:tc>
      </w:tr>
      <w:tr w:rsidR="002B7A14" w:rsidTr="002C04D7">
        <w:tc>
          <w:tcPr>
            <w:tcW w:w="568" w:type="dxa"/>
            <w:gridSpan w:val="2"/>
            <w:vAlign w:val="center"/>
          </w:tcPr>
          <w:p w:rsidR="002B7A14" w:rsidRDefault="002B7A14" w:rsidP="00570757">
            <w:pPr>
              <w:pStyle w:val="Tabela-zawarto"/>
              <w:jc w:val="center"/>
            </w:pPr>
          </w:p>
        </w:tc>
        <w:tc>
          <w:tcPr>
            <w:tcW w:w="2683" w:type="dxa"/>
            <w:gridSpan w:val="2"/>
          </w:tcPr>
          <w:p w:rsidR="002B7A14" w:rsidRPr="000E1730" w:rsidRDefault="002B7A14" w:rsidP="00570757">
            <w:pPr>
              <w:pStyle w:val="Tabela-zawarto"/>
            </w:pPr>
            <w:r w:rsidRPr="000E1730">
              <w:t>-   -   -   AccountName</w:t>
            </w:r>
          </w:p>
        </w:tc>
        <w:tc>
          <w:tcPr>
            <w:tcW w:w="4262" w:type="dxa"/>
            <w:gridSpan w:val="3"/>
          </w:tcPr>
          <w:p w:rsidR="002B7A14" w:rsidRPr="000E1730" w:rsidRDefault="002B7A14" w:rsidP="00570757">
            <w:pPr>
              <w:pStyle w:val="Tabela-zawarto"/>
            </w:pPr>
            <w:r w:rsidRPr="000E1730">
              <w:t xml:space="preserve">Nazwa rachunku </w:t>
            </w:r>
          </w:p>
        </w:tc>
        <w:tc>
          <w:tcPr>
            <w:tcW w:w="6379" w:type="dxa"/>
            <w:gridSpan w:val="3"/>
          </w:tcPr>
          <w:p w:rsidR="002B7A14" w:rsidRPr="000E1730" w:rsidRDefault="002B7A14" w:rsidP="00570757">
            <w:pPr>
              <w:pStyle w:val="Tabela-zawarto"/>
              <w:jc w:val="center"/>
            </w:pPr>
          </w:p>
        </w:tc>
      </w:tr>
      <w:tr w:rsidR="002B7A14" w:rsidTr="002C04D7">
        <w:tc>
          <w:tcPr>
            <w:tcW w:w="568" w:type="dxa"/>
            <w:gridSpan w:val="2"/>
            <w:vAlign w:val="center"/>
          </w:tcPr>
          <w:p w:rsidR="002B7A14" w:rsidRDefault="002B7A14" w:rsidP="00570757">
            <w:pPr>
              <w:pStyle w:val="Tabela-zawarto"/>
              <w:jc w:val="center"/>
            </w:pPr>
          </w:p>
        </w:tc>
        <w:tc>
          <w:tcPr>
            <w:tcW w:w="2683" w:type="dxa"/>
            <w:gridSpan w:val="2"/>
          </w:tcPr>
          <w:p w:rsidR="002B7A14" w:rsidRPr="000E1730" w:rsidRDefault="002B7A14" w:rsidP="00570757">
            <w:pPr>
              <w:pStyle w:val="Tabela-zawarto"/>
            </w:pPr>
            <w:r w:rsidRPr="000E1730">
              <w:t>-   -   -   AccountCurrencyCode</w:t>
            </w:r>
          </w:p>
        </w:tc>
        <w:tc>
          <w:tcPr>
            <w:tcW w:w="4262" w:type="dxa"/>
            <w:gridSpan w:val="3"/>
          </w:tcPr>
          <w:p w:rsidR="002B7A14" w:rsidRPr="000E1730" w:rsidRDefault="002B7A14" w:rsidP="00570757">
            <w:pPr>
              <w:pStyle w:val="Tabela-zawarto"/>
            </w:pPr>
            <w:r w:rsidRPr="000E1730">
              <w:t>Waluta rachunku</w:t>
            </w:r>
          </w:p>
        </w:tc>
        <w:tc>
          <w:tcPr>
            <w:tcW w:w="6379" w:type="dxa"/>
            <w:gridSpan w:val="3"/>
          </w:tcPr>
          <w:p w:rsidR="002B7A14" w:rsidRPr="000E1730" w:rsidRDefault="002B7A14" w:rsidP="00570757">
            <w:pPr>
              <w:pStyle w:val="Tabela-zawarto"/>
              <w:jc w:val="center"/>
            </w:pPr>
          </w:p>
        </w:tc>
      </w:tr>
      <w:tr w:rsidR="002B7A14" w:rsidTr="002C04D7">
        <w:tc>
          <w:tcPr>
            <w:tcW w:w="568" w:type="dxa"/>
            <w:gridSpan w:val="2"/>
            <w:vAlign w:val="center"/>
          </w:tcPr>
          <w:p w:rsidR="002B7A14" w:rsidRDefault="002B7A14" w:rsidP="00570757">
            <w:pPr>
              <w:pStyle w:val="Tabela-zawarto"/>
              <w:jc w:val="center"/>
            </w:pPr>
          </w:p>
        </w:tc>
        <w:tc>
          <w:tcPr>
            <w:tcW w:w="2683" w:type="dxa"/>
            <w:gridSpan w:val="2"/>
          </w:tcPr>
          <w:p w:rsidR="002B7A14" w:rsidRPr="000E1730" w:rsidRDefault="002B7A14" w:rsidP="00570757">
            <w:pPr>
              <w:pStyle w:val="Tabela-zawarto"/>
            </w:pPr>
            <w:r w:rsidRPr="000E1730">
              <w:t>-   -   -   AccountType</w:t>
            </w:r>
          </w:p>
        </w:tc>
        <w:tc>
          <w:tcPr>
            <w:tcW w:w="4262" w:type="dxa"/>
            <w:gridSpan w:val="3"/>
          </w:tcPr>
          <w:p w:rsidR="002B7A14" w:rsidRPr="000E1730" w:rsidRDefault="002B7A14" w:rsidP="00570757">
            <w:pPr>
              <w:pStyle w:val="Tabela-zawarto"/>
            </w:pPr>
            <w:r w:rsidRPr="000E1730">
              <w:t>Typ rachunku</w:t>
            </w:r>
          </w:p>
        </w:tc>
        <w:tc>
          <w:tcPr>
            <w:tcW w:w="6379" w:type="dxa"/>
            <w:gridSpan w:val="3"/>
          </w:tcPr>
          <w:p w:rsidR="002B7A14" w:rsidRPr="000E1730" w:rsidRDefault="002B7A14" w:rsidP="00570757">
            <w:pPr>
              <w:pStyle w:val="Tabela-zawarto"/>
              <w:jc w:val="center"/>
            </w:pPr>
          </w:p>
        </w:tc>
      </w:tr>
      <w:tr w:rsidR="002B7A14" w:rsidTr="002C04D7">
        <w:tc>
          <w:tcPr>
            <w:tcW w:w="568" w:type="dxa"/>
            <w:gridSpan w:val="2"/>
            <w:vAlign w:val="center"/>
          </w:tcPr>
          <w:p w:rsidR="002B7A14" w:rsidRDefault="002B7A14" w:rsidP="00570757">
            <w:pPr>
              <w:pStyle w:val="Tabela-zawarto"/>
              <w:jc w:val="center"/>
            </w:pPr>
            <w:r>
              <w:t>L-10</w:t>
            </w:r>
          </w:p>
        </w:tc>
        <w:tc>
          <w:tcPr>
            <w:tcW w:w="2683" w:type="dxa"/>
            <w:gridSpan w:val="2"/>
            <w:shd w:val="clear" w:color="auto" w:fill="27F9EF"/>
            <w:vAlign w:val="center"/>
          </w:tcPr>
          <w:p w:rsidR="002B7A14" w:rsidRPr="000E1730" w:rsidRDefault="002B7A14" w:rsidP="00570757">
            <w:pPr>
              <w:pStyle w:val="Tabela-zawarto"/>
            </w:pPr>
            <w:r w:rsidRPr="000E1730">
              <w:rPr>
                <w:lang w:val="en-US"/>
              </w:rPr>
              <w:t xml:space="preserve">-   </w:t>
            </w:r>
            <w:r>
              <w:t xml:space="preserve">Cheque                                 </w:t>
            </w:r>
            <w:r w:rsidRPr="00033922">
              <w:rPr>
                <w:b/>
              </w:rPr>
              <w:t>OR</w:t>
            </w:r>
          </w:p>
        </w:tc>
        <w:tc>
          <w:tcPr>
            <w:tcW w:w="4262" w:type="dxa"/>
            <w:gridSpan w:val="3"/>
          </w:tcPr>
          <w:p w:rsidR="002B7A14" w:rsidRPr="000E1730" w:rsidRDefault="002B7A14" w:rsidP="00570757">
            <w:pPr>
              <w:pStyle w:val="Tabela-zawarto"/>
            </w:pPr>
          </w:p>
        </w:tc>
        <w:tc>
          <w:tcPr>
            <w:tcW w:w="6379" w:type="dxa"/>
            <w:gridSpan w:val="3"/>
          </w:tcPr>
          <w:p w:rsidR="002B7A14" w:rsidRDefault="002B7A14" w:rsidP="00570757">
            <w:pPr>
              <w:pStyle w:val="Tabela-zawarto"/>
            </w:pPr>
          </w:p>
        </w:tc>
      </w:tr>
      <w:tr w:rsidR="002B7A14" w:rsidTr="002C04D7">
        <w:tc>
          <w:tcPr>
            <w:tcW w:w="568" w:type="dxa"/>
            <w:gridSpan w:val="2"/>
            <w:vAlign w:val="center"/>
          </w:tcPr>
          <w:p w:rsidR="002B7A14" w:rsidRDefault="002B7A14" w:rsidP="00570757">
            <w:pPr>
              <w:pStyle w:val="Tabela-zawarto"/>
              <w:jc w:val="center"/>
            </w:pPr>
          </w:p>
        </w:tc>
        <w:tc>
          <w:tcPr>
            <w:tcW w:w="2683" w:type="dxa"/>
            <w:gridSpan w:val="2"/>
            <w:vAlign w:val="center"/>
          </w:tcPr>
          <w:p w:rsidR="002B7A14" w:rsidRDefault="002B7A14" w:rsidP="00570757">
            <w:pPr>
              <w:pStyle w:val="Tabela-zawarto"/>
            </w:pPr>
            <w:r w:rsidRPr="000E1730">
              <w:rPr>
                <w:lang w:val="en-US"/>
              </w:rPr>
              <w:t xml:space="preserve">-   -   </w:t>
            </w:r>
            <w:r w:rsidRPr="00E03D15">
              <w:t>ChequeNumber</w:t>
            </w:r>
          </w:p>
        </w:tc>
        <w:tc>
          <w:tcPr>
            <w:tcW w:w="4262" w:type="dxa"/>
            <w:gridSpan w:val="3"/>
            <w:vAlign w:val="center"/>
          </w:tcPr>
          <w:p w:rsidR="002B7A14" w:rsidRDefault="002B7A14" w:rsidP="00570757">
            <w:pPr>
              <w:pStyle w:val="Tabela-zawarto"/>
            </w:pPr>
            <w:r>
              <w:t>Numer czeku</w:t>
            </w:r>
          </w:p>
        </w:tc>
        <w:tc>
          <w:tcPr>
            <w:tcW w:w="6379" w:type="dxa"/>
            <w:gridSpan w:val="3"/>
          </w:tcPr>
          <w:p w:rsidR="002B7A14" w:rsidRPr="000E1730" w:rsidRDefault="002B7A14" w:rsidP="00570757">
            <w:pPr>
              <w:pStyle w:val="Tabela-zawarto"/>
              <w:jc w:val="center"/>
            </w:pPr>
            <w:r>
              <w:t>Numer wydanego czeku</w:t>
            </w:r>
          </w:p>
        </w:tc>
      </w:tr>
      <w:tr w:rsidR="002B7A14" w:rsidTr="002C04D7">
        <w:tc>
          <w:tcPr>
            <w:tcW w:w="568" w:type="dxa"/>
            <w:gridSpan w:val="2"/>
            <w:vAlign w:val="center"/>
          </w:tcPr>
          <w:p w:rsidR="002B7A14" w:rsidRDefault="002B7A14" w:rsidP="00570757">
            <w:pPr>
              <w:pStyle w:val="Tabela-zawarto"/>
              <w:jc w:val="center"/>
            </w:pPr>
          </w:p>
        </w:tc>
        <w:tc>
          <w:tcPr>
            <w:tcW w:w="2683" w:type="dxa"/>
            <w:gridSpan w:val="2"/>
            <w:vAlign w:val="center"/>
          </w:tcPr>
          <w:p w:rsidR="002B7A14" w:rsidRPr="000E1730" w:rsidRDefault="002B7A14" w:rsidP="00570757">
            <w:pPr>
              <w:pStyle w:val="Tabela-zawarto"/>
              <w:rPr>
                <w:lang w:val="en-US"/>
              </w:rPr>
            </w:pPr>
            <w:r w:rsidRPr="000E1730">
              <w:rPr>
                <w:lang w:val="en-US"/>
              </w:rPr>
              <w:t xml:space="preserve">-   -   </w:t>
            </w:r>
            <w:r>
              <w:rPr>
                <w:lang w:val="en-US"/>
              </w:rPr>
              <w:t>ChequeStatus</w:t>
            </w:r>
          </w:p>
        </w:tc>
        <w:tc>
          <w:tcPr>
            <w:tcW w:w="4262" w:type="dxa"/>
            <w:gridSpan w:val="3"/>
          </w:tcPr>
          <w:p w:rsidR="002B7A14" w:rsidRPr="000E1730" w:rsidRDefault="002B7A14" w:rsidP="00570757">
            <w:pPr>
              <w:pStyle w:val="Tabela-zawarto"/>
            </w:pPr>
            <w:r>
              <w:t>Status czeku</w:t>
            </w:r>
          </w:p>
        </w:tc>
        <w:tc>
          <w:tcPr>
            <w:tcW w:w="6379" w:type="dxa"/>
            <w:gridSpan w:val="3"/>
          </w:tcPr>
          <w:p w:rsidR="002B7A14" w:rsidRDefault="002B7A14" w:rsidP="00304711">
            <w:pPr>
              <w:pStyle w:val="Tabela-zawarto"/>
              <w:jc w:val="center"/>
            </w:pPr>
            <w:r>
              <w:t>Status czeku:</w:t>
            </w:r>
          </w:p>
          <w:p w:rsidR="002B7A14" w:rsidRDefault="002B7A14" w:rsidP="00304711">
            <w:pPr>
              <w:pStyle w:val="Tabela-zawarto"/>
              <w:jc w:val="center"/>
            </w:pPr>
            <w:r>
              <w:t xml:space="preserve">- </w:t>
            </w:r>
            <w:r w:rsidRPr="00304711">
              <w:t>Given</w:t>
            </w:r>
            <w:r>
              <w:t xml:space="preserve"> – wydany</w:t>
            </w:r>
          </w:p>
          <w:p w:rsidR="002B7A14" w:rsidRDefault="002B7A14" w:rsidP="00304711">
            <w:pPr>
              <w:pStyle w:val="Tabela-zawarto"/>
              <w:jc w:val="center"/>
            </w:pPr>
            <w:r>
              <w:t xml:space="preserve">- </w:t>
            </w:r>
            <w:r w:rsidRPr="00304711">
              <w:t>Cashed</w:t>
            </w:r>
            <w:r>
              <w:t xml:space="preserve"> – zrealizowany</w:t>
            </w:r>
          </w:p>
          <w:p w:rsidR="002B7A14" w:rsidRDefault="002B7A14" w:rsidP="00304711">
            <w:pPr>
              <w:pStyle w:val="Tabela-zawarto"/>
              <w:jc w:val="center"/>
            </w:pPr>
            <w:r>
              <w:t xml:space="preserve">- </w:t>
            </w:r>
            <w:r w:rsidRPr="00304711">
              <w:t>Cancelled</w:t>
            </w:r>
            <w:r>
              <w:t xml:space="preserve"> – anulowany</w:t>
            </w:r>
          </w:p>
          <w:p w:rsidR="002B7A14" w:rsidRDefault="002B7A14" w:rsidP="00304711">
            <w:pPr>
              <w:pStyle w:val="Tabela-zawarto"/>
              <w:jc w:val="center"/>
            </w:pPr>
            <w:r>
              <w:t xml:space="preserve">- </w:t>
            </w:r>
            <w:r w:rsidRPr="00304711">
              <w:t>Confirmed</w:t>
            </w:r>
            <w:r>
              <w:t xml:space="preserve"> – potwierdzony</w:t>
            </w:r>
          </w:p>
          <w:p w:rsidR="002B7A14" w:rsidRDefault="002B7A14" w:rsidP="00304711">
            <w:pPr>
              <w:pStyle w:val="Tabela-zawarto"/>
              <w:jc w:val="center"/>
            </w:pPr>
            <w:r>
              <w:t xml:space="preserve">- </w:t>
            </w:r>
            <w:r w:rsidRPr="00304711">
              <w:t>Reserved</w:t>
            </w:r>
            <w:r>
              <w:t xml:space="preserve"> – zastrzeżony</w:t>
            </w:r>
          </w:p>
          <w:p w:rsidR="002B7A14" w:rsidRPr="000E1730" w:rsidRDefault="002B7A14" w:rsidP="00304711">
            <w:pPr>
              <w:pStyle w:val="Tabela-zawarto"/>
              <w:jc w:val="center"/>
            </w:pPr>
            <w:r>
              <w:t xml:space="preserve">- </w:t>
            </w:r>
            <w:r w:rsidRPr="00304711">
              <w:t>ZOK</w:t>
            </w:r>
            <w:r>
              <w:t xml:space="preserve"> – zrealizowany w ramach ZOK</w:t>
            </w:r>
          </w:p>
        </w:tc>
      </w:tr>
      <w:tr w:rsidR="002B7A14" w:rsidTr="002C04D7">
        <w:tc>
          <w:tcPr>
            <w:tcW w:w="568" w:type="dxa"/>
            <w:gridSpan w:val="2"/>
            <w:vAlign w:val="center"/>
          </w:tcPr>
          <w:p w:rsidR="002B7A14" w:rsidRDefault="002B7A14" w:rsidP="00570757">
            <w:pPr>
              <w:pStyle w:val="Tabela-zawarto"/>
              <w:jc w:val="center"/>
            </w:pPr>
          </w:p>
        </w:tc>
        <w:tc>
          <w:tcPr>
            <w:tcW w:w="2683" w:type="dxa"/>
            <w:gridSpan w:val="2"/>
            <w:vAlign w:val="center"/>
          </w:tcPr>
          <w:p w:rsidR="002B7A14" w:rsidRDefault="002B7A14" w:rsidP="00570757">
            <w:pPr>
              <w:pStyle w:val="Tabela-zawarto"/>
              <w:rPr>
                <w:lang w:val="en-US"/>
              </w:rPr>
            </w:pPr>
            <w:r w:rsidRPr="000E1730">
              <w:rPr>
                <w:lang w:val="en-US"/>
              </w:rPr>
              <w:t xml:space="preserve">-   -   </w:t>
            </w:r>
            <w:r w:rsidRPr="002F501B">
              <w:rPr>
                <w:lang w:val="en-US"/>
              </w:rPr>
              <w:t>ChequeAmount</w:t>
            </w:r>
          </w:p>
        </w:tc>
        <w:tc>
          <w:tcPr>
            <w:tcW w:w="4262" w:type="dxa"/>
            <w:gridSpan w:val="3"/>
          </w:tcPr>
          <w:p w:rsidR="002B7A14" w:rsidRPr="000E1730" w:rsidRDefault="002B7A14" w:rsidP="00570757">
            <w:pPr>
              <w:pStyle w:val="Tabela-zawarto"/>
            </w:pPr>
            <w:r>
              <w:t>Kwota czeku</w:t>
            </w:r>
          </w:p>
        </w:tc>
        <w:tc>
          <w:tcPr>
            <w:tcW w:w="6379" w:type="dxa"/>
            <w:gridSpan w:val="3"/>
          </w:tcPr>
          <w:p w:rsidR="002B7A14" w:rsidRPr="000E1730" w:rsidRDefault="002B7A14" w:rsidP="00304711">
            <w:pPr>
              <w:pStyle w:val="Tabela-zawarto"/>
              <w:jc w:val="center"/>
            </w:pPr>
            <w:r>
              <w:t>Kwota czeku</w:t>
            </w:r>
          </w:p>
        </w:tc>
      </w:tr>
      <w:tr w:rsidR="002B7A14" w:rsidTr="002C04D7">
        <w:tc>
          <w:tcPr>
            <w:tcW w:w="568" w:type="dxa"/>
            <w:gridSpan w:val="2"/>
            <w:vAlign w:val="center"/>
          </w:tcPr>
          <w:p w:rsidR="002B7A14" w:rsidRDefault="002B7A14" w:rsidP="00570757">
            <w:pPr>
              <w:pStyle w:val="Tabela-zawarto"/>
              <w:jc w:val="center"/>
            </w:pPr>
          </w:p>
        </w:tc>
        <w:tc>
          <w:tcPr>
            <w:tcW w:w="2683" w:type="dxa"/>
            <w:gridSpan w:val="2"/>
            <w:vAlign w:val="center"/>
          </w:tcPr>
          <w:p w:rsidR="002B7A14" w:rsidRPr="002F501B" w:rsidRDefault="002B7A14" w:rsidP="00570757">
            <w:pPr>
              <w:pStyle w:val="Tabela-zawarto"/>
              <w:rPr>
                <w:lang w:val="en-US"/>
              </w:rPr>
            </w:pPr>
            <w:r w:rsidRPr="000E1730">
              <w:rPr>
                <w:lang w:val="en-US"/>
              </w:rPr>
              <w:t xml:space="preserve">-   -   </w:t>
            </w:r>
            <w:r w:rsidRPr="002F501B">
              <w:rPr>
                <w:lang w:val="en-US"/>
              </w:rPr>
              <w:t>ChequeCashDate</w:t>
            </w:r>
          </w:p>
        </w:tc>
        <w:tc>
          <w:tcPr>
            <w:tcW w:w="4262" w:type="dxa"/>
            <w:gridSpan w:val="3"/>
          </w:tcPr>
          <w:p w:rsidR="002B7A14" w:rsidRPr="000E1730" w:rsidRDefault="002B7A14" w:rsidP="00570757">
            <w:pPr>
              <w:pStyle w:val="Tabela-zawarto"/>
            </w:pPr>
            <w:r>
              <w:t>Data realizacji czeku</w:t>
            </w:r>
          </w:p>
        </w:tc>
        <w:tc>
          <w:tcPr>
            <w:tcW w:w="6379" w:type="dxa"/>
            <w:gridSpan w:val="3"/>
          </w:tcPr>
          <w:p w:rsidR="002B7A14" w:rsidRPr="000E1730" w:rsidRDefault="002B7A14" w:rsidP="00304711">
            <w:pPr>
              <w:pStyle w:val="Tabela-zawarto"/>
              <w:jc w:val="center"/>
            </w:pPr>
            <w:r>
              <w:t>Data realizacji czeku</w:t>
            </w:r>
          </w:p>
        </w:tc>
      </w:tr>
      <w:tr w:rsidR="002B7A14" w:rsidTr="002C04D7">
        <w:tc>
          <w:tcPr>
            <w:tcW w:w="568" w:type="dxa"/>
            <w:gridSpan w:val="2"/>
            <w:vAlign w:val="center"/>
          </w:tcPr>
          <w:p w:rsidR="002B7A14" w:rsidRDefault="002B7A14" w:rsidP="00570757">
            <w:pPr>
              <w:pStyle w:val="Tabela-zawarto"/>
              <w:jc w:val="center"/>
            </w:pPr>
          </w:p>
        </w:tc>
        <w:tc>
          <w:tcPr>
            <w:tcW w:w="2683" w:type="dxa"/>
            <w:gridSpan w:val="2"/>
            <w:vAlign w:val="center"/>
          </w:tcPr>
          <w:p w:rsidR="002B7A14" w:rsidRPr="002F501B" w:rsidRDefault="002B7A14" w:rsidP="00570757">
            <w:pPr>
              <w:pStyle w:val="Tabela-zawarto"/>
              <w:rPr>
                <w:lang w:val="en-US"/>
              </w:rPr>
            </w:pPr>
            <w:r w:rsidRPr="000E1730">
              <w:rPr>
                <w:lang w:val="en-US"/>
              </w:rPr>
              <w:t xml:space="preserve">-   -   </w:t>
            </w:r>
            <w:r w:rsidRPr="002F501B">
              <w:rPr>
                <w:lang w:val="en-US"/>
              </w:rPr>
              <w:t>ChequeAccount</w:t>
            </w:r>
          </w:p>
        </w:tc>
        <w:tc>
          <w:tcPr>
            <w:tcW w:w="4262" w:type="dxa"/>
            <w:gridSpan w:val="3"/>
          </w:tcPr>
          <w:p w:rsidR="002B7A14" w:rsidRPr="000E1730" w:rsidRDefault="002B7A14" w:rsidP="00570757">
            <w:pPr>
              <w:pStyle w:val="Tabela-zawarto"/>
            </w:pPr>
            <w:r>
              <w:t>Rachunek klienta</w:t>
            </w:r>
          </w:p>
        </w:tc>
        <w:tc>
          <w:tcPr>
            <w:tcW w:w="6379" w:type="dxa"/>
            <w:gridSpan w:val="3"/>
          </w:tcPr>
          <w:p w:rsidR="002B7A14" w:rsidRDefault="002B7A14" w:rsidP="00570757">
            <w:pPr>
              <w:pStyle w:val="Tabela-zawarto"/>
            </w:pPr>
          </w:p>
        </w:tc>
      </w:tr>
      <w:tr w:rsidR="002B7A14" w:rsidTr="002C04D7">
        <w:tc>
          <w:tcPr>
            <w:tcW w:w="568" w:type="dxa"/>
            <w:gridSpan w:val="2"/>
            <w:vAlign w:val="center"/>
          </w:tcPr>
          <w:p w:rsidR="002B7A14" w:rsidRDefault="002B7A14" w:rsidP="00570757">
            <w:pPr>
              <w:pStyle w:val="Tabela-zawarto"/>
              <w:jc w:val="center"/>
            </w:pPr>
          </w:p>
        </w:tc>
        <w:tc>
          <w:tcPr>
            <w:tcW w:w="2683" w:type="dxa"/>
            <w:gridSpan w:val="2"/>
          </w:tcPr>
          <w:p w:rsidR="002B7A14" w:rsidRPr="000E1730" w:rsidRDefault="002B7A14" w:rsidP="00570757">
            <w:pPr>
              <w:pStyle w:val="Tabela-zawarto"/>
              <w:rPr>
                <w:lang w:val="en-US"/>
              </w:rPr>
            </w:pPr>
            <w:r w:rsidRPr="000E1730">
              <w:rPr>
                <w:lang w:val="en-US"/>
              </w:rPr>
              <w:t>-   -   -   AccountIdentifier</w:t>
            </w:r>
          </w:p>
        </w:tc>
        <w:tc>
          <w:tcPr>
            <w:tcW w:w="4262" w:type="dxa"/>
            <w:gridSpan w:val="3"/>
          </w:tcPr>
          <w:p w:rsidR="002B7A14" w:rsidRPr="000E1730" w:rsidRDefault="002B7A14" w:rsidP="00570757">
            <w:pPr>
              <w:pStyle w:val="Tabela-zawarto"/>
            </w:pPr>
            <w:r w:rsidRPr="000E1730">
              <w:t>Numer rachunku</w:t>
            </w:r>
          </w:p>
        </w:tc>
        <w:tc>
          <w:tcPr>
            <w:tcW w:w="6379" w:type="dxa"/>
            <w:gridSpan w:val="3"/>
          </w:tcPr>
          <w:p w:rsidR="002B7A14" w:rsidRPr="000E1730" w:rsidRDefault="002B7A14" w:rsidP="00570757">
            <w:pPr>
              <w:pStyle w:val="Tabela-zawarto"/>
              <w:jc w:val="center"/>
            </w:pPr>
            <w:r w:rsidRPr="000E1730">
              <w:t xml:space="preserve">Numer rachunku </w:t>
            </w:r>
            <w:r>
              <w:t>klienta, z którego wydano czeki</w:t>
            </w:r>
          </w:p>
        </w:tc>
      </w:tr>
      <w:tr w:rsidR="002B7A14" w:rsidTr="002C04D7">
        <w:tc>
          <w:tcPr>
            <w:tcW w:w="568" w:type="dxa"/>
            <w:gridSpan w:val="2"/>
            <w:vAlign w:val="center"/>
          </w:tcPr>
          <w:p w:rsidR="002B7A14" w:rsidRDefault="002B7A14" w:rsidP="00570757">
            <w:pPr>
              <w:pStyle w:val="Tabela-zawarto"/>
              <w:jc w:val="center"/>
            </w:pPr>
          </w:p>
        </w:tc>
        <w:tc>
          <w:tcPr>
            <w:tcW w:w="2683" w:type="dxa"/>
            <w:gridSpan w:val="2"/>
          </w:tcPr>
          <w:p w:rsidR="002B7A14" w:rsidRPr="000E1730" w:rsidRDefault="002B7A14" w:rsidP="00570757">
            <w:pPr>
              <w:pStyle w:val="Tabela-zawarto"/>
            </w:pPr>
            <w:r w:rsidRPr="000E1730">
              <w:t>-   -   -   AccountName</w:t>
            </w:r>
          </w:p>
        </w:tc>
        <w:tc>
          <w:tcPr>
            <w:tcW w:w="4262" w:type="dxa"/>
            <w:gridSpan w:val="3"/>
          </w:tcPr>
          <w:p w:rsidR="002B7A14" w:rsidRPr="000E1730" w:rsidRDefault="002B7A14" w:rsidP="00570757">
            <w:pPr>
              <w:pStyle w:val="Tabela-zawarto"/>
            </w:pPr>
            <w:r w:rsidRPr="000E1730">
              <w:t xml:space="preserve">Nazwa rachunku </w:t>
            </w:r>
          </w:p>
        </w:tc>
        <w:tc>
          <w:tcPr>
            <w:tcW w:w="6379" w:type="dxa"/>
            <w:gridSpan w:val="3"/>
          </w:tcPr>
          <w:p w:rsidR="002B7A14" w:rsidRPr="000E1730" w:rsidRDefault="002B7A14" w:rsidP="00570757">
            <w:pPr>
              <w:pStyle w:val="Tabela-zawarto"/>
              <w:jc w:val="center"/>
            </w:pPr>
          </w:p>
        </w:tc>
      </w:tr>
      <w:tr w:rsidR="002B7A14" w:rsidTr="002C04D7">
        <w:tc>
          <w:tcPr>
            <w:tcW w:w="568" w:type="dxa"/>
            <w:gridSpan w:val="2"/>
            <w:vAlign w:val="center"/>
          </w:tcPr>
          <w:p w:rsidR="002B7A14" w:rsidRDefault="002B7A14" w:rsidP="00570757">
            <w:pPr>
              <w:pStyle w:val="Tabela-zawarto"/>
              <w:jc w:val="center"/>
            </w:pPr>
          </w:p>
        </w:tc>
        <w:tc>
          <w:tcPr>
            <w:tcW w:w="2683" w:type="dxa"/>
            <w:gridSpan w:val="2"/>
          </w:tcPr>
          <w:p w:rsidR="002B7A14" w:rsidRPr="000E1730" w:rsidRDefault="002B7A14" w:rsidP="00570757">
            <w:pPr>
              <w:pStyle w:val="Tabela-zawarto"/>
            </w:pPr>
            <w:r w:rsidRPr="000E1730">
              <w:t>-   -   -   AccountCurrencyCode</w:t>
            </w:r>
          </w:p>
        </w:tc>
        <w:tc>
          <w:tcPr>
            <w:tcW w:w="4262" w:type="dxa"/>
            <w:gridSpan w:val="3"/>
          </w:tcPr>
          <w:p w:rsidR="002B7A14" w:rsidRPr="000E1730" w:rsidRDefault="002B7A14" w:rsidP="00570757">
            <w:pPr>
              <w:pStyle w:val="Tabela-zawarto"/>
            </w:pPr>
            <w:r w:rsidRPr="000E1730">
              <w:t>Waluta rachunku</w:t>
            </w:r>
          </w:p>
        </w:tc>
        <w:tc>
          <w:tcPr>
            <w:tcW w:w="6379" w:type="dxa"/>
            <w:gridSpan w:val="3"/>
          </w:tcPr>
          <w:p w:rsidR="002B7A14" w:rsidRPr="000E1730" w:rsidRDefault="002B7A14" w:rsidP="00570757">
            <w:pPr>
              <w:pStyle w:val="Tabela-zawarto"/>
              <w:jc w:val="center"/>
            </w:pPr>
          </w:p>
        </w:tc>
      </w:tr>
      <w:tr w:rsidR="002B7A14" w:rsidTr="002C04D7">
        <w:tc>
          <w:tcPr>
            <w:tcW w:w="568" w:type="dxa"/>
            <w:gridSpan w:val="2"/>
            <w:vAlign w:val="center"/>
          </w:tcPr>
          <w:p w:rsidR="002B7A14" w:rsidRDefault="002B7A14" w:rsidP="00570757">
            <w:pPr>
              <w:pStyle w:val="Tabela-zawarto"/>
              <w:jc w:val="center"/>
            </w:pPr>
          </w:p>
        </w:tc>
        <w:tc>
          <w:tcPr>
            <w:tcW w:w="2683" w:type="dxa"/>
            <w:gridSpan w:val="2"/>
          </w:tcPr>
          <w:p w:rsidR="002B7A14" w:rsidRPr="000E1730" w:rsidRDefault="002B7A14" w:rsidP="00570757">
            <w:pPr>
              <w:pStyle w:val="Tabela-zawarto"/>
            </w:pPr>
            <w:r w:rsidRPr="000E1730">
              <w:t>-   -   -   AccountType</w:t>
            </w:r>
          </w:p>
        </w:tc>
        <w:tc>
          <w:tcPr>
            <w:tcW w:w="4262" w:type="dxa"/>
            <w:gridSpan w:val="3"/>
          </w:tcPr>
          <w:p w:rsidR="002B7A14" w:rsidRPr="000E1730" w:rsidRDefault="002B7A14" w:rsidP="00570757">
            <w:pPr>
              <w:pStyle w:val="Tabela-zawarto"/>
            </w:pPr>
            <w:r w:rsidRPr="000E1730">
              <w:t>Typ rachunku</w:t>
            </w:r>
          </w:p>
        </w:tc>
        <w:tc>
          <w:tcPr>
            <w:tcW w:w="6379" w:type="dxa"/>
            <w:gridSpan w:val="3"/>
          </w:tcPr>
          <w:p w:rsidR="002B7A14" w:rsidRPr="000E1730" w:rsidRDefault="002B7A14" w:rsidP="00570757">
            <w:pPr>
              <w:pStyle w:val="Tabela-zawarto"/>
              <w:jc w:val="center"/>
            </w:pPr>
          </w:p>
        </w:tc>
      </w:tr>
    </w:tbl>
    <w:p w:rsidR="002B7A14" w:rsidRDefault="002B7A14" w:rsidP="002F501B">
      <w:pPr>
        <w:pStyle w:val="OpisZnakZnakZnak"/>
      </w:pPr>
    </w:p>
    <w:p w:rsidR="002B7A14" w:rsidRDefault="002B7A14">
      <w:pPr>
        <w:rPr>
          <w:sz w:val="22"/>
        </w:rPr>
      </w:pPr>
      <w:r>
        <w:br w:type="page"/>
      </w:r>
    </w:p>
    <w:p w:rsidR="002B7A14" w:rsidRPr="000E1730" w:rsidRDefault="002B7A14" w:rsidP="00D52A95">
      <w:pPr>
        <w:pStyle w:val="Heading2"/>
        <w:numPr>
          <w:ilvl w:val="1"/>
          <w:numId w:val="27"/>
        </w:numPr>
      </w:pPr>
      <w:bookmarkStart w:id="198" w:name="_Toc365015787"/>
      <w:r w:rsidRPr="000E1730">
        <w:t xml:space="preserve">Komunikat żądania </w:t>
      </w:r>
      <w:r w:rsidRPr="00D52A95">
        <w:t>ChequeOrderAddRequest</w:t>
      </w:r>
      <w:bookmarkEnd w:id="198"/>
    </w:p>
    <w:p w:rsidR="002B7A14" w:rsidRPr="000E1730" w:rsidRDefault="002B7A14" w:rsidP="00D52A95">
      <w:pPr>
        <w:pStyle w:val="OpisZnak"/>
      </w:pPr>
      <w:r>
        <w:t xml:space="preserve">Usługa </w:t>
      </w:r>
      <w:r w:rsidRPr="00D52A95">
        <w:t>ChequeOrderAddRequest</w:t>
      </w:r>
      <w:r>
        <w:t xml:space="preserve"> służy do złożenia zamówienia na wydanie blankietów czekowych</w:t>
      </w:r>
      <w:r w:rsidRPr="000E1730">
        <w:t>.</w:t>
      </w:r>
    </w:p>
    <w:p w:rsidR="002B7A14" w:rsidRPr="000E1730" w:rsidRDefault="002B7A14" w:rsidP="00D52A95">
      <w:pPr>
        <w:pStyle w:val="Caption"/>
      </w:pPr>
      <w:bookmarkStart w:id="199" w:name="_Toc365015859"/>
      <w:r w:rsidRPr="000E1730">
        <w:t xml:space="preserve">Tabela </w:t>
      </w:r>
      <w:fldSimple w:instr=" SEQ Tabela \* ARABIC ">
        <w:r>
          <w:rPr>
            <w:noProof/>
          </w:rPr>
          <w:t>33</w:t>
        </w:r>
      </w:fldSimple>
      <w:r w:rsidRPr="000E1730">
        <w:t xml:space="preserve">: Komunikat żądania </w:t>
      </w:r>
      <w:r w:rsidRPr="00F06038">
        <w:t>ChequeOrderAddRequest</w:t>
      </w:r>
      <w:bookmarkEnd w:id="199"/>
    </w:p>
    <w:tbl>
      <w:tblPr>
        <w:tblW w:w="13963" w:type="dxa"/>
        <w:jc w:val="center"/>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15"/>
        <w:gridCol w:w="9"/>
        <w:gridCol w:w="3435"/>
        <w:gridCol w:w="9"/>
        <w:gridCol w:w="4721"/>
        <w:gridCol w:w="5165"/>
        <w:gridCol w:w="9"/>
      </w:tblGrid>
      <w:tr w:rsidR="002B7A14" w:rsidRPr="000E1730" w:rsidTr="00570757">
        <w:trPr>
          <w:jc w:val="center"/>
        </w:trPr>
        <w:tc>
          <w:tcPr>
            <w:tcW w:w="624" w:type="dxa"/>
            <w:gridSpan w:val="2"/>
            <w:shd w:val="solid" w:color="auto" w:fill="auto"/>
          </w:tcPr>
          <w:p w:rsidR="002B7A14" w:rsidRPr="000E1730" w:rsidRDefault="002B7A14" w:rsidP="00570757">
            <w:pPr>
              <w:pStyle w:val="Tabela-zawarto"/>
            </w:pPr>
          </w:p>
        </w:tc>
        <w:tc>
          <w:tcPr>
            <w:tcW w:w="3444" w:type="dxa"/>
            <w:gridSpan w:val="2"/>
            <w:shd w:val="solid" w:color="auto" w:fill="auto"/>
          </w:tcPr>
          <w:p w:rsidR="002B7A14" w:rsidRPr="004147A6" w:rsidRDefault="002B7A14" w:rsidP="00570757">
            <w:pPr>
              <w:pStyle w:val="Tabela-zawarto"/>
              <w:rPr>
                <w:b/>
              </w:rPr>
            </w:pPr>
            <w:r w:rsidRPr="004147A6">
              <w:rPr>
                <w:b/>
              </w:rPr>
              <w:t>Nazwa elementu</w:t>
            </w:r>
          </w:p>
        </w:tc>
        <w:tc>
          <w:tcPr>
            <w:tcW w:w="4721" w:type="dxa"/>
            <w:shd w:val="solid" w:color="auto" w:fill="auto"/>
          </w:tcPr>
          <w:p w:rsidR="002B7A14" w:rsidRPr="004147A6" w:rsidRDefault="002B7A14" w:rsidP="00570757">
            <w:pPr>
              <w:pStyle w:val="Tabela-zawarto"/>
              <w:rPr>
                <w:b/>
              </w:rPr>
            </w:pPr>
            <w:r w:rsidRPr="004147A6">
              <w:rPr>
                <w:b/>
              </w:rPr>
              <w:t xml:space="preserve">Opis                          </w:t>
            </w:r>
          </w:p>
        </w:tc>
        <w:tc>
          <w:tcPr>
            <w:tcW w:w="5174" w:type="dxa"/>
            <w:gridSpan w:val="2"/>
            <w:shd w:val="solid" w:color="auto" w:fill="auto"/>
          </w:tcPr>
          <w:p w:rsidR="002B7A14" w:rsidRPr="004147A6" w:rsidRDefault="002B7A14" w:rsidP="00570757">
            <w:pPr>
              <w:pStyle w:val="Tabela-zawarto"/>
              <w:jc w:val="center"/>
              <w:rPr>
                <w:b/>
              </w:rPr>
            </w:pPr>
            <w:r w:rsidRPr="004147A6">
              <w:rPr>
                <w:b/>
              </w:rPr>
              <w:t>Wprowadzana wartość</w:t>
            </w:r>
          </w:p>
        </w:tc>
      </w:tr>
      <w:tr w:rsidR="002B7A14" w:rsidRPr="000E1730" w:rsidTr="00271314">
        <w:trPr>
          <w:jc w:val="center"/>
        </w:trPr>
        <w:tc>
          <w:tcPr>
            <w:tcW w:w="624" w:type="dxa"/>
            <w:gridSpan w:val="2"/>
          </w:tcPr>
          <w:p w:rsidR="002B7A14" w:rsidRPr="000E1730" w:rsidRDefault="002B7A14" w:rsidP="00570757">
            <w:pPr>
              <w:pStyle w:val="Tabela-zawarto"/>
            </w:pPr>
          </w:p>
        </w:tc>
        <w:tc>
          <w:tcPr>
            <w:tcW w:w="3444" w:type="dxa"/>
            <w:gridSpan w:val="2"/>
          </w:tcPr>
          <w:p w:rsidR="002B7A14" w:rsidRPr="000E1730" w:rsidRDefault="002B7A14" w:rsidP="00570757">
            <w:pPr>
              <w:pStyle w:val="Tabela-zawarto"/>
            </w:pPr>
            <w:r w:rsidRPr="00F06038">
              <w:t>ChequeOrderAddRequest</w:t>
            </w:r>
          </w:p>
        </w:tc>
        <w:tc>
          <w:tcPr>
            <w:tcW w:w="9895" w:type="dxa"/>
            <w:gridSpan w:val="3"/>
          </w:tcPr>
          <w:p w:rsidR="002B7A14" w:rsidRPr="000E1730" w:rsidRDefault="002B7A14" w:rsidP="00570757">
            <w:pPr>
              <w:pStyle w:val="Tabela-zawarto"/>
              <w:jc w:val="center"/>
            </w:pPr>
            <w:r>
              <w:rPr>
                <w:rFonts w:cs="Arial"/>
              </w:rPr>
              <w:t>Zamówienie na blankiety czekowe</w:t>
            </w:r>
            <w:r w:rsidRPr="000E1730">
              <w:rPr>
                <w:rFonts w:cs="Arial"/>
              </w:rPr>
              <w:t xml:space="preserve"> – komunikat typu </w:t>
            </w:r>
            <w:r>
              <w:rPr>
                <w:rFonts w:cs="Arial"/>
              </w:rPr>
              <w:t>żądanie</w:t>
            </w:r>
          </w:p>
        </w:tc>
      </w:tr>
      <w:tr w:rsidR="002B7A14" w:rsidRPr="000E1730" w:rsidTr="00570757">
        <w:trPr>
          <w:jc w:val="center"/>
        </w:trPr>
        <w:tc>
          <w:tcPr>
            <w:tcW w:w="624" w:type="dxa"/>
            <w:gridSpan w:val="2"/>
          </w:tcPr>
          <w:p w:rsidR="002B7A14" w:rsidRPr="000E1730" w:rsidRDefault="002B7A14" w:rsidP="00570757">
            <w:pPr>
              <w:pStyle w:val="Tabela-zawarto"/>
            </w:pPr>
            <w:r w:rsidRPr="000E1730">
              <w:t>A-16</w:t>
            </w:r>
          </w:p>
        </w:tc>
        <w:tc>
          <w:tcPr>
            <w:tcW w:w="3444" w:type="dxa"/>
            <w:gridSpan w:val="2"/>
          </w:tcPr>
          <w:p w:rsidR="002B7A14" w:rsidRPr="000E1730" w:rsidRDefault="002B7A14" w:rsidP="00570757">
            <w:pPr>
              <w:pStyle w:val="Tabela-zawarto"/>
            </w:pPr>
            <w:r w:rsidRPr="000E1730">
              <w:t>-   Header</w:t>
            </w:r>
          </w:p>
        </w:tc>
        <w:tc>
          <w:tcPr>
            <w:tcW w:w="4721" w:type="dxa"/>
          </w:tcPr>
          <w:p w:rsidR="002B7A14" w:rsidRPr="000E1730" w:rsidRDefault="002B7A14" w:rsidP="00570757">
            <w:pPr>
              <w:pStyle w:val="Tabela-zawarto"/>
              <w:rPr>
                <w:rFonts w:cs="Arial"/>
              </w:rPr>
            </w:pPr>
            <w:r w:rsidRPr="000E1730">
              <w:rPr>
                <w:rFonts w:cs="Arial"/>
              </w:rPr>
              <w:t>Komponent zawierający elementy nagłówka komunikatu</w:t>
            </w:r>
          </w:p>
        </w:tc>
        <w:tc>
          <w:tcPr>
            <w:tcW w:w="5174" w:type="dxa"/>
            <w:gridSpan w:val="2"/>
          </w:tcPr>
          <w:p w:rsidR="002B7A14" w:rsidRPr="000E1730" w:rsidRDefault="002B7A14" w:rsidP="00570757">
            <w:pPr>
              <w:pStyle w:val="Tabela-zawarto"/>
              <w:jc w:val="center"/>
            </w:pPr>
          </w:p>
        </w:tc>
      </w:tr>
      <w:tr w:rsidR="002B7A14" w:rsidRPr="000E1730" w:rsidTr="00570757">
        <w:trPr>
          <w:jc w:val="center"/>
        </w:trPr>
        <w:tc>
          <w:tcPr>
            <w:tcW w:w="624" w:type="dxa"/>
            <w:gridSpan w:val="2"/>
          </w:tcPr>
          <w:p w:rsidR="002B7A14" w:rsidRPr="000E1730" w:rsidRDefault="002B7A14" w:rsidP="00570757">
            <w:pPr>
              <w:pStyle w:val="Tabela-zawarto"/>
            </w:pPr>
          </w:p>
        </w:tc>
        <w:tc>
          <w:tcPr>
            <w:tcW w:w="3444" w:type="dxa"/>
            <w:gridSpan w:val="2"/>
          </w:tcPr>
          <w:p w:rsidR="002B7A14" w:rsidRPr="000E1730" w:rsidRDefault="002B7A14" w:rsidP="00570757">
            <w:pPr>
              <w:pStyle w:val="Tabela-zawarto"/>
            </w:pPr>
            <w:r w:rsidRPr="000E1730">
              <w:t>-   -   IssueDateTime</w:t>
            </w:r>
          </w:p>
        </w:tc>
        <w:tc>
          <w:tcPr>
            <w:tcW w:w="4721" w:type="dxa"/>
          </w:tcPr>
          <w:p w:rsidR="002B7A14" w:rsidRPr="000E1730" w:rsidRDefault="002B7A14" w:rsidP="00570757">
            <w:pPr>
              <w:pStyle w:val="Tabela-zawarto"/>
              <w:rPr>
                <w:rFonts w:cs="Arial"/>
              </w:rPr>
            </w:pPr>
            <w:r w:rsidRPr="000E1730">
              <w:rPr>
                <w:rFonts w:cs="Arial"/>
              </w:rPr>
              <w:t>Data i czas komunikatu</w:t>
            </w:r>
          </w:p>
        </w:tc>
        <w:tc>
          <w:tcPr>
            <w:tcW w:w="5174" w:type="dxa"/>
            <w:gridSpan w:val="2"/>
          </w:tcPr>
          <w:p w:rsidR="002B7A14" w:rsidRPr="000E1730" w:rsidRDefault="002B7A14" w:rsidP="00570757">
            <w:pPr>
              <w:pStyle w:val="Tabela-zawarto"/>
              <w:jc w:val="center"/>
              <w:rPr>
                <w:lang w:val="de-DE"/>
              </w:rPr>
            </w:pPr>
            <w:r w:rsidRPr="000E1730">
              <w:rPr>
                <w:lang w:val="de-DE"/>
              </w:rPr>
              <w:t>Data i czas komunikatu</w:t>
            </w:r>
          </w:p>
        </w:tc>
      </w:tr>
      <w:tr w:rsidR="002B7A14" w:rsidRPr="000E1730" w:rsidTr="00570757">
        <w:trPr>
          <w:jc w:val="center"/>
        </w:trPr>
        <w:tc>
          <w:tcPr>
            <w:tcW w:w="624" w:type="dxa"/>
            <w:gridSpan w:val="2"/>
          </w:tcPr>
          <w:p w:rsidR="002B7A14" w:rsidRPr="000E1730" w:rsidRDefault="002B7A14" w:rsidP="00570757">
            <w:pPr>
              <w:pStyle w:val="Tabela-zawarto"/>
            </w:pPr>
          </w:p>
        </w:tc>
        <w:tc>
          <w:tcPr>
            <w:tcW w:w="3444" w:type="dxa"/>
            <w:gridSpan w:val="2"/>
          </w:tcPr>
          <w:p w:rsidR="002B7A14" w:rsidRPr="000E1730" w:rsidRDefault="002B7A14" w:rsidP="00570757">
            <w:pPr>
              <w:pStyle w:val="Tabela-zawarto"/>
              <w:rPr>
                <w:lang w:val="de-DE"/>
              </w:rPr>
            </w:pPr>
            <w:r w:rsidRPr="000E1730">
              <w:rPr>
                <w:lang w:val="de-DE"/>
              </w:rPr>
              <w:t>-   -   DocumentIdentifier</w:t>
            </w:r>
          </w:p>
        </w:tc>
        <w:tc>
          <w:tcPr>
            <w:tcW w:w="4721" w:type="dxa"/>
          </w:tcPr>
          <w:p w:rsidR="002B7A14" w:rsidRPr="000E1730" w:rsidRDefault="002B7A14" w:rsidP="00570757">
            <w:pPr>
              <w:pStyle w:val="Tabela-zawarto"/>
              <w:rPr>
                <w:rFonts w:cs="Arial"/>
              </w:rPr>
            </w:pPr>
            <w:r w:rsidRPr="000E1730">
              <w:rPr>
                <w:rFonts w:cs="Arial"/>
              </w:rPr>
              <w:t>Identyfikator komunikatu</w:t>
            </w:r>
          </w:p>
        </w:tc>
        <w:tc>
          <w:tcPr>
            <w:tcW w:w="5174" w:type="dxa"/>
            <w:gridSpan w:val="2"/>
          </w:tcPr>
          <w:p w:rsidR="002B7A14" w:rsidRPr="000E1730" w:rsidRDefault="002B7A14" w:rsidP="00570757">
            <w:pPr>
              <w:pStyle w:val="Tabela-zawarto"/>
              <w:jc w:val="center"/>
            </w:pPr>
            <w:r w:rsidRPr="000E1730">
              <w:t>Dowolny ciąg znaków nadawany przez wysyłającego</w:t>
            </w:r>
          </w:p>
        </w:tc>
      </w:tr>
      <w:tr w:rsidR="002B7A14" w:rsidRPr="000E1730" w:rsidTr="00570757">
        <w:trPr>
          <w:jc w:val="center"/>
        </w:trPr>
        <w:tc>
          <w:tcPr>
            <w:tcW w:w="624" w:type="dxa"/>
            <w:gridSpan w:val="2"/>
          </w:tcPr>
          <w:p w:rsidR="002B7A14" w:rsidRPr="000E1730" w:rsidRDefault="002B7A14" w:rsidP="00570757">
            <w:pPr>
              <w:pStyle w:val="Tabela-zawarto"/>
            </w:pPr>
          </w:p>
        </w:tc>
        <w:tc>
          <w:tcPr>
            <w:tcW w:w="3444" w:type="dxa"/>
            <w:gridSpan w:val="2"/>
          </w:tcPr>
          <w:p w:rsidR="002B7A14" w:rsidRPr="000E1730" w:rsidRDefault="002B7A14" w:rsidP="00570757">
            <w:pPr>
              <w:pStyle w:val="Tabela-zawarto"/>
            </w:pPr>
            <w:r w:rsidRPr="000E1730">
              <w:t>-   -   SenderIdentifier</w:t>
            </w:r>
          </w:p>
        </w:tc>
        <w:tc>
          <w:tcPr>
            <w:tcW w:w="4721" w:type="dxa"/>
          </w:tcPr>
          <w:p w:rsidR="002B7A14" w:rsidRPr="000E1730" w:rsidRDefault="002B7A14" w:rsidP="00570757">
            <w:pPr>
              <w:pStyle w:val="Tabela-zawarto"/>
              <w:rPr>
                <w:rFonts w:cs="Arial"/>
              </w:rPr>
            </w:pPr>
            <w:r w:rsidRPr="000E1730">
              <w:rPr>
                <w:rFonts w:cs="Arial"/>
              </w:rPr>
              <w:t>Identyfikator nadawcy komunikatu</w:t>
            </w:r>
          </w:p>
        </w:tc>
        <w:tc>
          <w:tcPr>
            <w:tcW w:w="5174" w:type="dxa"/>
            <w:gridSpan w:val="2"/>
          </w:tcPr>
          <w:p w:rsidR="002B7A14" w:rsidRPr="000E1730" w:rsidRDefault="002B7A14" w:rsidP="00570757">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570757">
        <w:trPr>
          <w:jc w:val="center"/>
        </w:trPr>
        <w:tc>
          <w:tcPr>
            <w:tcW w:w="624" w:type="dxa"/>
            <w:gridSpan w:val="2"/>
          </w:tcPr>
          <w:p w:rsidR="002B7A14" w:rsidRPr="000E1730" w:rsidRDefault="002B7A14" w:rsidP="00570757">
            <w:pPr>
              <w:pStyle w:val="Tabela-zawarto"/>
            </w:pPr>
          </w:p>
        </w:tc>
        <w:tc>
          <w:tcPr>
            <w:tcW w:w="3444" w:type="dxa"/>
            <w:gridSpan w:val="2"/>
          </w:tcPr>
          <w:p w:rsidR="002B7A14" w:rsidRPr="000E1730" w:rsidRDefault="002B7A14" w:rsidP="00570757">
            <w:pPr>
              <w:pStyle w:val="Tabela-zawarto"/>
              <w:rPr>
                <w:lang w:val="en-US"/>
              </w:rPr>
            </w:pPr>
            <w:r w:rsidRPr="000E1730">
              <w:rPr>
                <w:lang w:val="en-US"/>
              </w:rPr>
              <w:t>-   -   ReceiverIdentifier</w:t>
            </w:r>
          </w:p>
        </w:tc>
        <w:tc>
          <w:tcPr>
            <w:tcW w:w="4721" w:type="dxa"/>
          </w:tcPr>
          <w:p w:rsidR="002B7A14" w:rsidRPr="000E1730" w:rsidRDefault="002B7A14" w:rsidP="00570757">
            <w:pPr>
              <w:pStyle w:val="Tabela-zawarto"/>
              <w:rPr>
                <w:rFonts w:cs="Arial"/>
              </w:rPr>
            </w:pPr>
            <w:r w:rsidRPr="000E1730">
              <w:rPr>
                <w:rFonts w:cs="Arial"/>
              </w:rPr>
              <w:t>Identyfikator odbiorcy komunikatu</w:t>
            </w:r>
          </w:p>
        </w:tc>
        <w:tc>
          <w:tcPr>
            <w:tcW w:w="5174" w:type="dxa"/>
            <w:gridSpan w:val="2"/>
          </w:tcPr>
          <w:p w:rsidR="002B7A14" w:rsidRPr="000E1730" w:rsidRDefault="002B7A14" w:rsidP="00570757">
            <w:pPr>
              <w:pStyle w:val="Tabela-zawarto"/>
              <w:jc w:val="center"/>
              <w:rPr>
                <w:lang w:val="en-US"/>
              </w:rPr>
            </w:pPr>
            <w:r w:rsidRPr="000E1730">
              <w:rPr>
                <w:lang w:val="en-US"/>
              </w:rPr>
              <w:t>“ZSK-C”</w:t>
            </w:r>
          </w:p>
        </w:tc>
      </w:tr>
      <w:tr w:rsidR="002B7A14" w:rsidRPr="000E1730" w:rsidTr="00570757">
        <w:trPr>
          <w:jc w:val="center"/>
        </w:trPr>
        <w:tc>
          <w:tcPr>
            <w:tcW w:w="624" w:type="dxa"/>
            <w:gridSpan w:val="2"/>
          </w:tcPr>
          <w:p w:rsidR="002B7A14" w:rsidRPr="000E1730" w:rsidRDefault="002B7A14" w:rsidP="00570757">
            <w:pPr>
              <w:pStyle w:val="Tabela-zawarto"/>
            </w:pPr>
            <w:r>
              <w:t>L-14</w:t>
            </w:r>
          </w:p>
        </w:tc>
        <w:tc>
          <w:tcPr>
            <w:tcW w:w="3444" w:type="dxa"/>
            <w:gridSpan w:val="2"/>
          </w:tcPr>
          <w:p w:rsidR="002B7A14" w:rsidRPr="000E1730" w:rsidRDefault="002B7A14" w:rsidP="00570757">
            <w:pPr>
              <w:pStyle w:val="Tabela-zawarto"/>
            </w:pPr>
            <w:r w:rsidRPr="000E1730">
              <w:t xml:space="preserve">-   </w:t>
            </w:r>
            <w:r w:rsidRPr="00F06038">
              <w:t>ChequeOrderDocument</w:t>
            </w:r>
          </w:p>
        </w:tc>
        <w:tc>
          <w:tcPr>
            <w:tcW w:w="4721" w:type="dxa"/>
          </w:tcPr>
          <w:p w:rsidR="002B7A14" w:rsidRPr="000E1730" w:rsidRDefault="002B7A14" w:rsidP="001E7FCA">
            <w:pPr>
              <w:pStyle w:val="Tabela-zawarto"/>
              <w:rPr>
                <w:rFonts w:cs="Arial"/>
              </w:rPr>
            </w:pPr>
            <w:r w:rsidRPr="000E1730">
              <w:rPr>
                <w:rFonts w:cs="Arial"/>
              </w:rPr>
              <w:t xml:space="preserve">Komponent zawierajacy informacje o </w:t>
            </w:r>
            <w:r>
              <w:rPr>
                <w:rFonts w:cs="Arial"/>
              </w:rPr>
              <w:t>zleceniu zamówienia na blankiety czekowe</w:t>
            </w:r>
          </w:p>
        </w:tc>
        <w:tc>
          <w:tcPr>
            <w:tcW w:w="5174" w:type="dxa"/>
            <w:gridSpan w:val="2"/>
          </w:tcPr>
          <w:p w:rsidR="002B7A14" w:rsidRPr="000E1730" w:rsidRDefault="002B7A14" w:rsidP="00570757">
            <w:pPr>
              <w:pStyle w:val="Tabela-zawarto"/>
              <w:jc w:val="center"/>
            </w:pPr>
          </w:p>
        </w:tc>
      </w:tr>
      <w:tr w:rsidR="002B7A14" w:rsidRPr="000E1730" w:rsidTr="00570757">
        <w:trPr>
          <w:jc w:val="center"/>
        </w:trPr>
        <w:tc>
          <w:tcPr>
            <w:tcW w:w="624" w:type="dxa"/>
            <w:gridSpan w:val="2"/>
          </w:tcPr>
          <w:p w:rsidR="002B7A14" w:rsidRPr="000E1730" w:rsidRDefault="002B7A14" w:rsidP="00570757">
            <w:pPr>
              <w:pStyle w:val="Tabela-zawarto"/>
            </w:pPr>
            <w:r w:rsidRPr="000E1730">
              <w:t>A-10</w:t>
            </w:r>
          </w:p>
        </w:tc>
        <w:tc>
          <w:tcPr>
            <w:tcW w:w="3444" w:type="dxa"/>
            <w:gridSpan w:val="2"/>
          </w:tcPr>
          <w:p w:rsidR="002B7A14" w:rsidRPr="000E1730" w:rsidRDefault="002B7A14" w:rsidP="00570757">
            <w:pPr>
              <w:pStyle w:val="Tabela-zawarto"/>
            </w:pPr>
            <w:r w:rsidRPr="000E1730">
              <w:t xml:space="preserve">-   -   </w:t>
            </w:r>
            <w:r w:rsidRPr="00F06038">
              <w:t>ChequeOrderAccount</w:t>
            </w:r>
          </w:p>
        </w:tc>
        <w:tc>
          <w:tcPr>
            <w:tcW w:w="4721" w:type="dxa"/>
          </w:tcPr>
          <w:p w:rsidR="002B7A14" w:rsidRPr="000E1730" w:rsidRDefault="002B7A14" w:rsidP="00570757">
            <w:pPr>
              <w:pStyle w:val="Tabela-zawarto"/>
              <w:rPr>
                <w:rFonts w:cs="Arial"/>
              </w:rPr>
            </w:pPr>
            <w:r w:rsidRPr="000E1730">
              <w:rPr>
                <w:rFonts w:cs="Arial"/>
              </w:rPr>
              <w:t>Informacje o rachunku bankowym klienta</w:t>
            </w:r>
          </w:p>
        </w:tc>
        <w:tc>
          <w:tcPr>
            <w:tcW w:w="5174" w:type="dxa"/>
            <w:gridSpan w:val="2"/>
          </w:tcPr>
          <w:p w:rsidR="002B7A14" w:rsidRPr="000E1730" w:rsidRDefault="002B7A14" w:rsidP="00570757">
            <w:pPr>
              <w:pStyle w:val="Tabela-zawarto"/>
              <w:jc w:val="center"/>
            </w:pPr>
          </w:p>
        </w:tc>
      </w:tr>
      <w:tr w:rsidR="002B7A14" w:rsidRPr="000E1730" w:rsidTr="00570757">
        <w:trPr>
          <w:jc w:val="center"/>
        </w:trPr>
        <w:tc>
          <w:tcPr>
            <w:tcW w:w="624" w:type="dxa"/>
            <w:gridSpan w:val="2"/>
          </w:tcPr>
          <w:p w:rsidR="002B7A14" w:rsidRPr="000E1730" w:rsidRDefault="002B7A14" w:rsidP="00570757">
            <w:pPr>
              <w:pStyle w:val="Tabela-zawarto"/>
            </w:pPr>
          </w:p>
        </w:tc>
        <w:tc>
          <w:tcPr>
            <w:tcW w:w="3444" w:type="dxa"/>
            <w:gridSpan w:val="2"/>
          </w:tcPr>
          <w:p w:rsidR="002B7A14" w:rsidRPr="000E1730" w:rsidRDefault="002B7A14" w:rsidP="00570757">
            <w:pPr>
              <w:pStyle w:val="Tabela-zawarto"/>
              <w:rPr>
                <w:lang w:val="en-US"/>
              </w:rPr>
            </w:pPr>
            <w:r w:rsidRPr="000E1730">
              <w:rPr>
                <w:lang w:val="en-US"/>
              </w:rPr>
              <w:t>-   -   -   AccountIdentifier</w:t>
            </w:r>
          </w:p>
        </w:tc>
        <w:tc>
          <w:tcPr>
            <w:tcW w:w="4721" w:type="dxa"/>
          </w:tcPr>
          <w:p w:rsidR="002B7A14" w:rsidRPr="000E1730" w:rsidRDefault="002B7A14" w:rsidP="00570757">
            <w:pPr>
              <w:pStyle w:val="Tabela-zawarto"/>
              <w:rPr>
                <w:rFonts w:cs="Arial"/>
              </w:rPr>
            </w:pPr>
            <w:r w:rsidRPr="000E1730">
              <w:rPr>
                <w:rFonts w:cs="Arial"/>
              </w:rPr>
              <w:t>Numer rachunku</w:t>
            </w:r>
          </w:p>
        </w:tc>
        <w:tc>
          <w:tcPr>
            <w:tcW w:w="5174" w:type="dxa"/>
            <w:gridSpan w:val="2"/>
          </w:tcPr>
          <w:p w:rsidR="002B7A14" w:rsidRPr="000E1730" w:rsidRDefault="002B7A14" w:rsidP="00F06038">
            <w:pPr>
              <w:pStyle w:val="Tabela-zawarto"/>
              <w:jc w:val="center"/>
            </w:pPr>
            <w:r w:rsidRPr="000E1730">
              <w:t xml:space="preserve">Numer rachunku, </w:t>
            </w:r>
            <w:r>
              <w:t>do</w:t>
            </w:r>
            <w:r w:rsidRPr="000E1730">
              <w:t xml:space="preserve"> którego mają </w:t>
            </w:r>
            <w:r>
              <w:t xml:space="preserve">zostać wydane czeki </w:t>
            </w:r>
            <w:r w:rsidRPr="000E1730">
              <w:t>w standardzie NRB</w:t>
            </w:r>
          </w:p>
        </w:tc>
      </w:tr>
      <w:tr w:rsidR="002B7A14" w:rsidRPr="000E1730" w:rsidTr="00570757">
        <w:trPr>
          <w:jc w:val="center"/>
        </w:trPr>
        <w:tc>
          <w:tcPr>
            <w:tcW w:w="624" w:type="dxa"/>
            <w:gridSpan w:val="2"/>
          </w:tcPr>
          <w:p w:rsidR="002B7A14" w:rsidRPr="000E1730" w:rsidRDefault="002B7A14" w:rsidP="00570757">
            <w:pPr>
              <w:pStyle w:val="Tabela-zawarto"/>
            </w:pPr>
          </w:p>
        </w:tc>
        <w:tc>
          <w:tcPr>
            <w:tcW w:w="3444" w:type="dxa"/>
            <w:gridSpan w:val="2"/>
          </w:tcPr>
          <w:p w:rsidR="002B7A14" w:rsidRPr="000E1730" w:rsidRDefault="002B7A14" w:rsidP="00570757">
            <w:pPr>
              <w:pStyle w:val="Tabela-zawarto"/>
            </w:pPr>
            <w:r w:rsidRPr="000E1730">
              <w:t>-   -   -   AccountName</w:t>
            </w:r>
          </w:p>
        </w:tc>
        <w:tc>
          <w:tcPr>
            <w:tcW w:w="4721" w:type="dxa"/>
          </w:tcPr>
          <w:p w:rsidR="002B7A14" w:rsidRPr="000E1730" w:rsidRDefault="002B7A14" w:rsidP="00570757">
            <w:pPr>
              <w:pStyle w:val="Tabela-zawarto"/>
              <w:rPr>
                <w:rFonts w:cs="Arial"/>
              </w:rPr>
            </w:pPr>
            <w:r w:rsidRPr="000E1730">
              <w:rPr>
                <w:rFonts w:cs="Arial"/>
              </w:rPr>
              <w:t xml:space="preserve">Nazwa rachunku </w:t>
            </w:r>
          </w:p>
        </w:tc>
        <w:tc>
          <w:tcPr>
            <w:tcW w:w="5174" w:type="dxa"/>
            <w:gridSpan w:val="2"/>
          </w:tcPr>
          <w:p w:rsidR="002B7A14" w:rsidRPr="000E1730" w:rsidRDefault="002B7A14" w:rsidP="00570757">
            <w:pPr>
              <w:pStyle w:val="Tabela-zawarto"/>
              <w:jc w:val="center"/>
            </w:pPr>
          </w:p>
        </w:tc>
      </w:tr>
      <w:tr w:rsidR="002B7A14" w:rsidRPr="000E1730" w:rsidTr="00570757">
        <w:trPr>
          <w:jc w:val="center"/>
        </w:trPr>
        <w:tc>
          <w:tcPr>
            <w:tcW w:w="624" w:type="dxa"/>
            <w:gridSpan w:val="2"/>
          </w:tcPr>
          <w:p w:rsidR="002B7A14" w:rsidRPr="000E1730" w:rsidRDefault="002B7A14" w:rsidP="00570757">
            <w:pPr>
              <w:pStyle w:val="Tabela-zawarto"/>
            </w:pPr>
          </w:p>
        </w:tc>
        <w:tc>
          <w:tcPr>
            <w:tcW w:w="3444" w:type="dxa"/>
            <w:gridSpan w:val="2"/>
          </w:tcPr>
          <w:p w:rsidR="002B7A14" w:rsidRPr="000E1730" w:rsidRDefault="002B7A14" w:rsidP="00570757">
            <w:pPr>
              <w:pStyle w:val="Tabela-zawarto"/>
            </w:pPr>
            <w:r w:rsidRPr="000E1730">
              <w:t>-   -   -   AccountCurrencyCode</w:t>
            </w:r>
          </w:p>
        </w:tc>
        <w:tc>
          <w:tcPr>
            <w:tcW w:w="4721" w:type="dxa"/>
          </w:tcPr>
          <w:p w:rsidR="002B7A14" w:rsidRPr="000E1730" w:rsidRDefault="002B7A14" w:rsidP="00570757">
            <w:pPr>
              <w:pStyle w:val="Tabela-zawarto"/>
              <w:rPr>
                <w:rFonts w:cs="Arial"/>
              </w:rPr>
            </w:pPr>
            <w:r w:rsidRPr="000E1730">
              <w:rPr>
                <w:rFonts w:cs="Arial"/>
              </w:rPr>
              <w:t>Waluta rachunku</w:t>
            </w:r>
          </w:p>
        </w:tc>
        <w:tc>
          <w:tcPr>
            <w:tcW w:w="5174" w:type="dxa"/>
            <w:gridSpan w:val="2"/>
          </w:tcPr>
          <w:p w:rsidR="002B7A14" w:rsidRPr="000E1730" w:rsidRDefault="002B7A14" w:rsidP="00570757">
            <w:pPr>
              <w:pStyle w:val="Tabela-zawarto"/>
              <w:jc w:val="center"/>
            </w:pPr>
          </w:p>
        </w:tc>
      </w:tr>
      <w:tr w:rsidR="002B7A14" w:rsidRPr="000E1730" w:rsidTr="00570757">
        <w:trPr>
          <w:jc w:val="center"/>
        </w:trPr>
        <w:tc>
          <w:tcPr>
            <w:tcW w:w="624" w:type="dxa"/>
            <w:gridSpan w:val="2"/>
          </w:tcPr>
          <w:p w:rsidR="002B7A14" w:rsidRPr="000E1730" w:rsidRDefault="002B7A14" w:rsidP="00570757">
            <w:pPr>
              <w:pStyle w:val="Tabela-zawarto"/>
            </w:pPr>
          </w:p>
        </w:tc>
        <w:tc>
          <w:tcPr>
            <w:tcW w:w="3444" w:type="dxa"/>
            <w:gridSpan w:val="2"/>
          </w:tcPr>
          <w:p w:rsidR="002B7A14" w:rsidRPr="000E1730" w:rsidRDefault="002B7A14" w:rsidP="00570757">
            <w:pPr>
              <w:pStyle w:val="Tabela-zawarto"/>
              <w:rPr>
                <w:lang w:val="en-US"/>
              </w:rPr>
            </w:pPr>
            <w:r w:rsidRPr="000E1730">
              <w:rPr>
                <w:lang w:val="en-US"/>
              </w:rPr>
              <w:t>-   -   -   AccountType</w:t>
            </w:r>
          </w:p>
        </w:tc>
        <w:tc>
          <w:tcPr>
            <w:tcW w:w="4721" w:type="dxa"/>
          </w:tcPr>
          <w:p w:rsidR="002B7A14" w:rsidRPr="000E1730" w:rsidRDefault="002B7A14" w:rsidP="00570757">
            <w:pPr>
              <w:pStyle w:val="Tabela-zawarto"/>
              <w:rPr>
                <w:rFonts w:cs="Arial"/>
              </w:rPr>
            </w:pPr>
            <w:r w:rsidRPr="000E1730">
              <w:rPr>
                <w:rFonts w:cs="Arial"/>
              </w:rPr>
              <w:t>Typ rachunku</w:t>
            </w:r>
          </w:p>
        </w:tc>
        <w:tc>
          <w:tcPr>
            <w:tcW w:w="5174" w:type="dxa"/>
            <w:gridSpan w:val="2"/>
          </w:tcPr>
          <w:p w:rsidR="002B7A14" w:rsidRPr="000E1730" w:rsidRDefault="002B7A14" w:rsidP="00570757">
            <w:pPr>
              <w:pStyle w:val="Tabela-zawarto"/>
              <w:jc w:val="center"/>
            </w:pPr>
          </w:p>
        </w:tc>
      </w:tr>
      <w:tr w:rsidR="002B7A14" w:rsidRPr="000E1730" w:rsidTr="00570757">
        <w:trPr>
          <w:jc w:val="center"/>
        </w:trPr>
        <w:tc>
          <w:tcPr>
            <w:tcW w:w="624" w:type="dxa"/>
            <w:gridSpan w:val="2"/>
          </w:tcPr>
          <w:p w:rsidR="002B7A14" w:rsidRPr="000E1730" w:rsidRDefault="002B7A14" w:rsidP="00570757">
            <w:pPr>
              <w:pStyle w:val="Tabela-zawarto"/>
              <w:rPr>
                <w:lang w:val="en-US"/>
              </w:rPr>
            </w:pPr>
            <w:r>
              <w:rPr>
                <w:lang w:val="en-US"/>
              </w:rPr>
              <w:t>L-13</w:t>
            </w:r>
          </w:p>
        </w:tc>
        <w:tc>
          <w:tcPr>
            <w:tcW w:w="3444" w:type="dxa"/>
            <w:gridSpan w:val="2"/>
          </w:tcPr>
          <w:p w:rsidR="002B7A14" w:rsidRPr="000E1730" w:rsidRDefault="002B7A14" w:rsidP="00570757">
            <w:pPr>
              <w:pStyle w:val="Tabela-zawarto"/>
              <w:rPr>
                <w:lang w:val="en-US"/>
              </w:rPr>
            </w:pPr>
            <w:r w:rsidRPr="000E1730">
              <w:rPr>
                <w:lang w:val="en-US"/>
              </w:rPr>
              <w:t xml:space="preserve">-   -   </w:t>
            </w:r>
            <w:r w:rsidRPr="007B518B">
              <w:rPr>
                <w:lang w:val="en-US"/>
              </w:rPr>
              <w:t>ChequeOrderDetails</w:t>
            </w:r>
          </w:p>
        </w:tc>
        <w:tc>
          <w:tcPr>
            <w:tcW w:w="4721" w:type="dxa"/>
          </w:tcPr>
          <w:p w:rsidR="002B7A14" w:rsidRPr="000E1730" w:rsidRDefault="002B7A14" w:rsidP="00570757">
            <w:pPr>
              <w:pStyle w:val="Tabela-zawarto"/>
              <w:rPr>
                <w:rFonts w:cs="Arial"/>
              </w:rPr>
            </w:pPr>
            <w:r>
              <w:rPr>
                <w:rFonts w:cs="Arial"/>
              </w:rPr>
              <w:t>Dane zlecenia zamówienia na blankiety czekowe</w:t>
            </w:r>
          </w:p>
        </w:tc>
        <w:tc>
          <w:tcPr>
            <w:tcW w:w="5174" w:type="dxa"/>
            <w:gridSpan w:val="2"/>
          </w:tcPr>
          <w:p w:rsidR="002B7A14" w:rsidRPr="000E1730" w:rsidRDefault="002B7A14" w:rsidP="00570757">
            <w:pPr>
              <w:pStyle w:val="Tabela-zawarto"/>
              <w:jc w:val="center"/>
            </w:pPr>
          </w:p>
        </w:tc>
      </w:tr>
      <w:tr w:rsidR="002B7A14" w:rsidRPr="000E1730" w:rsidTr="00570757">
        <w:trPr>
          <w:jc w:val="center"/>
        </w:trPr>
        <w:tc>
          <w:tcPr>
            <w:tcW w:w="624" w:type="dxa"/>
            <w:gridSpan w:val="2"/>
          </w:tcPr>
          <w:p w:rsidR="002B7A14" w:rsidRPr="000E1730" w:rsidRDefault="002B7A14" w:rsidP="00570757">
            <w:pPr>
              <w:pStyle w:val="Tabela-zawarto"/>
            </w:pPr>
          </w:p>
        </w:tc>
        <w:tc>
          <w:tcPr>
            <w:tcW w:w="3444" w:type="dxa"/>
            <w:gridSpan w:val="2"/>
          </w:tcPr>
          <w:p w:rsidR="002B7A14" w:rsidRPr="000E1730" w:rsidRDefault="002B7A14" w:rsidP="00570757">
            <w:pPr>
              <w:pStyle w:val="Tabela-zawarto"/>
            </w:pPr>
            <w:r w:rsidRPr="000E1730">
              <w:t>-   -   -   TransactionIdentifier</w:t>
            </w:r>
          </w:p>
        </w:tc>
        <w:tc>
          <w:tcPr>
            <w:tcW w:w="4721" w:type="dxa"/>
          </w:tcPr>
          <w:p w:rsidR="002B7A14" w:rsidRPr="000E1730" w:rsidRDefault="002B7A14" w:rsidP="00570757">
            <w:pPr>
              <w:pStyle w:val="Tabela-zawarto"/>
              <w:rPr>
                <w:rFonts w:cs="Arial"/>
              </w:rPr>
            </w:pPr>
            <w:r w:rsidRPr="000E1730">
              <w:rPr>
                <w:rFonts w:cs="Arial"/>
              </w:rPr>
              <w:t>Identyfikator transakcji nadawany przez klienta</w:t>
            </w:r>
          </w:p>
        </w:tc>
        <w:tc>
          <w:tcPr>
            <w:tcW w:w="5174" w:type="dxa"/>
            <w:gridSpan w:val="2"/>
          </w:tcPr>
          <w:p w:rsidR="002B7A14" w:rsidRPr="000E1730" w:rsidRDefault="002B7A14" w:rsidP="00570757">
            <w:pPr>
              <w:pStyle w:val="Tabela-zawarto"/>
              <w:jc w:val="center"/>
            </w:pPr>
            <w:r>
              <w:t xml:space="preserve">Identyfikator zamówienia </w:t>
            </w:r>
            <w:r w:rsidRPr="000E1730">
              <w:t xml:space="preserve">nadany przez </w:t>
            </w:r>
            <w:r w:rsidRPr="0032379D">
              <w:rPr>
                <w:highlight w:val="cyan"/>
              </w:rPr>
              <w:t>XXXX</w:t>
            </w:r>
          </w:p>
        </w:tc>
      </w:tr>
      <w:tr w:rsidR="002B7A14" w:rsidRPr="000E1730" w:rsidTr="00570757">
        <w:trPr>
          <w:jc w:val="center"/>
        </w:trPr>
        <w:tc>
          <w:tcPr>
            <w:tcW w:w="624" w:type="dxa"/>
            <w:gridSpan w:val="2"/>
          </w:tcPr>
          <w:p w:rsidR="002B7A14" w:rsidRPr="000E1730" w:rsidRDefault="002B7A14" w:rsidP="00570757">
            <w:pPr>
              <w:pStyle w:val="Tabela-zawarto"/>
            </w:pPr>
          </w:p>
        </w:tc>
        <w:tc>
          <w:tcPr>
            <w:tcW w:w="3444" w:type="dxa"/>
            <w:gridSpan w:val="2"/>
          </w:tcPr>
          <w:p w:rsidR="002B7A14" w:rsidRPr="000E1730" w:rsidRDefault="002B7A14" w:rsidP="00570757">
            <w:pPr>
              <w:pStyle w:val="Tabela-zawarto"/>
            </w:pPr>
            <w:r w:rsidRPr="000E1730">
              <w:t xml:space="preserve">-   -   -   </w:t>
            </w:r>
            <w:r w:rsidRPr="007B518B">
              <w:t>ChequeQuantity</w:t>
            </w:r>
          </w:p>
        </w:tc>
        <w:tc>
          <w:tcPr>
            <w:tcW w:w="4721" w:type="dxa"/>
          </w:tcPr>
          <w:p w:rsidR="002B7A14" w:rsidRPr="000E1730" w:rsidRDefault="002B7A14" w:rsidP="007B518B">
            <w:pPr>
              <w:pStyle w:val="Tabela-zawarto"/>
              <w:rPr>
                <w:rFonts w:cs="Arial"/>
              </w:rPr>
            </w:pPr>
            <w:r>
              <w:rPr>
                <w:rFonts w:cs="Arial"/>
              </w:rPr>
              <w:t>Liczba czeków</w:t>
            </w:r>
          </w:p>
        </w:tc>
        <w:tc>
          <w:tcPr>
            <w:tcW w:w="5174" w:type="dxa"/>
            <w:gridSpan w:val="2"/>
          </w:tcPr>
          <w:p w:rsidR="002B7A14" w:rsidRPr="000E1730" w:rsidRDefault="002B7A14" w:rsidP="00570757">
            <w:pPr>
              <w:pStyle w:val="Tabela-zawarto"/>
              <w:jc w:val="center"/>
            </w:pPr>
            <w:r>
              <w:t>Liczba zamawianych czeków</w:t>
            </w:r>
          </w:p>
        </w:tc>
      </w:tr>
      <w:tr w:rsidR="002B7A14" w:rsidRPr="000E1730" w:rsidTr="00570757">
        <w:trPr>
          <w:gridAfter w:val="1"/>
          <w:wAfter w:w="9" w:type="dxa"/>
          <w:jc w:val="center"/>
        </w:trPr>
        <w:tc>
          <w:tcPr>
            <w:tcW w:w="615" w:type="dxa"/>
          </w:tcPr>
          <w:p w:rsidR="002B7A14" w:rsidRPr="000E1730" w:rsidRDefault="002B7A14" w:rsidP="00570757">
            <w:pPr>
              <w:pStyle w:val="Tabela-zawarto"/>
            </w:pPr>
            <w:r w:rsidRPr="000E1730">
              <w:t>A-10</w:t>
            </w:r>
          </w:p>
        </w:tc>
        <w:tc>
          <w:tcPr>
            <w:tcW w:w="3444" w:type="dxa"/>
            <w:gridSpan w:val="2"/>
          </w:tcPr>
          <w:p w:rsidR="002B7A14" w:rsidRPr="000E1730" w:rsidRDefault="002B7A14" w:rsidP="00570757">
            <w:pPr>
              <w:pStyle w:val="Tabela-zawarto"/>
            </w:pPr>
            <w:r w:rsidRPr="000E1730">
              <w:t xml:space="preserve">-   -   -   </w:t>
            </w:r>
            <w:r w:rsidRPr="007B518B">
              <w:t>ChequeOrderAccount</w:t>
            </w:r>
          </w:p>
        </w:tc>
        <w:tc>
          <w:tcPr>
            <w:tcW w:w="4730" w:type="dxa"/>
            <w:gridSpan w:val="2"/>
          </w:tcPr>
          <w:p w:rsidR="002B7A14" w:rsidRPr="000E1730" w:rsidRDefault="002B7A14" w:rsidP="007B518B">
            <w:pPr>
              <w:pStyle w:val="Tabela-zawarto"/>
            </w:pPr>
            <w:r w:rsidRPr="000E1730">
              <w:t xml:space="preserve">Informacje o rachunku bankowym klienta </w:t>
            </w:r>
          </w:p>
        </w:tc>
        <w:tc>
          <w:tcPr>
            <w:tcW w:w="5165" w:type="dxa"/>
          </w:tcPr>
          <w:p w:rsidR="002B7A14" w:rsidRPr="000E1730" w:rsidRDefault="002B7A14" w:rsidP="00570757">
            <w:pPr>
              <w:pStyle w:val="Tabela-zawarto"/>
              <w:jc w:val="center"/>
            </w:pPr>
          </w:p>
        </w:tc>
      </w:tr>
      <w:tr w:rsidR="002B7A14" w:rsidRPr="000E1730" w:rsidTr="00570757">
        <w:trPr>
          <w:gridAfter w:val="1"/>
          <w:wAfter w:w="9" w:type="dxa"/>
          <w:jc w:val="center"/>
        </w:trPr>
        <w:tc>
          <w:tcPr>
            <w:tcW w:w="615" w:type="dxa"/>
          </w:tcPr>
          <w:p w:rsidR="002B7A14" w:rsidRPr="000E1730" w:rsidRDefault="002B7A14" w:rsidP="00570757">
            <w:pPr>
              <w:pStyle w:val="Tabela-zawarto"/>
            </w:pPr>
          </w:p>
        </w:tc>
        <w:tc>
          <w:tcPr>
            <w:tcW w:w="3444" w:type="dxa"/>
            <w:gridSpan w:val="2"/>
          </w:tcPr>
          <w:p w:rsidR="002B7A14" w:rsidRPr="000E1730" w:rsidRDefault="002B7A14" w:rsidP="00570757">
            <w:pPr>
              <w:pStyle w:val="Tabela-zawarto"/>
              <w:rPr>
                <w:lang w:val="en-US"/>
              </w:rPr>
            </w:pPr>
            <w:r w:rsidRPr="000E1730">
              <w:t xml:space="preserve">-   -   -  -    </w:t>
            </w:r>
            <w:r w:rsidRPr="000E1730">
              <w:rPr>
                <w:lang w:val="en-US"/>
              </w:rPr>
              <w:t>AccountIdentifier</w:t>
            </w:r>
          </w:p>
        </w:tc>
        <w:tc>
          <w:tcPr>
            <w:tcW w:w="4730" w:type="dxa"/>
            <w:gridSpan w:val="2"/>
          </w:tcPr>
          <w:p w:rsidR="002B7A14" w:rsidRPr="000E1730" w:rsidRDefault="002B7A14" w:rsidP="00570757">
            <w:pPr>
              <w:pStyle w:val="Tabela-zawarto"/>
            </w:pPr>
            <w:r w:rsidRPr="000E1730">
              <w:t>Numer rachunku</w:t>
            </w:r>
          </w:p>
        </w:tc>
        <w:tc>
          <w:tcPr>
            <w:tcW w:w="5165" w:type="dxa"/>
          </w:tcPr>
          <w:p w:rsidR="002B7A14" w:rsidRPr="000E1730" w:rsidRDefault="002B7A14" w:rsidP="00570757">
            <w:pPr>
              <w:pStyle w:val="Tabela-zawarto"/>
              <w:jc w:val="center"/>
            </w:pPr>
            <w:r w:rsidRPr="000E1730">
              <w:t xml:space="preserve">Numer rachunku, </w:t>
            </w:r>
            <w:r>
              <w:t>do</w:t>
            </w:r>
            <w:r w:rsidRPr="000E1730">
              <w:t xml:space="preserve"> którego mają </w:t>
            </w:r>
            <w:r>
              <w:t xml:space="preserve">zostać wydane czeki </w:t>
            </w:r>
            <w:r w:rsidRPr="000E1730">
              <w:t>w standardzie NRB</w:t>
            </w:r>
          </w:p>
        </w:tc>
      </w:tr>
      <w:tr w:rsidR="002B7A14" w:rsidRPr="000E1730" w:rsidTr="00570757">
        <w:trPr>
          <w:gridAfter w:val="1"/>
          <w:wAfter w:w="9" w:type="dxa"/>
          <w:jc w:val="center"/>
        </w:trPr>
        <w:tc>
          <w:tcPr>
            <w:tcW w:w="615" w:type="dxa"/>
          </w:tcPr>
          <w:p w:rsidR="002B7A14" w:rsidRPr="000E1730" w:rsidRDefault="002B7A14" w:rsidP="00570757">
            <w:pPr>
              <w:pStyle w:val="Tabela-zawarto"/>
            </w:pPr>
          </w:p>
        </w:tc>
        <w:tc>
          <w:tcPr>
            <w:tcW w:w="3444" w:type="dxa"/>
            <w:gridSpan w:val="2"/>
          </w:tcPr>
          <w:p w:rsidR="002B7A14" w:rsidRPr="000E1730" w:rsidRDefault="002B7A14" w:rsidP="00570757">
            <w:pPr>
              <w:pStyle w:val="Tabela-zawarto"/>
            </w:pPr>
            <w:r w:rsidRPr="000E1730">
              <w:t xml:space="preserve">-   -   -   </w:t>
            </w:r>
            <w:r>
              <w:t xml:space="preserve">-   </w:t>
            </w:r>
            <w:r w:rsidRPr="000E1730">
              <w:t>AccountName</w:t>
            </w:r>
          </w:p>
        </w:tc>
        <w:tc>
          <w:tcPr>
            <w:tcW w:w="4730" w:type="dxa"/>
            <w:gridSpan w:val="2"/>
          </w:tcPr>
          <w:p w:rsidR="002B7A14" w:rsidRPr="000E1730" w:rsidRDefault="002B7A14" w:rsidP="00570757">
            <w:pPr>
              <w:pStyle w:val="Tabela-zawarto"/>
            </w:pPr>
            <w:r w:rsidRPr="000E1730">
              <w:t xml:space="preserve">Nazwa rachunku </w:t>
            </w:r>
          </w:p>
        </w:tc>
        <w:tc>
          <w:tcPr>
            <w:tcW w:w="5165" w:type="dxa"/>
          </w:tcPr>
          <w:p w:rsidR="002B7A14" w:rsidRPr="000E1730" w:rsidRDefault="002B7A14" w:rsidP="00570757">
            <w:pPr>
              <w:pStyle w:val="Tabela-zawarto"/>
              <w:jc w:val="center"/>
            </w:pPr>
          </w:p>
        </w:tc>
      </w:tr>
      <w:tr w:rsidR="002B7A14" w:rsidRPr="000E1730" w:rsidTr="00570757">
        <w:trPr>
          <w:gridAfter w:val="1"/>
          <w:wAfter w:w="9" w:type="dxa"/>
          <w:jc w:val="center"/>
        </w:trPr>
        <w:tc>
          <w:tcPr>
            <w:tcW w:w="615" w:type="dxa"/>
          </w:tcPr>
          <w:p w:rsidR="002B7A14" w:rsidRPr="000E1730" w:rsidRDefault="002B7A14" w:rsidP="00570757">
            <w:pPr>
              <w:pStyle w:val="Tabela-zawarto"/>
            </w:pPr>
          </w:p>
        </w:tc>
        <w:tc>
          <w:tcPr>
            <w:tcW w:w="3444" w:type="dxa"/>
            <w:gridSpan w:val="2"/>
          </w:tcPr>
          <w:p w:rsidR="002B7A14" w:rsidRPr="000E1730" w:rsidRDefault="002B7A14" w:rsidP="00570757">
            <w:pPr>
              <w:pStyle w:val="Tabela-zawarto"/>
            </w:pPr>
            <w:r w:rsidRPr="000E1730">
              <w:t xml:space="preserve">-   -   -   </w:t>
            </w:r>
            <w:r>
              <w:t xml:space="preserve">-   </w:t>
            </w:r>
            <w:r w:rsidRPr="000E1730">
              <w:t>AccountCurrencyCode</w:t>
            </w:r>
          </w:p>
        </w:tc>
        <w:tc>
          <w:tcPr>
            <w:tcW w:w="4730" w:type="dxa"/>
            <w:gridSpan w:val="2"/>
          </w:tcPr>
          <w:p w:rsidR="002B7A14" w:rsidRPr="000E1730" w:rsidRDefault="002B7A14" w:rsidP="00570757">
            <w:pPr>
              <w:pStyle w:val="Tabela-zawarto"/>
            </w:pPr>
            <w:r w:rsidRPr="000E1730">
              <w:t>Waluta rachunku</w:t>
            </w:r>
          </w:p>
        </w:tc>
        <w:tc>
          <w:tcPr>
            <w:tcW w:w="5165" w:type="dxa"/>
          </w:tcPr>
          <w:p w:rsidR="002B7A14" w:rsidRPr="000E1730" w:rsidRDefault="002B7A14" w:rsidP="00570757">
            <w:pPr>
              <w:pStyle w:val="Tabela-zawarto"/>
              <w:jc w:val="center"/>
            </w:pPr>
          </w:p>
        </w:tc>
      </w:tr>
      <w:tr w:rsidR="002B7A14" w:rsidRPr="000E1730" w:rsidTr="00570757">
        <w:trPr>
          <w:gridAfter w:val="1"/>
          <w:wAfter w:w="9" w:type="dxa"/>
          <w:jc w:val="center"/>
        </w:trPr>
        <w:tc>
          <w:tcPr>
            <w:tcW w:w="615" w:type="dxa"/>
          </w:tcPr>
          <w:p w:rsidR="002B7A14" w:rsidRPr="000E1730" w:rsidRDefault="002B7A14" w:rsidP="00570757">
            <w:pPr>
              <w:pStyle w:val="Tabela-zawarto"/>
            </w:pPr>
          </w:p>
        </w:tc>
        <w:tc>
          <w:tcPr>
            <w:tcW w:w="3444" w:type="dxa"/>
            <w:gridSpan w:val="2"/>
          </w:tcPr>
          <w:p w:rsidR="002B7A14" w:rsidRPr="000E1730" w:rsidRDefault="002B7A14" w:rsidP="00570757">
            <w:pPr>
              <w:pStyle w:val="Tabela-zawarto"/>
              <w:rPr>
                <w:lang w:val="en-US"/>
              </w:rPr>
            </w:pPr>
            <w:r w:rsidRPr="000E1730">
              <w:rPr>
                <w:lang w:val="en-US"/>
              </w:rPr>
              <w:t>-   -   -   -   AccountType</w:t>
            </w:r>
          </w:p>
        </w:tc>
        <w:tc>
          <w:tcPr>
            <w:tcW w:w="4730" w:type="dxa"/>
            <w:gridSpan w:val="2"/>
          </w:tcPr>
          <w:p w:rsidR="002B7A14" w:rsidRPr="000E1730" w:rsidRDefault="002B7A14" w:rsidP="00570757">
            <w:pPr>
              <w:pStyle w:val="Tabela-zawarto"/>
            </w:pPr>
            <w:r w:rsidRPr="000E1730">
              <w:t>Typ rachunku</w:t>
            </w:r>
          </w:p>
        </w:tc>
        <w:tc>
          <w:tcPr>
            <w:tcW w:w="5165" w:type="dxa"/>
          </w:tcPr>
          <w:p w:rsidR="002B7A14" w:rsidRPr="000E1730" w:rsidRDefault="002B7A14" w:rsidP="00570757">
            <w:pPr>
              <w:pStyle w:val="Tabela-zawarto"/>
              <w:jc w:val="center"/>
            </w:pPr>
          </w:p>
        </w:tc>
      </w:tr>
      <w:tr w:rsidR="002B7A14" w:rsidRPr="000E1730" w:rsidTr="00570757">
        <w:trPr>
          <w:gridAfter w:val="1"/>
          <w:wAfter w:w="9" w:type="dxa"/>
          <w:jc w:val="center"/>
        </w:trPr>
        <w:tc>
          <w:tcPr>
            <w:tcW w:w="615" w:type="dxa"/>
          </w:tcPr>
          <w:p w:rsidR="002B7A14" w:rsidRPr="000E1730" w:rsidRDefault="002B7A14" w:rsidP="00570757">
            <w:pPr>
              <w:pStyle w:val="Tabela-zawarto"/>
            </w:pPr>
          </w:p>
        </w:tc>
        <w:tc>
          <w:tcPr>
            <w:tcW w:w="3444" w:type="dxa"/>
            <w:gridSpan w:val="2"/>
          </w:tcPr>
          <w:p w:rsidR="002B7A14" w:rsidRPr="000E1730" w:rsidRDefault="002B7A14" w:rsidP="00570757">
            <w:pPr>
              <w:pStyle w:val="Tabela-zawarto"/>
              <w:rPr>
                <w:lang w:val="en-US"/>
              </w:rPr>
            </w:pPr>
            <w:r w:rsidRPr="000E1730">
              <w:t xml:space="preserve">-   -   -   </w:t>
            </w:r>
            <w:r w:rsidRPr="007B518B">
              <w:rPr>
                <w:lang w:val="en-US"/>
              </w:rPr>
              <w:t>ChequeSend</w:t>
            </w:r>
          </w:p>
        </w:tc>
        <w:tc>
          <w:tcPr>
            <w:tcW w:w="4730" w:type="dxa"/>
            <w:gridSpan w:val="2"/>
          </w:tcPr>
          <w:p w:rsidR="002B7A14" w:rsidRPr="000E1730" w:rsidRDefault="002B7A14" w:rsidP="007B518B">
            <w:pPr>
              <w:pStyle w:val="Tabela-zawarto"/>
            </w:pPr>
            <w:r>
              <w:t>Wskaźnik odbioru czeków - określa czy czeki będą odebrane przez osobę upoważnioną w oddziale czy wysłane na wskazany adres</w:t>
            </w:r>
          </w:p>
        </w:tc>
        <w:tc>
          <w:tcPr>
            <w:tcW w:w="5165" w:type="dxa"/>
          </w:tcPr>
          <w:p w:rsidR="002B7A14" w:rsidRDefault="002B7A14" w:rsidP="00570757">
            <w:pPr>
              <w:pStyle w:val="FootnoteText"/>
              <w:jc w:val="center"/>
              <w:rPr>
                <w:rFonts w:ascii="Arial" w:hAnsi="Arial" w:cs="Arial"/>
                <w:sz w:val="16"/>
                <w:szCs w:val="16"/>
              </w:rPr>
            </w:pPr>
            <w:r>
              <w:rPr>
                <w:rFonts w:ascii="Arial" w:hAnsi="Arial" w:cs="Arial"/>
                <w:sz w:val="16"/>
                <w:szCs w:val="16"/>
              </w:rPr>
              <w:t>Wskaźnik odbioru czeków: true/false</w:t>
            </w:r>
          </w:p>
          <w:p w:rsidR="002B7A14" w:rsidRDefault="002B7A14" w:rsidP="00570757">
            <w:pPr>
              <w:pStyle w:val="FootnoteText"/>
              <w:jc w:val="center"/>
              <w:rPr>
                <w:rFonts w:ascii="Arial" w:hAnsi="Arial" w:cs="Arial"/>
                <w:sz w:val="16"/>
                <w:szCs w:val="16"/>
              </w:rPr>
            </w:pPr>
            <w:r>
              <w:rPr>
                <w:rFonts w:ascii="Arial" w:hAnsi="Arial" w:cs="Arial"/>
                <w:sz w:val="16"/>
                <w:szCs w:val="16"/>
              </w:rPr>
              <w:t>- true – czeki wysłane na adres wynikający z umowy rachunku</w:t>
            </w:r>
          </w:p>
          <w:p w:rsidR="002B7A14" w:rsidRPr="000E1730" w:rsidRDefault="002B7A14" w:rsidP="007B518B">
            <w:pPr>
              <w:pStyle w:val="FootnoteText"/>
              <w:jc w:val="center"/>
              <w:rPr>
                <w:rFonts w:ascii="Arial" w:hAnsi="Arial" w:cs="Arial"/>
                <w:sz w:val="16"/>
                <w:szCs w:val="16"/>
              </w:rPr>
            </w:pPr>
            <w:r>
              <w:rPr>
                <w:rFonts w:ascii="Arial" w:hAnsi="Arial" w:cs="Arial"/>
                <w:sz w:val="16"/>
                <w:szCs w:val="16"/>
              </w:rPr>
              <w:t>- false – czeki odebrane w oddziale banku</w:t>
            </w:r>
          </w:p>
        </w:tc>
      </w:tr>
      <w:tr w:rsidR="002B7A14" w:rsidRPr="000E1730" w:rsidTr="00570757">
        <w:trPr>
          <w:gridAfter w:val="1"/>
          <w:wAfter w:w="9" w:type="dxa"/>
          <w:jc w:val="center"/>
        </w:trPr>
        <w:tc>
          <w:tcPr>
            <w:tcW w:w="615" w:type="dxa"/>
          </w:tcPr>
          <w:p w:rsidR="002B7A14" w:rsidRPr="000E1730" w:rsidRDefault="002B7A14" w:rsidP="00570757">
            <w:pPr>
              <w:pStyle w:val="Tabela-zawarto"/>
            </w:pPr>
          </w:p>
        </w:tc>
        <w:tc>
          <w:tcPr>
            <w:tcW w:w="3444" w:type="dxa"/>
            <w:gridSpan w:val="2"/>
          </w:tcPr>
          <w:p w:rsidR="002B7A14" w:rsidRPr="000E1730" w:rsidRDefault="002B7A14" w:rsidP="007C284C">
            <w:pPr>
              <w:pStyle w:val="Tabela-zawarto"/>
            </w:pPr>
            <w:r w:rsidRPr="000E1730">
              <w:rPr>
                <w:lang w:val="en-US"/>
              </w:rPr>
              <w:t xml:space="preserve">-   -   -   </w:t>
            </w:r>
            <w:r w:rsidRPr="007B518B">
              <w:t>AuthorizedPersonName</w:t>
            </w:r>
          </w:p>
        </w:tc>
        <w:tc>
          <w:tcPr>
            <w:tcW w:w="4730" w:type="dxa"/>
            <w:gridSpan w:val="2"/>
          </w:tcPr>
          <w:p w:rsidR="002B7A14" w:rsidRDefault="002B7A14" w:rsidP="007B518B">
            <w:pPr>
              <w:pStyle w:val="Tabela-zawarto"/>
            </w:pPr>
            <w:r>
              <w:t>Dane osoby upoważnionej do odbioru czeków</w:t>
            </w:r>
          </w:p>
        </w:tc>
        <w:tc>
          <w:tcPr>
            <w:tcW w:w="5165" w:type="dxa"/>
          </w:tcPr>
          <w:p w:rsidR="002B7A14" w:rsidRDefault="002B7A14" w:rsidP="00570757">
            <w:pPr>
              <w:pStyle w:val="FootnoteText"/>
              <w:jc w:val="center"/>
              <w:rPr>
                <w:rFonts w:ascii="Arial" w:hAnsi="Arial" w:cs="Arial"/>
                <w:sz w:val="16"/>
                <w:szCs w:val="16"/>
              </w:rPr>
            </w:pPr>
            <w:r>
              <w:rPr>
                <w:rFonts w:ascii="Arial" w:hAnsi="Arial" w:cs="Arial"/>
                <w:sz w:val="16"/>
                <w:szCs w:val="16"/>
              </w:rPr>
              <w:t>Imię i nazwisko osoby upoważnionej do odbioru czeków</w:t>
            </w:r>
          </w:p>
          <w:p w:rsidR="002B7A14" w:rsidRDefault="002B7A14" w:rsidP="00570757">
            <w:pPr>
              <w:pStyle w:val="FootnoteText"/>
              <w:jc w:val="center"/>
              <w:rPr>
                <w:rFonts w:ascii="Arial" w:hAnsi="Arial" w:cs="Arial"/>
                <w:sz w:val="16"/>
                <w:szCs w:val="16"/>
              </w:rPr>
            </w:pPr>
            <w:r>
              <w:rPr>
                <w:rFonts w:ascii="Arial" w:hAnsi="Arial" w:cs="Arial"/>
                <w:sz w:val="16"/>
                <w:szCs w:val="16"/>
              </w:rPr>
              <w:t xml:space="preserve">Podawane tylko w przypadku, gdy </w:t>
            </w:r>
            <w:r w:rsidRPr="00C23501">
              <w:rPr>
                <w:rFonts w:ascii="Arial" w:hAnsi="Arial" w:cs="Arial"/>
                <w:sz w:val="16"/>
                <w:szCs w:val="16"/>
              </w:rPr>
              <w:t>ChequeSend</w:t>
            </w:r>
            <w:r>
              <w:rPr>
                <w:rFonts w:ascii="Arial" w:hAnsi="Arial" w:cs="Arial"/>
                <w:sz w:val="16"/>
                <w:szCs w:val="16"/>
              </w:rPr>
              <w:t xml:space="preserve"> = f</w:t>
            </w:r>
            <w:r w:rsidRPr="00C23501">
              <w:rPr>
                <w:rFonts w:ascii="Arial" w:hAnsi="Arial" w:cs="Arial"/>
                <w:sz w:val="16"/>
                <w:szCs w:val="16"/>
              </w:rPr>
              <w:t>a</w:t>
            </w:r>
            <w:r>
              <w:rPr>
                <w:rFonts w:ascii="Arial" w:hAnsi="Arial" w:cs="Arial"/>
                <w:sz w:val="16"/>
                <w:szCs w:val="16"/>
              </w:rPr>
              <w:t>l</w:t>
            </w:r>
            <w:r w:rsidRPr="00C23501">
              <w:rPr>
                <w:rFonts w:ascii="Arial" w:hAnsi="Arial" w:cs="Arial"/>
                <w:sz w:val="16"/>
                <w:szCs w:val="16"/>
              </w:rPr>
              <w:t>se</w:t>
            </w:r>
          </w:p>
        </w:tc>
      </w:tr>
      <w:tr w:rsidR="002B7A14" w:rsidRPr="000E1730" w:rsidTr="00570757">
        <w:trPr>
          <w:gridAfter w:val="1"/>
          <w:wAfter w:w="9" w:type="dxa"/>
          <w:jc w:val="center"/>
        </w:trPr>
        <w:tc>
          <w:tcPr>
            <w:tcW w:w="615" w:type="dxa"/>
          </w:tcPr>
          <w:p w:rsidR="002B7A14" w:rsidRPr="000E1730" w:rsidRDefault="002B7A14" w:rsidP="00570757">
            <w:pPr>
              <w:pStyle w:val="Tabela-zawarto"/>
            </w:pPr>
          </w:p>
        </w:tc>
        <w:tc>
          <w:tcPr>
            <w:tcW w:w="3444" w:type="dxa"/>
            <w:gridSpan w:val="2"/>
          </w:tcPr>
          <w:p w:rsidR="002B7A14" w:rsidRPr="007B518B" w:rsidRDefault="002B7A14" w:rsidP="007C284C">
            <w:pPr>
              <w:pStyle w:val="Tabela-zawarto"/>
            </w:pPr>
            <w:r w:rsidRPr="000E1730">
              <w:rPr>
                <w:lang w:val="en-US"/>
              </w:rPr>
              <w:t xml:space="preserve">-   -   -   </w:t>
            </w:r>
            <w:r w:rsidRPr="007B518B">
              <w:t>AuthorizedPersonIdentity</w:t>
            </w:r>
          </w:p>
        </w:tc>
        <w:tc>
          <w:tcPr>
            <w:tcW w:w="4730" w:type="dxa"/>
            <w:gridSpan w:val="2"/>
          </w:tcPr>
          <w:p w:rsidR="002B7A14" w:rsidRDefault="002B7A14" w:rsidP="007B518B">
            <w:pPr>
              <w:pStyle w:val="Tabela-zawarto"/>
            </w:pPr>
            <w:r>
              <w:t>Dokumenty tożsamości osoby upoważnionej do odbioru czeków</w:t>
            </w:r>
          </w:p>
        </w:tc>
        <w:tc>
          <w:tcPr>
            <w:tcW w:w="5165" w:type="dxa"/>
          </w:tcPr>
          <w:p w:rsidR="002B7A14" w:rsidRDefault="002B7A14" w:rsidP="00C23501">
            <w:pPr>
              <w:pStyle w:val="FootnoteText"/>
              <w:jc w:val="center"/>
              <w:rPr>
                <w:rFonts w:ascii="Arial" w:hAnsi="Arial" w:cs="Arial"/>
                <w:sz w:val="16"/>
                <w:szCs w:val="16"/>
              </w:rPr>
            </w:pPr>
            <w:r>
              <w:rPr>
                <w:rFonts w:ascii="Arial" w:hAnsi="Arial" w:cs="Arial"/>
                <w:sz w:val="16"/>
                <w:szCs w:val="16"/>
              </w:rPr>
              <w:t>Dokument tożsamości osoby upoważnionej do odbioru czeków</w:t>
            </w:r>
          </w:p>
          <w:p w:rsidR="002B7A14" w:rsidRDefault="002B7A14" w:rsidP="00C23501">
            <w:pPr>
              <w:pStyle w:val="FootnoteText"/>
              <w:jc w:val="center"/>
              <w:rPr>
                <w:rFonts w:ascii="Arial" w:hAnsi="Arial" w:cs="Arial"/>
                <w:sz w:val="16"/>
                <w:szCs w:val="16"/>
              </w:rPr>
            </w:pPr>
            <w:r>
              <w:rPr>
                <w:rFonts w:ascii="Arial" w:hAnsi="Arial" w:cs="Arial"/>
                <w:sz w:val="16"/>
                <w:szCs w:val="16"/>
              </w:rPr>
              <w:t xml:space="preserve">Podawany tylko w przypadku, gdy </w:t>
            </w:r>
            <w:r w:rsidRPr="00C23501">
              <w:rPr>
                <w:rFonts w:ascii="Arial" w:hAnsi="Arial" w:cs="Arial"/>
                <w:sz w:val="16"/>
                <w:szCs w:val="16"/>
              </w:rPr>
              <w:t>ChequeSend</w:t>
            </w:r>
            <w:r>
              <w:rPr>
                <w:rFonts w:ascii="Arial" w:hAnsi="Arial" w:cs="Arial"/>
                <w:sz w:val="16"/>
                <w:szCs w:val="16"/>
              </w:rPr>
              <w:t xml:space="preserve"> = f</w:t>
            </w:r>
            <w:r w:rsidRPr="00C23501">
              <w:rPr>
                <w:rFonts w:ascii="Arial" w:hAnsi="Arial" w:cs="Arial"/>
                <w:sz w:val="16"/>
                <w:szCs w:val="16"/>
              </w:rPr>
              <w:t>a</w:t>
            </w:r>
            <w:r>
              <w:rPr>
                <w:rFonts w:ascii="Arial" w:hAnsi="Arial" w:cs="Arial"/>
                <w:sz w:val="16"/>
                <w:szCs w:val="16"/>
              </w:rPr>
              <w:t>l</w:t>
            </w:r>
            <w:r w:rsidRPr="00C23501">
              <w:rPr>
                <w:rFonts w:ascii="Arial" w:hAnsi="Arial" w:cs="Arial"/>
                <w:sz w:val="16"/>
                <w:szCs w:val="16"/>
              </w:rPr>
              <w:t>se</w:t>
            </w:r>
          </w:p>
        </w:tc>
      </w:tr>
      <w:tr w:rsidR="002B7A14" w:rsidRPr="000E1730" w:rsidTr="00570757">
        <w:trPr>
          <w:gridAfter w:val="1"/>
          <w:wAfter w:w="9" w:type="dxa"/>
          <w:jc w:val="center"/>
        </w:trPr>
        <w:tc>
          <w:tcPr>
            <w:tcW w:w="615" w:type="dxa"/>
          </w:tcPr>
          <w:p w:rsidR="002B7A14" w:rsidRPr="000E1730" w:rsidRDefault="002B7A14" w:rsidP="00570757">
            <w:pPr>
              <w:pStyle w:val="Tabela-zawarto"/>
            </w:pPr>
          </w:p>
        </w:tc>
        <w:tc>
          <w:tcPr>
            <w:tcW w:w="3444" w:type="dxa"/>
            <w:gridSpan w:val="2"/>
          </w:tcPr>
          <w:p w:rsidR="002B7A14" w:rsidRPr="000E1730" w:rsidRDefault="002B7A14" w:rsidP="00EC0E5B">
            <w:pPr>
              <w:pStyle w:val="Tabela-zawarto"/>
              <w:rPr>
                <w:lang w:val="en-US"/>
              </w:rPr>
            </w:pPr>
            <w:r w:rsidRPr="000E1730">
              <w:rPr>
                <w:lang w:val="en-US"/>
              </w:rPr>
              <w:t xml:space="preserve">-   -   -   </w:t>
            </w:r>
            <w:r>
              <w:t>DeliveryAddress</w:t>
            </w:r>
          </w:p>
        </w:tc>
        <w:tc>
          <w:tcPr>
            <w:tcW w:w="4730" w:type="dxa"/>
            <w:gridSpan w:val="2"/>
          </w:tcPr>
          <w:p w:rsidR="002B7A14" w:rsidRDefault="002B7A14" w:rsidP="007B518B">
            <w:pPr>
              <w:pStyle w:val="Tabela-zawarto"/>
            </w:pPr>
            <w:r>
              <w:t>Adres dostarczenia czeków, w przypadku gdy jest inny niż adres wynikający z umowy o prowadzenie rachunku</w:t>
            </w:r>
          </w:p>
        </w:tc>
        <w:tc>
          <w:tcPr>
            <w:tcW w:w="5165" w:type="dxa"/>
          </w:tcPr>
          <w:p w:rsidR="002B7A14" w:rsidRDefault="002B7A14" w:rsidP="00C23501">
            <w:pPr>
              <w:pStyle w:val="FootnoteText"/>
              <w:jc w:val="center"/>
              <w:rPr>
                <w:rFonts w:ascii="Arial" w:hAnsi="Arial" w:cs="Arial"/>
                <w:sz w:val="16"/>
                <w:szCs w:val="16"/>
              </w:rPr>
            </w:pPr>
          </w:p>
        </w:tc>
      </w:tr>
    </w:tbl>
    <w:p w:rsidR="002B7A14" w:rsidRDefault="002B7A14" w:rsidP="00D52A95">
      <w:r w:rsidRPr="00DA073C">
        <w:t xml:space="preserve"> </w:t>
      </w:r>
    </w:p>
    <w:p w:rsidR="002B7A14" w:rsidRDefault="002B7A14">
      <w:r>
        <w:br w:type="page"/>
      </w:r>
    </w:p>
    <w:p w:rsidR="002B7A14" w:rsidRPr="000E1730" w:rsidRDefault="002B7A14" w:rsidP="00D16E88">
      <w:pPr>
        <w:pStyle w:val="Heading2"/>
        <w:numPr>
          <w:ilvl w:val="1"/>
          <w:numId w:val="27"/>
        </w:numPr>
      </w:pPr>
      <w:bookmarkStart w:id="200" w:name="_Toc365015788"/>
      <w:r w:rsidRPr="000E1730">
        <w:t xml:space="preserve">Komunikat odpowiedzi </w:t>
      </w:r>
      <w:r w:rsidRPr="00D16E88">
        <w:t>ChequeOrderAddResponse</w:t>
      </w:r>
      <w:bookmarkEnd w:id="200"/>
    </w:p>
    <w:p w:rsidR="002B7A14" w:rsidRPr="000E1730" w:rsidRDefault="002B7A14" w:rsidP="00D52A95">
      <w:pPr>
        <w:pStyle w:val="Caption"/>
      </w:pPr>
      <w:bookmarkStart w:id="201" w:name="_Toc365015860"/>
      <w:r w:rsidRPr="000E1730">
        <w:t xml:space="preserve">Tabela </w:t>
      </w:r>
      <w:fldSimple w:instr=" SEQ Tabela \* ARABIC ">
        <w:r>
          <w:rPr>
            <w:noProof/>
          </w:rPr>
          <w:t>34</w:t>
        </w:r>
      </w:fldSimple>
      <w:r w:rsidRPr="000E1730">
        <w:t xml:space="preserve">: Komunikat odpowiedzi </w:t>
      </w:r>
      <w:r w:rsidRPr="00D16E88">
        <w:t>ChequeOrderAddResponse</w:t>
      </w:r>
      <w:bookmarkEnd w:id="201"/>
    </w:p>
    <w:tbl>
      <w:tblPr>
        <w:tblW w:w="14209" w:type="dxa"/>
        <w:jc w:val="center"/>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04"/>
        <w:gridCol w:w="2684"/>
        <w:gridCol w:w="5368"/>
        <w:gridCol w:w="1899"/>
        <w:gridCol w:w="3535"/>
        <w:gridCol w:w="10"/>
        <w:gridCol w:w="9"/>
      </w:tblGrid>
      <w:tr w:rsidR="002B7A14" w:rsidRPr="000E1730" w:rsidTr="002C04D7">
        <w:trPr>
          <w:gridAfter w:val="1"/>
          <w:wAfter w:w="9" w:type="dxa"/>
          <w:jc w:val="center"/>
        </w:trPr>
        <w:tc>
          <w:tcPr>
            <w:tcW w:w="704" w:type="dxa"/>
            <w:shd w:val="solid" w:color="auto" w:fill="auto"/>
          </w:tcPr>
          <w:p w:rsidR="002B7A14" w:rsidRPr="000E1730" w:rsidRDefault="002B7A14" w:rsidP="00570757">
            <w:pPr>
              <w:pStyle w:val="Tabela-zawarto"/>
            </w:pPr>
          </w:p>
        </w:tc>
        <w:tc>
          <w:tcPr>
            <w:tcW w:w="2684" w:type="dxa"/>
            <w:shd w:val="solid" w:color="auto" w:fill="auto"/>
          </w:tcPr>
          <w:p w:rsidR="002B7A14" w:rsidRPr="004147A6" w:rsidRDefault="002B7A14" w:rsidP="00570757">
            <w:pPr>
              <w:pStyle w:val="Tabela-zawarto"/>
              <w:rPr>
                <w:b/>
              </w:rPr>
            </w:pPr>
            <w:r w:rsidRPr="004147A6">
              <w:rPr>
                <w:b/>
              </w:rPr>
              <w:t>Nazwa elementu</w:t>
            </w:r>
          </w:p>
        </w:tc>
        <w:tc>
          <w:tcPr>
            <w:tcW w:w="5368" w:type="dxa"/>
            <w:shd w:val="solid" w:color="auto" w:fill="auto"/>
          </w:tcPr>
          <w:p w:rsidR="002B7A14" w:rsidRPr="004147A6" w:rsidRDefault="002B7A14" w:rsidP="00570757">
            <w:pPr>
              <w:pStyle w:val="Tabela-zawarto"/>
              <w:rPr>
                <w:b/>
              </w:rPr>
            </w:pPr>
            <w:r w:rsidRPr="004147A6">
              <w:rPr>
                <w:b/>
              </w:rPr>
              <w:t xml:space="preserve">Opis                          </w:t>
            </w:r>
          </w:p>
        </w:tc>
        <w:tc>
          <w:tcPr>
            <w:tcW w:w="5444" w:type="dxa"/>
            <w:gridSpan w:val="3"/>
            <w:shd w:val="solid" w:color="auto" w:fill="auto"/>
          </w:tcPr>
          <w:p w:rsidR="002B7A14" w:rsidRPr="004147A6" w:rsidRDefault="002B7A14" w:rsidP="00570757">
            <w:pPr>
              <w:pStyle w:val="Tabela-zawarto"/>
              <w:jc w:val="center"/>
              <w:rPr>
                <w:b/>
              </w:rPr>
            </w:pPr>
            <w:r w:rsidRPr="004147A6">
              <w:rPr>
                <w:b/>
              </w:rPr>
              <w:t>Wprowadzana wartość</w:t>
            </w:r>
          </w:p>
        </w:tc>
      </w:tr>
      <w:tr w:rsidR="002B7A14" w:rsidRPr="000E1730" w:rsidTr="00271314">
        <w:trPr>
          <w:gridAfter w:val="1"/>
          <w:wAfter w:w="9" w:type="dxa"/>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pPr>
            <w:r w:rsidRPr="00D16E88">
              <w:t>ChequeOrderAddResponse</w:t>
            </w:r>
          </w:p>
        </w:tc>
        <w:tc>
          <w:tcPr>
            <w:tcW w:w="10812" w:type="dxa"/>
            <w:gridSpan w:val="4"/>
          </w:tcPr>
          <w:p w:rsidR="002B7A14" w:rsidRPr="000E1730" w:rsidRDefault="002B7A14" w:rsidP="00570757">
            <w:pPr>
              <w:pStyle w:val="Tabela-zawarto"/>
              <w:jc w:val="center"/>
            </w:pPr>
            <w:r>
              <w:rPr>
                <w:rFonts w:cs="Arial"/>
              </w:rPr>
              <w:t>Zamówienie na blankiety czekowe</w:t>
            </w:r>
            <w:r w:rsidRPr="000E1730">
              <w:rPr>
                <w:rFonts w:cs="Arial"/>
              </w:rPr>
              <w:t xml:space="preserve"> – komunikat typu </w:t>
            </w:r>
            <w:r>
              <w:rPr>
                <w:rFonts w:cs="Arial"/>
              </w:rPr>
              <w:t>odpowiedź</w:t>
            </w:r>
          </w:p>
        </w:tc>
      </w:tr>
      <w:tr w:rsidR="002B7A14" w:rsidRPr="000E1730" w:rsidTr="002C04D7">
        <w:trPr>
          <w:gridAfter w:val="1"/>
          <w:wAfter w:w="9" w:type="dxa"/>
          <w:jc w:val="center"/>
        </w:trPr>
        <w:tc>
          <w:tcPr>
            <w:tcW w:w="704" w:type="dxa"/>
          </w:tcPr>
          <w:p w:rsidR="002B7A14" w:rsidRPr="000E1730" w:rsidRDefault="002B7A14" w:rsidP="00570757">
            <w:pPr>
              <w:pStyle w:val="Tabela-zawarto"/>
            </w:pPr>
            <w:r w:rsidRPr="000E1730">
              <w:t>A-16</w:t>
            </w:r>
          </w:p>
        </w:tc>
        <w:tc>
          <w:tcPr>
            <w:tcW w:w="2684" w:type="dxa"/>
          </w:tcPr>
          <w:p w:rsidR="002B7A14" w:rsidRPr="000E1730" w:rsidRDefault="002B7A14" w:rsidP="00570757">
            <w:pPr>
              <w:pStyle w:val="Tabela-zawarto"/>
            </w:pPr>
            <w:r w:rsidRPr="000E1730">
              <w:t>-   Header</w:t>
            </w:r>
          </w:p>
        </w:tc>
        <w:tc>
          <w:tcPr>
            <w:tcW w:w="5368" w:type="dxa"/>
          </w:tcPr>
          <w:p w:rsidR="002B7A14" w:rsidRPr="000E1730" w:rsidRDefault="002B7A14" w:rsidP="00570757">
            <w:pPr>
              <w:pStyle w:val="Tabela-zawarto"/>
              <w:rPr>
                <w:rFonts w:cs="Arial"/>
              </w:rPr>
            </w:pPr>
            <w:r w:rsidRPr="000E1730">
              <w:rPr>
                <w:rFonts w:cs="Arial"/>
              </w:rPr>
              <w:t>Komponent zawierający elementy nagłówka komunikatu</w:t>
            </w:r>
          </w:p>
        </w:tc>
        <w:tc>
          <w:tcPr>
            <w:tcW w:w="5444" w:type="dxa"/>
            <w:gridSpan w:val="3"/>
          </w:tcPr>
          <w:p w:rsidR="002B7A14" w:rsidRPr="000E1730" w:rsidRDefault="002B7A14" w:rsidP="00570757">
            <w:pPr>
              <w:pStyle w:val="Tabela-zawarto"/>
              <w:jc w:val="center"/>
            </w:pPr>
          </w:p>
        </w:tc>
      </w:tr>
      <w:tr w:rsidR="002B7A14" w:rsidRPr="000E1730" w:rsidTr="002C04D7">
        <w:trPr>
          <w:gridAfter w:val="1"/>
          <w:wAfter w:w="9" w:type="dxa"/>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pPr>
            <w:r w:rsidRPr="000E1730">
              <w:t>-   -   IssueDateTime</w:t>
            </w:r>
          </w:p>
        </w:tc>
        <w:tc>
          <w:tcPr>
            <w:tcW w:w="5368" w:type="dxa"/>
          </w:tcPr>
          <w:p w:rsidR="002B7A14" w:rsidRPr="000E1730" w:rsidRDefault="002B7A14" w:rsidP="00570757">
            <w:pPr>
              <w:pStyle w:val="Tabela-zawarto"/>
              <w:rPr>
                <w:rFonts w:cs="Arial"/>
              </w:rPr>
            </w:pPr>
            <w:r w:rsidRPr="000E1730">
              <w:rPr>
                <w:rFonts w:cs="Arial"/>
              </w:rPr>
              <w:t>Data i czas komunikatu</w:t>
            </w:r>
          </w:p>
        </w:tc>
        <w:tc>
          <w:tcPr>
            <w:tcW w:w="5444" w:type="dxa"/>
            <w:gridSpan w:val="3"/>
          </w:tcPr>
          <w:p w:rsidR="002B7A14" w:rsidRPr="000E1730" w:rsidRDefault="002B7A14" w:rsidP="00570757">
            <w:pPr>
              <w:pStyle w:val="Tabela-zawarto"/>
              <w:jc w:val="center"/>
              <w:rPr>
                <w:lang w:val="de-DE"/>
              </w:rPr>
            </w:pPr>
            <w:r w:rsidRPr="000E1730">
              <w:rPr>
                <w:lang w:val="de-DE"/>
              </w:rPr>
              <w:t>Data i czas komunikatu</w:t>
            </w:r>
          </w:p>
        </w:tc>
      </w:tr>
      <w:tr w:rsidR="002B7A14" w:rsidRPr="000E1730" w:rsidTr="002C04D7">
        <w:trPr>
          <w:gridAfter w:val="1"/>
          <w:wAfter w:w="9" w:type="dxa"/>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rPr>
                <w:lang w:val="de-DE"/>
              </w:rPr>
            </w:pPr>
            <w:r w:rsidRPr="000E1730">
              <w:rPr>
                <w:lang w:val="de-DE"/>
              </w:rPr>
              <w:t>-   -   DocumentIdentifier</w:t>
            </w:r>
          </w:p>
        </w:tc>
        <w:tc>
          <w:tcPr>
            <w:tcW w:w="5368" w:type="dxa"/>
          </w:tcPr>
          <w:p w:rsidR="002B7A14" w:rsidRPr="000E1730" w:rsidRDefault="002B7A14" w:rsidP="00570757">
            <w:pPr>
              <w:pStyle w:val="Tabela-zawarto"/>
              <w:rPr>
                <w:rFonts w:cs="Arial"/>
              </w:rPr>
            </w:pPr>
            <w:r w:rsidRPr="000E1730">
              <w:rPr>
                <w:rFonts w:cs="Arial"/>
              </w:rPr>
              <w:t>Identyfikator komunikatu</w:t>
            </w:r>
          </w:p>
        </w:tc>
        <w:tc>
          <w:tcPr>
            <w:tcW w:w="5444" w:type="dxa"/>
            <w:gridSpan w:val="3"/>
          </w:tcPr>
          <w:p w:rsidR="002B7A14" w:rsidRPr="000E1730" w:rsidRDefault="002B7A14" w:rsidP="00570757">
            <w:pPr>
              <w:pStyle w:val="Tabela-zawarto"/>
              <w:jc w:val="center"/>
            </w:pPr>
            <w:r w:rsidRPr="000E1730">
              <w:t>Dowolny ciąg znaków nadawany przez wysyłającego</w:t>
            </w:r>
          </w:p>
        </w:tc>
      </w:tr>
      <w:tr w:rsidR="002B7A14" w:rsidRPr="000E1730" w:rsidTr="002C04D7">
        <w:trPr>
          <w:gridAfter w:val="1"/>
          <w:wAfter w:w="9" w:type="dxa"/>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pPr>
            <w:r w:rsidRPr="000E1730">
              <w:t>-   -   SenderIdentifier</w:t>
            </w:r>
          </w:p>
        </w:tc>
        <w:tc>
          <w:tcPr>
            <w:tcW w:w="5368" w:type="dxa"/>
          </w:tcPr>
          <w:p w:rsidR="002B7A14" w:rsidRPr="000E1730" w:rsidRDefault="002B7A14" w:rsidP="00570757">
            <w:pPr>
              <w:pStyle w:val="Tabela-zawarto"/>
              <w:rPr>
                <w:rFonts w:cs="Arial"/>
              </w:rPr>
            </w:pPr>
            <w:r w:rsidRPr="000E1730">
              <w:rPr>
                <w:rFonts w:cs="Arial"/>
              </w:rPr>
              <w:t>Identyfikator nadawcy komunikatu</w:t>
            </w:r>
          </w:p>
        </w:tc>
        <w:tc>
          <w:tcPr>
            <w:tcW w:w="5444" w:type="dxa"/>
            <w:gridSpan w:val="3"/>
          </w:tcPr>
          <w:p w:rsidR="002B7A14" w:rsidRPr="000E1730" w:rsidRDefault="002B7A14" w:rsidP="00570757">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2C04D7">
        <w:trPr>
          <w:gridAfter w:val="1"/>
          <w:wAfter w:w="9" w:type="dxa"/>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rPr>
                <w:lang w:val="en-US"/>
              </w:rPr>
            </w:pPr>
            <w:r w:rsidRPr="000E1730">
              <w:rPr>
                <w:lang w:val="en-US"/>
              </w:rPr>
              <w:t>-   -   ReceiverIdentifier</w:t>
            </w:r>
          </w:p>
        </w:tc>
        <w:tc>
          <w:tcPr>
            <w:tcW w:w="5368" w:type="dxa"/>
          </w:tcPr>
          <w:p w:rsidR="002B7A14" w:rsidRPr="000E1730" w:rsidRDefault="002B7A14" w:rsidP="00570757">
            <w:pPr>
              <w:pStyle w:val="Tabela-zawarto"/>
              <w:rPr>
                <w:rFonts w:cs="Arial"/>
              </w:rPr>
            </w:pPr>
            <w:r w:rsidRPr="000E1730">
              <w:rPr>
                <w:rFonts w:cs="Arial"/>
              </w:rPr>
              <w:t>Identyfikator odbiorcy komunikatu</w:t>
            </w:r>
          </w:p>
        </w:tc>
        <w:tc>
          <w:tcPr>
            <w:tcW w:w="5444" w:type="dxa"/>
            <w:gridSpan w:val="3"/>
          </w:tcPr>
          <w:p w:rsidR="002B7A14" w:rsidRPr="000E1730" w:rsidRDefault="002B7A14" w:rsidP="00570757">
            <w:pPr>
              <w:pStyle w:val="Tabela-zawarto"/>
              <w:jc w:val="center"/>
              <w:rPr>
                <w:lang w:val="en-US"/>
              </w:rPr>
            </w:pPr>
            <w:r w:rsidRPr="000E1730">
              <w:rPr>
                <w:lang w:val="en-US"/>
              </w:rPr>
              <w:t>“ZSK-C”</w:t>
            </w:r>
          </w:p>
        </w:tc>
      </w:tr>
      <w:tr w:rsidR="002B7A14" w:rsidRPr="000E1730" w:rsidTr="002C04D7">
        <w:trPr>
          <w:gridAfter w:val="2"/>
          <w:wAfter w:w="19" w:type="dxa"/>
          <w:jc w:val="center"/>
        </w:trPr>
        <w:tc>
          <w:tcPr>
            <w:tcW w:w="704" w:type="dxa"/>
          </w:tcPr>
          <w:p w:rsidR="002B7A14" w:rsidRPr="000E1730" w:rsidRDefault="002B7A14" w:rsidP="00033922">
            <w:pPr>
              <w:pStyle w:val="Tabela-zawarto"/>
              <w:rPr>
                <w:lang w:val="en-US"/>
              </w:rPr>
            </w:pPr>
            <w:r w:rsidRPr="000E1730">
              <w:rPr>
                <w:lang w:val="en-US"/>
              </w:rPr>
              <w:t>A-14</w:t>
            </w:r>
          </w:p>
        </w:tc>
        <w:tc>
          <w:tcPr>
            <w:tcW w:w="2684" w:type="dxa"/>
            <w:shd w:val="clear" w:color="auto" w:fill="00FFFF"/>
          </w:tcPr>
          <w:p w:rsidR="002B7A14" w:rsidRPr="000E1730" w:rsidRDefault="002B7A14" w:rsidP="00033922">
            <w:pPr>
              <w:pStyle w:val="Tabela-zawarto"/>
              <w:rPr>
                <w:lang w:val="en-US"/>
              </w:rPr>
            </w:pPr>
            <w:r w:rsidRPr="000E1730">
              <w:rPr>
                <w:lang w:val="en-US"/>
              </w:rPr>
              <w:t xml:space="preserve">-   DocumentStatus                  </w:t>
            </w:r>
            <w:r w:rsidRPr="000E1730">
              <w:rPr>
                <w:b/>
                <w:lang w:val="en-US"/>
              </w:rPr>
              <w:t xml:space="preserve"> OR</w:t>
            </w:r>
          </w:p>
        </w:tc>
        <w:tc>
          <w:tcPr>
            <w:tcW w:w="5368" w:type="dxa"/>
          </w:tcPr>
          <w:p w:rsidR="002B7A14" w:rsidRPr="000E1730" w:rsidRDefault="002B7A14" w:rsidP="00033922">
            <w:pPr>
              <w:pStyle w:val="Tabela-zawarto"/>
            </w:pPr>
            <w:r w:rsidRPr="000E1730">
              <w:t>Status komunikatu - agregat występuje jeśli w wyniku kontroli składniowych i merytorycznych stwierdzono błędy lub uwagi podlegające raportowaniu do klienta</w:t>
            </w:r>
          </w:p>
        </w:tc>
        <w:tc>
          <w:tcPr>
            <w:tcW w:w="5434" w:type="dxa"/>
            <w:gridSpan w:val="2"/>
          </w:tcPr>
          <w:p w:rsidR="002B7A14" w:rsidRPr="000E1730" w:rsidRDefault="002B7A14" w:rsidP="00033922">
            <w:pPr>
              <w:pStyle w:val="Tabela-zawarto"/>
              <w:jc w:val="center"/>
            </w:pPr>
            <w:r w:rsidRPr="000E1730">
              <w:t>Komponent zawsze uzupełniany</w:t>
            </w:r>
          </w:p>
        </w:tc>
      </w:tr>
      <w:tr w:rsidR="002B7A14" w:rsidRPr="000E1730" w:rsidTr="002C04D7">
        <w:trPr>
          <w:gridAfter w:val="2"/>
          <w:wAfter w:w="19" w:type="dxa"/>
          <w:jc w:val="center"/>
        </w:trPr>
        <w:tc>
          <w:tcPr>
            <w:tcW w:w="704" w:type="dxa"/>
          </w:tcPr>
          <w:p w:rsidR="002B7A14" w:rsidRPr="000E1730" w:rsidRDefault="002B7A14" w:rsidP="00033922">
            <w:pPr>
              <w:pStyle w:val="Tabela-zawarto"/>
            </w:pPr>
          </w:p>
        </w:tc>
        <w:tc>
          <w:tcPr>
            <w:tcW w:w="2684" w:type="dxa"/>
          </w:tcPr>
          <w:p w:rsidR="002B7A14" w:rsidRPr="000E1730" w:rsidRDefault="002B7A14" w:rsidP="00033922">
            <w:pPr>
              <w:pStyle w:val="Tabela-zawarto"/>
            </w:pPr>
            <w:r w:rsidRPr="000E1730">
              <w:t>-   -   StatusCode</w:t>
            </w:r>
          </w:p>
        </w:tc>
        <w:tc>
          <w:tcPr>
            <w:tcW w:w="5368" w:type="dxa"/>
          </w:tcPr>
          <w:p w:rsidR="002B7A14" w:rsidRPr="000E1730" w:rsidRDefault="002B7A14" w:rsidP="00033922">
            <w:pPr>
              <w:pStyle w:val="Tabela-zawarto"/>
            </w:pPr>
            <w:r w:rsidRPr="000E1730">
              <w:t>Kod statusu (np. błędu)</w:t>
            </w:r>
          </w:p>
        </w:tc>
        <w:tc>
          <w:tcPr>
            <w:tcW w:w="1899" w:type="dxa"/>
          </w:tcPr>
          <w:p w:rsidR="002B7A14" w:rsidRPr="000E1730" w:rsidRDefault="002B7A14" w:rsidP="00033922">
            <w:pPr>
              <w:pStyle w:val="Tabela-zawarto"/>
              <w:jc w:val="center"/>
              <w:rPr>
                <w:lang w:val="en-US"/>
              </w:rPr>
            </w:pPr>
            <w:r w:rsidRPr="000E1730">
              <w:rPr>
                <w:lang w:val="en-US"/>
              </w:rPr>
              <w:t>0 (dla powodzenia)</w:t>
            </w:r>
          </w:p>
        </w:tc>
        <w:tc>
          <w:tcPr>
            <w:tcW w:w="3535" w:type="dxa"/>
          </w:tcPr>
          <w:p w:rsidR="002B7A14" w:rsidRPr="000E1730" w:rsidRDefault="002B7A14" w:rsidP="00033922">
            <w:pPr>
              <w:pStyle w:val="Tabela-zawarto"/>
              <w:jc w:val="center"/>
            </w:pPr>
            <w:r w:rsidRPr="000E1730">
              <w:t>Kod błędu (dla niepowodzenia)</w:t>
            </w:r>
          </w:p>
        </w:tc>
      </w:tr>
      <w:tr w:rsidR="002B7A14" w:rsidRPr="000E1730" w:rsidTr="002C04D7">
        <w:trPr>
          <w:gridAfter w:val="2"/>
          <w:wAfter w:w="19" w:type="dxa"/>
          <w:jc w:val="center"/>
        </w:trPr>
        <w:tc>
          <w:tcPr>
            <w:tcW w:w="704" w:type="dxa"/>
          </w:tcPr>
          <w:p w:rsidR="002B7A14" w:rsidRPr="000E1730" w:rsidRDefault="002B7A14" w:rsidP="00033922">
            <w:pPr>
              <w:pStyle w:val="Tabela-zawarto"/>
            </w:pPr>
          </w:p>
        </w:tc>
        <w:tc>
          <w:tcPr>
            <w:tcW w:w="2684" w:type="dxa"/>
          </w:tcPr>
          <w:p w:rsidR="002B7A14" w:rsidRPr="000E1730" w:rsidRDefault="002B7A14" w:rsidP="00033922">
            <w:pPr>
              <w:pStyle w:val="Tabela-zawarto"/>
            </w:pPr>
            <w:r w:rsidRPr="000E1730">
              <w:t>-   -   Severity</w:t>
            </w:r>
          </w:p>
        </w:tc>
        <w:tc>
          <w:tcPr>
            <w:tcW w:w="5368" w:type="dxa"/>
          </w:tcPr>
          <w:p w:rsidR="002B7A14" w:rsidRPr="000E1730" w:rsidRDefault="002B7A14" w:rsidP="00033922">
            <w:pPr>
              <w:pStyle w:val="Tabela-zawarto"/>
            </w:pPr>
            <w:r w:rsidRPr="000E1730">
              <w:t>Znaczenie kodu (ciężar błędu)</w:t>
            </w:r>
          </w:p>
        </w:tc>
        <w:tc>
          <w:tcPr>
            <w:tcW w:w="1899" w:type="dxa"/>
          </w:tcPr>
          <w:p w:rsidR="002B7A14" w:rsidRPr="000E1730" w:rsidRDefault="002B7A14" w:rsidP="00033922">
            <w:pPr>
              <w:pStyle w:val="Tabela-zawarto"/>
              <w:jc w:val="center"/>
              <w:rPr>
                <w:lang w:val="en-US"/>
              </w:rPr>
            </w:pPr>
            <w:r w:rsidRPr="000E1730">
              <w:rPr>
                <w:lang w:val="en-US"/>
              </w:rPr>
              <w:t>Info</w:t>
            </w:r>
          </w:p>
        </w:tc>
        <w:tc>
          <w:tcPr>
            <w:tcW w:w="3535" w:type="dxa"/>
          </w:tcPr>
          <w:p w:rsidR="002B7A14" w:rsidRPr="000E1730" w:rsidRDefault="002B7A14" w:rsidP="00033922">
            <w:pPr>
              <w:pStyle w:val="Tabela-zawarto"/>
              <w:jc w:val="center"/>
              <w:rPr>
                <w:lang w:val="en-US"/>
              </w:rPr>
            </w:pPr>
            <w:r w:rsidRPr="000E1730">
              <w:rPr>
                <w:lang w:val="en-US"/>
              </w:rPr>
              <w:t>Error</w:t>
            </w:r>
          </w:p>
        </w:tc>
      </w:tr>
      <w:tr w:rsidR="002B7A14" w:rsidRPr="000E1730" w:rsidTr="002C04D7">
        <w:trPr>
          <w:gridAfter w:val="2"/>
          <w:wAfter w:w="19" w:type="dxa"/>
          <w:jc w:val="center"/>
        </w:trPr>
        <w:tc>
          <w:tcPr>
            <w:tcW w:w="704" w:type="dxa"/>
          </w:tcPr>
          <w:p w:rsidR="002B7A14" w:rsidRPr="000E1730" w:rsidRDefault="002B7A14" w:rsidP="00033922">
            <w:pPr>
              <w:pStyle w:val="Tabela-zawarto"/>
            </w:pPr>
          </w:p>
        </w:tc>
        <w:tc>
          <w:tcPr>
            <w:tcW w:w="2684" w:type="dxa"/>
          </w:tcPr>
          <w:p w:rsidR="002B7A14" w:rsidRPr="000E1730" w:rsidRDefault="002B7A14" w:rsidP="00033922">
            <w:pPr>
              <w:pStyle w:val="Tabela-zawarto"/>
              <w:rPr>
                <w:lang w:val="en-US"/>
              </w:rPr>
            </w:pPr>
            <w:r w:rsidRPr="000E1730">
              <w:rPr>
                <w:lang w:val="en-US"/>
              </w:rPr>
              <w:t>-   -   StatusDescription</w:t>
            </w:r>
          </w:p>
        </w:tc>
        <w:tc>
          <w:tcPr>
            <w:tcW w:w="5368" w:type="dxa"/>
          </w:tcPr>
          <w:p w:rsidR="002B7A14" w:rsidRPr="000E1730" w:rsidRDefault="002B7A14" w:rsidP="00033922">
            <w:pPr>
              <w:pStyle w:val="Tabela-zawarto"/>
            </w:pPr>
            <w:r w:rsidRPr="000E1730">
              <w:t>Opis statusu</w:t>
            </w:r>
          </w:p>
        </w:tc>
        <w:tc>
          <w:tcPr>
            <w:tcW w:w="1899" w:type="dxa"/>
          </w:tcPr>
          <w:p w:rsidR="002B7A14" w:rsidRPr="000E1730" w:rsidRDefault="002B7A14" w:rsidP="00033922">
            <w:pPr>
              <w:pStyle w:val="Tabela-zawarto"/>
              <w:jc w:val="center"/>
            </w:pPr>
            <w:r w:rsidRPr="000E1730">
              <w:t>Sukces</w:t>
            </w:r>
          </w:p>
        </w:tc>
        <w:tc>
          <w:tcPr>
            <w:tcW w:w="3535" w:type="dxa"/>
          </w:tcPr>
          <w:p w:rsidR="002B7A14" w:rsidRPr="000E1730" w:rsidRDefault="002B7A14" w:rsidP="00033922">
            <w:pPr>
              <w:pStyle w:val="Tabela-zawarto"/>
              <w:jc w:val="center"/>
            </w:pPr>
            <w:r w:rsidRPr="000E1730">
              <w:t>Niepowodzenie. Opis RBE błędu</w:t>
            </w:r>
          </w:p>
        </w:tc>
      </w:tr>
      <w:tr w:rsidR="002B7A14" w:rsidRPr="000E1730" w:rsidTr="002C04D7">
        <w:trPr>
          <w:gridAfter w:val="2"/>
          <w:wAfter w:w="19" w:type="dxa"/>
          <w:jc w:val="center"/>
        </w:trPr>
        <w:tc>
          <w:tcPr>
            <w:tcW w:w="704" w:type="dxa"/>
          </w:tcPr>
          <w:p w:rsidR="002B7A14" w:rsidRPr="000E1730" w:rsidRDefault="002B7A14" w:rsidP="00033922">
            <w:pPr>
              <w:pStyle w:val="Tabela-zawarto"/>
            </w:pPr>
          </w:p>
        </w:tc>
        <w:tc>
          <w:tcPr>
            <w:tcW w:w="2684" w:type="dxa"/>
            <w:tcBorders>
              <w:bottom w:val="nil"/>
            </w:tcBorders>
          </w:tcPr>
          <w:p w:rsidR="002B7A14" w:rsidRPr="000E1730" w:rsidRDefault="002B7A14" w:rsidP="00033922">
            <w:pPr>
              <w:pStyle w:val="Tabela-zawarto"/>
            </w:pPr>
            <w:r w:rsidRPr="000E1730">
              <w:t>-   ResponseDetailsOmit</w:t>
            </w:r>
          </w:p>
        </w:tc>
        <w:tc>
          <w:tcPr>
            <w:tcW w:w="5368" w:type="dxa"/>
          </w:tcPr>
          <w:p w:rsidR="002B7A14" w:rsidRPr="000E1730" w:rsidRDefault="002B7A14" w:rsidP="00033922">
            <w:pPr>
              <w:pStyle w:val="Tabela-zawarto"/>
            </w:pPr>
            <w:r w:rsidRPr="000E1730">
              <w:t>Wskaźnik określający czy w odpowiedzi mają być przekazane szczegóły lokaty</w:t>
            </w:r>
          </w:p>
        </w:tc>
        <w:tc>
          <w:tcPr>
            <w:tcW w:w="5434" w:type="dxa"/>
            <w:gridSpan w:val="2"/>
          </w:tcPr>
          <w:p w:rsidR="002B7A14" w:rsidRPr="000E1730" w:rsidRDefault="002B7A14" w:rsidP="00033922">
            <w:pPr>
              <w:pStyle w:val="Tabela-zawarto"/>
              <w:jc w:val="center"/>
            </w:pPr>
            <w:r w:rsidRPr="000E1730">
              <w:t xml:space="preserve">False/ True (Uzupełniony na podstawie DepositAddRequest) </w:t>
            </w:r>
          </w:p>
        </w:tc>
      </w:tr>
      <w:tr w:rsidR="002B7A14" w:rsidRPr="000E1730" w:rsidTr="002C04D7">
        <w:trPr>
          <w:gridAfter w:val="1"/>
          <w:wAfter w:w="9" w:type="dxa"/>
          <w:jc w:val="center"/>
        </w:trPr>
        <w:tc>
          <w:tcPr>
            <w:tcW w:w="704" w:type="dxa"/>
          </w:tcPr>
          <w:p w:rsidR="002B7A14" w:rsidRPr="000E1730" w:rsidRDefault="002B7A14" w:rsidP="00570757">
            <w:pPr>
              <w:pStyle w:val="Tabela-zawarto"/>
            </w:pPr>
            <w:r>
              <w:t>L-14</w:t>
            </w:r>
          </w:p>
        </w:tc>
        <w:tc>
          <w:tcPr>
            <w:tcW w:w="2684" w:type="dxa"/>
            <w:shd w:val="clear" w:color="auto" w:fill="27F9EF"/>
          </w:tcPr>
          <w:p w:rsidR="002B7A14" w:rsidRPr="000E1730" w:rsidRDefault="002B7A14" w:rsidP="00570757">
            <w:pPr>
              <w:pStyle w:val="Tabela-zawarto"/>
            </w:pPr>
            <w:r w:rsidRPr="000E1730">
              <w:t xml:space="preserve">-   </w:t>
            </w:r>
            <w:r w:rsidRPr="00F06038">
              <w:t>ChequeOrderDocument</w:t>
            </w:r>
            <w:r>
              <w:t xml:space="preserve">      </w:t>
            </w:r>
            <w:r w:rsidRPr="00033922">
              <w:rPr>
                <w:b/>
              </w:rPr>
              <w:t>OR</w:t>
            </w:r>
          </w:p>
        </w:tc>
        <w:tc>
          <w:tcPr>
            <w:tcW w:w="5368" w:type="dxa"/>
          </w:tcPr>
          <w:p w:rsidR="002B7A14" w:rsidRPr="000E1730" w:rsidRDefault="002B7A14" w:rsidP="00570757">
            <w:pPr>
              <w:pStyle w:val="Tabela-zawarto"/>
              <w:rPr>
                <w:rFonts w:cs="Arial"/>
              </w:rPr>
            </w:pPr>
            <w:r w:rsidRPr="000E1730">
              <w:rPr>
                <w:rFonts w:cs="Arial"/>
              </w:rPr>
              <w:t xml:space="preserve">Komponent zawierajacy informacje o </w:t>
            </w:r>
            <w:r>
              <w:rPr>
                <w:rFonts w:cs="Arial"/>
              </w:rPr>
              <w:t>zleceniu zamówienia na blankiety czekowe</w:t>
            </w:r>
          </w:p>
        </w:tc>
        <w:tc>
          <w:tcPr>
            <w:tcW w:w="5444" w:type="dxa"/>
            <w:gridSpan w:val="3"/>
          </w:tcPr>
          <w:p w:rsidR="002B7A14" w:rsidRPr="000E1730" w:rsidRDefault="002B7A14" w:rsidP="00570757">
            <w:pPr>
              <w:pStyle w:val="Tabela-zawarto"/>
              <w:jc w:val="center"/>
            </w:pPr>
          </w:p>
        </w:tc>
      </w:tr>
      <w:tr w:rsidR="002B7A14" w:rsidRPr="000E1730" w:rsidTr="002C04D7">
        <w:trPr>
          <w:gridAfter w:val="1"/>
          <w:wAfter w:w="9" w:type="dxa"/>
          <w:jc w:val="center"/>
        </w:trPr>
        <w:tc>
          <w:tcPr>
            <w:tcW w:w="704" w:type="dxa"/>
          </w:tcPr>
          <w:p w:rsidR="002B7A14" w:rsidRPr="000E1730" w:rsidRDefault="002B7A14" w:rsidP="00570757">
            <w:pPr>
              <w:pStyle w:val="Tabela-zawarto"/>
            </w:pPr>
            <w:r w:rsidRPr="000E1730">
              <w:t>A-10</w:t>
            </w:r>
          </w:p>
        </w:tc>
        <w:tc>
          <w:tcPr>
            <w:tcW w:w="2684" w:type="dxa"/>
          </w:tcPr>
          <w:p w:rsidR="002B7A14" w:rsidRPr="000E1730" w:rsidRDefault="002B7A14" w:rsidP="00570757">
            <w:pPr>
              <w:pStyle w:val="Tabela-zawarto"/>
            </w:pPr>
            <w:r w:rsidRPr="000E1730">
              <w:t xml:space="preserve">-   -   </w:t>
            </w:r>
            <w:r w:rsidRPr="00F06038">
              <w:t>ChequeOrderAccount</w:t>
            </w:r>
          </w:p>
        </w:tc>
        <w:tc>
          <w:tcPr>
            <w:tcW w:w="5368" w:type="dxa"/>
          </w:tcPr>
          <w:p w:rsidR="002B7A14" w:rsidRPr="000E1730" w:rsidRDefault="002B7A14" w:rsidP="00570757">
            <w:pPr>
              <w:pStyle w:val="Tabela-zawarto"/>
              <w:rPr>
                <w:rFonts w:cs="Arial"/>
              </w:rPr>
            </w:pPr>
            <w:r w:rsidRPr="000E1730">
              <w:rPr>
                <w:rFonts w:cs="Arial"/>
              </w:rPr>
              <w:t>Informacje o rachunku bankowym klienta</w:t>
            </w:r>
          </w:p>
        </w:tc>
        <w:tc>
          <w:tcPr>
            <w:tcW w:w="5444" w:type="dxa"/>
            <w:gridSpan w:val="3"/>
          </w:tcPr>
          <w:p w:rsidR="002B7A14" w:rsidRPr="000E1730" w:rsidRDefault="002B7A14" w:rsidP="00570757">
            <w:pPr>
              <w:pStyle w:val="Tabela-zawarto"/>
              <w:jc w:val="center"/>
            </w:pPr>
          </w:p>
        </w:tc>
      </w:tr>
      <w:tr w:rsidR="002B7A14" w:rsidRPr="000E1730" w:rsidTr="002C04D7">
        <w:trPr>
          <w:gridAfter w:val="1"/>
          <w:wAfter w:w="9" w:type="dxa"/>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rPr>
                <w:lang w:val="en-US"/>
              </w:rPr>
            </w:pPr>
            <w:r w:rsidRPr="000E1730">
              <w:rPr>
                <w:lang w:val="en-US"/>
              </w:rPr>
              <w:t>-   -   -   AccountIdentifier</w:t>
            </w:r>
          </w:p>
        </w:tc>
        <w:tc>
          <w:tcPr>
            <w:tcW w:w="5368" w:type="dxa"/>
          </w:tcPr>
          <w:p w:rsidR="002B7A14" w:rsidRPr="000E1730" w:rsidRDefault="002B7A14" w:rsidP="00570757">
            <w:pPr>
              <w:pStyle w:val="Tabela-zawarto"/>
              <w:rPr>
                <w:rFonts w:cs="Arial"/>
              </w:rPr>
            </w:pPr>
            <w:r w:rsidRPr="000E1730">
              <w:rPr>
                <w:rFonts w:cs="Arial"/>
              </w:rPr>
              <w:t>Numer rachunku</w:t>
            </w:r>
          </w:p>
        </w:tc>
        <w:tc>
          <w:tcPr>
            <w:tcW w:w="5444" w:type="dxa"/>
            <w:gridSpan w:val="3"/>
          </w:tcPr>
          <w:p w:rsidR="002B7A14" w:rsidRPr="000E1730" w:rsidRDefault="002B7A14" w:rsidP="00570757">
            <w:pPr>
              <w:pStyle w:val="Tabela-zawarto"/>
              <w:jc w:val="center"/>
            </w:pPr>
            <w:r w:rsidRPr="000E1730">
              <w:t xml:space="preserve">Numer rachunku, </w:t>
            </w:r>
            <w:r>
              <w:t>do</w:t>
            </w:r>
            <w:r w:rsidRPr="000E1730">
              <w:t xml:space="preserve"> którego mają </w:t>
            </w:r>
            <w:r>
              <w:t xml:space="preserve">zostać wydane czeki </w:t>
            </w:r>
            <w:r w:rsidRPr="000E1730">
              <w:t>w standardzie NRB</w:t>
            </w:r>
          </w:p>
        </w:tc>
      </w:tr>
      <w:tr w:rsidR="002B7A14" w:rsidRPr="000E1730" w:rsidTr="002C04D7">
        <w:trPr>
          <w:gridAfter w:val="1"/>
          <w:wAfter w:w="9" w:type="dxa"/>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pPr>
            <w:r w:rsidRPr="000E1730">
              <w:t>-   -   -   AccountName</w:t>
            </w:r>
          </w:p>
        </w:tc>
        <w:tc>
          <w:tcPr>
            <w:tcW w:w="5368" w:type="dxa"/>
          </w:tcPr>
          <w:p w:rsidR="002B7A14" w:rsidRPr="000E1730" w:rsidRDefault="002B7A14" w:rsidP="00570757">
            <w:pPr>
              <w:pStyle w:val="Tabela-zawarto"/>
              <w:rPr>
                <w:rFonts w:cs="Arial"/>
              </w:rPr>
            </w:pPr>
            <w:r w:rsidRPr="000E1730">
              <w:rPr>
                <w:rFonts w:cs="Arial"/>
              </w:rPr>
              <w:t xml:space="preserve">Nazwa rachunku </w:t>
            </w:r>
          </w:p>
        </w:tc>
        <w:tc>
          <w:tcPr>
            <w:tcW w:w="5444" w:type="dxa"/>
            <w:gridSpan w:val="3"/>
          </w:tcPr>
          <w:p w:rsidR="002B7A14" w:rsidRPr="000E1730" w:rsidRDefault="002B7A14" w:rsidP="00570757">
            <w:pPr>
              <w:pStyle w:val="Tabela-zawarto"/>
              <w:jc w:val="center"/>
            </w:pPr>
          </w:p>
        </w:tc>
      </w:tr>
      <w:tr w:rsidR="002B7A14" w:rsidRPr="000E1730" w:rsidTr="002C04D7">
        <w:trPr>
          <w:gridAfter w:val="1"/>
          <w:wAfter w:w="9" w:type="dxa"/>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pPr>
            <w:r w:rsidRPr="000E1730">
              <w:t>-   -   -   AccountCurrencyCode</w:t>
            </w:r>
          </w:p>
        </w:tc>
        <w:tc>
          <w:tcPr>
            <w:tcW w:w="5368" w:type="dxa"/>
          </w:tcPr>
          <w:p w:rsidR="002B7A14" w:rsidRPr="000E1730" w:rsidRDefault="002B7A14" w:rsidP="00570757">
            <w:pPr>
              <w:pStyle w:val="Tabela-zawarto"/>
              <w:rPr>
                <w:rFonts w:cs="Arial"/>
              </w:rPr>
            </w:pPr>
            <w:r w:rsidRPr="000E1730">
              <w:rPr>
                <w:rFonts w:cs="Arial"/>
              </w:rPr>
              <w:t>Waluta rachunku</w:t>
            </w:r>
          </w:p>
        </w:tc>
        <w:tc>
          <w:tcPr>
            <w:tcW w:w="5444" w:type="dxa"/>
            <w:gridSpan w:val="3"/>
          </w:tcPr>
          <w:p w:rsidR="002B7A14" w:rsidRPr="000E1730" w:rsidRDefault="002B7A14" w:rsidP="00570757">
            <w:pPr>
              <w:pStyle w:val="Tabela-zawarto"/>
              <w:jc w:val="center"/>
            </w:pPr>
          </w:p>
        </w:tc>
      </w:tr>
      <w:tr w:rsidR="002B7A14" w:rsidRPr="000E1730" w:rsidTr="002C04D7">
        <w:trPr>
          <w:gridAfter w:val="1"/>
          <w:wAfter w:w="9" w:type="dxa"/>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rPr>
                <w:lang w:val="en-US"/>
              </w:rPr>
            </w:pPr>
            <w:r w:rsidRPr="000E1730">
              <w:rPr>
                <w:lang w:val="en-US"/>
              </w:rPr>
              <w:t>-   -   -   AccountType</w:t>
            </w:r>
          </w:p>
        </w:tc>
        <w:tc>
          <w:tcPr>
            <w:tcW w:w="5368" w:type="dxa"/>
          </w:tcPr>
          <w:p w:rsidR="002B7A14" w:rsidRPr="000E1730" w:rsidRDefault="002B7A14" w:rsidP="00570757">
            <w:pPr>
              <w:pStyle w:val="Tabela-zawarto"/>
              <w:rPr>
                <w:rFonts w:cs="Arial"/>
              </w:rPr>
            </w:pPr>
            <w:r w:rsidRPr="000E1730">
              <w:rPr>
                <w:rFonts w:cs="Arial"/>
              </w:rPr>
              <w:t>Typ rachunku</w:t>
            </w:r>
          </w:p>
        </w:tc>
        <w:tc>
          <w:tcPr>
            <w:tcW w:w="5444" w:type="dxa"/>
            <w:gridSpan w:val="3"/>
          </w:tcPr>
          <w:p w:rsidR="002B7A14" w:rsidRPr="000E1730" w:rsidRDefault="002B7A14" w:rsidP="00570757">
            <w:pPr>
              <w:pStyle w:val="Tabela-zawarto"/>
              <w:jc w:val="center"/>
            </w:pPr>
          </w:p>
        </w:tc>
      </w:tr>
      <w:tr w:rsidR="002B7A14" w:rsidRPr="000E1730" w:rsidTr="002C04D7">
        <w:trPr>
          <w:gridAfter w:val="1"/>
          <w:wAfter w:w="9" w:type="dxa"/>
          <w:jc w:val="center"/>
        </w:trPr>
        <w:tc>
          <w:tcPr>
            <w:tcW w:w="704" w:type="dxa"/>
          </w:tcPr>
          <w:p w:rsidR="002B7A14" w:rsidRPr="000E1730" w:rsidRDefault="002B7A14" w:rsidP="00570757">
            <w:pPr>
              <w:pStyle w:val="Tabela-zawarto"/>
              <w:rPr>
                <w:lang w:val="en-US"/>
              </w:rPr>
            </w:pPr>
            <w:r>
              <w:rPr>
                <w:lang w:val="en-US"/>
              </w:rPr>
              <w:t>L-13</w:t>
            </w:r>
          </w:p>
        </w:tc>
        <w:tc>
          <w:tcPr>
            <w:tcW w:w="2684" w:type="dxa"/>
          </w:tcPr>
          <w:p w:rsidR="002B7A14" w:rsidRPr="000E1730" w:rsidRDefault="002B7A14" w:rsidP="00570757">
            <w:pPr>
              <w:pStyle w:val="Tabela-zawarto"/>
              <w:rPr>
                <w:lang w:val="en-US"/>
              </w:rPr>
            </w:pPr>
            <w:r w:rsidRPr="000E1730">
              <w:rPr>
                <w:lang w:val="en-US"/>
              </w:rPr>
              <w:t xml:space="preserve">-   -   </w:t>
            </w:r>
            <w:r w:rsidRPr="007B518B">
              <w:rPr>
                <w:lang w:val="en-US"/>
              </w:rPr>
              <w:t>ChequeOrderDetails</w:t>
            </w:r>
          </w:p>
        </w:tc>
        <w:tc>
          <w:tcPr>
            <w:tcW w:w="5368" w:type="dxa"/>
          </w:tcPr>
          <w:p w:rsidR="002B7A14" w:rsidRPr="000E1730" w:rsidRDefault="002B7A14" w:rsidP="00570757">
            <w:pPr>
              <w:pStyle w:val="Tabela-zawarto"/>
              <w:rPr>
                <w:rFonts w:cs="Arial"/>
              </w:rPr>
            </w:pPr>
            <w:r>
              <w:rPr>
                <w:rFonts w:cs="Arial"/>
              </w:rPr>
              <w:t>Dane zlecenia zamówienia na blankiety czekowe</w:t>
            </w:r>
          </w:p>
        </w:tc>
        <w:tc>
          <w:tcPr>
            <w:tcW w:w="5444" w:type="dxa"/>
            <w:gridSpan w:val="3"/>
          </w:tcPr>
          <w:p w:rsidR="002B7A14" w:rsidRPr="000E1730" w:rsidRDefault="002B7A14" w:rsidP="00570757">
            <w:pPr>
              <w:pStyle w:val="Tabela-zawarto"/>
              <w:jc w:val="center"/>
            </w:pPr>
          </w:p>
        </w:tc>
      </w:tr>
      <w:tr w:rsidR="002B7A14" w:rsidRPr="000E1730" w:rsidTr="002C04D7">
        <w:trPr>
          <w:gridAfter w:val="1"/>
          <w:wAfter w:w="9" w:type="dxa"/>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pPr>
            <w:r w:rsidRPr="000E1730">
              <w:t>-   -   -   TransactionIdentifier</w:t>
            </w:r>
          </w:p>
        </w:tc>
        <w:tc>
          <w:tcPr>
            <w:tcW w:w="5368" w:type="dxa"/>
          </w:tcPr>
          <w:p w:rsidR="002B7A14" w:rsidRPr="000E1730" w:rsidRDefault="002B7A14" w:rsidP="00570757">
            <w:pPr>
              <w:pStyle w:val="Tabela-zawarto"/>
              <w:rPr>
                <w:rFonts w:cs="Arial"/>
              </w:rPr>
            </w:pPr>
            <w:r w:rsidRPr="000E1730">
              <w:rPr>
                <w:rFonts w:cs="Arial"/>
              </w:rPr>
              <w:t>Identyfikator transakcji nadawany przez klienta</w:t>
            </w:r>
          </w:p>
        </w:tc>
        <w:tc>
          <w:tcPr>
            <w:tcW w:w="5444" w:type="dxa"/>
            <w:gridSpan w:val="3"/>
          </w:tcPr>
          <w:p w:rsidR="002B7A14" w:rsidRPr="000E1730" w:rsidRDefault="002B7A14" w:rsidP="00570757">
            <w:pPr>
              <w:pStyle w:val="Tabela-zawarto"/>
              <w:jc w:val="center"/>
            </w:pPr>
            <w:r>
              <w:t xml:space="preserve">Identyfikator zamówienia </w:t>
            </w:r>
            <w:r w:rsidRPr="000E1730">
              <w:t xml:space="preserve">nadany przez </w:t>
            </w:r>
            <w:r w:rsidRPr="0032379D">
              <w:rPr>
                <w:highlight w:val="cyan"/>
              </w:rPr>
              <w:t>XXXX</w:t>
            </w:r>
          </w:p>
        </w:tc>
      </w:tr>
      <w:tr w:rsidR="002B7A14" w:rsidRPr="000E1730" w:rsidTr="002C04D7">
        <w:trPr>
          <w:gridAfter w:val="1"/>
          <w:wAfter w:w="9" w:type="dxa"/>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pPr>
            <w:r w:rsidRPr="000E1730">
              <w:t xml:space="preserve">-   -   -   </w:t>
            </w:r>
            <w:r w:rsidRPr="00D16E88">
              <w:t>BankTransactionIdentifier</w:t>
            </w:r>
          </w:p>
        </w:tc>
        <w:tc>
          <w:tcPr>
            <w:tcW w:w="5368" w:type="dxa"/>
          </w:tcPr>
          <w:p w:rsidR="002B7A14" w:rsidRPr="000E1730" w:rsidRDefault="002B7A14" w:rsidP="00D16E88">
            <w:pPr>
              <w:pStyle w:val="Tabela-zawarto"/>
              <w:rPr>
                <w:rFonts w:cs="Arial"/>
              </w:rPr>
            </w:pPr>
            <w:r w:rsidRPr="000E1730">
              <w:rPr>
                <w:rFonts w:cs="Arial"/>
              </w:rPr>
              <w:t xml:space="preserve">Identyfikator transakcji nadawany przez </w:t>
            </w:r>
            <w:r>
              <w:rPr>
                <w:rFonts w:cs="Arial"/>
              </w:rPr>
              <w:t>bank</w:t>
            </w:r>
          </w:p>
        </w:tc>
        <w:tc>
          <w:tcPr>
            <w:tcW w:w="5444" w:type="dxa"/>
            <w:gridSpan w:val="3"/>
          </w:tcPr>
          <w:p w:rsidR="002B7A14" w:rsidRPr="000E1730" w:rsidRDefault="002B7A14" w:rsidP="00B72068">
            <w:pPr>
              <w:pStyle w:val="Tabela-zawarto"/>
              <w:jc w:val="center"/>
            </w:pPr>
            <w:r>
              <w:t xml:space="preserve">Identyfikator zamówienia </w:t>
            </w:r>
            <w:r w:rsidRPr="000E1730">
              <w:t xml:space="preserve">nadany przez </w:t>
            </w:r>
            <w:r>
              <w:t>bank</w:t>
            </w:r>
          </w:p>
        </w:tc>
      </w:tr>
      <w:tr w:rsidR="002B7A14" w:rsidRPr="000E1730" w:rsidTr="002C04D7">
        <w:trPr>
          <w:gridAfter w:val="1"/>
          <w:wAfter w:w="9" w:type="dxa"/>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pPr>
            <w:r w:rsidRPr="000E1730">
              <w:t xml:space="preserve">-   -   -   </w:t>
            </w:r>
            <w:r w:rsidRPr="007B518B">
              <w:t>ChequeQuantity</w:t>
            </w:r>
          </w:p>
        </w:tc>
        <w:tc>
          <w:tcPr>
            <w:tcW w:w="5368" w:type="dxa"/>
          </w:tcPr>
          <w:p w:rsidR="002B7A14" w:rsidRPr="000E1730" w:rsidRDefault="002B7A14" w:rsidP="00570757">
            <w:pPr>
              <w:pStyle w:val="Tabela-zawarto"/>
              <w:rPr>
                <w:rFonts w:cs="Arial"/>
              </w:rPr>
            </w:pPr>
            <w:r>
              <w:rPr>
                <w:rFonts w:cs="Arial"/>
              </w:rPr>
              <w:t>Liczba czeków</w:t>
            </w:r>
          </w:p>
        </w:tc>
        <w:tc>
          <w:tcPr>
            <w:tcW w:w="5444" w:type="dxa"/>
            <w:gridSpan w:val="3"/>
          </w:tcPr>
          <w:p w:rsidR="002B7A14" w:rsidRPr="000E1730" w:rsidRDefault="002B7A14" w:rsidP="00570757">
            <w:pPr>
              <w:pStyle w:val="Tabela-zawarto"/>
              <w:jc w:val="center"/>
            </w:pPr>
            <w:r>
              <w:t>Liczba zamawianych czeków</w:t>
            </w:r>
          </w:p>
        </w:tc>
      </w:tr>
      <w:tr w:rsidR="002B7A14" w:rsidRPr="000E1730" w:rsidTr="002C04D7">
        <w:trPr>
          <w:jc w:val="center"/>
        </w:trPr>
        <w:tc>
          <w:tcPr>
            <w:tcW w:w="704" w:type="dxa"/>
          </w:tcPr>
          <w:p w:rsidR="002B7A14" w:rsidRPr="000E1730" w:rsidRDefault="002B7A14" w:rsidP="00570757">
            <w:pPr>
              <w:pStyle w:val="Tabela-zawarto"/>
            </w:pPr>
            <w:r w:rsidRPr="000E1730">
              <w:t>A-10</w:t>
            </w:r>
          </w:p>
        </w:tc>
        <w:tc>
          <w:tcPr>
            <w:tcW w:w="2684" w:type="dxa"/>
          </w:tcPr>
          <w:p w:rsidR="002B7A14" w:rsidRPr="000E1730" w:rsidRDefault="002B7A14" w:rsidP="00570757">
            <w:pPr>
              <w:pStyle w:val="Tabela-zawarto"/>
            </w:pPr>
            <w:r w:rsidRPr="000E1730">
              <w:t xml:space="preserve">-   -   -   </w:t>
            </w:r>
            <w:r w:rsidRPr="007B518B">
              <w:t>ChequeOrderAccount</w:t>
            </w:r>
          </w:p>
        </w:tc>
        <w:tc>
          <w:tcPr>
            <w:tcW w:w="5368" w:type="dxa"/>
          </w:tcPr>
          <w:p w:rsidR="002B7A14" w:rsidRPr="000E1730" w:rsidRDefault="002B7A14" w:rsidP="00570757">
            <w:pPr>
              <w:pStyle w:val="Tabela-zawarto"/>
            </w:pPr>
            <w:r w:rsidRPr="000E1730">
              <w:t xml:space="preserve">Informacje o rachunku bankowym klienta </w:t>
            </w:r>
          </w:p>
        </w:tc>
        <w:tc>
          <w:tcPr>
            <w:tcW w:w="5453" w:type="dxa"/>
            <w:gridSpan w:val="4"/>
          </w:tcPr>
          <w:p w:rsidR="002B7A14" w:rsidRPr="000E1730" w:rsidRDefault="002B7A14" w:rsidP="00570757">
            <w:pPr>
              <w:pStyle w:val="Tabela-zawarto"/>
              <w:jc w:val="center"/>
            </w:pPr>
          </w:p>
        </w:tc>
      </w:tr>
      <w:tr w:rsidR="002B7A14" w:rsidRPr="000E1730" w:rsidTr="002C04D7">
        <w:trPr>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rPr>
                <w:lang w:val="en-US"/>
              </w:rPr>
            </w:pPr>
            <w:r w:rsidRPr="000E1730">
              <w:t xml:space="preserve">-   -   -  -    </w:t>
            </w:r>
            <w:r w:rsidRPr="000E1730">
              <w:rPr>
                <w:lang w:val="en-US"/>
              </w:rPr>
              <w:t>AccountIdentifier</w:t>
            </w:r>
          </w:p>
        </w:tc>
        <w:tc>
          <w:tcPr>
            <w:tcW w:w="5368" w:type="dxa"/>
          </w:tcPr>
          <w:p w:rsidR="002B7A14" w:rsidRPr="000E1730" w:rsidRDefault="002B7A14" w:rsidP="00570757">
            <w:pPr>
              <w:pStyle w:val="Tabela-zawarto"/>
            </w:pPr>
            <w:r w:rsidRPr="000E1730">
              <w:t>Numer rachunku</w:t>
            </w:r>
          </w:p>
        </w:tc>
        <w:tc>
          <w:tcPr>
            <w:tcW w:w="5453" w:type="dxa"/>
            <w:gridSpan w:val="4"/>
          </w:tcPr>
          <w:p w:rsidR="002B7A14" w:rsidRPr="000E1730" w:rsidRDefault="002B7A14" w:rsidP="00570757">
            <w:pPr>
              <w:pStyle w:val="Tabela-zawarto"/>
              <w:jc w:val="center"/>
            </w:pPr>
            <w:r w:rsidRPr="000E1730">
              <w:t xml:space="preserve">Numer rachunku, </w:t>
            </w:r>
            <w:r>
              <w:t>do</w:t>
            </w:r>
            <w:r w:rsidRPr="000E1730">
              <w:t xml:space="preserve"> którego mają </w:t>
            </w:r>
            <w:r>
              <w:t xml:space="preserve">zostać wydane czeki </w:t>
            </w:r>
            <w:r w:rsidRPr="000E1730">
              <w:t>w standardzie NRB</w:t>
            </w:r>
          </w:p>
        </w:tc>
      </w:tr>
      <w:tr w:rsidR="002B7A14" w:rsidRPr="000E1730" w:rsidTr="002C04D7">
        <w:trPr>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pPr>
            <w:r w:rsidRPr="000E1730">
              <w:t xml:space="preserve">-   -   -   </w:t>
            </w:r>
            <w:r>
              <w:t xml:space="preserve">-   </w:t>
            </w:r>
            <w:r w:rsidRPr="000E1730">
              <w:t>AccountName</w:t>
            </w:r>
          </w:p>
        </w:tc>
        <w:tc>
          <w:tcPr>
            <w:tcW w:w="5368" w:type="dxa"/>
          </w:tcPr>
          <w:p w:rsidR="002B7A14" w:rsidRPr="000E1730" w:rsidRDefault="002B7A14" w:rsidP="00570757">
            <w:pPr>
              <w:pStyle w:val="Tabela-zawarto"/>
            </w:pPr>
            <w:r w:rsidRPr="000E1730">
              <w:t xml:space="preserve">Nazwa rachunku </w:t>
            </w:r>
          </w:p>
        </w:tc>
        <w:tc>
          <w:tcPr>
            <w:tcW w:w="5453" w:type="dxa"/>
            <w:gridSpan w:val="4"/>
          </w:tcPr>
          <w:p w:rsidR="002B7A14" w:rsidRPr="000E1730" w:rsidRDefault="002B7A14" w:rsidP="00570757">
            <w:pPr>
              <w:pStyle w:val="Tabela-zawarto"/>
              <w:jc w:val="center"/>
            </w:pPr>
          </w:p>
        </w:tc>
      </w:tr>
      <w:tr w:rsidR="002B7A14" w:rsidRPr="000E1730" w:rsidTr="002C04D7">
        <w:trPr>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pPr>
            <w:r w:rsidRPr="000E1730">
              <w:t xml:space="preserve">-   -   -   </w:t>
            </w:r>
            <w:r>
              <w:t xml:space="preserve">-   </w:t>
            </w:r>
            <w:r w:rsidRPr="000E1730">
              <w:t>AccountCurrencyCode</w:t>
            </w:r>
          </w:p>
        </w:tc>
        <w:tc>
          <w:tcPr>
            <w:tcW w:w="5368" w:type="dxa"/>
          </w:tcPr>
          <w:p w:rsidR="002B7A14" w:rsidRPr="000E1730" w:rsidRDefault="002B7A14" w:rsidP="00570757">
            <w:pPr>
              <w:pStyle w:val="Tabela-zawarto"/>
            </w:pPr>
            <w:r w:rsidRPr="000E1730">
              <w:t>Waluta rachunku</w:t>
            </w:r>
          </w:p>
        </w:tc>
        <w:tc>
          <w:tcPr>
            <w:tcW w:w="5453" w:type="dxa"/>
            <w:gridSpan w:val="4"/>
          </w:tcPr>
          <w:p w:rsidR="002B7A14" w:rsidRPr="000E1730" w:rsidRDefault="002B7A14" w:rsidP="00570757">
            <w:pPr>
              <w:pStyle w:val="Tabela-zawarto"/>
              <w:jc w:val="center"/>
            </w:pPr>
          </w:p>
        </w:tc>
      </w:tr>
      <w:tr w:rsidR="002B7A14" w:rsidRPr="000E1730" w:rsidTr="002C04D7">
        <w:trPr>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rPr>
                <w:lang w:val="en-US"/>
              </w:rPr>
            </w:pPr>
            <w:r w:rsidRPr="000E1730">
              <w:rPr>
                <w:lang w:val="en-US"/>
              </w:rPr>
              <w:t>-   -   -   -   AccountType</w:t>
            </w:r>
          </w:p>
        </w:tc>
        <w:tc>
          <w:tcPr>
            <w:tcW w:w="5368" w:type="dxa"/>
          </w:tcPr>
          <w:p w:rsidR="002B7A14" w:rsidRPr="000E1730" w:rsidRDefault="002B7A14" w:rsidP="00570757">
            <w:pPr>
              <w:pStyle w:val="Tabela-zawarto"/>
            </w:pPr>
            <w:r w:rsidRPr="000E1730">
              <w:t>Typ rachunku</w:t>
            </w:r>
          </w:p>
        </w:tc>
        <w:tc>
          <w:tcPr>
            <w:tcW w:w="5453" w:type="dxa"/>
            <w:gridSpan w:val="4"/>
          </w:tcPr>
          <w:p w:rsidR="002B7A14" w:rsidRPr="000E1730" w:rsidRDefault="002B7A14" w:rsidP="00570757">
            <w:pPr>
              <w:pStyle w:val="Tabela-zawarto"/>
              <w:jc w:val="center"/>
            </w:pPr>
          </w:p>
        </w:tc>
      </w:tr>
      <w:tr w:rsidR="002B7A14" w:rsidRPr="000E1730" w:rsidTr="002C04D7">
        <w:trPr>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rPr>
                <w:lang w:val="en-US"/>
              </w:rPr>
            </w:pPr>
            <w:r w:rsidRPr="000E1730">
              <w:t xml:space="preserve">-   -   -   </w:t>
            </w:r>
            <w:r w:rsidRPr="007A493E">
              <w:rPr>
                <w:lang w:val="en-US"/>
              </w:rPr>
              <w:t>ChequeOrderStatus</w:t>
            </w:r>
          </w:p>
        </w:tc>
        <w:tc>
          <w:tcPr>
            <w:tcW w:w="5368" w:type="dxa"/>
          </w:tcPr>
          <w:p w:rsidR="002B7A14" w:rsidRPr="000E1730" w:rsidRDefault="002B7A14" w:rsidP="00570757">
            <w:pPr>
              <w:pStyle w:val="Tabela-zawarto"/>
            </w:pPr>
            <w:r>
              <w:t>Status zlecenia zamówinia</w:t>
            </w:r>
          </w:p>
        </w:tc>
        <w:tc>
          <w:tcPr>
            <w:tcW w:w="5453" w:type="dxa"/>
            <w:gridSpan w:val="4"/>
          </w:tcPr>
          <w:p w:rsidR="002B7A14" w:rsidRDefault="002B7A14" w:rsidP="00570757">
            <w:pPr>
              <w:pStyle w:val="Tabela-zawarto"/>
              <w:jc w:val="center"/>
            </w:pPr>
            <w:r>
              <w:t>Status zlecenia zamówienia:</w:t>
            </w:r>
          </w:p>
          <w:p w:rsidR="002B7A14" w:rsidRDefault="002B7A14" w:rsidP="00570757">
            <w:pPr>
              <w:pStyle w:val="Tabela-zawarto"/>
              <w:jc w:val="center"/>
            </w:pPr>
            <w:r>
              <w:t xml:space="preserve">- </w:t>
            </w:r>
            <w:r w:rsidRPr="00852C2E">
              <w:rPr>
                <w:rFonts w:cs="Arial"/>
                <w:szCs w:val="16"/>
              </w:rPr>
              <w:t>Scheduled</w:t>
            </w:r>
            <w:r>
              <w:rPr>
                <w:rFonts w:cs="Arial"/>
                <w:szCs w:val="16"/>
              </w:rPr>
              <w:t xml:space="preserve"> </w:t>
            </w:r>
            <w:r>
              <w:t>– Przyjęte realizacji</w:t>
            </w:r>
          </w:p>
          <w:p w:rsidR="002B7A14" w:rsidRPr="000E1730" w:rsidRDefault="002B7A14" w:rsidP="00570757">
            <w:pPr>
              <w:pStyle w:val="Tabela-zawarto"/>
              <w:jc w:val="center"/>
            </w:pPr>
            <w:r>
              <w:t xml:space="preserve">- </w:t>
            </w:r>
            <w:r w:rsidRPr="007A493E">
              <w:t>Returned</w:t>
            </w:r>
            <w:r>
              <w:t xml:space="preserve"> – Odrzucone przez bank</w:t>
            </w:r>
          </w:p>
        </w:tc>
      </w:tr>
      <w:tr w:rsidR="002B7A14" w:rsidRPr="000E1730" w:rsidTr="002C04D7">
        <w:trPr>
          <w:jc w:val="center"/>
        </w:trPr>
        <w:tc>
          <w:tcPr>
            <w:tcW w:w="704" w:type="dxa"/>
          </w:tcPr>
          <w:p w:rsidR="002B7A14" w:rsidRPr="000E1730" w:rsidRDefault="002B7A14" w:rsidP="00570757">
            <w:pPr>
              <w:pStyle w:val="Tabela-zawarto"/>
            </w:pPr>
          </w:p>
        </w:tc>
        <w:tc>
          <w:tcPr>
            <w:tcW w:w="2684" w:type="dxa"/>
          </w:tcPr>
          <w:p w:rsidR="002B7A14" w:rsidRPr="000E1730" w:rsidRDefault="002B7A14" w:rsidP="00570757">
            <w:pPr>
              <w:pStyle w:val="Tabela-zawarto"/>
              <w:rPr>
                <w:lang w:val="en-US"/>
              </w:rPr>
            </w:pPr>
            <w:r w:rsidRPr="000E1730">
              <w:t xml:space="preserve">-   -   -   </w:t>
            </w:r>
            <w:r w:rsidRPr="007B518B">
              <w:rPr>
                <w:lang w:val="en-US"/>
              </w:rPr>
              <w:t>ChequeSend</w:t>
            </w:r>
          </w:p>
        </w:tc>
        <w:tc>
          <w:tcPr>
            <w:tcW w:w="5368" w:type="dxa"/>
          </w:tcPr>
          <w:p w:rsidR="002B7A14" w:rsidRPr="000E1730" w:rsidRDefault="002B7A14" w:rsidP="00570757">
            <w:pPr>
              <w:pStyle w:val="Tabela-zawarto"/>
            </w:pPr>
            <w:r>
              <w:t>Wskaźnik odbioru czeków - określa czy czeki będą odebrane przez osobę upoważnioną w oddziale czy wysłane na wskazany adres</w:t>
            </w:r>
          </w:p>
        </w:tc>
        <w:tc>
          <w:tcPr>
            <w:tcW w:w="5453" w:type="dxa"/>
            <w:gridSpan w:val="4"/>
          </w:tcPr>
          <w:p w:rsidR="002B7A14" w:rsidRDefault="002B7A14" w:rsidP="00570757">
            <w:pPr>
              <w:pStyle w:val="FootnoteText"/>
              <w:jc w:val="center"/>
              <w:rPr>
                <w:rFonts w:ascii="Arial" w:hAnsi="Arial" w:cs="Arial"/>
                <w:sz w:val="16"/>
                <w:szCs w:val="16"/>
              </w:rPr>
            </w:pPr>
            <w:r>
              <w:rPr>
                <w:rFonts w:ascii="Arial" w:hAnsi="Arial" w:cs="Arial"/>
                <w:sz w:val="16"/>
                <w:szCs w:val="16"/>
              </w:rPr>
              <w:t>Wskaźnik odbioru czeków: true/false</w:t>
            </w:r>
          </w:p>
          <w:p w:rsidR="002B7A14" w:rsidRDefault="002B7A14" w:rsidP="00570757">
            <w:pPr>
              <w:pStyle w:val="FootnoteText"/>
              <w:jc w:val="center"/>
              <w:rPr>
                <w:rFonts w:ascii="Arial" w:hAnsi="Arial" w:cs="Arial"/>
                <w:sz w:val="16"/>
                <w:szCs w:val="16"/>
              </w:rPr>
            </w:pPr>
            <w:r>
              <w:rPr>
                <w:rFonts w:ascii="Arial" w:hAnsi="Arial" w:cs="Arial"/>
                <w:sz w:val="16"/>
                <w:szCs w:val="16"/>
              </w:rPr>
              <w:t>- true – czeki wysłane na adres wynikający z umowy rachunku</w:t>
            </w:r>
          </w:p>
          <w:p w:rsidR="002B7A14" w:rsidRPr="000E1730" w:rsidRDefault="002B7A14" w:rsidP="00570757">
            <w:pPr>
              <w:pStyle w:val="FootnoteText"/>
              <w:jc w:val="center"/>
              <w:rPr>
                <w:rFonts w:ascii="Arial" w:hAnsi="Arial" w:cs="Arial"/>
                <w:sz w:val="16"/>
                <w:szCs w:val="16"/>
              </w:rPr>
            </w:pPr>
            <w:r>
              <w:rPr>
                <w:rFonts w:ascii="Arial" w:hAnsi="Arial" w:cs="Arial"/>
                <w:sz w:val="16"/>
                <w:szCs w:val="16"/>
              </w:rPr>
              <w:t>- false – czeki odebrane w oddziale banku</w:t>
            </w:r>
          </w:p>
        </w:tc>
      </w:tr>
      <w:tr w:rsidR="002B7A14" w:rsidRPr="000E1730" w:rsidTr="002C04D7">
        <w:trPr>
          <w:jc w:val="center"/>
        </w:trPr>
        <w:tc>
          <w:tcPr>
            <w:tcW w:w="704" w:type="dxa"/>
          </w:tcPr>
          <w:p w:rsidR="002B7A14" w:rsidRPr="000E1730" w:rsidRDefault="002B7A14" w:rsidP="00570757">
            <w:pPr>
              <w:pStyle w:val="Tabela-zawarto"/>
            </w:pPr>
          </w:p>
        </w:tc>
        <w:tc>
          <w:tcPr>
            <w:tcW w:w="2684" w:type="dxa"/>
          </w:tcPr>
          <w:p w:rsidR="002B7A14" w:rsidRPr="000E1730" w:rsidRDefault="002B7A14" w:rsidP="007C284C">
            <w:pPr>
              <w:pStyle w:val="Tabela-zawarto"/>
            </w:pPr>
            <w:r w:rsidRPr="000E1730">
              <w:rPr>
                <w:lang w:val="en-US"/>
              </w:rPr>
              <w:t xml:space="preserve">-   -   -   </w:t>
            </w:r>
            <w:r w:rsidRPr="007B518B">
              <w:t>AuthorizedPersonName</w:t>
            </w:r>
          </w:p>
        </w:tc>
        <w:tc>
          <w:tcPr>
            <w:tcW w:w="5368" w:type="dxa"/>
          </w:tcPr>
          <w:p w:rsidR="002B7A14" w:rsidRDefault="002B7A14" w:rsidP="00570757">
            <w:pPr>
              <w:pStyle w:val="Tabela-zawarto"/>
            </w:pPr>
            <w:r>
              <w:t>Dane osoby upoważnionej do odbioru czeków</w:t>
            </w:r>
          </w:p>
        </w:tc>
        <w:tc>
          <w:tcPr>
            <w:tcW w:w="5453" w:type="dxa"/>
            <w:gridSpan w:val="4"/>
          </w:tcPr>
          <w:p w:rsidR="002B7A14" w:rsidRDefault="002B7A14" w:rsidP="00570757">
            <w:pPr>
              <w:pStyle w:val="FootnoteText"/>
              <w:jc w:val="center"/>
              <w:rPr>
                <w:rFonts w:ascii="Arial" w:hAnsi="Arial" w:cs="Arial"/>
                <w:sz w:val="16"/>
                <w:szCs w:val="16"/>
              </w:rPr>
            </w:pPr>
            <w:r>
              <w:rPr>
                <w:rFonts w:ascii="Arial" w:hAnsi="Arial" w:cs="Arial"/>
                <w:sz w:val="16"/>
                <w:szCs w:val="16"/>
              </w:rPr>
              <w:t>Imię i nazwisko osoby upoważnionej do odbioru czeków</w:t>
            </w:r>
          </w:p>
          <w:p w:rsidR="002B7A14" w:rsidRDefault="002B7A14" w:rsidP="00570757">
            <w:pPr>
              <w:pStyle w:val="FootnoteText"/>
              <w:jc w:val="center"/>
              <w:rPr>
                <w:rFonts w:ascii="Arial" w:hAnsi="Arial" w:cs="Arial"/>
                <w:sz w:val="16"/>
                <w:szCs w:val="16"/>
              </w:rPr>
            </w:pPr>
            <w:r>
              <w:rPr>
                <w:rFonts w:ascii="Arial" w:hAnsi="Arial" w:cs="Arial"/>
                <w:sz w:val="16"/>
                <w:szCs w:val="16"/>
              </w:rPr>
              <w:t xml:space="preserve">Podawane tylko w przypadku, gdy </w:t>
            </w:r>
            <w:r w:rsidRPr="00C23501">
              <w:rPr>
                <w:rFonts w:ascii="Arial" w:hAnsi="Arial" w:cs="Arial"/>
                <w:sz w:val="16"/>
                <w:szCs w:val="16"/>
              </w:rPr>
              <w:t>ChequeSend</w:t>
            </w:r>
            <w:r>
              <w:rPr>
                <w:rFonts w:ascii="Arial" w:hAnsi="Arial" w:cs="Arial"/>
                <w:sz w:val="16"/>
                <w:szCs w:val="16"/>
              </w:rPr>
              <w:t xml:space="preserve"> = f</w:t>
            </w:r>
            <w:r w:rsidRPr="00C23501">
              <w:rPr>
                <w:rFonts w:ascii="Arial" w:hAnsi="Arial" w:cs="Arial"/>
                <w:sz w:val="16"/>
                <w:szCs w:val="16"/>
              </w:rPr>
              <w:t>a</w:t>
            </w:r>
            <w:r>
              <w:rPr>
                <w:rFonts w:ascii="Arial" w:hAnsi="Arial" w:cs="Arial"/>
                <w:sz w:val="16"/>
                <w:szCs w:val="16"/>
              </w:rPr>
              <w:t>l</w:t>
            </w:r>
            <w:r w:rsidRPr="00C23501">
              <w:rPr>
                <w:rFonts w:ascii="Arial" w:hAnsi="Arial" w:cs="Arial"/>
                <w:sz w:val="16"/>
                <w:szCs w:val="16"/>
              </w:rPr>
              <w:t>se</w:t>
            </w:r>
          </w:p>
        </w:tc>
      </w:tr>
      <w:tr w:rsidR="002B7A14" w:rsidRPr="000E1730" w:rsidTr="002C04D7">
        <w:trPr>
          <w:jc w:val="center"/>
        </w:trPr>
        <w:tc>
          <w:tcPr>
            <w:tcW w:w="704" w:type="dxa"/>
          </w:tcPr>
          <w:p w:rsidR="002B7A14" w:rsidRPr="000E1730" w:rsidRDefault="002B7A14" w:rsidP="00570757">
            <w:pPr>
              <w:pStyle w:val="Tabela-zawarto"/>
            </w:pPr>
          </w:p>
        </w:tc>
        <w:tc>
          <w:tcPr>
            <w:tcW w:w="2684" w:type="dxa"/>
          </w:tcPr>
          <w:p w:rsidR="002B7A14" w:rsidRPr="007B518B" w:rsidRDefault="002B7A14" w:rsidP="007C284C">
            <w:pPr>
              <w:pStyle w:val="Tabela-zawarto"/>
            </w:pPr>
            <w:r w:rsidRPr="000E1730">
              <w:rPr>
                <w:lang w:val="en-US"/>
              </w:rPr>
              <w:t xml:space="preserve">-   -   -   </w:t>
            </w:r>
            <w:r w:rsidRPr="007B518B">
              <w:t>AuthorizedPersonIdentity</w:t>
            </w:r>
          </w:p>
        </w:tc>
        <w:tc>
          <w:tcPr>
            <w:tcW w:w="5368" w:type="dxa"/>
          </w:tcPr>
          <w:p w:rsidR="002B7A14" w:rsidRDefault="002B7A14" w:rsidP="00570757">
            <w:pPr>
              <w:pStyle w:val="Tabela-zawarto"/>
            </w:pPr>
            <w:r>
              <w:t>Dokumenty tożsamości osoby upoważnionej do odbioru czeków</w:t>
            </w:r>
          </w:p>
        </w:tc>
        <w:tc>
          <w:tcPr>
            <w:tcW w:w="5453" w:type="dxa"/>
            <w:gridSpan w:val="4"/>
          </w:tcPr>
          <w:p w:rsidR="002B7A14" w:rsidRDefault="002B7A14" w:rsidP="00570757">
            <w:pPr>
              <w:pStyle w:val="FootnoteText"/>
              <w:jc w:val="center"/>
              <w:rPr>
                <w:rFonts w:ascii="Arial" w:hAnsi="Arial" w:cs="Arial"/>
                <w:sz w:val="16"/>
                <w:szCs w:val="16"/>
              </w:rPr>
            </w:pPr>
            <w:r>
              <w:rPr>
                <w:rFonts w:ascii="Arial" w:hAnsi="Arial" w:cs="Arial"/>
                <w:sz w:val="16"/>
                <w:szCs w:val="16"/>
              </w:rPr>
              <w:t>Dokument tożsamości osoby upoważnionej do odbioru czeków</w:t>
            </w:r>
          </w:p>
          <w:p w:rsidR="002B7A14" w:rsidRDefault="002B7A14" w:rsidP="00570757">
            <w:pPr>
              <w:pStyle w:val="FootnoteText"/>
              <w:jc w:val="center"/>
              <w:rPr>
                <w:rFonts w:ascii="Arial" w:hAnsi="Arial" w:cs="Arial"/>
                <w:sz w:val="16"/>
                <w:szCs w:val="16"/>
              </w:rPr>
            </w:pPr>
            <w:r>
              <w:rPr>
                <w:rFonts w:ascii="Arial" w:hAnsi="Arial" w:cs="Arial"/>
                <w:sz w:val="16"/>
                <w:szCs w:val="16"/>
              </w:rPr>
              <w:t xml:space="preserve">Podawany tylko w przypadku, gdy </w:t>
            </w:r>
            <w:r w:rsidRPr="00C23501">
              <w:rPr>
                <w:rFonts w:ascii="Arial" w:hAnsi="Arial" w:cs="Arial"/>
                <w:sz w:val="16"/>
                <w:szCs w:val="16"/>
              </w:rPr>
              <w:t>ChequeSend</w:t>
            </w:r>
            <w:r>
              <w:rPr>
                <w:rFonts w:ascii="Arial" w:hAnsi="Arial" w:cs="Arial"/>
                <w:sz w:val="16"/>
                <w:szCs w:val="16"/>
              </w:rPr>
              <w:t xml:space="preserve"> = f</w:t>
            </w:r>
            <w:r w:rsidRPr="00C23501">
              <w:rPr>
                <w:rFonts w:ascii="Arial" w:hAnsi="Arial" w:cs="Arial"/>
                <w:sz w:val="16"/>
                <w:szCs w:val="16"/>
              </w:rPr>
              <w:t>a</w:t>
            </w:r>
            <w:r>
              <w:rPr>
                <w:rFonts w:ascii="Arial" w:hAnsi="Arial" w:cs="Arial"/>
                <w:sz w:val="16"/>
                <w:szCs w:val="16"/>
              </w:rPr>
              <w:t>l</w:t>
            </w:r>
            <w:r w:rsidRPr="00C23501">
              <w:rPr>
                <w:rFonts w:ascii="Arial" w:hAnsi="Arial" w:cs="Arial"/>
                <w:sz w:val="16"/>
                <w:szCs w:val="16"/>
              </w:rPr>
              <w:t>se</w:t>
            </w:r>
          </w:p>
        </w:tc>
      </w:tr>
      <w:tr w:rsidR="002B7A14" w:rsidRPr="000E1730" w:rsidTr="002C04D7">
        <w:trPr>
          <w:jc w:val="center"/>
        </w:trPr>
        <w:tc>
          <w:tcPr>
            <w:tcW w:w="704" w:type="dxa"/>
          </w:tcPr>
          <w:p w:rsidR="002B7A14" w:rsidRPr="000E1730" w:rsidRDefault="002B7A14" w:rsidP="00570757">
            <w:pPr>
              <w:pStyle w:val="Tabela-zawarto"/>
            </w:pPr>
          </w:p>
        </w:tc>
        <w:tc>
          <w:tcPr>
            <w:tcW w:w="2684" w:type="dxa"/>
          </w:tcPr>
          <w:p w:rsidR="002B7A14" w:rsidRPr="000E1730" w:rsidRDefault="002B7A14" w:rsidP="00815B23">
            <w:pPr>
              <w:pStyle w:val="Tabela-zawarto"/>
              <w:rPr>
                <w:lang w:val="en-US"/>
              </w:rPr>
            </w:pPr>
            <w:r w:rsidRPr="000E1730">
              <w:rPr>
                <w:lang w:val="en-US"/>
              </w:rPr>
              <w:t xml:space="preserve">-   -   -   </w:t>
            </w:r>
            <w:r>
              <w:t>DeliveryAddress</w:t>
            </w:r>
          </w:p>
        </w:tc>
        <w:tc>
          <w:tcPr>
            <w:tcW w:w="5368" w:type="dxa"/>
          </w:tcPr>
          <w:p w:rsidR="002B7A14" w:rsidRDefault="002B7A14" w:rsidP="00815B23">
            <w:pPr>
              <w:pStyle w:val="Tabela-zawarto"/>
            </w:pPr>
            <w:r>
              <w:t>Adres dostarczenia czeków, w przypadku gdy jest inny niż adres wynikający z umowy o prowadzenie rachunku</w:t>
            </w:r>
          </w:p>
        </w:tc>
        <w:tc>
          <w:tcPr>
            <w:tcW w:w="5453" w:type="dxa"/>
            <w:gridSpan w:val="4"/>
          </w:tcPr>
          <w:p w:rsidR="002B7A14" w:rsidRDefault="002B7A14" w:rsidP="00570757">
            <w:pPr>
              <w:pStyle w:val="FootnoteText"/>
              <w:jc w:val="center"/>
              <w:rPr>
                <w:rFonts w:ascii="Arial" w:hAnsi="Arial" w:cs="Arial"/>
                <w:sz w:val="16"/>
                <w:szCs w:val="16"/>
              </w:rPr>
            </w:pPr>
          </w:p>
        </w:tc>
      </w:tr>
    </w:tbl>
    <w:p w:rsidR="002B7A14" w:rsidRDefault="002B7A14" w:rsidP="001D3DBA">
      <w:pPr>
        <w:pStyle w:val="OpisZnakZnakZnak"/>
        <w:jc w:val="left"/>
      </w:pPr>
    </w:p>
    <w:p w:rsidR="002B7A14" w:rsidRDefault="002B7A14" w:rsidP="001D3DBA">
      <w:pPr>
        <w:pStyle w:val="OpisZnakZnakZnak"/>
        <w:jc w:val="left"/>
      </w:pPr>
    </w:p>
    <w:p w:rsidR="002B7A14" w:rsidRDefault="002B7A14" w:rsidP="001D3DBA">
      <w:pPr>
        <w:pStyle w:val="OpisZnakZnakZnak"/>
        <w:jc w:val="left"/>
      </w:pPr>
    </w:p>
    <w:p w:rsidR="002B7A14" w:rsidRDefault="002B7A14" w:rsidP="001D3DBA">
      <w:pPr>
        <w:pStyle w:val="OpisZnakZnakZnak"/>
        <w:jc w:val="left"/>
      </w:pPr>
    </w:p>
    <w:p w:rsidR="002B7A14" w:rsidRDefault="002B7A14">
      <w:pPr>
        <w:rPr>
          <w:sz w:val="22"/>
        </w:rPr>
      </w:pPr>
      <w:r>
        <w:br w:type="page"/>
      </w:r>
    </w:p>
    <w:p w:rsidR="002B7A14" w:rsidRPr="000E1730" w:rsidRDefault="002B7A14" w:rsidP="001D1E8A">
      <w:pPr>
        <w:pStyle w:val="Heading2"/>
        <w:numPr>
          <w:ilvl w:val="1"/>
          <w:numId w:val="27"/>
        </w:numPr>
      </w:pPr>
      <w:bookmarkStart w:id="202" w:name="_Toc365015789"/>
      <w:r w:rsidRPr="000E1730">
        <w:t xml:space="preserve">Komunikat żądania </w:t>
      </w:r>
      <w:r w:rsidRPr="00A44CAB">
        <w:t>Cheque</w:t>
      </w:r>
      <w:r>
        <w:t>OrderCancellation</w:t>
      </w:r>
      <w:r w:rsidRPr="00A44CAB">
        <w:t>Request</w:t>
      </w:r>
      <w:bookmarkEnd w:id="202"/>
    </w:p>
    <w:p w:rsidR="002B7A14" w:rsidRPr="000E1730" w:rsidRDefault="002B7A14" w:rsidP="001D1E8A">
      <w:pPr>
        <w:pStyle w:val="OpisZnak"/>
      </w:pPr>
      <w:r w:rsidRPr="000E1730">
        <w:t xml:space="preserve">Usługa </w:t>
      </w:r>
      <w:r w:rsidRPr="00A44CAB">
        <w:t>Cheque</w:t>
      </w:r>
      <w:r>
        <w:t>OrderCancellation</w:t>
      </w:r>
      <w:r w:rsidRPr="00A44CAB">
        <w:t>Request</w:t>
      </w:r>
      <w:r>
        <w:t xml:space="preserve"> umożliwia złożenie żądania anulowania zamówienia na blankiety czekowe</w:t>
      </w:r>
      <w:r w:rsidRPr="000E1730">
        <w:t xml:space="preserve">. </w:t>
      </w:r>
    </w:p>
    <w:p w:rsidR="002B7A14" w:rsidRDefault="002B7A14" w:rsidP="001D1E8A">
      <w:pPr>
        <w:pStyle w:val="Caption"/>
      </w:pPr>
      <w:bookmarkStart w:id="203" w:name="_Toc365015861"/>
      <w:r w:rsidRPr="000E1730">
        <w:t xml:space="preserve">Tabela </w:t>
      </w:r>
      <w:fldSimple w:instr=" SEQ Tabela \* ARABIC ">
        <w:r>
          <w:rPr>
            <w:noProof/>
          </w:rPr>
          <w:t>35</w:t>
        </w:r>
      </w:fldSimple>
      <w:r w:rsidRPr="000E1730">
        <w:t xml:space="preserve">: Komunikat żądania </w:t>
      </w:r>
      <w:r w:rsidRPr="00A44CAB">
        <w:t>Cheque</w:t>
      </w:r>
      <w:r>
        <w:t>OrderCancellation</w:t>
      </w:r>
      <w:r w:rsidRPr="00A44CAB">
        <w:t>Request</w:t>
      </w:r>
      <w:bookmarkEnd w:id="203"/>
    </w:p>
    <w:tbl>
      <w:tblPr>
        <w:tblW w:w="142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80"/>
        <w:gridCol w:w="2782"/>
        <w:gridCol w:w="5917"/>
        <w:gridCol w:w="5060"/>
      </w:tblGrid>
      <w:tr w:rsidR="002B7A14" w:rsidTr="001D1E8A">
        <w:trPr>
          <w:tblHeader/>
        </w:trPr>
        <w:tc>
          <w:tcPr>
            <w:tcW w:w="480" w:type="dxa"/>
            <w:shd w:val="solid" w:color="auto" w:fill="auto"/>
            <w:vAlign w:val="center"/>
          </w:tcPr>
          <w:p w:rsidR="002B7A14" w:rsidRDefault="002B7A14" w:rsidP="001D1E8A">
            <w:pPr>
              <w:pStyle w:val="Tabela-nagwek"/>
              <w:jc w:val="center"/>
            </w:pPr>
            <w:r>
              <w:t>Nr</w:t>
            </w:r>
          </w:p>
        </w:tc>
        <w:tc>
          <w:tcPr>
            <w:tcW w:w="2782" w:type="dxa"/>
            <w:shd w:val="solid" w:color="auto" w:fill="auto"/>
          </w:tcPr>
          <w:p w:rsidR="002B7A14" w:rsidRDefault="002B7A14" w:rsidP="001D1E8A">
            <w:pPr>
              <w:pStyle w:val="Tabela-nagwek"/>
            </w:pPr>
            <w:r>
              <w:t>Nazwa elementu</w:t>
            </w:r>
          </w:p>
        </w:tc>
        <w:tc>
          <w:tcPr>
            <w:tcW w:w="5917" w:type="dxa"/>
            <w:shd w:val="solid" w:color="auto" w:fill="auto"/>
          </w:tcPr>
          <w:p w:rsidR="002B7A14" w:rsidRDefault="002B7A14" w:rsidP="001D1E8A">
            <w:pPr>
              <w:pStyle w:val="Tabela-nagwek"/>
              <w:jc w:val="center"/>
            </w:pPr>
            <w:r>
              <w:t>Opis</w:t>
            </w:r>
          </w:p>
        </w:tc>
        <w:tc>
          <w:tcPr>
            <w:tcW w:w="5060" w:type="dxa"/>
            <w:shd w:val="solid" w:color="auto" w:fill="auto"/>
          </w:tcPr>
          <w:p w:rsidR="002B7A14" w:rsidRDefault="002B7A14" w:rsidP="001D1E8A">
            <w:pPr>
              <w:pStyle w:val="Tabela-nagwek"/>
              <w:jc w:val="center"/>
            </w:pPr>
            <w:r w:rsidRPr="000E1730">
              <w:t>Wprowadzana wartość</w:t>
            </w:r>
          </w:p>
        </w:tc>
      </w:tr>
      <w:tr w:rsidR="002B7A14" w:rsidTr="001D1E8A">
        <w:tc>
          <w:tcPr>
            <w:tcW w:w="480" w:type="dxa"/>
            <w:vAlign w:val="center"/>
          </w:tcPr>
          <w:p w:rsidR="002B7A14" w:rsidRDefault="002B7A14" w:rsidP="001D1E8A">
            <w:pPr>
              <w:pStyle w:val="Tabela-zawarto"/>
              <w:jc w:val="center"/>
            </w:pPr>
          </w:p>
        </w:tc>
        <w:tc>
          <w:tcPr>
            <w:tcW w:w="2782" w:type="dxa"/>
            <w:vAlign w:val="center"/>
          </w:tcPr>
          <w:p w:rsidR="002B7A14" w:rsidRDefault="002B7A14" w:rsidP="001D1E8A">
            <w:pPr>
              <w:pStyle w:val="Tabela-zawarto"/>
            </w:pPr>
            <w:r w:rsidRPr="00A44CAB">
              <w:t>Cheque</w:t>
            </w:r>
            <w:r>
              <w:t>OrderCancellation</w:t>
            </w:r>
            <w:r w:rsidRPr="00A44CAB">
              <w:t>Request</w:t>
            </w:r>
          </w:p>
        </w:tc>
        <w:tc>
          <w:tcPr>
            <w:tcW w:w="10977" w:type="dxa"/>
            <w:gridSpan w:val="2"/>
            <w:vAlign w:val="center"/>
          </w:tcPr>
          <w:p w:rsidR="002B7A14" w:rsidRDefault="002B7A14" w:rsidP="00E25A54">
            <w:pPr>
              <w:pStyle w:val="Tabela-zawarto"/>
              <w:jc w:val="center"/>
            </w:pPr>
            <w:r>
              <w:t>Żądanie anulowania zamówienia na blankiety czekowe – komunikat typu zapytanie</w:t>
            </w:r>
          </w:p>
        </w:tc>
      </w:tr>
      <w:tr w:rsidR="002B7A14" w:rsidTr="001D1E8A">
        <w:tc>
          <w:tcPr>
            <w:tcW w:w="480" w:type="dxa"/>
            <w:vAlign w:val="center"/>
          </w:tcPr>
          <w:p w:rsidR="002B7A14" w:rsidRDefault="002B7A14" w:rsidP="001D1E8A">
            <w:pPr>
              <w:pStyle w:val="Tabela-zawarto"/>
              <w:jc w:val="center"/>
            </w:pPr>
            <w:r>
              <w:t>A-16</w:t>
            </w:r>
          </w:p>
        </w:tc>
        <w:tc>
          <w:tcPr>
            <w:tcW w:w="2782" w:type="dxa"/>
            <w:vAlign w:val="center"/>
          </w:tcPr>
          <w:p w:rsidR="002B7A14" w:rsidRDefault="002B7A14" w:rsidP="001D1E8A">
            <w:pPr>
              <w:pStyle w:val="Tabela-zawarto"/>
            </w:pPr>
            <w:r>
              <w:t>-   Header</w:t>
            </w:r>
          </w:p>
        </w:tc>
        <w:tc>
          <w:tcPr>
            <w:tcW w:w="5917" w:type="dxa"/>
            <w:vAlign w:val="center"/>
          </w:tcPr>
          <w:p w:rsidR="002B7A14" w:rsidRDefault="002B7A14" w:rsidP="001D1E8A">
            <w:pPr>
              <w:pStyle w:val="Tabela-zawarto"/>
            </w:pPr>
            <w:r>
              <w:fldChar w:fldCharType="begin"/>
            </w:r>
            <w:r>
              <w:instrText xml:space="preserve"> DOCVARIABLE Header \* MERGEFORMAT </w:instrText>
            </w:r>
            <w:r>
              <w:fldChar w:fldCharType="end"/>
            </w:r>
          </w:p>
        </w:tc>
        <w:tc>
          <w:tcPr>
            <w:tcW w:w="5060" w:type="dxa"/>
          </w:tcPr>
          <w:p w:rsidR="002B7A14" w:rsidRDefault="002B7A14" w:rsidP="001D1E8A">
            <w:pPr>
              <w:pStyle w:val="Tabela-zawarto"/>
            </w:pPr>
          </w:p>
        </w:tc>
      </w:tr>
      <w:tr w:rsidR="002B7A14" w:rsidTr="001D1E8A">
        <w:tc>
          <w:tcPr>
            <w:tcW w:w="480" w:type="dxa"/>
            <w:vAlign w:val="center"/>
          </w:tcPr>
          <w:p w:rsidR="002B7A14" w:rsidRDefault="002B7A14" w:rsidP="001D1E8A">
            <w:pPr>
              <w:pStyle w:val="Tabela-zawarto"/>
              <w:jc w:val="center"/>
            </w:pPr>
          </w:p>
        </w:tc>
        <w:tc>
          <w:tcPr>
            <w:tcW w:w="2782" w:type="dxa"/>
            <w:vAlign w:val="center"/>
          </w:tcPr>
          <w:p w:rsidR="002B7A14" w:rsidRDefault="002B7A14" w:rsidP="001D1E8A">
            <w:pPr>
              <w:pStyle w:val="Tabela-zawarto"/>
            </w:pPr>
            <w:r w:rsidRPr="000E1730">
              <w:rPr>
                <w:lang w:val="en-US"/>
              </w:rPr>
              <w:t xml:space="preserve">-   -   </w:t>
            </w:r>
            <w:r>
              <w:t>IssueDateTime</w:t>
            </w:r>
          </w:p>
        </w:tc>
        <w:tc>
          <w:tcPr>
            <w:tcW w:w="5917" w:type="dxa"/>
            <w:vAlign w:val="center"/>
          </w:tcPr>
          <w:p w:rsidR="002B7A14" w:rsidRDefault="002B7A14" w:rsidP="001D1E8A">
            <w:pPr>
              <w:pStyle w:val="Tabela-zawarto"/>
            </w:pPr>
            <w:r>
              <w:fldChar w:fldCharType="begin"/>
            </w:r>
            <w:r>
              <w:instrText xml:space="preserve"> DOCVARIABLE IssueDateTime \* MERGEFORMAT </w:instrText>
            </w:r>
            <w:r>
              <w:fldChar w:fldCharType="end"/>
            </w:r>
          </w:p>
        </w:tc>
        <w:tc>
          <w:tcPr>
            <w:tcW w:w="5060" w:type="dxa"/>
          </w:tcPr>
          <w:p w:rsidR="002B7A14" w:rsidRPr="000E1730" w:rsidRDefault="002B7A14" w:rsidP="001D1E8A">
            <w:pPr>
              <w:pStyle w:val="Tabela-zawarto"/>
              <w:jc w:val="center"/>
            </w:pPr>
            <w:r w:rsidRPr="000E1730">
              <w:t>Data i czas komunikatu</w:t>
            </w:r>
          </w:p>
        </w:tc>
      </w:tr>
      <w:tr w:rsidR="002B7A14" w:rsidRPr="00CD55FF" w:rsidTr="001D1E8A">
        <w:tc>
          <w:tcPr>
            <w:tcW w:w="480" w:type="dxa"/>
            <w:vAlign w:val="center"/>
          </w:tcPr>
          <w:p w:rsidR="002B7A14" w:rsidRDefault="002B7A14" w:rsidP="001D1E8A">
            <w:pPr>
              <w:pStyle w:val="Tabela-zawarto"/>
              <w:jc w:val="center"/>
            </w:pPr>
          </w:p>
        </w:tc>
        <w:tc>
          <w:tcPr>
            <w:tcW w:w="2782" w:type="dxa"/>
            <w:vAlign w:val="center"/>
          </w:tcPr>
          <w:p w:rsidR="002B7A14" w:rsidRDefault="002B7A14" w:rsidP="001D1E8A">
            <w:pPr>
              <w:pStyle w:val="Tabela-zawarto"/>
              <w:rPr>
                <w:lang w:val="de-DE"/>
              </w:rPr>
            </w:pPr>
            <w:r w:rsidRPr="000E1730">
              <w:rPr>
                <w:lang w:val="en-US"/>
              </w:rPr>
              <w:t xml:space="preserve">-   -   </w:t>
            </w:r>
            <w:r>
              <w:rPr>
                <w:lang w:val="de-DE"/>
              </w:rPr>
              <w:t>DocumentIdentifier</w:t>
            </w:r>
          </w:p>
        </w:tc>
        <w:tc>
          <w:tcPr>
            <w:tcW w:w="5917" w:type="dxa"/>
            <w:vAlign w:val="center"/>
          </w:tcPr>
          <w:p w:rsidR="002B7A14" w:rsidRDefault="002B7A14" w:rsidP="001D1E8A">
            <w:pPr>
              <w:pStyle w:val="Tabela-zawarto"/>
              <w:rPr>
                <w:lang w:val="de-DE"/>
              </w:rPr>
            </w:pPr>
            <w:r>
              <w:rPr>
                <w:lang w:val="de-DE"/>
              </w:rPr>
              <w:fldChar w:fldCharType="begin"/>
            </w:r>
            <w:r>
              <w:rPr>
                <w:lang w:val="de-DE"/>
              </w:rPr>
              <w:instrText xml:space="preserve"> DOCVARIABLE DocumentIdentifier \* MERGEFORMAT </w:instrText>
            </w:r>
            <w:r>
              <w:rPr>
                <w:lang w:val="de-DE"/>
              </w:rPr>
              <w:fldChar w:fldCharType="end"/>
            </w:r>
          </w:p>
        </w:tc>
        <w:tc>
          <w:tcPr>
            <w:tcW w:w="5060" w:type="dxa"/>
          </w:tcPr>
          <w:p w:rsidR="002B7A14" w:rsidRPr="000E1730" w:rsidRDefault="002B7A14" w:rsidP="001D1E8A">
            <w:pPr>
              <w:pStyle w:val="Tabela-zawarto"/>
              <w:jc w:val="center"/>
            </w:pPr>
            <w:r w:rsidRPr="000E1730">
              <w:t>Dowolny ciąg znaków nadawany przez wysyłającego</w:t>
            </w:r>
          </w:p>
        </w:tc>
      </w:tr>
      <w:tr w:rsidR="002B7A14" w:rsidTr="001D1E8A">
        <w:tc>
          <w:tcPr>
            <w:tcW w:w="480" w:type="dxa"/>
            <w:vAlign w:val="center"/>
          </w:tcPr>
          <w:p w:rsidR="002B7A14" w:rsidRPr="00CD55FF" w:rsidRDefault="002B7A14" w:rsidP="001D1E8A">
            <w:pPr>
              <w:pStyle w:val="Tabela-zawarto"/>
              <w:jc w:val="center"/>
            </w:pPr>
          </w:p>
        </w:tc>
        <w:tc>
          <w:tcPr>
            <w:tcW w:w="2782" w:type="dxa"/>
            <w:vAlign w:val="center"/>
          </w:tcPr>
          <w:p w:rsidR="002B7A14" w:rsidRDefault="002B7A14" w:rsidP="001D1E8A">
            <w:pPr>
              <w:pStyle w:val="Tabela-zawarto"/>
            </w:pPr>
            <w:r w:rsidRPr="000E1730">
              <w:rPr>
                <w:lang w:val="en-US"/>
              </w:rPr>
              <w:t xml:space="preserve">-   -   </w:t>
            </w:r>
            <w:r>
              <w:t>SenderIdentifier</w:t>
            </w:r>
          </w:p>
        </w:tc>
        <w:tc>
          <w:tcPr>
            <w:tcW w:w="5917" w:type="dxa"/>
            <w:vAlign w:val="center"/>
          </w:tcPr>
          <w:p w:rsidR="002B7A14" w:rsidRDefault="002B7A14" w:rsidP="001D1E8A">
            <w:pPr>
              <w:pStyle w:val="Tabela-zawarto"/>
            </w:pPr>
            <w:r>
              <w:fldChar w:fldCharType="begin"/>
            </w:r>
            <w:r>
              <w:instrText xml:space="preserve"> DOCVARIABLE SenderIdentifier \* MERGEFORMAT </w:instrText>
            </w:r>
            <w:r>
              <w:fldChar w:fldCharType="end"/>
            </w:r>
          </w:p>
        </w:tc>
        <w:tc>
          <w:tcPr>
            <w:tcW w:w="5060" w:type="dxa"/>
          </w:tcPr>
          <w:p w:rsidR="002B7A14" w:rsidRPr="000E1730" w:rsidRDefault="002B7A14" w:rsidP="001D1E8A">
            <w:pPr>
              <w:pStyle w:val="Tabela-zawarto"/>
              <w:jc w:val="center"/>
            </w:pPr>
            <w:r w:rsidRPr="000E1730">
              <w:t>„</w:t>
            </w:r>
            <w:r w:rsidRPr="0032379D">
              <w:rPr>
                <w:highlight w:val="cyan"/>
              </w:rPr>
              <w:t>XXXX</w:t>
            </w:r>
            <w:r w:rsidRPr="000E1730">
              <w:t>”</w:t>
            </w:r>
          </w:p>
        </w:tc>
      </w:tr>
      <w:tr w:rsidR="002B7A14" w:rsidTr="001D1E8A">
        <w:tc>
          <w:tcPr>
            <w:tcW w:w="480" w:type="dxa"/>
            <w:vAlign w:val="center"/>
          </w:tcPr>
          <w:p w:rsidR="002B7A14" w:rsidRDefault="002B7A14" w:rsidP="001D1E8A">
            <w:pPr>
              <w:pStyle w:val="Tabela-zawarto"/>
              <w:jc w:val="center"/>
            </w:pPr>
          </w:p>
        </w:tc>
        <w:tc>
          <w:tcPr>
            <w:tcW w:w="2782" w:type="dxa"/>
            <w:vAlign w:val="center"/>
          </w:tcPr>
          <w:p w:rsidR="002B7A14" w:rsidRDefault="002B7A14" w:rsidP="001D1E8A">
            <w:pPr>
              <w:pStyle w:val="Tabela-zawarto"/>
            </w:pPr>
            <w:r w:rsidRPr="000E1730">
              <w:rPr>
                <w:lang w:val="en-US"/>
              </w:rPr>
              <w:t xml:space="preserve">-   -   </w:t>
            </w:r>
            <w:r>
              <w:t>ReceiverIdentifier</w:t>
            </w:r>
          </w:p>
        </w:tc>
        <w:tc>
          <w:tcPr>
            <w:tcW w:w="5917" w:type="dxa"/>
            <w:vAlign w:val="center"/>
          </w:tcPr>
          <w:p w:rsidR="002B7A14" w:rsidRDefault="002B7A14" w:rsidP="001D1E8A">
            <w:pPr>
              <w:pStyle w:val="Tabela-zawarto"/>
            </w:pPr>
            <w:r>
              <w:fldChar w:fldCharType="begin"/>
            </w:r>
            <w:r>
              <w:instrText xml:space="preserve"> DOCVARIABLE ReceiverIdentifier \* MERGEFORMAT </w:instrText>
            </w:r>
            <w:r>
              <w:fldChar w:fldCharType="end"/>
            </w:r>
          </w:p>
        </w:tc>
        <w:tc>
          <w:tcPr>
            <w:tcW w:w="5060" w:type="dxa"/>
          </w:tcPr>
          <w:p w:rsidR="002B7A14" w:rsidRPr="000E1730" w:rsidRDefault="002B7A14" w:rsidP="001D1E8A">
            <w:pPr>
              <w:pStyle w:val="Tabela-zawarto"/>
              <w:jc w:val="center"/>
            </w:pPr>
            <w:r w:rsidRPr="000E1730">
              <w:t>„ZSK-C”</w:t>
            </w:r>
          </w:p>
        </w:tc>
      </w:tr>
      <w:tr w:rsidR="002B7A14" w:rsidTr="001D1E8A">
        <w:tc>
          <w:tcPr>
            <w:tcW w:w="480" w:type="dxa"/>
            <w:vAlign w:val="center"/>
          </w:tcPr>
          <w:p w:rsidR="002B7A14" w:rsidRDefault="002B7A14" w:rsidP="001D1E8A">
            <w:pPr>
              <w:pStyle w:val="Tabela-zawarto"/>
              <w:jc w:val="center"/>
            </w:pPr>
          </w:p>
        </w:tc>
        <w:tc>
          <w:tcPr>
            <w:tcW w:w="2782" w:type="dxa"/>
            <w:vAlign w:val="center"/>
          </w:tcPr>
          <w:p w:rsidR="002B7A14" w:rsidRDefault="002B7A14" w:rsidP="001D1E8A">
            <w:pPr>
              <w:pStyle w:val="Tabela-zawarto"/>
            </w:pPr>
            <w:r w:rsidRPr="000E1730">
              <w:rPr>
                <w:lang w:val="en-US"/>
              </w:rPr>
              <w:t xml:space="preserve">-   </w:t>
            </w:r>
            <w:r w:rsidRPr="00416C0B">
              <w:t>ResponseDetailsOmit</w:t>
            </w:r>
          </w:p>
        </w:tc>
        <w:tc>
          <w:tcPr>
            <w:tcW w:w="5917" w:type="dxa"/>
            <w:vAlign w:val="center"/>
          </w:tcPr>
          <w:p w:rsidR="002B7A14" w:rsidRDefault="002B7A14" w:rsidP="001D1E8A">
            <w:pPr>
              <w:pStyle w:val="Tabela-zawarto"/>
            </w:pPr>
            <w:r>
              <w:t>Wskaźnik określający czy zwracać dane szczegółowe</w:t>
            </w:r>
          </w:p>
        </w:tc>
        <w:tc>
          <w:tcPr>
            <w:tcW w:w="5060" w:type="dxa"/>
          </w:tcPr>
          <w:p w:rsidR="002B7A14" w:rsidRPr="000E1730" w:rsidRDefault="002B7A14" w:rsidP="001D1E8A">
            <w:pPr>
              <w:pStyle w:val="Tabela-zawarto"/>
              <w:jc w:val="center"/>
            </w:pPr>
            <w:r w:rsidRPr="000E1730">
              <w:t>False/True</w:t>
            </w:r>
          </w:p>
        </w:tc>
      </w:tr>
      <w:tr w:rsidR="002B7A14" w:rsidTr="001D1E8A">
        <w:tc>
          <w:tcPr>
            <w:tcW w:w="480" w:type="dxa"/>
            <w:vAlign w:val="center"/>
          </w:tcPr>
          <w:p w:rsidR="002B7A14" w:rsidRDefault="002B7A14" w:rsidP="001D1E8A">
            <w:pPr>
              <w:pStyle w:val="Tabela-zawarto"/>
              <w:jc w:val="center"/>
            </w:pPr>
          </w:p>
        </w:tc>
        <w:tc>
          <w:tcPr>
            <w:tcW w:w="2782" w:type="dxa"/>
            <w:vAlign w:val="center"/>
          </w:tcPr>
          <w:p w:rsidR="002B7A14" w:rsidRDefault="002B7A14" w:rsidP="001D1E8A">
            <w:pPr>
              <w:pStyle w:val="Tabela-zawarto"/>
            </w:pPr>
            <w:r w:rsidRPr="000E1730">
              <w:rPr>
                <w:lang w:val="en-US"/>
              </w:rPr>
              <w:t xml:space="preserve">-   </w:t>
            </w:r>
            <w:r>
              <w:t>CriteriaInclude</w:t>
            </w:r>
          </w:p>
        </w:tc>
        <w:tc>
          <w:tcPr>
            <w:tcW w:w="5917" w:type="dxa"/>
            <w:vAlign w:val="center"/>
          </w:tcPr>
          <w:p w:rsidR="002B7A14" w:rsidRDefault="002B7A14" w:rsidP="001D1E8A">
            <w:pPr>
              <w:pStyle w:val="Tabela-zawarto"/>
            </w:pPr>
            <w:r>
              <w:t>Wskaźnik określający czy w odpowiedzi mają być przesłane kryteria</w:t>
            </w:r>
          </w:p>
        </w:tc>
        <w:tc>
          <w:tcPr>
            <w:tcW w:w="5060" w:type="dxa"/>
          </w:tcPr>
          <w:p w:rsidR="002B7A14" w:rsidRPr="000E1730" w:rsidRDefault="002B7A14" w:rsidP="001D1E8A">
            <w:pPr>
              <w:pStyle w:val="Tabela-zawarto"/>
              <w:jc w:val="center"/>
            </w:pPr>
            <w:r w:rsidRPr="000E1730">
              <w:t>False/True</w:t>
            </w:r>
          </w:p>
        </w:tc>
      </w:tr>
      <w:tr w:rsidR="002B7A14" w:rsidTr="001D1E8A">
        <w:tc>
          <w:tcPr>
            <w:tcW w:w="480" w:type="dxa"/>
            <w:vAlign w:val="center"/>
          </w:tcPr>
          <w:p w:rsidR="002B7A14" w:rsidRDefault="002B7A14" w:rsidP="00E25A54">
            <w:pPr>
              <w:pStyle w:val="Tabela-zawarto"/>
              <w:jc w:val="center"/>
            </w:pPr>
            <w:r>
              <w:t>L-17</w:t>
            </w:r>
          </w:p>
        </w:tc>
        <w:tc>
          <w:tcPr>
            <w:tcW w:w="2782" w:type="dxa"/>
            <w:vAlign w:val="center"/>
          </w:tcPr>
          <w:p w:rsidR="002B7A14" w:rsidRDefault="002B7A14" w:rsidP="001D1E8A">
            <w:pPr>
              <w:pStyle w:val="Tabela-zawarto"/>
            </w:pPr>
            <w:r>
              <w:softHyphen/>
            </w:r>
            <w:r w:rsidRPr="000E1730">
              <w:rPr>
                <w:lang w:val="en-US"/>
              </w:rPr>
              <w:t xml:space="preserve">-   </w:t>
            </w:r>
            <w:r w:rsidRPr="001D1E8A">
              <w:t>ChequeOrderCancellationCriteria</w:t>
            </w:r>
          </w:p>
        </w:tc>
        <w:tc>
          <w:tcPr>
            <w:tcW w:w="5917" w:type="dxa"/>
            <w:vAlign w:val="center"/>
          </w:tcPr>
          <w:p w:rsidR="002B7A14" w:rsidRDefault="002B7A14" w:rsidP="00E25A54">
            <w:pPr>
              <w:pStyle w:val="Tabela-zawarto"/>
            </w:pPr>
            <w:r>
              <w:t>Komponent zawierający kryteria określające jakie zamówienia na blankiety czekowe mają zostać anulowane</w:t>
            </w:r>
          </w:p>
        </w:tc>
        <w:tc>
          <w:tcPr>
            <w:tcW w:w="5060" w:type="dxa"/>
          </w:tcPr>
          <w:p w:rsidR="002B7A14" w:rsidRDefault="002B7A14" w:rsidP="001D1E8A">
            <w:pPr>
              <w:pStyle w:val="Tabela-zawarto"/>
            </w:pPr>
          </w:p>
        </w:tc>
      </w:tr>
      <w:tr w:rsidR="002B7A14" w:rsidTr="001D1E8A">
        <w:tc>
          <w:tcPr>
            <w:tcW w:w="480" w:type="dxa"/>
            <w:vAlign w:val="center"/>
          </w:tcPr>
          <w:p w:rsidR="002B7A14" w:rsidRDefault="002B7A14" w:rsidP="001D1E8A">
            <w:pPr>
              <w:pStyle w:val="Tabela-zawarto"/>
              <w:jc w:val="center"/>
            </w:pPr>
          </w:p>
        </w:tc>
        <w:tc>
          <w:tcPr>
            <w:tcW w:w="2782" w:type="dxa"/>
            <w:vAlign w:val="center"/>
          </w:tcPr>
          <w:p w:rsidR="002B7A14" w:rsidRDefault="002B7A14" w:rsidP="001D1E8A">
            <w:pPr>
              <w:pStyle w:val="Tabela-zawarto"/>
            </w:pPr>
            <w:r w:rsidRPr="000E1730">
              <w:rPr>
                <w:lang w:val="en-US"/>
              </w:rPr>
              <w:t xml:space="preserve">-   -   </w:t>
            </w:r>
            <w:r w:rsidRPr="00416C0B">
              <w:t>TransactionIdentifier</w:t>
            </w:r>
          </w:p>
        </w:tc>
        <w:tc>
          <w:tcPr>
            <w:tcW w:w="5917" w:type="dxa"/>
            <w:vAlign w:val="center"/>
          </w:tcPr>
          <w:p w:rsidR="002B7A14" w:rsidRDefault="002B7A14" w:rsidP="001D1E8A">
            <w:pPr>
              <w:pStyle w:val="Tabela-zawarto"/>
            </w:pPr>
            <w:r>
              <w:t>Identyfikator transakcji nadany przez klienta</w:t>
            </w:r>
          </w:p>
        </w:tc>
        <w:tc>
          <w:tcPr>
            <w:tcW w:w="5060" w:type="dxa"/>
          </w:tcPr>
          <w:p w:rsidR="002B7A14" w:rsidRPr="000E1730" w:rsidRDefault="002B7A14" w:rsidP="001D1E8A">
            <w:pPr>
              <w:pStyle w:val="Tabela-zawarto"/>
              <w:jc w:val="center"/>
            </w:pPr>
            <w:r>
              <w:t>Identyfikator zamówienia</w:t>
            </w:r>
            <w:r w:rsidRPr="000E1730">
              <w:t xml:space="preserve"> nadany przez </w:t>
            </w:r>
            <w:r w:rsidRPr="0032379D">
              <w:rPr>
                <w:highlight w:val="cyan"/>
              </w:rPr>
              <w:t>XXXX</w:t>
            </w:r>
          </w:p>
        </w:tc>
      </w:tr>
      <w:tr w:rsidR="002B7A14" w:rsidTr="001D1E8A">
        <w:tc>
          <w:tcPr>
            <w:tcW w:w="480" w:type="dxa"/>
            <w:vAlign w:val="center"/>
          </w:tcPr>
          <w:p w:rsidR="002B7A14" w:rsidRDefault="002B7A14" w:rsidP="001D1E8A">
            <w:pPr>
              <w:pStyle w:val="Tabela-zawarto"/>
              <w:jc w:val="center"/>
            </w:pPr>
          </w:p>
        </w:tc>
        <w:tc>
          <w:tcPr>
            <w:tcW w:w="2782" w:type="dxa"/>
            <w:vAlign w:val="center"/>
          </w:tcPr>
          <w:p w:rsidR="002B7A14" w:rsidRPr="000E1730" w:rsidRDefault="002B7A14" w:rsidP="001D1E8A">
            <w:pPr>
              <w:pStyle w:val="Tabela-zawarto"/>
              <w:rPr>
                <w:lang w:val="en-US"/>
              </w:rPr>
            </w:pPr>
            <w:r w:rsidRPr="000E1730">
              <w:rPr>
                <w:lang w:val="en-US"/>
              </w:rPr>
              <w:t xml:space="preserve">-   -   </w:t>
            </w:r>
            <w:r w:rsidRPr="00416C0B">
              <w:t>BankTransactionIdentifier</w:t>
            </w:r>
          </w:p>
        </w:tc>
        <w:tc>
          <w:tcPr>
            <w:tcW w:w="5917" w:type="dxa"/>
            <w:vAlign w:val="center"/>
          </w:tcPr>
          <w:p w:rsidR="002B7A14" w:rsidRDefault="002B7A14" w:rsidP="001D1E8A">
            <w:pPr>
              <w:pStyle w:val="Tabela-zawarto"/>
            </w:pPr>
            <w:r>
              <w:t>Identyfikator transakcji nadany przez bank</w:t>
            </w:r>
          </w:p>
        </w:tc>
        <w:tc>
          <w:tcPr>
            <w:tcW w:w="5060" w:type="dxa"/>
          </w:tcPr>
          <w:p w:rsidR="002B7A14" w:rsidRPr="000E1730" w:rsidRDefault="002B7A14" w:rsidP="001D1E8A">
            <w:pPr>
              <w:pStyle w:val="Tabela-zawarto"/>
              <w:jc w:val="center"/>
            </w:pPr>
            <w:r>
              <w:t>Identyfikator zamówienia</w:t>
            </w:r>
            <w:r w:rsidRPr="000E1730">
              <w:t xml:space="preserve"> nadany przez ZSK-C</w:t>
            </w:r>
          </w:p>
        </w:tc>
      </w:tr>
    </w:tbl>
    <w:p w:rsidR="002B7A14" w:rsidRPr="000E1730" w:rsidRDefault="002B7A14" w:rsidP="001D1E8A">
      <w:pPr>
        <w:pStyle w:val="Heading2"/>
        <w:numPr>
          <w:ilvl w:val="1"/>
          <w:numId w:val="27"/>
        </w:numPr>
      </w:pPr>
      <w:bookmarkStart w:id="204" w:name="_Toc365015790"/>
      <w:r w:rsidRPr="000E1730">
        <w:t xml:space="preserve">Komunikat odpowiedzi </w:t>
      </w:r>
      <w:r w:rsidRPr="002F501B">
        <w:t>Cheque</w:t>
      </w:r>
      <w:r>
        <w:t>OrderCancellation</w:t>
      </w:r>
      <w:r w:rsidRPr="002F501B">
        <w:t>Response</w:t>
      </w:r>
      <w:bookmarkEnd w:id="204"/>
    </w:p>
    <w:p w:rsidR="002B7A14" w:rsidRDefault="002B7A14" w:rsidP="001D1E8A">
      <w:pPr>
        <w:pStyle w:val="Caption"/>
      </w:pPr>
      <w:bookmarkStart w:id="205" w:name="_Toc365015862"/>
      <w:r w:rsidRPr="000E1730">
        <w:t xml:space="preserve">Tabela </w:t>
      </w:r>
      <w:fldSimple w:instr=" SEQ Tabela \* ARABIC ">
        <w:r>
          <w:rPr>
            <w:noProof/>
          </w:rPr>
          <w:t>36</w:t>
        </w:r>
      </w:fldSimple>
      <w:r w:rsidRPr="000E1730">
        <w:t xml:space="preserve">: Komunikat odpowiedzi </w:t>
      </w:r>
      <w:r w:rsidRPr="002F501B">
        <w:t>Cheque</w:t>
      </w:r>
      <w:r>
        <w:t>OrderCancellation</w:t>
      </w:r>
      <w:r w:rsidRPr="002F501B">
        <w:t>Response</w:t>
      </w:r>
      <w:bookmarkEnd w:id="205"/>
    </w:p>
    <w:p w:rsidR="002B7A14" w:rsidRDefault="002B7A14" w:rsidP="001D1E8A">
      <w:pPr>
        <w:pStyle w:val="OpisZnakZnakZnak"/>
        <w:jc w:val="left"/>
      </w:pPr>
    </w:p>
    <w:tbl>
      <w:tblPr>
        <w:tblW w:w="14205" w:type="dxa"/>
        <w:jc w:val="center"/>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05"/>
        <w:gridCol w:w="2942"/>
        <w:gridCol w:w="5313"/>
        <w:gridCol w:w="1843"/>
        <w:gridCol w:w="3402"/>
      </w:tblGrid>
      <w:tr w:rsidR="002B7A14" w:rsidRPr="000E1730" w:rsidTr="001D1E8A">
        <w:trPr>
          <w:jc w:val="center"/>
        </w:trPr>
        <w:tc>
          <w:tcPr>
            <w:tcW w:w="705" w:type="dxa"/>
            <w:shd w:val="solid" w:color="auto" w:fill="auto"/>
          </w:tcPr>
          <w:p w:rsidR="002B7A14" w:rsidRPr="000E1730" w:rsidRDefault="002B7A14" w:rsidP="001D1E8A">
            <w:pPr>
              <w:pStyle w:val="Tabela-zawarto"/>
            </w:pPr>
          </w:p>
        </w:tc>
        <w:tc>
          <w:tcPr>
            <w:tcW w:w="2942" w:type="dxa"/>
            <w:shd w:val="solid" w:color="auto" w:fill="auto"/>
          </w:tcPr>
          <w:p w:rsidR="002B7A14" w:rsidRPr="004147A6" w:rsidRDefault="002B7A14" w:rsidP="001D1E8A">
            <w:pPr>
              <w:pStyle w:val="Tabela-zawarto"/>
              <w:rPr>
                <w:b/>
              </w:rPr>
            </w:pPr>
            <w:r w:rsidRPr="004147A6">
              <w:rPr>
                <w:b/>
              </w:rPr>
              <w:t>Nazwa elementu</w:t>
            </w:r>
          </w:p>
        </w:tc>
        <w:tc>
          <w:tcPr>
            <w:tcW w:w="5313" w:type="dxa"/>
            <w:shd w:val="solid" w:color="auto" w:fill="auto"/>
          </w:tcPr>
          <w:p w:rsidR="002B7A14" w:rsidRPr="004147A6" w:rsidRDefault="002B7A14" w:rsidP="001D1E8A">
            <w:pPr>
              <w:pStyle w:val="Tabela-zawarto"/>
              <w:rPr>
                <w:b/>
              </w:rPr>
            </w:pPr>
            <w:r w:rsidRPr="004147A6">
              <w:rPr>
                <w:b/>
              </w:rPr>
              <w:t xml:space="preserve">Opis                          </w:t>
            </w:r>
          </w:p>
        </w:tc>
        <w:tc>
          <w:tcPr>
            <w:tcW w:w="5245" w:type="dxa"/>
            <w:gridSpan w:val="2"/>
            <w:shd w:val="solid" w:color="auto" w:fill="auto"/>
          </w:tcPr>
          <w:p w:rsidR="002B7A14" w:rsidRPr="004147A6" w:rsidRDefault="002B7A14" w:rsidP="001D1E8A">
            <w:pPr>
              <w:pStyle w:val="Tabela-zawarto"/>
              <w:jc w:val="center"/>
              <w:rPr>
                <w:b/>
              </w:rPr>
            </w:pPr>
            <w:r w:rsidRPr="004147A6">
              <w:rPr>
                <w:b/>
              </w:rPr>
              <w:t>Wprowadzana wartość</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E25A54">
            <w:pPr>
              <w:pStyle w:val="Tabela-zawarto"/>
            </w:pPr>
            <w:r w:rsidRPr="00D16E88">
              <w:t>ChequeOrder</w:t>
            </w:r>
            <w:r>
              <w:t>Cancellation</w:t>
            </w:r>
            <w:r w:rsidRPr="00D16E88">
              <w:t>Response</w:t>
            </w:r>
          </w:p>
        </w:tc>
        <w:tc>
          <w:tcPr>
            <w:tcW w:w="10558" w:type="dxa"/>
            <w:gridSpan w:val="3"/>
          </w:tcPr>
          <w:p w:rsidR="002B7A14" w:rsidRPr="000E1730" w:rsidRDefault="002B7A14" w:rsidP="001D1E8A">
            <w:pPr>
              <w:pStyle w:val="Tabela-zawarto"/>
              <w:jc w:val="center"/>
            </w:pPr>
            <w:r>
              <w:t xml:space="preserve">Żądanie anulowania zamówienia na blankiety czekowe </w:t>
            </w:r>
            <w:r w:rsidRPr="000E1730">
              <w:rPr>
                <w:rFonts w:cs="Arial"/>
              </w:rPr>
              <w:t xml:space="preserve">– komunikat typu </w:t>
            </w:r>
            <w:r>
              <w:rPr>
                <w:rFonts w:cs="Arial"/>
              </w:rPr>
              <w:t>odpowiedź</w:t>
            </w:r>
          </w:p>
        </w:tc>
      </w:tr>
      <w:tr w:rsidR="002B7A14" w:rsidRPr="000E1730" w:rsidTr="001D1E8A">
        <w:trPr>
          <w:jc w:val="center"/>
        </w:trPr>
        <w:tc>
          <w:tcPr>
            <w:tcW w:w="705" w:type="dxa"/>
          </w:tcPr>
          <w:p w:rsidR="002B7A14" w:rsidRPr="000E1730" w:rsidRDefault="002B7A14" w:rsidP="001D1E8A">
            <w:pPr>
              <w:pStyle w:val="Tabela-zawarto"/>
            </w:pPr>
            <w:r w:rsidRPr="000E1730">
              <w:t>A-16</w:t>
            </w:r>
          </w:p>
        </w:tc>
        <w:tc>
          <w:tcPr>
            <w:tcW w:w="2942" w:type="dxa"/>
          </w:tcPr>
          <w:p w:rsidR="002B7A14" w:rsidRPr="000E1730" w:rsidRDefault="002B7A14" w:rsidP="001D1E8A">
            <w:pPr>
              <w:pStyle w:val="Tabela-zawarto"/>
            </w:pPr>
            <w:r w:rsidRPr="000E1730">
              <w:t>-   Header</w:t>
            </w:r>
          </w:p>
        </w:tc>
        <w:tc>
          <w:tcPr>
            <w:tcW w:w="5313" w:type="dxa"/>
          </w:tcPr>
          <w:p w:rsidR="002B7A14" w:rsidRPr="000E1730" w:rsidRDefault="002B7A14" w:rsidP="001D1E8A">
            <w:pPr>
              <w:pStyle w:val="Tabela-zawarto"/>
              <w:rPr>
                <w:rFonts w:cs="Arial"/>
              </w:rPr>
            </w:pPr>
            <w:r w:rsidRPr="000E1730">
              <w:rPr>
                <w:rFonts w:cs="Arial"/>
              </w:rPr>
              <w:t>Komponent zawierający elementy nagłówka komunikatu</w:t>
            </w:r>
          </w:p>
        </w:tc>
        <w:tc>
          <w:tcPr>
            <w:tcW w:w="5245" w:type="dxa"/>
            <w:gridSpan w:val="2"/>
          </w:tcPr>
          <w:p w:rsidR="002B7A14" w:rsidRPr="000E1730" w:rsidRDefault="002B7A14" w:rsidP="001D1E8A">
            <w:pPr>
              <w:pStyle w:val="Tabela-zawarto"/>
              <w:jc w:val="center"/>
            </w:pP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pPr>
            <w:r w:rsidRPr="000E1730">
              <w:t>-   -   IssueDateTime</w:t>
            </w:r>
          </w:p>
        </w:tc>
        <w:tc>
          <w:tcPr>
            <w:tcW w:w="5313" w:type="dxa"/>
          </w:tcPr>
          <w:p w:rsidR="002B7A14" w:rsidRPr="000E1730" w:rsidRDefault="002B7A14" w:rsidP="001D1E8A">
            <w:pPr>
              <w:pStyle w:val="Tabela-zawarto"/>
              <w:rPr>
                <w:rFonts w:cs="Arial"/>
              </w:rPr>
            </w:pPr>
            <w:r w:rsidRPr="000E1730">
              <w:rPr>
                <w:rFonts w:cs="Arial"/>
              </w:rPr>
              <w:t>Data i czas komunikatu</w:t>
            </w:r>
          </w:p>
        </w:tc>
        <w:tc>
          <w:tcPr>
            <w:tcW w:w="5245" w:type="dxa"/>
            <w:gridSpan w:val="2"/>
          </w:tcPr>
          <w:p w:rsidR="002B7A14" w:rsidRPr="000E1730" w:rsidRDefault="002B7A14" w:rsidP="001D1E8A">
            <w:pPr>
              <w:pStyle w:val="Tabela-zawarto"/>
              <w:jc w:val="center"/>
              <w:rPr>
                <w:lang w:val="de-DE"/>
              </w:rPr>
            </w:pPr>
            <w:r w:rsidRPr="000E1730">
              <w:rPr>
                <w:lang w:val="de-DE"/>
              </w:rPr>
              <w:t>Data i czas komunikatu</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rPr>
                <w:lang w:val="de-DE"/>
              </w:rPr>
            </w:pPr>
            <w:r w:rsidRPr="000E1730">
              <w:rPr>
                <w:lang w:val="de-DE"/>
              </w:rPr>
              <w:t>-   -   DocumentIdentifier</w:t>
            </w:r>
          </w:p>
        </w:tc>
        <w:tc>
          <w:tcPr>
            <w:tcW w:w="5313" w:type="dxa"/>
          </w:tcPr>
          <w:p w:rsidR="002B7A14" w:rsidRPr="000E1730" w:rsidRDefault="002B7A14" w:rsidP="001D1E8A">
            <w:pPr>
              <w:pStyle w:val="Tabela-zawarto"/>
              <w:rPr>
                <w:rFonts w:cs="Arial"/>
              </w:rPr>
            </w:pPr>
            <w:r w:rsidRPr="000E1730">
              <w:rPr>
                <w:rFonts w:cs="Arial"/>
              </w:rPr>
              <w:t>Identyfikator komunikatu</w:t>
            </w:r>
          </w:p>
        </w:tc>
        <w:tc>
          <w:tcPr>
            <w:tcW w:w="5245" w:type="dxa"/>
            <w:gridSpan w:val="2"/>
          </w:tcPr>
          <w:p w:rsidR="002B7A14" w:rsidRPr="000E1730" w:rsidRDefault="002B7A14" w:rsidP="001D1E8A">
            <w:pPr>
              <w:pStyle w:val="Tabela-zawarto"/>
              <w:jc w:val="center"/>
            </w:pPr>
            <w:r w:rsidRPr="000E1730">
              <w:t>Dowolny ciąg znaków nadawany przez wysyłającego</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pPr>
            <w:r w:rsidRPr="000E1730">
              <w:t>-   -   SenderIdentifier</w:t>
            </w:r>
          </w:p>
        </w:tc>
        <w:tc>
          <w:tcPr>
            <w:tcW w:w="5313" w:type="dxa"/>
          </w:tcPr>
          <w:p w:rsidR="002B7A14" w:rsidRPr="000E1730" w:rsidRDefault="002B7A14" w:rsidP="001D1E8A">
            <w:pPr>
              <w:pStyle w:val="Tabela-zawarto"/>
              <w:rPr>
                <w:rFonts w:cs="Arial"/>
              </w:rPr>
            </w:pPr>
            <w:r w:rsidRPr="000E1730">
              <w:rPr>
                <w:rFonts w:cs="Arial"/>
              </w:rPr>
              <w:t>Identyfikator nadawcy komunikatu</w:t>
            </w:r>
          </w:p>
        </w:tc>
        <w:tc>
          <w:tcPr>
            <w:tcW w:w="5245" w:type="dxa"/>
            <w:gridSpan w:val="2"/>
          </w:tcPr>
          <w:p w:rsidR="002B7A14" w:rsidRPr="000E1730" w:rsidRDefault="002B7A14" w:rsidP="001D1E8A">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rPr>
                <w:lang w:val="en-US"/>
              </w:rPr>
            </w:pPr>
            <w:r w:rsidRPr="000E1730">
              <w:rPr>
                <w:lang w:val="en-US"/>
              </w:rPr>
              <w:t>-   -   ReceiverIdentifier</w:t>
            </w:r>
          </w:p>
        </w:tc>
        <w:tc>
          <w:tcPr>
            <w:tcW w:w="5313" w:type="dxa"/>
          </w:tcPr>
          <w:p w:rsidR="002B7A14" w:rsidRPr="000E1730" w:rsidRDefault="002B7A14" w:rsidP="001D1E8A">
            <w:pPr>
              <w:pStyle w:val="Tabela-zawarto"/>
              <w:rPr>
                <w:rFonts w:cs="Arial"/>
              </w:rPr>
            </w:pPr>
            <w:r w:rsidRPr="000E1730">
              <w:rPr>
                <w:rFonts w:cs="Arial"/>
              </w:rPr>
              <w:t>Identyfikator odbiorcy komunikatu</w:t>
            </w:r>
          </w:p>
        </w:tc>
        <w:tc>
          <w:tcPr>
            <w:tcW w:w="5245" w:type="dxa"/>
            <w:gridSpan w:val="2"/>
          </w:tcPr>
          <w:p w:rsidR="002B7A14" w:rsidRPr="000E1730" w:rsidRDefault="002B7A14" w:rsidP="001D1E8A">
            <w:pPr>
              <w:pStyle w:val="Tabela-zawarto"/>
              <w:jc w:val="center"/>
              <w:rPr>
                <w:lang w:val="en-US"/>
              </w:rPr>
            </w:pPr>
            <w:r w:rsidRPr="000E1730">
              <w:rPr>
                <w:lang w:val="en-US"/>
              </w:rPr>
              <w:t>“ZSK-C”</w:t>
            </w:r>
          </w:p>
        </w:tc>
      </w:tr>
      <w:tr w:rsidR="002B7A14" w:rsidRPr="000E1730" w:rsidTr="001D1E8A">
        <w:trPr>
          <w:jc w:val="center"/>
        </w:trPr>
        <w:tc>
          <w:tcPr>
            <w:tcW w:w="705" w:type="dxa"/>
          </w:tcPr>
          <w:p w:rsidR="002B7A14" w:rsidRPr="000E1730" w:rsidRDefault="002B7A14" w:rsidP="001D1E8A">
            <w:pPr>
              <w:pStyle w:val="Tabela-zawarto"/>
              <w:rPr>
                <w:lang w:val="en-US"/>
              </w:rPr>
            </w:pPr>
            <w:r w:rsidRPr="000E1730">
              <w:rPr>
                <w:lang w:val="en-US"/>
              </w:rPr>
              <w:t>A-14</w:t>
            </w:r>
          </w:p>
        </w:tc>
        <w:tc>
          <w:tcPr>
            <w:tcW w:w="2942" w:type="dxa"/>
            <w:shd w:val="clear" w:color="auto" w:fill="00FFFF"/>
          </w:tcPr>
          <w:p w:rsidR="002B7A14" w:rsidRPr="000E1730" w:rsidRDefault="002B7A14" w:rsidP="001D1E8A">
            <w:pPr>
              <w:pStyle w:val="Tabela-zawarto"/>
              <w:rPr>
                <w:lang w:val="en-US"/>
              </w:rPr>
            </w:pPr>
            <w:r w:rsidRPr="000E1730">
              <w:rPr>
                <w:lang w:val="en-US"/>
              </w:rPr>
              <w:t xml:space="preserve">-   DocumentStatus                  </w:t>
            </w:r>
            <w:r w:rsidRPr="000E1730">
              <w:rPr>
                <w:b/>
                <w:lang w:val="en-US"/>
              </w:rPr>
              <w:t xml:space="preserve"> OR</w:t>
            </w:r>
          </w:p>
        </w:tc>
        <w:tc>
          <w:tcPr>
            <w:tcW w:w="5313" w:type="dxa"/>
          </w:tcPr>
          <w:p w:rsidR="002B7A14" w:rsidRPr="000E1730" w:rsidRDefault="002B7A14" w:rsidP="001D1E8A">
            <w:pPr>
              <w:pStyle w:val="Tabela-zawarto"/>
            </w:pPr>
            <w:r w:rsidRPr="000E1730">
              <w:t>Status komunikatu - agregat występuje jeśli w wyniku kontroli składniowych i merytorycznych stwierdzono błędy lub uwagi podlegające raportowaniu do klienta</w:t>
            </w:r>
          </w:p>
        </w:tc>
        <w:tc>
          <w:tcPr>
            <w:tcW w:w="5245" w:type="dxa"/>
            <w:gridSpan w:val="2"/>
          </w:tcPr>
          <w:p w:rsidR="002B7A14" w:rsidRPr="000E1730" w:rsidRDefault="002B7A14" w:rsidP="001D1E8A">
            <w:pPr>
              <w:pStyle w:val="Tabela-zawarto"/>
              <w:jc w:val="center"/>
            </w:pPr>
            <w:r w:rsidRPr="000E1730">
              <w:t>Komponent zawsze uzupełniany</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pPr>
            <w:r w:rsidRPr="000E1730">
              <w:t>-   -   StatusCode</w:t>
            </w:r>
          </w:p>
        </w:tc>
        <w:tc>
          <w:tcPr>
            <w:tcW w:w="5313" w:type="dxa"/>
          </w:tcPr>
          <w:p w:rsidR="002B7A14" w:rsidRPr="000E1730" w:rsidRDefault="002B7A14" w:rsidP="001D1E8A">
            <w:pPr>
              <w:pStyle w:val="Tabela-zawarto"/>
            </w:pPr>
            <w:r w:rsidRPr="000E1730">
              <w:t>Kod statusu (np. błędu)</w:t>
            </w:r>
          </w:p>
        </w:tc>
        <w:tc>
          <w:tcPr>
            <w:tcW w:w="1843" w:type="dxa"/>
          </w:tcPr>
          <w:p w:rsidR="002B7A14" w:rsidRPr="000E1730" w:rsidRDefault="002B7A14" w:rsidP="001D1E8A">
            <w:pPr>
              <w:pStyle w:val="Tabela-zawarto"/>
              <w:jc w:val="center"/>
              <w:rPr>
                <w:lang w:val="en-US"/>
              </w:rPr>
            </w:pPr>
            <w:r w:rsidRPr="000E1730">
              <w:rPr>
                <w:lang w:val="en-US"/>
              </w:rPr>
              <w:t>0 (dla powodzenia)</w:t>
            </w:r>
          </w:p>
        </w:tc>
        <w:tc>
          <w:tcPr>
            <w:tcW w:w="3402" w:type="dxa"/>
          </w:tcPr>
          <w:p w:rsidR="002B7A14" w:rsidRPr="000E1730" w:rsidRDefault="002B7A14" w:rsidP="001D1E8A">
            <w:pPr>
              <w:pStyle w:val="Tabela-zawarto"/>
              <w:jc w:val="center"/>
            </w:pPr>
            <w:r w:rsidRPr="000E1730">
              <w:t>Kod błędu (dla niepowodzenia)</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pPr>
            <w:r w:rsidRPr="000E1730">
              <w:t>-   -   Severity</w:t>
            </w:r>
          </w:p>
        </w:tc>
        <w:tc>
          <w:tcPr>
            <w:tcW w:w="5313" w:type="dxa"/>
          </w:tcPr>
          <w:p w:rsidR="002B7A14" w:rsidRPr="000E1730" w:rsidRDefault="002B7A14" w:rsidP="001D1E8A">
            <w:pPr>
              <w:pStyle w:val="Tabela-zawarto"/>
            </w:pPr>
            <w:r w:rsidRPr="000E1730">
              <w:t>Znaczenie kodu (ciężar błędu)</w:t>
            </w:r>
          </w:p>
        </w:tc>
        <w:tc>
          <w:tcPr>
            <w:tcW w:w="1843" w:type="dxa"/>
          </w:tcPr>
          <w:p w:rsidR="002B7A14" w:rsidRPr="000E1730" w:rsidRDefault="002B7A14" w:rsidP="001D1E8A">
            <w:pPr>
              <w:pStyle w:val="Tabela-zawarto"/>
              <w:jc w:val="center"/>
              <w:rPr>
                <w:lang w:val="en-US"/>
              </w:rPr>
            </w:pPr>
            <w:r w:rsidRPr="000E1730">
              <w:rPr>
                <w:lang w:val="en-US"/>
              </w:rPr>
              <w:t>Info</w:t>
            </w:r>
          </w:p>
        </w:tc>
        <w:tc>
          <w:tcPr>
            <w:tcW w:w="3402" w:type="dxa"/>
          </w:tcPr>
          <w:p w:rsidR="002B7A14" w:rsidRPr="000E1730" w:rsidRDefault="002B7A14" w:rsidP="001D1E8A">
            <w:pPr>
              <w:pStyle w:val="Tabela-zawarto"/>
              <w:jc w:val="center"/>
              <w:rPr>
                <w:lang w:val="en-US"/>
              </w:rPr>
            </w:pPr>
            <w:r w:rsidRPr="000E1730">
              <w:rPr>
                <w:lang w:val="en-US"/>
              </w:rPr>
              <w:t>Error</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rPr>
                <w:lang w:val="en-US"/>
              </w:rPr>
            </w:pPr>
            <w:r w:rsidRPr="000E1730">
              <w:rPr>
                <w:lang w:val="en-US"/>
              </w:rPr>
              <w:t>-   -   StatusDescription</w:t>
            </w:r>
          </w:p>
        </w:tc>
        <w:tc>
          <w:tcPr>
            <w:tcW w:w="5313" w:type="dxa"/>
          </w:tcPr>
          <w:p w:rsidR="002B7A14" w:rsidRPr="000E1730" w:rsidRDefault="002B7A14" w:rsidP="001D1E8A">
            <w:pPr>
              <w:pStyle w:val="Tabela-zawarto"/>
            </w:pPr>
            <w:r w:rsidRPr="000E1730">
              <w:t>Opis statusu</w:t>
            </w:r>
          </w:p>
        </w:tc>
        <w:tc>
          <w:tcPr>
            <w:tcW w:w="1843" w:type="dxa"/>
          </w:tcPr>
          <w:p w:rsidR="002B7A14" w:rsidRPr="000E1730" w:rsidRDefault="002B7A14" w:rsidP="001D1E8A">
            <w:pPr>
              <w:pStyle w:val="Tabela-zawarto"/>
              <w:jc w:val="center"/>
            </w:pPr>
            <w:r w:rsidRPr="000E1730">
              <w:t>Sukces</w:t>
            </w:r>
          </w:p>
        </w:tc>
        <w:tc>
          <w:tcPr>
            <w:tcW w:w="3402" w:type="dxa"/>
          </w:tcPr>
          <w:p w:rsidR="002B7A14" w:rsidRPr="000E1730" w:rsidRDefault="002B7A14" w:rsidP="001D1E8A">
            <w:pPr>
              <w:pStyle w:val="Tabela-zawarto"/>
              <w:jc w:val="center"/>
            </w:pPr>
            <w:r w:rsidRPr="000E1730">
              <w:t>Niepowodzenie. Opis RBE błędu</w:t>
            </w:r>
          </w:p>
        </w:tc>
      </w:tr>
      <w:tr w:rsidR="002B7A14" w:rsidRPr="000E1730" w:rsidTr="001D1E8A">
        <w:trPr>
          <w:jc w:val="center"/>
        </w:trPr>
        <w:tc>
          <w:tcPr>
            <w:tcW w:w="705" w:type="dxa"/>
          </w:tcPr>
          <w:p w:rsidR="002B7A14" w:rsidRPr="000E1730" w:rsidRDefault="002B7A14" w:rsidP="001D1E8A">
            <w:pPr>
              <w:pStyle w:val="Tabela-zawarto"/>
            </w:pPr>
          </w:p>
        </w:tc>
        <w:tc>
          <w:tcPr>
            <w:tcW w:w="2942" w:type="dxa"/>
            <w:vAlign w:val="center"/>
          </w:tcPr>
          <w:p w:rsidR="002B7A14" w:rsidRDefault="002B7A14" w:rsidP="001D1E8A">
            <w:pPr>
              <w:pStyle w:val="Tabela-zawarto"/>
            </w:pPr>
            <w:r w:rsidRPr="000E1730">
              <w:rPr>
                <w:lang w:val="en-US"/>
              </w:rPr>
              <w:t xml:space="preserve">-   </w:t>
            </w:r>
            <w:r w:rsidRPr="00416C0B">
              <w:t>ResponseDetailsOmit</w:t>
            </w:r>
          </w:p>
        </w:tc>
        <w:tc>
          <w:tcPr>
            <w:tcW w:w="5313" w:type="dxa"/>
            <w:vAlign w:val="center"/>
          </w:tcPr>
          <w:p w:rsidR="002B7A14" w:rsidRDefault="002B7A14" w:rsidP="001D1E8A">
            <w:pPr>
              <w:pStyle w:val="Tabela-zawarto"/>
            </w:pPr>
            <w:r>
              <w:t>Wskaźnik określający czy zwracać dane szczegółowe</w:t>
            </w:r>
          </w:p>
        </w:tc>
        <w:tc>
          <w:tcPr>
            <w:tcW w:w="5245" w:type="dxa"/>
            <w:gridSpan w:val="2"/>
          </w:tcPr>
          <w:p w:rsidR="002B7A14" w:rsidRPr="000E1730" w:rsidRDefault="002B7A14" w:rsidP="001D1E8A">
            <w:pPr>
              <w:pStyle w:val="Tabela-zawarto"/>
              <w:jc w:val="center"/>
            </w:pPr>
            <w:r w:rsidRPr="000E1730">
              <w:t>False/True</w:t>
            </w:r>
          </w:p>
        </w:tc>
      </w:tr>
      <w:tr w:rsidR="002B7A14" w:rsidRPr="000E1730" w:rsidTr="001D1E8A">
        <w:trPr>
          <w:jc w:val="center"/>
        </w:trPr>
        <w:tc>
          <w:tcPr>
            <w:tcW w:w="705" w:type="dxa"/>
          </w:tcPr>
          <w:p w:rsidR="002B7A14" w:rsidRPr="000E1730" w:rsidRDefault="002B7A14" w:rsidP="001D1E8A">
            <w:pPr>
              <w:pStyle w:val="Tabela-zawarto"/>
              <w:rPr>
                <w:lang w:val="en-US"/>
              </w:rPr>
            </w:pPr>
          </w:p>
        </w:tc>
        <w:tc>
          <w:tcPr>
            <w:tcW w:w="2942" w:type="dxa"/>
            <w:vAlign w:val="center"/>
          </w:tcPr>
          <w:p w:rsidR="002B7A14" w:rsidRDefault="002B7A14" w:rsidP="001D1E8A">
            <w:pPr>
              <w:pStyle w:val="Tabela-zawarto"/>
            </w:pPr>
            <w:r w:rsidRPr="000E1730">
              <w:rPr>
                <w:lang w:val="en-US"/>
              </w:rPr>
              <w:t xml:space="preserve">-   </w:t>
            </w:r>
            <w:r>
              <w:t>CriteriaInclude</w:t>
            </w:r>
          </w:p>
        </w:tc>
        <w:tc>
          <w:tcPr>
            <w:tcW w:w="5313" w:type="dxa"/>
            <w:vAlign w:val="center"/>
          </w:tcPr>
          <w:p w:rsidR="002B7A14" w:rsidRDefault="002B7A14" w:rsidP="001D1E8A">
            <w:pPr>
              <w:pStyle w:val="Tabela-zawarto"/>
            </w:pPr>
            <w:r>
              <w:t>Wskaźnik określający czy w odpowiedzi mają być przesłane kryteria</w:t>
            </w:r>
          </w:p>
        </w:tc>
        <w:tc>
          <w:tcPr>
            <w:tcW w:w="5245" w:type="dxa"/>
            <w:gridSpan w:val="2"/>
          </w:tcPr>
          <w:p w:rsidR="002B7A14" w:rsidRPr="000E1730" w:rsidRDefault="002B7A14" w:rsidP="001D1E8A">
            <w:pPr>
              <w:pStyle w:val="Tabela-zawarto"/>
              <w:jc w:val="center"/>
            </w:pPr>
            <w:r w:rsidRPr="000E1730">
              <w:t>False/True</w:t>
            </w:r>
          </w:p>
        </w:tc>
      </w:tr>
      <w:tr w:rsidR="002B7A14" w:rsidRPr="000E1730" w:rsidTr="001D1E8A">
        <w:trPr>
          <w:jc w:val="center"/>
        </w:trPr>
        <w:tc>
          <w:tcPr>
            <w:tcW w:w="705" w:type="dxa"/>
            <w:vAlign w:val="center"/>
          </w:tcPr>
          <w:p w:rsidR="002B7A14" w:rsidRDefault="002B7A14" w:rsidP="009F4DF1">
            <w:pPr>
              <w:pStyle w:val="Tabela-zawarto"/>
              <w:jc w:val="center"/>
            </w:pPr>
            <w:r>
              <w:t>L-17</w:t>
            </w:r>
          </w:p>
        </w:tc>
        <w:tc>
          <w:tcPr>
            <w:tcW w:w="2942" w:type="dxa"/>
            <w:vAlign w:val="center"/>
          </w:tcPr>
          <w:p w:rsidR="002B7A14" w:rsidRDefault="002B7A14" w:rsidP="009F4DF1">
            <w:pPr>
              <w:pStyle w:val="Tabela-zawarto"/>
            </w:pPr>
            <w:r>
              <w:softHyphen/>
            </w:r>
            <w:r w:rsidRPr="000E1730">
              <w:rPr>
                <w:lang w:val="en-US"/>
              </w:rPr>
              <w:t xml:space="preserve">-   </w:t>
            </w:r>
            <w:r w:rsidRPr="001D1E8A">
              <w:t>ChequeOrderCancellationCriteria</w:t>
            </w:r>
          </w:p>
        </w:tc>
        <w:tc>
          <w:tcPr>
            <w:tcW w:w="5313" w:type="dxa"/>
            <w:vAlign w:val="center"/>
          </w:tcPr>
          <w:p w:rsidR="002B7A14" w:rsidRDefault="002B7A14" w:rsidP="009F4DF1">
            <w:pPr>
              <w:pStyle w:val="Tabela-zawarto"/>
            </w:pPr>
            <w:r>
              <w:t>Komponent zawierający kryteria określające jakie zamówienia na blankiety czekowe mają zostać anulowane</w:t>
            </w:r>
          </w:p>
        </w:tc>
        <w:tc>
          <w:tcPr>
            <w:tcW w:w="5245" w:type="dxa"/>
            <w:gridSpan w:val="2"/>
          </w:tcPr>
          <w:p w:rsidR="002B7A14" w:rsidRDefault="002B7A14" w:rsidP="001D1E8A">
            <w:pPr>
              <w:pStyle w:val="Tabela-zawarto"/>
            </w:pPr>
          </w:p>
        </w:tc>
      </w:tr>
      <w:tr w:rsidR="002B7A14" w:rsidRPr="000E1730" w:rsidTr="001D1E8A">
        <w:trPr>
          <w:jc w:val="center"/>
        </w:trPr>
        <w:tc>
          <w:tcPr>
            <w:tcW w:w="705" w:type="dxa"/>
            <w:vAlign w:val="center"/>
          </w:tcPr>
          <w:p w:rsidR="002B7A14" w:rsidRDefault="002B7A14" w:rsidP="001D1E8A">
            <w:pPr>
              <w:pStyle w:val="Tabela-zawarto"/>
              <w:jc w:val="center"/>
            </w:pPr>
          </w:p>
        </w:tc>
        <w:tc>
          <w:tcPr>
            <w:tcW w:w="2942" w:type="dxa"/>
            <w:vAlign w:val="center"/>
          </w:tcPr>
          <w:p w:rsidR="002B7A14" w:rsidRDefault="002B7A14" w:rsidP="001D1E8A">
            <w:pPr>
              <w:pStyle w:val="Tabela-zawarto"/>
            </w:pPr>
            <w:r w:rsidRPr="000E1730">
              <w:rPr>
                <w:lang w:val="en-US"/>
              </w:rPr>
              <w:t xml:space="preserve">-   -   </w:t>
            </w:r>
            <w:r w:rsidRPr="00416C0B">
              <w:t>TransactionIdentifier</w:t>
            </w:r>
          </w:p>
        </w:tc>
        <w:tc>
          <w:tcPr>
            <w:tcW w:w="5313" w:type="dxa"/>
            <w:vAlign w:val="center"/>
          </w:tcPr>
          <w:p w:rsidR="002B7A14" w:rsidRDefault="002B7A14" w:rsidP="001D1E8A">
            <w:pPr>
              <w:pStyle w:val="Tabela-zawarto"/>
            </w:pPr>
            <w:r>
              <w:t>Identyfikator transakcji nadany przez klienta</w:t>
            </w:r>
          </w:p>
        </w:tc>
        <w:tc>
          <w:tcPr>
            <w:tcW w:w="5245" w:type="dxa"/>
            <w:gridSpan w:val="2"/>
          </w:tcPr>
          <w:p w:rsidR="002B7A14" w:rsidRPr="000E1730" w:rsidRDefault="002B7A14" w:rsidP="001D1E8A">
            <w:pPr>
              <w:pStyle w:val="Tabela-zawarto"/>
              <w:jc w:val="center"/>
            </w:pPr>
            <w:r>
              <w:t>Identyfikator zamówienia</w:t>
            </w:r>
            <w:r w:rsidRPr="000E1730">
              <w:t xml:space="preserve"> nadany przez </w:t>
            </w:r>
            <w:r w:rsidRPr="0032379D">
              <w:rPr>
                <w:highlight w:val="cyan"/>
              </w:rPr>
              <w:t>XXXX</w:t>
            </w:r>
          </w:p>
        </w:tc>
      </w:tr>
      <w:tr w:rsidR="002B7A14" w:rsidRPr="000E1730" w:rsidTr="001D1E8A">
        <w:trPr>
          <w:jc w:val="center"/>
        </w:trPr>
        <w:tc>
          <w:tcPr>
            <w:tcW w:w="705" w:type="dxa"/>
            <w:vAlign w:val="center"/>
          </w:tcPr>
          <w:p w:rsidR="002B7A14" w:rsidRDefault="002B7A14" w:rsidP="001D1E8A">
            <w:pPr>
              <w:pStyle w:val="Tabela-zawarto"/>
              <w:jc w:val="center"/>
            </w:pPr>
          </w:p>
        </w:tc>
        <w:tc>
          <w:tcPr>
            <w:tcW w:w="2942" w:type="dxa"/>
            <w:vAlign w:val="center"/>
          </w:tcPr>
          <w:p w:rsidR="002B7A14" w:rsidRPr="000E1730" w:rsidRDefault="002B7A14" w:rsidP="001D1E8A">
            <w:pPr>
              <w:pStyle w:val="Tabela-zawarto"/>
              <w:rPr>
                <w:lang w:val="en-US"/>
              </w:rPr>
            </w:pPr>
            <w:r w:rsidRPr="000E1730">
              <w:rPr>
                <w:lang w:val="en-US"/>
              </w:rPr>
              <w:t xml:space="preserve">-   -   </w:t>
            </w:r>
            <w:r w:rsidRPr="00416C0B">
              <w:t>BankTransactionIdentifier</w:t>
            </w:r>
          </w:p>
        </w:tc>
        <w:tc>
          <w:tcPr>
            <w:tcW w:w="5313" w:type="dxa"/>
            <w:vAlign w:val="center"/>
          </w:tcPr>
          <w:p w:rsidR="002B7A14" w:rsidRDefault="002B7A14" w:rsidP="001D1E8A">
            <w:pPr>
              <w:pStyle w:val="Tabela-zawarto"/>
            </w:pPr>
            <w:r>
              <w:t>Identyfikator transakcji nadany przez bank</w:t>
            </w:r>
          </w:p>
        </w:tc>
        <w:tc>
          <w:tcPr>
            <w:tcW w:w="5245" w:type="dxa"/>
            <w:gridSpan w:val="2"/>
          </w:tcPr>
          <w:p w:rsidR="002B7A14" w:rsidRPr="000E1730" w:rsidRDefault="002B7A14" w:rsidP="001D1E8A">
            <w:pPr>
              <w:pStyle w:val="Tabela-zawarto"/>
              <w:jc w:val="center"/>
            </w:pPr>
            <w:r>
              <w:t>Identyfikator zamówienia</w:t>
            </w:r>
            <w:r w:rsidRPr="000E1730">
              <w:t xml:space="preserve"> nadany przez ZSK-C</w:t>
            </w:r>
          </w:p>
        </w:tc>
      </w:tr>
      <w:tr w:rsidR="002B7A14" w:rsidRPr="000E1730" w:rsidTr="001D1E8A">
        <w:trPr>
          <w:jc w:val="center"/>
        </w:trPr>
        <w:tc>
          <w:tcPr>
            <w:tcW w:w="705" w:type="dxa"/>
          </w:tcPr>
          <w:p w:rsidR="002B7A14" w:rsidRPr="000E1730" w:rsidRDefault="002B7A14" w:rsidP="001D1E8A">
            <w:pPr>
              <w:pStyle w:val="Tabela-zawarto"/>
            </w:pPr>
            <w:r>
              <w:t>L-14</w:t>
            </w:r>
          </w:p>
        </w:tc>
        <w:tc>
          <w:tcPr>
            <w:tcW w:w="2942" w:type="dxa"/>
            <w:shd w:val="clear" w:color="auto" w:fill="27F9EF"/>
          </w:tcPr>
          <w:p w:rsidR="002B7A14" w:rsidRPr="000E1730" w:rsidRDefault="002B7A14" w:rsidP="001D1E8A">
            <w:pPr>
              <w:pStyle w:val="Tabela-zawarto"/>
            </w:pPr>
            <w:r w:rsidRPr="000E1730">
              <w:t xml:space="preserve">-   </w:t>
            </w:r>
            <w:r w:rsidRPr="00F06038">
              <w:t>ChequeOrderDocument</w:t>
            </w:r>
            <w:r>
              <w:t xml:space="preserve">       </w:t>
            </w:r>
            <w:r w:rsidRPr="00033922">
              <w:rPr>
                <w:b/>
              </w:rPr>
              <w:t>OR</w:t>
            </w:r>
          </w:p>
        </w:tc>
        <w:tc>
          <w:tcPr>
            <w:tcW w:w="5313" w:type="dxa"/>
          </w:tcPr>
          <w:p w:rsidR="002B7A14" w:rsidRPr="000E1730" w:rsidRDefault="002B7A14" w:rsidP="001D1E8A">
            <w:pPr>
              <w:pStyle w:val="Tabela-zawarto"/>
              <w:rPr>
                <w:rFonts w:cs="Arial"/>
              </w:rPr>
            </w:pPr>
            <w:r>
              <w:rPr>
                <w:rFonts w:cs="Arial"/>
              </w:rPr>
              <w:t>Dane zlecenia zamówienia na blankiety czekowe</w:t>
            </w:r>
          </w:p>
        </w:tc>
        <w:tc>
          <w:tcPr>
            <w:tcW w:w="5245" w:type="dxa"/>
            <w:gridSpan w:val="2"/>
          </w:tcPr>
          <w:p w:rsidR="002B7A14" w:rsidRPr="000E1730" w:rsidRDefault="002B7A14" w:rsidP="001D1E8A">
            <w:pPr>
              <w:pStyle w:val="Tabela-zawarto"/>
              <w:jc w:val="center"/>
            </w:pPr>
          </w:p>
        </w:tc>
      </w:tr>
      <w:tr w:rsidR="002B7A14" w:rsidRPr="000E1730" w:rsidTr="001D1E8A">
        <w:trPr>
          <w:jc w:val="center"/>
        </w:trPr>
        <w:tc>
          <w:tcPr>
            <w:tcW w:w="705" w:type="dxa"/>
          </w:tcPr>
          <w:p w:rsidR="002B7A14" w:rsidRPr="000E1730" w:rsidRDefault="002B7A14" w:rsidP="001D1E8A">
            <w:pPr>
              <w:pStyle w:val="Tabela-zawarto"/>
            </w:pPr>
            <w:r w:rsidRPr="000E1730">
              <w:t>A-10</w:t>
            </w:r>
          </w:p>
        </w:tc>
        <w:tc>
          <w:tcPr>
            <w:tcW w:w="2942" w:type="dxa"/>
          </w:tcPr>
          <w:p w:rsidR="002B7A14" w:rsidRPr="000E1730" w:rsidRDefault="002B7A14" w:rsidP="001D1E8A">
            <w:pPr>
              <w:pStyle w:val="Tabela-zawarto"/>
            </w:pPr>
            <w:r w:rsidRPr="000E1730">
              <w:t xml:space="preserve">-   -   </w:t>
            </w:r>
            <w:r w:rsidRPr="00F06038">
              <w:t>ChequeOrderAccount</w:t>
            </w:r>
          </w:p>
        </w:tc>
        <w:tc>
          <w:tcPr>
            <w:tcW w:w="5313" w:type="dxa"/>
          </w:tcPr>
          <w:p w:rsidR="002B7A14" w:rsidRPr="000E1730" w:rsidRDefault="002B7A14" w:rsidP="001D1E8A">
            <w:pPr>
              <w:pStyle w:val="Tabela-zawarto"/>
              <w:rPr>
                <w:rFonts w:cs="Arial"/>
              </w:rPr>
            </w:pPr>
            <w:r w:rsidRPr="000E1730">
              <w:rPr>
                <w:rFonts w:cs="Arial"/>
              </w:rPr>
              <w:t>Informacje o rachunku bankowym klienta</w:t>
            </w:r>
          </w:p>
        </w:tc>
        <w:tc>
          <w:tcPr>
            <w:tcW w:w="5245" w:type="dxa"/>
            <w:gridSpan w:val="2"/>
          </w:tcPr>
          <w:p w:rsidR="002B7A14" w:rsidRPr="000E1730" w:rsidRDefault="002B7A14" w:rsidP="001D1E8A">
            <w:pPr>
              <w:pStyle w:val="Tabela-zawarto"/>
              <w:jc w:val="center"/>
            </w:pP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rPr>
                <w:lang w:val="en-US"/>
              </w:rPr>
            </w:pPr>
            <w:r w:rsidRPr="000E1730">
              <w:rPr>
                <w:lang w:val="en-US"/>
              </w:rPr>
              <w:t>-   -   -   AccountIdentifier</w:t>
            </w:r>
          </w:p>
        </w:tc>
        <w:tc>
          <w:tcPr>
            <w:tcW w:w="5313" w:type="dxa"/>
          </w:tcPr>
          <w:p w:rsidR="002B7A14" w:rsidRPr="000E1730" w:rsidRDefault="002B7A14" w:rsidP="001D1E8A">
            <w:pPr>
              <w:pStyle w:val="Tabela-zawarto"/>
              <w:rPr>
                <w:rFonts w:cs="Arial"/>
              </w:rPr>
            </w:pPr>
            <w:r w:rsidRPr="000E1730">
              <w:rPr>
                <w:rFonts w:cs="Arial"/>
              </w:rPr>
              <w:t>Numer rachunku</w:t>
            </w:r>
          </w:p>
        </w:tc>
        <w:tc>
          <w:tcPr>
            <w:tcW w:w="5245" w:type="dxa"/>
            <w:gridSpan w:val="2"/>
          </w:tcPr>
          <w:p w:rsidR="002B7A14" w:rsidRPr="000E1730" w:rsidRDefault="002B7A14" w:rsidP="001D1E8A">
            <w:pPr>
              <w:pStyle w:val="Tabela-zawarto"/>
              <w:jc w:val="center"/>
            </w:pPr>
            <w:r w:rsidRPr="000E1730">
              <w:t xml:space="preserve">Numer rachunku, </w:t>
            </w:r>
            <w:r>
              <w:t>do</w:t>
            </w:r>
            <w:r w:rsidRPr="000E1730">
              <w:t xml:space="preserve"> którego mają </w:t>
            </w:r>
            <w:r>
              <w:t xml:space="preserve">zostać wydane czeki </w:t>
            </w:r>
            <w:r w:rsidRPr="000E1730">
              <w:t>w standardzie NRB</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pPr>
            <w:r w:rsidRPr="000E1730">
              <w:t>-   -   -   AccountName</w:t>
            </w:r>
          </w:p>
        </w:tc>
        <w:tc>
          <w:tcPr>
            <w:tcW w:w="5313" w:type="dxa"/>
          </w:tcPr>
          <w:p w:rsidR="002B7A14" w:rsidRPr="000E1730" w:rsidRDefault="002B7A14" w:rsidP="001D1E8A">
            <w:pPr>
              <w:pStyle w:val="Tabela-zawarto"/>
              <w:rPr>
                <w:rFonts w:cs="Arial"/>
              </w:rPr>
            </w:pPr>
            <w:r w:rsidRPr="000E1730">
              <w:rPr>
                <w:rFonts w:cs="Arial"/>
              </w:rPr>
              <w:t xml:space="preserve">Nazwa rachunku </w:t>
            </w:r>
          </w:p>
        </w:tc>
        <w:tc>
          <w:tcPr>
            <w:tcW w:w="5245" w:type="dxa"/>
            <w:gridSpan w:val="2"/>
          </w:tcPr>
          <w:p w:rsidR="002B7A14" w:rsidRPr="000E1730" w:rsidRDefault="002B7A14" w:rsidP="001D1E8A">
            <w:pPr>
              <w:pStyle w:val="Tabela-zawarto"/>
              <w:jc w:val="center"/>
            </w:pP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pPr>
            <w:r w:rsidRPr="000E1730">
              <w:t>-   -   -   AccountCurrencyCode</w:t>
            </w:r>
          </w:p>
        </w:tc>
        <w:tc>
          <w:tcPr>
            <w:tcW w:w="5313" w:type="dxa"/>
          </w:tcPr>
          <w:p w:rsidR="002B7A14" w:rsidRPr="000E1730" w:rsidRDefault="002B7A14" w:rsidP="001D1E8A">
            <w:pPr>
              <w:pStyle w:val="Tabela-zawarto"/>
              <w:rPr>
                <w:rFonts w:cs="Arial"/>
              </w:rPr>
            </w:pPr>
            <w:r w:rsidRPr="000E1730">
              <w:rPr>
                <w:rFonts w:cs="Arial"/>
              </w:rPr>
              <w:t>Waluta rachunku</w:t>
            </w:r>
          </w:p>
        </w:tc>
        <w:tc>
          <w:tcPr>
            <w:tcW w:w="5245" w:type="dxa"/>
            <w:gridSpan w:val="2"/>
          </w:tcPr>
          <w:p w:rsidR="002B7A14" w:rsidRPr="000E1730" w:rsidRDefault="002B7A14" w:rsidP="001D1E8A">
            <w:pPr>
              <w:pStyle w:val="Tabela-zawarto"/>
              <w:jc w:val="center"/>
            </w:pP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rPr>
                <w:lang w:val="en-US"/>
              </w:rPr>
            </w:pPr>
            <w:r w:rsidRPr="000E1730">
              <w:rPr>
                <w:lang w:val="en-US"/>
              </w:rPr>
              <w:t>-   -   -   AccountType</w:t>
            </w:r>
          </w:p>
        </w:tc>
        <w:tc>
          <w:tcPr>
            <w:tcW w:w="5313" w:type="dxa"/>
          </w:tcPr>
          <w:p w:rsidR="002B7A14" w:rsidRPr="000E1730" w:rsidRDefault="002B7A14" w:rsidP="001D1E8A">
            <w:pPr>
              <w:pStyle w:val="Tabela-zawarto"/>
              <w:rPr>
                <w:rFonts w:cs="Arial"/>
              </w:rPr>
            </w:pPr>
            <w:r w:rsidRPr="000E1730">
              <w:rPr>
                <w:rFonts w:cs="Arial"/>
              </w:rPr>
              <w:t>Typ rachunku</w:t>
            </w:r>
          </w:p>
        </w:tc>
        <w:tc>
          <w:tcPr>
            <w:tcW w:w="5245" w:type="dxa"/>
            <w:gridSpan w:val="2"/>
          </w:tcPr>
          <w:p w:rsidR="002B7A14" w:rsidRPr="000E1730" w:rsidRDefault="002B7A14" w:rsidP="001D1E8A">
            <w:pPr>
              <w:pStyle w:val="Tabela-zawarto"/>
              <w:jc w:val="center"/>
            </w:pPr>
          </w:p>
        </w:tc>
      </w:tr>
      <w:tr w:rsidR="002B7A14" w:rsidRPr="000E1730" w:rsidTr="001D1E8A">
        <w:trPr>
          <w:jc w:val="center"/>
        </w:trPr>
        <w:tc>
          <w:tcPr>
            <w:tcW w:w="705" w:type="dxa"/>
          </w:tcPr>
          <w:p w:rsidR="002B7A14" w:rsidRPr="000E1730" w:rsidRDefault="002B7A14" w:rsidP="001D1E8A">
            <w:pPr>
              <w:pStyle w:val="Tabela-zawarto"/>
              <w:rPr>
                <w:lang w:val="en-US"/>
              </w:rPr>
            </w:pPr>
            <w:r>
              <w:rPr>
                <w:lang w:val="en-US"/>
              </w:rPr>
              <w:t>L-13</w:t>
            </w:r>
          </w:p>
        </w:tc>
        <w:tc>
          <w:tcPr>
            <w:tcW w:w="2942" w:type="dxa"/>
          </w:tcPr>
          <w:p w:rsidR="002B7A14" w:rsidRPr="000E1730" w:rsidRDefault="002B7A14" w:rsidP="001D1E8A">
            <w:pPr>
              <w:pStyle w:val="Tabela-zawarto"/>
              <w:rPr>
                <w:lang w:val="en-US"/>
              </w:rPr>
            </w:pPr>
            <w:r w:rsidRPr="000E1730">
              <w:rPr>
                <w:lang w:val="en-US"/>
              </w:rPr>
              <w:t xml:space="preserve">-   -   </w:t>
            </w:r>
            <w:r w:rsidRPr="007B518B">
              <w:rPr>
                <w:lang w:val="en-US"/>
              </w:rPr>
              <w:t>ChequeOrderDetails</w:t>
            </w:r>
          </w:p>
        </w:tc>
        <w:tc>
          <w:tcPr>
            <w:tcW w:w="5313" w:type="dxa"/>
          </w:tcPr>
          <w:p w:rsidR="002B7A14" w:rsidRPr="000E1730" w:rsidRDefault="002B7A14" w:rsidP="001D1E8A">
            <w:pPr>
              <w:pStyle w:val="Tabela-zawarto"/>
              <w:rPr>
                <w:rFonts w:cs="Arial"/>
              </w:rPr>
            </w:pPr>
            <w:r w:rsidRPr="000E1730">
              <w:rPr>
                <w:rFonts w:cs="Arial"/>
              </w:rPr>
              <w:t xml:space="preserve">Informacje o banku/oddziale banku obsługującym rachunek klienta </w:t>
            </w:r>
          </w:p>
        </w:tc>
        <w:tc>
          <w:tcPr>
            <w:tcW w:w="5245" w:type="dxa"/>
            <w:gridSpan w:val="2"/>
          </w:tcPr>
          <w:p w:rsidR="002B7A14" w:rsidRPr="000E1730" w:rsidRDefault="002B7A14" w:rsidP="001D1E8A">
            <w:pPr>
              <w:pStyle w:val="Tabela-zawarto"/>
              <w:jc w:val="center"/>
            </w:pP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pPr>
            <w:r w:rsidRPr="000E1730">
              <w:t>-   -   -   TransactionIdentifier</w:t>
            </w:r>
          </w:p>
        </w:tc>
        <w:tc>
          <w:tcPr>
            <w:tcW w:w="5313" w:type="dxa"/>
          </w:tcPr>
          <w:p w:rsidR="002B7A14" w:rsidRPr="000E1730" w:rsidRDefault="002B7A14" w:rsidP="001D1E8A">
            <w:pPr>
              <w:pStyle w:val="Tabela-zawarto"/>
              <w:rPr>
                <w:rFonts w:cs="Arial"/>
              </w:rPr>
            </w:pPr>
            <w:r w:rsidRPr="000E1730">
              <w:rPr>
                <w:rFonts w:cs="Arial"/>
              </w:rPr>
              <w:t>Identyfikator transakcji nadawany przez klienta</w:t>
            </w:r>
          </w:p>
        </w:tc>
        <w:tc>
          <w:tcPr>
            <w:tcW w:w="5245" w:type="dxa"/>
            <w:gridSpan w:val="2"/>
          </w:tcPr>
          <w:p w:rsidR="002B7A14" w:rsidRPr="000E1730" w:rsidRDefault="002B7A14" w:rsidP="001D1E8A">
            <w:pPr>
              <w:pStyle w:val="Tabela-zawarto"/>
              <w:jc w:val="center"/>
            </w:pPr>
            <w:r>
              <w:t>Identyfikator zamówienia</w:t>
            </w:r>
            <w:r w:rsidRPr="000E1730">
              <w:t xml:space="preserve"> nadany przez </w:t>
            </w:r>
            <w:r w:rsidRPr="0032379D">
              <w:rPr>
                <w:highlight w:val="cyan"/>
              </w:rPr>
              <w:t>XXXX</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pPr>
            <w:r w:rsidRPr="000E1730">
              <w:t xml:space="preserve">-   -   -   </w:t>
            </w:r>
            <w:r w:rsidRPr="00D16E88">
              <w:t>BankTransactionIdentifier</w:t>
            </w:r>
          </w:p>
        </w:tc>
        <w:tc>
          <w:tcPr>
            <w:tcW w:w="5313" w:type="dxa"/>
          </w:tcPr>
          <w:p w:rsidR="002B7A14" w:rsidRPr="000E1730" w:rsidRDefault="002B7A14" w:rsidP="001D1E8A">
            <w:pPr>
              <w:pStyle w:val="Tabela-zawarto"/>
              <w:rPr>
                <w:rFonts w:cs="Arial"/>
              </w:rPr>
            </w:pPr>
            <w:r w:rsidRPr="000E1730">
              <w:rPr>
                <w:rFonts w:cs="Arial"/>
              </w:rPr>
              <w:t xml:space="preserve">Identyfikator transakcji nadawany przez </w:t>
            </w:r>
            <w:r>
              <w:rPr>
                <w:rFonts w:cs="Arial"/>
              </w:rPr>
              <w:t>bank</w:t>
            </w:r>
          </w:p>
        </w:tc>
        <w:tc>
          <w:tcPr>
            <w:tcW w:w="5245" w:type="dxa"/>
            <w:gridSpan w:val="2"/>
          </w:tcPr>
          <w:p w:rsidR="002B7A14" w:rsidRPr="000E1730" w:rsidRDefault="002B7A14" w:rsidP="001D1E8A">
            <w:pPr>
              <w:pStyle w:val="Tabela-zawarto"/>
              <w:jc w:val="center"/>
            </w:pPr>
            <w:r>
              <w:t>Identyfikator zamówienia</w:t>
            </w:r>
            <w:r w:rsidRPr="000E1730">
              <w:t xml:space="preserve"> nadany przez ZSK-C</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pPr>
            <w:r w:rsidRPr="000E1730">
              <w:t xml:space="preserve">-   -   -   </w:t>
            </w:r>
            <w:r w:rsidRPr="007B518B">
              <w:t>ChequeQuantity</w:t>
            </w:r>
          </w:p>
        </w:tc>
        <w:tc>
          <w:tcPr>
            <w:tcW w:w="5313" w:type="dxa"/>
          </w:tcPr>
          <w:p w:rsidR="002B7A14" w:rsidRPr="000E1730" w:rsidRDefault="002B7A14" w:rsidP="001D1E8A">
            <w:pPr>
              <w:pStyle w:val="Tabela-zawarto"/>
              <w:rPr>
                <w:rFonts w:cs="Arial"/>
              </w:rPr>
            </w:pPr>
            <w:r>
              <w:rPr>
                <w:rFonts w:cs="Arial"/>
              </w:rPr>
              <w:t>Liczba czeków</w:t>
            </w:r>
          </w:p>
        </w:tc>
        <w:tc>
          <w:tcPr>
            <w:tcW w:w="5245" w:type="dxa"/>
            <w:gridSpan w:val="2"/>
          </w:tcPr>
          <w:p w:rsidR="002B7A14" w:rsidRPr="000E1730" w:rsidRDefault="002B7A14" w:rsidP="001D1E8A">
            <w:pPr>
              <w:pStyle w:val="Tabela-zawarto"/>
              <w:jc w:val="center"/>
            </w:pPr>
            <w:r>
              <w:t>Liczba zamawianych czeków</w:t>
            </w:r>
          </w:p>
        </w:tc>
      </w:tr>
      <w:tr w:rsidR="002B7A14" w:rsidRPr="000E1730" w:rsidTr="001D1E8A">
        <w:trPr>
          <w:jc w:val="center"/>
        </w:trPr>
        <w:tc>
          <w:tcPr>
            <w:tcW w:w="705" w:type="dxa"/>
          </w:tcPr>
          <w:p w:rsidR="002B7A14" w:rsidRPr="000E1730" w:rsidRDefault="002B7A14" w:rsidP="001D1E8A">
            <w:pPr>
              <w:pStyle w:val="Tabela-zawarto"/>
            </w:pPr>
            <w:r w:rsidRPr="000E1730">
              <w:t>A-10</w:t>
            </w:r>
          </w:p>
        </w:tc>
        <w:tc>
          <w:tcPr>
            <w:tcW w:w="2942" w:type="dxa"/>
          </w:tcPr>
          <w:p w:rsidR="002B7A14" w:rsidRPr="000E1730" w:rsidRDefault="002B7A14" w:rsidP="001D1E8A">
            <w:pPr>
              <w:pStyle w:val="Tabela-zawarto"/>
            </w:pPr>
            <w:r w:rsidRPr="000E1730">
              <w:t xml:space="preserve">-   -   -   </w:t>
            </w:r>
            <w:r w:rsidRPr="007B518B">
              <w:t>ChequeOrderAccount</w:t>
            </w:r>
          </w:p>
        </w:tc>
        <w:tc>
          <w:tcPr>
            <w:tcW w:w="5313" w:type="dxa"/>
          </w:tcPr>
          <w:p w:rsidR="002B7A14" w:rsidRPr="000E1730" w:rsidRDefault="002B7A14" w:rsidP="001D1E8A">
            <w:pPr>
              <w:pStyle w:val="Tabela-zawarto"/>
            </w:pPr>
            <w:r w:rsidRPr="000E1730">
              <w:t xml:space="preserve">Informacje o rachunku bankowym klienta </w:t>
            </w:r>
          </w:p>
        </w:tc>
        <w:tc>
          <w:tcPr>
            <w:tcW w:w="5245" w:type="dxa"/>
            <w:gridSpan w:val="2"/>
          </w:tcPr>
          <w:p w:rsidR="002B7A14" w:rsidRPr="000E1730" w:rsidRDefault="002B7A14" w:rsidP="001D1E8A">
            <w:pPr>
              <w:pStyle w:val="Tabela-zawarto"/>
              <w:jc w:val="center"/>
            </w:pP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rPr>
                <w:lang w:val="en-US"/>
              </w:rPr>
            </w:pPr>
            <w:r w:rsidRPr="000E1730">
              <w:t xml:space="preserve">-   -   -  -    </w:t>
            </w:r>
            <w:r w:rsidRPr="000E1730">
              <w:rPr>
                <w:lang w:val="en-US"/>
              </w:rPr>
              <w:t>AccountIdentifier</w:t>
            </w:r>
          </w:p>
        </w:tc>
        <w:tc>
          <w:tcPr>
            <w:tcW w:w="5313" w:type="dxa"/>
          </w:tcPr>
          <w:p w:rsidR="002B7A14" w:rsidRPr="000E1730" w:rsidRDefault="002B7A14" w:rsidP="001D1E8A">
            <w:pPr>
              <w:pStyle w:val="Tabela-zawarto"/>
            </w:pPr>
            <w:r w:rsidRPr="000E1730">
              <w:t>Numer rachunku</w:t>
            </w:r>
          </w:p>
        </w:tc>
        <w:tc>
          <w:tcPr>
            <w:tcW w:w="5245" w:type="dxa"/>
            <w:gridSpan w:val="2"/>
          </w:tcPr>
          <w:p w:rsidR="002B7A14" w:rsidRPr="000E1730" w:rsidRDefault="002B7A14" w:rsidP="001D1E8A">
            <w:pPr>
              <w:pStyle w:val="Tabela-zawarto"/>
              <w:jc w:val="center"/>
            </w:pPr>
            <w:r w:rsidRPr="000E1730">
              <w:t xml:space="preserve">Numer rachunku, </w:t>
            </w:r>
            <w:r>
              <w:t>do</w:t>
            </w:r>
            <w:r w:rsidRPr="000E1730">
              <w:t xml:space="preserve"> którego mają </w:t>
            </w:r>
            <w:r>
              <w:t xml:space="preserve">zostać wydane czeki </w:t>
            </w:r>
            <w:r w:rsidRPr="000E1730">
              <w:t>w standardzie NRB</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pPr>
            <w:r w:rsidRPr="000E1730">
              <w:t xml:space="preserve">-   -   -   </w:t>
            </w:r>
            <w:r>
              <w:t xml:space="preserve">-   </w:t>
            </w:r>
            <w:r w:rsidRPr="000E1730">
              <w:t>AccountName</w:t>
            </w:r>
          </w:p>
        </w:tc>
        <w:tc>
          <w:tcPr>
            <w:tcW w:w="5313" w:type="dxa"/>
          </w:tcPr>
          <w:p w:rsidR="002B7A14" w:rsidRPr="000E1730" w:rsidRDefault="002B7A14" w:rsidP="001D1E8A">
            <w:pPr>
              <w:pStyle w:val="Tabela-zawarto"/>
            </w:pPr>
            <w:r w:rsidRPr="000E1730">
              <w:t xml:space="preserve">Nazwa rachunku </w:t>
            </w:r>
          </w:p>
        </w:tc>
        <w:tc>
          <w:tcPr>
            <w:tcW w:w="5245" w:type="dxa"/>
            <w:gridSpan w:val="2"/>
          </w:tcPr>
          <w:p w:rsidR="002B7A14" w:rsidRPr="000E1730" w:rsidRDefault="002B7A14" w:rsidP="001D1E8A">
            <w:pPr>
              <w:pStyle w:val="Tabela-zawarto"/>
              <w:jc w:val="center"/>
            </w:pP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pPr>
            <w:r w:rsidRPr="000E1730">
              <w:t xml:space="preserve">-   -   -   </w:t>
            </w:r>
            <w:r>
              <w:t xml:space="preserve">-   </w:t>
            </w:r>
            <w:r w:rsidRPr="000E1730">
              <w:t>AccountCurrencyCode</w:t>
            </w:r>
          </w:p>
        </w:tc>
        <w:tc>
          <w:tcPr>
            <w:tcW w:w="5313" w:type="dxa"/>
          </w:tcPr>
          <w:p w:rsidR="002B7A14" w:rsidRPr="000E1730" w:rsidRDefault="002B7A14" w:rsidP="001D1E8A">
            <w:pPr>
              <w:pStyle w:val="Tabela-zawarto"/>
            </w:pPr>
            <w:r w:rsidRPr="000E1730">
              <w:t>Waluta rachunku</w:t>
            </w:r>
          </w:p>
        </w:tc>
        <w:tc>
          <w:tcPr>
            <w:tcW w:w="5245" w:type="dxa"/>
            <w:gridSpan w:val="2"/>
          </w:tcPr>
          <w:p w:rsidR="002B7A14" w:rsidRPr="000E1730" w:rsidRDefault="002B7A14" w:rsidP="001D1E8A">
            <w:pPr>
              <w:pStyle w:val="Tabela-zawarto"/>
              <w:jc w:val="center"/>
            </w:pP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rPr>
                <w:lang w:val="en-US"/>
              </w:rPr>
            </w:pPr>
            <w:r w:rsidRPr="000E1730">
              <w:rPr>
                <w:lang w:val="en-US"/>
              </w:rPr>
              <w:t>-   -   -   -   AccountType</w:t>
            </w:r>
          </w:p>
        </w:tc>
        <w:tc>
          <w:tcPr>
            <w:tcW w:w="5313" w:type="dxa"/>
          </w:tcPr>
          <w:p w:rsidR="002B7A14" w:rsidRPr="000E1730" w:rsidRDefault="002B7A14" w:rsidP="001D1E8A">
            <w:pPr>
              <w:pStyle w:val="Tabela-zawarto"/>
            </w:pPr>
            <w:r w:rsidRPr="000E1730">
              <w:t>Typ rachunku</w:t>
            </w:r>
          </w:p>
        </w:tc>
        <w:tc>
          <w:tcPr>
            <w:tcW w:w="5245" w:type="dxa"/>
            <w:gridSpan w:val="2"/>
          </w:tcPr>
          <w:p w:rsidR="002B7A14" w:rsidRPr="000E1730" w:rsidRDefault="002B7A14" w:rsidP="001D1E8A">
            <w:pPr>
              <w:pStyle w:val="Tabela-zawarto"/>
              <w:jc w:val="center"/>
            </w:pP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rPr>
                <w:lang w:val="en-US"/>
              </w:rPr>
            </w:pPr>
            <w:r w:rsidRPr="000E1730">
              <w:t xml:space="preserve">-   -   -   </w:t>
            </w:r>
            <w:r w:rsidRPr="009A293E">
              <w:rPr>
                <w:lang w:val="en-US"/>
              </w:rPr>
              <w:t>ChequeOrderPaymentType</w:t>
            </w:r>
          </w:p>
        </w:tc>
        <w:tc>
          <w:tcPr>
            <w:tcW w:w="5313" w:type="dxa"/>
          </w:tcPr>
          <w:p w:rsidR="002B7A14" w:rsidRPr="000E1730" w:rsidRDefault="002B7A14" w:rsidP="001D1E8A">
            <w:pPr>
              <w:pStyle w:val="Tabela-zawarto"/>
            </w:pPr>
            <w:r>
              <w:t>Typ opłaty za czeki</w:t>
            </w:r>
          </w:p>
        </w:tc>
        <w:tc>
          <w:tcPr>
            <w:tcW w:w="5245" w:type="dxa"/>
            <w:gridSpan w:val="2"/>
          </w:tcPr>
          <w:p w:rsidR="002B7A14" w:rsidRPr="000E1730" w:rsidRDefault="002B7A14" w:rsidP="001D1E8A">
            <w:pPr>
              <w:pStyle w:val="Tabela-zawarto"/>
              <w:jc w:val="center"/>
            </w:pPr>
            <w:r>
              <w:t>Typ opłaty za czeki: „Transfer”</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9A293E" w:rsidRDefault="002B7A14" w:rsidP="001D1E8A">
            <w:pPr>
              <w:pStyle w:val="Tabela-zawarto"/>
              <w:rPr>
                <w:lang w:val="en-US"/>
              </w:rPr>
            </w:pPr>
            <w:r w:rsidRPr="000E1730">
              <w:t xml:space="preserve">-   -   -   </w:t>
            </w:r>
            <w:r w:rsidRPr="009A293E">
              <w:rPr>
                <w:lang w:val="en-US"/>
              </w:rPr>
              <w:t>ChequeOrderPaymentAmount</w:t>
            </w:r>
          </w:p>
        </w:tc>
        <w:tc>
          <w:tcPr>
            <w:tcW w:w="5313" w:type="dxa"/>
          </w:tcPr>
          <w:p w:rsidR="002B7A14" w:rsidRPr="000E1730" w:rsidRDefault="002B7A14" w:rsidP="001D1E8A">
            <w:pPr>
              <w:pStyle w:val="Tabela-zawarto"/>
            </w:pPr>
            <w:r>
              <w:t>Kwota opłaty za czeki</w:t>
            </w:r>
          </w:p>
        </w:tc>
        <w:tc>
          <w:tcPr>
            <w:tcW w:w="5245" w:type="dxa"/>
            <w:gridSpan w:val="2"/>
          </w:tcPr>
          <w:p w:rsidR="002B7A14" w:rsidRPr="000E1730" w:rsidRDefault="002B7A14" w:rsidP="001D1E8A">
            <w:pPr>
              <w:pStyle w:val="Tabela-zawarto"/>
              <w:jc w:val="center"/>
            </w:pPr>
            <w:r>
              <w:t>Kwota opłaty za czeki – zwracana jeśli zamówienie zostało opłacone</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9A293E" w:rsidRDefault="002B7A14" w:rsidP="001D1E8A">
            <w:pPr>
              <w:pStyle w:val="Tabela-zawarto"/>
              <w:rPr>
                <w:lang w:val="en-US"/>
              </w:rPr>
            </w:pPr>
            <w:r w:rsidRPr="000E1730">
              <w:t xml:space="preserve">-   -   -   </w:t>
            </w:r>
            <w:r w:rsidRPr="009A293E">
              <w:rPr>
                <w:lang w:val="en-US"/>
              </w:rPr>
              <w:t>ChequeOrderPaymentDate</w:t>
            </w:r>
          </w:p>
        </w:tc>
        <w:tc>
          <w:tcPr>
            <w:tcW w:w="5313" w:type="dxa"/>
          </w:tcPr>
          <w:p w:rsidR="002B7A14" w:rsidRPr="000E1730" w:rsidRDefault="002B7A14" w:rsidP="001D1E8A">
            <w:pPr>
              <w:pStyle w:val="Tabela-zawarto"/>
            </w:pPr>
            <w:r>
              <w:t>Data opłaty za czeki</w:t>
            </w:r>
          </w:p>
        </w:tc>
        <w:tc>
          <w:tcPr>
            <w:tcW w:w="5245" w:type="dxa"/>
            <w:gridSpan w:val="2"/>
          </w:tcPr>
          <w:p w:rsidR="002B7A14" w:rsidRPr="000E1730" w:rsidRDefault="002B7A14" w:rsidP="001D1E8A">
            <w:pPr>
              <w:pStyle w:val="Tabela-zawarto"/>
              <w:jc w:val="center"/>
            </w:pPr>
            <w:r>
              <w:t>Data opłaty za czeki – zwracana jeśli zamówienie zostało opłacone</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9A293E" w:rsidRDefault="002B7A14" w:rsidP="001D1E8A">
            <w:pPr>
              <w:pStyle w:val="Tabela-zawarto"/>
              <w:rPr>
                <w:lang w:val="en-US"/>
              </w:rPr>
            </w:pPr>
            <w:r w:rsidRPr="000E1730">
              <w:t xml:space="preserve">-   -   -   </w:t>
            </w:r>
            <w:r w:rsidRPr="009A293E">
              <w:rPr>
                <w:lang w:val="en-US"/>
              </w:rPr>
              <w:t>PaidChequeQuantity</w:t>
            </w:r>
          </w:p>
        </w:tc>
        <w:tc>
          <w:tcPr>
            <w:tcW w:w="5313" w:type="dxa"/>
          </w:tcPr>
          <w:p w:rsidR="002B7A14" w:rsidRPr="000E1730" w:rsidRDefault="002B7A14" w:rsidP="001D1E8A">
            <w:pPr>
              <w:pStyle w:val="Tabela-zawarto"/>
            </w:pPr>
            <w:r>
              <w:t>Liczba opłaconych czeków</w:t>
            </w:r>
          </w:p>
        </w:tc>
        <w:tc>
          <w:tcPr>
            <w:tcW w:w="5245" w:type="dxa"/>
            <w:gridSpan w:val="2"/>
          </w:tcPr>
          <w:p w:rsidR="002B7A14" w:rsidRPr="000E1730" w:rsidRDefault="002B7A14" w:rsidP="001D1E8A">
            <w:pPr>
              <w:pStyle w:val="Tabela-zawarto"/>
              <w:jc w:val="center"/>
            </w:pPr>
            <w:r>
              <w:t>Liczba opłaconych czeków – zwracana jeśli zamówienie zostało opłacone</w:t>
            </w:r>
          </w:p>
        </w:tc>
      </w:tr>
      <w:tr w:rsidR="002B7A14" w:rsidRPr="000A16C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rPr>
                <w:lang w:val="en-US"/>
              </w:rPr>
            </w:pPr>
            <w:r w:rsidRPr="000E1730">
              <w:t xml:space="preserve">-   -   -   </w:t>
            </w:r>
            <w:r w:rsidRPr="007A493E">
              <w:rPr>
                <w:lang w:val="en-US"/>
              </w:rPr>
              <w:t>ChequeOrderStatus</w:t>
            </w:r>
          </w:p>
        </w:tc>
        <w:tc>
          <w:tcPr>
            <w:tcW w:w="5313" w:type="dxa"/>
          </w:tcPr>
          <w:p w:rsidR="002B7A14" w:rsidRPr="000E1730" w:rsidRDefault="002B7A14" w:rsidP="001D1E8A">
            <w:pPr>
              <w:pStyle w:val="Tabela-zawarto"/>
            </w:pPr>
            <w:r>
              <w:t>Status zlecenia zamówinia</w:t>
            </w:r>
          </w:p>
        </w:tc>
        <w:tc>
          <w:tcPr>
            <w:tcW w:w="5245" w:type="dxa"/>
            <w:gridSpan w:val="2"/>
          </w:tcPr>
          <w:p w:rsidR="002B7A14" w:rsidRDefault="002B7A14" w:rsidP="001D1E8A">
            <w:pPr>
              <w:pStyle w:val="Tabela-zawarto"/>
              <w:jc w:val="center"/>
            </w:pPr>
            <w:r>
              <w:t>Status zlecenia zamówienia:</w:t>
            </w:r>
          </w:p>
          <w:p w:rsidR="002B7A14" w:rsidRDefault="002B7A14" w:rsidP="001D1E8A">
            <w:pPr>
              <w:pStyle w:val="Tabela-zawarto"/>
              <w:jc w:val="center"/>
            </w:pPr>
            <w:r>
              <w:t xml:space="preserve">- </w:t>
            </w:r>
            <w:r w:rsidRPr="00852C2E">
              <w:rPr>
                <w:rFonts w:cs="Arial"/>
                <w:szCs w:val="16"/>
              </w:rPr>
              <w:t>Scheduled</w:t>
            </w:r>
            <w:r>
              <w:rPr>
                <w:rFonts w:cs="Arial"/>
                <w:szCs w:val="16"/>
              </w:rPr>
              <w:t xml:space="preserve"> </w:t>
            </w:r>
            <w:r>
              <w:t>– Przyjęte realizacji</w:t>
            </w:r>
          </w:p>
          <w:p w:rsidR="002B7A14" w:rsidRDefault="002B7A14" w:rsidP="001D1E8A">
            <w:pPr>
              <w:pStyle w:val="Tabela-zawarto"/>
              <w:jc w:val="center"/>
            </w:pPr>
            <w:r>
              <w:t xml:space="preserve">- </w:t>
            </w:r>
            <w:r w:rsidRPr="009A293E">
              <w:t>Paid</w:t>
            </w:r>
            <w:r>
              <w:t xml:space="preserve"> – Opłacone</w:t>
            </w:r>
          </w:p>
          <w:p w:rsidR="002B7A14" w:rsidRDefault="002B7A14" w:rsidP="001D1E8A">
            <w:pPr>
              <w:pStyle w:val="Tabela-zawarto"/>
              <w:jc w:val="center"/>
            </w:pPr>
            <w:r>
              <w:t xml:space="preserve">- </w:t>
            </w:r>
            <w:r w:rsidRPr="009A293E">
              <w:t>GivenCheque</w:t>
            </w:r>
            <w:r>
              <w:t xml:space="preserve"> – Wydano czeki</w:t>
            </w:r>
          </w:p>
          <w:p w:rsidR="002B7A14" w:rsidRDefault="002B7A14" w:rsidP="001D1E8A">
            <w:pPr>
              <w:pStyle w:val="Tabela-zawarto"/>
              <w:jc w:val="center"/>
            </w:pPr>
            <w:r>
              <w:t>- PreparedCheque – Przygotowano czeki do wydania</w:t>
            </w:r>
          </w:p>
          <w:p w:rsidR="002B7A14" w:rsidRPr="00815B23" w:rsidRDefault="002B7A14" w:rsidP="001D1E8A">
            <w:pPr>
              <w:pStyle w:val="Tabela-zawarto"/>
              <w:jc w:val="center"/>
              <w:rPr>
                <w:lang w:val="en-US"/>
              </w:rPr>
            </w:pPr>
            <w:r w:rsidRPr="00815B23">
              <w:rPr>
                <w:lang w:val="en-US"/>
              </w:rPr>
              <w:t>- Returned – Odrzucone przez bank</w:t>
            </w:r>
          </w:p>
          <w:p w:rsidR="002B7A14" w:rsidRPr="00815B23" w:rsidRDefault="002B7A14" w:rsidP="001D1E8A">
            <w:pPr>
              <w:pStyle w:val="Tabela-zawarto"/>
              <w:jc w:val="center"/>
              <w:rPr>
                <w:lang w:val="en-US"/>
              </w:rPr>
            </w:pPr>
            <w:r w:rsidRPr="00815B23">
              <w:rPr>
                <w:lang w:val="en-US"/>
              </w:rPr>
              <w:t>- Cancelled - Anulowane</w:t>
            </w:r>
          </w:p>
        </w:tc>
      </w:tr>
      <w:tr w:rsidR="002B7A14" w:rsidRPr="000E1730" w:rsidTr="001D1E8A">
        <w:trPr>
          <w:jc w:val="center"/>
        </w:trPr>
        <w:tc>
          <w:tcPr>
            <w:tcW w:w="705" w:type="dxa"/>
          </w:tcPr>
          <w:p w:rsidR="002B7A14" w:rsidRPr="00815B23" w:rsidRDefault="002B7A14" w:rsidP="001D1E8A">
            <w:pPr>
              <w:pStyle w:val="Tabela-zawarto"/>
              <w:rPr>
                <w:lang w:val="en-US"/>
              </w:rPr>
            </w:pPr>
          </w:p>
        </w:tc>
        <w:tc>
          <w:tcPr>
            <w:tcW w:w="2942" w:type="dxa"/>
          </w:tcPr>
          <w:p w:rsidR="002B7A14" w:rsidRPr="000E1730" w:rsidRDefault="002B7A14" w:rsidP="001D1E8A">
            <w:pPr>
              <w:pStyle w:val="Tabela-zawarto"/>
              <w:rPr>
                <w:lang w:val="en-US"/>
              </w:rPr>
            </w:pPr>
            <w:r w:rsidRPr="000E1730">
              <w:t xml:space="preserve">-   -   -   </w:t>
            </w:r>
            <w:r w:rsidRPr="007B518B">
              <w:rPr>
                <w:lang w:val="en-US"/>
              </w:rPr>
              <w:t>ChequeSend</w:t>
            </w:r>
          </w:p>
        </w:tc>
        <w:tc>
          <w:tcPr>
            <w:tcW w:w="5313" w:type="dxa"/>
          </w:tcPr>
          <w:p w:rsidR="002B7A14" w:rsidRPr="000E1730" w:rsidRDefault="002B7A14" w:rsidP="001D1E8A">
            <w:pPr>
              <w:pStyle w:val="Tabela-zawarto"/>
            </w:pPr>
            <w:r>
              <w:t>Wskaźnik odbioru czeków - określa czy czeki będą odebrane przez osobę upoważnioną w oddziale czy wysłane na wskazany adres</w:t>
            </w:r>
          </w:p>
        </w:tc>
        <w:tc>
          <w:tcPr>
            <w:tcW w:w="5245" w:type="dxa"/>
            <w:gridSpan w:val="2"/>
          </w:tcPr>
          <w:p w:rsidR="002B7A14" w:rsidRDefault="002B7A14" w:rsidP="001D1E8A">
            <w:pPr>
              <w:pStyle w:val="FootnoteText"/>
              <w:jc w:val="center"/>
              <w:rPr>
                <w:rFonts w:ascii="Arial" w:hAnsi="Arial" w:cs="Arial"/>
                <w:sz w:val="16"/>
                <w:szCs w:val="16"/>
              </w:rPr>
            </w:pPr>
            <w:r>
              <w:rPr>
                <w:rFonts w:ascii="Arial" w:hAnsi="Arial" w:cs="Arial"/>
                <w:sz w:val="16"/>
                <w:szCs w:val="16"/>
              </w:rPr>
              <w:t>Wskaźnik odbioru czeków: true/false</w:t>
            </w:r>
          </w:p>
          <w:p w:rsidR="002B7A14" w:rsidRDefault="002B7A14" w:rsidP="001D1E8A">
            <w:pPr>
              <w:pStyle w:val="FootnoteText"/>
              <w:jc w:val="center"/>
              <w:rPr>
                <w:rFonts w:ascii="Arial" w:hAnsi="Arial" w:cs="Arial"/>
                <w:sz w:val="16"/>
                <w:szCs w:val="16"/>
              </w:rPr>
            </w:pPr>
            <w:r>
              <w:rPr>
                <w:rFonts w:ascii="Arial" w:hAnsi="Arial" w:cs="Arial"/>
                <w:sz w:val="16"/>
                <w:szCs w:val="16"/>
              </w:rPr>
              <w:t>- true – czeki wysłane na adres wynikający z umowy rachunku</w:t>
            </w:r>
          </w:p>
          <w:p w:rsidR="002B7A14" w:rsidRPr="000E1730" w:rsidRDefault="002B7A14" w:rsidP="001D1E8A">
            <w:pPr>
              <w:pStyle w:val="FootnoteText"/>
              <w:jc w:val="center"/>
              <w:rPr>
                <w:rFonts w:ascii="Arial" w:hAnsi="Arial" w:cs="Arial"/>
                <w:sz w:val="16"/>
                <w:szCs w:val="16"/>
              </w:rPr>
            </w:pPr>
            <w:r>
              <w:rPr>
                <w:rFonts w:ascii="Arial" w:hAnsi="Arial" w:cs="Arial"/>
                <w:sz w:val="16"/>
                <w:szCs w:val="16"/>
              </w:rPr>
              <w:t>- false – czeki odebrane w oddziale banku</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pPr>
            <w:r w:rsidRPr="000E1730">
              <w:rPr>
                <w:lang w:val="en-US"/>
              </w:rPr>
              <w:t xml:space="preserve">-   -   -   </w:t>
            </w:r>
            <w:r w:rsidRPr="007B518B">
              <w:t>AuthorizedPersonName</w:t>
            </w:r>
          </w:p>
        </w:tc>
        <w:tc>
          <w:tcPr>
            <w:tcW w:w="5313" w:type="dxa"/>
          </w:tcPr>
          <w:p w:rsidR="002B7A14" w:rsidRDefault="002B7A14" w:rsidP="001D1E8A">
            <w:pPr>
              <w:pStyle w:val="Tabela-zawarto"/>
            </w:pPr>
            <w:r>
              <w:t>Dane osoby upoważnionej do odbioru czeków</w:t>
            </w:r>
          </w:p>
        </w:tc>
        <w:tc>
          <w:tcPr>
            <w:tcW w:w="5245" w:type="dxa"/>
            <w:gridSpan w:val="2"/>
          </w:tcPr>
          <w:p w:rsidR="002B7A14" w:rsidRDefault="002B7A14" w:rsidP="001D1E8A">
            <w:pPr>
              <w:pStyle w:val="FootnoteText"/>
              <w:jc w:val="center"/>
              <w:rPr>
                <w:rFonts w:ascii="Arial" w:hAnsi="Arial" w:cs="Arial"/>
                <w:sz w:val="16"/>
                <w:szCs w:val="16"/>
              </w:rPr>
            </w:pPr>
            <w:r>
              <w:rPr>
                <w:rFonts w:ascii="Arial" w:hAnsi="Arial" w:cs="Arial"/>
                <w:sz w:val="16"/>
                <w:szCs w:val="16"/>
              </w:rPr>
              <w:t>Imię i nazwisko osoby upoważnionej do odbioru czeków</w:t>
            </w:r>
          </w:p>
          <w:p w:rsidR="002B7A14" w:rsidRDefault="002B7A14" w:rsidP="001D1E8A">
            <w:pPr>
              <w:pStyle w:val="FootnoteText"/>
              <w:jc w:val="center"/>
              <w:rPr>
                <w:rFonts w:ascii="Arial" w:hAnsi="Arial" w:cs="Arial"/>
                <w:sz w:val="16"/>
                <w:szCs w:val="16"/>
              </w:rPr>
            </w:pPr>
            <w:r>
              <w:rPr>
                <w:rFonts w:ascii="Arial" w:hAnsi="Arial" w:cs="Arial"/>
                <w:sz w:val="16"/>
                <w:szCs w:val="16"/>
              </w:rPr>
              <w:t xml:space="preserve">Podawane tylko w przypadku, gdy </w:t>
            </w:r>
            <w:r w:rsidRPr="00C23501">
              <w:rPr>
                <w:rFonts w:ascii="Arial" w:hAnsi="Arial" w:cs="Arial"/>
                <w:sz w:val="16"/>
                <w:szCs w:val="16"/>
              </w:rPr>
              <w:t>ChequeSend</w:t>
            </w:r>
            <w:r>
              <w:rPr>
                <w:rFonts w:ascii="Arial" w:hAnsi="Arial" w:cs="Arial"/>
                <w:sz w:val="16"/>
                <w:szCs w:val="16"/>
              </w:rPr>
              <w:t xml:space="preserve"> = f</w:t>
            </w:r>
            <w:r w:rsidRPr="00C23501">
              <w:rPr>
                <w:rFonts w:ascii="Arial" w:hAnsi="Arial" w:cs="Arial"/>
                <w:sz w:val="16"/>
                <w:szCs w:val="16"/>
              </w:rPr>
              <w:t>a</w:t>
            </w:r>
            <w:r>
              <w:rPr>
                <w:rFonts w:ascii="Arial" w:hAnsi="Arial" w:cs="Arial"/>
                <w:sz w:val="16"/>
                <w:szCs w:val="16"/>
              </w:rPr>
              <w:t>l</w:t>
            </w:r>
            <w:r w:rsidRPr="00C23501">
              <w:rPr>
                <w:rFonts w:ascii="Arial" w:hAnsi="Arial" w:cs="Arial"/>
                <w:sz w:val="16"/>
                <w:szCs w:val="16"/>
              </w:rPr>
              <w:t>se</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7B518B" w:rsidRDefault="002B7A14" w:rsidP="001D1E8A">
            <w:pPr>
              <w:pStyle w:val="Tabela-zawarto"/>
            </w:pPr>
            <w:r w:rsidRPr="000E1730">
              <w:rPr>
                <w:lang w:val="en-US"/>
              </w:rPr>
              <w:t xml:space="preserve">-   -   -   </w:t>
            </w:r>
            <w:r w:rsidRPr="007B518B">
              <w:t>AuthorizedPersonIdentity</w:t>
            </w:r>
          </w:p>
        </w:tc>
        <w:tc>
          <w:tcPr>
            <w:tcW w:w="5313" w:type="dxa"/>
          </w:tcPr>
          <w:p w:rsidR="002B7A14" w:rsidRDefault="002B7A14" w:rsidP="001D1E8A">
            <w:pPr>
              <w:pStyle w:val="Tabela-zawarto"/>
            </w:pPr>
            <w:r>
              <w:t>Dokumenty tożsamości osoby upoważnionej do odbioru czeków</w:t>
            </w:r>
          </w:p>
        </w:tc>
        <w:tc>
          <w:tcPr>
            <w:tcW w:w="5245" w:type="dxa"/>
            <w:gridSpan w:val="2"/>
          </w:tcPr>
          <w:p w:rsidR="002B7A14" w:rsidRDefault="002B7A14" w:rsidP="001D1E8A">
            <w:pPr>
              <w:pStyle w:val="FootnoteText"/>
              <w:jc w:val="center"/>
              <w:rPr>
                <w:rFonts w:ascii="Arial" w:hAnsi="Arial" w:cs="Arial"/>
                <w:sz w:val="16"/>
                <w:szCs w:val="16"/>
              </w:rPr>
            </w:pPr>
            <w:r>
              <w:rPr>
                <w:rFonts w:ascii="Arial" w:hAnsi="Arial" w:cs="Arial"/>
                <w:sz w:val="16"/>
                <w:szCs w:val="16"/>
              </w:rPr>
              <w:t>Dokument tożsamości osoby upoważnionej do odbioru czeków</w:t>
            </w:r>
          </w:p>
          <w:p w:rsidR="002B7A14" w:rsidRDefault="002B7A14" w:rsidP="001D1E8A">
            <w:pPr>
              <w:pStyle w:val="FootnoteText"/>
              <w:jc w:val="center"/>
              <w:rPr>
                <w:rFonts w:ascii="Arial" w:hAnsi="Arial" w:cs="Arial"/>
                <w:sz w:val="16"/>
                <w:szCs w:val="16"/>
              </w:rPr>
            </w:pPr>
            <w:r>
              <w:rPr>
                <w:rFonts w:ascii="Arial" w:hAnsi="Arial" w:cs="Arial"/>
                <w:sz w:val="16"/>
                <w:szCs w:val="16"/>
              </w:rPr>
              <w:t xml:space="preserve">Podawany tylko w przypadku, gdy </w:t>
            </w:r>
            <w:r w:rsidRPr="00C23501">
              <w:rPr>
                <w:rFonts w:ascii="Arial" w:hAnsi="Arial" w:cs="Arial"/>
                <w:sz w:val="16"/>
                <w:szCs w:val="16"/>
              </w:rPr>
              <w:t>ChequeSend</w:t>
            </w:r>
            <w:r>
              <w:rPr>
                <w:rFonts w:ascii="Arial" w:hAnsi="Arial" w:cs="Arial"/>
                <w:sz w:val="16"/>
                <w:szCs w:val="16"/>
              </w:rPr>
              <w:t xml:space="preserve"> = f</w:t>
            </w:r>
            <w:r w:rsidRPr="00C23501">
              <w:rPr>
                <w:rFonts w:ascii="Arial" w:hAnsi="Arial" w:cs="Arial"/>
                <w:sz w:val="16"/>
                <w:szCs w:val="16"/>
              </w:rPr>
              <w:t>a</w:t>
            </w:r>
            <w:r>
              <w:rPr>
                <w:rFonts w:ascii="Arial" w:hAnsi="Arial" w:cs="Arial"/>
                <w:sz w:val="16"/>
                <w:szCs w:val="16"/>
              </w:rPr>
              <w:t>l</w:t>
            </w:r>
            <w:r w:rsidRPr="00C23501">
              <w:rPr>
                <w:rFonts w:ascii="Arial" w:hAnsi="Arial" w:cs="Arial"/>
                <w:sz w:val="16"/>
                <w:szCs w:val="16"/>
              </w:rPr>
              <w:t>se</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815B23">
            <w:pPr>
              <w:pStyle w:val="Tabela-zawarto"/>
              <w:rPr>
                <w:lang w:val="en-US"/>
              </w:rPr>
            </w:pPr>
            <w:r w:rsidRPr="000E1730">
              <w:rPr>
                <w:lang w:val="en-US"/>
              </w:rPr>
              <w:t xml:space="preserve">-   -   -   </w:t>
            </w:r>
            <w:r>
              <w:t>DeliveryAddress</w:t>
            </w:r>
          </w:p>
        </w:tc>
        <w:tc>
          <w:tcPr>
            <w:tcW w:w="5313" w:type="dxa"/>
          </w:tcPr>
          <w:p w:rsidR="002B7A14" w:rsidRDefault="002B7A14" w:rsidP="00815B23">
            <w:pPr>
              <w:pStyle w:val="Tabela-zawarto"/>
            </w:pPr>
            <w:r>
              <w:t>Adres dostarczenia czeków, w przypadku gdy jest inny niż adres wynikający z umowy o prowadzenie rachunku</w:t>
            </w:r>
          </w:p>
        </w:tc>
        <w:tc>
          <w:tcPr>
            <w:tcW w:w="5245" w:type="dxa"/>
            <w:gridSpan w:val="2"/>
          </w:tcPr>
          <w:p w:rsidR="002B7A14" w:rsidRDefault="002B7A14" w:rsidP="001D1E8A">
            <w:pPr>
              <w:pStyle w:val="FootnoteText"/>
              <w:jc w:val="center"/>
              <w:rPr>
                <w:rFonts w:ascii="Arial" w:hAnsi="Arial" w:cs="Arial"/>
                <w:sz w:val="16"/>
                <w:szCs w:val="16"/>
              </w:rPr>
            </w:pPr>
          </w:p>
        </w:tc>
      </w:tr>
      <w:tr w:rsidR="002B7A14" w:rsidRPr="000A16C0" w:rsidTr="001D1E8A">
        <w:trPr>
          <w:jc w:val="center"/>
        </w:trPr>
        <w:tc>
          <w:tcPr>
            <w:tcW w:w="705" w:type="dxa"/>
          </w:tcPr>
          <w:p w:rsidR="002B7A14" w:rsidRPr="000E1730" w:rsidRDefault="002B7A14" w:rsidP="001D1E8A">
            <w:pPr>
              <w:pStyle w:val="Tabela-zawarto"/>
            </w:pPr>
            <w:r>
              <w:t>L-10</w:t>
            </w:r>
          </w:p>
        </w:tc>
        <w:tc>
          <w:tcPr>
            <w:tcW w:w="2942" w:type="dxa"/>
          </w:tcPr>
          <w:p w:rsidR="002B7A14" w:rsidRPr="000E1730" w:rsidRDefault="002B7A14" w:rsidP="001D1E8A">
            <w:pPr>
              <w:pStyle w:val="Tabela-zawarto"/>
              <w:rPr>
                <w:lang w:val="en-US"/>
              </w:rPr>
            </w:pPr>
            <w:r w:rsidRPr="000E1730">
              <w:rPr>
                <w:lang w:val="en-US"/>
              </w:rPr>
              <w:t xml:space="preserve">-   -   -   </w:t>
            </w:r>
            <w:r w:rsidRPr="000B246D">
              <w:rPr>
                <w:lang w:val="en-US"/>
              </w:rPr>
              <w:t>GivenCheque</w:t>
            </w:r>
          </w:p>
        </w:tc>
        <w:tc>
          <w:tcPr>
            <w:tcW w:w="5313" w:type="dxa"/>
          </w:tcPr>
          <w:p w:rsidR="002B7A14" w:rsidRDefault="002B7A14" w:rsidP="001D1E8A">
            <w:pPr>
              <w:pStyle w:val="Tabela-zawarto"/>
            </w:pPr>
            <w:r>
              <w:t>Lista wydanych czeków</w:t>
            </w:r>
          </w:p>
        </w:tc>
        <w:tc>
          <w:tcPr>
            <w:tcW w:w="5245" w:type="dxa"/>
            <w:gridSpan w:val="2"/>
          </w:tcPr>
          <w:p w:rsidR="002B7A14" w:rsidRDefault="002B7A14" w:rsidP="001D1E8A">
            <w:pPr>
              <w:pStyle w:val="FootnoteText"/>
              <w:jc w:val="center"/>
              <w:rPr>
                <w:rFonts w:ascii="Arial" w:hAnsi="Arial" w:cs="Arial"/>
                <w:sz w:val="16"/>
                <w:szCs w:val="16"/>
              </w:rPr>
            </w:pPr>
            <w:r>
              <w:rPr>
                <w:rFonts w:ascii="Arial" w:hAnsi="Arial" w:cs="Arial"/>
                <w:sz w:val="16"/>
                <w:szCs w:val="16"/>
              </w:rPr>
              <w:t xml:space="preserve">Lista wydanych czeków z tytyłu realizacji zamówienia. </w:t>
            </w:r>
          </w:p>
          <w:p w:rsidR="002B7A14" w:rsidRPr="00815B23" w:rsidRDefault="002B7A14" w:rsidP="001D1E8A">
            <w:pPr>
              <w:pStyle w:val="FootnoteText"/>
              <w:jc w:val="center"/>
              <w:rPr>
                <w:rFonts w:ascii="Arial" w:hAnsi="Arial" w:cs="Arial"/>
                <w:sz w:val="16"/>
                <w:szCs w:val="16"/>
                <w:lang w:val="en-US"/>
              </w:rPr>
            </w:pPr>
            <w:r w:rsidRPr="00815B23">
              <w:rPr>
                <w:rFonts w:ascii="Arial" w:hAnsi="Arial" w:cs="Arial"/>
                <w:sz w:val="16"/>
                <w:szCs w:val="16"/>
                <w:lang w:val="en-US"/>
              </w:rPr>
              <w:t>Zwracana tylko jeśli: ChequeOrderStatus = GivenCheque i ResponseDetailsOmit = false</w:t>
            </w:r>
          </w:p>
        </w:tc>
      </w:tr>
      <w:tr w:rsidR="002B7A14" w:rsidRPr="000E1730" w:rsidTr="001D1E8A">
        <w:trPr>
          <w:jc w:val="center"/>
        </w:trPr>
        <w:tc>
          <w:tcPr>
            <w:tcW w:w="705" w:type="dxa"/>
          </w:tcPr>
          <w:p w:rsidR="002B7A14" w:rsidRPr="00815B23" w:rsidRDefault="002B7A14" w:rsidP="001D1E8A">
            <w:pPr>
              <w:pStyle w:val="Tabela-zawarto"/>
              <w:rPr>
                <w:lang w:val="en-US"/>
              </w:rPr>
            </w:pPr>
          </w:p>
        </w:tc>
        <w:tc>
          <w:tcPr>
            <w:tcW w:w="2942" w:type="dxa"/>
          </w:tcPr>
          <w:p w:rsidR="002B7A14" w:rsidRPr="000B246D" w:rsidRDefault="002B7A14" w:rsidP="001D1E8A">
            <w:pPr>
              <w:pStyle w:val="Tabela-zawarto"/>
              <w:rPr>
                <w:lang w:val="en-US"/>
              </w:rPr>
            </w:pPr>
            <w:r w:rsidRPr="000E1730">
              <w:rPr>
                <w:lang w:val="en-US"/>
              </w:rPr>
              <w:t xml:space="preserve">-   -   -  </w:t>
            </w:r>
            <w:r>
              <w:rPr>
                <w:lang w:val="en-US"/>
              </w:rPr>
              <w:t xml:space="preserve"> -  </w:t>
            </w:r>
            <w:r w:rsidRPr="00D432A6">
              <w:rPr>
                <w:lang w:val="en-US"/>
              </w:rPr>
              <w:t>ChequeNumber</w:t>
            </w:r>
          </w:p>
        </w:tc>
        <w:tc>
          <w:tcPr>
            <w:tcW w:w="5313" w:type="dxa"/>
          </w:tcPr>
          <w:p w:rsidR="002B7A14" w:rsidRDefault="002B7A14" w:rsidP="001D1E8A">
            <w:pPr>
              <w:pStyle w:val="Tabela-zawarto"/>
            </w:pPr>
          </w:p>
        </w:tc>
        <w:tc>
          <w:tcPr>
            <w:tcW w:w="5245" w:type="dxa"/>
            <w:gridSpan w:val="2"/>
          </w:tcPr>
          <w:p w:rsidR="002B7A14" w:rsidRDefault="002B7A14" w:rsidP="001D1E8A">
            <w:pPr>
              <w:pStyle w:val="FootnoteText"/>
              <w:jc w:val="center"/>
              <w:rPr>
                <w:rFonts w:ascii="Arial" w:hAnsi="Arial" w:cs="Arial"/>
                <w:sz w:val="16"/>
                <w:szCs w:val="16"/>
              </w:rPr>
            </w:pPr>
            <w:r>
              <w:rPr>
                <w:rFonts w:ascii="Arial" w:hAnsi="Arial" w:cs="Arial"/>
                <w:sz w:val="16"/>
                <w:szCs w:val="16"/>
              </w:rPr>
              <w:t>Numer wydanego czeku</w:t>
            </w:r>
          </w:p>
        </w:tc>
      </w:tr>
      <w:tr w:rsidR="002B7A14" w:rsidRPr="000E1730" w:rsidTr="001D1E8A">
        <w:trPr>
          <w:jc w:val="center"/>
        </w:trPr>
        <w:tc>
          <w:tcPr>
            <w:tcW w:w="705" w:type="dxa"/>
          </w:tcPr>
          <w:p w:rsidR="002B7A14" w:rsidRPr="000E1730" w:rsidRDefault="002B7A14" w:rsidP="001D1E8A">
            <w:pPr>
              <w:pStyle w:val="Tabela-zawarto"/>
            </w:pPr>
            <w:r w:rsidRPr="000E1730">
              <w:t>A-10</w:t>
            </w:r>
          </w:p>
        </w:tc>
        <w:tc>
          <w:tcPr>
            <w:tcW w:w="2942" w:type="dxa"/>
          </w:tcPr>
          <w:p w:rsidR="002B7A14" w:rsidRPr="000E1730" w:rsidRDefault="002B7A14" w:rsidP="001D1E8A">
            <w:pPr>
              <w:pStyle w:val="Tabela-zawarto"/>
            </w:pPr>
            <w:r w:rsidRPr="000E1730">
              <w:rPr>
                <w:lang w:val="en-US"/>
              </w:rPr>
              <w:t xml:space="preserve">-   -   -   </w:t>
            </w:r>
            <w:r>
              <w:rPr>
                <w:lang w:val="en-US"/>
              </w:rPr>
              <w:t xml:space="preserve">-  </w:t>
            </w:r>
            <w:r w:rsidRPr="00C80B01">
              <w:t>ChequeAccount</w:t>
            </w:r>
          </w:p>
        </w:tc>
        <w:tc>
          <w:tcPr>
            <w:tcW w:w="5313" w:type="dxa"/>
          </w:tcPr>
          <w:p w:rsidR="002B7A14" w:rsidRPr="000E1730" w:rsidRDefault="002B7A14" w:rsidP="001D1E8A">
            <w:pPr>
              <w:pStyle w:val="Tabela-zawarto"/>
              <w:rPr>
                <w:rFonts w:cs="Arial"/>
              </w:rPr>
            </w:pPr>
            <w:r w:rsidRPr="000E1730">
              <w:rPr>
                <w:rFonts w:cs="Arial"/>
              </w:rPr>
              <w:t>Informacje o rachunku bankowym klienta</w:t>
            </w:r>
          </w:p>
        </w:tc>
        <w:tc>
          <w:tcPr>
            <w:tcW w:w="5245" w:type="dxa"/>
            <w:gridSpan w:val="2"/>
          </w:tcPr>
          <w:p w:rsidR="002B7A14" w:rsidRPr="000E1730" w:rsidRDefault="002B7A14" w:rsidP="001D1E8A">
            <w:pPr>
              <w:pStyle w:val="Tabela-zawarto"/>
              <w:jc w:val="center"/>
            </w:pP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rPr>
                <w:lang w:val="en-US"/>
              </w:rPr>
            </w:pPr>
            <w:r w:rsidRPr="000E1730">
              <w:rPr>
                <w:lang w:val="en-US"/>
              </w:rPr>
              <w:t xml:space="preserve">-   -   -   </w:t>
            </w:r>
            <w:r>
              <w:rPr>
                <w:lang w:val="en-US"/>
              </w:rPr>
              <w:t xml:space="preserve">-  </w:t>
            </w:r>
            <w:r w:rsidRPr="000E1730">
              <w:rPr>
                <w:lang w:val="en-US"/>
              </w:rPr>
              <w:t>-   AccountIdentifier</w:t>
            </w:r>
          </w:p>
        </w:tc>
        <w:tc>
          <w:tcPr>
            <w:tcW w:w="5313" w:type="dxa"/>
          </w:tcPr>
          <w:p w:rsidR="002B7A14" w:rsidRPr="000E1730" w:rsidRDefault="002B7A14" w:rsidP="001D1E8A">
            <w:pPr>
              <w:pStyle w:val="Tabela-zawarto"/>
              <w:rPr>
                <w:rFonts w:cs="Arial"/>
              </w:rPr>
            </w:pPr>
            <w:r w:rsidRPr="000E1730">
              <w:rPr>
                <w:rFonts w:cs="Arial"/>
              </w:rPr>
              <w:t>Numer rachunku</w:t>
            </w:r>
          </w:p>
        </w:tc>
        <w:tc>
          <w:tcPr>
            <w:tcW w:w="5245" w:type="dxa"/>
            <w:gridSpan w:val="2"/>
          </w:tcPr>
          <w:p w:rsidR="002B7A14" w:rsidRPr="000E1730" w:rsidRDefault="002B7A14" w:rsidP="001D1E8A">
            <w:pPr>
              <w:pStyle w:val="Tabela-zawarto"/>
              <w:jc w:val="center"/>
            </w:pPr>
            <w:r w:rsidRPr="000E1730">
              <w:t xml:space="preserve">Numer rachunku, </w:t>
            </w:r>
            <w:r>
              <w:t>do</w:t>
            </w:r>
            <w:r w:rsidRPr="000E1730">
              <w:t xml:space="preserve"> którego </w:t>
            </w:r>
            <w:r>
              <w:t xml:space="preserve">wydano czeki </w:t>
            </w:r>
            <w:r w:rsidRPr="000E1730">
              <w:t>w standardzie NRB</w:t>
            </w: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pPr>
            <w:r w:rsidRPr="000E1730">
              <w:rPr>
                <w:lang w:val="en-US"/>
              </w:rPr>
              <w:t xml:space="preserve">-   -   -   </w:t>
            </w:r>
            <w:r>
              <w:rPr>
                <w:lang w:val="en-US"/>
              </w:rPr>
              <w:t xml:space="preserve">-  </w:t>
            </w:r>
            <w:r w:rsidRPr="000E1730">
              <w:t>-   AccountName</w:t>
            </w:r>
          </w:p>
        </w:tc>
        <w:tc>
          <w:tcPr>
            <w:tcW w:w="5313" w:type="dxa"/>
          </w:tcPr>
          <w:p w:rsidR="002B7A14" w:rsidRPr="000E1730" w:rsidRDefault="002B7A14" w:rsidP="001D1E8A">
            <w:pPr>
              <w:pStyle w:val="Tabela-zawarto"/>
              <w:rPr>
                <w:rFonts w:cs="Arial"/>
              </w:rPr>
            </w:pPr>
            <w:r w:rsidRPr="000E1730">
              <w:rPr>
                <w:rFonts w:cs="Arial"/>
              </w:rPr>
              <w:t xml:space="preserve">Nazwa rachunku </w:t>
            </w:r>
          </w:p>
        </w:tc>
        <w:tc>
          <w:tcPr>
            <w:tcW w:w="5245" w:type="dxa"/>
            <w:gridSpan w:val="2"/>
          </w:tcPr>
          <w:p w:rsidR="002B7A14" w:rsidRPr="000E1730" w:rsidRDefault="002B7A14" w:rsidP="001D1E8A">
            <w:pPr>
              <w:pStyle w:val="Tabela-zawarto"/>
              <w:jc w:val="center"/>
            </w:pP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pPr>
            <w:r w:rsidRPr="000E1730">
              <w:rPr>
                <w:lang w:val="en-US"/>
              </w:rPr>
              <w:t xml:space="preserve">-   -   -   </w:t>
            </w:r>
            <w:r>
              <w:rPr>
                <w:lang w:val="en-US"/>
              </w:rPr>
              <w:t xml:space="preserve">-  </w:t>
            </w:r>
            <w:r w:rsidRPr="000E1730">
              <w:t>-   AccountCurrencyCode</w:t>
            </w:r>
          </w:p>
        </w:tc>
        <w:tc>
          <w:tcPr>
            <w:tcW w:w="5313" w:type="dxa"/>
          </w:tcPr>
          <w:p w:rsidR="002B7A14" w:rsidRPr="000E1730" w:rsidRDefault="002B7A14" w:rsidP="001D1E8A">
            <w:pPr>
              <w:pStyle w:val="Tabela-zawarto"/>
              <w:rPr>
                <w:rFonts w:cs="Arial"/>
              </w:rPr>
            </w:pPr>
            <w:r w:rsidRPr="000E1730">
              <w:rPr>
                <w:rFonts w:cs="Arial"/>
              </w:rPr>
              <w:t>Waluta rachunku</w:t>
            </w:r>
          </w:p>
        </w:tc>
        <w:tc>
          <w:tcPr>
            <w:tcW w:w="5245" w:type="dxa"/>
            <w:gridSpan w:val="2"/>
          </w:tcPr>
          <w:p w:rsidR="002B7A14" w:rsidRPr="000E1730" w:rsidRDefault="002B7A14" w:rsidP="001D1E8A">
            <w:pPr>
              <w:pStyle w:val="Tabela-zawarto"/>
              <w:jc w:val="center"/>
            </w:pPr>
          </w:p>
        </w:tc>
      </w:tr>
      <w:tr w:rsidR="002B7A14" w:rsidRPr="000E1730" w:rsidTr="001D1E8A">
        <w:trPr>
          <w:jc w:val="center"/>
        </w:trPr>
        <w:tc>
          <w:tcPr>
            <w:tcW w:w="705" w:type="dxa"/>
          </w:tcPr>
          <w:p w:rsidR="002B7A14" w:rsidRPr="000E1730" w:rsidRDefault="002B7A14" w:rsidP="001D1E8A">
            <w:pPr>
              <w:pStyle w:val="Tabela-zawarto"/>
            </w:pPr>
          </w:p>
        </w:tc>
        <w:tc>
          <w:tcPr>
            <w:tcW w:w="2942" w:type="dxa"/>
          </w:tcPr>
          <w:p w:rsidR="002B7A14" w:rsidRPr="000E1730" w:rsidRDefault="002B7A14" w:rsidP="001D1E8A">
            <w:pPr>
              <w:pStyle w:val="Tabela-zawarto"/>
              <w:rPr>
                <w:lang w:val="en-US"/>
              </w:rPr>
            </w:pPr>
            <w:r w:rsidRPr="000E1730">
              <w:rPr>
                <w:lang w:val="en-US"/>
              </w:rPr>
              <w:t xml:space="preserve">-   -   -   </w:t>
            </w:r>
            <w:r>
              <w:rPr>
                <w:lang w:val="en-US"/>
              </w:rPr>
              <w:t xml:space="preserve">-  </w:t>
            </w:r>
            <w:r w:rsidRPr="000E1730">
              <w:rPr>
                <w:lang w:val="en-US"/>
              </w:rPr>
              <w:t>-   AccountType</w:t>
            </w:r>
          </w:p>
        </w:tc>
        <w:tc>
          <w:tcPr>
            <w:tcW w:w="5313" w:type="dxa"/>
          </w:tcPr>
          <w:p w:rsidR="002B7A14" w:rsidRPr="000E1730" w:rsidRDefault="002B7A14" w:rsidP="001D1E8A">
            <w:pPr>
              <w:pStyle w:val="Tabela-zawarto"/>
              <w:rPr>
                <w:rFonts w:cs="Arial"/>
              </w:rPr>
            </w:pPr>
            <w:r w:rsidRPr="000E1730">
              <w:rPr>
                <w:rFonts w:cs="Arial"/>
              </w:rPr>
              <w:t>Typ rachunku</w:t>
            </w:r>
          </w:p>
        </w:tc>
        <w:tc>
          <w:tcPr>
            <w:tcW w:w="5245" w:type="dxa"/>
            <w:gridSpan w:val="2"/>
          </w:tcPr>
          <w:p w:rsidR="002B7A14" w:rsidRPr="000E1730" w:rsidRDefault="002B7A14" w:rsidP="001D1E8A">
            <w:pPr>
              <w:pStyle w:val="Tabela-zawarto"/>
              <w:jc w:val="center"/>
            </w:pPr>
          </w:p>
        </w:tc>
      </w:tr>
    </w:tbl>
    <w:p w:rsidR="002B7A14" w:rsidRDefault="002B7A14" w:rsidP="001D1E8A">
      <w:pPr>
        <w:pStyle w:val="OpisZnakZnakZnak"/>
        <w:jc w:val="left"/>
      </w:pPr>
    </w:p>
    <w:p w:rsidR="002B7A14" w:rsidRDefault="002B7A14" w:rsidP="001D1E8A">
      <w:pPr>
        <w:pStyle w:val="OpisZnakZnakZnak"/>
        <w:jc w:val="left"/>
      </w:pPr>
    </w:p>
    <w:p w:rsidR="002B7A14" w:rsidRPr="000E1730" w:rsidRDefault="002B7A14" w:rsidP="001D1E8A">
      <w:pPr>
        <w:pStyle w:val="Heading2"/>
        <w:numPr>
          <w:ilvl w:val="1"/>
          <w:numId w:val="27"/>
        </w:numPr>
      </w:pPr>
      <w:r>
        <w:br w:type="page"/>
      </w:r>
      <w:bookmarkStart w:id="206" w:name="_Toc365015791"/>
      <w:r w:rsidRPr="000E1730">
        <w:t xml:space="preserve">Komunikat żądania </w:t>
      </w:r>
      <w:r w:rsidRPr="00A44CAB">
        <w:t>Cheque</w:t>
      </w:r>
      <w:r>
        <w:t>Order</w:t>
      </w:r>
      <w:r w:rsidRPr="00A44CAB">
        <w:t>InquiryRequest</w:t>
      </w:r>
      <w:bookmarkEnd w:id="206"/>
    </w:p>
    <w:p w:rsidR="002B7A14" w:rsidRPr="000E1730" w:rsidRDefault="002B7A14" w:rsidP="00570757">
      <w:pPr>
        <w:pStyle w:val="OpisZnak"/>
      </w:pPr>
      <w:r w:rsidRPr="000E1730">
        <w:t xml:space="preserve">Usługa </w:t>
      </w:r>
      <w:r w:rsidRPr="00A44CAB">
        <w:t>Cheque</w:t>
      </w:r>
      <w:r>
        <w:t>Order</w:t>
      </w:r>
      <w:r w:rsidRPr="00A44CAB">
        <w:t>InquiryRequest</w:t>
      </w:r>
      <w:r>
        <w:t xml:space="preserve"> umożliwia złożenie zapytania o stan złożonego zamówienia na blankiety czekowe</w:t>
      </w:r>
      <w:r w:rsidRPr="000E1730">
        <w:t xml:space="preserve">. </w:t>
      </w:r>
    </w:p>
    <w:p w:rsidR="002B7A14" w:rsidRDefault="002B7A14" w:rsidP="00570757">
      <w:pPr>
        <w:pStyle w:val="Caption"/>
      </w:pPr>
      <w:bookmarkStart w:id="207" w:name="_Toc365015863"/>
      <w:r w:rsidRPr="000E1730">
        <w:t xml:space="preserve">Tabela </w:t>
      </w:r>
      <w:fldSimple w:instr=" SEQ Tabela \* ARABIC ">
        <w:r>
          <w:rPr>
            <w:noProof/>
          </w:rPr>
          <w:t>37</w:t>
        </w:r>
      </w:fldSimple>
      <w:r w:rsidRPr="000E1730">
        <w:t xml:space="preserve">: Komunikat żądania </w:t>
      </w:r>
      <w:r w:rsidRPr="00A44CAB">
        <w:t>Cheque</w:t>
      </w:r>
      <w:r>
        <w:t>Order</w:t>
      </w:r>
      <w:r w:rsidRPr="00A44CAB">
        <w:t>InquiryRequest</w:t>
      </w:r>
      <w:bookmarkEnd w:id="207"/>
    </w:p>
    <w:tbl>
      <w:tblPr>
        <w:tblW w:w="14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80"/>
        <w:gridCol w:w="2417"/>
        <w:gridCol w:w="5917"/>
        <w:gridCol w:w="5400"/>
      </w:tblGrid>
      <w:tr w:rsidR="002B7A14" w:rsidTr="002C04D7">
        <w:trPr>
          <w:tblHeader/>
        </w:trPr>
        <w:tc>
          <w:tcPr>
            <w:tcW w:w="480" w:type="dxa"/>
            <w:shd w:val="solid" w:color="auto" w:fill="auto"/>
            <w:vAlign w:val="center"/>
          </w:tcPr>
          <w:p w:rsidR="002B7A14" w:rsidRDefault="002B7A14" w:rsidP="00570757">
            <w:pPr>
              <w:pStyle w:val="Tabela-nagwek"/>
              <w:jc w:val="center"/>
            </w:pPr>
            <w:r>
              <w:t>Nr</w:t>
            </w:r>
          </w:p>
        </w:tc>
        <w:tc>
          <w:tcPr>
            <w:tcW w:w="2417" w:type="dxa"/>
            <w:shd w:val="solid" w:color="auto" w:fill="auto"/>
          </w:tcPr>
          <w:p w:rsidR="002B7A14" w:rsidRDefault="002B7A14" w:rsidP="00570757">
            <w:pPr>
              <w:pStyle w:val="Tabela-nagwek"/>
            </w:pPr>
            <w:r>
              <w:t>Nazwa elementu</w:t>
            </w:r>
          </w:p>
        </w:tc>
        <w:tc>
          <w:tcPr>
            <w:tcW w:w="5917" w:type="dxa"/>
            <w:shd w:val="solid" w:color="auto" w:fill="auto"/>
          </w:tcPr>
          <w:p w:rsidR="002B7A14" w:rsidRDefault="002B7A14" w:rsidP="00570757">
            <w:pPr>
              <w:pStyle w:val="Tabela-nagwek"/>
              <w:jc w:val="center"/>
            </w:pPr>
            <w:r>
              <w:t>Opis</w:t>
            </w:r>
          </w:p>
        </w:tc>
        <w:tc>
          <w:tcPr>
            <w:tcW w:w="5400" w:type="dxa"/>
            <w:shd w:val="solid" w:color="auto" w:fill="auto"/>
          </w:tcPr>
          <w:p w:rsidR="002B7A14" w:rsidRDefault="002B7A14" w:rsidP="00570757">
            <w:pPr>
              <w:pStyle w:val="Tabela-nagwek"/>
              <w:jc w:val="center"/>
            </w:pPr>
            <w:r w:rsidRPr="000E1730">
              <w:t>Wprowadzana wartość</w:t>
            </w:r>
          </w:p>
        </w:tc>
      </w:tr>
      <w:tr w:rsidR="002B7A14" w:rsidTr="00271314">
        <w:tc>
          <w:tcPr>
            <w:tcW w:w="480" w:type="dxa"/>
            <w:vAlign w:val="center"/>
          </w:tcPr>
          <w:p w:rsidR="002B7A14" w:rsidRDefault="002B7A14" w:rsidP="00570757">
            <w:pPr>
              <w:pStyle w:val="Tabela-zawarto"/>
              <w:jc w:val="center"/>
            </w:pPr>
          </w:p>
        </w:tc>
        <w:tc>
          <w:tcPr>
            <w:tcW w:w="2417" w:type="dxa"/>
            <w:vAlign w:val="center"/>
          </w:tcPr>
          <w:p w:rsidR="002B7A14" w:rsidRDefault="002B7A14" w:rsidP="00570757">
            <w:pPr>
              <w:pStyle w:val="Tabela-zawarto"/>
            </w:pPr>
            <w:r w:rsidRPr="00A44CAB">
              <w:t>Cheque</w:t>
            </w:r>
            <w:r>
              <w:t>Order</w:t>
            </w:r>
            <w:r w:rsidRPr="00A44CAB">
              <w:t>InquiryRequest</w:t>
            </w:r>
          </w:p>
        </w:tc>
        <w:tc>
          <w:tcPr>
            <w:tcW w:w="11317" w:type="dxa"/>
            <w:gridSpan w:val="2"/>
            <w:vAlign w:val="center"/>
          </w:tcPr>
          <w:p w:rsidR="002B7A14" w:rsidRDefault="002B7A14" w:rsidP="00570757">
            <w:pPr>
              <w:pStyle w:val="Tabela-zawarto"/>
            </w:pPr>
            <w:r>
              <w:t>Zapytanie o stan zamówienia na blankiety czekowe – komunikat typu zapytanie</w:t>
            </w:r>
          </w:p>
        </w:tc>
      </w:tr>
      <w:tr w:rsidR="002B7A14" w:rsidTr="002C04D7">
        <w:tc>
          <w:tcPr>
            <w:tcW w:w="480" w:type="dxa"/>
            <w:vAlign w:val="center"/>
          </w:tcPr>
          <w:p w:rsidR="002B7A14" w:rsidRDefault="002B7A14" w:rsidP="00570757">
            <w:pPr>
              <w:pStyle w:val="Tabela-zawarto"/>
              <w:jc w:val="center"/>
            </w:pPr>
            <w:r>
              <w:t>A-16</w:t>
            </w:r>
          </w:p>
        </w:tc>
        <w:tc>
          <w:tcPr>
            <w:tcW w:w="2417" w:type="dxa"/>
            <w:vAlign w:val="center"/>
          </w:tcPr>
          <w:p w:rsidR="002B7A14" w:rsidRDefault="002B7A14" w:rsidP="00570757">
            <w:pPr>
              <w:pStyle w:val="Tabela-zawarto"/>
            </w:pPr>
            <w:r>
              <w:t>-   Header</w:t>
            </w:r>
          </w:p>
        </w:tc>
        <w:tc>
          <w:tcPr>
            <w:tcW w:w="5917" w:type="dxa"/>
            <w:vAlign w:val="center"/>
          </w:tcPr>
          <w:p w:rsidR="002B7A14" w:rsidRDefault="002B7A14" w:rsidP="00570757">
            <w:pPr>
              <w:pStyle w:val="Tabela-zawarto"/>
            </w:pPr>
            <w:r>
              <w:fldChar w:fldCharType="begin"/>
            </w:r>
            <w:r>
              <w:instrText xml:space="preserve"> DOCVARIABLE Header \* MERGEFORMAT </w:instrText>
            </w:r>
            <w:r>
              <w:fldChar w:fldCharType="end"/>
            </w:r>
          </w:p>
        </w:tc>
        <w:tc>
          <w:tcPr>
            <w:tcW w:w="5400" w:type="dxa"/>
          </w:tcPr>
          <w:p w:rsidR="002B7A14" w:rsidRDefault="002B7A14" w:rsidP="00570757">
            <w:pPr>
              <w:pStyle w:val="Tabela-zawarto"/>
            </w:pPr>
          </w:p>
        </w:tc>
      </w:tr>
      <w:tr w:rsidR="002B7A14" w:rsidTr="002C04D7">
        <w:tc>
          <w:tcPr>
            <w:tcW w:w="480" w:type="dxa"/>
            <w:vAlign w:val="center"/>
          </w:tcPr>
          <w:p w:rsidR="002B7A14" w:rsidRDefault="002B7A14" w:rsidP="00570757">
            <w:pPr>
              <w:pStyle w:val="Tabela-zawarto"/>
              <w:jc w:val="center"/>
            </w:pPr>
          </w:p>
        </w:tc>
        <w:tc>
          <w:tcPr>
            <w:tcW w:w="2417" w:type="dxa"/>
            <w:vAlign w:val="center"/>
          </w:tcPr>
          <w:p w:rsidR="002B7A14" w:rsidRDefault="002B7A14" w:rsidP="00570757">
            <w:pPr>
              <w:pStyle w:val="Tabela-zawarto"/>
            </w:pPr>
            <w:r w:rsidRPr="000E1730">
              <w:rPr>
                <w:lang w:val="en-US"/>
              </w:rPr>
              <w:t xml:space="preserve">-   -   </w:t>
            </w:r>
            <w:r>
              <w:t>IssueDateTime</w:t>
            </w:r>
          </w:p>
        </w:tc>
        <w:tc>
          <w:tcPr>
            <w:tcW w:w="5917" w:type="dxa"/>
            <w:vAlign w:val="center"/>
          </w:tcPr>
          <w:p w:rsidR="002B7A14" w:rsidRDefault="002B7A14" w:rsidP="00570757">
            <w:pPr>
              <w:pStyle w:val="Tabela-zawarto"/>
            </w:pPr>
            <w:r>
              <w:fldChar w:fldCharType="begin"/>
            </w:r>
            <w:r>
              <w:instrText xml:space="preserve"> DOCVARIABLE IssueDateTime \* MERGEFORMAT </w:instrText>
            </w:r>
            <w:r>
              <w:fldChar w:fldCharType="end"/>
            </w:r>
          </w:p>
        </w:tc>
        <w:tc>
          <w:tcPr>
            <w:tcW w:w="5400" w:type="dxa"/>
          </w:tcPr>
          <w:p w:rsidR="002B7A14" w:rsidRPr="000E1730" w:rsidRDefault="002B7A14" w:rsidP="00570757">
            <w:pPr>
              <w:pStyle w:val="Tabela-zawarto"/>
              <w:jc w:val="center"/>
            </w:pPr>
            <w:r w:rsidRPr="000E1730">
              <w:t>Data i czas komunikatu</w:t>
            </w:r>
          </w:p>
        </w:tc>
      </w:tr>
      <w:tr w:rsidR="002B7A14" w:rsidRPr="00CD55FF" w:rsidTr="002C04D7">
        <w:tc>
          <w:tcPr>
            <w:tcW w:w="480" w:type="dxa"/>
            <w:vAlign w:val="center"/>
          </w:tcPr>
          <w:p w:rsidR="002B7A14" w:rsidRDefault="002B7A14" w:rsidP="00570757">
            <w:pPr>
              <w:pStyle w:val="Tabela-zawarto"/>
              <w:jc w:val="center"/>
            </w:pPr>
          </w:p>
        </w:tc>
        <w:tc>
          <w:tcPr>
            <w:tcW w:w="2417" w:type="dxa"/>
            <w:vAlign w:val="center"/>
          </w:tcPr>
          <w:p w:rsidR="002B7A14" w:rsidRDefault="002B7A14" w:rsidP="00570757">
            <w:pPr>
              <w:pStyle w:val="Tabela-zawarto"/>
              <w:rPr>
                <w:lang w:val="de-DE"/>
              </w:rPr>
            </w:pPr>
            <w:r w:rsidRPr="000E1730">
              <w:rPr>
                <w:lang w:val="en-US"/>
              </w:rPr>
              <w:t xml:space="preserve">-   -   </w:t>
            </w:r>
            <w:r>
              <w:rPr>
                <w:lang w:val="de-DE"/>
              </w:rPr>
              <w:t>DocumentIdentifier</w:t>
            </w:r>
          </w:p>
        </w:tc>
        <w:tc>
          <w:tcPr>
            <w:tcW w:w="5917" w:type="dxa"/>
            <w:vAlign w:val="center"/>
          </w:tcPr>
          <w:p w:rsidR="002B7A14" w:rsidRDefault="002B7A14" w:rsidP="00570757">
            <w:pPr>
              <w:pStyle w:val="Tabela-zawarto"/>
              <w:rPr>
                <w:lang w:val="de-DE"/>
              </w:rPr>
            </w:pPr>
            <w:r>
              <w:rPr>
                <w:lang w:val="de-DE"/>
              </w:rPr>
              <w:fldChar w:fldCharType="begin"/>
            </w:r>
            <w:r>
              <w:rPr>
                <w:lang w:val="de-DE"/>
              </w:rPr>
              <w:instrText xml:space="preserve"> DOCVARIABLE DocumentIdentifier \* MERGEFORMAT </w:instrText>
            </w:r>
            <w:r>
              <w:rPr>
                <w:lang w:val="de-DE"/>
              </w:rPr>
              <w:fldChar w:fldCharType="end"/>
            </w:r>
          </w:p>
        </w:tc>
        <w:tc>
          <w:tcPr>
            <w:tcW w:w="5400" w:type="dxa"/>
          </w:tcPr>
          <w:p w:rsidR="002B7A14" w:rsidRPr="000E1730" w:rsidRDefault="002B7A14" w:rsidP="00570757">
            <w:pPr>
              <w:pStyle w:val="Tabela-zawarto"/>
              <w:jc w:val="center"/>
            </w:pPr>
            <w:r w:rsidRPr="000E1730">
              <w:t>Dowolny ciąg znaków nadawany przez wysyłającego</w:t>
            </w:r>
          </w:p>
        </w:tc>
      </w:tr>
      <w:tr w:rsidR="002B7A14" w:rsidTr="002C04D7">
        <w:tc>
          <w:tcPr>
            <w:tcW w:w="480" w:type="dxa"/>
            <w:vAlign w:val="center"/>
          </w:tcPr>
          <w:p w:rsidR="002B7A14" w:rsidRPr="00CD55FF" w:rsidRDefault="002B7A14" w:rsidP="00570757">
            <w:pPr>
              <w:pStyle w:val="Tabela-zawarto"/>
              <w:jc w:val="center"/>
            </w:pPr>
          </w:p>
        </w:tc>
        <w:tc>
          <w:tcPr>
            <w:tcW w:w="2417" w:type="dxa"/>
            <w:vAlign w:val="center"/>
          </w:tcPr>
          <w:p w:rsidR="002B7A14" w:rsidRDefault="002B7A14" w:rsidP="00570757">
            <w:pPr>
              <w:pStyle w:val="Tabela-zawarto"/>
            </w:pPr>
            <w:r w:rsidRPr="000E1730">
              <w:rPr>
                <w:lang w:val="en-US"/>
              </w:rPr>
              <w:t xml:space="preserve">-   -   </w:t>
            </w:r>
            <w:r>
              <w:t>SenderIdentifier</w:t>
            </w:r>
          </w:p>
        </w:tc>
        <w:tc>
          <w:tcPr>
            <w:tcW w:w="5917" w:type="dxa"/>
            <w:vAlign w:val="center"/>
          </w:tcPr>
          <w:p w:rsidR="002B7A14" w:rsidRDefault="002B7A14" w:rsidP="00570757">
            <w:pPr>
              <w:pStyle w:val="Tabela-zawarto"/>
            </w:pPr>
            <w:r>
              <w:fldChar w:fldCharType="begin"/>
            </w:r>
            <w:r>
              <w:instrText xml:space="preserve"> DOCVARIABLE SenderIdentifier \* MERGEFORMAT </w:instrText>
            </w:r>
            <w:r>
              <w:fldChar w:fldCharType="end"/>
            </w:r>
          </w:p>
        </w:tc>
        <w:tc>
          <w:tcPr>
            <w:tcW w:w="5400" w:type="dxa"/>
          </w:tcPr>
          <w:p w:rsidR="002B7A14" w:rsidRPr="000E1730" w:rsidRDefault="002B7A14" w:rsidP="00570757">
            <w:pPr>
              <w:pStyle w:val="Tabela-zawarto"/>
              <w:jc w:val="center"/>
            </w:pPr>
            <w:r w:rsidRPr="000E1730">
              <w:t>„</w:t>
            </w:r>
            <w:r w:rsidRPr="0032379D">
              <w:rPr>
                <w:highlight w:val="cyan"/>
              </w:rPr>
              <w:t>XXXX</w:t>
            </w:r>
            <w:r w:rsidRPr="000E1730">
              <w:t>”</w:t>
            </w:r>
          </w:p>
        </w:tc>
      </w:tr>
      <w:tr w:rsidR="002B7A14" w:rsidTr="002C04D7">
        <w:tc>
          <w:tcPr>
            <w:tcW w:w="480" w:type="dxa"/>
            <w:vAlign w:val="center"/>
          </w:tcPr>
          <w:p w:rsidR="002B7A14" w:rsidRDefault="002B7A14" w:rsidP="00570757">
            <w:pPr>
              <w:pStyle w:val="Tabela-zawarto"/>
              <w:jc w:val="center"/>
            </w:pPr>
          </w:p>
        </w:tc>
        <w:tc>
          <w:tcPr>
            <w:tcW w:w="2417" w:type="dxa"/>
            <w:vAlign w:val="center"/>
          </w:tcPr>
          <w:p w:rsidR="002B7A14" w:rsidRDefault="002B7A14" w:rsidP="00570757">
            <w:pPr>
              <w:pStyle w:val="Tabela-zawarto"/>
            </w:pPr>
            <w:r w:rsidRPr="000E1730">
              <w:rPr>
                <w:lang w:val="en-US"/>
              </w:rPr>
              <w:t xml:space="preserve">-   -   </w:t>
            </w:r>
            <w:r>
              <w:t>ReceiverIdentifier</w:t>
            </w:r>
          </w:p>
        </w:tc>
        <w:tc>
          <w:tcPr>
            <w:tcW w:w="5917" w:type="dxa"/>
            <w:vAlign w:val="center"/>
          </w:tcPr>
          <w:p w:rsidR="002B7A14" w:rsidRDefault="002B7A14" w:rsidP="00570757">
            <w:pPr>
              <w:pStyle w:val="Tabela-zawarto"/>
            </w:pPr>
            <w:r>
              <w:fldChar w:fldCharType="begin"/>
            </w:r>
            <w:r>
              <w:instrText xml:space="preserve"> DOCVARIABLE ReceiverIdentifier \* MERGEFORMAT </w:instrText>
            </w:r>
            <w:r>
              <w:fldChar w:fldCharType="end"/>
            </w:r>
          </w:p>
        </w:tc>
        <w:tc>
          <w:tcPr>
            <w:tcW w:w="5400" w:type="dxa"/>
          </w:tcPr>
          <w:p w:rsidR="002B7A14" w:rsidRPr="000E1730" w:rsidRDefault="002B7A14" w:rsidP="00570757">
            <w:pPr>
              <w:pStyle w:val="Tabela-zawarto"/>
              <w:jc w:val="center"/>
            </w:pPr>
            <w:r w:rsidRPr="000E1730">
              <w:t>„ZSK-C”</w:t>
            </w:r>
          </w:p>
        </w:tc>
      </w:tr>
      <w:tr w:rsidR="002B7A14" w:rsidTr="002C04D7">
        <w:tc>
          <w:tcPr>
            <w:tcW w:w="480" w:type="dxa"/>
            <w:vAlign w:val="center"/>
          </w:tcPr>
          <w:p w:rsidR="002B7A14" w:rsidRDefault="002B7A14" w:rsidP="00033922">
            <w:pPr>
              <w:pStyle w:val="Tabela-zawarto"/>
              <w:jc w:val="center"/>
            </w:pPr>
          </w:p>
        </w:tc>
        <w:tc>
          <w:tcPr>
            <w:tcW w:w="2417" w:type="dxa"/>
            <w:vAlign w:val="center"/>
          </w:tcPr>
          <w:p w:rsidR="002B7A14" w:rsidRDefault="002B7A14" w:rsidP="00033922">
            <w:pPr>
              <w:pStyle w:val="Tabela-zawarto"/>
            </w:pPr>
            <w:r w:rsidRPr="000E1730">
              <w:rPr>
                <w:lang w:val="en-US"/>
              </w:rPr>
              <w:t xml:space="preserve">-   </w:t>
            </w:r>
            <w:r w:rsidRPr="00416C0B">
              <w:t>ResponseDetailsOmit</w:t>
            </w:r>
          </w:p>
        </w:tc>
        <w:tc>
          <w:tcPr>
            <w:tcW w:w="5917" w:type="dxa"/>
            <w:vAlign w:val="center"/>
          </w:tcPr>
          <w:p w:rsidR="002B7A14" w:rsidRDefault="002B7A14" w:rsidP="00033922">
            <w:pPr>
              <w:pStyle w:val="Tabela-zawarto"/>
            </w:pPr>
            <w:r>
              <w:t>Wskaźnik określający czy zwracać dane szczegółowe</w:t>
            </w:r>
          </w:p>
        </w:tc>
        <w:tc>
          <w:tcPr>
            <w:tcW w:w="5400" w:type="dxa"/>
          </w:tcPr>
          <w:p w:rsidR="002B7A14" w:rsidRPr="000E1730" w:rsidRDefault="002B7A14" w:rsidP="00033922">
            <w:pPr>
              <w:pStyle w:val="Tabela-zawarto"/>
              <w:jc w:val="center"/>
            </w:pPr>
            <w:r w:rsidRPr="000E1730">
              <w:t>False/True</w:t>
            </w:r>
          </w:p>
        </w:tc>
      </w:tr>
      <w:tr w:rsidR="002B7A14" w:rsidTr="002C04D7">
        <w:tc>
          <w:tcPr>
            <w:tcW w:w="480" w:type="dxa"/>
            <w:vAlign w:val="center"/>
          </w:tcPr>
          <w:p w:rsidR="002B7A14" w:rsidRDefault="002B7A14" w:rsidP="00570757">
            <w:pPr>
              <w:pStyle w:val="Tabela-zawarto"/>
              <w:jc w:val="center"/>
            </w:pPr>
          </w:p>
        </w:tc>
        <w:tc>
          <w:tcPr>
            <w:tcW w:w="2417" w:type="dxa"/>
            <w:vAlign w:val="center"/>
          </w:tcPr>
          <w:p w:rsidR="002B7A14" w:rsidRDefault="002B7A14" w:rsidP="00570757">
            <w:pPr>
              <w:pStyle w:val="Tabela-zawarto"/>
            </w:pPr>
            <w:r w:rsidRPr="000E1730">
              <w:rPr>
                <w:lang w:val="en-US"/>
              </w:rPr>
              <w:t xml:space="preserve">-   </w:t>
            </w:r>
            <w:r>
              <w:t>CriteriaInclude</w:t>
            </w:r>
          </w:p>
        </w:tc>
        <w:tc>
          <w:tcPr>
            <w:tcW w:w="5917" w:type="dxa"/>
            <w:vAlign w:val="center"/>
          </w:tcPr>
          <w:p w:rsidR="002B7A14" w:rsidRDefault="002B7A14" w:rsidP="00570757">
            <w:pPr>
              <w:pStyle w:val="Tabela-zawarto"/>
            </w:pPr>
            <w:r>
              <w:t>Wskaźnik określający czy w odpowiedzi mają być przesłane kryteria</w:t>
            </w:r>
          </w:p>
        </w:tc>
        <w:tc>
          <w:tcPr>
            <w:tcW w:w="5400" w:type="dxa"/>
          </w:tcPr>
          <w:p w:rsidR="002B7A14" w:rsidRPr="000E1730" w:rsidRDefault="002B7A14" w:rsidP="00570757">
            <w:pPr>
              <w:pStyle w:val="Tabela-zawarto"/>
              <w:jc w:val="center"/>
            </w:pPr>
            <w:r w:rsidRPr="000E1730">
              <w:t>False/True</w:t>
            </w:r>
          </w:p>
        </w:tc>
      </w:tr>
      <w:tr w:rsidR="002B7A14" w:rsidTr="002C04D7">
        <w:tc>
          <w:tcPr>
            <w:tcW w:w="480" w:type="dxa"/>
            <w:vAlign w:val="center"/>
          </w:tcPr>
          <w:p w:rsidR="002B7A14" w:rsidRDefault="002B7A14" w:rsidP="00570757">
            <w:pPr>
              <w:pStyle w:val="Tabela-zawarto"/>
              <w:jc w:val="center"/>
            </w:pPr>
            <w:r>
              <w:t>A-19</w:t>
            </w:r>
          </w:p>
        </w:tc>
        <w:tc>
          <w:tcPr>
            <w:tcW w:w="2417" w:type="dxa"/>
            <w:vAlign w:val="center"/>
          </w:tcPr>
          <w:p w:rsidR="002B7A14" w:rsidRDefault="002B7A14" w:rsidP="00570757">
            <w:pPr>
              <w:pStyle w:val="Tabela-zawarto"/>
            </w:pPr>
            <w:r w:rsidRPr="000E1730">
              <w:rPr>
                <w:lang w:val="en-US"/>
              </w:rPr>
              <w:t xml:space="preserve">-   </w:t>
            </w:r>
            <w:r>
              <w:t>ResponseRecordsControl</w:t>
            </w:r>
          </w:p>
        </w:tc>
        <w:tc>
          <w:tcPr>
            <w:tcW w:w="5917" w:type="dxa"/>
            <w:vAlign w:val="center"/>
          </w:tcPr>
          <w:p w:rsidR="002B7A14" w:rsidRDefault="002B7A14" w:rsidP="00570757">
            <w:pPr>
              <w:pStyle w:val="Tabela-zawarto"/>
            </w:pPr>
            <w:r>
              <w:fldChar w:fldCharType="begin"/>
            </w:r>
            <w:r>
              <w:instrText xml:space="preserve"> DOCVARIABLE ResponseRecordsControl \* MERGEFORMAT </w:instrText>
            </w:r>
            <w:r>
              <w:fldChar w:fldCharType="end"/>
            </w:r>
          </w:p>
        </w:tc>
        <w:tc>
          <w:tcPr>
            <w:tcW w:w="5400" w:type="dxa"/>
          </w:tcPr>
          <w:p w:rsidR="002B7A14" w:rsidRDefault="002B7A14" w:rsidP="00570757">
            <w:pPr>
              <w:pStyle w:val="Tabela-zawarto"/>
              <w:jc w:val="center"/>
            </w:pPr>
          </w:p>
        </w:tc>
      </w:tr>
      <w:tr w:rsidR="002B7A14" w:rsidTr="002C04D7">
        <w:tc>
          <w:tcPr>
            <w:tcW w:w="480" w:type="dxa"/>
            <w:vAlign w:val="center"/>
          </w:tcPr>
          <w:p w:rsidR="002B7A14" w:rsidRDefault="002B7A14" w:rsidP="00570757">
            <w:pPr>
              <w:pStyle w:val="Tabela-zawarto"/>
              <w:jc w:val="center"/>
            </w:pPr>
          </w:p>
        </w:tc>
        <w:tc>
          <w:tcPr>
            <w:tcW w:w="2417" w:type="dxa"/>
            <w:vAlign w:val="center"/>
          </w:tcPr>
          <w:p w:rsidR="002B7A14" w:rsidRDefault="002B7A14" w:rsidP="00570757">
            <w:pPr>
              <w:pStyle w:val="Tabela-zawarto"/>
            </w:pPr>
            <w:r w:rsidRPr="000E1730">
              <w:rPr>
                <w:lang w:val="en-US"/>
              </w:rPr>
              <w:t xml:space="preserve">-   -   </w:t>
            </w:r>
            <w:r>
              <w:t>MaxRecords</w:t>
            </w:r>
          </w:p>
        </w:tc>
        <w:tc>
          <w:tcPr>
            <w:tcW w:w="5917" w:type="dxa"/>
            <w:vAlign w:val="center"/>
          </w:tcPr>
          <w:p w:rsidR="002B7A14" w:rsidRDefault="002B7A14" w:rsidP="00570757">
            <w:pPr>
              <w:pStyle w:val="Tabela-zawarto"/>
            </w:pPr>
            <w:r>
              <w:fldChar w:fldCharType="begin"/>
            </w:r>
            <w:r>
              <w:instrText xml:space="preserve"> DOCVARIABLE MaxRecords \* MERGEFORMAT </w:instrText>
            </w:r>
            <w:r>
              <w:fldChar w:fldCharType="end"/>
            </w:r>
          </w:p>
        </w:tc>
        <w:tc>
          <w:tcPr>
            <w:tcW w:w="5400" w:type="dxa"/>
          </w:tcPr>
          <w:p w:rsidR="002B7A14" w:rsidRPr="000E1730" w:rsidRDefault="002B7A14" w:rsidP="00570757">
            <w:pPr>
              <w:pStyle w:val="Tabela-zawarto"/>
              <w:jc w:val="center"/>
            </w:pPr>
            <w:r w:rsidRPr="000E1730">
              <w:t xml:space="preserve">Maksymalna ilość pozycji do wysłania w jednej partii </w:t>
            </w:r>
          </w:p>
        </w:tc>
      </w:tr>
      <w:tr w:rsidR="002B7A14" w:rsidTr="002C04D7">
        <w:tc>
          <w:tcPr>
            <w:tcW w:w="480" w:type="dxa"/>
            <w:vAlign w:val="center"/>
          </w:tcPr>
          <w:p w:rsidR="002B7A14" w:rsidRDefault="002B7A14" w:rsidP="00570757">
            <w:pPr>
              <w:pStyle w:val="Tabela-zawarto"/>
              <w:jc w:val="center"/>
            </w:pPr>
          </w:p>
        </w:tc>
        <w:tc>
          <w:tcPr>
            <w:tcW w:w="2417" w:type="dxa"/>
            <w:vAlign w:val="center"/>
          </w:tcPr>
          <w:p w:rsidR="002B7A14" w:rsidRDefault="002B7A14" w:rsidP="00570757">
            <w:pPr>
              <w:pStyle w:val="Tabela-zawarto"/>
            </w:pPr>
            <w:r w:rsidRPr="000E1730">
              <w:rPr>
                <w:lang w:val="en-US"/>
              </w:rPr>
              <w:t xml:space="preserve">-   -   </w:t>
            </w:r>
            <w:r>
              <w:t>NumberPart</w:t>
            </w:r>
          </w:p>
        </w:tc>
        <w:tc>
          <w:tcPr>
            <w:tcW w:w="5917" w:type="dxa"/>
            <w:vAlign w:val="center"/>
          </w:tcPr>
          <w:p w:rsidR="002B7A14" w:rsidRDefault="002B7A14" w:rsidP="00570757">
            <w:pPr>
              <w:pStyle w:val="Tabela-zawarto"/>
            </w:pPr>
            <w:r>
              <w:fldChar w:fldCharType="begin"/>
            </w:r>
            <w:r>
              <w:instrText xml:space="preserve"> DOCVARIABLE NumberPart \* MERGEFORMAT </w:instrText>
            </w:r>
            <w:r>
              <w:fldChar w:fldCharType="end"/>
            </w:r>
          </w:p>
        </w:tc>
        <w:tc>
          <w:tcPr>
            <w:tcW w:w="5400" w:type="dxa"/>
          </w:tcPr>
          <w:p w:rsidR="002B7A14" w:rsidRPr="000E1730" w:rsidRDefault="002B7A14" w:rsidP="00570757">
            <w:pPr>
              <w:pStyle w:val="Tabela-zawarto"/>
              <w:jc w:val="center"/>
            </w:pPr>
            <w:r w:rsidRPr="000E1730">
              <w:t>Kolejny numer przesłanej partii. W przypadku pominięcia tego kryterium domyślnie przyjmuje się wartość 1.</w:t>
            </w:r>
          </w:p>
        </w:tc>
      </w:tr>
      <w:tr w:rsidR="002B7A14" w:rsidTr="002C04D7">
        <w:tc>
          <w:tcPr>
            <w:tcW w:w="480" w:type="dxa"/>
            <w:vAlign w:val="center"/>
          </w:tcPr>
          <w:p w:rsidR="002B7A14" w:rsidRDefault="002B7A14" w:rsidP="00416C0B">
            <w:pPr>
              <w:pStyle w:val="Tabela-zawarto"/>
              <w:jc w:val="center"/>
            </w:pPr>
            <w:r>
              <w:t>L-12</w:t>
            </w:r>
          </w:p>
        </w:tc>
        <w:tc>
          <w:tcPr>
            <w:tcW w:w="2417" w:type="dxa"/>
            <w:vAlign w:val="center"/>
          </w:tcPr>
          <w:p w:rsidR="002B7A14" w:rsidRDefault="002B7A14" w:rsidP="00570757">
            <w:pPr>
              <w:pStyle w:val="Tabela-zawarto"/>
            </w:pPr>
            <w:r>
              <w:softHyphen/>
            </w:r>
            <w:r w:rsidRPr="000E1730">
              <w:rPr>
                <w:lang w:val="en-US"/>
              </w:rPr>
              <w:t xml:space="preserve">-   </w:t>
            </w:r>
            <w:r w:rsidRPr="00416C0B">
              <w:t>ChequeDocumentCriteria</w:t>
            </w:r>
          </w:p>
        </w:tc>
        <w:tc>
          <w:tcPr>
            <w:tcW w:w="5917" w:type="dxa"/>
            <w:vAlign w:val="center"/>
          </w:tcPr>
          <w:p w:rsidR="002B7A14" w:rsidRDefault="002B7A14" w:rsidP="00570757">
            <w:pPr>
              <w:pStyle w:val="Tabela-zawarto"/>
            </w:pPr>
            <w:r>
              <w:t>Komponent zawierający kryteria określające jakie informacje o zamówieniach na blankiety czekowe mają zostać przesłane w odpowiedzi</w:t>
            </w:r>
          </w:p>
        </w:tc>
        <w:tc>
          <w:tcPr>
            <w:tcW w:w="5400" w:type="dxa"/>
          </w:tcPr>
          <w:p w:rsidR="002B7A14" w:rsidRDefault="002B7A14" w:rsidP="00570757">
            <w:pPr>
              <w:pStyle w:val="Tabela-zawarto"/>
            </w:pPr>
          </w:p>
        </w:tc>
      </w:tr>
      <w:tr w:rsidR="002B7A14" w:rsidTr="002C04D7">
        <w:tc>
          <w:tcPr>
            <w:tcW w:w="480" w:type="dxa"/>
            <w:vAlign w:val="center"/>
          </w:tcPr>
          <w:p w:rsidR="002B7A14" w:rsidRDefault="002B7A14" w:rsidP="00570757">
            <w:pPr>
              <w:pStyle w:val="Tabela-zawarto"/>
              <w:jc w:val="center"/>
            </w:pPr>
          </w:p>
        </w:tc>
        <w:tc>
          <w:tcPr>
            <w:tcW w:w="2417" w:type="dxa"/>
            <w:vAlign w:val="center"/>
          </w:tcPr>
          <w:p w:rsidR="002B7A14" w:rsidRDefault="002B7A14" w:rsidP="00570757">
            <w:pPr>
              <w:pStyle w:val="Tabela-zawarto"/>
            </w:pPr>
            <w:r w:rsidRPr="000E1730">
              <w:rPr>
                <w:lang w:val="en-US"/>
              </w:rPr>
              <w:t xml:space="preserve">-   -   </w:t>
            </w:r>
            <w:r w:rsidRPr="00416C0B">
              <w:t>TransactionIdentifier</w:t>
            </w:r>
          </w:p>
        </w:tc>
        <w:tc>
          <w:tcPr>
            <w:tcW w:w="5917" w:type="dxa"/>
            <w:vAlign w:val="center"/>
          </w:tcPr>
          <w:p w:rsidR="002B7A14" w:rsidRDefault="002B7A14" w:rsidP="00570757">
            <w:pPr>
              <w:pStyle w:val="Tabela-zawarto"/>
            </w:pPr>
            <w:r>
              <w:t>Identyfikator transakcji nadany przez klienta</w:t>
            </w:r>
          </w:p>
        </w:tc>
        <w:tc>
          <w:tcPr>
            <w:tcW w:w="5400" w:type="dxa"/>
          </w:tcPr>
          <w:p w:rsidR="002B7A14" w:rsidRPr="000E1730" w:rsidRDefault="002B7A14" w:rsidP="004A144E">
            <w:pPr>
              <w:pStyle w:val="Tabela-zawarto"/>
              <w:jc w:val="center"/>
            </w:pPr>
            <w:r>
              <w:t>Identyfikator zamówienia</w:t>
            </w:r>
            <w:r w:rsidRPr="000E1730">
              <w:t xml:space="preserve"> nadany przez </w:t>
            </w:r>
            <w:r w:rsidRPr="0032379D">
              <w:rPr>
                <w:highlight w:val="cyan"/>
              </w:rPr>
              <w:t>XXXX</w:t>
            </w:r>
          </w:p>
        </w:tc>
      </w:tr>
      <w:tr w:rsidR="002B7A14" w:rsidTr="002C04D7">
        <w:tc>
          <w:tcPr>
            <w:tcW w:w="480" w:type="dxa"/>
            <w:vAlign w:val="center"/>
          </w:tcPr>
          <w:p w:rsidR="002B7A14" w:rsidRDefault="002B7A14" w:rsidP="00570757">
            <w:pPr>
              <w:pStyle w:val="Tabela-zawarto"/>
              <w:jc w:val="center"/>
            </w:pPr>
          </w:p>
        </w:tc>
        <w:tc>
          <w:tcPr>
            <w:tcW w:w="2417" w:type="dxa"/>
            <w:vAlign w:val="center"/>
          </w:tcPr>
          <w:p w:rsidR="002B7A14" w:rsidRPr="000E1730" w:rsidRDefault="002B7A14" w:rsidP="00570757">
            <w:pPr>
              <w:pStyle w:val="Tabela-zawarto"/>
              <w:rPr>
                <w:lang w:val="en-US"/>
              </w:rPr>
            </w:pPr>
            <w:r w:rsidRPr="000E1730">
              <w:rPr>
                <w:lang w:val="en-US"/>
              </w:rPr>
              <w:t xml:space="preserve">-   -   </w:t>
            </w:r>
            <w:r w:rsidRPr="00416C0B">
              <w:t>BankTransactionIdentifier</w:t>
            </w:r>
          </w:p>
        </w:tc>
        <w:tc>
          <w:tcPr>
            <w:tcW w:w="5917" w:type="dxa"/>
            <w:vAlign w:val="center"/>
          </w:tcPr>
          <w:p w:rsidR="002B7A14" w:rsidRDefault="002B7A14" w:rsidP="00416C0B">
            <w:pPr>
              <w:pStyle w:val="Tabela-zawarto"/>
            </w:pPr>
            <w:r>
              <w:t>Identyfikator transakcji nadany przez bank</w:t>
            </w:r>
          </w:p>
        </w:tc>
        <w:tc>
          <w:tcPr>
            <w:tcW w:w="5400" w:type="dxa"/>
          </w:tcPr>
          <w:p w:rsidR="002B7A14" w:rsidRPr="000E1730" w:rsidRDefault="002B7A14" w:rsidP="00416C0B">
            <w:pPr>
              <w:pStyle w:val="Tabela-zawarto"/>
              <w:jc w:val="center"/>
            </w:pPr>
            <w:r>
              <w:t>Identyfikator zamówienia</w:t>
            </w:r>
            <w:r w:rsidRPr="000E1730">
              <w:t xml:space="preserve"> nadany przez ZSK-C</w:t>
            </w:r>
          </w:p>
        </w:tc>
      </w:tr>
      <w:tr w:rsidR="002B7A14" w:rsidTr="00AB7FBF">
        <w:tc>
          <w:tcPr>
            <w:tcW w:w="480" w:type="dxa"/>
          </w:tcPr>
          <w:p w:rsidR="002B7A14" w:rsidRPr="000E1730" w:rsidRDefault="002B7A14" w:rsidP="00AB7FBF">
            <w:pPr>
              <w:pStyle w:val="Tabela-zawarto"/>
            </w:pPr>
            <w:r w:rsidRPr="000E1730">
              <w:t>A-10</w:t>
            </w:r>
          </w:p>
        </w:tc>
        <w:tc>
          <w:tcPr>
            <w:tcW w:w="2417" w:type="dxa"/>
          </w:tcPr>
          <w:p w:rsidR="002B7A14" w:rsidRPr="000E1730" w:rsidRDefault="002B7A14" w:rsidP="00AB7FBF">
            <w:pPr>
              <w:pStyle w:val="Tabela-zawarto"/>
            </w:pPr>
            <w:r w:rsidRPr="000E1730">
              <w:t xml:space="preserve">-   -   </w:t>
            </w:r>
            <w:r w:rsidRPr="00F06038">
              <w:t>ChequeAccount</w:t>
            </w:r>
          </w:p>
        </w:tc>
        <w:tc>
          <w:tcPr>
            <w:tcW w:w="5917" w:type="dxa"/>
          </w:tcPr>
          <w:p w:rsidR="002B7A14" w:rsidRPr="000E1730" w:rsidRDefault="002B7A14" w:rsidP="00AB7FBF">
            <w:pPr>
              <w:pStyle w:val="Tabela-zawarto"/>
              <w:rPr>
                <w:rFonts w:cs="Arial"/>
              </w:rPr>
            </w:pPr>
            <w:r w:rsidRPr="000E1730">
              <w:rPr>
                <w:rFonts w:cs="Arial"/>
              </w:rPr>
              <w:t>Informacje o rachunku bankowym klienta</w:t>
            </w:r>
          </w:p>
        </w:tc>
        <w:tc>
          <w:tcPr>
            <w:tcW w:w="5400" w:type="dxa"/>
          </w:tcPr>
          <w:p w:rsidR="002B7A14" w:rsidRDefault="002B7A14" w:rsidP="00416C0B">
            <w:pPr>
              <w:pStyle w:val="Tabela-zawarto"/>
              <w:jc w:val="center"/>
            </w:pPr>
          </w:p>
        </w:tc>
      </w:tr>
      <w:tr w:rsidR="002B7A14" w:rsidTr="00AB7FBF">
        <w:tc>
          <w:tcPr>
            <w:tcW w:w="480" w:type="dxa"/>
          </w:tcPr>
          <w:p w:rsidR="002B7A14" w:rsidRPr="000E1730" w:rsidRDefault="002B7A14" w:rsidP="00AB7FBF">
            <w:pPr>
              <w:pStyle w:val="Tabela-zawarto"/>
            </w:pPr>
          </w:p>
        </w:tc>
        <w:tc>
          <w:tcPr>
            <w:tcW w:w="2417" w:type="dxa"/>
          </w:tcPr>
          <w:p w:rsidR="002B7A14" w:rsidRPr="000E1730" w:rsidRDefault="002B7A14" w:rsidP="00AB7FBF">
            <w:pPr>
              <w:pStyle w:val="Tabela-zawarto"/>
              <w:rPr>
                <w:lang w:val="en-US"/>
              </w:rPr>
            </w:pPr>
            <w:r w:rsidRPr="000E1730">
              <w:rPr>
                <w:lang w:val="en-US"/>
              </w:rPr>
              <w:t>-   -   -   AccountIdentifier</w:t>
            </w:r>
          </w:p>
        </w:tc>
        <w:tc>
          <w:tcPr>
            <w:tcW w:w="5917" w:type="dxa"/>
          </w:tcPr>
          <w:p w:rsidR="002B7A14" w:rsidRPr="000E1730" w:rsidRDefault="002B7A14" w:rsidP="00AB7FBF">
            <w:pPr>
              <w:pStyle w:val="Tabela-zawarto"/>
              <w:rPr>
                <w:rFonts w:cs="Arial"/>
              </w:rPr>
            </w:pPr>
            <w:r w:rsidRPr="000E1730">
              <w:rPr>
                <w:rFonts w:cs="Arial"/>
              </w:rPr>
              <w:t>Numer rachunku</w:t>
            </w:r>
          </w:p>
        </w:tc>
        <w:tc>
          <w:tcPr>
            <w:tcW w:w="5400" w:type="dxa"/>
          </w:tcPr>
          <w:p w:rsidR="002B7A14" w:rsidRDefault="002B7A14" w:rsidP="00416C0B">
            <w:pPr>
              <w:pStyle w:val="Tabela-zawarto"/>
              <w:jc w:val="center"/>
            </w:pPr>
          </w:p>
        </w:tc>
      </w:tr>
      <w:tr w:rsidR="002B7A14" w:rsidTr="00AB7FBF">
        <w:tc>
          <w:tcPr>
            <w:tcW w:w="480" w:type="dxa"/>
          </w:tcPr>
          <w:p w:rsidR="002B7A14" w:rsidRPr="000E1730" w:rsidRDefault="002B7A14" w:rsidP="00AB7FBF">
            <w:pPr>
              <w:pStyle w:val="Tabela-zawarto"/>
            </w:pPr>
          </w:p>
        </w:tc>
        <w:tc>
          <w:tcPr>
            <w:tcW w:w="2417" w:type="dxa"/>
          </w:tcPr>
          <w:p w:rsidR="002B7A14" w:rsidRPr="000E1730" w:rsidRDefault="002B7A14" w:rsidP="00AB7FBF">
            <w:pPr>
              <w:pStyle w:val="Tabela-zawarto"/>
            </w:pPr>
            <w:r w:rsidRPr="000E1730">
              <w:t>-   -   -   AccountName</w:t>
            </w:r>
          </w:p>
        </w:tc>
        <w:tc>
          <w:tcPr>
            <w:tcW w:w="5917" w:type="dxa"/>
          </w:tcPr>
          <w:p w:rsidR="002B7A14" w:rsidRPr="000E1730" w:rsidRDefault="002B7A14" w:rsidP="00AB7FBF">
            <w:pPr>
              <w:pStyle w:val="Tabela-zawarto"/>
              <w:rPr>
                <w:rFonts w:cs="Arial"/>
              </w:rPr>
            </w:pPr>
            <w:r w:rsidRPr="000E1730">
              <w:rPr>
                <w:rFonts w:cs="Arial"/>
              </w:rPr>
              <w:t xml:space="preserve">Nazwa rachunku </w:t>
            </w:r>
          </w:p>
        </w:tc>
        <w:tc>
          <w:tcPr>
            <w:tcW w:w="5400" w:type="dxa"/>
          </w:tcPr>
          <w:p w:rsidR="002B7A14" w:rsidRDefault="002B7A14" w:rsidP="00416C0B">
            <w:pPr>
              <w:pStyle w:val="Tabela-zawarto"/>
              <w:jc w:val="center"/>
            </w:pPr>
          </w:p>
        </w:tc>
      </w:tr>
      <w:tr w:rsidR="002B7A14" w:rsidTr="00AB7FBF">
        <w:tc>
          <w:tcPr>
            <w:tcW w:w="480" w:type="dxa"/>
          </w:tcPr>
          <w:p w:rsidR="002B7A14" w:rsidRPr="000E1730" w:rsidRDefault="002B7A14" w:rsidP="00AB7FBF">
            <w:pPr>
              <w:pStyle w:val="Tabela-zawarto"/>
            </w:pPr>
          </w:p>
        </w:tc>
        <w:tc>
          <w:tcPr>
            <w:tcW w:w="2417" w:type="dxa"/>
          </w:tcPr>
          <w:p w:rsidR="002B7A14" w:rsidRPr="000E1730" w:rsidRDefault="002B7A14" w:rsidP="00AB7FBF">
            <w:pPr>
              <w:pStyle w:val="Tabela-zawarto"/>
            </w:pPr>
            <w:r w:rsidRPr="000E1730">
              <w:t>-   -   -   AccountCurrencyCode</w:t>
            </w:r>
          </w:p>
        </w:tc>
        <w:tc>
          <w:tcPr>
            <w:tcW w:w="5917" w:type="dxa"/>
          </w:tcPr>
          <w:p w:rsidR="002B7A14" w:rsidRPr="000E1730" w:rsidRDefault="002B7A14" w:rsidP="00AB7FBF">
            <w:pPr>
              <w:pStyle w:val="Tabela-zawarto"/>
              <w:rPr>
                <w:rFonts w:cs="Arial"/>
              </w:rPr>
            </w:pPr>
            <w:r w:rsidRPr="000E1730">
              <w:rPr>
                <w:rFonts w:cs="Arial"/>
              </w:rPr>
              <w:t>Waluta rachunku</w:t>
            </w:r>
          </w:p>
        </w:tc>
        <w:tc>
          <w:tcPr>
            <w:tcW w:w="5400" w:type="dxa"/>
          </w:tcPr>
          <w:p w:rsidR="002B7A14" w:rsidRDefault="002B7A14" w:rsidP="00416C0B">
            <w:pPr>
              <w:pStyle w:val="Tabela-zawarto"/>
              <w:jc w:val="center"/>
            </w:pPr>
          </w:p>
        </w:tc>
      </w:tr>
      <w:tr w:rsidR="002B7A14" w:rsidTr="00AB7FBF">
        <w:tc>
          <w:tcPr>
            <w:tcW w:w="480" w:type="dxa"/>
          </w:tcPr>
          <w:p w:rsidR="002B7A14" w:rsidRPr="000E1730" w:rsidRDefault="002B7A14" w:rsidP="00AB7FBF">
            <w:pPr>
              <w:pStyle w:val="Tabela-zawarto"/>
            </w:pPr>
          </w:p>
        </w:tc>
        <w:tc>
          <w:tcPr>
            <w:tcW w:w="2417" w:type="dxa"/>
          </w:tcPr>
          <w:p w:rsidR="002B7A14" w:rsidRPr="000E1730" w:rsidRDefault="002B7A14" w:rsidP="00AB7FBF">
            <w:pPr>
              <w:pStyle w:val="Tabela-zawarto"/>
              <w:rPr>
                <w:lang w:val="en-US"/>
              </w:rPr>
            </w:pPr>
            <w:r w:rsidRPr="000E1730">
              <w:rPr>
                <w:lang w:val="en-US"/>
              </w:rPr>
              <w:t>-   -   -   AccountType</w:t>
            </w:r>
          </w:p>
        </w:tc>
        <w:tc>
          <w:tcPr>
            <w:tcW w:w="5917" w:type="dxa"/>
          </w:tcPr>
          <w:p w:rsidR="002B7A14" w:rsidRPr="000E1730" w:rsidRDefault="002B7A14" w:rsidP="00AB7FBF">
            <w:pPr>
              <w:pStyle w:val="Tabela-zawarto"/>
              <w:rPr>
                <w:rFonts w:cs="Arial"/>
              </w:rPr>
            </w:pPr>
            <w:r w:rsidRPr="000E1730">
              <w:rPr>
                <w:rFonts w:cs="Arial"/>
              </w:rPr>
              <w:t>Typ rachunku</w:t>
            </w:r>
          </w:p>
        </w:tc>
        <w:tc>
          <w:tcPr>
            <w:tcW w:w="5400" w:type="dxa"/>
          </w:tcPr>
          <w:p w:rsidR="002B7A14" w:rsidRDefault="002B7A14" w:rsidP="00416C0B">
            <w:pPr>
              <w:pStyle w:val="Tabela-zawarto"/>
              <w:jc w:val="center"/>
            </w:pPr>
          </w:p>
        </w:tc>
      </w:tr>
      <w:tr w:rsidR="002B7A14" w:rsidTr="002C04D7">
        <w:tc>
          <w:tcPr>
            <w:tcW w:w="480" w:type="dxa"/>
            <w:vAlign w:val="center"/>
          </w:tcPr>
          <w:p w:rsidR="002B7A14" w:rsidRDefault="002B7A14" w:rsidP="00AB7FBF">
            <w:pPr>
              <w:pStyle w:val="Tabela-zawarto"/>
              <w:jc w:val="center"/>
            </w:pPr>
            <w:r>
              <w:t>A-18</w:t>
            </w:r>
          </w:p>
        </w:tc>
        <w:tc>
          <w:tcPr>
            <w:tcW w:w="2417" w:type="dxa"/>
            <w:vAlign w:val="center"/>
          </w:tcPr>
          <w:p w:rsidR="002B7A14" w:rsidRDefault="002B7A14" w:rsidP="00AB7FBF">
            <w:pPr>
              <w:pStyle w:val="Tabela-zawarto"/>
            </w:pPr>
            <w:r w:rsidRPr="000E1730">
              <w:rPr>
                <w:lang w:val="en-US"/>
              </w:rPr>
              <w:t xml:space="preserve">-   -   </w:t>
            </w:r>
            <w:r w:rsidRPr="00E03D15">
              <w:t>Period</w:t>
            </w:r>
          </w:p>
        </w:tc>
        <w:tc>
          <w:tcPr>
            <w:tcW w:w="5917" w:type="dxa"/>
            <w:vAlign w:val="center"/>
          </w:tcPr>
          <w:p w:rsidR="002B7A14" w:rsidRDefault="002B7A14" w:rsidP="00AB7FBF">
            <w:pPr>
              <w:pStyle w:val="Tabela-zawarto"/>
            </w:pPr>
            <w:r>
              <w:t>Okres</w:t>
            </w:r>
          </w:p>
        </w:tc>
        <w:tc>
          <w:tcPr>
            <w:tcW w:w="5400" w:type="dxa"/>
          </w:tcPr>
          <w:p w:rsidR="002B7A14" w:rsidRDefault="002B7A14" w:rsidP="00416C0B">
            <w:pPr>
              <w:pStyle w:val="Tabela-zawarto"/>
              <w:jc w:val="center"/>
            </w:pPr>
          </w:p>
        </w:tc>
      </w:tr>
      <w:tr w:rsidR="002B7A14" w:rsidTr="00AB7FBF">
        <w:tc>
          <w:tcPr>
            <w:tcW w:w="480" w:type="dxa"/>
            <w:vAlign w:val="center"/>
          </w:tcPr>
          <w:p w:rsidR="002B7A14" w:rsidRDefault="002B7A14" w:rsidP="00AB7FBF">
            <w:pPr>
              <w:pStyle w:val="Tabela-zawarto"/>
              <w:jc w:val="center"/>
            </w:pPr>
          </w:p>
        </w:tc>
        <w:tc>
          <w:tcPr>
            <w:tcW w:w="2417" w:type="dxa"/>
            <w:vAlign w:val="center"/>
          </w:tcPr>
          <w:p w:rsidR="002B7A14" w:rsidRPr="000E1730" w:rsidRDefault="002B7A14" w:rsidP="00AB7FBF">
            <w:pPr>
              <w:pStyle w:val="Tabela-zawarto"/>
            </w:pPr>
            <w:r w:rsidRPr="000E1730">
              <w:t>-   -   -   StartDateTime</w:t>
            </w:r>
          </w:p>
        </w:tc>
        <w:tc>
          <w:tcPr>
            <w:tcW w:w="5917" w:type="dxa"/>
          </w:tcPr>
          <w:p w:rsidR="002B7A14" w:rsidRPr="000E1730" w:rsidRDefault="002B7A14" w:rsidP="00AB7FBF">
            <w:pPr>
              <w:pStyle w:val="Tabela-zawarto"/>
            </w:pPr>
            <w:r w:rsidRPr="000E1730">
              <w:t>Data rozpoczęcia</w:t>
            </w:r>
          </w:p>
        </w:tc>
        <w:tc>
          <w:tcPr>
            <w:tcW w:w="5400" w:type="dxa"/>
          </w:tcPr>
          <w:p w:rsidR="002B7A14" w:rsidRDefault="002B7A14" w:rsidP="00416C0B">
            <w:pPr>
              <w:pStyle w:val="Tabela-zawarto"/>
              <w:jc w:val="center"/>
            </w:pPr>
          </w:p>
        </w:tc>
      </w:tr>
      <w:tr w:rsidR="002B7A14" w:rsidTr="00AB7FBF">
        <w:tc>
          <w:tcPr>
            <w:tcW w:w="480" w:type="dxa"/>
            <w:vAlign w:val="center"/>
          </w:tcPr>
          <w:p w:rsidR="002B7A14" w:rsidRDefault="002B7A14" w:rsidP="00AB7FBF">
            <w:pPr>
              <w:pStyle w:val="Tabela-zawarto"/>
              <w:jc w:val="center"/>
            </w:pPr>
          </w:p>
        </w:tc>
        <w:tc>
          <w:tcPr>
            <w:tcW w:w="2417" w:type="dxa"/>
            <w:vAlign w:val="center"/>
          </w:tcPr>
          <w:p w:rsidR="002B7A14" w:rsidRPr="000E1730" w:rsidRDefault="002B7A14" w:rsidP="00AB7FBF">
            <w:pPr>
              <w:pStyle w:val="Tabela-zawarto"/>
            </w:pPr>
            <w:r w:rsidRPr="000E1730">
              <w:t>-   -   -   EndDateTime</w:t>
            </w:r>
          </w:p>
        </w:tc>
        <w:tc>
          <w:tcPr>
            <w:tcW w:w="5917" w:type="dxa"/>
          </w:tcPr>
          <w:p w:rsidR="002B7A14" w:rsidRPr="000E1730" w:rsidRDefault="002B7A14" w:rsidP="00AB7FBF">
            <w:pPr>
              <w:pStyle w:val="Tabela-zawarto"/>
            </w:pPr>
            <w:r w:rsidRPr="000E1730">
              <w:t>Data zakończenia</w:t>
            </w:r>
          </w:p>
        </w:tc>
        <w:tc>
          <w:tcPr>
            <w:tcW w:w="5400" w:type="dxa"/>
          </w:tcPr>
          <w:p w:rsidR="002B7A14" w:rsidRDefault="002B7A14" w:rsidP="00416C0B">
            <w:pPr>
              <w:pStyle w:val="Tabela-zawarto"/>
              <w:jc w:val="center"/>
            </w:pPr>
          </w:p>
        </w:tc>
      </w:tr>
    </w:tbl>
    <w:p w:rsidR="002B7A14" w:rsidRPr="000E1730" w:rsidRDefault="002B7A14" w:rsidP="00570757">
      <w:pPr>
        <w:pStyle w:val="Heading2"/>
        <w:numPr>
          <w:ilvl w:val="1"/>
          <w:numId w:val="27"/>
        </w:numPr>
      </w:pPr>
      <w:bookmarkStart w:id="208" w:name="_Toc365015792"/>
      <w:r w:rsidRPr="000E1730">
        <w:t xml:space="preserve">Komunikat odpowiedzi </w:t>
      </w:r>
      <w:r w:rsidRPr="002F501B">
        <w:t>Cheque</w:t>
      </w:r>
      <w:r>
        <w:t>Order</w:t>
      </w:r>
      <w:r w:rsidRPr="002F501B">
        <w:t>InquiryResponse</w:t>
      </w:r>
      <w:bookmarkEnd w:id="208"/>
    </w:p>
    <w:p w:rsidR="002B7A14" w:rsidRDefault="002B7A14" w:rsidP="00570757">
      <w:pPr>
        <w:pStyle w:val="Caption"/>
      </w:pPr>
      <w:bookmarkStart w:id="209" w:name="_Toc365015864"/>
      <w:r w:rsidRPr="000E1730">
        <w:t xml:space="preserve">Tabela </w:t>
      </w:r>
      <w:fldSimple w:instr=" SEQ Tabela \* ARABIC ">
        <w:r>
          <w:rPr>
            <w:noProof/>
          </w:rPr>
          <w:t>38</w:t>
        </w:r>
      </w:fldSimple>
      <w:r w:rsidRPr="000E1730">
        <w:t xml:space="preserve">: Komunikat odpowiedzi </w:t>
      </w:r>
      <w:r w:rsidRPr="002F501B">
        <w:t>Cheque</w:t>
      </w:r>
      <w:r>
        <w:t>Order</w:t>
      </w:r>
      <w:r w:rsidRPr="002F501B">
        <w:t>InquiryResponse</w:t>
      </w:r>
      <w:bookmarkEnd w:id="209"/>
    </w:p>
    <w:p w:rsidR="002B7A14" w:rsidRDefault="002B7A14" w:rsidP="001D3DBA">
      <w:pPr>
        <w:pStyle w:val="OpisZnakZnakZnak"/>
        <w:jc w:val="left"/>
      </w:pPr>
    </w:p>
    <w:tbl>
      <w:tblPr>
        <w:tblW w:w="14205" w:type="dxa"/>
        <w:jc w:val="center"/>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05"/>
        <w:gridCol w:w="2942"/>
        <w:gridCol w:w="5313"/>
        <w:gridCol w:w="1843"/>
        <w:gridCol w:w="3402"/>
      </w:tblGrid>
      <w:tr w:rsidR="002B7A14" w:rsidRPr="000E1730" w:rsidTr="002C04D7">
        <w:trPr>
          <w:jc w:val="center"/>
        </w:trPr>
        <w:tc>
          <w:tcPr>
            <w:tcW w:w="705" w:type="dxa"/>
            <w:shd w:val="solid" w:color="auto" w:fill="auto"/>
          </w:tcPr>
          <w:p w:rsidR="002B7A14" w:rsidRPr="000E1730" w:rsidRDefault="002B7A14" w:rsidP="00033922">
            <w:pPr>
              <w:pStyle w:val="Tabela-zawarto"/>
            </w:pPr>
          </w:p>
        </w:tc>
        <w:tc>
          <w:tcPr>
            <w:tcW w:w="2942" w:type="dxa"/>
            <w:shd w:val="solid" w:color="auto" w:fill="auto"/>
          </w:tcPr>
          <w:p w:rsidR="002B7A14" w:rsidRPr="004147A6" w:rsidRDefault="002B7A14" w:rsidP="00033922">
            <w:pPr>
              <w:pStyle w:val="Tabela-zawarto"/>
              <w:rPr>
                <w:b/>
              </w:rPr>
            </w:pPr>
            <w:r w:rsidRPr="004147A6">
              <w:rPr>
                <w:b/>
              </w:rPr>
              <w:t>Nazwa elementu</w:t>
            </w:r>
          </w:p>
        </w:tc>
        <w:tc>
          <w:tcPr>
            <w:tcW w:w="5313" w:type="dxa"/>
            <w:shd w:val="solid" w:color="auto" w:fill="auto"/>
          </w:tcPr>
          <w:p w:rsidR="002B7A14" w:rsidRPr="004147A6" w:rsidRDefault="002B7A14" w:rsidP="00033922">
            <w:pPr>
              <w:pStyle w:val="Tabela-zawarto"/>
              <w:rPr>
                <w:b/>
              </w:rPr>
            </w:pPr>
            <w:r w:rsidRPr="004147A6">
              <w:rPr>
                <w:b/>
              </w:rPr>
              <w:t xml:space="preserve">Opis                          </w:t>
            </w:r>
          </w:p>
        </w:tc>
        <w:tc>
          <w:tcPr>
            <w:tcW w:w="5245" w:type="dxa"/>
            <w:gridSpan w:val="2"/>
            <w:shd w:val="solid" w:color="auto" w:fill="auto"/>
          </w:tcPr>
          <w:p w:rsidR="002B7A14" w:rsidRPr="004147A6" w:rsidRDefault="002B7A14" w:rsidP="00033922">
            <w:pPr>
              <w:pStyle w:val="Tabela-zawarto"/>
              <w:jc w:val="center"/>
              <w:rPr>
                <w:b/>
              </w:rPr>
            </w:pPr>
            <w:r w:rsidRPr="004147A6">
              <w:rPr>
                <w:b/>
              </w:rPr>
              <w:t>Wprowadzana wartość</w:t>
            </w:r>
          </w:p>
        </w:tc>
      </w:tr>
      <w:tr w:rsidR="002B7A14" w:rsidRPr="000E1730" w:rsidTr="00271314">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9C2533">
            <w:pPr>
              <w:pStyle w:val="Tabela-zawarto"/>
            </w:pPr>
            <w:r w:rsidRPr="00D16E88">
              <w:t>ChequeOrder</w:t>
            </w:r>
            <w:r>
              <w:t>Inquiry</w:t>
            </w:r>
            <w:r w:rsidRPr="00D16E88">
              <w:t>Response</w:t>
            </w:r>
          </w:p>
        </w:tc>
        <w:tc>
          <w:tcPr>
            <w:tcW w:w="10558" w:type="dxa"/>
            <w:gridSpan w:val="3"/>
          </w:tcPr>
          <w:p w:rsidR="002B7A14" w:rsidRPr="000E1730" w:rsidRDefault="002B7A14" w:rsidP="00033922">
            <w:pPr>
              <w:pStyle w:val="Tabela-zawarto"/>
              <w:jc w:val="center"/>
            </w:pPr>
            <w:r>
              <w:rPr>
                <w:rFonts w:cs="Arial"/>
              </w:rPr>
              <w:t>Zapytanie o stan zamówienia na blankiety czekowe</w:t>
            </w:r>
            <w:r w:rsidRPr="000E1730">
              <w:rPr>
                <w:rFonts w:cs="Arial"/>
              </w:rPr>
              <w:t xml:space="preserve"> – komunikat typu </w:t>
            </w:r>
            <w:r>
              <w:rPr>
                <w:rFonts w:cs="Arial"/>
              </w:rPr>
              <w:t>odpowiedź</w:t>
            </w:r>
          </w:p>
        </w:tc>
      </w:tr>
      <w:tr w:rsidR="002B7A14" w:rsidRPr="000E1730" w:rsidTr="002C04D7">
        <w:trPr>
          <w:jc w:val="center"/>
        </w:trPr>
        <w:tc>
          <w:tcPr>
            <w:tcW w:w="705" w:type="dxa"/>
          </w:tcPr>
          <w:p w:rsidR="002B7A14" w:rsidRPr="000E1730" w:rsidRDefault="002B7A14" w:rsidP="00033922">
            <w:pPr>
              <w:pStyle w:val="Tabela-zawarto"/>
            </w:pPr>
            <w:r w:rsidRPr="000E1730">
              <w:t>A-16</w:t>
            </w:r>
          </w:p>
        </w:tc>
        <w:tc>
          <w:tcPr>
            <w:tcW w:w="2942" w:type="dxa"/>
          </w:tcPr>
          <w:p w:rsidR="002B7A14" w:rsidRPr="000E1730" w:rsidRDefault="002B7A14" w:rsidP="00033922">
            <w:pPr>
              <w:pStyle w:val="Tabela-zawarto"/>
            </w:pPr>
            <w:r w:rsidRPr="000E1730">
              <w:t>-   Header</w:t>
            </w:r>
          </w:p>
        </w:tc>
        <w:tc>
          <w:tcPr>
            <w:tcW w:w="5313" w:type="dxa"/>
          </w:tcPr>
          <w:p w:rsidR="002B7A14" w:rsidRPr="000E1730" w:rsidRDefault="002B7A14" w:rsidP="00033922">
            <w:pPr>
              <w:pStyle w:val="Tabela-zawarto"/>
              <w:rPr>
                <w:rFonts w:cs="Arial"/>
              </w:rPr>
            </w:pPr>
            <w:r w:rsidRPr="000E1730">
              <w:rPr>
                <w:rFonts w:cs="Arial"/>
              </w:rPr>
              <w:t>Komponent zawierający elementy nagłówka komunikatu</w:t>
            </w:r>
          </w:p>
        </w:tc>
        <w:tc>
          <w:tcPr>
            <w:tcW w:w="5245" w:type="dxa"/>
            <w:gridSpan w:val="2"/>
          </w:tcPr>
          <w:p w:rsidR="002B7A14" w:rsidRPr="000E1730" w:rsidRDefault="002B7A14" w:rsidP="00033922">
            <w:pPr>
              <w:pStyle w:val="Tabela-zawarto"/>
              <w:jc w:val="center"/>
            </w:pP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pPr>
            <w:r w:rsidRPr="000E1730">
              <w:t>-   -   IssueDateTime</w:t>
            </w:r>
          </w:p>
        </w:tc>
        <w:tc>
          <w:tcPr>
            <w:tcW w:w="5313" w:type="dxa"/>
          </w:tcPr>
          <w:p w:rsidR="002B7A14" w:rsidRPr="000E1730" w:rsidRDefault="002B7A14" w:rsidP="00033922">
            <w:pPr>
              <w:pStyle w:val="Tabela-zawarto"/>
              <w:rPr>
                <w:rFonts w:cs="Arial"/>
              </w:rPr>
            </w:pPr>
            <w:r w:rsidRPr="000E1730">
              <w:rPr>
                <w:rFonts w:cs="Arial"/>
              </w:rPr>
              <w:t>Data i czas komunikatu</w:t>
            </w:r>
          </w:p>
        </w:tc>
        <w:tc>
          <w:tcPr>
            <w:tcW w:w="5245" w:type="dxa"/>
            <w:gridSpan w:val="2"/>
          </w:tcPr>
          <w:p w:rsidR="002B7A14" w:rsidRPr="000E1730" w:rsidRDefault="002B7A14" w:rsidP="00033922">
            <w:pPr>
              <w:pStyle w:val="Tabela-zawarto"/>
              <w:jc w:val="center"/>
              <w:rPr>
                <w:lang w:val="de-DE"/>
              </w:rPr>
            </w:pPr>
            <w:r w:rsidRPr="000E1730">
              <w:rPr>
                <w:lang w:val="de-DE"/>
              </w:rPr>
              <w:t>Data i czas komunikatu</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rPr>
                <w:lang w:val="de-DE"/>
              </w:rPr>
            </w:pPr>
            <w:r w:rsidRPr="000E1730">
              <w:rPr>
                <w:lang w:val="de-DE"/>
              </w:rPr>
              <w:t>-   -   DocumentIdentifier</w:t>
            </w:r>
          </w:p>
        </w:tc>
        <w:tc>
          <w:tcPr>
            <w:tcW w:w="5313" w:type="dxa"/>
          </w:tcPr>
          <w:p w:rsidR="002B7A14" w:rsidRPr="000E1730" w:rsidRDefault="002B7A14" w:rsidP="00033922">
            <w:pPr>
              <w:pStyle w:val="Tabela-zawarto"/>
              <w:rPr>
                <w:rFonts w:cs="Arial"/>
              </w:rPr>
            </w:pPr>
            <w:r w:rsidRPr="000E1730">
              <w:rPr>
                <w:rFonts w:cs="Arial"/>
              </w:rPr>
              <w:t>Identyfikator komunikatu</w:t>
            </w:r>
          </w:p>
        </w:tc>
        <w:tc>
          <w:tcPr>
            <w:tcW w:w="5245" w:type="dxa"/>
            <w:gridSpan w:val="2"/>
          </w:tcPr>
          <w:p w:rsidR="002B7A14" w:rsidRPr="000E1730" w:rsidRDefault="002B7A14" w:rsidP="00033922">
            <w:pPr>
              <w:pStyle w:val="Tabela-zawarto"/>
              <w:jc w:val="center"/>
            </w:pPr>
            <w:r w:rsidRPr="000E1730">
              <w:t>Dowolny ciąg znaków nadawany przez wysyłającego</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pPr>
            <w:r w:rsidRPr="000E1730">
              <w:t>-   -   SenderIdentifier</w:t>
            </w:r>
          </w:p>
        </w:tc>
        <w:tc>
          <w:tcPr>
            <w:tcW w:w="5313" w:type="dxa"/>
          </w:tcPr>
          <w:p w:rsidR="002B7A14" w:rsidRPr="000E1730" w:rsidRDefault="002B7A14" w:rsidP="00033922">
            <w:pPr>
              <w:pStyle w:val="Tabela-zawarto"/>
              <w:rPr>
                <w:rFonts w:cs="Arial"/>
              </w:rPr>
            </w:pPr>
            <w:r w:rsidRPr="000E1730">
              <w:rPr>
                <w:rFonts w:cs="Arial"/>
              </w:rPr>
              <w:t>Identyfikator nadawcy komunikatu</w:t>
            </w:r>
          </w:p>
        </w:tc>
        <w:tc>
          <w:tcPr>
            <w:tcW w:w="5245" w:type="dxa"/>
            <w:gridSpan w:val="2"/>
          </w:tcPr>
          <w:p w:rsidR="002B7A14" w:rsidRPr="000E1730" w:rsidRDefault="002B7A14" w:rsidP="00033922">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rPr>
                <w:lang w:val="en-US"/>
              </w:rPr>
            </w:pPr>
            <w:r w:rsidRPr="000E1730">
              <w:rPr>
                <w:lang w:val="en-US"/>
              </w:rPr>
              <w:t>-   -   ReceiverIdentifier</w:t>
            </w:r>
          </w:p>
        </w:tc>
        <w:tc>
          <w:tcPr>
            <w:tcW w:w="5313" w:type="dxa"/>
          </w:tcPr>
          <w:p w:rsidR="002B7A14" w:rsidRPr="000E1730" w:rsidRDefault="002B7A14" w:rsidP="00033922">
            <w:pPr>
              <w:pStyle w:val="Tabela-zawarto"/>
              <w:rPr>
                <w:rFonts w:cs="Arial"/>
              </w:rPr>
            </w:pPr>
            <w:r w:rsidRPr="000E1730">
              <w:rPr>
                <w:rFonts w:cs="Arial"/>
              </w:rPr>
              <w:t>Identyfikator odbiorcy komunikatu</w:t>
            </w:r>
          </w:p>
        </w:tc>
        <w:tc>
          <w:tcPr>
            <w:tcW w:w="5245" w:type="dxa"/>
            <w:gridSpan w:val="2"/>
          </w:tcPr>
          <w:p w:rsidR="002B7A14" w:rsidRPr="000E1730" w:rsidRDefault="002B7A14" w:rsidP="00033922">
            <w:pPr>
              <w:pStyle w:val="Tabela-zawarto"/>
              <w:jc w:val="center"/>
              <w:rPr>
                <w:lang w:val="en-US"/>
              </w:rPr>
            </w:pPr>
            <w:r w:rsidRPr="000E1730">
              <w:rPr>
                <w:lang w:val="en-US"/>
              </w:rPr>
              <w:t>“ZSK-C”</w:t>
            </w:r>
          </w:p>
        </w:tc>
      </w:tr>
      <w:tr w:rsidR="002B7A14" w:rsidRPr="000E1730" w:rsidTr="002C04D7">
        <w:trPr>
          <w:jc w:val="center"/>
        </w:trPr>
        <w:tc>
          <w:tcPr>
            <w:tcW w:w="705" w:type="dxa"/>
          </w:tcPr>
          <w:p w:rsidR="002B7A14" w:rsidRPr="000E1730" w:rsidRDefault="002B7A14" w:rsidP="00033922">
            <w:pPr>
              <w:pStyle w:val="Tabela-zawarto"/>
              <w:rPr>
                <w:lang w:val="en-US"/>
              </w:rPr>
            </w:pPr>
            <w:r w:rsidRPr="000E1730">
              <w:rPr>
                <w:lang w:val="en-US"/>
              </w:rPr>
              <w:t>A-14</w:t>
            </w:r>
          </w:p>
        </w:tc>
        <w:tc>
          <w:tcPr>
            <w:tcW w:w="2942" w:type="dxa"/>
            <w:shd w:val="clear" w:color="auto" w:fill="00FFFF"/>
          </w:tcPr>
          <w:p w:rsidR="002B7A14" w:rsidRPr="000E1730" w:rsidRDefault="002B7A14" w:rsidP="00033922">
            <w:pPr>
              <w:pStyle w:val="Tabela-zawarto"/>
              <w:rPr>
                <w:lang w:val="en-US"/>
              </w:rPr>
            </w:pPr>
            <w:r w:rsidRPr="000E1730">
              <w:rPr>
                <w:lang w:val="en-US"/>
              </w:rPr>
              <w:t xml:space="preserve">-   DocumentStatus                  </w:t>
            </w:r>
            <w:r w:rsidRPr="000E1730">
              <w:rPr>
                <w:b/>
                <w:lang w:val="en-US"/>
              </w:rPr>
              <w:t xml:space="preserve"> OR</w:t>
            </w:r>
          </w:p>
        </w:tc>
        <w:tc>
          <w:tcPr>
            <w:tcW w:w="5313" w:type="dxa"/>
          </w:tcPr>
          <w:p w:rsidR="002B7A14" w:rsidRPr="000E1730" w:rsidRDefault="002B7A14" w:rsidP="00033922">
            <w:pPr>
              <w:pStyle w:val="Tabela-zawarto"/>
            </w:pPr>
            <w:r w:rsidRPr="000E1730">
              <w:t>Status komunikatu - agregat występuje jeśli w wyniku kontroli składniowych i merytorycznych stwierdzono błędy lub uwagi podlegające raportowaniu do klienta</w:t>
            </w:r>
          </w:p>
        </w:tc>
        <w:tc>
          <w:tcPr>
            <w:tcW w:w="5245" w:type="dxa"/>
            <w:gridSpan w:val="2"/>
          </w:tcPr>
          <w:p w:rsidR="002B7A14" w:rsidRPr="000E1730" w:rsidRDefault="002B7A14" w:rsidP="00033922">
            <w:pPr>
              <w:pStyle w:val="Tabela-zawarto"/>
              <w:jc w:val="center"/>
            </w:pPr>
            <w:r w:rsidRPr="000E1730">
              <w:t>Komponent zawsze uzupełniany</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pPr>
            <w:r w:rsidRPr="000E1730">
              <w:t>-   -   StatusCode</w:t>
            </w:r>
          </w:p>
        </w:tc>
        <w:tc>
          <w:tcPr>
            <w:tcW w:w="5313" w:type="dxa"/>
          </w:tcPr>
          <w:p w:rsidR="002B7A14" w:rsidRPr="000E1730" w:rsidRDefault="002B7A14" w:rsidP="00033922">
            <w:pPr>
              <w:pStyle w:val="Tabela-zawarto"/>
            </w:pPr>
            <w:r w:rsidRPr="000E1730">
              <w:t>Kod statusu (np. błędu)</w:t>
            </w:r>
          </w:p>
        </w:tc>
        <w:tc>
          <w:tcPr>
            <w:tcW w:w="1843" w:type="dxa"/>
          </w:tcPr>
          <w:p w:rsidR="002B7A14" w:rsidRPr="000E1730" w:rsidRDefault="002B7A14" w:rsidP="00033922">
            <w:pPr>
              <w:pStyle w:val="Tabela-zawarto"/>
              <w:jc w:val="center"/>
              <w:rPr>
                <w:lang w:val="en-US"/>
              </w:rPr>
            </w:pPr>
            <w:r w:rsidRPr="000E1730">
              <w:rPr>
                <w:lang w:val="en-US"/>
              </w:rPr>
              <w:t>0 (dla powodzenia)</w:t>
            </w:r>
          </w:p>
        </w:tc>
        <w:tc>
          <w:tcPr>
            <w:tcW w:w="3402" w:type="dxa"/>
          </w:tcPr>
          <w:p w:rsidR="002B7A14" w:rsidRPr="000E1730" w:rsidRDefault="002B7A14" w:rsidP="00033922">
            <w:pPr>
              <w:pStyle w:val="Tabela-zawarto"/>
              <w:jc w:val="center"/>
            </w:pPr>
            <w:r w:rsidRPr="000E1730">
              <w:t>Kod błędu (dla niepowodzenia)</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pPr>
            <w:r w:rsidRPr="000E1730">
              <w:t>-   -   Severity</w:t>
            </w:r>
          </w:p>
        </w:tc>
        <w:tc>
          <w:tcPr>
            <w:tcW w:w="5313" w:type="dxa"/>
          </w:tcPr>
          <w:p w:rsidR="002B7A14" w:rsidRPr="000E1730" w:rsidRDefault="002B7A14" w:rsidP="00033922">
            <w:pPr>
              <w:pStyle w:val="Tabela-zawarto"/>
            </w:pPr>
            <w:r w:rsidRPr="000E1730">
              <w:t>Znaczenie kodu (ciężar błędu)</w:t>
            </w:r>
          </w:p>
        </w:tc>
        <w:tc>
          <w:tcPr>
            <w:tcW w:w="1843" w:type="dxa"/>
          </w:tcPr>
          <w:p w:rsidR="002B7A14" w:rsidRPr="000E1730" w:rsidRDefault="002B7A14" w:rsidP="00033922">
            <w:pPr>
              <w:pStyle w:val="Tabela-zawarto"/>
              <w:jc w:val="center"/>
              <w:rPr>
                <w:lang w:val="en-US"/>
              </w:rPr>
            </w:pPr>
            <w:r w:rsidRPr="000E1730">
              <w:rPr>
                <w:lang w:val="en-US"/>
              </w:rPr>
              <w:t>Info</w:t>
            </w:r>
          </w:p>
        </w:tc>
        <w:tc>
          <w:tcPr>
            <w:tcW w:w="3402" w:type="dxa"/>
          </w:tcPr>
          <w:p w:rsidR="002B7A14" w:rsidRPr="000E1730" w:rsidRDefault="002B7A14" w:rsidP="00033922">
            <w:pPr>
              <w:pStyle w:val="Tabela-zawarto"/>
              <w:jc w:val="center"/>
              <w:rPr>
                <w:lang w:val="en-US"/>
              </w:rPr>
            </w:pPr>
            <w:r w:rsidRPr="000E1730">
              <w:rPr>
                <w:lang w:val="en-US"/>
              </w:rPr>
              <w:t>Error</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rPr>
                <w:lang w:val="en-US"/>
              </w:rPr>
            </w:pPr>
            <w:r w:rsidRPr="000E1730">
              <w:rPr>
                <w:lang w:val="en-US"/>
              </w:rPr>
              <w:t>-   -   StatusDescription</w:t>
            </w:r>
          </w:p>
        </w:tc>
        <w:tc>
          <w:tcPr>
            <w:tcW w:w="5313" w:type="dxa"/>
          </w:tcPr>
          <w:p w:rsidR="002B7A14" w:rsidRPr="000E1730" w:rsidRDefault="002B7A14" w:rsidP="00033922">
            <w:pPr>
              <w:pStyle w:val="Tabela-zawarto"/>
            </w:pPr>
            <w:r w:rsidRPr="000E1730">
              <w:t>Opis statusu</w:t>
            </w:r>
          </w:p>
        </w:tc>
        <w:tc>
          <w:tcPr>
            <w:tcW w:w="1843" w:type="dxa"/>
          </w:tcPr>
          <w:p w:rsidR="002B7A14" w:rsidRPr="000E1730" w:rsidRDefault="002B7A14" w:rsidP="00033922">
            <w:pPr>
              <w:pStyle w:val="Tabela-zawarto"/>
              <w:jc w:val="center"/>
            </w:pPr>
            <w:r w:rsidRPr="000E1730">
              <w:t>Sukces</w:t>
            </w:r>
          </w:p>
        </w:tc>
        <w:tc>
          <w:tcPr>
            <w:tcW w:w="3402" w:type="dxa"/>
          </w:tcPr>
          <w:p w:rsidR="002B7A14" w:rsidRPr="000E1730" w:rsidRDefault="002B7A14" w:rsidP="00033922">
            <w:pPr>
              <w:pStyle w:val="Tabela-zawarto"/>
              <w:jc w:val="center"/>
            </w:pPr>
            <w:r w:rsidRPr="000E1730">
              <w:t>Niepowodzenie. Opis RBE błędu</w:t>
            </w:r>
          </w:p>
        </w:tc>
      </w:tr>
      <w:tr w:rsidR="002B7A14" w:rsidRPr="000E1730" w:rsidTr="002C04D7">
        <w:trPr>
          <w:jc w:val="center"/>
        </w:trPr>
        <w:tc>
          <w:tcPr>
            <w:tcW w:w="705" w:type="dxa"/>
          </w:tcPr>
          <w:p w:rsidR="002B7A14" w:rsidRPr="000E1730" w:rsidRDefault="002B7A14" w:rsidP="00033922">
            <w:pPr>
              <w:pStyle w:val="Tabela-zawarto"/>
            </w:pPr>
          </w:p>
        </w:tc>
        <w:tc>
          <w:tcPr>
            <w:tcW w:w="2942" w:type="dxa"/>
            <w:vAlign w:val="center"/>
          </w:tcPr>
          <w:p w:rsidR="002B7A14" w:rsidRDefault="002B7A14" w:rsidP="00033922">
            <w:pPr>
              <w:pStyle w:val="Tabela-zawarto"/>
            </w:pPr>
            <w:r w:rsidRPr="000E1730">
              <w:rPr>
                <w:lang w:val="en-US"/>
              </w:rPr>
              <w:t xml:space="preserve">-   </w:t>
            </w:r>
            <w:r w:rsidRPr="00416C0B">
              <w:t>ResponseDetailsOmit</w:t>
            </w:r>
          </w:p>
        </w:tc>
        <w:tc>
          <w:tcPr>
            <w:tcW w:w="5313" w:type="dxa"/>
            <w:vAlign w:val="center"/>
          </w:tcPr>
          <w:p w:rsidR="002B7A14" w:rsidRDefault="002B7A14" w:rsidP="00033922">
            <w:pPr>
              <w:pStyle w:val="Tabela-zawarto"/>
            </w:pPr>
            <w:r>
              <w:t>Wskaźnik określający czy zwracać dane szczegółowe</w:t>
            </w:r>
          </w:p>
        </w:tc>
        <w:tc>
          <w:tcPr>
            <w:tcW w:w="5245" w:type="dxa"/>
            <w:gridSpan w:val="2"/>
          </w:tcPr>
          <w:p w:rsidR="002B7A14" w:rsidRPr="000E1730" w:rsidRDefault="002B7A14" w:rsidP="00033922">
            <w:pPr>
              <w:pStyle w:val="Tabela-zawarto"/>
              <w:jc w:val="center"/>
            </w:pPr>
            <w:r w:rsidRPr="000E1730">
              <w:t>False/True</w:t>
            </w:r>
          </w:p>
        </w:tc>
      </w:tr>
      <w:tr w:rsidR="002B7A14" w:rsidRPr="000E1730" w:rsidTr="002C04D7">
        <w:trPr>
          <w:jc w:val="center"/>
        </w:trPr>
        <w:tc>
          <w:tcPr>
            <w:tcW w:w="705" w:type="dxa"/>
          </w:tcPr>
          <w:p w:rsidR="002B7A14" w:rsidRPr="000E1730" w:rsidRDefault="002B7A14" w:rsidP="00033922">
            <w:pPr>
              <w:pStyle w:val="Tabela-zawarto"/>
              <w:rPr>
                <w:lang w:val="en-US"/>
              </w:rPr>
            </w:pPr>
          </w:p>
        </w:tc>
        <w:tc>
          <w:tcPr>
            <w:tcW w:w="2942" w:type="dxa"/>
            <w:vAlign w:val="center"/>
          </w:tcPr>
          <w:p w:rsidR="002B7A14" w:rsidRDefault="002B7A14" w:rsidP="00033922">
            <w:pPr>
              <w:pStyle w:val="Tabela-zawarto"/>
            </w:pPr>
            <w:r w:rsidRPr="000E1730">
              <w:rPr>
                <w:lang w:val="en-US"/>
              </w:rPr>
              <w:t xml:space="preserve">-   </w:t>
            </w:r>
            <w:r>
              <w:t>CriteriaInclude</w:t>
            </w:r>
          </w:p>
        </w:tc>
        <w:tc>
          <w:tcPr>
            <w:tcW w:w="5313" w:type="dxa"/>
            <w:vAlign w:val="center"/>
          </w:tcPr>
          <w:p w:rsidR="002B7A14" w:rsidRDefault="002B7A14" w:rsidP="00033922">
            <w:pPr>
              <w:pStyle w:val="Tabela-zawarto"/>
            </w:pPr>
            <w:r>
              <w:t>Wskaźnik określający czy w odpowiedzi mają być przesłane kryteria</w:t>
            </w:r>
          </w:p>
        </w:tc>
        <w:tc>
          <w:tcPr>
            <w:tcW w:w="5245" w:type="dxa"/>
            <w:gridSpan w:val="2"/>
          </w:tcPr>
          <w:p w:rsidR="002B7A14" w:rsidRPr="000E1730" w:rsidRDefault="002B7A14" w:rsidP="00033922">
            <w:pPr>
              <w:pStyle w:val="Tabela-zawarto"/>
              <w:jc w:val="center"/>
            </w:pPr>
            <w:r w:rsidRPr="000E1730">
              <w:t>False/True</w:t>
            </w:r>
          </w:p>
        </w:tc>
      </w:tr>
      <w:tr w:rsidR="002B7A14" w:rsidRPr="000E1730" w:rsidTr="002C04D7">
        <w:trPr>
          <w:jc w:val="center"/>
        </w:trPr>
        <w:tc>
          <w:tcPr>
            <w:tcW w:w="705" w:type="dxa"/>
            <w:vAlign w:val="center"/>
          </w:tcPr>
          <w:p w:rsidR="002B7A14" w:rsidRDefault="002B7A14" w:rsidP="00033922">
            <w:pPr>
              <w:pStyle w:val="Tabela-zawarto"/>
              <w:jc w:val="center"/>
            </w:pPr>
            <w:r>
              <w:t>A-19</w:t>
            </w:r>
          </w:p>
        </w:tc>
        <w:tc>
          <w:tcPr>
            <w:tcW w:w="2942" w:type="dxa"/>
            <w:vAlign w:val="center"/>
          </w:tcPr>
          <w:p w:rsidR="002B7A14" w:rsidRDefault="002B7A14" w:rsidP="00033922">
            <w:pPr>
              <w:pStyle w:val="Tabela-zawarto"/>
            </w:pPr>
            <w:r w:rsidRPr="000E1730">
              <w:rPr>
                <w:lang w:val="en-US"/>
              </w:rPr>
              <w:t xml:space="preserve">-   </w:t>
            </w:r>
            <w:r>
              <w:t>ResponseRecordsControl</w:t>
            </w:r>
          </w:p>
        </w:tc>
        <w:tc>
          <w:tcPr>
            <w:tcW w:w="5313" w:type="dxa"/>
            <w:vAlign w:val="center"/>
          </w:tcPr>
          <w:p w:rsidR="002B7A14" w:rsidRDefault="002B7A14" w:rsidP="00033922">
            <w:pPr>
              <w:pStyle w:val="Tabela-zawarto"/>
            </w:pPr>
            <w:r>
              <w:fldChar w:fldCharType="begin"/>
            </w:r>
            <w:r>
              <w:instrText xml:space="preserve"> DOCVARIABLE ResponseRecordsControl \* MERGEFORMAT </w:instrText>
            </w:r>
            <w:r>
              <w:fldChar w:fldCharType="end"/>
            </w:r>
          </w:p>
        </w:tc>
        <w:tc>
          <w:tcPr>
            <w:tcW w:w="5245" w:type="dxa"/>
            <w:gridSpan w:val="2"/>
          </w:tcPr>
          <w:p w:rsidR="002B7A14" w:rsidRDefault="002B7A14" w:rsidP="00033922">
            <w:pPr>
              <w:pStyle w:val="Tabela-zawarto"/>
              <w:jc w:val="center"/>
            </w:pPr>
          </w:p>
        </w:tc>
      </w:tr>
      <w:tr w:rsidR="002B7A14" w:rsidRPr="000E1730" w:rsidTr="002C04D7">
        <w:trPr>
          <w:jc w:val="center"/>
        </w:trPr>
        <w:tc>
          <w:tcPr>
            <w:tcW w:w="705" w:type="dxa"/>
            <w:vAlign w:val="center"/>
          </w:tcPr>
          <w:p w:rsidR="002B7A14" w:rsidRDefault="002B7A14" w:rsidP="00033922">
            <w:pPr>
              <w:pStyle w:val="Tabela-zawarto"/>
              <w:jc w:val="center"/>
            </w:pPr>
          </w:p>
        </w:tc>
        <w:tc>
          <w:tcPr>
            <w:tcW w:w="2942" w:type="dxa"/>
            <w:vAlign w:val="center"/>
          </w:tcPr>
          <w:p w:rsidR="002B7A14" w:rsidRDefault="002B7A14" w:rsidP="00033922">
            <w:pPr>
              <w:pStyle w:val="Tabela-zawarto"/>
            </w:pPr>
            <w:r w:rsidRPr="000E1730">
              <w:rPr>
                <w:lang w:val="en-US"/>
              </w:rPr>
              <w:t xml:space="preserve">-   -   </w:t>
            </w:r>
            <w:r>
              <w:t>MaxRecords</w:t>
            </w:r>
          </w:p>
        </w:tc>
        <w:tc>
          <w:tcPr>
            <w:tcW w:w="5313" w:type="dxa"/>
            <w:vAlign w:val="center"/>
          </w:tcPr>
          <w:p w:rsidR="002B7A14" w:rsidRDefault="002B7A14" w:rsidP="00033922">
            <w:pPr>
              <w:pStyle w:val="Tabela-zawarto"/>
            </w:pPr>
            <w:r>
              <w:fldChar w:fldCharType="begin"/>
            </w:r>
            <w:r>
              <w:instrText xml:space="preserve"> DOCVARIABLE MaxRecords \* MERGEFORMAT </w:instrText>
            </w:r>
            <w:r>
              <w:fldChar w:fldCharType="end"/>
            </w:r>
          </w:p>
        </w:tc>
        <w:tc>
          <w:tcPr>
            <w:tcW w:w="5245" w:type="dxa"/>
            <w:gridSpan w:val="2"/>
          </w:tcPr>
          <w:p w:rsidR="002B7A14" w:rsidRPr="000E1730" w:rsidRDefault="002B7A14" w:rsidP="00033922">
            <w:pPr>
              <w:pStyle w:val="Tabela-zawarto"/>
              <w:jc w:val="center"/>
            </w:pPr>
            <w:r w:rsidRPr="000E1730">
              <w:t xml:space="preserve">Maksymalna ilość pozycji do wysłania w jednej partii </w:t>
            </w:r>
          </w:p>
        </w:tc>
      </w:tr>
      <w:tr w:rsidR="002B7A14" w:rsidRPr="000E1730" w:rsidTr="002C04D7">
        <w:trPr>
          <w:jc w:val="center"/>
        </w:trPr>
        <w:tc>
          <w:tcPr>
            <w:tcW w:w="705" w:type="dxa"/>
            <w:vAlign w:val="center"/>
          </w:tcPr>
          <w:p w:rsidR="002B7A14" w:rsidRDefault="002B7A14" w:rsidP="00033922">
            <w:pPr>
              <w:pStyle w:val="Tabela-zawarto"/>
              <w:jc w:val="center"/>
            </w:pPr>
          </w:p>
        </w:tc>
        <w:tc>
          <w:tcPr>
            <w:tcW w:w="2942" w:type="dxa"/>
            <w:vAlign w:val="center"/>
          </w:tcPr>
          <w:p w:rsidR="002B7A14" w:rsidRDefault="002B7A14" w:rsidP="00033922">
            <w:pPr>
              <w:pStyle w:val="Tabela-zawarto"/>
            </w:pPr>
            <w:r w:rsidRPr="000E1730">
              <w:rPr>
                <w:lang w:val="en-US"/>
              </w:rPr>
              <w:t xml:space="preserve">-   -   </w:t>
            </w:r>
            <w:r>
              <w:t>NumberPart</w:t>
            </w:r>
          </w:p>
        </w:tc>
        <w:tc>
          <w:tcPr>
            <w:tcW w:w="5313" w:type="dxa"/>
            <w:vAlign w:val="center"/>
          </w:tcPr>
          <w:p w:rsidR="002B7A14" w:rsidRDefault="002B7A14" w:rsidP="00033922">
            <w:pPr>
              <w:pStyle w:val="Tabela-zawarto"/>
            </w:pPr>
            <w:r>
              <w:fldChar w:fldCharType="begin"/>
            </w:r>
            <w:r>
              <w:instrText xml:space="preserve"> DOCVARIABLE NumberPart \* MERGEFORMAT </w:instrText>
            </w:r>
            <w:r>
              <w:fldChar w:fldCharType="end"/>
            </w:r>
          </w:p>
        </w:tc>
        <w:tc>
          <w:tcPr>
            <w:tcW w:w="5245" w:type="dxa"/>
            <w:gridSpan w:val="2"/>
          </w:tcPr>
          <w:p w:rsidR="002B7A14" w:rsidRPr="000E1730" w:rsidRDefault="002B7A14" w:rsidP="00033922">
            <w:pPr>
              <w:pStyle w:val="Tabela-zawarto"/>
              <w:jc w:val="center"/>
            </w:pPr>
            <w:r w:rsidRPr="000E1730">
              <w:t>Kolejny numer przesłanej partii. W przypadku pominięcia tego kryterium domyślnie przyjmuje się wartość 1.</w:t>
            </w:r>
          </w:p>
        </w:tc>
      </w:tr>
      <w:tr w:rsidR="002B7A14" w:rsidRPr="000E1730" w:rsidTr="002C04D7">
        <w:trPr>
          <w:jc w:val="center"/>
        </w:trPr>
        <w:tc>
          <w:tcPr>
            <w:tcW w:w="705" w:type="dxa"/>
            <w:vAlign w:val="center"/>
          </w:tcPr>
          <w:p w:rsidR="002B7A14" w:rsidRDefault="002B7A14" w:rsidP="00033922">
            <w:pPr>
              <w:pStyle w:val="Tabela-zawarto"/>
              <w:jc w:val="center"/>
            </w:pPr>
            <w:r>
              <w:t>L-12</w:t>
            </w:r>
          </w:p>
        </w:tc>
        <w:tc>
          <w:tcPr>
            <w:tcW w:w="2942" w:type="dxa"/>
            <w:vAlign w:val="center"/>
          </w:tcPr>
          <w:p w:rsidR="002B7A14" w:rsidRDefault="002B7A14" w:rsidP="00033922">
            <w:pPr>
              <w:pStyle w:val="Tabela-zawarto"/>
            </w:pPr>
            <w:r>
              <w:softHyphen/>
            </w:r>
            <w:r w:rsidRPr="000E1730">
              <w:rPr>
                <w:lang w:val="en-US"/>
              </w:rPr>
              <w:t xml:space="preserve">-   </w:t>
            </w:r>
            <w:r w:rsidRPr="00416C0B">
              <w:t>ChequeDocumentCriteria</w:t>
            </w:r>
          </w:p>
        </w:tc>
        <w:tc>
          <w:tcPr>
            <w:tcW w:w="5313" w:type="dxa"/>
            <w:vAlign w:val="center"/>
          </w:tcPr>
          <w:p w:rsidR="002B7A14" w:rsidRDefault="002B7A14" w:rsidP="009F4DF1">
            <w:pPr>
              <w:pStyle w:val="Tabela-zawarto"/>
            </w:pPr>
            <w:r>
              <w:t>Komponent zawierający kryteria określające jakie informacje o zamówieniach na blankiety czekowe mają zostać przesłane w odpowiedzi</w:t>
            </w:r>
          </w:p>
        </w:tc>
        <w:tc>
          <w:tcPr>
            <w:tcW w:w="5245" w:type="dxa"/>
            <w:gridSpan w:val="2"/>
          </w:tcPr>
          <w:p w:rsidR="002B7A14" w:rsidRDefault="002B7A14" w:rsidP="00033922">
            <w:pPr>
              <w:pStyle w:val="Tabela-zawarto"/>
            </w:pPr>
          </w:p>
        </w:tc>
      </w:tr>
      <w:tr w:rsidR="002B7A14" w:rsidRPr="000E1730" w:rsidTr="002C04D7">
        <w:trPr>
          <w:jc w:val="center"/>
        </w:trPr>
        <w:tc>
          <w:tcPr>
            <w:tcW w:w="705" w:type="dxa"/>
            <w:vAlign w:val="center"/>
          </w:tcPr>
          <w:p w:rsidR="002B7A14" w:rsidRDefault="002B7A14" w:rsidP="00033922">
            <w:pPr>
              <w:pStyle w:val="Tabela-zawarto"/>
              <w:jc w:val="center"/>
            </w:pPr>
          </w:p>
        </w:tc>
        <w:tc>
          <w:tcPr>
            <w:tcW w:w="2942" w:type="dxa"/>
            <w:vAlign w:val="center"/>
          </w:tcPr>
          <w:p w:rsidR="002B7A14" w:rsidRDefault="002B7A14" w:rsidP="00033922">
            <w:pPr>
              <w:pStyle w:val="Tabela-zawarto"/>
            </w:pPr>
            <w:r w:rsidRPr="000E1730">
              <w:rPr>
                <w:lang w:val="en-US"/>
              </w:rPr>
              <w:t xml:space="preserve">-   -   </w:t>
            </w:r>
            <w:r w:rsidRPr="00416C0B">
              <w:t>TransactionIdentifier</w:t>
            </w:r>
          </w:p>
        </w:tc>
        <w:tc>
          <w:tcPr>
            <w:tcW w:w="5313" w:type="dxa"/>
            <w:vAlign w:val="center"/>
          </w:tcPr>
          <w:p w:rsidR="002B7A14" w:rsidRDefault="002B7A14" w:rsidP="00033922">
            <w:pPr>
              <w:pStyle w:val="Tabela-zawarto"/>
            </w:pPr>
            <w:r>
              <w:t>Identyfikator transakcji nadany przez klienta</w:t>
            </w:r>
          </w:p>
        </w:tc>
        <w:tc>
          <w:tcPr>
            <w:tcW w:w="5245" w:type="dxa"/>
            <w:gridSpan w:val="2"/>
          </w:tcPr>
          <w:p w:rsidR="002B7A14" w:rsidRPr="000E1730" w:rsidRDefault="002B7A14" w:rsidP="00033922">
            <w:pPr>
              <w:pStyle w:val="Tabela-zawarto"/>
              <w:jc w:val="center"/>
            </w:pPr>
            <w:r>
              <w:t>Identyfikator zamówienia</w:t>
            </w:r>
            <w:r w:rsidRPr="000E1730">
              <w:t xml:space="preserve"> nadany przez </w:t>
            </w:r>
            <w:r w:rsidRPr="0032379D">
              <w:rPr>
                <w:highlight w:val="cyan"/>
              </w:rPr>
              <w:t>XXXX</w:t>
            </w:r>
          </w:p>
        </w:tc>
      </w:tr>
      <w:tr w:rsidR="002B7A14" w:rsidRPr="000E1730" w:rsidTr="002C04D7">
        <w:trPr>
          <w:jc w:val="center"/>
        </w:trPr>
        <w:tc>
          <w:tcPr>
            <w:tcW w:w="705" w:type="dxa"/>
            <w:vAlign w:val="center"/>
          </w:tcPr>
          <w:p w:rsidR="002B7A14" w:rsidRDefault="002B7A14" w:rsidP="00033922">
            <w:pPr>
              <w:pStyle w:val="Tabela-zawarto"/>
              <w:jc w:val="center"/>
            </w:pPr>
          </w:p>
        </w:tc>
        <w:tc>
          <w:tcPr>
            <w:tcW w:w="2942" w:type="dxa"/>
            <w:vAlign w:val="center"/>
          </w:tcPr>
          <w:p w:rsidR="002B7A14" w:rsidRPr="000E1730" w:rsidRDefault="002B7A14" w:rsidP="00033922">
            <w:pPr>
              <w:pStyle w:val="Tabela-zawarto"/>
              <w:rPr>
                <w:lang w:val="en-US"/>
              </w:rPr>
            </w:pPr>
            <w:r w:rsidRPr="000E1730">
              <w:rPr>
                <w:lang w:val="en-US"/>
              </w:rPr>
              <w:t xml:space="preserve">-   -   </w:t>
            </w:r>
            <w:r w:rsidRPr="00416C0B">
              <w:t>BankTransactionIdentifier</w:t>
            </w:r>
          </w:p>
        </w:tc>
        <w:tc>
          <w:tcPr>
            <w:tcW w:w="5313" w:type="dxa"/>
            <w:vAlign w:val="center"/>
          </w:tcPr>
          <w:p w:rsidR="002B7A14" w:rsidRDefault="002B7A14" w:rsidP="00033922">
            <w:pPr>
              <w:pStyle w:val="Tabela-zawarto"/>
            </w:pPr>
            <w:r>
              <w:t>Identyfikator transakcji nadany przez bank</w:t>
            </w:r>
          </w:p>
        </w:tc>
        <w:tc>
          <w:tcPr>
            <w:tcW w:w="5245" w:type="dxa"/>
            <w:gridSpan w:val="2"/>
          </w:tcPr>
          <w:p w:rsidR="002B7A14" w:rsidRPr="000E1730" w:rsidRDefault="002B7A14" w:rsidP="00033922">
            <w:pPr>
              <w:pStyle w:val="Tabela-zawarto"/>
              <w:jc w:val="center"/>
            </w:pPr>
            <w:r>
              <w:t>Identyfikator zamówienia</w:t>
            </w:r>
            <w:r w:rsidRPr="000E1730">
              <w:t xml:space="preserve"> nadany przez ZSK-C</w:t>
            </w:r>
          </w:p>
        </w:tc>
      </w:tr>
      <w:tr w:rsidR="002B7A14" w:rsidRPr="000E1730" w:rsidTr="00AB7FBF">
        <w:trPr>
          <w:jc w:val="center"/>
        </w:trPr>
        <w:tc>
          <w:tcPr>
            <w:tcW w:w="705" w:type="dxa"/>
          </w:tcPr>
          <w:p w:rsidR="002B7A14" w:rsidRPr="000E1730" w:rsidRDefault="002B7A14" w:rsidP="00AB7FBF">
            <w:pPr>
              <w:pStyle w:val="Tabela-zawarto"/>
            </w:pPr>
            <w:r w:rsidRPr="000E1730">
              <w:t>A-10</w:t>
            </w:r>
          </w:p>
        </w:tc>
        <w:tc>
          <w:tcPr>
            <w:tcW w:w="2942" w:type="dxa"/>
          </w:tcPr>
          <w:p w:rsidR="002B7A14" w:rsidRPr="000E1730" w:rsidRDefault="002B7A14" w:rsidP="00AB7FBF">
            <w:pPr>
              <w:pStyle w:val="Tabela-zawarto"/>
            </w:pPr>
            <w:r w:rsidRPr="000E1730">
              <w:t xml:space="preserve">-   -   </w:t>
            </w:r>
            <w:r w:rsidRPr="00F06038">
              <w:t>ChequeAccount</w:t>
            </w:r>
          </w:p>
        </w:tc>
        <w:tc>
          <w:tcPr>
            <w:tcW w:w="5313" w:type="dxa"/>
          </w:tcPr>
          <w:p w:rsidR="002B7A14" w:rsidRPr="000E1730" w:rsidRDefault="002B7A14" w:rsidP="00AB7FBF">
            <w:pPr>
              <w:pStyle w:val="Tabela-zawarto"/>
              <w:rPr>
                <w:rFonts w:cs="Arial"/>
              </w:rPr>
            </w:pPr>
            <w:r w:rsidRPr="000E1730">
              <w:rPr>
                <w:rFonts w:cs="Arial"/>
              </w:rPr>
              <w:t>Informacje o rachunku bankowym klienta</w:t>
            </w:r>
          </w:p>
        </w:tc>
        <w:tc>
          <w:tcPr>
            <w:tcW w:w="5245" w:type="dxa"/>
            <w:gridSpan w:val="2"/>
          </w:tcPr>
          <w:p w:rsidR="002B7A14" w:rsidRDefault="002B7A14" w:rsidP="00033922">
            <w:pPr>
              <w:pStyle w:val="Tabela-zawarto"/>
              <w:jc w:val="center"/>
            </w:pPr>
          </w:p>
        </w:tc>
      </w:tr>
      <w:tr w:rsidR="002B7A14" w:rsidRPr="000E1730" w:rsidTr="00AB7FBF">
        <w:trPr>
          <w:jc w:val="center"/>
        </w:trPr>
        <w:tc>
          <w:tcPr>
            <w:tcW w:w="705" w:type="dxa"/>
          </w:tcPr>
          <w:p w:rsidR="002B7A14" w:rsidRPr="000E1730" w:rsidRDefault="002B7A14" w:rsidP="00AB7FBF">
            <w:pPr>
              <w:pStyle w:val="Tabela-zawarto"/>
            </w:pPr>
          </w:p>
        </w:tc>
        <w:tc>
          <w:tcPr>
            <w:tcW w:w="2942" w:type="dxa"/>
          </w:tcPr>
          <w:p w:rsidR="002B7A14" w:rsidRPr="000E1730" w:rsidRDefault="002B7A14" w:rsidP="00AB7FBF">
            <w:pPr>
              <w:pStyle w:val="Tabela-zawarto"/>
              <w:rPr>
                <w:lang w:val="en-US"/>
              </w:rPr>
            </w:pPr>
            <w:r w:rsidRPr="000E1730">
              <w:rPr>
                <w:lang w:val="en-US"/>
              </w:rPr>
              <w:t>-   -   -   AccountIdentifier</w:t>
            </w:r>
          </w:p>
        </w:tc>
        <w:tc>
          <w:tcPr>
            <w:tcW w:w="5313" w:type="dxa"/>
          </w:tcPr>
          <w:p w:rsidR="002B7A14" w:rsidRPr="000E1730" w:rsidRDefault="002B7A14" w:rsidP="00AB7FBF">
            <w:pPr>
              <w:pStyle w:val="Tabela-zawarto"/>
              <w:rPr>
                <w:rFonts w:cs="Arial"/>
              </w:rPr>
            </w:pPr>
            <w:r w:rsidRPr="000E1730">
              <w:rPr>
                <w:rFonts w:cs="Arial"/>
              </w:rPr>
              <w:t>Numer rachunku</w:t>
            </w:r>
          </w:p>
        </w:tc>
        <w:tc>
          <w:tcPr>
            <w:tcW w:w="5245" w:type="dxa"/>
            <w:gridSpan w:val="2"/>
          </w:tcPr>
          <w:p w:rsidR="002B7A14" w:rsidRDefault="002B7A14" w:rsidP="00033922">
            <w:pPr>
              <w:pStyle w:val="Tabela-zawarto"/>
              <w:jc w:val="center"/>
            </w:pPr>
          </w:p>
        </w:tc>
      </w:tr>
      <w:tr w:rsidR="002B7A14" w:rsidRPr="000E1730" w:rsidTr="00AB7FBF">
        <w:trPr>
          <w:jc w:val="center"/>
        </w:trPr>
        <w:tc>
          <w:tcPr>
            <w:tcW w:w="705" w:type="dxa"/>
          </w:tcPr>
          <w:p w:rsidR="002B7A14" w:rsidRPr="000E1730" w:rsidRDefault="002B7A14" w:rsidP="00AB7FBF">
            <w:pPr>
              <w:pStyle w:val="Tabela-zawarto"/>
            </w:pPr>
          </w:p>
        </w:tc>
        <w:tc>
          <w:tcPr>
            <w:tcW w:w="2942" w:type="dxa"/>
          </w:tcPr>
          <w:p w:rsidR="002B7A14" w:rsidRPr="000E1730" w:rsidRDefault="002B7A14" w:rsidP="00AB7FBF">
            <w:pPr>
              <w:pStyle w:val="Tabela-zawarto"/>
            </w:pPr>
            <w:r w:rsidRPr="000E1730">
              <w:t>-   -   -   AccountName</w:t>
            </w:r>
          </w:p>
        </w:tc>
        <w:tc>
          <w:tcPr>
            <w:tcW w:w="5313" w:type="dxa"/>
          </w:tcPr>
          <w:p w:rsidR="002B7A14" w:rsidRPr="000E1730" w:rsidRDefault="002B7A14" w:rsidP="00AB7FBF">
            <w:pPr>
              <w:pStyle w:val="Tabela-zawarto"/>
              <w:rPr>
                <w:rFonts w:cs="Arial"/>
              </w:rPr>
            </w:pPr>
            <w:r w:rsidRPr="000E1730">
              <w:rPr>
                <w:rFonts w:cs="Arial"/>
              </w:rPr>
              <w:t xml:space="preserve">Nazwa rachunku </w:t>
            </w:r>
          </w:p>
        </w:tc>
        <w:tc>
          <w:tcPr>
            <w:tcW w:w="5245" w:type="dxa"/>
            <w:gridSpan w:val="2"/>
          </w:tcPr>
          <w:p w:rsidR="002B7A14" w:rsidRDefault="002B7A14" w:rsidP="00033922">
            <w:pPr>
              <w:pStyle w:val="Tabela-zawarto"/>
              <w:jc w:val="center"/>
            </w:pPr>
          </w:p>
        </w:tc>
      </w:tr>
      <w:tr w:rsidR="002B7A14" w:rsidRPr="000E1730" w:rsidTr="00AB7FBF">
        <w:trPr>
          <w:jc w:val="center"/>
        </w:trPr>
        <w:tc>
          <w:tcPr>
            <w:tcW w:w="705" w:type="dxa"/>
          </w:tcPr>
          <w:p w:rsidR="002B7A14" w:rsidRPr="000E1730" w:rsidRDefault="002B7A14" w:rsidP="00AB7FBF">
            <w:pPr>
              <w:pStyle w:val="Tabela-zawarto"/>
            </w:pPr>
          </w:p>
        </w:tc>
        <w:tc>
          <w:tcPr>
            <w:tcW w:w="2942" w:type="dxa"/>
          </w:tcPr>
          <w:p w:rsidR="002B7A14" w:rsidRPr="000E1730" w:rsidRDefault="002B7A14" w:rsidP="00AB7FBF">
            <w:pPr>
              <w:pStyle w:val="Tabela-zawarto"/>
            </w:pPr>
            <w:r w:rsidRPr="000E1730">
              <w:t>-   -   -   AccountCurrencyCode</w:t>
            </w:r>
          </w:p>
        </w:tc>
        <w:tc>
          <w:tcPr>
            <w:tcW w:w="5313" w:type="dxa"/>
          </w:tcPr>
          <w:p w:rsidR="002B7A14" w:rsidRPr="000E1730" w:rsidRDefault="002B7A14" w:rsidP="00AB7FBF">
            <w:pPr>
              <w:pStyle w:val="Tabela-zawarto"/>
              <w:rPr>
                <w:rFonts w:cs="Arial"/>
              </w:rPr>
            </w:pPr>
            <w:r w:rsidRPr="000E1730">
              <w:rPr>
                <w:rFonts w:cs="Arial"/>
              </w:rPr>
              <w:t>Waluta rachunku</w:t>
            </w:r>
          </w:p>
        </w:tc>
        <w:tc>
          <w:tcPr>
            <w:tcW w:w="5245" w:type="dxa"/>
            <w:gridSpan w:val="2"/>
          </w:tcPr>
          <w:p w:rsidR="002B7A14" w:rsidRDefault="002B7A14" w:rsidP="00033922">
            <w:pPr>
              <w:pStyle w:val="Tabela-zawarto"/>
              <w:jc w:val="center"/>
            </w:pPr>
          </w:p>
        </w:tc>
      </w:tr>
      <w:tr w:rsidR="002B7A14" w:rsidRPr="000E1730" w:rsidTr="00AB7FBF">
        <w:trPr>
          <w:jc w:val="center"/>
        </w:trPr>
        <w:tc>
          <w:tcPr>
            <w:tcW w:w="705" w:type="dxa"/>
          </w:tcPr>
          <w:p w:rsidR="002B7A14" w:rsidRPr="000E1730" w:rsidRDefault="002B7A14" w:rsidP="00AB7FBF">
            <w:pPr>
              <w:pStyle w:val="Tabela-zawarto"/>
            </w:pPr>
          </w:p>
        </w:tc>
        <w:tc>
          <w:tcPr>
            <w:tcW w:w="2942" w:type="dxa"/>
          </w:tcPr>
          <w:p w:rsidR="002B7A14" w:rsidRPr="000E1730" w:rsidRDefault="002B7A14" w:rsidP="00AB7FBF">
            <w:pPr>
              <w:pStyle w:val="Tabela-zawarto"/>
              <w:rPr>
                <w:lang w:val="en-US"/>
              </w:rPr>
            </w:pPr>
            <w:r w:rsidRPr="000E1730">
              <w:rPr>
                <w:lang w:val="en-US"/>
              </w:rPr>
              <w:t>-   -   -   AccountType</w:t>
            </w:r>
          </w:p>
        </w:tc>
        <w:tc>
          <w:tcPr>
            <w:tcW w:w="5313" w:type="dxa"/>
          </w:tcPr>
          <w:p w:rsidR="002B7A14" w:rsidRPr="000E1730" w:rsidRDefault="002B7A14" w:rsidP="00AB7FBF">
            <w:pPr>
              <w:pStyle w:val="Tabela-zawarto"/>
              <w:rPr>
                <w:rFonts w:cs="Arial"/>
              </w:rPr>
            </w:pPr>
            <w:r w:rsidRPr="000E1730">
              <w:rPr>
                <w:rFonts w:cs="Arial"/>
              </w:rPr>
              <w:t>Typ rachunku</w:t>
            </w:r>
          </w:p>
        </w:tc>
        <w:tc>
          <w:tcPr>
            <w:tcW w:w="5245" w:type="dxa"/>
            <w:gridSpan w:val="2"/>
          </w:tcPr>
          <w:p w:rsidR="002B7A14" w:rsidRDefault="002B7A14" w:rsidP="00033922">
            <w:pPr>
              <w:pStyle w:val="Tabela-zawarto"/>
              <w:jc w:val="center"/>
            </w:pPr>
          </w:p>
        </w:tc>
      </w:tr>
      <w:tr w:rsidR="002B7A14" w:rsidRPr="000E1730" w:rsidTr="002C04D7">
        <w:trPr>
          <w:jc w:val="center"/>
        </w:trPr>
        <w:tc>
          <w:tcPr>
            <w:tcW w:w="705" w:type="dxa"/>
            <w:vAlign w:val="center"/>
          </w:tcPr>
          <w:p w:rsidR="002B7A14" w:rsidRDefault="002B7A14" w:rsidP="00AB7FBF">
            <w:pPr>
              <w:pStyle w:val="Tabela-zawarto"/>
              <w:jc w:val="center"/>
            </w:pPr>
            <w:r>
              <w:t>A-18</w:t>
            </w:r>
          </w:p>
        </w:tc>
        <w:tc>
          <w:tcPr>
            <w:tcW w:w="2942" w:type="dxa"/>
            <w:vAlign w:val="center"/>
          </w:tcPr>
          <w:p w:rsidR="002B7A14" w:rsidRDefault="002B7A14" w:rsidP="00AB7FBF">
            <w:pPr>
              <w:pStyle w:val="Tabela-zawarto"/>
            </w:pPr>
            <w:r w:rsidRPr="000E1730">
              <w:rPr>
                <w:lang w:val="en-US"/>
              </w:rPr>
              <w:t xml:space="preserve">-   -   </w:t>
            </w:r>
            <w:r w:rsidRPr="00E03D15">
              <w:t>Period</w:t>
            </w:r>
          </w:p>
        </w:tc>
        <w:tc>
          <w:tcPr>
            <w:tcW w:w="5313" w:type="dxa"/>
            <w:vAlign w:val="center"/>
          </w:tcPr>
          <w:p w:rsidR="002B7A14" w:rsidRDefault="002B7A14" w:rsidP="00AB7FBF">
            <w:pPr>
              <w:pStyle w:val="Tabela-zawarto"/>
            </w:pPr>
            <w:r>
              <w:t>Okres</w:t>
            </w:r>
          </w:p>
        </w:tc>
        <w:tc>
          <w:tcPr>
            <w:tcW w:w="5245" w:type="dxa"/>
            <w:gridSpan w:val="2"/>
          </w:tcPr>
          <w:p w:rsidR="002B7A14" w:rsidRDefault="002B7A14" w:rsidP="00033922">
            <w:pPr>
              <w:pStyle w:val="Tabela-zawarto"/>
              <w:jc w:val="center"/>
            </w:pPr>
          </w:p>
        </w:tc>
      </w:tr>
      <w:tr w:rsidR="002B7A14" w:rsidRPr="000E1730" w:rsidTr="00AB7FBF">
        <w:trPr>
          <w:jc w:val="center"/>
        </w:trPr>
        <w:tc>
          <w:tcPr>
            <w:tcW w:w="705" w:type="dxa"/>
            <w:vAlign w:val="center"/>
          </w:tcPr>
          <w:p w:rsidR="002B7A14" w:rsidRDefault="002B7A14" w:rsidP="00AB7FBF">
            <w:pPr>
              <w:pStyle w:val="Tabela-zawarto"/>
              <w:jc w:val="center"/>
            </w:pPr>
          </w:p>
        </w:tc>
        <w:tc>
          <w:tcPr>
            <w:tcW w:w="2942" w:type="dxa"/>
            <w:vAlign w:val="center"/>
          </w:tcPr>
          <w:p w:rsidR="002B7A14" w:rsidRPr="000E1730" w:rsidRDefault="002B7A14" w:rsidP="00AB7FBF">
            <w:pPr>
              <w:pStyle w:val="Tabela-zawarto"/>
            </w:pPr>
            <w:r w:rsidRPr="000E1730">
              <w:t>-   -   -   StartDateTime</w:t>
            </w:r>
          </w:p>
        </w:tc>
        <w:tc>
          <w:tcPr>
            <w:tcW w:w="5313" w:type="dxa"/>
          </w:tcPr>
          <w:p w:rsidR="002B7A14" w:rsidRPr="000E1730" w:rsidRDefault="002B7A14" w:rsidP="00AB7FBF">
            <w:pPr>
              <w:pStyle w:val="Tabela-zawarto"/>
            </w:pPr>
            <w:r w:rsidRPr="000E1730">
              <w:t>Data rozpoczęcia</w:t>
            </w:r>
          </w:p>
        </w:tc>
        <w:tc>
          <w:tcPr>
            <w:tcW w:w="5245" w:type="dxa"/>
            <w:gridSpan w:val="2"/>
          </w:tcPr>
          <w:p w:rsidR="002B7A14" w:rsidRDefault="002B7A14" w:rsidP="00033922">
            <w:pPr>
              <w:pStyle w:val="Tabela-zawarto"/>
              <w:jc w:val="center"/>
            </w:pPr>
          </w:p>
        </w:tc>
      </w:tr>
      <w:tr w:rsidR="002B7A14" w:rsidRPr="000E1730" w:rsidTr="00AB7FBF">
        <w:trPr>
          <w:jc w:val="center"/>
        </w:trPr>
        <w:tc>
          <w:tcPr>
            <w:tcW w:w="705" w:type="dxa"/>
            <w:vAlign w:val="center"/>
          </w:tcPr>
          <w:p w:rsidR="002B7A14" w:rsidRDefault="002B7A14" w:rsidP="00AB7FBF">
            <w:pPr>
              <w:pStyle w:val="Tabela-zawarto"/>
              <w:jc w:val="center"/>
            </w:pPr>
          </w:p>
        </w:tc>
        <w:tc>
          <w:tcPr>
            <w:tcW w:w="2942" w:type="dxa"/>
            <w:vAlign w:val="center"/>
          </w:tcPr>
          <w:p w:rsidR="002B7A14" w:rsidRPr="000E1730" w:rsidRDefault="002B7A14" w:rsidP="00AB7FBF">
            <w:pPr>
              <w:pStyle w:val="Tabela-zawarto"/>
            </w:pPr>
            <w:r w:rsidRPr="000E1730">
              <w:t>-   -   -   EndDateTime</w:t>
            </w:r>
          </w:p>
        </w:tc>
        <w:tc>
          <w:tcPr>
            <w:tcW w:w="5313" w:type="dxa"/>
          </w:tcPr>
          <w:p w:rsidR="002B7A14" w:rsidRPr="000E1730" w:rsidRDefault="002B7A14" w:rsidP="00AB7FBF">
            <w:pPr>
              <w:pStyle w:val="Tabela-zawarto"/>
            </w:pPr>
            <w:r w:rsidRPr="000E1730">
              <w:t>Data zakończenia</w:t>
            </w:r>
          </w:p>
        </w:tc>
        <w:tc>
          <w:tcPr>
            <w:tcW w:w="5245" w:type="dxa"/>
            <w:gridSpan w:val="2"/>
          </w:tcPr>
          <w:p w:rsidR="002B7A14" w:rsidRDefault="002B7A14" w:rsidP="00033922">
            <w:pPr>
              <w:pStyle w:val="Tabela-zawarto"/>
              <w:jc w:val="center"/>
            </w:pPr>
          </w:p>
        </w:tc>
      </w:tr>
      <w:tr w:rsidR="002B7A14" w:rsidRPr="000E1730" w:rsidTr="002C04D7">
        <w:trPr>
          <w:jc w:val="center"/>
        </w:trPr>
        <w:tc>
          <w:tcPr>
            <w:tcW w:w="705" w:type="dxa"/>
          </w:tcPr>
          <w:p w:rsidR="002B7A14" w:rsidRPr="000E1730" w:rsidRDefault="002B7A14" w:rsidP="00033922">
            <w:pPr>
              <w:pStyle w:val="Tabela-zawarto"/>
            </w:pPr>
            <w:r>
              <w:t>L-14</w:t>
            </w:r>
          </w:p>
        </w:tc>
        <w:tc>
          <w:tcPr>
            <w:tcW w:w="2942" w:type="dxa"/>
            <w:shd w:val="clear" w:color="auto" w:fill="27F9EF"/>
          </w:tcPr>
          <w:p w:rsidR="002B7A14" w:rsidRPr="000E1730" w:rsidRDefault="002B7A14" w:rsidP="00033922">
            <w:pPr>
              <w:pStyle w:val="Tabela-zawarto"/>
            </w:pPr>
            <w:r w:rsidRPr="000E1730">
              <w:t xml:space="preserve">-   </w:t>
            </w:r>
            <w:r w:rsidRPr="00F06038">
              <w:t>ChequeOrderDocument</w:t>
            </w:r>
            <w:r>
              <w:t xml:space="preserve">       </w:t>
            </w:r>
            <w:r w:rsidRPr="00033922">
              <w:rPr>
                <w:b/>
              </w:rPr>
              <w:t>OR</w:t>
            </w:r>
          </w:p>
        </w:tc>
        <w:tc>
          <w:tcPr>
            <w:tcW w:w="5313" w:type="dxa"/>
          </w:tcPr>
          <w:p w:rsidR="002B7A14" w:rsidRPr="000E1730" w:rsidRDefault="002B7A14" w:rsidP="00033922">
            <w:pPr>
              <w:pStyle w:val="Tabela-zawarto"/>
              <w:rPr>
                <w:rFonts w:cs="Arial"/>
              </w:rPr>
            </w:pPr>
            <w:r>
              <w:rPr>
                <w:rFonts w:cs="Arial"/>
              </w:rPr>
              <w:t>Dane zlecenia zamówienia na blankiety czekowe</w:t>
            </w:r>
          </w:p>
        </w:tc>
        <w:tc>
          <w:tcPr>
            <w:tcW w:w="5245" w:type="dxa"/>
            <w:gridSpan w:val="2"/>
          </w:tcPr>
          <w:p w:rsidR="002B7A14" w:rsidRPr="000E1730" w:rsidRDefault="002B7A14" w:rsidP="00033922">
            <w:pPr>
              <w:pStyle w:val="Tabela-zawarto"/>
              <w:jc w:val="center"/>
            </w:pPr>
          </w:p>
        </w:tc>
      </w:tr>
      <w:tr w:rsidR="002B7A14" w:rsidRPr="000E1730" w:rsidTr="002C04D7">
        <w:trPr>
          <w:jc w:val="center"/>
        </w:trPr>
        <w:tc>
          <w:tcPr>
            <w:tcW w:w="705" w:type="dxa"/>
          </w:tcPr>
          <w:p w:rsidR="002B7A14" w:rsidRPr="000E1730" w:rsidRDefault="002B7A14" w:rsidP="00033922">
            <w:pPr>
              <w:pStyle w:val="Tabela-zawarto"/>
            </w:pPr>
            <w:r w:rsidRPr="000E1730">
              <w:t>A-10</w:t>
            </w:r>
          </w:p>
        </w:tc>
        <w:tc>
          <w:tcPr>
            <w:tcW w:w="2942" w:type="dxa"/>
          </w:tcPr>
          <w:p w:rsidR="002B7A14" w:rsidRPr="000E1730" w:rsidRDefault="002B7A14" w:rsidP="00033922">
            <w:pPr>
              <w:pStyle w:val="Tabela-zawarto"/>
            </w:pPr>
            <w:r w:rsidRPr="000E1730">
              <w:t xml:space="preserve">-   -   </w:t>
            </w:r>
            <w:r w:rsidRPr="00F06038">
              <w:t>ChequeOrderAccount</w:t>
            </w:r>
          </w:p>
        </w:tc>
        <w:tc>
          <w:tcPr>
            <w:tcW w:w="5313" w:type="dxa"/>
          </w:tcPr>
          <w:p w:rsidR="002B7A14" w:rsidRPr="000E1730" w:rsidRDefault="002B7A14" w:rsidP="00033922">
            <w:pPr>
              <w:pStyle w:val="Tabela-zawarto"/>
              <w:rPr>
                <w:rFonts w:cs="Arial"/>
              </w:rPr>
            </w:pPr>
            <w:r w:rsidRPr="000E1730">
              <w:rPr>
                <w:rFonts w:cs="Arial"/>
              </w:rPr>
              <w:t>Informacje o rachunku bankowym klienta</w:t>
            </w:r>
          </w:p>
        </w:tc>
        <w:tc>
          <w:tcPr>
            <w:tcW w:w="5245" w:type="dxa"/>
            <w:gridSpan w:val="2"/>
          </w:tcPr>
          <w:p w:rsidR="002B7A14" w:rsidRPr="000E1730" w:rsidRDefault="002B7A14" w:rsidP="00033922">
            <w:pPr>
              <w:pStyle w:val="Tabela-zawarto"/>
              <w:jc w:val="center"/>
            </w:pP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rPr>
                <w:lang w:val="en-US"/>
              </w:rPr>
            </w:pPr>
            <w:r w:rsidRPr="000E1730">
              <w:rPr>
                <w:lang w:val="en-US"/>
              </w:rPr>
              <w:t>-   -   -   AccountIdentifier</w:t>
            </w:r>
          </w:p>
        </w:tc>
        <w:tc>
          <w:tcPr>
            <w:tcW w:w="5313" w:type="dxa"/>
          </w:tcPr>
          <w:p w:rsidR="002B7A14" w:rsidRPr="000E1730" w:rsidRDefault="002B7A14" w:rsidP="00033922">
            <w:pPr>
              <w:pStyle w:val="Tabela-zawarto"/>
              <w:rPr>
                <w:rFonts w:cs="Arial"/>
              </w:rPr>
            </w:pPr>
            <w:r w:rsidRPr="000E1730">
              <w:rPr>
                <w:rFonts w:cs="Arial"/>
              </w:rPr>
              <w:t>Numer rachunku</w:t>
            </w:r>
          </w:p>
        </w:tc>
        <w:tc>
          <w:tcPr>
            <w:tcW w:w="5245" w:type="dxa"/>
            <w:gridSpan w:val="2"/>
          </w:tcPr>
          <w:p w:rsidR="002B7A14" w:rsidRPr="000E1730" w:rsidRDefault="002B7A14" w:rsidP="00033922">
            <w:pPr>
              <w:pStyle w:val="Tabela-zawarto"/>
              <w:jc w:val="center"/>
            </w:pPr>
            <w:r w:rsidRPr="000E1730">
              <w:t xml:space="preserve">Numer rachunku, </w:t>
            </w:r>
            <w:r>
              <w:t>do</w:t>
            </w:r>
            <w:r w:rsidRPr="000E1730">
              <w:t xml:space="preserve"> którego mają </w:t>
            </w:r>
            <w:r>
              <w:t xml:space="preserve">zostać wydane czeki </w:t>
            </w:r>
            <w:r w:rsidRPr="000E1730">
              <w:t>w standardzie NRB</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pPr>
            <w:r w:rsidRPr="000E1730">
              <w:t>-   -   -   AccountName</w:t>
            </w:r>
          </w:p>
        </w:tc>
        <w:tc>
          <w:tcPr>
            <w:tcW w:w="5313" w:type="dxa"/>
          </w:tcPr>
          <w:p w:rsidR="002B7A14" w:rsidRPr="000E1730" w:rsidRDefault="002B7A14" w:rsidP="00033922">
            <w:pPr>
              <w:pStyle w:val="Tabela-zawarto"/>
              <w:rPr>
                <w:rFonts w:cs="Arial"/>
              </w:rPr>
            </w:pPr>
            <w:r w:rsidRPr="000E1730">
              <w:rPr>
                <w:rFonts w:cs="Arial"/>
              </w:rPr>
              <w:t xml:space="preserve">Nazwa rachunku </w:t>
            </w:r>
          </w:p>
        </w:tc>
        <w:tc>
          <w:tcPr>
            <w:tcW w:w="5245" w:type="dxa"/>
            <w:gridSpan w:val="2"/>
          </w:tcPr>
          <w:p w:rsidR="002B7A14" w:rsidRPr="000E1730" w:rsidRDefault="002B7A14" w:rsidP="00033922">
            <w:pPr>
              <w:pStyle w:val="Tabela-zawarto"/>
              <w:jc w:val="center"/>
            </w:pP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pPr>
            <w:r w:rsidRPr="000E1730">
              <w:t>-   -   -   AccountCurrencyCode</w:t>
            </w:r>
          </w:p>
        </w:tc>
        <w:tc>
          <w:tcPr>
            <w:tcW w:w="5313" w:type="dxa"/>
          </w:tcPr>
          <w:p w:rsidR="002B7A14" w:rsidRPr="000E1730" w:rsidRDefault="002B7A14" w:rsidP="00033922">
            <w:pPr>
              <w:pStyle w:val="Tabela-zawarto"/>
              <w:rPr>
                <w:rFonts w:cs="Arial"/>
              </w:rPr>
            </w:pPr>
            <w:r w:rsidRPr="000E1730">
              <w:rPr>
                <w:rFonts w:cs="Arial"/>
              </w:rPr>
              <w:t>Waluta rachunku</w:t>
            </w:r>
          </w:p>
        </w:tc>
        <w:tc>
          <w:tcPr>
            <w:tcW w:w="5245" w:type="dxa"/>
            <w:gridSpan w:val="2"/>
          </w:tcPr>
          <w:p w:rsidR="002B7A14" w:rsidRPr="000E1730" w:rsidRDefault="002B7A14" w:rsidP="00033922">
            <w:pPr>
              <w:pStyle w:val="Tabela-zawarto"/>
              <w:jc w:val="center"/>
            </w:pP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rPr>
                <w:lang w:val="en-US"/>
              </w:rPr>
            </w:pPr>
            <w:r w:rsidRPr="000E1730">
              <w:rPr>
                <w:lang w:val="en-US"/>
              </w:rPr>
              <w:t>-   -   -   AccountType</w:t>
            </w:r>
          </w:p>
        </w:tc>
        <w:tc>
          <w:tcPr>
            <w:tcW w:w="5313" w:type="dxa"/>
          </w:tcPr>
          <w:p w:rsidR="002B7A14" w:rsidRPr="000E1730" w:rsidRDefault="002B7A14" w:rsidP="00033922">
            <w:pPr>
              <w:pStyle w:val="Tabela-zawarto"/>
              <w:rPr>
                <w:rFonts w:cs="Arial"/>
              </w:rPr>
            </w:pPr>
            <w:r w:rsidRPr="000E1730">
              <w:rPr>
                <w:rFonts w:cs="Arial"/>
              </w:rPr>
              <w:t>Typ rachunku</w:t>
            </w:r>
          </w:p>
        </w:tc>
        <w:tc>
          <w:tcPr>
            <w:tcW w:w="5245" w:type="dxa"/>
            <w:gridSpan w:val="2"/>
          </w:tcPr>
          <w:p w:rsidR="002B7A14" w:rsidRPr="000E1730" w:rsidRDefault="002B7A14" w:rsidP="00033922">
            <w:pPr>
              <w:pStyle w:val="Tabela-zawarto"/>
              <w:jc w:val="center"/>
            </w:pPr>
          </w:p>
        </w:tc>
      </w:tr>
      <w:tr w:rsidR="002B7A14" w:rsidRPr="000E1730" w:rsidTr="002C04D7">
        <w:trPr>
          <w:jc w:val="center"/>
        </w:trPr>
        <w:tc>
          <w:tcPr>
            <w:tcW w:w="705" w:type="dxa"/>
          </w:tcPr>
          <w:p w:rsidR="002B7A14" w:rsidRPr="000E1730" w:rsidRDefault="002B7A14" w:rsidP="00033922">
            <w:pPr>
              <w:pStyle w:val="Tabela-zawarto"/>
              <w:rPr>
                <w:lang w:val="en-US"/>
              </w:rPr>
            </w:pPr>
            <w:r>
              <w:rPr>
                <w:lang w:val="en-US"/>
              </w:rPr>
              <w:t>L-13</w:t>
            </w:r>
          </w:p>
        </w:tc>
        <w:tc>
          <w:tcPr>
            <w:tcW w:w="2942" w:type="dxa"/>
          </w:tcPr>
          <w:p w:rsidR="002B7A14" w:rsidRPr="000E1730" w:rsidRDefault="002B7A14" w:rsidP="00033922">
            <w:pPr>
              <w:pStyle w:val="Tabela-zawarto"/>
              <w:rPr>
                <w:lang w:val="en-US"/>
              </w:rPr>
            </w:pPr>
            <w:r w:rsidRPr="000E1730">
              <w:rPr>
                <w:lang w:val="en-US"/>
              </w:rPr>
              <w:t xml:space="preserve">-   -   </w:t>
            </w:r>
            <w:r w:rsidRPr="007B518B">
              <w:rPr>
                <w:lang w:val="en-US"/>
              </w:rPr>
              <w:t>ChequeOrderDetails</w:t>
            </w:r>
          </w:p>
        </w:tc>
        <w:tc>
          <w:tcPr>
            <w:tcW w:w="5313" w:type="dxa"/>
          </w:tcPr>
          <w:p w:rsidR="002B7A14" w:rsidRPr="000E1730" w:rsidRDefault="002B7A14" w:rsidP="00033922">
            <w:pPr>
              <w:pStyle w:val="Tabela-zawarto"/>
              <w:rPr>
                <w:rFonts w:cs="Arial"/>
              </w:rPr>
            </w:pPr>
            <w:r w:rsidRPr="000E1730">
              <w:rPr>
                <w:rFonts w:cs="Arial"/>
              </w:rPr>
              <w:t xml:space="preserve">Informacje o banku/oddziale banku obsługującym rachunek klienta </w:t>
            </w:r>
          </w:p>
        </w:tc>
        <w:tc>
          <w:tcPr>
            <w:tcW w:w="5245" w:type="dxa"/>
            <w:gridSpan w:val="2"/>
          </w:tcPr>
          <w:p w:rsidR="002B7A14" w:rsidRPr="000E1730" w:rsidRDefault="002B7A14" w:rsidP="00033922">
            <w:pPr>
              <w:pStyle w:val="Tabela-zawarto"/>
              <w:jc w:val="center"/>
            </w:pP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pPr>
            <w:r w:rsidRPr="000E1730">
              <w:t>-   -   -   TransactionIdentifier</w:t>
            </w:r>
          </w:p>
        </w:tc>
        <w:tc>
          <w:tcPr>
            <w:tcW w:w="5313" w:type="dxa"/>
          </w:tcPr>
          <w:p w:rsidR="002B7A14" w:rsidRPr="000E1730" w:rsidRDefault="002B7A14" w:rsidP="00033922">
            <w:pPr>
              <w:pStyle w:val="Tabela-zawarto"/>
              <w:rPr>
                <w:rFonts w:cs="Arial"/>
              </w:rPr>
            </w:pPr>
            <w:r w:rsidRPr="000E1730">
              <w:rPr>
                <w:rFonts w:cs="Arial"/>
              </w:rPr>
              <w:t>Identyfikator transakcji nadawany przez klienta</w:t>
            </w:r>
          </w:p>
        </w:tc>
        <w:tc>
          <w:tcPr>
            <w:tcW w:w="5245" w:type="dxa"/>
            <w:gridSpan w:val="2"/>
          </w:tcPr>
          <w:p w:rsidR="002B7A14" w:rsidRPr="000E1730" w:rsidRDefault="002B7A14" w:rsidP="00AB7FBF">
            <w:pPr>
              <w:pStyle w:val="Tabela-zawarto"/>
              <w:jc w:val="center"/>
            </w:pPr>
            <w:r>
              <w:t>Identyfikator zamówienia</w:t>
            </w:r>
            <w:r w:rsidRPr="000E1730">
              <w:t xml:space="preserve"> nadany przez </w:t>
            </w:r>
            <w:r w:rsidRPr="0032379D">
              <w:rPr>
                <w:highlight w:val="cyan"/>
              </w:rPr>
              <w:t>XXXX</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pPr>
            <w:r w:rsidRPr="000E1730">
              <w:t xml:space="preserve">-   -   -   </w:t>
            </w:r>
            <w:r w:rsidRPr="00D16E88">
              <w:t>BankTransactionIdentifier</w:t>
            </w:r>
          </w:p>
        </w:tc>
        <w:tc>
          <w:tcPr>
            <w:tcW w:w="5313" w:type="dxa"/>
          </w:tcPr>
          <w:p w:rsidR="002B7A14" w:rsidRPr="000E1730" w:rsidRDefault="002B7A14" w:rsidP="00033922">
            <w:pPr>
              <w:pStyle w:val="Tabela-zawarto"/>
              <w:rPr>
                <w:rFonts w:cs="Arial"/>
              </w:rPr>
            </w:pPr>
            <w:r w:rsidRPr="000E1730">
              <w:rPr>
                <w:rFonts w:cs="Arial"/>
              </w:rPr>
              <w:t xml:space="preserve">Identyfikator transakcji nadawany przez </w:t>
            </w:r>
            <w:r>
              <w:rPr>
                <w:rFonts w:cs="Arial"/>
              </w:rPr>
              <w:t>bank</w:t>
            </w:r>
          </w:p>
        </w:tc>
        <w:tc>
          <w:tcPr>
            <w:tcW w:w="5245" w:type="dxa"/>
            <w:gridSpan w:val="2"/>
          </w:tcPr>
          <w:p w:rsidR="002B7A14" w:rsidRPr="000E1730" w:rsidRDefault="002B7A14" w:rsidP="00AB7FBF">
            <w:pPr>
              <w:pStyle w:val="Tabela-zawarto"/>
              <w:jc w:val="center"/>
            </w:pPr>
            <w:r>
              <w:t>Identyfikator zamówienia</w:t>
            </w:r>
            <w:r w:rsidRPr="000E1730">
              <w:t xml:space="preserve"> nadany przez ZSK-C</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pPr>
            <w:r w:rsidRPr="000E1730">
              <w:t xml:space="preserve">-   -   -   </w:t>
            </w:r>
            <w:r w:rsidRPr="007B518B">
              <w:t>ChequeQuantity</w:t>
            </w:r>
          </w:p>
        </w:tc>
        <w:tc>
          <w:tcPr>
            <w:tcW w:w="5313" w:type="dxa"/>
          </w:tcPr>
          <w:p w:rsidR="002B7A14" w:rsidRPr="000E1730" w:rsidRDefault="002B7A14" w:rsidP="00033922">
            <w:pPr>
              <w:pStyle w:val="Tabela-zawarto"/>
              <w:rPr>
                <w:rFonts w:cs="Arial"/>
              </w:rPr>
            </w:pPr>
            <w:r>
              <w:rPr>
                <w:rFonts w:cs="Arial"/>
              </w:rPr>
              <w:t>Liczba czeków</w:t>
            </w:r>
          </w:p>
        </w:tc>
        <w:tc>
          <w:tcPr>
            <w:tcW w:w="5245" w:type="dxa"/>
            <w:gridSpan w:val="2"/>
          </w:tcPr>
          <w:p w:rsidR="002B7A14" w:rsidRPr="000E1730" w:rsidRDefault="002B7A14" w:rsidP="00033922">
            <w:pPr>
              <w:pStyle w:val="Tabela-zawarto"/>
              <w:jc w:val="center"/>
            </w:pPr>
            <w:r>
              <w:t>Liczba zamawianych czeków</w:t>
            </w:r>
          </w:p>
        </w:tc>
      </w:tr>
      <w:tr w:rsidR="002B7A14" w:rsidRPr="000E1730" w:rsidTr="002C04D7">
        <w:trPr>
          <w:jc w:val="center"/>
        </w:trPr>
        <w:tc>
          <w:tcPr>
            <w:tcW w:w="705" w:type="dxa"/>
          </w:tcPr>
          <w:p w:rsidR="002B7A14" w:rsidRPr="000E1730" w:rsidRDefault="002B7A14" w:rsidP="00033922">
            <w:pPr>
              <w:pStyle w:val="Tabela-zawarto"/>
            </w:pPr>
            <w:r w:rsidRPr="000E1730">
              <w:t>A-10</w:t>
            </w:r>
          </w:p>
        </w:tc>
        <w:tc>
          <w:tcPr>
            <w:tcW w:w="2942" w:type="dxa"/>
          </w:tcPr>
          <w:p w:rsidR="002B7A14" w:rsidRPr="000E1730" w:rsidRDefault="002B7A14" w:rsidP="00033922">
            <w:pPr>
              <w:pStyle w:val="Tabela-zawarto"/>
            </w:pPr>
            <w:r w:rsidRPr="000E1730">
              <w:t xml:space="preserve">-   -   -   </w:t>
            </w:r>
            <w:r w:rsidRPr="007B518B">
              <w:t>ChequeOrderAccount</w:t>
            </w:r>
          </w:p>
        </w:tc>
        <w:tc>
          <w:tcPr>
            <w:tcW w:w="5313" w:type="dxa"/>
          </w:tcPr>
          <w:p w:rsidR="002B7A14" w:rsidRPr="000E1730" w:rsidRDefault="002B7A14" w:rsidP="00033922">
            <w:pPr>
              <w:pStyle w:val="Tabela-zawarto"/>
            </w:pPr>
            <w:r w:rsidRPr="000E1730">
              <w:t xml:space="preserve">Informacje o rachunku bankowym klienta </w:t>
            </w:r>
          </w:p>
        </w:tc>
        <w:tc>
          <w:tcPr>
            <w:tcW w:w="5245" w:type="dxa"/>
            <w:gridSpan w:val="2"/>
          </w:tcPr>
          <w:p w:rsidR="002B7A14" w:rsidRPr="000E1730" w:rsidRDefault="002B7A14" w:rsidP="00033922">
            <w:pPr>
              <w:pStyle w:val="Tabela-zawarto"/>
              <w:jc w:val="center"/>
            </w:pP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rPr>
                <w:lang w:val="en-US"/>
              </w:rPr>
            </w:pPr>
            <w:r w:rsidRPr="000E1730">
              <w:t xml:space="preserve">-   -   -  -    </w:t>
            </w:r>
            <w:r w:rsidRPr="000E1730">
              <w:rPr>
                <w:lang w:val="en-US"/>
              </w:rPr>
              <w:t>AccountIdentifier</w:t>
            </w:r>
          </w:p>
        </w:tc>
        <w:tc>
          <w:tcPr>
            <w:tcW w:w="5313" w:type="dxa"/>
          </w:tcPr>
          <w:p w:rsidR="002B7A14" w:rsidRPr="000E1730" w:rsidRDefault="002B7A14" w:rsidP="00033922">
            <w:pPr>
              <w:pStyle w:val="Tabela-zawarto"/>
            </w:pPr>
            <w:r w:rsidRPr="000E1730">
              <w:t>Numer rachunku</w:t>
            </w:r>
          </w:p>
        </w:tc>
        <w:tc>
          <w:tcPr>
            <w:tcW w:w="5245" w:type="dxa"/>
            <w:gridSpan w:val="2"/>
          </w:tcPr>
          <w:p w:rsidR="002B7A14" w:rsidRPr="000E1730" w:rsidRDefault="002B7A14" w:rsidP="00033922">
            <w:pPr>
              <w:pStyle w:val="Tabela-zawarto"/>
              <w:jc w:val="center"/>
            </w:pPr>
            <w:r w:rsidRPr="000E1730">
              <w:t xml:space="preserve">Numer rachunku, </w:t>
            </w:r>
            <w:r>
              <w:t>do</w:t>
            </w:r>
            <w:r w:rsidRPr="000E1730">
              <w:t xml:space="preserve"> którego mają </w:t>
            </w:r>
            <w:r>
              <w:t xml:space="preserve">zostać wydane czeki </w:t>
            </w:r>
            <w:r w:rsidRPr="000E1730">
              <w:t>w standardzie NRB</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pPr>
            <w:r w:rsidRPr="000E1730">
              <w:t xml:space="preserve">-   -   -   </w:t>
            </w:r>
            <w:r>
              <w:t xml:space="preserve">-   </w:t>
            </w:r>
            <w:r w:rsidRPr="000E1730">
              <w:t>AccountName</w:t>
            </w:r>
          </w:p>
        </w:tc>
        <w:tc>
          <w:tcPr>
            <w:tcW w:w="5313" w:type="dxa"/>
          </w:tcPr>
          <w:p w:rsidR="002B7A14" w:rsidRPr="000E1730" w:rsidRDefault="002B7A14" w:rsidP="00033922">
            <w:pPr>
              <w:pStyle w:val="Tabela-zawarto"/>
            </w:pPr>
            <w:r w:rsidRPr="000E1730">
              <w:t xml:space="preserve">Nazwa rachunku </w:t>
            </w:r>
          </w:p>
        </w:tc>
        <w:tc>
          <w:tcPr>
            <w:tcW w:w="5245" w:type="dxa"/>
            <w:gridSpan w:val="2"/>
          </w:tcPr>
          <w:p w:rsidR="002B7A14" w:rsidRPr="000E1730" w:rsidRDefault="002B7A14" w:rsidP="00033922">
            <w:pPr>
              <w:pStyle w:val="Tabela-zawarto"/>
              <w:jc w:val="center"/>
            </w:pP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pPr>
            <w:r w:rsidRPr="000E1730">
              <w:t xml:space="preserve">-   -   -   </w:t>
            </w:r>
            <w:r>
              <w:t xml:space="preserve">-   </w:t>
            </w:r>
            <w:r w:rsidRPr="000E1730">
              <w:t>AccountCurrencyCode</w:t>
            </w:r>
          </w:p>
        </w:tc>
        <w:tc>
          <w:tcPr>
            <w:tcW w:w="5313" w:type="dxa"/>
          </w:tcPr>
          <w:p w:rsidR="002B7A14" w:rsidRPr="000E1730" w:rsidRDefault="002B7A14" w:rsidP="00033922">
            <w:pPr>
              <w:pStyle w:val="Tabela-zawarto"/>
            </w:pPr>
            <w:r w:rsidRPr="000E1730">
              <w:t>Waluta rachunku</w:t>
            </w:r>
          </w:p>
        </w:tc>
        <w:tc>
          <w:tcPr>
            <w:tcW w:w="5245" w:type="dxa"/>
            <w:gridSpan w:val="2"/>
          </w:tcPr>
          <w:p w:rsidR="002B7A14" w:rsidRPr="000E1730" w:rsidRDefault="002B7A14" w:rsidP="00033922">
            <w:pPr>
              <w:pStyle w:val="Tabela-zawarto"/>
              <w:jc w:val="center"/>
            </w:pP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rPr>
                <w:lang w:val="en-US"/>
              </w:rPr>
            </w:pPr>
            <w:r w:rsidRPr="000E1730">
              <w:rPr>
                <w:lang w:val="en-US"/>
              </w:rPr>
              <w:t>-   -   -   -   AccountType</w:t>
            </w:r>
          </w:p>
        </w:tc>
        <w:tc>
          <w:tcPr>
            <w:tcW w:w="5313" w:type="dxa"/>
          </w:tcPr>
          <w:p w:rsidR="002B7A14" w:rsidRPr="000E1730" w:rsidRDefault="002B7A14" w:rsidP="00033922">
            <w:pPr>
              <w:pStyle w:val="Tabela-zawarto"/>
            </w:pPr>
            <w:r w:rsidRPr="000E1730">
              <w:t>Typ rachunku</w:t>
            </w:r>
          </w:p>
        </w:tc>
        <w:tc>
          <w:tcPr>
            <w:tcW w:w="5245" w:type="dxa"/>
            <w:gridSpan w:val="2"/>
          </w:tcPr>
          <w:p w:rsidR="002B7A14" w:rsidRPr="000E1730" w:rsidRDefault="002B7A14" w:rsidP="00033922">
            <w:pPr>
              <w:pStyle w:val="Tabela-zawarto"/>
              <w:jc w:val="center"/>
            </w:pP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rPr>
                <w:lang w:val="en-US"/>
              </w:rPr>
            </w:pPr>
            <w:r w:rsidRPr="000E1730">
              <w:t xml:space="preserve">-   -   -   </w:t>
            </w:r>
            <w:r w:rsidRPr="009A293E">
              <w:rPr>
                <w:lang w:val="en-US"/>
              </w:rPr>
              <w:t>ChequeOrderPaymentType</w:t>
            </w:r>
          </w:p>
        </w:tc>
        <w:tc>
          <w:tcPr>
            <w:tcW w:w="5313" w:type="dxa"/>
          </w:tcPr>
          <w:p w:rsidR="002B7A14" w:rsidRPr="000E1730" w:rsidRDefault="002B7A14" w:rsidP="00033922">
            <w:pPr>
              <w:pStyle w:val="Tabela-zawarto"/>
            </w:pPr>
            <w:r>
              <w:t>Typ opłaty za czeki</w:t>
            </w:r>
          </w:p>
        </w:tc>
        <w:tc>
          <w:tcPr>
            <w:tcW w:w="5245" w:type="dxa"/>
            <w:gridSpan w:val="2"/>
          </w:tcPr>
          <w:p w:rsidR="002B7A14" w:rsidRPr="000E1730" w:rsidRDefault="002B7A14" w:rsidP="00033922">
            <w:pPr>
              <w:pStyle w:val="Tabela-zawarto"/>
              <w:jc w:val="center"/>
            </w:pPr>
            <w:r>
              <w:t>Typ opłaty za czeki: „Transfer”</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9A293E" w:rsidRDefault="002B7A14" w:rsidP="00033922">
            <w:pPr>
              <w:pStyle w:val="Tabela-zawarto"/>
              <w:rPr>
                <w:lang w:val="en-US"/>
              </w:rPr>
            </w:pPr>
            <w:r w:rsidRPr="000E1730">
              <w:t xml:space="preserve">-   -   -   </w:t>
            </w:r>
            <w:r w:rsidRPr="009A293E">
              <w:rPr>
                <w:lang w:val="en-US"/>
              </w:rPr>
              <w:t>ChequeOrderPaymentAmount</w:t>
            </w:r>
          </w:p>
        </w:tc>
        <w:tc>
          <w:tcPr>
            <w:tcW w:w="5313" w:type="dxa"/>
          </w:tcPr>
          <w:p w:rsidR="002B7A14" w:rsidRPr="000E1730" w:rsidRDefault="002B7A14" w:rsidP="00033922">
            <w:pPr>
              <w:pStyle w:val="Tabela-zawarto"/>
            </w:pPr>
            <w:r>
              <w:t>Kwota opłaty za czeki</w:t>
            </w:r>
          </w:p>
        </w:tc>
        <w:tc>
          <w:tcPr>
            <w:tcW w:w="5245" w:type="dxa"/>
            <w:gridSpan w:val="2"/>
          </w:tcPr>
          <w:p w:rsidR="002B7A14" w:rsidRPr="000E1730" w:rsidRDefault="002B7A14" w:rsidP="00033922">
            <w:pPr>
              <w:pStyle w:val="Tabela-zawarto"/>
              <w:jc w:val="center"/>
            </w:pPr>
            <w:r>
              <w:t>Kwota opłaty za czeki – zwracana jeśli zamówienie zostało opłacone</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9A293E" w:rsidRDefault="002B7A14" w:rsidP="00033922">
            <w:pPr>
              <w:pStyle w:val="Tabela-zawarto"/>
              <w:rPr>
                <w:lang w:val="en-US"/>
              </w:rPr>
            </w:pPr>
            <w:r w:rsidRPr="000E1730">
              <w:t xml:space="preserve">-   -   -   </w:t>
            </w:r>
            <w:r w:rsidRPr="009A293E">
              <w:rPr>
                <w:lang w:val="en-US"/>
              </w:rPr>
              <w:t>ChequeOrderPaymentDate</w:t>
            </w:r>
          </w:p>
        </w:tc>
        <w:tc>
          <w:tcPr>
            <w:tcW w:w="5313" w:type="dxa"/>
          </w:tcPr>
          <w:p w:rsidR="002B7A14" w:rsidRPr="000E1730" w:rsidRDefault="002B7A14" w:rsidP="00033922">
            <w:pPr>
              <w:pStyle w:val="Tabela-zawarto"/>
            </w:pPr>
            <w:r>
              <w:t>Data opłaty za czeki</w:t>
            </w:r>
          </w:p>
        </w:tc>
        <w:tc>
          <w:tcPr>
            <w:tcW w:w="5245" w:type="dxa"/>
            <w:gridSpan w:val="2"/>
          </w:tcPr>
          <w:p w:rsidR="002B7A14" w:rsidRPr="000E1730" w:rsidRDefault="002B7A14" w:rsidP="00033922">
            <w:pPr>
              <w:pStyle w:val="Tabela-zawarto"/>
              <w:jc w:val="center"/>
            </w:pPr>
            <w:r>
              <w:t>Data opłaty za czeki – zwracana jeśli zamówienie zostało opłacone</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9A293E" w:rsidRDefault="002B7A14" w:rsidP="00033922">
            <w:pPr>
              <w:pStyle w:val="Tabela-zawarto"/>
              <w:rPr>
                <w:lang w:val="en-US"/>
              </w:rPr>
            </w:pPr>
            <w:r w:rsidRPr="000E1730">
              <w:t xml:space="preserve">-   -   -   </w:t>
            </w:r>
            <w:r w:rsidRPr="009A293E">
              <w:rPr>
                <w:lang w:val="en-US"/>
              </w:rPr>
              <w:t>PaidChequeQuantity</w:t>
            </w:r>
          </w:p>
        </w:tc>
        <w:tc>
          <w:tcPr>
            <w:tcW w:w="5313" w:type="dxa"/>
          </w:tcPr>
          <w:p w:rsidR="002B7A14" w:rsidRPr="000E1730" w:rsidRDefault="002B7A14" w:rsidP="00033922">
            <w:pPr>
              <w:pStyle w:val="Tabela-zawarto"/>
            </w:pPr>
            <w:r>
              <w:t>Liczba opłaconych czeków</w:t>
            </w:r>
          </w:p>
        </w:tc>
        <w:tc>
          <w:tcPr>
            <w:tcW w:w="5245" w:type="dxa"/>
            <w:gridSpan w:val="2"/>
          </w:tcPr>
          <w:p w:rsidR="002B7A14" w:rsidRPr="000E1730" w:rsidRDefault="002B7A14" w:rsidP="00033922">
            <w:pPr>
              <w:pStyle w:val="Tabela-zawarto"/>
              <w:jc w:val="center"/>
            </w:pPr>
            <w:r>
              <w:t>Liczba opłaconych czeków – zwracana jeśli zamówienie zostało opłacone</w:t>
            </w:r>
          </w:p>
        </w:tc>
      </w:tr>
      <w:tr w:rsidR="002B7A14" w:rsidRPr="000A16C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rPr>
                <w:lang w:val="en-US"/>
              </w:rPr>
            </w:pPr>
            <w:r w:rsidRPr="000E1730">
              <w:t xml:space="preserve">-   -   -   </w:t>
            </w:r>
            <w:r w:rsidRPr="007A493E">
              <w:rPr>
                <w:lang w:val="en-US"/>
              </w:rPr>
              <w:t>ChequeOrderStatus</w:t>
            </w:r>
          </w:p>
        </w:tc>
        <w:tc>
          <w:tcPr>
            <w:tcW w:w="5313" w:type="dxa"/>
          </w:tcPr>
          <w:p w:rsidR="002B7A14" w:rsidRPr="000E1730" w:rsidRDefault="002B7A14" w:rsidP="00033922">
            <w:pPr>
              <w:pStyle w:val="Tabela-zawarto"/>
            </w:pPr>
            <w:r>
              <w:t>Status zlecenia zamówinia</w:t>
            </w:r>
          </w:p>
        </w:tc>
        <w:tc>
          <w:tcPr>
            <w:tcW w:w="5245" w:type="dxa"/>
            <w:gridSpan w:val="2"/>
          </w:tcPr>
          <w:p w:rsidR="002B7A14" w:rsidRDefault="002B7A14" w:rsidP="00033922">
            <w:pPr>
              <w:pStyle w:val="Tabela-zawarto"/>
              <w:jc w:val="center"/>
            </w:pPr>
            <w:r>
              <w:t>Status zlecenia zamówienia:</w:t>
            </w:r>
          </w:p>
          <w:p w:rsidR="002B7A14" w:rsidRDefault="002B7A14" w:rsidP="00033922">
            <w:pPr>
              <w:pStyle w:val="Tabela-zawarto"/>
              <w:jc w:val="center"/>
            </w:pPr>
            <w:r>
              <w:t xml:space="preserve">- </w:t>
            </w:r>
            <w:r w:rsidRPr="00852C2E">
              <w:rPr>
                <w:rFonts w:cs="Arial"/>
                <w:szCs w:val="16"/>
              </w:rPr>
              <w:t>Scheduled</w:t>
            </w:r>
            <w:r>
              <w:rPr>
                <w:rFonts w:cs="Arial"/>
                <w:szCs w:val="16"/>
              </w:rPr>
              <w:t xml:space="preserve"> </w:t>
            </w:r>
            <w:r>
              <w:t>– Przyjęte realizacji</w:t>
            </w:r>
          </w:p>
          <w:p w:rsidR="002B7A14" w:rsidRDefault="002B7A14" w:rsidP="00033922">
            <w:pPr>
              <w:pStyle w:val="Tabela-zawarto"/>
              <w:jc w:val="center"/>
            </w:pPr>
            <w:r>
              <w:t xml:space="preserve">- </w:t>
            </w:r>
            <w:r w:rsidRPr="009A293E">
              <w:t>Paid</w:t>
            </w:r>
            <w:r>
              <w:t xml:space="preserve"> – Opłacone</w:t>
            </w:r>
          </w:p>
          <w:p w:rsidR="002B7A14" w:rsidRDefault="002B7A14" w:rsidP="00033922">
            <w:pPr>
              <w:pStyle w:val="Tabela-zawarto"/>
              <w:jc w:val="center"/>
            </w:pPr>
            <w:r>
              <w:t xml:space="preserve">- </w:t>
            </w:r>
            <w:r w:rsidRPr="009A293E">
              <w:t>GivenCheque</w:t>
            </w:r>
            <w:r>
              <w:t xml:space="preserve"> – Wydano czeki</w:t>
            </w:r>
          </w:p>
          <w:p w:rsidR="002B7A14" w:rsidRDefault="002B7A14" w:rsidP="00033922">
            <w:pPr>
              <w:pStyle w:val="Tabela-zawarto"/>
              <w:jc w:val="center"/>
            </w:pPr>
            <w:r>
              <w:t>- PreparedCheque – Przygotowano czeki do wydania</w:t>
            </w:r>
          </w:p>
          <w:p w:rsidR="002B7A14" w:rsidRPr="00815B23" w:rsidRDefault="002B7A14" w:rsidP="00033922">
            <w:pPr>
              <w:pStyle w:val="Tabela-zawarto"/>
              <w:jc w:val="center"/>
              <w:rPr>
                <w:lang w:val="en-US"/>
              </w:rPr>
            </w:pPr>
            <w:r w:rsidRPr="00815B23">
              <w:rPr>
                <w:lang w:val="en-US"/>
              </w:rPr>
              <w:t>- Returned – Odrzucone przez bank</w:t>
            </w:r>
          </w:p>
          <w:p w:rsidR="002B7A14" w:rsidRPr="00815B23" w:rsidRDefault="002B7A14" w:rsidP="00033922">
            <w:pPr>
              <w:pStyle w:val="Tabela-zawarto"/>
              <w:jc w:val="center"/>
              <w:rPr>
                <w:lang w:val="en-US"/>
              </w:rPr>
            </w:pPr>
            <w:r w:rsidRPr="00815B23">
              <w:rPr>
                <w:lang w:val="en-US"/>
              </w:rPr>
              <w:t>- Cancelled - Anulowane</w:t>
            </w:r>
          </w:p>
        </w:tc>
      </w:tr>
      <w:tr w:rsidR="002B7A14" w:rsidRPr="000E1730" w:rsidTr="002C04D7">
        <w:trPr>
          <w:jc w:val="center"/>
        </w:trPr>
        <w:tc>
          <w:tcPr>
            <w:tcW w:w="705" w:type="dxa"/>
          </w:tcPr>
          <w:p w:rsidR="002B7A14" w:rsidRPr="00815B23" w:rsidRDefault="002B7A14" w:rsidP="00033922">
            <w:pPr>
              <w:pStyle w:val="Tabela-zawarto"/>
              <w:rPr>
                <w:lang w:val="en-US"/>
              </w:rPr>
            </w:pPr>
          </w:p>
        </w:tc>
        <w:tc>
          <w:tcPr>
            <w:tcW w:w="2942" w:type="dxa"/>
          </w:tcPr>
          <w:p w:rsidR="002B7A14" w:rsidRPr="000E1730" w:rsidRDefault="002B7A14" w:rsidP="00033922">
            <w:pPr>
              <w:pStyle w:val="Tabela-zawarto"/>
              <w:rPr>
                <w:lang w:val="en-US"/>
              </w:rPr>
            </w:pPr>
            <w:r w:rsidRPr="000E1730">
              <w:t xml:space="preserve">-   -   -   </w:t>
            </w:r>
            <w:r w:rsidRPr="007B518B">
              <w:rPr>
                <w:lang w:val="en-US"/>
              </w:rPr>
              <w:t>ChequeSend</w:t>
            </w:r>
          </w:p>
        </w:tc>
        <w:tc>
          <w:tcPr>
            <w:tcW w:w="5313" w:type="dxa"/>
          </w:tcPr>
          <w:p w:rsidR="002B7A14" w:rsidRPr="000E1730" w:rsidRDefault="002B7A14" w:rsidP="00033922">
            <w:pPr>
              <w:pStyle w:val="Tabela-zawarto"/>
            </w:pPr>
            <w:r>
              <w:t>Wskaźnik odbioru czeków - określa czy czeki będą odebrane przez osobę upoważnioną w oddziale czy wysłane na wskazany adres</w:t>
            </w:r>
          </w:p>
        </w:tc>
        <w:tc>
          <w:tcPr>
            <w:tcW w:w="5245" w:type="dxa"/>
            <w:gridSpan w:val="2"/>
          </w:tcPr>
          <w:p w:rsidR="002B7A14" w:rsidRDefault="002B7A14" w:rsidP="00033922">
            <w:pPr>
              <w:pStyle w:val="FootnoteText"/>
              <w:jc w:val="center"/>
              <w:rPr>
                <w:rFonts w:ascii="Arial" w:hAnsi="Arial" w:cs="Arial"/>
                <w:sz w:val="16"/>
                <w:szCs w:val="16"/>
              </w:rPr>
            </w:pPr>
            <w:r>
              <w:rPr>
                <w:rFonts w:ascii="Arial" w:hAnsi="Arial" w:cs="Arial"/>
                <w:sz w:val="16"/>
                <w:szCs w:val="16"/>
              </w:rPr>
              <w:t>Wskaźnik odbioru czeków: true/false</w:t>
            </w:r>
          </w:p>
          <w:p w:rsidR="002B7A14" w:rsidRDefault="002B7A14" w:rsidP="00033922">
            <w:pPr>
              <w:pStyle w:val="FootnoteText"/>
              <w:jc w:val="center"/>
              <w:rPr>
                <w:rFonts w:ascii="Arial" w:hAnsi="Arial" w:cs="Arial"/>
                <w:sz w:val="16"/>
                <w:szCs w:val="16"/>
              </w:rPr>
            </w:pPr>
            <w:r>
              <w:rPr>
                <w:rFonts w:ascii="Arial" w:hAnsi="Arial" w:cs="Arial"/>
                <w:sz w:val="16"/>
                <w:szCs w:val="16"/>
              </w:rPr>
              <w:t>- true – czeki wysłane na adres wynikający z umowy rachunku</w:t>
            </w:r>
          </w:p>
          <w:p w:rsidR="002B7A14" w:rsidRPr="000E1730" w:rsidRDefault="002B7A14" w:rsidP="00033922">
            <w:pPr>
              <w:pStyle w:val="FootnoteText"/>
              <w:jc w:val="center"/>
              <w:rPr>
                <w:rFonts w:ascii="Arial" w:hAnsi="Arial" w:cs="Arial"/>
                <w:sz w:val="16"/>
                <w:szCs w:val="16"/>
              </w:rPr>
            </w:pPr>
            <w:r>
              <w:rPr>
                <w:rFonts w:ascii="Arial" w:hAnsi="Arial" w:cs="Arial"/>
                <w:sz w:val="16"/>
                <w:szCs w:val="16"/>
              </w:rPr>
              <w:t>- false – czeki odebrane w oddziale banku</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033922">
            <w:pPr>
              <w:pStyle w:val="Tabela-zawarto"/>
            </w:pPr>
            <w:r w:rsidRPr="000E1730">
              <w:rPr>
                <w:lang w:val="en-US"/>
              </w:rPr>
              <w:t xml:space="preserve">-   -   -   </w:t>
            </w:r>
            <w:r w:rsidRPr="007B518B">
              <w:t>AuthorizedPersonName</w:t>
            </w:r>
          </w:p>
        </w:tc>
        <w:tc>
          <w:tcPr>
            <w:tcW w:w="5313" w:type="dxa"/>
          </w:tcPr>
          <w:p w:rsidR="002B7A14" w:rsidRDefault="002B7A14" w:rsidP="00033922">
            <w:pPr>
              <w:pStyle w:val="Tabela-zawarto"/>
            </w:pPr>
            <w:r>
              <w:t>Dane osoby upoważnionej do odbioru czeków</w:t>
            </w:r>
          </w:p>
        </w:tc>
        <w:tc>
          <w:tcPr>
            <w:tcW w:w="5245" w:type="dxa"/>
            <w:gridSpan w:val="2"/>
          </w:tcPr>
          <w:p w:rsidR="002B7A14" w:rsidRDefault="002B7A14" w:rsidP="00033922">
            <w:pPr>
              <w:pStyle w:val="FootnoteText"/>
              <w:jc w:val="center"/>
              <w:rPr>
                <w:rFonts w:ascii="Arial" w:hAnsi="Arial" w:cs="Arial"/>
                <w:sz w:val="16"/>
                <w:szCs w:val="16"/>
              </w:rPr>
            </w:pPr>
            <w:r>
              <w:rPr>
                <w:rFonts w:ascii="Arial" w:hAnsi="Arial" w:cs="Arial"/>
                <w:sz w:val="16"/>
                <w:szCs w:val="16"/>
              </w:rPr>
              <w:t>Imię i nazwisko osoby upoważnionej do odbioru czeków</w:t>
            </w:r>
          </w:p>
          <w:p w:rsidR="002B7A14" w:rsidRDefault="002B7A14" w:rsidP="00033922">
            <w:pPr>
              <w:pStyle w:val="FootnoteText"/>
              <w:jc w:val="center"/>
              <w:rPr>
                <w:rFonts w:ascii="Arial" w:hAnsi="Arial" w:cs="Arial"/>
                <w:sz w:val="16"/>
                <w:szCs w:val="16"/>
              </w:rPr>
            </w:pPr>
            <w:r>
              <w:rPr>
                <w:rFonts w:ascii="Arial" w:hAnsi="Arial" w:cs="Arial"/>
                <w:sz w:val="16"/>
                <w:szCs w:val="16"/>
              </w:rPr>
              <w:t xml:space="preserve">Podawane tylko w przypadku, gdy </w:t>
            </w:r>
            <w:r w:rsidRPr="00C23501">
              <w:rPr>
                <w:rFonts w:ascii="Arial" w:hAnsi="Arial" w:cs="Arial"/>
                <w:sz w:val="16"/>
                <w:szCs w:val="16"/>
              </w:rPr>
              <w:t>ChequeSend</w:t>
            </w:r>
            <w:r>
              <w:rPr>
                <w:rFonts w:ascii="Arial" w:hAnsi="Arial" w:cs="Arial"/>
                <w:sz w:val="16"/>
                <w:szCs w:val="16"/>
              </w:rPr>
              <w:t xml:space="preserve"> = f</w:t>
            </w:r>
            <w:r w:rsidRPr="00C23501">
              <w:rPr>
                <w:rFonts w:ascii="Arial" w:hAnsi="Arial" w:cs="Arial"/>
                <w:sz w:val="16"/>
                <w:szCs w:val="16"/>
              </w:rPr>
              <w:t>a</w:t>
            </w:r>
            <w:r>
              <w:rPr>
                <w:rFonts w:ascii="Arial" w:hAnsi="Arial" w:cs="Arial"/>
                <w:sz w:val="16"/>
                <w:szCs w:val="16"/>
              </w:rPr>
              <w:t>l</w:t>
            </w:r>
            <w:r w:rsidRPr="00C23501">
              <w:rPr>
                <w:rFonts w:ascii="Arial" w:hAnsi="Arial" w:cs="Arial"/>
                <w:sz w:val="16"/>
                <w:szCs w:val="16"/>
              </w:rPr>
              <w:t>se</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7B518B" w:rsidRDefault="002B7A14" w:rsidP="00033922">
            <w:pPr>
              <w:pStyle w:val="Tabela-zawarto"/>
            </w:pPr>
            <w:r w:rsidRPr="000E1730">
              <w:rPr>
                <w:lang w:val="en-US"/>
              </w:rPr>
              <w:t xml:space="preserve">-   -   -   </w:t>
            </w:r>
            <w:r w:rsidRPr="007B518B">
              <w:t>AuthorizedPersonIdentity</w:t>
            </w:r>
          </w:p>
        </w:tc>
        <w:tc>
          <w:tcPr>
            <w:tcW w:w="5313" w:type="dxa"/>
          </w:tcPr>
          <w:p w:rsidR="002B7A14" w:rsidRDefault="002B7A14" w:rsidP="00033922">
            <w:pPr>
              <w:pStyle w:val="Tabela-zawarto"/>
            </w:pPr>
            <w:r>
              <w:t>Dokumenty tożsamości osoby upoważnionej do odbioru czeków</w:t>
            </w:r>
          </w:p>
        </w:tc>
        <w:tc>
          <w:tcPr>
            <w:tcW w:w="5245" w:type="dxa"/>
            <w:gridSpan w:val="2"/>
          </w:tcPr>
          <w:p w:rsidR="002B7A14" w:rsidRDefault="002B7A14" w:rsidP="00033922">
            <w:pPr>
              <w:pStyle w:val="FootnoteText"/>
              <w:jc w:val="center"/>
              <w:rPr>
                <w:rFonts w:ascii="Arial" w:hAnsi="Arial" w:cs="Arial"/>
                <w:sz w:val="16"/>
                <w:szCs w:val="16"/>
              </w:rPr>
            </w:pPr>
            <w:r>
              <w:rPr>
                <w:rFonts w:ascii="Arial" w:hAnsi="Arial" w:cs="Arial"/>
                <w:sz w:val="16"/>
                <w:szCs w:val="16"/>
              </w:rPr>
              <w:t>Dokument tożsamości osoby upoważnionej do odbioru czeków</w:t>
            </w:r>
          </w:p>
          <w:p w:rsidR="002B7A14" w:rsidRDefault="002B7A14" w:rsidP="00033922">
            <w:pPr>
              <w:pStyle w:val="FootnoteText"/>
              <w:jc w:val="center"/>
              <w:rPr>
                <w:rFonts w:ascii="Arial" w:hAnsi="Arial" w:cs="Arial"/>
                <w:sz w:val="16"/>
                <w:szCs w:val="16"/>
              </w:rPr>
            </w:pPr>
            <w:r>
              <w:rPr>
                <w:rFonts w:ascii="Arial" w:hAnsi="Arial" w:cs="Arial"/>
                <w:sz w:val="16"/>
                <w:szCs w:val="16"/>
              </w:rPr>
              <w:t xml:space="preserve">Podawany tylko w przypadku, gdy </w:t>
            </w:r>
            <w:r w:rsidRPr="00C23501">
              <w:rPr>
                <w:rFonts w:ascii="Arial" w:hAnsi="Arial" w:cs="Arial"/>
                <w:sz w:val="16"/>
                <w:szCs w:val="16"/>
              </w:rPr>
              <w:t>ChequeSend</w:t>
            </w:r>
            <w:r>
              <w:rPr>
                <w:rFonts w:ascii="Arial" w:hAnsi="Arial" w:cs="Arial"/>
                <w:sz w:val="16"/>
                <w:szCs w:val="16"/>
              </w:rPr>
              <w:t xml:space="preserve"> = f</w:t>
            </w:r>
            <w:r w:rsidRPr="00C23501">
              <w:rPr>
                <w:rFonts w:ascii="Arial" w:hAnsi="Arial" w:cs="Arial"/>
                <w:sz w:val="16"/>
                <w:szCs w:val="16"/>
              </w:rPr>
              <w:t>a</w:t>
            </w:r>
            <w:r>
              <w:rPr>
                <w:rFonts w:ascii="Arial" w:hAnsi="Arial" w:cs="Arial"/>
                <w:sz w:val="16"/>
                <w:szCs w:val="16"/>
              </w:rPr>
              <w:t>l</w:t>
            </w:r>
            <w:r w:rsidRPr="00C23501">
              <w:rPr>
                <w:rFonts w:ascii="Arial" w:hAnsi="Arial" w:cs="Arial"/>
                <w:sz w:val="16"/>
                <w:szCs w:val="16"/>
              </w:rPr>
              <w:t>se</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815B23">
            <w:pPr>
              <w:pStyle w:val="Tabela-zawarto"/>
              <w:rPr>
                <w:lang w:val="en-US"/>
              </w:rPr>
            </w:pPr>
            <w:r w:rsidRPr="000E1730">
              <w:rPr>
                <w:lang w:val="en-US"/>
              </w:rPr>
              <w:t xml:space="preserve">-   -   -   </w:t>
            </w:r>
            <w:r>
              <w:t>DeliveryAddress</w:t>
            </w:r>
          </w:p>
        </w:tc>
        <w:tc>
          <w:tcPr>
            <w:tcW w:w="5313" w:type="dxa"/>
          </w:tcPr>
          <w:p w:rsidR="002B7A14" w:rsidRDefault="002B7A14" w:rsidP="00815B23">
            <w:pPr>
              <w:pStyle w:val="Tabela-zawarto"/>
            </w:pPr>
            <w:r>
              <w:t>Adres dostarczenia czeków, w przypadku gdy jest inny niż adres wynikający z umowy o prowadzenie rachunku</w:t>
            </w:r>
          </w:p>
        </w:tc>
        <w:tc>
          <w:tcPr>
            <w:tcW w:w="5245" w:type="dxa"/>
            <w:gridSpan w:val="2"/>
          </w:tcPr>
          <w:p w:rsidR="002B7A14" w:rsidRDefault="002B7A14" w:rsidP="00033922">
            <w:pPr>
              <w:pStyle w:val="FootnoteText"/>
              <w:jc w:val="center"/>
              <w:rPr>
                <w:rFonts w:ascii="Arial" w:hAnsi="Arial" w:cs="Arial"/>
                <w:sz w:val="16"/>
                <w:szCs w:val="16"/>
              </w:rPr>
            </w:pPr>
          </w:p>
        </w:tc>
      </w:tr>
      <w:tr w:rsidR="002B7A14" w:rsidRPr="000A16C0" w:rsidTr="002C04D7">
        <w:trPr>
          <w:jc w:val="center"/>
        </w:trPr>
        <w:tc>
          <w:tcPr>
            <w:tcW w:w="705" w:type="dxa"/>
          </w:tcPr>
          <w:p w:rsidR="002B7A14" w:rsidRPr="000E1730" w:rsidRDefault="002B7A14" w:rsidP="00033922">
            <w:pPr>
              <w:pStyle w:val="Tabela-zawarto"/>
            </w:pPr>
            <w:r>
              <w:t>L-10</w:t>
            </w:r>
          </w:p>
        </w:tc>
        <w:tc>
          <w:tcPr>
            <w:tcW w:w="2942" w:type="dxa"/>
          </w:tcPr>
          <w:p w:rsidR="002B7A14" w:rsidRPr="000E1730" w:rsidRDefault="002B7A14" w:rsidP="00033922">
            <w:pPr>
              <w:pStyle w:val="Tabela-zawarto"/>
              <w:rPr>
                <w:lang w:val="en-US"/>
              </w:rPr>
            </w:pPr>
            <w:r w:rsidRPr="000E1730">
              <w:rPr>
                <w:lang w:val="en-US"/>
              </w:rPr>
              <w:t xml:space="preserve">-   -   -   </w:t>
            </w:r>
            <w:r w:rsidRPr="000B246D">
              <w:rPr>
                <w:lang w:val="en-US"/>
              </w:rPr>
              <w:t>GivenCheque</w:t>
            </w:r>
          </w:p>
        </w:tc>
        <w:tc>
          <w:tcPr>
            <w:tcW w:w="5313" w:type="dxa"/>
          </w:tcPr>
          <w:p w:rsidR="002B7A14" w:rsidRDefault="002B7A14" w:rsidP="00033922">
            <w:pPr>
              <w:pStyle w:val="Tabela-zawarto"/>
            </w:pPr>
            <w:r>
              <w:t>Lista wydanych czeków</w:t>
            </w:r>
          </w:p>
        </w:tc>
        <w:tc>
          <w:tcPr>
            <w:tcW w:w="5245" w:type="dxa"/>
            <w:gridSpan w:val="2"/>
          </w:tcPr>
          <w:p w:rsidR="002B7A14" w:rsidRDefault="002B7A14" w:rsidP="00033922">
            <w:pPr>
              <w:pStyle w:val="FootnoteText"/>
              <w:jc w:val="center"/>
              <w:rPr>
                <w:rFonts w:ascii="Arial" w:hAnsi="Arial" w:cs="Arial"/>
                <w:sz w:val="16"/>
                <w:szCs w:val="16"/>
              </w:rPr>
            </w:pPr>
            <w:r>
              <w:rPr>
                <w:rFonts w:ascii="Arial" w:hAnsi="Arial" w:cs="Arial"/>
                <w:sz w:val="16"/>
                <w:szCs w:val="16"/>
              </w:rPr>
              <w:t xml:space="preserve">Lista wydanych czeków z tytyłu realizacji zamówienia. </w:t>
            </w:r>
          </w:p>
          <w:p w:rsidR="002B7A14" w:rsidRPr="00815B23" w:rsidRDefault="002B7A14" w:rsidP="00033922">
            <w:pPr>
              <w:pStyle w:val="FootnoteText"/>
              <w:jc w:val="center"/>
              <w:rPr>
                <w:rFonts w:ascii="Arial" w:hAnsi="Arial" w:cs="Arial"/>
                <w:sz w:val="16"/>
                <w:szCs w:val="16"/>
                <w:lang w:val="en-US"/>
              </w:rPr>
            </w:pPr>
            <w:r w:rsidRPr="00815B23">
              <w:rPr>
                <w:rFonts w:ascii="Arial" w:hAnsi="Arial" w:cs="Arial"/>
                <w:sz w:val="16"/>
                <w:szCs w:val="16"/>
                <w:lang w:val="en-US"/>
              </w:rPr>
              <w:t>Zwracana tylko jeśli: ChequeOrderStatus = GivenCheque i ResponseDetailsOmit = false</w:t>
            </w:r>
          </w:p>
        </w:tc>
      </w:tr>
      <w:tr w:rsidR="002B7A14" w:rsidRPr="000E1730" w:rsidTr="002C04D7">
        <w:trPr>
          <w:jc w:val="center"/>
        </w:trPr>
        <w:tc>
          <w:tcPr>
            <w:tcW w:w="705" w:type="dxa"/>
          </w:tcPr>
          <w:p w:rsidR="002B7A14" w:rsidRPr="00815B23" w:rsidRDefault="002B7A14" w:rsidP="00033922">
            <w:pPr>
              <w:pStyle w:val="Tabela-zawarto"/>
              <w:rPr>
                <w:lang w:val="en-US"/>
              </w:rPr>
            </w:pPr>
          </w:p>
        </w:tc>
        <w:tc>
          <w:tcPr>
            <w:tcW w:w="2942" w:type="dxa"/>
          </w:tcPr>
          <w:p w:rsidR="002B7A14" w:rsidRPr="000B246D" w:rsidRDefault="002B7A14" w:rsidP="00D432A6">
            <w:pPr>
              <w:pStyle w:val="Tabela-zawarto"/>
              <w:rPr>
                <w:lang w:val="en-US"/>
              </w:rPr>
            </w:pPr>
            <w:r w:rsidRPr="000E1730">
              <w:rPr>
                <w:lang w:val="en-US"/>
              </w:rPr>
              <w:t xml:space="preserve">-   -   -  </w:t>
            </w:r>
            <w:r>
              <w:rPr>
                <w:lang w:val="en-US"/>
              </w:rPr>
              <w:t xml:space="preserve"> -  </w:t>
            </w:r>
            <w:r w:rsidRPr="00D432A6">
              <w:rPr>
                <w:lang w:val="en-US"/>
              </w:rPr>
              <w:t>ChequeNumber</w:t>
            </w:r>
          </w:p>
        </w:tc>
        <w:tc>
          <w:tcPr>
            <w:tcW w:w="5313" w:type="dxa"/>
          </w:tcPr>
          <w:p w:rsidR="002B7A14" w:rsidRDefault="002B7A14" w:rsidP="00033922">
            <w:pPr>
              <w:pStyle w:val="Tabela-zawarto"/>
            </w:pPr>
          </w:p>
        </w:tc>
        <w:tc>
          <w:tcPr>
            <w:tcW w:w="5245" w:type="dxa"/>
            <w:gridSpan w:val="2"/>
          </w:tcPr>
          <w:p w:rsidR="002B7A14" w:rsidRDefault="002B7A14" w:rsidP="00033922">
            <w:pPr>
              <w:pStyle w:val="FootnoteText"/>
              <w:jc w:val="center"/>
              <w:rPr>
                <w:rFonts w:ascii="Arial" w:hAnsi="Arial" w:cs="Arial"/>
                <w:sz w:val="16"/>
                <w:szCs w:val="16"/>
              </w:rPr>
            </w:pPr>
            <w:r>
              <w:rPr>
                <w:rFonts w:ascii="Arial" w:hAnsi="Arial" w:cs="Arial"/>
                <w:sz w:val="16"/>
                <w:szCs w:val="16"/>
              </w:rPr>
              <w:t>Numer wydanego czeku</w:t>
            </w:r>
          </w:p>
        </w:tc>
      </w:tr>
      <w:tr w:rsidR="002B7A14" w:rsidRPr="000E1730" w:rsidTr="002C04D7">
        <w:trPr>
          <w:jc w:val="center"/>
        </w:trPr>
        <w:tc>
          <w:tcPr>
            <w:tcW w:w="705" w:type="dxa"/>
          </w:tcPr>
          <w:p w:rsidR="002B7A14" w:rsidRPr="000E1730" w:rsidRDefault="002B7A14" w:rsidP="00033922">
            <w:pPr>
              <w:pStyle w:val="Tabela-zawarto"/>
            </w:pPr>
            <w:r w:rsidRPr="000E1730">
              <w:t>A-10</w:t>
            </w:r>
          </w:p>
        </w:tc>
        <w:tc>
          <w:tcPr>
            <w:tcW w:w="2942" w:type="dxa"/>
          </w:tcPr>
          <w:p w:rsidR="002B7A14" w:rsidRPr="000E1730" w:rsidRDefault="002B7A14" w:rsidP="00D432A6">
            <w:pPr>
              <w:pStyle w:val="Tabela-zawarto"/>
            </w:pPr>
            <w:r w:rsidRPr="000E1730">
              <w:rPr>
                <w:lang w:val="en-US"/>
              </w:rPr>
              <w:t xml:space="preserve">-   -   -   </w:t>
            </w:r>
            <w:r>
              <w:rPr>
                <w:lang w:val="en-US"/>
              </w:rPr>
              <w:t xml:space="preserve">-  </w:t>
            </w:r>
            <w:r w:rsidRPr="00C80B01">
              <w:t>ChequeAccount</w:t>
            </w:r>
          </w:p>
        </w:tc>
        <w:tc>
          <w:tcPr>
            <w:tcW w:w="5313" w:type="dxa"/>
          </w:tcPr>
          <w:p w:rsidR="002B7A14" w:rsidRPr="000E1730" w:rsidRDefault="002B7A14" w:rsidP="00033922">
            <w:pPr>
              <w:pStyle w:val="Tabela-zawarto"/>
              <w:rPr>
                <w:rFonts w:cs="Arial"/>
              </w:rPr>
            </w:pPr>
            <w:r w:rsidRPr="000E1730">
              <w:rPr>
                <w:rFonts w:cs="Arial"/>
              </w:rPr>
              <w:t>Informacje o rachunku bankowym klienta</w:t>
            </w:r>
          </w:p>
        </w:tc>
        <w:tc>
          <w:tcPr>
            <w:tcW w:w="5245" w:type="dxa"/>
            <w:gridSpan w:val="2"/>
          </w:tcPr>
          <w:p w:rsidR="002B7A14" w:rsidRPr="000E1730" w:rsidRDefault="002B7A14" w:rsidP="00033922">
            <w:pPr>
              <w:pStyle w:val="Tabela-zawarto"/>
              <w:jc w:val="center"/>
            </w:pP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F50715">
            <w:pPr>
              <w:pStyle w:val="Tabela-zawarto"/>
              <w:rPr>
                <w:lang w:val="en-US"/>
              </w:rPr>
            </w:pPr>
            <w:r w:rsidRPr="000E1730">
              <w:rPr>
                <w:lang w:val="en-US"/>
              </w:rPr>
              <w:t xml:space="preserve">-   -   -   </w:t>
            </w:r>
            <w:r>
              <w:rPr>
                <w:lang w:val="en-US"/>
              </w:rPr>
              <w:t xml:space="preserve">-  </w:t>
            </w:r>
            <w:r w:rsidRPr="000E1730">
              <w:rPr>
                <w:lang w:val="en-US"/>
              </w:rPr>
              <w:t>-   AccountIdentifier</w:t>
            </w:r>
          </w:p>
        </w:tc>
        <w:tc>
          <w:tcPr>
            <w:tcW w:w="5313" w:type="dxa"/>
          </w:tcPr>
          <w:p w:rsidR="002B7A14" w:rsidRPr="000E1730" w:rsidRDefault="002B7A14" w:rsidP="00033922">
            <w:pPr>
              <w:pStyle w:val="Tabela-zawarto"/>
              <w:rPr>
                <w:rFonts w:cs="Arial"/>
              </w:rPr>
            </w:pPr>
            <w:r w:rsidRPr="000E1730">
              <w:rPr>
                <w:rFonts w:cs="Arial"/>
              </w:rPr>
              <w:t>Numer rachunku</w:t>
            </w:r>
          </w:p>
        </w:tc>
        <w:tc>
          <w:tcPr>
            <w:tcW w:w="5245" w:type="dxa"/>
            <w:gridSpan w:val="2"/>
          </w:tcPr>
          <w:p w:rsidR="002B7A14" w:rsidRPr="000E1730" w:rsidRDefault="002B7A14" w:rsidP="000766D9">
            <w:pPr>
              <w:pStyle w:val="Tabela-zawarto"/>
              <w:jc w:val="center"/>
            </w:pPr>
            <w:r w:rsidRPr="000E1730">
              <w:t xml:space="preserve">Numer rachunku, </w:t>
            </w:r>
            <w:r>
              <w:t>do</w:t>
            </w:r>
            <w:r w:rsidRPr="000E1730">
              <w:t xml:space="preserve"> którego </w:t>
            </w:r>
            <w:r>
              <w:t xml:space="preserve">wydano czeki </w:t>
            </w:r>
            <w:r w:rsidRPr="000E1730">
              <w:t>w standardzie NRB</w:t>
            </w: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F50715">
            <w:pPr>
              <w:pStyle w:val="Tabela-zawarto"/>
            </w:pPr>
            <w:r w:rsidRPr="000E1730">
              <w:rPr>
                <w:lang w:val="en-US"/>
              </w:rPr>
              <w:t xml:space="preserve">-   -   -   </w:t>
            </w:r>
            <w:r>
              <w:rPr>
                <w:lang w:val="en-US"/>
              </w:rPr>
              <w:t xml:space="preserve">-  </w:t>
            </w:r>
            <w:r w:rsidRPr="000E1730">
              <w:t>-   AccountName</w:t>
            </w:r>
          </w:p>
        </w:tc>
        <w:tc>
          <w:tcPr>
            <w:tcW w:w="5313" w:type="dxa"/>
          </w:tcPr>
          <w:p w:rsidR="002B7A14" w:rsidRPr="000E1730" w:rsidRDefault="002B7A14" w:rsidP="00033922">
            <w:pPr>
              <w:pStyle w:val="Tabela-zawarto"/>
              <w:rPr>
                <w:rFonts w:cs="Arial"/>
              </w:rPr>
            </w:pPr>
            <w:r w:rsidRPr="000E1730">
              <w:rPr>
                <w:rFonts w:cs="Arial"/>
              </w:rPr>
              <w:t xml:space="preserve">Nazwa rachunku </w:t>
            </w:r>
          </w:p>
        </w:tc>
        <w:tc>
          <w:tcPr>
            <w:tcW w:w="5245" w:type="dxa"/>
            <w:gridSpan w:val="2"/>
          </w:tcPr>
          <w:p w:rsidR="002B7A14" w:rsidRPr="000E1730" w:rsidRDefault="002B7A14" w:rsidP="00033922">
            <w:pPr>
              <w:pStyle w:val="Tabela-zawarto"/>
              <w:jc w:val="center"/>
            </w:pP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F50715">
            <w:pPr>
              <w:pStyle w:val="Tabela-zawarto"/>
            </w:pPr>
            <w:r w:rsidRPr="000E1730">
              <w:rPr>
                <w:lang w:val="en-US"/>
              </w:rPr>
              <w:t xml:space="preserve">-   -   -   </w:t>
            </w:r>
            <w:r>
              <w:rPr>
                <w:lang w:val="en-US"/>
              </w:rPr>
              <w:t xml:space="preserve">-  </w:t>
            </w:r>
            <w:r w:rsidRPr="000E1730">
              <w:t>-   AccountCurrencyCode</w:t>
            </w:r>
          </w:p>
        </w:tc>
        <w:tc>
          <w:tcPr>
            <w:tcW w:w="5313" w:type="dxa"/>
          </w:tcPr>
          <w:p w:rsidR="002B7A14" w:rsidRPr="000E1730" w:rsidRDefault="002B7A14" w:rsidP="00033922">
            <w:pPr>
              <w:pStyle w:val="Tabela-zawarto"/>
              <w:rPr>
                <w:rFonts w:cs="Arial"/>
              </w:rPr>
            </w:pPr>
            <w:r w:rsidRPr="000E1730">
              <w:rPr>
                <w:rFonts w:cs="Arial"/>
              </w:rPr>
              <w:t>Waluta rachunku</w:t>
            </w:r>
          </w:p>
        </w:tc>
        <w:tc>
          <w:tcPr>
            <w:tcW w:w="5245" w:type="dxa"/>
            <w:gridSpan w:val="2"/>
          </w:tcPr>
          <w:p w:rsidR="002B7A14" w:rsidRPr="000E1730" w:rsidRDefault="002B7A14" w:rsidP="00033922">
            <w:pPr>
              <w:pStyle w:val="Tabela-zawarto"/>
              <w:jc w:val="center"/>
            </w:pPr>
          </w:p>
        </w:tc>
      </w:tr>
      <w:tr w:rsidR="002B7A14" w:rsidRPr="000E1730" w:rsidTr="002C04D7">
        <w:trPr>
          <w:jc w:val="center"/>
        </w:trPr>
        <w:tc>
          <w:tcPr>
            <w:tcW w:w="705" w:type="dxa"/>
          </w:tcPr>
          <w:p w:rsidR="002B7A14" w:rsidRPr="000E1730" w:rsidRDefault="002B7A14" w:rsidP="00033922">
            <w:pPr>
              <w:pStyle w:val="Tabela-zawarto"/>
            </w:pPr>
          </w:p>
        </w:tc>
        <w:tc>
          <w:tcPr>
            <w:tcW w:w="2942" w:type="dxa"/>
          </w:tcPr>
          <w:p w:rsidR="002B7A14" w:rsidRPr="000E1730" w:rsidRDefault="002B7A14" w:rsidP="00A81664">
            <w:pPr>
              <w:pStyle w:val="Tabela-zawarto"/>
              <w:rPr>
                <w:lang w:val="en-US"/>
              </w:rPr>
            </w:pPr>
            <w:r w:rsidRPr="000E1730">
              <w:rPr>
                <w:lang w:val="en-US"/>
              </w:rPr>
              <w:t xml:space="preserve">-   -   -   </w:t>
            </w:r>
            <w:r>
              <w:rPr>
                <w:lang w:val="en-US"/>
              </w:rPr>
              <w:t xml:space="preserve">-  </w:t>
            </w:r>
            <w:r w:rsidRPr="000E1730">
              <w:rPr>
                <w:lang w:val="en-US"/>
              </w:rPr>
              <w:t>-   AccountType</w:t>
            </w:r>
          </w:p>
        </w:tc>
        <w:tc>
          <w:tcPr>
            <w:tcW w:w="5313" w:type="dxa"/>
          </w:tcPr>
          <w:p w:rsidR="002B7A14" w:rsidRPr="000E1730" w:rsidRDefault="002B7A14" w:rsidP="00033922">
            <w:pPr>
              <w:pStyle w:val="Tabela-zawarto"/>
              <w:rPr>
                <w:rFonts w:cs="Arial"/>
              </w:rPr>
            </w:pPr>
            <w:r w:rsidRPr="000E1730">
              <w:rPr>
                <w:rFonts w:cs="Arial"/>
              </w:rPr>
              <w:t>Typ rachunku</w:t>
            </w:r>
          </w:p>
        </w:tc>
        <w:tc>
          <w:tcPr>
            <w:tcW w:w="5245" w:type="dxa"/>
            <w:gridSpan w:val="2"/>
          </w:tcPr>
          <w:p w:rsidR="002B7A14" w:rsidRPr="000E1730" w:rsidRDefault="002B7A14" w:rsidP="00033922">
            <w:pPr>
              <w:pStyle w:val="Tabela-zawarto"/>
              <w:jc w:val="center"/>
            </w:pPr>
          </w:p>
        </w:tc>
      </w:tr>
    </w:tbl>
    <w:p w:rsidR="002B7A14" w:rsidRDefault="002B7A14" w:rsidP="009C2533">
      <w:pPr>
        <w:pStyle w:val="OpisZnakZnakZnak"/>
        <w:jc w:val="left"/>
      </w:pPr>
    </w:p>
    <w:p w:rsidR="002B7A14" w:rsidRDefault="002B7A14" w:rsidP="001D3DBA">
      <w:pPr>
        <w:pStyle w:val="OpisZnakZnakZnak"/>
        <w:jc w:val="left"/>
      </w:pPr>
    </w:p>
    <w:p w:rsidR="002B7A14" w:rsidRDefault="002B7A14">
      <w:pPr>
        <w:rPr>
          <w:sz w:val="22"/>
        </w:rPr>
      </w:pPr>
      <w:r>
        <w:br w:type="page"/>
      </w:r>
    </w:p>
    <w:p w:rsidR="002B7A14" w:rsidRPr="000E1730" w:rsidRDefault="002B7A14" w:rsidP="000A216A">
      <w:pPr>
        <w:pStyle w:val="Heading2"/>
        <w:numPr>
          <w:ilvl w:val="1"/>
          <w:numId w:val="27"/>
        </w:numPr>
      </w:pPr>
      <w:bookmarkStart w:id="210" w:name="_Toc365015793"/>
      <w:r w:rsidRPr="000E1730">
        <w:t xml:space="preserve">Komunikat żądania </w:t>
      </w:r>
      <w:r w:rsidRPr="000A216A">
        <w:t>ChequeReservationAddRequest</w:t>
      </w:r>
      <w:bookmarkEnd w:id="210"/>
    </w:p>
    <w:p w:rsidR="002B7A14" w:rsidRPr="000E1730" w:rsidRDefault="002B7A14" w:rsidP="000A216A">
      <w:pPr>
        <w:pStyle w:val="OpisZnak"/>
      </w:pPr>
      <w:r>
        <w:t xml:space="preserve">Usługa </w:t>
      </w:r>
      <w:r w:rsidRPr="001B7598">
        <w:t>ChequeReservationAddRequest</w:t>
      </w:r>
      <w:r>
        <w:t xml:space="preserve"> służy do złożenia zlecenia zastrzeżenia czeków / blankietów czekowych</w:t>
      </w:r>
      <w:r w:rsidRPr="000E1730">
        <w:t>.</w:t>
      </w:r>
    </w:p>
    <w:p w:rsidR="002B7A14" w:rsidRPr="000E1730" w:rsidRDefault="002B7A14" w:rsidP="000A216A">
      <w:pPr>
        <w:pStyle w:val="Caption"/>
      </w:pPr>
      <w:bookmarkStart w:id="211" w:name="_Toc365015865"/>
      <w:r w:rsidRPr="000E1730">
        <w:t xml:space="preserve">Tabela </w:t>
      </w:r>
      <w:fldSimple w:instr=" SEQ Tabela \* ARABIC ">
        <w:r>
          <w:rPr>
            <w:noProof/>
          </w:rPr>
          <w:t>39</w:t>
        </w:r>
      </w:fldSimple>
      <w:r w:rsidRPr="000E1730">
        <w:t xml:space="preserve">: Komunikat żądania </w:t>
      </w:r>
      <w:r w:rsidRPr="000A216A">
        <w:t>ChequeReservationAddRequest</w:t>
      </w:r>
      <w:bookmarkEnd w:id="211"/>
    </w:p>
    <w:tbl>
      <w:tblPr>
        <w:tblW w:w="14181" w:type="dxa"/>
        <w:jc w:val="center"/>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15"/>
        <w:gridCol w:w="9"/>
        <w:gridCol w:w="2844"/>
        <w:gridCol w:w="5165"/>
        <w:gridCol w:w="5548"/>
      </w:tblGrid>
      <w:tr w:rsidR="002B7A14" w:rsidRPr="000E1730" w:rsidTr="00B72068">
        <w:trPr>
          <w:jc w:val="center"/>
        </w:trPr>
        <w:tc>
          <w:tcPr>
            <w:tcW w:w="624" w:type="dxa"/>
            <w:gridSpan w:val="2"/>
            <w:shd w:val="solid" w:color="auto" w:fill="auto"/>
          </w:tcPr>
          <w:p w:rsidR="002B7A14" w:rsidRPr="000E1730" w:rsidRDefault="002B7A14" w:rsidP="00033922">
            <w:pPr>
              <w:pStyle w:val="Tabela-zawarto"/>
            </w:pPr>
          </w:p>
        </w:tc>
        <w:tc>
          <w:tcPr>
            <w:tcW w:w="2844" w:type="dxa"/>
            <w:shd w:val="solid" w:color="auto" w:fill="auto"/>
          </w:tcPr>
          <w:p w:rsidR="002B7A14" w:rsidRPr="004147A6" w:rsidRDefault="002B7A14" w:rsidP="00033922">
            <w:pPr>
              <w:pStyle w:val="Tabela-zawarto"/>
              <w:rPr>
                <w:b/>
              </w:rPr>
            </w:pPr>
            <w:r w:rsidRPr="004147A6">
              <w:rPr>
                <w:b/>
              </w:rPr>
              <w:t>Nazwa elementu</w:t>
            </w:r>
          </w:p>
        </w:tc>
        <w:tc>
          <w:tcPr>
            <w:tcW w:w="5165" w:type="dxa"/>
            <w:shd w:val="solid" w:color="auto" w:fill="auto"/>
          </w:tcPr>
          <w:p w:rsidR="002B7A14" w:rsidRPr="004147A6" w:rsidRDefault="002B7A14" w:rsidP="00033922">
            <w:pPr>
              <w:pStyle w:val="Tabela-zawarto"/>
              <w:rPr>
                <w:b/>
              </w:rPr>
            </w:pPr>
            <w:r w:rsidRPr="004147A6">
              <w:rPr>
                <w:b/>
              </w:rPr>
              <w:t xml:space="preserve">Opis                          </w:t>
            </w:r>
          </w:p>
        </w:tc>
        <w:tc>
          <w:tcPr>
            <w:tcW w:w="5548" w:type="dxa"/>
            <w:shd w:val="solid" w:color="auto" w:fill="auto"/>
          </w:tcPr>
          <w:p w:rsidR="002B7A14" w:rsidRPr="004147A6" w:rsidRDefault="002B7A14" w:rsidP="00033922">
            <w:pPr>
              <w:pStyle w:val="Tabela-zawarto"/>
              <w:jc w:val="center"/>
              <w:rPr>
                <w:b/>
              </w:rPr>
            </w:pPr>
            <w:r w:rsidRPr="004147A6">
              <w:rPr>
                <w:b/>
              </w:rPr>
              <w:t>Wprowadzana wartość</w:t>
            </w:r>
          </w:p>
        </w:tc>
      </w:tr>
      <w:tr w:rsidR="002B7A14" w:rsidRPr="000E1730" w:rsidTr="00B72068">
        <w:trPr>
          <w:jc w:val="center"/>
        </w:trPr>
        <w:tc>
          <w:tcPr>
            <w:tcW w:w="624" w:type="dxa"/>
            <w:gridSpan w:val="2"/>
          </w:tcPr>
          <w:p w:rsidR="002B7A14" w:rsidRPr="000E1730" w:rsidRDefault="002B7A14" w:rsidP="00033922">
            <w:pPr>
              <w:pStyle w:val="Tabela-zawarto"/>
            </w:pPr>
          </w:p>
        </w:tc>
        <w:tc>
          <w:tcPr>
            <w:tcW w:w="2844" w:type="dxa"/>
          </w:tcPr>
          <w:p w:rsidR="002B7A14" w:rsidRPr="000E1730" w:rsidRDefault="002B7A14" w:rsidP="00033922">
            <w:pPr>
              <w:pStyle w:val="Tabela-zawarto"/>
            </w:pPr>
            <w:r w:rsidRPr="000A216A">
              <w:t>ChequeReservationAddRequest</w:t>
            </w:r>
          </w:p>
        </w:tc>
        <w:tc>
          <w:tcPr>
            <w:tcW w:w="10713" w:type="dxa"/>
            <w:gridSpan w:val="2"/>
          </w:tcPr>
          <w:p w:rsidR="002B7A14" w:rsidRPr="000E1730" w:rsidRDefault="002B7A14" w:rsidP="00033922">
            <w:pPr>
              <w:pStyle w:val="Tabela-zawarto"/>
              <w:jc w:val="center"/>
            </w:pPr>
            <w:r>
              <w:rPr>
                <w:rFonts w:cs="Arial"/>
              </w:rPr>
              <w:t>Zlecenie zastrzeżenia czeków / blankietów czekowych</w:t>
            </w:r>
            <w:r w:rsidRPr="000E1730">
              <w:rPr>
                <w:rFonts w:cs="Arial"/>
              </w:rPr>
              <w:t xml:space="preserve"> – komunikat typu </w:t>
            </w:r>
            <w:r>
              <w:rPr>
                <w:rFonts w:cs="Arial"/>
              </w:rPr>
              <w:t>żądanie</w:t>
            </w:r>
          </w:p>
        </w:tc>
      </w:tr>
      <w:tr w:rsidR="002B7A14" w:rsidRPr="000E1730" w:rsidTr="00B72068">
        <w:trPr>
          <w:jc w:val="center"/>
        </w:trPr>
        <w:tc>
          <w:tcPr>
            <w:tcW w:w="624" w:type="dxa"/>
            <w:gridSpan w:val="2"/>
          </w:tcPr>
          <w:p w:rsidR="002B7A14" w:rsidRPr="000E1730" w:rsidRDefault="002B7A14" w:rsidP="00033922">
            <w:pPr>
              <w:pStyle w:val="Tabela-zawarto"/>
            </w:pPr>
            <w:r w:rsidRPr="000E1730">
              <w:t>A-16</w:t>
            </w:r>
          </w:p>
        </w:tc>
        <w:tc>
          <w:tcPr>
            <w:tcW w:w="2844" w:type="dxa"/>
          </w:tcPr>
          <w:p w:rsidR="002B7A14" w:rsidRPr="000E1730" w:rsidRDefault="002B7A14" w:rsidP="00033922">
            <w:pPr>
              <w:pStyle w:val="Tabela-zawarto"/>
            </w:pPr>
            <w:r w:rsidRPr="000E1730">
              <w:t>-   Header</w:t>
            </w:r>
          </w:p>
        </w:tc>
        <w:tc>
          <w:tcPr>
            <w:tcW w:w="5165" w:type="dxa"/>
          </w:tcPr>
          <w:p w:rsidR="002B7A14" w:rsidRPr="000E1730" w:rsidRDefault="002B7A14" w:rsidP="00033922">
            <w:pPr>
              <w:pStyle w:val="Tabela-zawarto"/>
              <w:rPr>
                <w:rFonts w:cs="Arial"/>
              </w:rPr>
            </w:pPr>
            <w:r w:rsidRPr="000E1730">
              <w:rPr>
                <w:rFonts w:cs="Arial"/>
              </w:rPr>
              <w:t>Komponent zawierający elementy nagłówka komunikatu</w:t>
            </w:r>
          </w:p>
        </w:tc>
        <w:tc>
          <w:tcPr>
            <w:tcW w:w="5548" w:type="dxa"/>
          </w:tcPr>
          <w:p w:rsidR="002B7A14" w:rsidRPr="000E1730" w:rsidRDefault="002B7A14" w:rsidP="00033922">
            <w:pPr>
              <w:pStyle w:val="Tabela-zawarto"/>
              <w:jc w:val="center"/>
            </w:pPr>
          </w:p>
        </w:tc>
      </w:tr>
      <w:tr w:rsidR="002B7A14" w:rsidRPr="000E1730" w:rsidTr="00B72068">
        <w:trPr>
          <w:jc w:val="center"/>
        </w:trPr>
        <w:tc>
          <w:tcPr>
            <w:tcW w:w="624" w:type="dxa"/>
            <w:gridSpan w:val="2"/>
          </w:tcPr>
          <w:p w:rsidR="002B7A14" w:rsidRPr="000E1730" w:rsidRDefault="002B7A14" w:rsidP="00033922">
            <w:pPr>
              <w:pStyle w:val="Tabela-zawarto"/>
            </w:pPr>
          </w:p>
        </w:tc>
        <w:tc>
          <w:tcPr>
            <w:tcW w:w="2844" w:type="dxa"/>
          </w:tcPr>
          <w:p w:rsidR="002B7A14" w:rsidRPr="000E1730" w:rsidRDefault="002B7A14" w:rsidP="00033922">
            <w:pPr>
              <w:pStyle w:val="Tabela-zawarto"/>
            </w:pPr>
            <w:r w:rsidRPr="000E1730">
              <w:t>-   -   IssueDateTime</w:t>
            </w:r>
          </w:p>
        </w:tc>
        <w:tc>
          <w:tcPr>
            <w:tcW w:w="5165" w:type="dxa"/>
          </w:tcPr>
          <w:p w:rsidR="002B7A14" w:rsidRPr="000E1730" w:rsidRDefault="002B7A14" w:rsidP="00033922">
            <w:pPr>
              <w:pStyle w:val="Tabela-zawarto"/>
              <w:rPr>
                <w:rFonts w:cs="Arial"/>
              </w:rPr>
            </w:pPr>
            <w:r w:rsidRPr="000E1730">
              <w:rPr>
                <w:rFonts w:cs="Arial"/>
              </w:rPr>
              <w:t>Data i czas komunikatu</w:t>
            </w:r>
          </w:p>
        </w:tc>
        <w:tc>
          <w:tcPr>
            <w:tcW w:w="5548" w:type="dxa"/>
          </w:tcPr>
          <w:p w:rsidR="002B7A14" w:rsidRPr="000E1730" w:rsidRDefault="002B7A14" w:rsidP="00033922">
            <w:pPr>
              <w:pStyle w:val="Tabela-zawarto"/>
              <w:jc w:val="center"/>
              <w:rPr>
                <w:lang w:val="de-DE"/>
              </w:rPr>
            </w:pPr>
            <w:r w:rsidRPr="000E1730">
              <w:rPr>
                <w:lang w:val="de-DE"/>
              </w:rPr>
              <w:t>Data i czas komunikatu</w:t>
            </w:r>
          </w:p>
        </w:tc>
      </w:tr>
      <w:tr w:rsidR="002B7A14" w:rsidRPr="000E1730" w:rsidTr="00B72068">
        <w:trPr>
          <w:jc w:val="center"/>
        </w:trPr>
        <w:tc>
          <w:tcPr>
            <w:tcW w:w="624" w:type="dxa"/>
            <w:gridSpan w:val="2"/>
          </w:tcPr>
          <w:p w:rsidR="002B7A14" w:rsidRPr="000E1730" w:rsidRDefault="002B7A14" w:rsidP="00033922">
            <w:pPr>
              <w:pStyle w:val="Tabela-zawarto"/>
            </w:pPr>
          </w:p>
        </w:tc>
        <w:tc>
          <w:tcPr>
            <w:tcW w:w="2844" w:type="dxa"/>
          </w:tcPr>
          <w:p w:rsidR="002B7A14" w:rsidRPr="000E1730" w:rsidRDefault="002B7A14" w:rsidP="00033922">
            <w:pPr>
              <w:pStyle w:val="Tabela-zawarto"/>
              <w:rPr>
                <w:lang w:val="de-DE"/>
              </w:rPr>
            </w:pPr>
            <w:r w:rsidRPr="000E1730">
              <w:rPr>
                <w:lang w:val="de-DE"/>
              </w:rPr>
              <w:t>-   -   DocumentIdentifier</w:t>
            </w:r>
          </w:p>
        </w:tc>
        <w:tc>
          <w:tcPr>
            <w:tcW w:w="5165" w:type="dxa"/>
          </w:tcPr>
          <w:p w:rsidR="002B7A14" w:rsidRPr="000E1730" w:rsidRDefault="002B7A14" w:rsidP="00033922">
            <w:pPr>
              <w:pStyle w:val="Tabela-zawarto"/>
              <w:rPr>
                <w:rFonts w:cs="Arial"/>
              </w:rPr>
            </w:pPr>
            <w:r w:rsidRPr="000E1730">
              <w:rPr>
                <w:rFonts w:cs="Arial"/>
              </w:rPr>
              <w:t>Identyfikator komunikatu</w:t>
            </w:r>
          </w:p>
        </w:tc>
        <w:tc>
          <w:tcPr>
            <w:tcW w:w="5548" w:type="dxa"/>
          </w:tcPr>
          <w:p w:rsidR="002B7A14" w:rsidRPr="000E1730" w:rsidRDefault="002B7A14" w:rsidP="00033922">
            <w:pPr>
              <w:pStyle w:val="Tabela-zawarto"/>
              <w:jc w:val="center"/>
            </w:pPr>
            <w:r w:rsidRPr="000E1730">
              <w:t>Dowolny ciąg znaków nadawany przez wysyłającego</w:t>
            </w:r>
          </w:p>
        </w:tc>
      </w:tr>
      <w:tr w:rsidR="002B7A14" w:rsidRPr="000E1730" w:rsidTr="00B72068">
        <w:trPr>
          <w:jc w:val="center"/>
        </w:trPr>
        <w:tc>
          <w:tcPr>
            <w:tcW w:w="624" w:type="dxa"/>
            <w:gridSpan w:val="2"/>
          </w:tcPr>
          <w:p w:rsidR="002B7A14" w:rsidRPr="000E1730" w:rsidRDefault="002B7A14" w:rsidP="00033922">
            <w:pPr>
              <w:pStyle w:val="Tabela-zawarto"/>
            </w:pPr>
          </w:p>
        </w:tc>
        <w:tc>
          <w:tcPr>
            <w:tcW w:w="2844" w:type="dxa"/>
          </w:tcPr>
          <w:p w:rsidR="002B7A14" w:rsidRPr="000E1730" w:rsidRDefault="002B7A14" w:rsidP="00033922">
            <w:pPr>
              <w:pStyle w:val="Tabela-zawarto"/>
            </w:pPr>
            <w:r w:rsidRPr="000E1730">
              <w:t>-   -   SenderIdentifier</w:t>
            </w:r>
          </w:p>
        </w:tc>
        <w:tc>
          <w:tcPr>
            <w:tcW w:w="5165" w:type="dxa"/>
          </w:tcPr>
          <w:p w:rsidR="002B7A14" w:rsidRPr="000E1730" w:rsidRDefault="002B7A14" w:rsidP="00033922">
            <w:pPr>
              <w:pStyle w:val="Tabela-zawarto"/>
              <w:rPr>
                <w:rFonts w:cs="Arial"/>
              </w:rPr>
            </w:pPr>
            <w:r w:rsidRPr="000E1730">
              <w:rPr>
                <w:rFonts w:cs="Arial"/>
              </w:rPr>
              <w:t>Identyfikator nadawcy komunikatu</w:t>
            </w:r>
          </w:p>
        </w:tc>
        <w:tc>
          <w:tcPr>
            <w:tcW w:w="5548" w:type="dxa"/>
          </w:tcPr>
          <w:p w:rsidR="002B7A14" w:rsidRPr="000E1730" w:rsidRDefault="002B7A14" w:rsidP="00033922">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B72068">
        <w:trPr>
          <w:jc w:val="center"/>
        </w:trPr>
        <w:tc>
          <w:tcPr>
            <w:tcW w:w="624" w:type="dxa"/>
            <w:gridSpan w:val="2"/>
          </w:tcPr>
          <w:p w:rsidR="002B7A14" w:rsidRPr="000E1730" w:rsidRDefault="002B7A14" w:rsidP="00033922">
            <w:pPr>
              <w:pStyle w:val="Tabela-zawarto"/>
            </w:pPr>
          </w:p>
        </w:tc>
        <w:tc>
          <w:tcPr>
            <w:tcW w:w="2844" w:type="dxa"/>
          </w:tcPr>
          <w:p w:rsidR="002B7A14" w:rsidRPr="000E1730" w:rsidRDefault="002B7A14" w:rsidP="00033922">
            <w:pPr>
              <w:pStyle w:val="Tabela-zawarto"/>
              <w:rPr>
                <w:lang w:val="en-US"/>
              </w:rPr>
            </w:pPr>
            <w:r w:rsidRPr="000E1730">
              <w:rPr>
                <w:lang w:val="en-US"/>
              </w:rPr>
              <w:t>-   -   ReceiverIdentifier</w:t>
            </w:r>
          </w:p>
        </w:tc>
        <w:tc>
          <w:tcPr>
            <w:tcW w:w="5165" w:type="dxa"/>
          </w:tcPr>
          <w:p w:rsidR="002B7A14" w:rsidRPr="000E1730" w:rsidRDefault="002B7A14" w:rsidP="00033922">
            <w:pPr>
              <w:pStyle w:val="Tabela-zawarto"/>
              <w:rPr>
                <w:rFonts w:cs="Arial"/>
              </w:rPr>
            </w:pPr>
            <w:r w:rsidRPr="000E1730">
              <w:rPr>
                <w:rFonts w:cs="Arial"/>
              </w:rPr>
              <w:t>Identyfikator odbiorcy komunikatu</w:t>
            </w:r>
          </w:p>
        </w:tc>
        <w:tc>
          <w:tcPr>
            <w:tcW w:w="5548" w:type="dxa"/>
          </w:tcPr>
          <w:p w:rsidR="002B7A14" w:rsidRPr="000E1730" w:rsidRDefault="002B7A14" w:rsidP="00033922">
            <w:pPr>
              <w:pStyle w:val="Tabela-zawarto"/>
              <w:jc w:val="center"/>
              <w:rPr>
                <w:lang w:val="en-US"/>
              </w:rPr>
            </w:pPr>
            <w:r w:rsidRPr="000E1730">
              <w:rPr>
                <w:lang w:val="en-US"/>
              </w:rPr>
              <w:t>“ZSK-C”</w:t>
            </w:r>
          </w:p>
        </w:tc>
      </w:tr>
      <w:tr w:rsidR="002B7A14" w:rsidRPr="000E1730" w:rsidTr="00B72068">
        <w:trPr>
          <w:jc w:val="center"/>
        </w:trPr>
        <w:tc>
          <w:tcPr>
            <w:tcW w:w="624" w:type="dxa"/>
            <w:gridSpan w:val="2"/>
          </w:tcPr>
          <w:p w:rsidR="002B7A14" w:rsidRPr="000E1730" w:rsidRDefault="002B7A14" w:rsidP="00033922">
            <w:pPr>
              <w:pStyle w:val="Tabela-zawarto"/>
            </w:pPr>
            <w:r>
              <w:t>L-16</w:t>
            </w:r>
          </w:p>
        </w:tc>
        <w:tc>
          <w:tcPr>
            <w:tcW w:w="2844" w:type="dxa"/>
          </w:tcPr>
          <w:p w:rsidR="002B7A14" w:rsidRPr="000E1730" w:rsidRDefault="002B7A14" w:rsidP="00033922">
            <w:pPr>
              <w:pStyle w:val="Tabela-zawarto"/>
            </w:pPr>
            <w:r w:rsidRPr="000E1730">
              <w:t xml:space="preserve">-   </w:t>
            </w:r>
            <w:r w:rsidRPr="001E7FCA">
              <w:t>ChequeReservationDocument</w:t>
            </w:r>
          </w:p>
        </w:tc>
        <w:tc>
          <w:tcPr>
            <w:tcW w:w="5165" w:type="dxa"/>
          </w:tcPr>
          <w:p w:rsidR="002B7A14" w:rsidRPr="000E1730" w:rsidRDefault="002B7A14" w:rsidP="001E7FCA">
            <w:pPr>
              <w:pStyle w:val="Tabela-zawarto"/>
              <w:rPr>
                <w:rFonts w:cs="Arial"/>
              </w:rPr>
            </w:pPr>
            <w:r w:rsidRPr="000E1730">
              <w:rPr>
                <w:rFonts w:cs="Arial"/>
              </w:rPr>
              <w:t xml:space="preserve">Komponent zawierajacy informacje o </w:t>
            </w:r>
            <w:r>
              <w:rPr>
                <w:rFonts w:cs="Arial"/>
              </w:rPr>
              <w:t>zleceniach zastrzeżenia czeków</w:t>
            </w:r>
          </w:p>
        </w:tc>
        <w:tc>
          <w:tcPr>
            <w:tcW w:w="5548" w:type="dxa"/>
          </w:tcPr>
          <w:p w:rsidR="002B7A14" w:rsidRPr="000E1730" w:rsidRDefault="002B7A14" w:rsidP="00033922">
            <w:pPr>
              <w:pStyle w:val="Tabela-zawarto"/>
              <w:jc w:val="center"/>
            </w:pPr>
          </w:p>
        </w:tc>
      </w:tr>
      <w:tr w:rsidR="002B7A14" w:rsidRPr="000E1730" w:rsidTr="00B72068">
        <w:trPr>
          <w:jc w:val="center"/>
        </w:trPr>
        <w:tc>
          <w:tcPr>
            <w:tcW w:w="624" w:type="dxa"/>
            <w:gridSpan w:val="2"/>
          </w:tcPr>
          <w:p w:rsidR="002B7A14" w:rsidRPr="000E1730" w:rsidRDefault="002B7A14" w:rsidP="00033922">
            <w:pPr>
              <w:pStyle w:val="Tabela-zawarto"/>
            </w:pPr>
            <w:r w:rsidRPr="000E1730">
              <w:t>A-10</w:t>
            </w:r>
          </w:p>
        </w:tc>
        <w:tc>
          <w:tcPr>
            <w:tcW w:w="2844" w:type="dxa"/>
          </w:tcPr>
          <w:p w:rsidR="002B7A14" w:rsidRPr="000E1730" w:rsidRDefault="002B7A14" w:rsidP="00033922">
            <w:pPr>
              <w:pStyle w:val="Tabela-zawarto"/>
            </w:pPr>
            <w:r w:rsidRPr="000E1730">
              <w:t xml:space="preserve">-   -   </w:t>
            </w:r>
            <w:r w:rsidRPr="000209A3">
              <w:t>ChequeReservationAccount</w:t>
            </w:r>
          </w:p>
        </w:tc>
        <w:tc>
          <w:tcPr>
            <w:tcW w:w="5165" w:type="dxa"/>
          </w:tcPr>
          <w:p w:rsidR="002B7A14" w:rsidRPr="000E1730" w:rsidRDefault="002B7A14" w:rsidP="00033922">
            <w:pPr>
              <w:pStyle w:val="Tabela-zawarto"/>
              <w:rPr>
                <w:rFonts w:cs="Arial"/>
              </w:rPr>
            </w:pPr>
            <w:r w:rsidRPr="000E1730">
              <w:rPr>
                <w:rFonts w:cs="Arial"/>
              </w:rPr>
              <w:t>Informacje o rachunku bankowym klienta</w:t>
            </w:r>
          </w:p>
        </w:tc>
        <w:tc>
          <w:tcPr>
            <w:tcW w:w="5548" w:type="dxa"/>
          </w:tcPr>
          <w:p w:rsidR="002B7A14" w:rsidRPr="000E1730" w:rsidRDefault="002B7A14" w:rsidP="00033922">
            <w:pPr>
              <w:pStyle w:val="Tabela-zawarto"/>
              <w:jc w:val="center"/>
            </w:pPr>
          </w:p>
        </w:tc>
      </w:tr>
      <w:tr w:rsidR="002B7A14" w:rsidRPr="000E1730" w:rsidTr="00B72068">
        <w:trPr>
          <w:jc w:val="center"/>
        </w:trPr>
        <w:tc>
          <w:tcPr>
            <w:tcW w:w="624" w:type="dxa"/>
            <w:gridSpan w:val="2"/>
          </w:tcPr>
          <w:p w:rsidR="002B7A14" w:rsidRPr="000E1730" w:rsidRDefault="002B7A14" w:rsidP="00033922">
            <w:pPr>
              <w:pStyle w:val="Tabela-zawarto"/>
            </w:pPr>
          </w:p>
        </w:tc>
        <w:tc>
          <w:tcPr>
            <w:tcW w:w="2844" w:type="dxa"/>
          </w:tcPr>
          <w:p w:rsidR="002B7A14" w:rsidRPr="000E1730" w:rsidRDefault="002B7A14" w:rsidP="00033922">
            <w:pPr>
              <w:pStyle w:val="Tabela-zawarto"/>
              <w:rPr>
                <w:lang w:val="en-US"/>
              </w:rPr>
            </w:pPr>
            <w:r w:rsidRPr="000E1730">
              <w:rPr>
                <w:lang w:val="en-US"/>
              </w:rPr>
              <w:t>-   -   -   AccountIdentifier</w:t>
            </w:r>
          </w:p>
        </w:tc>
        <w:tc>
          <w:tcPr>
            <w:tcW w:w="5165" w:type="dxa"/>
          </w:tcPr>
          <w:p w:rsidR="002B7A14" w:rsidRPr="000E1730" w:rsidRDefault="002B7A14" w:rsidP="00033922">
            <w:pPr>
              <w:pStyle w:val="Tabela-zawarto"/>
              <w:rPr>
                <w:rFonts w:cs="Arial"/>
              </w:rPr>
            </w:pPr>
            <w:r w:rsidRPr="000E1730">
              <w:rPr>
                <w:rFonts w:cs="Arial"/>
              </w:rPr>
              <w:t>Numer rachunku</w:t>
            </w:r>
          </w:p>
        </w:tc>
        <w:tc>
          <w:tcPr>
            <w:tcW w:w="5548" w:type="dxa"/>
          </w:tcPr>
          <w:p w:rsidR="002B7A14" w:rsidRPr="000E1730" w:rsidRDefault="002B7A14" w:rsidP="000209A3">
            <w:pPr>
              <w:pStyle w:val="Tabela-zawarto"/>
              <w:jc w:val="center"/>
            </w:pPr>
            <w:r w:rsidRPr="000E1730">
              <w:t xml:space="preserve">Numer rachunku, </w:t>
            </w:r>
            <w:r>
              <w:t>do</w:t>
            </w:r>
            <w:r w:rsidRPr="000E1730">
              <w:t xml:space="preserve"> którego </w:t>
            </w:r>
            <w:r>
              <w:t xml:space="preserve">wydano zastrzegane czeki </w:t>
            </w:r>
            <w:r w:rsidRPr="000E1730">
              <w:t>w standardzie NRB</w:t>
            </w:r>
          </w:p>
        </w:tc>
      </w:tr>
      <w:tr w:rsidR="002B7A14" w:rsidRPr="000E1730" w:rsidTr="00B72068">
        <w:trPr>
          <w:jc w:val="center"/>
        </w:trPr>
        <w:tc>
          <w:tcPr>
            <w:tcW w:w="624" w:type="dxa"/>
            <w:gridSpan w:val="2"/>
          </w:tcPr>
          <w:p w:rsidR="002B7A14" w:rsidRPr="000E1730" w:rsidRDefault="002B7A14" w:rsidP="00033922">
            <w:pPr>
              <w:pStyle w:val="Tabela-zawarto"/>
            </w:pPr>
          </w:p>
        </w:tc>
        <w:tc>
          <w:tcPr>
            <w:tcW w:w="2844" w:type="dxa"/>
          </w:tcPr>
          <w:p w:rsidR="002B7A14" w:rsidRPr="000E1730" w:rsidRDefault="002B7A14" w:rsidP="00033922">
            <w:pPr>
              <w:pStyle w:val="Tabela-zawarto"/>
            </w:pPr>
            <w:r w:rsidRPr="000E1730">
              <w:t>-   -   -   AccountName</w:t>
            </w:r>
          </w:p>
        </w:tc>
        <w:tc>
          <w:tcPr>
            <w:tcW w:w="5165" w:type="dxa"/>
          </w:tcPr>
          <w:p w:rsidR="002B7A14" w:rsidRPr="000E1730" w:rsidRDefault="002B7A14" w:rsidP="00033922">
            <w:pPr>
              <w:pStyle w:val="Tabela-zawarto"/>
              <w:rPr>
                <w:rFonts w:cs="Arial"/>
              </w:rPr>
            </w:pPr>
            <w:r w:rsidRPr="000E1730">
              <w:rPr>
                <w:rFonts w:cs="Arial"/>
              </w:rPr>
              <w:t xml:space="preserve">Nazwa rachunku </w:t>
            </w:r>
          </w:p>
        </w:tc>
        <w:tc>
          <w:tcPr>
            <w:tcW w:w="5548" w:type="dxa"/>
          </w:tcPr>
          <w:p w:rsidR="002B7A14" w:rsidRPr="000E1730" w:rsidRDefault="002B7A14" w:rsidP="00033922">
            <w:pPr>
              <w:pStyle w:val="Tabela-zawarto"/>
              <w:jc w:val="center"/>
            </w:pPr>
          </w:p>
        </w:tc>
      </w:tr>
      <w:tr w:rsidR="002B7A14" w:rsidRPr="000E1730" w:rsidTr="00B72068">
        <w:trPr>
          <w:jc w:val="center"/>
        </w:trPr>
        <w:tc>
          <w:tcPr>
            <w:tcW w:w="624" w:type="dxa"/>
            <w:gridSpan w:val="2"/>
          </w:tcPr>
          <w:p w:rsidR="002B7A14" w:rsidRPr="000E1730" w:rsidRDefault="002B7A14" w:rsidP="00033922">
            <w:pPr>
              <w:pStyle w:val="Tabela-zawarto"/>
            </w:pPr>
          </w:p>
        </w:tc>
        <w:tc>
          <w:tcPr>
            <w:tcW w:w="2844" w:type="dxa"/>
          </w:tcPr>
          <w:p w:rsidR="002B7A14" w:rsidRPr="000E1730" w:rsidRDefault="002B7A14" w:rsidP="00033922">
            <w:pPr>
              <w:pStyle w:val="Tabela-zawarto"/>
            </w:pPr>
            <w:r w:rsidRPr="000E1730">
              <w:t>-   -   -   AccountCurrencyCode</w:t>
            </w:r>
          </w:p>
        </w:tc>
        <w:tc>
          <w:tcPr>
            <w:tcW w:w="5165" w:type="dxa"/>
          </w:tcPr>
          <w:p w:rsidR="002B7A14" w:rsidRPr="000E1730" w:rsidRDefault="002B7A14" w:rsidP="00033922">
            <w:pPr>
              <w:pStyle w:val="Tabela-zawarto"/>
              <w:rPr>
                <w:rFonts w:cs="Arial"/>
              </w:rPr>
            </w:pPr>
            <w:r w:rsidRPr="000E1730">
              <w:rPr>
                <w:rFonts w:cs="Arial"/>
              </w:rPr>
              <w:t>Waluta rachunku</w:t>
            </w:r>
          </w:p>
        </w:tc>
        <w:tc>
          <w:tcPr>
            <w:tcW w:w="5548" w:type="dxa"/>
          </w:tcPr>
          <w:p w:rsidR="002B7A14" w:rsidRPr="000E1730" w:rsidRDefault="002B7A14" w:rsidP="00033922">
            <w:pPr>
              <w:pStyle w:val="Tabela-zawarto"/>
              <w:jc w:val="center"/>
            </w:pPr>
          </w:p>
        </w:tc>
      </w:tr>
      <w:tr w:rsidR="002B7A14" w:rsidRPr="000E1730" w:rsidTr="00B72068">
        <w:trPr>
          <w:jc w:val="center"/>
        </w:trPr>
        <w:tc>
          <w:tcPr>
            <w:tcW w:w="624" w:type="dxa"/>
            <w:gridSpan w:val="2"/>
          </w:tcPr>
          <w:p w:rsidR="002B7A14" w:rsidRPr="000E1730" w:rsidRDefault="002B7A14" w:rsidP="00033922">
            <w:pPr>
              <w:pStyle w:val="Tabela-zawarto"/>
            </w:pPr>
          </w:p>
        </w:tc>
        <w:tc>
          <w:tcPr>
            <w:tcW w:w="2844" w:type="dxa"/>
          </w:tcPr>
          <w:p w:rsidR="002B7A14" w:rsidRPr="000E1730" w:rsidRDefault="002B7A14" w:rsidP="00033922">
            <w:pPr>
              <w:pStyle w:val="Tabela-zawarto"/>
              <w:rPr>
                <w:lang w:val="en-US"/>
              </w:rPr>
            </w:pPr>
            <w:r w:rsidRPr="000E1730">
              <w:rPr>
                <w:lang w:val="en-US"/>
              </w:rPr>
              <w:t>-   -   -   AccountType</w:t>
            </w:r>
          </w:p>
        </w:tc>
        <w:tc>
          <w:tcPr>
            <w:tcW w:w="5165" w:type="dxa"/>
          </w:tcPr>
          <w:p w:rsidR="002B7A14" w:rsidRPr="000E1730" w:rsidRDefault="002B7A14" w:rsidP="00033922">
            <w:pPr>
              <w:pStyle w:val="Tabela-zawarto"/>
              <w:rPr>
                <w:rFonts w:cs="Arial"/>
              </w:rPr>
            </w:pPr>
            <w:r w:rsidRPr="000E1730">
              <w:rPr>
                <w:rFonts w:cs="Arial"/>
              </w:rPr>
              <w:t>Typ rachunku</w:t>
            </w:r>
          </w:p>
        </w:tc>
        <w:tc>
          <w:tcPr>
            <w:tcW w:w="5548" w:type="dxa"/>
          </w:tcPr>
          <w:p w:rsidR="002B7A14" w:rsidRPr="000E1730" w:rsidRDefault="002B7A14" w:rsidP="00033922">
            <w:pPr>
              <w:pStyle w:val="Tabela-zawarto"/>
              <w:jc w:val="center"/>
            </w:pPr>
          </w:p>
        </w:tc>
      </w:tr>
      <w:tr w:rsidR="002B7A14" w:rsidRPr="000E1730" w:rsidTr="00B72068">
        <w:trPr>
          <w:jc w:val="center"/>
        </w:trPr>
        <w:tc>
          <w:tcPr>
            <w:tcW w:w="624" w:type="dxa"/>
            <w:gridSpan w:val="2"/>
          </w:tcPr>
          <w:p w:rsidR="002B7A14" w:rsidRPr="000E1730" w:rsidRDefault="002B7A14" w:rsidP="005168E9">
            <w:pPr>
              <w:pStyle w:val="Tabela-zawarto"/>
              <w:rPr>
                <w:lang w:val="en-US"/>
              </w:rPr>
            </w:pPr>
            <w:r>
              <w:rPr>
                <w:lang w:val="en-US"/>
              </w:rPr>
              <w:t>L-15</w:t>
            </w:r>
          </w:p>
        </w:tc>
        <w:tc>
          <w:tcPr>
            <w:tcW w:w="2844" w:type="dxa"/>
          </w:tcPr>
          <w:p w:rsidR="002B7A14" w:rsidRPr="000E1730" w:rsidRDefault="002B7A14" w:rsidP="00033922">
            <w:pPr>
              <w:pStyle w:val="Tabela-zawarto"/>
              <w:rPr>
                <w:lang w:val="en-US"/>
              </w:rPr>
            </w:pPr>
            <w:r w:rsidRPr="000E1730">
              <w:rPr>
                <w:lang w:val="en-US"/>
              </w:rPr>
              <w:t xml:space="preserve">-   -   </w:t>
            </w:r>
            <w:r w:rsidRPr="000209A3">
              <w:rPr>
                <w:lang w:val="en-US"/>
              </w:rPr>
              <w:t>ChequeReservationDetails</w:t>
            </w:r>
          </w:p>
        </w:tc>
        <w:tc>
          <w:tcPr>
            <w:tcW w:w="5165" w:type="dxa"/>
          </w:tcPr>
          <w:p w:rsidR="002B7A14" w:rsidRPr="000E1730" w:rsidRDefault="002B7A14" w:rsidP="005168E9">
            <w:pPr>
              <w:pStyle w:val="Tabela-zawarto"/>
              <w:rPr>
                <w:rFonts w:cs="Arial"/>
              </w:rPr>
            </w:pPr>
            <w:r>
              <w:rPr>
                <w:rFonts w:cs="Arial"/>
              </w:rPr>
              <w:t>Dane zlecenia zastrzeżenia czeków</w:t>
            </w:r>
          </w:p>
        </w:tc>
        <w:tc>
          <w:tcPr>
            <w:tcW w:w="5548" w:type="dxa"/>
          </w:tcPr>
          <w:p w:rsidR="002B7A14" w:rsidRPr="000E1730" w:rsidRDefault="002B7A14" w:rsidP="00033922">
            <w:pPr>
              <w:pStyle w:val="Tabela-zawarto"/>
              <w:jc w:val="center"/>
            </w:pPr>
          </w:p>
        </w:tc>
      </w:tr>
      <w:tr w:rsidR="002B7A14" w:rsidRPr="000E1730" w:rsidTr="00B72068">
        <w:trPr>
          <w:jc w:val="center"/>
        </w:trPr>
        <w:tc>
          <w:tcPr>
            <w:tcW w:w="624" w:type="dxa"/>
            <w:gridSpan w:val="2"/>
          </w:tcPr>
          <w:p w:rsidR="002B7A14" w:rsidRPr="000E1730" w:rsidRDefault="002B7A14" w:rsidP="00033922">
            <w:pPr>
              <w:pStyle w:val="Tabela-zawarto"/>
            </w:pPr>
          </w:p>
        </w:tc>
        <w:tc>
          <w:tcPr>
            <w:tcW w:w="2844" w:type="dxa"/>
          </w:tcPr>
          <w:p w:rsidR="002B7A14" w:rsidRPr="000E1730" w:rsidRDefault="002B7A14" w:rsidP="00033922">
            <w:pPr>
              <w:pStyle w:val="Tabela-zawarto"/>
            </w:pPr>
            <w:r w:rsidRPr="000E1730">
              <w:t>-   -   -   TransactionIdentifier</w:t>
            </w:r>
          </w:p>
        </w:tc>
        <w:tc>
          <w:tcPr>
            <w:tcW w:w="5165" w:type="dxa"/>
          </w:tcPr>
          <w:p w:rsidR="002B7A14" w:rsidRPr="000E1730" w:rsidRDefault="002B7A14" w:rsidP="00033922">
            <w:pPr>
              <w:pStyle w:val="Tabela-zawarto"/>
              <w:rPr>
                <w:rFonts w:cs="Arial"/>
              </w:rPr>
            </w:pPr>
            <w:r w:rsidRPr="000E1730">
              <w:rPr>
                <w:rFonts w:cs="Arial"/>
              </w:rPr>
              <w:t>Identyfikator transakcji nadawany przez klienta</w:t>
            </w:r>
          </w:p>
        </w:tc>
        <w:tc>
          <w:tcPr>
            <w:tcW w:w="5548" w:type="dxa"/>
          </w:tcPr>
          <w:p w:rsidR="002B7A14" w:rsidRPr="000E1730" w:rsidRDefault="002B7A14" w:rsidP="00B72068">
            <w:pPr>
              <w:pStyle w:val="Tabela-zawarto"/>
              <w:jc w:val="center"/>
            </w:pPr>
            <w:r w:rsidRPr="000E1730">
              <w:rPr>
                <w:rFonts w:cs="Arial"/>
              </w:rPr>
              <w:t xml:space="preserve">Identyfikator </w:t>
            </w:r>
            <w:r>
              <w:t>zlecenia</w:t>
            </w:r>
            <w:r w:rsidRPr="000E1730">
              <w:t xml:space="preserve"> nadany przez </w:t>
            </w:r>
            <w:r w:rsidRPr="0032379D">
              <w:rPr>
                <w:highlight w:val="cyan"/>
              </w:rPr>
              <w:t>XXXX</w:t>
            </w:r>
          </w:p>
        </w:tc>
      </w:tr>
      <w:tr w:rsidR="002B7A14" w:rsidRPr="000E1730" w:rsidTr="00B72068">
        <w:trPr>
          <w:jc w:val="center"/>
        </w:trPr>
        <w:tc>
          <w:tcPr>
            <w:tcW w:w="615" w:type="dxa"/>
          </w:tcPr>
          <w:p w:rsidR="002B7A14" w:rsidRPr="000E1730" w:rsidRDefault="002B7A14" w:rsidP="00033922">
            <w:pPr>
              <w:pStyle w:val="Tabela-zawarto"/>
            </w:pPr>
            <w:r w:rsidRPr="000E1730">
              <w:t>A-10</w:t>
            </w:r>
          </w:p>
        </w:tc>
        <w:tc>
          <w:tcPr>
            <w:tcW w:w="2853" w:type="dxa"/>
            <w:gridSpan w:val="2"/>
          </w:tcPr>
          <w:p w:rsidR="002B7A14" w:rsidRPr="000E1730" w:rsidRDefault="002B7A14" w:rsidP="00033922">
            <w:pPr>
              <w:pStyle w:val="Tabela-zawarto"/>
            </w:pPr>
            <w:r w:rsidRPr="000E1730">
              <w:t xml:space="preserve">-   -   -   </w:t>
            </w:r>
            <w:r w:rsidRPr="000209A3">
              <w:t>ChequeReservationAccount</w:t>
            </w:r>
          </w:p>
        </w:tc>
        <w:tc>
          <w:tcPr>
            <w:tcW w:w="5165" w:type="dxa"/>
          </w:tcPr>
          <w:p w:rsidR="002B7A14" w:rsidRPr="000E1730" w:rsidRDefault="002B7A14" w:rsidP="00033922">
            <w:pPr>
              <w:pStyle w:val="Tabela-zawarto"/>
            </w:pPr>
            <w:r w:rsidRPr="000E1730">
              <w:t xml:space="preserve">Informacje o rachunku bankowym klienta </w:t>
            </w:r>
          </w:p>
        </w:tc>
        <w:tc>
          <w:tcPr>
            <w:tcW w:w="5548" w:type="dxa"/>
          </w:tcPr>
          <w:p w:rsidR="002B7A14" w:rsidRPr="000E1730" w:rsidRDefault="002B7A14" w:rsidP="00033922">
            <w:pPr>
              <w:pStyle w:val="Tabela-zawarto"/>
              <w:jc w:val="center"/>
            </w:pPr>
          </w:p>
        </w:tc>
      </w:tr>
      <w:tr w:rsidR="002B7A14" w:rsidRPr="000E1730" w:rsidTr="00B72068">
        <w:trPr>
          <w:jc w:val="center"/>
        </w:trPr>
        <w:tc>
          <w:tcPr>
            <w:tcW w:w="615" w:type="dxa"/>
          </w:tcPr>
          <w:p w:rsidR="002B7A14" w:rsidRPr="000E1730" w:rsidRDefault="002B7A14" w:rsidP="00033922">
            <w:pPr>
              <w:pStyle w:val="Tabela-zawarto"/>
            </w:pPr>
          </w:p>
        </w:tc>
        <w:tc>
          <w:tcPr>
            <w:tcW w:w="2853" w:type="dxa"/>
            <w:gridSpan w:val="2"/>
          </w:tcPr>
          <w:p w:rsidR="002B7A14" w:rsidRPr="000E1730" w:rsidRDefault="002B7A14" w:rsidP="00033922">
            <w:pPr>
              <w:pStyle w:val="Tabela-zawarto"/>
              <w:rPr>
                <w:lang w:val="en-US"/>
              </w:rPr>
            </w:pPr>
            <w:r w:rsidRPr="000E1730">
              <w:t xml:space="preserve">-   -   -  -    </w:t>
            </w:r>
            <w:r w:rsidRPr="000E1730">
              <w:rPr>
                <w:lang w:val="en-US"/>
              </w:rPr>
              <w:t>AccountIdentifier</w:t>
            </w:r>
          </w:p>
        </w:tc>
        <w:tc>
          <w:tcPr>
            <w:tcW w:w="5165" w:type="dxa"/>
          </w:tcPr>
          <w:p w:rsidR="002B7A14" w:rsidRPr="000E1730" w:rsidRDefault="002B7A14" w:rsidP="00033922">
            <w:pPr>
              <w:pStyle w:val="Tabela-zawarto"/>
            </w:pPr>
            <w:r w:rsidRPr="000E1730">
              <w:t>Numer rachunku</w:t>
            </w:r>
          </w:p>
        </w:tc>
        <w:tc>
          <w:tcPr>
            <w:tcW w:w="5548" w:type="dxa"/>
          </w:tcPr>
          <w:p w:rsidR="002B7A14" w:rsidRPr="000E1730" w:rsidRDefault="002B7A14" w:rsidP="00033922">
            <w:pPr>
              <w:pStyle w:val="Tabela-zawarto"/>
              <w:jc w:val="center"/>
            </w:pPr>
            <w:r w:rsidRPr="000E1730">
              <w:t xml:space="preserve">Numer rachunku, </w:t>
            </w:r>
            <w:r>
              <w:t>do</w:t>
            </w:r>
            <w:r w:rsidRPr="000E1730">
              <w:t xml:space="preserve"> którego </w:t>
            </w:r>
            <w:r>
              <w:t xml:space="preserve">wydano zastrzegane czeki </w:t>
            </w:r>
            <w:r w:rsidRPr="000E1730">
              <w:t>w standardzie NRB</w:t>
            </w:r>
          </w:p>
        </w:tc>
      </w:tr>
      <w:tr w:rsidR="002B7A14" w:rsidRPr="000E1730" w:rsidTr="00B72068">
        <w:trPr>
          <w:jc w:val="center"/>
        </w:trPr>
        <w:tc>
          <w:tcPr>
            <w:tcW w:w="615" w:type="dxa"/>
          </w:tcPr>
          <w:p w:rsidR="002B7A14" w:rsidRPr="000E1730" w:rsidRDefault="002B7A14" w:rsidP="00033922">
            <w:pPr>
              <w:pStyle w:val="Tabela-zawarto"/>
            </w:pPr>
          </w:p>
        </w:tc>
        <w:tc>
          <w:tcPr>
            <w:tcW w:w="2853" w:type="dxa"/>
            <w:gridSpan w:val="2"/>
          </w:tcPr>
          <w:p w:rsidR="002B7A14" w:rsidRPr="000E1730" w:rsidRDefault="002B7A14" w:rsidP="00033922">
            <w:pPr>
              <w:pStyle w:val="Tabela-zawarto"/>
            </w:pPr>
            <w:r w:rsidRPr="000E1730">
              <w:t xml:space="preserve">-   -   -   </w:t>
            </w:r>
            <w:r>
              <w:t xml:space="preserve">-   </w:t>
            </w:r>
            <w:r w:rsidRPr="000E1730">
              <w:t>AccountName</w:t>
            </w:r>
          </w:p>
        </w:tc>
        <w:tc>
          <w:tcPr>
            <w:tcW w:w="5165" w:type="dxa"/>
          </w:tcPr>
          <w:p w:rsidR="002B7A14" w:rsidRPr="000E1730" w:rsidRDefault="002B7A14" w:rsidP="00033922">
            <w:pPr>
              <w:pStyle w:val="Tabela-zawarto"/>
            </w:pPr>
            <w:r w:rsidRPr="000E1730">
              <w:t xml:space="preserve">Nazwa rachunku </w:t>
            </w:r>
          </w:p>
        </w:tc>
        <w:tc>
          <w:tcPr>
            <w:tcW w:w="5548" w:type="dxa"/>
          </w:tcPr>
          <w:p w:rsidR="002B7A14" w:rsidRPr="000E1730" w:rsidRDefault="002B7A14" w:rsidP="00033922">
            <w:pPr>
              <w:pStyle w:val="Tabela-zawarto"/>
              <w:jc w:val="center"/>
            </w:pPr>
          </w:p>
        </w:tc>
      </w:tr>
      <w:tr w:rsidR="002B7A14" w:rsidRPr="000E1730" w:rsidTr="00B72068">
        <w:trPr>
          <w:jc w:val="center"/>
        </w:trPr>
        <w:tc>
          <w:tcPr>
            <w:tcW w:w="615" w:type="dxa"/>
          </w:tcPr>
          <w:p w:rsidR="002B7A14" w:rsidRPr="000E1730" w:rsidRDefault="002B7A14" w:rsidP="00033922">
            <w:pPr>
              <w:pStyle w:val="Tabela-zawarto"/>
            </w:pPr>
          </w:p>
        </w:tc>
        <w:tc>
          <w:tcPr>
            <w:tcW w:w="2853" w:type="dxa"/>
            <w:gridSpan w:val="2"/>
          </w:tcPr>
          <w:p w:rsidR="002B7A14" w:rsidRPr="000E1730" w:rsidRDefault="002B7A14" w:rsidP="00033922">
            <w:pPr>
              <w:pStyle w:val="Tabela-zawarto"/>
            </w:pPr>
            <w:r w:rsidRPr="000E1730">
              <w:t xml:space="preserve">-   -   -   </w:t>
            </w:r>
            <w:r>
              <w:t xml:space="preserve">-   </w:t>
            </w:r>
            <w:r w:rsidRPr="000E1730">
              <w:t>AccountCurrencyCode</w:t>
            </w:r>
          </w:p>
        </w:tc>
        <w:tc>
          <w:tcPr>
            <w:tcW w:w="5165" w:type="dxa"/>
          </w:tcPr>
          <w:p w:rsidR="002B7A14" w:rsidRPr="000E1730" w:rsidRDefault="002B7A14" w:rsidP="00033922">
            <w:pPr>
              <w:pStyle w:val="Tabela-zawarto"/>
            </w:pPr>
            <w:r w:rsidRPr="000E1730">
              <w:t>Waluta rachunku</w:t>
            </w:r>
          </w:p>
        </w:tc>
        <w:tc>
          <w:tcPr>
            <w:tcW w:w="5548" w:type="dxa"/>
          </w:tcPr>
          <w:p w:rsidR="002B7A14" w:rsidRPr="000E1730" w:rsidRDefault="002B7A14" w:rsidP="00033922">
            <w:pPr>
              <w:pStyle w:val="Tabela-zawarto"/>
              <w:jc w:val="center"/>
            </w:pPr>
          </w:p>
        </w:tc>
      </w:tr>
      <w:tr w:rsidR="002B7A14" w:rsidRPr="000E1730" w:rsidTr="00B72068">
        <w:trPr>
          <w:jc w:val="center"/>
        </w:trPr>
        <w:tc>
          <w:tcPr>
            <w:tcW w:w="615" w:type="dxa"/>
          </w:tcPr>
          <w:p w:rsidR="002B7A14" w:rsidRPr="000E1730" w:rsidRDefault="002B7A14" w:rsidP="00033922">
            <w:pPr>
              <w:pStyle w:val="Tabela-zawarto"/>
            </w:pPr>
          </w:p>
        </w:tc>
        <w:tc>
          <w:tcPr>
            <w:tcW w:w="2853" w:type="dxa"/>
            <w:gridSpan w:val="2"/>
          </w:tcPr>
          <w:p w:rsidR="002B7A14" w:rsidRPr="000E1730" w:rsidRDefault="002B7A14" w:rsidP="00033922">
            <w:pPr>
              <w:pStyle w:val="Tabela-zawarto"/>
              <w:rPr>
                <w:lang w:val="en-US"/>
              </w:rPr>
            </w:pPr>
            <w:r w:rsidRPr="000E1730">
              <w:rPr>
                <w:lang w:val="en-US"/>
              </w:rPr>
              <w:t>-   -   -   -   AccountType</w:t>
            </w:r>
          </w:p>
        </w:tc>
        <w:tc>
          <w:tcPr>
            <w:tcW w:w="5165" w:type="dxa"/>
          </w:tcPr>
          <w:p w:rsidR="002B7A14" w:rsidRPr="000E1730" w:rsidRDefault="002B7A14" w:rsidP="00033922">
            <w:pPr>
              <w:pStyle w:val="Tabela-zawarto"/>
            </w:pPr>
            <w:r w:rsidRPr="000E1730">
              <w:t>Typ rachunku</w:t>
            </w:r>
          </w:p>
        </w:tc>
        <w:tc>
          <w:tcPr>
            <w:tcW w:w="5548" w:type="dxa"/>
          </w:tcPr>
          <w:p w:rsidR="002B7A14" w:rsidRPr="000E1730" w:rsidRDefault="002B7A14" w:rsidP="00033922">
            <w:pPr>
              <w:pStyle w:val="Tabela-zawarto"/>
              <w:jc w:val="center"/>
            </w:pPr>
          </w:p>
        </w:tc>
      </w:tr>
      <w:tr w:rsidR="002B7A14" w:rsidRPr="000E1730" w:rsidTr="00B72068">
        <w:trPr>
          <w:jc w:val="center"/>
        </w:trPr>
        <w:tc>
          <w:tcPr>
            <w:tcW w:w="615" w:type="dxa"/>
          </w:tcPr>
          <w:p w:rsidR="002B7A14" w:rsidRPr="000E1730" w:rsidRDefault="002B7A14" w:rsidP="00033922">
            <w:pPr>
              <w:pStyle w:val="Tabela-zawarto"/>
            </w:pPr>
          </w:p>
        </w:tc>
        <w:tc>
          <w:tcPr>
            <w:tcW w:w="2853" w:type="dxa"/>
            <w:gridSpan w:val="2"/>
          </w:tcPr>
          <w:p w:rsidR="002B7A14" w:rsidRPr="000E1730" w:rsidRDefault="002B7A14" w:rsidP="00033922">
            <w:pPr>
              <w:pStyle w:val="Tabela-zawarto"/>
              <w:rPr>
                <w:lang w:val="en-US"/>
              </w:rPr>
            </w:pPr>
            <w:r w:rsidRPr="000E1730">
              <w:t xml:space="preserve">-   -   -   </w:t>
            </w:r>
            <w:r w:rsidRPr="003D449B">
              <w:rPr>
                <w:lang w:val="en-US"/>
              </w:rPr>
              <w:t>ChequeQuantity</w:t>
            </w:r>
          </w:p>
        </w:tc>
        <w:tc>
          <w:tcPr>
            <w:tcW w:w="5165" w:type="dxa"/>
          </w:tcPr>
          <w:p w:rsidR="002B7A14" w:rsidRPr="000E1730" w:rsidRDefault="002B7A14" w:rsidP="00033922">
            <w:pPr>
              <w:pStyle w:val="Tabela-zawarto"/>
            </w:pPr>
            <w:r>
              <w:t>Liczba zastrzeganych czeków</w:t>
            </w:r>
          </w:p>
        </w:tc>
        <w:tc>
          <w:tcPr>
            <w:tcW w:w="5548" w:type="dxa"/>
          </w:tcPr>
          <w:p w:rsidR="002B7A14" w:rsidRPr="000E1730" w:rsidRDefault="002B7A14" w:rsidP="003D449B">
            <w:pPr>
              <w:pStyle w:val="FootnoteText"/>
              <w:jc w:val="center"/>
              <w:rPr>
                <w:rFonts w:ascii="Arial" w:hAnsi="Arial" w:cs="Arial"/>
                <w:sz w:val="16"/>
                <w:szCs w:val="16"/>
              </w:rPr>
            </w:pPr>
            <w:r>
              <w:rPr>
                <w:rFonts w:ascii="Arial" w:hAnsi="Arial" w:cs="Arial"/>
                <w:sz w:val="16"/>
                <w:szCs w:val="16"/>
              </w:rPr>
              <w:t>Liczba zastrzeganych czeków</w:t>
            </w:r>
          </w:p>
        </w:tc>
      </w:tr>
      <w:tr w:rsidR="002B7A14" w:rsidRPr="000E1730" w:rsidTr="00B72068">
        <w:trPr>
          <w:jc w:val="center"/>
        </w:trPr>
        <w:tc>
          <w:tcPr>
            <w:tcW w:w="615" w:type="dxa"/>
          </w:tcPr>
          <w:p w:rsidR="002B7A14" w:rsidRPr="000E1730" w:rsidRDefault="002B7A14" w:rsidP="00033922">
            <w:pPr>
              <w:pStyle w:val="Tabela-zawarto"/>
            </w:pPr>
          </w:p>
        </w:tc>
        <w:tc>
          <w:tcPr>
            <w:tcW w:w="2853" w:type="dxa"/>
            <w:gridSpan w:val="2"/>
          </w:tcPr>
          <w:p w:rsidR="002B7A14" w:rsidRPr="000E1730" w:rsidRDefault="002B7A14" w:rsidP="00033922">
            <w:pPr>
              <w:pStyle w:val="Tabela-zawarto"/>
            </w:pPr>
            <w:r w:rsidRPr="000E1730">
              <w:rPr>
                <w:lang w:val="en-US"/>
              </w:rPr>
              <w:t xml:space="preserve">-   -   -   </w:t>
            </w:r>
            <w:r w:rsidRPr="003D449B">
              <w:t>ChequeNumber</w:t>
            </w:r>
          </w:p>
        </w:tc>
        <w:tc>
          <w:tcPr>
            <w:tcW w:w="5165" w:type="dxa"/>
          </w:tcPr>
          <w:p w:rsidR="002B7A14" w:rsidRDefault="002B7A14" w:rsidP="00033922">
            <w:pPr>
              <w:pStyle w:val="Tabela-zawarto"/>
            </w:pPr>
            <w:r>
              <w:t>Numer czeku</w:t>
            </w:r>
          </w:p>
        </w:tc>
        <w:tc>
          <w:tcPr>
            <w:tcW w:w="5548" w:type="dxa"/>
          </w:tcPr>
          <w:p w:rsidR="002B7A14" w:rsidRDefault="002B7A14" w:rsidP="00033922">
            <w:pPr>
              <w:pStyle w:val="FootnoteText"/>
              <w:jc w:val="center"/>
              <w:rPr>
                <w:rFonts w:ascii="Arial" w:hAnsi="Arial" w:cs="Arial"/>
                <w:sz w:val="16"/>
                <w:szCs w:val="16"/>
              </w:rPr>
            </w:pPr>
            <w:r>
              <w:rPr>
                <w:rFonts w:ascii="Arial" w:hAnsi="Arial" w:cs="Arial"/>
                <w:sz w:val="16"/>
                <w:szCs w:val="16"/>
              </w:rPr>
              <w:t>Numer czeku lub blankietu czekowego</w:t>
            </w:r>
          </w:p>
        </w:tc>
      </w:tr>
      <w:tr w:rsidR="002B7A14" w:rsidRPr="000E1730" w:rsidTr="00B72068">
        <w:trPr>
          <w:jc w:val="center"/>
        </w:trPr>
        <w:tc>
          <w:tcPr>
            <w:tcW w:w="615" w:type="dxa"/>
          </w:tcPr>
          <w:p w:rsidR="002B7A14" w:rsidRPr="000E1730" w:rsidRDefault="002B7A14" w:rsidP="00033922">
            <w:pPr>
              <w:pStyle w:val="Tabela-zawarto"/>
            </w:pPr>
          </w:p>
        </w:tc>
        <w:tc>
          <w:tcPr>
            <w:tcW w:w="2853" w:type="dxa"/>
            <w:gridSpan w:val="2"/>
          </w:tcPr>
          <w:p w:rsidR="002B7A14" w:rsidRPr="007B518B" w:rsidRDefault="002B7A14" w:rsidP="00033922">
            <w:pPr>
              <w:pStyle w:val="Tabela-zawarto"/>
            </w:pPr>
            <w:r w:rsidRPr="000E1730">
              <w:rPr>
                <w:lang w:val="en-US"/>
              </w:rPr>
              <w:t xml:space="preserve">-   -   -   </w:t>
            </w:r>
            <w:r w:rsidRPr="003D449B">
              <w:t>ChequeReservationAmount</w:t>
            </w:r>
          </w:p>
        </w:tc>
        <w:tc>
          <w:tcPr>
            <w:tcW w:w="5165" w:type="dxa"/>
          </w:tcPr>
          <w:p w:rsidR="002B7A14" w:rsidRDefault="002B7A14" w:rsidP="00033922">
            <w:pPr>
              <w:pStyle w:val="Tabela-zawarto"/>
            </w:pPr>
            <w:r>
              <w:t>Kwota zastrzeżenia</w:t>
            </w:r>
          </w:p>
        </w:tc>
        <w:tc>
          <w:tcPr>
            <w:tcW w:w="5548" w:type="dxa"/>
          </w:tcPr>
          <w:p w:rsidR="002B7A14" w:rsidRPr="000E1730" w:rsidRDefault="002B7A14" w:rsidP="00033922">
            <w:pPr>
              <w:pStyle w:val="FootnoteText"/>
              <w:jc w:val="center"/>
              <w:rPr>
                <w:rFonts w:ascii="Arial" w:hAnsi="Arial" w:cs="Arial"/>
                <w:sz w:val="16"/>
                <w:szCs w:val="16"/>
              </w:rPr>
            </w:pPr>
            <w:r>
              <w:rPr>
                <w:rFonts w:ascii="Arial" w:hAnsi="Arial" w:cs="Arial"/>
                <w:sz w:val="16"/>
                <w:szCs w:val="16"/>
              </w:rPr>
              <w:t>Kwota zastrzeżenia czeku</w:t>
            </w:r>
          </w:p>
        </w:tc>
      </w:tr>
      <w:tr w:rsidR="002B7A14" w:rsidRPr="000E1730" w:rsidTr="00B72068">
        <w:trPr>
          <w:jc w:val="center"/>
        </w:trPr>
        <w:tc>
          <w:tcPr>
            <w:tcW w:w="615" w:type="dxa"/>
          </w:tcPr>
          <w:p w:rsidR="002B7A14" w:rsidRPr="000E1730" w:rsidRDefault="002B7A14" w:rsidP="00033922">
            <w:pPr>
              <w:pStyle w:val="Tabela-zawarto"/>
            </w:pPr>
          </w:p>
        </w:tc>
        <w:tc>
          <w:tcPr>
            <w:tcW w:w="2853" w:type="dxa"/>
            <w:gridSpan w:val="2"/>
          </w:tcPr>
          <w:p w:rsidR="002B7A14" w:rsidRPr="000E1730" w:rsidRDefault="002B7A14" w:rsidP="00033922">
            <w:pPr>
              <w:pStyle w:val="Tabela-zawarto"/>
              <w:rPr>
                <w:lang w:val="en-US"/>
              </w:rPr>
            </w:pPr>
            <w:r w:rsidRPr="000E1730">
              <w:rPr>
                <w:lang w:val="en-US"/>
              </w:rPr>
              <w:t xml:space="preserve">-   -   -   </w:t>
            </w:r>
            <w:r w:rsidRPr="00E2370A">
              <w:rPr>
                <w:lang w:val="en-US"/>
              </w:rPr>
              <w:t>ChequeAdditionalInformation</w:t>
            </w:r>
          </w:p>
        </w:tc>
        <w:tc>
          <w:tcPr>
            <w:tcW w:w="5165" w:type="dxa"/>
          </w:tcPr>
          <w:p w:rsidR="002B7A14" w:rsidRDefault="002B7A14" w:rsidP="00033922">
            <w:pPr>
              <w:pStyle w:val="Tabela-zawarto"/>
            </w:pPr>
            <w:r>
              <w:t>Adnotacja dotycząca zastrzeżenia</w:t>
            </w:r>
          </w:p>
        </w:tc>
        <w:tc>
          <w:tcPr>
            <w:tcW w:w="5548" w:type="dxa"/>
          </w:tcPr>
          <w:p w:rsidR="002B7A14" w:rsidRDefault="002B7A14" w:rsidP="00033922">
            <w:pPr>
              <w:pStyle w:val="FootnoteText"/>
              <w:jc w:val="center"/>
              <w:rPr>
                <w:rFonts w:ascii="Arial" w:hAnsi="Arial" w:cs="Arial"/>
                <w:sz w:val="16"/>
                <w:szCs w:val="16"/>
              </w:rPr>
            </w:pPr>
            <w:r>
              <w:rPr>
                <w:rFonts w:ascii="Arial" w:hAnsi="Arial" w:cs="Arial"/>
                <w:sz w:val="16"/>
                <w:szCs w:val="16"/>
              </w:rPr>
              <w:t>Dodatkowe informacje – adnotacja dla banku</w:t>
            </w:r>
          </w:p>
        </w:tc>
      </w:tr>
    </w:tbl>
    <w:p w:rsidR="002B7A14" w:rsidRDefault="002B7A14"/>
    <w:p w:rsidR="002B7A14" w:rsidRPr="000E1730" w:rsidRDefault="002B7A14" w:rsidP="000A216A">
      <w:pPr>
        <w:pStyle w:val="Heading2"/>
        <w:numPr>
          <w:ilvl w:val="1"/>
          <w:numId w:val="27"/>
        </w:numPr>
      </w:pPr>
      <w:bookmarkStart w:id="212" w:name="_Toc365015794"/>
      <w:r w:rsidRPr="000E1730">
        <w:t xml:space="preserve">Komunikat odpowiedzi </w:t>
      </w:r>
      <w:r w:rsidRPr="00D16E88">
        <w:t>Cheque</w:t>
      </w:r>
      <w:r>
        <w:t>Reservation</w:t>
      </w:r>
      <w:r w:rsidRPr="00D16E88">
        <w:t>AddResponse</w:t>
      </w:r>
      <w:bookmarkEnd w:id="212"/>
    </w:p>
    <w:p w:rsidR="002B7A14" w:rsidRDefault="002B7A14" w:rsidP="00E2370A">
      <w:pPr>
        <w:pStyle w:val="Caption"/>
      </w:pPr>
      <w:bookmarkStart w:id="213" w:name="_Toc365015866"/>
      <w:r w:rsidRPr="000E1730">
        <w:t xml:space="preserve">Tabela </w:t>
      </w:r>
      <w:fldSimple w:instr=" SEQ Tabela \* ARABIC ">
        <w:r>
          <w:rPr>
            <w:noProof/>
          </w:rPr>
          <w:t>40</w:t>
        </w:r>
      </w:fldSimple>
      <w:r w:rsidRPr="000E1730">
        <w:t xml:space="preserve">: Komunikat odpowiedzi </w:t>
      </w:r>
      <w:r w:rsidRPr="00D16E88">
        <w:t>Cheque</w:t>
      </w:r>
      <w:r>
        <w:t>Reservation</w:t>
      </w:r>
      <w:r w:rsidRPr="00D16E88">
        <w:t>AddResponse</w:t>
      </w:r>
      <w:bookmarkEnd w:id="213"/>
    </w:p>
    <w:tbl>
      <w:tblPr>
        <w:tblW w:w="14210" w:type="dxa"/>
        <w:jc w:val="center"/>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3066"/>
        <w:gridCol w:w="9"/>
        <w:gridCol w:w="6002"/>
        <w:gridCol w:w="1581"/>
        <w:gridCol w:w="2985"/>
      </w:tblGrid>
      <w:tr w:rsidR="002B7A14" w:rsidRPr="000E1730" w:rsidTr="00271314">
        <w:trPr>
          <w:jc w:val="center"/>
        </w:trPr>
        <w:tc>
          <w:tcPr>
            <w:tcW w:w="567" w:type="dxa"/>
            <w:shd w:val="solid" w:color="auto" w:fill="auto"/>
          </w:tcPr>
          <w:p w:rsidR="002B7A14" w:rsidRPr="000E1730" w:rsidRDefault="002B7A14" w:rsidP="00033922">
            <w:pPr>
              <w:pStyle w:val="Tabela-zawarto"/>
            </w:pPr>
          </w:p>
        </w:tc>
        <w:tc>
          <w:tcPr>
            <w:tcW w:w="3066" w:type="dxa"/>
            <w:shd w:val="solid" w:color="auto" w:fill="auto"/>
          </w:tcPr>
          <w:p w:rsidR="002B7A14" w:rsidRPr="004147A6" w:rsidRDefault="002B7A14" w:rsidP="00033922">
            <w:pPr>
              <w:pStyle w:val="Tabela-zawarto"/>
              <w:rPr>
                <w:b/>
              </w:rPr>
            </w:pPr>
            <w:r w:rsidRPr="004147A6">
              <w:rPr>
                <w:b/>
              </w:rPr>
              <w:t>Nazwa elementu</w:t>
            </w:r>
          </w:p>
        </w:tc>
        <w:tc>
          <w:tcPr>
            <w:tcW w:w="6011" w:type="dxa"/>
            <w:gridSpan w:val="2"/>
            <w:shd w:val="solid" w:color="auto" w:fill="auto"/>
          </w:tcPr>
          <w:p w:rsidR="002B7A14" w:rsidRPr="004147A6" w:rsidRDefault="002B7A14" w:rsidP="00033922">
            <w:pPr>
              <w:pStyle w:val="Tabela-zawarto"/>
              <w:rPr>
                <w:b/>
              </w:rPr>
            </w:pPr>
            <w:r w:rsidRPr="004147A6">
              <w:rPr>
                <w:b/>
              </w:rPr>
              <w:t xml:space="preserve">Opis                          </w:t>
            </w:r>
          </w:p>
        </w:tc>
        <w:tc>
          <w:tcPr>
            <w:tcW w:w="4566" w:type="dxa"/>
            <w:gridSpan w:val="2"/>
            <w:shd w:val="solid" w:color="auto" w:fill="auto"/>
          </w:tcPr>
          <w:p w:rsidR="002B7A14" w:rsidRPr="004147A6" w:rsidRDefault="002B7A14" w:rsidP="00033922">
            <w:pPr>
              <w:pStyle w:val="Tabela-zawarto"/>
              <w:jc w:val="center"/>
              <w:rPr>
                <w:b/>
              </w:rPr>
            </w:pPr>
            <w:r w:rsidRPr="004147A6">
              <w:rPr>
                <w:b/>
              </w:rPr>
              <w:t>Wprowadzana wartość</w:t>
            </w:r>
          </w:p>
        </w:tc>
      </w:tr>
      <w:tr w:rsidR="002B7A14" w:rsidRPr="000E1730" w:rsidTr="00271314">
        <w:trPr>
          <w:jc w:val="center"/>
        </w:trPr>
        <w:tc>
          <w:tcPr>
            <w:tcW w:w="567" w:type="dxa"/>
          </w:tcPr>
          <w:p w:rsidR="002B7A14" w:rsidRPr="000E1730" w:rsidRDefault="002B7A14" w:rsidP="00033922">
            <w:pPr>
              <w:pStyle w:val="Tabela-zawarto"/>
            </w:pPr>
          </w:p>
        </w:tc>
        <w:tc>
          <w:tcPr>
            <w:tcW w:w="3066" w:type="dxa"/>
          </w:tcPr>
          <w:p w:rsidR="002B7A14" w:rsidRPr="000E1730" w:rsidRDefault="002B7A14" w:rsidP="00E2370A">
            <w:pPr>
              <w:pStyle w:val="Tabela-zawarto"/>
            </w:pPr>
            <w:r w:rsidRPr="000A216A">
              <w:t>ChequeReservationAddRe</w:t>
            </w:r>
            <w:r>
              <w:t>sponse</w:t>
            </w:r>
          </w:p>
        </w:tc>
        <w:tc>
          <w:tcPr>
            <w:tcW w:w="10577" w:type="dxa"/>
            <w:gridSpan w:val="4"/>
          </w:tcPr>
          <w:p w:rsidR="002B7A14" w:rsidRPr="000E1730" w:rsidRDefault="002B7A14" w:rsidP="00033922">
            <w:pPr>
              <w:pStyle w:val="Tabela-zawarto"/>
              <w:jc w:val="center"/>
            </w:pPr>
            <w:r>
              <w:rPr>
                <w:rFonts w:cs="Arial"/>
              </w:rPr>
              <w:t>Zlecenie zastrzeżenia czeków / blankietów czekowych</w:t>
            </w:r>
            <w:r w:rsidRPr="000E1730">
              <w:rPr>
                <w:rFonts w:cs="Arial"/>
              </w:rPr>
              <w:t xml:space="preserve"> – komunikat typu </w:t>
            </w:r>
            <w:r>
              <w:rPr>
                <w:rFonts w:cs="Arial"/>
              </w:rPr>
              <w:t>odpowiedź</w:t>
            </w:r>
          </w:p>
        </w:tc>
      </w:tr>
      <w:tr w:rsidR="002B7A14" w:rsidRPr="000E1730" w:rsidTr="00271314">
        <w:trPr>
          <w:jc w:val="center"/>
        </w:trPr>
        <w:tc>
          <w:tcPr>
            <w:tcW w:w="567" w:type="dxa"/>
          </w:tcPr>
          <w:p w:rsidR="002B7A14" w:rsidRPr="000E1730" w:rsidRDefault="002B7A14" w:rsidP="00033922">
            <w:pPr>
              <w:pStyle w:val="Tabela-zawarto"/>
            </w:pPr>
            <w:r w:rsidRPr="000E1730">
              <w:t>A-16</w:t>
            </w:r>
          </w:p>
        </w:tc>
        <w:tc>
          <w:tcPr>
            <w:tcW w:w="3066" w:type="dxa"/>
          </w:tcPr>
          <w:p w:rsidR="002B7A14" w:rsidRPr="000E1730" w:rsidRDefault="002B7A14" w:rsidP="00033922">
            <w:pPr>
              <w:pStyle w:val="Tabela-zawarto"/>
            </w:pPr>
            <w:r w:rsidRPr="000E1730">
              <w:t>-   Header</w:t>
            </w:r>
          </w:p>
        </w:tc>
        <w:tc>
          <w:tcPr>
            <w:tcW w:w="6011" w:type="dxa"/>
            <w:gridSpan w:val="2"/>
          </w:tcPr>
          <w:p w:rsidR="002B7A14" w:rsidRPr="000E1730" w:rsidRDefault="002B7A14" w:rsidP="00033922">
            <w:pPr>
              <w:pStyle w:val="Tabela-zawarto"/>
              <w:rPr>
                <w:rFonts w:cs="Arial"/>
              </w:rPr>
            </w:pPr>
            <w:r w:rsidRPr="000E1730">
              <w:rPr>
                <w:rFonts w:cs="Arial"/>
              </w:rPr>
              <w:t>Komponent zawierający elementy nagłówka komunikatu</w:t>
            </w:r>
          </w:p>
        </w:tc>
        <w:tc>
          <w:tcPr>
            <w:tcW w:w="4566" w:type="dxa"/>
            <w:gridSpan w:val="2"/>
          </w:tcPr>
          <w:p w:rsidR="002B7A14" w:rsidRPr="000E1730" w:rsidRDefault="002B7A14" w:rsidP="00033922">
            <w:pPr>
              <w:pStyle w:val="Tabela-zawarto"/>
              <w:jc w:val="center"/>
            </w:pPr>
          </w:p>
        </w:tc>
      </w:tr>
      <w:tr w:rsidR="002B7A14" w:rsidRPr="000E1730" w:rsidTr="00271314">
        <w:trPr>
          <w:jc w:val="center"/>
        </w:trPr>
        <w:tc>
          <w:tcPr>
            <w:tcW w:w="567" w:type="dxa"/>
          </w:tcPr>
          <w:p w:rsidR="002B7A14" w:rsidRPr="000E1730" w:rsidRDefault="002B7A14" w:rsidP="00033922">
            <w:pPr>
              <w:pStyle w:val="Tabela-zawarto"/>
            </w:pPr>
          </w:p>
        </w:tc>
        <w:tc>
          <w:tcPr>
            <w:tcW w:w="3066" w:type="dxa"/>
          </w:tcPr>
          <w:p w:rsidR="002B7A14" w:rsidRPr="000E1730" w:rsidRDefault="002B7A14" w:rsidP="00033922">
            <w:pPr>
              <w:pStyle w:val="Tabela-zawarto"/>
            </w:pPr>
            <w:r w:rsidRPr="000E1730">
              <w:t>-   -   IssueDateTime</w:t>
            </w:r>
          </w:p>
        </w:tc>
        <w:tc>
          <w:tcPr>
            <w:tcW w:w="6011" w:type="dxa"/>
            <w:gridSpan w:val="2"/>
          </w:tcPr>
          <w:p w:rsidR="002B7A14" w:rsidRPr="000E1730" w:rsidRDefault="002B7A14" w:rsidP="00033922">
            <w:pPr>
              <w:pStyle w:val="Tabela-zawarto"/>
              <w:rPr>
                <w:rFonts w:cs="Arial"/>
              </w:rPr>
            </w:pPr>
            <w:r w:rsidRPr="000E1730">
              <w:rPr>
                <w:rFonts w:cs="Arial"/>
              </w:rPr>
              <w:t>Data i czas komunikatu</w:t>
            </w:r>
          </w:p>
        </w:tc>
        <w:tc>
          <w:tcPr>
            <w:tcW w:w="4566" w:type="dxa"/>
            <w:gridSpan w:val="2"/>
          </w:tcPr>
          <w:p w:rsidR="002B7A14" w:rsidRPr="000E1730" w:rsidRDefault="002B7A14" w:rsidP="00033922">
            <w:pPr>
              <w:pStyle w:val="Tabela-zawarto"/>
              <w:jc w:val="center"/>
              <w:rPr>
                <w:lang w:val="de-DE"/>
              </w:rPr>
            </w:pPr>
            <w:r w:rsidRPr="000E1730">
              <w:rPr>
                <w:lang w:val="de-DE"/>
              </w:rPr>
              <w:t>Data i czas komunikatu</w:t>
            </w:r>
          </w:p>
        </w:tc>
      </w:tr>
      <w:tr w:rsidR="002B7A14" w:rsidRPr="000E1730" w:rsidTr="00271314">
        <w:trPr>
          <w:jc w:val="center"/>
        </w:trPr>
        <w:tc>
          <w:tcPr>
            <w:tcW w:w="567" w:type="dxa"/>
          </w:tcPr>
          <w:p w:rsidR="002B7A14" w:rsidRPr="000E1730" w:rsidRDefault="002B7A14" w:rsidP="00033922">
            <w:pPr>
              <w:pStyle w:val="Tabela-zawarto"/>
            </w:pPr>
          </w:p>
        </w:tc>
        <w:tc>
          <w:tcPr>
            <w:tcW w:w="3066" w:type="dxa"/>
          </w:tcPr>
          <w:p w:rsidR="002B7A14" w:rsidRPr="000E1730" w:rsidRDefault="002B7A14" w:rsidP="00033922">
            <w:pPr>
              <w:pStyle w:val="Tabela-zawarto"/>
              <w:rPr>
                <w:lang w:val="de-DE"/>
              </w:rPr>
            </w:pPr>
            <w:r w:rsidRPr="000E1730">
              <w:rPr>
                <w:lang w:val="de-DE"/>
              </w:rPr>
              <w:t>-   -   DocumentIdentifier</w:t>
            </w:r>
          </w:p>
        </w:tc>
        <w:tc>
          <w:tcPr>
            <w:tcW w:w="6011" w:type="dxa"/>
            <w:gridSpan w:val="2"/>
          </w:tcPr>
          <w:p w:rsidR="002B7A14" w:rsidRPr="000E1730" w:rsidRDefault="002B7A14" w:rsidP="00033922">
            <w:pPr>
              <w:pStyle w:val="Tabela-zawarto"/>
              <w:rPr>
                <w:rFonts w:cs="Arial"/>
              </w:rPr>
            </w:pPr>
            <w:r w:rsidRPr="000E1730">
              <w:rPr>
                <w:rFonts w:cs="Arial"/>
              </w:rPr>
              <w:t>Identyfikator komunikatu</w:t>
            </w:r>
          </w:p>
        </w:tc>
        <w:tc>
          <w:tcPr>
            <w:tcW w:w="4566" w:type="dxa"/>
            <w:gridSpan w:val="2"/>
          </w:tcPr>
          <w:p w:rsidR="002B7A14" w:rsidRPr="000E1730" w:rsidRDefault="002B7A14" w:rsidP="00033922">
            <w:pPr>
              <w:pStyle w:val="Tabela-zawarto"/>
              <w:jc w:val="center"/>
            </w:pPr>
            <w:r w:rsidRPr="000E1730">
              <w:t>Dowolny ciąg znaków nadawany przez wysyłającego</w:t>
            </w:r>
          </w:p>
        </w:tc>
      </w:tr>
      <w:tr w:rsidR="002B7A14" w:rsidRPr="000E1730" w:rsidTr="00271314">
        <w:trPr>
          <w:jc w:val="center"/>
        </w:trPr>
        <w:tc>
          <w:tcPr>
            <w:tcW w:w="567" w:type="dxa"/>
          </w:tcPr>
          <w:p w:rsidR="002B7A14" w:rsidRPr="000E1730" w:rsidRDefault="002B7A14" w:rsidP="00033922">
            <w:pPr>
              <w:pStyle w:val="Tabela-zawarto"/>
            </w:pPr>
          </w:p>
        </w:tc>
        <w:tc>
          <w:tcPr>
            <w:tcW w:w="3066" w:type="dxa"/>
          </w:tcPr>
          <w:p w:rsidR="002B7A14" w:rsidRPr="000E1730" w:rsidRDefault="002B7A14" w:rsidP="00033922">
            <w:pPr>
              <w:pStyle w:val="Tabela-zawarto"/>
            </w:pPr>
            <w:r w:rsidRPr="000E1730">
              <w:t>-   -   SenderIdentifier</w:t>
            </w:r>
          </w:p>
        </w:tc>
        <w:tc>
          <w:tcPr>
            <w:tcW w:w="6011" w:type="dxa"/>
            <w:gridSpan w:val="2"/>
          </w:tcPr>
          <w:p w:rsidR="002B7A14" w:rsidRPr="000E1730" w:rsidRDefault="002B7A14" w:rsidP="00033922">
            <w:pPr>
              <w:pStyle w:val="Tabela-zawarto"/>
              <w:rPr>
                <w:rFonts w:cs="Arial"/>
              </w:rPr>
            </w:pPr>
            <w:r w:rsidRPr="000E1730">
              <w:rPr>
                <w:rFonts w:cs="Arial"/>
              </w:rPr>
              <w:t>Identyfikator nadawcy komunikatu</w:t>
            </w:r>
          </w:p>
        </w:tc>
        <w:tc>
          <w:tcPr>
            <w:tcW w:w="4566" w:type="dxa"/>
            <w:gridSpan w:val="2"/>
          </w:tcPr>
          <w:p w:rsidR="002B7A14" w:rsidRPr="000E1730" w:rsidRDefault="002B7A14" w:rsidP="00033922">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271314">
        <w:trPr>
          <w:jc w:val="center"/>
        </w:trPr>
        <w:tc>
          <w:tcPr>
            <w:tcW w:w="567" w:type="dxa"/>
          </w:tcPr>
          <w:p w:rsidR="002B7A14" w:rsidRPr="000E1730" w:rsidRDefault="002B7A14" w:rsidP="00033922">
            <w:pPr>
              <w:pStyle w:val="Tabela-zawarto"/>
            </w:pPr>
          </w:p>
        </w:tc>
        <w:tc>
          <w:tcPr>
            <w:tcW w:w="3066" w:type="dxa"/>
          </w:tcPr>
          <w:p w:rsidR="002B7A14" w:rsidRPr="000E1730" w:rsidRDefault="002B7A14" w:rsidP="00033922">
            <w:pPr>
              <w:pStyle w:val="Tabela-zawarto"/>
              <w:rPr>
                <w:lang w:val="en-US"/>
              </w:rPr>
            </w:pPr>
            <w:r w:rsidRPr="000E1730">
              <w:rPr>
                <w:lang w:val="en-US"/>
              </w:rPr>
              <w:t>-   -   ReceiverIdentifier</w:t>
            </w:r>
          </w:p>
        </w:tc>
        <w:tc>
          <w:tcPr>
            <w:tcW w:w="6011" w:type="dxa"/>
            <w:gridSpan w:val="2"/>
          </w:tcPr>
          <w:p w:rsidR="002B7A14" w:rsidRPr="000E1730" w:rsidRDefault="002B7A14" w:rsidP="00033922">
            <w:pPr>
              <w:pStyle w:val="Tabela-zawarto"/>
              <w:rPr>
                <w:rFonts w:cs="Arial"/>
              </w:rPr>
            </w:pPr>
            <w:r w:rsidRPr="000E1730">
              <w:rPr>
                <w:rFonts w:cs="Arial"/>
              </w:rPr>
              <w:t>Identyfikator odbiorcy komunikatu</w:t>
            </w:r>
          </w:p>
        </w:tc>
        <w:tc>
          <w:tcPr>
            <w:tcW w:w="4566" w:type="dxa"/>
            <w:gridSpan w:val="2"/>
          </w:tcPr>
          <w:p w:rsidR="002B7A14" w:rsidRPr="000E1730" w:rsidRDefault="002B7A14" w:rsidP="00033922">
            <w:pPr>
              <w:pStyle w:val="Tabela-zawarto"/>
              <w:jc w:val="center"/>
              <w:rPr>
                <w:lang w:val="en-US"/>
              </w:rPr>
            </w:pPr>
            <w:r w:rsidRPr="000E1730">
              <w:rPr>
                <w:lang w:val="en-US"/>
              </w:rPr>
              <w:t>“ZSK-C”</w:t>
            </w:r>
          </w:p>
        </w:tc>
      </w:tr>
      <w:tr w:rsidR="002B7A14" w:rsidRPr="000E1730" w:rsidTr="00271314">
        <w:trPr>
          <w:jc w:val="center"/>
        </w:trPr>
        <w:tc>
          <w:tcPr>
            <w:tcW w:w="567" w:type="dxa"/>
          </w:tcPr>
          <w:p w:rsidR="002B7A14" w:rsidRPr="000E1730" w:rsidRDefault="002B7A14" w:rsidP="00033922">
            <w:pPr>
              <w:pStyle w:val="Tabela-zawarto"/>
              <w:rPr>
                <w:lang w:val="en-US"/>
              </w:rPr>
            </w:pPr>
            <w:r w:rsidRPr="000E1730">
              <w:rPr>
                <w:lang w:val="en-US"/>
              </w:rPr>
              <w:t>A-14</w:t>
            </w:r>
          </w:p>
        </w:tc>
        <w:tc>
          <w:tcPr>
            <w:tcW w:w="3075" w:type="dxa"/>
            <w:gridSpan w:val="2"/>
            <w:shd w:val="clear" w:color="auto" w:fill="00FFFF"/>
          </w:tcPr>
          <w:p w:rsidR="002B7A14" w:rsidRPr="000E1730" w:rsidRDefault="002B7A14" w:rsidP="00033922">
            <w:pPr>
              <w:pStyle w:val="Tabela-zawarto"/>
              <w:rPr>
                <w:lang w:val="en-US"/>
              </w:rPr>
            </w:pPr>
            <w:r w:rsidRPr="000E1730">
              <w:rPr>
                <w:lang w:val="en-US"/>
              </w:rPr>
              <w:t xml:space="preserve">-   DocumentStatus                  </w:t>
            </w:r>
            <w:r w:rsidRPr="000E1730">
              <w:rPr>
                <w:b/>
                <w:lang w:val="en-US"/>
              </w:rPr>
              <w:t xml:space="preserve"> </w:t>
            </w:r>
            <w:r>
              <w:rPr>
                <w:b/>
                <w:lang w:val="en-US"/>
              </w:rPr>
              <w:t xml:space="preserve">        </w:t>
            </w:r>
            <w:r w:rsidRPr="000E1730">
              <w:rPr>
                <w:b/>
                <w:lang w:val="en-US"/>
              </w:rPr>
              <w:t>OR</w:t>
            </w:r>
          </w:p>
        </w:tc>
        <w:tc>
          <w:tcPr>
            <w:tcW w:w="6002" w:type="dxa"/>
          </w:tcPr>
          <w:p w:rsidR="002B7A14" w:rsidRPr="000E1730" w:rsidRDefault="002B7A14" w:rsidP="00033922">
            <w:pPr>
              <w:pStyle w:val="Tabela-zawarto"/>
            </w:pPr>
            <w:r w:rsidRPr="000E1730">
              <w:t>Status komunikatu - agregat występuje jeśli w wyniku kontroli składniowych i merytorycznych stwierdzono błędy lub uwagi podlegające raportowaniu do klienta</w:t>
            </w:r>
          </w:p>
        </w:tc>
        <w:tc>
          <w:tcPr>
            <w:tcW w:w="4566" w:type="dxa"/>
            <w:gridSpan w:val="2"/>
          </w:tcPr>
          <w:p w:rsidR="002B7A14" w:rsidRPr="000E1730" w:rsidRDefault="002B7A14" w:rsidP="00033922">
            <w:pPr>
              <w:pStyle w:val="Tabela-zawarto"/>
              <w:jc w:val="center"/>
            </w:pPr>
            <w:r w:rsidRPr="000E1730">
              <w:t>Komponent zawsze uzupełniany</w:t>
            </w:r>
          </w:p>
        </w:tc>
      </w:tr>
      <w:tr w:rsidR="002B7A14" w:rsidRPr="000E1730" w:rsidTr="00271314">
        <w:trPr>
          <w:jc w:val="center"/>
        </w:trPr>
        <w:tc>
          <w:tcPr>
            <w:tcW w:w="567" w:type="dxa"/>
          </w:tcPr>
          <w:p w:rsidR="002B7A14" w:rsidRPr="000E1730" w:rsidRDefault="002B7A14" w:rsidP="00033922">
            <w:pPr>
              <w:pStyle w:val="Tabela-zawarto"/>
            </w:pPr>
          </w:p>
        </w:tc>
        <w:tc>
          <w:tcPr>
            <w:tcW w:w="3075" w:type="dxa"/>
            <w:gridSpan w:val="2"/>
          </w:tcPr>
          <w:p w:rsidR="002B7A14" w:rsidRPr="000E1730" w:rsidRDefault="002B7A14" w:rsidP="00033922">
            <w:pPr>
              <w:pStyle w:val="Tabela-zawarto"/>
            </w:pPr>
            <w:r w:rsidRPr="000E1730">
              <w:t>-   -   StatusCode</w:t>
            </w:r>
          </w:p>
        </w:tc>
        <w:tc>
          <w:tcPr>
            <w:tcW w:w="6002" w:type="dxa"/>
          </w:tcPr>
          <w:p w:rsidR="002B7A14" w:rsidRPr="000E1730" w:rsidRDefault="002B7A14" w:rsidP="00033922">
            <w:pPr>
              <w:pStyle w:val="Tabela-zawarto"/>
            </w:pPr>
            <w:r w:rsidRPr="000E1730">
              <w:t>Kod statusu (np. błędu)</w:t>
            </w:r>
          </w:p>
        </w:tc>
        <w:tc>
          <w:tcPr>
            <w:tcW w:w="1581" w:type="dxa"/>
          </w:tcPr>
          <w:p w:rsidR="002B7A14" w:rsidRPr="000E1730" w:rsidRDefault="002B7A14" w:rsidP="00033922">
            <w:pPr>
              <w:pStyle w:val="Tabela-zawarto"/>
              <w:jc w:val="center"/>
              <w:rPr>
                <w:lang w:val="en-US"/>
              </w:rPr>
            </w:pPr>
            <w:r w:rsidRPr="000E1730">
              <w:rPr>
                <w:lang w:val="en-US"/>
              </w:rPr>
              <w:t>0 (dla powodzenia)</w:t>
            </w:r>
          </w:p>
        </w:tc>
        <w:tc>
          <w:tcPr>
            <w:tcW w:w="2985" w:type="dxa"/>
          </w:tcPr>
          <w:p w:rsidR="002B7A14" w:rsidRPr="000E1730" w:rsidRDefault="002B7A14" w:rsidP="00033922">
            <w:pPr>
              <w:pStyle w:val="Tabela-zawarto"/>
              <w:jc w:val="center"/>
            </w:pPr>
            <w:r w:rsidRPr="000E1730">
              <w:t>Kod błędu (dla niepowodzenia)</w:t>
            </w:r>
          </w:p>
        </w:tc>
      </w:tr>
      <w:tr w:rsidR="002B7A14" w:rsidRPr="000E1730" w:rsidTr="00271314">
        <w:trPr>
          <w:jc w:val="center"/>
        </w:trPr>
        <w:tc>
          <w:tcPr>
            <w:tcW w:w="567" w:type="dxa"/>
          </w:tcPr>
          <w:p w:rsidR="002B7A14" w:rsidRPr="000E1730" w:rsidRDefault="002B7A14" w:rsidP="00033922">
            <w:pPr>
              <w:pStyle w:val="Tabela-zawarto"/>
            </w:pPr>
          </w:p>
        </w:tc>
        <w:tc>
          <w:tcPr>
            <w:tcW w:w="3075" w:type="dxa"/>
            <w:gridSpan w:val="2"/>
          </w:tcPr>
          <w:p w:rsidR="002B7A14" w:rsidRPr="000E1730" w:rsidRDefault="002B7A14" w:rsidP="00033922">
            <w:pPr>
              <w:pStyle w:val="Tabela-zawarto"/>
            </w:pPr>
            <w:r w:rsidRPr="000E1730">
              <w:t>-   -   Severity</w:t>
            </w:r>
          </w:p>
        </w:tc>
        <w:tc>
          <w:tcPr>
            <w:tcW w:w="6002" w:type="dxa"/>
          </w:tcPr>
          <w:p w:rsidR="002B7A14" w:rsidRPr="000E1730" w:rsidRDefault="002B7A14" w:rsidP="00033922">
            <w:pPr>
              <w:pStyle w:val="Tabela-zawarto"/>
            </w:pPr>
            <w:r w:rsidRPr="000E1730">
              <w:t>Znaczenie kodu (ciężar błędu)</w:t>
            </w:r>
          </w:p>
        </w:tc>
        <w:tc>
          <w:tcPr>
            <w:tcW w:w="1581" w:type="dxa"/>
          </w:tcPr>
          <w:p w:rsidR="002B7A14" w:rsidRPr="000E1730" w:rsidRDefault="002B7A14" w:rsidP="00033922">
            <w:pPr>
              <w:pStyle w:val="Tabela-zawarto"/>
              <w:jc w:val="center"/>
              <w:rPr>
                <w:lang w:val="en-US"/>
              </w:rPr>
            </w:pPr>
            <w:r w:rsidRPr="000E1730">
              <w:rPr>
                <w:lang w:val="en-US"/>
              </w:rPr>
              <w:t>Info</w:t>
            </w:r>
          </w:p>
        </w:tc>
        <w:tc>
          <w:tcPr>
            <w:tcW w:w="2985" w:type="dxa"/>
          </w:tcPr>
          <w:p w:rsidR="002B7A14" w:rsidRPr="000E1730" w:rsidRDefault="002B7A14" w:rsidP="00033922">
            <w:pPr>
              <w:pStyle w:val="Tabela-zawarto"/>
              <w:jc w:val="center"/>
              <w:rPr>
                <w:lang w:val="en-US"/>
              </w:rPr>
            </w:pPr>
            <w:r w:rsidRPr="000E1730">
              <w:rPr>
                <w:lang w:val="en-US"/>
              </w:rPr>
              <w:t>Error</w:t>
            </w:r>
          </w:p>
        </w:tc>
      </w:tr>
      <w:tr w:rsidR="002B7A14" w:rsidRPr="000E1730" w:rsidTr="00271314">
        <w:trPr>
          <w:jc w:val="center"/>
        </w:trPr>
        <w:tc>
          <w:tcPr>
            <w:tcW w:w="567" w:type="dxa"/>
          </w:tcPr>
          <w:p w:rsidR="002B7A14" w:rsidRPr="000E1730" w:rsidRDefault="002B7A14" w:rsidP="00033922">
            <w:pPr>
              <w:pStyle w:val="Tabela-zawarto"/>
            </w:pPr>
          </w:p>
        </w:tc>
        <w:tc>
          <w:tcPr>
            <w:tcW w:w="3075" w:type="dxa"/>
            <w:gridSpan w:val="2"/>
          </w:tcPr>
          <w:p w:rsidR="002B7A14" w:rsidRPr="000E1730" w:rsidRDefault="002B7A14" w:rsidP="00033922">
            <w:pPr>
              <w:pStyle w:val="Tabela-zawarto"/>
              <w:rPr>
                <w:lang w:val="en-US"/>
              </w:rPr>
            </w:pPr>
            <w:r w:rsidRPr="000E1730">
              <w:rPr>
                <w:lang w:val="en-US"/>
              </w:rPr>
              <w:t>-   -   StatusDescription</w:t>
            </w:r>
          </w:p>
        </w:tc>
        <w:tc>
          <w:tcPr>
            <w:tcW w:w="6002" w:type="dxa"/>
          </w:tcPr>
          <w:p w:rsidR="002B7A14" w:rsidRPr="000E1730" w:rsidRDefault="002B7A14" w:rsidP="00033922">
            <w:pPr>
              <w:pStyle w:val="Tabela-zawarto"/>
            </w:pPr>
            <w:r w:rsidRPr="000E1730">
              <w:t>Opis statusu</w:t>
            </w:r>
          </w:p>
        </w:tc>
        <w:tc>
          <w:tcPr>
            <w:tcW w:w="1581" w:type="dxa"/>
          </w:tcPr>
          <w:p w:rsidR="002B7A14" w:rsidRPr="000E1730" w:rsidRDefault="002B7A14" w:rsidP="00033922">
            <w:pPr>
              <w:pStyle w:val="Tabela-zawarto"/>
              <w:jc w:val="center"/>
            </w:pPr>
            <w:r w:rsidRPr="000E1730">
              <w:t>Sukces</w:t>
            </w:r>
          </w:p>
        </w:tc>
        <w:tc>
          <w:tcPr>
            <w:tcW w:w="2985" w:type="dxa"/>
          </w:tcPr>
          <w:p w:rsidR="002B7A14" w:rsidRPr="000E1730" w:rsidRDefault="002B7A14" w:rsidP="00033922">
            <w:pPr>
              <w:pStyle w:val="Tabela-zawarto"/>
              <w:jc w:val="center"/>
            </w:pPr>
            <w:r w:rsidRPr="000E1730">
              <w:t>Niepowodzenie. Opis RBE błędu</w:t>
            </w:r>
          </w:p>
        </w:tc>
      </w:tr>
      <w:tr w:rsidR="002B7A14" w:rsidRPr="000E1730" w:rsidTr="00271314">
        <w:trPr>
          <w:jc w:val="center"/>
        </w:trPr>
        <w:tc>
          <w:tcPr>
            <w:tcW w:w="567" w:type="dxa"/>
          </w:tcPr>
          <w:p w:rsidR="002B7A14" w:rsidRPr="000E1730" w:rsidRDefault="002B7A14" w:rsidP="00033922">
            <w:pPr>
              <w:pStyle w:val="Tabela-zawarto"/>
            </w:pPr>
            <w:r>
              <w:t>L-16</w:t>
            </w:r>
          </w:p>
        </w:tc>
        <w:tc>
          <w:tcPr>
            <w:tcW w:w="3066" w:type="dxa"/>
            <w:shd w:val="clear" w:color="auto" w:fill="27F9EF"/>
          </w:tcPr>
          <w:p w:rsidR="002B7A14" w:rsidRPr="000E1730" w:rsidRDefault="002B7A14" w:rsidP="00033922">
            <w:pPr>
              <w:pStyle w:val="Tabela-zawarto"/>
            </w:pPr>
            <w:r w:rsidRPr="000E1730">
              <w:t xml:space="preserve">-   </w:t>
            </w:r>
            <w:r w:rsidRPr="001E7FCA">
              <w:t>ChequeReservationDocument</w:t>
            </w:r>
            <w:r>
              <w:t xml:space="preserve">      </w:t>
            </w:r>
            <w:r w:rsidRPr="00033922">
              <w:rPr>
                <w:b/>
              </w:rPr>
              <w:t>OR</w:t>
            </w:r>
          </w:p>
        </w:tc>
        <w:tc>
          <w:tcPr>
            <w:tcW w:w="6011" w:type="dxa"/>
            <w:gridSpan w:val="2"/>
          </w:tcPr>
          <w:p w:rsidR="002B7A14" w:rsidRPr="000E1730" w:rsidRDefault="002B7A14" w:rsidP="00033922">
            <w:pPr>
              <w:pStyle w:val="Tabela-zawarto"/>
              <w:rPr>
                <w:rFonts w:cs="Arial"/>
              </w:rPr>
            </w:pPr>
            <w:r w:rsidRPr="000E1730">
              <w:rPr>
                <w:rFonts w:cs="Arial"/>
              </w:rPr>
              <w:t xml:space="preserve">Komponent zawierajacy informacje o </w:t>
            </w:r>
            <w:r>
              <w:rPr>
                <w:rFonts w:cs="Arial"/>
              </w:rPr>
              <w:t>zleceniach zastrzeżenia czeków</w:t>
            </w:r>
          </w:p>
        </w:tc>
        <w:tc>
          <w:tcPr>
            <w:tcW w:w="4566" w:type="dxa"/>
            <w:gridSpan w:val="2"/>
          </w:tcPr>
          <w:p w:rsidR="002B7A14" w:rsidRPr="000E1730" w:rsidRDefault="002B7A14" w:rsidP="00033922">
            <w:pPr>
              <w:pStyle w:val="Tabela-zawarto"/>
              <w:jc w:val="center"/>
            </w:pPr>
          </w:p>
        </w:tc>
      </w:tr>
      <w:tr w:rsidR="002B7A14" w:rsidRPr="000E1730" w:rsidTr="00271314">
        <w:trPr>
          <w:jc w:val="center"/>
        </w:trPr>
        <w:tc>
          <w:tcPr>
            <w:tcW w:w="567" w:type="dxa"/>
          </w:tcPr>
          <w:p w:rsidR="002B7A14" w:rsidRPr="000E1730" w:rsidRDefault="002B7A14" w:rsidP="00033922">
            <w:pPr>
              <w:pStyle w:val="Tabela-zawarto"/>
            </w:pPr>
            <w:r w:rsidRPr="000E1730">
              <w:t>A-10</w:t>
            </w:r>
          </w:p>
        </w:tc>
        <w:tc>
          <w:tcPr>
            <w:tcW w:w="3066" w:type="dxa"/>
          </w:tcPr>
          <w:p w:rsidR="002B7A14" w:rsidRPr="000E1730" w:rsidRDefault="002B7A14" w:rsidP="00033922">
            <w:pPr>
              <w:pStyle w:val="Tabela-zawarto"/>
            </w:pPr>
            <w:r w:rsidRPr="000E1730">
              <w:t xml:space="preserve">-   -   </w:t>
            </w:r>
            <w:r w:rsidRPr="000209A3">
              <w:t>ChequeReservationAccount</w:t>
            </w:r>
          </w:p>
        </w:tc>
        <w:tc>
          <w:tcPr>
            <w:tcW w:w="6011" w:type="dxa"/>
            <w:gridSpan w:val="2"/>
          </w:tcPr>
          <w:p w:rsidR="002B7A14" w:rsidRPr="000E1730" w:rsidRDefault="002B7A14" w:rsidP="00033922">
            <w:pPr>
              <w:pStyle w:val="Tabela-zawarto"/>
              <w:rPr>
                <w:rFonts w:cs="Arial"/>
              </w:rPr>
            </w:pPr>
            <w:r w:rsidRPr="000E1730">
              <w:rPr>
                <w:rFonts w:cs="Arial"/>
              </w:rPr>
              <w:t>Informacje o rachunku bankowym klienta</w:t>
            </w:r>
          </w:p>
        </w:tc>
        <w:tc>
          <w:tcPr>
            <w:tcW w:w="4566" w:type="dxa"/>
            <w:gridSpan w:val="2"/>
          </w:tcPr>
          <w:p w:rsidR="002B7A14" w:rsidRPr="000E1730" w:rsidRDefault="002B7A14" w:rsidP="00033922">
            <w:pPr>
              <w:pStyle w:val="Tabela-zawarto"/>
              <w:jc w:val="center"/>
            </w:pPr>
          </w:p>
        </w:tc>
      </w:tr>
      <w:tr w:rsidR="002B7A14" w:rsidRPr="000E1730" w:rsidTr="00271314">
        <w:trPr>
          <w:jc w:val="center"/>
        </w:trPr>
        <w:tc>
          <w:tcPr>
            <w:tcW w:w="567" w:type="dxa"/>
          </w:tcPr>
          <w:p w:rsidR="002B7A14" w:rsidRPr="000E1730" w:rsidRDefault="002B7A14" w:rsidP="00033922">
            <w:pPr>
              <w:pStyle w:val="Tabela-zawarto"/>
            </w:pPr>
          </w:p>
        </w:tc>
        <w:tc>
          <w:tcPr>
            <w:tcW w:w="3066" w:type="dxa"/>
          </w:tcPr>
          <w:p w:rsidR="002B7A14" w:rsidRPr="000E1730" w:rsidRDefault="002B7A14" w:rsidP="00033922">
            <w:pPr>
              <w:pStyle w:val="Tabela-zawarto"/>
              <w:rPr>
                <w:lang w:val="en-US"/>
              </w:rPr>
            </w:pPr>
            <w:r w:rsidRPr="000E1730">
              <w:rPr>
                <w:lang w:val="en-US"/>
              </w:rPr>
              <w:t>-   -   -   AccountIdentifier</w:t>
            </w:r>
          </w:p>
        </w:tc>
        <w:tc>
          <w:tcPr>
            <w:tcW w:w="6011" w:type="dxa"/>
            <w:gridSpan w:val="2"/>
          </w:tcPr>
          <w:p w:rsidR="002B7A14" w:rsidRPr="000E1730" w:rsidRDefault="002B7A14" w:rsidP="00033922">
            <w:pPr>
              <w:pStyle w:val="Tabela-zawarto"/>
              <w:rPr>
                <w:rFonts w:cs="Arial"/>
              </w:rPr>
            </w:pPr>
            <w:r w:rsidRPr="000E1730">
              <w:rPr>
                <w:rFonts w:cs="Arial"/>
              </w:rPr>
              <w:t>Numer rachunku</w:t>
            </w:r>
          </w:p>
        </w:tc>
        <w:tc>
          <w:tcPr>
            <w:tcW w:w="4566" w:type="dxa"/>
            <w:gridSpan w:val="2"/>
          </w:tcPr>
          <w:p w:rsidR="002B7A14" w:rsidRPr="000E1730" w:rsidRDefault="002B7A14" w:rsidP="00033922">
            <w:pPr>
              <w:pStyle w:val="Tabela-zawarto"/>
              <w:jc w:val="center"/>
            </w:pPr>
            <w:r w:rsidRPr="000E1730">
              <w:t xml:space="preserve">Numer rachunku, </w:t>
            </w:r>
            <w:r>
              <w:t>do</w:t>
            </w:r>
            <w:r w:rsidRPr="000E1730">
              <w:t xml:space="preserve"> którego </w:t>
            </w:r>
            <w:r>
              <w:t xml:space="preserve">wydano zastrzegane czeki </w:t>
            </w:r>
            <w:r w:rsidRPr="000E1730">
              <w:t>w standardzie NRB</w:t>
            </w:r>
          </w:p>
        </w:tc>
      </w:tr>
      <w:tr w:rsidR="002B7A14" w:rsidRPr="000E1730" w:rsidTr="00271314">
        <w:trPr>
          <w:jc w:val="center"/>
        </w:trPr>
        <w:tc>
          <w:tcPr>
            <w:tcW w:w="567" w:type="dxa"/>
          </w:tcPr>
          <w:p w:rsidR="002B7A14" w:rsidRPr="000E1730" w:rsidRDefault="002B7A14" w:rsidP="00033922">
            <w:pPr>
              <w:pStyle w:val="Tabela-zawarto"/>
            </w:pPr>
          </w:p>
        </w:tc>
        <w:tc>
          <w:tcPr>
            <w:tcW w:w="3066" w:type="dxa"/>
          </w:tcPr>
          <w:p w:rsidR="002B7A14" w:rsidRPr="000E1730" w:rsidRDefault="002B7A14" w:rsidP="00033922">
            <w:pPr>
              <w:pStyle w:val="Tabela-zawarto"/>
            </w:pPr>
            <w:r w:rsidRPr="000E1730">
              <w:t>-   -   -   AccountName</w:t>
            </w:r>
          </w:p>
        </w:tc>
        <w:tc>
          <w:tcPr>
            <w:tcW w:w="6011" w:type="dxa"/>
            <w:gridSpan w:val="2"/>
          </w:tcPr>
          <w:p w:rsidR="002B7A14" w:rsidRPr="000E1730" w:rsidRDefault="002B7A14" w:rsidP="00033922">
            <w:pPr>
              <w:pStyle w:val="Tabela-zawarto"/>
              <w:rPr>
                <w:rFonts w:cs="Arial"/>
              </w:rPr>
            </w:pPr>
            <w:r w:rsidRPr="000E1730">
              <w:rPr>
                <w:rFonts w:cs="Arial"/>
              </w:rPr>
              <w:t xml:space="preserve">Nazwa rachunku </w:t>
            </w:r>
          </w:p>
        </w:tc>
        <w:tc>
          <w:tcPr>
            <w:tcW w:w="4566" w:type="dxa"/>
            <w:gridSpan w:val="2"/>
          </w:tcPr>
          <w:p w:rsidR="002B7A14" w:rsidRPr="000E1730" w:rsidRDefault="002B7A14" w:rsidP="00033922">
            <w:pPr>
              <w:pStyle w:val="Tabela-zawarto"/>
              <w:jc w:val="center"/>
            </w:pPr>
          </w:p>
        </w:tc>
      </w:tr>
      <w:tr w:rsidR="002B7A14" w:rsidRPr="000E1730" w:rsidTr="00271314">
        <w:trPr>
          <w:jc w:val="center"/>
        </w:trPr>
        <w:tc>
          <w:tcPr>
            <w:tcW w:w="567" w:type="dxa"/>
          </w:tcPr>
          <w:p w:rsidR="002B7A14" w:rsidRPr="000E1730" w:rsidRDefault="002B7A14" w:rsidP="00033922">
            <w:pPr>
              <w:pStyle w:val="Tabela-zawarto"/>
            </w:pPr>
          </w:p>
        </w:tc>
        <w:tc>
          <w:tcPr>
            <w:tcW w:w="3066" w:type="dxa"/>
          </w:tcPr>
          <w:p w:rsidR="002B7A14" w:rsidRPr="000E1730" w:rsidRDefault="002B7A14" w:rsidP="00033922">
            <w:pPr>
              <w:pStyle w:val="Tabela-zawarto"/>
            </w:pPr>
            <w:r w:rsidRPr="000E1730">
              <w:t>-   -   -   AccountCurrencyCode</w:t>
            </w:r>
          </w:p>
        </w:tc>
        <w:tc>
          <w:tcPr>
            <w:tcW w:w="6011" w:type="dxa"/>
            <w:gridSpan w:val="2"/>
          </w:tcPr>
          <w:p w:rsidR="002B7A14" w:rsidRPr="000E1730" w:rsidRDefault="002B7A14" w:rsidP="00033922">
            <w:pPr>
              <w:pStyle w:val="Tabela-zawarto"/>
              <w:rPr>
                <w:rFonts w:cs="Arial"/>
              </w:rPr>
            </w:pPr>
            <w:r w:rsidRPr="000E1730">
              <w:rPr>
                <w:rFonts w:cs="Arial"/>
              </w:rPr>
              <w:t>Waluta rachunku</w:t>
            </w:r>
          </w:p>
        </w:tc>
        <w:tc>
          <w:tcPr>
            <w:tcW w:w="4566" w:type="dxa"/>
            <w:gridSpan w:val="2"/>
          </w:tcPr>
          <w:p w:rsidR="002B7A14" w:rsidRPr="000E1730" w:rsidRDefault="002B7A14" w:rsidP="00033922">
            <w:pPr>
              <w:pStyle w:val="Tabela-zawarto"/>
              <w:jc w:val="center"/>
            </w:pPr>
          </w:p>
        </w:tc>
      </w:tr>
      <w:tr w:rsidR="002B7A14" w:rsidRPr="000E1730" w:rsidTr="00271314">
        <w:trPr>
          <w:jc w:val="center"/>
        </w:trPr>
        <w:tc>
          <w:tcPr>
            <w:tcW w:w="567" w:type="dxa"/>
          </w:tcPr>
          <w:p w:rsidR="002B7A14" w:rsidRPr="000E1730" w:rsidRDefault="002B7A14" w:rsidP="00033922">
            <w:pPr>
              <w:pStyle w:val="Tabela-zawarto"/>
            </w:pPr>
          </w:p>
        </w:tc>
        <w:tc>
          <w:tcPr>
            <w:tcW w:w="3066" w:type="dxa"/>
          </w:tcPr>
          <w:p w:rsidR="002B7A14" w:rsidRPr="000E1730" w:rsidRDefault="002B7A14" w:rsidP="00033922">
            <w:pPr>
              <w:pStyle w:val="Tabela-zawarto"/>
              <w:rPr>
                <w:lang w:val="en-US"/>
              </w:rPr>
            </w:pPr>
            <w:r w:rsidRPr="000E1730">
              <w:rPr>
                <w:lang w:val="en-US"/>
              </w:rPr>
              <w:t>-   -   -   AccountType</w:t>
            </w:r>
          </w:p>
        </w:tc>
        <w:tc>
          <w:tcPr>
            <w:tcW w:w="6011" w:type="dxa"/>
            <w:gridSpan w:val="2"/>
          </w:tcPr>
          <w:p w:rsidR="002B7A14" w:rsidRPr="000E1730" w:rsidRDefault="002B7A14" w:rsidP="00033922">
            <w:pPr>
              <w:pStyle w:val="Tabela-zawarto"/>
              <w:rPr>
                <w:rFonts w:cs="Arial"/>
              </w:rPr>
            </w:pPr>
            <w:r w:rsidRPr="000E1730">
              <w:rPr>
                <w:rFonts w:cs="Arial"/>
              </w:rPr>
              <w:t>Typ rachunku</w:t>
            </w:r>
          </w:p>
        </w:tc>
        <w:tc>
          <w:tcPr>
            <w:tcW w:w="4566" w:type="dxa"/>
            <w:gridSpan w:val="2"/>
          </w:tcPr>
          <w:p w:rsidR="002B7A14" w:rsidRPr="000E1730" w:rsidRDefault="002B7A14" w:rsidP="00033922">
            <w:pPr>
              <w:pStyle w:val="Tabela-zawarto"/>
              <w:jc w:val="center"/>
            </w:pPr>
          </w:p>
        </w:tc>
      </w:tr>
      <w:tr w:rsidR="002B7A14" w:rsidRPr="000E1730" w:rsidTr="00271314">
        <w:trPr>
          <w:jc w:val="center"/>
        </w:trPr>
        <w:tc>
          <w:tcPr>
            <w:tcW w:w="567" w:type="dxa"/>
          </w:tcPr>
          <w:p w:rsidR="002B7A14" w:rsidRPr="000E1730" w:rsidRDefault="002B7A14" w:rsidP="00033922">
            <w:pPr>
              <w:pStyle w:val="Tabela-zawarto"/>
              <w:rPr>
                <w:lang w:val="en-US"/>
              </w:rPr>
            </w:pPr>
            <w:r>
              <w:rPr>
                <w:lang w:val="en-US"/>
              </w:rPr>
              <w:t>L-15</w:t>
            </w:r>
          </w:p>
        </w:tc>
        <w:tc>
          <w:tcPr>
            <w:tcW w:w="3066" w:type="dxa"/>
          </w:tcPr>
          <w:p w:rsidR="002B7A14" w:rsidRPr="000E1730" w:rsidRDefault="002B7A14" w:rsidP="00033922">
            <w:pPr>
              <w:pStyle w:val="Tabela-zawarto"/>
              <w:rPr>
                <w:lang w:val="en-US"/>
              </w:rPr>
            </w:pPr>
            <w:r w:rsidRPr="000E1730">
              <w:rPr>
                <w:lang w:val="en-US"/>
              </w:rPr>
              <w:t xml:space="preserve">-   -   </w:t>
            </w:r>
            <w:r w:rsidRPr="000209A3">
              <w:rPr>
                <w:lang w:val="en-US"/>
              </w:rPr>
              <w:t>ChequeReservationDetails</w:t>
            </w:r>
          </w:p>
        </w:tc>
        <w:tc>
          <w:tcPr>
            <w:tcW w:w="6011" w:type="dxa"/>
            <w:gridSpan w:val="2"/>
          </w:tcPr>
          <w:p w:rsidR="002B7A14" w:rsidRPr="000E1730" w:rsidRDefault="002B7A14" w:rsidP="00033922">
            <w:pPr>
              <w:pStyle w:val="Tabela-zawarto"/>
              <w:rPr>
                <w:rFonts w:cs="Arial"/>
              </w:rPr>
            </w:pPr>
            <w:r>
              <w:rPr>
                <w:rFonts w:cs="Arial"/>
              </w:rPr>
              <w:t>Dane zlecenia zastrzeżenia czeków</w:t>
            </w:r>
          </w:p>
        </w:tc>
        <w:tc>
          <w:tcPr>
            <w:tcW w:w="4566" w:type="dxa"/>
            <w:gridSpan w:val="2"/>
          </w:tcPr>
          <w:p w:rsidR="002B7A14" w:rsidRPr="000E1730" w:rsidRDefault="002B7A14" w:rsidP="00033922">
            <w:pPr>
              <w:pStyle w:val="Tabela-zawarto"/>
              <w:jc w:val="center"/>
            </w:pPr>
          </w:p>
        </w:tc>
      </w:tr>
      <w:tr w:rsidR="002B7A14" w:rsidRPr="000E1730" w:rsidTr="00271314">
        <w:trPr>
          <w:jc w:val="center"/>
        </w:trPr>
        <w:tc>
          <w:tcPr>
            <w:tcW w:w="567" w:type="dxa"/>
          </w:tcPr>
          <w:p w:rsidR="002B7A14" w:rsidRPr="000E1730" w:rsidRDefault="002B7A14" w:rsidP="00635634">
            <w:pPr>
              <w:pStyle w:val="Tabela-zawarto"/>
            </w:pPr>
          </w:p>
        </w:tc>
        <w:tc>
          <w:tcPr>
            <w:tcW w:w="3066" w:type="dxa"/>
          </w:tcPr>
          <w:p w:rsidR="002B7A14" w:rsidRPr="000E1730" w:rsidRDefault="002B7A14" w:rsidP="00635634">
            <w:pPr>
              <w:pStyle w:val="Tabela-zawarto"/>
            </w:pPr>
            <w:r w:rsidRPr="000E1730">
              <w:t>-   -   -   TransactionIdentifier</w:t>
            </w:r>
          </w:p>
        </w:tc>
        <w:tc>
          <w:tcPr>
            <w:tcW w:w="6011" w:type="dxa"/>
            <w:gridSpan w:val="2"/>
          </w:tcPr>
          <w:p w:rsidR="002B7A14" w:rsidRPr="000E1730" w:rsidRDefault="002B7A14" w:rsidP="00635634">
            <w:pPr>
              <w:pStyle w:val="Tabela-zawarto"/>
              <w:rPr>
                <w:rFonts w:cs="Arial"/>
              </w:rPr>
            </w:pPr>
            <w:r w:rsidRPr="000E1730">
              <w:rPr>
                <w:rFonts w:cs="Arial"/>
              </w:rPr>
              <w:t>Identyfikator transakcji nadawany przez klienta</w:t>
            </w:r>
          </w:p>
        </w:tc>
        <w:tc>
          <w:tcPr>
            <w:tcW w:w="4566" w:type="dxa"/>
            <w:gridSpan w:val="2"/>
          </w:tcPr>
          <w:p w:rsidR="002B7A14" w:rsidRPr="000E1730" w:rsidRDefault="002B7A14" w:rsidP="00AB7FBF">
            <w:pPr>
              <w:pStyle w:val="Tabela-zawarto"/>
              <w:jc w:val="center"/>
            </w:pPr>
            <w:r>
              <w:t>Identyfikator zlecenia</w:t>
            </w:r>
            <w:r w:rsidRPr="000E1730">
              <w:t xml:space="preserve"> nadany przez </w:t>
            </w:r>
            <w:r w:rsidRPr="0032379D">
              <w:rPr>
                <w:highlight w:val="cyan"/>
              </w:rPr>
              <w:t>XXXX</w:t>
            </w:r>
          </w:p>
        </w:tc>
      </w:tr>
      <w:tr w:rsidR="002B7A14" w:rsidRPr="000E1730" w:rsidTr="00271314">
        <w:trPr>
          <w:jc w:val="center"/>
        </w:trPr>
        <w:tc>
          <w:tcPr>
            <w:tcW w:w="567" w:type="dxa"/>
          </w:tcPr>
          <w:p w:rsidR="002B7A14" w:rsidRPr="000E1730" w:rsidRDefault="002B7A14" w:rsidP="00033922">
            <w:pPr>
              <w:pStyle w:val="Tabela-zawarto"/>
            </w:pPr>
          </w:p>
        </w:tc>
        <w:tc>
          <w:tcPr>
            <w:tcW w:w="3066" w:type="dxa"/>
          </w:tcPr>
          <w:p w:rsidR="002B7A14" w:rsidRPr="000E1730" w:rsidRDefault="002B7A14" w:rsidP="00033922">
            <w:pPr>
              <w:pStyle w:val="Tabela-zawarto"/>
            </w:pPr>
            <w:r w:rsidRPr="000E1730">
              <w:t xml:space="preserve">-   -   -   </w:t>
            </w:r>
            <w:r w:rsidRPr="00D1423C">
              <w:t>BankTransactionIdentifier</w:t>
            </w:r>
          </w:p>
        </w:tc>
        <w:tc>
          <w:tcPr>
            <w:tcW w:w="6011" w:type="dxa"/>
            <w:gridSpan w:val="2"/>
          </w:tcPr>
          <w:p w:rsidR="002B7A14" w:rsidRPr="000E1730" w:rsidRDefault="002B7A14" w:rsidP="00D1423C">
            <w:pPr>
              <w:pStyle w:val="Tabela-zawarto"/>
              <w:rPr>
                <w:rFonts w:cs="Arial"/>
              </w:rPr>
            </w:pPr>
            <w:r w:rsidRPr="000E1730">
              <w:rPr>
                <w:rFonts w:cs="Arial"/>
              </w:rPr>
              <w:t xml:space="preserve">Identyfikator transakcji nadawany przez </w:t>
            </w:r>
            <w:r>
              <w:rPr>
                <w:rFonts w:cs="Arial"/>
              </w:rPr>
              <w:t>bank</w:t>
            </w:r>
          </w:p>
        </w:tc>
        <w:tc>
          <w:tcPr>
            <w:tcW w:w="4566" w:type="dxa"/>
            <w:gridSpan w:val="2"/>
          </w:tcPr>
          <w:p w:rsidR="002B7A14" w:rsidRPr="000E1730" w:rsidRDefault="002B7A14" w:rsidP="00AB7FBF">
            <w:pPr>
              <w:pStyle w:val="Tabela-zawarto"/>
              <w:jc w:val="center"/>
            </w:pPr>
            <w:r>
              <w:t xml:space="preserve">Identyfikator zlecenia </w:t>
            </w:r>
            <w:r w:rsidRPr="000E1730">
              <w:t>nadany przez ZSK-C</w:t>
            </w:r>
          </w:p>
        </w:tc>
      </w:tr>
      <w:tr w:rsidR="002B7A14" w:rsidRPr="000E1730" w:rsidTr="00271314">
        <w:trPr>
          <w:jc w:val="center"/>
        </w:trPr>
        <w:tc>
          <w:tcPr>
            <w:tcW w:w="567" w:type="dxa"/>
          </w:tcPr>
          <w:p w:rsidR="002B7A14" w:rsidRPr="000E1730" w:rsidRDefault="002B7A14" w:rsidP="00033922">
            <w:pPr>
              <w:pStyle w:val="Tabela-zawarto"/>
            </w:pPr>
            <w:r w:rsidRPr="000E1730">
              <w:t>A-10</w:t>
            </w:r>
          </w:p>
        </w:tc>
        <w:tc>
          <w:tcPr>
            <w:tcW w:w="3075" w:type="dxa"/>
            <w:gridSpan w:val="2"/>
          </w:tcPr>
          <w:p w:rsidR="002B7A14" w:rsidRPr="000E1730" w:rsidRDefault="002B7A14" w:rsidP="00033922">
            <w:pPr>
              <w:pStyle w:val="Tabela-zawarto"/>
            </w:pPr>
            <w:r w:rsidRPr="000E1730">
              <w:t xml:space="preserve">-   -   -   </w:t>
            </w:r>
            <w:r w:rsidRPr="000209A3">
              <w:t>ChequeReservationAccount</w:t>
            </w:r>
          </w:p>
        </w:tc>
        <w:tc>
          <w:tcPr>
            <w:tcW w:w="6002" w:type="dxa"/>
          </w:tcPr>
          <w:p w:rsidR="002B7A14" w:rsidRPr="000E1730" w:rsidRDefault="002B7A14" w:rsidP="00033922">
            <w:pPr>
              <w:pStyle w:val="Tabela-zawarto"/>
            </w:pPr>
            <w:r w:rsidRPr="000E1730">
              <w:t xml:space="preserve">Informacje o rachunku bankowym klienta </w:t>
            </w:r>
          </w:p>
        </w:tc>
        <w:tc>
          <w:tcPr>
            <w:tcW w:w="4566" w:type="dxa"/>
            <w:gridSpan w:val="2"/>
          </w:tcPr>
          <w:p w:rsidR="002B7A14" w:rsidRPr="000E1730" w:rsidRDefault="002B7A14" w:rsidP="00033922">
            <w:pPr>
              <w:pStyle w:val="Tabela-zawarto"/>
              <w:jc w:val="center"/>
            </w:pPr>
          </w:p>
        </w:tc>
      </w:tr>
      <w:tr w:rsidR="002B7A14" w:rsidRPr="000E1730" w:rsidTr="00271314">
        <w:trPr>
          <w:jc w:val="center"/>
        </w:trPr>
        <w:tc>
          <w:tcPr>
            <w:tcW w:w="567" w:type="dxa"/>
          </w:tcPr>
          <w:p w:rsidR="002B7A14" w:rsidRPr="000E1730" w:rsidRDefault="002B7A14" w:rsidP="00033922">
            <w:pPr>
              <w:pStyle w:val="Tabela-zawarto"/>
            </w:pPr>
          </w:p>
        </w:tc>
        <w:tc>
          <w:tcPr>
            <w:tcW w:w="3075" w:type="dxa"/>
            <w:gridSpan w:val="2"/>
          </w:tcPr>
          <w:p w:rsidR="002B7A14" w:rsidRPr="000E1730" w:rsidRDefault="002B7A14" w:rsidP="00033922">
            <w:pPr>
              <w:pStyle w:val="Tabela-zawarto"/>
              <w:rPr>
                <w:lang w:val="en-US"/>
              </w:rPr>
            </w:pPr>
            <w:r w:rsidRPr="000E1730">
              <w:t xml:space="preserve">-   -   -  -    </w:t>
            </w:r>
            <w:r w:rsidRPr="000E1730">
              <w:rPr>
                <w:lang w:val="en-US"/>
              </w:rPr>
              <w:t>AccountIdentifier</w:t>
            </w:r>
          </w:p>
        </w:tc>
        <w:tc>
          <w:tcPr>
            <w:tcW w:w="6002" w:type="dxa"/>
          </w:tcPr>
          <w:p w:rsidR="002B7A14" w:rsidRPr="000E1730" w:rsidRDefault="002B7A14" w:rsidP="00033922">
            <w:pPr>
              <w:pStyle w:val="Tabela-zawarto"/>
            </w:pPr>
            <w:r w:rsidRPr="000E1730">
              <w:t>Numer rachunku</w:t>
            </w:r>
          </w:p>
        </w:tc>
        <w:tc>
          <w:tcPr>
            <w:tcW w:w="4566" w:type="dxa"/>
            <w:gridSpan w:val="2"/>
          </w:tcPr>
          <w:p w:rsidR="002B7A14" w:rsidRPr="000E1730" w:rsidRDefault="002B7A14" w:rsidP="00033922">
            <w:pPr>
              <w:pStyle w:val="Tabela-zawarto"/>
              <w:jc w:val="center"/>
            </w:pPr>
            <w:r w:rsidRPr="000E1730">
              <w:t xml:space="preserve">Numer rachunku, </w:t>
            </w:r>
            <w:r>
              <w:t>do</w:t>
            </w:r>
            <w:r w:rsidRPr="000E1730">
              <w:t xml:space="preserve"> którego </w:t>
            </w:r>
            <w:r>
              <w:t xml:space="preserve">wydano zastrzegane czeki </w:t>
            </w:r>
            <w:r w:rsidRPr="000E1730">
              <w:t>w standardzie NRB</w:t>
            </w:r>
          </w:p>
        </w:tc>
      </w:tr>
      <w:tr w:rsidR="002B7A14" w:rsidRPr="000E1730" w:rsidTr="00271314">
        <w:trPr>
          <w:jc w:val="center"/>
        </w:trPr>
        <w:tc>
          <w:tcPr>
            <w:tcW w:w="567" w:type="dxa"/>
          </w:tcPr>
          <w:p w:rsidR="002B7A14" w:rsidRPr="000E1730" w:rsidRDefault="002B7A14" w:rsidP="00033922">
            <w:pPr>
              <w:pStyle w:val="Tabela-zawarto"/>
            </w:pPr>
          </w:p>
        </w:tc>
        <w:tc>
          <w:tcPr>
            <w:tcW w:w="3075" w:type="dxa"/>
            <w:gridSpan w:val="2"/>
          </w:tcPr>
          <w:p w:rsidR="002B7A14" w:rsidRPr="000E1730" w:rsidRDefault="002B7A14" w:rsidP="00033922">
            <w:pPr>
              <w:pStyle w:val="Tabela-zawarto"/>
            </w:pPr>
            <w:r w:rsidRPr="000E1730">
              <w:t xml:space="preserve">-   -   -   </w:t>
            </w:r>
            <w:r>
              <w:t xml:space="preserve">-   </w:t>
            </w:r>
            <w:r w:rsidRPr="000E1730">
              <w:t>AccountName</w:t>
            </w:r>
          </w:p>
        </w:tc>
        <w:tc>
          <w:tcPr>
            <w:tcW w:w="6002" w:type="dxa"/>
          </w:tcPr>
          <w:p w:rsidR="002B7A14" w:rsidRPr="000E1730" w:rsidRDefault="002B7A14" w:rsidP="00033922">
            <w:pPr>
              <w:pStyle w:val="Tabela-zawarto"/>
            </w:pPr>
            <w:r w:rsidRPr="000E1730">
              <w:t xml:space="preserve">Nazwa rachunku </w:t>
            </w:r>
          </w:p>
        </w:tc>
        <w:tc>
          <w:tcPr>
            <w:tcW w:w="4566" w:type="dxa"/>
            <w:gridSpan w:val="2"/>
          </w:tcPr>
          <w:p w:rsidR="002B7A14" w:rsidRPr="000E1730" w:rsidRDefault="002B7A14" w:rsidP="00033922">
            <w:pPr>
              <w:pStyle w:val="Tabela-zawarto"/>
              <w:jc w:val="center"/>
            </w:pPr>
          </w:p>
        </w:tc>
      </w:tr>
      <w:tr w:rsidR="002B7A14" w:rsidRPr="000E1730" w:rsidTr="00271314">
        <w:trPr>
          <w:jc w:val="center"/>
        </w:trPr>
        <w:tc>
          <w:tcPr>
            <w:tcW w:w="567" w:type="dxa"/>
          </w:tcPr>
          <w:p w:rsidR="002B7A14" w:rsidRPr="000E1730" w:rsidRDefault="002B7A14" w:rsidP="00033922">
            <w:pPr>
              <w:pStyle w:val="Tabela-zawarto"/>
            </w:pPr>
          </w:p>
        </w:tc>
        <w:tc>
          <w:tcPr>
            <w:tcW w:w="3075" w:type="dxa"/>
            <w:gridSpan w:val="2"/>
          </w:tcPr>
          <w:p w:rsidR="002B7A14" w:rsidRPr="000E1730" w:rsidRDefault="002B7A14" w:rsidP="00033922">
            <w:pPr>
              <w:pStyle w:val="Tabela-zawarto"/>
            </w:pPr>
            <w:r w:rsidRPr="000E1730">
              <w:t xml:space="preserve">-   -   -   </w:t>
            </w:r>
            <w:r>
              <w:t xml:space="preserve">-   </w:t>
            </w:r>
            <w:r w:rsidRPr="000E1730">
              <w:t>AccountCurrencyCode</w:t>
            </w:r>
          </w:p>
        </w:tc>
        <w:tc>
          <w:tcPr>
            <w:tcW w:w="6002" w:type="dxa"/>
          </w:tcPr>
          <w:p w:rsidR="002B7A14" w:rsidRPr="000E1730" w:rsidRDefault="002B7A14" w:rsidP="00033922">
            <w:pPr>
              <w:pStyle w:val="Tabela-zawarto"/>
            </w:pPr>
            <w:r w:rsidRPr="000E1730">
              <w:t>Waluta rachunku</w:t>
            </w:r>
          </w:p>
        </w:tc>
        <w:tc>
          <w:tcPr>
            <w:tcW w:w="4566" w:type="dxa"/>
            <w:gridSpan w:val="2"/>
          </w:tcPr>
          <w:p w:rsidR="002B7A14" w:rsidRPr="000E1730" w:rsidRDefault="002B7A14" w:rsidP="00033922">
            <w:pPr>
              <w:pStyle w:val="Tabela-zawarto"/>
              <w:jc w:val="center"/>
            </w:pPr>
          </w:p>
        </w:tc>
      </w:tr>
      <w:tr w:rsidR="002B7A14" w:rsidRPr="000E1730" w:rsidTr="00271314">
        <w:trPr>
          <w:jc w:val="center"/>
        </w:trPr>
        <w:tc>
          <w:tcPr>
            <w:tcW w:w="567" w:type="dxa"/>
          </w:tcPr>
          <w:p w:rsidR="002B7A14" w:rsidRPr="000E1730" w:rsidRDefault="002B7A14" w:rsidP="00033922">
            <w:pPr>
              <w:pStyle w:val="Tabela-zawarto"/>
            </w:pPr>
          </w:p>
        </w:tc>
        <w:tc>
          <w:tcPr>
            <w:tcW w:w="3075" w:type="dxa"/>
            <w:gridSpan w:val="2"/>
          </w:tcPr>
          <w:p w:rsidR="002B7A14" w:rsidRPr="000E1730" w:rsidRDefault="002B7A14" w:rsidP="00033922">
            <w:pPr>
              <w:pStyle w:val="Tabela-zawarto"/>
              <w:rPr>
                <w:lang w:val="en-US"/>
              </w:rPr>
            </w:pPr>
            <w:r w:rsidRPr="000E1730">
              <w:rPr>
                <w:lang w:val="en-US"/>
              </w:rPr>
              <w:t>-   -   -   -   AccountType</w:t>
            </w:r>
          </w:p>
        </w:tc>
        <w:tc>
          <w:tcPr>
            <w:tcW w:w="6002" w:type="dxa"/>
          </w:tcPr>
          <w:p w:rsidR="002B7A14" w:rsidRPr="000E1730" w:rsidRDefault="002B7A14" w:rsidP="00033922">
            <w:pPr>
              <w:pStyle w:val="Tabela-zawarto"/>
            </w:pPr>
            <w:r w:rsidRPr="000E1730">
              <w:t>Typ rachunku</w:t>
            </w:r>
          </w:p>
        </w:tc>
        <w:tc>
          <w:tcPr>
            <w:tcW w:w="4566" w:type="dxa"/>
            <w:gridSpan w:val="2"/>
          </w:tcPr>
          <w:p w:rsidR="002B7A14" w:rsidRPr="000E1730" w:rsidRDefault="002B7A14" w:rsidP="00033922">
            <w:pPr>
              <w:pStyle w:val="Tabela-zawarto"/>
              <w:jc w:val="center"/>
            </w:pPr>
          </w:p>
        </w:tc>
      </w:tr>
      <w:tr w:rsidR="002B7A14" w:rsidRPr="000E1730" w:rsidTr="00271314">
        <w:trPr>
          <w:jc w:val="center"/>
        </w:trPr>
        <w:tc>
          <w:tcPr>
            <w:tcW w:w="567" w:type="dxa"/>
          </w:tcPr>
          <w:p w:rsidR="002B7A14" w:rsidRPr="000E1730" w:rsidRDefault="002B7A14" w:rsidP="00033922">
            <w:pPr>
              <w:pStyle w:val="Tabela-zawarto"/>
            </w:pPr>
          </w:p>
        </w:tc>
        <w:tc>
          <w:tcPr>
            <w:tcW w:w="3075" w:type="dxa"/>
            <w:gridSpan w:val="2"/>
          </w:tcPr>
          <w:p w:rsidR="002B7A14" w:rsidRPr="000E1730" w:rsidRDefault="002B7A14" w:rsidP="00033922">
            <w:pPr>
              <w:pStyle w:val="Tabela-zawarto"/>
              <w:rPr>
                <w:lang w:val="en-US"/>
              </w:rPr>
            </w:pPr>
            <w:r w:rsidRPr="000E1730">
              <w:t xml:space="preserve">-   -   -   </w:t>
            </w:r>
            <w:r w:rsidRPr="003D449B">
              <w:rPr>
                <w:lang w:val="en-US"/>
              </w:rPr>
              <w:t>ChequeQuantity</w:t>
            </w:r>
          </w:p>
        </w:tc>
        <w:tc>
          <w:tcPr>
            <w:tcW w:w="6002" w:type="dxa"/>
          </w:tcPr>
          <w:p w:rsidR="002B7A14" w:rsidRPr="000E1730" w:rsidRDefault="002B7A14" w:rsidP="00033922">
            <w:pPr>
              <w:pStyle w:val="Tabela-zawarto"/>
            </w:pPr>
            <w:r>
              <w:t>Liczba zastrzeganych czeków</w:t>
            </w:r>
          </w:p>
        </w:tc>
        <w:tc>
          <w:tcPr>
            <w:tcW w:w="4566" w:type="dxa"/>
            <w:gridSpan w:val="2"/>
          </w:tcPr>
          <w:p w:rsidR="002B7A14" w:rsidRPr="000E1730" w:rsidRDefault="002B7A14" w:rsidP="00033922">
            <w:pPr>
              <w:pStyle w:val="FootnoteText"/>
              <w:jc w:val="center"/>
              <w:rPr>
                <w:rFonts w:ascii="Arial" w:hAnsi="Arial" w:cs="Arial"/>
                <w:sz w:val="16"/>
                <w:szCs w:val="16"/>
              </w:rPr>
            </w:pPr>
            <w:r>
              <w:rPr>
                <w:rFonts w:ascii="Arial" w:hAnsi="Arial" w:cs="Arial"/>
                <w:sz w:val="16"/>
                <w:szCs w:val="16"/>
              </w:rPr>
              <w:t>Liczba zastrzeganych czeków</w:t>
            </w:r>
          </w:p>
        </w:tc>
      </w:tr>
      <w:tr w:rsidR="002B7A14" w:rsidRPr="000E1730" w:rsidTr="00271314">
        <w:trPr>
          <w:jc w:val="center"/>
        </w:trPr>
        <w:tc>
          <w:tcPr>
            <w:tcW w:w="567" w:type="dxa"/>
          </w:tcPr>
          <w:p w:rsidR="002B7A14" w:rsidRPr="000E1730" w:rsidRDefault="002B7A14" w:rsidP="00033922">
            <w:pPr>
              <w:pStyle w:val="Tabela-zawarto"/>
            </w:pPr>
          </w:p>
        </w:tc>
        <w:tc>
          <w:tcPr>
            <w:tcW w:w="3075" w:type="dxa"/>
            <w:gridSpan w:val="2"/>
          </w:tcPr>
          <w:p w:rsidR="002B7A14" w:rsidRPr="000E1730" w:rsidRDefault="002B7A14" w:rsidP="00033922">
            <w:pPr>
              <w:pStyle w:val="Tabela-zawarto"/>
            </w:pPr>
            <w:r w:rsidRPr="000E1730">
              <w:rPr>
                <w:lang w:val="en-US"/>
              </w:rPr>
              <w:t xml:space="preserve">-   -   -   </w:t>
            </w:r>
            <w:r w:rsidRPr="003D449B">
              <w:t>ChequeNumber</w:t>
            </w:r>
          </w:p>
        </w:tc>
        <w:tc>
          <w:tcPr>
            <w:tcW w:w="6002" w:type="dxa"/>
          </w:tcPr>
          <w:p w:rsidR="002B7A14" w:rsidRDefault="002B7A14" w:rsidP="00033922">
            <w:pPr>
              <w:pStyle w:val="Tabela-zawarto"/>
            </w:pPr>
            <w:r>
              <w:t>Numer czeku</w:t>
            </w:r>
          </w:p>
        </w:tc>
        <w:tc>
          <w:tcPr>
            <w:tcW w:w="4566" w:type="dxa"/>
            <w:gridSpan w:val="2"/>
          </w:tcPr>
          <w:p w:rsidR="002B7A14" w:rsidRDefault="002B7A14" w:rsidP="00033922">
            <w:pPr>
              <w:pStyle w:val="FootnoteText"/>
              <w:jc w:val="center"/>
              <w:rPr>
                <w:rFonts w:ascii="Arial" w:hAnsi="Arial" w:cs="Arial"/>
                <w:sz w:val="16"/>
                <w:szCs w:val="16"/>
              </w:rPr>
            </w:pPr>
            <w:r>
              <w:rPr>
                <w:rFonts w:ascii="Arial" w:hAnsi="Arial" w:cs="Arial"/>
                <w:sz w:val="16"/>
                <w:szCs w:val="16"/>
              </w:rPr>
              <w:t>Numer czeku lub blankietu czekowego</w:t>
            </w:r>
          </w:p>
        </w:tc>
      </w:tr>
      <w:tr w:rsidR="002B7A14" w:rsidRPr="000E1730" w:rsidTr="00271314">
        <w:trPr>
          <w:jc w:val="center"/>
        </w:trPr>
        <w:tc>
          <w:tcPr>
            <w:tcW w:w="567" w:type="dxa"/>
          </w:tcPr>
          <w:p w:rsidR="002B7A14" w:rsidRPr="000E1730" w:rsidRDefault="002B7A14" w:rsidP="00033922">
            <w:pPr>
              <w:pStyle w:val="Tabela-zawarto"/>
            </w:pPr>
          </w:p>
        </w:tc>
        <w:tc>
          <w:tcPr>
            <w:tcW w:w="3075" w:type="dxa"/>
            <w:gridSpan w:val="2"/>
          </w:tcPr>
          <w:p w:rsidR="002B7A14" w:rsidRPr="007B518B" w:rsidRDefault="002B7A14" w:rsidP="00033922">
            <w:pPr>
              <w:pStyle w:val="Tabela-zawarto"/>
            </w:pPr>
            <w:r w:rsidRPr="000E1730">
              <w:rPr>
                <w:lang w:val="en-US"/>
              </w:rPr>
              <w:t xml:space="preserve">-   -   -   </w:t>
            </w:r>
            <w:r w:rsidRPr="003D449B">
              <w:t>ChequeReservationAmount</w:t>
            </w:r>
          </w:p>
        </w:tc>
        <w:tc>
          <w:tcPr>
            <w:tcW w:w="6002" w:type="dxa"/>
          </w:tcPr>
          <w:p w:rsidR="002B7A14" w:rsidRDefault="002B7A14" w:rsidP="00033922">
            <w:pPr>
              <w:pStyle w:val="Tabela-zawarto"/>
            </w:pPr>
            <w:r>
              <w:t>Kwota zastrzeżenia</w:t>
            </w:r>
          </w:p>
        </w:tc>
        <w:tc>
          <w:tcPr>
            <w:tcW w:w="4566" w:type="dxa"/>
            <w:gridSpan w:val="2"/>
          </w:tcPr>
          <w:p w:rsidR="002B7A14" w:rsidRPr="000E1730" w:rsidRDefault="002B7A14" w:rsidP="00033922">
            <w:pPr>
              <w:pStyle w:val="FootnoteText"/>
              <w:jc w:val="center"/>
              <w:rPr>
                <w:rFonts w:ascii="Arial" w:hAnsi="Arial" w:cs="Arial"/>
                <w:sz w:val="16"/>
                <w:szCs w:val="16"/>
              </w:rPr>
            </w:pPr>
            <w:r>
              <w:rPr>
                <w:rFonts w:ascii="Arial" w:hAnsi="Arial" w:cs="Arial"/>
                <w:sz w:val="16"/>
                <w:szCs w:val="16"/>
              </w:rPr>
              <w:t>Kwota zastrzeżenia czeku</w:t>
            </w:r>
          </w:p>
        </w:tc>
      </w:tr>
      <w:tr w:rsidR="002B7A14" w:rsidRPr="000E1730" w:rsidTr="00271314">
        <w:trPr>
          <w:jc w:val="center"/>
        </w:trPr>
        <w:tc>
          <w:tcPr>
            <w:tcW w:w="567" w:type="dxa"/>
          </w:tcPr>
          <w:p w:rsidR="002B7A14" w:rsidRPr="000E1730" w:rsidRDefault="002B7A14" w:rsidP="00033922">
            <w:pPr>
              <w:pStyle w:val="Tabela-zawarto"/>
            </w:pPr>
          </w:p>
        </w:tc>
        <w:tc>
          <w:tcPr>
            <w:tcW w:w="3075" w:type="dxa"/>
            <w:gridSpan w:val="2"/>
          </w:tcPr>
          <w:p w:rsidR="002B7A14" w:rsidRPr="000E1730" w:rsidRDefault="002B7A14" w:rsidP="00033922">
            <w:pPr>
              <w:pStyle w:val="Tabela-zawarto"/>
              <w:rPr>
                <w:lang w:val="en-US"/>
              </w:rPr>
            </w:pPr>
            <w:r w:rsidRPr="000E1730">
              <w:rPr>
                <w:lang w:val="en-US"/>
              </w:rPr>
              <w:t xml:space="preserve">-   -   -   </w:t>
            </w:r>
            <w:r w:rsidRPr="00A70958">
              <w:rPr>
                <w:lang w:val="en-US"/>
              </w:rPr>
              <w:t>ChequeReservationStatus</w:t>
            </w:r>
          </w:p>
        </w:tc>
        <w:tc>
          <w:tcPr>
            <w:tcW w:w="6002" w:type="dxa"/>
          </w:tcPr>
          <w:p w:rsidR="002B7A14" w:rsidRDefault="002B7A14" w:rsidP="00033922">
            <w:pPr>
              <w:pStyle w:val="Tabela-zawarto"/>
            </w:pPr>
            <w:r>
              <w:t>Status zastrzeżenia</w:t>
            </w:r>
          </w:p>
        </w:tc>
        <w:tc>
          <w:tcPr>
            <w:tcW w:w="4566" w:type="dxa"/>
            <w:gridSpan w:val="2"/>
          </w:tcPr>
          <w:p w:rsidR="002B7A14" w:rsidRDefault="002B7A14" w:rsidP="00033922">
            <w:pPr>
              <w:pStyle w:val="FootnoteText"/>
              <w:jc w:val="center"/>
              <w:rPr>
                <w:rFonts w:ascii="Arial" w:hAnsi="Arial" w:cs="Arial"/>
                <w:sz w:val="16"/>
                <w:szCs w:val="16"/>
              </w:rPr>
            </w:pPr>
            <w:r>
              <w:rPr>
                <w:rFonts w:ascii="Arial" w:hAnsi="Arial" w:cs="Arial"/>
                <w:sz w:val="16"/>
                <w:szCs w:val="16"/>
              </w:rPr>
              <w:t xml:space="preserve">Status zastrzeżenia: </w:t>
            </w:r>
          </w:p>
          <w:p w:rsidR="002B7A14" w:rsidRDefault="002B7A14" w:rsidP="00033922">
            <w:pPr>
              <w:pStyle w:val="FootnoteText"/>
              <w:jc w:val="center"/>
              <w:rPr>
                <w:rFonts w:ascii="Arial" w:hAnsi="Arial" w:cs="Arial"/>
                <w:sz w:val="16"/>
                <w:szCs w:val="16"/>
              </w:rPr>
            </w:pPr>
            <w:r>
              <w:rPr>
                <w:rFonts w:ascii="Arial" w:hAnsi="Arial" w:cs="Arial"/>
                <w:sz w:val="16"/>
                <w:szCs w:val="16"/>
              </w:rPr>
              <w:t xml:space="preserve">- </w:t>
            </w:r>
            <w:r w:rsidRPr="00852C2E">
              <w:rPr>
                <w:rFonts w:ascii="Arial" w:hAnsi="Arial" w:cs="Arial"/>
                <w:sz w:val="16"/>
                <w:szCs w:val="16"/>
              </w:rPr>
              <w:t>Scheduled</w:t>
            </w:r>
            <w:r>
              <w:rPr>
                <w:rFonts w:ascii="Arial" w:hAnsi="Arial" w:cs="Arial"/>
                <w:sz w:val="16"/>
                <w:szCs w:val="16"/>
              </w:rPr>
              <w:t xml:space="preserve"> – Przyjęte do realizacji</w:t>
            </w:r>
          </w:p>
          <w:p w:rsidR="002B7A14" w:rsidRDefault="002B7A14" w:rsidP="00852C2E">
            <w:pPr>
              <w:pStyle w:val="FootnoteText"/>
              <w:jc w:val="center"/>
              <w:rPr>
                <w:rFonts w:ascii="Arial" w:hAnsi="Arial" w:cs="Arial"/>
                <w:sz w:val="16"/>
                <w:szCs w:val="16"/>
              </w:rPr>
            </w:pPr>
            <w:r>
              <w:rPr>
                <w:rFonts w:ascii="Arial" w:hAnsi="Arial" w:cs="Arial"/>
                <w:sz w:val="16"/>
                <w:szCs w:val="16"/>
              </w:rPr>
              <w:t xml:space="preserve">- </w:t>
            </w:r>
            <w:r w:rsidRPr="00A70958">
              <w:rPr>
                <w:rFonts w:ascii="Arial" w:hAnsi="Arial" w:cs="Arial"/>
                <w:sz w:val="16"/>
                <w:szCs w:val="16"/>
              </w:rPr>
              <w:t>Returned</w:t>
            </w:r>
            <w:r>
              <w:rPr>
                <w:rFonts w:ascii="Arial" w:hAnsi="Arial" w:cs="Arial"/>
                <w:sz w:val="16"/>
                <w:szCs w:val="16"/>
              </w:rPr>
              <w:t xml:space="preserve"> – Odrzucone przez bank</w:t>
            </w:r>
          </w:p>
        </w:tc>
      </w:tr>
      <w:tr w:rsidR="002B7A14" w:rsidRPr="000E1730" w:rsidTr="00271314">
        <w:trPr>
          <w:jc w:val="center"/>
        </w:trPr>
        <w:tc>
          <w:tcPr>
            <w:tcW w:w="567" w:type="dxa"/>
          </w:tcPr>
          <w:p w:rsidR="002B7A14" w:rsidRPr="000E1730" w:rsidRDefault="002B7A14" w:rsidP="00033922">
            <w:pPr>
              <w:pStyle w:val="Tabela-zawarto"/>
            </w:pPr>
          </w:p>
        </w:tc>
        <w:tc>
          <w:tcPr>
            <w:tcW w:w="3075" w:type="dxa"/>
            <w:gridSpan w:val="2"/>
          </w:tcPr>
          <w:p w:rsidR="002B7A14" w:rsidRPr="000E1730" w:rsidRDefault="002B7A14" w:rsidP="00033922">
            <w:pPr>
              <w:pStyle w:val="Tabela-zawarto"/>
              <w:rPr>
                <w:lang w:val="en-US"/>
              </w:rPr>
            </w:pPr>
            <w:r w:rsidRPr="000E1730">
              <w:rPr>
                <w:lang w:val="en-US"/>
              </w:rPr>
              <w:t xml:space="preserve">-   -   -   </w:t>
            </w:r>
            <w:r w:rsidRPr="00E2370A">
              <w:rPr>
                <w:lang w:val="en-US"/>
              </w:rPr>
              <w:t>ChequeAdditionalInformation</w:t>
            </w:r>
          </w:p>
        </w:tc>
        <w:tc>
          <w:tcPr>
            <w:tcW w:w="6002" w:type="dxa"/>
          </w:tcPr>
          <w:p w:rsidR="002B7A14" w:rsidRDefault="002B7A14" w:rsidP="00033922">
            <w:pPr>
              <w:pStyle w:val="Tabela-zawarto"/>
            </w:pPr>
            <w:r>
              <w:t>Adnotacja dotycząca zastrzeżenia</w:t>
            </w:r>
          </w:p>
        </w:tc>
        <w:tc>
          <w:tcPr>
            <w:tcW w:w="4566" w:type="dxa"/>
            <w:gridSpan w:val="2"/>
          </w:tcPr>
          <w:p w:rsidR="002B7A14" w:rsidRDefault="002B7A14" w:rsidP="00033922">
            <w:pPr>
              <w:pStyle w:val="FootnoteText"/>
              <w:jc w:val="center"/>
              <w:rPr>
                <w:rFonts w:ascii="Arial" w:hAnsi="Arial" w:cs="Arial"/>
                <w:sz w:val="16"/>
                <w:szCs w:val="16"/>
              </w:rPr>
            </w:pPr>
            <w:r>
              <w:rPr>
                <w:rFonts w:ascii="Arial" w:hAnsi="Arial" w:cs="Arial"/>
                <w:sz w:val="16"/>
                <w:szCs w:val="16"/>
              </w:rPr>
              <w:t>Dodatkowe informacje – adnotacja dla banku</w:t>
            </w:r>
          </w:p>
        </w:tc>
      </w:tr>
    </w:tbl>
    <w:p w:rsidR="002B7A14" w:rsidRDefault="002B7A14" w:rsidP="00E2370A">
      <w:r w:rsidRPr="00DA073C">
        <w:t xml:space="preserve"> </w:t>
      </w:r>
    </w:p>
    <w:p w:rsidR="002B7A14" w:rsidRDefault="002B7A14">
      <w:r>
        <w:br w:type="page"/>
      </w:r>
    </w:p>
    <w:p w:rsidR="002B7A14" w:rsidRPr="000E1730" w:rsidRDefault="002B7A14" w:rsidP="00852C2E">
      <w:pPr>
        <w:pStyle w:val="Heading2"/>
        <w:numPr>
          <w:ilvl w:val="1"/>
          <w:numId w:val="24"/>
        </w:numPr>
        <w:ind w:left="578" w:hanging="578"/>
      </w:pPr>
      <w:bookmarkStart w:id="214" w:name="_Toc365015795"/>
      <w:r w:rsidRPr="000E1730">
        <w:t xml:space="preserve">Komunikat żądania </w:t>
      </w:r>
      <w:r w:rsidRPr="00A44CAB">
        <w:t>Cheque</w:t>
      </w:r>
      <w:r>
        <w:t>Reservation</w:t>
      </w:r>
      <w:r w:rsidRPr="00A44CAB">
        <w:t>InquiryRequest</w:t>
      </w:r>
      <w:bookmarkEnd w:id="214"/>
    </w:p>
    <w:p w:rsidR="002B7A14" w:rsidRPr="000E1730" w:rsidRDefault="002B7A14" w:rsidP="00852C2E">
      <w:pPr>
        <w:pStyle w:val="OpisZnak"/>
      </w:pPr>
      <w:r w:rsidRPr="000E1730">
        <w:t xml:space="preserve">Usługa </w:t>
      </w:r>
      <w:r w:rsidRPr="00A44CAB">
        <w:t>Cheque</w:t>
      </w:r>
      <w:r>
        <w:t>Reservation</w:t>
      </w:r>
      <w:r w:rsidRPr="00A44CAB">
        <w:t>InquiryRequest</w:t>
      </w:r>
      <w:r>
        <w:t xml:space="preserve"> umożliwia złożenie zapytania o stan złożonego zlecenia zastrzeżenia czelu lub blankietu czekowego.</w:t>
      </w:r>
      <w:r w:rsidRPr="000E1730">
        <w:t xml:space="preserve"> </w:t>
      </w:r>
    </w:p>
    <w:p w:rsidR="002B7A14" w:rsidRDefault="002B7A14" w:rsidP="00852C2E">
      <w:pPr>
        <w:pStyle w:val="Caption"/>
      </w:pPr>
      <w:bookmarkStart w:id="215" w:name="_Toc365015867"/>
      <w:r w:rsidRPr="000E1730">
        <w:t xml:space="preserve">Tabela </w:t>
      </w:r>
      <w:fldSimple w:instr=" SEQ Tabela \* ARABIC ">
        <w:r>
          <w:rPr>
            <w:noProof/>
          </w:rPr>
          <w:t>41</w:t>
        </w:r>
      </w:fldSimple>
      <w:r w:rsidRPr="000E1730">
        <w:t xml:space="preserve">: Komunikat żądania </w:t>
      </w:r>
      <w:r w:rsidRPr="00A44CAB">
        <w:t>Cheque</w:t>
      </w:r>
      <w:r>
        <w:t>Reservation</w:t>
      </w:r>
      <w:r w:rsidRPr="00A44CAB">
        <w:t>InquiryRequest</w:t>
      </w:r>
      <w:bookmarkEnd w:id="215"/>
    </w:p>
    <w:tbl>
      <w:tblPr>
        <w:tblW w:w="14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80"/>
        <w:gridCol w:w="2720"/>
        <w:gridCol w:w="5614"/>
        <w:gridCol w:w="5400"/>
      </w:tblGrid>
      <w:tr w:rsidR="002B7A14" w:rsidTr="002C04D7">
        <w:trPr>
          <w:tblHeader/>
        </w:trPr>
        <w:tc>
          <w:tcPr>
            <w:tcW w:w="480" w:type="dxa"/>
            <w:shd w:val="solid" w:color="auto" w:fill="auto"/>
            <w:vAlign w:val="center"/>
          </w:tcPr>
          <w:p w:rsidR="002B7A14" w:rsidRDefault="002B7A14" w:rsidP="00635634">
            <w:pPr>
              <w:pStyle w:val="Tabela-nagwek"/>
              <w:jc w:val="center"/>
            </w:pPr>
            <w:r>
              <w:t>Nr</w:t>
            </w:r>
          </w:p>
        </w:tc>
        <w:tc>
          <w:tcPr>
            <w:tcW w:w="2720" w:type="dxa"/>
            <w:shd w:val="solid" w:color="auto" w:fill="auto"/>
          </w:tcPr>
          <w:p w:rsidR="002B7A14" w:rsidRDefault="002B7A14" w:rsidP="00635634">
            <w:pPr>
              <w:pStyle w:val="Tabela-nagwek"/>
            </w:pPr>
            <w:r>
              <w:t>Nazwa elementu</w:t>
            </w:r>
          </w:p>
        </w:tc>
        <w:tc>
          <w:tcPr>
            <w:tcW w:w="5614" w:type="dxa"/>
            <w:shd w:val="solid" w:color="auto" w:fill="auto"/>
          </w:tcPr>
          <w:p w:rsidR="002B7A14" w:rsidRDefault="002B7A14" w:rsidP="00635634">
            <w:pPr>
              <w:pStyle w:val="Tabela-nagwek"/>
              <w:jc w:val="center"/>
            </w:pPr>
            <w:r>
              <w:t>Opis</w:t>
            </w:r>
          </w:p>
        </w:tc>
        <w:tc>
          <w:tcPr>
            <w:tcW w:w="5400" w:type="dxa"/>
            <w:shd w:val="solid" w:color="auto" w:fill="auto"/>
          </w:tcPr>
          <w:p w:rsidR="002B7A14" w:rsidRDefault="002B7A14" w:rsidP="00635634">
            <w:pPr>
              <w:pStyle w:val="Tabela-nagwek"/>
              <w:jc w:val="center"/>
            </w:pPr>
            <w:r w:rsidRPr="000E1730">
              <w:t>Wprowadzana wartość</w:t>
            </w:r>
          </w:p>
        </w:tc>
      </w:tr>
      <w:tr w:rsidR="002B7A14" w:rsidTr="00271314">
        <w:tc>
          <w:tcPr>
            <w:tcW w:w="480" w:type="dxa"/>
            <w:vAlign w:val="center"/>
          </w:tcPr>
          <w:p w:rsidR="002B7A14" w:rsidRDefault="002B7A14" w:rsidP="00635634">
            <w:pPr>
              <w:pStyle w:val="Tabela-zawarto"/>
              <w:jc w:val="center"/>
            </w:pPr>
          </w:p>
        </w:tc>
        <w:tc>
          <w:tcPr>
            <w:tcW w:w="2720" w:type="dxa"/>
            <w:vAlign w:val="center"/>
          </w:tcPr>
          <w:p w:rsidR="002B7A14" w:rsidRDefault="002B7A14" w:rsidP="00635634">
            <w:pPr>
              <w:pStyle w:val="Tabela-zawarto"/>
            </w:pPr>
            <w:r w:rsidRPr="00A44CAB">
              <w:t>Cheque</w:t>
            </w:r>
            <w:r>
              <w:t>Reservation</w:t>
            </w:r>
            <w:r w:rsidRPr="00A44CAB">
              <w:t>InquiryRequest</w:t>
            </w:r>
          </w:p>
        </w:tc>
        <w:tc>
          <w:tcPr>
            <w:tcW w:w="11014" w:type="dxa"/>
            <w:gridSpan w:val="2"/>
            <w:vAlign w:val="center"/>
          </w:tcPr>
          <w:p w:rsidR="002B7A14" w:rsidRDefault="002B7A14" w:rsidP="00635634">
            <w:pPr>
              <w:pStyle w:val="Tabela-zawarto"/>
            </w:pPr>
            <w:r>
              <w:t>Zapytanie o stan zlecenia zastrzeżenia czeku / blankietu czekowego – komunikat typu zapytanie</w:t>
            </w:r>
          </w:p>
        </w:tc>
      </w:tr>
      <w:tr w:rsidR="002B7A14" w:rsidTr="002C04D7">
        <w:tc>
          <w:tcPr>
            <w:tcW w:w="480" w:type="dxa"/>
            <w:vAlign w:val="center"/>
          </w:tcPr>
          <w:p w:rsidR="002B7A14" w:rsidRDefault="002B7A14" w:rsidP="00635634">
            <w:pPr>
              <w:pStyle w:val="Tabela-zawarto"/>
              <w:jc w:val="center"/>
            </w:pPr>
            <w:r>
              <w:t>A-16</w:t>
            </w:r>
          </w:p>
        </w:tc>
        <w:tc>
          <w:tcPr>
            <w:tcW w:w="2720" w:type="dxa"/>
            <w:vAlign w:val="center"/>
          </w:tcPr>
          <w:p w:rsidR="002B7A14" w:rsidRDefault="002B7A14" w:rsidP="00635634">
            <w:pPr>
              <w:pStyle w:val="Tabela-zawarto"/>
            </w:pPr>
            <w:r>
              <w:t>-   Header</w:t>
            </w:r>
          </w:p>
        </w:tc>
        <w:tc>
          <w:tcPr>
            <w:tcW w:w="5614" w:type="dxa"/>
            <w:vAlign w:val="center"/>
          </w:tcPr>
          <w:p w:rsidR="002B7A14" w:rsidRDefault="002B7A14" w:rsidP="00635634">
            <w:pPr>
              <w:pStyle w:val="Tabela-zawarto"/>
            </w:pPr>
            <w:r>
              <w:fldChar w:fldCharType="begin"/>
            </w:r>
            <w:r>
              <w:instrText xml:space="preserve"> DOCVARIABLE Header \* MERGEFORMAT </w:instrText>
            </w:r>
            <w:r>
              <w:fldChar w:fldCharType="end"/>
            </w:r>
          </w:p>
        </w:tc>
        <w:tc>
          <w:tcPr>
            <w:tcW w:w="5400" w:type="dxa"/>
          </w:tcPr>
          <w:p w:rsidR="002B7A14" w:rsidRDefault="002B7A14" w:rsidP="00635634">
            <w:pPr>
              <w:pStyle w:val="Tabela-zawarto"/>
            </w:pPr>
          </w:p>
        </w:tc>
      </w:tr>
      <w:tr w:rsidR="002B7A14" w:rsidTr="002C04D7">
        <w:tc>
          <w:tcPr>
            <w:tcW w:w="480" w:type="dxa"/>
            <w:vAlign w:val="center"/>
          </w:tcPr>
          <w:p w:rsidR="002B7A14" w:rsidRDefault="002B7A14" w:rsidP="00635634">
            <w:pPr>
              <w:pStyle w:val="Tabela-zawarto"/>
              <w:jc w:val="center"/>
            </w:pPr>
          </w:p>
        </w:tc>
        <w:tc>
          <w:tcPr>
            <w:tcW w:w="2720" w:type="dxa"/>
            <w:vAlign w:val="center"/>
          </w:tcPr>
          <w:p w:rsidR="002B7A14" w:rsidRDefault="002B7A14" w:rsidP="00635634">
            <w:pPr>
              <w:pStyle w:val="Tabela-zawarto"/>
            </w:pPr>
            <w:r w:rsidRPr="000E1730">
              <w:rPr>
                <w:lang w:val="en-US"/>
              </w:rPr>
              <w:t xml:space="preserve">-   -   </w:t>
            </w:r>
            <w:r>
              <w:t>IssueDateTime</w:t>
            </w:r>
          </w:p>
        </w:tc>
        <w:tc>
          <w:tcPr>
            <w:tcW w:w="5614" w:type="dxa"/>
            <w:vAlign w:val="center"/>
          </w:tcPr>
          <w:p w:rsidR="002B7A14" w:rsidRDefault="002B7A14" w:rsidP="00635634">
            <w:pPr>
              <w:pStyle w:val="Tabela-zawarto"/>
            </w:pPr>
            <w:r>
              <w:fldChar w:fldCharType="begin"/>
            </w:r>
            <w:r>
              <w:instrText xml:space="preserve"> DOCVARIABLE IssueDateTime \* MERGEFORMAT </w:instrText>
            </w:r>
            <w:r>
              <w:fldChar w:fldCharType="end"/>
            </w:r>
          </w:p>
        </w:tc>
        <w:tc>
          <w:tcPr>
            <w:tcW w:w="5400" w:type="dxa"/>
          </w:tcPr>
          <w:p w:rsidR="002B7A14" w:rsidRPr="000E1730" w:rsidRDefault="002B7A14" w:rsidP="00635634">
            <w:pPr>
              <w:pStyle w:val="Tabela-zawarto"/>
              <w:jc w:val="center"/>
            </w:pPr>
            <w:r w:rsidRPr="000E1730">
              <w:t>Data i czas komunikatu</w:t>
            </w:r>
          </w:p>
        </w:tc>
      </w:tr>
      <w:tr w:rsidR="002B7A14" w:rsidRPr="00CD55FF" w:rsidTr="002C04D7">
        <w:tc>
          <w:tcPr>
            <w:tcW w:w="480" w:type="dxa"/>
            <w:vAlign w:val="center"/>
          </w:tcPr>
          <w:p w:rsidR="002B7A14" w:rsidRDefault="002B7A14" w:rsidP="00635634">
            <w:pPr>
              <w:pStyle w:val="Tabela-zawarto"/>
              <w:jc w:val="center"/>
            </w:pPr>
          </w:p>
        </w:tc>
        <w:tc>
          <w:tcPr>
            <w:tcW w:w="2720" w:type="dxa"/>
            <w:vAlign w:val="center"/>
          </w:tcPr>
          <w:p w:rsidR="002B7A14" w:rsidRDefault="002B7A14" w:rsidP="00635634">
            <w:pPr>
              <w:pStyle w:val="Tabela-zawarto"/>
              <w:rPr>
                <w:lang w:val="de-DE"/>
              </w:rPr>
            </w:pPr>
            <w:r w:rsidRPr="000E1730">
              <w:rPr>
                <w:lang w:val="en-US"/>
              </w:rPr>
              <w:t xml:space="preserve">-   -   </w:t>
            </w:r>
            <w:r>
              <w:rPr>
                <w:lang w:val="de-DE"/>
              </w:rPr>
              <w:t>DocumentIdentifier</w:t>
            </w:r>
          </w:p>
        </w:tc>
        <w:tc>
          <w:tcPr>
            <w:tcW w:w="5614" w:type="dxa"/>
            <w:vAlign w:val="center"/>
          </w:tcPr>
          <w:p w:rsidR="002B7A14" w:rsidRDefault="002B7A14" w:rsidP="00635634">
            <w:pPr>
              <w:pStyle w:val="Tabela-zawarto"/>
              <w:rPr>
                <w:lang w:val="de-DE"/>
              </w:rPr>
            </w:pPr>
            <w:r>
              <w:rPr>
                <w:lang w:val="de-DE"/>
              </w:rPr>
              <w:fldChar w:fldCharType="begin"/>
            </w:r>
            <w:r>
              <w:rPr>
                <w:lang w:val="de-DE"/>
              </w:rPr>
              <w:instrText xml:space="preserve"> DOCVARIABLE DocumentIdentifier \* MERGEFORMAT </w:instrText>
            </w:r>
            <w:r>
              <w:rPr>
                <w:lang w:val="de-DE"/>
              </w:rPr>
              <w:fldChar w:fldCharType="end"/>
            </w:r>
          </w:p>
        </w:tc>
        <w:tc>
          <w:tcPr>
            <w:tcW w:w="5400" w:type="dxa"/>
          </w:tcPr>
          <w:p w:rsidR="002B7A14" w:rsidRPr="000E1730" w:rsidRDefault="002B7A14" w:rsidP="00635634">
            <w:pPr>
              <w:pStyle w:val="Tabela-zawarto"/>
              <w:jc w:val="center"/>
            </w:pPr>
            <w:r w:rsidRPr="000E1730">
              <w:t>Dowolny ciąg znaków nadawany przez wysyłającego</w:t>
            </w:r>
          </w:p>
        </w:tc>
      </w:tr>
      <w:tr w:rsidR="002B7A14" w:rsidTr="002C04D7">
        <w:tc>
          <w:tcPr>
            <w:tcW w:w="480" w:type="dxa"/>
            <w:vAlign w:val="center"/>
          </w:tcPr>
          <w:p w:rsidR="002B7A14" w:rsidRPr="00CD55FF" w:rsidRDefault="002B7A14" w:rsidP="00635634">
            <w:pPr>
              <w:pStyle w:val="Tabela-zawarto"/>
              <w:jc w:val="center"/>
            </w:pPr>
          </w:p>
        </w:tc>
        <w:tc>
          <w:tcPr>
            <w:tcW w:w="2720" w:type="dxa"/>
            <w:vAlign w:val="center"/>
          </w:tcPr>
          <w:p w:rsidR="002B7A14" w:rsidRDefault="002B7A14" w:rsidP="00635634">
            <w:pPr>
              <w:pStyle w:val="Tabela-zawarto"/>
            </w:pPr>
            <w:r w:rsidRPr="000E1730">
              <w:rPr>
                <w:lang w:val="en-US"/>
              </w:rPr>
              <w:t xml:space="preserve">-   -   </w:t>
            </w:r>
            <w:r>
              <w:t>SenderIdentifier</w:t>
            </w:r>
          </w:p>
        </w:tc>
        <w:tc>
          <w:tcPr>
            <w:tcW w:w="5614" w:type="dxa"/>
            <w:vAlign w:val="center"/>
          </w:tcPr>
          <w:p w:rsidR="002B7A14" w:rsidRDefault="002B7A14" w:rsidP="00635634">
            <w:pPr>
              <w:pStyle w:val="Tabela-zawarto"/>
            </w:pPr>
            <w:r>
              <w:fldChar w:fldCharType="begin"/>
            </w:r>
            <w:r>
              <w:instrText xml:space="preserve"> DOCVARIABLE SenderIdentifier \* MERGEFORMAT </w:instrText>
            </w:r>
            <w:r>
              <w:fldChar w:fldCharType="end"/>
            </w:r>
          </w:p>
        </w:tc>
        <w:tc>
          <w:tcPr>
            <w:tcW w:w="5400" w:type="dxa"/>
          </w:tcPr>
          <w:p w:rsidR="002B7A14" w:rsidRPr="000E1730" w:rsidRDefault="002B7A14" w:rsidP="00635634">
            <w:pPr>
              <w:pStyle w:val="Tabela-zawarto"/>
              <w:jc w:val="center"/>
            </w:pPr>
            <w:r w:rsidRPr="000E1730">
              <w:t>„</w:t>
            </w:r>
            <w:r w:rsidRPr="0032379D">
              <w:rPr>
                <w:highlight w:val="cyan"/>
              </w:rPr>
              <w:t>XXXX</w:t>
            </w:r>
            <w:r w:rsidRPr="000E1730">
              <w:t>”</w:t>
            </w:r>
          </w:p>
        </w:tc>
      </w:tr>
      <w:tr w:rsidR="002B7A14" w:rsidTr="002C04D7">
        <w:tc>
          <w:tcPr>
            <w:tcW w:w="480" w:type="dxa"/>
            <w:vAlign w:val="center"/>
          </w:tcPr>
          <w:p w:rsidR="002B7A14" w:rsidRDefault="002B7A14" w:rsidP="00635634">
            <w:pPr>
              <w:pStyle w:val="Tabela-zawarto"/>
              <w:jc w:val="center"/>
            </w:pPr>
          </w:p>
        </w:tc>
        <w:tc>
          <w:tcPr>
            <w:tcW w:w="2720" w:type="dxa"/>
            <w:vAlign w:val="center"/>
          </w:tcPr>
          <w:p w:rsidR="002B7A14" w:rsidRDefault="002B7A14" w:rsidP="00635634">
            <w:pPr>
              <w:pStyle w:val="Tabela-zawarto"/>
            </w:pPr>
            <w:r w:rsidRPr="000E1730">
              <w:rPr>
                <w:lang w:val="en-US"/>
              </w:rPr>
              <w:t xml:space="preserve">-   -   </w:t>
            </w:r>
            <w:r>
              <w:t>ReceiverIdentifier</w:t>
            </w:r>
          </w:p>
        </w:tc>
        <w:tc>
          <w:tcPr>
            <w:tcW w:w="5614" w:type="dxa"/>
            <w:vAlign w:val="center"/>
          </w:tcPr>
          <w:p w:rsidR="002B7A14" w:rsidRDefault="002B7A14" w:rsidP="00635634">
            <w:pPr>
              <w:pStyle w:val="Tabela-zawarto"/>
            </w:pPr>
            <w:r>
              <w:fldChar w:fldCharType="begin"/>
            </w:r>
            <w:r>
              <w:instrText xml:space="preserve"> DOCVARIABLE ReceiverIdentifier \* MERGEFORMAT </w:instrText>
            </w:r>
            <w:r>
              <w:fldChar w:fldCharType="end"/>
            </w:r>
          </w:p>
        </w:tc>
        <w:tc>
          <w:tcPr>
            <w:tcW w:w="5400" w:type="dxa"/>
          </w:tcPr>
          <w:p w:rsidR="002B7A14" w:rsidRPr="000E1730" w:rsidRDefault="002B7A14" w:rsidP="00635634">
            <w:pPr>
              <w:pStyle w:val="Tabela-zawarto"/>
              <w:jc w:val="center"/>
            </w:pPr>
            <w:r w:rsidRPr="000E1730">
              <w:t>„ZSK-C”</w:t>
            </w:r>
          </w:p>
        </w:tc>
      </w:tr>
      <w:tr w:rsidR="002B7A14" w:rsidTr="002C04D7">
        <w:tc>
          <w:tcPr>
            <w:tcW w:w="480" w:type="dxa"/>
            <w:vAlign w:val="center"/>
          </w:tcPr>
          <w:p w:rsidR="002B7A14" w:rsidRDefault="002B7A14" w:rsidP="00635634">
            <w:pPr>
              <w:pStyle w:val="Tabela-zawarto"/>
              <w:jc w:val="center"/>
            </w:pPr>
          </w:p>
        </w:tc>
        <w:tc>
          <w:tcPr>
            <w:tcW w:w="2720" w:type="dxa"/>
            <w:vAlign w:val="center"/>
          </w:tcPr>
          <w:p w:rsidR="002B7A14" w:rsidRDefault="002B7A14" w:rsidP="00635634">
            <w:pPr>
              <w:pStyle w:val="Tabela-zawarto"/>
            </w:pPr>
            <w:r w:rsidRPr="000E1730">
              <w:rPr>
                <w:lang w:val="en-US"/>
              </w:rPr>
              <w:t xml:space="preserve">-   </w:t>
            </w:r>
            <w:r w:rsidRPr="00416C0B">
              <w:t>ResponseDetailsOmit</w:t>
            </w:r>
          </w:p>
        </w:tc>
        <w:tc>
          <w:tcPr>
            <w:tcW w:w="5614" w:type="dxa"/>
            <w:vAlign w:val="center"/>
          </w:tcPr>
          <w:p w:rsidR="002B7A14" w:rsidRDefault="002B7A14" w:rsidP="00635634">
            <w:pPr>
              <w:pStyle w:val="Tabela-zawarto"/>
            </w:pPr>
            <w:r>
              <w:t>Wskaźnik określający czy zwracać dane szczegółowe</w:t>
            </w:r>
          </w:p>
        </w:tc>
        <w:tc>
          <w:tcPr>
            <w:tcW w:w="5400" w:type="dxa"/>
          </w:tcPr>
          <w:p w:rsidR="002B7A14" w:rsidRPr="000E1730" w:rsidRDefault="002B7A14" w:rsidP="00635634">
            <w:pPr>
              <w:pStyle w:val="Tabela-zawarto"/>
              <w:jc w:val="center"/>
            </w:pPr>
            <w:r w:rsidRPr="000E1730">
              <w:t>False/True</w:t>
            </w:r>
          </w:p>
        </w:tc>
      </w:tr>
      <w:tr w:rsidR="002B7A14" w:rsidTr="002C04D7">
        <w:tc>
          <w:tcPr>
            <w:tcW w:w="480" w:type="dxa"/>
            <w:vAlign w:val="center"/>
          </w:tcPr>
          <w:p w:rsidR="002B7A14" w:rsidRDefault="002B7A14" w:rsidP="00635634">
            <w:pPr>
              <w:pStyle w:val="Tabela-zawarto"/>
              <w:jc w:val="center"/>
            </w:pPr>
          </w:p>
        </w:tc>
        <w:tc>
          <w:tcPr>
            <w:tcW w:w="2720" w:type="dxa"/>
            <w:vAlign w:val="center"/>
          </w:tcPr>
          <w:p w:rsidR="002B7A14" w:rsidRDefault="002B7A14" w:rsidP="00635634">
            <w:pPr>
              <w:pStyle w:val="Tabela-zawarto"/>
            </w:pPr>
            <w:r w:rsidRPr="000E1730">
              <w:rPr>
                <w:lang w:val="en-US"/>
              </w:rPr>
              <w:t xml:space="preserve">-   </w:t>
            </w:r>
            <w:r>
              <w:t>CriteriaInclude</w:t>
            </w:r>
          </w:p>
        </w:tc>
        <w:tc>
          <w:tcPr>
            <w:tcW w:w="5614" w:type="dxa"/>
            <w:vAlign w:val="center"/>
          </w:tcPr>
          <w:p w:rsidR="002B7A14" w:rsidRDefault="002B7A14" w:rsidP="00635634">
            <w:pPr>
              <w:pStyle w:val="Tabela-zawarto"/>
            </w:pPr>
            <w:r>
              <w:t>Wskaźnik określający czy w odpowiedzi mają być przesłane kryteria</w:t>
            </w:r>
          </w:p>
        </w:tc>
        <w:tc>
          <w:tcPr>
            <w:tcW w:w="5400" w:type="dxa"/>
          </w:tcPr>
          <w:p w:rsidR="002B7A14" w:rsidRPr="000E1730" w:rsidRDefault="002B7A14" w:rsidP="00635634">
            <w:pPr>
              <w:pStyle w:val="Tabela-zawarto"/>
              <w:jc w:val="center"/>
            </w:pPr>
            <w:r w:rsidRPr="000E1730">
              <w:t>False/True</w:t>
            </w:r>
          </w:p>
        </w:tc>
      </w:tr>
      <w:tr w:rsidR="002B7A14" w:rsidTr="002C04D7">
        <w:tc>
          <w:tcPr>
            <w:tcW w:w="480" w:type="dxa"/>
            <w:vAlign w:val="center"/>
          </w:tcPr>
          <w:p w:rsidR="002B7A14" w:rsidRDefault="002B7A14" w:rsidP="00635634">
            <w:pPr>
              <w:pStyle w:val="Tabela-zawarto"/>
              <w:jc w:val="center"/>
            </w:pPr>
            <w:r>
              <w:t>A-19</w:t>
            </w:r>
          </w:p>
        </w:tc>
        <w:tc>
          <w:tcPr>
            <w:tcW w:w="2720" w:type="dxa"/>
            <w:vAlign w:val="center"/>
          </w:tcPr>
          <w:p w:rsidR="002B7A14" w:rsidRDefault="002B7A14" w:rsidP="00635634">
            <w:pPr>
              <w:pStyle w:val="Tabela-zawarto"/>
            </w:pPr>
            <w:r w:rsidRPr="000E1730">
              <w:rPr>
                <w:lang w:val="en-US"/>
              </w:rPr>
              <w:t xml:space="preserve">-   </w:t>
            </w:r>
            <w:r>
              <w:t>ResponseRecordsControl</w:t>
            </w:r>
          </w:p>
        </w:tc>
        <w:tc>
          <w:tcPr>
            <w:tcW w:w="5614" w:type="dxa"/>
            <w:vAlign w:val="center"/>
          </w:tcPr>
          <w:p w:rsidR="002B7A14" w:rsidRDefault="002B7A14" w:rsidP="00635634">
            <w:pPr>
              <w:pStyle w:val="Tabela-zawarto"/>
            </w:pPr>
            <w:r>
              <w:fldChar w:fldCharType="begin"/>
            </w:r>
            <w:r>
              <w:instrText xml:space="preserve"> DOCVARIABLE ResponseRecordsControl \* MERGEFORMAT </w:instrText>
            </w:r>
            <w:r>
              <w:fldChar w:fldCharType="end"/>
            </w:r>
          </w:p>
        </w:tc>
        <w:tc>
          <w:tcPr>
            <w:tcW w:w="5400" w:type="dxa"/>
          </w:tcPr>
          <w:p w:rsidR="002B7A14" w:rsidRDefault="002B7A14" w:rsidP="00635634">
            <w:pPr>
              <w:pStyle w:val="Tabela-zawarto"/>
              <w:jc w:val="center"/>
            </w:pPr>
          </w:p>
        </w:tc>
      </w:tr>
      <w:tr w:rsidR="002B7A14" w:rsidTr="002C04D7">
        <w:tc>
          <w:tcPr>
            <w:tcW w:w="480" w:type="dxa"/>
            <w:vAlign w:val="center"/>
          </w:tcPr>
          <w:p w:rsidR="002B7A14" w:rsidRDefault="002B7A14" w:rsidP="00635634">
            <w:pPr>
              <w:pStyle w:val="Tabela-zawarto"/>
              <w:jc w:val="center"/>
            </w:pPr>
          </w:p>
        </w:tc>
        <w:tc>
          <w:tcPr>
            <w:tcW w:w="2720" w:type="dxa"/>
            <w:vAlign w:val="center"/>
          </w:tcPr>
          <w:p w:rsidR="002B7A14" w:rsidRDefault="002B7A14" w:rsidP="00635634">
            <w:pPr>
              <w:pStyle w:val="Tabela-zawarto"/>
            </w:pPr>
            <w:r w:rsidRPr="000E1730">
              <w:rPr>
                <w:lang w:val="en-US"/>
              </w:rPr>
              <w:t xml:space="preserve">-   -   </w:t>
            </w:r>
            <w:r>
              <w:t>MaxRecords</w:t>
            </w:r>
          </w:p>
        </w:tc>
        <w:tc>
          <w:tcPr>
            <w:tcW w:w="5614" w:type="dxa"/>
            <w:vAlign w:val="center"/>
          </w:tcPr>
          <w:p w:rsidR="002B7A14" w:rsidRDefault="002B7A14" w:rsidP="00635634">
            <w:pPr>
              <w:pStyle w:val="Tabela-zawarto"/>
            </w:pPr>
            <w:r>
              <w:fldChar w:fldCharType="begin"/>
            </w:r>
            <w:r>
              <w:instrText xml:space="preserve"> DOCVARIABLE MaxRecords \* MERGEFORMAT </w:instrText>
            </w:r>
            <w:r>
              <w:fldChar w:fldCharType="end"/>
            </w:r>
          </w:p>
        </w:tc>
        <w:tc>
          <w:tcPr>
            <w:tcW w:w="5400" w:type="dxa"/>
          </w:tcPr>
          <w:p w:rsidR="002B7A14" w:rsidRPr="000E1730" w:rsidRDefault="002B7A14" w:rsidP="00635634">
            <w:pPr>
              <w:pStyle w:val="Tabela-zawarto"/>
              <w:jc w:val="center"/>
            </w:pPr>
            <w:r w:rsidRPr="000E1730">
              <w:t xml:space="preserve">Maksymalna ilość pozycji do wysłania w jednej partii </w:t>
            </w:r>
          </w:p>
        </w:tc>
      </w:tr>
      <w:tr w:rsidR="002B7A14" w:rsidTr="002C04D7">
        <w:tc>
          <w:tcPr>
            <w:tcW w:w="480" w:type="dxa"/>
            <w:vAlign w:val="center"/>
          </w:tcPr>
          <w:p w:rsidR="002B7A14" w:rsidRDefault="002B7A14" w:rsidP="00635634">
            <w:pPr>
              <w:pStyle w:val="Tabela-zawarto"/>
              <w:jc w:val="center"/>
            </w:pPr>
          </w:p>
        </w:tc>
        <w:tc>
          <w:tcPr>
            <w:tcW w:w="2720" w:type="dxa"/>
            <w:vAlign w:val="center"/>
          </w:tcPr>
          <w:p w:rsidR="002B7A14" w:rsidRDefault="002B7A14" w:rsidP="00635634">
            <w:pPr>
              <w:pStyle w:val="Tabela-zawarto"/>
            </w:pPr>
            <w:r w:rsidRPr="000E1730">
              <w:rPr>
                <w:lang w:val="en-US"/>
              </w:rPr>
              <w:t xml:space="preserve">-   -   </w:t>
            </w:r>
            <w:r>
              <w:t>NumberPart</w:t>
            </w:r>
          </w:p>
        </w:tc>
        <w:tc>
          <w:tcPr>
            <w:tcW w:w="5614" w:type="dxa"/>
            <w:vAlign w:val="center"/>
          </w:tcPr>
          <w:p w:rsidR="002B7A14" w:rsidRDefault="002B7A14" w:rsidP="00635634">
            <w:pPr>
              <w:pStyle w:val="Tabela-zawarto"/>
            </w:pPr>
            <w:r>
              <w:fldChar w:fldCharType="begin"/>
            </w:r>
            <w:r>
              <w:instrText xml:space="preserve"> DOCVARIABLE NumberPart \* MERGEFORMAT </w:instrText>
            </w:r>
            <w:r>
              <w:fldChar w:fldCharType="end"/>
            </w:r>
          </w:p>
        </w:tc>
        <w:tc>
          <w:tcPr>
            <w:tcW w:w="5400" w:type="dxa"/>
          </w:tcPr>
          <w:p w:rsidR="002B7A14" w:rsidRPr="000E1730" w:rsidRDefault="002B7A14" w:rsidP="00635634">
            <w:pPr>
              <w:pStyle w:val="Tabela-zawarto"/>
              <w:jc w:val="center"/>
            </w:pPr>
            <w:r w:rsidRPr="000E1730">
              <w:t>Kolejny numer przesłanej partii. W przypadku pominięcia tego kryterium domyślnie przyjmuje się wartość 1.</w:t>
            </w:r>
          </w:p>
        </w:tc>
      </w:tr>
      <w:tr w:rsidR="002B7A14" w:rsidTr="002C04D7">
        <w:tc>
          <w:tcPr>
            <w:tcW w:w="480" w:type="dxa"/>
            <w:vAlign w:val="center"/>
          </w:tcPr>
          <w:p w:rsidR="002B7A14" w:rsidRDefault="002B7A14" w:rsidP="00635634">
            <w:pPr>
              <w:pStyle w:val="Tabela-zawarto"/>
              <w:jc w:val="center"/>
            </w:pPr>
            <w:r>
              <w:t>L-12</w:t>
            </w:r>
          </w:p>
        </w:tc>
        <w:tc>
          <w:tcPr>
            <w:tcW w:w="2720" w:type="dxa"/>
            <w:vAlign w:val="center"/>
          </w:tcPr>
          <w:p w:rsidR="002B7A14" w:rsidRDefault="002B7A14" w:rsidP="00635634">
            <w:pPr>
              <w:pStyle w:val="Tabela-zawarto"/>
            </w:pPr>
            <w:r>
              <w:softHyphen/>
            </w:r>
            <w:r w:rsidRPr="000E1730">
              <w:rPr>
                <w:lang w:val="en-US"/>
              </w:rPr>
              <w:t xml:space="preserve">-   </w:t>
            </w:r>
            <w:r w:rsidRPr="00416C0B">
              <w:t>ChequeDocumentCriteria</w:t>
            </w:r>
          </w:p>
        </w:tc>
        <w:tc>
          <w:tcPr>
            <w:tcW w:w="5614" w:type="dxa"/>
            <w:vAlign w:val="center"/>
          </w:tcPr>
          <w:p w:rsidR="002B7A14" w:rsidRDefault="002B7A14" w:rsidP="00635634">
            <w:pPr>
              <w:pStyle w:val="Tabela-zawarto"/>
            </w:pPr>
            <w:r>
              <w:t>Komponent zawierający kryteria określające jakie informacje o zleceniach zastrzeżenia mają zostać przesłane w odpowiedzi</w:t>
            </w:r>
          </w:p>
        </w:tc>
        <w:tc>
          <w:tcPr>
            <w:tcW w:w="5400" w:type="dxa"/>
          </w:tcPr>
          <w:p w:rsidR="002B7A14" w:rsidRDefault="002B7A14" w:rsidP="00635634">
            <w:pPr>
              <w:pStyle w:val="Tabela-zawarto"/>
            </w:pPr>
          </w:p>
        </w:tc>
      </w:tr>
      <w:tr w:rsidR="002B7A14" w:rsidTr="002C04D7">
        <w:tc>
          <w:tcPr>
            <w:tcW w:w="480" w:type="dxa"/>
            <w:vAlign w:val="center"/>
          </w:tcPr>
          <w:p w:rsidR="002B7A14" w:rsidRDefault="002B7A14" w:rsidP="00635634">
            <w:pPr>
              <w:pStyle w:val="Tabela-zawarto"/>
              <w:jc w:val="center"/>
            </w:pPr>
          </w:p>
        </w:tc>
        <w:tc>
          <w:tcPr>
            <w:tcW w:w="2720" w:type="dxa"/>
            <w:vAlign w:val="center"/>
          </w:tcPr>
          <w:p w:rsidR="002B7A14" w:rsidRDefault="002B7A14" w:rsidP="00635634">
            <w:pPr>
              <w:pStyle w:val="Tabela-zawarto"/>
            </w:pPr>
            <w:r w:rsidRPr="000E1730">
              <w:rPr>
                <w:lang w:val="en-US"/>
              </w:rPr>
              <w:t xml:space="preserve">-   -   </w:t>
            </w:r>
            <w:r w:rsidRPr="00416C0B">
              <w:t>TransactionIdentifier</w:t>
            </w:r>
          </w:p>
        </w:tc>
        <w:tc>
          <w:tcPr>
            <w:tcW w:w="5614" w:type="dxa"/>
            <w:vAlign w:val="center"/>
          </w:tcPr>
          <w:p w:rsidR="002B7A14" w:rsidRDefault="002B7A14" w:rsidP="00635634">
            <w:pPr>
              <w:pStyle w:val="Tabela-zawarto"/>
            </w:pPr>
            <w:r>
              <w:t>Identyfikator transakcji nadany przez klienta</w:t>
            </w:r>
          </w:p>
        </w:tc>
        <w:tc>
          <w:tcPr>
            <w:tcW w:w="5400" w:type="dxa"/>
          </w:tcPr>
          <w:p w:rsidR="002B7A14" w:rsidRPr="000E1730" w:rsidRDefault="002B7A14" w:rsidP="00635634">
            <w:pPr>
              <w:pStyle w:val="Tabela-zawarto"/>
              <w:jc w:val="center"/>
            </w:pPr>
            <w:r>
              <w:t>Identyfikator zlecenia</w:t>
            </w:r>
            <w:r w:rsidRPr="000E1730">
              <w:t xml:space="preserve"> nadany przez </w:t>
            </w:r>
            <w:r w:rsidRPr="0032379D">
              <w:rPr>
                <w:highlight w:val="cyan"/>
              </w:rPr>
              <w:t>XXXX</w:t>
            </w:r>
          </w:p>
        </w:tc>
      </w:tr>
      <w:tr w:rsidR="002B7A14" w:rsidTr="002C04D7">
        <w:tc>
          <w:tcPr>
            <w:tcW w:w="480" w:type="dxa"/>
            <w:vAlign w:val="center"/>
          </w:tcPr>
          <w:p w:rsidR="002B7A14" w:rsidRDefault="002B7A14" w:rsidP="00635634">
            <w:pPr>
              <w:pStyle w:val="Tabela-zawarto"/>
              <w:jc w:val="center"/>
            </w:pPr>
          </w:p>
        </w:tc>
        <w:tc>
          <w:tcPr>
            <w:tcW w:w="2720" w:type="dxa"/>
            <w:vAlign w:val="center"/>
          </w:tcPr>
          <w:p w:rsidR="002B7A14" w:rsidRPr="000E1730" w:rsidRDefault="002B7A14" w:rsidP="00635634">
            <w:pPr>
              <w:pStyle w:val="Tabela-zawarto"/>
              <w:rPr>
                <w:lang w:val="en-US"/>
              </w:rPr>
            </w:pPr>
            <w:r w:rsidRPr="000E1730">
              <w:rPr>
                <w:lang w:val="en-US"/>
              </w:rPr>
              <w:t xml:space="preserve">-   -   </w:t>
            </w:r>
            <w:r w:rsidRPr="00416C0B">
              <w:t>BankTransactionIdentifier</w:t>
            </w:r>
          </w:p>
        </w:tc>
        <w:tc>
          <w:tcPr>
            <w:tcW w:w="5614" w:type="dxa"/>
            <w:vAlign w:val="center"/>
          </w:tcPr>
          <w:p w:rsidR="002B7A14" w:rsidRDefault="002B7A14" w:rsidP="00635634">
            <w:pPr>
              <w:pStyle w:val="Tabela-zawarto"/>
            </w:pPr>
            <w:r>
              <w:t>Identyfikator transakcji nadany przez bank</w:t>
            </w:r>
          </w:p>
        </w:tc>
        <w:tc>
          <w:tcPr>
            <w:tcW w:w="5400" w:type="dxa"/>
          </w:tcPr>
          <w:p w:rsidR="002B7A14" w:rsidRPr="000E1730" w:rsidRDefault="002B7A14" w:rsidP="00635634">
            <w:pPr>
              <w:pStyle w:val="Tabela-zawarto"/>
              <w:jc w:val="center"/>
            </w:pPr>
            <w:r>
              <w:t xml:space="preserve">Identyfikator zlecenia </w:t>
            </w:r>
            <w:r w:rsidRPr="000E1730">
              <w:t>nadany przez ZSK-C</w:t>
            </w:r>
          </w:p>
        </w:tc>
      </w:tr>
      <w:tr w:rsidR="002B7A14" w:rsidTr="00AB7FBF">
        <w:tc>
          <w:tcPr>
            <w:tcW w:w="480" w:type="dxa"/>
          </w:tcPr>
          <w:p w:rsidR="002B7A14" w:rsidRPr="000E1730" w:rsidRDefault="002B7A14" w:rsidP="00AB7FBF">
            <w:pPr>
              <w:pStyle w:val="Tabela-zawarto"/>
            </w:pPr>
            <w:r w:rsidRPr="000E1730">
              <w:t>A-10</w:t>
            </w:r>
          </w:p>
        </w:tc>
        <w:tc>
          <w:tcPr>
            <w:tcW w:w="2720" w:type="dxa"/>
          </w:tcPr>
          <w:p w:rsidR="002B7A14" w:rsidRPr="000E1730" w:rsidRDefault="002B7A14" w:rsidP="00AB7FBF">
            <w:pPr>
              <w:pStyle w:val="Tabela-zawarto"/>
            </w:pPr>
            <w:r w:rsidRPr="000E1730">
              <w:t xml:space="preserve">-   -   </w:t>
            </w:r>
            <w:r w:rsidRPr="00F06038">
              <w:t>ChequeAccount</w:t>
            </w:r>
          </w:p>
        </w:tc>
        <w:tc>
          <w:tcPr>
            <w:tcW w:w="5614" w:type="dxa"/>
          </w:tcPr>
          <w:p w:rsidR="002B7A14" w:rsidRPr="000E1730" w:rsidRDefault="002B7A14" w:rsidP="00AB7FBF">
            <w:pPr>
              <w:pStyle w:val="Tabela-zawarto"/>
              <w:rPr>
                <w:rFonts w:cs="Arial"/>
              </w:rPr>
            </w:pPr>
            <w:r w:rsidRPr="000E1730">
              <w:rPr>
                <w:rFonts w:cs="Arial"/>
              </w:rPr>
              <w:t>Informacje o rachunku bankowym klienta</w:t>
            </w:r>
          </w:p>
        </w:tc>
        <w:tc>
          <w:tcPr>
            <w:tcW w:w="5400" w:type="dxa"/>
          </w:tcPr>
          <w:p w:rsidR="002B7A14" w:rsidRDefault="002B7A14" w:rsidP="00635634">
            <w:pPr>
              <w:pStyle w:val="Tabela-zawarto"/>
              <w:jc w:val="center"/>
            </w:pPr>
          </w:p>
        </w:tc>
      </w:tr>
      <w:tr w:rsidR="002B7A14" w:rsidTr="00AB7FBF">
        <w:tc>
          <w:tcPr>
            <w:tcW w:w="480" w:type="dxa"/>
          </w:tcPr>
          <w:p w:rsidR="002B7A14" w:rsidRPr="000E1730" w:rsidRDefault="002B7A14" w:rsidP="00AB7FBF">
            <w:pPr>
              <w:pStyle w:val="Tabela-zawarto"/>
            </w:pPr>
          </w:p>
        </w:tc>
        <w:tc>
          <w:tcPr>
            <w:tcW w:w="2720" w:type="dxa"/>
          </w:tcPr>
          <w:p w:rsidR="002B7A14" w:rsidRPr="000E1730" w:rsidRDefault="002B7A14" w:rsidP="00AB7FBF">
            <w:pPr>
              <w:pStyle w:val="Tabela-zawarto"/>
              <w:rPr>
                <w:lang w:val="en-US"/>
              </w:rPr>
            </w:pPr>
            <w:r w:rsidRPr="000E1730">
              <w:rPr>
                <w:lang w:val="en-US"/>
              </w:rPr>
              <w:t>-   -   -   AccountIdentifier</w:t>
            </w:r>
          </w:p>
        </w:tc>
        <w:tc>
          <w:tcPr>
            <w:tcW w:w="5614" w:type="dxa"/>
          </w:tcPr>
          <w:p w:rsidR="002B7A14" w:rsidRPr="000E1730" w:rsidRDefault="002B7A14" w:rsidP="00AB7FBF">
            <w:pPr>
              <w:pStyle w:val="Tabela-zawarto"/>
              <w:rPr>
                <w:rFonts w:cs="Arial"/>
              </w:rPr>
            </w:pPr>
            <w:r w:rsidRPr="000E1730">
              <w:rPr>
                <w:rFonts w:cs="Arial"/>
              </w:rPr>
              <w:t>Numer rachunku</w:t>
            </w:r>
          </w:p>
        </w:tc>
        <w:tc>
          <w:tcPr>
            <w:tcW w:w="5400" w:type="dxa"/>
          </w:tcPr>
          <w:p w:rsidR="002B7A14" w:rsidRDefault="002B7A14" w:rsidP="00635634">
            <w:pPr>
              <w:pStyle w:val="Tabela-zawarto"/>
              <w:jc w:val="center"/>
            </w:pPr>
          </w:p>
        </w:tc>
      </w:tr>
      <w:tr w:rsidR="002B7A14" w:rsidTr="00AB7FBF">
        <w:tc>
          <w:tcPr>
            <w:tcW w:w="480" w:type="dxa"/>
          </w:tcPr>
          <w:p w:rsidR="002B7A14" w:rsidRPr="000E1730" w:rsidRDefault="002B7A14" w:rsidP="00AB7FBF">
            <w:pPr>
              <w:pStyle w:val="Tabela-zawarto"/>
            </w:pPr>
          </w:p>
        </w:tc>
        <w:tc>
          <w:tcPr>
            <w:tcW w:w="2720" w:type="dxa"/>
          </w:tcPr>
          <w:p w:rsidR="002B7A14" w:rsidRPr="000E1730" w:rsidRDefault="002B7A14" w:rsidP="00AB7FBF">
            <w:pPr>
              <w:pStyle w:val="Tabela-zawarto"/>
            </w:pPr>
            <w:r w:rsidRPr="000E1730">
              <w:t>-   -   -   AccountName</w:t>
            </w:r>
          </w:p>
        </w:tc>
        <w:tc>
          <w:tcPr>
            <w:tcW w:w="5614" w:type="dxa"/>
          </w:tcPr>
          <w:p w:rsidR="002B7A14" w:rsidRPr="000E1730" w:rsidRDefault="002B7A14" w:rsidP="00AB7FBF">
            <w:pPr>
              <w:pStyle w:val="Tabela-zawarto"/>
              <w:rPr>
                <w:rFonts w:cs="Arial"/>
              </w:rPr>
            </w:pPr>
            <w:r w:rsidRPr="000E1730">
              <w:rPr>
                <w:rFonts w:cs="Arial"/>
              </w:rPr>
              <w:t xml:space="preserve">Nazwa rachunku </w:t>
            </w:r>
          </w:p>
        </w:tc>
        <w:tc>
          <w:tcPr>
            <w:tcW w:w="5400" w:type="dxa"/>
          </w:tcPr>
          <w:p w:rsidR="002B7A14" w:rsidRDefault="002B7A14" w:rsidP="00635634">
            <w:pPr>
              <w:pStyle w:val="Tabela-zawarto"/>
              <w:jc w:val="center"/>
            </w:pPr>
          </w:p>
        </w:tc>
      </w:tr>
      <w:tr w:rsidR="002B7A14" w:rsidTr="00AB7FBF">
        <w:tc>
          <w:tcPr>
            <w:tcW w:w="480" w:type="dxa"/>
          </w:tcPr>
          <w:p w:rsidR="002B7A14" w:rsidRPr="000E1730" w:rsidRDefault="002B7A14" w:rsidP="00AB7FBF">
            <w:pPr>
              <w:pStyle w:val="Tabela-zawarto"/>
            </w:pPr>
          </w:p>
        </w:tc>
        <w:tc>
          <w:tcPr>
            <w:tcW w:w="2720" w:type="dxa"/>
          </w:tcPr>
          <w:p w:rsidR="002B7A14" w:rsidRPr="000E1730" w:rsidRDefault="002B7A14" w:rsidP="00AB7FBF">
            <w:pPr>
              <w:pStyle w:val="Tabela-zawarto"/>
            </w:pPr>
            <w:r w:rsidRPr="000E1730">
              <w:t>-   -   -   AccountCurrencyCode</w:t>
            </w:r>
          </w:p>
        </w:tc>
        <w:tc>
          <w:tcPr>
            <w:tcW w:w="5614" w:type="dxa"/>
          </w:tcPr>
          <w:p w:rsidR="002B7A14" w:rsidRPr="000E1730" w:rsidRDefault="002B7A14" w:rsidP="00AB7FBF">
            <w:pPr>
              <w:pStyle w:val="Tabela-zawarto"/>
              <w:rPr>
                <w:rFonts w:cs="Arial"/>
              </w:rPr>
            </w:pPr>
            <w:r w:rsidRPr="000E1730">
              <w:rPr>
                <w:rFonts w:cs="Arial"/>
              </w:rPr>
              <w:t>Waluta rachunku</w:t>
            </w:r>
          </w:p>
        </w:tc>
        <w:tc>
          <w:tcPr>
            <w:tcW w:w="5400" w:type="dxa"/>
          </w:tcPr>
          <w:p w:rsidR="002B7A14" w:rsidRDefault="002B7A14" w:rsidP="00635634">
            <w:pPr>
              <w:pStyle w:val="Tabela-zawarto"/>
              <w:jc w:val="center"/>
            </w:pPr>
          </w:p>
        </w:tc>
      </w:tr>
      <w:tr w:rsidR="002B7A14" w:rsidTr="00AB7FBF">
        <w:tc>
          <w:tcPr>
            <w:tcW w:w="480" w:type="dxa"/>
          </w:tcPr>
          <w:p w:rsidR="002B7A14" w:rsidRPr="000E1730" w:rsidRDefault="002B7A14" w:rsidP="00AB7FBF">
            <w:pPr>
              <w:pStyle w:val="Tabela-zawarto"/>
            </w:pPr>
          </w:p>
        </w:tc>
        <w:tc>
          <w:tcPr>
            <w:tcW w:w="2720" w:type="dxa"/>
          </w:tcPr>
          <w:p w:rsidR="002B7A14" w:rsidRPr="000E1730" w:rsidRDefault="002B7A14" w:rsidP="00AB7FBF">
            <w:pPr>
              <w:pStyle w:val="Tabela-zawarto"/>
              <w:rPr>
                <w:lang w:val="en-US"/>
              </w:rPr>
            </w:pPr>
            <w:r w:rsidRPr="000E1730">
              <w:rPr>
                <w:lang w:val="en-US"/>
              </w:rPr>
              <w:t>-   -   -   AccountType</w:t>
            </w:r>
          </w:p>
        </w:tc>
        <w:tc>
          <w:tcPr>
            <w:tcW w:w="5614" w:type="dxa"/>
          </w:tcPr>
          <w:p w:rsidR="002B7A14" w:rsidRPr="000E1730" w:rsidRDefault="002B7A14" w:rsidP="00AB7FBF">
            <w:pPr>
              <w:pStyle w:val="Tabela-zawarto"/>
              <w:rPr>
                <w:rFonts w:cs="Arial"/>
              </w:rPr>
            </w:pPr>
            <w:r w:rsidRPr="000E1730">
              <w:rPr>
                <w:rFonts w:cs="Arial"/>
              </w:rPr>
              <w:t>Typ rachunku</w:t>
            </w:r>
          </w:p>
        </w:tc>
        <w:tc>
          <w:tcPr>
            <w:tcW w:w="5400" w:type="dxa"/>
          </w:tcPr>
          <w:p w:rsidR="002B7A14" w:rsidRDefault="002B7A14" w:rsidP="00635634">
            <w:pPr>
              <w:pStyle w:val="Tabela-zawarto"/>
              <w:jc w:val="center"/>
            </w:pPr>
          </w:p>
        </w:tc>
      </w:tr>
      <w:tr w:rsidR="002B7A14" w:rsidTr="002C04D7">
        <w:tc>
          <w:tcPr>
            <w:tcW w:w="480" w:type="dxa"/>
            <w:vAlign w:val="center"/>
          </w:tcPr>
          <w:p w:rsidR="002B7A14" w:rsidRDefault="002B7A14" w:rsidP="00AB7FBF">
            <w:pPr>
              <w:pStyle w:val="Tabela-zawarto"/>
              <w:jc w:val="center"/>
            </w:pPr>
            <w:r>
              <w:t>A-18</w:t>
            </w:r>
          </w:p>
        </w:tc>
        <w:tc>
          <w:tcPr>
            <w:tcW w:w="2720" w:type="dxa"/>
            <w:vAlign w:val="center"/>
          </w:tcPr>
          <w:p w:rsidR="002B7A14" w:rsidRDefault="002B7A14" w:rsidP="00AB7FBF">
            <w:pPr>
              <w:pStyle w:val="Tabela-zawarto"/>
            </w:pPr>
            <w:r w:rsidRPr="000E1730">
              <w:rPr>
                <w:lang w:val="en-US"/>
              </w:rPr>
              <w:t xml:space="preserve">-   -   </w:t>
            </w:r>
            <w:r w:rsidRPr="00E03D15">
              <w:t>Period</w:t>
            </w:r>
          </w:p>
        </w:tc>
        <w:tc>
          <w:tcPr>
            <w:tcW w:w="5614" w:type="dxa"/>
            <w:vAlign w:val="center"/>
          </w:tcPr>
          <w:p w:rsidR="002B7A14" w:rsidRDefault="002B7A14" w:rsidP="00AB7FBF">
            <w:pPr>
              <w:pStyle w:val="Tabela-zawarto"/>
            </w:pPr>
            <w:r>
              <w:t>Okres</w:t>
            </w:r>
          </w:p>
        </w:tc>
        <w:tc>
          <w:tcPr>
            <w:tcW w:w="5400" w:type="dxa"/>
          </w:tcPr>
          <w:p w:rsidR="002B7A14" w:rsidRDefault="002B7A14" w:rsidP="00635634">
            <w:pPr>
              <w:pStyle w:val="Tabela-zawarto"/>
              <w:jc w:val="center"/>
            </w:pPr>
          </w:p>
        </w:tc>
      </w:tr>
      <w:tr w:rsidR="002B7A14" w:rsidTr="00AB7FBF">
        <w:tc>
          <w:tcPr>
            <w:tcW w:w="480" w:type="dxa"/>
            <w:vAlign w:val="center"/>
          </w:tcPr>
          <w:p w:rsidR="002B7A14" w:rsidRDefault="002B7A14" w:rsidP="00AB7FBF">
            <w:pPr>
              <w:pStyle w:val="Tabela-zawarto"/>
              <w:jc w:val="center"/>
            </w:pPr>
          </w:p>
        </w:tc>
        <w:tc>
          <w:tcPr>
            <w:tcW w:w="2720" w:type="dxa"/>
            <w:vAlign w:val="center"/>
          </w:tcPr>
          <w:p w:rsidR="002B7A14" w:rsidRPr="000E1730" w:rsidRDefault="002B7A14" w:rsidP="00AB7FBF">
            <w:pPr>
              <w:pStyle w:val="Tabela-zawarto"/>
            </w:pPr>
            <w:r w:rsidRPr="000E1730">
              <w:t>-   -   -   StartDateTime</w:t>
            </w:r>
          </w:p>
        </w:tc>
        <w:tc>
          <w:tcPr>
            <w:tcW w:w="5614" w:type="dxa"/>
          </w:tcPr>
          <w:p w:rsidR="002B7A14" w:rsidRPr="000E1730" w:rsidRDefault="002B7A14" w:rsidP="00AB7FBF">
            <w:pPr>
              <w:pStyle w:val="Tabela-zawarto"/>
            </w:pPr>
            <w:r w:rsidRPr="000E1730">
              <w:t>Data rozpoczęcia</w:t>
            </w:r>
          </w:p>
        </w:tc>
        <w:tc>
          <w:tcPr>
            <w:tcW w:w="5400" w:type="dxa"/>
          </w:tcPr>
          <w:p w:rsidR="002B7A14" w:rsidRDefault="002B7A14" w:rsidP="00635634">
            <w:pPr>
              <w:pStyle w:val="Tabela-zawarto"/>
              <w:jc w:val="center"/>
            </w:pPr>
          </w:p>
        </w:tc>
      </w:tr>
      <w:tr w:rsidR="002B7A14" w:rsidTr="00AB7FBF">
        <w:tc>
          <w:tcPr>
            <w:tcW w:w="480" w:type="dxa"/>
            <w:vAlign w:val="center"/>
          </w:tcPr>
          <w:p w:rsidR="002B7A14" w:rsidRDefault="002B7A14" w:rsidP="00AB7FBF">
            <w:pPr>
              <w:pStyle w:val="Tabela-zawarto"/>
              <w:jc w:val="center"/>
            </w:pPr>
          </w:p>
        </w:tc>
        <w:tc>
          <w:tcPr>
            <w:tcW w:w="2720" w:type="dxa"/>
            <w:vAlign w:val="center"/>
          </w:tcPr>
          <w:p w:rsidR="002B7A14" w:rsidRPr="000E1730" w:rsidRDefault="002B7A14" w:rsidP="00AB7FBF">
            <w:pPr>
              <w:pStyle w:val="Tabela-zawarto"/>
            </w:pPr>
            <w:r w:rsidRPr="000E1730">
              <w:t>-   -   -   EndDateTime</w:t>
            </w:r>
          </w:p>
        </w:tc>
        <w:tc>
          <w:tcPr>
            <w:tcW w:w="5614" w:type="dxa"/>
          </w:tcPr>
          <w:p w:rsidR="002B7A14" w:rsidRPr="000E1730" w:rsidRDefault="002B7A14" w:rsidP="00AB7FBF">
            <w:pPr>
              <w:pStyle w:val="Tabela-zawarto"/>
            </w:pPr>
            <w:r w:rsidRPr="000E1730">
              <w:t>Data zakończenia</w:t>
            </w:r>
          </w:p>
        </w:tc>
        <w:tc>
          <w:tcPr>
            <w:tcW w:w="5400" w:type="dxa"/>
          </w:tcPr>
          <w:p w:rsidR="002B7A14" w:rsidRDefault="002B7A14" w:rsidP="00635634">
            <w:pPr>
              <w:pStyle w:val="Tabela-zawarto"/>
              <w:jc w:val="center"/>
            </w:pPr>
          </w:p>
        </w:tc>
      </w:tr>
    </w:tbl>
    <w:p w:rsidR="002B7A14" w:rsidRPr="000E1730" w:rsidRDefault="002B7A14" w:rsidP="00852C2E">
      <w:pPr>
        <w:pStyle w:val="Heading2"/>
        <w:numPr>
          <w:ilvl w:val="1"/>
          <w:numId w:val="24"/>
        </w:numPr>
        <w:ind w:left="578" w:hanging="578"/>
      </w:pPr>
      <w:bookmarkStart w:id="216" w:name="_Toc365015796"/>
      <w:r w:rsidRPr="000E1730">
        <w:t xml:space="preserve">Komunikat odpowiedzi </w:t>
      </w:r>
      <w:r w:rsidRPr="002F501B">
        <w:t>Cheque</w:t>
      </w:r>
      <w:r>
        <w:t>Reservation</w:t>
      </w:r>
      <w:r w:rsidRPr="002F501B">
        <w:t>InquiryResponse</w:t>
      </w:r>
      <w:bookmarkEnd w:id="216"/>
    </w:p>
    <w:p w:rsidR="002B7A14" w:rsidRDefault="002B7A14" w:rsidP="00E7576D">
      <w:pPr>
        <w:pStyle w:val="Caption"/>
      </w:pPr>
      <w:bookmarkStart w:id="217" w:name="_Toc365015868"/>
      <w:r w:rsidRPr="000E1730">
        <w:t xml:space="preserve">Tabela </w:t>
      </w:r>
      <w:fldSimple w:instr=" SEQ Tabela \* ARABIC ">
        <w:r>
          <w:rPr>
            <w:noProof/>
          </w:rPr>
          <w:t>42</w:t>
        </w:r>
      </w:fldSimple>
      <w:r w:rsidRPr="000E1730">
        <w:t xml:space="preserve">: Komunikat odpowiedzi </w:t>
      </w:r>
      <w:r w:rsidRPr="002F501B">
        <w:t>Cheque</w:t>
      </w:r>
      <w:r>
        <w:t>Reservation</w:t>
      </w:r>
      <w:r w:rsidRPr="002F501B">
        <w:t>InquiryResponse</w:t>
      </w:r>
      <w:bookmarkEnd w:id="217"/>
    </w:p>
    <w:tbl>
      <w:tblPr>
        <w:tblW w:w="14370" w:type="dxa"/>
        <w:jc w:val="center"/>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3066"/>
        <w:gridCol w:w="9"/>
        <w:gridCol w:w="6293"/>
        <w:gridCol w:w="1581"/>
        <w:gridCol w:w="2845"/>
        <w:gridCol w:w="9"/>
      </w:tblGrid>
      <w:tr w:rsidR="002B7A14" w:rsidRPr="000E1730" w:rsidTr="00B72068">
        <w:trPr>
          <w:jc w:val="center"/>
        </w:trPr>
        <w:tc>
          <w:tcPr>
            <w:tcW w:w="567" w:type="dxa"/>
            <w:shd w:val="solid" w:color="auto" w:fill="auto"/>
          </w:tcPr>
          <w:p w:rsidR="002B7A14" w:rsidRPr="000E1730" w:rsidRDefault="002B7A14" w:rsidP="00635634">
            <w:pPr>
              <w:pStyle w:val="Tabela-zawarto"/>
            </w:pPr>
          </w:p>
        </w:tc>
        <w:tc>
          <w:tcPr>
            <w:tcW w:w="3066" w:type="dxa"/>
            <w:shd w:val="solid" w:color="auto" w:fill="auto"/>
          </w:tcPr>
          <w:p w:rsidR="002B7A14" w:rsidRPr="004147A6" w:rsidRDefault="002B7A14" w:rsidP="00635634">
            <w:pPr>
              <w:pStyle w:val="Tabela-zawarto"/>
              <w:rPr>
                <w:b/>
              </w:rPr>
            </w:pPr>
            <w:r w:rsidRPr="004147A6">
              <w:rPr>
                <w:b/>
              </w:rPr>
              <w:t>Nazwa elementu</w:t>
            </w:r>
          </w:p>
        </w:tc>
        <w:tc>
          <w:tcPr>
            <w:tcW w:w="6302" w:type="dxa"/>
            <w:gridSpan w:val="2"/>
            <w:shd w:val="solid" w:color="auto" w:fill="auto"/>
          </w:tcPr>
          <w:p w:rsidR="002B7A14" w:rsidRPr="004147A6" w:rsidRDefault="002B7A14" w:rsidP="00635634">
            <w:pPr>
              <w:pStyle w:val="Tabela-zawarto"/>
              <w:rPr>
                <w:b/>
              </w:rPr>
            </w:pPr>
            <w:r w:rsidRPr="004147A6">
              <w:rPr>
                <w:b/>
              </w:rPr>
              <w:t xml:space="preserve">Opis                          </w:t>
            </w:r>
          </w:p>
        </w:tc>
        <w:tc>
          <w:tcPr>
            <w:tcW w:w="4435" w:type="dxa"/>
            <w:gridSpan w:val="3"/>
            <w:shd w:val="solid" w:color="auto" w:fill="auto"/>
          </w:tcPr>
          <w:p w:rsidR="002B7A14" w:rsidRPr="004147A6" w:rsidRDefault="002B7A14" w:rsidP="00635634">
            <w:pPr>
              <w:pStyle w:val="Tabela-zawarto"/>
              <w:jc w:val="center"/>
              <w:rPr>
                <w:b/>
              </w:rPr>
            </w:pPr>
            <w:r w:rsidRPr="004147A6">
              <w:rPr>
                <w:b/>
              </w:rPr>
              <w:t>Wprowadzana wartość</w:t>
            </w:r>
          </w:p>
        </w:tc>
      </w:tr>
      <w:tr w:rsidR="002B7A14" w:rsidRPr="000E1730" w:rsidTr="00B72068">
        <w:trPr>
          <w:jc w:val="center"/>
        </w:trPr>
        <w:tc>
          <w:tcPr>
            <w:tcW w:w="567" w:type="dxa"/>
          </w:tcPr>
          <w:p w:rsidR="002B7A14" w:rsidRPr="000E1730" w:rsidRDefault="002B7A14" w:rsidP="00635634">
            <w:pPr>
              <w:pStyle w:val="Tabela-zawarto"/>
            </w:pPr>
          </w:p>
        </w:tc>
        <w:tc>
          <w:tcPr>
            <w:tcW w:w="3066" w:type="dxa"/>
          </w:tcPr>
          <w:p w:rsidR="002B7A14" w:rsidRPr="000E1730" w:rsidRDefault="002B7A14" w:rsidP="00E7576D">
            <w:pPr>
              <w:pStyle w:val="Tabela-zawarto"/>
            </w:pPr>
            <w:r w:rsidRPr="000A216A">
              <w:t>ChequeReservation</w:t>
            </w:r>
            <w:r>
              <w:t>Inquiry</w:t>
            </w:r>
            <w:r w:rsidRPr="000A216A">
              <w:t>Re</w:t>
            </w:r>
            <w:r>
              <w:t>sponse</w:t>
            </w:r>
          </w:p>
        </w:tc>
        <w:tc>
          <w:tcPr>
            <w:tcW w:w="10737" w:type="dxa"/>
            <w:gridSpan w:val="5"/>
          </w:tcPr>
          <w:p w:rsidR="002B7A14" w:rsidRPr="000E1730" w:rsidRDefault="002B7A14" w:rsidP="00635634">
            <w:pPr>
              <w:pStyle w:val="Tabela-zawarto"/>
              <w:jc w:val="center"/>
            </w:pPr>
            <w:r>
              <w:t>Zapytanie o stan zlecenia zastrzeżenia czeku / blankietu czekowego – komunikat typu odpowiedź</w:t>
            </w:r>
          </w:p>
        </w:tc>
      </w:tr>
      <w:tr w:rsidR="002B7A14" w:rsidRPr="000E1730" w:rsidTr="00B72068">
        <w:trPr>
          <w:jc w:val="center"/>
        </w:trPr>
        <w:tc>
          <w:tcPr>
            <w:tcW w:w="567" w:type="dxa"/>
          </w:tcPr>
          <w:p w:rsidR="002B7A14" w:rsidRPr="000E1730" w:rsidRDefault="002B7A14" w:rsidP="00635634">
            <w:pPr>
              <w:pStyle w:val="Tabela-zawarto"/>
            </w:pPr>
            <w:r w:rsidRPr="000E1730">
              <w:t>A-16</w:t>
            </w:r>
          </w:p>
        </w:tc>
        <w:tc>
          <w:tcPr>
            <w:tcW w:w="3066" w:type="dxa"/>
          </w:tcPr>
          <w:p w:rsidR="002B7A14" w:rsidRPr="000E1730" w:rsidRDefault="002B7A14" w:rsidP="00635634">
            <w:pPr>
              <w:pStyle w:val="Tabela-zawarto"/>
            </w:pPr>
            <w:r w:rsidRPr="000E1730">
              <w:t>-   Header</w:t>
            </w:r>
          </w:p>
        </w:tc>
        <w:tc>
          <w:tcPr>
            <w:tcW w:w="6302" w:type="dxa"/>
            <w:gridSpan w:val="2"/>
          </w:tcPr>
          <w:p w:rsidR="002B7A14" w:rsidRPr="000E1730" w:rsidRDefault="002B7A14" w:rsidP="00635634">
            <w:pPr>
              <w:pStyle w:val="Tabela-zawarto"/>
              <w:rPr>
                <w:rFonts w:cs="Arial"/>
              </w:rPr>
            </w:pPr>
            <w:r w:rsidRPr="000E1730">
              <w:rPr>
                <w:rFonts w:cs="Arial"/>
              </w:rPr>
              <w:t>Komponent zawierający elementy nagłówka komunikatu</w:t>
            </w:r>
          </w:p>
        </w:tc>
        <w:tc>
          <w:tcPr>
            <w:tcW w:w="4435" w:type="dxa"/>
            <w:gridSpan w:val="3"/>
          </w:tcPr>
          <w:p w:rsidR="002B7A14" w:rsidRPr="000E1730" w:rsidRDefault="002B7A14" w:rsidP="00635634">
            <w:pPr>
              <w:pStyle w:val="Tabela-zawarto"/>
              <w:jc w:val="center"/>
            </w:pPr>
          </w:p>
        </w:tc>
      </w:tr>
      <w:tr w:rsidR="002B7A14" w:rsidRPr="000E1730" w:rsidTr="00B72068">
        <w:trPr>
          <w:jc w:val="center"/>
        </w:trPr>
        <w:tc>
          <w:tcPr>
            <w:tcW w:w="567" w:type="dxa"/>
          </w:tcPr>
          <w:p w:rsidR="002B7A14" w:rsidRPr="000E1730" w:rsidRDefault="002B7A14" w:rsidP="00635634">
            <w:pPr>
              <w:pStyle w:val="Tabela-zawarto"/>
            </w:pPr>
          </w:p>
        </w:tc>
        <w:tc>
          <w:tcPr>
            <w:tcW w:w="3066" w:type="dxa"/>
          </w:tcPr>
          <w:p w:rsidR="002B7A14" w:rsidRPr="000E1730" w:rsidRDefault="002B7A14" w:rsidP="00635634">
            <w:pPr>
              <w:pStyle w:val="Tabela-zawarto"/>
            </w:pPr>
            <w:r w:rsidRPr="000E1730">
              <w:t>-   -   IssueDateTime</w:t>
            </w:r>
          </w:p>
        </w:tc>
        <w:tc>
          <w:tcPr>
            <w:tcW w:w="6302" w:type="dxa"/>
            <w:gridSpan w:val="2"/>
          </w:tcPr>
          <w:p w:rsidR="002B7A14" w:rsidRPr="000E1730" w:rsidRDefault="002B7A14" w:rsidP="00635634">
            <w:pPr>
              <w:pStyle w:val="Tabela-zawarto"/>
              <w:rPr>
                <w:rFonts w:cs="Arial"/>
              </w:rPr>
            </w:pPr>
            <w:r w:rsidRPr="000E1730">
              <w:rPr>
                <w:rFonts w:cs="Arial"/>
              </w:rPr>
              <w:t>Data i czas komunikatu</w:t>
            </w:r>
          </w:p>
        </w:tc>
        <w:tc>
          <w:tcPr>
            <w:tcW w:w="4435" w:type="dxa"/>
            <w:gridSpan w:val="3"/>
          </w:tcPr>
          <w:p w:rsidR="002B7A14" w:rsidRPr="000E1730" w:rsidRDefault="002B7A14" w:rsidP="00635634">
            <w:pPr>
              <w:pStyle w:val="Tabela-zawarto"/>
              <w:jc w:val="center"/>
              <w:rPr>
                <w:lang w:val="de-DE"/>
              </w:rPr>
            </w:pPr>
            <w:r w:rsidRPr="000E1730">
              <w:rPr>
                <w:lang w:val="de-DE"/>
              </w:rPr>
              <w:t>Data i czas komunikatu</w:t>
            </w:r>
          </w:p>
        </w:tc>
      </w:tr>
      <w:tr w:rsidR="002B7A14" w:rsidRPr="000E1730" w:rsidTr="00B72068">
        <w:trPr>
          <w:jc w:val="center"/>
        </w:trPr>
        <w:tc>
          <w:tcPr>
            <w:tcW w:w="567" w:type="dxa"/>
          </w:tcPr>
          <w:p w:rsidR="002B7A14" w:rsidRPr="000E1730" w:rsidRDefault="002B7A14" w:rsidP="00635634">
            <w:pPr>
              <w:pStyle w:val="Tabela-zawarto"/>
            </w:pPr>
          </w:p>
        </w:tc>
        <w:tc>
          <w:tcPr>
            <w:tcW w:w="3066" w:type="dxa"/>
          </w:tcPr>
          <w:p w:rsidR="002B7A14" w:rsidRPr="000E1730" w:rsidRDefault="002B7A14" w:rsidP="00635634">
            <w:pPr>
              <w:pStyle w:val="Tabela-zawarto"/>
              <w:rPr>
                <w:lang w:val="de-DE"/>
              </w:rPr>
            </w:pPr>
            <w:r w:rsidRPr="000E1730">
              <w:rPr>
                <w:lang w:val="de-DE"/>
              </w:rPr>
              <w:t>-   -   DocumentIdentifier</w:t>
            </w:r>
          </w:p>
        </w:tc>
        <w:tc>
          <w:tcPr>
            <w:tcW w:w="6302" w:type="dxa"/>
            <w:gridSpan w:val="2"/>
          </w:tcPr>
          <w:p w:rsidR="002B7A14" w:rsidRPr="000E1730" w:rsidRDefault="002B7A14" w:rsidP="00635634">
            <w:pPr>
              <w:pStyle w:val="Tabela-zawarto"/>
              <w:rPr>
                <w:rFonts w:cs="Arial"/>
              </w:rPr>
            </w:pPr>
            <w:r w:rsidRPr="000E1730">
              <w:rPr>
                <w:rFonts w:cs="Arial"/>
              </w:rPr>
              <w:t>Identyfikator komunikatu</w:t>
            </w:r>
          </w:p>
        </w:tc>
        <w:tc>
          <w:tcPr>
            <w:tcW w:w="4435" w:type="dxa"/>
            <w:gridSpan w:val="3"/>
          </w:tcPr>
          <w:p w:rsidR="002B7A14" w:rsidRPr="000E1730" w:rsidRDefault="002B7A14" w:rsidP="00635634">
            <w:pPr>
              <w:pStyle w:val="Tabela-zawarto"/>
              <w:jc w:val="center"/>
            </w:pPr>
            <w:r w:rsidRPr="000E1730">
              <w:t>Dowolny ciąg znaków nadawany przez wysyłającego</w:t>
            </w:r>
          </w:p>
        </w:tc>
      </w:tr>
      <w:tr w:rsidR="002B7A14" w:rsidRPr="000E1730" w:rsidTr="00B72068">
        <w:trPr>
          <w:jc w:val="center"/>
        </w:trPr>
        <w:tc>
          <w:tcPr>
            <w:tcW w:w="567" w:type="dxa"/>
          </w:tcPr>
          <w:p w:rsidR="002B7A14" w:rsidRPr="000E1730" w:rsidRDefault="002B7A14" w:rsidP="00635634">
            <w:pPr>
              <w:pStyle w:val="Tabela-zawarto"/>
            </w:pPr>
          </w:p>
        </w:tc>
        <w:tc>
          <w:tcPr>
            <w:tcW w:w="3066" w:type="dxa"/>
          </w:tcPr>
          <w:p w:rsidR="002B7A14" w:rsidRPr="000E1730" w:rsidRDefault="002B7A14" w:rsidP="00635634">
            <w:pPr>
              <w:pStyle w:val="Tabela-zawarto"/>
            </w:pPr>
            <w:r w:rsidRPr="000E1730">
              <w:t>-   -   SenderIdentifier</w:t>
            </w:r>
          </w:p>
        </w:tc>
        <w:tc>
          <w:tcPr>
            <w:tcW w:w="6302" w:type="dxa"/>
            <w:gridSpan w:val="2"/>
          </w:tcPr>
          <w:p w:rsidR="002B7A14" w:rsidRPr="000E1730" w:rsidRDefault="002B7A14" w:rsidP="00635634">
            <w:pPr>
              <w:pStyle w:val="Tabela-zawarto"/>
              <w:rPr>
                <w:rFonts w:cs="Arial"/>
              </w:rPr>
            </w:pPr>
            <w:r w:rsidRPr="000E1730">
              <w:rPr>
                <w:rFonts w:cs="Arial"/>
              </w:rPr>
              <w:t>Identyfikator nadawcy komunikatu</w:t>
            </w:r>
          </w:p>
        </w:tc>
        <w:tc>
          <w:tcPr>
            <w:tcW w:w="4435" w:type="dxa"/>
            <w:gridSpan w:val="3"/>
          </w:tcPr>
          <w:p w:rsidR="002B7A14" w:rsidRPr="000E1730" w:rsidRDefault="002B7A14" w:rsidP="00635634">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B72068">
        <w:trPr>
          <w:jc w:val="center"/>
        </w:trPr>
        <w:tc>
          <w:tcPr>
            <w:tcW w:w="567" w:type="dxa"/>
          </w:tcPr>
          <w:p w:rsidR="002B7A14" w:rsidRPr="000E1730" w:rsidRDefault="002B7A14" w:rsidP="00635634">
            <w:pPr>
              <w:pStyle w:val="Tabela-zawarto"/>
            </w:pPr>
          </w:p>
        </w:tc>
        <w:tc>
          <w:tcPr>
            <w:tcW w:w="3066" w:type="dxa"/>
          </w:tcPr>
          <w:p w:rsidR="002B7A14" w:rsidRPr="000E1730" w:rsidRDefault="002B7A14" w:rsidP="00635634">
            <w:pPr>
              <w:pStyle w:val="Tabela-zawarto"/>
              <w:rPr>
                <w:lang w:val="en-US"/>
              </w:rPr>
            </w:pPr>
            <w:r w:rsidRPr="000E1730">
              <w:rPr>
                <w:lang w:val="en-US"/>
              </w:rPr>
              <w:t>-   -   ReceiverIdentifier</w:t>
            </w:r>
          </w:p>
        </w:tc>
        <w:tc>
          <w:tcPr>
            <w:tcW w:w="6302" w:type="dxa"/>
            <w:gridSpan w:val="2"/>
          </w:tcPr>
          <w:p w:rsidR="002B7A14" w:rsidRPr="000E1730" w:rsidRDefault="002B7A14" w:rsidP="00635634">
            <w:pPr>
              <w:pStyle w:val="Tabela-zawarto"/>
              <w:rPr>
                <w:rFonts w:cs="Arial"/>
              </w:rPr>
            </w:pPr>
            <w:r w:rsidRPr="000E1730">
              <w:rPr>
                <w:rFonts w:cs="Arial"/>
              </w:rPr>
              <w:t>Identyfikator odbiorcy komunikatu</w:t>
            </w:r>
          </w:p>
        </w:tc>
        <w:tc>
          <w:tcPr>
            <w:tcW w:w="4435" w:type="dxa"/>
            <w:gridSpan w:val="3"/>
          </w:tcPr>
          <w:p w:rsidR="002B7A14" w:rsidRPr="000E1730" w:rsidRDefault="002B7A14" w:rsidP="00635634">
            <w:pPr>
              <w:pStyle w:val="Tabela-zawarto"/>
              <w:jc w:val="center"/>
              <w:rPr>
                <w:lang w:val="en-US"/>
              </w:rPr>
            </w:pPr>
            <w:r w:rsidRPr="000E1730">
              <w:rPr>
                <w:lang w:val="en-US"/>
              </w:rPr>
              <w:t>“ZSK-C”</w:t>
            </w:r>
          </w:p>
        </w:tc>
      </w:tr>
      <w:tr w:rsidR="002B7A14" w:rsidRPr="000E1730" w:rsidTr="00B72068">
        <w:trPr>
          <w:gridAfter w:val="1"/>
          <w:wAfter w:w="9" w:type="dxa"/>
          <w:jc w:val="center"/>
        </w:trPr>
        <w:tc>
          <w:tcPr>
            <w:tcW w:w="567" w:type="dxa"/>
          </w:tcPr>
          <w:p w:rsidR="002B7A14" w:rsidRPr="000E1730" w:rsidRDefault="002B7A14" w:rsidP="00635634">
            <w:pPr>
              <w:pStyle w:val="Tabela-zawarto"/>
              <w:rPr>
                <w:lang w:val="en-US"/>
              </w:rPr>
            </w:pPr>
            <w:r w:rsidRPr="000E1730">
              <w:rPr>
                <w:lang w:val="en-US"/>
              </w:rPr>
              <w:t>A-14</w:t>
            </w:r>
          </w:p>
        </w:tc>
        <w:tc>
          <w:tcPr>
            <w:tcW w:w="3075" w:type="dxa"/>
            <w:gridSpan w:val="2"/>
            <w:shd w:val="clear" w:color="auto" w:fill="00FFFF"/>
          </w:tcPr>
          <w:p w:rsidR="002B7A14" w:rsidRPr="000E1730" w:rsidRDefault="002B7A14" w:rsidP="00635634">
            <w:pPr>
              <w:pStyle w:val="Tabela-zawarto"/>
              <w:rPr>
                <w:lang w:val="en-US"/>
              </w:rPr>
            </w:pPr>
            <w:r w:rsidRPr="000E1730">
              <w:rPr>
                <w:lang w:val="en-US"/>
              </w:rPr>
              <w:t xml:space="preserve">-   DocumentStatus                  </w:t>
            </w:r>
            <w:r w:rsidRPr="000E1730">
              <w:rPr>
                <w:b/>
                <w:lang w:val="en-US"/>
              </w:rPr>
              <w:t xml:space="preserve"> </w:t>
            </w:r>
            <w:r>
              <w:rPr>
                <w:b/>
                <w:lang w:val="en-US"/>
              </w:rPr>
              <w:t xml:space="preserve">        </w:t>
            </w:r>
            <w:r w:rsidRPr="000E1730">
              <w:rPr>
                <w:b/>
                <w:lang w:val="en-US"/>
              </w:rPr>
              <w:t>OR</w:t>
            </w:r>
          </w:p>
        </w:tc>
        <w:tc>
          <w:tcPr>
            <w:tcW w:w="6293" w:type="dxa"/>
          </w:tcPr>
          <w:p w:rsidR="002B7A14" w:rsidRPr="000E1730" w:rsidRDefault="002B7A14" w:rsidP="00635634">
            <w:pPr>
              <w:pStyle w:val="Tabela-zawarto"/>
            </w:pPr>
            <w:r w:rsidRPr="000E1730">
              <w:t>Status komunikatu - agregat występuje jeśli w wyniku kontroli składniowych i merytorycznych stwierdzono błędy lub uwagi podlegające raportowaniu do klienta</w:t>
            </w:r>
          </w:p>
        </w:tc>
        <w:tc>
          <w:tcPr>
            <w:tcW w:w="4426" w:type="dxa"/>
            <w:gridSpan w:val="2"/>
          </w:tcPr>
          <w:p w:rsidR="002B7A14" w:rsidRPr="000E1730" w:rsidRDefault="002B7A14" w:rsidP="00635634">
            <w:pPr>
              <w:pStyle w:val="Tabela-zawarto"/>
              <w:jc w:val="center"/>
            </w:pPr>
            <w:r w:rsidRPr="000E1730">
              <w:t>Komponent zawsze uzupełniany</w:t>
            </w:r>
          </w:p>
        </w:tc>
      </w:tr>
      <w:tr w:rsidR="002B7A14" w:rsidRPr="000E1730" w:rsidTr="00B72068">
        <w:trPr>
          <w:gridAfter w:val="1"/>
          <w:wAfter w:w="9" w:type="dxa"/>
          <w:jc w:val="center"/>
        </w:trPr>
        <w:tc>
          <w:tcPr>
            <w:tcW w:w="567" w:type="dxa"/>
          </w:tcPr>
          <w:p w:rsidR="002B7A14" w:rsidRPr="000E1730" w:rsidRDefault="002B7A14" w:rsidP="00635634">
            <w:pPr>
              <w:pStyle w:val="Tabela-zawarto"/>
            </w:pPr>
          </w:p>
        </w:tc>
        <w:tc>
          <w:tcPr>
            <w:tcW w:w="3075" w:type="dxa"/>
            <w:gridSpan w:val="2"/>
          </w:tcPr>
          <w:p w:rsidR="002B7A14" w:rsidRPr="000E1730" w:rsidRDefault="002B7A14" w:rsidP="00635634">
            <w:pPr>
              <w:pStyle w:val="Tabela-zawarto"/>
            </w:pPr>
            <w:r w:rsidRPr="000E1730">
              <w:t>-   -   StatusCode</w:t>
            </w:r>
          </w:p>
        </w:tc>
        <w:tc>
          <w:tcPr>
            <w:tcW w:w="6293" w:type="dxa"/>
          </w:tcPr>
          <w:p w:rsidR="002B7A14" w:rsidRPr="000E1730" w:rsidRDefault="002B7A14" w:rsidP="00635634">
            <w:pPr>
              <w:pStyle w:val="Tabela-zawarto"/>
            </w:pPr>
            <w:r w:rsidRPr="000E1730">
              <w:t>Kod statusu (np. błędu)</w:t>
            </w:r>
          </w:p>
        </w:tc>
        <w:tc>
          <w:tcPr>
            <w:tcW w:w="1581" w:type="dxa"/>
          </w:tcPr>
          <w:p w:rsidR="002B7A14" w:rsidRPr="000E1730" w:rsidRDefault="002B7A14" w:rsidP="00635634">
            <w:pPr>
              <w:pStyle w:val="Tabela-zawarto"/>
              <w:jc w:val="center"/>
              <w:rPr>
                <w:lang w:val="en-US"/>
              </w:rPr>
            </w:pPr>
            <w:r w:rsidRPr="000E1730">
              <w:rPr>
                <w:lang w:val="en-US"/>
              </w:rPr>
              <w:t>0 (dla powodzenia)</w:t>
            </w:r>
          </w:p>
        </w:tc>
        <w:tc>
          <w:tcPr>
            <w:tcW w:w="2845" w:type="dxa"/>
          </w:tcPr>
          <w:p w:rsidR="002B7A14" w:rsidRPr="000E1730" w:rsidRDefault="002B7A14" w:rsidP="00635634">
            <w:pPr>
              <w:pStyle w:val="Tabela-zawarto"/>
              <w:jc w:val="center"/>
            </w:pPr>
            <w:r w:rsidRPr="000E1730">
              <w:t>Kod błędu (dla niepowodzenia)</w:t>
            </w:r>
          </w:p>
        </w:tc>
      </w:tr>
      <w:tr w:rsidR="002B7A14" w:rsidRPr="000E1730" w:rsidTr="00B72068">
        <w:trPr>
          <w:gridAfter w:val="1"/>
          <w:wAfter w:w="9" w:type="dxa"/>
          <w:jc w:val="center"/>
        </w:trPr>
        <w:tc>
          <w:tcPr>
            <w:tcW w:w="567" w:type="dxa"/>
          </w:tcPr>
          <w:p w:rsidR="002B7A14" w:rsidRPr="000E1730" w:rsidRDefault="002B7A14" w:rsidP="00635634">
            <w:pPr>
              <w:pStyle w:val="Tabela-zawarto"/>
            </w:pPr>
          </w:p>
        </w:tc>
        <w:tc>
          <w:tcPr>
            <w:tcW w:w="3075" w:type="dxa"/>
            <w:gridSpan w:val="2"/>
          </w:tcPr>
          <w:p w:rsidR="002B7A14" w:rsidRPr="000E1730" w:rsidRDefault="002B7A14" w:rsidP="00635634">
            <w:pPr>
              <w:pStyle w:val="Tabela-zawarto"/>
            </w:pPr>
            <w:r w:rsidRPr="000E1730">
              <w:t>-   -   Severity</w:t>
            </w:r>
          </w:p>
        </w:tc>
        <w:tc>
          <w:tcPr>
            <w:tcW w:w="6293" w:type="dxa"/>
          </w:tcPr>
          <w:p w:rsidR="002B7A14" w:rsidRPr="000E1730" w:rsidRDefault="002B7A14" w:rsidP="00635634">
            <w:pPr>
              <w:pStyle w:val="Tabela-zawarto"/>
            </w:pPr>
            <w:r w:rsidRPr="000E1730">
              <w:t>Znaczenie kodu (ciężar błędu)</w:t>
            </w:r>
          </w:p>
        </w:tc>
        <w:tc>
          <w:tcPr>
            <w:tcW w:w="1581" w:type="dxa"/>
          </w:tcPr>
          <w:p w:rsidR="002B7A14" w:rsidRPr="000E1730" w:rsidRDefault="002B7A14" w:rsidP="00635634">
            <w:pPr>
              <w:pStyle w:val="Tabela-zawarto"/>
              <w:jc w:val="center"/>
              <w:rPr>
                <w:lang w:val="en-US"/>
              </w:rPr>
            </w:pPr>
            <w:r w:rsidRPr="000E1730">
              <w:rPr>
                <w:lang w:val="en-US"/>
              </w:rPr>
              <w:t>Info</w:t>
            </w:r>
          </w:p>
        </w:tc>
        <w:tc>
          <w:tcPr>
            <w:tcW w:w="2845" w:type="dxa"/>
          </w:tcPr>
          <w:p w:rsidR="002B7A14" w:rsidRPr="000E1730" w:rsidRDefault="002B7A14" w:rsidP="00635634">
            <w:pPr>
              <w:pStyle w:val="Tabela-zawarto"/>
              <w:jc w:val="center"/>
              <w:rPr>
                <w:lang w:val="en-US"/>
              </w:rPr>
            </w:pPr>
            <w:r w:rsidRPr="000E1730">
              <w:rPr>
                <w:lang w:val="en-US"/>
              </w:rPr>
              <w:t>Error</w:t>
            </w:r>
          </w:p>
        </w:tc>
      </w:tr>
      <w:tr w:rsidR="002B7A14" w:rsidRPr="000E1730" w:rsidTr="00B72068">
        <w:trPr>
          <w:gridAfter w:val="1"/>
          <w:wAfter w:w="9" w:type="dxa"/>
          <w:jc w:val="center"/>
        </w:trPr>
        <w:tc>
          <w:tcPr>
            <w:tcW w:w="567" w:type="dxa"/>
          </w:tcPr>
          <w:p w:rsidR="002B7A14" w:rsidRPr="000E1730" w:rsidRDefault="002B7A14" w:rsidP="00635634">
            <w:pPr>
              <w:pStyle w:val="Tabela-zawarto"/>
            </w:pPr>
          </w:p>
        </w:tc>
        <w:tc>
          <w:tcPr>
            <w:tcW w:w="3075" w:type="dxa"/>
            <w:gridSpan w:val="2"/>
          </w:tcPr>
          <w:p w:rsidR="002B7A14" w:rsidRPr="000E1730" w:rsidRDefault="002B7A14" w:rsidP="00635634">
            <w:pPr>
              <w:pStyle w:val="Tabela-zawarto"/>
              <w:rPr>
                <w:lang w:val="en-US"/>
              </w:rPr>
            </w:pPr>
            <w:r w:rsidRPr="000E1730">
              <w:rPr>
                <w:lang w:val="en-US"/>
              </w:rPr>
              <w:t>-   -   StatusDescription</w:t>
            </w:r>
          </w:p>
        </w:tc>
        <w:tc>
          <w:tcPr>
            <w:tcW w:w="6293" w:type="dxa"/>
          </w:tcPr>
          <w:p w:rsidR="002B7A14" w:rsidRPr="000E1730" w:rsidRDefault="002B7A14" w:rsidP="00635634">
            <w:pPr>
              <w:pStyle w:val="Tabela-zawarto"/>
            </w:pPr>
            <w:r w:rsidRPr="000E1730">
              <w:t>Opis statusu</w:t>
            </w:r>
          </w:p>
        </w:tc>
        <w:tc>
          <w:tcPr>
            <w:tcW w:w="1581" w:type="dxa"/>
          </w:tcPr>
          <w:p w:rsidR="002B7A14" w:rsidRPr="000E1730" w:rsidRDefault="002B7A14" w:rsidP="00635634">
            <w:pPr>
              <w:pStyle w:val="Tabela-zawarto"/>
              <w:jc w:val="center"/>
            </w:pPr>
            <w:r w:rsidRPr="000E1730">
              <w:t>Sukces</w:t>
            </w:r>
          </w:p>
        </w:tc>
        <w:tc>
          <w:tcPr>
            <w:tcW w:w="2845" w:type="dxa"/>
          </w:tcPr>
          <w:p w:rsidR="002B7A14" w:rsidRPr="000E1730" w:rsidRDefault="002B7A14" w:rsidP="00635634">
            <w:pPr>
              <w:pStyle w:val="Tabela-zawarto"/>
              <w:jc w:val="center"/>
            </w:pPr>
            <w:r w:rsidRPr="000E1730">
              <w:t>Niepowodzenie. Opis RBE błędu</w:t>
            </w:r>
          </w:p>
        </w:tc>
      </w:tr>
      <w:tr w:rsidR="002B7A14" w:rsidRPr="000E1730" w:rsidTr="00B72068">
        <w:trPr>
          <w:jc w:val="center"/>
        </w:trPr>
        <w:tc>
          <w:tcPr>
            <w:tcW w:w="567" w:type="dxa"/>
          </w:tcPr>
          <w:p w:rsidR="002B7A14" w:rsidRPr="000E1730" w:rsidRDefault="002B7A14" w:rsidP="00635634">
            <w:pPr>
              <w:pStyle w:val="Tabela-zawarto"/>
            </w:pPr>
          </w:p>
        </w:tc>
        <w:tc>
          <w:tcPr>
            <w:tcW w:w="3066" w:type="dxa"/>
            <w:vAlign w:val="center"/>
          </w:tcPr>
          <w:p w:rsidR="002B7A14" w:rsidRDefault="002B7A14" w:rsidP="00635634">
            <w:pPr>
              <w:pStyle w:val="Tabela-zawarto"/>
            </w:pPr>
            <w:r w:rsidRPr="000E1730">
              <w:rPr>
                <w:lang w:val="en-US"/>
              </w:rPr>
              <w:t xml:space="preserve">-   </w:t>
            </w:r>
            <w:r w:rsidRPr="00416C0B">
              <w:t>ResponseDetailsOmit</w:t>
            </w:r>
          </w:p>
        </w:tc>
        <w:tc>
          <w:tcPr>
            <w:tcW w:w="6302" w:type="dxa"/>
            <w:gridSpan w:val="2"/>
            <w:vAlign w:val="center"/>
          </w:tcPr>
          <w:p w:rsidR="002B7A14" w:rsidRDefault="002B7A14" w:rsidP="00635634">
            <w:pPr>
              <w:pStyle w:val="Tabela-zawarto"/>
            </w:pPr>
            <w:r>
              <w:t>Wskaźnik określający czy zwracać dane szczegółowe</w:t>
            </w:r>
          </w:p>
        </w:tc>
        <w:tc>
          <w:tcPr>
            <w:tcW w:w="4435" w:type="dxa"/>
            <w:gridSpan w:val="3"/>
          </w:tcPr>
          <w:p w:rsidR="002B7A14" w:rsidRPr="000E1730" w:rsidRDefault="002B7A14" w:rsidP="00635634">
            <w:pPr>
              <w:pStyle w:val="Tabela-zawarto"/>
              <w:jc w:val="center"/>
            </w:pPr>
            <w:r w:rsidRPr="000E1730">
              <w:t>False/True</w:t>
            </w:r>
          </w:p>
        </w:tc>
      </w:tr>
      <w:tr w:rsidR="002B7A14" w:rsidRPr="000E1730" w:rsidTr="00B72068">
        <w:trPr>
          <w:jc w:val="center"/>
        </w:trPr>
        <w:tc>
          <w:tcPr>
            <w:tcW w:w="567" w:type="dxa"/>
          </w:tcPr>
          <w:p w:rsidR="002B7A14" w:rsidRPr="000E1730" w:rsidRDefault="002B7A14" w:rsidP="00635634">
            <w:pPr>
              <w:pStyle w:val="Tabela-zawarto"/>
            </w:pPr>
          </w:p>
        </w:tc>
        <w:tc>
          <w:tcPr>
            <w:tcW w:w="3066" w:type="dxa"/>
            <w:vAlign w:val="center"/>
          </w:tcPr>
          <w:p w:rsidR="002B7A14" w:rsidRDefault="002B7A14" w:rsidP="00635634">
            <w:pPr>
              <w:pStyle w:val="Tabela-zawarto"/>
            </w:pPr>
            <w:r w:rsidRPr="000E1730">
              <w:rPr>
                <w:lang w:val="en-US"/>
              </w:rPr>
              <w:t xml:space="preserve">-   </w:t>
            </w:r>
            <w:r>
              <w:t>CriteriaInclude</w:t>
            </w:r>
          </w:p>
        </w:tc>
        <w:tc>
          <w:tcPr>
            <w:tcW w:w="6302" w:type="dxa"/>
            <w:gridSpan w:val="2"/>
            <w:vAlign w:val="center"/>
          </w:tcPr>
          <w:p w:rsidR="002B7A14" w:rsidRDefault="002B7A14" w:rsidP="00635634">
            <w:pPr>
              <w:pStyle w:val="Tabela-zawarto"/>
            </w:pPr>
            <w:r>
              <w:t>Wskaźnik określający czy w odpowiedzi mają być przesłane kryteria</w:t>
            </w:r>
          </w:p>
        </w:tc>
        <w:tc>
          <w:tcPr>
            <w:tcW w:w="4435" w:type="dxa"/>
            <w:gridSpan w:val="3"/>
          </w:tcPr>
          <w:p w:rsidR="002B7A14" w:rsidRPr="000E1730" w:rsidRDefault="002B7A14" w:rsidP="00635634">
            <w:pPr>
              <w:pStyle w:val="Tabela-zawarto"/>
              <w:jc w:val="center"/>
            </w:pPr>
            <w:r w:rsidRPr="000E1730">
              <w:t>False/True</w:t>
            </w:r>
          </w:p>
        </w:tc>
      </w:tr>
      <w:tr w:rsidR="002B7A14" w:rsidRPr="000E1730" w:rsidTr="00B72068">
        <w:trPr>
          <w:jc w:val="center"/>
        </w:trPr>
        <w:tc>
          <w:tcPr>
            <w:tcW w:w="567" w:type="dxa"/>
            <w:vAlign w:val="center"/>
          </w:tcPr>
          <w:p w:rsidR="002B7A14" w:rsidRDefault="002B7A14" w:rsidP="00635634">
            <w:pPr>
              <w:pStyle w:val="Tabela-zawarto"/>
              <w:jc w:val="center"/>
            </w:pPr>
            <w:r>
              <w:t>A-19</w:t>
            </w:r>
          </w:p>
        </w:tc>
        <w:tc>
          <w:tcPr>
            <w:tcW w:w="3066" w:type="dxa"/>
            <w:vAlign w:val="center"/>
          </w:tcPr>
          <w:p w:rsidR="002B7A14" w:rsidRDefault="002B7A14" w:rsidP="00635634">
            <w:pPr>
              <w:pStyle w:val="Tabela-zawarto"/>
            </w:pPr>
            <w:r w:rsidRPr="000E1730">
              <w:rPr>
                <w:lang w:val="en-US"/>
              </w:rPr>
              <w:t xml:space="preserve">-   </w:t>
            </w:r>
            <w:r>
              <w:t>ResponseRecordsControl</w:t>
            </w:r>
          </w:p>
        </w:tc>
        <w:tc>
          <w:tcPr>
            <w:tcW w:w="6302" w:type="dxa"/>
            <w:gridSpan w:val="2"/>
            <w:vAlign w:val="center"/>
          </w:tcPr>
          <w:p w:rsidR="002B7A14" w:rsidRDefault="002B7A14" w:rsidP="00635634">
            <w:pPr>
              <w:pStyle w:val="Tabela-zawarto"/>
            </w:pPr>
            <w:r>
              <w:fldChar w:fldCharType="begin"/>
            </w:r>
            <w:r>
              <w:instrText xml:space="preserve"> DOCVARIABLE ResponseRecordsControl \* MERGEFORMAT </w:instrText>
            </w:r>
            <w:r>
              <w:fldChar w:fldCharType="end"/>
            </w:r>
          </w:p>
        </w:tc>
        <w:tc>
          <w:tcPr>
            <w:tcW w:w="4435" w:type="dxa"/>
            <w:gridSpan w:val="3"/>
          </w:tcPr>
          <w:p w:rsidR="002B7A14" w:rsidRDefault="002B7A14" w:rsidP="00635634">
            <w:pPr>
              <w:pStyle w:val="Tabela-zawarto"/>
              <w:jc w:val="center"/>
            </w:pPr>
          </w:p>
        </w:tc>
      </w:tr>
      <w:tr w:rsidR="002B7A14" w:rsidRPr="000E1730" w:rsidTr="00B72068">
        <w:trPr>
          <w:jc w:val="center"/>
        </w:trPr>
        <w:tc>
          <w:tcPr>
            <w:tcW w:w="567" w:type="dxa"/>
            <w:vAlign w:val="center"/>
          </w:tcPr>
          <w:p w:rsidR="002B7A14" w:rsidRDefault="002B7A14" w:rsidP="00635634">
            <w:pPr>
              <w:pStyle w:val="Tabela-zawarto"/>
              <w:jc w:val="center"/>
            </w:pPr>
          </w:p>
        </w:tc>
        <w:tc>
          <w:tcPr>
            <w:tcW w:w="3066" w:type="dxa"/>
            <w:vAlign w:val="center"/>
          </w:tcPr>
          <w:p w:rsidR="002B7A14" w:rsidRDefault="002B7A14" w:rsidP="00635634">
            <w:pPr>
              <w:pStyle w:val="Tabela-zawarto"/>
            </w:pPr>
            <w:r w:rsidRPr="000E1730">
              <w:rPr>
                <w:lang w:val="en-US"/>
              </w:rPr>
              <w:t xml:space="preserve">-   -   </w:t>
            </w:r>
            <w:r>
              <w:t>MaxRecords</w:t>
            </w:r>
          </w:p>
        </w:tc>
        <w:tc>
          <w:tcPr>
            <w:tcW w:w="6302" w:type="dxa"/>
            <w:gridSpan w:val="2"/>
            <w:vAlign w:val="center"/>
          </w:tcPr>
          <w:p w:rsidR="002B7A14" w:rsidRDefault="002B7A14" w:rsidP="00635634">
            <w:pPr>
              <w:pStyle w:val="Tabela-zawarto"/>
            </w:pPr>
            <w:r>
              <w:fldChar w:fldCharType="begin"/>
            </w:r>
            <w:r>
              <w:instrText xml:space="preserve"> DOCVARIABLE MaxRecords \* MERGEFORMAT </w:instrText>
            </w:r>
            <w:r>
              <w:fldChar w:fldCharType="end"/>
            </w:r>
          </w:p>
        </w:tc>
        <w:tc>
          <w:tcPr>
            <w:tcW w:w="4435" w:type="dxa"/>
            <w:gridSpan w:val="3"/>
          </w:tcPr>
          <w:p w:rsidR="002B7A14" w:rsidRPr="000E1730" w:rsidRDefault="002B7A14" w:rsidP="00635634">
            <w:pPr>
              <w:pStyle w:val="Tabela-zawarto"/>
              <w:jc w:val="center"/>
            </w:pPr>
            <w:r w:rsidRPr="000E1730">
              <w:t xml:space="preserve">Maksymalna ilość pozycji do wysłania w jednej partii </w:t>
            </w:r>
          </w:p>
        </w:tc>
      </w:tr>
      <w:tr w:rsidR="002B7A14" w:rsidRPr="000E1730" w:rsidTr="00B72068">
        <w:trPr>
          <w:jc w:val="center"/>
        </w:trPr>
        <w:tc>
          <w:tcPr>
            <w:tcW w:w="567" w:type="dxa"/>
            <w:vAlign w:val="center"/>
          </w:tcPr>
          <w:p w:rsidR="002B7A14" w:rsidRDefault="002B7A14" w:rsidP="00635634">
            <w:pPr>
              <w:pStyle w:val="Tabela-zawarto"/>
              <w:jc w:val="center"/>
            </w:pPr>
          </w:p>
        </w:tc>
        <w:tc>
          <w:tcPr>
            <w:tcW w:w="3066" w:type="dxa"/>
            <w:vAlign w:val="center"/>
          </w:tcPr>
          <w:p w:rsidR="002B7A14" w:rsidRDefault="002B7A14" w:rsidP="00635634">
            <w:pPr>
              <w:pStyle w:val="Tabela-zawarto"/>
            </w:pPr>
            <w:r w:rsidRPr="000E1730">
              <w:rPr>
                <w:lang w:val="en-US"/>
              </w:rPr>
              <w:t xml:space="preserve">-   -   </w:t>
            </w:r>
            <w:r>
              <w:t>NumberPart</w:t>
            </w:r>
          </w:p>
        </w:tc>
        <w:tc>
          <w:tcPr>
            <w:tcW w:w="6302" w:type="dxa"/>
            <w:gridSpan w:val="2"/>
            <w:vAlign w:val="center"/>
          </w:tcPr>
          <w:p w:rsidR="002B7A14" w:rsidRDefault="002B7A14" w:rsidP="00635634">
            <w:pPr>
              <w:pStyle w:val="Tabela-zawarto"/>
            </w:pPr>
            <w:r>
              <w:fldChar w:fldCharType="begin"/>
            </w:r>
            <w:r>
              <w:instrText xml:space="preserve"> DOCVARIABLE NumberPart \* MERGEFORMAT </w:instrText>
            </w:r>
            <w:r>
              <w:fldChar w:fldCharType="end"/>
            </w:r>
          </w:p>
        </w:tc>
        <w:tc>
          <w:tcPr>
            <w:tcW w:w="4435" w:type="dxa"/>
            <w:gridSpan w:val="3"/>
          </w:tcPr>
          <w:p w:rsidR="002B7A14" w:rsidRPr="000E1730" w:rsidRDefault="002B7A14" w:rsidP="00635634">
            <w:pPr>
              <w:pStyle w:val="Tabela-zawarto"/>
              <w:jc w:val="center"/>
            </w:pPr>
            <w:r w:rsidRPr="000E1730">
              <w:t>Kolejny numer przesłanej partii. W przypadku pominięcia tego kryterium domyślnie przyjmuje się wartość 1.</w:t>
            </w:r>
          </w:p>
        </w:tc>
      </w:tr>
      <w:tr w:rsidR="002B7A14" w:rsidRPr="000E1730" w:rsidTr="00B72068">
        <w:trPr>
          <w:jc w:val="center"/>
        </w:trPr>
        <w:tc>
          <w:tcPr>
            <w:tcW w:w="567" w:type="dxa"/>
            <w:vAlign w:val="center"/>
          </w:tcPr>
          <w:p w:rsidR="002B7A14" w:rsidRDefault="002B7A14" w:rsidP="00635634">
            <w:pPr>
              <w:pStyle w:val="Tabela-zawarto"/>
              <w:jc w:val="center"/>
            </w:pPr>
            <w:r>
              <w:t>L-12</w:t>
            </w:r>
          </w:p>
        </w:tc>
        <w:tc>
          <w:tcPr>
            <w:tcW w:w="3066" w:type="dxa"/>
            <w:vAlign w:val="center"/>
          </w:tcPr>
          <w:p w:rsidR="002B7A14" w:rsidRDefault="002B7A14" w:rsidP="00635634">
            <w:pPr>
              <w:pStyle w:val="Tabela-zawarto"/>
            </w:pPr>
            <w:r>
              <w:softHyphen/>
            </w:r>
            <w:r w:rsidRPr="000E1730">
              <w:rPr>
                <w:lang w:val="en-US"/>
              </w:rPr>
              <w:t xml:space="preserve">-   </w:t>
            </w:r>
            <w:r w:rsidRPr="00416C0B">
              <w:t>ChequeDocumentCriteria</w:t>
            </w:r>
          </w:p>
        </w:tc>
        <w:tc>
          <w:tcPr>
            <w:tcW w:w="6302" w:type="dxa"/>
            <w:gridSpan w:val="2"/>
            <w:vAlign w:val="center"/>
          </w:tcPr>
          <w:p w:rsidR="002B7A14" w:rsidRDefault="002B7A14" w:rsidP="00635634">
            <w:pPr>
              <w:pStyle w:val="Tabela-zawarto"/>
            </w:pPr>
            <w:r>
              <w:t>Komponent zawierający kryteria określające jakie informacje o zleceniach zastrzeżenia mają zostać przesłane w odpowiedzi</w:t>
            </w:r>
          </w:p>
        </w:tc>
        <w:tc>
          <w:tcPr>
            <w:tcW w:w="4435" w:type="dxa"/>
            <w:gridSpan w:val="3"/>
          </w:tcPr>
          <w:p w:rsidR="002B7A14" w:rsidRDefault="002B7A14" w:rsidP="00635634">
            <w:pPr>
              <w:pStyle w:val="Tabela-zawarto"/>
            </w:pPr>
          </w:p>
        </w:tc>
      </w:tr>
      <w:tr w:rsidR="002B7A14" w:rsidRPr="000E1730" w:rsidTr="00B72068">
        <w:trPr>
          <w:jc w:val="center"/>
        </w:trPr>
        <w:tc>
          <w:tcPr>
            <w:tcW w:w="567" w:type="dxa"/>
            <w:vAlign w:val="center"/>
          </w:tcPr>
          <w:p w:rsidR="002B7A14" w:rsidRDefault="002B7A14" w:rsidP="00635634">
            <w:pPr>
              <w:pStyle w:val="Tabela-zawarto"/>
              <w:jc w:val="center"/>
            </w:pPr>
          </w:p>
        </w:tc>
        <w:tc>
          <w:tcPr>
            <w:tcW w:w="3066" w:type="dxa"/>
            <w:vAlign w:val="center"/>
          </w:tcPr>
          <w:p w:rsidR="002B7A14" w:rsidRDefault="002B7A14" w:rsidP="00635634">
            <w:pPr>
              <w:pStyle w:val="Tabela-zawarto"/>
            </w:pPr>
            <w:r w:rsidRPr="000E1730">
              <w:rPr>
                <w:lang w:val="en-US"/>
              </w:rPr>
              <w:t xml:space="preserve">-   -   </w:t>
            </w:r>
            <w:r w:rsidRPr="00416C0B">
              <w:t>TransactionIdentifier</w:t>
            </w:r>
          </w:p>
        </w:tc>
        <w:tc>
          <w:tcPr>
            <w:tcW w:w="6302" w:type="dxa"/>
            <w:gridSpan w:val="2"/>
            <w:vAlign w:val="center"/>
          </w:tcPr>
          <w:p w:rsidR="002B7A14" w:rsidRDefault="002B7A14" w:rsidP="00635634">
            <w:pPr>
              <w:pStyle w:val="Tabela-zawarto"/>
            </w:pPr>
            <w:r>
              <w:t>Identyfikator transakcji nadany przez klienta</w:t>
            </w:r>
          </w:p>
        </w:tc>
        <w:tc>
          <w:tcPr>
            <w:tcW w:w="4435" w:type="dxa"/>
            <w:gridSpan w:val="3"/>
          </w:tcPr>
          <w:p w:rsidR="002B7A14" w:rsidRPr="000E1730" w:rsidRDefault="002B7A14" w:rsidP="00635634">
            <w:pPr>
              <w:pStyle w:val="Tabela-zawarto"/>
              <w:jc w:val="center"/>
            </w:pPr>
            <w:r>
              <w:t>Identyfikator zlecenia</w:t>
            </w:r>
            <w:r w:rsidRPr="000E1730">
              <w:t xml:space="preserve"> nadany przez </w:t>
            </w:r>
            <w:r w:rsidRPr="0032379D">
              <w:rPr>
                <w:highlight w:val="cyan"/>
              </w:rPr>
              <w:t>XXXX</w:t>
            </w:r>
          </w:p>
        </w:tc>
      </w:tr>
      <w:tr w:rsidR="002B7A14" w:rsidRPr="000E1730" w:rsidTr="00B72068">
        <w:trPr>
          <w:jc w:val="center"/>
        </w:trPr>
        <w:tc>
          <w:tcPr>
            <w:tcW w:w="567" w:type="dxa"/>
            <w:vAlign w:val="center"/>
          </w:tcPr>
          <w:p w:rsidR="002B7A14" w:rsidRDefault="002B7A14" w:rsidP="00635634">
            <w:pPr>
              <w:pStyle w:val="Tabela-zawarto"/>
              <w:jc w:val="center"/>
            </w:pPr>
          </w:p>
        </w:tc>
        <w:tc>
          <w:tcPr>
            <w:tcW w:w="3066" w:type="dxa"/>
            <w:vAlign w:val="center"/>
          </w:tcPr>
          <w:p w:rsidR="002B7A14" w:rsidRPr="000E1730" w:rsidRDefault="002B7A14" w:rsidP="00635634">
            <w:pPr>
              <w:pStyle w:val="Tabela-zawarto"/>
              <w:rPr>
                <w:lang w:val="en-US"/>
              </w:rPr>
            </w:pPr>
            <w:r w:rsidRPr="000E1730">
              <w:rPr>
                <w:lang w:val="en-US"/>
              </w:rPr>
              <w:t xml:space="preserve">-   -   </w:t>
            </w:r>
            <w:r w:rsidRPr="00416C0B">
              <w:t>BankTransactionIdentifier</w:t>
            </w:r>
          </w:p>
        </w:tc>
        <w:tc>
          <w:tcPr>
            <w:tcW w:w="6302" w:type="dxa"/>
            <w:gridSpan w:val="2"/>
            <w:vAlign w:val="center"/>
          </w:tcPr>
          <w:p w:rsidR="002B7A14" w:rsidRDefault="002B7A14" w:rsidP="00635634">
            <w:pPr>
              <w:pStyle w:val="Tabela-zawarto"/>
            </w:pPr>
            <w:r>
              <w:t>Identyfikator transakcji nadany przez bank</w:t>
            </w:r>
          </w:p>
        </w:tc>
        <w:tc>
          <w:tcPr>
            <w:tcW w:w="4435" w:type="dxa"/>
            <w:gridSpan w:val="3"/>
          </w:tcPr>
          <w:p w:rsidR="002B7A14" w:rsidRPr="000E1730" w:rsidRDefault="002B7A14" w:rsidP="00635634">
            <w:pPr>
              <w:pStyle w:val="Tabela-zawarto"/>
              <w:jc w:val="center"/>
            </w:pPr>
            <w:r>
              <w:t xml:space="preserve">Identyfikator zlecenia </w:t>
            </w:r>
            <w:r w:rsidRPr="000E1730">
              <w:t>nadany przez ZSK-C</w:t>
            </w:r>
          </w:p>
        </w:tc>
      </w:tr>
      <w:tr w:rsidR="002B7A14" w:rsidRPr="000E1730" w:rsidTr="00AB7FBF">
        <w:trPr>
          <w:jc w:val="center"/>
        </w:trPr>
        <w:tc>
          <w:tcPr>
            <w:tcW w:w="567" w:type="dxa"/>
          </w:tcPr>
          <w:p w:rsidR="002B7A14" w:rsidRPr="000E1730" w:rsidRDefault="002B7A14" w:rsidP="00AB7FBF">
            <w:pPr>
              <w:pStyle w:val="Tabela-zawarto"/>
            </w:pPr>
            <w:r w:rsidRPr="000E1730">
              <w:t>A-10</w:t>
            </w:r>
          </w:p>
        </w:tc>
        <w:tc>
          <w:tcPr>
            <w:tcW w:w="3066" w:type="dxa"/>
          </w:tcPr>
          <w:p w:rsidR="002B7A14" w:rsidRPr="000E1730" w:rsidRDefault="002B7A14" w:rsidP="00AB7FBF">
            <w:pPr>
              <w:pStyle w:val="Tabela-zawarto"/>
            </w:pPr>
            <w:r w:rsidRPr="000E1730">
              <w:t xml:space="preserve">-   -   </w:t>
            </w:r>
            <w:r w:rsidRPr="00F06038">
              <w:t>ChequeAccount</w:t>
            </w:r>
          </w:p>
        </w:tc>
        <w:tc>
          <w:tcPr>
            <w:tcW w:w="6302" w:type="dxa"/>
            <w:gridSpan w:val="2"/>
          </w:tcPr>
          <w:p w:rsidR="002B7A14" w:rsidRPr="000E1730" w:rsidRDefault="002B7A14" w:rsidP="00AB7FBF">
            <w:pPr>
              <w:pStyle w:val="Tabela-zawarto"/>
              <w:rPr>
                <w:rFonts w:cs="Arial"/>
              </w:rPr>
            </w:pPr>
            <w:r w:rsidRPr="000E1730">
              <w:rPr>
                <w:rFonts w:cs="Arial"/>
              </w:rPr>
              <w:t>Informacje o rachunku bankowym klienta</w:t>
            </w:r>
          </w:p>
        </w:tc>
        <w:tc>
          <w:tcPr>
            <w:tcW w:w="4435" w:type="dxa"/>
            <w:gridSpan w:val="3"/>
          </w:tcPr>
          <w:p w:rsidR="002B7A14" w:rsidRDefault="002B7A14" w:rsidP="00635634">
            <w:pPr>
              <w:pStyle w:val="Tabela-zawarto"/>
              <w:jc w:val="center"/>
            </w:pPr>
          </w:p>
        </w:tc>
      </w:tr>
      <w:tr w:rsidR="002B7A14" w:rsidRPr="000E1730" w:rsidTr="00AB7FBF">
        <w:trPr>
          <w:jc w:val="center"/>
        </w:trPr>
        <w:tc>
          <w:tcPr>
            <w:tcW w:w="567" w:type="dxa"/>
          </w:tcPr>
          <w:p w:rsidR="002B7A14" w:rsidRPr="000E1730" w:rsidRDefault="002B7A14" w:rsidP="00AB7FBF">
            <w:pPr>
              <w:pStyle w:val="Tabela-zawarto"/>
            </w:pPr>
          </w:p>
        </w:tc>
        <w:tc>
          <w:tcPr>
            <w:tcW w:w="3066" w:type="dxa"/>
          </w:tcPr>
          <w:p w:rsidR="002B7A14" w:rsidRPr="000E1730" w:rsidRDefault="002B7A14" w:rsidP="00AB7FBF">
            <w:pPr>
              <w:pStyle w:val="Tabela-zawarto"/>
              <w:rPr>
                <w:lang w:val="en-US"/>
              </w:rPr>
            </w:pPr>
            <w:r w:rsidRPr="000E1730">
              <w:rPr>
                <w:lang w:val="en-US"/>
              </w:rPr>
              <w:t>-   -   -   AccountIdentifier</w:t>
            </w:r>
          </w:p>
        </w:tc>
        <w:tc>
          <w:tcPr>
            <w:tcW w:w="6302" w:type="dxa"/>
            <w:gridSpan w:val="2"/>
          </w:tcPr>
          <w:p w:rsidR="002B7A14" w:rsidRPr="000E1730" w:rsidRDefault="002B7A14" w:rsidP="00AB7FBF">
            <w:pPr>
              <w:pStyle w:val="Tabela-zawarto"/>
              <w:rPr>
                <w:rFonts w:cs="Arial"/>
              </w:rPr>
            </w:pPr>
            <w:r w:rsidRPr="000E1730">
              <w:rPr>
                <w:rFonts w:cs="Arial"/>
              </w:rPr>
              <w:t>Numer rachunku</w:t>
            </w:r>
          </w:p>
        </w:tc>
        <w:tc>
          <w:tcPr>
            <w:tcW w:w="4435" w:type="dxa"/>
            <w:gridSpan w:val="3"/>
          </w:tcPr>
          <w:p w:rsidR="002B7A14" w:rsidRDefault="002B7A14" w:rsidP="00635634">
            <w:pPr>
              <w:pStyle w:val="Tabela-zawarto"/>
              <w:jc w:val="center"/>
            </w:pPr>
          </w:p>
        </w:tc>
      </w:tr>
      <w:tr w:rsidR="002B7A14" w:rsidRPr="000E1730" w:rsidTr="00AB7FBF">
        <w:trPr>
          <w:jc w:val="center"/>
        </w:trPr>
        <w:tc>
          <w:tcPr>
            <w:tcW w:w="567" w:type="dxa"/>
          </w:tcPr>
          <w:p w:rsidR="002B7A14" w:rsidRPr="000E1730" w:rsidRDefault="002B7A14" w:rsidP="00AB7FBF">
            <w:pPr>
              <w:pStyle w:val="Tabela-zawarto"/>
            </w:pPr>
          </w:p>
        </w:tc>
        <w:tc>
          <w:tcPr>
            <w:tcW w:w="3066" w:type="dxa"/>
          </w:tcPr>
          <w:p w:rsidR="002B7A14" w:rsidRPr="000E1730" w:rsidRDefault="002B7A14" w:rsidP="00AB7FBF">
            <w:pPr>
              <w:pStyle w:val="Tabela-zawarto"/>
            </w:pPr>
            <w:r w:rsidRPr="000E1730">
              <w:t>-   -   -   AccountName</w:t>
            </w:r>
          </w:p>
        </w:tc>
        <w:tc>
          <w:tcPr>
            <w:tcW w:w="6302" w:type="dxa"/>
            <w:gridSpan w:val="2"/>
          </w:tcPr>
          <w:p w:rsidR="002B7A14" w:rsidRPr="000E1730" w:rsidRDefault="002B7A14" w:rsidP="00AB7FBF">
            <w:pPr>
              <w:pStyle w:val="Tabela-zawarto"/>
              <w:rPr>
                <w:rFonts w:cs="Arial"/>
              </w:rPr>
            </w:pPr>
            <w:r w:rsidRPr="000E1730">
              <w:rPr>
                <w:rFonts w:cs="Arial"/>
              </w:rPr>
              <w:t xml:space="preserve">Nazwa rachunku </w:t>
            </w:r>
          </w:p>
        </w:tc>
        <w:tc>
          <w:tcPr>
            <w:tcW w:w="4435" w:type="dxa"/>
            <w:gridSpan w:val="3"/>
          </w:tcPr>
          <w:p w:rsidR="002B7A14" w:rsidRDefault="002B7A14" w:rsidP="00635634">
            <w:pPr>
              <w:pStyle w:val="Tabela-zawarto"/>
              <w:jc w:val="center"/>
            </w:pPr>
          </w:p>
        </w:tc>
      </w:tr>
      <w:tr w:rsidR="002B7A14" w:rsidRPr="000E1730" w:rsidTr="00AB7FBF">
        <w:trPr>
          <w:jc w:val="center"/>
        </w:trPr>
        <w:tc>
          <w:tcPr>
            <w:tcW w:w="567" w:type="dxa"/>
          </w:tcPr>
          <w:p w:rsidR="002B7A14" w:rsidRPr="000E1730" w:rsidRDefault="002B7A14" w:rsidP="00AB7FBF">
            <w:pPr>
              <w:pStyle w:val="Tabela-zawarto"/>
            </w:pPr>
          </w:p>
        </w:tc>
        <w:tc>
          <w:tcPr>
            <w:tcW w:w="3066" w:type="dxa"/>
          </w:tcPr>
          <w:p w:rsidR="002B7A14" w:rsidRPr="000E1730" w:rsidRDefault="002B7A14" w:rsidP="00AB7FBF">
            <w:pPr>
              <w:pStyle w:val="Tabela-zawarto"/>
            </w:pPr>
            <w:r w:rsidRPr="000E1730">
              <w:t>-   -   -   AccountCurrencyCode</w:t>
            </w:r>
          </w:p>
        </w:tc>
        <w:tc>
          <w:tcPr>
            <w:tcW w:w="6302" w:type="dxa"/>
            <w:gridSpan w:val="2"/>
          </w:tcPr>
          <w:p w:rsidR="002B7A14" w:rsidRPr="000E1730" w:rsidRDefault="002B7A14" w:rsidP="00AB7FBF">
            <w:pPr>
              <w:pStyle w:val="Tabela-zawarto"/>
              <w:rPr>
                <w:rFonts w:cs="Arial"/>
              </w:rPr>
            </w:pPr>
            <w:r w:rsidRPr="000E1730">
              <w:rPr>
                <w:rFonts w:cs="Arial"/>
              </w:rPr>
              <w:t>Waluta rachunku</w:t>
            </w:r>
          </w:p>
        </w:tc>
        <w:tc>
          <w:tcPr>
            <w:tcW w:w="4435" w:type="dxa"/>
            <w:gridSpan w:val="3"/>
          </w:tcPr>
          <w:p w:rsidR="002B7A14" w:rsidRDefault="002B7A14" w:rsidP="00635634">
            <w:pPr>
              <w:pStyle w:val="Tabela-zawarto"/>
              <w:jc w:val="center"/>
            </w:pPr>
          </w:p>
        </w:tc>
      </w:tr>
      <w:tr w:rsidR="002B7A14" w:rsidRPr="000E1730" w:rsidTr="00AB7FBF">
        <w:trPr>
          <w:jc w:val="center"/>
        </w:trPr>
        <w:tc>
          <w:tcPr>
            <w:tcW w:w="567" w:type="dxa"/>
          </w:tcPr>
          <w:p w:rsidR="002B7A14" w:rsidRPr="000E1730" w:rsidRDefault="002B7A14" w:rsidP="00AB7FBF">
            <w:pPr>
              <w:pStyle w:val="Tabela-zawarto"/>
            </w:pPr>
          </w:p>
        </w:tc>
        <w:tc>
          <w:tcPr>
            <w:tcW w:w="3066" w:type="dxa"/>
          </w:tcPr>
          <w:p w:rsidR="002B7A14" w:rsidRPr="000E1730" w:rsidRDefault="002B7A14" w:rsidP="00AB7FBF">
            <w:pPr>
              <w:pStyle w:val="Tabela-zawarto"/>
              <w:rPr>
                <w:lang w:val="en-US"/>
              </w:rPr>
            </w:pPr>
            <w:r w:rsidRPr="000E1730">
              <w:rPr>
                <w:lang w:val="en-US"/>
              </w:rPr>
              <w:t>-   -   -   AccountType</w:t>
            </w:r>
          </w:p>
        </w:tc>
        <w:tc>
          <w:tcPr>
            <w:tcW w:w="6302" w:type="dxa"/>
            <w:gridSpan w:val="2"/>
          </w:tcPr>
          <w:p w:rsidR="002B7A14" w:rsidRPr="000E1730" w:rsidRDefault="002B7A14" w:rsidP="00AB7FBF">
            <w:pPr>
              <w:pStyle w:val="Tabela-zawarto"/>
              <w:rPr>
                <w:rFonts w:cs="Arial"/>
              </w:rPr>
            </w:pPr>
            <w:r w:rsidRPr="000E1730">
              <w:rPr>
                <w:rFonts w:cs="Arial"/>
              </w:rPr>
              <w:t>Typ rachunku</w:t>
            </w:r>
          </w:p>
        </w:tc>
        <w:tc>
          <w:tcPr>
            <w:tcW w:w="4435" w:type="dxa"/>
            <w:gridSpan w:val="3"/>
          </w:tcPr>
          <w:p w:rsidR="002B7A14" w:rsidRDefault="002B7A14" w:rsidP="00635634">
            <w:pPr>
              <w:pStyle w:val="Tabela-zawarto"/>
              <w:jc w:val="center"/>
            </w:pPr>
          </w:p>
        </w:tc>
      </w:tr>
      <w:tr w:rsidR="002B7A14" w:rsidRPr="000E1730" w:rsidTr="00B72068">
        <w:trPr>
          <w:jc w:val="center"/>
        </w:trPr>
        <w:tc>
          <w:tcPr>
            <w:tcW w:w="567" w:type="dxa"/>
            <w:vAlign w:val="center"/>
          </w:tcPr>
          <w:p w:rsidR="002B7A14" w:rsidRDefault="002B7A14" w:rsidP="00AB7FBF">
            <w:pPr>
              <w:pStyle w:val="Tabela-zawarto"/>
              <w:jc w:val="center"/>
            </w:pPr>
            <w:r>
              <w:t>A-18</w:t>
            </w:r>
          </w:p>
        </w:tc>
        <w:tc>
          <w:tcPr>
            <w:tcW w:w="3066" w:type="dxa"/>
            <w:vAlign w:val="center"/>
          </w:tcPr>
          <w:p w:rsidR="002B7A14" w:rsidRDefault="002B7A14" w:rsidP="00AB7FBF">
            <w:pPr>
              <w:pStyle w:val="Tabela-zawarto"/>
            </w:pPr>
            <w:r w:rsidRPr="000E1730">
              <w:rPr>
                <w:lang w:val="en-US"/>
              </w:rPr>
              <w:t xml:space="preserve">-   -   </w:t>
            </w:r>
            <w:r w:rsidRPr="00E03D15">
              <w:t>Period</w:t>
            </w:r>
          </w:p>
        </w:tc>
        <w:tc>
          <w:tcPr>
            <w:tcW w:w="6302" w:type="dxa"/>
            <w:gridSpan w:val="2"/>
            <w:vAlign w:val="center"/>
          </w:tcPr>
          <w:p w:rsidR="002B7A14" w:rsidRDefault="002B7A14" w:rsidP="00AB7FBF">
            <w:pPr>
              <w:pStyle w:val="Tabela-zawarto"/>
            </w:pPr>
            <w:r>
              <w:t>Okres</w:t>
            </w:r>
          </w:p>
        </w:tc>
        <w:tc>
          <w:tcPr>
            <w:tcW w:w="4435" w:type="dxa"/>
            <w:gridSpan w:val="3"/>
          </w:tcPr>
          <w:p w:rsidR="002B7A14" w:rsidRDefault="002B7A14" w:rsidP="00635634">
            <w:pPr>
              <w:pStyle w:val="Tabela-zawarto"/>
              <w:jc w:val="center"/>
            </w:pPr>
          </w:p>
        </w:tc>
      </w:tr>
      <w:tr w:rsidR="002B7A14" w:rsidRPr="000E1730" w:rsidTr="00AB7FBF">
        <w:trPr>
          <w:jc w:val="center"/>
        </w:trPr>
        <w:tc>
          <w:tcPr>
            <w:tcW w:w="567" w:type="dxa"/>
            <w:vAlign w:val="center"/>
          </w:tcPr>
          <w:p w:rsidR="002B7A14" w:rsidRDefault="002B7A14" w:rsidP="00AB7FBF">
            <w:pPr>
              <w:pStyle w:val="Tabela-zawarto"/>
              <w:jc w:val="center"/>
            </w:pPr>
          </w:p>
        </w:tc>
        <w:tc>
          <w:tcPr>
            <w:tcW w:w="3066" w:type="dxa"/>
            <w:vAlign w:val="center"/>
          </w:tcPr>
          <w:p w:rsidR="002B7A14" w:rsidRPr="000E1730" w:rsidRDefault="002B7A14" w:rsidP="00AB7FBF">
            <w:pPr>
              <w:pStyle w:val="Tabela-zawarto"/>
            </w:pPr>
            <w:r w:rsidRPr="000E1730">
              <w:t>-   -   -   StartDateTime</w:t>
            </w:r>
          </w:p>
        </w:tc>
        <w:tc>
          <w:tcPr>
            <w:tcW w:w="6302" w:type="dxa"/>
            <w:gridSpan w:val="2"/>
          </w:tcPr>
          <w:p w:rsidR="002B7A14" w:rsidRPr="000E1730" w:rsidRDefault="002B7A14" w:rsidP="00AB7FBF">
            <w:pPr>
              <w:pStyle w:val="Tabela-zawarto"/>
            </w:pPr>
            <w:r w:rsidRPr="000E1730">
              <w:t>Data rozpoczęcia</w:t>
            </w:r>
          </w:p>
        </w:tc>
        <w:tc>
          <w:tcPr>
            <w:tcW w:w="4435" w:type="dxa"/>
            <w:gridSpan w:val="3"/>
          </w:tcPr>
          <w:p w:rsidR="002B7A14" w:rsidRDefault="002B7A14" w:rsidP="00635634">
            <w:pPr>
              <w:pStyle w:val="Tabela-zawarto"/>
              <w:jc w:val="center"/>
            </w:pPr>
          </w:p>
        </w:tc>
      </w:tr>
      <w:tr w:rsidR="002B7A14" w:rsidRPr="000E1730" w:rsidTr="00AB7FBF">
        <w:trPr>
          <w:jc w:val="center"/>
        </w:trPr>
        <w:tc>
          <w:tcPr>
            <w:tcW w:w="567" w:type="dxa"/>
            <w:vAlign w:val="center"/>
          </w:tcPr>
          <w:p w:rsidR="002B7A14" w:rsidRDefault="002B7A14" w:rsidP="00AB7FBF">
            <w:pPr>
              <w:pStyle w:val="Tabela-zawarto"/>
              <w:jc w:val="center"/>
            </w:pPr>
          </w:p>
        </w:tc>
        <w:tc>
          <w:tcPr>
            <w:tcW w:w="3066" w:type="dxa"/>
            <w:vAlign w:val="center"/>
          </w:tcPr>
          <w:p w:rsidR="002B7A14" w:rsidRPr="000E1730" w:rsidRDefault="002B7A14" w:rsidP="00AB7FBF">
            <w:pPr>
              <w:pStyle w:val="Tabela-zawarto"/>
            </w:pPr>
            <w:r w:rsidRPr="000E1730">
              <w:t>-   -   -   EndDateTime</w:t>
            </w:r>
          </w:p>
        </w:tc>
        <w:tc>
          <w:tcPr>
            <w:tcW w:w="6302" w:type="dxa"/>
            <w:gridSpan w:val="2"/>
          </w:tcPr>
          <w:p w:rsidR="002B7A14" w:rsidRPr="000E1730" w:rsidRDefault="002B7A14" w:rsidP="00AB7FBF">
            <w:pPr>
              <w:pStyle w:val="Tabela-zawarto"/>
            </w:pPr>
            <w:r w:rsidRPr="000E1730">
              <w:t>Data zakończenia</w:t>
            </w:r>
          </w:p>
        </w:tc>
        <w:tc>
          <w:tcPr>
            <w:tcW w:w="4435" w:type="dxa"/>
            <w:gridSpan w:val="3"/>
          </w:tcPr>
          <w:p w:rsidR="002B7A14" w:rsidRDefault="002B7A14" w:rsidP="00635634">
            <w:pPr>
              <w:pStyle w:val="Tabela-zawarto"/>
              <w:jc w:val="center"/>
            </w:pPr>
          </w:p>
        </w:tc>
      </w:tr>
      <w:tr w:rsidR="002B7A14" w:rsidRPr="000E1730" w:rsidTr="00B72068">
        <w:trPr>
          <w:jc w:val="center"/>
        </w:trPr>
        <w:tc>
          <w:tcPr>
            <w:tcW w:w="567" w:type="dxa"/>
          </w:tcPr>
          <w:p w:rsidR="002B7A14" w:rsidRPr="000E1730" w:rsidRDefault="002B7A14" w:rsidP="00635634">
            <w:pPr>
              <w:pStyle w:val="Tabela-zawarto"/>
            </w:pPr>
            <w:r>
              <w:t>L-16</w:t>
            </w:r>
          </w:p>
        </w:tc>
        <w:tc>
          <w:tcPr>
            <w:tcW w:w="3066" w:type="dxa"/>
            <w:shd w:val="clear" w:color="auto" w:fill="27F9EF"/>
          </w:tcPr>
          <w:p w:rsidR="002B7A14" w:rsidRPr="000E1730" w:rsidRDefault="002B7A14" w:rsidP="00635634">
            <w:pPr>
              <w:pStyle w:val="Tabela-zawarto"/>
            </w:pPr>
            <w:r w:rsidRPr="000E1730">
              <w:t xml:space="preserve">-   </w:t>
            </w:r>
            <w:r w:rsidRPr="001E7FCA">
              <w:t>ChequeReservationDocument</w:t>
            </w:r>
            <w:r>
              <w:t xml:space="preserve">      </w:t>
            </w:r>
            <w:r w:rsidRPr="00033922">
              <w:rPr>
                <w:b/>
              </w:rPr>
              <w:t>OR</w:t>
            </w:r>
          </w:p>
        </w:tc>
        <w:tc>
          <w:tcPr>
            <w:tcW w:w="6302" w:type="dxa"/>
            <w:gridSpan w:val="2"/>
          </w:tcPr>
          <w:p w:rsidR="002B7A14" w:rsidRPr="000E1730" w:rsidRDefault="002B7A14" w:rsidP="00635634">
            <w:pPr>
              <w:pStyle w:val="Tabela-zawarto"/>
              <w:rPr>
                <w:rFonts w:cs="Arial"/>
              </w:rPr>
            </w:pPr>
            <w:r w:rsidRPr="000E1730">
              <w:rPr>
                <w:rFonts w:cs="Arial"/>
              </w:rPr>
              <w:t xml:space="preserve">Komponent zawierajacy informacje o </w:t>
            </w:r>
            <w:r>
              <w:rPr>
                <w:rFonts w:cs="Arial"/>
              </w:rPr>
              <w:t>zleceniach zastrzeżenia czeków</w:t>
            </w:r>
          </w:p>
        </w:tc>
        <w:tc>
          <w:tcPr>
            <w:tcW w:w="4435" w:type="dxa"/>
            <w:gridSpan w:val="3"/>
          </w:tcPr>
          <w:p w:rsidR="002B7A14" w:rsidRPr="000E1730" w:rsidRDefault="002B7A14" w:rsidP="00635634">
            <w:pPr>
              <w:pStyle w:val="Tabela-zawarto"/>
              <w:jc w:val="center"/>
            </w:pPr>
          </w:p>
        </w:tc>
      </w:tr>
      <w:tr w:rsidR="002B7A14" w:rsidRPr="000E1730" w:rsidTr="00B72068">
        <w:trPr>
          <w:jc w:val="center"/>
        </w:trPr>
        <w:tc>
          <w:tcPr>
            <w:tcW w:w="567" w:type="dxa"/>
          </w:tcPr>
          <w:p w:rsidR="002B7A14" w:rsidRPr="000E1730" w:rsidRDefault="002B7A14" w:rsidP="00635634">
            <w:pPr>
              <w:pStyle w:val="Tabela-zawarto"/>
            </w:pPr>
            <w:r w:rsidRPr="000E1730">
              <w:t>A-10</w:t>
            </w:r>
          </w:p>
        </w:tc>
        <w:tc>
          <w:tcPr>
            <w:tcW w:w="3066" w:type="dxa"/>
          </w:tcPr>
          <w:p w:rsidR="002B7A14" w:rsidRPr="000E1730" w:rsidRDefault="002B7A14" w:rsidP="00635634">
            <w:pPr>
              <w:pStyle w:val="Tabela-zawarto"/>
            </w:pPr>
            <w:r w:rsidRPr="000E1730">
              <w:t xml:space="preserve">-   -   </w:t>
            </w:r>
            <w:r w:rsidRPr="000209A3">
              <w:t>ChequeReservationAccount</w:t>
            </w:r>
          </w:p>
        </w:tc>
        <w:tc>
          <w:tcPr>
            <w:tcW w:w="6302" w:type="dxa"/>
            <w:gridSpan w:val="2"/>
          </w:tcPr>
          <w:p w:rsidR="002B7A14" w:rsidRPr="000E1730" w:rsidRDefault="002B7A14" w:rsidP="00635634">
            <w:pPr>
              <w:pStyle w:val="Tabela-zawarto"/>
              <w:rPr>
                <w:rFonts w:cs="Arial"/>
              </w:rPr>
            </w:pPr>
            <w:r w:rsidRPr="000E1730">
              <w:rPr>
                <w:rFonts w:cs="Arial"/>
              </w:rPr>
              <w:t>Informacje o rachunku bankowym klienta</w:t>
            </w:r>
          </w:p>
        </w:tc>
        <w:tc>
          <w:tcPr>
            <w:tcW w:w="4435" w:type="dxa"/>
            <w:gridSpan w:val="3"/>
          </w:tcPr>
          <w:p w:rsidR="002B7A14" w:rsidRPr="000E1730" w:rsidRDefault="002B7A14" w:rsidP="00635634">
            <w:pPr>
              <w:pStyle w:val="Tabela-zawarto"/>
              <w:jc w:val="center"/>
            </w:pPr>
          </w:p>
        </w:tc>
      </w:tr>
      <w:tr w:rsidR="002B7A14" w:rsidRPr="000E1730" w:rsidTr="00B72068">
        <w:trPr>
          <w:jc w:val="center"/>
        </w:trPr>
        <w:tc>
          <w:tcPr>
            <w:tcW w:w="567" w:type="dxa"/>
          </w:tcPr>
          <w:p w:rsidR="002B7A14" w:rsidRPr="000E1730" w:rsidRDefault="002B7A14" w:rsidP="00635634">
            <w:pPr>
              <w:pStyle w:val="Tabela-zawarto"/>
            </w:pPr>
          </w:p>
        </w:tc>
        <w:tc>
          <w:tcPr>
            <w:tcW w:w="3066" w:type="dxa"/>
          </w:tcPr>
          <w:p w:rsidR="002B7A14" w:rsidRPr="000E1730" w:rsidRDefault="002B7A14" w:rsidP="00635634">
            <w:pPr>
              <w:pStyle w:val="Tabela-zawarto"/>
              <w:rPr>
                <w:lang w:val="en-US"/>
              </w:rPr>
            </w:pPr>
            <w:r w:rsidRPr="000E1730">
              <w:rPr>
                <w:lang w:val="en-US"/>
              </w:rPr>
              <w:t>-   -   -   AccountIdentifier</w:t>
            </w:r>
          </w:p>
        </w:tc>
        <w:tc>
          <w:tcPr>
            <w:tcW w:w="6302" w:type="dxa"/>
            <w:gridSpan w:val="2"/>
          </w:tcPr>
          <w:p w:rsidR="002B7A14" w:rsidRPr="000E1730" w:rsidRDefault="002B7A14" w:rsidP="00635634">
            <w:pPr>
              <w:pStyle w:val="Tabela-zawarto"/>
              <w:rPr>
                <w:rFonts w:cs="Arial"/>
              </w:rPr>
            </w:pPr>
            <w:r w:rsidRPr="000E1730">
              <w:rPr>
                <w:rFonts w:cs="Arial"/>
              </w:rPr>
              <w:t>Numer rachunku</w:t>
            </w:r>
          </w:p>
        </w:tc>
        <w:tc>
          <w:tcPr>
            <w:tcW w:w="4435" w:type="dxa"/>
            <w:gridSpan w:val="3"/>
          </w:tcPr>
          <w:p w:rsidR="002B7A14" w:rsidRPr="000E1730" w:rsidRDefault="002B7A14" w:rsidP="00635634">
            <w:pPr>
              <w:pStyle w:val="Tabela-zawarto"/>
              <w:jc w:val="center"/>
            </w:pPr>
            <w:r w:rsidRPr="000E1730">
              <w:t xml:space="preserve">Numer rachunku, </w:t>
            </w:r>
            <w:r>
              <w:t>do</w:t>
            </w:r>
            <w:r w:rsidRPr="000E1730">
              <w:t xml:space="preserve"> którego </w:t>
            </w:r>
            <w:r>
              <w:t xml:space="preserve">wydano zastrzegane czeki </w:t>
            </w:r>
            <w:r w:rsidRPr="000E1730">
              <w:t>w standardzie NRB</w:t>
            </w:r>
          </w:p>
        </w:tc>
      </w:tr>
      <w:tr w:rsidR="002B7A14" w:rsidRPr="000E1730" w:rsidTr="00B72068">
        <w:trPr>
          <w:jc w:val="center"/>
        </w:trPr>
        <w:tc>
          <w:tcPr>
            <w:tcW w:w="567" w:type="dxa"/>
          </w:tcPr>
          <w:p w:rsidR="002B7A14" w:rsidRPr="000E1730" w:rsidRDefault="002B7A14" w:rsidP="00635634">
            <w:pPr>
              <w:pStyle w:val="Tabela-zawarto"/>
            </w:pPr>
          </w:p>
        </w:tc>
        <w:tc>
          <w:tcPr>
            <w:tcW w:w="3066" w:type="dxa"/>
          </w:tcPr>
          <w:p w:rsidR="002B7A14" w:rsidRPr="000E1730" w:rsidRDefault="002B7A14" w:rsidP="00635634">
            <w:pPr>
              <w:pStyle w:val="Tabela-zawarto"/>
            </w:pPr>
            <w:r w:rsidRPr="000E1730">
              <w:t>-   -   -   AccountName</w:t>
            </w:r>
          </w:p>
        </w:tc>
        <w:tc>
          <w:tcPr>
            <w:tcW w:w="6302" w:type="dxa"/>
            <w:gridSpan w:val="2"/>
          </w:tcPr>
          <w:p w:rsidR="002B7A14" w:rsidRPr="000E1730" w:rsidRDefault="002B7A14" w:rsidP="00635634">
            <w:pPr>
              <w:pStyle w:val="Tabela-zawarto"/>
              <w:rPr>
                <w:rFonts w:cs="Arial"/>
              </w:rPr>
            </w:pPr>
            <w:r w:rsidRPr="000E1730">
              <w:rPr>
                <w:rFonts w:cs="Arial"/>
              </w:rPr>
              <w:t xml:space="preserve">Nazwa rachunku </w:t>
            </w:r>
          </w:p>
        </w:tc>
        <w:tc>
          <w:tcPr>
            <w:tcW w:w="4435" w:type="dxa"/>
            <w:gridSpan w:val="3"/>
          </w:tcPr>
          <w:p w:rsidR="002B7A14" w:rsidRPr="000E1730" w:rsidRDefault="002B7A14" w:rsidP="00635634">
            <w:pPr>
              <w:pStyle w:val="Tabela-zawarto"/>
              <w:jc w:val="center"/>
            </w:pPr>
          </w:p>
        </w:tc>
      </w:tr>
      <w:tr w:rsidR="002B7A14" w:rsidRPr="000E1730" w:rsidTr="00B72068">
        <w:trPr>
          <w:jc w:val="center"/>
        </w:trPr>
        <w:tc>
          <w:tcPr>
            <w:tcW w:w="567" w:type="dxa"/>
          </w:tcPr>
          <w:p w:rsidR="002B7A14" w:rsidRPr="000E1730" w:rsidRDefault="002B7A14" w:rsidP="00635634">
            <w:pPr>
              <w:pStyle w:val="Tabela-zawarto"/>
            </w:pPr>
          </w:p>
        </w:tc>
        <w:tc>
          <w:tcPr>
            <w:tcW w:w="3066" w:type="dxa"/>
          </w:tcPr>
          <w:p w:rsidR="002B7A14" w:rsidRPr="000E1730" w:rsidRDefault="002B7A14" w:rsidP="00635634">
            <w:pPr>
              <w:pStyle w:val="Tabela-zawarto"/>
            </w:pPr>
            <w:r w:rsidRPr="000E1730">
              <w:t>-   -   -   AccountCurrencyCode</w:t>
            </w:r>
          </w:p>
        </w:tc>
        <w:tc>
          <w:tcPr>
            <w:tcW w:w="6302" w:type="dxa"/>
            <w:gridSpan w:val="2"/>
          </w:tcPr>
          <w:p w:rsidR="002B7A14" w:rsidRPr="000E1730" w:rsidRDefault="002B7A14" w:rsidP="00635634">
            <w:pPr>
              <w:pStyle w:val="Tabela-zawarto"/>
              <w:rPr>
                <w:rFonts w:cs="Arial"/>
              </w:rPr>
            </w:pPr>
            <w:r w:rsidRPr="000E1730">
              <w:rPr>
                <w:rFonts w:cs="Arial"/>
              </w:rPr>
              <w:t>Waluta rachunku</w:t>
            </w:r>
          </w:p>
        </w:tc>
        <w:tc>
          <w:tcPr>
            <w:tcW w:w="4435" w:type="dxa"/>
            <w:gridSpan w:val="3"/>
          </w:tcPr>
          <w:p w:rsidR="002B7A14" w:rsidRPr="000E1730" w:rsidRDefault="002B7A14" w:rsidP="00635634">
            <w:pPr>
              <w:pStyle w:val="Tabela-zawarto"/>
              <w:jc w:val="center"/>
            </w:pPr>
          </w:p>
        </w:tc>
      </w:tr>
      <w:tr w:rsidR="002B7A14" w:rsidRPr="000E1730" w:rsidTr="00B72068">
        <w:trPr>
          <w:jc w:val="center"/>
        </w:trPr>
        <w:tc>
          <w:tcPr>
            <w:tcW w:w="567" w:type="dxa"/>
          </w:tcPr>
          <w:p w:rsidR="002B7A14" w:rsidRPr="000E1730" w:rsidRDefault="002B7A14" w:rsidP="00635634">
            <w:pPr>
              <w:pStyle w:val="Tabela-zawarto"/>
            </w:pPr>
          </w:p>
        </w:tc>
        <w:tc>
          <w:tcPr>
            <w:tcW w:w="3066" w:type="dxa"/>
          </w:tcPr>
          <w:p w:rsidR="002B7A14" w:rsidRPr="000E1730" w:rsidRDefault="002B7A14" w:rsidP="00635634">
            <w:pPr>
              <w:pStyle w:val="Tabela-zawarto"/>
              <w:rPr>
                <w:lang w:val="en-US"/>
              </w:rPr>
            </w:pPr>
            <w:r w:rsidRPr="000E1730">
              <w:rPr>
                <w:lang w:val="en-US"/>
              </w:rPr>
              <w:t>-   -   -   AccountType</w:t>
            </w:r>
          </w:p>
        </w:tc>
        <w:tc>
          <w:tcPr>
            <w:tcW w:w="6302" w:type="dxa"/>
            <w:gridSpan w:val="2"/>
          </w:tcPr>
          <w:p w:rsidR="002B7A14" w:rsidRPr="000E1730" w:rsidRDefault="002B7A14" w:rsidP="00635634">
            <w:pPr>
              <w:pStyle w:val="Tabela-zawarto"/>
              <w:rPr>
                <w:rFonts w:cs="Arial"/>
              </w:rPr>
            </w:pPr>
            <w:r w:rsidRPr="000E1730">
              <w:rPr>
                <w:rFonts w:cs="Arial"/>
              </w:rPr>
              <w:t>Typ rachunku</w:t>
            </w:r>
          </w:p>
        </w:tc>
        <w:tc>
          <w:tcPr>
            <w:tcW w:w="4435" w:type="dxa"/>
            <w:gridSpan w:val="3"/>
          </w:tcPr>
          <w:p w:rsidR="002B7A14" w:rsidRPr="000E1730" w:rsidRDefault="002B7A14" w:rsidP="00635634">
            <w:pPr>
              <w:pStyle w:val="Tabela-zawarto"/>
              <w:jc w:val="center"/>
            </w:pPr>
          </w:p>
        </w:tc>
      </w:tr>
      <w:tr w:rsidR="002B7A14" w:rsidRPr="000E1730" w:rsidTr="00B72068">
        <w:trPr>
          <w:jc w:val="center"/>
        </w:trPr>
        <w:tc>
          <w:tcPr>
            <w:tcW w:w="567" w:type="dxa"/>
          </w:tcPr>
          <w:p w:rsidR="002B7A14" w:rsidRPr="000E1730" w:rsidRDefault="002B7A14" w:rsidP="00635634">
            <w:pPr>
              <w:pStyle w:val="Tabela-zawarto"/>
              <w:rPr>
                <w:lang w:val="en-US"/>
              </w:rPr>
            </w:pPr>
            <w:r>
              <w:rPr>
                <w:lang w:val="en-US"/>
              </w:rPr>
              <w:t>L-15</w:t>
            </w:r>
          </w:p>
        </w:tc>
        <w:tc>
          <w:tcPr>
            <w:tcW w:w="3066" w:type="dxa"/>
          </w:tcPr>
          <w:p w:rsidR="002B7A14" w:rsidRPr="000E1730" w:rsidRDefault="002B7A14" w:rsidP="00635634">
            <w:pPr>
              <w:pStyle w:val="Tabela-zawarto"/>
              <w:rPr>
                <w:lang w:val="en-US"/>
              </w:rPr>
            </w:pPr>
            <w:r w:rsidRPr="000E1730">
              <w:rPr>
                <w:lang w:val="en-US"/>
              </w:rPr>
              <w:t xml:space="preserve">-   -   </w:t>
            </w:r>
            <w:r w:rsidRPr="000209A3">
              <w:rPr>
                <w:lang w:val="en-US"/>
              </w:rPr>
              <w:t>ChequeReservationDetails</w:t>
            </w:r>
          </w:p>
        </w:tc>
        <w:tc>
          <w:tcPr>
            <w:tcW w:w="6302" w:type="dxa"/>
            <w:gridSpan w:val="2"/>
          </w:tcPr>
          <w:p w:rsidR="002B7A14" w:rsidRPr="000E1730" w:rsidRDefault="002B7A14" w:rsidP="00635634">
            <w:pPr>
              <w:pStyle w:val="Tabela-zawarto"/>
              <w:rPr>
                <w:rFonts w:cs="Arial"/>
              </w:rPr>
            </w:pPr>
            <w:r>
              <w:rPr>
                <w:rFonts w:cs="Arial"/>
              </w:rPr>
              <w:t>Dane zlecenia zastrzeżenia czeków</w:t>
            </w:r>
          </w:p>
        </w:tc>
        <w:tc>
          <w:tcPr>
            <w:tcW w:w="4435" w:type="dxa"/>
            <w:gridSpan w:val="3"/>
          </w:tcPr>
          <w:p w:rsidR="002B7A14" w:rsidRPr="000E1730" w:rsidRDefault="002B7A14" w:rsidP="00635634">
            <w:pPr>
              <w:pStyle w:val="Tabela-zawarto"/>
              <w:jc w:val="center"/>
            </w:pPr>
          </w:p>
        </w:tc>
      </w:tr>
      <w:tr w:rsidR="002B7A14" w:rsidRPr="000E1730" w:rsidTr="00B72068">
        <w:trPr>
          <w:jc w:val="center"/>
        </w:trPr>
        <w:tc>
          <w:tcPr>
            <w:tcW w:w="567" w:type="dxa"/>
          </w:tcPr>
          <w:p w:rsidR="002B7A14" w:rsidRPr="000E1730" w:rsidRDefault="002B7A14" w:rsidP="00635634">
            <w:pPr>
              <w:pStyle w:val="Tabela-zawarto"/>
            </w:pPr>
          </w:p>
        </w:tc>
        <w:tc>
          <w:tcPr>
            <w:tcW w:w="3066" w:type="dxa"/>
          </w:tcPr>
          <w:p w:rsidR="002B7A14" w:rsidRPr="000E1730" w:rsidRDefault="002B7A14" w:rsidP="00635634">
            <w:pPr>
              <w:pStyle w:val="Tabela-zawarto"/>
            </w:pPr>
            <w:r w:rsidRPr="000E1730">
              <w:t>-   -   -   TransactionIdentifier</w:t>
            </w:r>
          </w:p>
        </w:tc>
        <w:tc>
          <w:tcPr>
            <w:tcW w:w="6302" w:type="dxa"/>
            <w:gridSpan w:val="2"/>
          </w:tcPr>
          <w:p w:rsidR="002B7A14" w:rsidRPr="000E1730" w:rsidRDefault="002B7A14" w:rsidP="00635634">
            <w:pPr>
              <w:pStyle w:val="Tabela-zawarto"/>
              <w:rPr>
                <w:rFonts w:cs="Arial"/>
              </w:rPr>
            </w:pPr>
            <w:r w:rsidRPr="000E1730">
              <w:rPr>
                <w:rFonts w:cs="Arial"/>
              </w:rPr>
              <w:t>Identyfikator transakcji nadawany przez klienta</w:t>
            </w:r>
          </w:p>
        </w:tc>
        <w:tc>
          <w:tcPr>
            <w:tcW w:w="4435" w:type="dxa"/>
            <w:gridSpan w:val="3"/>
          </w:tcPr>
          <w:p w:rsidR="002B7A14" w:rsidRPr="000E1730" w:rsidRDefault="002B7A14" w:rsidP="00AB7FBF">
            <w:pPr>
              <w:pStyle w:val="Tabela-zawarto"/>
              <w:jc w:val="center"/>
            </w:pPr>
            <w:r>
              <w:t>Identyfikator zlecenia</w:t>
            </w:r>
            <w:r w:rsidRPr="000E1730">
              <w:t xml:space="preserve"> nadany przez </w:t>
            </w:r>
            <w:r w:rsidRPr="0032379D">
              <w:rPr>
                <w:highlight w:val="cyan"/>
              </w:rPr>
              <w:t>XXXX</w:t>
            </w:r>
          </w:p>
        </w:tc>
      </w:tr>
      <w:tr w:rsidR="002B7A14" w:rsidRPr="000E1730" w:rsidTr="00B72068">
        <w:trPr>
          <w:jc w:val="center"/>
        </w:trPr>
        <w:tc>
          <w:tcPr>
            <w:tcW w:w="567" w:type="dxa"/>
          </w:tcPr>
          <w:p w:rsidR="002B7A14" w:rsidRPr="000E1730" w:rsidRDefault="002B7A14" w:rsidP="00635634">
            <w:pPr>
              <w:pStyle w:val="Tabela-zawarto"/>
            </w:pPr>
          </w:p>
        </w:tc>
        <w:tc>
          <w:tcPr>
            <w:tcW w:w="3066" w:type="dxa"/>
          </w:tcPr>
          <w:p w:rsidR="002B7A14" w:rsidRPr="000E1730" w:rsidRDefault="002B7A14" w:rsidP="00635634">
            <w:pPr>
              <w:pStyle w:val="Tabela-zawarto"/>
            </w:pPr>
            <w:r w:rsidRPr="000E1730">
              <w:t xml:space="preserve">-   -   -   </w:t>
            </w:r>
            <w:r w:rsidRPr="00D1423C">
              <w:t>BankTransactionIdentifier</w:t>
            </w:r>
          </w:p>
        </w:tc>
        <w:tc>
          <w:tcPr>
            <w:tcW w:w="6302" w:type="dxa"/>
            <w:gridSpan w:val="2"/>
          </w:tcPr>
          <w:p w:rsidR="002B7A14" w:rsidRPr="000E1730" w:rsidRDefault="002B7A14" w:rsidP="00635634">
            <w:pPr>
              <w:pStyle w:val="Tabela-zawarto"/>
              <w:rPr>
                <w:rFonts w:cs="Arial"/>
              </w:rPr>
            </w:pPr>
            <w:r w:rsidRPr="000E1730">
              <w:rPr>
                <w:rFonts w:cs="Arial"/>
              </w:rPr>
              <w:t xml:space="preserve">Identyfikator transakcji nadawany przez </w:t>
            </w:r>
            <w:r>
              <w:rPr>
                <w:rFonts w:cs="Arial"/>
              </w:rPr>
              <w:t>bank</w:t>
            </w:r>
          </w:p>
        </w:tc>
        <w:tc>
          <w:tcPr>
            <w:tcW w:w="4435" w:type="dxa"/>
            <w:gridSpan w:val="3"/>
          </w:tcPr>
          <w:p w:rsidR="002B7A14" w:rsidRPr="000E1730" w:rsidRDefault="002B7A14" w:rsidP="00AB7FBF">
            <w:pPr>
              <w:pStyle w:val="Tabela-zawarto"/>
              <w:jc w:val="center"/>
            </w:pPr>
            <w:r>
              <w:t xml:space="preserve">Identyfikator zlecenia </w:t>
            </w:r>
            <w:r w:rsidRPr="000E1730">
              <w:t>nadany przez ZSK-C</w:t>
            </w:r>
          </w:p>
        </w:tc>
      </w:tr>
      <w:tr w:rsidR="002B7A14" w:rsidRPr="000E1730" w:rsidTr="00B72068">
        <w:trPr>
          <w:gridAfter w:val="1"/>
          <w:wAfter w:w="9" w:type="dxa"/>
          <w:jc w:val="center"/>
        </w:trPr>
        <w:tc>
          <w:tcPr>
            <w:tcW w:w="567" w:type="dxa"/>
          </w:tcPr>
          <w:p w:rsidR="002B7A14" w:rsidRPr="000E1730" w:rsidRDefault="002B7A14" w:rsidP="00635634">
            <w:pPr>
              <w:pStyle w:val="Tabela-zawarto"/>
            </w:pPr>
            <w:r w:rsidRPr="000E1730">
              <w:t>A-10</w:t>
            </w:r>
          </w:p>
        </w:tc>
        <w:tc>
          <w:tcPr>
            <w:tcW w:w="3075" w:type="dxa"/>
            <w:gridSpan w:val="2"/>
          </w:tcPr>
          <w:p w:rsidR="002B7A14" w:rsidRPr="000E1730" w:rsidRDefault="002B7A14" w:rsidP="00635634">
            <w:pPr>
              <w:pStyle w:val="Tabela-zawarto"/>
            </w:pPr>
            <w:r w:rsidRPr="000E1730">
              <w:t xml:space="preserve">-   -   -   </w:t>
            </w:r>
            <w:r w:rsidRPr="000209A3">
              <w:t>ChequeReservationAccount</w:t>
            </w:r>
          </w:p>
        </w:tc>
        <w:tc>
          <w:tcPr>
            <w:tcW w:w="6293" w:type="dxa"/>
          </w:tcPr>
          <w:p w:rsidR="002B7A14" w:rsidRPr="000E1730" w:rsidRDefault="002B7A14" w:rsidP="00635634">
            <w:pPr>
              <w:pStyle w:val="Tabela-zawarto"/>
            </w:pPr>
            <w:r w:rsidRPr="000E1730">
              <w:t xml:space="preserve">Informacje o rachunku bankowym klienta </w:t>
            </w:r>
          </w:p>
        </w:tc>
        <w:tc>
          <w:tcPr>
            <w:tcW w:w="4426" w:type="dxa"/>
            <w:gridSpan w:val="2"/>
          </w:tcPr>
          <w:p w:rsidR="002B7A14" w:rsidRPr="000E1730" w:rsidRDefault="002B7A14" w:rsidP="00635634">
            <w:pPr>
              <w:pStyle w:val="Tabela-zawarto"/>
              <w:jc w:val="center"/>
            </w:pPr>
          </w:p>
        </w:tc>
      </w:tr>
      <w:tr w:rsidR="002B7A14" w:rsidRPr="000E1730" w:rsidTr="00B72068">
        <w:trPr>
          <w:gridAfter w:val="1"/>
          <w:wAfter w:w="9" w:type="dxa"/>
          <w:jc w:val="center"/>
        </w:trPr>
        <w:tc>
          <w:tcPr>
            <w:tcW w:w="567" w:type="dxa"/>
          </w:tcPr>
          <w:p w:rsidR="002B7A14" w:rsidRPr="000E1730" w:rsidRDefault="002B7A14" w:rsidP="00635634">
            <w:pPr>
              <w:pStyle w:val="Tabela-zawarto"/>
            </w:pPr>
          </w:p>
        </w:tc>
        <w:tc>
          <w:tcPr>
            <w:tcW w:w="3075" w:type="dxa"/>
            <w:gridSpan w:val="2"/>
          </w:tcPr>
          <w:p w:rsidR="002B7A14" w:rsidRPr="000E1730" w:rsidRDefault="002B7A14" w:rsidP="00635634">
            <w:pPr>
              <w:pStyle w:val="Tabela-zawarto"/>
              <w:rPr>
                <w:lang w:val="en-US"/>
              </w:rPr>
            </w:pPr>
            <w:r w:rsidRPr="000E1730">
              <w:t xml:space="preserve">-   -   -  -    </w:t>
            </w:r>
            <w:r w:rsidRPr="000E1730">
              <w:rPr>
                <w:lang w:val="en-US"/>
              </w:rPr>
              <w:t>AccountIdentifier</w:t>
            </w:r>
          </w:p>
        </w:tc>
        <w:tc>
          <w:tcPr>
            <w:tcW w:w="6293" w:type="dxa"/>
          </w:tcPr>
          <w:p w:rsidR="002B7A14" w:rsidRPr="000E1730" w:rsidRDefault="002B7A14" w:rsidP="00635634">
            <w:pPr>
              <w:pStyle w:val="Tabela-zawarto"/>
            </w:pPr>
            <w:r w:rsidRPr="000E1730">
              <w:t>Numer rachunku</w:t>
            </w:r>
          </w:p>
        </w:tc>
        <w:tc>
          <w:tcPr>
            <w:tcW w:w="4426" w:type="dxa"/>
            <w:gridSpan w:val="2"/>
          </w:tcPr>
          <w:p w:rsidR="002B7A14" w:rsidRPr="000E1730" w:rsidRDefault="002B7A14" w:rsidP="00635634">
            <w:pPr>
              <w:pStyle w:val="Tabela-zawarto"/>
              <w:jc w:val="center"/>
            </w:pPr>
            <w:r w:rsidRPr="000E1730">
              <w:t xml:space="preserve">Numer rachunku, </w:t>
            </w:r>
            <w:r>
              <w:t>do</w:t>
            </w:r>
            <w:r w:rsidRPr="000E1730">
              <w:t xml:space="preserve"> którego </w:t>
            </w:r>
            <w:r>
              <w:t xml:space="preserve">wydano zastrzegane czeki </w:t>
            </w:r>
            <w:r w:rsidRPr="000E1730">
              <w:t>w standardzie NRB</w:t>
            </w:r>
          </w:p>
        </w:tc>
      </w:tr>
      <w:tr w:rsidR="002B7A14" w:rsidRPr="000E1730" w:rsidTr="00B72068">
        <w:trPr>
          <w:gridAfter w:val="1"/>
          <w:wAfter w:w="9" w:type="dxa"/>
          <w:jc w:val="center"/>
        </w:trPr>
        <w:tc>
          <w:tcPr>
            <w:tcW w:w="567" w:type="dxa"/>
          </w:tcPr>
          <w:p w:rsidR="002B7A14" w:rsidRPr="000E1730" w:rsidRDefault="002B7A14" w:rsidP="00635634">
            <w:pPr>
              <w:pStyle w:val="Tabela-zawarto"/>
            </w:pPr>
          </w:p>
        </w:tc>
        <w:tc>
          <w:tcPr>
            <w:tcW w:w="3075" w:type="dxa"/>
            <w:gridSpan w:val="2"/>
          </w:tcPr>
          <w:p w:rsidR="002B7A14" w:rsidRPr="000E1730" w:rsidRDefault="002B7A14" w:rsidP="00635634">
            <w:pPr>
              <w:pStyle w:val="Tabela-zawarto"/>
            </w:pPr>
            <w:r w:rsidRPr="000E1730">
              <w:t xml:space="preserve">-   -   -   </w:t>
            </w:r>
            <w:r>
              <w:t xml:space="preserve">-   </w:t>
            </w:r>
            <w:r w:rsidRPr="000E1730">
              <w:t>AccountName</w:t>
            </w:r>
          </w:p>
        </w:tc>
        <w:tc>
          <w:tcPr>
            <w:tcW w:w="6293" w:type="dxa"/>
          </w:tcPr>
          <w:p w:rsidR="002B7A14" w:rsidRPr="000E1730" w:rsidRDefault="002B7A14" w:rsidP="00635634">
            <w:pPr>
              <w:pStyle w:val="Tabela-zawarto"/>
            </w:pPr>
            <w:r w:rsidRPr="000E1730">
              <w:t xml:space="preserve">Nazwa rachunku </w:t>
            </w:r>
          </w:p>
        </w:tc>
        <w:tc>
          <w:tcPr>
            <w:tcW w:w="4426" w:type="dxa"/>
            <w:gridSpan w:val="2"/>
          </w:tcPr>
          <w:p w:rsidR="002B7A14" w:rsidRPr="000E1730" w:rsidRDefault="002B7A14" w:rsidP="00635634">
            <w:pPr>
              <w:pStyle w:val="Tabela-zawarto"/>
              <w:jc w:val="center"/>
            </w:pPr>
          </w:p>
        </w:tc>
      </w:tr>
      <w:tr w:rsidR="002B7A14" w:rsidRPr="000E1730" w:rsidTr="00B72068">
        <w:trPr>
          <w:gridAfter w:val="1"/>
          <w:wAfter w:w="9" w:type="dxa"/>
          <w:jc w:val="center"/>
        </w:trPr>
        <w:tc>
          <w:tcPr>
            <w:tcW w:w="567" w:type="dxa"/>
          </w:tcPr>
          <w:p w:rsidR="002B7A14" w:rsidRPr="000E1730" w:rsidRDefault="002B7A14" w:rsidP="00635634">
            <w:pPr>
              <w:pStyle w:val="Tabela-zawarto"/>
            </w:pPr>
          </w:p>
        </w:tc>
        <w:tc>
          <w:tcPr>
            <w:tcW w:w="3075" w:type="dxa"/>
            <w:gridSpan w:val="2"/>
          </w:tcPr>
          <w:p w:rsidR="002B7A14" w:rsidRPr="000E1730" w:rsidRDefault="002B7A14" w:rsidP="00635634">
            <w:pPr>
              <w:pStyle w:val="Tabela-zawarto"/>
            </w:pPr>
            <w:r w:rsidRPr="000E1730">
              <w:t xml:space="preserve">-   -   -   </w:t>
            </w:r>
            <w:r>
              <w:t xml:space="preserve">-   </w:t>
            </w:r>
            <w:r w:rsidRPr="000E1730">
              <w:t>AccountCurrencyCode</w:t>
            </w:r>
          </w:p>
        </w:tc>
        <w:tc>
          <w:tcPr>
            <w:tcW w:w="6293" w:type="dxa"/>
          </w:tcPr>
          <w:p w:rsidR="002B7A14" w:rsidRPr="000E1730" w:rsidRDefault="002B7A14" w:rsidP="00635634">
            <w:pPr>
              <w:pStyle w:val="Tabela-zawarto"/>
            </w:pPr>
            <w:r w:rsidRPr="000E1730">
              <w:t>Waluta rachunku</w:t>
            </w:r>
          </w:p>
        </w:tc>
        <w:tc>
          <w:tcPr>
            <w:tcW w:w="4426" w:type="dxa"/>
            <w:gridSpan w:val="2"/>
          </w:tcPr>
          <w:p w:rsidR="002B7A14" w:rsidRPr="000E1730" w:rsidRDefault="002B7A14" w:rsidP="00635634">
            <w:pPr>
              <w:pStyle w:val="Tabela-zawarto"/>
              <w:jc w:val="center"/>
            </w:pPr>
          </w:p>
        </w:tc>
      </w:tr>
      <w:tr w:rsidR="002B7A14" w:rsidRPr="000E1730" w:rsidTr="00B72068">
        <w:trPr>
          <w:gridAfter w:val="1"/>
          <w:wAfter w:w="9" w:type="dxa"/>
          <w:jc w:val="center"/>
        </w:trPr>
        <w:tc>
          <w:tcPr>
            <w:tcW w:w="567" w:type="dxa"/>
          </w:tcPr>
          <w:p w:rsidR="002B7A14" w:rsidRPr="000E1730" w:rsidRDefault="002B7A14" w:rsidP="00635634">
            <w:pPr>
              <w:pStyle w:val="Tabela-zawarto"/>
            </w:pPr>
          </w:p>
        </w:tc>
        <w:tc>
          <w:tcPr>
            <w:tcW w:w="3075" w:type="dxa"/>
            <w:gridSpan w:val="2"/>
          </w:tcPr>
          <w:p w:rsidR="002B7A14" w:rsidRPr="000E1730" w:rsidRDefault="002B7A14" w:rsidP="00635634">
            <w:pPr>
              <w:pStyle w:val="Tabela-zawarto"/>
              <w:rPr>
                <w:lang w:val="en-US"/>
              </w:rPr>
            </w:pPr>
            <w:r w:rsidRPr="000E1730">
              <w:rPr>
                <w:lang w:val="en-US"/>
              </w:rPr>
              <w:t>-   -   -   -   AccountType</w:t>
            </w:r>
          </w:p>
        </w:tc>
        <w:tc>
          <w:tcPr>
            <w:tcW w:w="6293" w:type="dxa"/>
          </w:tcPr>
          <w:p w:rsidR="002B7A14" w:rsidRPr="000E1730" w:rsidRDefault="002B7A14" w:rsidP="00635634">
            <w:pPr>
              <w:pStyle w:val="Tabela-zawarto"/>
            </w:pPr>
            <w:r w:rsidRPr="000E1730">
              <w:t>Typ rachunku</w:t>
            </w:r>
          </w:p>
        </w:tc>
        <w:tc>
          <w:tcPr>
            <w:tcW w:w="4426" w:type="dxa"/>
            <w:gridSpan w:val="2"/>
          </w:tcPr>
          <w:p w:rsidR="002B7A14" w:rsidRPr="000E1730" w:rsidRDefault="002B7A14" w:rsidP="00635634">
            <w:pPr>
              <w:pStyle w:val="Tabela-zawarto"/>
              <w:jc w:val="center"/>
            </w:pPr>
          </w:p>
        </w:tc>
      </w:tr>
      <w:tr w:rsidR="002B7A14" w:rsidRPr="000E1730" w:rsidTr="00B72068">
        <w:trPr>
          <w:gridAfter w:val="1"/>
          <w:wAfter w:w="9" w:type="dxa"/>
          <w:jc w:val="center"/>
        </w:trPr>
        <w:tc>
          <w:tcPr>
            <w:tcW w:w="567" w:type="dxa"/>
          </w:tcPr>
          <w:p w:rsidR="002B7A14" w:rsidRPr="000E1730" w:rsidRDefault="002B7A14" w:rsidP="00635634">
            <w:pPr>
              <w:pStyle w:val="Tabela-zawarto"/>
            </w:pPr>
          </w:p>
        </w:tc>
        <w:tc>
          <w:tcPr>
            <w:tcW w:w="3075" w:type="dxa"/>
            <w:gridSpan w:val="2"/>
          </w:tcPr>
          <w:p w:rsidR="002B7A14" w:rsidRPr="000E1730" w:rsidRDefault="002B7A14" w:rsidP="00635634">
            <w:pPr>
              <w:pStyle w:val="Tabela-zawarto"/>
              <w:rPr>
                <w:lang w:val="en-US"/>
              </w:rPr>
            </w:pPr>
            <w:r w:rsidRPr="000E1730">
              <w:t xml:space="preserve">-   -   -   </w:t>
            </w:r>
            <w:r w:rsidRPr="003D449B">
              <w:rPr>
                <w:lang w:val="en-US"/>
              </w:rPr>
              <w:t>ChequeQuantity</w:t>
            </w:r>
          </w:p>
        </w:tc>
        <w:tc>
          <w:tcPr>
            <w:tcW w:w="6293" w:type="dxa"/>
          </w:tcPr>
          <w:p w:rsidR="002B7A14" w:rsidRPr="000E1730" w:rsidRDefault="002B7A14" w:rsidP="00635634">
            <w:pPr>
              <w:pStyle w:val="Tabela-zawarto"/>
            </w:pPr>
            <w:r>
              <w:t>Liczba zastrzeganych czeków</w:t>
            </w:r>
          </w:p>
        </w:tc>
        <w:tc>
          <w:tcPr>
            <w:tcW w:w="4426" w:type="dxa"/>
            <w:gridSpan w:val="2"/>
          </w:tcPr>
          <w:p w:rsidR="002B7A14" w:rsidRPr="000E1730" w:rsidRDefault="002B7A14" w:rsidP="00635634">
            <w:pPr>
              <w:pStyle w:val="FootnoteText"/>
              <w:jc w:val="center"/>
              <w:rPr>
                <w:rFonts w:ascii="Arial" w:hAnsi="Arial" w:cs="Arial"/>
                <w:sz w:val="16"/>
                <w:szCs w:val="16"/>
              </w:rPr>
            </w:pPr>
            <w:r>
              <w:rPr>
                <w:rFonts w:ascii="Arial" w:hAnsi="Arial" w:cs="Arial"/>
                <w:sz w:val="16"/>
                <w:szCs w:val="16"/>
              </w:rPr>
              <w:t>Liczba zastrzeganych czeków</w:t>
            </w:r>
          </w:p>
        </w:tc>
      </w:tr>
      <w:tr w:rsidR="002B7A14" w:rsidRPr="000E1730" w:rsidTr="00B72068">
        <w:trPr>
          <w:gridAfter w:val="1"/>
          <w:wAfter w:w="9" w:type="dxa"/>
          <w:jc w:val="center"/>
        </w:trPr>
        <w:tc>
          <w:tcPr>
            <w:tcW w:w="567" w:type="dxa"/>
          </w:tcPr>
          <w:p w:rsidR="002B7A14" w:rsidRPr="000E1730" w:rsidRDefault="002B7A14" w:rsidP="00635634">
            <w:pPr>
              <w:pStyle w:val="Tabela-zawarto"/>
            </w:pPr>
          </w:p>
        </w:tc>
        <w:tc>
          <w:tcPr>
            <w:tcW w:w="3075" w:type="dxa"/>
            <w:gridSpan w:val="2"/>
          </w:tcPr>
          <w:p w:rsidR="002B7A14" w:rsidRPr="000E1730" w:rsidRDefault="002B7A14" w:rsidP="00635634">
            <w:pPr>
              <w:pStyle w:val="Tabela-zawarto"/>
            </w:pPr>
            <w:r w:rsidRPr="000E1730">
              <w:rPr>
                <w:lang w:val="en-US"/>
              </w:rPr>
              <w:t xml:space="preserve">-   -   -   </w:t>
            </w:r>
            <w:r w:rsidRPr="003D449B">
              <w:t>ChequeNumber</w:t>
            </w:r>
          </w:p>
        </w:tc>
        <w:tc>
          <w:tcPr>
            <w:tcW w:w="6293" w:type="dxa"/>
          </w:tcPr>
          <w:p w:rsidR="002B7A14" w:rsidRDefault="002B7A14" w:rsidP="00635634">
            <w:pPr>
              <w:pStyle w:val="Tabela-zawarto"/>
            </w:pPr>
            <w:r>
              <w:t>Numer czeku</w:t>
            </w:r>
          </w:p>
        </w:tc>
        <w:tc>
          <w:tcPr>
            <w:tcW w:w="4426" w:type="dxa"/>
            <w:gridSpan w:val="2"/>
          </w:tcPr>
          <w:p w:rsidR="002B7A14" w:rsidRDefault="002B7A14" w:rsidP="00635634">
            <w:pPr>
              <w:pStyle w:val="FootnoteText"/>
              <w:jc w:val="center"/>
              <w:rPr>
                <w:rFonts w:ascii="Arial" w:hAnsi="Arial" w:cs="Arial"/>
                <w:sz w:val="16"/>
                <w:szCs w:val="16"/>
              </w:rPr>
            </w:pPr>
            <w:r>
              <w:rPr>
                <w:rFonts w:ascii="Arial" w:hAnsi="Arial" w:cs="Arial"/>
                <w:sz w:val="16"/>
                <w:szCs w:val="16"/>
              </w:rPr>
              <w:t>Numer czeku lub blankietu czekowego</w:t>
            </w:r>
          </w:p>
        </w:tc>
      </w:tr>
      <w:tr w:rsidR="002B7A14" w:rsidRPr="000E1730" w:rsidTr="00B72068">
        <w:trPr>
          <w:gridAfter w:val="1"/>
          <w:wAfter w:w="9" w:type="dxa"/>
          <w:jc w:val="center"/>
        </w:trPr>
        <w:tc>
          <w:tcPr>
            <w:tcW w:w="567" w:type="dxa"/>
          </w:tcPr>
          <w:p w:rsidR="002B7A14" w:rsidRPr="000E1730" w:rsidRDefault="002B7A14" w:rsidP="00635634">
            <w:pPr>
              <w:pStyle w:val="Tabela-zawarto"/>
            </w:pPr>
          </w:p>
        </w:tc>
        <w:tc>
          <w:tcPr>
            <w:tcW w:w="3075" w:type="dxa"/>
            <w:gridSpan w:val="2"/>
          </w:tcPr>
          <w:p w:rsidR="002B7A14" w:rsidRPr="007B518B" w:rsidRDefault="002B7A14" w:rsidP="00635634">
            <w:pPr>
              <w:pStyle w:val="Tabela-zawarto"/>
            </w:pPr>
            <w:r w:rsidRPr="000E1730">
              <w:rPr>
                <w:lang w:val="en-US"/>
              </w:rPr>
              <w:t xml:space="preserve">-   -   -   </w:t>
            </w:r>
            <w:r w:rsidRPr="003D449B">
              <w:t>ChequeReservationAmount</w:t>
            </w:r>
          </w:p>
        </w:tc>
        <w:tc>
          <w:tcPr>
            <w:tcW w:w="6293" w:type="dxa"/>
          </w:tcPr>
          <w:p w:rsidR="002B7A14" w:rsidRDefault="002B7A14" w:rsidP="00635634">
            <w:pPr>
              <w:pStyle w:val="Tabela-zawarto"/>
            </w:pPr>
            <w:r>
              <w:t>Kwota zastrzeżenia</w:t>
            </w:r>
          </w:p>
        </w:tc>
        <w:tc>
          <w:tcPr>
            <w:tcW w:w="4426" w:type="dxa"/>
            <w:gridSpan w:val="2"/>
          </w:tcPr>
          <w:p w:rsidR="002B7A14" w:rsidRPr="000E1730" w:rsidRDefault="002B7A14" w:rsidP="00635634">
            <w:pPr>
              <w:pStyle w:val="FootnoteText"/>
              <w:jc w:val="center"/>
              <w:rPr>
                <w:rFonts w:ascii="Arial" w:hAnsi="Arial" w:cs="Arial"/>
                <w:sz w:val="16"/>
                <w:szCs w:val="16"/>
              </w:rPr>
            </w:pPr>
            <w:r>
              <w:rPr>
                <w:rFonts w:ascii="Arial" w:hAnsi="Arial" w:cs="Arial"/>
                <w:sz w:val="16"/>
                <w:szCs w:val="16"/>
              </w:rPr>
              <w:t>Kwota zastrzeżenia czeku</w:t>
            </w:r>
          </w:p>
        </w:tc>
      </w:tr>
      <w:tr w:rsidR="002B7A14" w:rsidRPr="000E1730" w:rsidTr="00B72068">
        <w:trPr>
          <w:gridAfter w:val="1"/>
          <w:wAfter w:w="9" w:type="dxa"/>
          <w:jc w:val="center"/>
        </w:trPr>
        <w:tc>
          <w:tcPr>
            <w:tcW w:w="567" w:type="dxa"/>
          </w:tcPr>
          <w:p w:rsidR="002B7A14" w:rsidRPr="000E1730" w:rsidRDefault="002B7A14" w:rsidP="00635634">
            <w:pPr>
              <w:pStyle w:val="Tabela-zawarto"/>
            </w:pPr>
          </w:p>
        </w:tc>
        <w:tc>
          <w:tcPr>
            <w:tcW w:w="3075" w:type="dxa"/>
            <w:gridSpan w:val="2"/>
          </w:tcPr>
          <w:p w:rsidR="002B7A14" w:rsidRPr="000E1730" w:rsidRDefault="002B7A14" w:rsidP="00635634">
            <w:pPr>
              <w:pStyle w:val="Tabela-zawarto"/>
              <w:rPr>
                <w:lang w:val="en-US"/>
              </w:rPr>
            </w:pPr>
            <w:r w:rsidRPr="000E1730">
              <w:rPr>
                <w:lang w:val="en-US"/>
              </w:rPr>
              <w:t xml:space="preserve">-   -   -   </w:t>
            </w:r>
            <w:r w:rsidRPr="00A70958">
              <w:rPr>
                <w:lang w:val="en-US"/>
              </w:rPr>
              <w:t>ChequeReservationStatus</w:t>
            </w:r>
          </w:p>
        </w:tc>
        <w:tc>
          <w:tcPr>
            <w:tcW w:w="6293" w:type="dxa"/>
          </w:tcPr>
          <w:p w:rsidR="002B7A14" w:rsidRDefault="002B7A14" w:rsidP="00635634">
            <w:pPr>
              <w:pStyle w:val="Tabela-zawarto"/>
            </w:pPr>
            <w:r>
              <w:t>Status zastrzeżenia</w:t>
            </w:r>
          </w:p>
        </w:tc>
        <w:tc>
          <w:tcPr>
            <w:tcW w:w="4426" w:type="dxa"/>
            <w:gridSpan w:val="2"/>
          </w:tcPr>
          <w:p w:rsidR="002B7A14" w:rsidRDefault="002B7A14" w:rsidP="00635634">
            <w:pPr>
              <w:pStyle w:val="FootnoteText"/>
              <w:jc w:val="center"/>
              <w:rPr>
                <w:rFonts w:ascii="Arial" w:hAnsi="Arial" w:cs="Arial"/>
                <w:sz w:val="16"/>
                <w:szCs w:val="16"/>
              </w:rPr>
            </w:pPr>
            <w:r>
              <w:rPr>
                <w:rFonts w:ascii="Arial" w:hAnsi="Arial" w:cs="Arial"/>
                <w:sz w:val="16"/>
                <w:szCs w:val="16"/>
              </w:rPr>
              <w:t xml:space="preserve">Status zastrzeżenia: </w:t>
            </w:r>
          </w:p>
          <w:p w:rsidR="002B7A14" w:rsidRDefault="002B7A14" w:rsidP="00635634">
            <w:pPr>
              <w:pStyle w:val="FootnoteText"/>
              <w:jc w:val="center"/>
              <w:rPr>
                <w:rFonts w:ascii="Arial" w:hAnsi="Arial" w:cs="Arial"/>
                <w:sz w:val="16"/>
                <w:szCs w:val="16"/>
              </w:rPr>
            </w:pPr>
            <w:r>
              <w:rPr>
                <w:rFonts w:ascii="Arial" w:hAnsi="Arial" w:cs="Arial"/>
                <w:sz w:val="16"/>
                <w:szCs w:val="16"/>
              </w:rPr>
              <w:t xml:space="preserve">- </w:t>
            </w:r>
            <w:r w:rsidRPr="00852C2E">
              <w:rPr>
                <w:rFonts w:ascii="Arial" w:hAnsi="Arial" w:cs="Arial"/>
                <w:sz w:val="16"/>
                <w:szCs w:val="16"/>
              </w:rPr>
              <w:t>Scheduled</w:t>
            </w:r>
            <w:r>
              <w:rPr>
                <w:rFonts w:ascii="Arial" w:hAnsi="Arial" w:cs="Arial"/>
                <w:sz w:val="16"/>
                <w:szCs w:val="16"/>
              </w:rPr>
              <w:t xml:space="preserve"> – Przyjęte do realizacji</w:t>
            </w:r>
          </w:p>
          <w:p w:rsidR="002B7A14" w:rsidRDefault="002B7A14" w:rsidP="00635634">
            <w:pPr>
              <w:pStyle w:val="FootnoteText"/>
              <w:jc w:val="center"/>
              <w:rPr>
                <w:rFonts w:ascii="Arial" w:hAnsi="Arial" w:cs="Arial"/>
                <w:sz w:val="16"/>
                <w:szCs w:val="16"/>
              </w:rPr>
            </w:pPr>
            <w:r>
              <w:rPr>
                <w:rFonts w:ascii="Arial" w:hAnsi="Arial" w:cs="Arial"/>
                <w:sz w:val="16"/>
                <w:szCs w:val="16"/>
              </w:rPr>
              <w:t xml:space="preserve">- </w:t>
            </w:r>
            <w:r w:rsidRPr="00E7576D">
              <w:rPr>
                <w:rFonts w:ascii="Arial" w:hAnsi="Arial" w:cs="Arial"/>
                <w:sz w:val="16"/>
                <w:szCs w:val="16"/>
              </w:rPr>
              <w:t>Executed</w:t>
            </w:r>
            <w:r>
              <w:rPr>
                <w:rFonts w:ascii="Arial" w:hAnsi="Arial" w:cs="Arial"/>
                <w:sz w:val="16"/>
                <w:szCs w:val="16"/>
              </w:rPr>
              <w:t xml:space="preserve"> - Zrealizowane</w:t>
            </w:r>
          </w:p>
          <w:p w:rsidR="002B7A14" w:rsidRDefault="002B7A14" w:rsidP="00635634">
            <w:pPr>
              <w:pStyle w:val="FootnoteText"/>
              <w:jc w:val="center"/>
              <w:rPr>
                <w:rFonts w:ascii="Arial" w:hAnsi="Arial" w:cs="Arial"/>
                <w:sz w:val="16"/>
                <w:szCs w:val="16"/>
              </w:rPr>
            </w:pPr>
            <w:r>
              <w:rPr>
                <w:rFonts w:ascii="Arial" w:hAnsi="Arial" w:cs="Arial"/>
                <w:sz w:val="16"/>
                <w:szCs w:val="16"/>
              </w:rPr>
              <w:t xml:space="preserve">- </w:t>
            </w:r>
            <w:r w:rsidRPr="00A70958">
              <w:rPr>
                <w:rFonts w:ascii="Arial" w:hAnsi="Arial" w:cs="Arial"/>
                <w:sz w:val="16"/>
                <w:szCs w:val="16"/>
              </w:rPr>
              <w:t>Returned</w:t>
            </w:r>
            <w:r>
              <w:rPr>
                <w:rFonts w:ascii="Arial" w:hAnsi="Arial" w:cs="Arial"/>
                <w:sz w:val="16"/>
                <w:szCs w:val="16"/>
              </w:rPr>
              <w:t xml:space="preserve"> – Odrzucone przez bank</w:t>
            </w:r>
          </w:p>
        </w:tc>
      </w:tr>
      <w:tr w:rsidR="002B7A14" w:rsidRPr="000E1730" w:rsidTr="00B72068">
        <w:trPr>
          <w:gridAfter w:val="1"/>
          <w:wAfter w:w="9" w:type="dxa"/>
          <w:jc w:val="center"/>
        </w:trPr>
        <w:tc>
          <w:tcPr>
            <w:tcW w:w="567" w:type="dxa"/>
          </w:tcPr>
          <w:p w:rsidR="002B7A14" w:rsidRPr="000E1730" w:rsidRDefault="002B7A14" w:rsidP="00635634">
            <w:pPr>
              <w:pStyle w:val="Tabela-zawarto"/>
            </w:pPr>
          </w:p>
        </w:tc>
        <w:tc>
          <w:tcPr>
            <w:tcW w:w="3075" w:type="dxa"/>
            <w:gridSpan w:val="2"/>
          </w:tcPr>
          <w:p w:rsidR="002B7A14" w:rsidRPr="000E1730" w:rsidRDefault="002B7A14" w:rsidP="00635634">
            <w:pPr>
              <w:pStyle w:val="Tabela-zawarto"/>
              <w:rPr>
                <w:lang w:val="en-US"/>
              </w:rPr>
            </w:pPr>
            <w:r w:rsidRPr="000E1730">
              <w:rPr>
                <w:lang w:val="en-US"/>
              </w:rPr>
              <w:t xml:space="preserve">-   -   -   </w:t>
            </w:r>
            <w:r w:rsidRPr="00E2370A">
              <w:rPr>
                <w:lang w:val="en-US"/>
              </w:rPr>
              <w:t>ChequeAdditionalInformation</w:t>
            </w:r>
          </w:p>
        </w:tc>
        <w:tc>
          <w:tcPr>
            <w:tcW w:w="6293" w:type="dxa"/>
          </w:tcPr>
          <w:p w:rsidR="002B7A14" w:rsidRDefault="002B7A14" w:rsidP="00635634">
            <w:pPr>
              <w:pStyle w:val="Tabela-zawarto"/>
            </w:pPr>
            <w:r>
              <w:t>Adnotacja dotycząca zastrzeżenia</w:t>
            </w:r>
          </w:p>
        </w:tc>
        <w:tc>
          <w:tcPr>
            <w:tcW w:w="4426" w:type="dxa"/>
            <w:gridSpan w:val="2"/>
          </w:tcPr>
          <w:p w:rsidR="002B7A14" w:rsidRDefault="002B7A14" w:rsidP="00635634">
            <w:pPr>
              <w:pStyle w:val="FootnoteText"/>
              <w:jc w:val="center"/>
              <w:rPr>
                <w:rFonts w:ascii="Arial" w:hAnsi="Arial" w:cs="Arial"/>
                <w:sz w:val="16"/>
                <w:szCs w:val="16"/>
              </w:rPr>
            </w:pPr>
            <w:r>
              <w:rPr>
                <w:rFonts w:ascii="Arial" w:hAnsi="Arial" w:cs="Arial"/>
                <w:sz w:val="16"/>
                <w:szCs w:val="16"/>
              </w:rPr>
              <w:t>Dodatkowe informacje – adnotacja dla banku</w:t>
            </w:r>
          </w:p>
        </w:tc>
      </w:tr>
      <w:tr w:rsidR="002B7A14" w:rsidRPr="000E1730" w:rsidTr="00B72068">
        <w:trPr>
          <w:gridAfter w:val="1"/>
          <w:wAfter w:w="9" w:type="dxa"/>
          <w:jc w:val="center"/>
        </w:trPr>
        <w:tc>
          <w:tcPr>
            <w:tcW w:w="567" w:type="dxa"/>
          </w:tcPr>
          <w:p w:rsidR="002B7A14" w:rsidRPr="000E1730" w:rsidRDefault="002B7A14" w:rsidP="00635634">
            <w:pPr>
              <w:pStyle w:val="Tabela-zawarto"/>
            </w:pPr>
            <w:r>
              <w:t>L-10</w:t>
            </w:r>
          </w:p>
        </w:tc>
        <w:tc>
          <w:tcPr>
            <w:tcW w:w="3075" w:type="dxa"/>
            <w:gridSpan w:val="2"/>
          </w:tcPr>
          <w:p w:rsidR="002B7A14" w:rsidRPr="000E1730" w:rsidRDefault="002B7A14" w:rsidP="00635634">
            <w:pPr>
              <w:pStyle w:val="Tabela-zawarto"/>
              <w:rPr>
                <w:lang w:val="en-US"/>
              </w:rPr>
            </w:pPr>
            <w:r w:rsidRPr="000E1730">
              <w:rPr>
                <w:lang w:val="en-US"/>
              </w:rPr>
              <w:t xml:space="preserve">-   -   -   </w:t>
            </w:r>
            <w:r w:rsidRPr="00C80B01">
              <w:rPr>
                <w:lang w:val="en-US"/>
              </w:rPr>
              <w:t>ReservedCheque</w:t>
            </w:r>
          </w:p>
        </w:tc>
        <w:tc>
          <w:tcPr>
            <w:tcW w:w="6293" w:type="dxa"/>
          </w:tcPr>
          <w:p w:rsidR="002B7A14" w:rsidRDefault="002B7A14" w:rsidP="00635634">
            <w:pPr>
              <w:pStyle w:val="Tabela-zawarto"/>
            </w:pPr>
          </w:p>
        </w:tc>
        <w:tc>
          <w:tcPr>
            <w:tcW w:w="4426" w:type="dxa"/>
            <w:gridSpan w:val="2"/>
          </w:tcPr>
          <w:p w:rsidR="002B7A14" w:rsidRPr="00C80B01" w:rsidRDefault="002B7A14" w:rsidP="00C80B01">
            <w:pPr>
              <w:pStyle w:val="Tabela-zawarto"/>
              <w:jc w:val="center"/>
            </w:pPr>
            <w:r w:rsidRPr="00C80B01">
              <w:t>Lista zastrzeżonych czeków</w:t>
            </w:r>
          </w:p>
          <w:p w:rsidR="002B7A14" w:rsidRPr="00C80B01" w:rsidRDefault="002B7A14" w:rsidP="00C80B01">
            <w:pPr>
              <w:pStyle w:val="Tabela-zawarto"/>
              <w:jc w:val="center"/>
            </w:pPr>
            <w:r w:rsidRPr="00C80B01">
              <w:t xml:space="preserve">Zwracana tylko jeśli ChequeReservationStatus = Executed i </w:t>
            </w:r>
            <w:r w:rsidRPr="00416C0B">
              <w:t>ResponseDetailsOmit</w:t>
            </w:r>
            <w:r>
              <w:t xml:space="preserve"> = false</w:t>
            </w:r>
            <w:r w:rsidRPr="00C80B01">
              <w:t xml:space="preserve"> </w:t>
            </w:r>
          </w:p>
        </w:tc>
      </w:tr>
      <w:tr w:rsidR="002B7A14" w:rsidRPr="000E1730" w:rsidTr="00B72068">
        <w:trPr>
          <w:gridAfter w:val="1"/>
          <w:wAfter w:w="9" w:type="dxa"/>
          <w:jc w:val="center"/>
        </w:trPr>
        <w:tc>
          <w:tcPr>
            <w:tcW w:w="567" w:type="dxa"/>
          </w:tcPr>
          <w:p w:rsidR="002B7A14" w:rsidRDefault="002B7A14" w:rsidP="00635634">
            <w:pPr>
              <w:pStyle w:val="Tabela-zawarto"/>
            </w:pPr>
          </w:p>
        </w:tc>
        <w:tc>
          <w:tcPr>
            <w:tcW w:w="3075" w:type="dxa"/>
            <w:gridSpan w:val="2"/>
          </w:tcPr>
          <w:p w:rsidR="002B7A14" w:rsidRPr="000B246D" w:rsidRDefault="002B7A14" w:rsidP="00635634">
            <w:pPr>
              <w:pStyle w:val="Tabela-zawarto"/>
              <w:rPr>
                <w:lang w:val="en-US"/>
              </w:rPr>
            </w:pPr>
            <w:r w:rsidRPr="000E1730">
              <w:rPr>
                <w:lang w:val="en-US"/>
              </w:rPr>
              <w:t xml:space="preserve">-   -   -  </w:t>
            </w:r>
            <w:r>
              <w:rPr>
                <w:lang w:val="en-US"/>
              </w:rPr>
              <w:t xml:space="preserve"> -  </w:t>
            </w:r>
            <w:r w:rsidRPr="00D432A6">
              <w:rPr>
                <w:lang w:val="en-US"/>
              </w:rPr>
              <w:t>ChequeNumber</w:t>
            </w:r>
          </w:p>
        </w:tc>
        <w:tc>
          <w:tcPr>
            <w:tcW w:w="6293" w:type="dxa"/>
          </w:tcPr>
          <w:p w:rsidR="002B7A14" w:rsidRDefault="002B7A14" w:rsidP="00635634">
            <w:pPr>
              <w:pStyle w:val="Tabela-zawarto"/>
            </w:pPr>
          </w:p>
        </w:tc>
        <w:tc>
          <w:tcPr>
            <w:tcW w:w="4426" w:type="dxa"/>
            <w:gridSpan w:val="2"/>
          </w:tcPr>
          <w:p w:rsidR="002B7A14" w:rsidRDefault="002B7A14" w:rsidP="00E54EE2">
            <w:pPr>
              <w:pStyle w:val="FootnoteText"/>
              <w:jc w:val="center"/>
              <w:rPr>
                <w:rFonts w:ascii="Arial" w:hAnsi="Arial" w:cs="Arial"/>
                <w:sz w:val="16"/>
                <w:szCs w:val="16"/>
              </w:rPr>
            </w:pPr>
            <w:r>
              <w:rPr>
                <w:rFonts w:ascii="Arial" w:hAnsi="Arial" w:cs="Arial"/>
                <w:sz w:val="16"/>
                <w:szCs w:val="16"/>
              </w:rPr>
              <w:t>Numer zastrzeżonego czeku</w:t>
            </w:r>
          </w:p>
        </w:tc>
      </w:tr>
      <w:tr w:rsidR="002B7A14" w:rsidRPr="000E1730" w:rsidTr="00B72068">
        <w:trPr>
          <w:gridAfter w:val="1"/>
          <w:wAfter w:w="9" w:type="dxa"/>
          <w:jc w:val="center"/>
        </w:trPr>
        <w:tc>
          <w:tcPr>
            <w:tcW w:w="567" w:type="dxa"/>
          </w:tcPr>
          <w:p w:rsidR="002B7A14" w:rsidRPr="000E1730" w:rsidRDefault="002B7A14" w:rsidP="00635634">
            <w:pPr>
              <w:pStyle w:val="Tabela-zawarto"/>
            </w:pPr>
            <w:r w:rsidRPr="000E1730">
              <w:t>A-10</w:t>
            </w:r>
          </w:p>
        </w:tc>
        <w:tc>
          <w:tcPr>
            <w:tcW w:w="3075" w:type="dxa"/>
            <w:gridSpan w:val="2"/>
          </w:tcPr>
          <w:p w:rsidR="002B7A14" w:rsidRPr="000E1730" w:rsidRDefault="002B7A14" w:rsidP="00635634">
            <w:pPr>
              <w:pStyle w:val="Tabela-zawarto"/>
            </w:pPr>
            <w:r w:rsidRPr="000E1730">
              <w:rPr>
                <w:lang w:val="en-US"/>
              </w:rPr>
              <w:t xml:space="preserve">-   -   -   </w:t>
            </w:r>
            <w:r>
              <w:rPr>
                <w:lang w:val="en-US"/>
              </w:rPr>
              <w:t xml:space="preserve">-  </w:t>
            </w:r>
            <w:r w:rsidRPr="00C80B01">
              <w:t>ChequeAccount</w:t>
            </w:r>
          </w:p>
        </w:tc>
        <w:tc>
          <w:tcPr>
            <w:tcW w:w="6293" w:type="dxa"/>
          </w:tcPr>
          <w:p w:rsidR="002B7A14" w:rsidRPr="000E1730" w:rsidRDefault="002B7A14" w:rsidP="00635634">
            <w:pPr>
              <w:pStyle w:val="Tabela-zawarto"/>
              <w:rPr>
                <w:rFonts w:cs="Arial"/>
              </w:rPr>
            </w:pPr>
            <w:r w:rsidRPr="000E1730">
              <w:rPr>
                <w:rFonts w:cs="Arial"/>
              </w:rPr>
              <w:t>Informacje o rachunku bankowym klienta</w:t>
            </w:r>
          </w:p>
        </w:tc>
        <w:tc>
          <w:tcPr>
            <w:tcW w:w="4426" w:type="dxa"/>
            <w:gridSpan w:val="2"/>
          </w:tcPr>
          <w:p w:rsidR="002B7A14" w:rsidRPr="000E1730" w:rsidRDefault="002B7A14" w:rsidP="00635634">
            <w:pPr>
              <w:pStyle w:val="Tabela-zawarto"/>
              <w:jc w:val="center"/>
            </w:pPr>
          </w:p>
        </w:tc>
      </w:tr>
      <w:tr w:rsidR="002B7A14" w:rsidRPr="000E1730" w:rsidTr="00B72068">
        <w:trPr>
          <w:gridAfter w:val="1"/>
          <w:wAfter w:w="9" w:type="dxa"/>
          <w:jc w:val="center"/>
        </w:trPr>
        <w:tc>
          <w:tcPr>
            <w:tcW w:w="567" w:type="dxa"/>
          </w:tcPr>
          <w:p w:rsidR="002B7A14" w:rsidRPr="000E1730" w:rsidRDefault="002B7A14" w:rsidP="00635634">
            <w:pPr>
              <w:pStyle w:val="Tabela-zawarto"/>
            </w:pPr>
          </w:p>
        </w:tc>
        <w:tc>
          <w:tcPr>
            <w:tcW w:w="3075" w:type="dxa"/>
            <w:gridSpan w:val="2"/>
          </w:tcPr>
          <w:p w:rsidR="002B7A14" w:rsidRPr="000E1730" w:rsidRDefault="002B7A14" w:rsidP="00635634">
            <w:pPr>
              <w:pStyle w:val="Tabela-zawarto"/>
              <w:rPr>
                <w:lang w:val="en-US"/>
              </w:rPr>
            </w:pPr>
            <w:r w:rsidRPr="000E1730">
              <w:rPr>
                <w:lang w:val="en-US"/>
              </w:rPr>
              <w:t xml:space="preserve">-   -   -   </w:t>
            </w:r>
            <w:r>
              <w:rPr>
                <w:lang w:val="en-US"/>
              </w:rPr>
              <w:t xml:space="preserve">-  </w:t>
            </w:r>
            <w:r w:rsidRPr="000E1730">
              <w:rPr>
                <w:lang w:val="en-US"/>
              </w:rPr>
              <w:t>-   AccountIdentifier</w:t>
            </w:r>
          </w:p>
        </w:tc>
        <w:tc>
          <w:tcPr>
            <w:tcW w:w="6293" w:type="dxa"/>
          </w:tcPr>
          <w:p w:rsidR="002B7A14" w:rsidRPr="000E1730" w:rsidRDefault="002B7A14" w:rsidP="00635634">
            <w:pPr>
              <w:pStyle w:val="Tabela-zawarto"/>
              <w:rPr>
                <w:rFonts w:cs="Arial"/>
              </w:rPr>
            </w:pPr>
            <w:r w:rsidRPr="000E1730">
              <w:rPr>
                <w:rFonts w:cs="Arial"/>
              </w:rPr>
              <w:t>Numer rachunku</w:t>
            </w:r>
          </w:p>
        </w:tc>
        <w:tc>
          <w:tcPr>
            <w:tcW w:w="4426" w:type="dxa"/>
            <w:gridSpan w:val="2"/>
          </w:tcPr>
          <w:p w:rsidR="002B7A14" w:rsidRPr="000E1730" w:rsidRDefault="002B7A14" w:rsidP="00635634">
            <w:pPr>
              <w:pStyle w:val="Tabela-zawarto"/>
              <w:jc w:val="center"/>
            </w:pPr>
            <w:r w:rsidRPr="000E1730">
              <w:t xml:space="preserve">Numer rachunku, </w:t>
            </w:r>
            <w:r>
              <w:t>do</w:t>
            </w:r>
            <w:r w:rsidRPr="000E1730">
              <w:t xml:space="preserve"> którego </w:t>
            </w:r>
            <w:r>
              <w:t xml:space="preserve">wydano czeki </w:t>
            </w:r>
            <w:r w:rsidRPr="000E1730">
              <w:t>w standardzie NRB</w:t>
            </w:r>
          </w:p>
        </w:tc>
      </w:tr>
      <w:tr w:rsidR="002B7A14" w:rsidRPr="000E1730" w:rsidTr="00B72068">
        <w:trPr>
          <w:gridAfter w:val="1"/>
          <w:wAfter w:w="9" w:type="dxa"/>
          <w:jc w:val="center"/>
        </w:trPr>
        <w:tc>
          <w:tcPr>
            <w:tcW w:w="567" w:type="dxa"/>
          </w:tcPr>
          <w:p w:rsidR="002B7A14" w:rsidRPr="000E1730" w:rsidRDefault="002B7A14" w:rsidP="00635634">
            <w:pPr>
              <w:pStyle w:val="Tabela-zawarto"/>
            </w:pPr>
          </w:p>
        </w:tc>
        <w:tc>
          <w:tcPr>
            <w:tcW w:w="3075" w:type="dxa"/>
            <w:gridSpan w:val="2"/>
          </w:tcPr>
          <w:p w:rsidR="002B7A14" w:rsidRPr="000E1730" w:rsidRDefault="002B7A14" w:rsidP="00635634">
            <w:pPr>
              <w:pStyle w:val="Tabela-zawarto"/>
            </w:pPr>
            <w:r w:rsidRPr="000E1730">
              <w:rPr>
                <w:lang w:val="en-US"/>
              </w:rPr>
              <w:t xml:space="preserve">-   -   -   </w:t>
            </w:r>
            <w:r>
              <w:rPr>
                <w:lang w:val="en-US"/>
              </w:rPr>
              <w:t xml:space="preserve">-  </w:t>
            </w:r>
            <w:r w:rsidRPr="000E1730">
              <w:t>-   AccountName</w:t>
            </w:r>
          </w:p>
        </w:tc>
        <w:tc>
          <w:tcPr>
            <w:tcW w:w="6293" w:type="dxa"/>
          </w:tcPr>
          <w:p w:rsidR="002B7A14" w:rsidRPr="000E1730" w:rsidRDefault="002B7A14" w:rsidP="00635634">
            <w:pPr>
              <w:pStyle w:val="Tabela-zawarto"/>
              <w:rPr>
                <w:rFonts w:cs="Arial"/>
              </w:rPr>
            </w:pPr>
            <w:r w:rsidRPr="000E1730">
              <w:rPr>
                <w:rFonts w:cs="Arial"/>
              </w:rPr>
              <w:t xml:space="preserve">Nazwa rachunku </w:t>
            </w:r>
          </w:p>
        </w:tc>
        <w:tc>
          <w:tcPr>
            <w:tcW w:w="4426" w:type="dxa"/>
            <w:gridSpan w:val="2"/>
          </w:tcPr>
          <w:p w:rsidR="002B7A14" w:rsidRPr="000E1730" w:rsidRDefault="002B7A14" w:rsidP="00635634">
            <w:pPr>
              <w:pStyle w:val="Tabela-zawarto"/>
              <w:jc w:val="center"/>
            </w:pPr>
          </w:p>
        </w:tc>
      </w:tr>
      <w:tr w:rsidR="002B7A14" w:rsidRPr="000E1730" w:rsidTr="00B72068">
        <w:trPr>
          <w:gridAfter w:val="1"/>
          <w:wAfter w:w="9" w:type="dxa"/>
          <w:jc w:val="center"/>
        </w:trPr>
        <w:tc>
          <w:tcPr>
            <w:tcW w:w="567" w:type="dxa"/>
          </w:tcPr>
          <w:p w:rsidR="002B7A14" w:rsidRPr="000E1730" w:rsidRDefault="002B7A14" w:rsidP="00635634">
            <w:pPr>
              <w:pStyle w:val="Tabela-zawarto"/>
            </w:pPr>
          </w:p>
        </w:tc>
        <w:tc>
          <w:tcPr>
            <w:tcW w:w="3075" w:type="dxa"/>
            <w:gridSpan w:val="2"/>
          </w:tcPr>
          <w:p w:rsidR="002B7A14" w:rsidRPr="000E1730" w:rsidRDefault="002B7A14" w:rsidP="00635634">
            <w:pPr>
              <w:pStyle w:val="Tabela-zawarto"/>
            </w:pPr>
            <w:r w:rsidRPr="000E1730">
              <w:rPr>
                <w:lang w:val="en-US"/>
              </w:rPr>
              <w:t xml:space="preserve">-   -   -   </w:t>
            </w:r>
            <w:r>
              <w:rPr>
                <w:lang w:val="en-US"/>
              </w:rPr>
              <w:t xml:space="preserve">-  </w:t>
            </w:r>
            <w:r w:rsidRPr="000E1730">
              <w:t>-   AccountCurrencyCode</w:t>
            </w:r>
          </w:p>
        </w:tc>
        <w:tc>
          <w:tcPr>
            <w:tcW w:w="6293" w:type="dxa"/>
          </w:tcPr>
          <w:p w:rsidR="002B7A14" w:rsidRPr="000E1730" w:rsidRDefault="002B7A14" w:rsidP="00635634">
            <w:pPr>
              <w:pStyle w:val="Tabela-zawarto"/>
              <w:rPr>
                <w:rFonts w:cs="Arial"/>
              </w:rPr>
            </w:pPr>
            <w:r w:rsidRPr="000E1730">
              <w:rPr>
                <w:rFonts w:cs="Arial"/>
              </w:rPr>
              <w:t>Waluta rachunku</w:t>
            </w:r>
          </w:p>
        </w:tc>
        <w:tc>
          <w:tcPr>
            <w:tcW w:w="4426" w:type="dxa"/>
            <w:gridSpan w:val="2"/>
          </w:tcPr>
          <w:p w:rsidR="002B7A14" w:rsidRPr="000E1730" w:rsidRDefault="002B7A14" w:rsidP="00635634">
            <w:pPr>
              <w:pStyle w:val="Tabela-zawarto"/>
              <w:jc w:val="center"/>
            </w:pPr>
          </w:p>
        </w:tc>
      </w:tr>
      <w:tr w:rsidR="002B7A14" w:rsidRPr="000E1730" w:rsidTr="00B72068">
        <w:trPr>
          <w:gridAfter w:val="1"/>
          <w:wAfter w:w="9" w:type="dxa"/>
          <w:jc w:val="center"/>
        </w:trPr>
        <w:tc>
          <w:tcPr>
            <w:tcW w:w="567" w:type="dxa"/>
          </w:tcPr>
          <w:p w:rsidR="002B7A14" w:rsidRPr="000E1730" w:rsidRDefault="002B7A14" w:rsidP="00635634">
            <w:pPr>
              <w:pStyle w:val="Tabela-zawarto"/>
            </w:pPr>
          </w:p>
        </w:tc>
        <w:tc>
          <w:tcPr>
            <w:tcW w:w="3075" w:type="dxa"/>
            <w:gridSpan w:val="2"/>
          </w:tcPr>
          <w:p w:rsidR="002B7A14" w:rsidRPr="000E1730" w:rsidRDefault="002B7A14" w:rsidP="00635634">
            <w:pPr>
              <w:pStyle w:val="Tabela-zawarto"/>
              <w:rPr>
                <w:lang w:val="en-US"/>
              </w:rPr>
            </w:pPr>
            <w:r w:rsidRPr="000E1730">
              <w:rPr>
                <w:lang w:val="en-US"/>
              </w:rPr>
              <w:t xml:space="preserve">-   -   -   </w:t>
            </w:r>
            <w:r>
              <w:rPr>
                <w:lang w:val="en-US"/>
              </w:rPr>
              <w:t xml:space="preserve">-  </w:t>
            </w:r>
            <w:r w:rsidRPr="000E1730">
              <w:rPr>
                <w:lang w:val="en-US"/>
              </w:rPr>
              <w:t>-   AccountType</w:t>
            </w:r>
          </w:p>
        </w:tc>
        <w:tc>
          <w:tcPr>
            <w:tcW w:w="6293" w:type="dxa"/>
          </w:tcPr>
          <w:p w:rsidR="002B7A14" w:rsidRPr="000E1730" w:rsidRDefault="002B7A14" w:rsidP="00635634">
            <w:pPr>
              <w:pStyle w:val="Tabela-zawarto"/>
              <w:rPr>
                <w:rFonts w:cs="Arial"/>
              </w:rPr>
            </w:pPr>
            <w:r w:rsidRPr="000E1730">
              <w:rPr>
                <w:rFonts w:cs="Arial"/>
              </w:rPr>
              <w:t>Typ rachunku</w:t>
            </w:r>
          </w:p>
        </w:tc>
        <w:tc>
          <w:tcPr>
            <w:tcW w:w="4426" w:type="dxa"/>
            <w:gridSpan w:val="2"/>
          </w:tcPr>
          <w:p w:rsidR="002B7A14" w:rsidRPr="000E1730" w:rsidRDefault="002B7A14" w:rsidP="00635634">
            <w:pPr>
              <w:pStyle w:val="Tabela-zawarto"/>
              <w:jc w:val="center"/>
            </w:pPr>
          </w:p>
        </w:tc>
      </w:tr>
    </w:tbl>
    <w:p w:rsidR="002B7A14" w:rsidRPr="000E1730" w:rsidRDefault="002B7A14" w:rsidP="000E6598">
      <w:pPr>
        <w:pStyle w:val="Heading2"/>
        <w:numPr>
          <w:ilvl w:val="1"/>
          <w:numId w:val="27"/>
        </w:numPr>
      </w:pPr>
      <w:bookmarkStart w:id="218" w:name="_Toc365015797"/>
      <w:r w:rsidRPr="000E1730">
        <w:t xml:space="preserve">Komunikat żądania </w:t>
      </w:r>
      <w:r w:rsidRPr="000E6598">
        <w:t>ChequeReservationCancellationRequest</w:t>
      </w:r>
      <w:bookmarkEnd w:id="218"/>
    </w:p>
    <w:p w:rsidR="002B7A14" w:rsidRPr="000E1730" w:rsidRDefault="002B7A14" w:rsidP="000E6598">
      <w:pPr>
        <w:pStyle w:val="OpisZnak"/>
      </w:pPr>
      <w:r>
        <w:t xml:space="preserve">Usługa </w:t>
      </w:r>
      <w:r w:rsidRPr="000E6598">
        <w:t>ChequeReservationCancellationRequest</w:t>
      </w:r>
      <w:r>
        <w:t xml:space="preserve"> służy do złożenia zlecenia odowłania zastrzeżenia czeków / blankietów czekowych</w:t>
      </w:r>
      <w:r w:rsidRPr="000E1730">
        <w:t>.</w:t>
      </w:r>
    </w:p>
    <w:p w:rsidR="002B7A14" w:rsidRPr="000E1730" w:rsidRDefault="002B7A14" w:rsidP="000E6598">
      <w:pPr>
        <w:pStyle w:val="Caption"/>
      </w:pPr>
      <w:bookmarkStart w:id="219" w:name="_Toc365015869"/>
      <w:r w:rsidRPr="000E1730">
        <w:t xml:space="preserve">Tabela </w:t>
      </w:r>
      <w:fldSimple w:instr=" SEQ Tabela \* ARABIC ">
        <w:r>
          <w:rPr>
            <w:noProof/>
          </w:rPr>
          <w:t>43</w:t>
        </w:r>
      </w:fldSimple>
      <w:r w:rsidRPr="000E1730">
        <w:t xml:space="preserve">: Komunikat żądania </w:t>
      </w:r>
      <w:r w:rsidRPr="000E6598">
        <w:t>ChequeReservationCancellationRequest</w:t>
      </w:r>
      <w:bookmarkEnd w:id="219"/>
    </w:p>
    <w:tbl>
      <w:tblPr>
        <w:tblW w:w="14181" w:type="dxa"/>
        <w:jc w:val="center"/>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3120"/>
        <w:gridCol w:w="5912"/>
        <w:gridCol w:w="4582"/>
      </w:tblGrid>
      <w:tr w:rsidR="002B7A14" w:rsidRPr="000E1730" w:rsidTr="00D846CD">
        <w:trPr>
          <w:jc w:val="center"/>
        </w:trPr>
        <w:tc>
          <w:tcPr>
            <w:tcW w:w="567" w:type="dxa"/>
            <w:shd w:val="solid" w:color="auto" w:fill="auto"/>
          </w:tcPr>
          <w:p w:rsidR="002B7A14" w:rsidRPr="000E1730" w:rsidRDefault="002B7A14" w:rsidP="00635634">
            <w:pPr>
              <w:pStyle w:val="Tabela-zawarto"/>
            </w:pPr>
          </w:p>
        </w:tc>
        <w:tc>
          <w:tcPr>
            <w:tcW w:w="3120" w:type="dxa"/>
            <w:shd w:val="solid" w:color="auto" w:fill="auto"/>
          </w:tcPr>
          <w:p w:rsidR="002B7A14" w:rsidRPr="004147A6" w:rsidRDefault="002B7A14" w:rsidP="00635634">
            <w:pPr>
              <w:pStyle w:val="Tabela-zawarto"/>
              <w:rPr>
                <w:b/>
              </w:rPr>
            </w:pPr>
            <w:r w:rsidRPr="004147A6">
              <w:rPr>
                <w:b/>
              </w:rPr>
              <w:t>Nazwa elementu</w:t>
            </w:r>
          </w:p>
        </w:tc>
        <w:tc>
          <w:tcPr>
            <w:tcW w:w="5912" w:type="dxa"/>
            <w:shd w:val="solid" w:color="auto" w:fill="auto"/>
          </w:tcPr>
          <w:p w:rsidR="002B7A14" w:rsidRPr="004147A6" w:rsidRDefault="002B7A14" w:rsidP="00635634">
            <w:pPr>
              <w:pStyle w:val="Tabela-zawarto"/>
              <w:rPr>
                <w:b/>
              </w:rPr>
            </w:pPr>
            <w:r w:rsidRPr="004147A6">
              <w:rPr>
                <w:b/>
              </w:rPr>
              <w:t xml:space="preserve">Opis                          </w:t>
            </w:r>
          </w:p>
        </w:tc>
        <w:tc>
          <w:tcPr>
            <w:tcW w:w="4582" w:type="dxa"/>
            <w:shd w:val="solid" w:color="auto" w:fill="auto"/>
          </w:tcPr>
          <w:p w:rsidR="002B7A14" w:rsidRPr="004147A6" w:rsidRDefault="002B7A14" w:rsidP="00635634">
            <w:pPr>
              <w:pStyle w:val="Tabela-zawarto"/>
              <w:jc w:val="center"/>
              <w:rPr>
                <w:b/>
              </w:rPr>
            </w:pPr>
            <w:r w:rsidRPr="004147A6">
              <w:rPr>
                <w:b/>
              </w:rPr>
              <w:t>Wprowadzana wartość</w:t>
            </w:r>
          </w:p>
        </w:tc>
      </w:tr>
      <w:tr w:rsidR="002B7A14" w:rsidRPr="000E1730" w:rsidTr="00271314">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pPr>
            <w:r w:rsidRPr="000E6598">
              <w:t>ChequeReservationCancellationRequest</w:t>
            </w:r>
          </w:p>
        </w:tc>
        <w:tc>
          <w:tcPr>
            <w:tcW w:w="10494" w:type="dxa"/>
            <w:gridSpan w:val="2"/>
          </w:tcPr>
          <w:p w:rsidR="002B7A14" w:rsidRPr="000E1730" w:rsidRDefault="002B7A14" w:rsidP="00635634">
            <w:pPr>
              <w:pStyle w:val="Tabela-zawarto"/>
              <w:jc w:val="center"/>
            </w:pPr>
            <w:r>
              <w:rPr>
                <w:rFonts w:cs="Arial"/>
              </w:rPr>
              <w:t>Zlecenie odwołania zastrzeżenia czeków / blankietów czekowych</w:t>
            </w:r>
            <w:r w:rsidRPr="000E1730">
              <w:rPr>
                <w:rFonts w:cs="Arial"/>
              </w:rPr>
              <w:t xml:space="preserve"> – komunikat typu </w:t>
            </w:r>
            <w:r>
              <w:rPr>
                <w:rFonts w:cs="Arial"/>
              </w:rPr>
              <w:t>żądanie</w:t>
            </w:r>
          </w:p>
        </w:tc>
      </w:tr>
      <w:tr w:rsidR="002B7A14" w:rsidRPr="000E1730" w:rsidTr="00D846CD">
        <w:trPr>
          <w:jc w:val="center"/>
        </w:trPr>
        <w:tc>
          <w:tcPr>
            <w:tcW w:w="567" w:type="dxa"/>
          </w:tcPr>
          <w:p w:rsidR="002B7A14" w:rsidRPr="000E1730" w:rsidRDefault="002B7A14" w:rsidP="00635634">
            <w:pPr>
              <w:pStyle w:val="Tabela-zawarto"/>
            </w:pPr>
            <w:r w:rsidRPr="000E1730">
              <w:t>A-16</w:t>
            </w:r>
          </w:p>
        </w:tc>
        <w:tc>
          <w:tcPr>
            <w:tcW w:w="3120" w:type="dxa"/>
          </w:tcPr>
          <w:p w:rsidR="002B7A14" w:rsidRPr="000E1730" w:rsidRDefault="002B7A14" w:rsidP="00635634">
            <w:pPr>
              <w:pStyle w:val="Tabela-zawarto"/>
            </w:pPr>
            <w:r w:rsidRPr="000E1730">
              <w:t>-   Header</w:t>
            </w:r>
          </w:p>
        </w:tc>
        <w:tc>
          <w:tcPr>
            <w:tcW w:w="5912" w:type="dxa"/>
          </w:tcPr>
          <w:p w:rsidR="002B7A14" w:rsidRPr="000E1730" w:rsidRDefault="002B7A14" w:rsidP="00635634">
            <w:pPr>
              <w:pStyle w:val="Tabela-zawarto"/>
              <w:rPr>
                <w:rFonts w:cs="Arial"/>
              </w:rPr>
            </w:pPr>
            <w:r w:rsidRPr="000E1730">
              <w:rPr>
                <w:rFonts w:cs="Arial"/>
              </w:rPr>
              <w:t>Komponent zawierający elementy nagłówka komunikatu</w:t>
            </w:r>
          </w:p>
        </w:tc>
        <w:tc>
          <w:tcPr>
            <w:tcW w:w="4582" w:type="dxa"/>
          </w:tcPr>
          <w:p w:rsidR="002B7A14" w:rsidRPr="000E1730" w:rsidRDefault="002B7A14" w:rsidP="00635634">
            <w:pPr>
              <w:pStyle w:val="Tabela-zawarto"/>
              <w:jc w:val="center"/>
            </w:pP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pPr>
            <w:r w:rsidRPr="000E1730">
              <w:t>-   -   IssueDateTime</w:t>
            </w:r>
          </w:p>
        </w:tc>
        <w:tc>
          <w:tcPr>
            <w:tcW w:w="5912" w:type="dxa"/>
          </w:tcPr>
          <w:p w:rsidR="002B7A14" w:rsidRPr="000E1730" w:rsidRDefault="002B7A14" w:rsidP="00635634">
            <w:pPr>
              <w:pStyle w:val="Tabela-zawarto"/>
              <w:rPr>
                <w:rFonts w:cs="Arial"/>
              </w:rPr>
            </w:pPr>
            <w:r w:rsidRPr="000E1730">
              <w:rPr>
                <w:rFonts w:cs="Arial"/>
              </w:rPr>
              <w:t>Data i czas komunikatu</w:t>
            </w:r>
          </w:p>
        </w:tc>
        <w:tc>
          <w:tcPr>
            <w:tcW w:w="4582" w:type="dxa"/>
          </w:tcPr>
          <w:p w:rsidR="002B7A14" w:rsidRPr="000E1730" w:rsidRDefault="002B7A14" w:rsidP="00635634">
            <w:pPr>
              <w:pStyle w:val="Tabela-zawarto"/>
              <w:jc w:val="center"/>
              <w:rPr>
                <w:lang w:val="de-DE"/>
              </w:rPr>
            </w:pPr>
            <w:r w:rsidRPr="000E1730">
              <w:rPr>
                <w:lang w:val="de-DE"/>
              </w:rPr>
              <w:t>Data i czas komunikatu</w:t>
            </w: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rPr>
                <w:lang w:val="de-DE"/>
              </w:rPr>
            </w:pPr>
            <w:r w:rsidRPr="000E1730">
              <w:rPr>
                <w:lang w:val="de-DE"/>
              </w:rPr>
              <w:t>-   -   DocumentIdentifier</w:t>
            </w:r>
          </w:p>
        </w:tc>
        <w:tc>
          <w:tcPr>
            <w:tcW w:w="5912" w:type="dxa"/>
          </w:tcPr>
          <w:p w:rsidR="002B7A14" w:rsidRPr="000E1730" w:rsidRDefault="002B7A14" w:rsidP="00635634">
            <w:pPr>
              <w:pStyle w:val="Tabela-zawarto"/>
              <w:rPr>
                <w:rFonts w:cs="Arial"/>
              </w:rPr>
            </w:pPr>
            <w:r w:rsidRPr="000E1730">
              <w:rPr>
                <w:rFonts w:cs="Arial"/>
              </w:rPr>
              <w:t>Identyfikator komunikatu</w:t>
            </w:r>
          </w:p>
        </w:tc>
        <w:tc>
          <w:tcPr>
            <w:tcW w:w="4582" w:type="dxa"/>
          </w:tcPr>
          <w:p w:rsidR="002B7A14" w:rsidRPr="000E1730" w:rsidRDefault="002B7A14" w:rsidP="00635634">
            <w:pPr>
              <w:pStyle w:val="Tabela-zawarto"/>
              <w:jc w:val="center"/>
            </w:pPr>
            <w:r w:rsidRPr="000E1730">
              <w:t>Dowolny ciąg znaków nadawany przez wysyłającego</w:t>
            </w: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pPr>
            <w:r w:rsidRPr="000E1730">
              <w:t>-   -   SenderIdentifier</w:t>
            </w:r>
          </w:p>
        </w:tc>
        <w:tc>
          <w:tcPr>
            <w:tcW w:w="5912" w:type="dxa"/>
          </w:tcPr>
          <w:p w:rsidR="002B7A14" w:rsidRPr="000E1730" w:rsidRDefault="002B7A14" w:rsidP="00635634">
            <w:pPr>
              <w:pStyle w:val="Tabela-zawarto"/>
              <w:rPr>
                <w:rFonts w:cs="Arial"/>
              </w:rPr>
            </w:pPr>
            <w:r w:rsidRPr="000E1730">
              <w:rPr>
                <w:rFonts w:cs="Arial"/>
              </w:rPr>
              <w:t>Identyfikator nadawcy komunikatu</w:t>
            </w:r>
          </w:p>
        </w:tc>
        <w:tc>
          <w:tcPr>
            <w:tcW w:w="4582" w:type="dxa"/>
          </w:tcPr>
          <w:p w:rsidR="002B7A14" w:rsidRPr="000E1730" w:rsidRDefault="002B7A14" w:rsidP="00635634">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rPr>
                <w:lang w:val="en-US"/>
              </w:rPr>
            </w:pPr>
            <w:r w:rsidRPr="000E1730">
              <w:rPr>
                <w:lang w:val="en-US"/>
              </w:rPr>
              <w:t>-   -   ReceiverIdentifier</w:t>
            </w:r>
          </w:p>
        </w:tc>
        <w:tc>
          <w:tcPr>
            <w:tcW w:w="5912" w:type="dxa"/>
          </w:tcPr>
          <w:p w:rsidR="002B7A14" w:rsidRPr="000E1730" w:rsidRDefault="002B7A14" w:rsidP="00635634">
            <w:pPr>
              <w:pStyle w:val="Tabela-zawarto"/>
              <w:rPr>
                <w:rFonts w:cs="Arial"/>
              </w:rPr>
            </w:pPr>
            <w:r w:rsidRPr="000E1730">
              <w:rPr>
                <w:rFonts w:cs="Arial"/>
              </w:rPr>
              <w:t>Identyfikator odbiorcy komunikatu</w:t>
            </w:r>
          </w:p>
        </w:tc>
        <w:tc>
          <w:tcPr>
            <w:tcW w:w="4582" w:type="dxa"/>
          </w:tcPr>
          <w:p w:rsidR="002B7A14" w:rsidRPr="000E1730" w:rsidRDefault="002B7A14" w:rsidP="00635634">
            <w:pPr>
              <w:pStyle w:val="Tabela-zawarto"/>
              <w:jc w:val="center"/>
              <w:rPr>
                <w:lang w:val="en-US"/>
              </w:rPr>
            </w:pPr>
            <w:r w:rsidRPr="000E1730">
              <w:rPr>
                <w:lang w:val="en-US"/>
              </w:rPr>
              <w:t>“ZSK-C”</w:t>
            </w:r>
          </w:p>
        </w:tc>
      </w:tr>
      <w:tr w:rsidR="002B7A14" w:rsidRPr="000E1730" w:rsidTr="00D846CD">
        <w:trPr>
          <w:jc w:val="center"/>
        </w:trPr>
        <w:tc>
          <w:tcPr>
            <w:tcW w:w="567" w:type="dxa"/>
          </w:tcPr>
          <w:p w:rsidR="002B7A14" w:rsidRPr="000E1730" w:rsidRDefault="002B7A14" w:rsidP="00635634">
            <w:pPr>
              <w:pStyle w:val="Tabela-zawarto"/>
            </w:pPr>
            <w:r>
              <w:t>L-16</w:t>
            </w:r>
          </w:p>
        </w:tc>
        <w:tc>
          <w:tcPr>
            <w:tcW w:w="3120" w:type="dxa"/>
          </w:tcPr>
          <w:p w:rsidR="002B7A14" w:rsidRPr="000E1730" w:rsidRDefault="002B7A14" w:rsidP="00635634">
            <w:pPr>
              <w:pStyle w:val="Tabela-zawarto"/>
            </w:pPr>
            <w:r w:rsidRPr="000E1730">
              <w:t xml:space="preserve">-   </w:t>
            </w:r>
            <w:r w:rsidRPr="001E7FCA">
              <w:t>ChequeReservationDocument</w:t>
            </w:r>
          </w:p>
        </w:tc>
        <w:tc>
          <w:tcPr>
            <w:tcW w:w="5912" w:type="dxa"/>
          </w:tcPr>
          <w:p w:rsidR="002B7A14" w:rsidRPr="000E1730" w:rsidRDefault="002B7A14" w:rsidP="00635634">
            <w:pPr>
              <w:pStyle w:val="Tabela-zawarto"/>
              <w:rPr>
                <w:rFonts w:cs="Arial"/>
              </w:rPr>
            </w:pPr>
            <w:r w:rsidRPr="000E1730">
              <w:rPr>
                <w:rFonts w:cs="Arial"/>
              </w:rPr>
              <w:t xml:space="preserve">Komponent zawierajacy informacje o </w:t>
            </w:r>
            <w:r>
              <w:rPr>
                <w:rFonts w:cs="Arial"/>
              </w:rPr>
              <w:t>zleceniach odwołania zastrzeżenia czeków</w:t>
            </w:r>
          </w:p>
        </w:tc>
        <w:tc>
          <w:tcPr>
            <w:tcW w:w="4582" w:type="dxa"/>
          </w:tcPr>
          <w:p w:rsidR="002B7A14" w:rsidRPr="000E1730" w:rsidRDefault="002B7A14" w:rsidP="00635634">
            <w:pPr>
              <w:pStyle w:val="Tabela-zawarto"/>
              <w:jc w:val="center"/>
            </w:pPr>
          </w:p>
        </w:tc>
      </w:tr>
      <w:tr w:rsidR="002B7A14" w:rsidRPr="000E1730" w:rsidTr="00D846CD">
        <w:trPr>
          <w:jc w:val="center"/>
        </w:trPr>
        <w:tc>
          <w:tcPr>
            <w:tcW w:w="567" w:type="dxa"/>
          </w:tcPr>
          <w:p w:rsidR="002B7A14" w:rsidRPr="000E1730" w:rsidRDefault="002B7A14" w:rsidP="00635634">
            <w:pPr>
              <w:pStyle w:val="Tabela-zawarto"/>
            </w:pPr>
            <w:r w:rsidRPr="000E1730">
              <w:t>A-10</w:t>
            </w:r>
          </w:p>
        </w:tc>
        <w:tc>
          <w:tcPr>
            <w:tcW w:w="3120" w:type="dxa"/>
          </w:tcPr>
          <w:p w:rsidR="002B7A14" w:rsidRPr="000E1730" w:rsidRDefault="002B7A14" w:rsidP="00635634">
            <w:pPr>
              <w:pStyle w:val="Tabela-zawarto"/>
            </w:pPr>
            <w:r w:rsidRPr="000E1730">
              <w:t xml:space="preserve">-   -   </w:t>
            </w:r>
            <w:r w:rsidRPr="000209A3">
              <w:t>ChequeReservationAccount</w:t>
            </w:r>
          </w:p>
        </w:tc>
        <w:tc>
          <w:tcPr>
            <w:tcW w:w="5912" w:type="dxa"/>
          </w:tcPr>
          <w:p w:rsidR="002B7A14" w:rsidRPr="000E1730" w:rsidRDefault="002B7A14" w:rsidP="00635634">
            <w:pPr>
              <w:pStyle w:val="Tabela-zawarto"/>
              <w:rPr>
                <w:rFonts w:cs="Arial"/>
              </w:rPr>
            </w:pPr>
            <w:r w:rsidRPr="000E1730">
              <w:rPr>
                <w:rFonts w:cs="Arial"/>
              </w:rPr>
              <w:t>Informacje o rachunku bankowym klienta</w:t>
            </w:r>
          </w:p>
        </w:tc>
        <w:tc>
          <w:tcPr>
            <w:tcW w:w="4582" w:type="dxa"/>
          </w:tcPr>
          <w:p w:rsidR="002B7A14" w:rsidRPr="000E1730" w:rsidRDefault="002B7A14" w:rsidP="00635634">
            <w:pPr>
              <w:pStyle w:val="Tabela-zawarto"/>
              <w:jc w:val="center"/>
            </w:pP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rPr>
                <w:lang w:val="en-US"/>
              </w:rPr>
            </w:pPr>
            <w:r w:rsidRPr="000E1730">
              <w:rPr>
                <w:lang w:val="en-US"/>
              </w:rPr>
              <w:t>-   -   -   AccountIdentifier</w:t>
            </w:r>
          </w:p>
        </w:tc>
        <w:tc>
          <w:tcPr>
            <w:tcW w:w="5912" w:type="dxa"/>
          </w:tcPr>
          <w:p w:rsidR="002B7A14" w:rsidRPr="000E1730" w:rsidRDefault="002B7A14" w:rsidP="00635634">
            <w:pPr>
              <w:pStyle w:val="Tabela-zawarto"/>
              <w:rPr>
                <w:rFonts w:cs="Arial"/>
              </w:rPr>
            </w:pPr>
            <w:r w:rsidRPr="000E1730">
              <w:rPr>
                <w:rFonts w:cs="Arial"/>
              </w:rPr>
              <w:t>Numer rachunku</w:t>
            </w:r>
          </w:p>
        </w:tc>
        <w:tc>
          <w:tcPr>
            <w:tcW w:w="4582" w:type="dxa"/>
          </w:tcPr>
          <w:p w:rsidR="002B7A14" w:rsidRPr="000E1730" w:rsidRDefault="002B7A14" w:rsidP="00635634">
            <w:pPr>
              <w:pStyle w:val="Tabela-zawarto"/>
              <w:jc w:val="center"/>
            </w:pPr>
            <w:r w:rsidRPr="000E1730">
              <w:t xml:space="preserve">Numer rachunku, </w:t>
            </w:r>
            <w:r>
              <w:t>do</w:t>
            </w:r>
            <w:r w:rsidRPr="000E1730">
              <w:t xml:space="preserve"> którego </w:t>
            </w:r>
            <w:r>
              <w:t xml:space="preserve">wydano zastrzeżone czeki </w:t>
            </w:r>
            <w:r w:rsidRPr="000E1730">
              <w:t>w standardzie NRB</w:t>
            </w: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pPr>
            <w:r w:rsidRPr="000E1730">
              <w:t>-   -   -   AccountName</w:t>
            </w:r>
          </w:p>
        </w:tc>
        <w:tc>
          <w:tcPr>
            <w:tcW w:w="5912" w:type="dxa"/>
          </w:tcPr>
          <w:p w:rsidR="002B7A14" w:rsidRPr="000E1730" w:rsidRDefault="002B7A14" w:rsidP="00635634">
            <w:pPr>
              <w:pStyle w:val="Tabela-zawarto"/>
              <w:rPr>
                <w:rFonts w:cs="Arial"/>
              </w:rPr>
            </w:pPr>
            <w:r w:rsidRPr="000E1730">
              <w:rPr>
                <w:rFonts w:cs="Arial"/>
              </w:rPr>
              <w:t xml:space="preserve">Nazwa rachunku </w:t>
            </w:r>
          </w:p>
        </w:tc>
        <w:tc>
          <w:tcPr>
            <w:tcW w:w="4582" w:type="dxa"/>
          </w:tcPr>
          <w:p w:rsidR="002B7A14" w:rsidRPr="000E1730" w:rsidRDefault="002B7A14" w:rsidP="00635634">
            <w:pPr>
              <w:pStyle w:val="Tabela-zawarto"/>
              <w:jc w:val="center"/>
            </w:pP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pPr>
            <w:r w:rsidRPr="000E1730">
              <w:t>-   -   -   AccountCurrencyCode</w:t>
            </w:r>
          </w:p>
        </w:tc>
        <w:tc>
          <w:tcPr>
            <w:tcW w:w="5912" w:type="dxa"/>
          </w:tcPr>
          <w:p w:rsidR="002B7A14" w:rsidRPr="000E1730" w:rsidRDefault="002B7A14" w:rsidP="00635634">
            <w:pPr>
              <w:pStyle w:val="Tabela-zawarto"/>
              <w:rPr>
                <w:rFonts w:cs="Arial"/>
              </w:rPr>
            </w:pPr>
            <w:r w:rsidRPr="000E1730">
              <w:rPr>
                <w:rFonts w:cs="Arial"/>
              </w:rPr>
              <w:t>Waluta rachunku</w:t>
            </w:r>
          </w:p>
        </w:tc>
        <w:tc>
          <w:tcPr>
            <w:tcW w:w="4582" w:type="dxa"/>
          </w:tcPr>
          <w:p w:rsidR="002B7A14" w:rsidRPr="000E1730" w:rsidRDefault="002B7A14" w:rsidP="00635634">
            <w:pPr>
              <w:pStyle w:val="Tabela-zawarto"/>
              <w:jc w:val="center"/>
            </w:pP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rPr>
                <w:lang w:val="en-US"/>
              </w:rPr>
            </w:pPr>
            <w:r w:rsidRPr="000E1730">
              <w:rPr>
                <w:lang w:val="en-US"/>
              </w:rPr>
              <w:t>-   -   -   AccountType</w:t>
            </w:r>
          </w:p>
        </w:tc>
        <w:tc>
          <w:tcPr>
            <w:tcW w:w="5912" w:type="dxa"/>
          </w:tcPr>
          <w:p w:rsidR="002B7A14" w:rsidRPr="000E1730" w:rsidRDefault="002B7A14" w:rsidP="00635634">
            <w:pPr>
              <w:pStyle w:val="Tabela-zawarto"/>
              <w:rPr>
                <w:rFonts w:cs="Arial"/>
              </w:rPr>
            </w:pPr>
            <w:r w:rsidRPr="000E1730">
              <w:rPr>
                <w:rFonts w:cs="Arial"/>
              </w:rPr>
              <w:t>Typ rachunku</w:t>
            </w:r>
          </w:p>
        </w:tc>
        <w:tc>
          <w:tcPr>
            <w:tcW w:w="4582" w:type="dxa"/>
          </w:tcPr>
          <w:p w:rsidR="002B7A14" w:rsidRPr="000E1730" w:rsidRDefault="002B7A14" w:rsidP="00635634">
            <w:pPr>
              <w:pStyle w:val="Tabela-zawarto"/>
              <w:jc w:val="center"/>
            </w:pPr>
          </w:p>
        </w:tc>
      </w:tr>
      <w:tr w:rsidR="002B7A14" w:rsidRPr="000E1730" w:rsidTr="00D846CD">
        <w:trPr>
          <w:jc w:val="center"/>
        </w:trPr>
        <w:tc>
          <w:tcPr>
            <w:tcW w:w="567" w:type="dxa"/>
          </w:tcPr>
          <w:p w:rsidR="002B7A14" w:rsidRPr="000E1730" w:rsidRDefault="002B7A14" w:rsidP="00635634">
            <w:pPr>
              <w:pStyle w:val="Tabela-zawarto"/>
              <w:rPr>
                <w:lang w:val="en-US"/>
              </w:rPr>
            </w:pPr>
            <w:r>
              <w:rPr>
                <w:lang w:val="en-US"/>
              </w:rPr>
              <w:t>L-15</w:t>
            </w:r>
          </w:p>
        </w:tc>
        <w:tc>
          <w:tcPr>
            <w:tcW w:w="3120" w:type="dxa"/>
          </w:tcPr>
          <w:p w:rsidR="002B7A14" w:rsidRPr="000E1730" w:rsidRDefault="002B7A14" w:rsidP="00635634">
            <w:pPr>
              <w:pStyle w:val="Tabela-zawarto"/>
              <w:rPr>
                <w:lang w:val="en-US"/>
              </w:rPr>
            </w:pPr>
            <w:r w:rsidRPr="000E1730">
              <w:rPr>
                <w:lang w:val="en-US"/>
              </w:rPr>
              <w:t xml:space="preserve">-   -   </w:t>
            </w:r>
            <w:r w:rsidRPr="000209A3">
              <w:rPr>
                <w:lang w:val="en-US"/>
              </w:rPr>
              <w:t>ChequeReservationDetails</w:t>
            </w:r>
          </w:p>
        </w:tc>
        <w:tc>
          <w:tcPr>
            <w:tcW w:w="5912" w:type="dxa"/>
          </w:tcPr>
          <w:p w:rsidR="002B7A14" w:rsidRPr="000E1730" w:rsidRDefault="002B7A14" w:rsidP="00635634">
            <w:pPr>
              <w:pStyle w:val="Tabela-zawarto"/>
              <w:rPr>
                <w:rFonts w:cs="Arial"/>
              </w:rPr>
            </w:pPr>
            <w:r>
              <w:rPr>
                <w:rFonts w:cs="Arial"/>
              </w:rPr>
              <w:t>Dane zlecenia zastrzeżenia czeków</w:t>
            </w:r>
          </w:p>
        </w:tc>
        <w:tc>
          <w:tcPr>
            <w:tcW w:w="4582" w:type="dxa"/>
          </w:tcPr>
          <w:p w:rsidR="002B7A14" w:rsidRPr="000E1730" w:rsidRDefault="002B7A14" w:rsidP="00635634">
            <w:pPr>
              <w:pStyle w:val="Tabela-zawarto"/>
              <w:jc w:val="center"/>
            </w:pP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pPr>
            <w:r w:rsidRPr="000E1730">
              <w:t>-   -   -   TransactionIdentifier</w:t>
            </w:r>
          </w:p>
        </w:tc>
        <w:tc>
          <w:tcPr>
            <w:tcW w:w="5912" w:type="dxa"/>
          </w:tcPr>
          <w:p w:rsidR="002B7A14" w:rsidRPr="000E1730" w:rsidRDefault="002B7A14" w:rsidP="00635634">
            <w:pPr>
              <w:pStyle w:val="Tabela-zawarto"/>
              <w:rPr>
                <w:rFonts w:cs="Arial"/>
              </w:rPr>
            </w:pPr>
            <w:r w:rsidRPr="000E1730">
              <w:rPr>
                <w:rFonts w:cs="Arial"/>
              </w:rPr>
              <w:t>Identyfikator transakcji nadawany przez klienta</w:t>
            </w:r>
          </w:p>
        </w:tc>
        <w:tc>
          <w:tcPr>
            <w:tcW w:w="4582" w:type="dxa"/>
          </w:tcPr>
          <w:p w:rsidR="002B7A14" w:rsidRPr="000E1730" w:rsidRDefault="002B7A14" w:rsidP="00635634">
            <w:pPr>
              <w:pStyle w:val="Tabela-zawarto"/>
              <w:jc w:val="center"/>
            </w:pPr>
            <w:r w:rsidRPr="000E1730">
              <w:rPr>
                <w:rFonts w:cs="Arial"/>
              </w:rPr>
              <w:t xml:space="preserve">Identyfikator </w:t>
            </w:r>
            <w:r>
              <w:t>zlecenia</w:t>
            </w:r>
            <w:r w:rsidRPr="000E1730">
              <w:t xml:space="preserve"> nadany przez </w:t>
            </w:r>
            <w:r w:rsidRPr="0032379D">
              <w:rPr>
                <w:highlight w:val="cyan"/>
              </w:rPr>
              <w:t>XXXX</w:t>
            </w:r>
          </w:p>
        </w:tc>
      </w:tr>
      <w:tr w:rsidR="002B7A14" w:rsidRPr="000E1730" w:rsidTr="00D846CD">
        <w:trPr>
          <w:jc w:val="center"/>
        </w:trPr>
        <w:tc>
          <w:tcPr>
            <w:tcW w:w="567" w:type="dxa"/>
          </w:tcPr>
          <w:p w:rsidR="002B7A14" w:rsidRPr="000E1730" w:rsidRDefault="002B7A14" w:rsidP="00635634">
            <w:pPr>
              <w:pStyle w:val="Tabela-zawarto"/>
            </w:pPr>
            <w:r w:rsidRPr="000E1730">
              <w:t>A-10</w:t>
            </w:r>
          </w:p>
        </w:tc>
        <w:tc>
          <w:tcPr>
            <w:tcW w:w="3120" w:type="dxa"/>
          </w:tcPr>
          <w:p w:rsidR="002B7A14" w:rsidRPr="000E1730" w:rsidRDefault="002B7A14" w:rsidP="00635634">
            <w:pPr>
              <w:pStyle w:val="Tabela-zawarto"/>
            </w:pPr>
            <w:r w:rsidRPr="000E1730">
              <w:t xml:space="preserve">-   -   -   </w:t>
            </w:r>
            <w:r w:rsidRPr="000209A3">
              <w:t>ChequeReservationAccount</w:t>
            </w:r>
          </w:p>
        </w:tc>
        <w:tc>
          <w:tcPr>
            <w:tcW w:w="5912" w:type="dxa"/>
          </w:tcPr>
          <w:p w:rsidR="002B7A14" w:rsidRPr="000E1730" w:rsidRDefault="002B7A14" w:rsidP="00635634">
            <w:pPr>
              <w:pStyle w:val="Tabela-zawarto"/>
            </w:pPr>
            <w:r w:rsidRPr="000E1730">
              <w:t xml:space="preserve">Informacje o rachunku bankowym klienta </w:t>
            </w:r>
          </w:p>
        </w:tc>
        <w:tc>
          <w:tcPr>
            <w:tcW w:w="4582" w:type="dxa"/>
          </w:tcPr>
          <w:p w:rsidR="002B7A14" w:rsidRPr="000E1730" w:rsidRDefault="002B7A14" w:rsidP="00635634">
            <w:pPr>
              <w:pStyle w:val="Tabela-zawarto"/>
              <w:jc w:val="center"/>
            </w:pP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rPr>
                <w:lang w:val="en-US"/>
              </w:rPr>
            </w:pPr>
            <w:r w:rsidRPr="000E1730">
              <w:t xml:space="preserve">-   -   -  -    </w:t>
            </w:r>
            <w:r w:rsidRPr="000E1730">
              <w:rPr>
                <w:lang w:val="en-US"/>
              </w:rPr>
              <w:t>AccountIdentifier</w:t>
            </w:r>
          </w:p>
        </w:tc>
        <w:tc>
          <w:tcPr>
            <w:tcW w:w="5912" w:type="dxa"/>
          </w:tcPr>
          <w:p w:rsidR="002B7A14" w:rsidRPr="000E1730" w:rsidRDefault="002B7A14" w:rsidP="00635634">
            <w:pPr>
              <w:pStyle w:val="Tabela-zawarto"/>
            </w:pPr>
            <w:r w:rsidRPr="000E1730">
              <w:t>Numer rachunku</w:t>
            </w:r>
          </w:p>
        </w:tc>
        <w:tc>
          <w:tcPr>
            <w:tcW w:w="4582" w:type="dxa"/>
          </w:tcPr>
          <w:p w:rsidR="002B7A14" w:rsidRPr="000E1730" w:rsidRDefault="002B7A14" w:rsidP="00635634">
            <w:pPr>
              <w:pStyle w:val="Tabela-zawarto"/>
              <w:jc w:val="center"/>
            </w:pPr>
            <w:r w:rsidRPr="000E1730">
              <w:t xml:space="preserve">Numer rachunku, </w:t>
            </w:r>
            <w:r>
              <w:t>do</w:t>
            </w:r>
            <w:r w:rsidRPr="000E1730">
              <w:t xml:space="preserve"> którego </w:t>
            </w:r>
            <w:r>
              <w:t xml:space="preserve">wydano zastrzeżone czeki </w:t>
            </w:r>
            <w:r w:rsidRPr="000E1730">
              <w:t>w standardzie NRB</w:t>
            </w: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pPr>
            <w:r w:rsidRPr="000E1730">
              <w:t xml:space="preserve">-   -   -   </w:t>
            </w:r>
            <w:r>
              <w:t xml:space="preserve">-   </w:t>
            </w:r>
            <w:r w:rsidRPr="000E1730">
              <w:t>AccountName</w:t>
            </w:r>
          </w:p>
        </w:tc>
        <w:tc>
          <w:tcPr>
            <w:tcW w:w="5912" w:type="dxa"/>
          </w:tcPr>
          <w:p w:rsidR="002B7A14" w:rsidRPr="000E1730" w:rsidRDefault="002B7A14" w:rsidP="00635634">
            <w:pPr>
              <w:pStyle w:val="Tabela-zawarto"/>
            </w:pPr>
            <w:r w:rsidRPr="000E1730">
              <w:t xml:space="preserve">Nazwa rachunku </w:t>
            </w:r>
          </w:p>
        </w:tc>
        <w:tc>
          <w:tcPr>
            <w:tcW w:w="4582" w:type="dxa"/>
          </w:tcPr>
          <w:p w:rsidR="002B7A14" w:rsidRPr="000E1730" w:rsidRDefault="002B7A14" w:rsidP="00635634">
            <w:pPr>
              <w:pStyle w:val="Tabela-zawarto"/>
              <w:jc w:val="center"/>
            </w:pP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pPr>
            <w:r w:rsidRPr="000E1730">
              <w:t xml:space="preserve">-   -   -   </w:t>
            </w:r>
            <w:r>
              <w:t xml:space="preserve">-   </w:t>
            </w:r>
            <w:r w:rsidRPr="000E1730">
              <w:t>AccountCurrencyCode</w:t>
            </w:r>
          </w:p>
        </w:tc>
        <w:tc>
          <w:tcPr>
            <w:tcW w:w="5912" w:type="dxa"/>
          </w:tcPr>
          <w:p w:rsidR="002B7A14" w:rsidRPr="000E1730" w:rsidRDefault="002B7A14" w:rsidP="00635634">
            <w:pPr>
              <w:pStyle w:val="Tabela-zawarto"/>
            </w:pPr>
            <w:r w:rsidRPr="000E1730">
              <w:t>Waluta rachunku</w:t>
            </w:r>
          </w:p>
        </w:tc>
        <w:tc>
          <w:tcPr>
            <w:tcW w:w="4582" w:type="dxa"/>
          </w:tcPr>
          <w:p w:rsidR="002B7A14" w:rsidRPr="000E1730" w:rsidRDefault="002B7A14" w:rsidP="00635634">
            <w:pPr>
              <w:pStyle w:val="Tabela-zawarto"/>
              <w:jc w:val="center"/>
            </w:pP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rPr>
                <w:lang w:val="en-US"/>
              </w:rPr>
            </w:pPr>
            <w:r w:rsidRPr="000E1730">
              <w:rPr>
                <w:lang w:val="en-US"/>
              </w:rPr>
              <w:t>-   -   -   -   AccountType</w:t>
            </w:r>
          </w:p>
        </w:tc>
        <w:tc>
          <w:tcPr>
            <w:tcW w:w="5912" w:type="dxa"/>
          </w:tcPr>
          <w:p w:rsidR="002B7A14" w:rsidRPr="000E1730" w:rsidRDefault="002B7A14" w:rsidP="00635634">
            <w:pPr>
              <w:pStyle w:val="Tabela-zawarto"/>
            </w:pPr>
            <w:r w:rsidRPr="000E1730">
              <w:t>Typ rachunku</w:t>
            </w:r>
          </w:p>
        </w:tc>
        <w:tc>
          <w:tcPr>
            <w:tcW w:w="4582" w:type="dxa"/>
          </w:tcPr>
          <w:p w:rsidR="002B7A14" w:rsidRPr="000E1730" w:rsidRDefault="002B7A14" w:rsidP="00635634">
            <w:pPr>
              <w:pStyle w:val="Tabela-zawarto"/>
              <w:jc w:val="center"/>
            </w:pP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rPr>
                <w:lang w:val="en-US"/>
              </w:rPr>
            </w:pPr>
            <w:r w:rsidRPr="000E1730">
              <w:t xml:space="preserve">-   -   -   </w:t>
            </w:r>
            <w:r w:rsidRPr="003D449B">
              <w:rPr>
                <w:lang w:val="en-US"/>
              </w:rPr>
              <w:t>ChequeQuantity</w:t>
            </w:r>
          </w:p>
        </w:tc>
        <w:tc>
          <w:tcPr>
            <w:tcW w:w="5912" w:type="dxa"/>
          </w:tcPr>
          <w:p w:rsidR="002B7A14" w:rsidRPr="000E1730" w:rsidRDefault="002B7A14" w:rsidP="00635634">
            <w:pPr>
              <w:pStyle w:val="Tabela-zawarto"/>
            </w:pPr>
            <w:r>
              <w:t>Liczba zastrzeżonych czeków</w:t>
            </w:r>
          </w:p>
        </w:tc>
        <w:tc>
          <w:tcPr>
            <w:tcW w:w="4582" w:type="dxa"/>
          </w:tcPr>
          <w:p w:rsidR="002B7A14" w:rsidRPr="000E1730" w:rsidRDefault="002B7A14" w:rsidP="000E6598">
            <w:pPr>
              <w:pStyle w:val="FootnoteText"/>
              <w:jc w:val="center"/>
              <w:rPr>
                <w:rFonts w:ascii="Arial" w:hAnsi="Arial" w:cs="Arial"/>
                <w:sz w:val="16"/>
                <w:szCs w:val="16"/>
              </w:rPr>
            </w:pPr>
            <w:r>
              <w:rPr>
                <w:rFonts w:ascii="Arial" w:hAnsi="Arial" w:cs="Arial"/>
                <w:sz w:val="16"/>
                <w:szCs w:val="16"/>
              </w:rPr>
              <w:t>Liczba czeków, dla których odwoływane jest zastrzeżenie</w:t>
            </w: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pPr>
            <w:r w:rsidRPr="000E1730">
              <w:rPr>
                <w:lang w:val="en-US"/>
              </w:rPr>
              <w:t xml:space="preserve">-   -   -   </w:t>
            </w:r>
            <w:r w:rsidRPr="003D449B">
              <w:t>ChequeNumber</w:t>
            </w:r>
          </w:p>
        </w:tc>
        <w:tc>
          <w:tcPr>
            <w:tcW w:w="5912" w:type="dxa"/>
          </w:tcPr>
          <w:p w:rsidR="002B7A14" w:rsidRDefault="002B7A14" w:rsidP="00635634">
            <w:pPr>
              <w:pStyle w:val="Tabela-zawarto"/>
            </w:pPr>
            <w:r>
              <w:t>Numer czeku</w:t>
            </w:r>
          </w:p>
        </w:tc>
        <w:tc>
          <w:tcPr>
            <w:tcW w:w="4582" w:type="dxa"/>
          </w:tcPr>
          <w:p w:rsidR="002B7A14" w:rsidRDefault="002B7A14" w:rsidP="00635634">
            <w:pPr>
              <w:pStyle w:val="FootnoteText"/>
              <w:jc w:val="center"/>
              <w:rPr>
                <w:rFonts w:ascii="Arial" w:hAnsi="Arial" w:cs="Arial"/>
                <w:sz w:val="16"/>
                <w:szCs w:val="16"/>
              </w:rPr>
            </w:pPr>
            <w:r>
              <w:rPr>
                <w:rFonts w:ascii="Arial" w:hAnsi="Arial" w:cs="Arial"/>
                <w:sz w:val="16"/>
                <w:szCs w:val="16"/>
              </w:rPr>
              <w:t>Numer czeku lub blankietu czekowego</w:t>
            </w: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7B518B" w:rsidRDefault="002B7A14" w:rsidP="00815B23">
            <w:pPr>
              <w:pStyle w:val="Tabela-zawarto"/>
            </w:pPr>
            <w:r w:rsidRPr="000E1730">
              <w:rPr>
                <w:lang w:val="en-US"/>
              </w:rPr>
              <w:t xml:space="preserve">-   -   -   </w:t>
            </w:r>
            <w:r w:rsidRPr="003D449B">
              <w:t>ChequeReservationAmount</w:t>
            </w:r>
          </w:p>
        </w:tc>
        <w:tc>
          <w:tcPr>
            <w:tcW w:w="5912" w:type="dxa"/>
          </w:tcPr>
          <w:p w:rsidR="002B7A14" w:rsidRDefault="002B7A14" w:rsidP="00815B23">
            <w:pPr>
              <w:pStyle w:val="Tabela-zawarto"/>
            </w:pPr>
            <w:r>
              <w:t>Kwota zastrzeżenia</w:t>
            </w:r>
          </w:p>
        </w:tc>
        <w:tc>
          <w:tcPr>
            <w:tcW w:w="4582" w:type="dxa"/>
          </w:tcPr>
          <w:p w:rsidR="002B7A14" w:rsidRDefault="002B7A14" w:rsidP="00635634">
            <w:pPr>
              <w:pStyle w:val="FootnoteText"/>
              <w:jc w:val="center"/>
              <w:rPr>
                <w:rFonts w:ascii="Arial" w:hAnsi="Arial" w:cs="Arial"/>
                <w:sz w:val="16"/>
                <w:szCs w:val="16"/>
              </w:rPr>
            </w:pPr>
          </w:p>
        </w:tc>
      </w:tr>
      <w:tr w:rsidR="002B7A14" w:rsidRPr="000E1730" w:rsidTr="00D846CD">
        <w:trPr>
          <w:jc w:val="center"/>
        </w:trPr>
        <w:tc>
          <w:tcPr>
            <w:tcW w:w="567" w:type="dxa"/>
          </w:tcPr>
          <w:p w:rsidR="002B7A14" w:rsidRPr="000E1730" w:rsidRDefault="002B7A14" w:rsidP="00635634">
            <w:pPr>
              <w:pStyle w:val="Tabela-zawarto"/>
            </w:pPr>
          </w:p>
        </w:tc>
        <w:tc>
          <w:tcPr>
            <w:tcW w:w="3120" w:type="dxa"/>
          </w:tcPr>
          <w:p w:rsidR="002B7A14" w:rsidRPr="000E1730" w:rsidRDefault="002B7A14" w:rsidP="00635634">
            <w:pPr>
              <w:pStyle w:val="Tabela-zawarto"/>
              <w:rPr>
                <w:lang w:val="en-US"/>
              </w:rPr>
            </w:pPr>
            <w:r w:rsidRPr="000E1730">
              <w:rPr>
                <w:lang w:val="en-US"/>
              </w:rPr>
              <w:t xml:space="preserve">-   -   -   </w:t>
            </w:r>
            <w:r w:rsidRPr="00E2370A">
              <w:rPr>
                <w:lang w:val="en-US"/>
              </w:rPr>
              <w:t>ChequeAdditionalInformation</w:t>
            </w:r>
          </w:p>
        </w:tc>
        <w:tc>
          <w:tcPr>
            <w:tcW w:w="5912" w:type="dxa"/>
          </w:tcPr>
          <w:p w:rsidR="002B7A14" w:rsidRDefault="002B7A14" w:rsidP="000E6598">
            <w:pPr>
              <w:pStyle w:val="Tabela-zawarto"/>
            </w:pPr>
            <w:r>
              <w:t>Adnotacja dotycząca odwołania zastrzeżenia</w:t>
            </w:r>
          </w:p>
        </w:tc>
        <w:tc>
          <w:tcPr>
            <w:tcW w:w="4582" w:type="dxa"/>
          </w:tcPr>
          <w:p w:rsidR="002B7A14" w:rsidRDefault="002B7A14" w:rsidP="00635634">
            <w:pPr>
              <w:pStyle w:val="FootnoteText"/>
              <w:jc w:val="center"/>
              <w:rPr>
                <w:rFonts w:ascii="Arial" w:hAnsi="Arial" w:cs="Arial"/>
                <w:sz w:val="16"/>
                <w:szCs w:val="16"/>
              </w:rPr>
            </w:pPr>
            <w:r>
              <w:rPr>
                <w:rFonts w:ascii="Arial" w:hAnsi="Arial" w:cs="Arial"/>
                <w:sz w:val="16"/>
                <w:szCs w:val="16"/>
              </w:rPr>
              <w:t>Dodatkowe informacje – adnotacja dla banku</w:t>
            </w:r>
          </w:p>
        </w:tc>
      </w:tr>
    </w:tbl>
    <w:p w:rsidR="002B7A14" w:rsidRPr="000E1730" w:rsidRDefault="002B7A14" w:rsidP="00EE45CF">
      <w:pPr>
        <w:pStyle w:val="Heading2"/>
        <w:numPr>
          <w:ilvl w:val="1"/>
          <w:numId w:val="27"/>
        </w:numPr>
      </w:pPr>
      <w:bookmarkStart w:id="220" w:name="_Toc365015798"/>
      <w:r w:rsidRPr="000E1730">
        <w:t xml:space="preserve">Komunikat odpowiedzi </w:t>
      </w:r>
      <w:r w:rsidRPr="00EE45CF">
        <w:t>ChequeReservationCancellationResponse</w:t>
      </w:r>
      <w:bookmarkEnd w:id="220"/>
    </w:p>
    <w:p w:rsidR="002B7A14" w:rsidRDefault="002B7A14" w:rsidP="000E6598">
      <w:pPr>
        <w:pStyle w:val="Caption"/>
      </w:pPr>
      <w:bookmarkStart w:id="221" w:name="_Toc365015870"/>
      <w:r w:rsidRPr="000E1730">
        <w:t xml:space="preserve">Tabela </w:t>
      </w:r>
      <w:fldSimple w:instr=" SEQ Tabela \* ARABIC ">
        <w:r>
          <w:rPr>
            <w:noProof/>
          </w:rPr>
          <w:t>44</w:t>
        </w:r>
      </w:fldSimple>
      <w:r w:rsidRPr="000E1730">
        <w:t xml:space="preserve">: Komunikat odpowiedzi </w:t>
      </w:r>
      <w:r w:rsidRPr="00EE45CF">
        <w:t>ChequeReservationCancellationResponse</w:t>
      </w:r>
      <w:bookmarkEnd w:id="221"/>
    </w:p>
    <w:tbl>
      <w:tblPr>
        <w:tblW w:w="14210" w:type="dxa"/>
        <w:jc w:val="center"/>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44"/>
        <w:gridCol w:w="9"/>
        <w:gridCol w:w="3245"/>
        <w:gridCol w:w="6046"/>
        <w:gridCol w:w="1581"/>
        <w:gridCol w:w="2685"/>
      </w:tblGrid>
      <w:tr w:rsidR="002B7A14" w:rsidRPr="000E1730" w:rsidTr="00BC497B">
        <w:trPr>
          <w:jc w:val="center"/>
        </w:trPr>
        <w:tc>
          <w:tcPr>
            <w:tcW w:w="653" w:type="dxa"/>
            <w:gridSpan w:val="2"/>
            <w:shd w:val="solid" w:color="auto" w:fill="auto"/>
          </w:tcPr>
          <w:p w:rsidR="002B7A14" w:rsidRPr="000E1730" w:rsidRDefault="002B7A14" w:rsidP="00635634">
            <w:pPr>
              <w:pStyle w:val="Tabela-zawarto"/>
            </w:pPr>
          </w:p>
        </w:tc>
        <w:tc>
          <w:tcPr>
            <w:tcW w:w="3245" w:type="dxa"/>
            <w:shd w:val="solid" w:color="auto" w:fill="auto"/>
          </w:tcPr>
          <w:p w:rsidR="002B7A14" w:rsidRPr="004147A6" w:rsidRDefault="002B7A14" w:rsidP="00635634">
            <w:pPr>
              <w:pStyle w:val="Tabela-zawarto"/>
              <w:rPr>
                <w:b/>
              </w:rPr>
            </w:pPr>
            <w:r w:rsidRPr="004147A6">
              <w:rPr>
                <w:b/>
              </w:rPr>
              <w:t>Nazwa elementu</w:t>
            </w:r>
          </w:p>
        </w:tc>
        <w:tc>
          <w:tcPr>
            <w:tcW w:w="6046" w:type="dxa"/>
            <w:shd w:val="solid" w:color="auto" w:fill="auto"/>
          </w:tcPr>
          <w:p w:rsidR="002B7A14" w:rsidRPr="004147A6" w:rsidRDefault="002B7A14" w:rsidP="00635634">
            <w:pPr>
              <w:pStyle w:val="Tabela-zawarto"/>
              <w:rPr>
                <w:b/>
              </w:rPr>
            </w:pPr>
            <w:r w:rsidRPr="004147A6">
              <w:rPr>
                <w:b/>
              </w:rPr>
              <w:t xml:space="preserve">Opis                          </w:t>
            </w:r>
          </w:p>
        </w:tc>
        <w:tc>
          <w:tcPr>
            <w:tcW w:w="4266" w:type="dxa"/>
            <w:gridSpan w:val="2"/>
            <w:shd w:val="solid" w:color="auto" w:fill="auto"/>
          </w:tcPr>
          <w:p w:rsidR="002B7A14" w:rsidRPr="004147A6" w:rsidRDefault="002B7A14" w:rsidP="00635634">
            <w:pPr>
              <w:pStyle w:val="Tabela-zawarto"/>
              <w:jc w:val="center"/>
              <w:rPr>
                <w:b/>
              </w:rPr>
            </w:pPr>
            <w:r w:rsidRPr="004147A6">
              <w:rPr>
                <w:b/>
              </w:rPr>
              <w:t>Wprowadzana wartość</w:t>
            </w:r>
          </w:p>
        </w:tc>
      </w:tr>
      <w:tr w:rsidR="002B7A14" w:rsidRPr="000E1730" w:rsidTr="00271314">
        <w:trPr>
          <w:jc w:val="center"/>
        </w:trPr>
        <w:tc>
          <w:tcPr>
            <w:tcW w:w="653" w:type="dxa"/>
            <w:gridSpan w:val="2"/>
          </w:tcPr>
          <w:p w:rsidR="002B7A14" w:rsidRPr="000E1730" w:rsidRDefault="002B7A14" w:rsidP="00635634">
            <w:pPr>
              <w:pStyle w:val="Tabela-zawarto"/>
            </w:pPr>
          </w:p>
        </w:tc>
        <w:tc>
          <w:tcPr>
            <w:tcW w:w="3245" w:type="dxa"/>
          </w:tcPr>
          <w:p w:rsidR="002B7A14" w:rsidRPr="000E1730" w:rsidRDefault="002B7A14" w:rsidP="00635634">
            <w:pPr>
              <w:pStyle w:val="Tabela-zawarto"/>
            </w:pPr>
            <w:r w:rsidRPr="00EE45CF">
              <w:t>ChequeReservationCancellationResponse</w:t>
            </w:r>
          </w:p>
        </w:tc>
        <w:tc>
          <w:tcPr>
            <w:tcW w:w="10312" w:type="dxa"/>
            <w:gridSpan w:val="3"/>
          </w:tcPr>
          <w:p w:rsidR="002B7A14" w:rsidRPr="000E1730" w:rsidRDefault="002B7A14" w:rsidP="00635634">
            <w:pPr>
              <w:pStyle w:val="Tabela-zawarto"/>
              <w:jc w:val="center"/>
            </w:pPr>
            <w:r>
              <w:rPr>
                <w:rFonts w:cs="Arial"/>
              </w:rPr>
              <w:t>Zlecenie odwołania zastrzeżenia czeków / blankietów czekowych</w:t>
            </w:r>
            <w:r w:rsidRPr="000E1730">
              <w:rPr>
                <w:rFonts w:cs="Arial"/>
              </w:rPr>
              <w:t xml:space="preserve"> – komunikat typu </w:t>
            </w:r>
            <w:r>
              <w:rPr>
                <w:rFonts w:cs="Arial"/>
              </w:rPr>
              <w:t>odpowiedź</w:t>
            </w:r>
          </w:p>
        </w:tc>
      </w:tr>
      <w:tr w:rsidR="002B7A14" w:rsidRPr="000E1730" w:rsidTr="00BC497B">
        <w:trPr>
          <w:jc w:val="center"/>
        </w:trPr>
        <w:tc>
          <w:tcPr>
            <w:tcW w:w="653" w:type="dxa"/>
            <w:gridSpan w:val="2"/>
          </w:tcPr>
          <w:p w:rsidR="002B7A14" w:rsidRPr="000E1730" w:rsidRDefault="002B7A14" w:rsidP="00635634">
            <w:pPr>
              <w:pStyle w:val="Tabela-zawarto"/>
            </w:pPr>
            <w:r w:rsidRPr="000E1730">
              <w:t>A-16</w:t>
            </w:r>
          </w:p>
        </w:tc>
        <w:tc>
          <w:tcPr>
            <w:tcW w:w="3245" w:type="dxa"/>
          </w:tcPr>
          <w:p w:rsidR="002B7A14" w:rsidRPr="000E1730" w:rsidRDefault="002B7A14" w:rsidP="00635634">
            <w:pPr>
              <w:pStyle w:val="Tabela-zawarto"/>
            </w:pPr>
            <w:r w:rsidRPr="000E1730">
              <w:t>-   Header</w:t>
            </w:r>
          </w:p>
        </w:tc>
        <w:tc>
          <w:tcPr>
            <w:tcW w:w="6046" w:type="dxa"/>
          </w:tcPr>
          <w:p w:rsidR="002B7A14" w:rsidRPr="000E1730" w:rsidRDefault="002B7A14" w:rsidP="00635634">
            <w:pPr>
              <w:pStyle w:val="Tabela-zawarto"/>
              <w:rPr>
                <w:rFonts w:cs="Arial"/>
              </w:rPr>
            </w:pPr>
            <w:r w:rsidRPr="000E1730">
              <w:rPr>
                <w:rFonts w:cs="Arial"/>
              </w:rPr>
              <w:t>Komponent zawierający elementy nagłówka komunikatu</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53" w:type="dxa"/>
            <w:gridSpan w:val="2"/>
          </w:tcPr>
          <w:p w:rsidR="002B7A14" w:rsidRPr="000E1730" w:rsidRDefault="002B7A14" w:rsidP="00635634">
            <w:pPr>
              <w:pStyle w:val="Tabela-zawarto"/>
            </w:pPr>
          </w:p>
        </w:tc>
        <w:tc>
          <w:tcPr>
            <w:tcW w:w="3245" w:type="dxa"/>
          </w:tcPr>
          <w:p w:rsidR="002B7A14" w:rsidRPr="000E1730" w:rsidRDefault="002B7A14" w:rsidP="00635634">
            <w:pPr>
              <w:pStyle w:val="Tabela-zawarto"/>
            </w:pPr>
            <w:r w:rsidRPr="000E1730">
              <w:t>-   -   IssueDateTime</w:t>
            </w:r>
          </w:p>
        </w:tc>
        <w:tc>
          <w:tcPr>
            <w:tcW w:w="6046" w:type="dxa"/>
          </w:tcPr>
          <w:p w:rsidR="002B7A14" w:rsidRPr="000E1730" w:rsidRDefault="002B7A14" w:rsidP="00635634">
            <w:pPr>
              <w:pStyle w:val="Tabela-zawarto"/>
              <w:rPr>
                <w:rFonts w:cs="Arial"/>
              </w:rPr>
            </w:pPr>
            <w:r w:rsidRPr="000E1730">
              <w:rPr>
                <w:rFonts w:cs="Arial"/>
              </w:rPr>
              <w:t>Data i czas komunikatu</w:t>
            </w:r>
          </w:p>
        </w:tc>
        <w:tc>
          <w:tcPr>
            <w:tcW w:w="4266" w:type="dxa"/>
            <w:gridSpan w:val="2"/>
          </w:tcPr>
          <w:p w:rsidR="002B7A14" w:rsidRPr="000E1730" w:rsidRDefault="002B7A14" w:rsidP="00635634">
            <w:pPr>
              <w:pStyle w:val="Tabela-zawarto"/>
              <w:jc w:val="center"/>
              <w:rPr>
                <w:lang w:val="de-DE"/>
              </w:rPr>
            </w:pPr>
            <w:r w:rsidRPr="000E1730">
              <w:rPr>
                <w:lang w:val="de-DE"/>
              </w:rPr>
              <w:t>Data i czas komunikatu</w:t>
            </w:r>
          </w:p>
        </w:tc>
      </w:tr>
      <w:tr w:rsidR="002B7A14" w:rsidRPr="000E1730" w:rsidTr="00BC497B">
        <w:trPr>
          <w:jc w:val="center"/>
        </w:trPr>
        <w:tc>
          <w:tcPr>
            <w:tcW w:w="653" w:type="dxa"/>
            <w:gridSpan w:val="2"/>
          </w:tcPr>
          <w:p w:rsidR="002B7A14" w:rsidRPr="000E1730" w:rsidRDefault="002B7A14" w:rsidP="00635634">
            <w:pPr>
              <w:pStyle w:val="Tabela-zawarto"/>
            </w:pPr>
          </w:p>
        </w:tc>
        <w:tc>
          <w:tcPr>
            <w:tcW w:w="3245" w:type="dxa"/>
          </w:tcPr>
          <w:p w:rsidR="002B7A14" w:rsidRPr="000E1730" w:rsidRDefault="002B7A14" w:rsidP="00635634">
            <w:pPr>
              <w:pStyle w:val="Tabela-zawarto"/>
              <w:rPr>
                <w:lang w:val="de-DE"/>
              </w:rPr>
            </w:pPr>
            <w:r w:rsidRPr="000E1730">
              <w:rPr>
                <w:lang w:val="de-DE"/>
              </w:rPr>
              <w:t>-   -   DocumentIdentifier</w:t>
            </w:r>
          </w:p>
        </w:tc>
        <w:tc>
          <w:tcPr>
            <w:tcW w:w="6046" w:type="dxa"/>
          </w:tcPr>
          <w:p w:rsidR="002B7A14" w:rsidRPr="000E1730" w:rsidRDefault="002B7A14" w:rsidP="00635634">
            <w:pPr>
              <w:pStyle w:val="Tabela-zawarto"/>
              <w:rPr>
                <w:rFonts w:cs="Arial"/>
              </w:rPr>
            </w:pPr>
            <w:r w:rsidRPr="000E1730">
              <w:rPr>
                <w:rFonts w:cs="Arial"/>
              </w:rPr>
              <w:t>Identyfikator komunikatu</w:t>
            </w:r>
          </w:p>
        </w:tc>
        <w:tc>
          <w:tcPr>
            <w:tcW w:w="4266" w:type="dxa"/>
            <w:gridSpan w:val="2"/>
          </w:tcPr>
          <w:p w:rsidR="002B7A14" w:rsidRPr="000E1730" w:rsidRDefault="002B7A14" w:rsidP="00635634">
            <w:pPr>
              <w:pStyle w:val="Tabela-zawarto"/>
              <w:jc w:val="center"/>
            </w:pPr>
            <w:r w:rsidRPr="000E1730">
              <w:t>Dowolny ciąg znaków nadawany przez wysyłającego</w:t>
            </w:r>
          </w:p>
        </w:tc>
      </w:tr>
      <w:tr w:rsidR="002B7A14" w:rsidRPr="000E1730" w:rsidTr="00BC497B">
        <w:trPr>
          <w:jc w:val="center"/>
        </w:trPr>
        <w:tc>
          <w:tcPr>
            <w:tcW w:w="653" w:type="dxa"/>
            <w:gridSpan w:val="2"/>
          </w:tcPr>
          <w:p w:rsidR="002B7A14" w:rsidRPr="000E1730" w:rsidRDefault="002B7A14" w:rsidP="00635634">
            <w:pPr>
              <w:pStyle w:val="Tabela-zawarto"/>
            </w:pPr>
          </w:p>
        </w:tc>
        <w:tc>
          <w:tcPr>
            <w:tcW w:w="3245" w:type="dxa"/>
          </w:tcPr>
          <w:p w:rsidR="002B7A14" w:rsidRPr="000E1730" w:rsidRDefault="002B7A14" w:rsidP="00635634">
            <w:pPr>
              <w:pStyle w:val="Tabela-zawarto"/>
            </w:pPr>
            <w:r w:rsidRPr="000E1730">
              <w:t>-   -   SenderIdentifier</w:t>
            </w:r>
          </w:p>
        </w:tc>
        <w:tc>
          <w:tcPr>
            <w:tcW w:w="6046" w:type="dxa"/>
          </w:tcPr>
          <w:p w:rsidR="002B7A14" w:rsidRPr="000E1730" w:rsidRDefault="002B7A14" w:rsidP="00635634">
            <w:pPr>
              <w:pStyle w:val="Tabela-zawarto"/>
              <w:rPr>
                <w:rFonts w:cs="Arial"/>
              </w:rPr>
            </w:pPr>
            <w:r w:rsidRPr="000E1730">
              <w:rPr>
                <w:rFonts w:cs="Arial"/>
              </w:rPr>
              <w:t>Identyfikator nadawcy komunikatu</w:t>
            </w:r>
          </w:p>
        </w:tc>
        <w:tc>
          <w:tcPr>
            <w:tcW w:w="4266" w:type="dxa"/>
            <w:gridSpan w:val="2"/>
          </w:tcPr>
          <w:p w:rsidR="002B7A14" w:rsidRPr="000E1730" w:rsidRDefault="002B7A14" w:rsidP="00635634">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BC497B">
        <w:trPr>
          <w:jc w:val="center"/>
        </w:trPr>
        <w:tc>
          <w:tcPr>
            <w:tcW w:w="653" w:type="dxa"/>
            <w:gridSpan w:val="2"/>
          </w:tcPr>
          <w:p w:rsidR="002B7A14" w:rsidRPr="000E1730" w:rsidRDefault="002B7A14" w:rsidP="00635634">
            <w:pPr>
              <w:pStyle w:val="Tabela-zawarto"/>
            </w:pPr>
          </w:p>
        </w:tc>
        <w:tc>
          <w:tcPr>
            <w:tcW w:w="3245" w:type="dxa"/>
          </w:tcPr>
          <w:p w:rsidR="002B7A14" w:rsidRPr="000E1730" w:rsidRDefault="002B7A14" w:rsidP="00635634">
            <w:pPr>
              <w:pStyle w:val="Tabela-zawarto"/>
              <w:rPr>
                <w:lang w:val="en-US"/>
              </w:rPr>
            </w:pPr>
            <w:r w:rsidRPr="000E1730">
              <w:rPr>
                <w:lang w:val="en-US"/>
              </w:rPr>
              <w:t>-   -   ReceiverIdentifier</w:t>
            </w:r>
          </w:p>
        </w:tc>
        <w:tc>
          <w:tcPr>
            <w:tcW w:w="6046" w:type="dxa"/>
          </w:tcPr>
          <w:p w:rsidR="002B7A14" w:rsidRPr="000E1730" w:rsidRDefault="002B7A14" w:rsidP="00635634">
            <w:pPr>
              <w:pStyle w:val="Tabela-zawarto"/>
              <w:rPr>
                <w:rFonts w:cs="Arial"/>
              </w:rPr>
            </w:pPr>
            <w:r w:rsidRPr="000E1730">
              <w:rPr>
                <w:rFonts w:cs="Arial"/>
              </w:rPr>
              <w:t>Identyfikator odbiorcy komunikatu</w:t>
            </w:r>
          </w:p>
        </w:tc>
        <w:tc>
          <w:tcPr>
            <w:tcW w:w="4266" w:type="dxa"/>
            <w:gridSpan w:val="2"/>
          </w:tcPr>
          <w:p w:rsidR="002B7A14" w:rsidRPr="000E1730" w:rsidRDefault="002B7A14" w:rsidP="00635634">
            <w:pPr>
              <w:pStyle w:val="Tabela-zawarto"/>
              <w:jc w:val="center"/>
              <w:rPr>
                <w:lang w:val="en-US"/>
              </w:rPr>
            </w:pPr>
            <w:r w:rsidRPr="000E1730">
              <w:rPr>
                <w:lang w:val="en-US"/>
              </w:rPr>
              <w:t>“ZSK-C”</w:t>
            </w:r>
          </w:p>
        </w:tc>
      </w:tr>
      <w:tr w:rsidR="002B7A14" w:rsidRPr="000E1730" w:rsidTr="00BC497B">
        <w:trPr>
          <w:jc w:val="center"/>
        </w:trPr>
        <w:tc>
          <w:tcPr>
            <w:tcW w:w="644" w:type="dxa"/>
          </w:tcPr>
          <w:p w:rsidR="002B7A14" w:rsidRPr="000E1730" w:rsidRDefault="002B7A14" w:rsidP="00635634">
            <w:pPr>
              <w:pStyle w:val="Tabela-zawarto"/>
              <w:rPr>
                <w:lang w:val="en-US"/>
              </w:rPr>
            </w:pPr>
            <w:r w:rsidRPr="000E1730">
              <w:rPr>
                <w:lang w:val="en-US"/>
              </w:rPr>
              <w:t>A-14</w:t>
            </w:r>
          </w:p>
        </w:tc>
        <w:tc>
          <w:tcPr>
            <w:tcW w:w="3254" w:type="dxa"/>
            <w:gridSpan w:val="2"/>
            <w:shd w:val="clear" w:color="auto" w:fill="00FFFF"/>
          </w:tcPr>
          <w:p w:rsidR="002B7A14" w:rsidRPr="000E1730" w:rsidRDefault="002B7A14" w:rsidP="00635634">
            <w:pPr>
              <w:pStyle w:val="Tabela-zawarto"/>
              <w:rPr>
                <w:lang w:val="en-US"/>
              </w:rPr>
            </w:pPr>
            <w:r w:rsidRPr="000E1730">
              <w:rPr>
                <w:lang w:val="en-US"/>
              </w:rPr>
              <w:t xml:space="preserve">-   DocumentStatus                  </w:t>
            </w:r>
            <w:r w:rsidRPr="000E1730">
              <w:rPr>
                <w:b/>
                <w:lang w:val="en-US"/>
              </w:rPr>
              <w:t xml:space="preserve"> </w:t>
            </w:r>
            <w:r>
              <w:rPr>
                <w:b/>
                <w:lang w:val="en-US"/>
              </w:rPr>
              <w:t xml:space="preserve">        </w:t>
            </w:r>
            <w:r w:rsidRPr="000E1730">
              <w:rPr>
                <w:b/>
                <w:lang w:val="en-US"/>
              </w:rPr>
              <w:t>OR</w:t>
            </w:r>
          </w:p>
        </w:tc>
        <w:tc>
          <w:tcPr>
            <w:tcW w:w="6046" w:type="dxa"/>
          </w:tcPr>
          <w:p w:rsidR="002B7A14" w:rsidRPr="000E1730" w:rsidRDefault="002B7A14" w:rsidP="00635634">
            <w:pPr>
              <w:pStyle w:val="Tabela-zawarto"/>
            </w:pPr>
            <w:r w:rsidRPr="000E1730">
              <w:t>Status komunikatu - agregat występuje jeśli w wyniku kontroli składniowych i merytorycznych stwierdzono błędy lub uwagi podlegające raportowaniu do klienta</w:t>
            </w:r>
          </w:p>
        </w:tc>
        <w:tc>
          <w:tcPr>
            <w:tcW w:w="4266" w:type="dxa"/>
            <w:gridSpan w:val="2"/>
          </w:tcPr>
          <w:p w:rsidR="002B7A14" w:rsidRPr="000E1730" w:rsidRDefault="002B7A14" w:rsidP="00635634">
            <w:pPr>
              <w:pStyle w:val="Tabela-zawarto"/>
              <w:jc w:val="center"/>
            </w:pPr>
            <w:r w:rsidRPr="000E1730">
              <w:t>Komponent zawsze uzupełniany</w:t>
            </w:r>
          </w:p>
        </w:tc>
      </w:tr>
      <w:tr w:rsidR="002B7A14" w:rsidRPr="000E1730" w:rsidTr="00BC497B">
        <w:trPr>
          <w:jc w:val="center"/>
        </w:trPr>
        <w:tc>
          <w:tcPr>
            <w:tcW w:w="644" w:type="dxa"/>
          </w:tcPr>
          <w:p w:rsidR="002B7A14" w:rsidRPr="000E1730" w:rsidRDefault="002B7A14" w:rsidP="00635634">
            <w:pPr>
              <w:pStyle w:val="Tabela-zawarto"/>
            </w:pPr>
          </w:p>
        </w:tc>
        <w:tc>
          <w:tcPr>
            <w:tcW w:w="3254" w:type="dxa"/>
            <w:gridSpan w:val="2"/>
          </w:tcPr>
          <w:p w:rsidR="002B7A14" w:rsidRPr="000E1730" w:rsidRDefault="002B7A14" w:rsidP="00635634">
            <w:pPr>
              <w:pStyle w:val="Tabela-zawarto"/>
            </w:pPr>
            <w:r w:rsidRPr="000E1730">
              <w:t>-   -   StatusCode</w:t>
            </w:r>
          </w:p>
        </w:tc>
        <w:tc>
          <w:tcPr>
            <w:tcW w:w="6046" w:type="dxa"/>
          </w:tcPr>
          <w:p w:rsidR="002B7A14" w:rsidRPr="000E1730" w:rsidRDefault="002B7A14" w:rsidP="00635634">
            <w:pPr>
              <w:pStyle w:val="Tabela-zawarto"/>
            </w:pPr>
            <w:r w:rsidRPr="000E1730">
              <w:t>Kod statusu (np. błędu)</w:t>
            </w:r>
          </w:p>
        </w:tc>
        <w:tc>
          <w:tcPr>
            <w:tcW w:w="1581" w:type="dxa"/>
          </w:tcPr>
          <w:p w:rsidR="002B7A14" w:rsidRPr="000E1730" w:rsidRDefault="002B7A14" w:rsidP="00635634">
            <w:pPr>
              <w:pStyle w:val="Tabela-zawarto"/>
              <w:jc w:val="center"/>
              <w:rPr>
                <w:lang w:val="en-US"/>
              </w:rPr>
            </w:pPr>
            <w:r w:rsidRPr="000E1730">
              <w:rPr>
                <w:lang w:val="en-US"/>
              </w:rPr>
              <w:t>0 (dla powodzenia)</w:t>
            </w:r>
          </w:p>
        </w:tc>
        <w:tc>
          <w:tcPr>
            <w:tcW w:w="2685" w:type="dxa"/>
          </w:tcPr>
          <w:p w:rsidR="002B7A14" w:rsidRPr="000E1730" w:rsidRDefault="002B7A14" w:rsidP="00635634">
            <w:pPr>
              <w:pStyle w:val="Tabela-zawarto"/>
              <w:jc w:val="center"/>
            </w:pPr>
            <w:r w:rsidRPr="000E1730">
              <w:t>Kod błędu (dla niepowodzenia)</w:t>
            </w:r>
          </w:p>
        </w:tc>
      </w:tr>
      <w:tr w:rsidR="002B7A14" w:rsidRPr="000E1730" w:rsidTr="00BC497B">
        <w:trPr>
          <w:jc w:val="center"/>
        </w:trPr>
        <w:tc>
          <w:tcPr>
            <w:tcW w:w="644" w:type="dxa"/>
          </w:tcPr>
          <w:p w:rsidR="002B7A14" w:rsidRPr="000E1730" w:rsidRDefault="002B7A14" w:rsidP="00635634">
            <w:pPr>
              <w:pStyle w:val="Tabela-zawarto"/>
            </w:pPr>
          </w:p>
        </w:tc>
        <w:tc>
          <w:tcPr>
            <w:tcW w:w="3254" w:type="dxa"/>
            <w:gridSpan w:val="2"/>
          </w:tcPr>
          <w:p w:rsidR="002B7A14" w:rsidRPr="000E1730" w:rsidRDefault="002B7A14" w:rsidP="00635634">
            <w:pPr>
              <w:pStyle w:val="Tabela-zawarto"/>
            </w:pPr>
            <w:r w:rsidRPr="000E1730">
              <w:t>-   -   Severity</w:t>
            </w:r>
          </w:p>
        </w:tc>
        <w:tc>
          <w:tcPr>
            <w:tcW w:w="6046" w:type="dxa"/>
          </w:tcPr>
          <w:p w:rsidR="002B7A14" w:rsidRPr="000E1730" w:rsidRDefault="002B7A14" w:rsidP="00635634">
            <w:pPr>
              <w:pStyle w:val="Tabela-zawarto"/>
            </w:pPr>
            <w:r w:rsidRPr="000E1730">
              <w:t>Znaczenie kodu (ciężar błędu)</w:t>
            </w:r>
          </w:p>
        </w:tc>
        <w:tc>
          <w:tcPr>
            <w:tcW w:w="1581" w:type="dxa"/>
          </w:tcPr>
          <w:p w:rsidR="002B7A14" w:rsidRPr="000E1730" w:rsidRDefault="002B7A14" w:rsidP="00635634">
            <w:pPr>
              <w:pStyle w:val="Tabela-zawarto"/>
              <w:jc w:val="center"/>
              <w:rPr>
                <w:lang w:val="en-US"/>
              </w:rPr>
            </w:pPr>
            <w:r w:rsidRPr="000E1730">
              <w:rPr>
                <w:lang w:val="en-US"/>
              </w:rPr>
              <w:t>Info</w:t>
            </w:r>
          </w:p>
        </w:tc>
        <w:tc>
          <w:tcPr>
            <w:tcW w:w="2685" w:type="dxa"/>
          </w:tcPr>
          <w:p w:rsidR="002B7A14" w:rsidRPr="000E1730" w:rsidRDefault="002B7A14" w:rsidP="00635634">
            <w:pPr>
              <w:pStyle w:val="Tabela-zawarto"/>
              <w:jc w:val="center"/>
              <w:rPr>
                <w:lang w:val="en-US"/>
              </w:rPr>
            </w:pPr>
            <w:r w:rsidRPr="000E1730">
              <w:rPr>
                <w:lang w:val="en-US"/>
              </w:rPr>
              <w:t>Error</w:t>
            </w:r>
          </w:p>
        </w:tc>
      </w:tr>
      <w:tr w:rsidR="002B7A14" w:rsidRPr="000E1730" w:rsidTr="00BC497B">
        <w:trPr>
          <w:jc w:val="center"/>
        </w:trPr>
        <w:tc>
          <w:tcPr>
            <w:tcW w:w="644" w:type="dxa"/>
          </w:tcPr>
          <w:p w:rsidR="002B7A14" w:rsidRPr="000E1730" w:rsidRDefault="002B7A14" w:rsidP="00635634">
            <w:pPr>
              <w:pStyle w:val="Tabela-zawarto"/>
            </w:pPr>
          </w:p>
        </w:tc>
        <w:tc>
          <w:tcPr>
            <w:tcW w:w="3254" w:type="dxa"/>
            <w:gridSpan w:val="2"/>
          </w:tcPr>
          <w:p w:rsidR="002B7A14" w:rsidRPr="000E1730" w:rsidRDefault="002B7A14" w:rsidP="00635634">
            <w:pPr>
              <w:pStyle w:val="Tabela-zawarto"/>
              <w:rPr>
                <w:lang w:val="en-US"/>
              </w:rPr>
            </w:pPr>
            <w:r w:rsidRPr="000E1730">
              <w:rPr>
                <w:lang w:val="en-US"/>
              </w:rPr>
              <w:t>-   -   StatusDescription</w:t>
            </w:r>
          </w:p>
        </w:tc>
        <w:tc>
          <w:tcPr>
            <w:tcW w:w="6046" w:type="dxa"/>
          </w:tcPr>
          <w:p w:rsidR="002B7A14" w:rsidRPr="000E1730" w:rsidRDefault="002B7A14" w:rsidP="00635634">
            <w:pPr>
              <w:pStyle w:val="Tabela-zawarto"/>
            </w:pPr>
            <w:r w:rsidRPr="000E1730">
              <w:t>Opis statusu</w:t>
            </w:r>
          </w:p>
        </w:tc>
        <w:tc>
          <w:tcPr>
            <w:tcW w:w="1581" w:type="dxa"/>
          </w:tcPr>
          <w:p w:rsidR="002B7A14" w:rsidRPr="000E1730" w:rsidRDefault="002B7A14" w:rsidP="00635634">
            <w:pPr>
              <w:pStyle w:val="Tabela-zawarto"/>
              <w:jc w:val="center"/>
            </w:pPr>
            <w:r w:rsidRPr="000E1730">
              <w:t>Sukces</w:t>
            </w:r>
          </w:p>
        </w:tc>
        <w:tc>
          <w:tcPr>
            <w:tcW w:w="2685" w:type="dxa"/>
          </w:tcPr>
          <w:p w:rsidR="002B7A14" w:rsidRPr="000E1730" w:rsidRDefault="002B7A14" w:rsidP="00635634">
            <w:pPr>
              <w:pStyle w:val="Tabela-zawarto"/>
              <w:jc w:val="center"/>
            </w:pPr>
            <w:r w:rsidRPr="000E1730">
              <w:t>Niepowodzenie. Opis RBE błędu</w:t>
            </w:r>
          </w:p>
        </w:tc>
      </w:tr>
      <w:tr w:rsidR="002B7A14" w:rsidRPr="000E1730" w:rsidTr="00BC497B">
        <w:trPr>
          <w:jc w:val="center"/>
        </w:trPr>
        <w:tc>
          <w:tcPr>
            <w:tcW w:w="653" w:type="dxa"/>
            <w:gridSpan w:val="2"/>
          </w:tcPr>
          <w:p w:rsidR="002B7A14" w:rsidRPr="000E1730" w:rsidRDefault="002B7A14" w:rsidP="00635634">
            <w:pPr>
              <w:pStyle w:val="Tabela-zawarto"/>
            </w:pPr>
            <w:r>
              <w:t>L-16</w:t>
            </w:r>
          </w:p>
        </w:tc>
        <w:tc>
          <w:tcPr>
            <w:tcW w:w="3245" w:type="dxa"/>
            <w:shd w:val="clear" w:color="auto" w:fill="27F9EF"/>
          </w:tcPr>
          <w:p w:rsidR="002B7A14" w:rsidRPr="000E1730" w:rsidRDefault="002B7A14" w:rsidP="00635634">
            <w:pPr>
              <w:pStyle w:val="Tabela-zawarto"/>
            </w:pPr>
            <w:r w:rsidRPr="000E1730">
              <w:t xml:space="preserve">-   </w:t>
            </w:r>
            <w:r w:rsidRPr="001E7FCA">
              <w:t>ChequeReservationDocument</w:t>
            </w:r>
            <w:r>
              <w:t xml:space="preserve">      </w:t>
            </w:r>
            <w:r w:rsidRPr="00033922">
              <w:rPr>
                <w:b/>
              </w:rPr>
              <w:t>OR</w:t>
            </w:r>
          </w:p>
        </w:tc>
        <w:tc>
          <w:tcPr>
            <w:tcW w:w="6046" w:type="dxa"/>
          </w:tcPr>
          <w:p w:rsidR="002B7A14" w:rsidRPr="000E1730" w:rsidRDefault="002B7A14" w:rsidP="00635634">
            <w:pPr>
              <w:pStyle w:val="Tabela-zawarto"/>
              <w:rPr>
                <w:rFonts w:cs="Arial"/>
              </w:rPr>
            </w:pPr>
            <w:r w:rsidRPr="000E1730">
              <w:rPr>
                <w:rFonts w:cs="Arial"/>
              </w:rPr>
              <w:t xml:space="preserve">Komponent zawierajacy informacje o </w:t>
            </w:r>
            <w:r>
              <w:rPr>
                <w:rFonts w:cs="Arial"/>
              </w:rPr>
              <w:t>zleceniach odwołania zastrzeżenia czeków</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53" w:type="dxa"/>
            <w:gridSpan w:val="2"/>
          </w:tcPr>
          <w:p w:rsidR="002B7A14" w:rsidRPr="000E1730" w:rsidRDefault="002B7A14" w:rsidP="00635634">
            <w:pPr>
              <w:pStyle w:val="Tabela-zawarto"/>
            </w:pPr>
            <w:r w:rsidRPr="000E1730">
              <w:t>A-10</w:t>
            </w:r>
          </w:p>
        </w:tc>
        <w:tc>
          <w:tcPr>
            <w:tcW w:w="3245" w:type="dxa"/>
          </w:tcPr>
          <w:p w:rsidR="002B7A14" w:rsidRPr="000E1730" w:rsidRDefault="002B7A14" w:rsidP="00635634">
            <w:pPr>
              <w:pStyle w:val="Tabela-zawarto"/>
            </w:pPr>
            <w:r w:rsidRPr="000E1730">
              <w:t xml:space="preserve">-   -   </w:t>
            </w:r>
            <w:r w:rsidRPr="000209A3">
              <w:t>ChequeReservationAccount</w:t>
            </w:r>
          </w:p>
        </w:tc>
        <w:tc>
          <w:tcPr>
            <w:tcW w:w="6046" w:type="dxa"/>
          </w:tcPr>
          <w:p w:rsidR="002B7A14" w:rsidRPr="000E1730" w:rsidRDefault="002B7A14" w:rsidP="00635634">
            <w:pPr>
              <w:pStyle w:val="Tabela-zawarto"/>
              <w:rPr>
                <w:rFonts w:cs="Arial"/>
              </w:rPr>
            </w:pPr>
            <w:r w:rsidRPr="000E1730">
              <w:rPr>
                <w:rFonts w:cs="Arial"/>
              </w:rPr>
              <w:t>Informacje o rachunku bankowym klienta</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53" w:type="dxa"/>
            <w:gridSpan w:val="2"/>
          </w:tcPr>
          <w:p w:rsidR="002B7A14" w:rsidRPr="000E1730" w:rsidRDefault="002B7A14" w:rsidP="00635634">
            <w:pPr>
              <w:pStyle w:val="Tabela-zawarto"/>
            </w:pPr>
          </w:p>
        </w:tc>
        <w:tc>
          <w:tcPr>
            <w:tcW w:w="3245" w:type="dxa"/>
          </w:tcPr>
          <w:p w:rsidR="002B7A14" w:rsidRPr="000E1730" w:rsidRDefault="002B7A14" w:rsidP="00635634">
            <w:pPr>
              <w:pStyle w:val="Tabela-zawarto"/>
              <w:rPr>
                <w:lang w:val="en-US"/>
              </w:rPr>
            </w:pPr>
            <w:r w:rsidRPr="000E1730">
              <w:rPr>
                <w:lang w:val="en-US"/>
              </w:rPr>
              <w:t>-   -   -   AccountIdentifier</w:t>
            </w:r>
          </w:p>
        </w:tc>
        <w:tc>
          <w:tcPr>
            <w:tcW w:w="6046" w:type="dxa"/>
          </w:tcPr>
          <w:p w:rsidR="002B7A14" w:rsidRPr="000E1730" w:rsidRDefault="002B7A14" w:rsidP="00635634">
            <w:pPr>
              <w:pStyle w:val="Tabela-zawarto"/>
              <w:rPr>
                <w:rFonts w:cs="Arial"/>
              </w:rPr>
            </w:pPr>
            <w:r w:rsidRPr="000E1730">
              <w:rPr>
                <w:rFonts w:cs="Arial"/>
              </w:rPr>
              <w:t>Numer rachunku</w:t>
            </w:r>
          </w:p>
        </w:tc>
        <w:tc>
          <w:tcPr>
            <w:tcW w:w="4266" w:type="dxa"/>
            <w:gridSpan w:val="2"/>
          </w:tcPr>
          <w:p w:rsidR="002B7A14" w:rsidRPr="000E1730" w:rsidRDefault="002B7A14" w:rsidP="00635634">
            <w:pPr>
              <w:pStyle w:val="Tabela-zawarto"/>
              <w:jc w:val="center"/>
            </w:pPr>
            <w:r w:rsidRPr="000E1730">
              <w:t xml:space="preserve">Numer rachunku, </w:t>
            </w:r>
            <w:r>
              <w:t>do</w:t>
            </w:r>
            <w:r w:rsidRPr="000E1730">
              <w:t xml:space="preserve"> którego </w:t>
            </w:r>
            <w:r>
              <w:t xml:space="preserve">wydano zastrzeżone czeki </w:t>
            </w:r>
            <w:r w:rsidRPr="000E1730">
              <w:t>w standardzie NRB</w:t>
            </w:r>
          </w:p>
        </w:tc>
      </w:tr>
      <w:tr w:rsidR="002B7A14" w:rsidRPr="000E1730" w:rsidTr="00BC497B">
        <w:trPr>
          <w:jc w:val="center"/>
        </w:trPr>
        <w:tc>
          <w:tcPr>
            <w:tcW w:w="653" w:type="dxa"/>
            <w:gridSpan w:val="2"/>
          </w:tcPr>
          <w:p w:rsidR="002B7A14" w:rsidRPr="000E1730" w:rsidRDefault="002B7A14" w:rsidP="00635634">
            <w:pPr>
              <w:pStyle w:val="Tabela-zawarto"/>
            </w:pPr>
          </w:p>
        </w:tc>
        <w:tc>
          <w:tcPr>
            <w:tcW w:w="3245" w:type="dxa"/>
          </w:tcPr>
          <w:p w:rsidR="002B7A14" w:rsidRPr="000E1730" w:rsidRDefault="002B7A14" w:rsidP="00635634">
            <w:pPr>
              <w:pStyle w:val="Tabela-zawarto"/>
            </w:pPr>
            <w:r w:rsidRPr="000E1730">
              <w:t>-   -   -   AccountName</w:t>
            </w:r>
          </w:p>
        </w:tc>
        <w:tc>
          <w:tcPr>
            <w:tcW w:w="6046" w:type="dxa"/>
          </w:tcPr>
          <w:p w:rsidR="002B7A14" w:rsidRPr="000E1730" w:rsidRDefault="002B7A14" w:rsidP="00635634">
            <w:pPr>
              <w:pStyle w:val="Tabela-zawarto"/>
              <w:rPr>
                <w:rFonts w:cs="Arial"/>
              </w:rPr>
            </w:pPr>
            <w:r w:rsidRPr="000E1730">
              <w:rPr>
                <w:rFonts w:cs="Arial"/>
              </w:rPr>
              <w:t xml:space="preserve">Nazwa rachunku </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53" w:type="dxa"/>
            <w:gridSpan w:val="2"/>
          </w:tcPr>
          <w:p w:rsidR="002B7A14" w:rsidRPr="000E1730" w:rsidRDefault="002B7A14" w:rsidP="00635634">
            <w:pPr>
              <w:pStyle w:val="Tabela-zawarto"/>
            </w:pPr>
          </w:p>
        </w:tc>
        <w:tc>
          <w:tcPr>
            <w:tcW w:w="3245" w:type="dxa"/>
          </w:tcPr>
          <w:p w:rsidR="002B7A14" w:rsidRPr="000E1730" w:rsidRDefault="002B7A14" w:rsidP="00635634">
            <w:pPr>
              <w:pStyle w:val="Tabela-zawarto"/>
            </w:pPr>
            <w:r w:rsidRPr="000E1730">
              <w:t>-   -   -   AccountCurrencyCode</w:t>
            </w:r>
          </w:p>
        </w:tc>
        <w:tc>
          <w:tcPr>
            <w:tcW w:w="6046" w:type="dxa"/>
          </w:tcPr>
          <w:p w:rsidR="002B7A14" w:rsidRPr="000E1730" w:rsidRDefault="002B7A14" w:rsidP="00635634">
            <w:pPr>
              <w:pStyle w:val="Tabela-zawarto"/>
              <w:rPr>
                <w:rFonts w:cs="Arial"/>
              </w:rPr>
            </w:pPr>
            <w:r w:rsidRPr="000E1730">
              <w:rPr>
                <w:rFonts w:cs="Arial"/>
              </w:rPr>
              <w:t>Waluta rachunku</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53" w:type="dxa"/>
            <w:gridSpan w:val="2"/>
          </w:tcPr>
          <w:p w:rsidR="002B7A14" w:rsidRPr="000E1730" w:rsidRDefault="002B7A14" w:rsidP="00635634">
            <w:pPr>
              <w:pStyle w:val="Tabela-zawarto"/>
            </w:pPr>
          </w:p>
        </w:tc>
        <w:tc>
          <w:tcPr>
            <w:tcW w:w="3245" w:type="dxa"/>
          </w:tcPr>
          <w:p w:rsidR="002B7A14" w:rsidRPr="000E1730" w:rsidRDefault="002B7A14" w:rsidP="00635634">
            <w:pPr>
              <w:pStyle w:val="Tabela-zawarto"/>
              <w:rPr>
                <w:lang w:val="en-US"/>
              </w:rPr>
            </w:pPr>
            <w:r w:rsidRPr="000E1730">
              <w:rPr>
                <w:lang w:val="en-US"/>
              </w:rPr>
              <w:t>-   -   -   AccountType</w:t>
            </w:r>
          </w:p>
        </w:tc>
        <w:tc>
          <w:tcPr>
            <w:tcW w:w="6046" w:type="dxa"/>
          </w:tcPr>
          <w:p w:rsidR="002B7A14" w:rsidRPr="000E1730" w:rsidRDefault="002B7A14" w:rsidP="00635634">
            <w:pPr>
              <w:pStyle w:val="Tabela-zawarto"/>
              <w:rPr>
                <w:rFonts w:cs="Arial"/>
              </w:rPr>
            </w:pPr>
            <w:r w:rsidRPr="000E1730">
              <w:rPr>
                <w:rFonts w:cs="Arial"/>
              </w:rPr>
              <w:t>Typ rachunku</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53" w:type="dxa"/>
            <w:gridSpan w:val="2"/>
          </w:tcPr>
          <w:p w:rsidR="002B7A14" w:rsidRPr="000E1730" w:rsidRDefault="002B7A14" w:rsidP="00635634">
            <w:pPr>
              <w:pStyle w:val="Tabela-zawarto"/>
              <w:rPr>
                <w:lang w:val="en-US"/>
              </w:rPr>
            </w:pPr>
            <w:r>
              <w:rPr>
                <w:lang w:val="en-US"/>
              </w:rPr>
              <w:t>L-15</w:t>
            </w:r>
          </w:p>
        </w:tc>
        <w:tc>
          <w:tcPr>
            <w:tcW w:w="3245" w:type="dxa"/>
          </w:tcPr>
          <w:p w:rsidR="002B7A14" w:rsidRPr="000E1730" w:rsidRDefault="002B7A14" w:rsidP="00635634">
            <w:pPr>
              <w:pStyle w:val="Tabela-zawarto"/>
              <w:rPr>
                <w:lang w:val="en-US"/>
              </w:rPr>
            </w:pPr>
            <w:r w:rsidRPr="000E1730">
              <w:rPr>
                <w:lang w:val="en-US"/>
              </w:rPr>
              <w:t xml:space="preserve">-   -   </w:t>
            </w:r>
            <w:r w:rsidRPr="000209A3">
              <w:rPr>
                <w:lang w:val="en-US"/>
              </w:rPr>
              <w:t>ChequeReservationDetails</w:t>
            </w:r>
          </w:p>
        </w:tc>
        <w:tc>
          <w:tcPr>
            <w:tcW w:w="6046" w:type="dxa"/>
          </w:tcPr>
          <w:p w:rsidR="002B7A14" w:rsidRPr="000E1730" w:rsidRDefault="002B7A14" w:rsidP="00635634">
            <w:pPr>
              <w:pStyle w:val="Tabela-zawarto"/>
              <w:rPr>
                <w:rFonts w:cs="Arial"/>
              </w:rPr>
            </w:pPr>
            <w:r>
              <w:rPr>
                <w:rFonts w:cs="Arial"/>
              </w:rPr>
              <w:t>Dane zlecenia zastrzeżenia czeków</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53" w:type="dxa"/>
            <w:gridSpan w:val="2"/>
          </w:tcPr>
          <w:p w:rsidR="002B7A14" w:rsidRPr="000E1730" w:rsidRDefault="002B7A14" w:rsidP="00635634">
            <w:pPr>
              <w:pStyle w:val="Tabela-zawarto"/>
            </w:pPr>
          </w:p>
        </w:tc>
        <w:tc>
          <w:tcPr>
            <w:tcW w:w="3245" w:type="dxa"/>
          </w:tcPr>
          <w:p w:rsidR="002B7A14" w:rsidRPr="000E1730" w:rsidRDefault="002B7A14" w:rsidP="00635634">
            <w:pPr>
              <w:pStyle w:val="Tabela-zawarto"/>
            </w:pPr>
            <w:r w:rsidRPr="000E1730">
              <w:t>-   -   -   TransactionIdentifier</w:t>
            </w:r>
          </w:p>
        </w:tc>
        <w:tc>
          <w:tcPr>
            <w:tcW w:w="6046" w:type="dxa"/>
          </w:tcPr>
          <w:p w:rsidR="002B7A14" w:rsidRPr="000E1730" w:rsidRDefault="002B7A14" w:rsidP="00635634">
            <w:pPr>
              <w:pStyle w:val="Tabela-zawarto"/>
              <w:rPr>
                <w:rFonts w:cs="Arial"/>
              </w:rPr>
            </w:pPr>
            <w:r w:rsidRPr="000E1730">
              <w:rPr>
                <w:rFonts w:cs="Arial"/>
              </w:rPr>
              <w:t>Identyfikator transakcji nadawany przez klienta</w:t>
            </w:r>
          </w:p>
        </w:tc>
        <w:tc>
          <w:tcPr>
            <w:tcW w:w="4266" w:type="dxa"/>
            <w:gridSpan w:val="2"/>
          </w:tcPr>
          <w:p w:rsidR="002B7A14" w:rsidRPr="000E1730" w:rsidRDefault="002B7A14" w:rsidP="00635634">
            <w:pPr>
              <w:pStyle w:val="Tabela-zawarto"/>
              <w:jc w:val="center"/>
            </w:pPr>
            <w:r w:rsidRPr="000E1730">
              <w:rPr>
                <w:rFonts w:cs="Arial"/>
              </w:rPr>
              <w:t xml:space="preserve">Identyfikator </w:t>
            </w:r>
            <w:r>
              <w:t>zlecenia</w:t>
            </w:r>
            <w:r w:rsidRPr="000E1730">
              <w:t xml:space="preserve"> nadany przez </w:t>
            </w:r>
            <w:r w:rsidRPr="0032379D">
              <w:rPr>
                <w:highlight w:val="cyan"/>
              </w:rPr>
              <w:t>XXXX</w:t>
            </w:r>
          </w:p>
        </w:tc>
      </w:tr>
      <w:tr w:rsidR="002B7A14" w:rsidRPr="000E1730" w:rsidTr="00BC497B">
        <w:trPr>
          <w:jc w:val="center"/>
        </w:trPr>
        <w:tc>
          <w:tcPr>
            <w:tcW w:w="653" w:type="dxa"/>
            <w:gridSpan w:val="2"/>
          </w:tcPr>
          <w:p w:rsidR="002B7A14" w:rsidRPr="000E1730" w:rsidRDefault="002B7A14" w:rsidP="00635634">
            <w:pPr>
              <w:pStyle w:val="Tabela-zawarto"/>
            </w:pPr>
          </w:p>
        </w:tc>
        <w:tc>
          <w:tcPr>
            <w:tcW w:w="3245" w:type="dxa"/>
          </w:tcPr>
          <w:p w:rsidR="002B7A14" w:rsidRPr="000E1730" w:rsidRDefault="002B7A14" w:rsidP="00635634">
            <w:pPr>
              <w:pStyle w:val="Tabela-zawarto"/>
            </w:pPr>
            <w:r w:rsidRPr="000E1730">
              <w:t xml:space="preserve">-   -   -   </w:t>
            </w:r>
            <w:r w:rsidRPr="00D1423C">
              <w:t>BankTransactionIdentifier</w:t>
            </w:r>
          </w:p>
        </w:tc>
        <w:tc>
          <w:tcPr>
            <w:tcW w:w="6046" w:type="dxa"/>
          </w:tcPr>
          <w:p w:rsidR="002B7A14" w:rsidRPr="000E1730" w:rsidRDefault="002B7A14" w:rsidP="00635634">
            <w:pPr>
              <w:pStyle w:val="Tabela-zawarto"/>
              <w:rPr>
                <w:rFonts w:cs="Arial"/>
              </w:rPr>
            </w:pPr>
            <w:r w:rsidRPr="000E1730">
              <w:rPr>
                <w:rFonts w:cs="Arial"/>
              </w:rPr>
              <w:t xml:space="preserve">Identyfikator transakcji nadawany przez </w:t>
            </w:r>
            <w:r>
              <w:rPr>
                <w:rFonts w:cs="Arial"/>
              </w:rPr>
              <w:t>bank</w:t>
            </w:r>
          </w:p>
        </w:tc>
        <w:tc>
          <w:tcPr>
            <w:tcW w:w="4266" w:type="dxa"/>
            <w:gridSpan w:val="2"/>
          </w:tcPr>
          <w:p w:rsidR="002B7A14" w:rsidRPr="000E1730" w:rsidRDefault="002B7A14" w:rsidP="00635634">
            <w:pPr>
              <w:pStyle w:val="Tabela-zawarto"/>
              <w:jc w:val="center"/>
            </w:pPr>
            <w:r w:rsidRPr="000E1730">
              <w:rPr>
                <w:rFonts w:cs="Arial"/>
              </w:rPr>
              <w:t xml:space="preserve">Identyfikator </w:t>
            </w:r>
            <w:r>
              <w:t>zlecenia</w:t>
            </w:r>
            <w:r w:rsidRPr="000E1730">
              <w:t xml:space="preserve"> nadany przez </w:t>
            </w:r>
            <w:r>
              <w:t>bank</w:t>
            </w:r>
          </w:p>
        </w:tc>
      </w:tr>
      <w:tr w:rsidR="002B7A14" w:rsidRPr="000E1730" w:rsidTr="00BC497B">
        <w:trPr>
          <w:jc w:val="center"/>
        </w:trPr>
        <w:tc>
          <w:tcPr>
            <w:tcW w:w="644" w:type="dxa"/>
          </w:tcPr>
          <w:p w:rsidR="002B7A14" w:rsidRPr="000E1730" w:rsidRDefault="002B7A14" w:rsidP="00635634">
            <w:pPr>
              <w:pStyle w:val="Tabela-zawarto"/>
            </w:pPr>
            <w:r w:rsidRPr="000E1730">
              <w:t>A-10</w:t>
            </w:r>
          </w:p>
        </w:tc>
        <w:tc>
          <w:tcPr>
            <w:tcW w:w="3254" w:type="dxa"/>
            <w:gridSpan w:val="2"/>
          </w:tcPr>
          <w:p w:rsidR="002B7A14" w:rsidRPr="000E1730" w:rsidRDefault="002B7A14" w:rsidP="00635634">
            <w:pPr>
              <w:pStyle w:val="Tabela-zawarto"/>
            </w:pPr>
            <w:r w:rsidRPr="000E1730">
              <w:t xml:space="preserve">-   -   -   </w:t>
            </w:r>
            <w:r w:rsidRPr="000209A3">
              <w:t>ChequeReservationAccount</w:t>
            </w:r>
          </w:p>
        </w:tc>
        <w:tc>
          <w:tcPr>
            <w:tcW w:w="6046" w:type="dxa"/>
          </w:tcPr>
          <w:p w:rsidR="002B7A14" w:rsidRPr="000E1730" w:rsidRDefault="002B7A14" w:rsidP="00635634">
            <w:pPr>
              <w:pStyle w:val="Tabela-zawarto"/>
            </w:pPr>
            <w:r w:rsidRPr="000E1730">
              <w:t xml:space="preserve">Informacje o rachunku bankowym klienta </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44" w:type="dxa"/>
          </w:tcPr>
          <w:p w:rsidR="002B7A14" w:rsidRPr="000E1730" w:rsidRDefault="002B7A14" w:rsidP="00635634">
            <w:pPr>
              <w:pStyle w:val="Tabela-zawarto"/>
            </w:pPr>
          </w:p>
        </w:tc>
        <w:tc>
          <w:tcPr>
            <w:tcW w:w="3254" w:type="dxa"/>
            <w:gridSpan w:val="2"/>
          </w:tcPr>
          <w:p w:rsidR="002B7A14" w:rsidRPr="000E1730" w:rsidRDefault="002B7A14" w:rsidP="00635634">
            <w:pPr>
              <w:pStyle w:val="Tabela-zawarto"/>
              <w:rPr>
                <w:lang w:val="en-US"/>
              </w:rPr>
            </w:pPr>
            <w:r w:rsidRPr="000E1730">
              <w:t xml:space="preserve">-   -   -  -    </w:t>
            </w:r>
            <w:r w:rsidRPr="000E1730">
              <w:rPr>
                <w:lang w:val="en-US"/>
              </w:rPr>
              <w:t>AccountIdentifier</w:t>
            </w:r>
          </w:p>
        </w:tc>
        <w:tc>
          <w:tcPr>
            <w:tcW w:w="6046" w:type="dxa"/>
          </w:tcPr>
          <w:p w:rsidR="002B7A14" w:rsidRPr="000E1730" w:rsidRDefault="002B7A14" w:rsidP="00635634">
            <w:pPr>
              <w:pStyle w:val="Tabela-zawarto"/>
            </w:pPr>
            <w:r w:rsidRPr="000E1730">
              <w:t>Numer rachunku</w:t>
            </w:r>
          </w:p>
        </w:tc>
        <w:tc>
          <w:tcPr>
            <w:tcW w:w="4266" w:type="dxa"/>
            <w:gridSpan w:val="2"/>
          </w:tcPr>
          <w:p w:rsidR="002B7A14" w:rsidRPr="000E1730" w:rsidRDefault="002B7A14" w:rsidP="00635634">
            <w:pPr>
              <w:pStyle w:val="Tabela-zawarto"/>
              <w:jc w:val="center"/>
            </w:pPr>
            <w:r w:rsidRPr="000E1730">
              <w:t xml:space="preserve">Numer rachunku, </w:t>
            </w:r>
            <w:r>
              <w:t>do</w:t>
            </w:r>
            <w:r w:rsidRPr="000E1730">
              <w:t xml:space="preserve"> którego </w:t>
            </w:r>
            <w:r>
              <w:t xml:space="preserve">wydano zastrzeżone czeki </w:t>
            </w:r>
            <w:r w:rsidRPr="000E1730">
              <w:t>w standardzie NRB</w:t>
            </w:r>
          </w:p>
        </w:tc>
      </w:tr>
      <w:tr w:rsidR="002B7A14" w:rsidRPr="000E1730" w:rsidTr="00BC497B">
        <w:trPr>
          <w:jc w:val="center"/>
        </w:trPr>
        <w:tc>
          <w:tcPr>
            <w:tcW w:w="644" w:type="dxa"/>
          </w:tcPr>
          <w:p w:rsidR="002B7A14" w:rsidRPr="000E1730" w:rsidRDefault="002B7A14" w:rsidP="00635634">
            <w:pPr>
              <w:pStyle w:val="Tabela-zawarto"/>
            </w:pPr>
          </w:p>
        </w:tc>
        <w:tc>
          <w:tcPr>
            <w:tcW w:w="3254" w:type="dxa"/>
            <w:gridSpan w:val="2"/>
          </w:tcPr>
          <w:p w:rsidR="002B7A14" w:rsidRPr="000E1730" w:rsidRDefault="002B7A14" w:rsidP="00635634">
            <w:pPr>
              <w:pStyle w:val="Tabela-zawarto"/>
            </w:pPr>
            <w:r w:rsidRPr="000E1730">
              <w:t xml:space="preserve">-   -   -   </w:t>
            </w:r>
            <w:r>
              <w:t xml:space="preserve">-   </w:t>
            </w:r>
            <w:r w:rsidRPr="000E1730">
              <w:t>AccountName</w:t>
            </w:r>
          </w:p>
        </w:tc>
        <w:tc>
          <w:tcPr>
            <w:tcW w:w="6046" w:type="dxa"/>
          </w:tcPr>
          <w:p w:rsidR="002B7A14" w:rsidRPr="000E1730" w:rsidRDefault="002B7A14" w:rsidP="00635634">
            <w:pPr>
              <w:pStyle w:val="Tabela-zawarto"/>
            </w:pPr>
            <w:r w:rsidRPr="000E1730">
              <w:t xml:space="preserve">Nazwa rachunku </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44" w:type="dxa"/>
          </w:tcPr>
          <w:p w:rsidR="002B7A14" w:rsidRPr="000E1730" w:rsidRDefault="002B7A14" w:rsidP="00635634">
            <w:pPr>
              <w:pStyle w:val="Tabela-zawarto"/>
            </w:pPr>
          </w:p>
        </w:tc>
        <w:tc>
          <w:tcPr>
            <w:tcW w:w="3254" w:type="dxa"/>
            <w:gridSpan w:val="2"/>
          </w:tcPr>
          <w:p w:rsidR="002B7A14" w:rsidRPr="000E1730" w:rsidRDefault="002B7A14" w:rsidP="00635634">
            <w:pPr>
              <w:pStyle w:val="Tabela-zawarto"/>
            </w:pPr>
            <w:r w:rsidRPr="000E1730">
              <w:t xml:space="preserve">-   -   -   </w:t>
            </w:r>
            <w:r>
              <w:t xml:space="preserve">-   </w:t>
            </w:r>
            <w:r w:rsidRPr="000E1730">
              <w:t>AccountCurrencyCode</w:t>
            </w:r>
          </w:p>
        </w:tc>
        <w:tc>
          <w:tcPr>
            <w:tcW w:w="6046" w:type="dxa"/>
          </w:tcPr>
          <w:p w:rsidR="002B7A14" w:rsidRPr="000E1730" w:rsidRDefault="002B7A14" w:rsidP="00635634">
            <w:pPr>
              <w:pStyle w:val="Tabela-zawarto"/>
            </w:pPr>
            <w:r w:rsidRPr="000E1730">
              <w:t>Waluta rachunku</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44" w:type="dxa"/>
          </w:tcPr>
          <w:p w:rsidR="002B7A14" w:rsidRPr="000E1730" w:rsidRDefault="002B7A14" w:rsidP="00635634">
            <w:pPr>
              <w:pStyle w:val="Tabela-zawarto"/>
            </w:pPr>
          </w:p>
        </w:tc>
        <w:tc>
          <w:tcPr>
            <w:tcW w:w="3254" w:type="dxa"/>
            <w:gridSpan w:val="2"/>
          </w:tcPr>
          <w:p w:rsidR="002B7A14" w:rsidRPr="000E1730" w:rsidRDefault="002B7A14" w:rsidP="00635634">
            <w:pPr>
              <w:pStyle w:val="Tabela-zawarto"/>
              <w:rPr>
                <w:lang w:val="en-US"/>
              </w:rPr>
            </w:pPr>
            <w:r w:rsidRPr="000E1730">
              <w:rPr>
                <w:lang w:val="en-US"/>
              </w:rPr>
              <w:t>-   -   -   -   AccountType</w:t>
            </w:r>
          </w:p>
        </w:tc>
        <w:tc>
          <w:tcPr>
            <w:tcW w:w="6046" w:type="dxa"/>
          </w:tcPr>
          <w:p w:rsidR="002B7A14" w:rsidRPr="000E1730" w:rsidRDefault="002B7A14" w:rsidP="00635634">
            <w:pPr>
              <w:pStyle w:val="Tabela-zawarto"/>
            </w:pPr>
            <w:r w:rsidRPr="000E1730">
              <w:t>Typ rachunku</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44" w:type="dxa"/>
          </w:tcPr>
          <w:p w:rsidR="002B7A14" w:rsidRPr="000E1730" w:rsidRDefault="002B7A14" w:rsidP="00635634">
            <w:pPr>
              <w:pStyle w:val="Tabela-zawarto"/>
            </w:pPr>
          </w:p>
        </w:tc>
        <w:tc>
          <w:tcPr>
            <w:tcW w:w="3254" w:type="dxa"/>
            <w:gridSpan w:val="2"/>
          </w:tcPr>
          <w:p w:rsidR="002B7A14" w:rsidRPr="000E1730" w:rsidRDefault="002B7A14" w:rsidP="00635634">
            <w:pPr>
              <w:pStyle w:val="Tabela-zawarto"/>
              <w:rPr>
                <w:lang w:val="en-US"/>
              </w:rPr>
            </w:pPr>
            <w:r w:rsidRPr="000E1730">
              <w:t xml:space="preserve">-   -   -   </w:t>
            </w:r>
            <w:r w:rsidRPr="003D449B">
              <w:rPr>
                <w:lang w:val="en-US"/>
              </w:rPr>
              <w:t>ChequeQuantity</w:t>
            </w:r>
          </w:p>
        </w:tc>
        <w:tc>
          <w:tcPr>
            <w:tcW w:w="6046" w:type="dxa"/>
          </w:tcPr>
          <w:p w:rsidR="002B7A14" w:rsidRPr="000E1730" w:rsidRDefault="002B7A14" w:rsidP="00635634">
            <w:pPr>
              <w:pStyle w:val="Tabela-zawarto"/>
            </w:pPr>
            <w:r>
              <w:t>Liczba zastrzeżonych czeków</w:t>
            </w:r>
          </w:p>
        </w:tc>
        <w:tc>
          <w:tcPr>
            <w:tcW w:w="4266" w:type="dxa"/>
            <w:gridSpan w:val="2"/>
          </w:tcPr>
          <w:p w:rsidR="002B7A14" w:rsidRPr="000E1730" w:rsidRDefault="002B7A14" w:rsidP="00635634">
            <w:pPr>
              <w:pStyle w:val="FootnoteText"/>
              <w:jc w:val="center"/>
              <w:rPr>
                <w:rFonts w:ascii="Arial" w:hAnsi="Arial" w:cs="Arial"/>
                <w:sz w:val="16"/>
                <w:szCs w:val="16"/>
              </w:rPr>
            </w:pPr>
            <w:r>
              <w:rPr>
                <w:rFonts w:ascii="Arial" w:hAnsi="Arial" w:cs="Arial"/>
                <w:sz w:val="16"/>
                <w:szCs w:val="16"/>
              </w:rPr>
              <w:t>Liczba czeków, dla których odwoływane jest zastrzeżenie</w:t>
            </w:r>
          </w:p>
        </w:tc>
      </w:tr>
      <w:tr w:rsidR="002B7A14" w:rsidRPr="000E1730" w:rsidTr="00BC497B">
        <w:trPr>
          <w:jc w:val="center"/>
        </w:trPr>
        <w:tc>
          <w:tcPr>
            <w:tcW w:w="644" w:type="dxa"/>
          </w:tcPr>
          <w:p w:rsidR="002B7A14" w:rsidRPr="000E1730" w:rsidRDefault="002B7A14" w:rsidP="00635634">
            <w:pPr>
              <w:pStyle w:val="Tabela-zawarto"/>
            </w:pPr>
          </w:p>
        </w:tc>
        <w:tc>
          <w:tcPr>
            <w:tcW w:w="3254" w:type="dxa"/>
            <w:gridSpan w:val="2"/>
          </w:tcPr>
          <w:p w:rsidR="002B7A14" w:rsidRPr="000E1730" w:rsidRDefault="002B7A14" w:rsidP="00635634">
            <w:pPr>
              <w:pStyle w:val="Tabela-zawarto"/>
            </w:pPr>
            <w:r w:rsidRPr="000E1730">
              <w:rPr>
                <w:lang w:val="en-US"/>
              </w:rPr>
              <w:t xml:space="preserve">-   -   -   </w:t>
            </w:r>
            <w:r w:rsidRPr="003D449B">
              <w:t>ChequeNumber</w:t>
            </w:r>
          </w:p>
        </w:tc>
        <w:tc>
          <w:tcPr>
            <w:tcW w:w="6046" w:type="dxa"/>
          </w:tcPr>
          <w:p w:rsidR="002B7A14" w:rsidRDefault="002B7A14" w:rsidP="00635634">
            <w:pPr>
              <w:pStyle w:val="Tabela-zawarto"/>
            </w:pPr>
            <w:r>
              <w:t>Numer czeku</w:t>
            </w:r>
          </w:p>
        </w:tc>
        <w:tc>
          <w:tcPr>
            <w:tcW w:w="4266" w:type="dxa"/>
            <w:gridSpan w:val="2"/>
          </w:tcPr>
          <w:p w:rsidR="002B7A14" w:rsidRDefault="002B7A14" w:rsidP="00635634">
            <w:pPr>
              <w:pStyle w:val="FootnoteText"/>
              <w:jc w:val="center"/>
              <w:rPr>
                <w:rFonts w:ascii="Arial" w:hAnsi="Arial" w:cs="Arial"/>
                <w:sz w:val="16"/>
                <w:szCs w:val="16"/>
              </w:rPr>
            </w:pPr>
            <w:r>
              <w:rPr>
                <w:rFonts w:ascii="Arial" w:hAnsi="Arial" w:cs="Arial"/>
                <w:sz w:val="16"/>
                <w:szCs w:val="16"/>
              </w:rPr>
              <w:t>Numer czeku lub blankietu czekowego</w:t>
            </w:r>
          </w:p>
        </w:tc>
      </w:tr>
      <w:tr w:rsidR="002B7A14" w:rsidRPr="000E1730" w:rsidTr="00BC497B">
        <w:trPr>
          <w:jc w:val="center"/>
        </w:trPr>
        <w:tc>
          <w:tcPr>
            <w:tcW w:w="644" w:type="dxa"/>
          </w:tcPr>
          <w:p w:rsidR="002B7A14" w:rsidRPr="000E1730" w:rsidRDefault="002B7A14" w:rsidP="00635634">
            <w:pPr>
              <w:pStyle w:val="Tabela-zawarto"/>
            </w:pPr>
          </w:p>
        </w:tc>
        <w:tc>
          <w:tcPr>
            <w:tcW w:w="3254" w:type="dxa"/>
            <w:gridSpan w:val="2"/>
          </w:tcPr>
          <w:p w:rsidR="002B7A14" w:rsidRPr="007B518B" w:rsidRDefault="002B7A14" w:rsidP="00815B23">
            <w:pPr>
              <w:pStyle w:val="Tabela-zawarto"/>
            </w:pPr>
            <w:r w:rsidRPr="000E1730">
              <w:rPr>
                <w:lang w:val="en-US"/>
              </w:rPr>
              <w:t xml:space="preserve">-   -   -   </w:t>
            </w:r>
            <w:r w:rsidRPr="003D449B">
              <w:t>ChequeReservationAmount</w:t>
            </w:r>
          </w:p>
        </w:tc>
        <w:tc>
          <w:tcPr>
            <w:tcW w:w="6046" w:type="dxa"/>
          </w:tcPr>
          <w:p w:rsidR="002B7A14" w:rsidRDefault="002B7A14" w:rsidP="00815B23">
            <w:pPr>
              <w:pStyle w:val="Tabela-zawarto"/>
            </w:pPr>
            <w:r>
              <w:t>Kwota zastrzeżenia</w:t>
            </w:r>
          </w:p>
        </w:tc>
        <w:tc>
          <w:tcPr>
            <w:tcW w:w="4266" w:type="dxa"/>
            <w:gridSpan w:val="2"/>
          </w:tcPr>
          <w:p w:rsidR="002B7A14" w:rsidRDefault="002B7A14" w:rsidP="00635634">
            <w:pPr>
              <w:pStyle w:val="FootnoteText"/>
              <w:jc w:val="center"/>
              <w:rPr>
                <w:rFonts w:ascii="Arial" w:hAnsi="Arial" w:cs="Arial"/>
                <w:sz w:val="16"/>
                <w:szCs w:val="16"/>
              </w:rPr>
            </w:pPr>
          </w:p>
        </w:tc>
      </w:tr>
      <w:tr w:rsidR="002B7A14" w:rsidRPr="000E1730" w:rsidTr="00BC497B">
        <w:trPr>
          <w:jc w:val="center"/>
        </w:trPr>
        <w:tc>
          <w:tcPr>
            <w:tcW w:w="644" w:type="dxa"/>
          </w:tcPr>
          <w:p w:rsidR="002B7A14" w:rsidRPr="000E1730" w:rsidRDefault="002B7A14" w:rsidP="00635634">
            <w:pPr>
              <w:pStyle w:val="Tabela-zawarto"/>
            </w:pPr>
          </w:p>
        </w:tc>
        <w:tc>
          <w:tcPr>
            <w:tcW w:w="3254" w:type="dxa"/>
            <w:gridSpan w:val="2"/>
          </w:tcPr>
          <w:p w:rsidR="002B7A14" w:rsidRPr="000E1730" w:rsidRDefault="002B7A14" w:rsidP="00635634">
            <w:pPr>
              <w:pStyle w:val="Tabela-zawarto"/>
              <w:rPr>
                <w:lang w:val="en-US"/>
              </w:rPr>
            </w:pPr>
            <w:r w:rsidRPr="000E1730">
              <w:rPr>
                <w:lang w:val="en-US"/>
              </w:rPr>
              <w:t xml:space="preserve">-   -   -   </w:t>
            </w:r>
            <w:r w:rsidRPr="00A70958">
              <w:rPr>
                <w:lang w:val="en-US"/>
              </w:rPr>
              <w:t>ChequeReservationStatus</w:t>
            </w:r>
          </w:p>
        </w:tc>
        <w:tc>
          <w:tcPr>
            <w:tcW w:w="6046" w:type="dxa"/>
          </w:tcPr>
          <w:p w:rsidR="002B7A14" w:rsidRDefault="002B7A14" w:rsidP="00635634">
            <w:pPr>
              <w:pStyle w:val="Tabela-zawarto"/>
            </w:pPr>
            <w:r>
              <w:t>Adnotacja dotycząca odwołania zastrzeżenia</w:t>
            </w:r>
          </w:p>
        </w:tc>
        <w:tc>
          <w:tcPr>
            <w:tcW w:w="4266" w:type="dxa"/>
            <w:gridSpan w:val="2"/>
          </w:tcPr>
          <w:p w:rsidR="002B7A14" w:rsidRDefault="002B7A14" w:rsidP="00635634">
            <w:pPr>
              <w:pStyle w:val="FootnoteText"/>
              <w:jc w:val="center"/>
              <w:rPr>
                <w:rFonts w:ascii="Arial" w:hAnsi="Arial" w:cs="Arial"/>
                <w:sz w:val="16"/>
                <w:szCs w:val="16"/>
              </w:rPr>
            </w:pPr>
            <w:r>
              <w:rPr>
                <w:rFonts w:ascii="Arial" w:hAnsi="Arial" w:cs="Arial"/>
                <w:sz w:val="16"/>
                <w:szCs w:val="16"/>
              </w:rPr>
              <w:t xml:space="preserve">Status zastrzeżenia: </w:t>
            </w:r>
          </w:p>
          <w:p w:rsidR="002B7A14" w:rsidRDefault="002B7A14" w:rsidP="00635634">
            <w:pPr>
              <w:pStyle w:val="FootnoteText"/>
              <w:jc w:val="center"/>
              <w:rPr>
                <w:rFonts w:ascii="Arial" w:hAnsi="Arial" w:cs="Arial"/>
                <w:sz w:val="16"/>
                <w:szCs w:val="16"/>
              </w:rPr>
            </w:pPr>
            <w:r>
              <w:rPr>
                <w:rFonts w:ascii="Arial" w:hAnsi="Arial" w:cs="Arial"/>
                <w:sz w:val="16"/>
                <w:szCs w:val="16"/>
              </w:rPr>
              <w:t xml:space="preserve">- </w:t>
            </w:r>
            <w:r w:rsidRPr="00852C2E">
              <w:rPr>
                <w:rFonts w:ascii="Arial" w:hAnsi="Arial" w:cs="Arial"/>
                <w:sz w:val="16"/>
                <w:szCs w:val="16"/>
              </w:rPr>
              <w:t>Scheduled</w:t>
            </w:r>
            <w:r>
              <w:rPr>
                <w:rFonts w:ascii="Arial" w:hAnsi="Arial" w:cs="Arial"/>
                <w:sz w:val="16"/>
                <w:szCs w:val="16"/>
              </w:rPr>
              <w:t xml:space="preserve"> – Przyjęte do realizacji</w:t>
            </w:r>
          </w:p>
          <w:p w:rsidR="002B7A14" w:rsidRDefault="002B7A14" w:rsidP="00635634">
            <w:pPr>
              <w:pStyle w:val="FootnoteText"/>
              <w:jc w:val="center"/>
              <w:rPr>
                <w:rFonts w:ascii="Arial" w:hAnsi="Arial" w:cs="Arial"/>
                <w:sz w:val="16"/>
                <w:szCs w:val="16"/>
              </w:rPr>
            </w:pPr>
            <w:r>
              <w:rPr>
                <w:rFonts w:ascii="Arial" w:hAnsi="Arial" w:cs="Arial"/>
                <w:sz w:val="16"/>
                <w:szCs w:val="16"/>
              </w:rPr>
              <w:t xml:space="preserve">- </w:t>
            </w:r>
            <w:r w:rsidRPr="00A70958">
              <w:rPr>
                <w:rFonts w:ascii="Arial" w:hAnsi="Arial" w:cs="Arial"/>
                <w:sz w:val="16"/>
                <w:szCs w:val="16"/>
              </w:rPr>
              <w:t>Returned</w:t>
            </w:r>
            <w:r>
              <w:rPr>
                <w:rFonts w:ascii="Arial" w:hAnsi="Arial" w:cs="Arial"/>
                <w:sz w:val="16"/>
                <w:szCs w:val="16"/>
              </w:rPr>
              <w:t xml:space="preserve"> – Odrzucone przez bank</w:t>
            </w:r>
          </w:p>
        </w:tc>
      </w:tr>
      <w:tr w:rsidR="002B7A14" w:rsidRPr="000E1730" w:rsidTr="00BC497B">
        <w:trPr>
          <w:jc w:val="center"/>
        </w:trPr>
        <w:tc>
          <w:tcPr>
            <w:tcW w:w="644" w:type="dxa"/>
          </w:tcPr>
          <w:p w:rsidR="002B7A14" w:rsidRPr="000E1730" w:rsidRDefault="002B7A14" w:rsidP="00635634">
            <w:pPr>
              <w:pStyle w:val="Tabela-zawarto"/>
            </w:pPr>
          </w:p>
        </w:tc>
        <w:tc>
          <w:tcPr>
            <w:tcW w:w="3254" w:type="dxa"/>
            <w:gridSpan w:val="2"/>
          </w:tcPr>
          <w:p w:rsidR="002B7A14" w:rsidRPr="000E1730" w:rsidRDefault="002B7A14" w:rsidP="00635634">
            <w:pPr>
              <w:pStyle w:val="Tabela-zawarto"/>
              <w:rPr>
                <w:lang w:val="en-US"/>
              </w:rPr>
            </w:pPr>
            <w:r w:rsidRPr="000E1730">
              <w:rPr>
                <w:lang w:val="en-US"/>
              </w:rPr>
              <w:t xml:space="preserve">-   -   -   </w:t>
            </w:r>
            <w:r w:rsidRPr="00E2370A">
              <w:rPr>
                <w:lang w:val="en-US"/>
              </w:rPr>
              <w:t>ChequeAdditionalInformation</w:t>
            </w:r>
          </w:p>
        </w:tc>
        <w:tc>
          <w:tcPr>
            <w:tcW w:w="6046" w:type="dxa"/>
          </w:tcPr>
          <w:p w:rsidR="002B7A14" w:rsidRDefault="002B7A14" w:rsidP="00635634">
            <w:pPr>
              <w:pStyle w:val="Tabela-zawarto"/>
            </w:pPr>
            <w:r>
              <w:t>Adnotacja dotycząca odwołania zastrzeżenia</w:t>
            </w:r>
          </w:p>
        </w:tc>
        <w:tc>
          <w:tcPr>
            <w:tcW w:w="4266" w:type="dxa"/>
            <w:gridSpan w:val="2"/>
          </w:tcPr>
          <w:p w:rsidR="002B7A14" w:rsidRDefault="002B7A14" w:rsidP="00635634">
            <w:pPr>
              <w:pStyle w:val="FootnoteText"/>
              <w:jc w:val="center"/>
              <w:rPr>
                <w:rFonts w:ascii="Arial" w:hAnsi="Arial" w:cs="Arial"/>
                <w:sz w:val="16"/>
                <w:szCs w:val="16"/>
              </w:rPr>
            </w:pPr>
            <w:r>
              <w:rPr>
                <w:rFonts w:ascii="Arial" w:hAnsi="Arial" w:cs="Arial"/>
                <w:sz w:val="16"/>
                <w:szCs w:val="16"/>
              </w:rPr>
              <w:t>Dodatkowe informacje – adnotacja dla banku</w:t>
            </w:r>
          </w:p>
        </w:tc>
      </w:tr>
    </w:tbl>
    <w:p w:rsidR="002B7A14" w:rsidRDefault="002B7A14" w:rsidP="000E6598">
      <w:r w:rsidRPr="00DA073C">
        <w:t xml:space="preserve"> </w:t>
      </w:r>
    </w:p>
    <w:p w:rsidR="002B7A14" w:rsidRDefault="002B7A14">
      <w:r>
        <w:br w:type="page"/>
      </w:r>
    </w:p>
    <w:p w:rsidR="002B7A14" w:rsidRPr="000E1730" w:rsidRDefault="002B7A14" w:rsidP="008F1770">
      <w:pPr>
        <w:pStyle w:val="Heading2"/>
        <w:numPr>
          <w:ilvl w:val="1"/>
          <w:numId w:val="27"/>
        </w:numPr>
      </w:pPr>
      <w:bookmarkStart w:id="222" w:name="_Toc365015799"/>
      <w:r w:rsidRPr="000E1730">
        <w:t xml:space="preserve">Komunikat żądania </w:t>
      </w:r>
      <w:r w:rsidRPr="008F1770">
        <w:t>ChequeReservationCancellationInquiryRequest</w:t>
      </w:r>
      <w:bookmarkEnd w:id="222"/>
    </w:p>
    <w:p w:rsidR="002B7A14" w:rsidRPr="000E1730" w:rsidRDefault="002B7A14" w:rsidP="000A475A">
      <w:pPr>
        <w:pStyle w:val="OpisZnak"/>
      </w:pPr>
      <w:r w:rsidRPr="000E1730">
        <w:t xml:space="preserve">Usługa </w:t>
      </w:r>
      <w:r w:rsidRPr="008F1770">
        <w:t>ChequeReservationCancellationInquiryRequest</w:t>
      </w:r>
      <w:r>
        <w:t xml:space="preserve"> umożliwia złożenie zapytania o stan złożonego zlecenia odwołania zastrzeżenia czelu lub blankietu czekowego.</w:t>
      </w:r>
      <w:r w:rsidRPr="000E1730">
        <w:t xml:space="preserve"> </w:t>
      </w:r>
    </w:p>
    <w:p w:rsidR="002B7A14" w:rsidRDefault="002B7A14" w:rsidP="000E6598">
      <w:pPr>
        <w:pStyle w:val="Caption"/>
      </w:pPr>
      <w:bookmarkStart w:id="223" w:name="_Toc365015871"/>
      <w:r w:rsidRPr="000E1730">
        <w:t xml:space="preserve">Tabela </w:t>
      </w:r>
      <w:fldSimple w:instr=" SEQ Tabela \* ARABIC ">
        <w:r>
          <w:rPr>
            <w:noProof/>
          </w:rPr>
          <w:t>45</w:t>
        </w:r>
      </w:fldSimple>
      <w:r w:rsidRPr="000E1730">
        <w:t xml:space="preserve">: Komunikat żądania </w:t>
      </w:r>
      <w:r w:rsidRPr="008F1770">
        <w:t>ChequeReservationCancellationInquiryRequest</w:t>
      </w:r>
      <w:bookmarkEnd w:id="223"/>
    </w:p>
    <w:tbl>
      <w:tblPr>
        <w:tblW w:w="143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80"/>
        <w:gridCol w:w="3862"/>
        <w:gridCol w:w="4880"/>
        <w:gridCol w:w="5114"/>
      </w:tblGrid>
      <w:tr w:rsidR="002B7A14" w:rsidTr="00BC497B">
        <w:trPr>
          <w:tblHeader/>
        </w:trPr>
        <w:tc>
          <w:tcPr>
            <w:tcW w:w="480" w:type="dxa"/>
            <w:shd w:val="solid" w:color="auto" w:fill="auto"/>
            <w:vAlign w:val="center"/>
          </w:tcPr>
          <w:p w:rsidR="002B7A14" w:rsidRDefault="002B7A14" w:rsidP="00635634">
            <w:pPr>
              <w:pStyle w:val="Tabela-nagwek"/>
              <w:jc w:val="center"/>
            </w:pPr>
            <w:r>
              <w:t>Nr</w:t>
            </w:r>
          </w:p>
        </w:tc>
        <w:tc>
          <w:tcPr>
            <w:tcW w:w="3862" w:type="dxa"/>
            <w:shd w:val="solid" w:color="auto" w:fill="auto"/>
          </w:tcPr>
          <w:p w:rsidR="002B7A14" w:rsidRDefault="002B7A14" w:rsidP="00635634">
            <w:pPr>
              <w:pStyle w:val="Tabela-nagwek"/>
            </w:pPr>
            <w:r>
              <w:t>Nazwa elementu</w:t>
            </w:r>
          </w:p>
        </w:tc>
        <w:tc>
          <w:tcPr>
            <w:tcW w:w="4880" w:type="dxa"/>
            <w:shd w:val="solid" w:color="auto" w:fill="auto"/>
          </w:tcPr>
          <w:p w:rsidR="002B7A14" w:rsidRDefault="002B7A14" w:rsidP="00635634">
            <w:pPr>
              <w:pStyle w:val="Tabela-nagwek"/>
              <w:jc w:val="center"/>
            </w:pPr>
            <w:r>
              <w:t>Opis</w:t>
            </w:r>
          </w:p>
        </w:tc>
        <w:tc>
          <w:tcPr>
            <w:tcW w:w="5114" w:type="dxa"/>
            <w:shd w:val="solid" w:color="auto" w:fill="auto"/>
          </w:tcPr>
          <w:p w:rsidR="002B7A14" w:rsidRDefault="002B7A14" w:rsidP="00635634">
            <w:pPr>
              <w:pStyle w:val="Tabela-nagwek"/>
              <w:jc w:val="center"/>
            </w:pPr>
            <w:r w:rsidRPr="000E1730">
              <w:t>Wprowadzana wartość</w:t>
            </w:r>
          </w:p>
        </w:tc>
      </w:tr>
      <w:tr w:rsidR="002B7A14" w:rsidTr="00271314">
        <w:tc>
          <w:tcPr>
            <w:tcW w:w="480" w:type="dxa"/>
            <w:vAlign w:val="center"/>
          </w:tcPr>
          <w:p w:rsidR="002B7A14" w:rsidRDefault="002B7A14" w:rsidP="00635634">
            <w:pPr>
              <w:pStyle w:val="Tabela-zawarto"/>
              <w:jc w:val="center"/>
            </w:pPr>
          </w:p>
        </w:tc>
        <w:tc>
          <w:tcPr>
            <w:tcW w:w="3862" w:type="dxa"/>
            <w:vAlign w:val="center"/>
          </w:tcPr>
          <w:p w:rsidR="002B7A14" w:rsidRDefault="002B7A14" w:rsidP="00635634">
            <w:pPr>
              <w:pStyle w:val="Tabela-zawarto"/>
            </w:pPr>
            <w:r w:rsidRPr="008F1770">
              <w:t>ChequeReservationCancellationInquiryRequest</w:t>
            </w:r>
          </w:p>
        </w:tc>
        <w:tc>
          <w:tcPr>
            <w:tcW w:w="9994" w:type="dxa"/>
            <w:gridSpan w:val="2"/>
            <w:vAlign w:val="center"/>
          </w:tcPr>
          <w:p w:rsidR="002B7A14" w:rsidRDefault="002B7A14" w:rsidP="00635634">
            <w:pPr>
              <w:pStyle w:val="Tabela-zawarto"/>
            </w:pPr>
            <w:r>
              <w:t>Zapytanie o stan zlecenia odwołania zastrzeżenia czeku / blankietu czekowego – komunikat typu zapytanie</w:t>
            </w:r>
          </w:p>
        </w:tc>
      </w:tr>
      <w:tr w:rsidR="002B7A14" w:rsidTr="00BC497B">
        <w:tc>
          <w:tcPr>
            <w:tcW w:w="480" w:type="dxa"/>
            <w:vAlign w:val="center"/>
          </w:tcPr>
          <w:p w:rsidR="002B7A14" w:rsidRDefault="002B7A14" w:rsidP="00635634">
            <w:pPr>
              <w:pStyle w:val="Tabela-zawarto"/>
              <w:jc w:val="center"/>
            </w:pPr>
            <w:r>
              <w:t>A-16</w:t>
            </w:r>
          </w:p>
        </w:tc>
        <w:tc>
          <w:tcPr>
            <w:tcW w:w="3862" w:type="dxa"/>
            <w:vAlign w:val="center"/>
          </w:tcPr>
          <w:p w:rsidR="002B7A14" w:rsidRDefault="002B7A14" w:rsidP="00635634">
            <w:pPr>
              <w:pStyle w:val="Tabela-zawarto"/>
            </w:pPr>
            <w:r>
              <w:t>-   Header</w:t>
            </w:r>
          </w:p>
        </w:tc>
        <w:tc>
          <w:tcPr>
            <w:tcW w:w="4880" w:type="dxa"/>
            <w:vAlign w:val="center"/>
          </w:tcPr>
          <w:p w:rsidR="002B7A14" w:rsidRDefault="002B7A14" w:rsidP="00635634">
            <w:pPr>
              <w:pStyle w:val="Tabela-zawarto"/>
            </w:pPr>
            <w:r>
              <w:fldChar w:fldCharType="begin"/>
            </w:r>
            <w:r>
              <w:instrText xml:space="preserve"> DOCVARIABLE Header \* MERGEFORMAT </w:instrText>
            </w:r>
            <w:r>
              <w:fldChar w:fldCharType="end"/>
            </w:r>
          </w:p>
        </w:tc>
        <w:tc>
          <w:tcPr>
            <w:tcW w:w="5114" w:type="dxa"/>
          </w:tcPr>
          <w:p w:rsidR="002B7A14" w:rsidRDefault="002B7A14" w:rsidP="00635634">
            <w:pPr>
              <w:pStyle w:val="Tabela-zawarto"/>
            </w:pPr>
          </w:p>
        </w:tc>
      </w:tr>
      <w:tr w:rsidR="002B7A14" w:rsidTr="00BC497B">
        <w:tc>
          <w:tcPr>
            <w:tcW w:w="480" w:type="dxa"/>
            <w:vAlign w:val="center"/>
          </w:tcPr>
          <w:p w:rsidR="002B7A14" w:rsidRDefault="002B7A14" w:rsidP="00635634">
            <w:pPr>
              <w:pStyle w:val="Tabela-zawarto"/>
              <w:jc w:val="center"/>
            </w:pPr>
          </w:p>
        </w:tc>
        <w:tc>
          <w:tcPr>
            <w:tcW w:w="3862" w:type="dxa"/>
            <w:vAlign w:val="center"/>
          </w:tcPr>
          <w:p w:rsidR="002B7A14" w:rsidRDefault="002B7A14" w:rsidP="00635634">
            <w:pPr>
              <w:pStyle w:val="Tabela-zawarto"/>
            </w:pPr>
            <w:r w:rsidRPr="000E1730">
              <w:rPr>
                <w:lang w:val="en-US"/>
              </w:rPr>
              <w:t xml:space="preserve">-   -   </w:t>
            </w:r>
            <w:r>
              <w:t>IssueDateTime</w:t>
            </w:r>
          </w:p>
        </w:tc>
        <w:tc>
          <w:tcPr>
            <w:tcW w:w="4880" w:type="dxa"/>
            <w:vAlign w:val="center"/>
          </w:tcPr>
          <w:p w:rsidR="002B7A14" w:rsidRDefault="002B7A14" w:rsidP="00635634">
            <w:pPr>
              <w:pStyle w:val="Tabela-zawarto"/>
            </w:pPr>
            <w:r>
              <w:fldChar w:fldCharType="begin"/>
            </w:r>
            <w:r>
              <w:instrText xml:space="preserve"> DOCVARIABLE IssueDateTime \* MERGEFORMAT </w:instrText>
            </w:r>
            <w:r>
              <w:fldChar w:fldCharType="end"/>
            </w:r>
          </w:p>
        </w:tc>
        <w:tc>
          <w:tcPr>
            <w:tcW w:w="5114" w:type="dxa"/>
          </w:tcPr>
          <w:p w:rsidR="002B7A14" w:rsidRPr="000E1730" w:rsidRDefault="002B7A14" w:rsidP="00635634">
            <w:pPr>
              <w:pStyle w:val="Tabela-zawarto"/>
              <w:jc w:val="center"/>
            </w:pPr>
            <w:r w:rsidRPr="000E1730">
              <w:t>Data i czas komunikatu</w:t>
            </w:r>
          </w:p>
        </w:tc>
      </w:tr>
      <w:tr w:rsidR="002B7A14" w:rsidRPr="00CD55FF" w:rsidTr="00BC497B">
        <w:tc>
          <w:tcPr>
            <w:tcW w:w="480" w:type="dxa"/>
            <w:vAlign w:val="center"/>
          </w:tcPr>
          <w:p w:rsidR="002B7A14" w:rsidRDefault="002B7A14" w:rsidP="00635634">
            <w:pPr>
              <w:pStyle w:val="Tabela-zawarto"/>
              <w:jc w:val="center"/>
            </w:pPr>
          </w:p>
        </w:tc>
        <w:tc>
          <w:tcPr>
            <w:tcW w:w="3862" w:type="dxa"/>
            <w:vAlign w:val="center"/>
          </w:tcPr>
          <w:p w:rsidR="002B7A14" w:rsidRDefault="002B7A14" w:rsidP="00635634">
            <w:pPr>
              <w:pStyle w:val="Tabela-zawarto"/>
              <w:rPr>
                <w:lang w:val="de-DE"/>
              </w:rPr>
            </w:pPr>
            <w:r w:rsidRPr="000E1730">
              <w:rPr>
                <w:lang w:val="en-US"/>
              </w:rPr>
              <w:t xml:space="preserve">-   -   </w:t>
            </w:r>
            <w:r>
              <w:rPr>
                <w:lang w:val="de-DE"/>
              </w:rPr>
              <w:t>DocumentIdentifier</w:t>
            </w:r>
          </w:p>
        </w:tc>
        <w:tc>
          <w:tcPr>
            <w:tcW w:w="4880" w:type="dxa"/>
            <w:vAlign w:val="center"/>
          </w:tcPr>
          <w:p w:rsidR="002B7A14" w:rsidRDefault="002B7A14" w:rsidP="00635634">
            <w:pPr>
              <w:pStyle w:val="Tabela-zawarto"/>
              <w:rPr>
                <w:lang w:val="de-DE"/>
              </w:rPr>
            </w:pPr>
            <w:r>
              <w:rPr>
                <w:lang w:val="de-DE"/>
              </w:rPr>
              <w:fldChar w:fldCharType="begin"/>
            </w:r>
            <w:r>
              <w:rPr>
                <w:lang w:val="de-DE"/>
              </w:rPr>
              <w:instrText xml:space="preserve"> DOCVARIABLE DocumentIdentifier \* MERGEFORMAT </w:instrText>
            </w:r>
            <w:r>
              <w:rPr>
                <w:lang w:val="de-DE"/>
              </w:rPr>
              <w:fldChar w:fldCharType="end"/>
            </w:r>
          </w:p>
        </w:tc>
        <w:tc>
          <w:tcPr>
            <w:tcW w:w="5114" w:type="dxa"/>
          </w:tcPr>
          <w:p w:rsidR="002B7A14" w:rsidRPr="000E1730" w:rsidRDefault="002B7A14" w:rsidP="00635634">
            <w:pPr>
              <w:pStyle w:val="Tabela-zawarto"/>
              <w:jc w:val="center"/>
            </w:pPr>
            <w:r w:rsidRPr="000E1730">
              <w:t>Dowolny ciąg znaków nadawany przez wysyłającego</w:t>
            </w:r>
          </w:p>
        </w:tc>
      </w:tr>
      <w:tr w:rsidR="002B7A14" w:rsidTr="00BC497B">
        <w:tc>
          <w:tcPr>
            <w:tcW w:w="480" w:type="dxa"/>
            <w:vAlign w:val="center"/>
          </w:tcPr>
          <w:p w:rsidR="002B7A14" w:rsidRPr="00CD55FF" w:rsidRDefault="002B7A14" w:rsidP="00635634">
            <w:pPr>
              <w:pStyle w:val="Tabela-zawarto"/>
              <w:jc w:val="center"/>
            </w:pPr>
          </w:p>
        </w:tc>
        <w:tc>
          <w:tcPr>
            <w:tcW w:w="3862" w:type="dxa"/>
            <w:vAlign w:val="center"/>
          </w:tcPr>
          <w:p w:rsidR="002B7A14" w:rsidRDefault="002B7A14" w:rsidP="00635634">
            <w:pPr>
              <w:pStyle w:val="Tabela-zawarto"/>
            </w:pPr>
            <w:r w:rsidRPr="000E1730">
              <w:rPr>
                <w:lang w:val="en-US"/>
              </w:rPr>
              <w:t xml:space="preserve">-   -   </w:t>
            </w:r>
            <w:r>
              <w:t>SenderIdentifier</w:t>
            </w:r>
          </w:p>
        </w:tc>
        <w:tc>
          <w:tcPr>
            <w:tcW w:w="4880" w:type="dxa"/>
            <w:vAlign w:val="center"/>
          </w:tcPr>
          <w:p w:rsidR="002B7A14" w:rsidRDefault="002B7A14" w:rsidP="00635634">
            <w:pPr>
              <w:pStyle w:val="Tabela-zawarto"/>
            </w:pPr>
            <w:r>
              <w:fldChar w:fldCharType="begin"/>
            </w:r>
            <w:r>
              <w:instrText xml:space="preserve"> DOCVARIABLE SenderIdentifier \* MERGEFORMAT </w:instrText>
            </w:r>
            <w:r>
              <w:fldChar w:fldCharType="end"/>
            </w:r>
          </w:p>
        </w:tc>
        <w:tc>
          <w:tcPr>
            <w:tcW w:w="5114" w:type="dxa"/>
          </w:tcPr>
          <w:p w:rsidR="002B7A14" w:rsidRPr="000E1730" w:rsidRDefault="002B7A14" w:rsidP="00635634">
            <w:pPr>
              <w:pStyle w:val="Tabela-zawarto"/>
              <w:jc w:val="center"/>
            </w:pPr>
            <w:r w:rsidRPr="000E1730">
              <w:t>„</w:t>
            </w:r>
            <w:r w:rsidRPr="0032379D">
              <w:rPr>
                <w:highlight w:val="cyan"/>
              </w:rPr>
              <w:t>XXXX</w:t>
            </w:r>
            <w:r w:rsidRPr="000E1730">
              <w:t>”</w:t>
            </w:r>
          </w:p>
        </w:tc>
      </w:tr>
      <w:tr w:rsidR="002B7A14" w:rsidTr="00BC497B">
        <w:tc>
          <w:tcPr>
            <w:tcW w:w="480" w:type="dxa"/>
            <w:vAlign w:val="center"/>
          </w:tcPr>
          <w:p w:rsidR="002B7A14" w:rsidRDefault="002B7A14" w:rsidP="00635634">
            <w:pPr>
              <w:pStyle w:val="Tabela-zawarto"/>
              <w:jc w:val="center"/>
            </w:pPr>
          </w:p>
        </w:tc>
        <w:tc>
          <w:tcPr>
            <w:tcW w:w="3862" w:type="dxa"/>
            <w:vAlign w:val="center"/>
          </w:tcPr>
          <w:p w:rsidR="002B7A14" w:rsidRDefault="002B7A14" w:rsidP="00635634">
            <w:pPr>
              <w:pStyle w:val="Tabela-zawarto"/>
            </w:pPr>
            <w:r w:rsidRPr="000E1730">
              <w:rPr>
                <w:lang w:val="en-US"/>
              </w:rPr>
              <w:t xml:space="preserve">-   -   </w:t>
            </w:r>
            <w:r>
              <w:t>ReceiverIdentifier</w:t>
            </w:r>
          </w:p>
        </w:tc>
        <w:tc>
          <w:tcPr>
            <w:tcW w:w="4880" w:type="dxa"/>
            <w:vAlign w:val="center"/>
          </w:tcPr>
          <w:p w:rsidR="002B7A14" w:rsidRDefault="002B7A14" w:rsidP="00635634">
            <w:pPr>
              <w:pStyle w:val="Tabela-zawarto"/>
            </w:pPr>
            <w:r>
              <w:fldChar w:fldCharType="begin"/>
            </w:r>
            <w:r>
              <w:instrText xml:space="preserve"> DOCVARIABLE ReceiverIdentifier \* MERGEFORMAT </w:instrText>
            </w:r>
            <w:r>
              <w:fldChar w:fldCharType="end"/>
            </w:r>
          </w:p>
        </w:tc>
        <w:tc>
          <w:tcPr>
            <w:tcW w:w="5114" w:type="dxa"/>
          </w:tcPr>
          <w:p w:rsidR="002B7A14" w:rsidRPr="000E1730" w:rsidRDefault="002B7A14" w:rsidP="00635634">
            <w:pPr>
              <w:pStyle w:val="Tabela-zawarto"/>
              <w:jc w:val="center"/>
            </w:pPr>
            <w:r w:rsidRPr="000E1730">
              <w:t>„ZSK-C”</w:t>
            </w:r>
          </w:p>
        </w:tc>
      </w:tr>
      <w:tr w:rsidR="002B7A14" w:rsidTr="00BC497B">
        <w:tc>
          <w:tcPr>
            <w:tcW w:w="480" w:type="dxa"/>
            <w:vAlign w:val="center"/>
          </w:tcPr>
          <w:p w:rsidR="002B7A14" w:rsidRDefault="002B7A14" w:rsidP="00635634">
            <w:pPr>
              <w:pStyle w:val="Tabela-zawarto"/>
              <w:jc w:val="center"/>
            </w:pPr>
          </w:p>
        </w:tc>
        <w:tc>
          <w:tcPr>
            <w:tcW w:w="3862" w:type="dxa"/>
            <w:vAlign w:val="center"/>
          </w:tcPr>
          <w:p w:rsidR="002B7A14" w:rsidRDefault="002B7A14" w:rsidP="00635634">
            <w:pPr>
              <w:pStyle w:val="Tabela-zawarto"/>
            </w:pPr>
            <w:r w:rsidRPr="000E1730">
              <w:rPr>
                <w:lang w:val="en-US"/>
              </w:rPr>
              <w:t xml:space="preserve">-   </w:t>
            </w:r>
            <w:r w:rsidRPr="00416C0B">
              <w:t>ResponseDetailsOmit</w:t>
            </w:r>
          </w:p>
        </w:tc>
        <w:tc>
          <w:tcPr>
            <w:tcW w:w="4880" w:type="dxa"/>
            <w:vAlign w:val="center"/>
          </w:tcPr>
          <w:p w:rsidR="002B7A14" w:rsidRDefault="002B7A14" w:rsidP="00635634">
            <w:pPr>
              <w:pStyle w:val="Tabela-zawarto"/>
            </w:pPr>
            <w:r>
              <w:t>Wskaźnik określający czy zwracać dane szczegółowe</w:t>
            </w:r>
          </w:p>
        </w:tc>
        <w:tc>
          <w:tcPr>
            <w:tcW w:w="5114" w:type="dxa"/>
          </w:tcPr>
          <w:p w:rsidR="002B7A14" w:rsidRPr="000E1730" w:rsidRDefault="002B7A14" w:rsidP="00635634">
            <w:pPr>
              <w:pStyle w:val="Tabela-zawarto"/>
              <w:jc w:val="center"/>
            </w:pPr>
            <w:r w:rsidRPr="000E1730">
              <w:t>False/True</w:t>
            </w:r>
          </w:p>
        </w:tc>
      </w:tr>
      <w:tr w:rsidR="002B7A14" w:rsidTr="00BC497B">
        <w:tc>
          <w:tcPr>
            <w:tcW w:w="480" w:type="dxa"/>
            <w:vAlign w:val="center"/>
          </w:tcPr>
          <w:p w:rsidR="002B7A14" w:rsidRDefault="002B7A14" w:rsidP="00635634">
            <w:pPr>
              <w:pStyle w:val="Tabela-zawarto"/>
              <w:jc w:val="center"/>
            </w:pPr>
          </w:p>
        </w:tc>
        <w:tc>
          <w:tcPr>
            <w:tcW w:w="3862" w:type="dxa"/>
            <w:vAlign w:val="center"/>
          </w:tcPr>
          <w:p w:rsidR="002B7A14" w:rsidRDefault="002B7A14" w:rsidP="00635634">
            <w:pPr>
              <w:pStyle w:val="Tabela-zawarto"/>
            </w:pPr>
            <w:r w:rsidRPr="000E1730">
              <w:rPr>
                <w:lang w:val="en-US"/>
              </w:rPr>
              <w:t xml:space="preserve">-   </w:t>
            </w:r>
            <w:r>
              <w:t>CriteriaInclude</w:t>
            </w:r>
          </w:p>
        </w:tc>
        <w:tc>
          <w:tcPr>
            <w:tcW w:w="4880" w:type="dxa"/>
            <w:vAlign w:val="center"/>
          </w:tcPr>
          <w:p w:rsidR="002B7A14" w:rsidRDefault="002B7A14" w:rsidP="00635634">
            <w:pPr>
              <w:pStyle w:val="Tabela-zawarto"/>
            </w:pPr>
            <w:r>
              <w:t>Wskaźnik określający czy w odpowiedzi mają być przesłane kryteria</w:t>
            </w:r>
          </w:p>
        </w:tc>
        <w:tc>
          <w:tcPr>
            <w:tcW w:w="5114" w:type="dxa"/>
          </w:tcPr>
          <w:p w:rsidR="002B7A14" w:rsidRPr="000E1730" w:rsidRDefault="002B7A14" w:rsidP="00635634">
            <w:pPr>
              <w:pStyle w:val="Tabela-zawarto"/>
              <w:jc w:val="center"/>
            </w:pPr>
            <w:r w:rsidRPr="000E1730">
              <w:t>False/True</w:t>
            </w:r>
          </w:p>
        </w:tc>
      </w:tr>
      <w:tr w:rsidR="002B7A14" w:rsidTr="00BC497B">
        <w:tc>
          <w:tcPr>
            <w:tcW w:w="480" w:type="dxa"/>
            <w:vAlign w:val="center"/>
          </w:tcPr>
          <w:p w:rsidR="002B7A14" w:rsidRDefault="002B7A14" w:rsidP="00635634">
            <w:pPr>
              <w:pStyle w:val="Tabela-zawarto"/>
              <w:jc w:val="center"/>
            </w:pPr>
            <w:r>
              <w:t>A-19</w:t>
            </w:r>
          </w:p>
        </w:tc>
        <w:tc>
          <w:tcPr>
            <w:tcW w:w="3862" w:type="dxa"/>
            <w:vAlign w:val="center"/>
          </w:tcPr>
          <w:p w:rsidR="002B7A14" w:rsidRDefault="002B7A14" w:rsidP="00635634">
            <w:pPr>
              <w:pStyle w:val="Tabela-zawarto"/>
            </w:pPr>
            <w:r w:rsidRPr="000E1730">
              <w:rPr>
                <w:lang w:val="en-US"/>
              </w:rPr>
              <w:t xml:space="preserve">-   </w:t>
            </w:r>
            <w:r>
              <w:t>ResponseRecordsControl</w:t>
            </w:r>
          </w:p>
        </w:tc>
        <w:tc>
          <w:tcPr>
            <w:tcW w:w="4880" w:type="dxa"/>
            <w:vAlign w:val="center"/>
          </w:tcPr>
          <w:p w:rsidR="002B7A14" w:rsidRDefault="002B7A14" w:rsidP="00635634">
            <w:pPr>
              <w:pStyle w:val="Tabela-zawarto"/>
            </w:pPr>
            <w:r>
              <w:fldChar w:fldCharType="begin"/>
            </w:r>
            <w:r>
              <w:instrText xml:space="preserve"> DOCVARIABLE ResponseRecordsControl \* MERGEFORMAT </w:instrText>
            </w:r>
            <w:r>
              <w:fldChar w:fldCharType="end"/>
            </w:r>
          </w:p>
        </w:tc>
        <w:tc>
          <w:tcPr>
            <w:tcW w:w="5114" w:type="dxa"/>
          </w:tcPr>
          <w:p w:rsidR="002B7A14" w:rsidRDefault="002B7A14" w:rsidP="00635634">
            <w:pPr>
              <w:pStyle w:val="Tabela-zawarto"/>
              <w:jc w:val="center"/>
            </w:pPr>
          </w:p>
        </w:tc>
      </w:tr>
      <w:tr w:rsidR="002B7A14" w:rsidTr="00BC497B">
        <w:tc>
          <w:tcPr>
            <w:tcW w:w="480" w:type="dxa"/>
            <w:vAlign w:val="center"/>
          </w:tcPr>
          <w:p w:rsidR="002B7A14" w:rsidRDefault="002B7A14" w:rsidP="00635634">
            <w:pPr>
              <w:pStyle w:val="Tabela-zawarto"/>
              <w:jc w:val="center"/>
            </w:pPr>
          </w:p>
        </w:tc>
        <w:tc>
          <w:tcPr>
            <w:tcW w:w="3862" w:type="dxa"/>
            <w:vAlign w:val="center"/>
          </w:tcPr>
          <w:p w:rsidR="002B7A14" w:rsidRDefault="002B7A14" w:rsidP="00635634">
            <w:pPr>
              <w:pStyle w:val="Tabela-zawarto"/>
            </w:pPr>
            <w:r w:rsidRPr="000E1730">
              <w:rPr>
                <w:lang w:val="en-US"/>
              </w:rPr>
              <w:t xml:space="preserve">-   -   </w:t>
            </w:r>
            <w:r>
              <w:t>MaxRecords</w:t>
            </w:r>
          </w:p>
        </w:tc>
        <w:tc>
          <w:tcPr>
            <w:tcW w:w="4880" w:type="dxa"/>
            <w:vAlign w:val="center"/>
          </w:tcPr>
          <w:p w:rsidR="002B7A14" w:rsidRDefault="002B7A14" w:rsidP="00635634">
            <w:pPr>
              <w:pStyle w:val="Tabela-zawarto"/>
            </w:pPr>
            <w:r>
              <w:fldChar w:fldCharType="begin"/>
            </w:r>
            <w:r>
              <w:instrText xml:space="preserve"> DOCVARIABLE MaxRecords \* MERGEFORMAT </w:instrText>
            </w:r>
            <w:r>
              <w:fldChar w:fldCharType="end"/>
            </w:r>
          </w:p>
        </w:tc>
        <w:tc>
          <w:tcPr>
            <w:tcW w:w="5114" w:type="dxa"/>
          </w:tcPr>
          <w:p w:rsidR="002B7A14" w:rsidRPr="000E1730" w:rsidRDefault="002B7A14" w:rsidP="00635634">
            <w:pPr>
              <w:pStyle w:val="Tabela-zawarto"/>
              <w:jc w:val="center"/>
            </w:pPr>
            <w:r w:rsidRPr="000E1730">
              <w:t xml:space="preserve">Maksymalna ilość pozycji do wysłania w jednej partii </w:t>
            </w:r>
          </w:p>
        </w:tc>
      </w:tr>
      <w:tr w:rsidR="002B7A14" w:rsidTr="00BC497B">
        <w:tc>
          <w:tcPr>
            <w:tcW w:w="480" w:type="dxa"/>
            <w:vAlign w:val="center"/>
          </w:tcPr>
          <w:p w:rsidR="002B7A14" w:rsidRDefault="002B7A14" w:rsidP="00635634">
            <w:pPr>
              <w:pStyle w:val="Tabela-zawarto"/>
              <w:jc w:val="center"/>
            </w:pPr>
          </w:p>
        </w:tc>
        <w:tc>
          <w:tcPr>
            <w:tcW w:w="3862" w:type="dxa"/>
            <w:vAlign w:val="center"/>
          </w:tcPr>
          <w:p w:rsidR="002B7A14" w:rsidRDefault="002B7A14" w:rsidP="00635634">
            <w:pPr>
              <w:pStyle w:val="Tabela-zawarto"/>
            </w:pPr>
            <w:r w:rsidRPr="000E1730">
              <w:rPr>
                <w:lang w:val="en-US"/>
              </w:rPr>
              <w:t xml:space="preserve">-   -   </w:t>
            </w:r>
            <w:r>
              <w:t>NumberPart</w:t>
            </w:r>
          </w:p>
        </w:tc>
        <w:tc>
          <w:tcPr>
            <w:tcW w:w="4880" w:type="dxa"/>
            <w:vAlign w:val="center"/>
          </w:tcPr>
          <w:p w:rsidR="002B7A14" w:rsidRDefault="002B7A14" w:rsidP="00635634">
            <w:pPr>
              <w:pStyle w:val="Tabela-zawarto"/>
            </w:pPr>
            <w:r>
              <w:fldChar w:fldCharType="begin"/>
            </w:r>
            <w:r>
              <w:instrText xml:space="preserve"> DOCVARIABLE NumberPart \* MERGEFORMAT </w:instrText>
            </w:r>
            <w:r>
              <w:fldChar w:fldCharType="end"/>
            </w:r>
          </w:p>
        </w:tc>
        <w:tc>
          <w:tcPr>
            <w:tcW w:w="5114" w:type="dxa"/>
          </w:tcPr>
          <w:p w:rsidR="002B7A14" w:rsidRPr="000E1730" w:rsidRDefault="002B7A14" w:rsidP="00635634">
            <w:pPr>
              <w:pStyle w:val="Tabela-zawarto"/>
              <w:jc w:val="center"/>
            </w:pPr>
            <w:r w:rsidRPr="000E1730">
              <w:t>Kolejny numer przesłanej partii. W przypadku pominięcia tego kryterium domyślnie przyjmuje się wartość 1.</w:t>
            </w:r>
          </w:p>
        </w:tc>
      </w:tr>
      <w:tr w:rsidR="002B7A14" w:rsidTr="00BC497B">
        <w:tc>
          <w:tcPr>
            <w:tcW w:w="480" w:type="dxa"/>
            <w:vAlign w:val="center"/>
          </w:tcPr>
          <w:p w:rsidR="002B7A14" w:rsidRDefault="002B7A14" w:rsidP="00635634">
            <w:pPr>
              <w:pStyle w:val="Tabela-zawarto"/>
              <w:jc w:val="center"/>
            </w:pPr>
            <w:r>
              <w:t>L-12</w:t>
            </w:r>
          </w:p>
        </w:tc>
        <w:tc>
          <w:tcPr>
            <w:tcW w:w="3862" w:type="dxa"/>
            <w:vAlign w:val="center"/>
          </w:tcPr>
          <w:p w:rsidR="002B7A14" w:rsidRDefault="002B7A14" w:rsidP="00635634">
            <w:pPr>
              <w:pStyle w:val="Tabela-zawarto"/>
            </w:pPr>
            <w:r>
              <w:softHyphen/>
            </w:r>
            <w:r w:rsidRPr="000E1730">
              <w:rPr>
                <w:lang w:val="en-US"/>
              </w:rPr>
              <w:t xml:space="preserve">-   </w:t>
            </w:r>
            <w:r w:rsidRPr="00416C0B">
              <w:t>ChequeDocumentCriteria</w:t>
            </w:r>
          </w:p>
        </w:tc>
        <w:tc>
          <w:tcPr>
            <w:tcW w:w="4880" w:type="dxa"/>
            <w:vAlign w:val="center"/>
          </w:tcPr>
          <w:p w:rsidR="002B7A14" w:rsidRDefault="002B7A14" w:rsidP="008F1770">
            <w:pPr>
              <w:pStyle w:val="Tabela-zawarto"/>
            </w:pPr>
            <w:r>
              <w:t>Komponent zawierający kryteria określające jakie informacje o zleceniach odwołania zastrzeżenia mają zostać przesłane w odpowiedzi</w:t>
            </w:r>
          </w:p>
        </w:tc>
        <w:tc>
          <w:tcPr>
            <w:tcW w:w="5114" w:type="dxa"/>
          </w:tcPr>
          <w:p w:rsidR="002B7A14" w:rsidRDefault="002B7A14" w:rsidP="00635634">
            <w:pPr>
              <w:pStyle w:val="Tabela-zawarto"/>
            </w:pPr>
          </w:p>
        </w:tc>
      </w:tr>
      <w:tr w:rsidR="002B7A14" w:rsidTr="00BC497B">
        <w:tc>
          <w:tcPr>
            <w:tcW w:w="480" w:type="dxa"/>
            <w:vAlign w:val="center"/>
          </w:tcPr>
          <w:p w:rsidR="002B7A14" w:rsidRDefault="002B7A14" w:rsidP="00635634">
            <w:pPr>
              <w:pStyle w:val="Tabela-zawarto"/>
              <w:jc w:val="center"/>
            </w:pPr>
          </w:p>
        </w:tc>
        <w:tc>
          <w:tcPr>
            <w:tcW w:w="3862" w:type="dxa"/>
            <w:vAlign w:val="center"/>
          </w:tcPr>
          <w:p w:rsidR="002B7A14" w:rsidRDefault="002B7A14" w:rsidP="00635634">
            <w:pPr>
              <w:pStyle w:val="Tabela-zawarto"/>
            </w:pPr>
            <w:r w:rsidRPr="000E1730">
              <w:rPr>
                <w:lang w:val="en-US"/>
              </w:rPr>
              <w:t xml:space="preserve">-   -   </w:t>
            </w:r>
            <w:r w:rsidRPr="00416C0B">
              <w:t>TransactionIdentifier</w:t>
            </w:r>
          </w:p>
        </w:tc>
        <w:tc>
          <w:tcPr>
            <w:tcW w:w="4880" w:type="dxa"/>
            <w:vAlign w:val="center"/>
          </w:tcPr>
          <w:p w:rsidR="002B7A14" w:rsidRDefault="002B7A14" w:rsidP="00635634">
            <w:pPr>
              <w:pStyle w:val="Tabela-zawarto"/>
            </w:pPr>
            <w:r>
              <w:t>Identyfikator transakcji nadany przez klienta</w:t>
            </w:r>
          </w:p>
        </w:tc>
        <w:tc>
          <w:tcPr>
            <w:tcW w:w="5114" w:type="dxa"/>
          </w:tcPr>
          <w:p w:rsidR="002B7A14" w:rsidRPr="000E1730" w:rsidRDefault="002B7A14" w:rsidP="00635634">
            <w:pPr>
              <w:pStyle w:val="Tabela-zawarto"/>
              <w:jc w:val="center"/>
            </w:pPr>
            <w:r>
              <w:t>Identyfikator zlecenia</w:t>
            </w:r>
            <w:r w:rsidRPr="000E1730">
              <w:t xml:space="preserve"> nadany przez </w:t>
            </w:r>
            <w:r w:rsidRPr="0032379D">
              <w:rPr>
                <w:highlight w:val="cyan"/>
              </w:rPr>
              <w:t>XXXX</w:t>
            </w:r>
          </w:p>
        </w:tc>
      </w:tr>
      <w:tr w:rsidR="002B7A14" w:rsidTr="00BC497B">
        <w:tc>
          <w:tcPr>
            <w:tcW w:w="480" w:type="dxa"/>
            <w:vAlign w:val="center"/>
          </w:tcPr>
          <w:p w:rsidR="002B7A14" w:rsidRDefault="002B7A14" w:rsidP="00635634">
            <w:pPr>
              <w:pStyle w:val="Tabela-zawarto"/>
              <w:jc w:val="center"/>
            </w:pPr>
          </w:p>
        </w:tc>
        <w:tc>
          <w:tcPr>
            <w:tcW w:w="3862" w:type="dxa"/>
            <w:vAlign w:val="center"/>
          </w:tcPr>
          <w:p w:rsidR="002B7A14" w:rsidRPr="000E1730" w:rsidRDefault="002B7A14" w:rsidP="00635634">
            <w:pPr>
              <w:pStyle w:val="Tabela-zawarto"/>
              <w:rPr>
                <w:lang w:val="en-US"/>
              </w:rPr>
            </w:pPr>
            <w:r w:rsidRPr="000E1730">
              <w:rPr>
                <w:lang w:val="en-US"/>
              </w:rPr>
              <w:t xml:space="preserve">-   -   </w:t>
            </w:r>
            <w:r w:rsidRPr="00416C0B">
              <w:t>BankTransactionIdentifier</w:t>
            </w:r>
          </w:p>
        </w:tc>
        <w:tc>
          <w:tcPr>
            <w:tcW w:w="4880" w:type="dxa"/>
            <w:vAlign w:val="center"/>
          </w:tcPr>
          <w:p w:rsidR="002B7A14" w:rsidRDefault="002B7A14" w:rsidP="00635634">
            <w:pPr>
              <w:pStyle w:val="Tabela-zawarto"/>
            </w:pPr>
            <w:r>
              <w:t>Identyfikator transakcji nadany przez bank</w:t>
            </w:r>
          </w:p>
        </w:tc>
        <w:tc>
          <w:tcPr>
            <w:tcW w:w="5114" w:type="dxa"/>
          </w:tcPr>
          <w:p w:rsidR="002B7A14" w:rsidRPr="000E1730" w:rsidRDefault="002B7A14" w:rsidP="00635634">
            <w:pPr>
              <w:pStyle w:val="Tabela-zawarto"/>
              <w:jc w:val="center"/>
            </w:pPr>
            <w:r>
              <w:t xml:space="preserve">Identyfikator zlecenia </w:t>
            </w:r>
            <w:r w:rsidRPr="000E1730">
              <w:t>nadany przez ZSK-C</w:t>
            </w:r>
          </w:p>
        </w:tc>
      </w:tr>
      <w:tr w:rsidR="002B7A14" w:rsidTr="00AB7FBF">
        <w:tc>
          <w:tcPr>
            <w:tcW w:w="480" w:type="dxa"/>
          </w:tcPr>
          <w:p w:rsidR="002B7A14" w:rsidRPr="000E1730" w:rsidRDefault="002B7A14" w:rsidP="00AB7FBF">
            <w:pPr>
              <w:pStyle w:val="Tabela-zawarto"/>
            </w:pPr>
            <w:r w:rsidRPr="000E1730">
              <w:t>A-10</w:t>
            </w:r>
          </w:p>
        </w:tc>
        <w:tc>
          <w:tcPr>
            <w:tcW w:w="3862" w:type="dxa"/>
          </w:tcPr>
          <w:p w:rsidR="002B7A14" w:rsidRPr="000E1730" w:rsidRDefault="002B7A14" w:rsidP="00AB7FBF">
            <w:pPr>
              <w:pStyle w:val="Tabela-zawarto"/>
            </w:pPr>
            <w:r w:rsidRPr="000E1730">
              <w:t xml:space="preserve">-   -   </w:t>
            </w:r>
            <w:r w:rsidRPr="00F06038">
              <w:t>ChequeAccount</w:t>
            </w:r>
          </w:p>
        </w:tc>
        <w:tc>
          <w:tcPr>
            <w:tcW w:w="4880" w:type="dxa"/>
          </w:tcPr>
          <w:p w:rsidR="002B7A14" w:rsidRPr="000E1730" w:rsidRDefault="002B7A14" w:rsidP="00AB7FBF">
            <w:pPr>
              <w:pStyle w:val="Tabela-zawarto"/>
              <w:rPr>
                <w:rFonts w:cs="Arial"/>
              </w:rPr>
            </w:pPr>
            <w:r w:rsidRPr="000E1730">
              <w:rPr>
                <w:rFonts w:cs="Arial"/>
              </w:rPr>
              <w:t>Informacje o rachunku bankowym klienta</w:t>
            </w:r>
          </w:p>
        </w:tc>
        <w:tc>
          <w:tcPr>
            <w:tcW w:w="5114" w:type="dxa"/>
          </w:tcPr>
          <w:p w:rsidR="002B7A14" w:rsidRDefault="002B7A14" w:rsidP="00635634">
            <w:pPr>
              <w:pStyle w:val="Tabela-zawarto"/>
              <w:jc w:val="center"/>
            </w:pPr>
          </w:p>
        </w:tc>
      </w:tr>
      <w:tr w:rsidR="002B7A14" w:rsidTr="00AB7FBF">
        <w:tc>
          <w:tcPr>
            <w:tcW w:w="480" w:type="dxa"/>
          </w:tcPr>
          <w:p w:rsidR="002B7A14" w:rsidRPr="000E1730" w:rsidRDefault="002B7A14" w:rsidP="00AB7FBF">
            <w:pPr>
              <w:pStyle w:val="Tabela-zawarto"/>
            </w:pPr>
          </w:p>
        </w:tc>
        <w:tc>
          <w:tcPr>
            <w:tcW w:w="3862" w:type="dxa"/>
          </w:tcPr>
          <w:p w:rsidR="002B7A14" w:rsidRPr="000E1730" w:rsidRDefault="002B7A14" w:rsidP="00AB7FBF">
            <w:pPr>
              <w:pStyle w:val="Tabela-zawarto"/>
              <w:rPr>
                <w:lang w:val="en-US"/>
              </w:rPr>
            </w:pPr>
            <w:r w:rsidRPr="000E1730">
              <w:rPr>
                <w:lang w:val="en-US"/>
              </w:rPr>
              <w:t>-   -   -   AccountIdentifier</w:t>
            </w:r>
          </w:p>
        </w:tc>
        <w:tc>
          <w:tcPr>
            <w:tcW w:w="4880" w:type="dxa"/>
          </w:tcPr>
          <w:p w:rsidR="002B7A14" w:rsidRPr="000E1730" w:rsidRDefault="002B7A14" w:rsidP="00AB7FBF">
            <w:pPr>
              <w:pStyle w:val="Tabela-zawarto"/>
              <w:rPr>
                <w:rFonts w:cs="Arial"/>
              </w:rPr>
            </w:pPr>
            <w:r w:rsidRPr="000E1730">
              <w:rPr>
                <w:rFonts w:cs="Arial"/>
              </w:rPr>
              <w:t>Numer rachunku</w:t>
            </w:r>
          </w:p>
        </w:tc>
        <w:tc>
          <w:tcPr>
            <w:tcW w:w="5114" w:type="dxa"/>
          </w:tcPr>
          <w:p w:rsidR="002B7A14" w:rsidRDefault="002B7A14" w:rsidP="00635634">
            <w:pPr>
              <w:pStyle w:val="Tabela-zawarto"/>
              <w:jc w:val="center"/>
            </w:pPr>
          </w:p>
        </w:tc>
      </w:tr>
      <w:tr w:rsidR="002B7A14" w:rsidTr="00AB7FBF">
        <w:tc>
          <w:tcPr>
            <w:tcW w:w="480" w:type="dxa"/>
          </w:tcPr>
          <w:p w:rsidR="002B7A14" w:rsidRPr="000E1730" w:rsidRDefault="002B7A14" w:rsidP="00AB7FBF">
            <w:pPr>
              <w:pStyle w:val="Tabela-zawarto"/>
            </w:pPr>
          </w:p>
        </w:tc>
        <w:tc>
          <w:tcPr>
            <w:tcW w:w="3862" w:type="dxa"/>
          </w:tcPr>
          <w:p w:rsidR="002B7A14" w:rsidRPr="000E1730" w:rsidRDefault="002B7A14" w:rsidP="00AB7FBF">
            <w:pPr>
              <w:pStyle w:val="Tabela-zawarto"/>
            </w:pPr>
            <w:r w:rsidRPr="000E1730">
              <w:t>-   -   -   AccountName</w:t>
            </w:r>
          </w:p>
        </w:tc>
        <w:tc>
          <w:tcPr>
            <w:tcW w:w="4880" w:type="dxa"/>
          </w:tcPr>
          <w:p w:rsidR="002B7A14" w:rsidRPr="000E1730" w:rsidRDefault="002B7A14" w:rsidP="00AB7FBF">
            <w:pPr>
              <w:pStyle w:val="Tabela-zawarto"/>
              <w:rPr>
                <w:rFonts w:cs="Arial"/>
              </w:rPr>
            </w:pPr>
            <w:r w:rsidRPr="000E1730">
              <w:rPr>
                <w:rFonts w:cs="Arial"/>
              </w:rPr>
              <w:t xml:space="preserve">Nazwa rachunku </w:t>
            </w:r>
          </w:p>
        </w:tc>
        <w:tc>
          <w:tcPr>
            <w:tcW w:w="5114" w:type="dxa"/>
          </w:tcPr>
          <w:p w:rsidR="002B7A14" w:rsidRDefault="002B7A14" w:rsidP="00635634">
            <w:pPr>
              <w:pStyle w:val="Tabela-zawarto"/>
              <w:jc w:val="center"/>
            </w:pPr>
          </w:p>
        </w:tc>
      </w:tr>
      <w:tr w:rsidR="002B7A14" w:rsidTr="00AB7FBF">
        <w:tc>
          <w:tcPr>
            <w:tcW w:w="480" w:type="dxa"/>
          </w:tcPr>
          <w:p w:rsidR="002B7A14" w:rsidRPr="000E1730" w:rsidRDefault="002B7A14" w:rsidP="00AB7FBF">
            <w:pPr>
              <w:pStyle w:val="Tabela-zawarto"/>
            </w:pPr>
          </w:p>
        </w:tc>
        <w:tc>
          <w:tcPr>
            <w:tcW w:w="3862" w:type="dxa"/>
          </w:tcPr>
          <w:p w:rsidR="002B7A14" w:rsidRPr="000E1730" w:rsidRDefault="002B7A14" w:rsidP="00AB7FBF">
            <w:pPr>
              <w:pStyle w:val="Tabela-zawarto"/>
            </w:pPr>
            <w:r w:rsidRPr="000E1730">
              <w:t>-   -   -   AccountCurrencyCode</w:t>
            </w:r>
          </w:p>
        </w:tc>
        <w:tc>
          <w:tcPr>
            <w:tcW w:w="4880" w:type="dxa"/>
          </w:tcPr>
          <w:p w:rsidR="002B7A14" w:rsidRPr="000E1730" w:rsidRDefault="002B7A14" w:rsidP="00AB7FBF">
            <w:pPr>
              <w:pStyle w:val="Tabela-zawarto"/>
              <w:rPr>
                <w:rFonts w:cs="Arial"/>
              </w:rPr>
            </w:pPr>
            <w:r w:rsidRPr="000E1730">
              <w:rPr>
                <w:rFonts w:cs="Arial"/>
              </w:rPr>
              <w:t>Waluta rachunku</w:t>
            </w:r>
          </w:p>
        </w:tc>
        <w:tc>
          <w:tcPr>
            <w:tcW w:w="5114" w:type="dxa"/>
          </w:tcPr>
          <w:p w:rsidR="002B7A14" w:rsidRDefault="002B7A14" w:rsidP="00635634">
            <w:pPr>
              <w:pStyle w:val="Tabela-zawarto"/>
              <w:jc w:val="center"/>
            </w:pPr>
          </w:p>
        </w:tc>
      </w:tr>
      <w:tr w:rsidR="002B7A14" w:rsidTr="00AB7FBF">
        <w:tc>
          <w:tcPr>
            <w:tcW w:w="480" w:type="dxa"/>
          </w:tcPr>
          <w:p w:rsidR="002B7A14" w:rsidRPr="000E1730" w:rsidRDefault="002B7A14" w:rsidP="00AB7FBF">
            <w:pPr>
              <w:pStyle w:val="Tabela-zawarto"/>
            </w:pPr>
          </w:p>
        </w:tc>
        <w:tc>
          <w:tcPr>
            <w:tcW w:w="3862" w:type="dxa"/>
          </w:tcPr>
          <w:p w:rsidR="002B7A14" w:rsidRPr="000E1730" w:rsidRDefault="002B7A14" w:rsidP="00AB7FBF">
            <w:pPr>
              <w:pStyle w:val="Tabela-zawarto"/>
              <w:rPr>
                <w:lang w:val="en-US"/>
              </w:rPr>
            </w:pPr>
            <w:r w:rsidRPr="000E1730">
              <w:rPr>
                <w:lang w:val="en-US"/>
              </w:rPr>
              <w:t>-   -   -   AccountType</w:t>
            </w:r>
          </w:p>
        </w:tc>
        <w:tc>
          <w:tcPr>
            <w:tcW w:w="4880" w:type="dxa"/>
          </w:tcPr>
          <w:p w:rsidR="002B7A14" w:rsidRPr="000E1730" w:rsidRDefault="002B7A14" w:rsidP="00AB7FBF">
            <w:pPr>
              <w:pStyle w:val="Tabela-zawarto"/>
              <w:rPr>
                <w:rFonts w:cs="Arial"/>
              </w:rPr>
            </w:pPr>
            <w:r w:rsidRPr="000E1730">
              <w:rPr>
                <w:rFonts w:cs="Arial"/>
              </w:rPr>
              <w:t>Typ rachunku</w:t>
            </w:r>
          </w:p>
        </w:tc>
        <w:tc>
          <w:tcPr>
            <w:tcW w:w="5114" w:type="dxa"/>
          </w:tcPr>
          <w:p w:rsidR="002B7A14" w:rsidRDefault="002B7A14" w:rsidP="00635634">
            <w:pPr>
              <w:pStyle w:val="Tabela-zawarto"/>
              <w:jc w:val="center"/>
            </w:pPr>
          </w:p>
        </w:tc>
      </w:tr>
      <w:tr w:rsidR="002B7A14" w:rsidTr="00BC497B">
        <w:tc>
          <w:tcPr>
            <w:tcW w:w="480" w:type="dxa"/>
            <w:vAlign w:val="center"/>
          </w:tcPr>
          <w:p w:rsidR="002B7A14" w:rsidRDefault="002B7A14" w:rsidP="00AB7FBF">
            <w:pPr>
              <w:pStyle w:val="Tabela-zawarto"/>
              <w:jc w:val="center"/>
            </w:pPr>
            <w:r>
              <w:t>A-18</w:t>
            </w:r>
          </w:p>
        </w:tc>
        <w:tc>
          <w:tcPr>
            <w:tcW w:w="3862" w:type="dxa"/>
            <w:vAlign w:val="center"/>
          </w:tcPr>
          <w:p w:rsidR="002B7A14" w:rsidRDefault="002B7A14" w:rsidP="00AB7FBF">
            <w:pPr>
              <w:pStyle w:val="Tabela-zawarto"/>
            </w:pPr>
            <w:r w:rsidRPr="000E1730">
              <w:rPr>
                <w:lang w:val="en-US"/>
              </w:rPr>
              <w:t xml:space="preserve">-   -   </w:t>
            </w:r>
            <w:r w:rsidRPr="00E03D15">
              <w:t>Period</w:t>
            </w:r>
          </w:p>
        </w:tc>
        <w:tc>
          <w:tcPr>
            <w:tcW w:w="4880" w:type="dxa"/>
            <w:vAlign w:val="center"/>
          </w:tcPr>
          <w:p w:rsidR="002B7A14" w:rsidRDefault="002B7A14" w:rsidP="00AB7FBF">
            <w:pPr>
              <w:pStyle w:val="Tabela-zawarto"/>
            </w:pPr>
            <w:r>
              <w:t>Okres</w:t>
            </w:r>
          </w:p>
        </w:tc>
        <w:tc>
          <w:tcPr>
            <w:tcW w:w="5114" w:type="dxa"/>
          </w:tcPr>
          <w:p w:rsidR="002B7A14" w:rsidRDefault="002B7A14" w:rsidP="00635634">
            <w:pPr>
              <w:pStyle w:val="Tabela-zawarto"/>
              <w:jc w:val="center"/>
            </w:pPr>
          </w:p>
        </w:tc>
      </w:tr>
      <w:tr w:rsidR="002B7A14" w:rsidTr="00AB7FBF">
        <w:tc>
          <w:tcPr>
            <w:tcW w:w="480" w:type="dxa"/>
            <w:vAlign w:val="center"/>
          </w:tcPr>
          <w:p w:rsidR="002B7A14" w:rsidRDefault="002B7A14" w:rsidP="00AB7FBF">
            <w:pPr>
              <w:pStyle w:val="Tabela-zawarto"/>
              <w:jc w:val="center"/>
            </w:pPr>
          </w:p>
        </w:tc>
        <w:tc>
          <w:tcPr>
            <w:tcW w:w="3862" w:type="dxa"/>
            <w:vAlign w:val="center"/>
          </w:tcPr>
          <w:p w:rsidR="002B7A14" w:rsidRPr="000E1730" w:rsidRDefault="002B7A14" w:rsidP="00AB7FBF">
            <w:pPr>
              <w:pStyle w:val="Tabela-zawarto"/>
            </w:pPr>
            <w:r w:rsidRPr="000E1730">
              <w:t>-   -   -   StartDateTime</w:t>
            </w:r>
          </w:p>
        </w:tc>
        <w:tc>
          <w:tcPr>
            <w:tcW w:w="4880" w:type="dxa"/>
          </w:tcPr>
          <w:p w:rsidR="002B7A14" w:rsidRPr="000E1730" w:rsidRDefault="002B7A14" w:rsidP="00AB7FBF">
            <w:pPr>
              <w:pStyle w:val="Tabela-zawarto"/>
            </w:pPr>
            <w:r w:rsidRPr="000E1730">
              <w:t>Data rozpoczęcia</w:t>
            </w:r>
          </w:p>
        </w:tc>
        <w:tc>
          <w:tcPr>
            <w:tcW w:w="5114" w:type="dxa"/>
          </w:tcPr>
          <w:p w:rsidR="002B7A14" w:rsidRDefault="002B7A14" w:rsidP="00635634">
            <w:pPr>
              <w:pStyle w:val="Tabela-zawarto"/>
              <w:jc w:val="center"/>
            </w:pPr>
          </w:p>
        </w:tc>
      </w:tr>
      <w:tr w:rsidR="002B7A14" w:rsidTr="00AB7FBF">
        <w:tc>
          <w:tcPr>
            <w:tcW w:w="480" w:type="dxa"/>
            <w:vAlign w:val="center"/>
          </w:tcPr>
          <w:p w:rsidR="002B7A14" w:rsidRDefault="002B7A14" w:rsidP="00AB7FBF">
            <w:pPr>
              <w:pStyle w:val="Tabela-zawarto"/>
              <w:jc w:val="center"/>
            </w:pPr>
          </w:p>
        </w:tc>
        <w:tc>
          <w:tcPr>
            <w:tcW w:w="3862" w:type="dxa"/>
            <w:vAlign w:val="center"/>
          </w:tcPr>
          <w:p w:rsidR="002B7A14" w:rsidRPr="000E1730" w:rsidRDefault="002B7A14" w:rsidP="00AB7FBF">
            <w:pPr>
              <w:pStyle w:val="Tabela-zawarto"/>
            </w:pPr>
            <w:r w:rsidRPr="000E1730">
              <w:t>-   -   -   EndDateTime</w:t>
            </w:r>
          </w:p>
        </w:tc>
        <w:tc>
          <w:tcPr>
            <w:tcW w:w="4880" w:type="dxa"/>
          </w:tcPr>
          <w:p w:rsidR="002B7A14" w:rsidRPr="000E1730" w:rsidRDefault="002B7A14" w:rsidP="00AB7FBF">
            <w:pPr>
              <w:pStyle w:val="Tabela-zawarto"/>
            </w:pPr>
            <w:r w:rsidRPr="000E1730">
              <w:t>Data zakończenia</w:t>
            </w:r>
          </w:p>
        </w:tc>
        <w:tc>
          <w:tcPr>
            <w:tcW w:w="5114" w:type="dxa"/>
          </w:tcPr>
          <w:p w:rsidR="002B7A14" w:rsidRDefault="002B7A14" w:rsidP="00635634">
            <w:pPr>
              <w:pStyle w:val="Tabela-zawarto"/>
              <w:jc w:val="center"/>
            </w:pPr>
          </w:p>
        </w:tc>
      </w:tr>
    </w:tbl>
    <w:p w:rsidR="002B7A14" w:rsidRDefault="002B7A14" w:rsidP="000E6598">
      <w:pPr>
        <w:pStyle w:val="OpisZnakZnakZnak"/>
      </w:pPr>
    </w:p>
    <w:p w:rsidR="002B7A14" w:rsidRDefault="002B7A14">
      <w:pPr>
        <w:rPr>
          <w:sz w:val="22"/>
        </w:rPr>
      </w:pPr>
      <w:r>
        <w:br w:type="page"/>
      </w:r>
    </w:p>
    <w:p w:rsidR="002B7A14" w:rsidRPr="000E1730" w:rsidRDefault="002B7A14" w:rsidP="00804E39">
      <w:pPr>
        <w:pStyle w:val="Heading2"/>
        <w:numPr>
          <w:ilvl w:val="1"/>
          <w:numId w:val="27"/>
        </w:numPr>
      </w:pPr>
      <w:bookmarkStart w:id="224" w:name="_Toc365015800"/>
      <w:r w:rsidRPr="000E1730">
        <w:t xml:space="preserve">Komunikat odpowiedzi </w:t>
      </w:r>
      <w:r w:rsidRPr="00804E39">
        <w:t>ChequeReservationCancellationInquiryResponse</w:t>
      </w:r>
      <w:bookmarkEnd w:id="224"/>
    </w:p>
    <w:p w:rsidR="002B7A14" w:rsidRDefault="002B7A14" w:rsidP="000E6598">
      <w:pPr>
        <w:pStyle w:val="Caption"/>
      </w:pPr>
      <w:bookmarkStart w:id="225" w:name="_Toc365015872"/>
      <w:r w:rsidRPr="000E1730">
        <w:t xml:space="preserve">Tabela </w:t>
      </w:r>
      <w:fldSimple w:instr=" SEQ Tabela \* ARABIC ">
        <w:r>
          <w:rPr>
            <w:noProof/>
          </w:rPr>
          <w:t>46</w:t>
        </w:r>
      </w:fldSimple>
      <w:r w:rsidRPr="000E1730">
        <w:t xml:space="preserve">: Komunikat odpowiedzi </w:t>
      </w:r>
      <w:r w:rsidRPr="00804E39">
        <w:t>ChequeReservationCancellationInquiryResponse</w:t>
      </w:r>
      <w:bookmarkEnd w:id="225"/>
    </w:p>
    <w:tbl>
      <w:tblPr>
        <w:tblW w:w="14210" w:type="dxa"/>
        <w:jc w:val="center"/>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44"/>
        <w:gridCol w:w="9"/>
        <w:gridCol w:w="3434"/>
        <w:gridCol w:w="9"/>
        <w:gridCol w:w="10"/>
        <w:gridCol w:w="5838"/>
        <w:gridCol w:w="1581"/>
        <w:gridCol w:w="2685"/>
      </w:tblGrid>
      <w:tr w:rsidR="002B7A14" w:rsidRPr="000E1730" w:rsidTr="00BC497B">
        <w:trPr>
          <w:jc w:val="center"/>
        </w:trPr>
        <w:tc>
          <w:tcPr>
            <w:tcW w:w="653" w:type="dxa"/>
            <w:gridSpan w:val="2"/>
            <w:shd w:val="solid" w:color="auto" w:fill="auto"/>
          </w:tcPr>
          <w:p w:rsidR="002B7A14" w:rsidRPr="000E1730" w:rsidRDefault="002B7A14" w:rsidP="00635634">
            <w:pPr>
              <w:pStyle w:val="Tabela-zawarto"/>
            </w:pPr>
          </w:p>
        </w:tc>
        <w:tc>
          <w:tcPr>
            <w:tcW w:w="3443" w:type="dxa"/>
            <w:gridSpan w:val="2"/>
            <w:shd w:val="solid" w:color="auto" w:fill="auto"/>
          </w:tcPr>
          <w:p w:rsidR="002B7A14" w:rsidRPr="004147A6" w:rsidRDefault="002B7A14" w:rsidP="00635634">
            <w:pPr>
              <w:pStyle w:val="Tabela-zawarto"/>
              <w:rPr>
                <w:b/>
              </w:rPr>
            </w:pPr>
            <w:r w:rsidRPr="004147A6">
              <w:rPr>
                <w:b/>
              </w:rPr>
              <w:t>Nazwa elementu</w:t>
            </w:r>
          </w:p>
        </w:tc>
        <w:tc>
          <w:tcPr>
            <w:tcW w:w="5848" w:type="dxa"/>
            <w:gridSpan w:val="2"/>
            <w:shd w:val="solid" w:color="auto" w:fill="auto"/>
          </w:tcPr>
          <w:p w:rsidR="002B7A14" w:rsidRPr="004147A6" w:rsidRDefault="002B7A14" w:rsidP="00635634">
            <w:pPr>
              <w:pStyle w:val="Tabela-zawarto"/>
              <w:rPr>
                <w:b/>
              </w:rPr>
            </w:pPr>
            <w:r w:rsidRPr="004147A6">
              <w:rPr>
                <w:b/>
              </w:rPr>
              <w:t xml:space="preserve">Opis                          </w:t>
            </w:r>
          </w:p>
        </w:tc>
        <w:tc>
          <w:tcPr>
            <w:tcW w:w="4266" w:type="dxa"/>
            <w:gridSpan w:val="2"/>
            <w:shd w:val="solid" w:color="auto" w:fill="auto"/>
          </w:tcPr>
          <w:p w:rsidR="002B7A14" w:rsidRPr="004147A6" w:rsidRDefault="002B7A14" w:rsidP="00635634">
            <w:pPr>
              <w:pStyle w:val="Tabela-zawarto"/>
              <w:jc w:val="center"/>
              <w:rPr>
                <w:b/>
              </w:rPr>
            </w:pPr>
            <w:r w:rsidRPr="004147A6">
              <w:rPr>
                <w:b/>
              </w:rPr>
              <w:t>Wprowadzana wartość</w:t>
            </w:r>
          </w:p>
        </w:tc>
      </w:tr>
      <w:tr w:rsidR="002B7A14" w:rsidRPr="000E1730" w:rsidTr="00271314">
        <w:trPr>
          <w:jc w:val="center"/>
        </w:trPr>
        <w:tc>
          <w:tcPr>
            <w:tcW w:w="653" w:type="dxa"/>
            <w:gridSpan w:val="2"/>
          </w:tcPr>
          <w:p w:rsidR="002B7A14" w:rsidRPr="000E1730" w:rsidRDefault="002B7A14" w:rsidP="00635634">
            <w:pPr>
              <w:pStyle w:val="Tabela-zawarto"/>
            </w:pPr>
          </w:p>
        </w:tc>
        <w:tc>
          <w:tcPr>
            <w:tcW w:w="3443" w:type="dxa"/>
            <w:gridSpan w:val="2"/>
          </w:tcPr>
          <w:p w:rsidR="002B7A14" w:rsidRPr="000E1730" w:rsidRDefault="002B7A14" w:rsidP="00635634">
            <w:pPr>
              <w:pStyle w:val="Tabela-zawarto"/>
            </w:pPr>
            <w:r w:rsidRPr="00804E39">
              <w:t>ChequeReservationCancellationInquiryResponse</w:t>
            </w:r>
          </w:p>
        </w:tc>
        <w:tc>
          <w:tcPr>
            <w:tcW w:w="10114" w:type="dxa"/>
            <w:gridSpan w:val="4"/>
          </w:tcPr>
          <w:p w:rsidR="002B7A14" w:rsidRPr="000E1730" w:rsidRDefault="002B7A14" w:rsidP="00635634">
            <w:pPr>
              <w:pStyle w:val="Tabela-zawarto"/>
              <w:jc w:val="center"/>
            </w:pPr>
            <w:r>
              <w:t>Zapytanie o stan zlecenia odwołania zastrzeżenia czeku / blankietu czekowego – komunikat typu odpowiedź</w:t>
            </w:r>
          </w:p>
        </w:tc>
      </w:tr>
      <w:tr w:rsidR="002B7A14" w:rsidRPr="000E1730" w:rsidTr="00BC497B">
        <w:trPr>
          <w:jc w:val="center"/>
        </w:trPr>
        <w:tc>
          <w:tcPr>
            <w:tcW w:w="653" w:type="dxa"/>
            <w:gridSpan w:val="2"/>
          </w:tcPr>
          <w:p w:rsidR="002B7A14" w:rsidRPr="000E1730" w:rsidRDefault="002B7A14" w:rsidP="00635634">
            <w:pPr>
              <w:pStyle w:val="Tabela-zawarto"/>
            </w:pPr>
            <w:r w:rsidRPr="000E1730">
              <w:t>A-16</w:t>
            </w:r>
          </w:p>
        </w:tc>
        <w:tc>
          <w:tcPr>
            <w:tcW w:w="3443" w:type="dxa"/>
            <w:gridSpan w:val="2"/>
          </w:tcPr>
          <w:p w:rsidR="002B7A14" w:rsidRPr="000E1730" w:rsidRDefault="002B7A14" w:rsidP="00635634">
            <w:pPr>
              <w:pStyle w:val="Tabela-zawarto"/>
            </w:pPr>
            <w:r w:rsidRPr="000E1730">
              <w:t>-   Header</w:t>
            </w:r>
          </w:p>
        </w:tc>
        <w:tc>
          <w:tcPr>
            <w:tcW w:w="5848" w:type="dxa"/>
            <w:gridSpan w:val="2"/>
          </w:tcPr>
          <w:p w:rsidR="002B7A14" w:rsidRPr="000E1730" w:rsidRDefault="002B7A14" w:rsidP="00635634">
            <w:pPr>
              <w:pStyle w:val="Tabela-zawarto"/>
              <w:rPr>
                <w:rFonts w:cs="Arial"/>
              </w:rPr>
            </w:pPr>
            <w:r w:rsidRPr="000E1730">
              <w:rPr>
                <w:rFonts w:cs="Arial"/>
              </w:rPr>
              <w:t>Komponent zawierający elementy nagłówka komunikatu</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53" w:type="dxa"/>
            <w:gridSpan w:val="2"/>
          </w:tcPr>
          <w:p w:rsidR="002B7A14" w:rsidRPr="000E1730" w:rsidRDefault="002B7A14" w:rsidP="00635634">
            <w:pPr>
              <w:pStyle w:val="Tabela-zawarto"/>
            </w:pPr>
          </w:p>
        </w:tc>
        <w:tc>
          <w:tcPr>
            <w:tcW w:w="3443" w:type="dxa"/>
            <w:gridSpan w:val="2"/>
          </w:tcPr>
          <w:p w:rsidR="002B7A14" w:rsidRPr="000E1730" w:rsidRDefault="002B7A14" w:rsidP="00635634">
            <w:pPr>
              <w:pStyle w:val="Tabela-zawarto"/>
            </w:pPr>
            <w:r w:rsidRPr="000E1730">
              <w:t>-   -   IssueDateTime</w:t>
            </w:r>
          </w:p>
        </w:tc>
        <w:tc>
          <w:tcPr>
            <w:tcW w:w="5848" w:type="dxa"/>
            <w:gridSpan w:val="2"/>
          </w:tcPr>
          <w:p w:rsidR="002B7A14" w:rsidRPr="000E1730" w:rsidRDefault="002B7A14" w:rsidP="00635634">
            <w:pPr>
              <w:pStyle w:val="Tabela-zawarto"/>
              <w:rPr>
                <w:rFonts w:cs="Arial"/>
              </w:rPr>
            </w:pPr>
            <w:r w:rsidRPr="000E1730">
              <w:rPr>
                <w:rFonts w:cs="Arial"/>
              </w:rPr>
              <w:t>Data i czas komunikatu</w:t>
            </w:r>
          </w:p>
        </w:tc>
        <w:tc>
          <w:tcPr>
            <w:tcW w:w="4266" w:type="dxa"/>
            <w:gridSpan w:val="2"/>
          </w:tcPr>
          <w:p w:rsidR="002B7A14" w:rsidRPr="000E1730" w:rsidRDefault="002B7A14" w:rsidP="00635634">
            <w:pPr>
              <w:pStyle w:val="Tabela-zawarto"/>
              <w:jc w:val="center"/>
              <w:rPr>
                <w:lang w:val="de-DE"/>
              </w:rPr>
            </w:pPr>
            <w:r w:rsidRPr="000E1730">
              <w:rPr>
                <w:lang w:val="de-DE"/>
              </w:rPr>
              <w:t>Data i czas komunikatu</w:t>
            </w:r>
          </w:p>
        </w:tc>
      </w:tr>
      <w:tr w:rsidR="002B7A14" w:rsidRPr="000E1730" w:rsidTr="00BC497B">
        <w:trPr>
          <w:jc w:val="center"/>
        </w:trPr>
        <w:tc>
          <w:tcPr>
            <w:tcW w:w="653" w:type="dxa"/>
            <w:gridSpan w:val="2"/>
          </w:tcPr>
          <w:p w:rsidR="002B7A14" w:rsidRPr="000E1730" w:rsidRDefault="002B7A14" w:rsidP="00635634">
            <w:pPr>
              <w:pStyle w:val="Tabela-zawarto"/>
            </w:pPr>
          </w:p>
        </w:tc>
        <w:tc>
          <w:tcPr>
            <w:tcW w:w="3443" w:type="dxa"/>
            <w:gridSpan w:val="2"/>
          </w:tcPr>
          <w:p w:rsidR="002B7A14" w:rsidRPr="000E1730" w:rsidRDefault="002B7A14" w:rsidP="00635634">
            <w:pPr>
              <w:pStyle w:val="Tabela-zawarto"/>
              <w:rPr>
                <w:lang w:val="de-DE"/>
              </w:rPr>
            </w:pPr>
            <w:r w:rsidRPr="000E1730">
              <w:rPr>
                <w:lang w:val="de-DE"/>
              </w:rPr>
              <w:t>-   -   DocumentIdentifier</w:t>
            </w:r>
          </w:p>
        </w:tc>
        <w:tc>
          <w:tcPr>
            <w:tcW w:w="5848" w:type="dxa"/>
            <w:gridSpan w:val="2"/>
          </w:tcPr>
          <w:p w:rsidR="002B7A14" w:rsidRPr="000E1730" w:rsidRDefault="002B7A14" w:rsidP="00635634">
            <w:pPr>
              <w:pStyle w:val="Tabela-zawarto"/>
              <w:rPr>
                <w:rFonts w:cs="Arial"/>
              </w:rPr>
            </w:pPr>
            <w:r w:rsidRPr="000E1730">
              <w:rPr>
                <w:rFonts w:cs="Arial"/>
              </w:rPr>
              <w:t>Identyfikator komunikatu</w:t>
            </w:r>
          </w:p>
        </w:tc>
        <w:tc>
          <w:tcPr>
            <w:tcW w:w="4266" w:type="dxa"/>
            <w:gridSpan w:val="2"/>
          </w:tcPr>
          <w:p w:rsidR="002B7A14" w:rsidRPr="000E1730" w:rsidRDefault="002B7A14" w:rsidP="00635634">
            <w:pPr>
              <w:pStyle w:val="Tabela-zawarto"/>
              <w:jc w:val="center"/>
            </w:pPr>
            <w:r w:rsidRPr="000E1730">
              <w:t>Dowolny ciąg znaków nadawany przez wysyłającego</w:t>
            </w:r>
          </w:p>
        </w:tc>
      </w:tr>
      <w:tr w:rsidR="002B7A14" w:rsidRPr="000E1730" w:rsidTr="00BC497B">
        <w:trPr>
          <w:jc w:val="center"/>
        </w:trPr>
        <w:tc>
          <w:tcPr>
            <w:tcW w:w="653" w:type="dxa"/>
            <w:gridSpan w:val="2"/>
          </w:tcPr>
          <w:p w:rsidR="002B7A14" w:rsidRPr="000E1730" w:rsidRDefault="002B7A14" w:rsidP="00635634">
            <w:pPr>
              <w:pStyle w:val="Tabela-zawarto"/>
            </w:pPr>
          </w:p>
        </w:tc>
        <w:tc>
          <w:tcPr>
            <w:tcW w:w="3443" w:type="dxa"/>
            <w:gridSpan w:val="2"/>
          </w:tcPr>
          <w:p w:rsidR="002B7A14" w:rsidRPr="000E1730" w:rsidRDefault="002B7A14" w:rsidP="00635634">
            <w:pPr>
              <w:pStyle w:val="Tabela-zawarto"/>
            </w:pPr>
            <w:r w:rsidRPr="000E1730">
              <w:t>-   -   SenderIdentifier</w:t>
            </w:r>
          </w:p>
        </w:tc>
        <w:tc>
          <w:tcPr>
            <w:tcW w:w="5848" w:type="dxa"/>
            <w:gridSpan w:val="2"/>
          </w:tcPr>
          <w:p w:rsidR="002B7A14" w:rsidRPr="000E1730" w:rsidRDefault="002B7A14" w:rsidP="00635634">
            <w:pPr>
              <w:pStyle w:val="Tabela-zawarto"/>
              <w:rPr>
                <w:rFonts w:cs="Arial"/>
              </w:rPr>
            </w:pPr>
            <w:r w:rsidRPr="000E1730">
              <w:rPr>
                <w:rFonts w:cs="Arial"/>
              </w:rPr>
              <w:t>Identyfikator nadawcy komunikatu</w:t>
            </w:r>
          </w:p>
        </w:tc>
        <w:tc>
          <w:tcPr>
            <w:tcW w:w="4266" w:type="dxa"/>
            <w:gridSpan w:val="2"/>
          </w:tcPr>
          <w:p w:rsidR="002B7A14" w:rsidRPr="000E1730" w:rsidRDefault="002B7A14" w:rsidP="00635634">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BC497B">
        <w:trPr>
          <w:jc w:val="center"/>
        </w:trPr>
        <w:tc>
          <w:tcPr>
            <w:tcW w:w="653" w:type="dxa"/>
            <w:gridSpan w:val="2"/>
          </w:tcPr>
          <w:p w:rsidR="002B7A14" w:rsidRPr="000E1730" w:rsidRDefault="002B7A14" w:rsidP="00635634">
            <w:pPr>
              <w:pStyle w:val="Tabela-zawarto"/>
            </w:pPr>
          </w:p>
        </w:tc>
        <w:tc>
          <w:tcPr>
            <w:tcW w:w="3443" w:type="dxa"/>
            <w:gridSpan w:val="2"/>
          </w:tcPr>
          <w:p w:rsidR="002B7A14" w:rsidRPr="000E1730" w:rsidRDefault="002B7A14" w:rsidP="00635634">
            <w:pPr>
              <w:pStyle w:val="Tabela-zawarto"/>
              <w:rPr>
                <w:lang w:val="en-US"/>
              </w:rPr>
            </w:pPr>
            <w:r w:rsidRPr="000E1730">
              <w:rPr>
                <w:lang w:val="en-US"/>
              </w:rPr>
              <w:t>-   -   ReceiverIdentifier</w:t>
            </w:r>
          </w:p>
        </w:tc>
        <w:tc>
          <w:tcPr>
            <w:tcW w:w="5848" w:type="dxa"/>
            <w:gridSpan w:val="2"/>
          </w:tcPr>
          <w:p w:rsidR="002B7A14" w:rsidRPr="000E1730" w:rsidRDefault="002B7A14" w:rsidP="00635634">
            <w:pPr>
              <w:pStyle w:val="Tabela-zawarto"/>
              <w:rPr>
                <w:rFonts w:cs="Arial"/>
              </w:rPr>
            </w:pPr>
            <w:r w:rsidRPr="000E1730">
              <w:rPr>
                <w:rFonts w:cs="Arial"/>
              </w:rPr>
              <w:t>Identyfikator odbiorcy komunikatu</w:t>
            </w:r>
          </w:p>
        </w:tc>
        <w:tc>
          <w:tcPr>
            <w:tcW w:w="4266" w:type="dxa"/>
            <w:gridSpan w:val="2"/>
          </w:tcPr>
          <w:p w:rsidR="002B7A14" w:rsidRPr="000E1730" w:rsidRDefault="002B7A14" w:rsidP="00635634">
            <w:pPr>
              <w:pStyle w:val="Tabela-zawarto"/>
              <w:jc w:val="center"/>
              <w:rPr>
                <w:lang w:val="en-US"/>
              </w:rPr>
            </w:pPr>
            <w:r w:rsidRPr="000E1730">
              <w:rPr>
                <w:lang w:val="en-US"/>
              </w:rPr>
              <w:t>“ZSK-C”</w:t>
            </w:r>
          </w:p>
        </w:tc>
      </w:tr>
      <w:tr w:rsidR="002B7A14" w:rsidRPr="000E1730" w:rsidTr="00BC497B">
        <w:trPr>
          <w:jc w:val="center"/>
        </w:trPr>
        <w:tc>
          <w:tcPr>
            <w:tcW w:w="644" w:type="dxa"/>
          </w:tcPr>
          <w:p w:rsidR="002B7A14" w:rsidRPr="000E1730" w:rsidRDefault="002B7A14" w:rsidP="00635634">
            <w:pPr>
              <w:pStyle w:val="Tabela-zawarto"/>
              <w:rPr>
                <w:lang w:val="en-US"/>
              </w:rPr>
            </w:pPr>
            <w:r w:rsidRPr="000E1730">
              <w:rPr>
                <w:lang w:val="en-US"/>
              </w:rPr>
              <w:t>A-14</w:t>
            </w:r>
          </w:p>
        </w:tc>
        <w:tc>
          <w:tcPr>
            <w:tcW w:w="3462" w:type="dxa"/>
            <w:gridSpan w:val="4"/>
            <w:shd w:val="clear" w:color="auto" w:fill="00FFFF"/>
          </w:tcPr>
          <w:p w:rsidR="002B7A14" w:rsidRPr="000E1730" w:rsidRDefault="002B7A14" w:rsidP="00635634">
            <w:pPr>
              <w:pStyle w:val="Tabela-zawarto"/>
              <w:rPr>
                <w:lang w:val="en-US"/>
              </w:rPr>
            </w:pPr>
            <w:r w:rsidRPr="000E1730">
              <w:rPr>
                <w:lang w:val="en-US"/>
              </w:rPr>
              <w:t xml:space="preserve">-   DocumentStatus                  </w:t>
            </w:r>
            <w:r w:rsidRPr="000E1730">
              <w:rPr>
                <w:b/>
                <w:lang w:val="en-US"/>
              </w:rPr>
              <w:t xml:space="preserve"> </w:t>
            </w:r>
            <w:r>
              <w:rPr>
                <w:b/>
                <w:lang w:val="en-US"/>
              </w:rPr>
              <w:t xml:space="preserve">        </w:t>
            </w:r>
            <w:r w:rsidRPr="000E1730">
              <w:rPr>
                <w:b/>
                <w:lang w:val="en-US"/>
              </w:rPr>
              <w:t>OR</w:t>
            </w:r>
          </w:p>
        </w:tc>
        <w:tc>
          <w:tcPr>
            <w:tcW w:w="5838" w:type="dxa"/>
          </w:tcPr>
          <w:p w:rsidR="002B7A14" w:rsidRPr="000E1730" w:rsidRDefault="002B7A14" w:rsidP="00635634">
            <w:pPr>
              <w:pStyle w:val="Tabela-zawarto"/>
            </w:pPr>
            <w:r w:rsidRPr="000E1730">
              <w:t>Status komunikatu - agregat występuje jeśli w wyniku kontroli składniowych i merytorycznych stwierdzono błędy lub uwagi podlegające raportowaniu do klienta</w:t>
            </w:r>
          </w:p>
        </w:tc>
        <w:tc>
          <w:tcPr>
            <w:tcW w:w="4266" w:type="dxa"/>
            <w:gridSpan w:val="2"/>
          </w:tcPr>
          <w:p w:rsidR="002B7A14" w:rsidRPr="000E1730" w:rsidRDefault="002B7A14" w:rsidP="00635634">
            <w:pPr>
              <w:pStyle w:val="Tabela-zawarto"/>
              <w:jc w:val="center"/>
            </w:pPr>
            <w:r w:rsidRPr="000E1730">
              <w:t>Komponent zawsze uzupełniany</w:t>
            </w:r>
          </w:p>
        </w:tc>
      </w:tr>
      <w:tr w:rsidR="002B7A14" w:rsidRPr="000E1730" w:rsidTr="00BC497B">
        <w:trPr>
          <w:jc w:val="center"/>
        </w:trPr>
        <w:tc>
          <w:tcPr>
            <w:tcW w:w="644" w:type="dxa"/>
          </w:tcPr>
          <w:p w:rsidR="002B7A14" w:rsidRPr="000E1730" w:rsidRDefault="002B7A14" w:rsidP="00635634">
            <w:pPr>
              <w:pStyle w:val="Tabela-zawarto"/>
            </w:pPr>
          </w:p>
        </w:tc>
        <w:tc>
          <w:tcPr>
            <w:tcW w:w="3462" w:type="dxa"/>
            <w:gridSpan w:val="4"/>
          </w:tcPr>
          <w:p w:rsidR="002B7A14" w:rsidRPr="000E1730" w:rsidRDefault="002B7A14" w:rsidP="00635634">
            <w:pPr>
              <w:pStyle w:val="Tabela-zawarto"/>
            </w:pPr>
            <w:r w:rsidRPr="000E1730">
              <w:t>-   -   StatusCode</w:t>
            </w:r>
          </w:p>
        </w:tc>
        <w:tc>
          <w:tcPr>
            <w:tcW w:w="5838" w:type="dxa"/>
          </w:tcPr>
          <w:p w:rsidR="002B7A14" w:rsidRPr="000E1730" w:rsidRDefault="002B7A14" w:rsidP="00635634">
            <w:pPr>
              <w:pStyle w:val="Tabela-zawarto"/>
            </w:pPr>
            <w:r w:rsidRPr="000E1730">
              <w:t>Kod statusu (np. błędu)</w:t>
            </w:r>
          </w:p>
        </w:tc>
        <w:tc>
          <w:tcPr>
            <w:tcW w:w="1581" w:type="dxa"/>
          </w:tcPr>
          <w:p w:rsidR="002B7A14" w:rsidRPr="000E1730" w:rsidRDefault="002B7A14" w:rsidP="00635634">
            <w:pPr>
              <w:pStyle w:val="Tabela-zawarto"/>
              <w:jc w:val="center"/>
              <w:rPr>
                <w:lang w:val="en-US"/>
              </w:rPr>
            </w:pPr>
            <w:r w:rsidRPr="000E1730">
              <w:rPr>
                <w:lang w:val="en-US"/>
              </w:rPr>
              <w:t>0 (dla powodzenia)</w:t>
            </w:r>
          </w:p>
        </w:tc>
        <w:tc>
          <w:tcPr>
            <w:tcW w:w="2685" w:type="dxa"/>
          </w:tcPr>
          <w:p w:rsidR="002B7A14" w:rsidRPr="000E1730" w:rsidRDefault="002B7A14" w:rsidP="00635634">
            <w:pPr>
              <w:pStyle w:val="Tabela-zawarto"/>
              <w:jc w:val="center"/>
            </w:pPr>
            <w:r w:rsidRPr="000E1730">
              <w:t>Kod błędu (dla niepowodzenia)</w:t>
            </w:r>
          </w:p>
        </w:tc>
      </w:tr>
      <w:tr w:rsidR="002B7A14" w:rsidRPr="000E1730" w:rsidTr="00BC497B">
        <w:trPr>
          <w:jc w:val="center"/>
        </w:trPr>
        <w:tc>
          <w:tcPr>
            <w:tcW w:w="644" w:type="dxa"/>
          </w:tcPr>
          <w:p w:rsidR="002B7A14" w:rsidRPr="000E1730" w:rsidRDefault="002B7A14" w:rsidP="00635634">
            <w:pPr>
              <w:pStyle w:val="Tabela-zawarto"/>
            </w:pPr>
          </w:p>
        </w:tc>
        <w:tc>
          <w:tcPr>
            <w:tcW w:w="3462" w:type="dxa"/>
            <w:gridSpan w:val="4"/>
          </w:tcPr>
          <w:p w:rsidR="002B7A14" w:rsidRPr="000E1730" w:rsidRDefault="002B7A14" w:rsidP="00635634">
            <w:pPr>
              <w:pStyle w:val="Tabela-zawarto"/>
            </w:pPr>
            <w:r w:rsidRPr="000E1730">
              <w:t>-   -   Severity</w:t>
            </w:r>
          </w:p>
        </w:tc>
        <w:tc>
          <w:tcPr>
            <w:tcW w:w="5838" w:type="dxa"/>
          </w:tcPr>
          <w:p w:rsidR="002B7A14" w:rsidRPr="000E1730" w:rsidRDefault="002B7A14" w:rsidP="00635634">
            <w:pPr>
              <w:pStyle w:val="Tabela-zawarto"/>
            </w:pPr>
            <w:r w:rsidRPr="000E1730">
              <w:t>Znaczenie kodu (ciężar błędu)</w:t>
            </w:r>
          </w:p>
        </w:tc>
        <w:tc>
          <w:tcPr>
            <w:tcW w:w="1581" w:type="dxa"/>
          </w:tcPr>
          <w:p w:rsidR="002B7A14" w:rsidRPr="000E1730" w:rsidRDefault="002B7A14" w:rsidP="00635634">
            <w:pPr>
              <w:pStyle w:val="Tabela-zawarto"/>
              <w:jc w:val="center"/>
              <w:rPr>
                <w:lang w:val="en-US"/>
              </w:rPr>
            </w:pPr>
            <w:r w:rsidRPr="000E1730">
              <w:rPr>
                <w:lang w:val="en-US"/>
              </w:rPr>
              <w:t>Info</w:t>
            </w:r>
          </w:p>
        </w:tc>
        <w:tc>
          <w:tcPr>
            <w:tcW w:w="2685" w:type="dxa"/>
          </w:tcPr>
          <w:p w:rsidR="002B7A14" w:rsidRPr="000E1730" w:rsidRDefault="002B7A14" w:rsidP="00635634">
            <w:pPr>
              <w:pStyle w:val="Tabela-zawarto"/>
              <w:jc w:val="center"/>
              <w:rPr>
                <w:lang w:val="en-US"/>
              </w:rPr>
            </w:pPr>
            <w:r w:rsidRPr="000E1730">
              <w:rPr>
                <w:lang w:val="en-US"/>
              </w:rPr>
              <w:t>Error</w:t>
            </w:r>
          </w:p>
        </w:tc>
      </w:tr>
      <w:tr w:rsidR="002B7A14" w:rsidRPr="000E1730" w:rsidTr="00BC497B">
        <w:trPr>
          <w:jc w:val="center"/>
        </w:trPr>
        <w:tc>
          <w:tcPr>
            <w:tcW w:w="644" w:type="dxa"/>
          </w:tcPr>
          <w:p w:rsidR="002B7A14" w:rsidRPr="000E1730" w:rsidRDefault="002B7A14" w:rsidP="00635634">
            <w:pPr>
              <w:pStyle w:val="Tabela-zawarto"/>
            </w:pPr>
          </w:p>
        </w:tc>
        <w:tc>
          <w:tcPr>
            <w:tcW w:w="3462" w:type="dxa"/>
            <w:gridSpan w:val="4"/>
          </w:tcPr>
          <w:p w:rsidR="002B7A14" w:rsidRPr="000E1730" w:rsidRDefault="002B7A14" w:rsidP="00635634">
            <w:pPr>
              <w:pStyle w:val="Tabela-zawarto"/>
              <w:rPr>
                <w:lang w:val="en-US"/>
              </w:rPr>
            </w:pPr>
            <w:r w:rsidRPr="000E1730">
              <w:rPr>
                <w:lang w:val="en-US"/>
              </w:rPr>
              <w:t>-   -   StatusDescription</w:t>
            </w:r>
          </w:p>
        </w:tc>
        <w:tc>
          <w:tcPr>
            <w:tcW w:w="5838" w:type="dxa"/>
          </w:tcPr>
          <w:p w:rsidR="002B7A14" w:rsidRPr="000E1730" w:rsidRDefault="002B7A14" w:rsidP="00635634">
            <w:pPr>
              <w:pStyle w:val="Tabela-zawarto"/>
            </w:pPr>
            <w:r w:rsidRPr="000E1730">
              <w:t>Opis statusu</w:t>
            </w:r>
          </w:p>
        </w:tc>
        <w:tc>
          <w:tcPr>
            <w:tcW w:w="1581" w:type="dxa"/>
          </w:tcPr>
          <w:p w:rsidR="002B7A14" w:rsidRPr="000E1730" w:rsidRDefault="002B7A14" w:rsidP="00635634">
            <w:pPr>
              <w:pStyle w:val="Tabela-zawarto"/>
              <w:jc w:val="center"/>
            </w:pPr>
            <w:r w:rsidRPr="000E1730">
              <w:t>Sukces</w:t>
            </w:r>
          </w:p>
        </w:tc>
        <w:tc>
          <w:tcPr>
            <w:tcW w:w="2685" w:type="dxa"/>
          </w:tcPr>
          <w:p w:rsidR="002B7A14" w:rsidRPr="000E1730" w:rsidRDefault="002B7A14" w:rsidP="00635634">
            <w:pPr>
              <w:pStyle w:val="Tabela-zawarto"/>
              <w:jc w:val="center"/>
            </w:pPr>
            <w:r w:rsidRPr="000E1730">
              <w:t>Niepowodzenie. Opis RBE błędu</w:t>
            </w:r>
          </w:p>
        </w:tc>
      </w:tr>
      <w:tr w:rsidR="002B7A14" w:rsidRPr="000E1730" w:rsidTr="00BC497B">
        <w:trPr>
          <w:jc w:val="center"/>
        </w:trPr>
        <w:tc>
          <w:tcPr>
            <w:tcW w:w="653" w:type="dxa"/>
            <w:gridSpan w:val="2"/>
          </w:tcPr>
          <w:p w:rsidR="002B7A14" w:rsidRPr="000E1730" w:rsidRDefault="002B7A14" w:rsidP="00635634">
            <w:pPr>
              <w:pStyle w:val="Tabela-zawarto"/>
            </w:pPr>
          </w:p>
        </w:tc>
        <w:tc>
          <w:tcPr>
            <w:tcW w:w="3443" w:type="dxa"/>
            <w:gridSpan w:val="2"/>
            <w:vAlign w:val="center"/>
          </w:tcPr>
          <w:p w:rsidR="002B7A14" w:rsidRDefault="002B7A14" w:rsidP="00635634">
            <w:pPr>
              <w:pStyle w:val="Tabela-zawarto"/>
            </w:pPr>
            <w:r w:rsidRPr="000E1730">
              <w:rPr>
                <w:lang w:val="en-US"/>
              </w:rPr>
              <w:t xml:space="preserve">-   </w:t>
            </w:r>
            <w:r w:rsidRPr="00416C0B">
              <w:t>ResponseDetailsOmit</w:t>
            </w:r>
          </w:p>
        </w:tc>
        <w:tc>
          <w:tcPr>
            <w:tcW w:w="5848" w:type="dxa"/>
            <w:gridSpan w:val="2"/>
            <w:vAlign w:val="center"/>
          </w:tcPr>
          <w:p w:rsidR="002B7A14" w:rsidRDefault="002B7A14" w:rsidP="00635634">
            <w:pPr>
              <w:pStyle w:val="Tabela-zawarto"/>
            </w:pPr>
            <w:r>
              <w:t>Wskaźnik określający czy zwracać dane szczegółowe</w:t>
            </w:r>
          </w:p>
        </w:tc>
        <w:tc>
          <w:tcPr>
            <w:tcW w:w="4266" w:type="dxa"/>
            <w:gridSpan w:val="2"/>
          </w:tcPr>
          <w:p w:rsidR="002B7A14" w:rsidRPr="000E1730" w:rsidRDefault="002B7A14" w:rsidP="00635634">
            <w:pPr>
              <w:pStyle w:val="Tabela-zawarto"/>
              <w:jc w:val="center"/>
            </w:pPr>
            <w:r w:rsidRPr="000E1730">
              <w:t>False/True</w:t>
            </w:r>
          </w:p>
        </w:tc>
      </w:tr>
      <w:tr w:rsidR="002B7A14" w:rsidRPr="000E1730" w:rsidTr="00BC497B">
        <w:trPr>
          <w:jc w:val="center"/>
        </w:trPr>
        <w:tc>
          <w:tcPr>
            <w:tcW w:w="653" w:type="dxa"/>
            <w:gridSpan w:val="2"/>
          </w:tcPr>
          <w:p w:rsidR="002B7A14" w:rsidRPr="000E1730" w:rsidRDefault="002B7A14" w:rsidP="00635634">
            <w:pPr>
              <w:pStyle w:val="Tabela-zawarto"/>
            </w:pPr>
          </w:p>
        </w:tc>
        <w:tc>
          <w:tcPr>
            <w:tcW w:w="3443" w:type="dxa"/>
            <w:gridSpan w:val="2"/>
            <w:vAlign w:val="center"/>
          </w:tcPr>
          <w:p w:rsidR="002B7A14" w:rsidRDefault="002B7A14" w:rsidP="00635634">
            <w:pPr>
              <w:pStyle w:val="Tabela-zawarto"/>
            </w:pPr>
            <w:r w:rsidRPr="000E1730">
              <w:rPr>
                <w:lang w:val="en-US"/>
              </w:rPr>
              <w:t xml:space="preserve">-   </w:t>
            </w:r>
            <w:r>
              <w:t>CriteriaInclude</w:t>
            </w:r>
          </w:p>
        </w:tc>
        <w:tc>
          <w:tcPr>
            <w:tcW w:w="5848" w:type="dxa"/>
            <w:gridSpan w:val="2"/>
            <w:vAlign w:val="center"/>
          </w:tcPr>
          <w:p w:rsidR="002B7A14" w:rsidRDefault="002B7A14" w:rsidP="00635634">
            <w:pPr>
              <w:pStyle w:val="Tabela-zawarto"/>
            </w:pPr>
            <w:r>
              <w:t>Wskaźnik określający czy w odpowiedzi mają być przesłane kryteria</w:t>
            </w:r>
          </w:p>
        </w:tc>
        <w:tc>
          <w:tcPr>
            <w:tcW w:w="4266" w:type="dxa"/>
            <w:gridSpan w:val="2"/>
          </w:tcPr>
          <w:p w:rsidR="002B7A14" w:rsidRPr="000E1730" w:rsidRDefault="002B7A14" w:rsidP="00635634">
            <w:pPr>
              <w:pStyle w:val="Tabela-zawarto"/>
              <w:jc w:val="center"/>
            </w:pPr>
            <w:r w:rsidRPr="000E1730">
              <w:t>False/True</w:t>
            </w:r>
          </w:p>
        </w:tc>
      </w:tr>
      <w:tr w:rsidR="002B7A14" w:rsidRPr="000E1730" w:rsidTr="00BC497B">
        <w:trPr>
          <w:jc w:val="center"/>
        </w:trPr>
        <w:tc>
          <w:tcPr>
            <w:tcW w:w="653" w:type="dxa"/>
            <w:gridSpan w:val="2"/>
            <w:vAlign w:val="center"/>
          </w:tcPr>
          <w:p w:rsidR="002B7A14" w:rsidRDefault="002B7A14" w:rsidP="00635634">
            <w:pPr>
              <w:pStyle w:val="Tabela-zawarto"/>
              <w:jc w:val="center"/>
            </w:pPr>
            <w:r>
              <w:t>A-19</w:t>
            </w:r>
          </w:p>
        </w:tc>
        <w:tc>
          <w:tcPr>
            <w:tcW w:w="3443" w:type="dxa"/>
            <w:gridSpan w:val="2"/>
            <w:vAlign w:val="center"/>
          </w:tcPr>
          <w:p w:rsidR="002B7A14" w:rsidRDefault="002B7A14" w:rsidP="00635634">
            <w:pPr>
              <w:pStyle w:val="Tabela-zawarto"/>
            </w:pPr>
            <w:r w:rsidRPr="000E1730">
              <w:rPr>
                <w:lang w:val="en-US"/>
              </w:rPr>
              <w:t xml:space="preserve">-   </w:t>
            </w:r>
            <w:r>
              <w:t>ResponseRecordsControl</w:t>
            </w:r>
          </w:p>
        </w:tc>
        <w:tc>
          <w:tcPr>
            <w:tcW w:w="5848" w:type="dxa"/>
            <w:gridSpan w:val="2"/>
            <w:vAlign w:val="center"/>
          </w:tcPr>
          <w:p w:rsidR="002B7A14" w:rsidRDefault="002B7A14" w:rsidP="00635634">
            <w:pPr>
              <w:pStyle w:val="Tabela-zawarto"/>
            </w:pPr>
            <w:r>
              <w:fldChar w:fldCharType="begin"/>
            </w:r>
            <w:r>
              <w:instrText xml:space="preserve"> DOCVARIABLE ResponseRecordsControl \* MERGEFORMAT </w:instrText>
            </w:r>
            <w:r>
              <w:fldChar w:fldCharType="end"/>
            </w:r>
          </w:p>
        </w:tc>
        <w:tc>
          <w:tcPr>
            <w:tcW w:w="4266" w:type="dxa"/>
            <w:gridSpan w:val="2"/>
          </w:tcPr>
          <w:p w:rsidR="002B7A14" w:rsidRDefault="002B7A14" w:rsidP="00635634">
            <w:pPr>
              <w:pStyle w:val="Tabela-zawarto"/>
              <w:jc w:val="center"/>
            </w:pPr>
          </w:p>
        </w:tc>
      </w:tr>
      <w:tr w:rsidR="002B7A14" w:rsidRPr="000E1730" w:rsidTr="00BC497B">
        <w:trPr>
          <w:jc w:val="center"/>
        </w:trPr>
        <w:tc>
          <w:tcPr>
            <w:tcW w:w="653" w:type="dxa"/>
            <w:gridSpan w:val="2"/>
            <w:vAlign w:val="center"/>
          </w:tcPr>
          <w:p w:rsidR="002B7A14" w:rsidRDefault="002B7A14" w:rsidP="00635634">
            <w:pPr>
              <w:pStyle w:val="Tabela-zawarto"/>
              <w:jc w:val="center"/>
            </w:pPr>
          </w:p>
        </w:tc>
        <w:tc>
          <w:tcPr>
            <w:tcW w:w="3443" w:type="dxa"/>
            <w:gridSpan w:val="2"/>
            <w:vAlign w:val="center"/>
          </w:tcPr>
          <w:p w:rsidR="002B7A14" w:rsidRDefault="002B7A14" w:rsidP="00635634">
            <w:pPr>
              <w:pStyle w:val="Tabela-zawarto"/>
            </w:pPr>
            <w:r w:rsidRPr="000E1730">
              <w:rPr>
                <w:lang w:val="en-US"/>
              </w:rPr>
              <w:t xml:space="preserve">-   -   </w:t>
            </w:r>
            <w:r>
              <w:t>MaxRecords</w:t>
            </w:r>
          </w:p>
        </w:tc>
        <w:tc>
          <w:tcPr>
            <w:tcW w:w="5848" w:type="dxa"/>
            <w:gridSpan w:val="2"/>
            <w:vAlign w:val="center"/>
          </w:tcPr>
          <w:p w:rsidR="002B7A14" w:rsidRDefault="002B7A14" w:rsidP="00635634">
            <w:pPr>
              <w:pStyle w:val="Tabela-zawarto"/>
            </w:pPr>
            <w:r>
              <w:fldChar w:fldCharType="begin"/>
            </w:r>
            <w:r>
              <w:instrText xml:space="preserve"> DOCVARIABLE MaxRecords \* MERGEFORMAT </w:instrText>
            </w:r>
            <w:r>
              <w:fldChar w:fldCharType="end"/>
            </w:r>
          </w:p>
        </w:tc>
        <w:tc>
          <w:tcPr>
            <w:tcW w:w="4266" w:type="dxa"/>
            <w:gridSpan w:val="2"/>
          </w:tcPr>
          <w:p w:rsidR="002B7A14" w:rsidRPr="000E1730" w:rsidRDefault="002B7A14" w:rsidP="00635634">
            <w:pPr>
              <w:pStyle w:val="Tabela-zawarto"/>
              <w:jc w:val="center"/>
            </w:pPr>
            <w:r w:rsidRPr="000E1730">
              <w:t xml:space="preserve">Maksymalna ilość pozycji do wysłania w jednej partii </w:t>
            </w:r>
          </w:p>
        </w:tc>
      </w:tr>
      <w:tr w:rsidR="002B7A14" w:rsidRPr="000E1730" w:rsidTr="00BC497B">
        <w:trPr>
          <w:jc w:val="center"/>
        </w:trPr>
        <w:tc>
          <w:tcPr>
            <w:tcW w:w="653" w:type="dxa"/>
            <w:gridSpan w:val="2"/>
            <w:vAlign w:val="center"/>
          </w:tcPr>
          <w:p w:rsidR="002B7A14" w:rsidRDefault="002B7A14" w:rsidP="00635634">
            <w:pPr>
              <w:pStyle w:val="Tabela-zawarto"/>
              <w:jc w:val="center"/>
            </w:pPr>
          </w:p>
        </w:tc>
        <w:tc>
          <w:tcPr>
            <w:tcW w:w="3443" w:type="dxa"/>
            <w:gridSpan w:val="2"/>
            <w:vAlign w:val="center"/>
          </w:tcPr>
          <w:p w:rsidR="002B7A14" w:rsidRDefault="002B7A14" w:rsidP="00635634">
            <w:pPr>
              <w:pStyle w:val="Tabela-zawarto"/>
            </w:pPr>
            <w:r w:rsidRPr="000E1730">
              <w:rPr>
                <w:lang w:val="en-US"/>
              </w:rPr>
              <w:t xml:space="preserve">-   -   </w:t>
            </w:r>
            <w:r>
              <w:t>NumberPart</w:t>
            </w:r>
          </w:p>
        </w:tc>
        <w:tc>
          <w:tcPr>
            <w:tcW w:w="5848" w:type="dxa"/>
            <w:gridSpan w:val="2"/>
            <w:vAlign w:val="center"/>
          </w:tcPr>
          <w:p w:rsidR="002B7A14" w:rsidRDefault="002B7A14" w:rsidP="00635634">
            <w:pPr>
              <w:pStyle w:val="Tabela-zawarto"/>
            </w:pPr>
            <w:r>
              <w:fldChar w:fldCharType="begin"/>
            </w:r>
            <w:r>
              <w:instrText xml:space="preserve"> DOCVARIABLE NumberPart \* MERGEFORMAT </w:instrText>
            </w:r>
            <w:r>
              <w:fldChar w:fldCharType="end"/>
            </w:r>
          </w:p>
        </w:tc>
        <w:tc>
          <w:tcPr>
            <w:tcW w:w="4266" w:type="dxa"/>
            <w:gridSpan w:val="2"/>
          </w:tcPr>
          <w:p w:rsidR="002B7A14" w:rsidRPr="000E1730" w:rsidRDefault="002B7A14" w:rsidP="00635634">
            <w:pPr>
              <w:pStyle w:val="Tabela-zawarto"/>
              <w:jc w:val="center"/>
            </w:pPr>
            <w:r w:rsidRPr="000E1730">
              <w:t>Kolejny numer przesłanej partii. W przypadku pominięcia tego kryterium domyślnie przyjmuje się wartość 1.</w:t>
            </w:r>
          </w:p>
        </w:tc>
      </w:tr>
      <w:tr w:rsidR="002B7A14" w:rsidRPr="000E1730" w:rsidTr="00BC497B">
        <w:trPr>
          <w:jc w:val="center"/>
        </w:trPr>
        <w:tc>
          <w:tcPr>
            <w:tcW w:w="653" w:type="dxa"/>
            <w:gridSpan w:val="2"/>
            <w:vAlign w:val="center"/>
          </w:tcPr>
          <w:p w:rsidR="002B7A14" w:rsidRDefault="002B7A14" w:rsidP="00635634">
            <w:pPr>
              <w:pStyle w:val="Tabela-zawarto"/>
              <w:jc w:val="center"/>
            </w:pPr>
            <w:r>
              <w:t>L-12</w:t>
            </w:r>
          </w:p>
        </w:tc>
        <w:tc>
          <w:tcPr>
            <w:tcW w:w="3443" w:type="dxa"/>
            <w:gridSpan w:val="2"/>
            <w:vAlign w:val="center"/>
          </w:tcPr>
          <w:p w:rsidR="002B7A14" w:rsidRDefault="002B7A14" w:rsidP="00635634">
            <w:pPr>
              <w:pStyle w:val="Tabela-zawarto"/>
            </w:pPr>
            <w:r>
              <w:softHyphen/>
            </w:r>
            <w:r w:rsidRPr="000E1730">
              <w:rPr>
                <w:lang w:val="en-US"/>
              </w:rPr>
              <w:t xml:space="preserve">-   </w:t>
            </w:r>
            <w:r w:rsidRPr="00416C0B">
              <w:t>ChequeDocumentCriteria</w:t>
            </w:r>
          </w:p>
        </w:tc>
        <w:tc>
          <w:tcPr>
            <w:tcW w:w="5848" w:type="dxa"/>
            <w:gridSpan w:val="2"/>
            <w:vAlign w:val="center"/>
          </w:tcPr>
          <w:p w:rsidR="002B7A14" w:rsidRDefault="002B7A14" w:rsidP="00635634">
            <w:pPr>
              <w:pStyle w:val="Tabela-zawarto"/>
            </w:pPr>
            <w:r>
              <w:t>Komponent zawierający kryteria określające jakie informacje o zleceniach odwołania zastrzeżenia mają zostać przesłane w odpowiedzi</w:t>
            </w:r>
          </w:p>
        </w:tc>
        <w:tc>
          <w:tcPr>
            <w:tcW w:w="4266" w:type="dxa"/>
            <w:gridSpan w:val="2"/>
          </w:tcPr>
          <w:p w:rsidR="002B7A14" w:rsidRDefault="002B7A14" w:rsidP="00635634">
            <w:pPr>
              <w:pStyle w:val="Tabela-zawarto"/>
            </w:pPr>
          </w:p>
        </w:tc>
      </w:tr>
      <w:tr w:rsidR="002B7A14" w:rsidRPr="000E1730" w:rsidTr="00BC497B">
        <w:trPr>
          <w:jc w:val="center"/>
        </w:trPr>
        <w:tc>
          <w:tcPr>
            <w:tcW w:w="653" w:type="dxa"/>
            <w:gridSpan w:val="2"/>
            <w:vAlign w:val="center"/>
          </w:tcPr>
          <w:p w:rsidR="002B7A14" w:rsidRDefault="002B7A14" w:rsidP="00635634">
            <w:pPr>
              <w:pStyle w:val="Tabela-zawarto"/>
              <w:jc w:val="center"/>
            </w:pPr>
          </w:p>
        </w:tc>
        <w:tc>
          <w:tcPr>
            <w:tcW w:w="3443" w:type="dxa"/>
            <w:gridSpan w:val="2"/>
            <w:vAlign w:val="center"/>
          </w:tcPr>
          <w:p w:rsidR="002B7A14" w:rsidRDefault="002B7A14" w:rsidP="00635634">
            <w:pPr>
              <w:pStyle w:val="Tabela-zawarto"/>
            </w:pPr>
            <w:r w:rsidRPr="000E1730">
              <w:rPr>
                <w:lang w:val="en-US"/>
              </w:rPr>
              <w:t xml:space="preserve">-   -   </w:t>
            </w:r>
            <w:r w:rsidRPr="00416C0B">
              <w:t>TransactionIdentifier</w:t>
            </w:r>
          </w:p>
        </w:tc>
        <w:tc>
          <w:tcPr>
            <w:tcW w:w="5848" w:type="dxa"/>
            <w:gridSpan w:val="2"/>
            <w:vAlign w:val="center"/>
          </w:tcPr>
          <w:p w:rsidR="002B7A14" w:rsidRDefault="002B7A14" w:rsidP="00635634">
            <w:pPr>
              <w:pStyle w:val="Tabela-zawarto"/>
            </w:pPr>
            <w:r>
              <w:t>Identyfikator transakcji nadany przez klienta</w:t>
            </w:r>
          </w:p>
        </w:tc>
        <w:tc>
          <w:tcPr>
            <w:tcW w:w="4266" w:type="dxa"/>
            <w:gridSpan w:val="2"/>
          </w:tcPr>
          <w:p w:rsidR="002B7A14" w:rsidRPr="000E1730" w:rsidRDefault="002B7A14" w:rsidP="00635634">
            <w:pPr>
              <w:pStyle w:val="Tabela-zawarto"/>
              <w:jc w:val="center"/>
            </w:pPr>
            <w:r>
              <w:t>Identyfikator zlecenia</w:t>
            </w:r>
            <w:r w:rsidRPr="000E1730">
              <w:t xml:space="preserve"> nadany przez </w:t>
            </w:r>
            <w:r w:rsidRPr="0032379D">
              <w:rPr>
                <w:highlight w:val="cyan"/>
              </w:rPr>
              <w:t>XXXX</w:t>
            </w:r>
          </w:p>
        </w:tc>
      </w:tr>
      <w:tr w:rsidR="002B7A14" w:rsidRPr="000E1730" w:rsidTr="00BC497B">
        <w:trPr>
          <w:jc w:val="center"/>
        </w:trPr>
        <w:tc>
          <w:tcPr>
            <w:tcW w:w="653" w:type="dxa"/>
            <w:gridSpan w:val="2"/>
            <w:vAlign w:val="center"/>
          </w:tcPr>
          <w:p w:rsidR="002B7A14" w:rsidRDefault="002B7A14" w:rsidP="00635634">
            <w:pPr>
              <w:pStyle w:val="Tabela-zawarto"/>
              <w:jc w:val="center"/>
            </w:pPr>
          </w:p>
        </w:tc>
        <w:tc>
          <w:tcPr>
            <w:tcW w:w="3443" w:type="dxa"/>
            <w:gridSpan w:val="2"/>
            <w:vAlign w:val="center"/>
          </w:tcPr>
          <w:p w:rsidR="002B7A14" w:rsidRPr="000E1730" w:rsidRDefault="002B7A14" w:rsidP="00635634">
            <w:pPr>
              <w:pStyle w:val="Tabela-zawarto"/>
              <w:rPr>
                <w:lang w:val="en-US"/>
              </w:rPr>
            </w:pPr>
            <w:r w:rsidRPr="000E1730">
              <w:rPr>
                <w:lang w:val="en-US"/>
              </w:rPr>
              <w:t xml:space="preserve">-   -   </w:t>
            </w:r>
            <w:r w:rsidRPr="00416C0B">
              <w:t>BankTransactionIdentifier</w:t>
            </w:r>
          </w:p>
        </w:tc>
        <w:tc>
          <w:tcPr>
            <w:tcW w:w="5848" w:type="dxa"/>
            <w:gridSpan w:val="2"/>
            <w:vAlign w:val="center"/>
          </w:tcPr>
          <w:p w:rsidR="002B7A14" w:rsidRDefault="002B7A14" w:rsidP="00635634">
            <w:pPr>
              <w:pStyle w:val="Tabela-zawarto"/>
            </w:pPr>
            <w:r>
              <w:t>Identyfikator transakcji nadany przez bank</w:t>
            </w:r>
          </w:p>
        </w:tc>
        <w:tc>
          <w:tcPr>
            <w:tcW w:w="4266" w:type="dxa"/>
            <w:gridSpan w:val="2"/>
          </w:tcPr>
          <w:p w:rsidR="002B7A14" w:rsidRPr="000E1730" w:rsidRDefault="002B7A14" w:rsidP="00635634">
            <w:pPr>
              <w:pStyle w:val="Tabela-zawarto"/>
              <w:jc w:val="center"/>
            </w:pPr>
            <w:r>
              <w:t xml:space="preserve">Identyfikator zlecenia </w:t>
            </w:r>
            <w:r w:rsidRPr="000E1730">
              <w:t>nadany przez ZSK-C</w:t>
            </w:r>
          </w:p>
        </w:tc>
      </w:tr>
      <w:tr w:rsidR="002B7A14" w:rsidRPr="000E1730" w:rsidTr="004153E6">
        <w:trPr>
          <w:jc w:val="center"/>
        </w:trPr>
        <w:tc>
          <w:tcPr>
            <w:tcW w:w="653" w:type="dxa"/>
            <w:gridSpan w:val="2"/>
          </w:tcPr>
          <w:p w:rsidR="002B7A14" w:rsidRPr="000E1730" w:rsidRDefault="002B7A14" w:rsidP="004153E6">
            <w:pPr>
              <w:pStyle w:val="Tabela-zawarto"/>
            </w:pPr>
            <w:r w:rsidRPr="000E1730">
              <w:t>A-10</w:t>
            </w:r>
          </w:p>
        </w:tc>
        <w:tc>
          <w:tcPr>
            <w:tcW w:w="3443" w:type="dxa"/>
            <w:gridSpan w:val="2"/>
          </w:tcPr>
          <w:p w:rsidR="002B7A14" w:rsidRPr="000E1730" w:rsidRDefault="002B7A14" w:rsidP="004153E6">
            <w:pPr>
              <w:pStyle w:val="Tabela-zawarto"/>
            </w:pPr>
            <w:r w:rsidRPr="000E1730">
              <w:t xml:space="preserve">-   -   </w:t>
            </w:r>
            <w:r w:rsidRPr="00F06038">
              <w:t>ChequeAccount</w:t>
            </w:r>
          </w:p>
        </w:tc>
        <w:tc>
          <w:tcPr>
            <w:tcW w:w="5848" w:type="dxa"/>
            <w:gridSpan w:val="2"/>
          </w:tcPr>
          <w:p w:rsidR="002B7A14" w:rsidRPr="000E1730" w:rsidRDefault="002B7A14" w:rsidP="004153E6">
            <w:pPr>
              <w:pStyle w:val="Tabela-zawarto"/>
              <w:rPr>
                <w:rFonts w:cs="Arial"/>
              </w:rPr>
            </w:pPr>
            <w:r w:rsidRPr="000E1730">
              <w:rPr>
                <w:rFonts w:cs="Arial"/>
              </w:rPr>
              <w:t>Informacje o rachunku bankowym klienta</w:t>
            </w:r>
          </w:p>
        </w:tc>
        <w:tc>
          <w:tcPr>
            <w:tcW w:w="4266" w:type="dxa"/>
            <w:gridSpan w:val="2"/>
          </w:tcPr>
          <w:p w:rsidR="002B7A14" w:rsidRDefault="002B7A14" w:rsidP="00635634">
            <w:pPr>
              <w:pStyle w:val="Tabela-zawarto"/>
              <w:jc w:val="center"/>
            </w:pPr>
          </w:p>
        </w:tc>
      </w:tr>
      <w:tr w:rsidR="002B7A14" w:rsidRPr="000E1730" w:rsidTr="004153E6">
        <w:trPr>
          <w:jc w:val="center"/>
        </w:trPr>
        <w:tc>
          <w:tcPr>
            <w:tcW w:w="653" w:type="dxa"/>
            <w:gridSpan w:val="2"/>
          </w:tcPr>
          <w:p w:rsidR="002B7A14" w:rsidRPr="000E1730" w:rsidRDefault="002B7A14" w:rsidP="004153E6">
            <w:pPr>
              <w:pStyle w:val="Tabela-zawarto"/>
            </w:pPr>
          </w:p>
        </w:tc>
        <w:tc>
          <w:tcPr>
            <w:tcW w:w="3443" w:type="dxa"/>
            <w:gridSpan w:val="2"/>
          </w:tcPr>
          <w:p w:rsidR="002B7A14" w:rsidRPr="000E1730" w:rsidRDefault="002B7A14" w:rsidP="004153E6">
            <w:pPr>
              <w:pStyle w:val="Tabela-zawarto"/>
              <w:rPr>
                <w:lang w:val="en-US"/>
              </w:rPr>
            </w:pPr>
            <w:r w:rsidRPr="000E1730">
              <w:rPr>
                <w:lang w:val="en-US"/>
              </w:rPr>
              <w:t>-   -   -   AccountIdentifier</w:t>
            </w:r>
          </w:p>
        </w:tc>
        <w:tc>
          <w:tcPr>
            <w:tcW w:w="5848" w:type="dxa"/>
            <w:gridSpan w:val="2"/>
          </w:tcPr>
          <w:p w:rsidR="002B7A14" w:rsidRPr="000E1730" w:rsidRDefault="002B7A14" w:rsidP="004153E6">
            <w:pPr>
              <w:pStyle w:val="Tabela-zawarto"/>
              <w:rPr>
                <w:rFonts w:cs="Arial"/>
              </w:rPr>
            </w:pPr>
            <w:r w:rsidRPr="000E1730">
              <w:rPr>
                <w:rFonts w:cs="Arial"/>
              </w:rPr>
              <w:t>Numer rachunku</w:t>
            </w:r>
          </w:p>
        </w:tc>
        <w:tc>
          <w:tcPr>
            <w:tcW w:w="4266" w:type="dxa"/>
            <w:gridSpan w:val="2"/>
          </w:tcPr>
          <w:p w:rsidR="002B7A14" w:rsidRDefault="002B7A14" w:rsidP="00635634">
            <w:pPr>
              <w:pStyle w:val="Tabela-zawarto"/>
              <w:jc w:val="center"/>
            </w:pPr>
          </w:p>
        </w:tc>
      </w:tr>
      <w:tr w:rsidR="002B7A14" w:rsidRPr="000E1730" w:rsidTr="004153E6">
        <w:trPr>
          <w:jc w:val="center"/>
        </w:trPr>
        <w:tc>
          <w:tcPr>
            <w:tcW w:w="653" w:type="dxa"/>
            <w:gridSpan w:val="2"/>
          </w:tcPr>
          <w:p w:rsidR="002B7A14" w:rsidRPr="000E1730" w:rsidRDefault="002B7A14" w:rsidP="004153E6">
            <w:pPr>
              <w:pStyle w:val="Tabela-zawarto"/>
            </w:pPr>
          </w:p>
        </w:tc>
        <w:tc>
          <w:tcPr>
            <w:tcW w:w="3443" w:type="dxa"/>
            <w:gridSpan w:val="2"/>
          </w:tcPr>
          <w:p w:rsidR="002B7A14" w:rsidRPr="000E1730" w:rsidRDefault="002B7A14" w:rsidP="004153E6">
            <w:pPr>
              <w:pStyle w:val="Tabela-zawarto"/>
            </w:pPr>
            <w:r w:rsidRPr="000E1730">
              <w:t>-   -   -   AccountName</w:t>
            </w:r>
          </w:p>
        </w:tc>
        <w:tc>
          <w:tcPr>
            <w:tcW w:w="5848" w:type="dxa"/>
            <w:gridSpan w:val="2"/>
          </w:tcPr>
          <w:p w:rsidR="002B7A14" w:rsidRPr="000E1730" w:rsidRDefault="002B7A14" w:rsidP="004153E6">
            <w:pPr>
              <w:pStyle w:val="Tabela-zawarto"/>
              <w:rPr>
                <w:rFonts w:cs="Arial"/>
              </w:rPr>
            </w:pPr>
            <w:r w:rsidRPr="000E1730">
              <w:rPr>
                <w:rFonts w:cs="Arial"/>
              </w:rPr>
              <w:t xml:space="preserve">Nazwa rachunku </w:t>
            </w:r>
          </w:p>
        </w:tc>
        <w:tc>
          <w:tcPr>
            <w:tcW w:w="4266" w:type="dxa"/>
            <w:gridSpan w:val="2"/>
          </w:tcPr>
          <w:p w:rsidR="002B7A14" w:rsidRDefault="002B7A14" w:rsidP="00635634">
            <w:pPr>
              <w:pStyle w:val="Tabela-zawarto"/>
              <w:jc w:val="center"/>
            </w:pPr>
          </w:p>
        </w:tc>
      </w:tr>
      <w:tr w:rsidR="002B7A14" w:rsidRPr="000E1730" w:rsidTr="004153E6">
        <w:trPr>
          <w:jc w:val="center"/>
        </w:trPr>
        <w:tc>
          <w:tcPr>
            <w:tcW w:w="653" w:type="dxa"/>
            <w:gridSpan w:val="2"/>
          </w:tcPr>
          <w:p w:rsidR="002B7A14" w:rsidRPr="000E1730" w:rsidRDefault="002B7A14" w:rsidP="004153E6">
            <w:pPr>
              <w:pStyle w:val="Tabela-zawarto"/>
            </w:pPr>
          </w:p>
        </w:tc>
        <w:tc>
          <w:tcPr>
            <w:tcW w:w="3443" w:type="dxa"/>
            <w:gridSpan w:val="2"/>
          </w:tcPr>
          <w:p w:rsidR="002B7A14" w:rsidRPr="000E1730" w:rsidRDefault="002B7A14" w:rsidP="004153E6">
            <w:pPr>
              <w:pStyle w:val="Tabela-zawarto"/>
            </w:pPr>
            <w:r w:rsidRPr="000E1730">
              <w:t>-   -   -   AccountCurrencyCode</w:t>
            </w:r>
          </w:p>
        </w:tc>
        <w:tc>
          <w:tcPr>
            <w:tcW w:w="5848" w:type="dxa"/>
            <w:gridSpan w:val="2"/>
          </w:tcPr>
          <w:p w:rsidR="002B7A14" w:rsidRPr="000E1730" w:rsidRDefault="002B7A14" w:rsidP="004153E6">
            <w:pPr>
              <w:pStyle w:val="Tabela-zawarto"/>
              <w:rPr>
                <w:rFonts w:cs="Arial"/>
              </w:rPr>
            </w:pPr>
            <w:r w:rsidRPr="000E1730">
              <w:rPr>
                <w:rFonts w:cs="Arial"/>
              </w:rPr>
              <w:t>Waluta rachunku</w:t>
            </w:r>
          </w:p>
        </w:tc>
        <w:tc>
          <w:tcPr>
            <w:tcW w:w="4266" w:type="dxa"/>
            <w:gridSpan w:val="2"/>
          </w:tcPr>
          <w:p w:rsidR="002B7A14" w:rsidRDefault="002B7A14" w:rsidP="00635634">
            <w:pPr>
              <w:pStyle w:val="Tabela-zawarto"/>
              <w:jc w:val="center"/>
            </w:pPr>
          </w:p>
        </w:tc>
      </w:tr>
      <w:tr w:rsidR="002B7A14" w:rsidRPr="000E1730" w:rsidTr="004153E6">
        <w:trPr>
          <w:jc w:val="center"/>
        </w:trPr>
        <w:tc>
          <w:tcPr>
            <w:tcW w:w="653" w:type="dxa"/>
            <w:gridSpan w:val="2"/>
          </w:tcPr>
          <w:p w:rsidR="002B7A14" w:rsidRPr="000E1730" w:rsidRDefault="002B7A14" w:rsidP="004153E6">
            <w:pPr>
              <w:pStyle w:val="Tabela-zawarto"/>
            </w:pPr>
          </w:p>
        </w:tc>
        <w:tc>
          <w:tcPr>
            <w:tcW w:w="3443" w:type="dxa"/>
            <w:gridSpan w:val="2"/>
          </w:tcPr>
          <w:p w:rsidR="002B7A14" w:rsidRPr="000E1730" w:rsidRDefault="002B7A14" w:rsidP="004153E6">
            <w:pPr>
              <w:pStyle w:val="Tabela-zawarto"/>
              <w:rPr>
                <w:lang w:val="en-US"/>
              </w:rPr>
            </w:pPr>
            <w:r w:rsidRPr="000E1730">
              <w:rPr>
                <w:lang w:val="en-US"/>
              </w:rPr>
              <w:t>-   -   -   AccountType</w:t>
            </w:r>
          </w:p>
        </w:tc>
        <w:tc>
          <w:tcPr>
            <w:tcW w:w="5848" w:type="dxa"/>
            <w:gridSpan w:val="2"/>
          </w:tcPr>
          <w:p w:rsidR="002B7A14" w:rsidRPr="000E1730" w:rsidRDefault="002B7A14" w:rsidP="004153E6">
            <w:pPr>
              <w:pStyle w:val="Tabela-zawarto"/>
              <w:rPr>
                <w:rFonts w:cs="Arial"/>
              </w:rPr>
            </w:pPr>
            <w:r w:rsidRPr="000E1730">
              <w:rPr>
                <w:rFonts w:cs="Arial"/>
              </w:rPr>
              <w:t>Typ rachunku</w:t>
            </w:r>
          </w:p>
        </w:tc>
        <w:tc>
          <w:tcPr>
            <w:tcW w:w="4266" w:type="dxa"/>
            <w:gridSpan w:val="2"/>
          </w:tcPr>
          <w:p w:rsidR="002B7A14" w:rsidRDefault="002B7A14" w:rsidP="00635634">
            <w:pPr>
              <w:pStyle w:val="Tabela-zawarto"/>
              <w:jc w:val="center"/>
            </w:pPr>
          </w:p>
        </w:tc>
      </w:tr>
      <w:tr w:rsidR="002B7A14" w:rsidRPr="000E1730" w:rsidTr="00BC497B">
        <w:trPr>
          <w:jc w:val="center"/>
        </w:trPr>
        <w:tc>
          <w:tcPr>
            <w:tcW w:w="653" w:type="dxa"/>
            <w:gridSpan w:val="2"/>
            <w:vAlign w:val="center"/>
          </w:tcPr>
          <w:p w:rsidR="002B7A14" w:rsidRDefault="002B7A14" w:rsidP="004153E6">
            <w:pPr>
              <w:pStyle w:val="Tabela-zawarto"/>
              <w:jc w:val="center"/>
            </w:pPr>
            <w:r>
              <w:t>A-18</w:t>
            </w:r>
          </w:p>
        </w:tc>
        <w:tc>
          <w:tcPr>
            <w:tcW w:w="3443" w:type="dxa"/>
            <w:gridSpan w:val="2"/>
            <w:vAlign w:val="center"/>
          </w:tcPr>
          <w:p w:rsidR="002B7A14" w:rsidRDefault="002B7A14" w:rsidP="004153E6">
            <w:pPr>
              <w:pStyle w:val="Tabela-zawarto"/>
            </w:pPr>
            <w:r w:rsidRPr="000E1730">
              <w:rPr>
                <w:lang w:val="en-US"/>
              </w:rPr>
              <w:t xml:space="preserve">-   -   </w:t>
            </w:r>
            <w:r w:rsidRPr="00E03D15">
              <w:t>Period</w:t>
            </w:r>
          </w:p>
        </w:tc>
        <w:tc>
          <w:tcPr>
            <w:tcW w:w="5848" w:type="dxa"/>
            <w:gridSpan w:val="2"/>
            <w:vAlign w:val="center"/>
          </w:tcPr>
          <w:p w:rsidR="002B7A14" w:rsidRDefault="002B7A14" w:rsidP="004153E6">
            <w:pPr>
              <w:pStyle w:val="Tabela-zawarto"/>
            </w:pPr>
            <w:r>
              <w:t>Okres</w:t>
            </w:r>
          </w:p>
        </w:tc>
        <w:tc>
          <w:tcPr>
            <w:tcW w:w="4266" w:type="dxa"/>
            <w:gridSpan w:val="2"/>
          </w:tcPr>
          <w:p w:rsidR="002B7A14" w:rsidRDefault="002B7A14" w:rsidP="00635634">
            <w:pPr>
              <w:pStyle w:val="Tabela-zawarto"/>
              <w:jc w:val="center"/>
            </w:pPr>
          </w:p>
        </w:tc>
      </w:tr>
      <w:tr w:rsidR="002B7A14" w:rsidRPr="000E1730" w:rsidTr="004153E6">
        <w:trPr>
          <w:jc w:val="center"/>
        </w:trPr>
        <w:tc>
          <w:tcPr>
            <w:tcW w:w="653" w:type="dxa"/>
            <w:gridSpan w:val="2"/>
            <w:vAlign w:val="center"/>
          </w:tcPr>
          <w:p w:rsidR="002B7A14" w:rsidRDefault="002B7A14" w:rsidP="004153E6">
            <w:pPr>
              <w:pStyle w:val="Tabela-zawarto"/>
              <w:jc w:val="center"/>
            </w:pPr>
          </w:p>
        </w:tc>
        <w:tc>
          <w:tcPr>
            <w:tcW w:w="3443" w:type="dxa"/>
            <w:gridSpan w:val="2"/>
            <w:vAlign w:val="center"/>
          </w:tcPr>
          <w:p w:rsidR="002B7A14" w:rsidRPr="000E1730" w:rsidRDefault="002B7A14" w:rsidP="004153E6">
            <w:pPr>
              <w:pStyle w:val="Tabela-zawarto"/>
            </w:pPr>
            <w:r w:rsidRPr="000E1730">
              <w:t>-   -   -   StartDateTime</w:t>
            </w:r>
          </w:p>
        </w:tc>
        <w:tc>
          <w:tcPr>
            <w:tcW w:w="5848" w:type="dxa"/>
            <w:gridSpan w:val="2"/>
          </w:tcPr>
          <w:p w:rsidR="002B7A14" w:rsidRPr="000E1730" w:rsidRDefault="002B7A14" w:rsidP="004153E6">
            <w:pPr>
              <w:pStyle w:val="Tabela-zawarto"/>
            </w:pPr>
            <w:r w:rsidRPr="000E1730">
              <w:t>Data rozpoczęcia</w:t>
            </w:r>
          </w:p>
        </w:tc>
        <w:tc>
          <w:tcPr>
            <w:tcW w:w="4266" w:type="dxa"/>
            <w:gridSpan w:val="2"/>
          </w:tcPr>
          <w:p w:rsidR="002B7A14" w:rsidRDefault="002B7A14" w:rsidP="00635634">
            <w:pPr>
              <w:pStyle w:val="Tabela-zawarto"/>
              <w:jc w:val="center"/>
            </w:pPr>
          </w:p>
        </w:tc>
      </w:tr>
      <w:tr w:rsidR="002B7A14" w:rsidRPr="000E1730" w:rsidTr="004153E6">
        <w:trPr>
          <w:jc w:val="center"/>
        </w:trPr>
        <w:tc>
          <w:tcPr>
            <w:tcW w:w="653" w:type="dxa"/>
            <w:gridSpan w:val="2"/>
            <w:vAlign w:val="center"/>
          </w:tcPr>
          <w:p w:rsidR="002B7A14" w:rsidRDefault="002B7A14" w:rsidP="004153E6">
            <w:pPr>
              <w:pStyle w:val="Tabela-zawarto"/>
              <w:jc w:val="center"/>
            </w:pPr>
          </w:p>
        </w:tc>
        <w:tc>
          <w:tcPr>
            <w:tcW w:w="3443" w:type="dxa"/>
            <w:gridSpan w:val="2"/>
            <w:vAlign w:val="center"/>
          </w:tcPr>
          <w:p w:rsidR="002B7A14" w:rsidRPr="000E1730" w:rsidRDefault="002B7A14" w:rsidP="004153E6">
            <w:pPr>
              <w:pStyle w:val="Tabela-zawarto"/>
            </w:pPr>
            <w:r w:rsidRPr="000E1730">
              <w:t>-   -   -   EndDateTime</w:t>
            </w:r>
          </w:p>
        </w:tc>
        <w:tc>
          <w:tcPr>
            <w:tcW w:w="5848" w:type="dxa"/>
            <w:gridSpan w:val="2"/>
          </w:tcPr>
          <w:p w:rsidR="002B7A14" w:rsidRPr="000E1730" w:rsidRDefault="002B7A14" w:rsidP="004153E6">
            <w:pPr>
              <w:pStyle w:val="Tabela-zawarto"/>
            </w:pPr>
            <w:r w:rsidRPr="000E1730">
              <w:t>Data zakończenia</w:t>
            </w:r>
          </w:p>
        </w:tc>
        <w:tc>
          <w:tcPr>
            <w:tcW w:w="4266" w:type="dxa"/>
            <w:gridSpan w:val="2"/>
          </w:tcPr>
          <w:p w:rsidR="002B7A14" w:rsidRDefault="002B7A14" w:rsidP="00635634">
            <w:pPr>
              <w:pStyle w:val="Tabela-zawarto"/>
              <w:jc w:val="center"/>
            </w:pPr>
          </w:p>
        </w:tc>
      </w:tr>
      <w:tr w:rsidR="002B7A14" w:rsidRPr="000E1730" w:rsidTr="00BC497B">
        <w:trPr>
          <w:jc w:val="center"/>
        </w:trPr>
        <w:tc>
          <w:tcPr>
            <w:tcW w:w="653" w:type="dxa"/>
            <w:gridSpan w:val="2"/>
          </w:tcPr>
          <w:p w:rsidR="002B7A14" w:rsidRPr="000E1730" w:rsidRDefault="002B7A14" w:rsidP="00635634">
            <w:pPr>
              <w:pStyle w:val="Tabela-zawarto"/>
            </w:pPr>
            <w:r>
              <w:t>L-16</w:t>
            </w:r>
          </w:p>
        </w:tc>
        <w:tc>
          <w:tcPr>
            <w:tcW w:w="3443" w:type="dxa"/>
            <w:gridSpan w:val="2"/>
            <w:shd w:val="clear" w:color="auto" w:fill="27F9EF"/>
          </w:tcPr>
          <w:p w:rsidR="002B7A14" w:rsidRPr="000E1730" w:rsidRDefault="002B7A14" w:rsidP="00635634">
            <w:pPr>
              <w:pStyle w:val="Tabela-zawarto"/>
            </w:pPr>
            <w:r w:rsidRPr="000E1730">
              <w:t xml:space="preserve">-   </w:t>
            </w:r>
            <w:r w:rsidRPr="001E7FCA">
              <w:t>ChequeReservationDocument</w:t>
            </w:r>
            <w:r>
              <w:t xml:space="preserve">      </w:t>
            </w:r>
            <w:r w:rsidRPr="00033922">
              <w:rPr>
                <w:b/>
              </w:rPr>
              <w:t>OR</w:t>
            </w:r>
          </w:p>
        </w:tc>
        <w:tc>
          <w:tcPr>
            <w:tcW w:w="5848" w:type="dxa"/>
            <w:gridSpan w:val="2"/>
          </w:tcPr>
          <w:p w:rsidR="002B7A14" w:rsidRPr="000E1730" w:rsidRDefault="002B7A14" w:rsidP="00635634">
            <w:pPr>
              <w:pStyle w:val="Tabela-zawarto"/>
              <w:rPr>
                <w:rFonts w:cs="Arial"/>
              </w:rPr>
            </w:pPr>
            <w:r w:rsidRPr="000E1730">
              <w:rPr>
                <w:rFonts w:cs="Arial"/>
              </w:rPr>
              <w:t xml:space="preserve">Komponent zawierajacy informacje o </w:t>
            </w:r>
            <w:r>
              <w:rPr>
                <w:rFonts w:cs="Arial"/>
              </w:rPr>
              <w:t>zleceniach odwołania zastrzeżenia czeków</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53" w:type="dxa"/>
            <w:gridSpan w:val="2"/>
          </w:tcPr>
          <w:p w:rsidR="002B7A14" w:rsidRPr="000E1730" w:rsidRDefault="002B7A14" w:rsidP="00635634">
            <w:pPr>
              <w:pStyle w:val="Tabela-zawarto"/>
            </w:pPr>
            <w:r w:rsidRPr="000E1730">
              <w:t>A-10</w:t>
            </w:r>
          </w:p>
        </w:tc>
        <w:tc>
          <w:tcPr>
            <w:tcW w:w="3443" w:type="dxa"/>
            <w:gridSpan w:val="2"/>
          </w:tcPr>
          <w:p w:rsidR="002B7A14" w:rsidRPr="000E1730" w:rsidRDefault="002B7A14" w:rsidP="00635634">
            <w:pPr>
              <w:pStyle w:val="Tabela-zawarto"/>
            </w:pPr>
            <w:r w:rsidRPr="000E1730">
              <w:t xml:space="preserve">-   -   </w:t>
            </w:r>
            <w:r w:rsidRPr="000209A3">
              <w:t>ChequeReservationAccount</w:t>
            </w:r>
          </w:p>
        </w:tc>
        <w:tc>
          <w:tcPr>
            <w:tcW w:w="5848" w:type="dxa"/>
            <w:gridSpan w:val="2"/>
          </w:tcPr>
          <w:p w:rsidR="002B7A14" w:rsidRPr="000E1730" w:rsidRDefault="002B7A14" w:rsidP="00635634">
            <w:pPr>
              <w:pStyle w:val="Tabela-zawarto"/>
              <w:rPr>
                <w:rFonts w:cs="Arial"/>
              </w:rPr>
            </w:pPr>
            <w:r w:rsidRPr="000E1730">
              <w:rPr>
                <w:rFonts w:cs="Arial"/>
              </w:rPr>
              <w:t>Informacje o rachunku bankowym klienta</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53" w:type="dxa"/>
            <w:gridSpan w:val="2"/>
          </w:tcPr>
          <w:p w:rsidR="002B7A14" w:rsidRPr="000E1730" w:rsidRDefault="002B7A14" w:rsidP="00635634">
            <w:pPr>
              <w:pStyle w:val="Tabela-zawarto"/>
            </w:pPr>
          </w:p>
        </w:tc>
        <w:tc>
          <w:tcPr>
            <w:tcW w:w="3443" w:type="dxa"/>
            <w:gridSpan w:val="2"/>
          </w:tcPr>
          <w:p w:rsidR="002B7A14" w:rsidRPr="000E1730" w:rsidRDefault="002B7A14" w:rsidP="00635634">
            <w:pPr>
              <w:pStyle w:val="Tabela-zawarto"/>
              <w:rPr>
                <w:lang w:val="en-US"/>
              </w:rPr>
            </w:pPr>
            <w:r w:rsidRPr="000E1730">
              <w:rPr>
                <w:lang w:val="en-US"/>
              </w:rPr>
              <w:t>-   -   -   AccountIdentifier</w:t>
            </w:r>
          </w:p>
        </w:tc>
        <w:tc>
          <w:tcPr>
            <w:tcW w:w="5848" w:type="dxa"/>
            <w:gridSpan w:val="2"/>
          </w:tcPr>
          <w:p w:rsidR="002B7A14" w:rsidRPr="000E1730" w:rsidRDefault="002B7A14" w:rsidP="00635634">
            <w:pPr>
              <w:pStyle w:val="Tabela-zawarto"/>
              <w:rPr>
                <w:rFonts w:cs="Arial"/>
              </w:rPr>
            </w:pPr>
            <w:r w:rsidRPr="000E1730">
              <w:rPr>
                <w:rFonts w:cs="Arial"/>
              </w:rPr>
              <w:t>Numer rachunku</w:t>
            </w:r>
          </w:p>
        </w:tc>
        <w:tc>
          <w:tcPr>
            <w:tcW w:w="4266" w:type="dxa"/>
            <w:gridSpan w:val="2"/>
          </w:tcPr>
          <w:p w:rsidR="002B7A14" w:rsidRPr="000E1730" w:rsidRDefault="002B7A14" w:rsidP="00635634">
            <w:pPr>
              <w:pStyle w:val="Tabela-zawarto"/>
              <w:jc w:val="center"/>
            </w:pPr>
            <w:r w:rsidRPr="000E1730">
              <w:t xml:space="preserve">Numer rachunku, </w:t>
            </w:r>
            <w:r>
              <w:t>do</w:t>
            </w:r>
            <w:r w:rsidRPr="000E1730">
              <w:t xml:space="preserve"> którego </w:t>
            </w:r>
            <w:r>
              <w:t xml:space="preserve">wydano zastrzeżone czeki </w:t>
            </w:r>
            <w:r w:rsidRPr="000E1730">
              <w:t>w standardzie NRB</w:t>
            </w:r>
          </w:p>
        </w:tc>
      </w:tr>
      <w:tr w:rsidR="002B7A14" w:rsidRPr="000E1730" w:rsidTr="00BC497B">
        <w:trPr>
          <w:jc w:val="center"/>
        </w:trPr>
        <w:tc>
          <w:tcPr>
            <w:tcW w:w="653" w:type="dxa"/>
            <w:gridSpan w:val="2"/>
          </w:tcPr>
          <w:p w:rsidR="002B7A14" w:rsidRPr="000E1730" w:rsidRDefault="002B7A14" w:rsidP="00635634">
            <w:pPr>
              <w:pStyle w:val="Tabela-zawarto"/>
            </w:pPr>
          </w:p>
        </w:tc>
        <w:tc>
          <w:tcPr>
            <w:tcW w:w="3443" w:type="dxa"/>
            <w:gridSpan w:val="2"/>
          </w:tcPr>
          <w:p w:rsidR="002B7A14" w:rsidRPr="000E1730" w:rsidRDefault="002B7A14" w:rsidP="00635634">
            <w:pPr>
              <w:pStyle w:val="Tabela-zawarto"/>
            </w:pPr>
            <w:r w:rsidRPr="000E1730">
              <w:t>-   -   -   AccountName</w:t>
            </w:r>
          </w:p>
        </w:tc>
        <w:tc>
          <w:tcPr>
            <w:tcW w:w="5848" w:type="dxa"/>
            <w:gridSpan w:val="2"/>
          </w:tcPr>
          <w:p w:rsidR="002B7A14" w:rsidRPr="000E1730" w:rsidRDefault="002B7A14" w:rsidP="00635634">
            <w:pPr>
              <w:pStyle w:val="Tabela-zawarto"/>
              <w:rPr>
                <w:rFonts w:cs="Arial"/>
              </w:rPr>
            </w:pPr>
            <w:r w:rsidRPr="000E1730">
              <w:rPr>
                <w:rFonts w:cs="Arial"/>
              </w:rPr>
              <w:t xml:space="preserve">Nazwa rachunku </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53" w:type="dxa"/>
            <w:gridSpan w:val="2"/>
          </w:tcPr>
          <w:p w:rsidR="002B7A14" w:rsidRPr="000E1730" w:rsidRDefault="002B7A14" w:rsidP="00635634">
            <w:pPr>
              <w:pStyle w:val="Tabela-zawarto"/>
            </w:pPr>
          </w:p>
        </w:tc>
        <w:tc>
          <w:tcPr>
            <w:tcW w:w="3443" w:type="dxa"/>
            <w:gridSpan w:val="2"/>
          </w:tcPr>
          <w:p w:rsidR="002B7A14" w:rsidRPr="000E1730" w:rsidRDefault="002B7A14" w:rsidP="00635634">
            <w:pPr>
              <w:pStyle w:val="Tabela-zawarto"/>
            </w:pPr>
            <w:r w:rsidRPr="000E1730">
              <w:t>-   -   -   AccountCurrencyCode</w:t>
            </w:r>
          </w:p>
        </w:tc>
        <w:tc>
          <w:tcPr>
            <w:tcW w:w="5848" w:type="dxa"/>
            <w:gridSpan w:val="2"/>
          </w:tcPr>
          <w:p w:rsidR="002B7A14" w:rsidRPr="000E1730" w:rsidRDefault="002B7A14" w:rsidP="00635634">
            <w:pPr>
              <w:pStyle w:val="Tabela-zawarto"/>
              <w:rPr>
                <w:rFonts w:cs="Arial"/>
              </w:rPr>
            </w:pPr>
            <w:r w:rsidRPr="000E1730">
              <w:rPr>
                <w:rFonts w:cs="Arial"/>
              </w:rPr>
              <w:t>Waluta rachunku</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53" w:type="dxa"/>
            <w:gridSpan w:val="2"/>
          </w:tcPr>
          <w:p w:rsidR="002B7A14" w:rsidRPr="000E1730" w:rsidRDefault="002B7A14" w:rsidP="00635634">
            <w:pPr>
              <w:pStyle w:val="Tabela-zawarto"/>
            </w:pPr>
          </w:p>
        </w:tc>
        <w:tc>
          <w:tcPr>
            <w:tcW w:w="3443" w:type="dxa"/>
            <w:gridSpan w:val="2"/>
          </w:tcPr>
          <w:p w:rsidR="002B7A14" w:rsidRPr="000E1730" w:rsidRDefault="002B7A14" w:rsidP="00635634">
            <w:pPr>
              <w:pStyle w:val="Tabela-zawarto"/>
              <w:rPr>
                <w:lang w:val="en-US"/>
              </w:rPr>
            </w:pPr>
            <w:r w:rsidRPr="000E1730">
              <w:rPr>
                <w:lang w:val="en-US"/>
              </w:rPr>
              <w:t>-   -   -   AccountType</w:t>
            </w:r>
          </w:p>
        </w:tc>
        <w:tc>
          <w:tcPr>
            <w:tcW w:w="5848" w:type="dxa"/>
            <w:gridSpan w:val="2"/>
          </w:tcPr>
          <w:p w:rsidR="002B7A14" w:rsidRPr="000E1730" w:rsidRDefault="002B7A14" w:rsidP="00635634">
            <w:pPr>
              <w:pStyle w:val="Tabela-zawarto"/>
              <w:rPr>
                <w:rFonts w:cs="Arial"/>
              </w:rPr>
            </w:pPr>
            <w:r w:rsidRPr="000E1730">
              <w:rPr>
                <w:rFonts w:cs="Arial"/>
              </w:rPr>
              <w:t>Typ rachunku</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53" w:type="dxa"/>
            <w:gridSpan w:val="2"/>
          </w:tcPr>
          <w:p w:rsidR="002B7A14" w:rsidRPr="000E1730" w:rsidRDefault="002B7A14" w:rsidP="00635634">
            <w:pPr>
              <w:pStyle w:val="Tabela-zawarto"/>
              <w:rPr>
                <w:lang w:val="en-US"/>
              </w:rPr>
            </w:pPr>
            <w:r>
              <w:rPr>
                <w:lang w:val="en-US"/>
              </w:rPr>
              <w:t>L-15</w:t>
            </w:r>
          </w:p>
        </w:tc>
        <w:tc>
          <w:tcPr>
            <w:tcW w:w="3443" w:type="dxa"/>
            <w:gridSpan w:val="2"/>
          </w:tcPr>
          <w:p w:rsidR="002B7A14" w:rsidRPr="000E1730" w:rsidRDefault="002B7A14" w:rsidP="00635634">
            <w:pPr>
              <w:pStyle w:val="Tabela-zawarto"/>
              <w:rPr>
                <w:lang w:val="en-US"/>
              </w:rPr>
            </w:pPr>
            <w:r w:rsidRPr="000E1730">
              <w:rPr>
                <w:lang w:val="en-US"/>
              </w:rPr>
              <w:t xml:space="preserve">-   -   </w:t>
            </w:r>
            <w:r w:rsidRPr="000209A3">
              <w:rPr>
                <w:lang w:val="en-US"/>
              </w:rPr>
              <w:t>ChequeReservationDetails</w:t>
            </w:r>
          </w:p>
        </w:tc>
        <w:tc>
          <w:tcPr>
            <w:tcW w:w="5848" w:type="dxa"/>
            <w:gridSpan w:val="2"/>
          </w:tcPr>
          <w:p w:rsidR="002B7A14" w:rsidRPr="000E1730" w:rsidRDefault="002B7A14" w:rsidP="00635634">
            <w:pPr>
              <w:pStyle w:val="Tabela-zawarto"/>
              <w:rPr>
                <w:rFonts w:cs="Arial"/>
              </w:rPr>
            </w:pPr>
            <w:r>
              <w:rPr>
                <w:rFonts w:cs="Arial"/>
              </w:rPr>
              <w:t>Dane zlecenia zastrzeżenia czeków</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53" w:type="dxa"/>
            <w:gridSpan w:val="2"/>
          </w:tcPr>
          <w:p w:rsidR="002B7A14" w:rsidRPr="000E1730" w:rsidRDefault="002B7A14" w:rsidP="00635634">
            <w:pPr>
              <w:pStyle w:val="Tabela-zawarto"/>
            </w:pPr>
          </w:p>
        </w:tc>
        <w:tc>
          <w:tcPr>
            <w:tcW w:w="3443" w:type="dxa"/>
            <w:gridSpan w:val="2"/>
          </w:tcPr>
          <w:p w:rsidR="002B7A14" w:rsidRPr="000E1730" w:rsidRDefault="002B7A14" w:rsidP="00635634">
            <w:pPr>
              <w:pStyle w:val="Tabela-zawarto"/>
            </w:pPr>
            <w:r w:rsidRPr="000E1730">
              <w:t>-   -   -   TransactionIdentifier</w:t>
            </w:r>
          </w:p>
        </w:tc>
        <w:tc>
          <w:tcPr>
            <w:tcW w:w="5848" w:type="dxa"/>
            <w:gridSpan w:val="2"/>
          </w:tcPr>
          <w:p w:rsidR="002B7A14" w:rsidRPr="000E1730" w:rsidRDefault="002B7A14" w:rsidP="00635634">
            <w:pPr>
              <w:pStyle w:val="Tabela-zawarto"/>
              <w:rPr>
                <w:rFonts w:cs="Arial"/>
              </w:rPr>
            </w:pPr>
            <w:r w:rsidRPr="000E1730">
              <w:rPr>
                <w:rFonts w:cs="Arial"/>
              </w:rPr>
              <w:t>Identyfikator transakcji nadawany przez klienta</w:t>
            </w:r>
          </w:p>
        </w:tc>
        <w:tc>
          <w:tcPr>
            <w:tcW w:w="4266" w:type="dxa"/>
            <w:gridSpan w:val="2"/>
          </w:tcPr>
          <w:p w:rsidR="002B7A14" w:rsidRPr="000E1730" w:rsidRDefault="002B7A14" w:rsidP="00635634">
            <w:pPr>
              <w:pStyle w:val="Tabela-zawarto"/>
              <w:jc w:val="center"/>
            </w:pPr>
            <w:r w:rsidRPr="000E1730">
              <w:rPr>
                <w:rFonts w:cs="Arial"/>
              </w:rPr>
              <w:t xml:space="preserve">Identyfikator </w:t>
            </w:r>
            <w:r>
              <w:t>zlecenia</w:t>
            </w:r>
            <w:r w:rsidRPr="000E1730">
              <w:t xml:space="preserve"> nadany przez </w:t>
            </w:r>
            <w:r w:rsidRPr="0032379D">
              <w:rPr>
                <w:highlight w:val="cyan"/>
              </w:rPr>
              <w:t>XXXX</w:t>
            </w:r>
          </w:p>
        </w:tc>
      </w:tr>
      <w:tr w:rsidR="002B7A14" w:rsidRPr="000E1730" w:rsidTr="00BC497B">
        <w:trPr>
          <w:jc w:val="center"/>
        </w:trPr>
        <w:tc>
          <w:tcPr>
            <w:tcW w:w="653" w:type="dxa"/>
            <w:gridSpan w:val="2"/>
          </w:tcPr>
          <w:p w:rsidR="002B7A14" w:rsidRPr="000E1730" w:rsidRDefault="002B7A14" w:rsidP="00635634">
            <w:pPr>
              <w:pStyle w:val="Tabela-zawarto"/>
            </w:pPr>
          </w:p>
        </w:tc>
        <w:tc>
          <w:tcPr>
            <w:tcW w:w="3443" w:type="dxa"/>
            <w:gridSpan w:val="2"/>
          </w:tcPr>
          <w:p w:rsidR="002B7A14" w:rsidRPr="000E1730" w:rsidRDefault="002B7A14" w:rsidP="00635634">
            <w:pPr>
              <w:pStyle w:val="Tabela-zawarto"/>
            </w:pPr>
            <w:r w:rsidRPr="000E1730">
              <w:t xml:space="preserve">-   -   -   </w:t>
            </w:r>
            <w:r w:rsidRPr="00D1423C">
              <w:t>BankTransactionIdentifier</w:t>
            </w:r>
          </w:p>
        </w:tc>
        <w:tc>
          <w:tcPr>
            <w:tcW w:w="5848" w:type="dxa"/>
            <w:gridSpan w:val="2"/>
          </w:tcPr>
          <w:p w:rsidR="002B7A14" w:rsidRPr="000E1730" w:rsidRDefault="002B7A14" w:rsidP="00635634">
            <w:pPr>
              <w:pStyle w:val="Tabela-zawarto"/>
              <w:rPr>
                <w:rFonts w:cs="Arial"/>
              </w:rPr>
            </w:pPr>
            <w:r w:rsidRPr="000E1730">
              <w:rPr>
                <w:rFonts w:cs="Arial"/>
              </w:rPr>
              <w:t xml:space="preserve">Identyfikator transakcji nadawany przez </w:t>
            </w:r>
            <w:r>
              <w:rPr>
                <w:rFonts w:cs="Arial"/>
              </w:rPr>
              <w:t>bank</w:t>
            </w:r>
          </w:p>
        </w:tc>
        <w:tc>
          <w:tcPr>
            <w:tcW w:w="4266" w:type="dxa"/>
            <w:gridSpan w:val="2"/>
          </w:tcPr>
          <w:p w:rsidR="002B7A14" w:rsidRPr="000E1730" w:rsidRDefault="002B7A14" w:rsidP="00635634">
            <w:pPr>
              <w:pStyle w:val="Tabela-zawarto"/>
              <w:jc w:val="center"/>
            </w:pPr>
            <w:r w:rsidRPr="000E1730">
              <w:rPr>
                <w:rFonts w:cs="Arial"/>
              </w:rPr>
              <w:t xml:space="preserve">Identyfikator </w:t>
            </w:r>
            <w:r>
              <w:t>zlecenia</w:t>
            </w:r>
            <w:r w:rsidRPr="000E1730">
              <w:t xml:space="preserve"> nadany przez </w:t>
            </w:r>
            <w:r>
              <w:t>bank</w:t>
            </w:r>
          </w:p>
        </w:tc>
      </w:tr>
      <w:tr w:rsidR="002B7A14" w:rsidRPr="000E1730" w:rsidTr="00BC497B">
        <w:trPr>
          <w:jc w:val="center"/>
        </w:trPr>
        <w:tc>
          <w:tcPr>
            <w:tcW w:w="644" w:type="dxa"/>
          </w:tcPr>
          <w:p w:rsidR="002B7A14" w:rsidRPr="000E1730" w:rsidRDefault="002B7A14" w:rsidP="00635634">
            <w:pPr>
              <w:pStyle w:val="Tabela-zawarto"/>
            </w:pPr>
            <w:r w:rsidRPr="000E1730">
              <w:t>A-10</w:t>
            </w:r>
          </w:p>
        </w:tc>
        <w:tc>
          <w:tcPr>
            <w:tcW w:w="3443" w:type="dxa"/>
            <w:gridSpan w:val="2"/>
          </w:tcPr>
          <w:p w:rsidR="002B7A14" w:rsidRPr="000E1730" w:rsidRDefault="002B7A14" w:rsidP="00635634">
            <w:pPr>
              <w:pStyle w:val="Tabela-zawarto"/>
            </w:pPr>
            <w:r w:rsidRPr="000E1730">
              <w:t xml:space="preserve">-   -   -   </w:t>
            </w:r>
            <w:r w:rsidRPr="000209A3">
              <w:t>ChequeReservationAccount</w:t>
            </w:r>
          </w:p>
        </w:tc>
        <w:tc>
          <w:tcPr>
            <w:tcW w:w="5857" w:type="dxa"/>
            <w:gridSpan w:val="3"/>
          </w:tcPr>
          <w:p w:rsidR="002B7A14" w:rsidRPr="000E1730" w:rsidRDefault="002B7A14" w:rsidP="00635634">
            <w:pPr>
              <w:pStyle w:val="Tabela-zawarto"/>
            </w:pPr>
            <w:r w:rsidRPr="000E1730">
              <w:t xml:space="preserve">Informacje o rachunku bankowym klienta </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44" w:type="dxa"/>
          </w:tcPr>
          <w:p w:rsidR="002B7A14" w:rsidRPr="000E1730" w:rsidRDefault="002B7A14" w:rsidP="00635634">
            <w:pPr>
              <w:pStyle w:val="Tabela-zawarto"/>
            </w:pPr>
          </w:p>
        </w:tc>
        <w:tc>
          <w:tcPr>
            <w:tcW w:w="3443" w:type="dxa"/>
            <w:gridSpan w:val="2"/>
          </w:tcPr>
          <w:p w:rsidR="002B7A14" w:rsidRPr="000E1730" w:rsidRDefault="002B7A14" w:rsidP="00635634">
            <w:pPr>
              <w:pStyle w:val="Tabela-zawarto"/>
              <w:rPr>
                <w:lang w:val="en-US"/>
              </w:rPr>
            </w:pPr>
            <w:r w:rsidRPr="000E1730">
              <w:t xml:space="preserve">-   -   -  -    </w:t>
            </w:r>
            <w:r w:rsidRPr="000E1730">
              <w:rPr>
                <w:lang w:val="en-US"/>
              </w:rPr>
              <w:t>AccountIdentifier</w:t>
            </w:r>
          </w:p>
        </w:tc>
        <w:tc>
          <w:tcPr>
            <w:tcW w:w="5857" w:type="dxa"/>
            <w:gridSpan w:val="3"/>
          </w:tcPr>
          <w:p w:rsidR="002B7A14" w:rsidRPr="000E1730" w:rsidRDefault="002B7A14" w:rsidP="00635634">
            <w:pPr>
              <w:pStyle w:val="Tabela-zawarto"/>
            </w:pPr>
            <w:r w:rsidRPr="000E1730">
              <w:t>Numer rachunku</w:t>
            </w:r>
          </w:p>
        </w:tc>
        <w:tc>
          <w:tcPr>
            <w:tcW w:w="4266" w:type="dxa"/>
            <w:gridSpan w:val="2"/>
          </w:tcPr>
          <w:p w:rsidR="002B7A14" w:rsidRPr="000E1730" w:rsidRDefault="002B7A14" w:rsidP="00635634">
            <w:pPr>
              <w:pStyle w:val="Tabela-zawarto"/>
              <w:jc w:val="center"/>
            </w:pPr>
            <w:r w:rsidRPr="000E1730">
              <w:t xml:space="preserve">Numer rachunku, </w:t>
            </w:r>
            <w:r>
              <w:t>do</w:t>
            </w:r>
            <w:r w:rsidRPr="000E1730">
              <w:t xml:space="preserve"> którego </w:t>
            </w:r>
            <w:r>
              <w:t xml:space="preserve">wydano zastrzeżone czeki </w:t>
            </w:r>
            <w:r w:rsidRPr="000E1730">
              <w:t>w standardzie NRB</w:t>
            </w:r>
          </w:p>
        </w:tc>
      </w:tr>
      <w:tr w:rsidR="002B7A14" w:rsidRPr="000E1730" w:rsidTr="00BC497B">
        <w:trPr>
          <w:jc w:val="center"/>
        </w:trPr>
        <w:tc>
          <w:tcPr>
            <w:tcW w:w="644" w:type="dxa"/>
          </w:tcPr>
          <w:p w:rsidR="002B7A14" w:rsidRPr="000E1730" w:rsidRDefault="002B7A14" w:rsidP="00635634">
            <w:pPr>
              <w:pStyle w:val="Tabela-zawarto"/>
            </w:pPr>
          </w:p>
        </w:tc>
        <w:tc>
          <w:tcPr>
            <w:tcW w:w="3443" w:type="dxa"/>
            <w:gridSpan w:val="2"/>
          </w:tcPr>
          <w:p w:rsidR="002B7A14" w:rsidRPr="000E1730" w:rsidRDefault="002B7A14" w:rsidP="00635634">
            <w:pPr>
              <w:pStyle w:val="Tabela-zawarto"/>
            </w:pPr>
            <w:r w:rsidRPr="000E1730">
              <w:t xml:space="preserve">-   -   -   </w:t>
            </w:r>
            <w:r>
              <w:t xml:space="preserve">-   </w:t>
            </w:r>
            <w:r w:rsidRPr="000E1730">
              <w:t>AccountName</w:t>
            </w:r>
          </w:p>
        </w:tc>
        <w:tc>
          <w:tcPr>
            <w:tcW w:w="5857" w:type="dxa"/>
            <w:gridSpan w:val="3"/>
          </w:tcPr>
          <w:p w:rsidR="002B7A14" w:rsidRPr="000E1730" w:rsidRDefault="002B7A14" w:rsidP="00635634">
            <w:pPr>
              <w:pStyle w:val="Tabela-zawarto"/>
            </w:pPr>
            <w:r w:rsidRPr="000E1730">
              <w:t xml:space="preserve">Nazwa rachunku </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44" w:type="dxa"/>
          </w:tcPr>
          <w:p w:rsidR="002B7A14" w:rsidRPr="000E1730" w:rsidRDefault="002B7A14" w:rsidP="00635634">
            <w:pPr>
              <w:pStyle w:val="Tabela-zawarto"/>
            </w:pPr>
          </w:p>
        </w:tc>
        <w:tc>
          <w:tcPr>
            <w:tcW w:w="3443" w:type="dxa"/>
            <w:gridSpan w:val="2"/>
          </w:tcPr>
          <w:p w:rsidR="002B7A14" w:rsidRPr="000E1730" w:rsidRDefault="002B7A14" w:rsidP="00635634">
            <w:pPr>
              <w:pStyle w:val="Tabela-zawarto"/>
            </w:pPr>
            <w:r w:rsidRPr="000E1730">
              <w:t xml:space="preserve">-   -   -   </w:t>
            </w:r>
            <w:r>
              <w:t xml:space="preserve">-   </w:t>
            </w:r>
            <w:r w:rsidRPr="000E1730">
              <w:t>AccountCurrencyCode</w:t>
            </w:r>
          </w:p>
        </w:tc>
        <w:tc>
          <w:tcPr>
            <w:tcW w:w="5857" w:type="dxa"/>
            <w:gridSpan w:val="3"/>
          </w:tcPr>
          <w:p w:rsidR="002B7A14" w:rsidRPr="000E1730" w:rsidRDefault="002B7A14" w:rsidP="00635634">
            <w:pPr>
              <w:pStyle w:val="Tabela-zawarto"/>
            </w:pPr>
            <w:r w:rsidRPr="000E1730">
              <w:t>Waluta rachunku</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44" w:type="dxa"/>
          </w:tcPr>
          <w:p w:rsidR="002B7A14" w:rsidRPr="000E1730" w:rsidRDefault="002B7A14" w:rsidP="00635634">
            <w:pPr>
              <w:pStyle w:val="Tabela-zawarto"/>
            </w:pPr>
          </w:p>
        </w:tc>
        <w:tc>
          <w:tcPr>
            <w:tcW w:w="3443" w:type="dxa"/>
            <w:gridSpan w:val="2"/>
          </w:tcPr>
          <w:p w:rsidR="002B7A14" w:rsidRPr="000E1730" w:rsidRDefault="002B7A14" w:rsidP="00635634">
            <w:pPr>
              <w:pStyle w:val="Tabela-zawarto"/>
              <w:rPr>
                <w:lang w:val="en-US"/>
              </w:rPr>
            </w:pPr>
            <w:r w:rsidRPr="000E1730">
              <w:rPr>
                <w:lang w:val="en-US"/>
              </w:rPr>
              <w:t>-   -   -   -   AccountType</w:t>
            </w:r>
          </w:p>
        </w:tc>
        <w:tc>
          <w:tcPr>
            <w:tcW w:w="5857" w:type="dxa"/>
            <w:gridSpan w:val="3"/>
          </w:tcPr>
          <w:p w:rsidR="002B7A14" w:rsidRPr="000E1730" w:rsidRDefault="002B7A14" w:rsidP="00635634">
            <w:pPr>
              <w:pStyle w:val="Tabela-zawarto"/>
            </w:pPr>
            <w:r w:rsidRPr="000E1730">
              <w:t>Typ rachunku</w:t>
            </w:r>
          </w:p>
        </w:tc>
        <w:tc>
          <w:tcPr>
            <w:tcW w:w="4266" w:type="dxa"/>
            <w:gridSpan w:val="2"/>
          </w:tcPr>
          <w:p w:rsidR="002B7A14" w:rsidRPr="000E1730" w:rsidRDefault="002B7A14" w:rsidP="00635634">
            <w:pPr>
              <w:pStyle w:val="Tabela-zawarto"/>
              <w:jc w:val="center"/>
            </w:pPr>
          </w:p>
        </w:tc>
      </w:tr>
      <w:tr w:rsidR="002B7A14" w:rsidRPr="000E1730" w:rsidTr="00BC497B">
        <w:trPr>
          <w:jc w:val="center"/>
        </w:trPr>
        <w:tc>
          <w:tcPr>
            <w:tcW w:w="644" w:type="dxa"/>
          </w:tcPr>
          <w:p w:rsidR="002B7A14" w:rsidRPr="000E1730" w:rsidRDefault="002B7A14" w:rsidP="00635634">
            <w:pPr>
              <w:pStyle w:val="Tabela-zawarto"/>
            </w:pPr>
          </w:p>
        </w:tc>
        <w:tc>
          <w:tcPr>
            <w:tcW w:w="3443" w:type="dxa"/>
            <w:gridSpan w:val="2"/>
          </w:tcPr>
          <w:p w:rsidR="002B7A14" w:rsidRPr="000E1730" w:rsidRDefault="002B7A14" w:rsidP="00635634">
            <w:pPr>
              <w:pStyle w:val="Tabela-zawarto"/>
              <w:rPr>
                <w:lang w:val="en-US"/>
              </w:rPr>
            </w:pPr>
            <w:r w:rsidRPr="000E1730">
              <w:t xml:space="preserve">-   -   -   </w:t>
            </w:r>
            <w:r w:rsidRPr="003D449B">
              <w:rPr>
                <w:lang w:val="en-US"/>
              </w:rPr>
              <w:t>ChequeQuantity</w:t>
            </w:r>
          </w:p>
        </w:tc>
        <w:tc>
          <w:tcPr>
            <w:tcW w:w="5857" w:type="dxa"/>
            <w:gridSpan w:val="3"/>
          </w:tcPr>
          <w:p w:rsidR="002B7A14" w:rsidRPr="000E1730" w:rsidRDefault="002B7A14" w:rsidP="00635634">
            <w:pPr>
              <w:pStyle w:val="Tabela-zawarto"/>
            </w:pPr>
            <w:r>
              <w:t>Liczba zastrzeżonych czeków</w:t>
            </w:r>
          </w:p>
        </w:tc>
        <w:tc>
          <w:tcPr>
            <w:tcW w:w="4266" w:type="dxa"/>
            <w:gridSpan w:val="2"/>
          </w:tcPr>
          <w:p w:rsidR="002B7A14" w:rsidRPr="000E1730" w:rsidRDefault="002B7A14" w:rsidP="00635634">
            <w:pPr>
              <w:pStyle w:val="FootnoteText"/>
              <w:jc w:val="center"/>
              <w:rPr>
                <w:rFonts w:ascii="Arial" w:hAnsi="Arial" w:cs="Arial"/>
                <w:sz w:val="16"/>
                <w:szCs w:val="16"/>
              </w:rPr>
            </w:pPr>
            <w:r>
              <w:rPr>
                <w:rFonts w:ascii="Arial" w:hAnsi="Arial" w:cs="Arial"/>
                <w:sz w:val="16"/>
                <w:szCs w:val="16"/>
              </w:rPr>
              <w:t>Liczba czeków, dla których odwoływane jest zastrzeżenie</w:t>
            </w:r>
          </w:p>
        </w:tc>
      </w:tr>
      <w:tr w:rsidR="002B7A14" w:rsidRPr="000E1730" w:rsidTr="00BC497B">
        <w:trPr>
          <w:jc w:val="center"/>
        </w:trPr>
        <w:tc>
          <w:tcPr>
            <w:tcW w:w="644" w:type="dxa"/>
          </w:tcPr>
          <w:p w:rsidR="002B7A14" w:rsidRPr="000E1730" w:rsidRDefault="002B7A14" w:rsidP="00635634">
            <w:pPr>
              <w:pStyle w:val="Tabela-zawarto"/>
            </w:pPr>
          </w:p>
        </w:tc>
        <w:tc>
          <w:tcPr>
            <w:tcW w:w="3443" w:type="dxa"/>
            <w:gridSpan w:val="2"/>
          </w:tcPr>
          <w:p w:rsidR="002B7A14" w:rsidRPr="000E1730" w:rsidRDefault="002B7A14" w:rsidP="00635634">
            <w:pPr>
              <w:pStyle w:val="Tabela-zawarto"/>
            </w:pPr>
            <w:r w:rsidRPr="000E1730">
              <w:rPr>
                <w:lang w:val="en-US"/>
              </w:rPr>
              <w:t xml:space="preserve">-   -   -   </w:t>
            </w:r>
            <w:r w:rsidRPr="003D449B">
              <w:t>ChequeNumber</w:t>
            </w:r>
          </w:p>
        </w:tc>
        <w:tc>
          <w:tcPr>
            <w:tcW w:w="5857" w:type="dxa"/>
            <w:gridSpan w:val="3"/>
          </w:tcPr>
          <w:p w:rsidR="002B7A14" w:rsidRDefault="002B7A14" w:rsidP="00635634">
            <w:pPr>
              <w:pStyle w:val="Tabela-zawarto"/>
            </w:pPr>
            <w:r>
              <w:t>Numer czeku</w:t>
            </w:r>
          </w:p>
        </w:tc>
        <w:tc>
          <w:tcPr>
            <w:tcW w:w="4266" w:type="dxa"/>
            <w:gridSpan w:val="2"/>
          </w:tcPr>
          <w:p w:rsidR="002B7A14" w:rsidRDefault="002B7A14" w:rsidP="00635634">
            <w:pPr>
              <w:pStyle w:val="FootnoteText"/>
              <w:jc w:val="center"/>
              <w:rPr>
                <w:rFonts w:ascii="Arial" w:hAnsi="Arial" w:cs="Arial"/>
                <w:sz w:val="16"/>
                <w:szCs w:val="16"/>
              </w:rPr>
            </w:pPr>
            <w:r>
              <w:rPr>
                <w:rFonts w:ascii="Arial" w:hAnsi="Arial" w:cs="Arial"/>
                <w:sz w:val="16"/>
                <w:szCs w:val="16"/>
              </w:rPr>
              <w:t>Numer czeku lub blankietu czekowego</w:t>
            </w:r>
          </w:p>
        </w:tc>
      </w:tr>
      <w:tr w:rsidR="002B7A14" w:rsidRPr="000E1730" w:rsidTr="00BC497B">
        <w:trPr>
          <w:jc w:val="center"/>
        </w:trPr>
        <w:tc>
          <w:tcPr>
            <w:tcW w:w="644" w:type="dxa"/>
          </w:tcPr>
          <w:p w:rsidR="002B7A14" w:rsidRPr="000E1730" w:rsidRDefault="002B7A14" w:rsidP="00635634">
            <w:pPr>
              <w:pStyle w:val="Tabela-zawarto"/>
            </w:pPr>
          </w:p>
        </w:tc>
        <w:tc>
          <w:tcPr>
            <w:tcW w:w="3443" w:type="dxa"/>
            <w:gridSpan w:val="2"/>
          </w:tcPr>
          <w:p w:rsidR="002B7A14" w:rsidRPr="007B518B" w:rsidRDefault="002B7A14" w:rsidP="00815B23">
            <w:pPr>
              <w:pStyle w:val="Tabela-zawarto"/>
            </w:pPr>
            <w:r w:rsidRPr="000E1730">
              <w:rPr>
                <w:lang w:val="en-US"/>
              </w:rPr>
              <w:t xml:space="preserve">-   -   -   </w:t>
            </w:r>
            <w:r w:rsidRPr="003D449B">
              <w:t>ChequeReservationAmount</w:t>
            </w:r>
          </w:p>
        </w:tc>
        <w:tc>
          <w:tcPr>
            <w:tcW w:w="5857" w:type="dxa"/>
            <w:gridSpan w:val="3"/>
          </w:tcPr>
          <w:p w:rsidR="002B7A14" w:rsidRDefault="002B7A14" w:rsidP="00815B23">
            <w:pPr>
              <w:pStyle w:val="Tabela-zawarto"/>
            </w:pPr>
            <w:r>
              <w:t>Kwota zastrzeżenia</w:t>
            </w:r>
          </w:p>
        </w:tc>
        <w:tc>
          <w:tcPr>
            <w:tcW w:w="4266" w:type="dxa"/>
            <w:gridSpan w:val="2"/>
          </w:tcPr>
          <w:p w:rsidR="002B7A14" w:rsidRDefault="002B7A14" w:rsidP="00635634">
            <w:pPr>
              <w:pStyle w:val="FootnoteText"/>
              <w:jc w:val="center"/>
              <w:rPr>
                <w:rFonts w:ascii="Arial" w:hAnsi="Arial" w:cs="Arial"/>
                <w:sz w:val="16"/>
                <w:szCs w:val="16"/>
              </w:rPr>
            </w:pPr>
          </w:p>
        </w:tc>
      </w:tr>
      <w:tr w:rsidR="002B7A14" w:rsidRPr="000E1730" w:rsidTr="00BC497B">
        <w:trPr>
          <w:jc w:val="center"/>
        </w:trPr>
        <w:tc>
          <w:tcPr>
            <w:tcW w:w="644" w:type="dxa"/>
          </w:tcPr>
          <w:p w:rsidR="002B7A14" w:rsidRPr="000E1730" w:rsidRDefault="002B7A14" w:rsidP="00635634">
            <w:pPr>
              <w:pStyle w:val="Tabela-zawarto"/>
            </w:pPr>
          </w:p>
        </w:tc>
        <w:tc>
          <w:tcPr>
            <w:tcW w:w="3443" w:type="dxa"/>
            <w:gridSpan w:val="2"/>
          </w:tcPr>
          <w:p w:rsidR="002B7A14" w:rsidRPr="000E1730" w:rsidRDefault="002B7A14" w:rsidP="00635634">
            <w:pPr>
              <w:pStyle w:val="Tabela-zawarto"/>
              <w:rPr>
                <w:lang w:val="en-US"/>
              </w:rPr>
            </w:pPr>
            <w:r w:rsidRPr="000E1730">
              <w:rPr>
                <w:lang w:val="en-US"/>
              </w:rPr>
              <w:t xml:space="preserve">-   -   -   </w:t>
            </w:r>
            <w:r w:rsidRPr="00A70958">
              <w:rPr>
                <w:lang w:val="en-US"/>
              </w:rPr>
              <w:t>ChequeReservationStatus</w:t>
            </w:r>
          </w:p>
        </w:tc>
        <w:tc>
          <w:tcPr>
            <w:tcW w:w="5857" w:type="dxa"/>
            <w:gridSpan w:val="3"/>
          </w:tcPr>
          <w:p w:rsidR="002B7A14" w:rsidRDefault="002B7A14" w:rsidP="00635634">
            <w:pPr>
              <w:pStyle w:val="Tabela-zawarto"/>
            </w:pPr>
            <w:r>
              <w:t>Status zastrzeżenia</w:t>
            </w:r>
          </w:p>
        </w:tc>
        <w:tc>
          <w:tcPr>
            <w:tcW w:w="4266" w:type="dxa"/>
            <w:gridSpan w:val="2"/>
          </w:tcPr>
          <w:p w:rsidR="002B7A14" w:rsidRDefault="002B7A14" w:rsidP="00635634">
            <w:pPr>
              <w:pStyle w:val="FootnoteText"/>
              <w:jc w:val="center"/>
              <w:rPr>
                <w:rFonts w:ascii="Arial" w:hAnsi="Arial" w:cs="Arial"/>
                <w:sz w:val="16"/>
                <w:szCs w:val="16"/>
              </w:rPr>
            </w:pPr>
            <w:r>
              <w:rPr>
                <w:rFonts w:ascii="Arial" w:hAnsi="Arial" w:cs="Arial"/>
                <w:sz w:val="16"/>
                <w:szCs w:val="16"/>
              </w:rPr>
              <w:t xml:space="preserve">Status zastrzeżenia: </w:t>
            </w:r>
          </w:p>
          <w:p w:rsidR="002B7A14" w:rsidRDefault="002B7A14" w:rsidP="00635634">
            <w:pPr>
              <w:pStyle w:val="FootnoteText"/>
              <w:jc w:val="center"/>
              <w:rPr>
                <w:rFonts w:ascii="Arial" w:hAnsi="Arial" w:cs="Arial"/>
                <w:sz w:val="16"/>
                <w:szCs w:val="16"/>
              </w:rPr>
            </w:pPr>
            <w:r>
              <w:rPr>
                <w:rFonts w:ascii="Arial" w:hAnsi="Arial" w:cs="Arial"/>
                <w:sz w:val="16"/>
                <w:szCs w:val="16"/>
              </w:rPr>
              <w:t xml:space="preserve">- </w:t>
            </w:r>
            <w:r w:rsidRPr="00852C2E">
              <w:rPr>
                <w:rFonts w:ascii="Arial" w:hAnsi="Arial" w:cs="Arial"/>
                <w:sz w:val="16"/>
                <w:szCs w:val="16"/>
              </w:rPr>
              <w:t>Scheduled</w:t>
            </w:r>
            <w:r>
              <w:rPr>
                <w:rFonts w:ascii="Arial" w:hAnsi="Arial" w:cs="Arial"/>
                <w:sz w:val="16"/>
                <w:szCs w:val="16"/>
              </w:rPr>
              <w:t xml:space="preserve"> – Przyjęte do realizacji</w:t>
            </w:r>
          </w:p>
          <w:p w:rsidR="002B7A14" w:rsidRDefault="002B7A14" w:rsidP="00635634">
            <w:pPr>
              <w:pStyle w:val="FootnoteText"/>
              <w:jc w:val="center"/>
              <w:rPr>
                <w:rFonts w:ascii="Arial" w:hAnsi="Arial" w:cs="Arial"/>
                <w:sz w:val="16"/>
                <w:szCs w:val="16"/>
              </w:rPr>
            </w:pPr>
            <w:r>
              <w:rPr>
                <w:rFonts w:ascii="Arial" w:hAnsi="Arial" w:cs="Arial"/>
                <w:sz w:val="16"/>
                <w:szCs w:val="16"/>
              </w:rPr>
              <w:t xml:space="preserve">- </w:t>
            </w:r>
            <w:r w:rsidRPr="00E7576D">
              <w:rPr>
                <w:rFonts w:ascii="Arial" w:hAnsi="Arial" w:cs="Arial"/>
                <w:sz w:val="16"/>
                <w:szCs w:val="16"/>
              </w:rPr>
              <w:t>Executed</w:t>
            </w:r>
            <w:r>
              <w:rPr>
                <w:rFonts w:ascii="Arial" w:hAnsi="Arial" w:cs="Arial"/>
                <w:sz w:val="16"/>
                <w:szCs w:val="16"/>
              </w:rPr>
              <w:t xml:space="preserve"> - Zrealizowane</w:t>
            </w:r>
          </w:p>
          <w:p w:rsidR="002B7A14" w:rsidRDefault="002B7A14" w:rsidP="00635634">
            <w:pPr>
              <w:pStyle w:val="FootnoteText"/>
              <w:jc w:val="center"/>
              <w:rPr>
                <w:rFonts w:ascii="Arial" w:hAnsi="Arial" w:cs="Arial"/>
                <w:sz w:val="16"/>
                <w:szCs w:val="16"/>
              </w:rPr>
            </w:pPr>
            <w:r>
              <w:rPr>
                <w:rFonts w:ascii="Arial" w:hAnsi="Arial" w:cs="Arial"/>
                <w:sz w:val="16"/>
                <w:szCs w:val="16"/>
              </w:rPr>
              <w:t xml:space="preserve">- </w:t>
            </w:r>
            <w:r w:rsidRPr="00A70958">
              <w:rPr>
                <w:rFonts w:ascii="Arial" w:hAnsi="Arial" w:cs="Arial"/>
                <w:sz w:val="16"/>
                <w:szCs w:val="16"/>
              </w:rPr>
              <w:t>Returned</w:t>
            </w:r>
            <w:r>
              <w:rPr>
                <w:rFonts w:ascii="Arial" w:hAnsi="Arial" w:cs="Arial"/>
                <w:sz w:val="16"/>
                <w:szCs w:val="16"/>
              </w:rPr>
              <w:t xml:space="preserve"> – Odrzucone przez bank</w:t>
            </w:r>
          </w:p>
        </w:tc>
      </w:tr>
      <w:tr w:rsidR="002B7A14" w:rsidRPr="000E1730" w:rsidTr="00BC497B">
        <w:trPr>
          <w:jc w:val="center"/>
        </w:trPr>
        <w:tc>
          <w:tcPr>
            <w:tcW w:w="644" w:type="dxa"/>
          </w:tcPr>
          <w:p w:rsidR="002B7A14" w:rsidRPr="000E1730" w:rsidRDefault="002B7A14" w:rsidP="00635634">
            <w:pPr>
              <w:pStyle w:val="Tabela-zawarto"/>
            </w:pPr>
          </w:p>
        </w:tc>
        <w:tc>
          <w:tcPr>
            <w:tcW w:w="3443" w:type="dxa"/>
            <w:gridSpan w:val="2"/>
          </w:tcPr>
          <w:p w:rsidR="002B7A14" w:rsidRPr="000E1730" w:rsidRDefault="002B7A14" w:rsidP="00635634">
            <w:pPr>
              <w:pStyle w:val="Tabela-zawarto"/>
              <w:rPr>
                <w:lang w:val="en-US"/>
              </w:rPr>
            </w:pPr>
            <w:r w:rsidRPr="000E1730">
              <w:rPr>
                <w:lang w:val="en-US"/>
              </w:rPr>
              <w:t xml:space="preserve">-   -   -   </w:t>
            </w:r>
            <w:r w:rsidRPr="00E2370A">
              <w:rPr>
                <w:lang w:val="en-US"/>
              </w:rPr>
              <w:t>ChequeAdditionalInformation</w:t>
            </w:r>
          </w:p>
        </w:tc>
        <w:tc>
          <w:tcPr>
            <w:tcW w:w="5857" w:type="dxa"/>
            <w:gridSpan w:val="3"/>
          </w:tcPr>
          <w:p w:rsidR="002B7A14" w:rsidRDefault="002B7A14" w:rsidP="00635634">
            <w:pPr>
              <w:pStyle w:val="Tabela-zawarto"/>
            </w:pPr>
            <w:r>
              <w:t>Adnotacja dotycząca zastrzeżenia</w:t>
            </w:r>
          </w:p>
        </w:tc>
        <w:tc>
          <w:tcPr>
            <w:tcW w:w="4266" w:type="dxa"/>
            <w:gridSpan w:val="2"/>
          </w:tcPr>
          <w:p w:rsidR="002B7A14" w:rsidRDefault="002B7A14" w:rsidP="00635634">
            <w:pPr>
              <w:pStyle w:val="FootnoteText"/>
              <w:jc w:val="center"/>
              <w:rPr>
                <w:rFonts w:ascii="Arial" w:hAnsi="Arial" w:cs="Arial"/>
                <w:sz w:val="16"/>
                <w:szCs w:val="16"/>
              </w:rPr>
            </w:pPr>
            <w:r>
              <w:rPr>
                <w:rFonts w:ascii="Arial" w:hAnsi="Arial" w:cs="Arial"/>
                <w:sz w:val="16"/>
                <w:szCs w:val="16"/>
              </w:rPr>
              <w:t>Dodatkowe informacje – adnotacja dla banku</w:t>
            </w:r>
          </w:p>
        </w:tc>
      </w:tr>
    </w:tbl>
    <w:p w:rsidR="002B7A14" w:rsidRDefault="002B7A14" w:rsidP="000E6598">
      <w:r w:rsidRPr="00DA073C">
        <w:t xml:space="preserve"> </w:t>
      </w:r>
    </w:p>
    <w:p w:rsidR="002B7A14" w:rsidRDefault="002B7A14">
      <w:r>
        <w:br w:type="page"/>
      </w:r>
    </w:p>
    <w:p w:rsidR="002B7A14" w:rsidRPr="000E1730" w:rsidRDefault="002B7A14" w:rsidP="00B87E48">
      <w:pPr>
        <w:pStyle w:val="Heading2"/>
        <w:numPr>
          <w:ilvl w:val="1"/>
          <w:numId w:val="27"/>
        </w:numPr>
      </w:pPr>
      <w:bookmarkStart w:id="226" w:name="_Toc365015801"/>
      <w:r w:rsidRPr="000E1730">
        <w:t xml:space="preserve">Komunikat żądania </w:t>
      </w:r>
      <w:r w:rsidRPr="00B87E48">
        <w:t>CreditComplaintAddRequest</w:t>
      </w:r>
      <w:bookmarkEnd w:id="226"/>
    </w:p>
    <w:p w:rsidR="002B7A14" w:rsidRPr="000E1730" w:rsidRDefault="002B7A14" w:rsidP="00B87E48">
      <w:pPr>
        <w:pStyle w:val="OpisZnak"/>
      </w:pPr>
      <w:r>
        <w:t xml:space="preserve">Usługa </w:t>
      </w:r>
      <w:r w:rsidRPr="00B87E48">
        <w:t>CreditComplaintAddRequest</w:t>
      </w:r>
      <w:r>
        <w:t xml:space="preserve"> służy do złożenia komunikatu informacyjnego typu reklamacja uznaniowa do zaksięgowanej na rachunku klienta otrzymanej operacji</w:t>
      </w:r>
      <w:r w:rsidRPr="000E1730">
        <w:t>.</w:t>
      </w:r>
    </w:p>
    <w:p w:rsidR="002B7A14" w:rsidRPr="000E1730" w:rsidRDefault="002B7A14" w:rsidP="00B87E48">
      <w:pPr>
        <w:pStyle w:val="Caption"/>
      </w:pPr>
      <w:bookmarkStart w:id="227" w:name="_Toc365015873"/>
      <w:r w:rsidRPr="000E1730">
        <w:t xml:space="preserve">Tabela </w:t>
      </w:r>
      <w:fldSimple w:instr=" SEQ Tabela \* ARABIC ">
        <w:r>
          <w:rPr>
            <w:noProof/>
          </w:rPr>
          <w:t>47</w:t>
        </w:r>
      </w:fldSimple>
      <w:r w:rsidRPr="000E1730">
        <w:t xml:space="preserve">: Komunikat żądania </w:t>
      </w:r>
      <w:r w:rsidRPr="00B87E48">
        <w:t>CreditComplaintAddRequest</w:t>
      </w:r>
      <w:bookmarkEnd w:id="227"/>
    </w:p>
    <w:tbl>
      <w:tblPr>
        <w:tblW w:w="13963" w:type="dxa"/>
        <w:jc w:val="center"/>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15"/>
        <w:gridCol w:w="9"/>
        <w:gridCol w:w="3435"/>
        <w:gridCol w:w="9"/>
        <w:gridCol w:w="4721"/>
        <w:gridCol w:w="5165"/>
        <w:gridCol w:w="9"/>
      </w:tblGrid>
      <w:tr w:rsidR="002B7A14" w:rsidRPr="000E1730" w:rsidTr="00635634">
        <w:trPr>
          <w:jc w:val="center"/>
        </w:trPr>
        <w:tc>
          <w:tcPr>
            <w:tcW w:w="624" w:type="dxa"/>
            <w:gridSpan w:val="2"/>
            <w:shd w:val="solid" w:color="auto" w:fill="auto"/>
          </w:tcPr>
          <w:p w:rsidR="002B7A14" w:rsidRPr="000E1730" w:rsidRDefault="002B7A14" w:rsidP="00635634">
            <w:pPr>
              <w:pStyle w:val="Tabela-zawarto"/>
            </w:pPr>
          </w:p>
        </w:tc>
        <w:tc>
          <w:tcPr>
            <w:tcW w:w="3444" w:type="dxa"/>
            <w:gridSpan w:val="2"/>
            <w:shd w:val="solid" w:color="auto" w:fill="auto"/>
          </w:tcPr>
          <w:p w:rsidR="002B7A14" w:rsidRPr="004147A6" w:rsidRDefault="002B7A14" w:rsidP="00635634">
            <w:pPr>
              <w:pStyle w:val="Tabela-zawarto"/>
              <w:rPr>
                <w:b/>
              </w:rPr>
            </w:pPr>
            <w:r w:rsidRPr="004147A6">
              <w:rPr>
                <w:b/>
              </w:rPr>
              <w:t>Nazwa elementu</w:t>
            </w:r>
          </w:p>
        </w:tc>
        <w:tc>
          <w:tcPr>
            <w:tcW w:w="4721" w:type="dxa"/>
            <w:shd w:val="solid" w:color="auto" w:fill="auto"/>
          </w:tcPr>
          <w:p w:rsidR="002B7A14" w:rsidRPr="004147A6" w:rsidRDefault="002B7A14" w:rsidP="00635634">
            <w:pPr>
              <w:pStyle w:val="Tabela-zawarto"/>
              <w:rPr>
                <w:b/>
              </w:rPr>
            </w:pPr>
            <w:r w:rsidRPr="004147A6">
              <w:rPr>
                <w:b/>
              </w:rPr>
              <w:t xml:space="preserve">Opis                          </w:t>
            </w:r>
          </w:p>
        </w:tc>
        <w:tc>
          <w:tcPr>
            <w:tcW w:w="5174" w:type="dxa"/>
            <w:gridSpan w:val="2"/>
            <w:shd w:val="solid" w:color="auto" w:fill="auto"/>
          </w:tcPr>
          <w:p w:rsidR="002B7A14" w:rsidRPr="004147A6" w:rsidRDefault="002B7A14" w:rsidP="00635634">
            <w:pPr>
              <w:pStyle w:val="Tabela-zawarto"/>
              <w:jc w:val="center"/>
              <w:rPr>
                <w:b/>
              </w:rPr>
            </w:pPr>
            <w:r w:rsidRPr="004147A6">
              <w:rPr>
                <w:b/>
              </w:rPr>
              <w:t>Wprowadzana wartość</w:t>
            </w:r>
          </w:p>
        </w:tc>
      </w:tr>
      <w:tr w:rsidR="002B7A14" w:rsidRPr="000E1730" w:rsidTr="00271314">
        <w:trPr>
          <w:jc w:val="center"/>
        </w:trPr>
        <w:tc>
          <w:tcPr>
            <w:tcW w:w="624" w:type="dxa"/>
            <w:gridSpan w:val="2"/>
          </w:tcPr>
          <w:p w:rsidR="002B7A14" w:rsidRPr="000E1730" w:rsidRDefault="002B7A14" w:rsidP="00635634">
            <w:pPr>
              <w:pStyle w:val="Tabela-zawarto"/>
            </w:pPr>
          </w:p>
        </w:tc>
        <w:tc>
          <w:tcPr>
            <w:tcW w:w="3444" w:type="dxa"/>
            <w:gridSpan w:val="2"/>
          </w:tcPr>
          <w:p w:rsidR="002B7A14" w:rsidRPr="000E1730" w:rsidRDefault="002B7A14" w:rsidP="00635634">
            <w:pPr>
              <w:pStyle w:val="Tabela-zawarto"/>
            </w:pPr>
            <w:r w:rsidRPr="00B87E48">
              <w:t>CreditComplaintAddRequest</w:t>
            </w:r>
          </w:p>
        </w:tc>
        <w:tc>
          <w:tcPr>
            <w:tcW w:w="9895" w:type="dxa"/>
            <w:gridSpan w:val="3"/>
          </w:tcPr>
          <w:p w:rsidR="002B7A14" w:rsidRPr="000E1730" w:rsidRDefault="002B7A14" w:rsidP="00635634">
            <w:pPr>
              <w:pStyle w:val="Tabela-zawarto"/>
              <w:jc w:val="center"/>
            </w:pPr>
            <w:r>
              <w:rPr>
                <w:rFonts w:cs="Arial"/>
              </w:rPr>
              <w:t>Reklamacja uznaniowa</w:t>
            </w:r>
            <w:r w:rsidRPr="000E1730">
              <w:rPr>
                <w:rFonts w:cs="Arial"/>
              </w:rPr>
              <w:t xml:space="preserve"> – komunikat typu </w:t>
            </w:r>
            <w:r>
              <w:rPr>
                <w:rFonts w:cs="Arial"/>
              </w:rPr>
              <w:t>żądanie</w:t>
            </w:r>
          </w:p>
        </w:tc>
      </w:tr>
      <w:tr w:rsidR="002B7A14" w:rsidRPr="000E1730" w:rsidTr="00635634">
        <w:trPr>
          <w:jc w:val="center"/>
        </w:trPr>
        <w:tc>
          <w:tcPr>
            <w:tcW w:w="624" w:type="dxa"/>
            <w:gridSpan w:val="2"/>
          </w:tcPr>
          <w:p w:rsidR="002B7A14" w:rsidRPr="000E1730" w:rsidRDefault="002B7A14" w:rsidP="00635634">
            <w:pPr>
              <w:pStyle w:val="Tabela-zawarto"/>
            </w:pPr>
            <w:r w:rsidRPr="000E1730">
              <w:t>A-16</w:t>
            </w:r>
          </w:p>
        </w:tc>
        <w:tc>
          <w:tcPr>
            <w:tcW w:w="3444" w:type="dxa"/>
            <w:gridSpan w:val="2"/>
          </w:tcPr>
          <w:p w:rsidR="002B7A14" w:rsidRPr="000E1730" w:rsidRDefault="002B7A14" w:rsidP="00635634">
            <w:pPr>
              <w:pStyle w:val="Tabela-zawarto"/>
            </w:pPr>
            <w:r w:rsidRPr="000E1730">
              <w:t>-   Header</w:t>
            </w:r>
          </w:p>
        </w:tc>
        <w:tc>
          <w:tcPr>
            <w:tcW w:w="4721" w:type="dxa"/>
          </w:tcPr>
          <w:p w:rsidR="002B7A14" w:rsidRPr="000E1730" w:rsidRDefault="002B7A14" w:rsidP="00635634">
            <w:pPr>
              <w:pStyle w:val="Tabela-zawarto"/>
              <w:rPr>
                <w:rFonts w:cs="Arial"/>
              </w:rPr>
            </w:pPr>
            <w:r w:rsidRPr="000E1730">
              <w:rPr>
                <w:rFonts w:cs="Arial"/>
              </w:rPr>
              <w:t>Komponent zawierający elementy nagłówka komunikatu</w:t>
            </w:r>
          </w:p>
        </w:tc>
        <w:tc>
          <w:tcPr>
            <w:tcW w:w="5174" w:type="dxa"/>
            <w:gridSpan w:val="2"/>
          </w:tcPr>
          <w:p w:rsidR="002B7A14" w:rsidRPr="000E1730" w:rsidRDefault="002B7A14" w:rsidP="00635634">
            <w:pPr>
              <w:pStyle w:val="Tabela-zawarto"/>
              <w:jc w:val="center"/>
            </w:pPr>
          </w:p>
        </w:tc>
      </w:tr>
      <w:tr w:rsidR="002B7A14" w:rsidRPr="000E1730" w:rsidTr="00635634">
        <w:trPr>
          <w:jc w:val="center"/>
        </w:trPr>
        <w:tc>
          <w:tcPr>
            <w:tcW w:w="624" w:type="dxa"/>
            <w:gridSpan w:val="2"/>
          </w:tcPr>
          <w:p w:rsidR="002B7A14" w:rsidRPr="000E1730" w:rsidRDefault="002B7A14" w:rsidP="00635634">
            <w:pPr>
              <w:pStyle w:val="Tabela-zawarto"/>
            </w:pPr>
          </w:p>
        </w:tc>
        <w:tc>
          <w:tcPr>
            <w:tcW w:w="3444" w:type="dxa"/>
            <w:gridSpan w:val="2"/>
          </w:tcPr>
          <w:p w:rsidR="002B7A14" w:rsidRPr="000E1730" w:rsidRDefault="002B7A14" w:rsidP="00635634">
            <w:pPr>
              <w:pStyle w:val="Tabela-zawarto"/>
            </w:pPr>
            <w:r w:rsidRPr="000E1730">
              <w:t>-   -   IssueDateTime</w:t>
            </w:r>
          </w:p>
        </w:tc>
        <w:tc>
          <w:tcPr>
            <w:tcW w:w="4721" w:type="dxa"/>
          </w:tcPr>
          <w:p w:rsidR="002B7A14" w:rsidRPr="000E1730" w:rsidRDefault="002B7A14" w:rsidP="00635634">
            <w:pPr>
              <w:pStyle w:val="Tabela-zawarto"/>
              <w:rPr>
                <w:rFonts w:cs="Arial"/>
              </w:rPr>
            </w:pPr>
            <w:r w:rsidRPr="000E1730">
              <w:rPr>
                <w:rFonts w:cs="Arial"/>
              </w:rPr>
              <w:t>Data i czas komunikatu</w:t>
            </w:r>
          </w:p>
        </w:tc>
        <w:tc>
          <w:tcPr>
            <w:tcW w:w="5174" w:type="dxa"/>
            <w:gridSpan w:val="2"/>
          </w:tcPr>
          <w:p w:rsidR="002B7A14" w:rsidRPr="000E1730" w:rsidRDefault="002B7A14" w:rsidP="00635634">
            <w:pPr>
              <w:pStyle w:val="Tabela-zawarto"/>
              <w:jc w:val="center"/>
              <w:rPr>
                <w:lang w:val="de-DE"/>
              </w:rPr>
            </w:pPr>
            <w:r w:rsidRPr="000E1730">
              <w:rPr>
                <w:lang w:val="de-DE"/>
              </w:rPr>
              <w:t>Data i czas komunikatu</w:t>
            </w:r>
          </w:p>
        </w:tc>
      </w:tr>
      <w:tr w:rsidR="002B7A14" w:rsidRPr="000E1730" w:rsidTr="00635634">
        <w:trPr>
          <w:jc w:val="center"/>
        </w:trPr>
        <w:tc>
          <w:tcPr>
            <w:tcW w:w="624" w:type="dxa"/>
            <w:gridSpan w:val="2"/>
          </w:tcPr>
          <w:p w:rsidR="002B7A14" w:rsidRPr="000E1730" w:rsidRDefault="002B7A14" w:rsidP="00635634">
            <w:pPr>
              <w:pStyle w:val="Tabela-zawarto"/>
            </w:pPr>
          </w:p>
        </w:tc>
        <w:tc>
          <w:tcPr>
            <w:tcW w:w="3444" w:type="dxa"/>
            <w:gridSpan w:val="2"/>
          </w:tcPr>
          <w:p w:rsidR="002B7A14" w:rsidRPr="000E1730" w:rsidRDefault="002B7A14" w:rsidP="00635634">
            <w:pPr>
              <w:pStyle w:val="Tabela-zawarto"/>
              <w:rPr>
                <w:lang w:val="de-DE"/>
              </w:rPr>
            </w:pPr>
            <w:r w:rsidRPr="000E1730">
              <w:rPr>
                <w:lang w:val="de-DE"/>
              </w:rPr>
              <w:t>-   -   DocumentIdentifier</w:t>
            </w:r>
          </w:p>
        </w:tc>
        <w:tc>
          <w:tcPr>
            <w:tcW w:w="4721" w:type="dxa"/>
          </w:tcPr>
          <w:p w:rsidR="002B7A14" w:rsidRPr="000E1730" w:rsidRDefault="002B7A14" w:rsidP="00635634">
            <w:pPr>
              <w:pStyle w:val="Tabela-zawarto"/>
              <w:rPr>
                <w:rFonts w:cs="Arial"/>
              </w:rPr>
            </w:pPr>
            <w:r w:rsidRPr="000E1730">
              <w:rPr>
                <w:rFonts w:cs="Arial"/>
              </w:rPr>
              <w:t>Identyfikator komunikatu</w:t>
            </w:r>
          </w:p>
        </w:tc>
        <w:tc>
          <w:tcPr>
            <w:tcW w:w="5174" w:type="dxa"/>
            <w:gridSpan w:val="2"/>
          </w:tcPr>
          <w:p w:rsidR="002B7A14" w:rsidRPr="000E1730" w:rsidRDefault="002B7A14" w:rsidP="00635634">
            <w:pPr>
              <w:pStyle w:val="Tabela-zawarto"/>
              <w:jc w:val="center"/>
            </w:pPr>
            <w:r w:rsidRPr="000E1730">
              <w:t>Dowolny ciąg znaków nadawany przez wysyłającego</w:t>
            </w:r>
          </w:p>
        </w:tc>
      </w:tr>
      <w:tr w:rsidR="002B7A14" w:rsidRPr="000E1730" w:rsidTr="00635634">
        <w:trPr>
          <w:jc w:val="center"/>
        </w:trPr>
        <w:tc>
          <w:tcPr>
            <w:tcW w:w="624" w:type="dxa"/>
            <w:gridSpan w:val="2"/>
          </w:tcPr>
          <w:p w:rsidR="002B7A14" w:rsidRPr="000E1730" w:rsidRDefault="002B7A14" w:rsidP="00635634">
            <w:pPr>
              <w:pStyle w:val="Tabela-zawarto"/>
            </w:pPr>
          </w:p>
        </w:tc>
        <w:tc>
          <w:tcPr>
            <w:tcW w:w="3444" w:type="dxa"/>
            <w:gridSpan w:val="2"/>
          </w:tcPr>
          <w:p w:rsidR="002B7A14" w:rsidRPr="000E1730" w:rsidRDefault="002B7A14" w:rsidP="00635634">
            <w:pPr>
              <w:pStyle w:val="Tabela-zawarto"/>
            </w:pPr>
            <w:r w:rsidRPr="000E1730">
              <w:t>-   -   SenderIdentifier</w:t>
            </w:r>
          </w:p>
        </w:tc>
        <w:tc>
          <w:tcPr>
            <w:tcW w:w="4721" w:type="dxa"/>
          </w:tcPr>
          <w:p w:rsidR="002B7A14" w:rsidRPr="000E1730" w:rsidRDefault="002B7A14" w:rsidP="00635634">
            <w:pPr>
              <w:pStyle w:val="Tabela-zawarto"/>
              <w:rPr>
                <w:rFonts w:cs="Arial"/>
              </w:rPr>
            </w:pPr>
            <w:r w:rsidRPr="000E1730">
              <w:rPr>
                <w:rFonts w:cs="Arial"/>
              </w:rPr>
              <w:t>Identyfikator nadawcy komunikatu</w:t>
            </w:r>
          </w:p>
        </w:tc>
        <w:tc>
          <w:tcPr>
            <w:tcW w:w="5174" w:type="dxa"/>
            <w:gridSpan w:val="2"/>
          </w:tcPr>
          <w:p w:rsidR="002B7A14" w:rsidRPr="000E1730" w:rsidRDefault="002B7A14" w:rsidP="00635634">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635634">
        <w:trPr>
          <w:jc w:val="center"/>
        </w:trPr>
        <w:tc>
          <w:tcPr>
            <w:tcW w:w="624" w:type="dxa"/>
            <w:gridSpan w:val="2"/>
          </w:tcPr>
          <w:p w:rsidR="002B7A14" w:rsidRPr="000E1730" w:rsidRDefault="002B7A14" w:rsidP="00635634">
            <w:pPr>
              <w:pStyle w:val="Tabela-zawarto"/>
            </w:pPr>
          </w:p>
        </w:tc>
        <w:tc>
          <w:tcPr>
            <w:tcW w:w="3444" w:type="dxa"/>
            <w:gridSpan w:val="2"/>
          </w:tcPr>
          <w:p w:rsidR="002B7A14" w:rsidRPr="000E1730" w:rsidRDefault="002B7A14" w:rsidP="00635634">
            <w:pPr>
              <w:pStyle w:val="Tabela-zawarto"/>
              <w:rPr>
                <w:lang w:val="en-US"/>
              </w:rPr>
            </w:pPr>
            <w:r w:rsidRPr="000E1730">
              <w:rPr>
                <w:lang w:val="en-US"/>
              </w:rPr>
              <w:t>-   -   ReceiverIdentifier</w:t>
            </w:r>
          </w:p>
        </w:tc>
        <w:tc>
          <w:tcPr>
            <w:tcW w:w="4721" w:type="dxa"/>
          </w:tcPr>
          <w:p w:rsidR="002B7A14" w:rsidRPr="000E1730" w:rsidRDefault="002B7A14" w:rsidP="00635634">
            <w:pPr>
              <w:pStyle w:val="Tabela-zawarto"/>
              <w:rPr>
                <w:rFonts w:cs="Arial"/>
              </w:rPr>
            </w:pPr>
            <w:r w:rsidRPr="000E1730">
              <w:rPr>
                <w:rFonts w:cs="Arial"/>
              </w:rPr>
              <w:t>Identyfikator odbiorcy komunikatu</w:t>
            </w:r>
          </w:p>
        </w:tc>
        <w:tc>
          <w:tcPr>
            <w:tcW w:w="5174" w:type="dxa"/>
            <w:gridSpan w:val="2"/>
          </w:tcPr>
          <w:p w:rsidR="002B7A14" w:rsidRPr="000E1730" w:rsidRDefault="002B7A14" w:rsidP="00635634">
            <w:pPr>
              <w:pStyle w:val="Tabela-zawarto"/>
              <w:jc w:val="center"/>
              <w:rPr>
                <w:lang w:val="en-US"/>
              </w:rPr>
            </w:pPr>
            <w:r w:rsidRPr="000E1730">
              <w:rPr>
                <w:lang w:val="en-US"/>
              </w:rPr>
              <w:t>“ZSK-C”</w:t>
            </w:r>
          </w:p>
        </w:tc>
      </w:tr>
      <w:tr w:rsidR="002B7A14" w:rsidRPr="000E1730" w:rsidTr="00635634">
        <w:trPr>
          <w:jc w:val="center"/>
        </w:trPr>
        <w:tc>
          <w:tcPr>
            <w:tcW w:w="624" w:type="dxa"/>
            <w:gridSpan w:val="2"/>
          </w:tcPr>
          <w:p w:rsidR="002B7A14" w:rsidRPr="000E1730" w:rsidRDefault="002B7A14" w:rsidP="00635634">
            <w:pPr>
              <w:pStyle w:val="Tabela-zawarto"/>
            </w:pPr>
            <w:r>
              <w:t>J-14</w:t>
            </w:r>
          </w:p>
        </w:tc>
        <w:tc>
          <w:tcPr>
            <w:tcW w:w="3444" w:type="dxa"/>
            <w:gridSpan w:val="2"/>
          </w:tcPr>
          <w:p w:rsidR="002B7A14" w:rsidRPr="000E1730" w:rsidRDefault="002B7A14" w:rsidP="00635634">
            <w:pPr>
              <w:pStyle w:val="Tabela-zawarto"/>
            </w:pPr>
            <w:r w:rsidRPr="000E1730">
              <w:t xml:space="preserve">-   </w:t>
            </w:r>
            <w:r w:rsidRPr="00A14487">
              <w:t>CreditComplaintDocument</w:t>
            </w:r>
          </w:p>
        </w:tc>
        <w:tc>
          <w:tcPr>
            <w:tcW w:w="4721" w:type="dxa"/>
          </w:tcPr>
          <w:p w:rsidR="002B7A14" w:rsidRPr="000E1730" w:rsidRDefault="002B7A14" w:rsidP="00635634">
            <w:pPr>
              <w:pStyle w:val="Tabela-zawarto"/>
              <w:rPr>
                <w:rFonts w:cs="Arial"/>
              </w:rPr>
            </w:pPr>
            <w:r>
              <w:rPr>
                <w:rFonts w:cs="Arial"/>
              </w:rPr>
              <w:t>Komunikat informacyjny typu reklamacja uznaniowa</w:t>
            </w:r>
          </w:p>
        </w:tc>
        <w:tc>
          <w:tcPr>
            <w:tcW w:w="5174" w:type="dxa"/>
            <w:gridSpan w:val="2"/>
          </w:tcPr>
          <w:p w:rsidR="002B7A14" w:rsidRPr="000E1730" w:rsidRDefault="002B7A14" w:rsidP="00635634">
            <w:pPr>
              <w:pStyle w:val="Tabela-zawarto"/>
              <w:jc w:val="center"/>
            </w:pPr>
          </w:p>
        </w:tc>
      </w:tr>
      <w:tr w:rsidR="002B7A14" w:rsidRPr="000E1730" w:rsidTr="00635634">
        <w:trPr>
          <w:jc w:val="center"/>
        </w:trPr>
        <w:tc>
          <w:tcPr>
            <w:tcW w:w="624" w:type="dxa"/>
            <w:gridSpan w:val="2"/>
          </w:tcPr>
          <w:p w:rsidR="002B7A14" w:rsidRPr="000E1730" w:rsidRDefault="002B7A14" w:rsidP="00635634">
            <w:pPr>
              <w:pStyle w:val="Tabela-zawarto"/>
            </w:pPr>
          </w:p>
        </w:tc>
        <w:tc>
          <w:tcPr>
            <w:tcW w:w="3444" w:type="dxa"/>
            <w:gridSpan w:val="2"/>
          </w:tcPr>
          <w:p w:rsidR="002B7A14" w:rsidRPr="000E1730" w:rsidRDefault="002B7A14" w:rsidP="00635634">
            <w:pPr>
              <w:pStyle w:val="Tabela-zawarto"/>
            </w:pPr>
            <w:r w:rsidRPr="000E1730">
              <w:t>-   -   TransactionIdentifier</w:t>
            </w:r>
          </w:p>
        </w:tc>
        <w:tc>
          <w:tcPr>
            <w:tcW w:w="4721" w:type="dxa"/>
          </w:tcPr>
          <w:p w:rsidR="002B7A14" w:rsidRPr="000E1730" w:rsidRDefault="002B7A14" w:rsidP="00A14487">
            <w:pPr>
              <w:pStyle w:val="Tabela-zawarto"/>
              <w:rPr>
                <w:rFonts w:cs="Arial"/>
              </w:rPr>
            </w:pPr>
            <w:r w:rsidRPr="000E1730">
              <w:rPr>
                <w:rFonts w:cs="Arial"/>
              </w:rPr>
              <w:t xml:space="preserve">Identyfikator </w:t>
            </w:r>
            <w:r>
              <w:rPr>
                <w:rFonts w:cs="Arial"/>
              </w:rPr>
              <w:t>zaksięgowanej na rachunku klienta operacji</w:t>
            </w:r>
          </w:p>
        </w:tc>
        <w:tc>
          <w:tcPr>
            <w:tcW w:w="5174" w:type="dxa"/>
            <w:gridSpan w:val="2"/>
          </w:tcPr>
          <w:p w:rsidR="002B7A14" w:rsidRPr="000E1730" w:rsidRDefault="002B7A14" w:rsidP="00635634">
            <w:pPr>
              <w:pStyle w:val="Tabela-zawarto"/>
              <w:jc w:val="center"/>
            </w:pPr>
            <w:r w:rsidRPr="000E1730">
              <w:rPr>
                <w:rFonts w:cs="Arial"/>
              </w:rPr>
              <w:t xml:space="preserve">Identyfikator </w:t>
            </w:r>
            <w:r>
              <w:rPr>
                <w:rFonts w:cs="Arial"/>
              </w:rPr>
              <w:t>zaksięgowanej na rachunku klienta operacji</w:t>
            </w:r>
          </w:p>
        </w:tc>
      </w:tr>
      <w:tr w:rsidR="002B7A14" w:rsidRPr="000E1730" w:rsidTr="00635634">
        <w:trPr>
          <w:jc w:val="center"/>
        </w:trPr>
        <w:tc>
          <w:tcPr>
            <w:tcW w:w="624" w:type="dxa"/>
            <w:gridSpan w:val="2"/>
          </w:tcPr>
          <w:p w:rsidR="002B7A14" w:rsidRPr="000E1730" w:rsidRDefault="002B7A14" w:rsidP="00635634">
            <w:pPr>
              <w:pStyle w:val="Tabela-zawarto"/>
            </w:pPr>
            <w:r>
              <w:t>J-10</w:t>
            </w:r>
          </w:p>
        </w:tc>
        <w:tc>
          <w:tcPr>
            <w:tcW w:w="3444" w:type="dxa"/>
            <w:gridSpan w:val="2"/>
          </w:tcPr>
          <w:p w:rsidR="002B7A14" w:rsidRPr="000E1730" w:rsidRDefault="002B7A14" w:rsidP="00635634">
            <w:pPr>
              <w:pStyle w:val="Tabela-zawarto"/>
            </w:pPr>
            <w:r>
              <w:t xml:space="preserve">-   -   </w:t>
            </w:r>
            <w:r w:rsidRPr="00A14487">
              <w:t>ComplaintDetails</w:t>
            </w:r>
          </w:p>
        </w:tc>
        <w:tc>
          <w:tcPr>
            <w:tcW w:w="4721" w:type="dxa"/>
          </w:tcPr>
          <w:p w:rsidR="002B7A14" w:rsidRPr="000E1730" w:rsidRDefault="002B7A14" w:rsidP="00635634">
            <w:pPr>
              <w:pStyle w:val="Tabela-zawarto"/>
              <w:rPr>
                <w:rFonts w:cs="Arial"/>
              </w:rPr>
            </w:pPr>
            <w:r>
              <w:rPr>
                <w:rFonts w:cs="Arial"/>
              </w:rPr>
              <w:t>Dane komunikatu</w:t>
            </w:r>
          </w:p>
        </w:tc>
        <w:tc>
          <w:tcPr>
            <w:tcW w:w="5174" w:type="dxa"/>
            <w:gridSpan w:val="2"/>
          </w:tcPr>
          <w:p w:rsidR="002B7A14" w:rsidRPr="000E1730" w:rsidRDefault="002B7A14" w:rsidP="00635634">
            <w:pPr>
              <w:pStyle w:val="Tabela-zawarto"/>
              <w:jc w:val="center"/>
            </w:pPr>
            <w:r>
              <w:t>Liczba zamawianych czeków</w:t>
            </w:r>
          </w:p>
        </w:tc>
      </w:tr>
      <w:tr w:rsidR="002B7A14" w:rsidRPr="000E1730" w:rsidTr="00635634">
        <w:trPr>
          <w:gridAfter w:val="1"/>
          <w:wAfter w:w="9" w:type="dxa"/>
          <w:jc w:val="center"/>
        </w:trPr>
        <w:tc>
          <w:tcPr>
            <w:tcW w:w="615" w:type="dxa"/>
          </w:tcPr>
          <w:p w:rsidR="002B7A14" w:rsidRPr="000E1730" w:rsidRDefault="002B7A14" w:rsidP="00635634">
            <w:pPr>
              <w:pStyle w:val="Tabela-zawarto"/>
            </w:pPr>
          </w:p>
        </w:tc>
        <w:tc>
          <w:tcPr>
            <w:tcW w:w="3444" w:type="dxa"/>
            <w:gridSpan w:val="2"/>
          </w:tcPr>
          <w:p w:rsidR="002B7A14" w:rsidRPr="000E1730" w:rsidRDefault="002B7A14" w:rsidP="00635634">
            <w:pPr>
              <w:pStyle w:val="Tabela-zawarto"/>
            </w:pPr>
            <w:r w:rsidRPr="000E1730">
              <w:rPr>
                <w:lang w:val="en-US"/>
              </w:rPr>
              <w:t xml:space="preserve">-   -   -   </w:t>
            </w:r>
            <w:r w:rsidRPr="00A14487">
              <w:t>ComplaintReason</w:t>
            </w:r>
          </w:p>
        </w:tc>
        <w:tc>
          <w:tcPr>
            <w:tcW w:w="4730" w:type="dxa"/>
            <w:gridSpan w:val="2"/>
          </w:tcPr>
          <w:p w:rsidR="002B7A14" w:rsidRDefault="002B7A14" w:rsidP="00635634">
            <w:pPr>
              <w:pStyle w:val="Tabela-zawarto"/>
            </w:pPr>
            <w:r>
              <w:t>Szczegóły reklamacji</w:t>
            </w:r>
          </w:p>
        </w:tc>
        <w:tc>
          <w:tcPr>
            <w:tcW w:w="5165" w:type="dxa"/>
          </w:tcPr>
          <w:p w:rsidR="002B7A14" w:rsidRDefault="002B7A14" w:rsidP="00635634">
            <w:pPr>
              <w:pStyle w:val="FootnoteText"/>
              <w:jc w:val="center"/>
              <w:rPr>
                <w:rFonts w:ascii="Arial" w:hAnsi="Arial" w:cs="Arial"/>
                <w:sz w:val="16"/>
                <w:szCs w:val="16"/>
              </w:rPr>
            </w:pPr>
            <w:r>
              <w:rPr>
                <w:rFonts w:ascii="Arial" w:hAnsi="Arial" w:cs="Arial"/>
                <w:sz w:val="16"/>
                <w:szCs w:val="16"/>
              </w:rPr>
              <w:t>Szczegóły reklamacji</w:t>
            </w:r>
          </w:p>
        </w:tc>
      </w:tr>
    </w:tbl>
    <w:p w:rsidR="002B7A14" w:rsidRDefault="002B7A14" w:rsidP="00B87E48">
      <w:r w:rsidRPr="00DA073C">
        <w:t xml:space="preserve"> </w:t>
      </w:r>
    </w:p>
    <w:p w:rsidR="002B7A14" w:rsidRDefault="002B7A14">
      <w:r>
        <w:br w:type="page"/>
      </w:r>
    </w:p>
    <w:p w:rsidR="002B7A14" w:rsidRPr="000E1730" w:rsidRDefault="002B7A14" w:rsidP="007B33E6">
      <w:pPr>
        <w:pStyle w:val="Heading2"/>
        <w:numPr>
          <w:ilvl w:val="1"/>
          <w:numId w:val="27"/>
        </w:numPr>
      </w:pPr>
      <w:bookmarkStart w:id="228" w:name="_Toc365015802"/>
      <w:r w:rsidRPr="000E1730">
        <w:t xml:space="preserve">Komunikat odpowiedzi </w:t>
      </w:r>
      <w:r w:rsidRPr="007B33E6">
        <w:t>CreditComplaintAddResponse</w:t>
      </w:r>
      <w:bookmarkEnd w:id="228"/>
    </w:p>
    <w:p w:rsidR="002B7A14" w:rsidRDefault="002B7A14" w:rsidP="007B33E6">
      <w:pPr>
        <w:pStyle w:val="Caption"/>
      </w:pPr>
      <w:bookmarkStart w:id="229" w:name="_Toc365015874"/>
      <w:r w:rsidRPr="000E1730">
        <w:t xml:space="preserve">Tabela </w:t>
      </w:r>
      <w:fldSimple w:instr=" SEQ Tabela \* ARABIC ">
        <w:r>
          <w:rPr>
            <w:noProof/>
          </w:rPr>
          <w:t>48</w:t>
        </w:r>
      </w:fldSimple>
      <w:r w:rsidRPr="000E1730">
        <w:t xml:space="preserve">: Komunikat odpowiedzi </w:t>
      </w:r>
      <w:r w:rsidRPr="007B33E6">
        <w:t>CreditComplaintAddResponse</w:t>
      </w:r>
      <w:bookmarkEnd w:id="229"/>
    </w:p>
    <w:tbl>
      <w:tblPr>
        <w:tblW w:w="14298" w:type="dxa"/>
        <w:jc w:val="center"/>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44"/>
        <w:gridCol w:w="9"/>
        <w:gridCol w:w="3190"/>
        <w:gridCol w:w="6060"/>
        <w:gridCol w:w="1782"/>
        <w:gridCol w:w="2613"/>
      </w:tblGrid>
      <w:tr w:rsidR="002B7A14" w:rsidRPr="000E1730" w:rsidTr="0043425D">
        <w:trPr>
          <w:jc w:val="center"/>
        </w:trPr>
        <w:tc>
          <w:tcPr>
            <w:tcW w:w="653" w:type="dxa"/>
            <w:gridSpan w:val="2"/>
            <w:shd w:val="solid" w:color="auto" w:fill="auto"/>
          </w:tcPr>
          <w:p w:rsidR="002B7A14" w:rsidRPr="000E1730" w:rsidRDefault="002B7A14" w:rsidP="00635634">
            <w:pPr>
              <w:pStyle w:val="Tabela-zawarto"/>
            </w:pPr>
          </w:p>
        </w:tc>
        <w:tc>
          <w:tcPr>
            <w:tcW w:w="3190" w:type="dxa"/>
            <w:shd w:val="solid" w:color="auto" w:fill="auto"/>
          </w:tcPr>
          <w:p w:rsidR="002B7A14" w:rsidRPr="004147A6" w:rsidRDefault="002B7A14" w:rsidP="00635634">
            <w:pPr>
              <w:pStyle w:val="Tabela-zawarto"/>
              <w:rPr>
                <w:b/>
              </w:rPr>
            </w:pPr>
            <w:r w:rsidRPr="004147A6">
              <w:rPr>
                <w:b/>
              </w:rPr>
              <w:t>Nazwa elementu</w:t>
            </w:r>
          </w:p>
        </w:tc>
        <w:tc>
          <w:tcPr>
            <w:tcW w:w="6060" w:type="dxa"/>
            <w:shd w:val="solid" w:color="auto" w:fill="auto"/>
          </w:tcPr>
          <w:p w:rsidR="002B7A14" w:rsidRPr="004147A6" w:rsidRDefault="002B7A14" w:rsidP="00635634">
            <w:pPr>
              <w:pStyle w:val="Tabela-zawarto"/>
              <w:rPr>
                <w:b/>
              </w:rPr>
            </w:pPr>
            <w:r w:rsidRPr="004147A6">
              <w:rPr>
                <w:b/>
              </w:rPr>
              <w:t xml:space="preserve">Opis                          </w:t>
            </w:r>
          </w:p>
        </w:tc>
        <w:tc>
          <w:tcPr>
            <w:tcW w:w="4395" w:type="dxa"/>
            <w:gridSpan w:val="2"/>
            <w:shd w:val="solid" w:color="auto" w:fill="auto"/>
          </w:tcPr>
          <w:p w:rsidR="002B7A14" w:rsidRPr="004147A6" w:rsidRDefault="002B7A14" w:rsidP="00635634">
            <w:pPr>
              <w:pStyle w:val="Tabela-zawarto"/>
              <w:jc w:val="center"/>
              <w:rPr>
                <w:b/>
              </w:rPr>
            </w:pPr>
            <w:r w:rsidRPr="004147A6">
              <w:rPr>
                <w:b/>
              </w:rPr>
              <w:t>Wprowadzana wartość</w:t>
            </w:r>
          </w:p>
        </w:tc>
      </w:tr>
      <w:tr w:rsidR="002B7A14" w:rsidRPr="000E1730" w:rsidTr="0043425D">
        <w:trPr>
          <w:jc w:val="center"/>
        </w:trPr>
        <w:tc>
          <w:tcPr>
            <w:tcW w:w="653" w:type="dxa"/>
            <w:gridSpan w:val="2"/>
          </w:tcPr>
          <w:p w:rsidR="002B7A14" w:rsidRPr="000E1730" w:rsidRDefault="002B7A14" w:rsidP="00635634">
            <w:pPr>
              <w:pStyle w:val="Tabela-zawarto"/>
            </w:pPr>
          </w:p>
        </w:tc>
        <w:tc>
          <w:tcPr>
            <w:tcW w:w="3190" w:type="dxa"/>
          </w:tcPr>
          <w:p w:rsidR="002B7A14" w:rsidRPr="000E1730" w:rsidRDefault="002B7A14" w:rsidP="00635634">
            <w:pPr>
              <w:pStyle w:val="Tabela-zawarto"/>
            </w:pPr>
            <w:r w:rsidRPr="007B33E6">
              <w:t>CreditComplaintAddResponse</w:t>
            </w:r>
          </w:p>
        </w:tc>
        <w:tc>
          <w:tcPr>
            <w:tcW w:w="10455" w:type="dxa"/>
            <w:gridSpan w:val="3"/>
          </w:tcPr>
          <w:p w:rsidR="002B7A14" w:rsidRPr="000E1730" w:rsidRDefault="002B7A14" w:rsidP="00635634">
            <w:pPr>
              <w:pStyle w:val="Tabela-zawarto"/>
              <w:jc w:val="center"/>
            </w:pPr>
            <w:r>
              <w:rPr>
                <w:rFonts w:cs="Arial"/>
              </w:rPr>
              <w:t>Reklamacja uznaniowa</w:t>
            </w:r>
            <w:r w:rsidRPr="000E1730">
              <w:rPr>
                <w:rFonts w:cs="Arial"/>
              </w:rPr>
              <w:t xml:space="preserve"> – komunikat typu </w:t>
            </w:r>
            <w:r>
              <w:rPr>
                <w:rFonts w:cs="Arial"/>
              </w:rPr>
              <w:t>odpowiedź</w:t>
            </w:r>
          </w:p>
        </w:tc>
      </w:tr>
      <w:tr w:rsidR="002B7A14" w:rsidRPr="000E1730" w:rsidTr="0043425D">
        <w:trPr>
          <w:jc w:val="center"/>
        </w:trPr>
        <w:tc>
          <w:tcPr>
            <w:tcW w:w="653" w:type="dxa"/>
            <w:gridSpan w:val="2"/>
          </w:tcPr>
          <w:p w:rsidR="002B7A14" w:rsidRPr="000E1730" w:rsidRDefault="002B7A14" w:rsidP="00635634">
            <w:pPr>
              <w:pStyle w:val="Tabela-zawarto"/>
            </w:pPr>
            <w:r w:rsidRPr="000E1730">
              <w:t>A-16</w:t>
            </w:r>
          </w:p>
        </w:tc>
        <w:tc>
          <w:tcPr>
            <w:tcW w:w="3190" w:type="dxa"/>
          </w:tcPr>
          <w:p w:rsidR="002B7A14" w:rsidRPr="000E1730" w:rsidRDefault="002B7A14" w:rsidP="00635634">
            <w:pPr>
              <w:pStyle w:val="Tabela-zawarto"/>
            </w:pPr>
            <w:r w:rsidRPr="000E1730">
              <w:t>-   Header</w:t>
            </w:r>
          </w:p>
        </w:tc>
        <w:tc>
          <w:tcPr>
            <w:tcW w:w="6060" w:type="dxa"/>
          </w:tcPr>
          <w:p w:rsidR="002B7A14" w:rsidRPr="000E1730" w:rsidRDefault="002B7A14" w:rsidP="00635634">
            <w:pPr>
              <w:pStyle w:val="Tabela-zawarto"/>
              <w:rPr>
                <w:rFonts w:cs="Arial"/>
              </w:rPr>
            </w:pPr>
            <w:r w:rsidRPr="000E1730">
              <w:rPr>
                <w:rFonts w:cs="Arial"/>
              </w:rPr>
              <w:t>Komponent zawierający elementy nagłówka komunikatu</w:t>
            </w:r>
          </w:p>
        </w:tc>
        <w:tc>
          <w:tcPr>
            <w:tcW w:w="4395" w:type="dxa"/>
            <w:gridSpan w:val="2"/>
          </w:tcPr>
          <w:p w:rsidR="002B7A14" w:rsidRPr="000E1730" w:rsidRDefault="002B7A14" w:rsidP="00635634">
            <w:pPr>
              <w:pStyle w:val="Tabela-zawarto"/>
              <w:jc w:val="center"/>
            </w:pPr>
          </w:p>
        </w:tc>
      </w:tr>
      <w:tr w:rsidR="002B7A14" w:rsidRPr="000E1730" w:rsidTr="0043425D">
        <w:trPr>
          <w:jc w:val="center"/>
        </w:trPr>
        <w:tc>
          <w:tcPr>
            <w:tcW w:w="653" w:type="dxa"/>
            <w:gridSpan w:val="2"/>
          </w:tcPr>
          <w:p w:rsidR="002B7A14" w:rsidRPr="000E1730" w:rsidRDefault="002B7A14" w:rsidP="00635634">
            <w:pPr>
              <w:pStyle w:val="Tabela-zawarto"/>
            </w:pPr>
          </w:p>
        </w:tc>
        <w:tc>
          <w:tcPr>
            <w:tcW w:w="3190" w:type="dxa"/>
          </w:tcPr>
          <w:p w:rsidR="002B7A14" w:rsidRPr="000E1730" w:rsidRDefault="002B7A14" w:rsidP="00635634">
            <w:pPr>
              <w:pStyle w:val="Tabela-zawarto"/>
            </w:pPr>
            <w:r w:rsidRPr="000E1730">
              <w:t>-   -   IssueDateTime</w:t>
            </w:r>
          </w:p>
        </w:tc>
        <w:tc>
          <w:tcPr>
            <w:tcW w:w="6060" w:type="dxa"/>
          </w:tcPr>
          <w:p w:rsidR="002B7A14" w:rsidRPr="000E1730" w:rsidRDefault="002B7A14" w:rsidP="00635634">
            <w:pPr>
              <w:pStyle w:val="Tabela-zawarto"/>
              <w:rPr>
                <w:rFonts w:cs="Arial"/>
              </w:rPr>
            </w:pPr>
            <w:r w:rsidRPr="000E1730">
              <w:rPr>
                <w:rFonts w:cs="Arial"/>
              </w:rPr>
              <w:t>Data i czas komunikatu</w:t>
            </w:r>
          </w:p>
        </w:tc>
        <w:tc>
          <w:tcPr>
            <w:tcW w:w="4395" w:type="dxa"/>
            <w:gridSpan w:val="2"/>
          </w:tcPr>
          <w:p w:rsidR="002B7A14" w:rsidRPr="000E1730" w:rsidRDefault="002B7A14" w:rsidP="00635634">
            <w:pPr>
              <w:pStyle w:val="Tabela-zawarto"/>
              <w:jc w:val="center"/>
              <w:rPr>
                <w:lang w:val="de-DE"/>
              </w:rPr>
            </w:pPr>
            <w:r w:rsidRPr="000E1730">
              <w:rPr>
                <w:lang w:val="de-DE"/>
              </w:rPr>
              <w:t>Data i czas komunikatu</w:t>
            </w:r>
          </w:p>
        </w:tc>
      </w:tr>
      <w:tr w:rsidR="002B7A14" w:rsidRPr="000E1730" w:rsidTr="0043425D">
        <w:trPr>
          <w:jc w:val="center"/>
        </w:trPr>
        <w:tc>
          <w:tcPr>
            <w:tcW w:w="653" w:type="dxa"/>
            <w:gridSpan w:val="2"/>
          </w:tcPr>
          <w:p w:rsidR="002B7A14" w:rsidRPr="000E1730" w:rsidRDefault="002B7A14" w:rsidP="00635634">
            <w:pPr>
              <w:pStyle w:val="Tabela-zawarto"/>
            </w:pPr>
          </w:p>
        </w:tc>
        <w:tc>
          <w:tcPr>
            <w:tcW w:w="3190" w:type="dxa"/>
          </w:tcPr>
          <w:p w:rsidR="002B7A14" w:rsidRPr="000E1730" w:rsidRDefault="002B7A14" w:rsidP="00635634">
            <w:pPr>
              <w:pStyle w:val="Tabela-zawarto"/>
              <w:rPr>
                <w:lang w:val="de-DE"/>
              </w:rPr>
            </w:pPr>
            <w:r w:rsidRPr="000E1730">
              <w:rPr>
                <w:lang w:val="de-DE"/>
              </w:rPr>
              <w:t>-   -   DocumentIdentifier</w:t>
            </w:r>
          </w:p>
        </w:tc>
        <w:tc>
          <w:tcPr>
            <w:tcW w:w="6060" w:type="dxa"/>
          </w:tcPr>
          <w:p w:rsidR="002B7A14" w:rsidRPr="000E1730" w:rsidRDefault="002B7A14" w:rsidP="00635634">
            <w:pPr>
              <w:pStyle w:val="Tabela-zawarto"/>
              <w:rPr>
                <w:rFonts w:cs="Arial"/>
              </w:rPr>
            </w:pPr>
            <w:r w:rsidRPr="000E1730">
              <w:rPr>
                <w:rFonts w:cs="Arial"/>
              </w:rPr>
              <w:t>Identyfikator komunikatu</w:t>
            </w:r>
          </w:p>
        </w:tc>
        <w:tc>
          <w:tcPr>
            <w:tcW w:w="4395" w:type="dxa"/>
            <w:gridSpan w:val="2"/>
          </w:tcPr>
          <w:p w:rsidR="002B7A14" w:rsidRPr="000E1730" w:rsidRDefault="002B7A14" w:rsidP="00635634">
            <w:pPr>
              <w:pStyle w:val="Tabela-zawarto"/>
              <w:jc w:val="center"/>
            </w:pPr>
            <w:r w:rsidRPr="000E1730">
              <w:t>Dowolny ciąg znaków nadawany przez wysyłającego</w:t>
            </w:r>
          </w:p>
        </w:tc>
      </w:tr>
      <w:tr w:rsidR="002B7A14" w:rsidRPr="000E1730" w:rsidTr="0043425D">
        <w:trPr>
          <w:jc w:val="center"/>
        </w:trPr>
        <w:tc>
          <w:tcPr>
            <w:tcW w:w="653" w:type="dxa"/>
            <w:gridSpan w:val="2"/>
          </w:tcPr>
          <w:p w:rsidR="002B7A14" w:rsidRPr="000E1730" w:rsidRDefault="002B7A14" w:rsidP="00635634">
            <w:pPr>
              <w:pStyle w:val="Tabela-zawarto"/>
            </w:pPr>
          </w:p>
        </w:tc>
        <w:tc>
          <w:tcPr>
            <w:tcW w:w="3190" w:type="dxa"/>
          </w:tcPr>
          <w:p w:rsidR="002B7A14" w:rsidRPr="000E1730" w:rsidRDefault="002B7A14" w:rsidP="00635634">
            <w:pPr>
              <w:pStyle w:val="Tabela-zawarto"/>
            </w:pPr>
            <w:r w:rsidRPr="000E1730">
              <w:t>-   -   SenderIdentifier</w:t>
            </w:r>
          </w:p>
        </w:tc>
        <w:tc>
          <w:tcPr>
            <w:tcW w:w="6060" w:type="dxa"/>
          </w:tcPr>
          <w:p w:rsidR="002B7A14" w:rsidRPr="000E1730" w:rsidRDefault="002B7A14" w:rsidP="00635634">
            <w:pPr>
              <w:pStyle w:val="Tabela-zawarto"/>
              <w:rPr>
                <w:rFonts w:cs="Arial"/>
              </w:rPr>
            </w:pPr>
            <w:r w:rsidRPr="000E1730">
              <w:rPr>
                <w:rFonts w:cs="Arial"/>
              </w:rPr>
              <w:t>Identyfikator nadawcy komunikatu</w:t>
            </w:r>
          </w:p>
        </w:tc>
        <w:tc>
          <w:tcPr>
            <w:tcW w:w="4395" w:type="dxa"/>
            <w:gridSpan w:val="2"/>
          </w:tcPr>
          <w:p w:rsidR="002B7A14" w:rsidRPr="000E1730" w:rsidRDefault="002B7A14" w:rsidP="00635634">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43425D">
        <w:trPr>
          <w:jc w:val="center"/>
        </w:trPr>
        <w:tc>
          <w:tcPr>
            <w:tcW w:w="653" w:type="dxa"/>
            <w:gridSpan w:val="2"/>
          </w:tcPr>
          <w:p w:rsidR="002B7A14" w:rsidRPr="000E1730" w:rsidRDefault="002B7A14" w:rsidP="00635634">
            <w:pPr>
              <w:pStyle w:val="Tabela-zawarto"/>
            </w:pPr>
          </w:p>
        </w:tc>
        <w:tc>
          <w:tcPr>
            <w:tcW w:w="3190" w:type="dxa"/>
          </w:tcPr>
          <w:p w:rsidR="002B7A14" w:rsidRPr="000E1730" w:rsidRDefault="002B7A14" w:rsidP="00635634">
            <w:pPr>
              <w:pStyle w:val="Tabela-zawarto"/>
              <w:rPr>
                <w:lang w:val="en-US"/>
              </w:rPr>
            </w:pPr>
            <w:r w:rsidRPr="000E1730">
              <w:rPr>
                <w:lang w:val="en-US"/>
              </w:rPr>
              <w:t>-   -   ReceiverIdentifier</w:t>
            </w:r>
          </w:p>
        </w:tc>
        <w:tc>
          <w:tcPr>
            <w:tcW w:w="6060" w:type="dxa"/>
          </w:tcPr>
          <w:p w:rsidR="002B7A14" w:rsidRPr="000E1730" w:rsidRDefault="002B7A14" w:rsidP="00635634">
            <w:pPr>
              <w:pStyle w:val="Tabela-zawarto"/>
              <w:rPr>
                <w:rFonts w:cs="Arial"/>
              </w:rPr>
            </w:pPr>
            <w:r w:rsidRPr="000E1730">
              <w:rPr>
                <w:rFonts w:cs="Arial"/>
              </w:rPr>
              <w:t>Identyfikator odbiorcy komunikatu</w:t>
            </w:r>
          </w:p>
        </w:tc>
        <w:tc>
          <w:tcPr>
            <w:tcW w:w="4395" w:type="dxa"/>
            <w:gridSpan w:val="2"/>
          </w:tcPr>
          <w:p w:rsidR="002B7A14" w:rsidRPr="000E1730" w:rsidRDefault="002B7A14" w:rsidP="00635634">
            <w:pPr>
              <w:pStyle w:val="Tabela-zawarto"/>
              <w:jc w:val="center"/>
              <w:rPr>
                <w:lang w:val="en-US"/>
              </w:rPr>
            </w:pPr>
            <w:r w:rsidRPr="000E1730">
              <w:rPr>
                <w:lang w:val="en-US"/>
              </w:rPr>
              <w:t>“ZSK-C”</w:t>
            </w:r>
          </w:p>
        </w:tc>
      </w:tr>
      <w:tr w:rsidR="002B7A14" w:rsidRPr="000E1730" w:rsidTr="0043425D">
        <w:trPr>
          <w:jc w:val="center"/>
        </w:trPr>
        <w:tc>
          <w:tcPr>
            <w:tcW w:w="644" w:type="dxa"/>
          </w:tcPr>
          <w:p w:rsidR="002B7A14" w:rsidRPr="000E1730" w:rsidRDefault="002B7A14" w:rsidP="00635634">
            <w:pPr>
              <w:pStyle w:val="Tabela-zawarto"/>
              <w:rPr>
                <w:lang w:val="en-US"/>
              </w:rPr>
            </w:pPr>
            <w:r w:rsidRPr="000E1730">
              <w:rPr>
                <w:lang w:val="en-US"/>
              </w:rPr>
              <w:t>A-14</w:t>
            </w:r>
          </w:p>
        </w:tc>
        <w:tc>
          <w:tcPr>
            <w:tcW w:w="3199" w:type="dxa"/>
            <w:gridSpan w:val="2"/>
            <w:shd w:val="clear" w:color="auto" w:fill="00FFFF"/>
          </w:tcPr>
          <w:p w:rsidR="002B7A14" w:rsidRPr="000E1730" w:rsidRDefault="002B7A14" w:rsidP="00635634">
            <w:pPr>
              <w:pStyle w:val="Tabela-zawarto"/>
              <w:rPr>
                <w:lang w:val="en-US"/>
              </w:rPr>
            </w:pPr>
            <w:r w:rsidRPr="000E1730">
              <w:rPr>
                <w:lang w:val="en-US"/>
              </w:rPr>
              <w:t xml:space="preserve">-   DocumentStatus                  </w:t>
            </w:r>
            <w:r w:rsidRPr="000E1730">
              <w:rPr>
                <w:b/>
                <w:lang w:val="en-US"/>
              </w:rPr>
              <w:t xml:space="preserve"> </w:t>
            </w:r>
            <w:r>
              <w:rPr>
                <w:b/>
                <w:lang w:val="en-US"/>
              </w:rPr>
              <w:t xml:space="preserve">        </w:t>
            </w:r>
            <w:r w:rsidRPr="000E1730">
              <w:rPr>
                <w:b/>
                <w:lang w:val="en-US"/>
              </w:rPr>
              <w:t>OR</w:t>
            </w:r>
          </w:p>
        </w:tc>
        <w:tc>
          <w:tcPr>
            <w:tcW w:w="6060" w:type="dxa"/>
          </w:tcPr>
          <w:p w:rsidR="002B7A14" w:rsidRPr="000E1730" w:rsidRDefault="002B7A14" w:rsidP="00635634">
            <w:pPr>
              <w:pStyle w:val="Tabela-zawarto"/>
            </w:pPr>
            <w:r w:rsidRPr="000E1730">
              <w:t>Status komunikatu - agregat występuje jeśli w wyniku kontroli składniowych i merytorycznych stwierdzono błędy lub uwagi podlegające raportowaniu do klienta</w:t>
            </w:r>
          </w:p>
        </w:tc>
        <w:tc>
          <w:tcPr>
            <w:tcW w:w="4395" w:type="dxa"/>
            <w:gridSpan w:val="2"/>
          </w:tcPr>
          <w:p w:rsidR="002B7A14" w:rsidRPr="000E1730" w:rsidRDefault="002B7A14" w:rsidP="00635634">
            <w:pPr>
              <w:pStyle w:val="Tabela-zawarto"/>
              <w:jc w:val="center"/>
            </w:pPr>
            <w:r w:rsidRPr="000E1730">
              <w:t>Komponent zawsze uzupełniany</w:t>
            </w:r>
          </w:p>
        </w:tc>
      </w:tr>
      <w:tr w:rsidR="002B7A14" w:rsidRPr="000E1730" w:rsidTr="0043425D">
        <w:trPr>
          <w:jc w:val="center"/>
        </w:trPr>
        <w:tc>
          <w:tcPr>
            <w:tcW w:w="644" w:type="dxa"/>
          </w:tcPr>
          <w:p w:rsidR="002B7A14" w:rsidRPr="000E1730" w:rsidRDefault="002B7A14" w:rsidP="00635634">
            <w:pPr>
              <w:pStyle w:val="Tabela-zawarto"/>
            </w:pPr>
          </w:p>
        </w:tc>
        <w:tc>
          <w:tcPr>
            <w:tcW w:w="3199" w:type="dxa"/>
            <w:gridSpan w:val="2"/>
          </w:tcPr>
          <w:p w:rsidR="002B7A14" w:rsidRPr="000E1730" w:rsidRDefault="002B7A14" w:rsidP="00635634">
            <w:pPr>
              <w:pStyle w:val="Tabela-zawarto"/>
            </w:pPr>
            <w:r w:rsidRPr="000E1730">
              <w:t>-   -   StatusCode</w:t>
            </w:r>
          </w:p>
        </w:tc>
        <w:tc>
          <w:tcPr>
            <w:tcW w:w="6060" w:type="dxa"/>
          </w:tcPr>
          <w:p w:rsidR="002B7A14" w:rsidRPr="000E1730" w:rsidRDefault="002B7A14" w:rsidP="00635634">
            <w:pPr>
              <w:pStyle w:val="Tabela-zawarto"/>
            </w:pPr>
            <w:r w:rsidRPr="000E1730">
              <w:t>Kod statusu (np. błędu)</w:t>
            </w:r>
          </w:p>
        </w:tc>
        <w:tc>
          <w:tcPr>
            <w:tcW w:w="1782" w:type="dxa"/>
          </w:tcPr>
          <w:p w:rsidR="002B7A14" w:rsidRPr="000E1730" w:rsidRDefault="002B7A14" w:rsidP="00635634">
            <w:pPr>
              <w:pStyle w:val="Tabela-zawarto"/>
              <w:jc w:val="center"/>
              <w:rPr>
                <w:lang w:val="en-US"/>
              </w:rPr>
            </w:pPr>
            <w:r w:rsidRPr="000E1730">
              <w:rPr>
                <w:lang w:val="en-US"/>
              </w:rPr>
              <w:t>0 (dla powodzenia)</w:t>
            </w:r>
          </w:p>
        </w:tc>
        <w:tc>
          <w:tcPr>
            <w:tcW w:w="2613" w:type="dxa"/>
          </w:tcPr>
          <w:p w:rsidR="002B7A14" w:rsidRPr="000E1730" w:rsidRDefault="002B7A14" w:rsidP="00635634">
            <w:pPr>
              <w:pStyle w:val="Tabela-zawarto"/>
              <w:jc w:val="center"/>
            </w:pPr>
            <w:r w:rsidRPr="000E1730">
              <w:t>Kod błędu (dla niepowodzenia)</w:t>
            </w:r>
          </w:p>
        </w:tc>
      </w:tr>
      <w:tr w:rsidR="002B7A14" w:rsidRPr="000E1730" w:rsidTr="0043425D">
        <w:trPr>
          <w:jc w:val="center"/>
        </w:trPr>
        <w:tc>
          <w:tcPr>
            <w:tcW w:w="644" w:type="dxa"/>
          </w:tcPr>
          <w:p w:rsidR="002B7A14" w:rsidRPr="000E1730" w:rsidRDefault="002B7A14" w:rsidP="00635634">
            <w:pPr>
              <w:pStyle w:val="Tabela-zawarto"/>
            </w:pPr>
          </w:p>
        </w:tc>
        <w:tc>
          <w:tcPr>
            <w:tcW w:w="3199" w:type="dxa"/>
            <w:gridSpan w:val="2"/>
          </w:tcPr>
          <w:p w:rsidR="002B7A14" w:rsidRPr="000E1730" w:rsidRDefault="002B7A14" w:rsidP="00635634">
            <w:pPr>
              <w:pStyle w:val="Tabela-zawarto"/>
            </w:pPr>
            <w:r w:rsidRPr="000E1730">
              <w:t>-   -   Severity</w:t>
            </w:r>
          </w:p>
        </w:tc>
        <w:tc>
          <w:tcPr>
            <w:tcW w:w="6060" w:type="dxa"/>
          </w:tcPr>
          <w:p w:rsidR="002B7A14" w:rsidRPr="000E1730" w:rsidRDefault="002B7A14" w:rsidP="00635634">
            <w:pPr>
              <w:pStyle w:val="Tabela-zawarto"/>
            </w:pPr>
            <w:r w:rsidRPr="000E1730">
              <w:t>Znaczenie kodu (ciężar błędu)</w:t>
            </w:r>
          </w:p>
        </w:tc>
        <w:tc>
          <w:tcPr>
            <w:tcW w:w="1782" w:type="dxa"/>
          </w:tcPr>
          <w:p w:rsidR="002B7A14" w:rsidRPr="000E1730" w:rsidRDefault="002B7A14" w:rsidP="00635634">
            <w:pPr>
              <w:pStyle w:val="Tabela-zawarto"/>
              <w:jc w:val="center"/>
              <w:rPr>
                <w:lang w:val="en-US"/>
              </w:rPr>
            </w:pPr>
            <w:r w:rsidRPr="000E1730">
              <w:rPr>
                <w:lang w:val="en-US"/>
              </w:rPr>
              <w:t>Info</w:t>
            </w:r>
          </w:p>
        </w:tc>
        <w:tc>
          <w:tcPr>
            <w:tcW w:w="2613" w:type="dxa"/>
          </w:tcPr>
          <w:p w:rsidR="002B7A14" w:rsidRPr="000E1730" w:rsidRDefault="002B7A14" w:rsidP="00635634">
            <w:pPr>
              <w:pStyle w:val="Tabela-zawarto"/>
              <w:jc w:val="center"/>
              <w:rPr>
                <w:lang w:val="en-US"/>
              </w:rPr>
            </w:pPr>
            <w:r w:rsidRPr="000E1730">
              <w:rPr>
                <w:lang w:val="en-US"/>
              </w:rPr>
              <w:t>Error</w:t>
            </w:r>
          </w:p>
        </w:tc>
      </w:tr>
      <w:tr w:rsidR="002B7A14" w:rsidRPr="000E1730" w:rsidTr="0043425D">
        <w:trPr>
          <w:jc w:val="center"/>
        </w:trPr>
        <w:tc>
          <w:tcPr>
            <w:tcW w:w="644" w:type="dxa"/>
          </w:tcPr>
          <w:p w:rsidR="002B7A14" w:rsidRPr="000E1730" w:rsidRDefault="002B7A14" w:rsidP="00635634">
            <w:pPr>
              <w:pStyle w:val="Tabela-zawarto"/>
            </w:pPr>
          </w:p>
        </w:tc>
        <w:tc>
          <w:tcPr>
            <w:tcW w:w="3199" w:type="dxa"/>
            <w:gridSpan w:val="2"/>
          </w:tcPr>
          <w:p w:rsidR="002B7A14" w:rsidRPr="000E1730" w:rsidRDefault="002B7A14" w:rsidP="00635634">
            <w:pPr>
              <w:pStyle w:val="Tabela-zawarto"/>
              <w:rPr>
                <w:lang w:val="en-US"/>
              </w:rPr>
            </w:pPr>
            <w:r w:rsidRPr="000E1730">
              <w:rPr>
                <w:lang w:val="en-US"/>
              </w:rPr>
              <w:t>-   -   StatusDescription</w:t>
            </w:r>
          </w:p>
        </w:tc>
        <w:tc>
          <w:tcPr>
            <w:tcW w:w="6060" w:type="dxa"/>
          </w:tcPr>
          <w:p w:rsidR="002B7A14" w:rsidRPr="000E1730" w:rsidRDefault="002B7A14" w:rsidP="00635634">
            <w:pPr>
              <w:pStyle w:val="Tabela-zawarto"/>
            </w:pPr>
            <w:r w:rsidRPr="000E1730">
              <w:t>Opis statusu</w:t>
            </w:r>
          </w:p>
        </w:tc>
        <w:tc>
          <w:tcPr>
            <w:tcW w:w="1782" w:type="dxa"/>
          </w:tcPr>
          <w:p w:rsidR="002B7A14" w:rsidRPr="000E1730" w:rsidRDefault="002B7A14" w:rsidP="00635634">
            <w:pPr>
              <w:pStyle w:val="Tabela-zawarto"/>
              <w:jc w:val="center"/>
            </w:pPr>
            <w:r w:rsidRPr="000E1730">
              <w:t>Sukces</w:t>
            </w:r>
          </w:p>
        </w:tc>
        <w:tc>
          <w:tcPr>
            <w:tcW w:w="2613" w:type="dxa"/>
          </w:tcPr>
          <w:p w:rsidR="002B7A14" w:rsidRPr="000E1730" w:rsidRDefault="002B7A14" w:rsidP="00635634">
            <w:pPr>
              <w:pStyle w:val="Tabela-zawarto"/>
              <w:jc w:val="center"/>
            </w:pPr>
            <w:r w:rsidRPr="000E1730">
              <w:t>Niepowodzenie. Opis RBE błędu</w:t>
            </w:r>
          </w:p>
        </w:tc>
      </w:tr>
      <w:tr w:rsidR="002B7A14" w:rsidRPr="000E1730" w:rsidTr="0043425D">
        <w:trPr>
          <w:jc w:val="center"/>
        </w:trPr>
        <w:tc>
          <w:tcPr>
            <w:tcW w:w="653" w:type="dxa"/>
            <w:gridSpan w:val="2"/>
          </w:tcPr>
          <w:p w:rsidR="002B7A14" w:rsidRPr="000E1730" w:rsidRDefault="002B7A14" w:rsidP="00635634">
            <w:pPr>
              <w:pStyle w:val="Tabela-zawarto"/>
            </w:pPr>
            <w:r>
              <w:t>J-14</w:t>
            </w:r>
          </w:p>
        </w:tc>
        <w:tc>
          <w:tcPr>
            <w:tcW w:w="3190" w:type="dxa"/>
            <w:shd w:val="clear" w:color="auto" w:fill="27F9EF"/>
          </w:tcPr>
          <w:p w:rsidR="002B7A14" w:rsidRPr="000E1730" w:rsidRDefault="002B7A14" w:rsidP="00635634">
            <w:pPr>
              <w:pStyle w:val="Tabela-zawarto"/>
            </w:pPr>
            <w:r w:rsidRPr="000E1730">
              <w:t xml:space="preserve">-   </w:t>
            </w:r>
            <w:r w:rsidRPr="00A14487">
              <w:t>CreditComplaintDocument</w:t>
            </w:r>
            <w:r>
              <w:t xml:space="preserve">           </w:t>
            </w:r>
            <w:r w:rsidRPr="007B33E6">
              <w:rPr>
                <w:b/>
              </w:rPr>
              <w:t>OR</w:t>
            </w:r>
          </w:p>
        </w:tc>
        <w:tc>
          <w:tcPr>
            <w:tcW w:w="6060" w:type="dxa"/>
          </w:tcPr>
          <w:p w:rsidR="002B7A14" w:rsidRPr="000E1730" w:rsidRDefault="002B7A14" w:rsidP="00635634">
            <w:pPr>
              <w:pStyle w:val="Tabela-zawarto"/>
              <w:rPr>
                <w:rFonts w:cs="Arial"/>
              </w:rPr>
            </w:pPr>
            <w:r>
              <w:rPr>
                <w:rFonts w:cs="Arial"/>
              </w:rPr>
              <w:t>Komunikat informacyjny typu reklamacja uznaniowa</w:t>
            </w:r>
          </w:p>
        </w:tc>
        <w:tc>
          <w:tcPr>
            <w:tcW w:w="4395" w:type="dxa"/>
            <w:gridSpan w:val="2"/>
          </w:tcPr>
          <w:p w:rsidR="002B7A14" w:rsidRPr="000E1730" w:rsidRDefault="002B7A14" w:rsidP="00635634">
            <w:pPr>
              <w:pStyle w:val="Tabela-zawarto"/>
              <w:jc w:val="center"/>
            </w:pPr>
          </w:p>
        </w:tc>
      </w:tr>
      <w:tr w:rsidR="002B7A14" w:rsidRPr="000E1730" w:rsidTr="0043425D">
        <w:trPr>
          <w:jc w:val="center"/>
        </w:trPr>
        <w:tc>
          <w:tcPr>
            <w:tcW w:w="653" w:type="dxa"/>
            <w:gridSpan w:val="2"/>
          </w:tcPr>
          <w:p w:rsidR="002B7A14" w:rsidRPr="000E1730" w:rsidRDefault="002B7A14" w:rsidP="00AB7FBF">
            <w:pPr>
              <w:pStyle w:val="Tabela-zawarto"/>
            </w:pPr>
          </w:p>
        </w:tc>
        <w:tc>
          <w:tcPr>
            <w:tcW w:w="3190" w:type="dxa"/>
          </w:tcPr>
          <w:p w:rsidR="002B7A14" w:rsidRPr="000E1730" w:rsidRDefault="002B7A14" w:rsidP="00AB7FBF">
            <w:pPr>
              <w:pStyle w:val="Tabela-zawarto"/>
            </w:pPr>
            <w:r w:rsidRPr="000E1730">
              <w:t>-   -   TransactionIdentifier</w:t>
            </w:r>
          </w:p>
        </w:tc>
        <w:tc>
          <w:tcPr>
            <w:tcW w:w="6060" w:type="dxa"/>
          </w:tcPr>
          <w:p w:rsidR="002B7A14" w:rsidRPr="000E1730" w:rsidRDefault="002B7A14" w:rsidP="00AB7FBF">
            <w:pPr>
              <w:pStyle w:val="Tabela-zawarto"/>
              <w:rPr>
                <w:rFonts w:cs="Arial"/>
              </w:rPr>
            </w:pPr>
            <w:r w:rsidRPr="000E1730">
              <w:rPr>
                <w:rFonts w:cs="Arial"/>
              </w:rPr>
              <w:t xml:space="preserve">Identyfikator </w:t>
            </w:r>
            <w:r>
              <w:rPr>
                <w:rFonts w:cs="Arial"/>
              </w:rPr>
              <w:t>zaksięgowanej na rachunku klienta operacji</w:t>
            </w:r>
          </w:p>
        </w:tc>
        <w:tc>
          <w:tcPr>
            <w:tcW w:w="4395" w:type="dxa"/>
            <w:gridSpan w:val="2"/>
          </w:tcPr>
          <w:p w:rsidR="002B7A14" w:rsidRPr="000E1730" w:rsidRDefault="002B7A14" w:rsidP="00AB7FBF">
            <w:pPr>
              <w:pStyle w:val="Tabela-zawarto"/>
              <w:jc w:val="center"/>
            </w:pPr>
            <w:r w:rsidRPr="000E1730">
              <w:rPr>
                <w:rFonts w:cs="Arial"/>
              </w:rPr>
              <w:t xml:space="preserve">Identyfikator </w:t>
            </w:r>
            <w:r>
              <w:rPr>
                <w:rFonts w:cs="Arial"/>
              </w:rPr>
              <w:t>zaksięgowanej na rachunku klienta operacji</w:t>
            </w:r>
          </w:p>
        </w:tc>
      </w:tr>
      <w:tr w:rsidR="002B7A14" w:rsidRPr="000E1730" w:rsidTr="0043425D">
        <w:trPr>
          <w:jc w:val="center"/>
        </w:trPr>
        <w:tc>
          <w:tcPr>
            <w:tcW w:w="653" w:type="dxa"/>
            <w:gridSpan w:val="2"/>
          </w:tcPr>
          <w:p w:rsidR="002B7A14" w:rsidRPr="000E1730" w:rsidRDefault="002B7A14" w:rsidP="00635634">
            <w:pPr>
              <w:pStyle w:val="Tabela-zawarto"/>
            </w:pPr>
            <w:r>
              <w:t>J-10</w:t>
            </w:r>
          </w:p>
        </w:tc>
        <w:tc>
          <w:tcPr>
            <w:tcW w:w="3190" w:type="dxa"/>
          </w:tcPr>
          <w:p w:rsidR="002B7A14" w:rsidRPr="000E1730" w:rsidRDefault="002B7A14" w:rsidP="00635634">
            <w:pPr>
              <w:pStyle w:val="Tabela-zawarto"/>
            </w:pPr>
            <w:r>
              <w:t xml:space="preserve">-   -   </w:t>
            </w:r>
            <w:r w:rsidRPr="00A14487">
              <w:t>ComplaintDetails</w:t>
            </w:r>
          </w:p>
        </w:tc>
        <w:tc>
          <w:tcPr>
            <w:tcW w:w="6060" w:type="dxa"/>
          </w:tcPr>
          <w:p w:rsidR="002B7A14" w:rsidRPr="000E1730" w:rsidRDefault="002B7A14" w:rsidP="00635634">
            <w:pPr>
              <w:pStyle w:val="Tabela-zawarto"/>
              <w:rPr>
                <w:rFonts w:cs="Arial"/>
              </w:rPr>
            </w:pPr>
            <w:r>
              <w:rPr>
                <w:rFonts w:cs="Arial"/>
              </w:rPr>
              <w:t>Dane komunikatu</w:t>
            </w:r>
          </w:p>
        </w:tc>
        <w:tc>
          <w:tcPr>
            <w:tcW w:w="4395" w:type="dxa"/>
            <w:gridSpan w:val="2"/>
          </w:tcPr>
          <w:p w:rsidR="002B7A14" w:rsidRPr="000E1730" w:rsidRDefault="002B7A14" w:rsidP="00635634">
            <w:pPr>
              <w:pStyle w:val="Tabela-zawarto"/>
              <w:jc w:val="center"/>
            </w:pPr>
          </w:p>
        </w:tc>
      </w:tr>
      <w:tr w:rsidR="002B7A14" w:rsidRPr="000E1730" w:rsidTr="0043425D">
        <w:trPr>
          <w:jc w:val="center"/>
        </w:trPr>
        <w:tc>
          <w:tcPr>
            <w:tcW w:w="653" w:type="dxa"/>
            <w:gridSpan w:val="2"/>
          </w:tcPr>
          <w:p w:rsidR="002B7A14" w:rsidRPr="000E1730" w:rsidRDefault="002B7A14" w:rsidP="00AB7FBF">
            <w:pPr>
              <w:pStyle w:val="Tabela-zawarto"/>
            </w:pPr>
          </w:p>
        </w:tc>
        <w:tc>
          <w:tcPr>
            <w:tcW w:w="3190" w:type="dxa"/>
          </w:tcPr>
          <w:p w:rsidR="002B7A14" w:rsidRPr="000E1730" w:rsidRDefault="002B7A14" w:rsidP="00AB7FBF">
            <w:pPr>
              <w:pStyle w:val="Tabela-zawarto"/>
            </w:pPr>
            <w:r w:rsidRPr="000E1730">
              <w:t xml:space="preserve">-   -   </w:t>
            </w:r>
            <w:r w:rsidRPr="000E1730">
              <w:rPr>
                <w:lang w:val="en-US"/>
              </w:rPr>
              <w:t xml:space="preserve">-   </w:t>
            </w:r>
            <w:r w:rsidRPr="00B60DB8">
              <w:t>BankInformationMessageIdentifier</w:t>
            </w:r>
          </w:p>
        </w:tc>
        <w:tc>
          <w:tcPr>
            <w:tcW w:w="6060" w:type="dxa"/>
          </w:tcPr>
          <w:p w:rsidR="002B7A14" w:rsidRPr="000E1730" w:rsidRDefault="002B7A14" w:rsidP="00AB7FBF">
            <w:pPr>
              <w:pStyle w:val="Tabela-zawarto"/>
              <w:rPr>
                <w:rFonts w:cs="Arial"/>
              </w:rPr>
            </w:pPr>
            <w:r>
              <w:t>Identyfikator komunikatu informacyjnego nadany przez bank</w:t>
            </w:r>
          </w:p>
        </w:tc>
        <w:tc>
          <w:tcPr>
            <w:tcW w:w="4395" w:type="dxa"/>
            <w:gridSpan w:val="2"/>
          </w:tcPr>
          <w:p w:rsidR="002B7A14" w:rsidRPr="000E1730" w:rsidRDefault="002B7A14" w:rsidP="00AB7FBF">
            <w:pPr>
              <w:pStyle w:val="Tabela-zawarto"/>
              <w:jc w:val="center"/>
            </w:pPr>
            <w:r>
              <w:t>Identyfikator komunikatu informacyjnego nadany przez bank</w:t>
            </w:r>
          </w:p>
        </w:tc>
      </w:tr>
      <w:tr w:rsidR="002B7A14" w:rsidRPr="000E1730" w:rsidTr="0043425D">
        <w:trPr>
          <w:jc w:val="center"/>
        </w:trPr>
        <w:tc>
          <w:tcPr>
            <w:tcW w:w="653" w:type="dxa"/>
            <w:gridSpan w:val="2"/>
          </w:tcPr>
          <w:p w:rsidR="002B7A14" w:rsidRPr="000E1730" w:rsidRDefault="002B7A14" w:rsidP="00635634">
            <w:pPr>
              <w:pStyle w:val="Tabela-zawarto"/>
            </w:pPr>
          </w:p>
        </w:tc>
        <w:tc>
          <w:tcPr>
            <w:tcW w:w="3190" w:type="dxa"/>
          </w:tcPr>
          <w:p w:rsidR="002B7A14" w:rsidRPr="000E1730" w:rsidRDefault="002B7A14" w:rsidP="00635634">
            <w:pPr>
              <w:pStyle w:val="Tabela-zawarto"/>
            </w:pPr>
            <w:r w:rsidRPr="000E1730">
              <w:rPr>
                <w:lang w:val="en-US"/>
              </w:rPr>
              <w:t xml:space="preserve">-   -   -   </w:t>
            </w:r>
            <w:r w:rsidRPr="00A14487">
              <w:t>ComplaintReason</w:t>
            </w:r>
          </w:p>
        </w:tc>
        <w:tc>
          <w:tcPr>
            <w:tcW w:w="6060" w:type="dxa"/>
          </w:tcPr>
          <w:p w:rsidR="002B7A14" w:rsidRDefault="002B7A14" w:rsidP="00635634">
            <w:pPr>
              <w:pStyle w:val="Tabela-zawarto"/>
            </w:pPr>
            <w:r>
              <w:t>Szczegóły reklamacji</w:t>
            </w:r>
          </w:p>
        </w:tc>
        <w:tc>
          <w:tcPr>
            <w:tcW w:w="4395" w:type="dxa"/>
            <w:gridSpan w:val="2"/>
          </w:tcPr>
          <w:p w:rsidR="002B7A14" w:rsidRDefault="002B7A14" w:rsidP="00635634">
            <w:pPr>
              <w:pStyle w:val="FootnoteText"/>
              <w:jc w:val="center"/>
              <w:rPr>
                <w:rFonts w:ascii="Arial" w:hAnsi="Arial" w:cs="Arial"/>
                <w:sz w:val="16"/>
                <w:szCs w:val="16"/>
              </w:rPr>
            </w:pPr>
            <w:r>
              <w:rPr>
                <w:rFonts w:ascii="Arial" w:hAnsi="Arial" w:cs="Arial"/>
                <w:sz w:val="16"/>
                <w:szCs w:val="16"/>
              </w:rPr>
              <w:t>Szczegóły reklamacji</w:t>
            </w:r>
          </w:p>
        </w:tc>
      </w:tr>
    </w:tbl>
    <w:p w:rsidR="002B7A14" w:rsidRDefault="002B7A14" w:rsidP="001D3DBA">
      <w:pPr>
        <w:pStyle w:val="OpisZnakZnakZnak"/>
        <w:jc w:val="left"/>
      </w:pPr>
    </w:p>
    <w:p w:rsidR="002B7A14" w:rsidRDefault="002B7A14">
      <w:pPr>
        <w:rPr>
          <w:sz w:val="22"/>
        </w:rPr>
      </w:pPr>
      <w:r>
        <w:br w:type="page"/>
      </w:r>
    </w:p>
    <w:p w:rsidR="002B7A14" w:rsidRPr="000E1730" w:rsidRDefault="002B7A14" w:rsidP="00495BB8">
      <w:pPr>
        <w:pStyle w:val="Heading2"/>
        <w:numPr>
          <w:ilvl w:val="1"/>
          <w:numId w:val="27"/>
        </w:numPr>
      </w:pPr>
      <w:bookmarkStart w:id="230" w:name="_Toc365015803"/>
      <w:r w:rsidRPr="000E1730">
        <w:t xml:space="preserve">Komunikat żądania </w:t>
      </w:r>
      <w:r w:rsidRPr="00495BB8">
        <w:t>CreditComplaintRequest</w:t>
      </w:r>
      <w:bookmarkEnd w:id="230"/>
    </w:p>
    <w:p w:rsidR="002B7A14" w:rsidRPr="000E1730" w:rsidRDefault="002B7A14" w:rsidP="00495BB8">
      <w:pPr>
        <w:pStyle w:val="OpisZnak"/>
      </w:pPr>
      <w:r w:rsidRPr="000E1730">
        <w:t xml:space="preserve">Usługa </w:t>
      </w:r>
      <w:r w:rsidRPr="00495BB8">
        <w:t>CreditComplaintRequest</w:t>
      </w:r>
      <w:r>
        <w:t xml:space="preserve"> umożliwia złożenie zapytania o komunikaty typu reklamacja uznaniowa otrzymane do złożonych przez klienta poleceń przelewów</w:t>
      </w:r>
      <w:r w:rsidRPr="000E1730">
        <w:t xml:space="preserve">. </w:t>
      </w:r>
    </w:p>
    <w:p w:rsidR="002B7A14" w:rsidRDefault="002B7A14" w:rsidP="00495BB8">
      <w:pPr>
        <w:pStyle w:val="Caption"/>
      </w:pPr>
      <w:bookmarkStart w:id="231" w:name="_Toc365015875"/>
      <w:r w:rsidRPr="000E1730">
        <w:t xml:space="preserve">Tabela </w:t>
      </w:r>
      <w:fldSimple w:instr=" SEQ Tabela \* ARABIC ">
        <w:r>
          <w:rPr>
            <w:noProof/>
          </w:rPr>
          <w:t>49</w:t>
        </w:r>
      </w:fldSimple>
      <w:r w:rsidRPr="000E1730">
        <w:t xml:space="preserve">: Komunikat żądania </w:t>
      </w:r>
      <w:r w:rsidRPr="00495BB8">
        <w:t>CreditComplaintRequest</w:t>
      </w:r>
      <w:bookmarkEnd w:id="231"/>
    </w:p>
    <w:tbl>
      <w:tblPr>
        <w:tblW w:w="1409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80"/>
        <w:gridCol w:w="3412"/>
        <w:gridCol w:w="5435"/>
        <w:gridCol w:w="660"/>
        <w:gridCol w:w="4105"/>
      </w:tblGrid>
      <w:tr w:rsidR="002B7A14" w:rsidTr="00092F14">
        <w:trPr>
          <w:tblHeader/>
        </w:trPr>
        <w:tc>
          <w:tcPr>
            <w:tcW w:w="480" w:type="dxa"/>
            <w:shd w:val="solid" w:color="auto" w:fill="auto"/>
            <w:vAlign w:val="center"/>
          </w:tcPr>
          <w:p w:rsidR="002B7A14" w:rsidRDefault="002B7A14" w:rsidP="00635634">
            <w:pPr>
              <w:pStyle w:val="Tabela-nagwek"/>
              <w:jc w:val="center"/>
            </w:pPr>
            <w:r>
              <w:t>Nr</w:t>
            </w:r>
          </w:p>
        </w:tc>
        <w:tc>
          <w:tcPr>
            <w:tcW w:w="3412" w:type="dxa"/>
            <w:shd w:val="solid" w:color="auto" w:fill="auto"/>
          </w:tcPr>
          <w:p w:rsidR="002B7A14" w:rsidRDefault="002B7A14" w:rsidP="00635634">
            <w:pPr>
              <w:pStyle w:val="Tabela-nagwek"/>
            </w:pPr>
            <w:r>
              <w:t>Nazwa elementu</w:t>
            </w:r>
          </w:p>
        </w:tc>
        <w:tc>
          <w:tcPr>
            <w:tcW w:w="6095" w:type="dxa"/>
            <w:gridSpan w:val="2"/>
            <w:shd w:val="solid" w:color="auto" w:fill="auto"/>
          </w:tcPr>
          <w:p w:rsidR="002B7A14" w:rsidRDefault="002B7A14" w:rsidP="00635634">
            <w:pPr>
              <w:pStyle w:val="Tabela-nagwek"/>
              <w:jc w:val="center"/>
            </w:pPr>
            <w:r>
              <w:t>Opis</w:t>
            </w:r>
          </w:p>
        </w:tc>
        <w:tc>
          <w:tcPr>
            <w:tcW w:w="4105" w:type="dxa"/>
            <w:shd w:val="solid" w:color="auto" w:fill="auto"/>
          </w:tcPr>
          <w:p w:rsidR="002B7A14" w:rsidRDefault="002B7A14" w:rsidP="00635634">
            <w:pPr>
              <w:pStyle w:val="Tabela-nagwek"/>
              <w:jc w:val="center"/>
            </w:pPr>
            <w:r w:rsidRPr="000E1730">
              <w:t>Wprowadzana wartość</w:t>
            </w:r>
          </w:p>
        </w:tc>
      </w:tr>
      <w:tr w:rsidR="002B7A14" w:rsidTr="00092F14">
        <w:tc>
          <w:tcPr>
            <w:tcW w:w="480" w:type="dxa"/>
            <w:vAlign w:val="center"/>
          </w:tcPr>
          <w:p w:rsidR="002B7A14" w:rsidRDefault="002B7A14" w:rsidP="00635634">
            <w:pPr>
              <w:pStyle w:val="Tabela-zawarto"/>
              <w:jc w:val="center"/>
            </w:pPr>
          </w:p>
        </w:tc>
        <w:tc>
          <w:tcPr>
            <w:tcW w:w="3412" w:type="dxa"/>
            <w:vAlign w:val="center"/>
          </w:tcPr>
          <w:p w:rsidR="002B7A14" w:rsidRDefault="002B7A14" w:rsidP="00635634">
            <w:pPr>
              <w:pStyle w:val="Tabela-zawarto"/>
            </w:pPr>
            <w:r w:rsidRPr="00495BB8">
              <w:t>CreditComplaintRequest</w:t>
            </w:r>
          </w:p>
        </w:tc>
        <w:tc>
          <w:tcPr>
            <w:tcW w:w="10200" w:type="dxa"/>
            <w:gridSpan w:val="3"/>
            <w:vAlign w:val="center"/>
          </w:tcPr>
          <w:p w:rsidR="002B7A14" w:rsidRDefault="002B7A14" w:rsidP="00635634">
            <w:pPr>
              <w:pStyle w:val="Tabela-zawarto"/>
            </w:pPr>
            <w:r>
              <w:t>Zapytanie o otrzymane reklamacje uznaniowe – komunikat typu zapytanie</w:t>
            </w:r>
          </w:p>
        </w:tc>
      </w:tr>
      <w:tr w:rsidR="002B7A14" w:rsidTr="00092F14">
        <w:tc>
          <w:tcPr>
            <w:tcW w:w="480" w:type="dxa"/>
            <w:vAlign w:val="center"/>
          </w:tcPr>
          <w:p w:rsidR="002B7A14" w:rsidRDefault="002B7A14" w:rsidP="00635634">
            <w:pPr>
              <w:pStyle w:val="Tabela-zawarto"/>
              <w:jc w:val="center"/>
            </w:pPr>
            <w:r>
              <w:t>A-16</w:t>
            </w:r>
          </w:p>
        </w:tc>
        <w:tc>
          <w:tcPr>
            <w:tcW w:w="3412" w:type="dxa"/>
            <w:vAlign w:val="center"/>
          </w:tcPr>
          <w:p w:rsidR="002B7A14" w:rsidRDefault="002B7A14" w:rsidP="00635634">
            <w:pPr>
              <w:pStyle w:val="Tabela-zawarto"/>
            </w:pPr>
            <w:r>
              <w:t>-   Header</w:t>
            </w:r>
          </w:p>
        </w:tc>
        <w:tc>
          <w:tcPr>
            <w:tcW w:w="5435" w:type="dxa"/>
            <w:vAlign w:val="center"/>
          </w:tcPr>
          <w:p w:rsidR="002B7A14" w:rsidRDefault="002B7A14" w:rsidP="00635634">
            <w:pPr>
              <w:pStyle w:val="Tabela-zawarto"/>
            </w:pPr>
            <w:r>
              <w:fldChar w:fldCharType="begin"/>
            </w:r>
            <w:r>
              <w:instrText xml:space="preserve"> DOCVARIABLE Header \* MERGEFORMAT </w:instrText>
            </w:r>
            <w:r>
              <w:fldChar w:fldCharType="end"/>
            </w:r>
          </w:p>
        </w:tc>
        <w:tc>
          <w:tcPr>
            <w:tcW w:w="4765" w:type="dxa"/>
            <w:gridSpan w:val="2"/>
          </w:tcPr>
          <w:p w:rsidR="002B7A14" w:rsidRDefault="002B7A14" w:rsidP="00635634">
            <w:pPr>
              <w:pStyle w:val="Tabela-zawarto"/>
            </w:pPr>
          </w:p>
        </w:tc>
      </w:tr>
      <w:tr w:rsidR="002B7A14" w:rsidTr="00092F14">
        <w:tc>
          <w:tcPr>
            <w:tcW w:w="480" w:type="dxa"/>
            <w:vAlign w:val="center"/>
          </w:tcPr>
          <w:p w:rsidR="002B7A14" w:rsidRDefault="002B7A14" w:rsidP="00635634">
            <w:pPr>
              <w:pStyle w:val="Tabela-zawarto"/>
              <w:jc w:val="center"/>
            </w:pPr>
          </w:p>
        </w:tc>
        <w:tc>
          <w:tcPr>
            <w:tcW w:w="3412" w:type="dxa"/>
            <w:vAlign w:val="center"/>
          </w:tcPr>
          <w:p w:rsidR="002B7A14" w:rsidRDefault="002B7A14" w:rsidP="00635634">
            <w:pPr>
              <w:pStyle w:val="Tabela-zawarto"/>
            </w:pPr>
            <w:r w:rsidRPr="000E1730">
              <w:rPr>
                <w:lang w:val="en-US"/>
              </w:rPr>
              <w:t xml:space="preserve">-   -   </w:t>
            </w:r>
            <w:r>
              <w:t>IssueDateTime</w:t>
            </w:r>
          </w:p>
        </w:tc>
        <w:tc>
          <w:tcPr>
            <w:tcW w:w="5435" w:type="dxa"/>
            <w:vAlign w:val="center"/>
          </w:tcPr>
          <w:p w:rsidR="002B7A14" w:rsidRDefault="002B7A14" w:rsidP="00635634">
            <w:pPr>
              <w:pStyle w:val="Tabela-zawarto"/>
            </w:pPr>
            <w:r>
              <w:fldChar w:fldCharType="begin"/>
            </w:r>
            <w:r>
              <w:instrText xml:space="preserve"> DOCVARIABLE IssueDateTime \* MERGEFORMAT </w:instrText>
            </w:r>
            <w:r>
              <w:fldChar w:fldCharType="end"/>
            </w:r>
          </w:p>
        </w:tc>
        <w:tc>
          <w:tcPr>
            <w:tcW w:w="4765" w:type="dxa"/>
            <w:gridSpan w:val="2"/>
          </w:tcPr>
          <w:p w:rsidR="002B7A14" w:rsidRPr="000E1730" w:rsidRDefault="002B7A14" w:rsidP="00635634">
            <w:pPr>
              <w:pStyle w:val="Tabela-zawarto"/>
              <w:jc w:val="center"/>
            </w:pPr>
            <w:r w:rsidRPr="000E1730">
              <w:t>Data i czas komunikatu</w:t>
            </w:r>
          </w:p>
        </w:tc>
      </w:tr>
      <w:tr w:rsidR="002B7A14" w:rsidRPr="00CD55FF" w:rsidTr="00092F14">
        <w:tc>
          <w:tcPr>
            <w:tcW w:w="480" w:type="dxa"/>
            <w:vAlign w:val="center"/>
          </w:tcPr>
          <w:p w:rsidR="002B7A14" w:rsidRDefault="002B7A14" w:rsidP="00635634">
            <w:pPr>
              <w:pStyle w:val="Tabela-zawarto"/>
              <w:jc w:val="center"/>
            </w:pPr>
          </w:p>
        </w:tc>
        <w:tc>
          <w:tcPr>
            <w:tcW w:w="3412" w:type="dxa"/>
            <w:vAlign w:val="center"/>
          </w:tcPr>
          <w:p w:rsidR="002B7A14" w:rsidRDefault="002B7A14" w:rsidP="00635634">
            <w:pPr>
              <w:pStyle w:val="Tabela-zawarto"/>
              <w:rPr>
                <w:lang w:val="de-DE"/>
              </w:rPr>
            </w:pPr>
            <w:r w:rsidRPr="000E1730">
              <w:rPr>
                <w:lang w:val="en-US"/>
              </w:rPr>
              <w:t xml:space="preserve">-   -   </w:t>
            </w:r>
            <w:r>
              <w:rPr>
                <w:lang w:val="de-DE"/>
              </w:rPr>
              <w:t>DocumentIdentifier</w:t>
            </w:r>
          </w:p>
        </w:tc>
        <w:tc>
          <w:tcPr>
            <w:tcW w:w="5435" w:type="dxa"/>
            <w:vAlign w:val="center"/>
          </w:tcPr>
          <w:p w:rsidR="002B7A14" w:rsidRDefault="002B7A14" w:rsidP="00635634">
            <w:pPr>
              <w:pStyle w:val="Tabela-zawarto"/>
              <w:rPr>
                <w:lang w:val="de-DE"/>
              </w:rPr>
            </w:pPr>
            <w:r>
              <w:rPr>
                <w:lang w:val="de-DE"/>
              </w:rPr>
              <w:fldChar w:fldCharType="begin"/>
            </w:r>
            <w:r>
              <w:rPr>
                <w:lang w:val="de-DE"/>
              </w:rPr>
              <w:instrText xml:space="preserve"> DOCVARIABLE DocumentIdentifier \* MERGEFORMAT </w:instrText>
            </w:r>
            <w:r>
              <w:rPr>
                <w:lang w:val="de-DE"/>
              </w:rPr>
              <w:fldChar w:fldCharType="end"/>
            </w:r>
          </w:p>
        </w:tc>
        <w:tc>
          <w:tcPr>
            <w:tcW w:w="4765" w:type="dxa"/>
            <w:gridSpan w:val="2"/>
          </w:tcPr>
          <w:p w:rsidR="002B7A14" w:rsidRPr="000E1730" w:rsidRDefault="002B7A14" w:rsidP="00635634">
            <w:pPr>
              <w:pStyle w:val="Tabela-zawarto"/>
              <w:jc w:val="center"/>
            </w:pPr>
            <w:r w:rsidRPr="000E1730">
              <w:t>Dowolny ciąg znaków nadawany przez wysyłającego</w:t>
            </w:r>
          </w:p>
        </w:tc>
      </w:tr>
      <w:tr w:rsidR="002B7A14" w:rsidTr="00092F14">
        <w:tc>
          <w:tcPr>
            <w:tcW w:w="480" w:type="dxa"/>
            <w:vAlign w:val="center"/>
          </w:tcPr>
          <w:p w:rsidR="002B7A14" w:rsidRPr="00CD55FF" w:rsidRDefault="002B7A14" w:rsidP="00635634">
            <w:pPr>
              <w:pStyle w:val="Tabela-zawarto"/>
              <w:jc w:val="center"/>
            </w:pPr>
          </w:p>
        </w:tc>
        <w:tc>
          <w:tcPr>
            <w:tcW w:w="3412" w:type="dxa"/>
            <w:vAlign w:val="center"/>
          </w:tcPr>
          <w:p w:rsidR="002B7A14" w:rsidRDefault="002B7A14" w:rsidP="00635634">
            <w:pPr>
              <w:pStyle w:val="Tabela-zawarto"/>
            </w:pPr>
            <w:r w:rsidRPr="000E1730">
              <w:rPr>
                <w:lang w:val="en-US"/>
              </w:rPr>
              <w:t xml:space="preserve">-   -   </w:t>
            </w:r>
            <w:r>
              <w:t>SenderIdentifier</w:t>
            </w:r>
          </w:p>
        </w:tc>
        <w:tc>
          <w:tcPr>
            <w:tcW w:w="5435" w:type="dxa"/>
            <w:vAlign w:val="center"/>
          </w:tcPr>
          <w:p w:rsidR="002B7A14" w:rsidRDefault="002B7A14" w:rsidP="00635634">
            <w:pPr>
              <w:pStyle w:val="Tabela-zawarto"/>
            </w:pPr>
            <w:r>
              <w:fldChar w:fldCharType="begin"/>
            </w:r>
            <w:r>
              <w:instrText xml:space="preserve"> DOCVARIABLE SenderIdentifier \* MERGEFORMAT </w:instrText>
            </w:r>
            <w:r>
              <w:fldChar w:fldCharType="end"/>
            </w:r>
          </w:p>
        </w:tc>
        <w:tc>
          <w:tcPr>
            <w:tcW w:w="4765" w:type="dxa"/>
            <w:gridSpan w:val="2"/>
          </w:tcPr>
          <w:p w:rsidR="002B7A14" w:rsidRPr="000E1730" w:rsidRDefault="002B7A14" w:rsidP="00635634">
            <w:pPr>
              <w:pStyle w:val="Tabela-zawarto"/>
              <w:jc w:val="center"/>
            </w:pPr>
            <w:r w:rsidRPr="000E1730">
              <w:t>„</w:t>
            </w:r>
            <w:r w:rsidRPr="0032379D">
              <w:rPr>
                <w:highlight w:val="cyan"/>
              </w:rPr>
              <w:t>XXXX</w:t>
            </w:r>
            <w:r w:rsidRPr="000E1730">
              <w:t>”</w:t>
            </w:r>
          </w:p>
        </w:tc>
      </w:tr>
      <w:tr w:rsidR="002B7A14" w:rsidTr="00092F14">
        <w:tc>
          <w:tcPr>
            <w:tcW w:w="480" w:type="dxa"/>
            <w:vAlign w:val="center"/>
          </w:tcPr>
          <w:p w:rsidR="002B7A14" w:rsidRDefault="002B7A14" w:rsidP="00635634">
            <w:pPr>
              <w:pStyle w:val="Tabela-zawarto"/>
              <w:jc w:val="center"/>
            </w:pPr>
          </w:p>
        </w:tc>
        <w:tc>
          <w:tcPr>
            <w:tcW w:w="3412" w:type="dxa"/>
            <w:vAlign w:val="center"/>
          </w:tcPr>
          <w:p w:rsidR="002B7A14" w:rsidRDefault="002B7A14" w:rsidP="00635634">
            <w:pPr>
              <w:pStyle w:val="Tabela-zawarto"/>
            </w:pPr>
            <w:r w:rsidRPr="000E1730">
              <w:rPr>
                <w:lang w:val="en-US"/>
              </w:rPr>
              <w:t xml:space="preserve">-   -   </w:t>
            </w:r>
            <w:r>
              <w:t>ReceiverIdentifier</w:t>
            </w:r>
          </w:p>
        </w:tc>
        <w:tc>
          <w:tcPr>
            <w:tcW w:w="5435" w:type="dxa"/>
            <w:vAlign w:val="center"/>
          </w:tcPr>
          <w:p w:rsidR="002B7A14" w:rsidRDefault="002B7A14" w:rsidP="00635634">
            <w:pPr>
              <w:pStyle w:val="Tabela-zawarto"/>
            </w:pPr>
            <w:r>
              <w:fldChar w:fldCharType="begin"/>
            </w:r>
            <w:r>
              <w:instrText xml:space="preserve"> DOCVARIABLE ReceiverIdentifier \* MERGEFORMAT </w:instrText>
            </w:r>
            <w:r>
              <w:fldChar w:fldCharType="end"/>
            </w:r>
          </w:p>
        </w:tc>
        <w:tc>
          <w:tcPr>
            <w:tcW w:w="4765" w:type="dxa"/>
            <w:gridSpan w:val="2"/>
          </w:tcPr>
          <w:p w:rsidR="002B7A14" w:rsidRPr="000E1730" w:rsidRDefault="002B7A14" w:rsidP="00635634">
            <w:pPr>
              <w:pStyle w:val="Tabela-zawarto"/>
              <w:jc w:val="center"/>
            </w:pPr>
            <w:r w:rsidRPr="000E1730">
              <w:t>„ZSK-C”</w:t>
            </w:r>
          </w:p>
        </w:tc>
      </w:tr>
      <w:tr w:rsidR="002B7A14" w:rsidTr="00092F14">
        <w:tc>
          <w:tcPr>
            <w:tcW w:w="480" w:type="dxa"/>
            <w:vAlign w:val="center"/>
          </w:tcPr>
          <w:p w:rsidR="002B7A14" w:rsidRDefault="002B7A14" w:rsidP="00635634">
            <w:pPr>
              <w:pStyle w:val="Tabela-zawarto"/>
              <w:jc w:val="center"/>
            </w:pPr>
          </w:p>
        </w:tc>
        <w:tc>
          <w:tcPr>
            <w:tcW w:w="3412" w:type="dxa"/>
            <w:vAlign w:val="center"/>
          </w:tcPr>
          <w:p w:rsidR="002B7A14" w:rsidRDefault="002B7A14" w:rsidP="00635634">
            <w:pPr>
              <w:pStyle w:val="Tabela-zawarto"/>
            </w:pPr>
            <w:r w:rsidRPr="000E1730">
              <w:rPr>
                <w:lang w:val="en-US"/>
              </w:rPr>
              <w:t xml:space="preserve">-   </w:t>
            </w:r>
            <w:r>
              <w:t>CriteriaInclude</w:t>
            </w:r>
          </w:p>
        </w:tc>
        <w:tc>
          <w:tcPr>
            <w:tcW w:w="5435" w:type="dxa"/>
            <w:vAlign w:val="center"/>
          </w:tcPr>
          <w:p w:rsidR="002B7A14" w:rsidRDefault="002B7A14" w:rsidP="00635634">
            <w:pPr>
              <w:pStyle w:val="Tabela-zawarto"/>
            </w:pPr>
            <w:r>
              <w:t>Wskaźnik określający czy w odpowiedzi mają być przesłane kryteria</w:t>
            </w:r>
          </w:p>
        </w:tc>
        <w:tc>
          <w:tcPr>
            <w:tcW w:w="4765" w:type="dxa"/>
            <w:gridSpan w:val="2"/>
          </w:tcPr>
          <w:p w:rsidR="002B7A14" w:rsidRPr="000E1730" w:rsidRDefault="002B7A14" w:rsidP="00635634">
            <w:pPr>
              <w:pStyle w:val="Tabela-zawarto"/>
              <w:jc w:val="center"/>
            </w:pPr>
            <w:r w:rsidRPr="000E1730">
              <w:t>False/True</w:t>
            </w:r>
          </w:p>
        </w:tc>
      </w:tr>
      <w:tr w:rsidR="002B7A14" w:rsidTr="00092F14">
        <w:tc>
          <w:tcPr>
            <w:tcW w:w="480" w:type="dxa"/>
            <w:vAlign w:val="center"/>
          </w:tcPr>
          <w:p w:rsidR="002B7A14" w:rsidRDefault="002B7A14" w:rsidP="00635634">
            <w:pPr>
              <w:pStyle w:val="Tabela-zawarto"/>
              <w:jc w:val="center"/>
            </w:pPr>
          </w:p>
        </w:tc>
        <w:tc>
          <w:tcPr>
            <w:tcW w:w="3412" w:type="dxa"/>
            <w:vAlign w:val="center"/>
          </w:tcPr>
          <w:p w:rsidR="002B7A14" w:rsidRDefault="002B7A14" w:rsidP="00635634">
            <w:pPr>
              <w:pStyle w:val="Tabela-zawarto"/>
            </w:pPr>
            <w:r w:rsidRPr="000E1730">
              <w:rPr>
                <w:lang w:val="en-US"/>
              </w:rPr>
              <w:t xml:space="preserve">-   </w:t>
            </w:r>
            <w:r w:rsidRPr="00416C0B">
              <w:t>ResponseDetailsOmit</w:t>
            </w:r>
          </w:p>
        </w:tc>
        <w:tc>
          <w:tcPr>
            <w:tcW w:w="5435" w:type="dxa"/>
            <w:vAlign w:val="center"/>
          </w:tcPr>
          <w:p w:rsidR="002B7A14" w:rsidRDefault="002B7A14" w:rsidP="00635634">
            <w:pPr>
              <w:pStyle w:val="Tabela-zawarto"/>
            </w:pPr>
            <w:r>
              <w:t>Wskaźnik określający czy zwracać dane szczegółowe</w:t>
            </w:r>
          </w:p>
        </w:tc>
        <w:tc>
          <w:tcPr>
            <w:tcW w:w="4765" w:type="dxa"/>
            <w:gridSpan w:val="2"/>
          </w:tcPr>
          <w:p w:rsidR="002B7A14" w:rsidRPr="000E1730" w:rsidRDefault="002B7A14" w:rsidP="00635634">
            <w:pPr>
              <w:pStyle w:val="Tabela-zawarto"/>
              <w:jc w:val="center"/>
            </w:pPr>
            <w:r w:rsidRPr="000E1730">
              <w:t>False/True</w:t>
            </w:r>
          </w:p>
        </w:tc>
      </w:tr>
      <w:tr w:rsidR="002B7A14" w:rsidTr="00092F14">
        <w:tc>
          <w:tcPr>
            <w:tcW w:w="480" w:type="dxa"/>
            <w:vAlign w:val="center"/>
          </w:tcPr>
          <w:p w:rsidR="002B7A14" w:rsidRDefault="002B7A14" w:rsidP="00635634">
            <w:pPr>
              <w:pStyle w:val="Tabela-zawarto"/>
              <w:jc w:val="center"/>
            </w:pPr>
            <w:r>
              <w:t>J-12</w:t>
            </w:r>
          </w:p>
        </w:tc>
        <w:tc>
          <w:tcPr>
            <w:tcW w:w="3412" w:type="dxa"/>
            <w:vAlign w:val="center"/>
          </w:tcPr>
          <w:p w:rsidR="002B7A14" w:rsidRDefault="002B7A14" w:rsidP="00635634">
            <w:pPr>
              <w:pStyle w:val="Tabela-zawarto"/>
            </w:pPr>
            <w:r>
              <w:softHyphen/>
            </w:r>
            <w:r w:rsidRPr="000E1730">
              <w:rPr>
                <w:lang w:val="en-US"/>
              </w:rPr>
              <w:t xml:space="preserve">-   </w:t>
            </w:r>
            <w:r w:rsidRPr="0062101D">
              <w:t>CreditComplaintCriteria</w:t>
            </w:r>
          </w:p>
        </w:tc>
        <w:tc>
          <w:tcPr>
            <w:tcW w:w="5435" w:type="dxa"/>
            <w:vAlign w:val="center"/>
          </w:tcPr>
          <w:p w:rsidR="002B7A14" w:rsidRDefault="002B7A14" w:rsidP="0062101D">
            <w:pPr>
              <w:pStyle w:val="Tabela-zawarto"/>
            </w:pPr>
            <w:r>
              <w:t>Komponent zawierający kryteria określające jakie informacje o otrzymanych komunikatach typu reklamacje uznaniowe mają zostać przesłane w odpowiedzi</w:t>
            </w:r>
          </w:p>
        </w:tc>
        <w:tc>
          <w:tcPr>
            <w:tcW w:w="4765" w:type="dxa"/>
            <w:gridSpan w:val="2"/>
          </w:tcPr>
          <w:p w:rsidR="002B7A14" w:rsidRDefault="002B7A14" w:rsidP="00635634">
            <w:pPr>
              <w:pStyle w:val="Tabela-zawarto"/>
            </w:pPr>
          </w:p>
        </w:tc>
      </w:tr>
      <w:tr w:rsidR="002B7A14" w:rsidTr="0035612C">
        <w:tc>
          <w:tcPr>
            <w:tcW w:w="480" w:type="dxa"/>
            <w:vAlign w:val="center"/>
          </w:tcPr>
          <w:p w:rsidR="002B7A14" w:rsidRDefault="002B7A14" w:rsidP="00635634">
            <w:pPr>
              <w:pStyle w:val="Tabela-zawarto"/>
              <w:jc w:val="center"/>
            </w:pPr>
            <w:r>
              <w:t>A-18</w:t>
            </w:r>
          </w:p>
        </w:tc>
        <w:tc>
          <w:tcPr>
            <w:tcW w:w="3412" w:type="dxa"/>
            <w:shd w:val="clear" w:color="auto" w:fill="7FFAFD"/>
            <w:vAlign w:val="center"/>
          </w:tcPr>
          <w:p w:rsidR="002B7A14" w:rsidRDefault="002B7A14" w:rsidP="00635634">
            <w:pPr>
              <w:pStyle w:val="Tabela-zawarto"/>
            </w:pPr>
            <w:r w:rsidRPr="000E1730">
              <w:rPr>
                <w:lang w:val="en-US"/>
              </w:rPr>
              <w:t xml:space="preserve">-   -   </w:t>
            </w:r>
            <w:r w:rsidRPr="00E03D15">
              <w:t>Period</w:t>
            </w:r>
            <w:r>
              <w:t xml:space="preserve">                                   </w:t>
            </w:r>
            <w:r w:rsidRPr="00902E8B">
              <w:rPr>
                <w:b/>
              </w:rPr>
              <w:t>XOR</w:t>
            </w:r>
          </w:p>
        </w:tc>
        <w:tc>
          <w:tcPr>
            <w:tcW w:w="5435" w:type="dxa"/>
            <w:vAlign w:val="center"/>
          </w:tcPr>
          <w:p w:rsidR="002B7A14" w:rsidRDefault="002B7A14" w:rsidP="00635634">
            <w:pPr>
              <w:pStyle w:val="Tabela-zawarto"/>
            </w:pPr>
            <w:r>
              <w:t>Okres</w:t>
            </w:r>
          </w:p>
        </w:tc>
        <w:tc>
          <w:tcPr>
            <w:tcW w:w="4765" w:type="dxa"/>
            <w:gridSpan w:val="2"/>
          </w:tcPr>
          <w:p w:rsidR="002B7A14" w:rsidRDefault="002B7A14" w:rsidP="00635634">
            <w:pPr>
              <w:pStyle w:val="Tabela-zawarto"/>
            </w:pPr>
          </w:p>
        </w:tc>
      </w:tr>
      <w:tr w:rsidR="002B7A14" w:rsidTr="00092F14">
        <w:tc>
          <w:tcPr>
            <w:tcW w:w="480" w:type="dxa"/>
            <w:vAlign w:val="center"/>
          </w:tcPr>
          <w:p w:rsidR="002B7A14" w:rsidRDefault="002B7A14" w:rsidP="00635634">
            <w:pPr>
              <w:pStyle w:val="Tabela-zawarto"/>
              <w:jc w:val="center"/>
            </w:pPr>
          </w:p>
        </w:tc>
        <w:tc>
          <w:tcPr>
            <w:tcW w:w="3412" w:type="dxa"/>
            <w:vAlign w:val="center"/>
          </w:tcPr>
          <w:p w:rsidR="002B7A14" w:rsidRPr="000E1730" w:rsidRDefault="002B7A14" w:rsidP="00635634">
            <w:pPr>
              <w:pStyle w:val="Tabela-zawarto"/>
            </w:pPr>
            <w:r w:rsidRPr="000E1730">
              <w:t>-   -   -   StartDateTime</w:t>
            </w:r>
          </w:p>
        </w:tc>
        <w:tc>
          <w:tcPr>
            <w:tcW w:w="5435" w:type="dxa"/>
          </w:tcPr>
          <w:p w:rsidR="002B7A14" w:rsidRPr="000E1730" w:rsidRDefault="002B7A14" w:rsidP="00635634">
            <w:pPr>
              <w:pStyle w:val="Tabela-zawarto"/>
            </w:pPr>
            <w:r w:rsidRPr="000E1730">
              <w:t>Data rozpoczęcia</w:t>
            </w:r>
          </w:p>
        </w:tc>
        <w:tc>
          <w:tcPr>
            <w:tcW w:w="4765" w:type="dxa"/>
            <w:gridSpan w:val="2"/>
          </w:tcPr>
          <w:p w:rsidR="002B7A14" w:rsidRDefault="002B7A14" w:rsidP="00635634">
            <w:pPr>
              <w:pStyle w:val="Tabela-zawarto"/>
              <w:jc w:val="center"/>
            </w:pPr>
            <w:r>
              <w:t>Data od komunikatu</w:t>
            </w:r>
          </w:p>
        </w:tc>
      </w:tr>
      <w:tr w:rsidR="002B7A14" w:rsidTr="00092F14">
        <w:tc>
          <w:tcPr>
            <w:tcW w:w="480" w:type="dxa"/>
            <w:vAlign w:val="center"/>
          </w:tcPr>
          <w:p w:rsidR="002B7A14" w:rsidRDefault="002B7A14" w:rsidP="00635634">
            <w:pPr>
              <w:pStyle w:val="Tabela-zawarto"/>
              <w:jc w:val="center"/>
            </w:pPr>
          </w:p>
        </w:tc>
        <w:tc>
          <w:tcPr>
            <w:tcW w:w="3412" w:type="dxa"/>
            <w:vAlign w:val="center"/>
          </w:tcPr>
          <w:p w:rsidR="002B7A14" w:rsidRPr="000E1730" w:rsidRDefault="002B7A14" w:rsidP="00635634">
            <w:pPr>
              <w:pStyle w:val="Tabela-zawarto"/>
            </w:pPr>
            <w:r w:rsidRPr="000E1730">
              <w:t>-   -   -   EndDateTime</w:t>
            </w:r>
          </w:p>
        </w:tc>
        <w:tc>
          <w:tcPr>
            <w:tcW w:w="5435" w:type="dxa"/>
          </w:tcPr>
          <w:p w:rsidR="002B7A14" w:rsidRPr="000E1730" w:rsidRDefault="002B7A14" w:rsidP="00635634">
            <w:pPr>
              <w:pStyle w:val="Tabela-zawarto"/>
            </w:pPr>
            <w:r w:rsidRPr="000E1730">
              <w:t>Data zakończenia</w:t>
            </w:r>
          </w:p>
        </w:tc>
        <w:tc>
          <w:tcPr>
            <w:tcW w:w="4765" w:type="dxa"/>
            <w:gridSpan w:val="2"/>
          </w:tcPr>
          <w:p w:rsidR="002B7A14" w:rsidRDefault="002B7A14" w:rsidP="00635634">
            <w:pPr>
              <w:pStyle w:val="Tabela-zawarto"/>
              <w:jc w:val="center"/>
            </w:pPr>
            <w:r>
              <w:t>Data do komunikatu</w:t>
            </w:r>
          </w:p>
        </w:tc>
      </w:tr>
      <w:tr w:rsidR="002B7A14" w:rsidTr="0035612C">
        <w:tc>
          <w:tcPr>
            <w:tcW w:w="480" w:type="dxa"/>
            <w:vAlign w:val="center"/>
          </w:tcPr>
          <w:p w:rsidR="002B7A14" w:rsidRDefault="002B7A14" w:rsidP="00635634">
            <w:pPr>
              <w:pStyle w:val="Tabela-zawarto"/>
              <w:jc w:val="center"/>
            </w:pPr>
          </w:p>
        </w:tc>
        <w:tc>
          <w:tcPr>
            <w:tcW w:w="3412" w:type="dxa"/>
            <w:shd w:val="clear" w:color="auto" w:fill="7FFAFD"/>
            <w:vAlign w:val="center"/>
          </w:tcPr>
          <w:p w:rsidR="002B7A14" w:rsidRPr="000E1730" w:rsidRDefault="002B7A14" w:rsidP="00635634">
            <w:pPr>
              <w:pStyle w:val="Tabela-zawarto"/>
            </w:pPr>
            <w:r w:rsidRPr="000E1730">
              <w:rPr>
                <w:lang w:val="en-US"/>
              </w:rPr>
              <w:t xml:space="preserve">-   -   </w:t>
            </w:r>
            <w:r w:rsidRPr="00092F14">
              <w:t>OnlyNew</w:t>
            </w:r>
            <w:r>
              <w:t xml:space="preserve">                              </w:t>
            </w:r>
            <w:r w:rsidRPr="00902E8B">
              <w:rPr>
                <w:b/>
              </w:rPr>
              <w:t>XOR</w:t>
            </w:r>
          </w:p>
        </w:tc>
        <w:tc>
          <w:tcPr>
            <w:tcW w:w="5435" w:type="dxa"/>
          </w:tcPr>
          <w:p w:rsidR="002B7A14" w:rsidRPr="000E1730" w:rsidRDefault="002B7A14" w:rsidP="00635634">
            <w:pPr>
              <w:pStyle w:val="Tabela-zawarto"/>
            </w:pPr>
            <w:r>
              <w:t>Tylko nowe</w:t>
            </w:r>
          </w:p>
        </w:tc>
        <w:tc>
          <w:tcPr>
            <w:tcW w:w="4765" w:type="dxa"/>
            <w:gridSpan w:val="2"/>
          </w:tcPr>
          <w:p w:rsidR="002B7A14" w:rsidRDefault="002B7A14" w:rsidP="00635634">
            <w:pPr>
              <w:pStyle w:val="Tabela-zawarto"/>
              <w:jc w:val="center"/>
            </w:pPr>
          </w:p>
        </w:tc>
      </w:tr>
      <w:tr w:rsidR="002B7A14" w:rsidTr="00092F14">
        <w:tc>
          <w:tcPr>
            <w:tcW w:w="480" w:type="dxa"/>
            <w:vAlign w:val="center"/>
          </w:tcPr>
          <w:p w:rsidR="002B7A14" w:rsidRDefault="002B7A14" w:rsidP="00635634">
            <w:pPr>
              <w:pStyle w:val="Tabela-zawarto"/>
              <w:jc w:val="center"/>
            </w:pPr>
            <w:r>
              <w:t>A-10</w:t>
            </w:r>
          </w:p>
        </w:tc>
        <w:tc>
          <w:tcPr>
            <w:tcW w:w="3412" w:type="dxa"/>
            <w:vAlign w:val="center"/>
          </w:tcPr>
          <w:p w:rsidR="002B7A14" w:rsidRDefault="002B7A14" w:rsidP="00635634">
            <w:pPr>
              <w:pStyle w:val="Tabela-zawarto"/>
            </w:pPr>
            <w:r w:rsidRPr="000E1730">
              <w:rPr>
                <w:lang w:val="en-US"/>
              </w:rPr>
              <w:t xml:space="preserve">-   -   </w:t>
            </w:r>
            <w:r w:rsidRPr="0062101D">
              <w:t>CustomerAccount</w:t>
            </w:r>
          </w:p>
        </w:tc>
        <w:tc>
          <w:tcPr>
            <w:tcW w:w="5435" w:type="dxa"/>
            <w:vAlign w:val="center"/>
          </w:tcPr>
          <w:p w:rsidR="002B7A14" w:rsidRDefault="002B7A14" w:rsidP="00635634">
            <w:pPr>
              <w:pStyle w:val="Tabela-zawarto"/>
            </w:pPr>
            <w:r>
              <w:t>Rachunek klienta</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Default="002B7A14" w:rsidP="00635634">
            <w:pPr>
              <w:pStyle w:val="Tabela-zawarto"/>
              <w:jc w:val="center"/>
            </w:pPr>
          </w:p>
        </w:tc>
        <w:tc>
          <w:tcPr>
            <w:tcW w:w="3412" w:type="dxa"/>
          </w:tcPr>
          <w:p w:rsidR="002B7A14" w:rsidRPr="000E1730" w:rsidRDefault="002B7A14" w:rsidP="00635634">
            <w:pPr>
              <w:pStyle w:val="Tabela-zawarto"/>
              <w:rPr>
                <w:lang w:val="en-US"/>
              </w:rPr>
            </w:pPr>
            <w:r w:rsidRPr="000E1730">
              <w:rPr>
                <w:lang w:val="en-US"/>
              </w:rPr>
              <w:t>-   -   -   AccountIdentifier</w:t>
            </w:r>
          </w:p>
        </w:tc>
        <w:tc>
          <w:tcPr>
            <w:tcW w:w="5435" w:type="dxa"/>
          </w:tcPr>
          <w:p w:rsidR="002B7A14" w:rsidRPr="000E1730" w:rsidRDefault="002B7A14" w:rsidP="00635634">
            <w:pPr>
              <w:pStyle w:val="Tabela-zawarto"/>
            </w:pPr>
            <w:r w:rsidRPr="000E1730">
              <w:t>Numer rachunku</w:t>
            </w:r>
          </w:p>
        </w:tc>
        <w:tc>
          <w:tcPr>
            <w:tcW w:w="4765" w:type="dxa"/>
            <w:gridSpan w:val="2"/>
          </w:tcPr>
          <w:p w:rsidR="002B7A14" w:rsidRPr="000E1730" w:rsidRDefault="002B7A14" w:rsidP="0062101D">
            <w:pPr>
              <w:pStyle w:val="Tabela-zawarto"/>
              <w:jc w:val="center"/>
            </w:pPr>
            <w:r w:rsidRPr="000E1730">
              <w:t xml:space="preserve">Numer rachunku </w:t>
            </w:r>
            <w:r>
              <w:t>klienta, którego dotyczą reklamacje uznaniowe</w:t>
            </w:r>
          </w:p>
        </w:tc>
      </w:tr>
      <w:tr w:rsidR="002B7A14" w:rsidTr="00092F14">
        <w:tc>
          <w:tcPr>
            <w:tcW w:w="480" w:type="dxa"/>
            <w:vAlign w:val="center"/>
          </w:tcPr>
          <w:p w:rsidR="002B7A14" w:rsidRDefault="002B7A14" w:rsidP="00635634">
            <w:pPr>
              <w:pStyle w:val="Tabela-zawarto"/>
              <w:jc w:val="center"/>
            </w:pPr>
          </w:p>
        </w:tc>
        <w:tc>
          <w:tcPr>
            <w:tcW w:w="3412" w:type="dxa"/>
          </w:tcPr>
          <w:p w:rsidR="002B7A14" w:rsidRPr="000E1730" w:rsidRDefault="002B7A14" w:rsidP="00635634">
            <w:pPr>
              <w:pStyle w:val="Tabela-zawarto"/>
            </w:pPr>
            <w:r w:rsidRPr="000E1730">
              <w:t>-   -   -   AccountName</w:t>
            </w:r>
          </w:p>
        </w:tc>
        <w:tc>
          <w:tcPr>
            <w:tcW w:w="5435" w:type="dxa"/>
          </w:tcPr>
          <w:p w:rsidR="002B7A14" w:rsidRPr="000E1730" w:rsidRDefault="002B7A14" w:rsidP="00635634">
            <w:pPr>
              <w:pStyle w:val="Tabela-zawarto"/>
            </w:pPr>
            <w:r w:rsidRPr="000E1730">
              <w:t xml:space="preserve">Nazwa rachunku </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Default="002B7A14" w:rsidP="00635634">
            <w:pPr>
              <w:pStyle w:val="Tabela-zawarto"/>
              <w:jc w:val="center"/>
            </w:pPr>
          </w:p>
        </w:tc>
        <w:tc>
          <w:tcPr>
            <w:tcW w:w="3412" w:type="dxa"/>
          </w:tcPr>
          <w:p w:rsidR="002B7A14" w:rsidRPr="000E1730" w:rsidRDefault="002B7A14" w:rsidP="00635634">
            <w:pPr>
              <w:pStyle w:val="Tabela-zawarto"/>
            </w:pPr>
            <w:r w:rsidRPr="000E1730">
              <w:t>-   -   -   AccountCurrencyCode</w:t>
            </w:r>
          </w:p>
        </w:tc>
        <w:tc>
          <w:tcPr>
            <w:tcW w:w="5435" w:type="dxa"/>
          </w:tcPr>
          <w:p w:rsidR="002B7A14" w:rsidRPr="000E1730" w:rsidRDefault="002B7A14" w:rsidP="00635634">
            <w:pPr>
              <w:pStyle w:val="Tabela-zawarto"/>
            </w:pPr>
            <w:r w:rsidRPr="000E1730">
              <w:t>Waluta rachunku</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Default="002B7A14" w:rsidP="00635634">
            <w:pPr>
              <w:pStyle w:val="Tabela-zawarto"/>
              <w:jc w:val="center"/>
            </w:pPr>
          </w:p>
        </w:tc>
        <w:tc>
          <w:tcPr>
            <w:tcW w:w="3412" w:type="dxa"/>
          </w:tcPr>
          <w:p w:rsidR="002B7A14" w:rsidRPr="000E1730" w:rsidRDefault="002B7A14" w:rsidP="00635634">
            <w:pPr>
              <w:pStyle w:val="Tabela-zawarto"/>
            </w:pPr>
            <w:r w:rsidRPr="000E1730">
              <w:t>-   -   -   AccountType</w:t>
            </w:r>
          </w:p>
        </w:tc>
        <w:tc>
          <w:tcPr>
            <w:tcW w:w="5435" w:type="dxa"/>
          </w:tcPr>
          <w:p w:rsidR="002B7A14" w:rsidRPr="000E1730" w:rsidRDefault="002B7A14" w:rsidP="00635634">
            <w:pPr>
              <w:pStyle w:val="Tabela-zawarto"/>
            </w:pPr>
            <w:r w:rsidRPr="000E1730">
              <w:t>Typ rachunku</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rPr>
                <w:lang w:val="en-US"/>
              </w:rPr>
            </w:pPr>
            <w:r w:rsidRPr="000E1730">
              <w:rPr>
                <w:lang w:val="en-US"/>
              </w:rPr>
              <w:t>A-17</w:t>
            </w:r>
          </w:p>
        </w:tc>
        <w:tc>
          <w:tcPr>
            <w:tcW w:w="3412" w:type="dxa"/>
            <w:vAlign w:val="center"/>
          </w:tcPr>
          <w:p w:rsidR="002B7A14" w:rsidRPr="000E1730" w:rsidRDefault="002B7A14" w:rsidP="004153E6">
            <w:pPr>
              <w:pStyle w:val="Tabela-zawarto"/>
              <w:rPr>
                <w:lang w:val="en-US"/>
              </w:rPr>
            </w:pPr>
            <w:r w:rsidRPr="000E1730">
              <w:rPr>
                <w:lang w:val="en-US"/>
              </w:rPr>
              <w:t xml:space="preserve">-   -   </w:t>
            </w:r>
            <w:r w:rsidRPr="0062101D">
              <w:t>Customer</w:t>
            </w:r>
          </w:p>
        </w:tc>
        <w:tc>
          <w:tcPr>
            <w:tcW w:w="5435" w:type="dxa"/>
          </w:tcPr>
          <w:p w:rsidR="002B7A14" w:rsidRPr="000E1730" w:rsidRDefault="002B7A14" w:rsidP="00092F14">
            <w:pPr>
              <w:pStyle w:val="Tabela-zawarto"/>
            </w:pPr>
            <w:r w:rsidRPr="000E1730">
              <w:t xml:space="preserve">Informacje o </w:t>
            </w:r>
            <w:r>
              <w:t>kliencie</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vAlign w:val="center"/>
          </w:tcPr>
          <w:p w:rsidR="002B7A14" w:rsidRPr="000E1730" w:rsidRDefault="002B7A14" w:rsidP="00092F14">
            <w:pPr>
              <w:pStyle w:val="Tabela-zawarto"/>
            </w:pPr>
            <w:r>
              <w:rPr>
                <w:lang w:val="en-US"/>
              </w:rPr>
              <w:t xml:space="preserve">-   -   -   </w:t>
            </w:r>
            <w:r w:rsidRPr="000E1730">
              <w:t>Identifier</w:t>
            </w:r>
          </w:p>
        </w:tc>
        <w:tc>
          <w:tcPr>
            <w:tcW w:w="5435" w:type="dxa"/>
          </w:tcPr>
          <w:p w:rsidR="002B7A14" w:rsidRPr="000E1730" w:rsidRDefault="002B7A14" w:rsidP="00092F14">
            <w:pPr>
              <w:pStyle w:val="Tabela-zawarto"/>
            </w:pPr>
            <w:r w:rsidRPr="000E1730">
              <w:t xml:space="preserve">Identyfikator </w:t>
            </w:r>
            <w:r>
              <w:t>klienta</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vAlign w:val="center"/>
          </w:tcPr>
          <w:p w:rsidR="002B7A14" w:rsidRPr="000E1730" w:rsidRDefault="002B7A14" w:rsidP="00092F14">
            <w:pPr>
              <w:pStyle w:val="Tabela-zawarto"/>
            </w:pPr>
            <w:r>
              <w:rPr>
                <w:lang w:val="en-US"/>
              </w:rPr>
              <w:t xml:space="preserve">-   -   -   </w:t>
            </w:r>
            <w:r w:rsidRPr="000E1730">
              <w:t>Name</w:t>
            </w:r>
          </w:p>
        </w:tc>
        <w:tc>
          <w:tcPr>
            <w:tcW w:w="5435" w:type="dxa"/>
          </w:tcPr>
          <w:p w:rsidR="002B7A14" w:rsidRPr="000E1730" w:rsidRDefault="002B7A14" w:rsidP="00092F14">
            <w:pPr>
              <w:pStyle w:val="Tabela-zawarto"/>
            </w:pPr>
            <w:r w:rsidRPr="000E1730">
              <w:t xml:space="preserve">Nazwa </w:t>
            </w:r>
            <w:r>
              <w:t>klienta</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vAlign w:val="center"/>
          </w:tcPr>
          <w:p w:rsidR="002B7A14" w:rsidRPr="000E1730" w:rsidRDefault="002B7A14" w:rsidP="00092F14">
            <w:pPr>
              <w:pStyle w:val="Tabela-zawarto"/>
            </w:pPr>
            <w:r>
              <w:rPr>
                <w:lang w:val="en-US"/>
              </w:rPr>
              <w:t xml:space="preserve">-   -   -   </w:t>
            </w:r>
            <w:r w:rsidRPr="000E1730">
              <w:t>AdditionalName</w:t>
            </w:r>
          </w:p>
        </w:tc>
        <w:tc>
          <w:tcPr>
            <w:tcW w:w="5435" w:type="dxa"/>
          </w:tcPr>
          <w:p w:rsidR="002B7A14" w:rsidRPr="000E1730" w:rsidRDefault="002B7A14" w:rsidP="00092F14">
            <w:pPr>
              <w:pStyle w:val="Tabela-zawarto"/>
            </w:pPr>
            <w:r w:rsidRPr="000E1730">
              <w:t xml:space="preserve">Dodatkowa nazwa </w:t>
            </w:r>
            <w:r>
              <w:t>klienta</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vAlign w:val="center"/>
          </w:tcPr>
          <w:p w:rsidR="002B7A14" w:rsidRPr="000E1730" w:rsidRDefault="002B7A14" w:rsidP="00092F14">
            <w:pPr>
              <w:pStyle w:val="Tabela-zawarto"/>
            </w:pPr>
            <w:r>
              <w:rPr>
                <w:lang w:val="en-US"/>
              </w:rPr>
              <w:t xml:space="preserve">-   -   -   </w:t>
            </w:r>
            <w:r w:rsidRPr="000E1730">
              <w:t>Description</w:t>
            </w:r>
          </w:p>
        </w:tc>
        <w:tc>
          <w:tcPr>
            <w:tcW w:w="5435" w:type="dxa"/>
          </w:tcPr>
          <w:p w:rsidR="002B7A14" w:rsidRPr="000E1730" w:rsidRDefault="002B7A14" w:rsidP="004153E6">
            <w:pPr>
              <w:pStyle w:val="Tabela-zawarto"/>
            </w:pPr>
            <w:r w:rsidRPr="000E1730">
              <w:t xml:space="preserve">Dodatkowe informacje o </w:t>
            </w:r>
            <w:r>
              <w:t>kliencie</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vAlign w:val="center"/>
          </w:tcPr>
          <w:p w:rsidR="002B7A14" w:rsidRPr="000E1730" w:rsidRDefault="002B7A14" w:rsidP="00092F14">
            <w:pPr>
              <w:pStyle w:val="Tabela-zawarto"/>
            </w:pPr>
            <w:r>
              <w:rPr>
                <w:lang w:val="en-US"/>
              </w:rPr>
              <w:t xml:space="preserve">-   -   -   </w:t>
            </w:r>
            <w:r>
              <w:t>UltmName</w:t>
            </w:r>
          </w:p>
        </w:tc>
        <w:tc>
          <w:tcPr>
            <w:tcW w:w="5435" w:type="dxa"/>
          </w:tcPr>
          <w:p w:rsidR="002B7A14" w:rsidRPr="000E1730" w:rsidRDefault="002B7A14" w:rsidP="004153E6">
            <w:pPr>
              <w:pStyle w:val="Tabela-zawarto"/>
            </w:pPr>
            <w:r>
              <w:t>Nazwa finalna</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rPr>
                <w:lang w:val="en-US"/>
              </w:rPr>
            </w:pPr>
            <w:r w:rsidRPr="000E1730">
              <w:rPr>
                <w:lang w:val="en-US"/>
              </w:rPr>
              <w:t>A-11</w:t>
            </w:r>
          </w:p>
        </w:tc>
        <w:tc>
          <w:tcPr>
            <w:tcW w:w="3412" w:type="dxa"/>
            <w:vAlign w:val="center"/>
          </w:tcPr>
          <w:p w:rsidR="002B7A14" w:rsidRPr="000E1730" w:rsidRDefault="002B7A14" w:rsidP="00092F14">
            <w:pPr>
              <w:pStyle w:val="Tabela-zawarto"/>
              <w:rPr>
                <w:lang w:val="en-US"/>
              </w:rPr>
            </w:pPr>
            <w:r>
              <w:rPr>
                <w:lang w:val="en-US"/>
              </w:rPr>
              <w:t xml:space="preserve">-   -   -   </w:t>
            </w:r>
            <w:r w:rsidRPr="000E1730">
              <w:rPr>
                <w:lang w:val="en-US"/>
              </w:rPr>
              <w:t>Address</w:t>
            </w:r>
            <w:r w:rsidRPr="000E1730">
              <w:rPr>
                <w:lang w:val="en-US"/>
              </w:rPr>
              <w:tab/>
            </w:r>
            <w:r w:rsidRPr="000E1730">
              <w:rPr>
                <w:lang w:val="en-US"/>
              </w:rPr>
              <w:tab/>
            </w:r>
            <w:r w:rsidRPr="000E1730">
              <w:rPr>
                <w:lang w:val="en-US"/>
              </w:rPr>
              <w:tab/>
            </w:r>
          </w:p>
        </w:tc>
        <w:tc>
          <w:tcPr>
            <w:tcW w:w="5435" w:type="dxa"/>
          </w:tcPr>
          <w:p w:rsidR="002B7A14" w:rsidRPr="000E1730" w:rsidRDefault="002B7A14" w:rsidP="00092F14">
            <w:pPr>
              <w:pStyle w:val="Tabela-zawarto"/>
            </w:pPr>
            <w:r w:rsidRPr="000E1730">
              <w:t xml:space="preserve">Adres banku/oddziału banku </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rPr>
                <w:lang w:val="en-US"/>
              </w:rPr>
            </w:pPr>
          </w:p>
        </w:tc>
        <w:tc>
          <w:tcPr>
            <w:tcW w:w="3412" w:type="dxa"/>
            <w:vAlign w:val="center"/>
          </w:tcPr>
          <w:p w:rsidR="002B7A14" w:rsidRPr="000E1730" w:rsidRDefault="002B7A14" w:rsidP="00092F14">
            <w:pPr>
              <w:pStyle w:val="Tabela-zawarto"/>
              <w:rPr>
                <w:lang w:val="en-US"/>
              </w:rPr>
            </w:pPr>
            <w:r>
              <w:rPr>
                <w:lang w:val="en-US"/>
              </w:rPr>
              <w:t xml:space="preserve">-   -   -   -   </w:t>
            </w:r>
            <w:r w:rsidRPr="000E1730">
              <w:rPr>
                <w:lang w:val="en-US"/>
              </w:rPr>
              <w:t xml:space="preserve">AddressType   </w:t>
            </w:r>
          </w:p>
        </w:tc>
        <w:tc>
          <w:tcPr>
            <w:tcW w:w="5435" w:type="dxa"/>
          </w:tcPr>
          <w:p w:rsidR="002B7A14" w:rsidRPr="000E1730" w:rsidRDefault="002B7A14" w:rsidP="004153E6">
            <w:pPr>
              <w:pStyle w:val="Tabela-zawarto"/>
            </w:pPr>
            <w:r w:rsidRPr="000E1730">
              <w:t>Typ adresu</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rPr>
                <w:lang w:val="en-US"/>
              </w:rPr>
            </w:pPr>
          </w:p>
        </w:tc>
        <w:tc>
          <w:tcPr>
            <w:tcW w:w="3412" w:type="dxa"/>
            <w:shd w:val="clear" w:color="auto" w:fill="7FFAFD"/>
            <w:vAlign w:val="center"/>
          </w:tcPr>
          <w:p w:rsidR="002B7A14" w:rsidRPr="000E1730" w:rsidRDefault="002B7A14" w:rsidP="00092F14">
            <w:pPr>
              <w:pStyle w:val="Tabela-zawarto"/>
              <w:rPr>
                <w:lang w:val="en-US"/>
              </w:rPr>
            </w:pPr>
            <w:r>
              <w:rPr>
                <w:lang w:val="en-US"/>
              </w:rPr>
              <w:t xml:space="preserve">-   -   -   -   </w:t>
            </w:r>
            <w:r w:rsidRPr="000E1730">
              <w:rPr>
                <w:lang w:val="en-US"/>
              </w:rPr>
              <w:t>StreetName</w:t>
            </w:r>
            <w:r w:rsidRPr="000E1730">
              <w:rPr>
                <w:lang w:val="en-US"/>
              </w:rPr>
              <w:tab/>
            </w:r>
            <w:r w:rsidRPr="000E1730">
              <w:rPr>
                <w:lang w:val="en-US"/>
              </w:rPr>
              <w:tab/>
            </w:r>
            <w:r w:rsidRPr="000E1730">
              <w:rPr>
                <w:b/>
                <w:lang w:val="en-US"/>
              </w:rPr>
              <w:t>XOR</w:t>
            </w:r>
          </w:p>
        </w:tc>
        <w:tc>
          <w:tcPr>
            <w:tcW w:w="5435" w:type="dxa"/>
          </w:tcPr>
          <w:p w:rsidR="002B7A14" w:rsidRPr="000E1730" w:rsidRDefault="002B7A14" w:rsidP="004153E6">
            <w:pPr>
              <w:pStyle w:val="Tabela-zawarto"/>
            </w:pPr>
            <w:r w:rsidRPr="000E1730">
              <w:t>Nazwa ulicy, nr budynku</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shd w:val="clear" w:color="auto" w:fill="7FFAFD"/>
            <w:vAlign w:val="center"/>
          </w:tcPr>
          <w:p w:rsidR="002B7A14" w:rsidRPr="000E1730" w:rsidRDefault="002B7A14" w:rsidP="00092F14">
            <w:pPr>
              <w:pStyle w:val="Tabela-zawarto"/>
            </w:pPr>
            <w:r>
              <w:rPr>
                <w:lang w:val="en-US"/>
              </w:rPr>
              <w:t xml:space="preserve">-   -   -   -   </w:t>
            </w:r>
            <w:r w:rsidRPr="000E1730">
              <w:t>PostCode</w:t>
            </w:r>
          </w:p>
        </w:tc>
        <w:tc>
          <w:tcPr>
            <w:tcW w:w="5435" w:type="dxa"/>
          </w:tcPr>
          <w:p w:rsidR="002B7A14" w:rsidRPr="000E1730" w:rsidRDefault="002B7A14" w:rsidP="004153E6">
            <w:pPr>
              <w:pStyle w:val="Tabela-zawarto"/>
            </w:pPr>
            <w:r w:rsidRPr="000E1730">
              <w:t>Kod pocztowy</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shd w:val="clear" w:color="auto" w:fill="7FFAFD"/>
            <w:vAlign w:val="center"/>
          </w:tcPr>
          <w:p w:rsidR="002B7A14" w:rsidRPr="000E1730" w:rsidRDefault="002B7A14" w:rsidP="00092F14">
            <w:pPr>
              <w:pStyle w:val="Tabela-zawarto"/>
            </w:pPr>
            <w:r>
              <w:rPr>
                <w:lang w:val="en-US"/>
              </w:rPr>
              <w:t xml:space="preserve">-   -   -   -   </w:t>
            </w:r>
            <w:r w:rsidRPr="000E1730">
              <w:t>CityName</w:t>
            </w:r>
          </w:p>
        </w:tc>
        <w:tc>
          <w:tcPr>
            <w:tcW w:w="5435" w:type="dxa"/>
          </w:tcPr>
          <w:p w:rsidR="002B7A14" w:rsidRPr="000E1730" w:rsidRDefault="002B7A14" w:rsidP="004153E6">
            <w:pPr>
              <w:pStyle w:val="Tabela-zawarto"/>
            </w:pPr>
            <w:r w:rsidRPr="000E1730">
              <w:t>Nazwa miasta</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rPr>
                <w:lang w:val="en-US"/>
              </w:rPr>
            </w:pPr>
          </w:p>
        </w:tc>
        <w:tc>
          <w:tcPr>
            <w:tcW w:w="3412" w:type="dxa"/>
            <w:shd w:val="clear" w:color="auto" w:fill="7FFAFD"/>
            <w:vAlign w:val="center"/>
          </w:tcPr>
          <w:p w:rsidR="002B7A14" w:rsidRPr="000E1730" w:rsidRDefault="002B7A14" w:rsidP="00092F14">
            <w:pPr>
              <w:pStyle w:val="Tabela-zawarto"/>
              <w:rPr>
                <w:lang w:val="en-US"/>
              </w:rPr>
            </w:pPr>
            <w:r>
              <w:rPr>
                <w:lang w:val="en-US"/>
              </w:rPr>
              <w:t xml:space="preserve">-   -   -   -   </w:t>
            </w:r>
            <w:r w:rsidRPr="000E1730">
              <w:rPr>
                <w:lang w:val="en-US"/>
              </w:rPr>
              <w:t>PostalAddressLine1</w:t>
            </w:r>
            <w:r w:rsidRPr="000E1730">
              <w:rPr>
                <w:lang w:val="en-US"/>
              </w:rPr>
              <w:tab/>
            </w:r>
            <w:r w:rsidRPr="000E1730">
              <w:rPr>
                <w:b/>
                <w:lang w:val="en-US"/>
              </w:rPr>
              <w:t>XOR</w:t>
            </w:r>
          </w:p>
        </w:tc>
        <w:tc>
          <w:tcPr>
            <w:tcW w:w="5435" w:type="dxa"/>
          </w:tcPr>
          <w:p w:rsidR="002B7A14" w:rsidRPr="000E1730" w:rsidRDefault="002B7A14" w:rsidP="004153E6">
            <w:pPr>
              <w:pStyle w:val="Tabela-zawarto"/>
            </w:pPr>
            <w:r w:rsidRPr="000E1730">
              <w:t>Pierwsza linia adresu</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shd w:val="clear" w:color="auto" w:fill="7FFAFD"/>
            <w:vAlign w:val="center"/>
          </w:tcPr>
          <w:p w:rsidR="002B7A14" w:rsidRPr="000E1730" w:rsidRDefault="002B7A14" w:rsidP="00092F14">
            <w:pPr>
              <w:pStyle w:val="Tabela-zawarto"/>
            </w:pPr>
            <w:r>
              <w:rPr>
                <w:lang w:val="en-US"/>
              </w:rPr>
              <w:t xml:space="preserve">-   -   -   -   </w:t>
            </w:r>
            <w:r w:rsidRPr="000E1730">
              <w:t>PostalAddressLine2</w:t>
            </w:r>
          </w:p>
        </w:tc>
        <w:tc>
          <w:tcPr>
            <w:tcW w:w="5435" w:type="dxa"/>
          </w:tcPr>
          <w:p w:rsidR="002B7A14" w:rsidRPr="000E1730" w:rsidRDefault="002B7A14" w:rsidP="004153E6">
            <w:pPr>
              <w:pStyle w:val="Tabela-zawarto"/>
            </w:pPr>
            <w:r w:rsidRPr="000E1730">
              <w:t>Druga linia adresu</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vAlign w:val="center"/>
          </w:tcPr>
          <w:p w:rsidR="002B7A14" w:rsidRPr="000E1730" w:rsidRDefault="002B7A14" w:rsidP="00092F14">
            <w:pPr>
              <w:pStyle w:val="Tabela-zawarto"/>
            </w:pPr>
            <w:r>
              <w:rPr>
                <w:lang w:val="en-US"/>
              </w:rPr>
              <w:t xml:space="preserve">-   -   -   -   </w:t>
            </w:r>
            <w:r w:rsidRPr="000E1730">
              <w:t>Country</w:t>
            </w:r>
          </w:p>
        </w:tc>
        <w:tc>
          <w:tcPr>
            <w:tcW w:w="5435" w:type="dxa"/>
          </w:tcPr>
          <w:p w:rsidR="002B7A14" w:rsidRPr="000E1730" w:rsidRDefault="002B7A14" w:rsidP="004153E6">
            <w:pPr>
              <w:pStyle w:val="Tabela-zawarto"/>
            </w:pPr>
            <w:r w:rsidRPr="000E1730">
              <w:t>Kod kraju</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rPr>
                <w:lang w:val="en-US"/>
              </w:rPr>
            </w:pPr>
            <w:r w:rsidRPr="000E1730">
              <w:rPr>
                <w:lang w:val="en-US"/>
              </w:rPr>
              <w:t>A-15</w:t>
            </w:r>
          </w:p>
        </w:tc>
        <w:tc>
          <w:tcPr>
            <w:tcW w:w="3412" w:type="dxa"/>
            <w:vAlign w:val="center"/>
          </w:tcPr>
          <w:p w:rsidR="002B7A14" w:rsidRPr="000E1730" w:rsidRDefault="002B7A14" w:rsidP="004153E6">
            <w:pPr>
              <w:pStyle w:val="Tabela-zawarto"/>
              <w:rPr>
                <w:lang w:val="en-US"/>
              </w:rPr>
            </w:pPr>
            <w:r>
              <w:rPr>
                <w:lang w:val="en-US"/>
              </w:rPr>
              <w:t xml:space="preserve">-   -   -   </w:t>
            </w:r>
            <w:r w:rsidRPr="00092F14">
              <w:rPr>
                <w:lang w:val="en-US"/>
              </w:rPr>
              <w:t>CustomerFinancialInstitution</w:t>
            </w:r>
          </w:p>
        </w:tc>
        <w:tc>
          <w:tcPr>
            <w:tcW w:w="5435" w:type="dxa"/>
          </w:tcPr>
          <w:p w:rsidR="002B7A14" w:rsidRPr="000E1730" w:rsidRDefault="002B7A14" w:rsidP="004153E6">
            <w:pPr>
              <w:pStyle w:val="Tabela-zawarto"/>
            </w:pPr>
            <w:r w:rsidRPr="000E1730">
              <w:t xml:space="preserve">Informacje o banku/oddziale banku </w:t>
            </w:r>
            <w:r>
              <w:t>klienta</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vAlign w:val="center"/>
          </w:tcPr>
          <w:p w:rsidR="002B7A14" w:rsidRPr="000E1730" w:rsidRDefault="002B7A14" w:rsidP="004153E6">
            <w:pPr>
              <w:pStyle w:val="Tabela-zawarto"/>
            </w:pPr>
            <w:r>
              <w:rPr>
                <w:lang w:val="en-US"/>
              </w:rPr>
              <w:t xml:space="preserve">-   -   -   -   </w:t>
            </w:r>
            <w:r w:rsidRPr="000E1730">
              <w:t>FIIdentifier</w:t>
            </w:r>
          </w:p>
        </w:tc>
        <w:tc>
          <w:tcPr>
            <w:tcW w:w="5435" w:type="dxa"/>
          </w:tcPr>
          <w:p w:rsidR="002B7A14" w:rsidRPr="000E1730" w:rsidRDefault="002B7A14" w:rsidP="004153E6">
            <w:pPr>
              <w:pStyle w:val="Tabela-zawarto"/>
            </w:pPr>
            <w:r w:rsidRPr="000E1730">
              <w:t>Identyfikator banku/oddziału banku</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vAlign w:val="center"/>
          </w:tcPr>
          <w:p w:rsidR="002B7A14" w:rsidRPr="000E1730" w:rsidRDefault="002B7A14" w:rsidP="004153E6">
            <w:pPr>
              <w:pStyle w:val="Tabela-zawarto"/>
            </w:pPr>
            <w:r>
              <w:rPr>
                <w:lang w:val="en-US"/>
              </w:rPr>
              <w:t xml:space="preserve">-   -   -   -   </w:t>
            </w:r>
            <w:r w:rsidRPr="000E1730">
              <w:t>Name</w:t>
            </w:r>
          </w:p>
        </w:tc>
        <w:tc>
          <w:tcPr>
            <w:tcW w:w="5435" w:type="dxa"/>
          </w:tcPr>
          <w:p w:rsidR="002B7A14" w:rsidRPr="000E1730" w:rsidRDefault="002B7A14" w:rsidP="004153E6">
            <w:pPr>
              <w:pStyle w:val="Tabela-zawarto"/>
            </w:pPr>
            <w:r w:rsidRPr="000E1730">
              <w:t>Nazwa banku/oddziału banku</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rPr>
                <w:lang w:val="en-US"/>
              </w:rPr>
            </w:pPr>
            <w:r w:rsidRPr="000E1730">
              <w:rPr>
                <w:lang w:val="en-US"/>
              </w:rPr>
              <w:t>A-11</w:t>
            </w:r>
          </w:p>
        </w:tc>
        <w:tc>
          <w:tcPr>
            <w:tcW w:w="3412" w:type="dxa"/>
            <w:vAlign w:val="center"/>
          </w:tcPr>
          <w:p w:rsidR="002B7A14" w:rsidRPr="000E1730" w:rsidRDefault="002B7A14" w:rsidP="004153E6">
            <w:pPr>
              <w:pStyle w:val="Tabela-zawarto"/>
              <w:rPr>
                <w:lang w:val="en-US"/>
              </w:rPr>
            </w:pPr>
            <w:r>
              <w:rPr>
                <w:lang w:val="en-US"/>
              </w:rPr>
              <w:t xml:space="preserve">-   -   -   -   </w:t>
            </w:r>
            <w:r w:rsidRPr="000E1730">
              <w:rPr>
                <w:lang w:val="en-US"/>
              </w:rPr>
              <w:t>Address</w:t>
            </w:r>
          </w:p>
        </w:tc>
        <w:tc>
          <w:tcPr>
            <w:tcW w:w="5435" w:type="dxa"/>
          </w:tcPr>
          <w:p w:rsidR="002B7A14" w:rsidRPr="000E1730" w:rsidRDefault="002B7A14" w:rsidP="00092F14">
            <w:pPr>
              <w:pStyle w:val="Tabela-zawarto"/>
            </w:pPr>
            <w:r>
              <w:t>Adres banku/oddziału banku</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vAlign w:val="center"/>
          </w:tcPr>
          <w:p w:rsidR="002B7A14" w:rsidRPr="000E1730" w:rsidRDefault="002B7A14" w:rsidP="004153E6">
            <w:pPr>
              <w:pStyle w:val="Tabela-zawarto"/>
              <w:rPr>
                <w:lang w:val="en-US"/>
              </w:rPr>
            </w:pPr>
            <w:r>
              <w:rPr>
                <w:lang w:val="en-US"/>
              </w:rPr>
              <w:t xml:space="preserve">-   -   -   -   -  </w:t>
            </w:r>
            <w:r w:rsidRPr="000E1730">
              <w:rPr>
                <w:lang w:val="en-US"/>
              </w:rPr>
              <w:t>AddressType</w:t>
            </w:r>
          </w:p>
        </w:tc>
        <w:tc>
          <w:tcPr>
            <w:tcW w:w="5435" w:type="dxa"/>
          </w:tcPr>
          <w:p w:rsidR="002B7A14" w:rsidRPr="000E1730" w:rsidRDefault="002B7A14" w:rsidP="004153E6">
            <w:pPr>
              <w:pStyle w:val="Tabela-zawarto"/>
            </w:pPr>
            <w:r w:rsidRPr="000E1730">
              <w:t>Typ adresu</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shd w:val="clear" w:color="auto" w:fill="7FFAFD"/>
            <w:vAlign w:val="center"/>
          </w:tcPr>
          <w:p w:rsidR="002B7A14" w:rsidRPr="000E1730" w:rsidRDefault="002B7A14" w:rsidP="004153E6">
            <w:pPr>
              <w:pStyle w:val="Tabela-zawarto"/>
              <w:rPr>
                <w:lang w:val="en-US"/>
              </w:rPr>
            </w:pPr>
            <w:r>
              <w:rPr>
                <w:lang w:val="en-US"/>
              </w:rPr>
              <w:t xml:space="preserve">-   -   -   -   -  </w:t>
            </w:r>
            <w:r w:rsidRPr="000E1730">
              <w:rPr>
                <w:lang w:val="en-US"/>
              </w:rPr>
              <w:t>StreetName</w:t>
            </w:r>
            <w:r w:rsidRPr="000E1730">
              <w:rPr>
                <w:lang w:val="en-US"/>
              </w:rPr>
              <w:tab/>
              <w:t xml:space="preserve">      </w:t>
            </w:r>
            <w:r>
              <w:rPr>
                <w:lang w:val="en-US"/>
              </w:rPr>
              <w:t xml:space="preserve">        </w:t>
            </w:r>
            <w:r w:rsidRPr="00C67D7B">
              <w:rPr>
                <w:b/>
                <w:lang w:val="en-US"/>
              </w:rPr>
              <w:t>XOR</w:t>
            </w:r>
          </w:p>
        </w:tc>
        <w:tc>
          <w:tcPr>
            <w:tcW w:w="5435" w:type="dxa"/>
          </w:tcPr>
          <w:p w:rsidR="002B7A14" w:rsidRPr="000E1730" w:rsidRDefault="002B7A14" w:rsidP="004153E6">
            <w:pPr>
              <w:pStyle w:val="Tabela-zawarto"/>
            </w:pPr>
            <w:r w:rsidRPr="000E1730">
              <w:t>Nazwa ulicy, nr budynku</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shd w:val="clear" w:color="auto" w:fill="7FFAFD"/>
            <w:vAlign w:val="center"/>
          </w:tcPr>
          <w:p w:rsidR="002B7A14" w:rsidRPr="00920354" w:rsidRDefault="002B7A14" w:rsidP="004153E6">
            <w:pPr>
              <w:pStyle w:val="Tabela-zawarto"/>
              <w:rPr>
                <w:lang w:val="en-US"/>
              </w:rPr>
            </w:pPr>
            <w:r>
              <w:rPr>
                <w:lang w:val="en-US"/>
              </w:rPr>
              <w:t xml:space="preserve">-   -   -   -   -  </w:t>
            </w:r>
            <w:r w:rsidRPr="00920354">
              <w:rPr>
                <w:lang w:val="en-US"/>
              </w:rPr>
              <w:t>PostCode</w:t>
            </w:r>
          </w:p>
        </w:tc>
        <w:tc>
          <w:tcPr>
            <w:tcW w:w="5435" w:type="dxa"/>
          </w:tcPr>
          <w:p w:rsidR="002B7A14" w:rsidRPr="000E1730" w:rsidRDefault="002B7A14" w:rsidP="004153E6">
            <w:pPr>
              <w:pStyle w:val="Tabela-zawarto"/>
            </w:pPr>
            <w:r w:rsidRPr="000E1730">
              <w:t>Kod pocztowy</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shd w:val="clear" w:color="auto" w:fill="7FFAFD"/>
            <w:vAlign w:val="center"/>
          </w:tcPr>
          <w:p w:rsidR="002B7A14" w:rsidRPr="00920354" w:rsidRDefault="002B7A14" w:rsidP="004153E6">
            <w:pPr>
              <w:pStyle w:val="Tabela-zawarto"/>
              <w:rPr>
                <w:lang w:val="en-US"/>
              </w:rPr>
            </w:pPr>
            <w:r>
              <w:rPr>
                <w:lang w:val="en-US"/>
              </w:rPr>
              <w:t xml:space="preserve">-   -   -   -   -  </w:t>
            </w:r>
            <w:r w:rsidRPr="00920354">
              <w:rPr>
                <w:lang w:val="en-US"/>
              </w:rPr>
              <w:t>CityName</w:t>
            </w:r>
          </w:p>
        </w:tc>
        <w:tc>
          <w:tcPr>
            <w:tcW w:w="5435" w:type="dxa"/>
          </w:tcPr>
          <w:p w:rsidR="002B7A14" w:rsidRPr="000E1730" w:rsidRDefault="002B7A14" w:rsidP="004153E6">
            <w:pPr>
              <w:pStyle w:val="Tabela-zawarto"/>
            </w:pPr>
            <w:r w:rsidRPr="000E1730">
              <w:t>Nazwa miasta</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shd w:val="clear" w:color="auto" w:fill="7FFAFD"/>
            <w:vAlign w:val="center"/>
          </w:tcPr>
          <w:p w:rsidR="002B7A14" w:rsidRPr="000E1730" w:rsidRDefault="002B7A14" w:rsidP="004153E6">
            <w:pPr>
              <w:pStyle w:val="Tabela-zawarto"/>
              <w:rPr>
                <w:lang w:val="en-US"/>
              </w:rPr>
            </w:pPr>
            <w:r>
              <w:rPr>
                <w:lang w:val="en-US"/>
              </w:rPr>
              <w:t xml:space="preserve">-   -   -   -   -  </w:t>
            </w:r>
            <w:r w:rsidRPr="000E1730">
              <w:rPr>
                <w:lang w:val="en-US"/>
              </w:rPr>
              <w:t xml:space="preserve">PostalAddressLine1 </w:t>
            </w:r>
            <w:r>
              <w:rPr>
                <w:lang w:val="en-US"/>
              </w:rPr>
              <w:t xml:space="preserve">        </w:t>
            </w:r>
            <w:r w:rsidRPr="00C67D7B">
              <w:rPr>
                <w:b/>
                <w:lang w:val="en-US"/>
              </w:rPr>
              <w:t>XOR</w:t>
            </w:r>
          </w:p>
        </w:tc>
        <w:tc>
          <w:tcPr>
            <w:tcW w:w="5435" w:type="dxa"/>
          </w:tcPr>
          <w:p w:rsidR="002B7A14" w:rsidRPr="000E1730" w:rsidRDefault="002B7A14" w:rsidP="004153E6">
            <w:pPr>
              <w:pStyle w:val="Tabela-zawarto"/>
            </w:pPr>
            <w:r w:rsidRPr="000E1730">
              <w:t>Pierwsza linia adresu</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shd w:val="clear" w:color="auto" w:fill="7FFAFD"/>
            <w:vAlign w:val="center"/>
          </w:tcPr>
          <w:p w:rsidR="002B7A14" w:rsidRPr="00920354" w:rsidRDefault="002B7A14" w:rsidP="004153E6">
            <w:pPr>
              <w:pStyle w:val="Tabela-zawarto"/>
              <w:rPr>
                <w:lang w:val="en-US"/>
              </w:rPr>
            </w:pPr>
            <w:r>
              <w:rPr>
                <w:lang w:val="en-US"/>
              </w:rPr>
              <w:t xml:space="preserve">-   -   -   -   -  </w:t>
            </w:r>
            <w:r w:rsidRPr="00920354">
              <w:rPr>
                <w:lang w:val="en-US"/>
              </w:rPr>
              <w:t>PostalAddressLine2</w:t>
            </w:r>
          </w:p>
        </w:tc>
        <w:tc>
          <w:tcPr>
            <w:tcW w:w="5435" w:type="dxa"/>
          </w:tcPr>
          <w:p w:rsidR="002B7A14" w:rsidRPr="000E1730" w:rsidRDefault="002B7A14" w:rsidP="004153E6">
            <w:pPr>
              <w:pStyle w:val="Tabela-zawarto"/>
            </w:pPr>
            <w:r w:rsidRPr="000E1730">
              <w:t>Druga linia adresu</w:t>
            </w:r>
          </w:p>
        </w:tc>
        <w:tc>
          <w:tcPr>
            <w:tcW w:w="4765" w:type="dxa"/>
            <w:gridSpan w:val="2"/>
          </w:tcPr>
          <w:p w:rsidR="002B7A14" w:rsidRPr="000E1730" w:rsidRDefault="002B7A14" w:rsidP="00635634">
            <w:pPr>
              <w:pStyle w:val="Tabela-zawarto"/>
              <w:jc w:val="center"/>
            </w:pPr>
          </w:p>
        </w:tc>
      </w:tr>
      <w:tr w:rsidR="002B7A14" w:rsidTr="00092F14">
        <w:tc>
          <w:tcPr>
            <w:tcW w:w="480" w:type="dxa"/>
            <w:vAlign w:val="center"/>
          </w:tcPr>
          <w:p w:rsidR="002B7A14" w:rsidRPr="000E1730" w:rsidRDefault="002B7A14" w:rsidP="004153E6">
            <w:pPr>
              <w:pStyle w:val="Tabela-zawarto"/>
              <w:jc w:val="center"/>
            </w:pPr>
          </w:p>
        </w:tc>
        <w:tc>
          <w:tcPr>
            <w:tcW w:w="3412" w:type="dxa"/>
            <w:vAlign w:val="center"/>
          </w:tcPr>
          <w:p w:rsidR="002B7A14" w:rsidRPr="000E1730" w:rsidRDefault="002B7A14" w:rsidP="004153E6">
            <w:pPr>
              <w:pStyle w:val="Tabela-zawarto"/>
            </w:pPr>
            <w:r>
              <w:t xml:space="preserve">-   -   -   -   -  </w:t>
            </w:r>
            <w:r w:rsidRPr="000E1730">
              <w:t>Country</w:t>
            </w:r>
          </w:p>
        </w:tc>
        <w:tc>
          <w:tcPr>
            <w:tcW w:w="5435" w:type="dxa"/>
          </w:tcPr>
          <w:p w:rsidR="002B7A14" w:rsidRPr="000E1730" w:rsidRDefault="002B7A14" w:rsidP="004153E6">
            <w:pPr>
              <w:pStyle w:val="Tabela-zawarto"/>
            </w:pPr>
            <w:r w:rsidRPr="000E1730">
              <w:t>Kod kraju</w:t>
            </w:r>
          </w:p>
        </w:tc>
        <w:tc>
          <w:tcPr>
            <w:tcW w:w="4765" w:type="dxa"/>
            <w:gridSpan w:val="2"/>
          </w:tcPr>
          <w:p w:rsidR="002B7A14" w:rsidRPr="000E1730" w:rsidRDefault="002B7A14" w:rsidP="00635634">
            <w:pPr>
              <w:pStyle w:val="Tabela-zawarto"/>
              <w:jc w:val="center"/>
            </w:pPr>
          </w:p>
        </w:tc>
      </w:tr>
    </w:tbl>
    <w:p w:rsidR="002B7A14" w:rsidRDefault="002B7A14" w:rsidP="00495BB8">
      <w:pPr>
        <w:pStyle w:val="OpisZnakZnakZnak"/>
      </w:pPr>
    </w:p>
    <w:p w:rsidR="002B7A14" w:rsidRDefault="002B7A14" w:rsidP="00495BB8">
      <w:pPr>
        <w:pStyle w:val="OpisZnakZnakZnak"/>
      </w:pPr>
    </w:p>
    <w:p w:rsidR="002B7A14" w:rsidRPr="00CD55FF" w:rsidRDefault="002B7A14" w:rsidP="00495BB8">
      <w:pPr>
        <w:pStyle w:val="OpisZnakZnakZnak"/>
      </w:pPr>
    </w:p>
    <w:p w:rsidR="002B7A14" w:rsidRDefault="002B7A14">
      <w:pPr>
        <w:rPr>
          <w:rFonts w:ascii="Arial" w:hAnsi="Arial"/>
          <w:b/>
          <w:sz w:val="28"/>
        </w:rPr>
      </w:pPr>
      <w:r>
        <w:br w:type="page"/>
      </w:r>
    </w:p>
    <w:p w:rsidR="002B7A14" w:rsidRPr="000E1730" w:rsidRDefault="002B7A14" w:rsidP="009620BE">
      <w:pPr>
        <w:pStyle w:val="Heading2"/>
        <w:numPr>
          <w:ilvl w:val="1"/>
          <w:numId w:val="27"/>
        </w:numPr>
      </w:pPr>
      <w:bookmarkStart w:id="232" w:name="_Toc365015804"/>
      <w:r w:rsidRPr="000E1730">
        <w:t xml:space="preserve">Komunikat odpowiedzi </w:t>
      </w:r>
      <w:r w:rsidRPr="009620BE">
        <w:t>CreditComplaintResponse</w:t>
      </w:r>
      <w:bookmarkEnd w:id="232"/>
    </w:p>
    <w:p w:rsidR="002B7A14" w:rsidRDefault="002B7A14" w:rsidP="00495BB8">
      <w:pPr>
        <w:pStyle w:val="Caption"/>
      </w:pPr>
      <w:bookmarkStart w:id="233" w:name="_Toc365015876"/>
      <w:r w:rsidRPr="000E1730">
        <w:t xml:space="preserve">Tabela </w:t>
      </w:r>
      <w:fldSimple w:instr=" SEQ Tabela \* ARABIC ">
        <w:r>
          <w:rPr>
            <w:noProof/>
          </w:rPr>
          <w:t>50</w:t>
        </w:r>
      </w:fldSimple>
      <w:r w:rsidRPr="000E1730">
        <w:t xml:space="preserve">: Komunikat odpowiedzi </w:t>
      </w:r>
      <w:r w:rsidRPr="009620BE">
        <w:t>CreditComplaintResponse</w:t>
      </w:r>
      <w:bookmarkEnd w:id="233"/>
    </w:p>
    <w:p w:rsidR="002B7A14" w:rsidRDefault="002B7A14" w:rsidP="001D3DBA">
      <w:pPr>
        <w:pStyle w:val="OpisZnakZnakZnak"/>
        <w:jc w:val="left"/>
      </w:pPr>
    </w:p>
    <w:tbl>
      <w:tblPr>
        <w:tblW w:w="14353" w:type="dxa"/>
        <w:jc w:val="center"/>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3360"/>
        <w:gridCol w:w="5667"/>
        <w:gridCol w:w="9"/>
        <w:gridCol w:w="1904"/>
        <w:gridCol w:w="2837"/>
        <w:gridCol w:w="9"/>
      </w:tblGrid>
      <w:tr w:rsidR="002B7A14" w:rsidRPr="000E1730" w:rsidTr="00CB1C1B">
        <w:trPr>
          <w:jc w:val="center"/>
        </w:trPr>
        <w:tc>
          <w:tcPr>
            <w:tcW w:w="567" w:type="dxa"/>
            <w:shd w:val="solid" w:color="auto" w:fill="auto"/>
          </w:tcPr>
          <w:p w:rsidR="002B7A14" w:rsidRPr="000E1730" w:rsidRDefault="002B7A14" w:rsidP="00635634">
            <w:pPr>
              <w:pStyle w:val="Tabela-zawarto"/>
            </w:pPr>
          </w:p>
        </w:tc>
        <w:tc>
          <w:tcPr>
            <w:tcW w:w="3360" w:type="dxa"/>
            <w:shd w:val="solid" w:color="auto" w:fill="auto"/>
          </w:tcPr>
          <w:p w:rsidR="002B7A14" w:rsidRPr="004147A6" w:rsidRDefault="002B7A14" w:rsidP="00635634">
            <w:pPr>
              <w:pStyle w:val="Tabela-zawarto"/>
              <w:rPr>
                <w:b/>
              </w:rPr>
            </w:pPr>
            <w:r w:rsidRPr="004147A6">
              <w:rPr>
                <w:b/>
              </w:rPr>
              <w:t>Nazwa elementu</w:t>
            </w:r>
          </w:p>
        </w:tc>
        <w:tc>
          <w:tcPr>
            <w:tcW w:w="5676" w:type="dxa"/>
            <w:gridSpan w:val="2"/>
            <w:shd w:val="solid" w:color="auto" w:fill="auto"/>
          </w:tcPr>
          <w:p w:rsidR="002B7A14" w:rsidRPr="004147A6" w:rsidRDefault="002B7A14" w:rsidP="00635634">
            <w:pPr>
              <w:pStyle w:val="Tabela-zawarto"/>
              <w:rPr>
                <w:b/>
              </w:rPr>
            </w:pPr>
            <w:r w:rsidRPr="004147A6">
              <w:rPr>
                <w:b/>
              </w:rPr>
              <w:t xml:space="preserve">Opis                          </w:t>
            </w:r>
          </w:p>
        </w:tc>
        <w:tc>
          <w:tcPr>
            <w:tcW w:w="4750" w:type="dxa"/>
            <w:gridSpan w:val="3"/>
            <w:shd w:val="solid" w:color="auto" w:fill="auto"/>
          </w:tcPr>
          <w:p w:rsidR="002B7A14" w:rsidRPr="004147A6" w:rsidRDefault="002B7A14" w:rsidP="00635634">
            <w:pPr>
              <w:pStyle w:val="Tabela-zawarto"/>
              <w:jc w:val="center"/>
              <w:rPr>
                <w:b/>
              </w:rPr>
            </w:pPr>
            <w:r w:rsidRPr="004147A6">
              <w:rPr>
                <w:b/>
              </w:rPr>
              <w:t>Wprowadzana wartość</w:t>
            </w:r>
          </w:p>
        </w:tc>
      </w:tr>
      <w:tr w:rsidR="002B7A14" w:rsidRPr="000E1730" w:rsidTr="00CB1C1B">
        <w:trPr>
          <w:jc w:val="center"/>
        </w:trPr>
        <w:tc>
          <w:tcPr>
            <w:tcW w:w="567" w:type="dxa"/>
          </w:tcPr>
          <w:p w:rsidR="002B7A14" w:rsidRPr="000E1730" w:rsidRDefault="002B7A14" w:rsidP="00635634">
            <w:pPr>
              <w:pStyle w:val="Tabela-zawarto"/>
            </w:pPr>
          </w:p>
        </w:tc>
        <w:tc>
          <w:tcPr>
            <w:tcW w:w="3360" w:type="dxa"/>
          </w:tcPr>
          <w:p w:rsidR="002B7A14" w:rsidRPr="000E1730" w:rsidRDefault="002B7A14" w:rsidP="00635634">
            <w:pPr>
              <w:pStyle w:val="Tabela-zawarto"/>
            </w:pPr>
            <w:r w:rsidRPr="009620BE">
              <w:t>CreditComplaintResponse</w:t>
            </w:r>
          </w:p>
        </w:tc>
        <w:tc>
          <w:tcPr>
            <w:tcW w:w="10426" w:type="dxa"/>
            <w:gridSpan w:val="5"/>
          </w:tcPr>
          <w:p w:rsidR="002B7A14" w:rsidRPr="000E1730" w:rsidRDefault="002B7A14" w:rsidP="00635634">
            <w:pPr>
              <w:pStyle w:val="Tabela-zawarto"/>
              <w:jc w:val="center"/>
            </w:pPr>
            <w:r>
              <w:t>Zapytanie o otrzymane reklamacje uznaniowe – komunikat typu odpowiedź</w:t>
            </w:r>
          </w:p>
        </w:tc>
      </w:tr>
      <w:tr w:rsidR="002B7A14" w:rsidRPr="000E1730" w:rsidTr="00CB1C1B">
        <w:trPr>
          <w:jc w:val="center"/>
        </w:trPr>
        <w:tc>
          <w:tcPr>
            <w:tcW w:w="567" w:type="dxa"/>
          </w:tcPr>
          <w:p w:rsidR="002B7A14" w:rsidRPr="000E1730" w:rsidRDefault="002B7A14" w:rsidP="00635634">
            <w:pPr>
              <w:pStyle w:val="Tabela-zawarto"/>
            </w:pPr>
            <w:r w:rsidRPr="000E1730">
              <w:t>A-16</w:t>
            </w:r>
          </w:p>
        </w:tc>
        <w:tc>
          <w:tcPr>
            <w:tcW w:w="3360" w:type="dxa"/>
          </w:tcPr>
          <w:p w:rsidR="002B7A14" w:rsidRPr="000E1730" w:rsidRDefault="002B7A14" w:rsidP="00635634">
            <w:pPr>
              <w:pStyle w:val="Tabela-zawarto"/>
            </w:pPr>
            <w:r w:rsidRPr="000E1730">
              <w:t>-   Header</w:t>
            </w:r>
          </w:p>
        </w:tc>
        <w:tc>
          <w:tcPr>
            <w:tcW w:w="5676" w:type="dxa"/>
            <w:gridSpan w:val="2"/>
          </w:tcPr>
          <w:p w:rsidR="002B7A14" w:rsidRPr="000E1730" w:rsidRDefault="002B7A14" w:rsidP="00635634">
            <w:pPr>
              <w:pStyle w:val="Tabela-zawarto"/>
              <w:rPr>
                <w:rFonts w:cs="Arial"/>
              </w:rPr>
            </w:pPr>
            <w:r w:rsidRPr="000E1730">
              <w:rPr>
                <w:rFonts w:cs="Arial"/>
              </w:rPr>
              <w:t>Komponent zawierający elementy nagłówka komunikatu</w:t>
            </w:r>
          </w:p>
        </w:tc>
        <w:tc>
          <w:tcPr>
            <w:tcW w:w="4750" w:type="dxa"/>
            <w:gridSpan w:val="3"/>
          </w:tcPr>
          <w:p w:rsidR="002B7A14" w:rsidRPr="000E1730" w:rsidRDefault="002B7A14" w:rsidP="00635634">
            <w:pPr>
              <w:pStyle w:val="Tabela-zawarto"/>
              <w:jc w:val="center"/>
            </w:pPr>
          </w:p>
        </w:tc>
      </w:tr>
      <w:tr w:rsidR="002B7A14" w:rsidRPr="000E1730" w:rsidTr="00CB1C1B">
        <w:trPr>
          <w:jc w:val="center"/>
        </w:trPr>
        <w:tc>
          <w:tcPr>
            <w:tcW w:w="567" w:type="dxa"/>
          </w:tcPr>
          <w:p w:rsidR="002B7A14" w:rsidRPr="000E1730" w:rsidRDefault="002B7A14" w:rsidP="00635634">
            <w:pPr>
              <w:pStyle w:val="Tabela-zawarto"/>
            </w:pPr>
          </w:p>
        </w:tc>
        <w:tc>
          <w:tcPr>
            <w:tcW w:w="3360" w:type="dxa"/>
          </w:tcPr>
          <w:p w:rsidR="002B7A14" w:rsidRPr="000E1730" w:rsidRDefault="002B7A14" w:rsidP="00635634">
            <w:pPr>
              <w:pStyle w:val="Tabela-zawarto"/>
            </w:pPr>
            <w:r w:rsidRPr="000E1730">
              <w:t>-   -   IssueDateTime</w:t>
            </w:r>
          </w:p>
        </w:tc>
        <w:tc>
          <w:tcPr>
            <w:tcW w:w="5676" w:type="dxa"/>
            <w:gridSpan w:val="2"/>
          </w:tcPr>
          <w:p w:rsidR="002B7A14" w:rsidRPr="000E1730" w:rsidRDefault="002B7A14" w:rsidP="00635634">
            <w:pPr>
              <w:pStyle w:val="Tabela-zawarto"/>
              <w:rPr>
                <w:rFonts w:cs="Arial"/>
              </w:rPr>
            </w:pPr>
            <w:r w:rsidRPr="000E1730">
              <w:rPr>
                <w:rFonts w:cs="Arial"/>
              </w:rPr>
              <w:t>Data i czas komunikatu</w:t>
            </w:r>
          </w:p>
        </w:tc>
        <w:tc>
          <w:tcPr>
            <w:tcW w:w="4750" w:type="dxa"/>
            <w:gridSpan w:val="3"/>
          </w:tcPr>
          <w:p w:rsidR="002B7A14" w:rsidRPr="000E1730" w:rsidRDefault="002B7A14" w:rsidP="00635634">
            <w:pPr>
              <w:pStyle w:val="Tabela-zawarto"/>
              <w:jc w:val="center"/>
              <w:rPr>
                <w:lang w:val="de-DE"/>
              </w:rPr>
            </w:pPr>
            <w:r w:rsidRPr="000E1730">
              <w:rPr>
                <w:lang w:val="de-DE"/>
              </w:rPr>
              <w:t>Data i czas komunikatu</w:t>
            </w:r>
          </w:p>
        </w:tc>
      </w:tr>
      <w:tr w:rsidR="002B7A14" w:rsidRPr="000E1730" w:rsidTr="00CB1C1B">
        <w:trPr>
          <w:jc w:val="center"/>
        </w:trPr>
        <w:tc>
          <w:tcPr>
            <w:tcW w:w="567" w:type="dxa"/>
          </w:tcPr>
          <w:p w:rsidR="002B7A14" w:rsidRPr="000E1730" w:rsidRDefault="002B7A14" w:rsidP="00635634">
            <w:pPr>
              <w:pStyle w:val="Tabela-zawarto"/>
            </w:pPr>
          </w:p>
        </w:tc>
        <w:tc>
          <w:tcPr>
            <w:tcW w:w="3360" w:type="dxa"/>
          </w:tcPr>
          <w:p w:rsidR="002B7A14" w:rsidRPr="000E1730" w:rsidRDefault="002B7A14" w:rsidP="00635634">
            <w:pPr>
              <w:pStyle w:val="Tabela-zawarto"/>
              <w:rPr>
                <w:lang w:val="de-DE"/>
              </w:rPr>
            </w:pPr>
            <w:r w:rsidRPr="000E1730">
              <w:rPr>
                <w:lang w:val="de-DE"/>
              </w:rPr>
              <w:t>-   -   DocumentIdentifier</w:t>
            </w:r>
          </w:p>
        </w:tc>
        <w:tc>
          <w:tcPr>
            <w:tcW w:w="5676" w:type="dxa"/>
            <w:gridSpan w:val="2"/>
          </w:tcPr>
          <w:p w:rsidR="002B7A14" w:rsidRPr="000E1730" w:rsidRDefault="002B7A14" w:rsidP="00635634">
            <w:pPr>
              <w:pStyle w:val="Tabela-zawarto"/>
              <w:rPr>
                <w:rFonts w:cs="Arial"/>
              </w:rPr>
            </w:pPr>
            <w:r w:rsidRPr="000E1730">
              <w:rPr>
                <w:rFonts w:cs="Arial"/>
              </w:rPr>
              <w:t>Identyfikator komunikatu</w:t>
            </w:r>
          </w:p>
        </w:tc>
        <w:tc>
          <w:tcPr>
            <w:tcW w:w="4750" w:type="dxa"/>
            <w:gridSpan w:val="3"/>
          </w:tcPr>
          <w:p w:rsidR="002B7A14" w:rsidRPr="000E1730" w:rsidRDefault="002B7A14" w:rsidP="00635634">
            <w:pPr>
              <w:pStyle w:val="Tabela-zawarto"/>
              <w:jc w:val="center"/>
            </w:pPr>
            <w:r w:rsidRPr="000E1730">
              <w:t>Dowolny ciąg znaków nadawany przez wysyłającego</w:t>
            </w:r>
          </w:p>
        </w:tc>
      </w:tr>
      <w:tr w:rsidR="002B7A14" w:rsidRPr="000E1730" w:rsidTr="00CB1C1B">
        <w:trPr>
          <w:jc w:val="center"/>
        </w:trPr>
        <w:tc>
          <w:tcPr>
            <w:tcW w:w="567" w:type="dxa"/>
          </w:tcPr>
          <w:p w:rsidR="002B7A14" w:rsidRPr="000E1730" w:rsidRDefault="002B7A14" w:rsidP="00635634">
            <w:pPr>
              <w:pStyle w:val="Tabela-zawarto"/>
            </w:pPr>
          </w:p>
        </w:tc>
        <w:tc>
          <w:tcPr>
            <w:tcW w:w="3360" w:type="dxa"/>
          </w:tcPr>
          <w:p w:rsidR="002B7A14" w:rsidRPr="000E1730" w:rsidRDefault="002B7A14" w:rsidP="00635634">
            <w:pPr>
              <w:pStyle w:val="Tabela-zawarto"/>
            </w:pPr>
            <w:r w:rsidRPr="000E1730">
              <w:t>-   -   SenderIdentifier</w:t>
            </w:r>
          </w:p>
        </w:tc>
        <w:tc>
          <w:tcPr>
            <w:tcW w:w="5676" w:type="dxa"/>
            <w:gridSpan w:val="2"/>
          </w:tcPr>
          <w:p w:rsidR="002B7A14" w:rsidRPr="000E1730" w:rsidRDefault="002B7A14" w:rsidP="00635634">
            <w:pPr>
              <w:pStyle w:val="Tabela-zawarto"/>
              <w:rPr>
                <w:rFonts w:cs="Arial"/>
              </w:rPr>
            </w:pPr>
            <w:r w:rsidRPr="000E1730">
              <w:rPr>
                <w:rFonts w:cs="Arial"/>
              </w:rPr>
              <w:t>Identyfikator nadawcy komunikatu</w:t>
            </w:r>
          </w:p>
        </w:tc>
        <w:tc>
          <w:tcPr>
            <w:tcW w:w="4750" w:type="dxa"/>
            <w:gridSpan w:val="3"/>
          </w:tcPr>
          <w:p w:rsidR="002B7A14" w:rsidRPr="000E1730" w:rsidRDefault="002B7A14" w:rsidP="00635634">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CB1C1B">
        <w:trPr>
          <w:jc w:val="center"/>
        </w:trPr>
        <w:tc>
          <w:tcPr>
            <w:tcW w:w="567" w:type="dxa"/>
          </w:tcPr>
          <w:p w:rsidR="002B7A14" w:rsidRPr="000E1730" w:rsidRDefault="002B7A14" w:rsidP="00635634">
            <w:pPr>
              <w:pStyle w:val="Tabela-zawarto"/>
            </w:pPr>
          </w:p>
        </w:tc>
        <w:tc>
          <w:tcPr>
            <w:tcW w:w="3360" w:type="dxa"/>
          </w:tcPr>
          <w:p w:rsidR="002B7A14" w:rsidRPr="000E1730" w:rsidRDefault="002B7A14" w:rsidP="00635634">
            <w:pPr>
              <w:pStyle w:val="Tabela-zawarto"/>
              <w:rPr>
                <w:lang w:val="en-US"/>
              </w:rPr>
            </w:pPr>
            <w:r w:rsidRPr="000E1730">
              <w:rPr>
                <w:lang w:val="en-US"/>
              </w:rPr>
              <w:t>-   -   ReceiverIdentifier</w:t>
            </w:r>
          </w:p>
        </w:tc>
        <w:tc>
          <w:tcPr>
            <w:tcW w:w="5676" w:type="dxa"/>
            <w:gridSpan w:val="2"/>
          </w:tcPr>
          <w:p w:rsidR="002B7A14" w:rsidRPr="000E1730" w:rsidRDefault="002B7A14" w:rsidP="00635634">
            <w:pPr>
              <w:pStyle w:val="Tabela-zawarto"/>
              <w:rPr>
                <w:rFonts w:cs="Arial"/>
              </w:rPr>
            </w:pPr>
            <w:r w:rsidRPr="000E1730">
              <w:rPr>
                <w:rFonts w:cs="Arial"/>
              </w:rPr>
              <w:t>Identyfikator odbiorcy komunikatu</w:t>
            </w:r>
          </w:p>
        </w:tc>
        <w:tc>
          <w:tcPr>
            <w:tcW w:w="4750" w:type="dxa"/>
            <w:gridSpan w:val="3"/>
          </w:tcPr>
          <w:p w:rsidR="002B7A14" w:rsidRPr="000E1730" w:rsidRDefault="002B7A14" w:rsidP="00635634">
            <w:pPr>
              <w:pStyle w:val="Tabela-zawarto"/>
              <w:jc w:val="center"/>
              <w:rPr>
                <w:lang w:val="en-US"/>
              </w:rPr>
            </w:pPr>
            <w:r w:rsidRPr="000E1730">
              <w:rPr>
                <w:lang w:val="en-US"/>
              </w:rPr>
              <w:t>“ZSK-C”</w:t>
            </w:r>
          </w:p>
        </w:tc>
      </w:tr>
      <w:tr w:rsidR="002B7A14" w:rsidRPr="000E1730" w:rsidTr="00CB1C1B">
        <w:trPr>
          <w:gridAfter w:val="1"/>
          <w:wAfter w:w="9" w:type="dxa"/>
          <w:jc w:val="center"/>
        </w:trPr>
        <w:tc>
          <w:tcPr>
            <w:tcW w:w="567" w:type="dxa"/>
          </w:tcPr>
          <w:p w:rsidR="002B7A14" w:rsidRPr="000E1730" w:rsidRDefault="002B7A14" w:rsidP="00635634">
            <w:pPr>
              <w:pStyle w:val="Tabela-zawarto"/>
              <w:rPr>
                <w:lang w:val="en-US"/>
              </w:rPr>
            </w:pPr>
            <w:r w:rsidRPr="000E1730">
              <w:rPr>
                <w:lang w:val="en-US"/>
              </w:rPr>
              <w:t>A-14</w:t>
            </w:r>
          </w:p>
        </w:tc>
        <w:tc>
          <w:tcPr>
            <w:tcW w:w="3360" w:type="dxa"/>
            <w:shd w:val="clear" w:color="auto" w:fill="00FFFF"/>
          </w:tcPr>
          <w:p w:rsidR="002B7A14" w:rsidRPr="000E1730" w:rsidRDefault="002B7A14" w:rsidP="00635634">
            <w:pPr>
              <w:pStyle w:val="Tabela-zawarto"/>
              <w:rPr>
                <w:lang w:val="en-US"/>
              </w:rPr>
            </w:pPr>
            <w:r w:rsidRPr="000E1730">
              <w:rPr>
                <w:lang w:val="en-US"/>
              </w:rPr>
              <w:t xml:space="preserve">-   DocumentStatus                  </w:t>
            </w:r>
            <w:r w:rsidRPr="000E1730">
              <w:rPr>
                <w:b/>
                <w:lang w:val="en-US"/>
              </w:rPr>
              <w:t xml:space="preserve"> </w:t>
            </w:r>
            <w:r>
              <w:rPr>
                <w:b/>
                <w:lang w:val="en-US"/>
              </w:rPr>
              <w:t xml:space="preserve">        </w:t>
            </w:r>
            <w:r w:rsidRPr="000E1730">
              <w:rPr>
                <w:b/>
                <w:lang w:val="en-US"/>
              </w:rPr>
              <w:t>OR</w:t>
            </w:r>
          </w:p>
        </w:tc>
        <w:tc>
          <w:tcPr>
            <w:tcW w:w="5667" w:type="dxa"/>
          </w:tcPr>
          <w:p w:rsidR="002B7A14" w:rsidRPr="000E1730" w:rsidRDefault="002B7A14" w:rsidP="00635634">
            <w:pPr>
              <w:pStyle w:val="Tabela-zawarto"/>
            </w:pPr>
            <w:r w:rsidRPr="000E1730">
              <w:t>Status komunikatu - agregat występuje jeśli w wyniku kontroli składniowych i merytorycznych stwierdzono błędy lub uwagi podlegające raportowaniu do klienta</w:t>
            </w:r>
          </w:p>
        </w:tc>
        <w:tc>
          <w:tcPr>
            <w:tcW w:w="4750" w:type="dxa"/>
            <w:gridSpan w:val="3"/>
          </w:tcPr>
          <w:p w:rsidR="002B7A14" w:rsidRPr="000E1730" w:rsidRDefault="002B7A14" w:rsidP="00635634">
            <w:pPr>
              <w:pStyle w:val="Tabela-zawarto"/>
              <w:jc w:val="center"/>
            </w:pPr>
            <w:r w:rsidRPr="000E1730">
              <w:t>Komponent zawsze uzupełniany</w:t>
            </w:r>
          </w:p>
        </w:tc>
      </w:tr>
      <w:tr w:rsidR="002B7A14" w:rsidRPr="000E1730" w:rsidTr="00CB1C1B">
        <w:trPr>
          <w:gridAfter w:val="1"/>
          <w:wAfter w:w="9" w:type="dxa"/>
          <w:jc w:val="center"/>
        </w:trPr>
        <w:tc>
          <w:tcPr>
            <w:tcW w:w="567" w:type="dxa"/>
          </w:tcPr>
          <w:p w:rsidR="002B7A14" w:rsidRPr="000E1730" w:rsidRDefault="002B7A14" w:rsidP="00635634">
            <w:pPr>
              <w:pStyle w:val="Tabela-zawarto"/>
            </w:pPr>
          </w:p>
        </w:tc>
        <w:tc>
          <w:tcPr>
            <w:tcW w:w="3360" w:type="dxa"/>
          </w:tcPr>
          <w:p w:rsidR="002B7A14" w:rsidRPr="000E1730" w:rsidRDefault="002B7A14" w:rsidP="00635634">
            <w:pPr>
              <w:pStyle w:val="Tabela-zawarto"/>
            </w:pPr>
            <w:r w:rsidRPr="000E1730">
              <w:t>-   -   StatusCode</w:t>
            </w:r>
          </w:p>
        </w:tc>
        <w:tc>
          <w:tcPr>
            <w:tcW w:w="5667" w:type="dxa"/>
          </w:tcPr>
          <w:p w:rsidR="002B7A14" w:rsidRPr="000E1730" w:rsidRDefault="002B7A14" w:rsidP="00635634">
            <w:pPr>
              <w:pStyle w:val="Tabela-zawarto"/>
            </w:pPr>
            <w:r w:rsidRPr="000E1730">
              <w:t>Kod statusu (np. błędu)</w:t>
            </w:r>
          </w:p>
        </w:tc>
        <w:tc>
          <w:tcPr>
            <w:tcW w:w="1913" w:type="dxa"/>
            <w:gridSpan w:val="2"/>
          </w:tcPr>
          <w:p w:rsidR="002B7A14" w:rsidRPr="000E1730" w:rsidRDefault="002B7A14" w:rsidP="00635634">
            <w:pPr>
              <w:pStyle w:val="Tabela-zawarto"/>
              <w:jc w:val="center"/>
              <w:rPr>
                <w:lang w:val="en-US"/>
              </w:rPr>
            </w:pPr>
            <w:r w:rsidRPr="000E1730">
              <w:rPr>
                <w:lang w:val="en-US"/>
              </w:rPr>
              <w:t>0 (dla powodzenia)</w:t>
            </w:r>
          </w:p>
        </w:tc>
        <w:tc>
          <w:tcPr>
            <w:tcW w:w="2837" w:type="dxa"/>
          </w:tcPr>
          <w:p w:rsidR="002B7A14" w:rsidRPr="000E1730" w:rsidRDefault="002B7A14" w:rsidP="00635634">
            <w:pPr>
              <w:pStyle w:val="Tabela-zawarto"/>
              <w:jc w:val="center"/>
            </w:pPr>
            <w:r w:rsidRPr="000E1730">
              <w:t>Kod błędu (dla niepowodzenia)</w:t>
            </w:r>
          </w:p>
        </w:tc>
      </w:tr>
      <w:tr w:rsidR="002B7A14" w:rsidRPr="000E1730" w:rsidTr="00CB1C1B">
        <w:trPr>
          <w:gridAfter w:val="1"/>
          <w:wAfter w:w="9" w:type="dxa"/>
          <w:jc w:val="center"/>
        </w:trPr>
        <w:tc>
          <w:tcPr>
            <w:tcW w:w="567" w:type="dxa"/>
          </w:tcPr>
          <w:p w:rsidR="002B7A14" w:rsidRPr="000E1730" w:rsidRDefault="002B7A14" w:rsidP="00635634">
            <w:pPr>
              <w:pStyle w:val="Tabela-zawarto"/>
            </w:pPr>
          </w:p>
        </w:tc>
        <w:tc>
          <w:tcPr>
            <w:tcW w:w="3360" w:type="dxa"/>
          </w:tcPr>
          <w:p w:rsidR="002B7A14" w:rsidRPr="000E1730" w:rsidRDefault="002B7A14" w:rsidP="00635634">
            <w:pPr>
              <w:pStyle w:val="Tabela-zawarto"/>
            </w:pPr>
            <w:r w:rsidRPr="000E1730">
              <w:t>-   -   Severity</w:t>
            </w:r>
          </w:p>
        </w:tc>
        <w:tc>
          <w:tcPr>
            <w:tcW w:w="5667" w:type="dxa"/>
          </w:tcPr>
          <w:p w:rsidR="002B7A14" w:rsidRPr="000E1730" w:rsidRDefault="002B7A14" w:rsidP="00635634">
            <w:pPr>
              <w:pStyle w:val="Tabela-zawarto"/>
            </w:pPr>
            <w:r w:rsidRPr="000E1730">
              <w:t>Znaczenie kodu (ciężar błędu)</w:t>
            </w:r>
          </w:p>
        </w:tc>
        <w:tc>
          <w:tcPr>
            <w:tcW w:w="1913" w:type="dxa"/>
            <w:gridSpan w:val="2"/>
          </w:tcPr>
          <w:p w:rsidR="002B7A14" w:rsidRPr="000E1730" w:rsidRDefault="002B7A14" w:rsidP="00635634">
            <w:pPr>
              <w:pStyle w:val="Tabela-zawarto"/>
              <w:jc w:val="center"/>
              <w:rPr>
                <w:lang w:val="en-US"/>
              </w:rPr>
            </w:pPr>
            <w:r w:rsidRPr="000E1730">
              <w:rPr>
                <w:lang w:val="en-US"/>
              </w:rPr>
              <w:t>Info</w:t>
            </w:r>
          </w:p>
        </w:tc>
        <w:tc>
          <w:tcPr>
            <w:tcW w:w="2837" w:type="dxa"/>
          </w:tcPr>
          <w:p w:rsidR="002B7A14" w:rsidRPr="000E1730" w:rsidRDefault="002B7A14" w:rsidP="00635634">
            <w:pPr>
              <w:pStyle w:val="Tabela-zawarto"/>
              <w:jc w:val="center"/>
              <w:rPr>
                <w:lang w:val="en-US"/>
              </w:rPr>
            </w:pPr>
            <w:r w:rsidRPr="000E1730">
              <w:rPr>
                <w:lang w:val="en-US"/>
              </w:rPr>
              <w:t>Error</w:t>
            </w:r>
          </w:p>
        </w:tc>
      </w:tr>
      <w:tr w:rsidR="002B7A14" w:rsidRPr="000E1730" w:rsidTr="00CB1C1B">
        <w:trPr>
          <w:gridAfter w:val="1"/>
          <w:wAfter w:w="9" w:type="dxa"/>
          <w:jc w:val="center"/>
        </w:trPr>
        <w:tc>
          <w:tcPr>
            <w:tcW w:w="567" w:type="dxa"/>
          </w:tcPr>
          <w:p w:rsidR="002B7A14" w:rsidRPr="000E1730" w:rsidRDefault="002B7A14" w:rsidP="00635634">
            <w:pPr>
              <w:pStyle w:val="Tabela-zawarto"/>
            </w:pPr>
          </w:p>
        </w:tc>
        <w:tc>
          <w:tcPr>
            <w:tcW w:w="3360" w:type="dxa"/>
          </w:tcPr>
          <w:p w:rsidR="002B7A14" w:rsidRPr="000E1730" w:rsidRDefault="002B7A14" w:rsidP="00635634">
            <w:pPr>
              <w:pStyle w:val="Tabela-zawarto"/>
              <w:rPr>
                <w:lang w:val="en-US"/>
              </w:rPr>
            </w:pPr>
            <w:r w:rsidRPr="000E1730">
              <w:rPr>
                <w:lang w:val="en-US"/>
              </w:rPr>
              <w:t>-   -   StatusDescription</w:t>
            </w:r>
          </w:p>
        </w:tc>
        <w:tc>
          <w:tcPr>
            <w:tcW w:w="5667" w:type="dxa"/>
          </w:tcPr>
          <w:p w:rsidR="002B7A14" w:rsidRPr="000E1730" w:rsidRDefault="002B7A14" w:rsidP="00635634">
            <w:pPr>
              <w:pStyle w:val="Tabela-zawarto"/>
            </w:pPr>
            <w:r w:rsidRPr="000E1730">
              <w:t>Opis statusu</w:t>
            </w:r>
          </w:p>
        </w:tc>
        <w:tc>
          <w:tcPr>
            <w:tcW w:w="1913" w:type="dxa"/>
            <w:gridSpan w:val="2"/>
          </w:tcPr>
          <w:p w:rsidR="002B7A14" w:rsidRPr="000E1730" w:rsidRDefault="002B7A14" w:rsidP="00635634">
            <w:pPr>
              <w:pStyle w:val="Tabela-zawarto"/>
              <w:jc w:val="center"/>
            </w:pPr>
            <w:r w:rsidRPr="000E1730">
              <w:t>Sukces</w:t>
            </w:r>
          </w:p>
        </w:tc>
        <w:tc>
          <w:tcPr>
            <w:tcW w:w="2837" w:type="dxa"/>
          </w:tcPr>
          <w:p w:rsidR="002B7A14" w:rsidRPr="000E1730" w:rsidRDefault="002B7A14" w:rsidP="00635634">
            <w:pPr>
              <w:pStyle w:val="Tabela-zawarto"/>
              <w:jc w:val="center"/>
            </w:pPr>
            <w:r w:rsidRPr="000E1730">
              <w:t>Niepowodzenie. Opis RBE błędu</w:t>
            </w:r>
          </w:p>
        </w:tc>
      </w:tr>
      <w:tr w:rsidR="002B7A14" w:rsidRPr="000E1730" w:rsidTr="00CB1C1B">
        <w:trPr>
          <w:jc w:val="center"/>
        </w:trPr>
        <w:tc>
          <w:tcPr>
            <w:tcW w:w="567" w:type="dxa"/>
          </w:tcPr>
          <w:p w:rsidR="002B7A14" w:rsidRPr="000E1730" w:rsidRDefault="002B7A14" w:rsidP="00635634">
            <w:pPr>
              <w:pStyle w:val="Tabela-zawarto"/>
            </w:pPr>
          </w:p>
        </w:tc>
        <w:tc>
          <w:tcPr>
            <w:tcW w:w="3360" w:type="dxa"/>
            <w:vAlign w:val="center"/>
          </w:tcPr>
          <w:p w:rsidR="002B7A14" w:rsidRDefault="002B7A14" w:rsidP="00635634">
            <w:pPr>
              <w:pStyle w:val="Tabela-zawarto"/>
            </w:pPr>
            <w:r w:rsidRPr="000E1730">
              <w:rPr>
                <w:lang w:val="en-US"/>
              </w:rPr>
              <w:t xml:space="preserve">-   </w:t>
            </w:r>
            <w:r w:rsidRPr="00416C0B">
              <w:t>ResponseDetailsOmit</w:t>
            </w:r>
          </w:p>
        </w:tc>
        <w:tc>
          <w:tcPr>
            <w:tcW w:w="5676" w:type="dxa"/>
            <w:gridSpan w:val="2"/>
            <w:vAlign w:val="center"/>
          </w:tcPr>
          <w:p w:rsidR="002B7A14" w:rsidRDefault="002B7A14" w:rsidP="00635634">
            <w:pPr>
              <w:pStyle w:val="Tabela-zawarto"/>
            </w:pPr>
            <w:r>
              <w:t>Wskaźnik określający czy zwracać dane szczegółowe</w:t>
            </w:r>
          </w:p>
        </w:tc>
        <w:tc>
          <w:tcPr>
            <w:tcW w:w="4750" w:type="dxa"/>
            <w:gridSpan w:val="3"/>
          </w:tcPr>
          <w:p w:rsidR="002B7A14" w:rsidRPr="000E1730" w:rsidRDefault="002B7A14" w:rsidP="00635634">
            <w:pPr>
              <w:pStyle w:val="Tabela-zawarto"/>
              <w:jc w:val="center"/>
            </w:pPr>
            <w:r w:rsidRPr="000E1730">
              <w:t>False/True</w:t>
            </w:r>
          </w:p>
        </w:tc>
      </w:tr>
      <w:tr w:rsidR="002B7A14" w:rsidRPr="000E1730" w:rsidTr="00CB1C1B">
        <w:trPr>
          <w:jc w:val="center"/>
        </w:trPr>
        <w:tc>
          <w:tcPr>
            <w:tcW w:w="567" w:type="dxa"/>
          </w:tcPr>
          <w:p w:rsidR="002B7A14" w:rsidRPr="000E1730" w:rsidRDefault="002B7A14" w:rsidP="00635634">
            <w:pPr>
              <w:pStyle w:val="Tabela-zawarto"/>
            </w:pPr>
          </w:p>
        </w:tc>
        <w:tc>
          <w:tcPr>
            <w:tcW w:w="3360" w:type="dxa"/>
            <w:vAlign w:val="center"/>
          </w:tcPr>
          <w:p w:rsidR="002B7A14" w:rsidRDefault="002B7A14" w:rsidP="00635634">
            <w:pPr>
              <w:pStyle w:val="Tabela-zawarto"/>
            </w:pPr>
            <w:r w:rsidRPr="000E1730">
              <w:rPr>
                <w:lang w:val="en-US"/>
              </w:rPr>
              <w:t xml:space="preserve">-   </w:t>
            </w:r>
            <w:r>
              <w:t>CriteriaInclude</w:t>
            </w:r>
          </w:p>
        </w:tc>
        <w:tc>
          <w:tcPr>
            <w:tcW w:w="5676" w:type="dxa"/>
            <w:gridSpan w:val="2"/>
            <w:vAlign w:val="center"/>
          </w:tcPr>
          <w:p w:rsidR="002B7A14" w:rsidRDefault="002B7A14" w:rsidP="00635634">
            <w:pPr>
              <w:pStyle w:val="Tabela-zawarto"/>
            </w:pPr>
            <w:r>
              <w:t>Wskaźnik określający czy w odpowiedzi mają być przesłane kryteria</w:t>
            </w:r>
          </w:p>
        </w:tc>
        <w:tc>
          <w:tcPr>
            <w:tcW w:w="4750" w:type="dxa"/>
            <w:gridSpan w:val="3"/>
          </w:tcPr>
          <w:p w:rsidR="002B7A14" w:rsidRPr="000E1730" w:rsidRDefault="002B7A14" w:rsidP="00635634">
            <w:pPr>
              <w:pStyle w:val="Tabela-zawarto"/>
              <w:jc w:val="center"/>
            </w:pPr>
            <w:r w:rsidRPr="000E1730">
              <w:t>False/True</w:t>
            </w:r>
          </w:p>
        </w:tc>
      </w:tr>
      <w:tr w:rsidR="002B7A14" w:rsidRPr="000E1730" w:rsidTr="00CB1C1B">
        <w:trPr>
          <w:jc w:val="center"/>
        </w:trPr>
        <w:tc>
          <w:tcPr>
            <w:tcW w:w="567" w:type="dxa"/>
            <w:vAlign w:val="center"/>
          </w:tcPr>
          <w:p w:rsidR="002B7A14" w:rsidRDefault="002B7A14" w:rsidP="00635634">
            <w:pPr>
              <w:pStyle w:val="Tabela-zawarto"/>
              <w:jc w:val="center"/>
            </w:pPr>
            <w:r>
              <w:t>J-12</w:t>
            </w:r>
          </w:p>
        </w:tc>
        <w:tc>
          <w:tcPr>
            <w:tcW w:w="3360" w:type="dxa"/>
            <w:vAlign w:val="center"/>
          </w:tcPr>
          <w:p w:rsidR="002B7A14" w:rsidRDefault="002B7A14" w:rsidP="00635634">
            <w:pPr>
              <w:pStyle w:val="Tabela-zawarto"/>
            </w:pPr>
            <w:r>
              <w:softHyphen/>
            </w:r>
            <w:r w:rsidRPr="000E1730">
              <w:rPr>
                <w:lang w:val="en-US"/>
              </w:rPr>
              <w:t xml:space="preserve">-   </w:t>
            </w:r>
            <w:r w:rsidRPr="00774B6C">
              <w:t>CreditComplaintCriteria</w:t>
            </w:r>
          </w:p>
        </w:tc>
        <w:tc>
          <w:tcPr>
            <w:tcW w:w="5676" w:type="dxa"/>
            <w:gridSpan w:val="2"/>
            <w:vAlign w:val="center"/>
          </w:tcPr>
          <w:p w:rsidR="002B7A14" w:rsidRDefault="002B7A14" w:rsidP="00635634">
            <w:pPr>
              <w:pStyle w:val="Tabela-zawarto"/>
            </w:pPr>
            <w:r>
              <w:t>Komponent zawierający kryteria określające jakie informacje o otrzymanych komunikatach typu reklamacje uznaniowe mają zostać przesłane w odpowiedzi</w:t>
            </w:r>
          </w:p>
        </w:tc>
        <w:tc>
          <w:tcPr>
            <w:tcW w:w="4750" w:type="dxa"/>
            <w:gridSpan w:val="3"/>
          </w:tcPr>
          <w:p w:rsidR="002B7A14" w:rsidRDefault="002B7A14" w:rsidP="00635634">
            <w:pPr>
              <w:pStyle w:val="Tabela-zawarto"/>
            </w:pPr>
          </w:p>
        </w:tc>
      </w:tr>
      <w:tr w:rsidR="002B7A14" w:rsidRPr="000E1730" w:rsidTr="0035612C">
        <w:trPr>
          <w:jc w:val="center"/>
        </w:trPr>
        <w:tc>
          <w:tcPr>
            <w:tcW w:w="567" w:type="dxa"/>
            <w:vAlign w:val="center"/>
          </w:tcPr>
          <w:p w:rsidR="002B7A14" w:rsidRDefault="002B7A14" w:rsidP="00635634">
            <w:pPr>
              <w:pStyle w:val="Tabela-zawarto"/>
              <w:jc w:val="center"/>
            </w:pPr>
            <w:r>
              <w:t>A-18</w:t>
            </w:r>
          </w:p>
        </w:tc>
        <w:tc>
          <w:tcPr>
            <w:tcW w:w="3360" w:type="dxa"/>
            <w:shd w:val="clear" w:color="auto" w:fill="7FFAFD"/>
            <w:vAlign w:val="center"/>
          </w:tcPr>
          <w:p w:rsidR="002B7A14" w:rsidRDefault="002B7A14" w:rsidP="00635634">
            <w:pPr>
              <w:pStyle w:val="Tabela-zawarto"/>
            </w:pPr>
            <w:r w:rsidRPr="000E1730">
              <w:rPr>
                <w:lang w:val="en-US"/>
              </w:rPr>
              <w:t xml:space="preserve">-   -   </w:t>
            </w:r>
            <w:r w:rsidRPr="00E03D15">
              <w:t>Period</w:t>
            </w:r>
            <w:r>
              <w:t xml:space="preserve">                                 </w:t>
            </w:r>
            <w:r w:rsidRPr="00902E8B">
              <w:rPr>
                <w:b/>
              </w:rPr>
              <w:t>XOR</w:t>
            </w:r>
          </w:p>
        </w:tc>
        <w:tc>
          <w:tcPr>
            <w:tcW w:w="5676" w:type="dxa"/>
            <w:gridSpan w:val="2"/>
            <w:vAlign w:val="center"/>
          </w:tcPr>
          <w:p w:rsidR="002B7A14" w:rsidRDefault="002B7A14" w:rsidP="00635634">
            <w:pPr>
              <w:pStyle w:val="Tabela-zawarto"/>
            </w:pPr>
            <w:r>
              <w:t>Okres</w:t>
            </w:r>
          </w:p>
        </w:tc>
        <w:tc>
          <w:tcPr>
            <w:tcW w:w="4750" w:type="dxa"/>
            <w:gridSpan w:val="3"/>
          </w:tcPr>
          <w:p w:rsidR="002B7A14" w:rsidRDefault="002B7A14" w:rsidP="00635634">
            <w:pPr>
              <w:pStyle w:val="Tabela-zawarto"/>
            </w:pPr>
          </w:p>
        </w:tc>
      </w:tr>
      <w:tr w:rsidR="002B7A14" w:rsidRPr="000E1730" w:rsidTr="00CB1C1B">
        <w:trPr>
          <w:jc w:val="center"/>
        </w:trPr>
        <w:tc>
          <w:tcPr>
            <w:tcW w:w="567" w:type="dxa"/>
            <w:vAlign w:val="center"/>
          </w:tcPr>
          <w:p w:rsidR="002B7A14" w:rsidRDefault="002B7A14" w:rsidP="00635634">
            <w:pPr>
              <w:pStyle w:val="Tabela-zawarto"/>
              <w:jc w:val="center"/>
            </w:pPr>
          </w:p>
        </w:tc>
        <w:tc>
          <w:tcPr>
            <w:tcW w:w="3360" w:type="dxa"/>
            <w:vAlign w:val="center"/>
          </w:tcPr>
          <w:p w:rsidR="002B7A14" w:rsidRPr="000E1730" w:rsidRDefault="002B7A14" w:rsidP="00635634">
            <w:pPr>
              <w:pStyle w:val="Tabela-zawarto"/>
            </w:pPr>
            <w:r w:rsidRPr="000E1730">
              <w:t>-   -   -   StartDateTime</w:t>
            </w:r>
          </w:p>
        </w:tc>
        <w:tc>
          <w:tcPr>
            <w:tcW w:w="5676" w:type="dxa"/>
            <w:gridSpan w:val="2"/>
          </w:tcPr>
          <w:p w:rsidR="002B7A14" w:rsidRPr="000E1730" w:rsidRDefault="002B7A14" w:rsidP="00635634">
            <w:pPr>
              <w:pStyle w:val="Tabela-zawarto"/>
            </w:pPr>
            <w:r w:rsidRPr="000E1730">
              <w:t>Data rozpoczęcia</w:t>
            </w:r>
          </w:p>
        </w:tc>
        <w:tc>
          <w:tcPr>
            <w:tcW w:w="4750" w:type="dxa"/>
            <w:gridSpan w:val="3"/>
          </w:tcPr>
          <w:p w:rsidR="002B7A14" w:rsidRDefault="002B7A14" w:rsidP="00635634">
            <w:pPr>
              <w:pStyle w:val="Tabela-zawarto"/>
              <w:jc w:val="center"/>
            </w:pPr>
            <w:r>
              <w:t>Data od komunikatu</w:t>
            </w:r>
          </w:p>
        </w:tc>
      </w:tr>
      <w:tr w:rsidR="002B7A14" w:rsidRPr="000E1730" w:rsidTr="00CB1C1B">
        <w:trPr>
          <w:jc w:val="center"/>
        </w:trPr>
        <w:tc>
          <w:tcPr>
            <w:tcW w:w="567" w:type="dxa"/>
            <w:vAlign w:val="center"/>
          </w:tcPr>
          <w:p w:rsidR="002B7A14" w:rsidRDefault="002B7A14" w:rsidP="00635634">
            <w:pPr>
              <w:pStyle w:val="Tabela-zawarto"/>
              <w:jc w:val="center"/>
            </w:pPr>
          </w:p>
        </w:tc>
        <w:tc>
          <w:tcPr>
            <w:tcW w:w="3360" w:type="dxa"/>
            <w:vAlign w:val="center"/>
          </w:tcPr>
          <w:p w:rsidR="002B7A14" w:rsidRPr="000E1730" w:rsidRDefault="002B7A14" w:rsidP="00635634">
            <w:pPr>
              <w:pStyle w:val="Tabela-zawarto"/>
            </w:pPr>
            <w:r w:rsidRPr="000E1730">
              <w:t>-   -   -   EndDateTime</w:t>
            </w:r>
          </w:p>
        </w:tc>
        <w:tc>
          <w:tcPr>
            <w:tcW w:w="5676" w:type="dxa"/>
            <w:gridSpan w:val="2"/>
          </w:tcPr>
          <w:p w:rsidR="002B7A14" w:rsidRPr="000E1730" w:rsidRDefault="002B7A14" w:rsidP="00635634">
            <w:pPr>
              <w:pStyle w:val="Tabela-zawarto"/>
            </w:pPr>
            <w:r w:rsidRPr="000E1730">
              <w:t>Data zakończenia</w:t>
            </w:r>
          </w:p>
        </w:tc>
        <w:tc>
          <w:tcPr>
            <w:tcW w:w="4750" w:type="dxa"/>
            <w:gridSpan w:val="3"/>
          </w:tcPr>
          <w:p w:rsidR="002B7A14" w:rsidRDefault="002B7A14" w:rsidP="00635634">
            <w:pPr>
              <w:pStyle w:val="Tabela-zawarto"/>
              <w:jc w:val="center"/>
            </w:pPr>
            <w:r>
              <w:t>Data do komunikatu</w:t>
            </w:r>
          </w:p>
        </w:tc>
      </w:tr>
      <w:tr w:rsidR="002B7A14" w:rsidRPr="000E1730" w:rsidTr="0035612C">
        <w:trPr>
          <w:jc w:val="center"/>
        </w:trPr>
        <w:tc>
          <w:tcPr>
            <w:tcW w:w="567" w:type="dxa"/>
            <w:vAlign w:val="center"/>
          </w:tcPr>
          <w:p w:rsidR="002B7A14" w:rsidRDefault="002B7A14" w:rsidP="00635634">
            <w:pPr>
              <w:pStyle w:val="Tabela-zawarto"/>
              <w:jc w:val="center"/>
            </w:pPr>
          </w:p>
        </w:tc>
        <w:tc>
          <w:tcPr>
            <w:tcW w:w="3360" w:type="dxa"/>
            <w:shd w:val="clear" w:color="auto" w:fill="7FFAFD"/>
            <w:vAlign w:val="center"/>
          </w:tcPr>
          <w:p w:rsidR="002B7A14" w:rsidRPr="000E1730" w:rsidRDefault="002B7A14" w:rsidP="004153E6">
            <w:pPr>
              <w:pStyle w:val="Tabela-zawarto"/>
            </w:pPr>
            <w:r w:rsidRPr="000E1730">
              <w:rPr>
                <w:lang w:val="en-US"/>
              </w:rPr>
              <w:t xml:space="preserve">-   -   </w:t>
            </w:r>
            <w:r w:rsidRPr="00092F14">
              <w:t>OnlyNew</w:t>
            </w:r>
            <w:r>
              <w:t xml:space="preserve">                              </w:t>
            </w:r>
            <w:r w:rsidRPr="00902E8B">
              <w:rPr>
                <w:b/>
              </w:rPr>
              <w:t>XOR</w:t>
            </w:r>
          </w:p>
        </w:tc>
        <w:tc>
          <w:tcPr>
            <w:tcW w:w="5676" w:type="dxa"/>
            <w:gridSpan w:val="2"/>
          </w:tcPr>
          <w:p w:rsidR="002B7A14" w:rsidRPr="000E1730" w:rsidRDefault="002B7A14" w:rsidP="004153E6">
            <w:pPr>
              <w:pStyle w:val="Tabela-zawarto"/>
            </w:pPr>
            <w:r>
              <w:t>Tylko nowe</w:t>
            </w:r>
          </w:p>
        </w:tc>
        <w:tc>
          <w:tcPr>
            <w:tcW w:w="4750" w:type="dxa"/>
            <w:gridSpan w:val="3"/>
          </w:tcPr>
          <w:p w:rsidR="002B7A14" w:rsidRDefault="002B7A14" w:rsidP="00635634">
            <w:pPr>
              <w:pStyle w:val="Tabela-zawarto"/>
              <w:jc w:val="center"/>
            </w:pPr>
          </w:p>
        </w:tc>
      </w:tr>
      <w:tr w:rsidR="002B7A14" w:rsidRPr="000E1730" w:rsidTr="00CB1C1B">
        <w:trPr>
          <w:jc w:val="center"/>
        </w:trPr>
        <w:tc>
          <w:tcPr>
            <w:tcW w:w="567" w:type="dxa"/>
            <w:vAlign w:val="center"/>
          </w:tcPr>
          <w:p w:rsidR="002B7A14" w:rsidRDefault="002B7A14" w:rsidP="00635634">
            <w:pPr>
              <w:pStyle w:val="Tabela-zawarto"/>
              <w:jc w:val="center"/>
            </w:pPr>
            <w:r>
              <w:t>A-10</w:t>
            </w:r>
          </w:p>
        </w:tc>
        <w:tc>
          <w:tcPr>
            <w:tcW w:w="3360" w:type="dxa"/>
            <w:vAlign w:val="center"/>
          </w:tcPr>
          <w:p w:rsidR="002B7A14" w:rsidRDefault="002B7A14" w:rsidP="00635634">
            <w:pPr>
              <w:pStyle w:val="Tabela-zawarto"/>
            </w:pPr>
            <w:r w:rsidRPr="000E1730">
              <w:rPr>
                <w:lang w:val="en-US"/>
              </w:rPr>
              <w:t xml:space="preserve">-   -   </w:t>
            </w:r>
            <w:r w:rsidRPr="0062101D">
              <w:t>CustomerAccount</w:t>
            </w:r>
          </w:p>
        </w:tc>
        <w:tc>
          <w:tcPr>
            <w:tcW w:w="5676" w:type="dxa"/>
            <w:gridSpan w:val="2"/>
            <w:vAlign w:val="center"/>
          </w:tcPr>
          <w:p w:rsidR="002B7A14" w:rsidRDefault="002B7A14" w:rsidP="00635634">
            <w:pPr>
              <w:pStyle w:val="Tabela-zawarto"/>
            </w:pPr>
            <w:r>
              <w:t>Rachunek klienta</w:t>
            </w:r>
          </w:p>
        </w:tc>
        <w:tc>
          <w:tcPr>
            <w:tcW w:w="4750" w:type="dxa"/>
            <w:gridSpan w:val="3"/>
          </w:tcPr>
          <w:p w:rsidR="002B7A14" w:rsidRPr="000E1730" w:rsidRDefault="002B7A14" w:rsidP="00635634">
            <w:pPr>
              <w:pStyle w:val="Tabela-zawarto"/>
              <w:jc w:val="center"/>
            </w:pPr>
          </w:p>
        </w:tc>
      </w:tr>
      <w:tr w:rsidR="002B7A14" w:rsidRPr="000E1730" w:rsidTr="00CB1C1B">
        <w:trPr>
          <w:jc w:val="center"/>
        </w:trPr>
        <w:tc>
          <w:tcPr>
            <w:tcW w:w="567" w:type="dxa"/>
            <w:vAlign w:val="center"/>
          </w:tcPr>
          <w:p w:rsidR="002B7A14" w:rsidRDefault="002B7A14" w:rsidP="00635634">
            <w:pPr>
              <w:pStyle w:val="Tabela-zawarto"/>
              <w:jc w:val="center"/>
            </w:pPr>
          </w:p>
        </w:tc>
        <w:tc>
          <w:tcPr>
            <w:tcW w:w="3360" w:type="dxa"/>
          </w:tcPr>
          <w:p w:rsidR="002B7A14" w:rsidRPr="000E1730" w:rsidRDefault="002B7A14" w:rsidP="00635634">
            <w:pPr>
              <w:pStyle w:val="Tabela-zawarto"/>
              <w:rPr>
                <w:lang w:val="en-US"/>
              </w:rPr>
            </w:pPr>
            <w:r w:rsidRPr="000E1730">
              <w:rPr>
                <w:lang w:val="en-US"/>
              </w:rPr>
              <w:t>-   -   -   AccountIdentifier</w:t>
            </w:r>
          </w:p>
        </w:tc>
        <w:tc>
          <w:tcPr>
            <w:tcW w:w="5676" w:type="dxa"/>
            <w:gridSpan w:val="2"/>
          </w:tcPr>
          <w:p w:rsidR="002B7A14" w:rsidRPr="000E1730" w:rsidRDefault="002B7A14" w:rsidP="00635634">
            <w:pPr>
              <w:pStyle w:val="Tabela-zawarto"/>
            </w:pPr>
            <w:r w:rsidRPr="000E1730">
              <w:t>Numer rachunku</w:t>
            </w:r>
          </w:p>
        </w:tc>
        <w:tc>
          <w:tcPr>
            <w:tcW w:w="4750" w:type="dxa"/>
            <w:gridSpan w:val="3"/>
          </w:tcPr>
          <w:p w:rsidR="002B7A14" w:rsidRPr="000E1730" w:rsidRDefault="002B7A14" w:rsidP="00635634">
            <w:pPr>
              <w:pStyle w:val="Tabela-zawarto"/>
              <w:jc w:val="center"/>
            </w:pPr>
            <w:r w:rsidRPr="000E1730">
              <w:t xml:space="preserve">Numer rachunku </w:t>
            </w:r>
            <w:r>
              <w:t>klienta, którego dotyczą reklamacje uznaniowe</w:t>
            </w:r>
          </w:p>
        </w:tc>
      </w:tr>
      <w:tr w:rsidR="002B7A14" w:rsidRPr="000E1730" w:rsidTr="00CB1C1B">
        <w:trPr>
          <w:jc w:val="center"/>
        </w:trPr>
        <w:tc>
          <w:tcPr>
            <w:tcW w:w="567" w:type="dxa"/>
            <w:vAlign w:val="center"/>
          </w:tcPr>
          <w:p w:rsidR="002B7A14" w:rsidRDefault="002B7A14" w:rsidP="00635634">
            <w:pPr>
              <w:pStyle w:val="Tabela-zawarto"/>
              <w:jc w:val="center"/>
            </w:pPr>
          </w:p>
        </w:tc>
        <w:tc>
          <w:tcPr>
            <w:tcW w:w="3360" w:type="dxa"/>
          </w:tcPr>
          <w:p w:rsidR="002B7A14" w:rsidRPr="000E1730" w:rsidRDefault="002B7A14" w:rsidP="00635634">
            <w:pPr>
              <w:pStyle w:val="Tabela-zawarto"/>
            </w:pPr>
            <w:r w:rsidRPr="000E1730">
              <w:t>-   -   -   AccountName</w:t>
            </w:r>
          </w:p>
        </w:tc>
        <w:tc>
          <w:tcPr>
            <w:tcW w:w="5676" w:type="dxa"/>
            <w:gridSpan w:val="2"/>
          </w:tcPr>
          <w:p w:rsidR="002B7A14" w:rsidRPr="000E1730" w:rsidRDefault="002B7A14" w:rsidP="00635634">
            <w:pPr>
              <w:pStyle w:val="Tabela-zawarto"/>
            </w:pPr>
            <w:r w:rsidRPr="000E1730">
              <w:t xml:space="preserve">Nazwa rachunku </w:t>
            </w:r>
          </w:p>
        </w:tc>
        <w:tc>
          <w:tcPr>
            <w:tcW w:w="4750" w:type="dxa"/>
            <w:gridSpan w:val="3"/>
          </w:tcPr>
          <w:p w:rsidR="002B7A14" w:rsidRPr="000E1730" w:rsidRDefault="002B7A14" w:rsidP="00635634">
            <w:pPr>
              <w:pStyle w:val="Tabela-zawarto"/>
              <w:jc w:val="center"/>
            </w:pPr>
          </w:p>
        </w:tc>
      </w:tr>
      <w:tr w:rsidR="002B7A14" w:rsidRPr="000E1730" w:rsidTr="00CB1C1B">
        <w:trPr>
          <w:jc w:val="center"/>
        </w:trPr>
        <w:tc>
          <w:tcPr>
            <w:tcW w:w="567" w:type="dxa"/>
            <w:vAlign w:val="center"/>
          </w:tcPr>
          <w:p w:rsidR="002B7A14" w:rsidRDefault="002B7A14" w:rsidP="00635634">
            <w:pPr>
              <w:pStyle w:val="Tabela-zawarto"/>
              <w:jc w:val="center"/>
            </w:pPr>
          </w:p>
        </w:tc>
        <w:tc>
          <w:tcPr>
            <w:tcW w:w="3360" w:type="dxa"/>
          </w:tcPr>
          <w:p w:rsidR="002B7A14" w:rsidRPr="000E1730" w:rsidRDefault="002B7A14" w:rsidP="00635634">
            <w:pPr>
              <w:pStyle w:val="Tabela-zawarto"/>
            </w:pPr>
            <w:r w:rsidRPr="000E1730">
              <w:t>-   -   -   AccountCurrencyCode</w:t>
            </w:r>
          </w:p>
        </w:tc>
        <w:tc>
          <w:tcPr>
            <w:tcW w:w="5676" w:type="dxa"/>
            <w:gridSpan w:val="2"/>
          </w:tcPr>
          <w:p w:rsidR="002B7A14" w:rsidRPr="000E1730" w:rsidRDefault="002B7A14" w:rsidP="00635634">
            <w:pPr>
              <w:pStyle w:val="Tabela-zawarto"/>
            </w:pPr>
            <w:r w:rsidRPr="000E1730">
              <w:t>Waluta rachunku</w:t>
            </w:r>
          </w:p>
        </w:tc>
        <w:tc>
          <w:tcPr>
            <w:tcW w:w="4750" w:type="dxa"/>
            <w:gridSpan w:val="3"/>
          </w:tcPr>
          <w:p w:rsidR="002B7A14" w:rsidRPr="000E1730" w:rsidRDefault="002B7A14" w:rsidP="00635634">
            <w:pPr>
              <w:pStyle w:val="Tabela-zawarto"/>
              <w:jc w:val="center"/>
            </w:pPr>
          </w:p>
        </w:tc>
      </w:tr>
      <w:tr w:rsidR="002B7A14" w:rsidRPr="000E1730" w:rsidTr="00CB1C1B">
        <w:trPr>
          <w:jc w:val="center"/>
        </w:trPr>
        <w:tc>
          <w:tcPr>
            <w:tcW w:w="567" w:type="dxa"/>
            <w:vAlign w:val="center"/>
          </w:tcPr>
          <w:p w:rsidR="002B7A14" w:rsidRDefault="002B7A14" w:rsidP="00635634">
            <w:pPr>
              <w:pStyle w:val="Tabela-zawarto"/>
              <w:jc w:val="center"/>
            </w:pPr>
          </w:p>
        </w:tc>
        <w:tc>
          <w:tcPr>
            <w:tcW w:w="3360" w:type="dxa"/>
          </w:tcPr>
          <w:p w:rsidR="002B7A14" w:rsidRPr="000E1730" w:rsidRDefault="002B7A14" w:rsidP="00635634">
            <w:pPr>
              <w:pStyle w:val="Tabela-zawarto"/>
            </w:pPr>
            <w:r w:rsidRPr="000E1730">
              <w:t>-   -   -   AccountType</w:t>
            </w:r>
          </w:p>
        </w:tc>
        <w:tc>
          <w:tcPr>
            <w:tcW w:w="5676" w:type="dxa"/>
            <w:gridSpan w:val="2"/>
          </w:tcPr>
          <w:p w:rsidR="002B7A14" w:rsidRPr="000E1730" w:rsidRDefault="002B7A14" w:rsidP="00635634">
            <w:pPr>
              <w:pStyle w:val="Tabela-zawarto"/>
            </w:pPr>
            <w:r w:rsidRPr="000E1730">
              <w:t>Typ rachunku</w:t>
            </w:r>
          </w:p>
        </w:tc>
        <w:tc>
          <w:tcPr>
            <w:tcW w:w="4750" w:type="dxa"/>
            <w:gridSpan w:val="3"/>
          </w:tcPr>
          <w:p w:rsidR="002B7A14" w:rsidRPr="000E1730" w:rsidRDefault="002B7A14" w:rsidP="00635634">
            <w:pPr>
              <w:pStyle w:val="Tabela-zawarto"/>
              <w:jc w:val="center"/>
            </w:pPr>
          </w:p>
        </w:tc>
      </w:tr>
      <w:tr w:rsidR="002B7A14" w:rsidRPr="000E1730" w:rsidTr="004153E6">
        <w:trPr>
          <w:jc w:val="center"/>
        </w:trPr>
        <w:tc>
          <w:tcPr>
            <w:tcW w:w="567" w:type="dxa"/>
            <w:vAlign w:val="center"/>
          </w:tcPr>
          <w:p w:rsidR="002B7A14" w:rsidRPr="000E1730" w:rsidRDefault="002B7A14" w:rsidP="004153E6">
            <w:pPr>
              <w:pStyle w:val="Tabela-zawarto"/>
              <w:jc w:val="center"/>
              <w:rPr>
                <w:lang w:val="en-US"/>
              </w:rPr>
            </w:pPr>
            <w:r w:rsidRPr="000E1730">
              <w:rPr>
                <w:lang w:val="en-US"/>
              </w:rPr>
              <w:t>A-17</w:t>
            </w:r>
          </w:p>
        </w:tc>
        <w:tc>
          <w:tcPr>
            <w:tcW w:w="3360" w:type="dxa"/>
            <w:vAlign w:val="center"/>
          </w:tcPr>
          <w:p w:rsidR="002B7A14" w:rsidRPr="000E1730" w:rsidRDefault="002B7A14" w:rsidP="004153E6">
            <w:pPr>
              <w:pStyle w:val="Tabela-zawarto"/>
              <w:rPr>
                <w:lang w:val="en-US"/>
              </w:rPr>
            </w:pPr>
            <w:r w:rsidRPr="000E1730">
              <w:rPr>
                <w:lang w:val="en-US"/>
              </w:rPr>
              <w:t xml:space="preserve">-   -   </w:t>
            </w:r>
            <w:r w:rsidRPr="0062101D">
              <w:t>Customer</w:t>
            </w:r>
          </w:p>
        </w:tc>
        <w:tc>
          <w:tcPr>
            <w:tcW w:w="5676" w:type="dxa"/>
            <w:gridSpan w:val="2"/>
          </w:tcPr>
          <w:p w:rsidR="002B7A14" w:rsidRPr="000E1730" w:rsidRDefault="002B7A14" w:rsidP="004153E6">
            <w:pPr>
              <w:pStyle w:val="Tabela-zawarto"/>
            </w:pPr>
            <w:r w:rsidRPr="000E1730">
              <w:t xml:space="preserve">Informacje o </w:t>
            </w:r>
            <w:r>
              <w:t>kliencie</w:t>
            </w:r>
          </w:p>
        </w:tc>
        <w:tc>
          <w:tcPr>
            <w:tcW w:w="4750" w:type="dxa"/>
            <w:gridSpan w:val="3"/>
          </w:tcPr>
          <w:p w:rsidR="002B7A14" w:rsidRPr="000E1730" w:rsidRDefault="002B7A14" w:rsidP="00635634">
            <w:pPr>
              <w:pStyle w:val="Tabela-zawarto"/>
              <w:jc w:val="center"/>
            </w:pPr>
          </w:p>
        </w:tc>
      </w:tr>
      <w:tr w:rsidR="002B7A14" w:rsidRPr="000E1730" w:rsidTr="004153E6">
        <w:trPr>
          <w:jc w:val="center"/>
        </w:trPr>
        <w:tc>
          <w:tcPr>
            <w:tcW w:w="567" w:type="dxa"/>
            <w:vAlign w:val="center"/>
          </w:tcPr>
          <w:p w:rsidR="002B7A14" w:rsidRPr="000E1730" w:rsidRDefault="002B7A14" w:rsidP="004153E6">
            <w:pPr>
              <w:pStyle w:val="Tabela-zawarto"/>
              <w:jc w:val="center"/>
            </w:pPr>
          </w:p>
        </w:tc>
        <w:tc>
          <w:tcPr>
            <w:tcW w:w="3360" w:type="dxa"/>
            <w:vAlign w:val="center"/>
          </w:tcPr>
          <w:p w:rsidR="002B7A14" w:rsidRPr="000E1730" w:rsidRDefault="002B7A14" w:rsidP="004153E6">
            <w:pPr>
              <w:pStyle w:val="Tabela-zawarto"/>
            </w:pPr>
            <w:r>
              <w:rPr>
                <w:lang w:val="en-US"/>
              </w:rPr>
              <w:t xml:space="preserve">-   -   -   </w:t>
            </w:r>
            <w:r w:rsidRPr="000E1730">
              <w:t>Identifier</w:t>
            </w:r>
          </w:p>
        </w:tc>
        <w:tc>
          <w:tcPr>
            <w:tcW w:w="5676" w:type="dxa"/>
            <w:gridSpan w:val="2"/>
          </w:tcPr>
          <w:p w:rsidR="002B7A14" w:rsidRPr="000E1730" w:rsidRDefault="002B7A14" w:rsidP="004153E6">
            <w:pPr>
              <w:pStyle w:val="Tabela-zawarto"/>
            </w:pPr>
            <w:r w:rsidRPr="000E1730">
              <w:t xml:space="preserve">Identyfikator </w:t>
            </w:r>
            <w:r>
              <w:t>klienta</w:t>
            </w:r>
          </w:p>
        </w:tc>
        <w:tc>
          <w:tcPr>
            <w:tcW w:w="4750" w:type="dxa"/>
            <w:gridSpan w:val="3"/>
          </w:tcPr>
          <w:p w:rsidR="002B7A14" w:rsidRPr="000E1730" w:rsidRDefault="002B7A14" w:rsidP="00635634">
            <w:pPr>
              <w:pStyle w:val="Tabela-zawarto"/>
              <w:jc w:val="center"/>
            </w:pPr>
          </w:p>
        </w:tc>
      </w:tr>
      <w:tr w:rsidR="002B7A14" w:rsidRPr="000E1730" w:rsidTr="004153E6">
        <w:trPr>
          <w:jc w:val="center"/>
        </w:trPr>
        <w:tc>
          <w:tcPr>
            <w:tcW w:w="567" w:type="dxa"/>
            <w:vAlign w:val="center"/>
          </w:tcPr>
          <w:p w:rsidR="002B7A14" w:rsidRPr="000E1730" w:rsidRDefault="002B7A14" w:rsidP="004153E6">
            <w:pPr>
              <w:pStyle w:val="Tabela-zawarto"/>
              <w:jc w:val="center"/>
            </w:pPr>
          </w:p>
        </w:tc>
        <w:tc>
          <w:tcPr>
            <w:tcW w:w="3360" w:type="dxa"/>
            <w:vAlign w:val="center"/>
          </w:tcPr>
          <w:p w:rsidR="002B7A14" w:rsidRPr="000E1730" w:rsidRDefault="002B7A14" w:rsidP="004153E6">
            <w:pPr>
              <w:pStyle w:val="Tabela-zawarto"/>
            </w:pPr>
            <w:r>
              <w:rPr>
                <w:lang w:val="en-US"/>
              </w:rPr>
              <w:t xml:space="preserve">-   -   -   </w:t>
            </w:r>
            <w:r w:rsidRPr="000E1730">
              <w:t>Name</w:t>
            </w:r>
          </w:p>
        </w:tc>
        <w:tc>
          <w:tcPr>
            <w:tcW w:w="5676" w:type="dxa"/>
            <w:gridSpan w:val="2"/>
          </w:tcPr>
          <w:p w:rsidR="002B7A14" w:rsidRPr="000E1730" w:rsidRDefault="002B7A14" w:rsidP="004153E6">
            <w:pPr>
              <w:pStyle w:val="Tabela-zawarto"/>
            </w:pPr>
            <w:r w:rsidRPr="000E1730">
              <w:t xml:space="preserve">Nazwa </w:t>
            </w:r>
            <w:r>
              <w:t>klienta</w:t>
            </w:r>
          </w:p>
        </w:tc>
        <w:tc>
          <w:tcPr>
            <w:tcW w:w="4750" w:type="dxa"/>
            <w:gridSpan w:val="3"/>
          </w:tcPr>
          <w:p w:rsidR="002B7A14" w:rsidRPr="000E1730" w:rsidRDefault="002B7A14" w:rsidP="00635634">
            <w:pPr>
              <w:pStyle w:val="Tabela-zawarto"/>
              <w:jc w:val="center"/>
            </w:pPr>
          </w:p>
        </w:tc>
      </w:tr>
      <w:tr w:rsidR="002B7A14" w:rsidRPr="000E1730" w:rsidTr="004153E6">
        <w:trPr>
          <w:jc w:val="center"/>
        </w:trPr>
        <w:tc>
          <w:tcPr>
            <w:tcW w:w="567" w:type="dxa"/>
            <w:vAlign w:val="center"/>
          </w:tcPr>
          <w:p w:rsidR="002B7A14" w:rsidRPr="000E1730" w:rsidRDefault="002B7A14" w:rsidP="004153E6">
            <w:pPr>
              <w:pStyle w:val="Tabela-zawarto"/>
              <w:jc w:val="center"/>
            </w:pPr>
          </w:p>
        </w:tc>
        <w:tc>
          <w:tcPr>
            <w:tcW w:w="3360" w:type="dxa"/>
            <w:vAlign w:val="center"/>
          </w:tcPr>
          <w:p w:rsidR="002B7A14" w:rsidRPr="000E1730" w:rsidRDefault="002B7A14" w:rsidP="004153E6">
            <w:pPr>
              <w:pStyle w:val="Tabela-zawarto"/>
            </w:pPr>
            <w:r>
              <w:rPr>
                <w:lang w:val="en-US"/>
              </w:rPr>
              <w:t xml:space="preserve">-   -   -   </w:t>
            </w:r>
            <w:r w:rsidRPr="000E1730">
              <w:t>AdditionalName</w:t>
            </w:r>
          </w:p>
        </w:tc>
        <w:tc>
          <w:tcPr>
            <w:tcW w:w="5676" w:type="dxa"/>
            <w:gridSpan w:val="2"/>
          </w:tcPr>
          <w:p w:rsidR="002B7A14" w:rsidRPr="000E1730" w:rsidRDefault="002B7A14" w:rsidP="004153E6">
            <w:pPr>
              <w:pStyle w:val="Tabela-zawarto"/>
            </w:pPr>
            <w:r w:rsidRPr="000E1730">
              <w:t xml:space="preserve">Dodatkowa nazwa </w:t>
            </w:r>
            <w:r>
              <w:t>klienta</w:t>
            </w:r>
          </w:p>
        </w:tc>
        <w:tc>
          <w:tcPr>
            <w:tcW w:w="4750" w:type="dxa"/>
            <w:gridSpan w:val="3"/>
          </w:tcPr>
          <w:p w:rsidR="002B7A14" w:rsidRPr="000E1730" w:rsidRDefault="002B7A14" w:rsidP="00635634">
            <w:pPr>
              <w:pStyle w:val="Tabela-zawarto"/>
              <w:jc w:val="center"/>
            </w:pPr>
          </w:p>
        </w:tc>
      </w:tr>
      <w:tr w:rsidR="002B7A14" w:rsidRPr="000E1730" w:rsidTr="004153E6">
        <w:trPr>
          <w:jc w:val="center"/>
        </w:trPr>
        <w:tc>
          <w:tcPr>
            <w:tcW w:w="567" w:type="dxa"/>
            <w:vAlign w:val="center"/>
          </w:tcPr>
          <w:p w:rsidR="002B7A14" w:rsidRPr="000E1730" w:rsidRDefault="002B7A14" w:rsidP="004153E6">
            <w:pPr>
              <w:pStyle w:val="Tabela-zawarto"/>
              <w:jc w:val="center"/>
            </w:pPr>
          </w:p>
        </w:tc>
        <w:tc>
          <w:tcPr>
            <w:tcW w:w="3360" w:type="dxa"/>
            <w:vAlign w:val="center"/>
          </w:tcPr>
          <w:p w:rsidR="002B7A14" w:rsidRPr="000E1730" w:rsidRDefault="002B7A14" w:rsidP="004153E6">
            <w:pPr>
              <w:pStyle w:val="Tabela-zawarto"/>
            </w:pPr>
            <w:r>
              <w:rPr>
                <w:lang w:val="en-US"/>
              </w:rPr>
              <w:t xml:space="preserve">-   -   -   </w:t>
            </w:r>
            <w:r w:rsidRPr="000E1730">
              <w:t>Description</w:t>
            </w:r>
          </w:p>
        </w:tc>
        <w:tc>
          <w:tcPr>
            <w:tcW w:w="5676" w:type="dxa"/>
            <w:gridSpan w:val="2"/>
          </w:tcPr>
          <w:p w:rsidR="002B7A14" w:rsidRPr="000E1730" w:rsidRDefault="002B7A14" w:rsidP="004153E6">
            <w:pPr>
              <w:pStyle w:val="Tabela-zawarto"/>
            </w:pPr>
            <w:r w:rsidRPr="000E1730">
              <w:t xml:space="preserve">Dodatkowe informacje o </w:t>
            </w:r>
            <w:r>
              <w:t>kliencie</w:t>
            </w:r>
          </w:p>
        </w:tc>
        <w:tc>
          <w:tcPr>
            <w:tcW w:w="4750" w:type="dxa"/>
            <w:gridSpan w:val="3"/>
          </w:tcPr>
          <w:p w:rsidR="002B7A14" w:rsidRPr="000E1730" w:rsidRDefault="002B7A14" w:rsidP="00635634">
            <w:pPr>
              <w:pStyle w:val="Tabela-zawarto"/>
              <w:jc w:val="center"/>
            </w:pPr>
          </w:p>
        </w:tc>
      </w:tr>
      <w:tr w:rsidR="002B7A14" w:rsidRPr="000E1730" w:rsidTr="004153E6">
        <w:trPr>
          <w:jc w:val="center"/>
        </w:trPr>
        <w:tc>
          <w:tcPr>
            <w:tcW w:w="567" w:type="dxa"/>
            <w:vAlign w:val="center"/>
          </w:tcPr>
          <w:p w:rsidR="002B7A14" w:rsidRPr="000E1730" w:rsidRDefault="002B7A14" w:rsidP="004153E6">
            <w:pPr>
              <w:pStyle w:val="Tabela-zawarto"/>
              <w:jc w:val="center"/>
            </w:pPr>
          </w:p>
        </w:tc>
        <w:tc>
          <w:tcPr>
            <w:tcW w:w="3360" w:type="dxa"/>
            <w:vAlign w:val="center"/>
          </w:tcPr>
          <w:p w:rsidR="002B7A14" w:rsidRPr="000E1730" w:rsidRDefault="002B7A14" w:rsidP="004153E6">
            <w:pPr>
              <w:pStyle w:val="Tabela-zawarto"/>
            </w:pPr>
            <w:r>
              <w:rPr>
                <w:lang w:val="en-US"/>
              </w:rPr>
              <w:t xml:space="preserve">-   -   -   </w:t>
            </w:r>
            <w:r>
              <w:t>UltmName</w:t>
            </w:r>
          </w:p>
        </w:tc>
        <w:tc>
          <w:tcPr>
            <w:tcW w:w="5676" w:type="dxa"/>
            <w:gridSpan w:val="2"/>
          </w:tcPr>
          <w:p w:rsidR="002B7A14" w:rsidRPr="000E1730" w:rsidRDefault="002B7A14" w:rsidP="004153E6">
            <w:pPr>
              <w:pStyle w:val="Tabela-zawarto"/>
            </w:pPr>
            <w:r>
              <w:t>Nazwa finalna</w:t>
            </w:r>
          </w:p>
        </w:tc>
        <w:tc>
          <w:tcPr>
            <w:tcW w:w="4750" w:type="dxa"/>
            <w:gridSpan w:val="3"/>
          </w:tcPr>
          <w:p w:rsidR="002B7A14" w:rsidRPr="000E1730" w:rsidRDefault="002B7A14" w:rsidP="00635634">
            <w:pPr>
              <w:pStyle w:val="Tabela-zawarto"/>
              <w:jc w:val="center"/>
            </w:pPr>
          </w:p>
        </w:tc>
      </w:tr>
      <w:tr w:rsidR="002B7A14" w:rsidRPr="000E1730" w:rsidTr="004153E6">
        <w:trPr>
          <w:jc w:val="center"/>
        </w:trPr>
        <w:tc>
          <w:tcPr>
            <w:tcW w:w="567" w:type="dxa"/>
            <w:vAlign w:val="center"/>
          </w:tcPr>
          <w:p w:rsidR="002B7A14" w:rsidRPr="000E1730" w:rsidRDefault="002B7A14" w:rsidP="004153E6">
            <w:pPr>
              <w:pStyle w:val="Tabela-zawarto"/>
              <w:jc w:val="center"/>
              <w:rPr>
                <w:lang w:val="en-US"/>
              </w:rPr>
            </w:pPr>
            <w:r w:rsidRPr="000E1730">
              <w:rPr>
                <w:lang w:val="en-US"/>
              </w:rPr>
              <w:t>A-11</w:t>
            </w:r>
          </w:p>
        </w:tc>
        <w:tc>
          <w:tcPr>
            <w:tcW w:w="3360" w:type="dxa"/>
            <w:vAlign w:val="center"/>
          </w:tcPr>
          <w:p w:rsidR="002B7A14" w:rsidRPr="000E1730" w:rsidRDefault="002B7A14" w:rsidP="004153E6">
            <w:pPr>
              <w:pStyle w:val="Tabela-zawarto"/>
              <w:rPr>
                <w:lang w:val="en-US"/>
              </w:rPr>
            </w:pPr>
            <w:r>
              <w:rPr>
                <w:lang w:val="en-US"/>
              </w:rPr>
              <w:t xml:space="preserve">-   -   -   </w:t>
            </w:r>
            <w:r w:rsidRPr="000E1730">
              <w:rPr>
                <w:lang w:val="en-US"/>
              </w:rPr>
              <w:t>Address</w:t>
            </w:r>
            <w:r w:rsidRPr="000E1730">
              <w:rPr>
                <w:lang w:val="en-US"/>
              </w:rPr>
              <w:tab/>
            </w:r>
            <w:r w:rsidRPr="000E1730">
              <w:rPr>
                <w:lang w:val="en-US"/>
              </w:rPr>
              <w:tab/>
            </w:r>
            <w:r w:rsidRPr="000E1730">
              <w:rPr>
                <w:lang w:val="en-US"/>
              </w:rPr>
              <w:tab/>
            </w:r>
          </w:p>
        </w:tc>
        <w:tc>
          <w:tcPr>
            <w:tcW w:w="5676" w:type="dxa"/>
            <w:gridSpan w:val="2"/>
          </w:tcPr>
          <w:p w:rsidR="002B7A14" w:rsidRPr="000E1730" w:rsidRDefault="002B7A14" w:rsidP="004153E6">
            <w:pPr>
              <w:pStyle w:val="Tabela-zawarto"/>
            </w:pPr>
            <w:r w:rsidRPr="000E1730">
              <w:t xml:space="preserve">Adres banku/oddziału banku </w:t>
            </w:r>
          </w:p>
        </w:tc>
        <w:tc>
          <w:tcPr>
            <w:tcW w:w="4750" w:type="dxa"/>
            <w:gridSpan w:val="3"/>
          </w:tcPr>
          <w:p w:rsidR="002B7A14" w:rsidRPr="000E1730" w:rsidRDefault="002B7A14" w:rsidP="00635634">
            <w:pPr>
              <w:pStyle w:val="Tabela-zawarto"/>
              <w:jc w:val="center"/>
            </w:pPr>
          </w:p>
        </w:tc>
      </w:tr>
      <w:tr w:rsidR="002B7A14" w:rsidRPr="000E1730" w:rsidTr="004153E6">
        <w:trPr>
          <w:jc w:val="center"/>
        </w:trPr>
        <w:tc>
          <w:tcPr>
            <w:tcW w:w="567" w:type="dxa"/>
            <w:vAlign w:val="center"/>
          </w:tcPr>
          <w:p w:rsidR="002B7A14" w:rsidRPr="000E1730" w:rsidRDefault="002B7A14" w:rsidP="004153E6">
            <w:pPr>
              <w:pStyle w:val="Tabela-zawarto"/>
              <w:jc w:val="center"/>
              <w:rPr>
                <w:lang w:val="en-US"/>
              </w:rPr>
            </w:pPr>
          </w:p>
        </w:tc>
        <w:tc>
          <w:tcPr>
            <w:tcW w:w="3360" w:type="dxa"/>
            <w:vAlign w:val="center"/>
          </w:tcPr>
          <w:p w:rsidR="002B7A14" w:rsidRPr="000E1730" w:rsidRDefault="002B7A14" w:rsidP="004153E6">
            <w:pPr>
              <w:pStyle w:val="Tabela-zawarto"/>
              <w:rPr>
                <w:lang w:val="en-US"/>
              </w:rPr>
            </w:pPr>
            <w:r>
              <w:rPr>
                <w:lang w:val="en-US"/>
              </w:rPr>
              <w:t xml:space="preserve">-   -   -   -   </w:t>
            </w:r>
            <w:r w:rsidRPr="000E1730">
              <w:rPr>
                <w:lang w:val="en-US"/>
              </w:rPr>
              <w:t xml:space="preserve">AddressType   </w:t>
            </w:r>
          </w:p>
        </w:tc>
        <w:tc>
          <w:tcPr>
            <w:tcW w:w="5676" w:type="dxa"/>
            <w:gridSpan w:val="2"/>
          </w:tcPr>
          <w:p w:rsidR="002B7A14" w:rsidRPr="000E1730" w:rsidRDefault="002B7A14" w:rsidP="004153E6">
            <w:pPr>
              <w:pStyle w:val="Tabela-zawarto"/>
            </w:pPr>
            <w:r w:rsidRPr="000E1730">
              <w:t>Typ adresu</w:t>
            </w:r>
          </w:p>
        </w:tc>
        <w:tc>
          <w:tcPr>
            <w:tcW w:w="4750" w:type="dxa"/>
            <w:gridSpan w:val="3"/>
          </w:tcPr>
          <w:p w:rsidR="002B7A14" w:rsidRPr="000E1730" w:rsidRDefault="002B7A14" w:rsidP="00635634">
            <w:pPr>
              <w:pStyle w:val="Tabela-zawarto"/>
              <w:jc w:val="center"/>
            </w:pPr>
          </w:p>
        </w:tc>
      </w:tr>
      <w:tr w:rsidR="002B7A14" w:rsidRPr="000E1730" w:rsidTr="00C67D7B">
        <w:trPr>
          <w:jc w:val="center"/>
        </w:trPr>
        <w:tc>
          <w:tcPr>
            <w:tcW w:w="567" w:type="dxa"/>
            <w:vAlign w:val="center"/>
          </w:tcPr>
          <w:p w:rsidR="002B7A14" w:rsidRPr="000E1730" w:rsidRDefault="002B7A14" w:rsidP="004153E6">
            <w:pPr>
              <w:pStyle w:val="Tabela-zawarto"/>
              <w:jc w:val="center"/>
              <w:rPr>
                <w:lang w:val="en-US"/>
              </w:rPr>
            </w:pPr>
          </w:p>
        </w:tc>
        <w:tc>
          <w:tcPr>
            <w:tcW w:w="3360" w:type="dxa"/>
            <w:shd w:val="clear" w:color="auto" w:fill="7FFAFD"/>
            <w:vAlign w:val="center"/>
          </w:tcPr>
          <w:p w:rsidR="002B7A14" w:rsidRPr="000E1730" w:rsidRDefault="002B7A14" w:rsidP="004153E6">
            <w:pPr>
              <w:pStyle w:val="Tabela-zawarto"/>
              <w:rPr>
                <w:lang w:val="en-US"/>
              </w:rPr>
            </w:pPr>
            <w:r>
              <w:rPr>
                <w:lang w:val="en-US"/>
              </w:rPr>
              <w:t xml:space="preserve">-   -   -   -   </w:t>
            </w:r>
            <w:r w:rsidRPr="000E1730">
              <w:rPr>
                <w:lang w:val="en-US"/>
              </w:rPr>
              <w:t>StreetName</w:t>
            </w:r>
            <w:r w:rsidRPr="000E1730">
              <w:rPr>
                <w:lang w:val="en-US"/>
              </w:rPr>
              <w:tab/>
            </w:r>
            <w:r w:rsidRPr="000E1730">
              <w:rPr>
                <w:lang w:val="en-US"/>
              </w:rPr>
              <w:tab/>
            </w:r>
            <w:r w:rsidRPr="000E1730">
              <w:rPr>
                <w:b/>
                <w:lang w:val="en-US"/>
              </w:rPr>
              <w:t>XOR</w:t>
            </w:r>
          </w:p>
        </w:tc>
        <w:tc>
          <w:tcPr>
            <w:tcW w:w="5676" w:type="dxa"/>
            <w:gridSpan w:val="2"/>
          </w:tcPr>
          <w:p w:rsidR="002B7A14" w:rsidRPr="000E1730" w:rsidRDefault="002B7A14" w:rsidP="004153E6">
            <w:pPr>
              <w:pStyle w:val="Tabela-zawarto"/>
            </w:pPr>
            <w:r w:rsidRPr="000E1730">
              <w:t>Nazwa ulicy, nr budynku</w:t>
            </w:r>
          </w:p>
        </w:tc>
        <w:tc>
          <w:tcPr>
            <w:tcW w:w="4750" w:type="dxa"/>
            <w:gridSpan w:val="3"/>
          </w:tcPr>
          <w:p w:rsidR="002B7A14" w:rsidRPr="000E1730" w:rsidRDefault="002B7A14" w:rsidP="00635634">
            <w:pPr>
              <w:pStyle w:val="Tabela-zawarto"/>
              <w:jc w:val="center"/>
            </w:pPr>
          </w:p>
        </w:tc>
      </w:tr>
      <w:tr w:rsidR="002B7A14" w:rsidRPr="000E1730" w:rsidTr="00C67D7B">
        <w:trPr>
          <w:jc w:val="center"/>
        </w:trPr>
        <w:tc>
          <w:tcPr>
            <w:tcW w:w="567" w:type="dxa"/>
            <w:vAlign w:val="center"/>
          </w:tcPr>
          <w:p w:rsidR="002B7A14" w:rsidRPr="000E1730" w:rsidRDefault="002B7A14" w:rsidP="004153E6">
            <w:pPr>
              <w:pStyle w:val="Tabela-zawarto"/>
              <w:jc w:val="center"/>
            </w:pPr>
          </w:p>
        </w:tc>
        <w:tc>
          <w:tcPr>
            <w:tcW w:w="3360" w:type="dxa"/>
            <w:shd w:val="clear" w:color="auto" w:fill="7FFAFD"/>
            <w:vAlign w:val="center"/>
          </w:tcPr>
          <w:p w:rsidR="002B7A14" w:rsidRPr="000E1730" w:rsidRDefault="002B7A14" w:rsidP="004153E6">
            <w:pPr>
              <w:pStyle w:val="Tabela-zawarto"/>
            </w:pPr>
            <w:r>
              <w:rPr>
                <w:lang w:val="en-US"/>
              </w:rPr>
              <w:t xml:space="preserve">-   -   -   -   </w:t>
            </w:r>
            <w:r w:rsidRPr="000E1730">
              <w:t>PostCode</w:t>
            </w:r>
          </w:p>
        </w:tc>
        <w:tc>
          <w:tcPr>
            <w:tcW w:w="5676" w:type="dxa"/>
            <w:gridSpan w:val="2"/>
          </w:tcPr>
          <w:p w:rsidR="002B7A14" w:rsidRPr="000E1730" w:rsidRDefault="002B7A14" w:rsidP="004153E6">
            <w:pPr>
              <w:pStyle w:val="Tabela-zawarto"/>
            </w:pPr>
            <w:r w:rsidRPr="000E1730">
              <w:t>Kod pocztowy</w:t>
            </w:r>
          </w:p>
        </w:tc>
        <w:tc>
          <w:tcPr>
            <w:tcW w:w="4750" w:type="dxa"/>
            <w:gridSpan w:val="3"/>
          </w:tcPr>
          <w:p w:rsidR="002B7A14" w:rsidRPr="000E1730" w:rsidRDefault="002B7A14" w:rsidP="00635634">
            <w:pPr>
              <w:pStyle w:val="Tabela-zawarto"/>
              <w:jc w:val="center"/>
            </w:pPr>
          </w:p>
        </w:tc>
      </w:tr>
      <w:tr w:rsidR="002B7A14" w:rsidRPr="000E1730" w:rsidTr="00C67D7B">
        <w:trPr>
          <w:jc w:val="center"/>
        </w:trPr>
        <w:tc>
          <w:tcPr>
            <w:tcW w:w="567" w:type="dxa"/>
            <w:vAlign w:val="center"/>
          </w:tcPr>
          <w:p w:rsidR="002B7A14" w:rsidRPr="000E1730" w:rsidRDefault="002B7A14" w:rsidP="004153E6">
            <w:pPr>
              <w:pStyle w:val="Tabela-zawarto"/>
              <w:jc w:val="center"/>
            </w:pPr>
          </w:p>
        </w:tc>
        <w:tc>
          <w:tcPr>
            <w:tcW w:w="3360" w:type="dxa"/>
            <w:shd w:val="clear" w:color="auto" w:fill="7FFAFD"/>
            <w:vAlign w:val="center"/>
          </w:tcPr>
          <w:p w:rsidR="002B7A14" w:rsidRPr="000E1730" w:rsidRDefault="002B7A14" w:rsidP="004153E6">
            <w:pPr>
              <w:pStyle w:val="Tabela-zawarto"/>
            </w:pPr>
            <w:r>
              <w:rPr>
                <w:lang w:val="en-US"/>
              </w:rPr>
              <w:t xml:space="preserve">-   -   -   -   </w:t>
            </w:r>
            <w:r w:rsidRPr="000E1730">
              <w:t>CityName</w:t>
            </w:r>
          </w:p>
        </w:tc>
        <w:tc>
          <w:tcPr>
            <w:tcW w:w="5676" w:type="dxa"/>
            <w:gridSpan w:val="2"/>
          </w:tcPr>
          <w:p w:rsidR="002B7A14" w:rsidRPr="000E1730" w:rsidRDefault="002B7A14" w:rsidP="004153E6">
            <w:pPr>
              <w:pStyle w:val="Tabela-zawarto"/>
            </w:pPr>
            <w:r w:rsidRPr="000E1730">
              <w:t>Nazwa miasta</w:t>
            </w:r>
          </w:p>
        </w:tc>
        <w:tc>
          <w:tcPr>
            <w:tcW w:w="4750" w:type="dxa"/>
            <w:gridSpan w:val="3"/>
          </w:tcPr>
          <w:p w:rsidR="002B7A14" w:rsidRPr="000E1730" w:rsidRDefault="002B7A14" w:rsidP="00635634">
            <w:pPr>
              <w:pStyle w:val="Tabela-zawarto"/>
              <w:jc w:val="center"/>
            </w:pPr>
          </w:p>
        </w:tc>
      </w:tr>
      <w:tr w:rsidR="002B7A14" w:rsidRPr="000E1730" w:rsidTr="00C67D7B">
        <w:trPr>
          <w:jc w:val="center"/>
        </w:trPr>
        <w:tc>
          <w:tcPr>
            <w:tcW w:w="567" w:type="dxa"/>
            <w:vAlign w:val="center"/>
          </w:tcPr>
          <w:p w:rsidR="002B7A14" w:rsidRPr="000E1730" w:rsidRDefault="002B7A14" w:rsidP="004153E6">
            <w:pPr>
              <w:pStyle w:val="Tabela-zawarto"/>
              <w:jc w:val="center"/>
              <w:rPr>
                <w:lang w:val="en-US"/>
              </w:rPr>
            </w:pPr>
          </w:p>
        </w:tc>
        <w:tc>
          <w:tcPr>
            <w:tcW w:w="3360" w:type="dxa"/>
            <w:shd w:val="clear" w:color="auto" w:fill="7FFAFD"/>
            <w:vAlign w:val="center"/>
          </w:tcPr>
          <w:p w:rsidR="002B7A14" w:rsidRPr="000E1730" w:rsidRDefault="002B7A14" w:rsidP="004153E6">
            <w:pPr>
              <w:pStyle w:val="Tabela-zawarto"/>
              <w:rPr>
                <w:lang w:val="en-US"/>
              </w:rPr>
            </w:pPr>
            <w:r>
              <w:rPr>
                <w:lang w:val="en-US"/>
              </w:rPr>
              <w:t xml:space="preserve">-   -   -   -   </w:t>
            </w:r>
            <w:r w:rsidRPr="000E1730">
              <w:rPr>
                <w:lang w:val="en-US"/>
              </w:rPr>
              <w:t>PostalAddressLine1</w:t>
            </w:r>
            <w:r w:rsidRPr="000E1730">
              <w:rPr>
                <w:lang w:val="en-US"/>
              </w:rPr>
              <w:tab/>
            </w:r>
            <w:r w:rsidRPr="000E1730">
              <w:rPr>
                <w:b/>
                <w:lang w:val="en-US"/>
              </w:rPr>
              <w:t>XOR</w:t>
            </w:r>
          </w:p>
        </w:tc>
        <w:tc>
          <w:tcPr>
            <w:tcW w:w="5676" w:type="dxa"/>
            <w:gridSpan w:val="2"/>
          </w:tcPr>
          <w:p w:rsidR="002B7A14" w:rsidRPr="000E1730" w:rsidRDefault="002B7A14" w:rsidP="004153E6">
            <w:pPr>
              <w:pStyle w:val="Tabela-zawarto"/>
            </w:pPr>
            <w:r w:rsidRPr="000E1730">
              <w:t>Pierwsza linia adresu</w:t>
            </w:r>
          </w:p>
        </w:tc>
        <w:tc>
          <w:tcPr>
            <w:tcW w:w="4750" w:type="dxa"/>
            <w:gridSpan w:val="3"/>
          </w:tcPr>
          <w:p w:rsidR="002B7A14" w:rsidRPr="000E1730" w:rsidRDefault="002B7A14" w:rsidP="00635634">
            <w:pPr>
              <w:pStyle w:val="Tabela-zawarto"/>
              <w:jc w:val="center"/>
            </w:pPr>
          </w:p>
        </w:tc>
      </w:tr>
      <w:tr w:rsidR="002B7A14" w:rsidRPr="000E1730" w:rsidTr="00C67D7B">
        <w:trPr>
          <w:jc w:val="center"/>
        </w:trPr>
        <w:tc>
          <w:tcPr>
            <w:tcW w:w="567" w:type="dxa"/>
            <w:vAlign w:val="center"/>
          </w:tcPr>
          <w:p w:rsidR="002B7A14" w:rsidRPr="000E1730" w:rsidRDefault="002B7A14" w:rsidP="004153E6">
            <w:pPr>
              <w:pStyle w:val="Tabela-zawarto"/>
              <w:jc w:val="center"/>
            </w:pPr>
          </w:p>
        </w:tc>
        <w:tc>
          <w:tcPr>
            <w:tcW w:w="3360" w:type="dxa"/>
            <w:shd w:val="clear" w:color="auto" w:fill="7FFAFD"/>
            <w:vAlign w:val="center"/>
          </w:tcPr>
          <w:p w:rsidR="002B7A14" w:rsidRPr="000E1730" w:rsidRDefault="002B7A14" w:rsidP="004153E6">
            <w:pPr>
              <w:pStyle w:val="Tabela-zawarto"/>
            </w:pPr>
            <w:r>
              <w:rPr>
                <w:lang w:val="en-US"/>
              </w:rPr>
              <w:t xml:space="preserve">-   -   -   -   </w:t>
            </w:r>
            <w:r w:rsidRPr="000E1730">
              <w:t>PostalAddressLine2</w:t>
            </w:r>
          </w:p>
        </w:tc>
        <w:tc>
          <w:tcPr>
            <w:tcW w:w="5676" w:type="dxa"/>
            <w:gridSpan w:val="2"/>
          </w:tcPr>
          <w:p w:rsidR="002B7A14" w:rsidRPr="000E1730" w:rsidRDefault="002B7A14" w:rsidP="004153E6">
            <w:pPr>
              <w:pStyle w:val="Tabela-zawarto"/>
            </w:pPr>
            <w:r w:rsidRPr="000E1730">
              <w:t>Druga linia adresu</w:t>
            </w:r>
          </w:p>
        </w:tc>
        <w:tc>
          <w:tcPr>
            <w:tcW w:w="4750" w:type="dxa"/>
            <w:gridSpan w:val="3"/>
          </w:tcPr>
          <w:p w:rsidR="002B7A14" w:rsidRPr="000E1730" w:rsidRDefault="002B7A14" w:rsidP="00635634">
            <w:pPr>
              <w:pStyle w:val="Tabela-zawarto"/>
              <w:jc w:val="center"/>
            </w:pPr>
          </w:p>
        </w:tc>
      </w:tr>
      <w:tr w:rsidR="002B7A14" w:rsidRPr="000E1730" w:rsidTr="004153E6">
        <w:trPr>
          <w:jc w:val="center"/>
        </w:trPr>
        <w:tc>
          <w:tcPr>
            <w:tcW w:w="567" w:type="dxa"/>
            <w:vAlign w:val="center"/>
          </w:tcPr>
          <w:p w:rsidR="002B7A14" w:rsidRPr="000E1730" w:rsidRDefault="002B7A14" w:rsidP="004153E6">
            <w:pPr>
              <w:pStyle w:val="Tabela-zawarto"/>
              <w:jc w:val="center"/>
            </w:pPr>
          </w:p>
        </w:tc>
        <w:tc>
          <w:tcPr>
            <w:tcW w:w="3360" w:type="dxa"/>
            <w:vAlign w:val="center"/>
          </w:tcPr>
          <w:p w:rsidR="002B7A14" w:rsidRPr="000E1730" w:rsidRDefault="002B7A14" w:rsidP="004153E6">
            <w:pPr>
              <w:pStyle w:val="Tabela-zawarto"/>
            </w:pPr>
            <w:r>
              <w:rPr>
                <w:lang w:val="en-US"/>
              </w:rPr>
              <w:t xml:space="preserve">-   -   -   -   </w:t>
            </w:r>
            <w:r w:rsidRPr="000E1730">
              <w:t>Country</w:t>
            </w:r>
          </w:p>
        </w:tc>
        <w:tc>
          <w:tcPr>
            <w:tcW w:w="5676" w:type="dxa"/>
            <w:gridSpan w:val="2"/>
          </w:tcPr>
          <w:p w:rsidR="002B7A14" w:rsidRPr="000E1730" w:rsidRDefault="002B7A14" w:rsidP="004153E6">
            <w:pPr>
              <w:pStyle w:val="Tabela-zawarto"/>
            </w:pPr>
            <w:r w:rsidRPr="000E1730">
              <w:t>Kod kraju</w:t>
            </w:r>
          </w:p>
        </w:tc>
        <w:tc>
          <w:tcPr>
            <w:tcW w:w="4750" w:type="dxa"/>
            <w:gridSpan w:val="3"/>
          </w:tcPr>
          <w:p w:rsidR="002B7A14" w:rsidRPr="000E1730" w:rsidRDefault="002B7A14" w:rsidP="00635634">
            <w:pPr>
              <w:pStyle w:val="Tabela-zawarto"/>
              <w:jc w:val="center"/>
            </w:pPr>
          </w:p>
        </w:tc>
      </w:tr>
      <w:tr w:rsidR="002B7A14" w:rsidRPr="000E1730" w:rsidTr="004153E6">
        <w:trPr>
          <w:jc w:val="center"/>
        </w:trPr>
        <w:tc>
          <w:tcPr>
            <w:tcW w:w="567" w:type="dxa"/>
            <w:vAlign w:val="center"/>
          </w:tcPr>
          <w:p w:rsidR="002B7A14" w:rsidRPr="000E1730" w:rsidRDefault="002B7A14" w:rsidP="004153E6">
            <w:pPr>
              <w:pStyle w:val="Tabela-zawarto"/>
              <w:jc w:val="center"/>
              <w:rPr>
                <w:lang w:val="en-US"/>
              </w:rPr>
            </w:pPr>
            <w:r w:rsidRPr="000E1730">
              <w:rPr>
                <w:lang w:val="en-US"/>
              </w:rPr>
              <w:t>A-15</w:t>
            </w:r>
          </w:p>
        </w:tc>
        <w:tc>
          <w:tcPr>
            <w:tcW w:w="3360" w:type="dxa"/>
            <w:vAlign w:val="center"/>
          </w:tcPr>
          <w:p w:rsidR="002B7A14" w:rsidRPr="000E1730" w:rsidRDefault="002B7A14" w:rsidP="004153E6">
            <w:pPr>
              <w:pStyle w:val="Tabela-zawarto"/>
              <w:rPr>
                <w:lang w:val="en-US"/>
              </w:rPr>
            </w:pPr>
            <w:r>
              <w:rPr>
                <w:lang w:val="en-US"/>
              </w:rPr>
              <w:t xml:space="preserve">-   -   -   </w:t>
            </w:r>
            <w:r w:rsidRPr="00092F14">
              <w:rPr>
                <w:lang w:val="en-US"/>
              </w:rPr>
              <w:t>CustomerFinancialInstitution</w:t>
            </w:r>
          </w:p>
        </w:tc>
        <w:tc>
          <w:tcPr>
            <w:tcW w:w="5676" w:type="dxa"/>
            <w:gridSpan w:val="2"/>
          </w:tcPr>
          <w:p w:rsidR="002B7A14" w:rsidRPr="000E1730" w:rsidRDefault="002B7A14" w:rsidP="004153E6">
            <w:pPr>
              <w:pStyle w:val="Tabela-zawarto"/>
            </w:pPr>
            <w:r w:rsidRPr="000E1730">
              <w:t xml:space="preserve">Informacje o banku/oddziale banku </w:t>
            </w:r>
            <w:r>
              <w:t>klienta</w:t>
            </w:r>
          </w:p>
        </w:tc>
        <w:tc>
          <w:tcPr>
            <w:tcW w:w="4750" w:type="dxa"/>
            <w:gridSpan w:val="3"/>
          </w:tcPr>
          <w:p w:rsidR="002B7A14" w:rsidRPr="000E1730" w:rsidRDefault="002B7A14" w:rsidP="00635634">
            <w:pPr>
              <w:pStyle w:val="Tabela-zawarto"/>
              <w:jc w:val="center"/>
            </w:pPr>
          </w:p>
        </w:tc>
      </w:tr>
      <w:tr w:rsidR="002B7A14" w:rsidRPr="000E1730" w:rsidTr="004153E6">
        <w:trPr>
          <w:jc w:val="center"/>
        </w:trPr>
        <w:tc>
          <w:tcPr>
            <w:tcW w:w="567" w:type="dxa"/>
            <w:vAlign w:val="center"/>
          </w:tcPr>
          <w:p w:rsidR="002B7A14" w:rsidRPr="000E1730" w:rsidRDefault="002B7A14" w:rsidP="004153E6">
            <w:pPr>
              <w:pStyle w:val="Tabela-zawarto"/>
              <w:jc w:val="center"/>
            </w:pPr>
          </w:p>
        </w:tc>
        <w:tc>
          <w:tcPr>
            <w:tcW w:w="3360" w:type="dxa"/>
            <w:vAlign w:val="center"/>
          </w:tcPr>
          <w:p w:rsidR="002B7A14" w:rsidRPr="000E1730" w:rsidRDefault="002B7A14" w:rsidP="004153E6">
            <w:pPr>
              <w:pStyle w:val="Tabela-zawarto"/>
            </w:pPr>
            <w:r>
              <w:rPr>
                <w:lang w:val="en-US"/>
              </w:rPr>
              <w:t xml:space="preserve">-   -   -   -   </w:t>
            </w:r>
            <w:r w:rsidRPr="000E1730">
              <w:t>FIIdentifier</w:t>
            </w:r>
          </w:p>
        </w:tc>
        <w:tc>
          <w:tcPr>
            <w:tcW w:w="5676" w:type="dxa"/>
            <w:gridSpan w:val="2"/>
          </w:tcPr>
          <w:p w:rsidR="002B7A14" w:rsidRPr="000E1730" w:rsidRDefault="002B7A14" w:rsidP="004153E6">
            <w:pPr>
              <w:pStyle w:val="Tabela-zawarto"/>
            </w:pPr>
            <w:r w:rsidRPr="000E1730">
              <w:t>Identyfikator banku/oddziału banku</w:t>
            </w:r>
          </w:p>
        </w:tc>
        <w:tc>
          <w:tcPr>
            <w:tcW w:w="4750" w:type="dxa"/>
            <w:gridSpan w:val="3"/>
          </w:tcPr>
          <w:p w:rsidR="002B7A14" w:rsidRPr="000E1730" w:rsidRDefault="002B7A14" w:rsidP="00635634">
            <w:pPr>
              <w:pStyle w:val="Tabela-zawarto"/>
              <w:jc w:val="center"/>
            </w:pPr>
          </w:p>
        </w:tc>
      </w:tr>
      <w:tr w:rsidR="002B7A14" w:rsidRPr="000E1730" w:rsidTr="004153E6">
        <w:trPr>
          <w:jc w:val="center"/>
        </w:trPr>
        <w:tc>
          <w:tcPr>
            <w:tcW w:w="567" w:type="dxa"/>
            <w:vAlign w:val="center"/>
          </w:tcPr>
          <w:p w:rsidR="002B7A14" w:rsidRPr="000E1730" w:rsidRDefault="002B7A14" w:rsidP="004153E6">
            <w:pPr>
              <w:pStyle w:val="Tabela-zawarto"/>
              <w:jc w:val="center"/>
            </w:pPr>
          </w:p>
        </w:tc>
        <w:tc>
          <w:tcPr>
            <w:tcW w:w="3360" w:type="dxa"/>
            <w:vAlign w:val="center"/>
          </w:tcPr>
          <w:p w:rsidR="002B7A14" w:rsidRPr="000E1730" w:rsidRDefault="002B7A14" w:rsidP="004153E6">
            <w:pPr>
              <w:pStyle w:val="Tabela-zawarto"/>
            </w:pPr>
            <w:r>
              <w:rPr>
                <w:lang w:val="en-US"/>
              </w:rPr>
              <w:t xml:space="preserve">-   -   -   -   </w:t>
            </w:r>
            <w:r w:rsidRPr="000E1730">
              <w:t>Name</w:t>
            </w:r>
          </w:p>
        </w:tc>
        <w:tc>
          <w:tcPr>
            <w:tcW w:w="5676" w:type="dxa"/>
            <w:gridSpan w:val="2"/>
          </w:tcPr>
          <w:p w:rsidR="002B7A14" w:rsidRPr="000E1730" w:rsidRDefault="002B7A14" w:rsidP="004153E6">
            <w:pPr>
              <w:pStyle w:val="Tabela-zawarto"/>
            </w:pPr>
            <w:r w:rsidRPr="000E1730">
              <w:t>Nazwa banku/oddziału banku</w:t>
            </w:r>
          </w:p>
        </w:tc>
        <w:tc>
          <w:tcPr>
            <w:tcW w:w="4750" w:type="dxa"/>
            <w:gridSpan w:val="3"/>
          </w:tcPr>
          <w:p w:rsidR="002B7A14" w:rsidRPr="000E1730" w:rsidRDefault="002B7A14" w:rsidP="00635634">
            <w:pPr>
              <w:pStyle w:val="Tabela-zawarto"/>
              <w:jc w:val="center"/>
            </w:pPr>
          </w:p>
        </w:tc>
      </w:tr>
      <w:tr w:rsidR="002B7A14" w:rsidRPr="000E1730" w:rsidTr="004153E6">
        <w:trPr>
          <w:jc w:val="center"/>
        </w:trPr>
        <w:tc>
          <w:tcPr>
            <w:tcW w:w="567" w:type="dxa"/>
            <w:vAlign w:val="center"/>
          </w:tcPr>
          <w:p w:rsidR="002B7A14" w:rsidRPr="000E1730" w:rsidRDefault="002B7A14" w:rsidP="004153E6">
            <w:pPr>
              <w:pStyle w:val="Tabela-zawarto"/>
              <w:jc w:val="center"/>
              <w:rPr>
                <w:lang w:val="en-US"/>
              </w:rPr>
            </w:pPr>
            <w:r w:rsidRPr="000E1730">
              <w:rPr>
                <w:lang w:val="en-US"/>
              </w:rPr>
              <w:t>A-11</w:t>
            </w:r>
          </w:p>
        </w:tc>
        <w:tc>
          <w:tcPr>
            <w:tcW w:w="3360" w:type="dxa"/>
            <w:vAlign w:val="center"/>
          </w:tcPr>
          <w:p w:rsidR="002B7A14" w:rsidRPr="000E1730" w:rsidRDefault="002B7A14" w:rsidP="004153E6">
            <w:pPr>
              <w:pStyle w:val="Tabela-zawarto"/>
              <w:rPr>
                <w:lang w:val="en-US"/>
              </w:rPr>
            </w:pPr>
            <w:r>
              <w:rPr>
                <w:lang w:val="en-US"/>
              </w:rPr>
              <w:t xml:space="preserve">-   -   -   -   </w:t>
            </w:r>
            <w:r w:rsidRPr="000E1730">
              <w:rPr>
                <w:lang w:val="en-US"/>
              </w:rPr>
              <w:t>Address</w:t>
            </w:r>
          </w:p>
        </w:tc>
        <w:tc>
          <w:tcPr>
            <w:tcW w:w="5676" w:type="dxa"/>
            <w:gridSpan w:val="2"/>
          </w:tcPr>
          <w:p w:rsidR="002B7A14" w:rsidRPr="000E1730" w:rsidRDefault="002B7A14" w:rsidP="004153E6">
            <w:pPr>
              <w:pStyle w:val="Tabela-zawarto"/>
            </w:pPr>
            <w:r>
              <w:t>Adres banku/oddziału banku</w:t>
            </w:r>
          </w:p>
        </w:tc>
        <w:tc>
          <w:tcPr>
            <w:tcW w:w="4750" w:type="dxa"/>
            <w:gridSpan w:val="3"/>
          </w:tcPr>
          <w:p w:rsidR="002B7A14" w:rsidRPr="000E1730" w:rsidRDefault="002B7A14" w:rsidP="00635634">
            <w:pPr>
              <w:pStyle w:val="Tabela-zawarto"/>
              <w:jc w:val="center"/>
            </w:pPr>
          </w:p>
        </w:tc>
      </w:tr>
      <w:tr w:rsidR="002B7A14" w:rsidRPr="000E1730" w:rsidTr="004153E6">
        <w:trPr>
          <w:jc w:val="center"/>
        </w:trPr>
        <w:tc>
          <w:tcPr>
            <w:tcW w:w="567" w:type="dxa"/>
            <w:vAlign w:val="center"/>
          </w:tcPr>
          <w:p w:rsidR="002B7A14" w:rsidRPr="000E1730" w:rsidRDefault="002B7A14" w:rsidP="004153E6">
            <w:pPr>
              <w:pStyle w:val="Tabela-zawarto"/>
              <w:jc w:val="center"/>
            </w:pPr>
          </w:p>
        </w:tc>
        <w:tc>
          <w:tcPr>
            <w:tcW w:w="3360" w:type="dxa"/>
            <w:vAlign w:val="center"/>
          </w:tcPr>
          <w:p w:rsidR="002B7A14" w:rsidRPr="000E1730" w:rsidRDefault="002B7A14" w:rsidP="004153E6">
            <w:pPr>
              <w:pStyle w:val="Tabela-zawarto"/>
              <w:rPr>
                <w:lang w:val="en-US"/>
              </w:rPr>
            </w:pPr>
            <w:r>
              <w:rPr>
                <w:lang w:val="en-US"/>
              </w:rPr>
              <w:t xml:space="preserve">-   -   -   -   -  </w:t>
            </w:r>
            <w:r w:rsidRPr="000E1730">
              <w:rPr>
                <w:lang w:val="en-US"/>
              </w:rPr>
              <w:t>AddressType</w:t>
            </w:r>
          </w:p>
        </w:tc>
        <w:tc>
          <w:tcPr>
            <w:tcW w:w="5676" w:type="dxa"/>
            <w:gridSpan w:val="2"/>
          </w:tcPr>
          <w:p w:rsidR="002B7A14" w:rsidRPr="000E1730" w:rsidRDefault="002B7A14" w:rsidP="004153E6">
            <w:pPr>
              <w:pStyle w:val="Tabela-zawarto"/>
            </w:pPr>
            <w:r w:rsidRPr="000E1730">
              <w:t>Typ adresu</w:t>
            </w:r>
          </w:p>
        </w:tc>
        <w:tc>
          <w:tcPr>
            <w:tcW w:w="4750" w:type="dxa"/>
            <w:gridSpan w:val="3"/>
          </w:tcPr>
          <w:p w:rsidR="002B7A14" w:rsidRPr="000E1730" w:rsidRDefault="002B7A14" w:rsidP="00635634">
            <w:pPr>
              <w:pStyle w:val="Tabela-zawarto"/>
              <w:jc w:val="center"/>
            </w:pPr>
          </w:p>
        </w:tc>
      </w:tr>
      <w:tr w:rsidR="002B7A14" w:rsidRPr="000E1730" w:rsidTr="00C67D7B">
        <w:trPr>
          <w:jc w:val="center"/>
        </w:trPr>
        <w:tc>
          <w:tcPr>
            <w:tcW w:w="567" w:type="dxa"/>
            <w:vAlign w:val="center"/>
          </w:tcPr>
          <w:p w:rsidR="002B7A14" w:rsidRPr="000E1730" w:rsidRDefault="002B7A14" w:rsidP="004153E6">
            <w:pPr>
              <w:pStyle w:val="Tabela-zawarto"/>
              <w:jc w:val="center"/>
            </w:pPr>
          </w:p>
        </w:tc>
        <w:tc>
          <w:tcPr>
            <w:tcW w:w="3360" w:type="dxa"/>
            <w:shd w:val="clear" w:color="auto" w:fill="7FFAFD"/>
            <w:vAlign w:val="center"/>
          </w:tcPr>
          <w:p w:rsidR="002B7A14" w:rsidRPr="000E1730" w:rsidRDefault="002B7A14" w:rsidP="004153E6">
            <w:pPr>
              <w:pStyle w:val="Tabela-zawarto"/>
              <w:rPr>
                <w:lang w:val="en-US"/>
              </w:rPr>
            </w:pPr>
            <w:r>
              <w:rPr>
                <w:lang w:val="en-US"/>
              </w:rPr>
              <w:t xml:space="preserve">-   -   -   -   -  </w:t>
            </w:r>
            <w:r w:rsidRPr="000E1730">
              <w:rPr>
                <w:lang w:val="en-US"/>
              </w:rPr>
              <w:t>StreetName</w:t>
            </w:r>
            <w:r w:rsidRPr="000E1730">
              <w:rPr>
                <w:lang w:val="en-US"/>
              </w:rPr>
              <w:tab/>
              <w:t xml:space="preserve">      </w:t>
            </w:r>
            <w:r>
              <w:rPr>
                <w:lang w:val="en-US"/>
              </w:rPr>
              <w:t xml:space="preserve">        </w:t>
            </w:r>
            <w:r w:rsidRPr="00C67D7B">
              <w:rPr>
                <w:b/>
                <w:lang w:val="en-US"/>
              </w:rPr>
              <w:t>XOR</w:t>
            </w:r>
          </w:p>
        </w:tc>
        <w:tc>
          <w:tcPr>
            <w:tcW w:w="5676" w:type="dxa"/>
            <w:gridSpan w:val="2"/>
          </w:tcPr>
          <w:p w:rsidR="002B7A14" w:rsidRPr="000E1730" w:rsidRDefault="002B7A14" w:rsidP="004153E6">
            <w:pPr>
              <w:pStyle w:val="Tabela-zawarto"/>
            </w:pPr>
            <w:r w:rsidRPr="000E1730">
              <w:t>Nazwa ulicy, nr budynku</w:t>
            </w:r>
          </w:p>
        </w:tc>
        <w:tc>
          <w:tcPr>
            <w:tcW w:w="4750" w:type="dxa"/>
            <w:gridSpan w:val="3"/>
          </w:tcPr>
          <w:p w:rsidR="002B7A14" w:rsidRPr="000E1730" w:rsidRDefault="002B7A14" w:rsidP="00635634">
            <w:pPr>
              <w:pStyle w:val="Tabela-zawarto"/>
              <w:jc w:val="center"/>
            </w:pPr>
          </w:p>
        </w:tc>
      </w:tr>
      <w:tr w:rsidR="002B7A14" w:rsidRPr="000E1730" w:rsidTr="00C67D7B">
        <w:trPr>
          <w:jc w:val="center"/>
        </w:trPr>
        <w:tc>
          <w:tcPr>
            <w:tcW w:w="567" w:type="dxa"/>
            <w:vAlign w:val="center"/>
          </w:tcPr>
          <w:p w:rsidR="002B7A14" w:rsidRPr="000E1730" w:rsidRDefault="002B7A14" w:rsidP="004153E6">
            <w:pPr>
              <w:pStyle w:val="Tabela-zawarto"/>
              <w:jc w:val="center"/>
            </w:pPr>
          </w:p>
        </w:tc>
        <w:tc>
          <w:tcPr>
            <w:tcW w:w="3360" w:type="dxa"/>
            <w:shd w:val="clear" w:color="auto" w:fill="7FFAFD"/>
            <w:vAlign w:val="center"/>
          </w:tcPr>
          <w:p w:rsidR="002B7A14" w:rsidRPr="00920354" w:rsidRDefault="002B7A14" w:rsidP="004153E6">
            <w:pPr>
              <w:pStyle w:val="Tabela-zawarto"/>
              <w:rPr>
                <w:lang w:val="en-US"/>
              </w:rPr>
            </w:pPr>
            <w:r>
              <w:rPr>
                <w:lang w:val="en-US"/>
              </w:rPr>
              <w:t xml:space="preserve">-   -   -   -   -  </w:t>
            </w:r>
            <w:r w:rsidRPr="00920354">
              <w:rPr>
                <w:lang w:val="en-US"/>
              </w:rPr>
              <w:t>PostCode</w:t>
            </w:r>
          </w:p>
        </w:tc>
        <w:tc>
          <w:tcPr>
            <w:tcW w:w="5676" w:type="dxa"/>
            <w:gridSpan w:val="2"/>
          </w:tcPr>
          <w:p w:rsidR="002B7A14" w:rsidRPr="000E1730" w:rsidRDefault="002B7A14" w:rsidP="004153E6">
            <w:pPr>
              <w:pStyle w:val="Tabela-zawarto"/>
            </w:pPr>
            <w:r w:rsidRPr="000E1730">
              <w:t>Kod pocztowy</w:t>
            </w:r>
          </w:p>
        </w:tc>
        <w:tc>
          <w:tcPr>
            <w:tcW w:w="4750" w:type="dxa"/>
            <w:gridSpan w:val="3"/>
          </w:tcPr>
          <w:p w:rsidR="002B7A14" w:rsidRPr="000E1730" w:rsidRDefault="002B7A14" w:rsidP="00635634">
            <w:pPr>
              <w:pStyle w:val="Tabela-zawarto"/>
              <w:jc w:val="center"/>
            </w:pPr>
          </w:p>
        </w:tc>
      </w:tr>
      <w:tr w:rsidR="002B7A14" w:rsidRPr="000E1730" w:rsidTr="00C67D7B">
        <w:trPr>
          <w:jc w:val="center"/>
        </w:trPr>
        <w:tc>
          <w:tcPr>
            <w:tcW w:w="567" w:type="dxa"/>
            <w:vAlign w:val="center"/>
          </w:tcPr>
          <w:p w:rsidR="002B7A14" w:rsidRPr="000E1730" w:rsidRDefault="002B7A14" w:rsidP="004153E6">
            <w:pPr>
              <w:pStyle w:val="Tabela-zawarto"/>
              <w:jc w:val="center"/>
            </w:pPr>
          </w:p>
        </w:tc>
        <w:tc>
          <w:tcPr>
            <w:tcW w:w="3360" w:type="dxa"/>
            <w:shd w:val="clear" w:color="auto" w:fill="7FFAFD"/>
            <w:vAlign w:val="center"/>
          </w:tcPr>
          <w:p w:rsidR="002B7A14" w:rsidRPr="00920354" w:rsidRDefault="002B7A14" w:rsidP="004153E6">
            <w:pPr>
              <w:pStyle w:val="Tabela-zawarto"/>
              <w:rPr>
                <w:lang w:val="en-US"/>
              </w:rPr>
            </w:pPr>
            <w:r>
              <w:rPr>
                <w:lang w:val="en-US"/>
              </w:rPr>
              <w:t xml:space="preserve">-   -   -   -   -  </w:t>
            </w:r>
            <w:r w:rsidRPr="00920354">
              <w:rPr>
                <w:lang w:val="en-US"/>
              </w:rPr>
              <w:t>CityName</w:t>
            </w:r>
          </w:p>
        </w:tc>
        <w:tc>
          <w:tcPr>
            <w:tcW w:w="5676" w:type="dxa"/>
            <w:gridSpan w:val="2"/>
          </w:tcPr>
          <w:p w:rsidR="002B7A14" w:rsidRPr="000E1730" w:rsidRDefault="002B7A14" w:rsidP="004153E6">
            <w:pPr>
              <w:pStyle w:val="Tabela-zawarto"/>
            </w:pPr>
            <w:r w:rsidRPr="000E1730">
              <w:t>Nazwa miasta</w:t>
            </w:r>
          </w:p>
        </w:tc>
        <w:tc>
          <w:tcPr>
            <w:tcW w:w="4750" w:type="dxa"/>
            <w:gridSpan w:val="3"/>
          </w:tcPr>
          <w:p w:rsidR="002B7A14" w:rsidRPr="000E1730" w:rsidRDefault="002B7A14" w:rsidP="00635634">
            <w:pPr>
              <w:pStyle w:val="Tabela-zawarto"/>
              <w:jc w:val="center"/>
            </w:pPr>
          </w:p>
        </w:tc>
      </w:tr>
      <w:tr w:rsidR="002B7A14" w:rsidRPr="000E1730" w:rsidTr="00C67D7B">
        <w:trPr>
          <w:jc w:val="center"/>
        </w:trPr>
        <w:tc>
          <w:tcPr>
            <w:tcW w:w="567" w:type="dxa"/>
            <w:vAlign w:val="center"/>
          </w:tcPr>
          <w:p w:rsidR="002B7A14" w:rsidRPr="000E1730" w:rsidRDefault="002B7A14" w:rsidP="004153E6">
            <w:pPr>
              <w:pStyle w:val="Tabela-zawarto"/>
              <w:jc w:val="center"/>
            </w:pPr>
          </w:p>
        </w:tc>
        <w:tc>
          <w:tcPr>
            <w:tcW w:w="3360" w:type="dxa"/>
            <w:shd w:val="clear" w:color="auto" w:fill="7FFAFD"/>
            <w:vAlign w:val="center"/>
          </w:tcPr>
          <w:p w:rsidR="002B7A14" w:rsidRPr="000E1730" w:rsidRDefault="002B7A14" w:rsidP="004153E6">
            <w:pPr>
              <w:pStyle w:val="Tabela-zawarto"/>
              <w:rPr>
                <w:lang w:val="en-US"/>
              </w:rPr>
            </w:pPr>
            <w:r>
              <w:rPr>
                <w:lang w:val="en-US"/>
              </w:rPr>
              <w:t xml:space="preserve">-   -   -   -   -  </w:t>
            </w:r>
            <w:r w:rsidRPr="000E1730">
              <w:rPr>
                <w:lang w:val="en-US"/>
              </w:rPr>
              <w:t xml:space="preserve">PostalAddressLine1 </w:t>
            </w:r>
            <w:r>
              <w:rPr>
                <w:lang w:val="en-US"/>
              </w:rPr>
              <w:t xml:space="preserve">        </w:t>
            </w:r>
            <w:r w:rsidRPr="00C67D7B">
              <w:rPr>
                <w:b/>
                <w:lang w:val="en-US"/>
              </w:rPr>
              <w:t>XOR</w:t>
            </w:r>
          </w:p>
        </w:tc>
        <w:tc>
          <w:tcPr>
            <w:tcW w:w="5676" w:type="dxa"/>
            <w:gridSpan w:val="2"/>
          </w:tcPr>
          <w:p w:rsidR="002B7A14" w:rsidRPr="000E1730" w:rsidRDefault="002B7A14" w:rsidP="004153E6">
            <w:pPr>
              <w:pStyle w:val="Tabela-zawarto"/>
            </w:pPr>
            <w:r w:rsidRPr="000E1730">
              <w:t>Pierwsza linia adresu</w:t>
            </w:r>
          </w:p>
        </w:tc>
        <w:tc>
          <w:tcPr>
            <w:tcW w:w="4750" w:type="dxa"/>
            <w:gridSpan w:val="3"/>
          </w:tcPr>
          <w:p w:rsidR="002B7A14" w:rsidRPr="000E1730" w:rsidRDefault="002B7A14" w:rsidP="00635634">
            <w:pPr>
              <w:pStyle w:val="Tabela-zawarto"/>
              <w:jc w:val="center"/>
            </w:pPr>
          </w:p>
        </w:tc>
      </w:tr>
      <w:tr w:rsidR="002B7A14" w:rsidRPr="000E1730" w:rsidTr="00C67D7B">
        <w:trPr>
          <w:jc w:val="center"/>
        </w:trPr>
        <w:tc>
          <w:tcPr>
            <w:tcW w:w="567" w:type="dxa"/>
            <w:vAlign w:val="center"/>
          </w:tcPr>
          <w:p w:rsidR="002B7A14" w:rsidRPr="000E1730" w:rsidRDefault="002B7A14" w:rsidP="004153E6">
            <w:pPr>
              <w:pStyle w:val="Tabela-zawarto"/>
              <w:jc w:val="center"/>
            </w:pPr>
          </w:p>
        </w:tc>
        <w:tc>
          <w:tcPr>
            <w:tcW w:w="3360" w:type="dxa"/>
            <w:shd w:val="clear" w:color="auto" w:fill="7FFAFD"/>
            <w:vAlign w:val="center"/>
          </w:tcPr>
          <w:p w:rsidR="002B7A14" w:rsidRPr="00920354" w:rsidRDefault="002B7A14" w:rsidP="004153E6">
            <w:pPr>
              <w:pStyle w:val="Tabela-zawarto"/>
              <w:rPr>
                <w:lang w:val="en-US"/>
              </w:rPr>
            </w:pPr>
            <w:r>
              <w:rPr>
                <w:lang w:val="en-US"/>
              </w:rPr>
              <w:t xml:space="preserve">-   -   -   -   -  </w:t>
            </w:r>
            <w:r w:rsidRPr="00920354">
              <w:rPr>
                <w:lang w:val="en-US"/>
              </w:rPr>
              <w:t>PostalAddressLine2</w:t>
            </w:r>
          </w:p>
        </w:tc>
        <w:tc>
          <w:tcPr>
            <w:tcW w:w="5676" w:type="dxa"/>
            <w:gridSpan w:val="2"/>
          </w:tcPr>
          <w:p w:rsidR="002B7A14" w:rsidRPr="000E1730" w:rsidRDefault="002B7A14" w:rsidP="004153E6">
            <w:pPr>
              <w:pStyle w:val="Tabela-zawarto"/>
            </w:pPr>
            <w:r w:rsidRPr="000E1730">
              <w:t>Druga linia adresu</w:t>
            </w:r>
          </w:p>
        </w:tc>
        <w:tc>
          <w:tcPr>
            <w:tcW w:w="4750" w:type="dxa"/>
            <w:gridSpan w:val="3"/>
          </w:tcPr>
          <w:p w:rsidR="002B7A14" w:rsidRPr="000E1730" w:rsidRDefault="002B7A14" w:rsidP="00635634">
            <w:pPr>
              <w:pStyle w:val="Tabela-zawarto"/>
              <w:jc w:val="center"/>
            </w:pPr>
          </w:p>
        </w:tc>
      </w:tr>
      <w:tr w:rsidR="002B7A14" w:rsidRPr="000E1730" w:rsidTr="004153E6">
        <w:trPr>
          <w:jc w:val="center"/>
        </w:trPr>
        <w:tc>
          <w:tcPr>
            <w:tcW w:w="567" w:type="dxa"/>
            <w:vAlign w:val="center"/>
          </w:tcPr>
          <w:p w:rsidR="002B7A14" w:rsidRPr="000E1730" w:rsidRDefault="002B7A14" w:rsidP="004153E6">
            <w:pPr>
              <w:pStyle w:val="Tabela-zawarto"/>
              <w:jc w:val="center"/>
            </w:pPr>
          </w:p>
        </w:tc>
        <w:tc>
          <w:tcPr>
            <w:tcW w:w="3360" w:type="dxa"/>
            <w:vAlign w:val="center"/>
          </w:tcPr>
          <w:p w:rsidR="002B7A14" w:rsidRPr="000E1730" w:rsidRDefault="002B7A14" w:rsidP="004153E6">
            <w:pPr>
              <w:pStyle w:val="Tabela-zawarto"/>
            </w:pPr>
            <w:r>
              <w:t xml:space="preserve">-   -   -   -   -  </w:t>
            </w:r>
            <w:r w:rsidRPr="000E1730">
              <w:t>Country</w:t>
            </w:r>
          </w:p>
        </w:tc>
        <w:tc>
          <w:tcPr>
            <w:tcW w:w="5676" w:type="dxa"/>
            <w:gridSpan w:val="2"/>
          </w:tcPr>
          <w:p w:rsidR="002B7A14" w:rsidRPr="000E1730" w:rsidRDefault="002B7A14" w:rsidP="004153E6">
            <w:pPr>
              <w:pStyle w:val="Tabela-zawarto"/>
            </w:pPr>
            <w:r w:rsidRPr="000E1730">
              <w:t>Kod kraju</w:t>
            </w:r>
          </w:p>
        </w:tc>
        <w:tc>
          <w:tcPr>
            <w:tcW w:w="4750" w:type="dxa"/>
            <w:gridSpan w:val="3"/>
          </w:tcPr>
          <w:p w:rsidR="002B7A14" w:rsidRPr="000E1730" w:rsidRDefault="002B7A14" w:rsidP="00635634">
            <w:pPr>
              <w:pStyle w:val="Tabela-zawarto"/>
              <w:jc w:val="center"/>
            </w:pPr>
          </w:p>
        </w:tc>
      </w:tr>
      <w:tr w:rsidR="002B7A14" w:rsidRPr="000E1730" w:rsidTr="00CB1C1B">
        <w:trPr>
          <w:jc w:val="center"/>
        </w:trPr>
        <w:tc>
          <w:tcPr>
            <w:tcW w:w="567" w:type="dxa"/>
          </w:tcPr>
          <w:p w:rsidR="002B7A14" w:rsidRPr="000E1730" w:rsidRDefault="002B7A14" w:rsidP="00635634">
            <w:pPr>
              <w:pStyle w:val="Tabela-zawarto"/>
            </w:pPr>
            <w:r>
              <w:t>J-11</w:t>
            </w:r>
          </w:p>
        </w:tc>
        <w:tc>
          <w:tcPr>
            <w:tcW w:w="3360" w:type="dxa"/>
            <w:shd w:val="clear" w:color="auto" w:fill="27F9EF"/>
          </w:tcPr>
          <w:p w:rsidR="002B7A14" w:rsidRPr="000E1730" w:rsidRDefault="002B7A14" w:rsidP="00635634">
            <w:pPr>
              <w:pStyle w:val="Tabela-zawarto"/>
            </w:pPr>
            <w:r w:rsidRPr="000E1730">
              <w:t xml:space="preserve">-   </w:t>
            </w:r>
            <w:r w:rsidRPr="00B44569">
              <w:t>CreditComplaintDocument</w:t>
            </w:r>
            <w:r>
              <w:t xml:space="preserve">   </w:t>
            </w:r>
            <w:r w:rsidRPr="00033922">
              <w:rPr>
                <w:b/>
              </w:rPr>
              <w:t>OR</w:t>
            </w:r>
          </w:p>
        </w:tc>
        <w:tc>
          <w:tcPr>
            <w:tcW w:w="5676" w:type="dxa"/>
            <w:gridSpan w:val="2"/>
          </w:tcPr>
          <w:p w:rsidR="002B7A14" w:rsidRPr="000E1730" w:rsidRDefault="002B7A14" w:rsidP="00635634">
            <w:pPr>
              <w:pStyle w:val="Tabela-zawarto"/>
              <w:rPr>
                <w:rFonts w:cs="Arial"/>
              </w:rPr>
            </w:pPr>
            <w:r w:rsidRPr="000E1730">
              <w:rPr>
                <w:rFonts w:cs="Arial"/>
              </w:rPr>
              <w:t xml:space="preserve">Komponent zawierajacy informacje o </w:t>
            </w:r>
            <w:r>
              <w:t>otrzymanych komunikatach typu reklamacje uznaniowe</w:t>
            </w:r>
          </w:p>
        </w:tc>
        <w:tc>
          <w:tcPr>
            <w:tcW w:w="4750" w:type="dxa"/>
            <w:gridSpan w:val="3"/>
          </w:tcPr>
          <w:p w:rsidR="002B7A14" w:rsidRPr="000E1730" w:rsidRDefault="002B7A14" w:rsidP="00635634">
            <w:pPr>
              <w:pStyle w:val="Tabela-zawarto"/>
              <w:jc w:val="center"/>
            </w:pPr>
          </w:p>
        </w:tc>
      </w:tr>
      <w:tr w:rsidR="002B7A14" w:rsidRPr="000E1730" w:rsidTr="00CB1C1B">
        <w:trPr>
          <w:jc w:val="center"/>
        </w:trPr>
        <w:tc>
          <w:tcPr>
            <w:tcW w:w="567" w:type="dxa"/>
          </w:tcPr>
          <w:p w:rsidR="002B7A14" w:rsidRPr="000E1730" w:rsidRDefault="002B7A14" w:rsidP="00B44569">
            <w:pPr>
              <w:pStyle w:val="Tabela-zawarto"/>
            </w:pPr>
          </w:p>
        </w:tc>
        <w:tc>
          <w:tcPr>
            <w:tcW w:w="3360" w:type="dxa"/>
            <w:vAlign w:val="center"/>
          </w:tcPr>
          <w:p w:rsidR="002B7A14" w:rsidRPr="000E1730" w:rsidRDefault="002B7A14" w:rsidP="00635634">
            <w:pPr>
              <w:pStyle w:val="Tabela-zawarto"/>
              <w:ind w:left="432" w:hanging="432"/>
            </w:pPr>
            <w:r w:rsidRPr="000E1730">
              <w:rPr>
                <w:lang w:val="en-US"/>
              </w:rPr>
              <w:t xml:space="preserve">-   -   </w:t>
            </w:r>
            <w:r w:rsidRPr="000E1730">
              <w:t>PaymentIdentifier</w:t>
            </w:r>
          </w:p>
        </w:tc>
        <w:tc>
          <w:tcPr>
            <w:tcW w:w="5676" w:type="dxa"/>
            <w:gridSpan w:val="2"/>
          </w:tcPr>
          <w:p w:rsidR="002B7A14" w:rsidRPr="000E1730" w:rsidRDefault="002B7A14" w:rsidP="00635634">
            <w:pPr>
              <w:pStyle w:val="Tabela-zawarto"/>
            </w:pPr>
            <w:r w:rsidRPr="000E1730">
              <w:t>Identyfikator przelewu nadany przez płatnika</w:t>
            </w:r>
          </w:p>
        </w:tc>
        <w:tc>
          <w:tcPr>
            <w:tcW w:w="4750" w:type="dxa"/>
            <w:gridSpan w:val="3"/>
          </w:tcPr>
          <w:p w:rsidR="002B7A14" w:rsidRPr="000E1730" w:rsidRDefault="002B7A14" w:rsidP="00635634">
            <w:pPr>
              <w:pStyle w:val="Tabela-zawarto"/>
              <w:jc w:val="center"/>
            </w:pPr>
            <w:r w:rsidRPr="000E1730">
              <w:t xml:space="preserve">Identyfikator zlecenia nadany przez </w:t>
            </w:r>
            <w:r w:rsidRPr="00A24ED2">
              <w:rPr>
                <w:highlight w:val="cyan"/>
              </w:rPr>
              <w:t>XXXX</w:t>
            </w:r>
          </w:p>
        </w:tc>
      </w:tr>
      <w:tr w:rsidR="002B7A14" w:rsidRPr="000E1730" w:rsidTr="00CB1C1B">
        <w:trPr>
          <w:jc w:val="center"/>
        </w:trPr>
        <w:tc>
          <w:tcPr>
            <w:tcW w:w="567" w:type="dxa"/>
          </w:tcPr>
          <w:p w:rsidR="002B7A14" w:rsidRPr="000E1730" w:rsidRDefault="002B7A14" w:rsidP="00635634">
            <w:pPr>
              <w:pStyle w:val="Tabela-zawarto"/>
            </w:pPr>
          </w:p>
        </w:tc>
        <w:tc>
          <w:tcPr>
            <w:tcW w:w="3360" w:type="dxa"/>
            <w:vAlign w:val="center"/>
          </w:tcPr>
          <w:p w:rsidR="002B7A14" w:rsidRPr="000E1730" w:rsidRDefault="002B7A14" w:rsidP="00635634">
            <w:pPr>
              <w:pStyle w:val="Tabela-zawarto"/>
              <w:ind w:left="432" w:hanging="432"/>
            </w:pPr>
            <w:r w:rsidRPr="000E1730">
              <w:rPr>
                <w:lang w:val="en-US"/>
              </w:rPr>
              <w:t xml:space="preserve">-   -   </w:t>
            </w:r>
            <w:r w:rsidRPr="000E1730">
              <w:t>BankServerPaymentIdentifier</w:t>
            </w:r>
          </w:p>
        </w:tc>
        <w:tc>
          <w:tcPr>
            <w:tcW w:w="5676" w:type="dxa"/>
            <w:gridSpan w:val="2"/>
          </w:tcPr>
          <w:p w:rsidR="002B7A14" w:rsidRPr="000E1730" w:rsidRDefault="002B7A14" w:rsidP="00635634">
            <w:pPr>
              <w:pStyle w:val="Tabela-zawarto"/>
            </w:pPr>
            <w:r w:rsidRPr="000E1730">
              <w:t>Identyfikator płatności nadawany przez Aplikację Biznesową Banku</w:t>
            </w:r>
          </w:p>
        </w:tc>
        <w:tc>
          <w:tcPr>
            <w:tcW w:w="4750" w:type="dxa"/>
            <w:gridSpan w:val="3"/>
          </w:tcPr>
          <w:p w:rsidR="002B7A14" w:rsidRPr="000E1730" w:rsidRDefault="002B7A14" w:rsidP="00635634">
            <w:pPr>
              <w:pStyle w:val="Tabela-zawarto"/>
              <w:jc w:val="center"/>
            </w:pPr>
            <w:r w:rsidRPr="000E1730">
              <w:t>Identyfikator zlecenia nadany przez</w:t>
            </w:r>
            <w:r>
              <w:t xml:space="preserve"> Bank</w:t>
            </w:r>
          </w:p>
        </w:tc>
      </w:tr>
      <w:tr w:rsidR="002B7A14" w:rsidRPr="000E1730" w:rsidTr="00106A22">
        <w:trPr>
          <w:jc w:val="center"/>
        </w:trPr>
        <w:tc>
          <w:tcPr>
            <w:tcW w:w="567" w:type="dxa"/>
          </w:tcPr>
          <w:p w:rsidR="002B7A14" w:rsidRPr="000E1730" w:rsidRDefault="002B7A14" w:rsidP="00635634">
            <w:pPr>
              <w:pStyle w:val="Tabela-zawarto"/>
            </w:pPr>
            <w:r>
              <w:t>J-10</w:t>
            </w:r>
          </w:p>
        </w:tc>
        <w:tc>
          <w:tcPr>
            <w:tcW w:w="3360" w:type="dxa"/>
            <w:shd w:val="clear" w:color="auto" w:fill="7FFAFD"/>
            <w:vAlign w:val="center"/>
          </w:tcPr>
          <w:p w:rsidR="002B7A14" w:rsidRPr="000E1730" w:rsidRDefault="002B7A14" w:rsidP="00635634">
            <w:pPr>
              <w:pStyle w:val="Tabela-zawarto"/>
              <w:ind w:left="432" w:hanging="432"/>
              <w:rPr>
                <w:lang w:val="en-US"/>
              </w:rPr>
            </w:pPr>
            <w:r w:rsidRPr="000E1730">
              <w:rPr>
                <w:lang w:val="en-US"/>
              </w:rPr>
              <w:t xml:space="preserve">-   -   </w:t>
            </w:r>
            <w:r w:rsidRPr="000156DC">
              <w:rPr>
                <w:lang w:val="en-US"/>
              </w:rPr>
              <w:t>ComplaintDetails</w:t>
            </w:r>
            <w:r>
              <w:rPr>
                <w:lang w:val="en-US"/>
              </w:rPr>
              <w:t xml:space="preserve">                          </w:t>
            </w:r>
            <w:r w:rsidRPr="00106A22">
              <w:rPr>
                <w:b/>
                <w:lang w:val="en-US"/>
              </w:rPr>
              <w:t>XOR</w:t>
            </w:r>
          </w:p>
        </w:tc>
        <w:tc>
          <w:tcPr>
            <w:tcW w:w="5676" w:type="dxa"/>
            <w:gridSpan w:val="2"/>
          </w:tcPr>
          <w:p w:rsidR="002B7A14" w:rsidRPr="000E1730" w:rsidRDefault="002B7A14" w:rsidP="00635634">
            <w:pPr>
              <w:pStyle w:val="Tabela-zawarto"/>
              <w:rPr>
                <w:rFonts w:cs="Arial"/>
              </w:rPr>
            </w:pPr>
            <w:r>
              <w:rPr>
                <w:rFonts w:cs="Arial"/>
              </w:rPr>
              <w:t>Dane komunikatu</w:t>
            </w:r>
          </w:p>
        </w:tc>
        <w:tc>
          <w:tcPr>
            <w:tcW w:w="4750" w:type="dxa"/>
            <w:gridSpan w:val="3"/>
          </w:tcPr>
          <w:p w:rsidR="002B7A14" w:rsidRPr="000E1730" w:rsidRDefault="002B7A14" w:rsidP="00635634">
            <w:pPr>
              <w:pStyle w:val="Tabela-zawarto"/>
              <w:jc w:val="center"/>
            </w:pPr>
          </w:p>
        </w:tc>
      </w:tr>
      <w:tr w:rsidR="002B7A14" w:rsidRPr="000E1730" w:rsidTr="00CB1C1B">
        <w:trPr>
          <w:jc w:val="center"/>
        </w:trPr>
        <w:tc>
          <w:tcPr>
            <w:tcW w:w="567" w:type="dxa"/>
          </w:tcPr>
          <w:p w:rsidR="002B7A14" w:rsidRDefault="002B7A14" w:rsidP="00635634">
            <w:pPr>
              <w:pStyle w:val="Tabela-zawarto"/>
            </w:pPr>
          </w:p>
        </w:tc>
        <w:tc>
          <w:tcPr>
            <w:tcW w:w="3360" w:type="dxa"/>
          </w:tcPr>
          <w:p w:rsidR="002B7A14" w:rsidRPr="000E1730" w:rsidRDefault="002B7A14" w:rsidP="00AB7FBF">
            <w:pPr>
              <w:pStyle w:val="Tabela-zawarto"/>
            </w:pPr>
            <w:r w:rsidRPr="000E1730">
              <w:t xml:space="preserve">-   -   </w:t>
            </w:r>
            <w:r w:rsidRPr="000E1730">
              <w:rPr>
                <w:lang w:val="en-US"/>
              </w:rPr>
              <w:t xml:space="preserve">-   </w:t>
            </w:r>
            <w:r w:rsidRPr="00B60DB8">
              <w:t>BankInformationMessageIdentifier</w:t>
            </w:r>
          </w:p>
        </w:tc>
        <w:tc>
          <w:tcPr>
            <w:tcW w:w="5676" w:type="dxa"/>
            <w:gridSpan w:val="2"/>
          </w:tcPr>
          <w:p w:rsidR="002B7A14" w:rsidRPr="000E1730" w:rsidRDefault="002B7A14" w:rsidP="00AB7FBF">
            <w:pPr>
              <w:pStyle w:val="Tabela-zawarto"/>
              <w:rPr>
                <w:rFonts w:cs="Arial"/>
              </w:rPr>
            </w:pPr>
            <w:r>
              <w:t>Identyfikator komunikatu informacyjnego nadany przez bank</w:t>
            </w:r>
          </w:p>
        </w:tc>
        <w:tc>
          <w:tcPr>
            <w:tcW w:w="4750" w:type="dxa"/>
            <w:gridSpan w:val="3"/>
          </w:tcPr>
          <w:p w:rsidR="002B7A14" w:rsidRPr="000E1730" w:rsidRDefault="002B7A14" w:rsidP="00AB7FBF">
            <w:pPr>
              <w:pStyle w:val="Tabela-zawarto"/>
              <w:jc w:val="center"/>
            </w:pPr>
            <w:r>
              <w:t>Identyfikator komunikatu informacyjnego nadany przez bank</w:t>
            </w:r>
          </w:p>
        </w:tc>
      </w:tr>
      <w:tr w:rsidR="002B7A14" w:rsidRPr="000E1730" w:rsidTr="00CB1C1B">
        <w:trPr>
          <w:jc w:val="center"/>
        </w:trPr>
        <w:tc>
          <w:tcPr>
            <w:tcW w:w="567" w:type="dxa"/>
          </w:tcPr>
          <w:p w:rsidR="002B7A14" w:rsidRPr="000E1730" w:rsidRDefault="002B7A14" w:rsidP="00635634">
            <w:pPr>
              <w:pStyle w:val="Tabela-zawarto"/>
            </w:pPr>
          </w:p>
        </w:tc>
        <w:tc>
          <w:tcPr>
            <w:tcW w:w="3360" w:type="dxa"/>
            <w:vAlign w:val="center"/>
          </w:tcPr>
          <w:p w:rsidR="002B7A14" w:rsidRPr="000E1730" w:rsidRDefault="002B7A14" w:rsidP="00635634">
            <w:pPr>
              <w:pStyle w:val="Tabela-zawarto"/>
              <w:ind w:left="432" w:hanging="432"/>
              <w:rPr>
                <w:lang w:val="en-US"/>
              </w:rPr>
            </w:pPr>
            <w:r w:rsidRPr="000E1730">
              <w:t xml:space="preserve">-   -   -   </w:t>
            </w:r>
            <w:r w:rsidRPr="000156DC">
              <w:rPr>
                <w:lang w:val="en-US"/>
              </w:rPr>
              <w:t>ComplaintReason</w:t>
            </w:r>
          </w:p>
        </w:tc>
        <w:tc>
          <w:tcPr>
            <w:tcW w:w="5676" w:type="dxa"/>
            <w:gridSpan w:val="2"/>
          </w:tcPr>
          <w:p w:rsidR="002B7A14" w:rsidRDefault="002B7A14" w:rsidP="00635634">
            <w:pPr>
              <w:pStyle w:val="Tabela-zawarto"/>
            </w:pPr>
            <w:r>
              <w:t>Szczegóły reklamacji</w:t>
            </w:r>
          </w:p>
        </w:tc>
        <w:tc>
          <w:tcPr>
            <w:tcW w:w="4750" w:type="dxa"/>
            <w:gridSpan w:val="3"/>
          </w:tcPr>
          <w:p w:rsidR="002B7A14" w:rsidRDefault="002B7A14" w:rsidP="00635634">
            <w:pPr>
              <w:pStyle w:val="FootnoteText"/>
              <w:jc w:val="center"/>
              <w:rPr>
                <w:rFonts w:ascii="Arial" w:hAnsi="Arial" w:cs="Arial"/>
                <w:sz w:val="16"/>
                <w:szCs w:val="16"/>
              </w:rPr>
            </w:pPr>
            <w:r>
              <w:rPr>
                <w:rFonts w:ascii="Arial" w:hAnsi="Arial" w:cs="Arial"/>
                <w:sz w:val="16"/>
                <w:szCs w:val="16"/>
              </w:rPr>
              <w:t>Szczegóły reklamacji</w:t>
            </w:r>
          </w:p>
        </w:tc>
      </w:tr>
      <w:tr w:rsidR="002B7A14" w:rsidRPr="000E1730" w:rsidTr="00106A22">
        <w:trPr>
          <w:jc w:val="center"/>
        </w:trPr>
        <w:tc>
          <w:tcPr>
            <w:tcW w:w="567" w:type="dxa"/>
          </w:tcPr>
          <w:p w:rsidR="002B7A14" w:rsidRPr="000E1730" w:rsidRDefault="002B7A14" w:rsidP="00635634">
            <w:pPr>
              <w:pStyle w:val="Tabela-zawarto"/>
            </w:pPr>
            <w:r>
              <w:t>J-13</w:t>
            </w:r>
          </w:p>
        </w:tc>
        <w:tc>
          <w:tcPr>
            <w:tcW w:w="3360" w:type="dxa"/>
            <w:shd w:val="clear" w:color="auto" w:fill="7FFAFD"/>
            <w:vAlign w:val="center"/>
          </w:tcPr>
          <w:p w:rsidR="002B7A14" w:rsidRPr="000156DC" w:rsidRDefault="002B7A14" w:rsidP="00635634">
            <w:pPr>
              <w:pStyle w:val="Tabela-zawarto"/>
              <w:ind w:left="432" w:hanging="432"/>
              <w:rPr>
                <w:lang w:val="en-US"/>
              </w:rPr>
            </w:pPr>
            <w:r w:rsidRPr="000E1730">
              <w:rPr>
                <w:lang w:val="en-US"/>
              </w:rPr>
              <w:t xml:space="preserve">-   -   </w:t>
            </w:r>
            <w:r w:rsidRPr="000156DC">
              <w:rPr>
                <w:lang w:val="en-US"/>
              </w:rPr>
              <w:t>TransactionList</w:t>
            </w:r>
            <w:r>
              <w:rPr>
                <w:lang w:val="en-US"/>
              </w:rPr>
              <w:t xml:space="preserve">                            </w:t>
            </w:r>
            <w:r w:rsidRPr="00106A22">
              <w:rPr>
                <w:b/>
                <w:lang w:val="en-US"/>
              </w:rPr>
              <w:t>XOR</w:t>
            </w:r>
          </w:p>
        </w:tc>
        <w:tc>
          <w:tcPr>
            <w:tcW w:w="5676" w:type="dxa"/>
            <w:gridSpan w:val="2"/>
          </w:tcPr>
          <w:p w:rsidR="002B7A14" w:rsidRPr="000E1730" w:rsidRDefault="002B7A14" w:rsidP="00635634">
            <w:pPr>
              <w:pStyle w:val="Tabela-zawarto"/>
            </w:pPr>
            <w:r>
              <w:t>Lista transakcji</w:t>
            </w:r>
          </w:p>
        </w:tc>
        <w:tc>
          <w:tcPr>
            <w:tcW w:w="4750" w:type="dxa"/>
            <w:gridSpan w:val="3"/>
          </w:tcPr>
          <w:p w:rsidR="002B7A14" w:rsidRPr="000E1730" w:rsidRDefault="002B7A14" w:rsidP="00635634">
            <w:pPr>
              <w:pStyle w:val="Tabela-zawarto"/>
              <w:jc w:val="center"/>
            </w:pPr>
          </w:p>
        </w:tc>
      </w:tr>
      <w:tr w:rsidR="002B7A14" w:rsidRPr="000E1730" w:rsidTr="00CB1C1B">
        <w:trPr>
          <w:jc w:val="center"/>
        </w:trPr>
        <w:tc>
          <w:tcPr>
            <w:tcW w:w="567" w:type="dxa"/>
          </w:tcPr>
          <w:p w:rsidR="002B7A14" w:rsidRPr="000E1730" w:rsidRDefault="002B7A14" w:rsidP="00635634">
            <w:pPr>
              <w:pStyle w:val="Tabela-zawarto"/>
            </w:pPr>
          </w:p>
        </w:tc>
        <w:tc>
          <w:tcPr>
            <w:tcW w:w="3360" w:type="dxa"/>
            <w:vAlign w:val="center"/>
          </w:tcPr>
          <w:p w:rsidR="002B7A14" w:rsidRPr="000156DC" w:rsidRDefault="002B7A14" w:rsidP="00635634">
            <w:pPr>
              <w:pStyle w:val="Tabela-zawarto"/>
              <w:ind w:left="432" w:hanging="432"/>
              <w:rPr>
                <w:lang w:val="en-US"/>
              </w:rPr>
            </w:pPr>
            <w:r w:rsidRPr="000E1730">
              <w:t xml:space="preserve">-   -   -   </w:t>
            </w:r>
            <w:r w:rsidRPr="000156DC">
              <w:rPr>
                <w:lang w:val="en-US"/>
              </w:rPr>
              <w:t>TransactionIdentifier</w:t>
            </w:r>
          </w:p>
        </w:tc>
        <w:tc>
          <w:tcPr>
            <w:tcW w:w="5676" w:type="dxa"/>
            <w:gridSpan w:val="2"/>
          </w:tcPr>
          <w:p w:rsidR="002B7A14" w:rsidRPr="000E1730" w:rsidRDefault="002B7A14" w:rsidP="00635634">
            <w:pPr>
              <w:pStyle w:val="Tabela-zawarto"/>
            </w:pPr>
            <w:r w:rsidRPr="000E1730">
              <w:t>Identyfikator transakcji nadawany przez płatnika</w:t>
            </w:r>
          </w:p>
        </w:tc>
        <w:tc>
          <w:tcPr>
            <w:tcW w:w="4750" w:type="dxa"/>
            <w:gridSpan w:val="3"/>
          </w:tcPr>
          <w:p w:rsidR="002B7A14" w:rsidRPr="000E1730" w:rsidRDefault="002B7A14" w:rsidP="00635634">
            <w:pPr>
              <w:pStyle w:val="Tabela-zawarto"/>
              <w:jc w:val="center"/>
            </w:pPr>
            <w:r w:rsidRPr="000E1730">
              <w:t xml:space="preserve">Identyfikator transakcji nadany przez </w:t>
            </w:r>
            <w:r w:rsidRPr="00A24ED2">
              <w:rPr>
                <w:highlight w:val="cyan"/>
              </w:rPr>
              <w:t>XXXX</w:t>
            </w:r>
          </w:p>
        </w:tc>
      </w:tr>
      <w:tr w:rsidR="002B7A14" w:rsidRPr="000E1730" w:rsidTr="00CB1C1B">
        <w:trPr>
          <w:jc w:val="center"/>
        </w:trPr>
        <w:tc>
          <w:tcPr>
            <w:tcW w:w="567" w:type="dxa"/>
          </w:tcPr>
          <w:p w:rsidR="002B7A14" w:rsidRPr="000E1730" w:rsidRDefault="002B7A14" w:rsidP="00635634">
            <w:pPr>
              <w:pStyle w:val="Tabela-zawarto"/>
            </w:pPr>
          </w:p>
        </w:tc>
        <w:tc>
          <w:tcPr>
            <w:tcW w:w="3360" w:type="dxa"/>
            <w:vAlign w:val="center"/>
          </w:tcPr>
          <w:p w:rsidR="002B7A14" w:rsidRPr="000156DC" w:rsidRDefault="002B7A14" w:rsidP="00635634">
            <w:pPr>
              <w:pStyle w:val="Tabela-zawarto"/>
              <w:ind w:left="432" w:hanging="432"/>
              <w:rPr>
                <w:lang w:val="en-US"/>
              </w:rPr>
            </w:pPr>
            <w:r w:rsidRPr="000E1730">
              <w:t xml:space="preserve">-   -   -   </w:t>
            </w:r>
            <w:r w:rsidRPr="000156DC">
              <w:rPr>
                <w:lang w:val="en-US"/>
              </w:rPr>
              <w:t>BankTransactionIdentifier</w:t>
            </w:r>
          </w:p>
        </w:tc>
        <w:tc>
          <w:tcPr>
            <w:tcW w:w="5676" w:type="dxa"/>
            <w:gridSpan w:val="2"/>
          </w:tcPr>
          <w:p w:rsidR="002B7A14" w:rsidRPr="000E1730" w:rsidRDefault="002B7A14" w:rsidP="00635634">
            <w:pPr>
              <w:pStyle w:val="Tabela-zawarto"/>
            </w:pPr>
            <w:r w:rsidRPr="000E1730">
              <w:t>Identyfikator transakcji nadawany przez bank</w:t>
            </w:r>
          </w:p>
        </w:tc>
        <w:tc>
          <w:tcPr>
            <w:tcW w:w="4750" w:type="dxa"/>
            <w:gridSpan w:val="3"/>
          </w:tcPr>
          <w:p w:rsidR="002B7A14" w:rsidRPr="000E1730" w:rsidRDefault="002B7A14" w:rsidP="00635634">
            <w:pPr>
              <w:pStyle w:val="Tabela-zawarto"/>
              <w:jc w:val="center"/>
            </w:pPr>
            <w:r w:rsidRPr="000E1730">
              <w:t>Identyfikator transakcji nadany przez</w:t>
            </w:r>
            <w:r>
              <w:t xml:space="preserve"> Bank</w:t>
            </w:r>
          </w:p>
        </w:tc>
      </w:tr>
      <w:tr w:rsidR="002B7A14" w:rsidRPr="000E1730" w:rsidTr="00CB1C1B">
        <w:trPr>
          <w:jc w:val="center"/>
        </w:trPr>
        <w:tc>
          <w:tcPr>
            <w:tcW w:w="567" w:type="dxa"/>
          </w:tcPr>
          <w:p w:rsidR="002B7A14" w:rsidRPr="000E1730" w:rsidRDefault="002B7A14" w:rsidP="00635634">
            <w:pPr>
              <w:pStyle w:val="Tabela-zawarto"/>
            </w:pPr>
            <w:r>
              <w:t>J-10</w:t>
            </w:r>
          </w:p>
        </w:tc>
        <w:tc>
          <w:tcPr>
            <w:tcW w:w="3360" w:type="dxa"/>
            <w:vAlign w:val="center"/>
          </w:tcPr>
          <w:p w:rsidR="002B7A14" w:rsidRPr="000E1730" w:rsidRDefault="002B7A14" w:rsidP="00635634">
            <w:pPr>
              <w:pStyle w:val="Tabela-zawarto"/>
              <w:ind w:left="432" w:hanging="432"/>
              <w:rPr>
                <w:lang w:val="en-US"/>
              </w:rPr>
            </w:pPr>
            <w:r w:rsidRPr="000E1730">
              <w:t xml:space="preserve">-   -   -   </w:t>
            </w:r>
            <w:r w:rsidRPr="000156DC">
              <w:rPr>
                <w:lang w:val="en-US"/>
              </w:rPr>
              <w:t>ComplaintDetails</w:t>
            </w:r>
          </w:p>
        </w:tc>
        <w:tc>
          <w:tcPr>
            <w:tcW w:w="5676" w:type="dxa"/>
            <w:gridSpan w:val="2"/>
          </w:tcPr>
          <w:p w:rsidR="002B7A14" w:rsidRPr="000E1730" w:rsidRDefault="002B7A14" w:rsidP="00635634">
            <w:pPr>
              <w:pStyle w:val="Tabela-zawarto"/>
              <w:rPr>
                <w:rFonts w:cs="Arial"/>
              </w:rPr>
            </w:pPr>
            <w:r>
              <w:rPr>
                <w:rFonts w:cs="Arial"/>
              </w:rPr>
              <w:t>Dane komunikatu</w:t>
            </w:r>
          </w:p>
        </w:tc>
        <w:tc>
          <w:tcPr>
            <w:tcW w:w="4750" w:type="dxa"/>
            <w:gridSpan w:val="3"/>
          </w:tcPr>
          <w:p w:rsidR="002B7A14" w:rsidRPr="000E1730" w:rsidRDefault="002B7A14" w:rsidP="00635634">
            <w:pPr>
              <w:pStyle w:val="Tabela-zawarto"/>
              <w:jc w:val="center"/>
            </w:pPr>
          </w:p>
        </w:tc>
      </w:tr>
      <w:tr w:rsidR="002B7A14" w:rsidRPr="000E1730" w:rsidTr="00CB1C1B">
        <w:trPr>
          <w:jc w:val="center"/>
        </w:trPr>
        <w:tc>
          <w:tcPr>
            <w:tcW w:w="567" w:type="dxa"/>
          </w:tcPr>
          <w:p w:rsidR="002B7A14" w:rsidRDefault="002B7A14" w:rsidP="00635634">
            <w:pPr>
              <w:pStyle w:val="Tabela-zawarto"/>
            </w:pPr>
          </w:p>
        </w:tc>
        <w:tc>
          <w:tcPr>
            <w:tcW w:w="3360" w:type="dxa"/>
          </w:tcPr>
          <w:p w:rsidR="002B7A14" w:rsidRPr="000E1730" w:rsidRDefault="002B7A14" w:rsidP="00AB7FBF">
            <w:pPr>
              <w:pStyle w:val="Tabela-zawarto"/>
            </w:pPr>
            <w:r w:rsidRPr="000E1730">
              <w:t xml:space="preserve">-   -   </w:t>
            </w:r>
            <w:r w:rsidRPr="000E1730">
              <w:rPr>
                <w:lang w:val="en-US"/>
              </w:rPr>
              <w:t xml:space="preserve">-   </w:t>
            </w:r>
            <w:r>
              <w:t xml:space="preserve">-  </w:t>
            </w:r>
            <w:r w:rsidRPr="00B60DB8">
              <w:t>BankInformationMessageIdentifier</w:t>
            </w:r>
          </w:p>
        </w:tc>
        <w:tc>
          <w:tcPr>
            <w:tcW w:w="5676" w:type="dxa"/>
            <w:gridSpan w:val="2"/>
          </w:tcPr>
          <w:p w:rsidR="002B7A14" w:rsidRPr="000E1730" w:rsidRDefault="002B7A14" w:rsidP="00AB7FBF">
            <w:pPr>
              <w:pStyle w:val="Tabela-zawarto"/>
              <w:rPr>
                <w:rFonts w:cs="Arial"/>
              </w:rPr>
            </w:pPr>
            <w:r>
              <w:t>Identyfikator komunikatu informacyjnego nadany przez bank</w:t>
            </w:r>
          </w:p>
        </w:tc>
        <w:tc>
          <w:tcPr>
            <w:tcW w:w="4750" w:type="dxa"/>
            <w:gridSpan w:val="3"/>
          </w:tcPr>
          <w:p w:rsidR="002B7A14" w:rsidRPr="000E1730" w:rsidRDefault="002B7A14" w:rsidP="00AB7FBF">
            <w:pPr>
              <w:pStyle w:val="Tabela-zawarto"/>
              <w:jc w:val="center"/>
            </w:pPr>
            <w:r>
              <w:t>Identyfikator komunikatu informacyjnego nadany przez bank</w:t>
            </w:r>
          </w:p>
        </w:tc>
      </w:tr>
      <w:tr w:rsidR="002B7A14" w:rsidRPr="000E1730" w:rsidTr="00CB1C1B">
        <w:trPr>
          <w:jc w:val="center"/>
        </w:trPr>
        <w:tc>
          <w:tcPr>
            <w:tcW w:w="567" w:type="dxa"/>
          </w:tcPr>
          <w:p w:rsidR="002B7A14" w:rsidRPr="000E1730" w:rsidRDefault="002B7A14" w:rsidP="00635634">
            <w:pPr>
              <w:pStyle w:val="Tabela-zawarto"/>
            </w:pPr>
          </w:p>
        </w:tc>
        <w:tc>
          <w:tcPr>
            <w:tcW w:w="3360" w:type="dxa"/>
            <w:vAlign w:val="center"/>
          </w:tcPr>
          <w:p w:rsidR="002B7A14" w:rsidRPr="000E1730" w:rsidRDefault="002B7A14" w:rsidP="00635634">
            <w:pPr>
              <w:pStyle w:val="Tabela-zawarto"/>
              <w:ind w:left="432" w:hanging="432"/>
              <w:rPr>
                <w:lang w:val="en-US"/>
              </w:rPr>
            </w:pPr>
            <w:r w:rsidRPr="000E1730">
              <w:t xml:space="preserve">-   -   -   </w:t>
            </w:r>
            <w:r>
              <w:t xml:space="preserve">-  </w:t>
            </w:r>
            <w:r w:rsidRPr="000156DC">
              <w:rPr>
                <w:lang w:val="en-US"/>
              </w:rPr>
              <w:t>ComplaintReason</w:t>
            </w:r>
          </w:p>
        </w:tc>
        <w:tc>
          <w:tcPr>
            <w:tcW w:w="5676" w:type="dxa"/>
            <w:gridSpan w:val="2"/>
          </w:tcPr>
          <w:p w:rsidR="002B7A14" w:rsidRDefault="002B7A14" w:rsidP="00635634">
            <w:pPr>
              <w:pStyle w:val="Tabela-zawarto"/>
            </w:pPr>
            <w:r>
              <w:t>Szczegóły reklamacji</w:t>
            </w:r>
          </w:p>
        </w:tc>
        <w:tc>
          <w:tcPr>
            <w:tcW w:w="4750" w:type="dxa"/>
            <w:gridSpan w:val="3"/>
          </w:tcPr>
          <w:p w:rsidR="002B7A14" w:rsidRDefault="002B7A14" w:rsidP="00635634">
            <w:pPr>
              <w:pStyle w:val="FootnoteText"/>
              <w:jc w:val="center"/>
              <w:rPr>
                <w:rFonts w:ascii="Arial" w:hAnsi="Arial" w:cs="Arial"/>
                <w:sz w:val="16"/>
                <w:szCs w:val="16"/>
              </w:rPr>
            </w:pPr>
            <w:r>
              <w:rPr>
                <w:rFonts w:ascii="Arial" w:hAnsi="Arial" w:cs="Arial"/>
                <w:sz w:val="16"/>
                <w:szCs w:val="16"/>
              </w:rPr>
              <w:t>Szczegóły reklamacji</w:t>
            </w:r>
          </w:p>
        </w:tc>
      </w:tr>
    </w:tbl>
    <w:p w:rsidR="002B7A14" w:rsidRDefault="002B7A14" w:rsidP="001D3DBA">
      <w:pPr>
        <w:pStyle w:val="OpisZnakZnakZnak"/>
        <w:jc w:val="left"/>
      </w:pPr>
    </w:p>
    <w:p w:rsidR="002B7A14" w:rsidRDefault="002B7A14">
      <w:pPr>
        <w:rPr>
          <w:sz w:val="22"/>
        </w:rPr>
      </w:pPr>
      <w:r>
        <w:br w:type="page"/>
      </w:r>
    </w:p>
    <w:p w:rsidR="002B7A14" w:rsidRPr="000E1730" w:rsidRDefault="002B7A14" w:rsidP="00BB2F8C">
      <w:pPr>
        <w:pStyle w:val="Heading2"/>
        <w:numPr>
          <w:ilvl w:val="1"/>
          <w:numId w:val="27"/>
        </w:numPr>
      </w:pPr>
      <w:bookmarkStart w:id="234" w:name="_Toc365015805"/>
      <w:r w:rsidRPr="000E1730">
        <w:t xml:space="preserve">Komunikat żądania </w:t>
      </w:r>
      <w:r w:rsidRPr="00BB2F8C">
        <w:t>CreditInformationAddRequest</w:t>
      </w:r>
      <w:bookmarkEnd w:id="234"/>
    </w:p>
    <w:p w:rsidR="002B7A14" w:rsidRPr="000E1730" w:rsidRDefault="002B7A14" w:rsidP="00BB2F8C">
      <w:pPr>
        <w:pStyle w:val="OpisZnak"/>
      </w:pPr>
      <w:r>
        <w:t xml:space="preserve">Usługa </w:t>
      </w:r>
      <w:r w:rsidRPr="00BB2F8C">
        <w:t>CreditInformationAddRequest</w:t>
      </w:r>
      <w:r>
        <w:t xml:space="preserve"> służy do złożenia komunikatu informacyjnego typu informacja uznaniowa do złożonej przez klienta płatności</w:t>
      </w:r>
      <w:r w:rsidRPr="000E1730">
        <w:t>.</w:t>
      </w:r>
    </w:p>
    <w:p w:rsidR="002B7A14" w:rsidRPr="000E1730" w:rsidRDefault="002B7A14" w:rsidP="00BB2F8C">
      <w:pPr>
        <w:pStyle w:val="Caption"/>
      </w:pPr>
      <w:bookmarkStart w:id="235" w:name="_Toc365015877"/>
      <w:r w:rsidRPr="000E1730">
        <w:t xml:space="preserve">Tabela </w:t>
      </w:r>
      <w:fldSimple w:instr=" SEQ Tabela \* ARABIC ">
        <w:r>
          <w:rPr>
            <w:noProof/>
          </w:rPr>
          <w:t>51</w:t>
        </w:r>
      </w:fldSimple>
      <w:r w:rsidRPr="000E1730">
        <w:t xml:space="preserve">: Komunikat żądania </w:t>
      </w:r>
      <w:r w:rsidRPr="00BB2F8C">
        <w:t>CreditInformationAddRequest</w:t>
      </w:r>
      <w:bookmarkEnd w:id="235"/>
    </w:p>
    <w:tbl>
      <w:tblPr>
        <w:tblW w:w="13963" w:type="dxa"/>
        <w:jc w:val="center"/>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15"/>
        <w:gridCol w:w="9"/>
        <w:gridCol w:w="3468"/>
        <w:gridCol w:w="4697"/>
        <w:gridCol w:w="5165"/>
        <w:gridCol w:w="9"/>
      </w:tblGrid>
      <w:tr w:rsidR="002B7A14" w:rsidRPr="000E1730" w:rsidTr="002C04D7">
        <w:trPr>
          <w:jc w:val="center"/>
        </w:trPr>
        <w:tc>
          <w:tcPr>
            <w:tcW w:w="624" w:type="dxa"/>
            <w:gridSpan w:val="2"/>
            <w:shd w:val="solid" w:color="auto" w:fill="auto"/>
          </w:tcPr>
          <w:p w:rsidR="002B7A14" w:rsidRPr="000E1730" w:rsidRDefault="002B7A14" w:rsidP="00635634">
            <w:pPr>
              <w:pStyle w:val="Tabela-zawarto"/>
            </w:pPr>
          </w:p>
        </w:tc>
        <w:tc>
          <w:tcPr>
            <w:tcW w:w="3468" w:type="dxa"/>
            <w:shd w:val="solid" w:color="auto" w:fill="auto"/>
          </w:tcPr>
          <w:p w:rsidR="002B7A14" w:rsidRPr="004147A6" w:rsidRDefault="002B7A14" w:rsidP="00635634">
            <w:pPr>
              <w:pStyle w:val="Tabela-zawarto"/>
              <w:rPr>
                <w:b/>
              </w:rPr>
            </w:pPr>
            <w:r w:rsidRPr="004147A6">
              <w:rPr>
                <w:b/>
              </w:rPr>
              <w:t>Nazwa elementu</w:t>
            </w:r>
          </w:p>
        </w:tc>
        <w:tc>
          <w:tcPr>
            <w:tcW w:w="4697" w:type="dxa"/>
            <w:shd w:val="solid" w:color="auto" w:fill="auto"/>
          </w:tcPr>
          <w:p w:rsidR="002B7A14" w:rsidRPr="004147A6" w:rsidRDefault="002B7A14" w:rsidP="00635634">
            <w:pPr>
              <w:pStyle w:val="Tabela-zawarto"/>
              <w:rPr>
                <w:b/>
              </w:rPr>
            </w:pPr>
            <w:r w:rsidRPr="004147A6">
              <w:rPr>
                <w:b/>
              </w:rPr>
              <w:t xml:space="preserve">Opis                          </w:t>
            </w:r>
          </w:p>
        </w:tc>
        <w:tc>
          <w:tcPr>
            <w:tcW w:w="5174" w:type="dxa"/>
            <w:gridSpan w:val="2"/>
            <w:shd w:val="solid" w:color="auto" w:fill="auto"/>
          </w:tcPr>
          <w:p w:rsidR="002B7A14" w:rsidRPr="004147A6" w:rsidRDefault="002B7A14" w:rsidP="00635634">
            <w:pPr>
              <w:pStyle w:val="Tabela-zawarto"/>
              <w:jc w:val="center"/>
              <w:rPr>
                <w:b/>
              </w:rPr>
            </w:pPr>
            <w:r w:rsidRPr="004147A6">
              <w:rPr>
                <w:b/>
              </w:rPr>
              <w:t>Wprowadzana wartość</w:t>
            </w:r>
          </w:p>
        </w:tc>
      </w:tr>
      <w:tr w:rsidR="002B7A14" w:rsidRPr="000E1730" w:rsidTr="00271314">
        <w:trPr>
          <w:jc w:val="center"/>
        </w:trPr>
        <w:tc>
          <w:tcPr>
            <w:tcW w:w="624" w:type="dxa"/>
            <w:gridSpan w:val="2"/>
          </w:tcPr>
          <w:p w:rsidR="002B7A14" w:rsidRPr="000E1730" w:rsidRDefault="002B7A14" w:rsidP="00635634">
            <w:pPr>
              <w:pStyle w:val="Tabela-zawarto"/>
            </w:pPr>
          </w:p>
        </w:tc>
        <w:tc>
          <w:tcPr>
            <w:tcW w:w="3468" w:type="dxa"/>
          </w:tcPr>
          <w:p w:rsidR="002B7A14" w:rsidRPr="000E1730" w:rsidRDefault="002B7A14" w:rsidP="00635634">
            <w:pPr>
              <w:pStyle w:val="Tabela-zawarto"/>
            </w:pPr>
            <w:r w:rsidRPr="00BB2F8C">
              <w:t>CreditInformationAddRequest</w:t>
            </w:r>
          </w:p>
        </w:tc>
        <w:tc>
          <w:tcPr>
            <w:tcW w:w="9871" w:type="dxa"/>
            <w:gridSpan w:val="3"/>
          </w:tcPr>
          <w:p w:rsidR="002B7A14" w:rsidRPr="000E1730" w:rsidRDefault="002B7A14" w:rsidP="00635634">
            <w:pPr>
              <w:pStyle w:val="Tabela-zawarto"/>
              <w:jc w:val="center"/>
            </w:pPr>
            <w:r>
              <w:rPr>
                <w:rFonts w:cs="Arial"/>
              </w:rPr>
              <w:t>Informacja uznaniowa</w:t>
            </w:r>
            <w:r w:rsidRPr="000E1730">
              <w:rPr>
                <w:rFonts w:cs="Arial"/>
              </w:rPr>
              <w:t xml:space="preserve"> – komunikat typu </w:t>
            </w:r>
            <w:r>
              <w:rPr>
                <w:rFonts w:cs="Arial"/>
              </w:rPr>
              <w:t>żądanie</w:t>
            </w:r>
          </w:p>
        </w:tc>
      </w:tr>
      <w:tr w:rsidR="002B7A14" w:rsidRPr="000E1730" w:rsidTr="002C04D7">
        <w:trPr>
          <w:jc w:val="center"/>
        </w:trPr>
        <w:tc>
          <w:tcPr>
            <w:tcW w:w="624" w:type="dxa"/>
            <w:gridSpan w:val="2"/>
          </w:tcPr>
          <w:p w:rsidR="002B7A14" w:rsidRPr="000E1730" w:rsidRDefault="002B7A14" w:rsidP="00635634">
            <w:pPr>
              <w:pStyle w:val="Tabela-zawarto"/>
            </w:pPr>
            <w:r w:rsidRPr="000E1730">
              <w:t>A-16</w:t>
            </w:r>
          </w:p>
        </w:tc>
        <w:tc>
          <w:tcPr>
            <w:tcW w:w="3468" w:type="dxa"/>
          </w:tcPr>
          <w:p w:rsidR="002B7A14" w:rsidRPr="000E1730" w:rsidRDefault="002B7A14" w:rsidP="00635634">
            <w:pPr>
              <w:pStyle w:val="Tabela-zawarto"/>
            </w:pPr>
            <w:r w:rsidRPr="000E1730">
              <w:t>-   Header</w:t>
            </w:r>
          </w:p>
        </w:tc>
        <w:tc>
          <w:tcPr>
            <w:tcW w:w="4697" w:type="dxa"/>
          </w:tcPr>
          <w:p w:rsidR="002B7A14" w:rsidRPr="000E1730" w:rsidRDefault="002B7A14" w:rsidP="00635634">
            <w:pPr>
              <w:pStyle w:val="Tabela-zawarto"/>
              <w:rPr>
                <w:rFonts w:cs="Arial"/>
              </w:rPr>
            </w:pPr>
            <w:r w:rsidRPr="000E1730">
              <w:rPr>
                <w:rFonts w:cs="Arial"/>
              </w:rPr>
              <w:t>Komponent zawierający elementy nagłówka komunikatu</w:t>
            </w:r>
          </w:p>
        </w:tc>
        <w:tc>
          <w:tcPr>
            <w:tcW w:w="5174" w:type="dxa"/>
            <w:gridSpan w:val="2"/>
          </w:tcPr>
          <w:p w:rsidR="002B7A14" w:rsidRPr="000E1730" w:rsidRDefault="002B7A14" w:rsidP="00635634">
            <w:pPr>
              <w:pStyle w:val="Tabela-zawarto"/>
              <w:jc w:val="center"/>
            </w:pPr>
          </w:p>
        </w:tc>
      </w:tr>
      <w:tr w:rsidR="002B7A14" w:rsidRPr="000E1730" w:rsidTr="002C04D7">
        <w:trPr>
          <w:jc w:val="center"/>
        </w:trPr>
        <w:tc>
          <w:tcPr>
            <w:tcW w:w="624" w:type="dxa"/>
            <w:gridSpan w:val="2"/>
          </w:tcPr>
          <w:p w:rsidR="002B7A14" w:rsidRPr="000E1730" w:rsidRDefault="002B7A14" w:rsidP="00635634">
            <w:pPr>
              <w:pStyle w:val="Tabela-zawarto"/>
            </w:pPr>
          </w:p>
        </w:tc>
        <w:tc>
          <w:tcPr>
            <w:tcW w:w="3468" w:type="dxa"/>
          </w:tcPr>
          <w:p w:rsidR="002B7A14" w:rsidRPr="000E1730" w:rsidRDefault="002B7A14" w:rsidP="00635634">
            <w:pPr>
              <w:pStyle w:val="Tabela-zawarto"/>
            </w:pPr>
            <w:r w:rsidRPr="000E1730">
              <w:t>-   -   IssueDateTime</w:t>
            </w:r>
          </w:p>
        </w:tc>
        <w:tc>
          <w:tcPr>
            <w:tcW w:w="4697" w:type="dxa"/>
          </w:tcPr>
          <w:p w:rsidR="002B7A14" w:rsidRPr="000E1730" w:rsidRDefault="002B7A14" w:rsidP="00635634">
            <w:pPr>
              <w:pStyle w:val="Tabela-zawarto"/>
              <w:rPr>
                <w:rFonts w:cs="Arial"/>
              </w:rPr>
            </w:pPr>
            <w:r w:rsidRPr="000E1730">
              <w:rPr>
                <w:rFonts w:cs="Arial"/>
              </w:rPr>
              <w:t>Data i czas komunikatu</w:t>
            </w:r>
          </w:p>
        </w:tc>
        <w:tc>
          <w:tcPr>
            <w:tcW w:w="5174" w:type="dxa"/>
            <w:gridSpan w:val="2"/>
          </w:tcPr>
          <w:p w:rsidR="002B7A14" w:rsidRPr="000E1730" w:rsidRDefault="002B7A14" w:rsidP="00635634">
            <w:pPr>
              <w:pStyle w:val="Tabela-zawarto"/>
              <w:jc w:val="center"/>
              <w:rPr>
                <w:lang w:val="de-DE"/>
              </w:rPr>
            </w:pPr>
            <w:r w:rsidRPr="000E1730">
              <w:rPr>
                <w:lang w:val="de-DE"/>
              </w:rPr>
              <w:t>Data i czas komunikatu</w:t>
            </w:r>
          </w:p>
        </w:tc>
      </w:tr>
      <w:tr w:rsidR="002B7A14" w:rsidRPr="000E1730" w:rsidTr="002C04D7">
        <w:trPr>
          <w:jc w:val="center"/>
        </w:trPr>
        <w:tc>
          <w:tcPr>
            <w:tcW w:w="624" w:type="dxa"/>
            <w:gridSpan w:val="2"/>
          </w:tcPr>
          <w:p w:rsidR="002B7A14" w:rsidRPr="000E1730" w:rsidRDefault="002B7A14" w:rsidP="00635634">
            <w:pPr>
              <w:pStyle w:val="Tabela-zawarto"/>
            </w:pPr>
          </w:p>
        </w:tc>
        <w:tc>
          <w:tcPr>
            <w:tcW w:w="3468" w:type="dxa"/>
          </w:tcPr>
          <w:p w:rsidR="002B7A14" w:rsidRPr="000E1730" w:rsidRDefault="002B7A14" w:rsidP="00635634">
            <w:pPr>
              <w:pStyle w:val="Tabela-zawarto"/>
              <w:rPr>
                <w:lang w:val="de-DE"/>
              </w:rPr>
            </w:pPr>
            <w:r w:rsidRPr="000E1730">
              <w:rPr>
                <w:lang w:val="de-DE"/>
              </w:rPr>
              <w:t>-   -   DocumentIdentifier</w:t>
            </w:r>
          </w:p>
        </w:tc>
        <w:tc>
          <w:tcPr>
            <w:tcW w:w="4697" w:type="dxa"/>
          </w:tcPr>
          <w:p w:rsidR="002B7A14" w:rsidRPr="000E1730" w:rsidRDefault="002B7A14" w:rsidP="00635634">
            <w:pPr>
              <w:pStyle w:val="Tabela-zawarto"/>
              <w:rPr>
                <w:rFonts w:cs="Arial"/>
              </w:rPr>
            </w:pPr>
            <w:r w:rsidRPr="000E1730">
              <w:rPr>
                <w:rFonts w:cs="Arial"/>
              </w:rPr>
              <w:t>Identyfikator komunikatu</w:t>
            </w:r>
          </w:p>
        </w:tc>
        <w:tc>
          <w:tcPr>
            <w:tcW w:w="5174" w:type="dxa"/>
            <w:gridSpan w:val="2"/>
          </w:tcPr>
          <w:p w:rsidR="002B7A14" w:rsidRPr="000E1730" w:rsidRDefault="002B7A14" w:rsidP="00635634">
            <w:pPr>
              <w:pStyle w:val="Tabela-zawarto"/>
              <w:jc w:val="center"/>
            </w:pPr>
            <w:r w:rsidRPr="000E1730">
              <w:t>Dowolny ciąg znaków nadawany przez wysyłającego</w:t>
            </w:r>
          </w:p>
        </w:tc>
      </w:tr>
      <w:tr w:rsidR="002B7A14" w:rsidRPr="000E1730" w:rsidTr="002C04D7">
        <w:trPr>
          <w:jc w:val="center"/>
        </w:trPr>
        <w:tc>
          <w:tcPr>
            <w:tcW w:w="624" w:type="dxa"/>
            <w:gridSpan w:val="2"/>
          </w:tcPr>
          <w:p w:rsidR="002B7A14" w:rsidRPr="000E1730" w:rsidRDefault="002B7A14" w:rsidP="00635634">
            <w:pPr>
              <w:pStyle w:val="Tabela-zawarto"/>
            </w:pPr>
          </w:p>
        </w:tc>
        <w:tc>
          <w:tcPr>
            <w:tcW w:w="3468" w:type="dxa"/>
          </w:tcPr>
          <w:p w:rsidR="002B7A14" w:rsidRPr="000E1730" w:rsidRDefault="002B7A14" w:rsidP="00635634">
            <w:pPr>
              <w:pStyle w:val="Tabela-zawarto"/>
            </w:pPr>
            <w:r w:rsidRPr="000E1730">
              <w:t>-   -   SenderIdentifier</w:t>
            </w:r>
          </w:p>
        </w:tc>
        <w:tc>
          <w:tcPr>
            <w:tcW w:w="4697" w:type="dxa"/>
          </w:tcPr>
          <w:p w:rsidR="002B7A14" w:rsidRPr="000E1730" w:rsidRDefault="002B7A14" w:rsidP="00635634">
            <w:pPr>
              <w:pStyle w:val="Tabela-zawarto"/>
              <w:rPr>
                <w:rFonts w:cs="Arial"/>
              </w:rPr>
            </w:pPr>
            <w:r w:rsidRPr="000E1730">
              <w:rPr>
                <w:rFonts w:cs="Arial"/>
              </w:rPr>
              <w:t>Identyfikator nadawcy komunikatu</w:t>
            </w:r>
          </w:p>
        </w:tc>
        <w:tc>
          <w:tcPr>
            <w:tcW w:w="5174" w:type="dxa"/>
            <w:gridSpan w:val="2"/>
          </w:tcPr>
          <w:p w:rsidR="002B7A14" w:rsidRPr="000E1730" w:rsidRDefault="002B7A14" w:rsidP="00635634">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2C04D7">
        <w:trPr>
          <w:jc w:val="center"/>
        </w:trPr>
        <w:tc>
          <w:tcPr>
            <w:tcW w:w="624" w:type="dxa"/>
            <w:gridSpan w:val="2"/>
          </w:tcPr>
          <w:p w:rsidR="002B7A14" w:rsidRPr="000E1730" w:rsidRDefault="002B7A14" w:rsidP="00635634">
            <w:pPr>
              <w:pStyle w:val="Tabela-zawarto"/>
            </w:pPr>
          </w:p>
        </w:tc>
        <w:tc>
          <w:tcPr>
            <w:tcW w:w="3468" w:type="dxa"/>
          </w:tcPr>
          <w:p w:rsidR="002B7A14" w:rsidRPr="000E1730" w:rsidRDefault="002B7A14" w:rsidP="00635634">
            <w:pPr>
              <w:pStyle w:val="Tabela-zawarto"/>
              <w:rPr>
                <w:lang w:val="en-US"/>
              </w:rPr>
            </w:pPr>
            <w:r w:rsidRPr="000E1730">
              <w:rPr>
                <w:lang w:val="en-US"/>
              </w:rPr>
              <w:t>-   -   ReceiverIdentifier</w:t>
            </w:r>
          </w:p>
        </w:tc>
        <w:tc>
          <w:tcPr>
            <w:tcW w:w="4697" w:type="dxa"/>
          </w:tcPr>
          <w:p w:rsidR="002B7A14" w:rsidRPr="000E1730" w:rsidRDefault="002B7A14" w:rsidP="00635634">
            <w:pPr>
              <w:pStyle w:val="Tabela-zawarto"/>
              <w:rPr>
                <w:rFonts w:cs="Arial"/>
              </w:rPr>
            </w:pPr>
            <w:r w:rsidRPr="000E1730">
              <w:rPr>
                <w:rFonts w:cs="Arial"/>
              </w:rPr>
              <w:t>Identyfikator odbiorcy komunikatu</w:t>
            </w:r>
          </w:p>
        </w:tc>
        <w:tc>
          <w:tcPr>
            <w:tcW w:w="5174" w:type="dxa"/>
            <w:gridSpan w:val="2"/>
          </w:tcPr>
          <w:p w:rsidR="002B7A14" w:rsidRPr="000E1730" w:rsidRDefault="002B7A14" w:rsidP="00635634">
            <w:pPr>
              <w:pStyle w:val="Tabela-zawarto"/>
              <w:jc w:val="center"/>
              <w:rPr>
                <w:lang w:val="en-US"/>
              </w:rPr>
            </w:pPr>
            <w:r w:rsidRPr="000E1730">
              <w:rPr>
                <w:lang w:val="en-US"/>
              </w:rPr>
              <w:t>“ZSK-C”</w:t>
            </w:r>
          </w:p>
        </w:tc>
      </w:tr>
      <w:tr w:rsidR="002B7A14" w:rsidRPr="000E1730" w:rsidTr="002C04D7">
        <w:trPr>
          <w:jc w:val="center"/>
        </w:trPr>
        <w:tc>
          <w:tcPr>
            <w:tcW w:w="624" w:type="dxa"/>
            <w:gridSpan w:val="2"/>
          </w:tcPr>
          <w:p w:rsidR="002B7A14" w:rsidRPr="000E1730" w:rsidRDefault="002B7A14" w:rsidP="008146CC">
            <w:pPr>
              <w:pStyle w:val="Tabela-zawarto"/>
            </w:pPr>
            <w:r>
              <w:t>J-11</w:t>
            </w:r>
          </w:p>
        </w:tc>
        <w:tc>
          <w:tcPr>
            <w:tcW w:w="3468" w:type="dxa"/>
          </w:tcPr>
          <w:p w:rsidR="002B7A14" w:rsidRPr="000E1730" w:rsidRDefault="002B7A14" w:rsidP="00635634">
            <w:pPr>
              <w:pStyle w:val="Tabela-zawarto"/>
            </w:pPr>
            <w:r w:rsidRPr="000E1730">
              <w:t xml:space="preserve">-   </w:t>
            </w:r>
            <w:r w:rsidRPr="008146CC">
              <w:t>CreditInformationDocument</w:t>
            </w:r>
          </w:p>
        </w:tc>
        <w:tc>
          <w:tcPr>
            <w:tcW w:w="4697" w:type="dxa"/>
          </w:tcPr>
          <w:p w:rsidR="002B7A14" w:rsidRPr="000E1730" w:rsidRDefault="002B7A14" w:rsidP="008146CC">
            <w:pPr>
              <w:pStyle w:val="Tabela-zawarto"/>
              <w:rPr>
                <w:rFonts w:cs="Arial"/>
              </w:rPr>
            </w:pPr>
            <w:r>
              <w:rPr>
                <w:rFonts w:cs="Arial"/>
              </w:rPr>
              <w:t>Komunikat informacyjny typu informacja uznaniowa</w:t>
            </w:r>
          </w:p>
        </w:tc>
        <w:tc>
          <w:tcPr>
            <w:tcW w:w="5174" w:type="dxa"/>
            <w:gridSpan w:val="2"/>
          </w:tcPr>
          <w:p w:rsidR="002B7A14" w:rsidRPr="000E1730" w:rsidRDefault="002B7A14" w:rsidP="00635634">
            <w:pPr>
              <w:pStyle w:val="Tabela-zawarto"/>
              <w:jc w:val="center"/>
            </w:pPr>
          </w:p>
        </w:tc>
      </w:tr>
      <w:tr w:rsidR="002B7A14" w:rsidRPr="000E1730" w:rsidTr="002C04D7">
        <w:trPr>
          <w:jc w:val="center"/>
        </w:trPr>
        <w:tc>
          <w:tcPr>
            <w:tcW w:w="624" w:type="dxa"/>
            <w:gridSpan w:val="2"/>
          </w:tcPr>
          <w:p w:rsidR="002B7A14" w:rsidRPr="000E1730" w:rsidRDefault="002B7A14" w:rsidP="00635634">
            <w:pPr>
              <w:pStyle w:val="Tabela-zawarto"/>
            </w:pPr>
          </w:p>
        </w:tc>
        <w:tc>
          <w:tcPr>
            <w:tcW w:w="3468" w:type="dxa"/>
            <w:vAlign w:val="center"/>
          </w:tcPr>
          <w:p w:rsidR="002B7A14" w:rsidRPr="000E1730" w:rsidRDefault="002B7A14" w:rsidP="00635634">
            <w:pPr>
              <w:pStyle w:val="Tabela-zawarto"/>
              <w:ind w:left="432" w:hanging="432"/>
            </w:pPr>
            <w:r w:rsidRPr="000E1730">
              <w:rPr>
                <w:lang w:val="en-US"/>
              </w:rPr>
              <w:t xml:space="preserve">-   -   </w:t>
            </w:r>
            <w:r w:rsidRPr="000E1730">
              <w:t>PaymentIdentifier</w:t>
            </w:r>
          </w:p>
        </w:tc>
        <w:tc>
          <w:tcPr>
            <w:tcW w:w="4697" w:type="dxa"/>
          </w:tcPr>
          <w:p w:rsidR="002B7A14" w:rsidRPr="000E1730" w:rsidRDefault="002B7A14" w:rsidP="00635634">
            <w:pPr>
              <w:pStyle w:val="Tabela-zawarto"/>
            </w:pPr>
            <w:r w:rsidRPr="000E1730">
              <w:t>Identyfikator przelewu nadany przez płatnika</w:t>
            </w:r>
          </w:p>
        </w:tc>
        <w:tc>
          <w:tcPr>
            <w:tcW w:w="5174" w:type="dxa"/>
            <w:gridSpan w:val="2"/>
          </w:tcPr>
          <w:p w:rsidR="002B7A14" w:rsidRPr="000E1730" w:rsidRDefault="002B7A14" w:rsidP="00635634">
            <w:pPr>
              <w:pStyle w:val="Tabela-zawarto"/>
              <w:jc w:val="center"/>
            </w:pPr>
            <w:r w:rsidRPr="000E1730">
              <w:t xml:space="preserve">Identyfikator zlecenia nadany przez </w:t>
            </w:r>
            <w:r w:rsidRPr="00A24ED2">
              <w:rPr>
                <w:highlight w:val="cyan"/>
              </w:rPr>
              <w:t>XXXX</w:t>
            </w:r>
          </w:p>
        </w:tc>
      </w:tr>
      <w:tr w:rsidR="002B7A14" w:rsidRPr="000E1730" w:rsidTr="002C04D7">
        <w:trPr>
          <w:jc w:val="center"/>
        </w:trPr>
        <w:tc>
          <w:tcPr>
            <w:tcW w:w="624" w:type="dxa"/>
            <w:gridSpan w:val="2"/>
          </w:tcPr>
          <w:p w:rsidR="002B7A14" w:rsidRPr="000E1730" w:rsidRDefault="002B7A14" w:rsidP="00635634">
            <w:pPr>
              <w:pStyle w:val="Tabela-zawarto"/>
            </w:pPr>
          </w:p>
        </w:tc>
        <w:tc>
          <w:tcPr>
            <w:tcW w:w="3468" w:type="dxa"/>
            <w:vAlign w:val="center"/>
          </w:tcPr>
          <w:p w:rsidR="002B7A14" w:rsidRPr="000E1730" w:rsidRDefault="002B7A14" w:rsidP="00635634">
            <w:pPr>
              <w:pStyle w:val="Tabela-zawarto"/>
              <w:ind w:left="432" w:hanging="432"/>
            </w:pPr>
            <w:r w:rsidRPr="000E1730">
              <w:rPr>
                <w:lang w:val="en-US"/>
              </w:rPr>
              <w:t xml:space="preserve">-   -   </w:t>
            </w:r>
            <w:r w:rsidRPr="000E1730">
              <w:t>BankServerPaymentIdentifier</w:t>
            </w:r>
          </w:p>
        </w:tc>
        <w:tc>
          <w:tcPr>
            <w:tcW w:w="4697" w:type="dxa"/>
          </w:tcPr>
          <w:p w:rsidR="002B7A14" w:rsidRPr="000E1730" w:rsidRDefault="002B7A14" w:rsidP="00635634">
            <w:pPr>
              <w:pStyle w:val="Tabela-zawarto"/>
            </w:pPr>
            <w:r w:rsidRPr="000E1730">
              <w:t>Identyfikator płatności nadawany przez Aplikację Biznesową Banku</w:t>
            </w:r>
          </w:p>
        </w:tc>
        <w:tc>
          <w:tcPr>
            <w:tcW w:w="5174" w:type="dxa"/>
            <w:gridSpan w:val="2"/>
          </w:tcPr>
          <w:p w:rsidR="002B7A14" w:rsidRPr="000E1730" w:rsidRDefault="002B7A14" w:rsidP="00635634">
            <w:pPr>
              <w:pStyle w:val="Tabela-zawarto"/>
              <w:jc w:val="center"/>
            </w:pPr>
            <w:r w:rsidRPr="000E1730">
              <w:t>Identyfikator zlecenia nadany przez</w:t>
            </w:r>
            <w:r>
              <w:t xml:space="preserve"> Bank</w:t>
            </w:r>
          </w:p>
        </w:tc>
      </w:tr>
      <w:tr w:rsidR="002B7A14" w:rsidRPr="000E1730" w:rsidTr="00106A22">
        <w:trPr>
          <w:gridAfter w:val="1"/>
          <w:wAfter w:w="9" w:type="dxa"/>
          <w:jc w:val="center"/>
        </w:trPr>
        <w:tc>
          <w:tcPr>
            <w:tcW w:w="615" w:type="dxa"/>
          </w:tcPr>
          <w:p w:rsidR="002B7A14" w:rsidRPr="000E1730" w:rsidRDefault="002B7A14" w:rsidP="00635634">
            <w:pPr>
              <w:pStyle w:val="Tabela-zawarto"/>
            </w:pPr>
            <w:r>
              <w:t>J-10</w:t>
            </w:r>
          </w:p>
        </w:tc>
        <w:tc>
          <w:tcPr>
            <w:tcW w:w="3477" w:type="dxa"/>
            <w:gridSpan w:val="2"/>
            <w:shd w:val="clear" w:color="auto" w:fill="7FFAFD"/>
            <w:vAlign w:val="center"/>
          </w:tcPr>
          <w:p w:rsidR="002B7A14" w:rsidRPr="000E1730" w:rsidRDefault="002B7A14" w:rsidP="00635634">
            <w:pPr>
              <w:pStyle w:val="Tabela-zawarto"/>
              <w:ind w:left="432" w:hanging="432"/>
              <w:rPr>
                <w:lang w:val="en-US"/>
              </w:rPr>
            </w:pPr>
            <w:r w:rsidRPr="000E1730">
              <w:rPr>
                <w:lang w:val="en-US"/>
              </w:rPr>
              <w:t xml:space="preserve">-   -   </w:t>
            </w:r>
            <w:r w:rsidRPr="000156DC">
              <w:rPr>
                <w:lang w:val="en-US"/>
              </w:rPr>
              <w:t>ComplaintDetails</w:t>
            </w:r>
            <w:r>
              <w:rPr>
                <w:lang w:val="en-US"/>
              </w:rPr>
              <w:t xml:space="preserve">                  </w:t>
            </w:r>
            <w:r w:rsidRPr="00106A22">
              <w:rPr>
                <w:b/>
                <w:lang w:val="en-US"/>
              </w:rPr>
              <w:t>XOR</w:t>
            </w:r>
          </w:p>
        </w:tc>
        <w:tc>
          <w:tcPr>
            <w:tcW w:w="4697" w:type="dxa"/>
          </w:tcPr>
          <w:p w:rsidR="002B7A14" w:rsidRPr="000E1730" w:rsidRDefault="002B7A14" w:rsidP="00635634">
            <w:pPr>
              <w:pStyle w:val="Tabela-zawarto"/>
              <w:rPr>
                <w:rFonts w:cs="Arial"/>
              </w:rPr>
            </w:pPr>
            <w:r>
              <w:rPr>
                <w:rFonts w:cs="Arial"/>
              </w:rPr>
              <w:t>Dane komunikatu</w:t>
            </w:r>
          </w:p>
        </w:tc>
        <w:tc>
          <w:tcPr>
            <w:tcW w:w="5165" w:type="dxa"/>
          </w:tcPr>
          <w:p w:rsidR="002B7A14" w:rsidRPr="000E1730" w:rsidRDefault="002B7A14" w:rsidP="00635634">
            <w:pPr>
              <w:pStyle w:val="Tabela-zawarto"/>
              <w:jc w:val="center"/>
            </w:pPr>
          </w:p>
        </w:tc>
      </w:tr>
      <w:tr w:rsidR="002B7A14" w:rsidRPr="000E1730" w:rsidTr="002C04D7">
        <w:trPr>
          <w:gridAfter w:val="1"/>
          <w:wAfter w:w="9" w:type="dxa"/>
          <w:jc w:val="center"/>
        </w:trPr>
        <w:tc>
          <w:tcPr>
            <w:tcW w:w="615" w:type="dxa"/>
          </w:tcPr>
          <w:p w:rsidR="002B7A14" w:rsidRPr="000E1730" w:rsidRDefault="002B7A14" w:rsidP="00635634">
            <w:pPr>
              <w:pStyle w:val="Tabela-zawarto"/>
            </w:pPr>
          </w:p>
        </w:tc>
        <w:tc>
          <w:tcPr>
            <w:tcW w:w="3477" w:type="dxa"/>
            <w:gridSpan w:val="2"/>
            <w:vAlign w:val="center"/>
          </w:tcPr>
          <w:p w:rsidR="002B7A14" w:rsidRPr="000E1730" w:rsidRDefault="002B7A14" w:rsidP="00635634">
            <w:pPr>
              <w:pStyle w:val="Tabela-zawarto"/>
              <w:ind w:left="432" w:hanging="432"/>
              <w:rPr>
                <w:lang w:val="en-US"/>
              </w:rPr>
            </w:pPr>
            <w:r w:rsidRPr="000E1730">
              <w:t xml:space="preserve">-   -   -   </w:t>
            </w:r>
            <w:r w:rsidRPr="000156DC">
              <w:rPr>
                <w:lang w:val="en-US"/>
              </w:rPr>
              <w:t>ComplaintReason</w:t>
            </w:r>
          </w:p>
        </w:tc>
        <w:tc>
          <w:tcPr>
            <w:tcW w:w="4697" w:type="dxa"/>
          </w:tcPr>
          <w:p w:rsidR="002B7A14" w:rsidRDefault="002B7A14" w:rsidP="00635634">
            <w:pPr>
              <w:pStyle w:val="Tabela-zawarto"/>
            </w:pPr>
            <w:r>
              <w:t>Szczegóły reklamacji</w:t>
            </w:r>
          </w:p>
        </w:tc>
        <w:tc>
          <w:tcPr>
            <w:tcW w:w="5165" w:type="dxa"/>
          </w:tcPr>
          <w:p w:rsidR="002B7A14" w:rsidRDefault="002B7A14" w:rsidP="008146CC">
            <w:pPr>
              <w:pStyle w:val="FootnoteText"/>
              <w:jc w:val="center"/>
              <w:rPr>
                <w:rFonts w:ascii="Arial" w:hAnsi="Arial" w:cs="Arial"/>
                <w:sz w:val="16"/>
                <w:szCs w:val="16"/>
              </w:rPr>
            </w:pPr>
            <w:r>
              <w:rPr>
                <w:rFonts w:ascii="Arial" w:hAnsi="Arial" w:cs="Arial"/>
                <w:sz w:val="16"/>
                <w:szCs w:val="16"/>
              </w:rPr>
              <w:t>Szczegóły komunikatu informacyjnego</w:t>
            </w:r>
          </w:p>
        </w:tc>
      </w:tr>
      <w:tr w:rsidR="002B7A14" w:rsidRPr="000E1730" w:rsidTr="00106A22">
        <w:trPr>
          <w:gridAfter w:val="1"/>
          <w:wAfter w:w="9" w:type="dxa"/>
          <w:jc w:val="center"/>
        </w:trPr>
        <w:tc>
          <w:tcPr>
            <w:tcW w:w="615" w:type="dxa"/>
          </w:tcPr>
          <w:p w:rsidR="002B7A14" w:rsidRPr="000E1730" w:rsidRDefault="002B7A14" w:rsidP="00635634">
            <w:pPr>
              <w:pStyle w:val="Tabela-zawarto"/>
            </w:pPr>
            <w:r>
              <w:t>J-13</w:t>
            </w:r>
          </w:p>
        </w:tc>
        <w:tc>
          <w:tcPr>
            <w:tcW w:w="3477" w:type="dxa"/>
            <w:gridSpan w:val="2"/>
            <w:shd w:val="clear" w:color="auto" w:fill="7FFAFD"/>
            <w:vAlign w:val="center"/>
          </w:tcPr>
          <w:p w:rsidR="002B7A14" w:rsidRPr="000156DC" w:rsidRDefault="002B7A14" w:rsidP="00635634">
            <w:pPr>
              <w:pStyle w:val="Tabela-zawarto"/>
              <w:ind w:left="432" w:hanging="432"/>
              <w:rPr>
                <w:lang w:val="en-US"/>
              </w:rPr>
            </w:pPr>
            <w:r w:rsidRPr="000E1730">
              <w:rPr>
                <w:lang w:val="en-US"/>
              </w:rPr>
              <w:t xml:space="preserve">-   -   </w:t>
            </w:r>
            <w:r w:rsidRPr="000156DC">
              <w:rPr>
                <w:lang w:val="en-US"/>
              </w:rPr>
              <w:t>TransactionList</w:t>
            </w:r>
            <w:r>
              <w:rPr>
                <w:lang w:val="en-US"/>
              </w:rPr>
              <w:t xml:space="preserve">                     </w:t>
            </w:r>
            <w:r w:rsidRPr="00106A22">
              <w:rPr>
                <w:b/>
                <w:lang w:val="en-US"/>
              </w:rPr>
              <w:t>XOR</w:t>
            </w:r>
          </w:p>
        </w:tc>
        <w:tc>
          <w:tcPr>
            <w:tcW w:w="4697" w:type="dxa"/>
          </w:tcPr>
          <w:p w:rsidR="002B7A14" w:rsidRPr="000E1730" w:rsidRDefault="002B7A14" w:rsidP="00635634">
            <w:pPr>
              <w:pStyle w:val="Tabela-zawarto"/>
            </w:pPr>
          </w:p>
        </w:tc>
        <w:tc>
          <w:tcPr>
            <w:tcW w:w="5165" w:type="dxa"/>
          </w:tcPr>
          <w:p w:rsidR="002B7A14" w:rsidRPr="000E1730" w:rsidRDefault="002B7A14" w:rsidP="00635634">
            <w:pPr>
              <w:pStyle w:val="Tabela-zawarto"/>
              <w:jc w:val="center"/>
            </w:pPr>
          </w:p>
        </w:tc>
      </w:tr>
      <w:tr w:rsidR="002B7A14" w:rsidRPr="000E1730" w:rsidTr="002C04D7">
        <w:trPr>
          <w:gridAfter w:val="1"/>
          <w:wAfter w:w="9" w:type="dxa"/>
          <w:jc w:val="center"/>
        </w:trPr>
        <w:tc>
          <w:tcPr>
            <w:tcW w:w="615" w:type="dxa"/>
          </w:tcPr>
          <w:p w:rsidR="002B7A14" w:rsidRPr="000E1730" w:rsidRDefault="002B7A14" w:rsidP="00635634">
            <w:pPr>
              <w:pStyle w:val="Tabela-zawarto"/>
            </w:pPr>
          </w:p>
        </w:tc>
        <w:tc>
          <w:tcPr>
            <w:tcW w:w="3477" w:type="dxa"/>
            <w:gridSpan w:val="2"/>
            <w:vAlign w:val="center"/>
          </w:tcPr>
          <w:p w:rsidR="002B7A14" w:rsidRPr="000156DC" w:rsidRDefault="002B7A14" w:rsidP="00635634">
            <w:pPr>
              <w:pStyle w:val="Tabela-zawarto"/>
              <w:ind w:left="432" w:hanging="432"/>
              <w:rPr>
                <w:lang w:val="en-US"/>
              </w:rPr>
            </w:pPr>
            <w:r w:rsidRPr="000E1730">
              <w:t xml:space="preserve">-   -   -   </w:t>
            </w:r>
            <w:r w:rsidRPr="000156DC">
              <w:rPr>
                <w:lang w:val="en-US"/>
              </w:rPr>
              <w:t>TransactionIdentifier</w:t>
            </w:r>
          </w:p>
        </w:tc>
        <w:tc>
          <w:tcPr>
            <w:tcW w:w="4697" w:type="dxa"/>
          </w:tcPr>
          <w:p w:rsidR="002B7A14" w:rsidRPr="000E1730" w:rsidRDefault="002B7A14" w:rsidP="00635634">
            <w:pPr>
              <w:pStyle w:val="Tabela-zawarto"/>
            </w:pPr>
            <w:r w:rsidRPr="000E1730">
              <w:t>Identyfikator transakcji nadawany przez płatnika</w:t>
            </w:r>
          </w:p>
        </w:tc>
        <w:tc>
          <w:tcPr>
            <w:tcW w:w="5165" w:type="dxa"/>
          </w:tcPr>
          <w:p w:rsidR="002B7A14" w:rsidRPr="000E1730" w:rsidRDefault="002B7A14" w:rsidP="00635634">
            <w:pPr>
              <w:pStyle w:val="Tabela-zawarto"/>
              <w:jc w:val="center"/>
            </w:pPr>
            <w:r w:rsidRPr="000E1730">
              <w:t xml:space="preserve">Identyfikator transakcji nadany przez </w:t>
            </w:r>
            <w:r w:rsidRPr="00A24ED2">
              <w:rPr>
                <w:highlight w:val="cyan"/>
              </w:rPr>
              <w:t>XXXX</w:t>
            </w:r>
          </w:p>
        </w:tc>
      </w:tr>
      <w:tr w:rsidR="002B7A14" w:rsidRPr="000E1730" w:rsidTr="002C04D7">
        <w:trPr>
          <w:gridAfter w:val="1"/>
          <w:wAfter w:w="9" w:type="dxa"/>
          <w:jc w:val="center"/>
        </w:trPr>
        <w:tc>
          <w:tcPr>
            <w:tcW w:w="615" w:type="dxa"/>
          </w:tcPr>
          <w:p w:rsidR="002B7A14" w:rsidRPr="000E1730" w:rsidRDefault="002B7A14" w:rsidP="00635634">
            <w:pPr>
              <w:pStyle w:val="Tabela-zawarto"/>
            </w:pPr>
          </w:p>
        </w:tc>
        <w:tc>
          <w:tcPr>
            <w:tcW w:w="3477" w:type="dxa"/>
            <w:gridSpan w:val="2"/>
            <w:vAlign w:val="center"/>
          </w:tcPr>
          <w:p w:rsidR="002B7A14" w:rsidRPr="000156DC" w:rsidRDefault="002B7A14" w:rsidP="00635634">
            <w:pPr>
              <w:pStyle w:val="Tabela-zawarto"/>
              <w:ind w:left="432" w:hanging="432"/>
              <w:rPr>
                <w:lang w:val="en-US"/>
              </w:rPr>
            </w:pPr>
            <w:r w:rsidRPr="000E1730">
              <w:t xml:space="preserve">-   -   -   </w:t>
            </w:r>
            <w:r w:rsidRPr="000156DC">
              <w:rPr>
                <w:lang w:val="en-US"/>
              </w:rPr>
              <w:t>BankTransactionIdentifier</w:t>
            </w:r>
          </w:p>
        </w:tc>
        <w:tc>
          <w:tcPr>
            <w:tcW w:w="4697" w:type="dxa"/>
          </w:tcPr>
          <w:p w:rsidR="002B7A14" w:rsidRPr="000E1730" w:rsidRDefault="002B7A14" w:rsidP="00635634">
            <w:pPr>
              <w:pStyle w:val="Tabela-zawarto"/>
            </w:pPr>
            <w:r w:rsidRPr="000E1730">
              <w:t>Identyfikator transakcji nadawany przez bank</w:t>
            </w:r>
          </w:p>
        </w:tc>
        <w:tc>
          <w:tcPr>
            <w:tcW w:w="5165" w:type="dxa"/>
          </w:tcPr>
          <w:p w:rsidR="002B7A14" w:rsidRPr="000E1730" w:rsidRDefault="002B7A14" w:rsidP="00635634">
            <w:pPr>
              <w:pStyle w:val="Tabela-zawarto"/>
              <w:jc w:val="center"/>
            </w:pPr>
            <w:r w:rsidRPr="000E1730">
              <w:t>Identyfikator transakcji nadany przez</w:t>
            </w:r>
            <w:r>
              <w:t xml:space="preserve"> Bank</w:t>
            </w:r>
          </w:p>
        </w:tc>
      </w:tr>
      <w:tr w:rsidR="002B7A14" w:rsidRPr="000E1730" w:rsidTr="002C04D7">
        <w:trPr>
          <w:gridAfter w:val="1"/>
          <w:wAfter w:w="9" w:type="dxa"/>
          <w:jc w:val="center"/>
        </w:trPr>
        <w:tc>
          <w:tcPr>
            <w:tcW w:w="615" w:type="dxa"/>
          </w:tcPr>
          <w:p w:rsidR="002B7A14" w:rsidRPr="000E1730" w:rsidRDefault="002B7A14" w:rsidP="00635634">
            <w:pPr>
              <w:pStyle w:val="Tabela-zawarto"/>
            </w:pPr>
            <w:r>
              <w:t>J-10</w:t>
            </w:r>
          </w:p>
        </w:tc>
        <w:tc>
          <w:tcPr>
            <w:tcW w:w="3477" w:type="dxa"/>
            <w:gridSpan w:val="2"/>
            <w:vAlign w:val="center"/>
          </w:tcPr>
          <w:p w:rsidR="002B7A14" w:rsidRPr="000E1730" w:rsidRDefault="002B7A14" w:rsidP="00635634">
            <w:pPr>
              <w:pStyle w:val="Tabela-zawarto"/>
              <w:ind w:left="432" w:hanging="432"/>
              <w:rPr>
                <w:lang w:val="en-US"/>
              </w:rPr>
            </w:pPr>
            <w:r w:rsidRPr="000E1730">
              <w:t xml:space="preserve">-   -   -   </w:t>
            </w:r>
            <w:r w:rsidRPr="000156DC">
              <w:rPr>
                <w:lang w:val="en-US"/>
              </w:rPr>
              <w:t>ComplaintDetails</w:t>
            </w:r>
          </w:p>
        </w:tc>
        <w:tc>
          <w:tcPr>
            <w:tcW w:w="4697" w:type="dxa"/>
          </w:tcPr>
          <w:p w:rsidR="002B7A14" w:rsidRPr="000E1730" w:rsidRDefault="002B7A14" w:rsidP="00635634">
            <w:pPr>
              <w:pStyle w:val="Tabela-zawarto"/>
              <w:rPr>
                <w:rFonts w:cs="Arial"/>
              </w:rPr>
            </w:pPr>
            <w:r>
              <w:rPr>
                <w:rFonts w:cs="Arial"/>
              </w:rPr>
              <w:t>Dane komunikatu</w:t>
            </w:r>
          </w:p>
        </w:tc>
        <w:tc>
          <w:tcPr>
            <w:tcW w:w="5165" w:type="dxa"/>
          </w:tcPr>
          <w:p w:rsidR="002B7A14" w:rsidRPr="000E1730" w:rsidRDefault="002B7A14" w:rsidP="00635634">
            <w:pPr>
              <w:pStyle w:val="Tabela-zawarto"/>
              <w:jc w:val="center"/>
            </w:pPr>
          </w:p>
        </w:tc>
      </w:tr>
      <w:tr w:rsidR="002B7A14" w:rsidRPr="000E1730" w:rsidTr="002C04D7">
        <w:trPr>
          <w:gridAfter w:val="1"/>
          <w:wAfter w:w="9" w:type="dxa"/>
          <w:jc w:val="center"/>
        </w:trPr>
        <w:tc>
          <w:tcPr>
            <w:tcW w:w="615" w:type="dxa"/>
          </w:tcPr>
          <w:p w:rsidR="002B7A14" w:rsidRPr="000E1730" w:rsidRDefault="002B7A14" w:rsidP="00635634">
            <w:pPr>
              <w:pStyle w:val="Tabela-zawarto"/>
            </w:pPr>
          </w:p>
        </w:tc>
        <w:tc>
          <w:tcPr>
            <w:tcW w:w="3477" w:type="dxa"/>
            <w:gridSpan w:val="2"/>
            <w:vAlign w:val="center"/>
          </w:tcPr>
          <w:p w:rsidR="002B7A14" w:rsidRPr="000E1730" w:rsidRDefault="002B7A14" w:rsidP="00635634">
            <w:pPr>
              <w:pStyle w:val="Tabela-zawarto"/>
              <w:ind w:left="432" w:hanging="432"/>
              <w:rPr>
                <w:lang w:val="en-US"/>
              </w:rPr>
            </w:pPr>
            <w:r w:rsidRPr="000E1730">
              <w:t xml:space="preserve">-   -   -   </w:t>
            </w:r>
            <w:r>
              <w:t xml:space="preserve">-  </w:t>
            </w:r>
            <w:r w:rsidRPr="000156DC">
              <w:rPr>
                <w:lang w:val="en-US"/>
              </w:rPr>
              <w:t>ComplaintReason</w:t>
            </w:r>
          </w:p>
        </w:tc>
        <w:tc>
          <w:tcPr>
            <w:tcW w:w="4697" w:type="dxa"/>
          </w:tcPr>
          <w:p w:rsidR="002B7A14" w:rsidRDefault="002B7A14" w:rsidP="00635634">
            <w:pPr>
              <w:pStyle w:val="Tabela-zawarto"/>
            </w:pPr>
            <w:r>
              <w:t>Szczegóły reklamacji</w:t>
            </w:r>
          </w:p>
        </w:tc>
        <w:tc>
          <w:tcPr>
            <w:tcW w:w="5165" w:type="dxa"/>
          </w:tcPr>
          <w:p w:rsidR="002B7A14" w:rsidRDefault="002B7A14" w:rsidP="00635634">
            <w:pPr>
              <w:pStyle w:val="FootnoteText"/>
              <w:jc w:val="center"/>
              <w:rPr>
                <w:rFonts w:ascii="Arial" w:hAnsi="Arial" w:cs="Arial"/>
                <w:sz w:val="16"/>
                <w:szCs w:val="16"/>
              </w:rPr>
            </w:pPr>
            <w:r>
              <w:rPr>
                <w:rFonts w:ascii="Arial" w:hAnsi="Arial" w:cs="Arial"/>
                <w:sz w:val="16"/>
                <w:szCs w:val="16"/>
              </w:rPr>
              <w:t>Treść komunikatu</w:t>
            </w:r>
          </w:p>
        </w:tc>
      </w:tr>
    </w:tbl>
    <w:p w:rsidR="002B7A14" w:rsidRPr="000E1730" w:rsidRDefault="002B7A14" w:rsidP="00BB2F8C">
      <w:pPr>
        <w:spacing w:before="60"/>
        <w:ind w:left="284"/>
        <w:rPr>
          <w:i/>
        </w:rPr>
      </w:pPr>
    </w:p>
    <w:p w:rsidR="002B7A14" w:rsidRDefault="002B7A14" w:rsidP="00BB2F8C">
      <w:r w:rsidRPr="00DA073C">
        <w:t xml:space="preserve"> </w:t>
      </w:r>
    </w:p>
    <w:p w:rsidR="002B7A14" w:rsidRDefault="002B7A14">
      <w:r>
        <w:br w:type="page"/>
      </w:r>
    </w:p>
    <w:p w:rsidR="002B7A14" w:rsidRPr="000E1730" w:rsidRDefault="002B7A14" w:rsidP="00F25ED5">
      <w:pPr>
        <w:pStyle w:val="Heading2"/>
        <w:numPr>
          <w:ilvl w:val="1"/>
          <w:numId w:val="27"/>
        </w:numPr>
      </w:pPr>
      <w:bookmarkStart w:id="236" w:name="_Toc365015806"/>
      <w:r w:rsidRPr="000E1730">
        <w:t xml:space="preserve">Komunikat odpowiedzi </w:t>
      </w:r>
      <w:r w:rsidRPr="00F25ED5">
        <w:t>CreditInformationAddResponse</w:t>
      </w:r>
      <w:bookmarkEnd w:id="236"/>
    </w:p>
    <w:p w:rsidR="002B7A14" w:rsidRDefault="002B7A14" w:rsidP="00BB2F8C">
      <w:pPr>
        <w:pStyle w:val="Caption"/>
      </w:pPr>
      <w:bookmarkStart w:id="237" w:name="_Toc365015878"/>
      <w:r w:rsidRPr="000E1730">
        <w:t xml:space="preserve">Tabela </w:t>
      </w:r>
      <w:fldSimple w:instr=" SEQ Tabela \* ARABIC ">
        <w:r>
          <w:rPr>
            <w:noProof/>
          </w:rPr>
          <w:t>52</w:t>
        </w:r>
      </w:fldSimple>
      <w:r w:rsidRPr="000E1730">
        <w:t xml:space="preserve">: Komunikat odpowiedzi </w:t>
      </w:r>
      <w:r w:rsidRPr="00F25ED5">
        <w:t>CreditInformationAddResponse</w:t>
      </w:r>
      <w:bookmarkEnd w:id="237"/>
    </w:p>
    <w:tbl>
      <w:tblPr>
        <w:tblW w:w="14017" w:type="dxa"/>
        <w:jc w:val="center"/>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3273"/>
        <w:gridCol w:w="6045"/>
        <w:gridCol w:w="1581"/>
        <w:gridCol w:w="2551"/>
      </w:tblGrid>
      <w:tr w:rsidR="002B7A14" w:rsidRPr="000E1730" w:rsidTr="00106A22">
        <w:trPr>
          <w:jc w:val="center"/>
        </w:trPr>
        <w:tc>
          <w:tcPr>
            <w:tcW w:w="567" w:type="dxa"/>
            <w:shd w:val="solid" w:color="auto" w:fill="auto"/>
          </w:tcPr>
          <w:p w:rsidR="002B7A14" w:rsidRPr="000E1730" w:rsidRDefault="002B7A14" w:rsidP="00635634">
            <w:pPr>
              <w:pStyle w:val="Tabela-zawarto"/>
            </w:pPr>
          </w:p>
        </w:tc>
        <w:tc>
          <w:tcPr>
            <w:tcW w:w="3273" w:type="dxa"/>
            <w:shd w:val="solid" w:color="auto" w:fill="auto"/>
          </w:tcPr>
          <w:p w:rsidR="002B7A14" w:rsidRPr="004147A6" w:rsidRDefault="002B7A14" w:rsidP="00635634">
            <w:pPr>
              <w:pStyle w:val="Tabela-zawarto"/>
              <w:rPr>
                <w:b/>
              </w:rPr>
            </w:pPr>
            <w:r w:rsidRPr="004147A6">
              <w:rPr>
                <w:b/>
              </w:rPr>
              <w:t>Nazwa elementu</w:t>
            </w:r>
          </w:p>
        </w:tc>
        <w:tc>
          <w:tcPr>
            <w:tcW w:w="6045" w:type="dxa"/>
            <w:shd w:val="solid" w:color="auto" w:fill="auto"/>
          </w:tcPr>
          <w:p w:rsidR="002B7A14" w:rsidRPr="004147A6" w:rsidRDefault="002B7A14" w:rsidP="00635634">
            <w:pPr>
              <w:pStyle w:val="Tabela-zawarto"/>
              <w:rPr>
                <w:b/>
              </w:rPr>
            </w:pPr>
            <w:r w:rsidRPr="004147A6">
              <w:rPr>
                <w:b/>
              </w:rPr>
              <w:t xml:space="preserve">Opis                          </w:t>
            </w:r>
          </w:p>
        </w:tc>
        <w:tc>
          <w:tcPr>
            <w:tcW w:w="4132" w:type="dxa"/>
            <w:gridSpan w:val="2"/>
            <w:shd w:val="solid" w:color="auto" w:fill="auto"/>
          </w:tcPr>
          <w:p w:rsidR="002B7A14" w:rsidRPr="004147A6" w:rsidRDefault="002B7A14" w:rsidP="00635634">
            <w:pPr>
              <w:pStyle w:val="Tabela-zawarto"/>
              <w:jc w:val="center"/>
              <w:rPr>
                <w:b/>
              </w:rPr>
            </w:pPr>
            <w:r w:rsidRPr="004147A6">
              <w:rPr>
                <w:b/>
              </w:rPr>
              <w:t>Wprowadzana wartość</w:t>
            </w:r>
          </w:p>
        </w:tc>
      </w:tr>
      <w:tr w:rsidR="002B7A14" w:rsidRPr="000E1730" w:rsidTr="00106A22">
        <w:trPr>
          <w:jc w:val="center"/>
        </w:trPr>
        <w:tc>
          <w:tcPr>
            <w:tcW w:w="567" w:type="dxa"/>
          </w:tcPr>
          <w:p w:rsidR="002B7A14" w:rsidRPr="000E1730" w:rsidRDefault="002B7A14" w:rsidP="00635634">
            <w:pPr>
              <w:pStyle w:val="Tabela-zawarto"/>
            </w:pPr>
          </w:p>
        </w:tc>
        <w:tc>
          <w:tcPr>
            <w:tcW w:w="3273" w:type="dxa"/>
          </w:tcPr>
          <w:p w:rsidR="002B7A14" w:rsidRPr="000E1730" w:rsidRDefault="002B7A14" w:rsidP="00635634">
            <w:pPr>
              <w:pStyle w:val="Tabela-zawarto"/>
            </w:pPr>
            <w:r w:rsidRPr="00F25ED5">
              <w:t>CreditInformationAddResponse</w:t>
            </w:r>
          </w:p>
        </w:tc>
        <w:tc>
          <w:tcPr>
            <w:tcW w:w="10177" w:type="dxa"/>
            <w:gridSpan w:val="3"/>
          </w:tcPr>
          <w:p w:rsidR="002B7A14" w:rsidRPr="000E1730" w:rsidRDefault="002B7A14" w:rsidP="00635634">
            <w:pPr>
              <w:pStyle w:val="Tabela-zawarto"/>
              <w:jc w:val="center"/>
            </w:pPr>
            <w:r>
              <w:rPr>
                <w:rFonts w:cs="Arial"/>
              </w:rPr>
              <w:t>Informacja uznaniowa</w:t>
            </w:r>
            <w:r w:rsidRPr="000E1730">
              <w:rPr>
                <w:rFonts w:cs="Arial"/>
              </w:rPr>
              <w:t xml:space="preserve"> – komunikat typu </w:t>
            </w:r>
            <w:r>
              <w:rPr>
                <w:rFonts w:cs="Arial"/>
              </w:rPr>
              <w:t>odpowiedź</w:t>
            </w:r>
          </w:p>
        </w:tc>
      </w:tr>
      <w:tr w:rsidR="002B7A14" w:rsidRPr="000E1730" w:rsidTr="00106A22">
        <w:trPr>
          <w:jc w:val="center"/>
        </w:trPr>
        <w:tc>
          <w:tcPr>
            <w:tcW w:w="567" w:type="dxa"/>
          </w:tcPr>
          <w:p w:rsidR="002B7A14" w:rsidRPr="000E1730" w:rsidRDefault="002B7A14" w:rsidP="00635634">
            <w:pPr>
              <w:pStyle w:val="Tabela-zawarto"/>
            </w:pPr>
            <w:r w:rsidRPr="000E1730">
              <w:t>A-16</w:t>
            </w:r>
          </w:p>
        </w:tc>
        <w:tc>
          <w:tcPr>
            <w:tcW w:w="3273" w:type="dxa"/>
          </w:tcPr>
          <w:p w:rsidR="002B7A14" w:rsidRPr="000E1730" w:rsidRDefault="002B7A14" w:rsidP="00635634">
            <w:pPr>
              <w:pStyle w:val="Tabela-zawarto"/>
            </w:pPr>
            <w:r w:rsidRPr="000E1730">
              <w:t>-   Header</w:t>
            </w:r>
          </w:p>
        </w:tc>
        <w:tc>
          <w:tcPr>
            <w:tcW w:w="6045" w:type="dxa"/>
          </w:tcPr>
          <w:p w:rsidR="002B7A14" w:rsidRPr="000E1730" w:rsidRDefault="002B7A14" w:rsidP="00635634">
            <w:pPr>
              <w:pStyle w:val="Tabela-zawarto"/>
              <w:rPr>
                <w:rFonts w:cs="Arial"/>
              </w:rPr>
            </w:pPr>
            <w:r w:rsidRPr="000E1730">
              <w:rPr>
                <w:rFonts w:cs="Arial"/>
              </w:rPr>
              <w:t>Komponent zawierający elementy nagłówka komunikatu</w:t>
            </w:r>
          </w:p>
        </w:tc>
        <w:tc>
          <w:tcPr>
            <w:tcW w:w="4132" w:type="dxa"/>
            <w:gridSpan w:val="2"/>
          </w:tcPr>
          <w:p w:rsidR="002B7A14" w:rsidRPr="000E1730" w:rsidRDefault="002B7A14" w:rsidP="00635634">
            <w:pPr>
              <w:pStyle w:val="Tabela-zawarto"/>
              <w:jc w:val="center"/>
            </w:pPr>
          </w:p>
        </w:tc>
      </w:tr>
      <w:tr w:rsidR="002B7A14" w:rsidRPr="000E1730" w:rsidTr="00106A22">
        <w:trPr>
          <w:jc w:val="center"/>
        </w:trPr>
        <w:tc>
          <w:tcPr>
            <w:tcW w:w="567" w:type="dxa"/>
          </w:tcPr>
          <w:p w:rsidR="002B7A14" w:rsidRPr="000E1730" w:rsidRDefault="002B7A14" w:rsidP="00635634">
            <w:pPr>
              <w:pStyle w:val="Tabela-zawarto"/>
            </w:pPr>
          </w:p>
        </w:tc>
        <w:tc>
          <w:tcPr>
            <w:tcW w:w="3273" w:type="dxa"/>
          </w:tcPr>
          <w:p w:rsidR="002B7A14" w:rsidRPr="000E1730" w:rsidRDefault="002B7A14" w:rsidP="00635634">
            <w:pPr>
              <w:pStyle w:val="Tabela-zawarto"/>
            </w:pPr>
            <w:r w:rsidRPr="000E1730">
              <w:t>-   -   IssueDateTime</w:t>
            </w:r>
          </w:p>
        </w:tc>
        <w:tc>
          <w:tcPr>
            <w:tcW w:w="6045" w:type="dxa"/>
          </w:tcPr>
          <w:p w:rsidR="002B7A14" w:rsidRPr="000E1730" w:rsidRDefault="002B7A14" w:rsidP="00635634">
            <w:pPr>
              <w:pStyle w:val="Tabela-zawarto"/>
              <w:rPr>
                <w:rFonts w:cs="Arial"/>
              </w:rPr>
            </w:pPr>
            <w:r w:rsidRPr="000E1730">
              <w:rPr>
                <w:rFonts w:cs="Arial"/>
              </w:rPr>
              <w:t>Data i czas komunikatu</w:t>
            </w:r>
          </w:p>
        </w:tc>
        <w:tc>
          <w:tcPr>
            <w:tcW w:w="4132" w:type="dxa"/>
            <w:gridSpan w:val="2"/>
          </w:tcPr>
          <w:p w:rsidR="002B7A14" w:rsidRPr="000E1730" w:rsidRDefault="002B7A14" w:rsidP="00635634">
            <w:pPr>
              <w:pStyle w:val="Tabela-zawarto"/>
              <w:jc w:val="center"/>
              <w:rPr>
                <w:lang w:val="de-DE"/>
              </w:rPr>
            </w:pPr>
            <w:r w:rsidRPr="000E1730">
              <w:rPr>
                <w:lang w:val="de-DE"/>
              </w:rPr>
              <w:t>Data i czas komunikatu</w:t>
            </w:r>
          </w:p>
        </w:tc>
      </w:tr>
      <w:tr w:rsidR="002B7A14" w:rsidRPr="000E1730" w:rsidTr="00106A22">
        <w:trPr>
          <w:jc w:val="center"/>
        </w:trPr>
        <w:tc>
          <w:tcPr>
            <w:tcW w:w="567" w:type="dxa"/>
          </w:tcPr>
          <w:p w:rsidR="002B7A14" w:rsidRPr="000E1730" w:rsidRDefault="002B7A14" w:rsidP="00635634">
            <w:pPr>
              <w:pStyle w:val="Tabela-zawarto"/>
            </w:pPr>
          </w:p>
        </w:tc>
        <w:tc>
          <w:tcPr>
            <w:tcW w:w="3273" w:type="dxa"/>
          </w:tcPr>
          <w:p w:rsidR="002B7A14" w:rsidRPr="000E1730" w:rsidRDefault="002B7A14" w:rsidP="00635634">
            <w:pPr>
              <w:pStyle w:val="Tabela-zawarto"/>
              <w:rPr>
                <w:lang w:val="de-DE"/>
              </w:rPr>
            </w:pPr>
            <w:r w:rsidRPr="000E1730">
              <w:rPr>
                <w:lang w:val="de-DE"/>
              </w:rPr>
              <w:t>-   -   DocumentIdentifier</w:t>
            </w:r>
          </w:p>
        </w:tc>
        <w:tc>
          <w:tcPr>
            <w:tcW w:w="6045" w:type="dxa"/>
          </w:tcPr>
          <w:p w:rsidR="002B7A14" w:rsidRPr="000E1730" w:rsidRDefault="002B7A14" w:rsidP="00635634">
            <w:pPr>
              <w:pStyle w:val="Tabela-zawarto"/>
              <w:rPr>
                <w:rFonts w:cs="Arial"/>
              </w:rPr>
            </w:pPr>
            <w:r w:rsidRPr="000E1730">
              <w:rPr>
                <w:rFonts w:cs="Arial"/>
              </w:rPr>
              <w:t>Identyfikator komunikatu</w:t>
            </w:r>
          </w:p>
        </w:tc>
        <w:tc>
          <w:tcPr>
            <w:tcW w:w="4132" w:type="dxa"/>
            <w:gridSpan w:val="2"/>
          </w:tcPr>
          <w:p w:rsidR="002B7A14" w:rsidRPr="000E1730" w:rsidRDefault="002B7A14" w:rsidP="00635634">
            <w:pPr>
              <w:pStyle w:val="Tabela-zawarto"/>
              <w:jc w:val="center"/>
            </w:pPr>
            <w:r w:rsidRPr="000E1730">
              <w:t>Dowolny ciąg znaków nadawany przez wysyłającego</w:t>
            </w:r>
          </w:p>
        </w:tc>
      </w:tr>
      <w:tr w:rsidR="002B7A14" w:rsidRPr="000E1730" w:rsidTr="00106A22">
        <w:trPr>
          <w:jc w:val="center"/>
        </w:trPr>
        <w:tc>
          <w:tcPr>
            <w:tcW w:w="567" w:type="dxa"/>
          </w:tcPr>
          <w:p w:rsidR="002B7A14" w:rsidRPr="000E1730" w:rsidRDefault="002B7A14" w:rsidP="00635634">
            <w:pPr>
              <w:pStyle w:val="Tabela-zawarto"/>
            </w:pPr>
          </w:p>
        </w:tc>
        <w:tc>
          <w:tcPr>
            <w:tcW w:w="3273" w:type="dxa"/>
          </w:tcPr>
          <w:p w:rsidR="002B7A14" w:rsidRPr="000E1730" w:rsidRDefault="002B7A14" w:rsidP="00635634">
            <w:pPr>
              <w:pStyle w:val="Tabela-zawarto"/>
            </w:pPr>
            <w:r w:rsidRPr="000E1730">
              <w:t>-   -   SenderIdentifier</w:t>
            </w:r>
          </w:p>
        </w:tc>
        <w:tc>
          <w:tcPr>
            <w:tcW w:w="6045" w:type="dxa"/>
          </w:tcPr>
          <w:p w:rsidR="002B7A14" w:rsidRPr="000E1730" w:rsidRDefault="002B7A14" w:rsidP="00635634">
            <w:pPr>
              <w:pStyle w:val="Tabela-zawarto"/>
              <w:rPr>
                <w:rFonts w:cs="Arial"/>
              </w:rPr>
            </w:pPr>
            <w:r w:rsidRPr="000E1730">
              <w:rPr>
                <w:rFonts w:cs="Arial"/>
              </w:rPr>
              <w:t>Identyfikator nadawcy komunikatu</w:t>
            </w:r>
          </w:p>
        </w:tc>
        <w:tc>
          <w:tcPr>
            <w:tcW w:w="4132" w:type="dxa"/>
            <w:gridSpan w:val="2"/>
          </w:tcPr>
          <w:p w:rsidR="002B7A14" w:rsidRPr="000E1730" w:rsidRDefault="002B7A14" w:rsidP="00635634">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106A22">
        <w:trPr>
          <w:jc w:val="center"/>
        </w:trPr>
        <w:tc>
          <w:tcPr>
            <w:tcW w:w="567" w:type="dxa"/>
          </w:tcPr>
          <w:p w:rsidR="002B7A14" w:rsidRPr="000E1730" w:rsidRDefault="002B7A14" w:rsidP="00635634">
            <w:pPr>
              <w:pStyle w:val="Tabela-zawarto"/>
            </w:pPr>
          </w:p>
        </w:tc>
        <w:tc>
          <w:tcPr>
            <w:tcW w:w="3273" w:type="dxa"/>
          </w:tcPr>
          <w:p w:rsidR="002B7A14" w:rsidRPr="000E1730" w:rsidRDefault="002B7A14" w:rsidP="00635634">
            <w:pPr>
              <w:pStyle w:val="Tabela-zawarto"/>
              <w:rPr>
                <w:lang w:val="en-US"/>
              </w:rPr>
            </w:pPr>
            <w:r w:rsidRPr="000E1730">
              <w:rPr>
                <w:lang w:val="en-US"/>
              </w:rPr>
              <w:t>-   -   ReceiverIdentifier</w:t>
            </w:r>
          </w:p>
        </w:tc>
        <w:tc>
          <w:tcPr>
            <w:tcW w:w="6045" w:type="dxa"/>
          </w:tcPr>
          <w:p w:rsidR="002B7A14" w:rsidRPr="000E1730" w:rsidRDefault="002B7A14" w:rsidP="00635634">
            <w:pPr>
              <w:pStyle w:val="Tabela-zawarto"/>
              <w:rPr>
                <w:rFonts w:cs="Arial"/>
              </w:rPr>
            </w:pPr>
            <w:r w:rsidRPr="000E1730">
              <w:rPr>
                <w:rFonts w:cs="Arial"/>
              </w:rPr>
              <w:t>Identyfikator odbiorcy komunikatu</w:t>
            </w:r>
          </w:p>
        </w:tc>
        <w:tc>
          <w:tcPr>
            <w:tcW w:w="4132" w:type="dxa"/>
            <w:gridSpan w:val="2"/>
          </w:tcPr>
          <w:p w:rsidR="002B7A14" w:rsidRPr="000E1730" w:rsidRDefault="002B7A14" w:rsidP="00635634">
            <w:pPr>
              <w:pStyle w:val="Tabela-zawarto"/>
              <w:jc w:val="center"/>
              <w:rPr>
                <w:lang w:val="en-US"/>
              </w:rPr>
            </w:pPr>
            <w:r w:rsidRPr="000E1730">
              <w:rPr>
                <w:lang w:val="en-US"/>
              </w:rPr>
              <w:t>“ZSK-C”</w:t>
            </w:r>
          </w:p>
        </w:tc>
      </w:tr>
      <w:tr w:rsidR="002B7A14" w:rsidRPr="000E1730" w:rsidTr="00106A22">
        <w:trPr>
          <w:jc w:val="center"/>
        </w:trPr>
        <w:tc>
          <w:tcPr>
            <w:tcW w:w="567" w:type="dxa"/>
          </w:tcPr>
          <w:p w:rsidR="002B7A14" w:rsidRPr="000E1730" w:rsidRDefault="002B7A14" w:rsidP="00635634">
            <w:pPr>
              <w:pStyle w:val="Tabela-zawarto"/>
              <w:rPr>
                <w:lang w:val="en-US"/>
              </w:rPr>
            </w:pPr>
            <w:r w:rsidRPr="000E1730">
              <w:rPr>
                <w:lang w:val="en-US"/>
              </w:rPr>
              <w:t>A-14</w:t>
            </w:r>
          </w:p>
        </w:tc>
        <w:tc>
          <w:tcPr>
            <w:tcW w:w="3273" w:type="dxa"/>
            <w:shd w:val="clear" w:color="auto" w:fill="7FFAFD"/>
          </w:tcPr>
          <w:p w:rsidR="002B7A14" w:rsidRPr="000E1730" w:rsidRDefault="002B7A14" w:rsidP="00635634">
            <w:pPr>
              <w:pStyle w:val="Tabela-zawarto"/>
              <w:rPr>
                <w:lang w:val="en-US"/>
              </w:rPr>
            </w:pPr>
            <w:r w:rsidRPr="000E1730">
              <w:rPr>
                <w:lang w:val="en-US"/>
              </w:rPr>
              <w:t xml:space="preserve">-   DocumentStatus                  </w:t>
            </w:r>
            <w:r w:rsidRPr="000E1730">
              <w:rPr>
                <w:b/>
                <w:lang w:val="en-US"/>
              </w:rPr>
              <w:t xml:space="preserve"> </w:t>
            </w:r>
            <w:r>
              <w:rPr>
                <w:b/>
                <w:lang w:val="en-US"/>
              </w:rPr>
              <w:t xml:space="preserve">        </w:t>
            </w:r>
            <w:r w:rsidRPr="000E1730">
              <w:rPr>
                <w:b/>
                <w:lang w:val="en-US"/>
              </w:rPr>
              <w:t>OR</w:t>
            </w:r>
          </w:p>
        </w:tc>
        <w:tc>
          <w:tcPr>
            <w:tcW w:w="6045" w:type="dxa"/>
          </w:tcPr>
          <w:p w:rsidR="002B7A14" w:rsidRPr="000E1730" w:rsidRDefault="002B7A14" w:rsidP="00635634">
            <w:pPr>
              <w:pStyle w:val="Tabela-zawarto"/>
            </w:pPr>
            <w:r w:rsidRPr="000E1730">
              <w:t>Status komunikatu - agregat występuje jeśli w wyniku kontroli składniowych i merytorycznych stwierdzono błędy lub uwagi podlegające raportowaniu do klienta</w:t>
            </w:r>
          </w:p>
        </w:tc>
        <w:tc>
          <w:tcPr>
            <w:tcW w:w="4132" w:type="dxa"/>
            <w:gridSpan w:val="2"/>
          </w:tcPr>
          <w:p w:rsidR="002B7A14" w:rsidRPr="000E1730" w:rsidRDefault="002B7A14" w:rsidP="00635634">
            <w:pPr>
              <w:pStyle w:val="Tabela-zawarto"/>
              <w:jc w:val="center"/>
            </w:pPr>
            <w:r w:rsidRPr="000E1730">
              <w:t>Komponent zawsze uzupełniany</w:t>
            </w:r>
          </w:p>
        </w:tc>
      </w:tr>
      <w:tr w:rsidR="002B7A14" w:rsidRPr="000E1730" w:rsidTr="00106A22">
        <w:trPr>
          <w:jc w:val="center"/>
        </w:trPr>
        <w:tc>
          <w:tcPr>
            <w:tcW w:w="567" w:type="dxa"/>
          </w:tcPr>
          <w:p w:rsidR="002B7A14" w:rsidRPr="000E1730" w:rsidRDefault="002B7A14" w:rsidP="00635634">
            <w:pPr>
              <w:pStyle w:val="Tabela-zawarto"/>
            </w:pPr>
          </w:p>
        </w:tc>
        <w:tc>
          <w:tcPr>
            <w:tcW w:w="3273" w:type="dxa"/>
          </w:tcPr>
          <w:p w:rsidR="002B7A14" w:rsidRPr="000E1730" w:rsidRDefault="002B7A14" w:rsidP="00635634">
            <w:pPr>
              <w:pStyle w:val="Tabela-zawarto"/>
            </w:pPr>
            <w:r w:rsidRPr="000E1730">
              <w:t>-   -   StatusCode</w:t>
            </w:r>
          </w:p>
        </w:tc>
        <w:tc>
          <w:tcPr>
            <w:tcW w:w="6045" w:type="dxa"/>
          </w:tcPr>
          <w:p w:rsidR="002B7A14" w:rsidRPr="000E1730" w:rsidRDefault="002B7A14" w:rsidP="00635634">
            <w:pPr>
              <w:pStyle w:val="Tabela-zawarto"/>
            </w:pPr>
            <w:r w:rsidRPr="000E1730">
              <w:t>Kod statusu (np. błędu)</w:t>
            </w:r>
          </w:p>
        </w:tc>
        <w:tc>
          <w:tcPr>
            <w:tcW w:w="1581" w:type="dxa"/>
          </w:tcPr>
          <w:p w:rsidR="002B7A14" w:rsidRPr="000E1730" w:rsidRDefault="002B7A14" w:rsidP="00635634">
            <w:pPr>
              <w:pStyle w:val="Tabela-zawarto"/>
              <w:jc w:val="center"/>
              <w:rPr>
                <w:lang w:val="en-US"/>
              </w:rPr>
            </w:pPr>
            <w:r w:rsidRPr="000E1730">
              <w:rPr>
                <w:lang w:val="en-US"/>
              </w:rPr>
              <w:t>0 (dla powodzenia)</w:t>
            </w:r>
          </w:p>
        </w:tc>
        <w:tc>
          <w:tcPr>
            <w:tcW w:w="2551" w:type="dxa"/>
          </w:tcPr>
          <w:p w:rsidR="002B7A14" w:rsidRPr="000E1730" w:rsidRDefault="002B7A14" w:rsidP="00635634">
            <w:pPr>
              <w:pStyle w:val="Tabela-zawarto"/>
              <w:jc w:val="center"/>
            </w:pPr>
            <w:r w:rsidRPr="000E1730">
              <w:t>Kod błędu (dla niepowodzenia)</w:t>
            </w:r>
          </w:p>
        </w:tc>
      </w:tr>
      <w:tr w:rsidR="002B7A14" w:rsidRPr="000E1730" w:rsidTr="00106A22">
        <w:trPr>
          <w:jc w:val="center"/>
        </w:trPr>
        <w:tc>
          <w:tcPr>
            <w:tcW w:w="567" w:type="dxa"/>
          </w:tcPr>
          <w:p w:rsidR="002B7A14" w:rsidRPr="000E1730" w:rsidRDefault="002B7A14" w:rsidP="00635634">
            <w:pPr>
              <w:pStyle w:val="Tabela-zawarto"/>
            </w:pPr>
          </w:p>
        </w:tc>
        <w:tc>
          <w:tcPr>
            <w:tcW w:w="3273" w:type="dxa"/>
          </w:tcPr>
          <w:p w:rsidR="002B7A14" w:rsidRPr="000E1730" w:rsidRDefault="002B7A14" w:rsidP="00635634">
            <w:pPr>
              <w:pStyle w:val="Tabela-zawarto"/>
            </w:pPr>
            <w:r w:rsidRPr="000E1730">
              <w:t>-   -   Severity</w:t>
            </w:r>
          </w:p>
        </w:tc>
        <w:tc>
          <w:tcPr>
            <w:tcW w:w="6045" w:type="dxa"/>
          </w:tcPr>
          <w:p w:rsidR="002B7A14" w:rsidRPr="000E1730" w:rsidRDefault="002B7A14" w:rsidP="00635634">
            <w:pPr>
              <w:pStyle w:val="Tabela-zawarto"/>
            </w:pPr>
            <w:r w:rsidRPr="000E1730">
              <w:t>Znaczenie kodu (ciężar błędu)</w:t>
            </w:r>
          </w:p>
        </w:tc>
        <w:tc>
          <w:tcPr>
            <w:tcW w:w="1581" w:type="dxa"/>
          </w:tcPr>
          <w:p w:rsidR="002B7A14" w:rsidRPr="000E1730" w:rsidRDefault="002B7A14" w:rsidP="00635634">
            <w:pPr>
              <w:pStyle w:val="Tabela-zawarto"/>
              <w:jc w:val="center"/>
              <w:rPr>
                <w:lang w:val="en-US"/>
              </w:rPr>
            </w:pPr>
            <w:r w:rsidRPr="000E1730">
              <w:rPr>
                <w:lang w:val="en-US"/>
              </w:rPr>
              <w:t>Info</w:t>
            </w:r>
          </w:p>
        </w:tc>
        <w:tc>
          <w:tcPr>
            <w:tcW w:w="2551" w:type="dxa"/>
          </w:tcPr>
          <w:p w:rsidR="002B7A14" w:rsidRPr="000E1730" w:rsidRDefault="002B7A14" w:rsidP="00635634">
            <w:pPr>
              <w:pStyle w:val="Tabela-zawarto"/>
              <w:jc w:val="center"/>
              <w:rPr>
                <w:lang w:val="en-US"/>
              </w:rPr>
            </w:pPr>
            <w:r w:rsidRPr="000E1730">
              <w:rPr>
                <w:lang w:val="en-US"/>
              </w:rPr>
              <w:t>Error</w:t>
            </w:r>
          </w:p>
        </w:tc>
      </w:tr>
      <w:tr w:rsidR="002B7A14" w:rsidRPr="000E1730" w:rsidTr="00106A22">
        <w:trPr>
          <w:jc w:val="center"/>
        </w:trPr>
        <w:tc>
          <w:tcPr>
            <w:tcW w:w="567" w:type="dxa"/>
          </w:tcPr>
          <w:p w:rsidR="002B7A14" w:rsidRPr="000E1730" w:rsidRDefault="002B7A14" w:rsidP="00635634">
            <w:pPr>
              <w:pStyle w:val="Tabela-zawarto"/>
            </w:pPr>
          </w:p>
        </w:tc>
        <w:tc>
          <w:tcPr>
            <w:tcW w:w="3273" w:type="dxa"/>
          </w:tcPr>
          <w:p w:rsidR="002B7A14" w:rsidRPr="000E1730" w:rsidRDefault="002B7A14" w:rsidP="00635634">
            <w:pPr>
              <w:pStyle w:val="Tabela-zawarto"/>
              <w:rPr>
                <w:lang w:val="en-US"/>
              </w:rPr>
            </w:pPr>
            <w:r w:rsidRPr="000E1730">
              <w:rPr>
                <w:lang w:val="en-US"/>
              </w:rPr>
              <w:t>-   -   StatusDescription</w:t>
            </w:r>
          </w:p>
        </w:tc>
        <w:tc>
          <w:tcPr>
            <w:tcW w:w="6045" w:type="dxa"/>
          </w:tcPr>
          <w:p w:rsidR="002B7A14" w:rsidRPr="000E1730" w:rsidRDefault="002B7A14" w:rsidP="00635634">
            <w:pPr>
              <w:pStyle w:val="Tabela-zawarto"/>
            </w:pPr>
            <w:r w:rsidRPr="000E1730">
              <w:t>Opis statusu</w:t>
            </w:r>
          </w:p>
        </w:tc>
        <w:tc>
          <w:tcPr>
            <w:tcW w:w="1581" w:type="dxa"/>
          </w:tcPr>
          <w:p w:rsidR="002B7A14" w:rsidRPr="000E1730" w:rsidRDefault="002B7A14" w:rsidP="00635634">
            <w:pPr>
              <w:pStyle w:val="Tabela-zawarto"/>
              <w:jc w:val="center"/>
            </w:pPr>
            <w:r w:rsidRPr="000E1730">
              <w:t>Sukces</w:t>
            </w:r>
          </w:p>
        </w:tc>
        <w:tc>
          <w:tcPr>
            <w:tcW w:w="2551" w:type="dxa"/>
          </w:tcPr>
          <w:p w:rsidR="002B7A14" w:rsidRPr="000E1730" w:rsidRDefault="002B7A14" w:rsidP="00635634">
            <w:pPr>
              <w:pStyle w:val="Tabela-zawarto"/>
              <w:jc w:val="center"/>
            </w:pPr>
            <w:r w:rsidRPr="000E1730">
              <w:t>Niepowodzenie. Opis RBE błędu</w:t>
            </w:r>
          </w:p>
        </w:tc>
      </w:tr>
      <w:tr w:rsidR="002B7A14" w:rsidRPr="000E1730" w:rsidTr="00106A22">
        <w:trPr>
          <w:jc w:val="center"/>
        </w:trPr>
        <w:tc>
          <w:tcPr>
            <w:tcW w:w="567" w:type="dxa"/>
          </w:tcPr>
          <w:p w:rsidR="002B7A14" w:rsidRPr="000E1730" w:rsidRDefault="002B7A14" w:rsidP="00F25ED5">
            <w:pPr>
              <w:pStyle w:val="Tabela-zawarto"/>
            </w:pPr>
            <w:r>
              <w:t>J-11</w:t>
            </w:r>
          </w:p>
        </w:tc>
        <w:tc>
          <w:tcPr>
            <w:tcW w:w="3273" w:type="dxa"/>
            <w:shd w:val="clear" w:color="auto" w:fill="7FFAFD"/>
          </w:tcPr>
          <w:p w:rsidR="002B7A14" w:rsidRPr="000E1730" w:rsidRDefault="002B7A14" w:rsidP="00635634">
            <w:pPr>
              <w:pStyle w:val="Tabela-zawarto"/>
            </w:pPr>
            <w:r w:rsidRPr="000E1730">
              <w:t xml:space="preserve">-   </w:t>
            </w:r>
            <w:r w:rsidRPr="008146CC">
              <w:t>CreditInformationDocument</w:t>
            </w:r>
            <w:r>
              <w:t xml:space="preserve">         </w:t>
            </w:r>
            <w:r w:rsidRPr="00F25ED5">
              <w:rPr>
                <w:b/>
              </w:rPr>
              <w:t>OR</w:t>
            </w:r>
          </w:p>
        </w:tc>
        <w:tc>
          <w:tcPr>
            <w:tcW w:w="6045" w:type="dxa"/>
          </w:tcPr>
          <w:p w:rsidR="002B7A14" w:rsidRPr="000E1730" w:rsidRDefault="002B7A14" w:rsidP="00635634">
            <w:pPr>
              <w:pStyle w:val="Tabela-zawarto"/>
              <w:rPr>
                <w:rFonts w:cs="Arial"/>
              </w:rPr>
            </w:pPr>
            <w:r>
              <w:rPr>
                <w:rFonts w:cs="Arial"/>
              </w:rPr>
              <w:t>Komunikat informacyjny typu informacja uznaniowa</w:t>
            </w:r>
          </w:p>
        </w:tc>
        <w:tc>
          <w:tcPr>
            <w:tcW w:w="4132" w:type="dxa"/>
            <w:gridSpan w:val="2"/>
          </w:tcPr>
          <w:p w:rsidR="002B7A14" w:rsidRPr="000E1730" w:rsidRDefault="002B7A14" w:rsidP="00635634">
            <w:pPr>
              <w:pStyle w:val="Tabela-zawarto"/>
              <w:jc w:val="center"/>
            </w:pPr>
          </w:p>
        </w:tc>
      </w:tr>
      <w:tr w:rsidR="002B7A14" w:rsidRPr="000E1730" w:rsidTr="00106A22">
        <w:trPr>
          <w:jc w:val="center"/>
        </w:trPr>
        <w:tc>
          <w:tcPr>
            <w:tcW w:w="567" w:type="dxa"/>
          </w:tcPr>
          <w:p w:rsidR="002B7A14" w:rsidRPr="000E1730" w:rsidRDefault="002B7A14" w:rsidP="00635634">
            <w:pPr>
              <w:pStyle w:val="Tabela-zawarto"/>
            </w:pPr>
          </w:p>
        </w:tc>
        <w:tc>
          <w:tcPr>
            <w:tcW w:w="3273" w:type="dxa"/>
            <w:vAlign w:val="center"/>
          </w:tcPr>
          <w:p w:rsidR="002B7A14" w:rsidRPr="000E1730" w:rsidRDefault="002B7A14" w:rsidP="00635634">
            <w:pPr>
              <w:pStyle w:val="Tabela-zawarto"/>
              <w:ind w:left="432" w:hanging="432"/>
            </w:pPr>
            <w:r w:rsidRPr="000E1730">
              <w:rPr>
                <w:lang w:val="en-US"/>
              </w:rPr>
              <w:t xml:space="preserve">-   -   </w:t>
            </w:r>
            <w:r w:rsidRPr="000E1730">
              <w:t>PaymentIdentifier</w:t>
            </w:r>
          </w:p>
        </w:tc>
        <w:tc>
          <w:tcPr>
            <w:tcW w:w="6045" w:type="dxa"/>
          </w:tcPr>
          <w:p w:rsidR="002B7A14" w:rsidRPr="000E1730" w:rsidRDefault="002B7A14" w:rsidP="00635634">
            <w:pPr>
              <w:pStyle w:val="Tabela-zawarto"/>
            </w:pPr>
            <w:r w:rsidRPr="000E1730">
              <w:t>Identyfikator przelewu nadany przez płatnika</w:t>
            </w:r>
          </w:p>
        </w:tc>
        <w:tc>
          <w:tcPr>
            <w:tcW w:w="4132" w:type="dxa"/>
            <w:gridSpan w:val="2"/>
          </w:tcPr>
          <w:p w:rsidR="002B7A14" w:rsidRPr="000E1730" w:rsidRDefault="002B7A14" w:rsidP="00635634">
            <w:pPr>
              <w:pStyle w:val="Tabela-zawarto"/>
              <w:jc w:val="center"/>
            </w:pPr>
            <w:r w:rsidRPr="000E1730">
              <w:t xml:space="preserve">Identyfikator zlecenia nadany przez </w:t>
            </w:r>
            <w:r w:rsidRPr="00A24ED2">
              <w:rPr>
                <w:highlight w:val="cyan"/>
              </w:rPr>
              <w:t>XXXX</w:t>
            </w:r>
          </w:p>
        </w:tc>
      </w:tr>
      <w:tr w:rsidR="002B7A14" w:rsidRPr="000E1730" w:rsidTr="00106A22">
        <w:trPr>
          <w:jc w:val="center"/>
        </w:trPr>
        <w:tc>
          <w:tcPr>
            <w:tcW w:w="567" w:type="dxa"/>
          </w:tcPr>
          <w:p w:rsidR="002B7A14" w:rsidRPr="000E1730" w:rsidRDefault="002B7A14" w:rsidP="00635634">
            <w:pPr>
              <w:pStyle w:val="Tabela-zawarto"/>
            </w:pPr>
          </w:p>
        </w:tc>
        <w:tc>
          <w:tcPr>
            <w:tcW w:w="3273" w:type="dxa"/>
            <w:vAlign w:val="center"/>
          </w:tcPr>
          <w:p w:rsidR="002B7A14" w:rsidRPr="000E1730" w:rsidRDefault="002B7A14" w:rsidP="00635634">
            <w:pPr>
              <w:pStyle w:val="Tabela-zawarto"/>
              <w:ind w:left="432" w:hanging="432"/>
            </w:pPr>
            <w:r w:rsidRPr="000E1730">
              <w:rPr>
                <w:lang w:val="en-US"/>
              </w:rPr>
              <w:t xml:space="preserve">-   -   </w:t>
            </w:r>
            <w:r w:rsidRPr="000E1730">
              <w:t>BankServerPaymentIdentifier</w:t>
            </w:r>
          </w:p>
        </w:tc>
        <w:tc>
          <w:tcPr>
            <w:tcW w:w="6045" w:type="dxa"/>
          </w:tcPr>
          <w:p w:rsidR="002B7A14" w:rsidRPr="000E1730" w:rsidRDefault="002B7A14" w:rsidP="00635634">
            <w:pPr>
              <w:pStyle w:val="Tabela-zawarto"/>
            </w:pPr>
            <w:r w:rsidRPr="000E1730">
              <w:t>Identyfikator płatności nadawany przez Aplikację Biznesową Banku</w:t>
            </w:r>
          </w:p>
        </w:tc>
        <w:tc>
          <w:tcPr>
            <w:tcW w:w="4132" w:type="dxa"/>
            <w:gridSpan w:val="2"/>
          </w:tcPr>
          <w:p w:rsidR="002B7A14" w:rsidRPr="000E1730" w:rsidRDefault="002B7A14" w:rsidP="00635634">
            <w:pPr>
              <w:pStyle w:val="Tabela-zawarto"/>
              <w:jc w:val="center"/>
            </w:pPr>
            <w:r w:rsidRPr="000E1730">
              <w:t>Identyfikator zlecenia nadany przez</w:t>
            </w:r>
            <w:r>
              <w:t xml:space="preserve"> Bank</w:t>
            </w:r>
          </w:p>
        </w:tc>
      </w:tr>
      <w:tr w:rsidR="002B7A14" w:rsidRPr="000E1730" w:rsidTr="00106A22">
        <w:trPr>
          <w:jc w:val="center"/>
        </w:trPr>
        <w:tc>
          <w:tcPr>
            <w:tcW w:w="567" w:type="dxa"/>
          </w:tcPr>
          <w:p w:rsidR="002B7A14" w:rsidRPr="000E1730" w:rsidRDefault="002B7A14" w:rsidP="00635634">
            <w:pPr>
              <w:pStyle w:val="Tabela-zawarto"/>
            </w:pPr>
            <w:r>
              <w:t>J-10</w:t>
            </w:r>
          </w:p>
        </w:tc>
        <w:tc>
          <w:tcPr>
            <w:tcW w:w="3273" w:type="dxa"/>
            <w:shd w:val="clear" w:color="auto" w:fill="7FFAFD"/>
            <w:vAlign w:val="center"/>
          </w:tcPr>
          <w:p w:rsidR="002B7A14" w:rsidRPr="000E1730" w:rsidRDefault="002B7A14" w:rsidP="00635634">
            <w:pPr>
              <w:pStyle w:val="Tabela-zawarto"/>
              <w:ind w:left="432" w:hanging="432"/>
              <w:rPr>
                <w:lang w:val="en-US"/>
              </w:rPr>
            </w:pPr>
            <w:r w:rsidRPr="000E1730">
              <w:rPr>
                <w:lang w:val="en-US"/>
              </w:rPr>
              <w:t xml:space="preserve">-   -   </w:t>
            </w:r>
            <w:r w:rsidRPr="000156DC">
              <w:rPr>
                <w:lang w:val="en-US"/>
              </w:rPr>
              <w:t>ComplaintDetails</w:t>
            </w:r>
            <w:r>
              <w:rPr>
                <w:lang w:val="en-US"/>
              </w:rPr>
              <w:t xml:space="preserve">                       </w:t>
            </w:r>
            <w:r w:rsidRPr="00106A22">
              <w:rPr>
                <w:b/>
                <w:lang w:val="en-US"/>
              </w:rPr>
              <w:t>XOR</w:t>
            </w:r>
          </w:p>
        </w:tc>
        <w:tc>
          <w:tcPr>
            <w:tcW w:w="6045" w:type="dxa"/>
          </w:tcPr>
          <w:p w:rsidR="002B7A14" w:rsidRPr="000E1730" w:rsidRDefault="002B7A14" w:rsidP="00635634">
            <w:pPr>
              <w:pStyle w:val="Tabela-zawarto"/>
              <w:rPr>
                <w:rFonts w:cs="Arial"/>
              </w:rPr>
            </w:pPr>
            <w:r>
              <w:rPr>
                <w:rFonts w:cs="Arial"/>
              </w:rPr>
              <w:t>Dane komunikatu</w:t>
            </w:r>
          </w:p>
        </w:tc>
        <w:tc>
          <w:tcPr>
            <w:tcW w:w="4132" w:type="dxa"/>
            <w:gridSpan w:val="2"/>
          </w:tcPr>
          <w:p w:rsidR="002B7A14" w:rsidRPr="000E1730" w:rsidRDefault="002B7A14" w:rsidP="00635634">
            <w:pPr>
              <w:pStyle w:val="Tabela-zawarto"/>
              <w:jc w:val="center"/>
            </w:pPr>
          </w:p>
        </w:tc>
      </w:tr>
      <w:tr w:rsidR="002B7A14" w:rsidRPr="000E1730" w:rsidTr="00106A22">
        <w:trPr>
          <w:jc w:val="center"/>
        </w:trPr>
        <w:tc>
          <w:tcPr>
            <w:tcW w:w="567" w:type="dxa"/>
          </w:tcPr>
          <w:p w:rsidR="002B7A14" w:rsidRPr="000E1730" w:rsidRDefault="002B7A14" w:rsidP="00635634">
            <w:pPr>
              <w:pStyle w:val="Tabela-zawarto"/>
            </w:pPr>
          </w:p>
        </w:tc>
        <w:tc>
          <w:tcPr>
            <w:tcW w:w="3273" w:type="dxa"/>
            <w:vAlign w:val="center"/>
          </w:tcPr>
          <w:p w:rsidR="002B7A14" w:rsidRPr="000E1730" w:rsidRDefault="002B7A14" w:rsidP="00635634">
            <w:pPr>
              <w:pStyle w:val="Tabela-zawarto"/>
              <w:ind w:left="432" w:hanging="432"/>
              <w:rPr>
                <w:lang w:val="en-US"/>
              </w:rPr>
            </w:pPr>
            <w:r w:rsidRPr="000E1730">
              <w:t xml:space="preserve">-   -   -   </w:t>
            </w:r>
            <w:r w:rsidRPr="000156DC">
              <w:rPr>
                <w:lang w:val="en-US"/>
              </w:rPr>
              <w:t>ComplaintReason</w:t>
            </w:r>
          </w:p>
        </w:tc>
        <w:tc>
          <w:tcPr>
            <w:tcW w:w="6045" w:type="dxa"/>
          </w:tcPr>
          <w:p w:rsidR="002B7A14" w:rsidRDefault="002B7A14" w:rsidP="00635634">
            <w:pPr>
              <w:pStyle w:val="Tabela-zawarto"/>
            </w:pPr>
            <w:r>
              <w:t>Szczegóły reklamacji</w:t>
            </w:r>
          </w:p>
        </w:tc>
        <w:tc>
          <w:tcPr>
            <w:tcW w:w="4132" w:type="dxa"/>
            <w:gridSpan w:val="2"/>
          </w:tcPr>
          <w:p w:rsidR="002B7A14" w:rsidRDefault="002B7A14" w:rsidP="00635634">
            <w:pPr>
              <w:pStyle w:val="FootnoteText"/>
              <w:jc w:val="center"/>
              <w:rPr>
                <w:rFonts w:ascii="Arial" w:hAnsi="Arial" w:cs="Arial"/>
                <w:sz w:val="16"/>
                <w:szCs w:val="16"/>
              </w:rPr>
            </w:pPr>
            <w:r>
              <w:rPr>
                <w:rFonts w:ascii="Arial" w:hAnsi="Arial" w:cs="Arial"/>
                <w:sz w:val="16"/>
                <w:szCs w:val="16"/>
              </w:rPr>
              <w:t>Szczegóły komunikatu informacyjnego</w:t>
            </w:r>
          </w:p>
        </w:tc>
      </w:tr>
      <w:tr w:rsidR="002B7A14" w:rsidRPr="000E1730" w:rsidTr="00106A22">
        <w:trPr>
          <w:jc w:val="center"/>
        </w:trPr>
        <w:tc>
          <w:tcPr>
            <w:tcW w:w="567" w:type="dxa"/>
          </w:tcPr>
          <w:p w:rsidR="002B7A14" w:rsidRPr="000E1730" w:rsidRDefault="002B7A14" w:rsidP="00635634">
            <w:pPr>
              <w:pStyle w:val="Tabela-zawarto"/>
            </w:pPr>
            <w:r>
              <w:t>J-13</w:t>
            </w:r>
          </w:p>
        </w:tc>
        <w:tc>
          <w:tcPr>
            <w:tcW w:w="3273" w:type="dxa"/>
            <w:shd w:val="clear" w:color="auto" w:fill="7FFAFD"/>
            <w:vAlign w:val="center"/>
          </w:tcPr>
          <w:p w:rsidR="002B7A14" w:rsidRPr="000156DC" w:rsidRDefault="002B7A14" w:rsidP="00635634">
            <w:pPr>
              <w:pStyle w:val="Tabela-zawarto"/>
              <w:ind w:left="432" w:hanging="432"/>
              <w:rPr>
                <w:lang w:val="en-US"/>
              </w:rPr>
            </w:pPr>
            <w:r w:rsidRPr="000E1730">
              <w:rPr>
                <w:lang w:val="en-US"/>
              </w:rPr>
              <w:t xml:space="preserve">-   -   </w:t>
            </w:r>
            <w:r w:rsidRPr="000156DC">
              <w:rPr>
                <w:lang w:val="en-US"/>
              </w:rPr>
              <w:t>TransactionList</w:t>
            </w:r>
            <w:r>
              <w:rPr>
                <w:lang w:val="en-US"/>
              </w:rPr>
              <w:t xml:space="preserve">                         </w:t>
            </w:r>
            <w:r w:rsidRPr="00106A22">
              <w:rPr>
                <w:b/>
                <w:lang w:val="en-US"/>
              </w:rPr>
              <w:t>XOR</w:t>
            </w:r>
          </w:p>
        </w:tc>
        <w:tc>
          <w:tcPr>
            <w:tcW w:w="6045" w:type="dxa"/>
          </w:tcPr>
          <w:p w:rsidR="002B7A14" w:rsidRPr="000E1730" w:rsidRDefault="002B7A14" w:rsidP="00635634">
            <w:pPr>
              <w:pStyle w:val="Tabela-zawarto"/>
            </w:pPr>
          </w:p>
        </w:tc>
        <w:tc>
          <w:tcPr>
            <w:tcW w:w="4132" w:type="dxa"/>
            <w:gridSpan w:val="2"/>
          </w:tcPr>
          <w:p w:rsidR="002B7A14" w:rsidRPr="000E1730" w:rsidRDefault="002B7A14" w:rsidP="00635634">
            <w:pPr>
              <w:pStyle w:val="Tabela-zawarto"/>
              <w:jc w:val="center"/>
            </w:pPr>
          </w:p>
        </w:tc>
      </w:tr>
      <w:tr w:rsidR="002B7A14" w:rsidRPr="000E1730" w:rsidTr="00106A22">
        <w:trPr>
          <w:jc w:val="center"/>
        </w:trPr>
        <w:tc>
          <w:tcPr>
            <w:tcW w:w="567" w:type="dxa"/>
          </w:tcPr>
          <w:p w:rsidR="002B7A14" w:rsidRPr="000E1730" w:rsidRDefault="002B7A14" w:rsidP="00635634">
            <w:pPr>
              <w:pStyle w:val="Tabela-zawarto"/>
            </w:pPr>
          </w:p>
        </w:tc>
        <w:tc>
          <w:tcPr>
            <w:tcW w:w="3273" w:type="dxa"/>
            <w:vAlign w:val="center"/>
          </w:tcPr>
          <w:p w:rsidR="002B7A14" w:rsidRPr="000156DC" w:rsidRDefault="002B7A14" w:rsidP="00635634">
            <w:pPr>
              <w:pStyle w:val="Tabela-zawarto"/>
              <w:ind w:left="432" w:hanging="432"/>
              <w:rPr>
                <w:lang w:val="en-US"/>
              </w:rPr>
            </w:pPr>
            <w:r w:rsidRPr="000E1730">
              <w:t xml:space="preserve">-   -   -   </w:t>
            </w:r>
            <w:r w:rsidRPr="000156DC">
              <w:rPr>
                <w:lang w:val="en-US"/>
              </w:rPr>
              <w:t>TransactionIdentifier</w:t>
            </w:r>
          </w:p>
        </w:tc>
        <w:tc>
          <w:tcPr>
            <w:tcW w:w="6045" w:type="dxa"/>
          </w:tcPr>
          <w:p w:rsidR="002B7A14" w:rsidRPr="000E1730" w:rsidRDefault="002B7A14" w:rsidP="00635634">
            <w:pPr>
              <w:pStyle w:val="Tabela-zawarto"/>
            </w:pPr>
            <w:r w:rsidRPr="000E1730">
              <w:t>Identyfikator transakcji nadawany przez płatnika</w:t>
            </w:r>
          </w:p>
        </w:tc>
        <w:tc>
          <w:tcPr>
            <w:tcW w:w="4132" w:type="dxa"/>
            <w:gridSpan w:val="2"/>
          </w:tcPr>
          <w:p w:rsidR="002B7A14" w:rsidRPr="000E1730" w:rsidRDefault="002B7A14" w:rsidP="00635634">
            <w:pPr>
              <w:pStyle w:val="Tabela-zawarto"/>
              <w:jc w:val="center"/>
            </w:pPr>
            <w:r w:rsidRPr="000E1730">
              <w:t xml:space="preserve">Identyfikator transakcji nadany przez </w:t>
            </w:r>
            <w:r w:rsidRPr="00A24ED2">
              <w:rPr>
                <w:highlight w:val="cyan"/>
              </w:rPr>
              <w:t>XXXX</w:t>
            </w:r>
          </w:p>
        </w:tc>
      </w:tr>
      <w:tr w:rsidR="002B7A14" w:rsidRPr="000E1730" w:rsidTr="00106A22">
        <w:trPr>
          <w:jc w:val="center"/>
        </w:trPr>
        <w:tc>
          <w:tcPr>
            <w:tcW w:w="567" w:type="dxa"/>
          </w:tcPr>
          <w:p w:rsidR="002B7A14" w:rsidRPr="000E1730" w:rsidRDefault="002B7A14" w:rsidP="00635634">
            <w:pPr>
              <w:pStyle w:val="Tabela-zawarto"/>
            </w:pPr>
          </w:p>
        </w:tc>
        <w:tc>
          <w:tcPr>
            <w:tcW w:w="3273" w:type="dxa"/>
            <w:vAlign w:val="center"/>
          </w:tcPr>
          <w:p w:rsidR="002B7A14" w:rsidRPr="000156DC" w:rsidRDefault="002B7A14" w:rsidP="00635634">
            <w:pPr>
              <w:pStyle w:val="Tabela-zawarto"/>
              <w:ind w:left="432" w:hanging="432"/>
              <w:rPr>
                <w:lang w:val="en-US"/>
              </w:rPr>
            </w:pPr>
            <w:r w:rsidRPr="000E1730">
              <w:t xml:space="preserve">-   -   -   </w:t>
            </w:r>
            <w:r w:rsidRPr="000156DC">
              <w:rPr>
                <w:lang w:val="en-US"/>
              </w:rPr>
              <w:t>BankTransactionIdentifier</w:t>
            </w:r>
          </w:p>
        </w:tc>
        <w:tc>
          <w:tcPr>
            <w:tcW w:w="6045" w:type="dxa"/>
          </w:tcPr>
          <w:p w:rsidR="002B7A14" w:rsidRPr="000E1730" w:rsidRDefault="002B7A14" w:rsidP="00635634">
            <w:pPr>
              <w:pStyle w:val="Tabela-zawarto"/>
            </w:pPr>
            <w:r w:rsidRPr="000E1730">
              <w:t>Identyfikator transakcji nadawany przez bank</w:t>
            </w:r>
          </w:p>
        </w:tc>
        <w:tc>
          <w:tcPr>
            <w:tcW w:w="4132" w:type="dxa"/>
            <w:gridSpan w:val="2"/>
          </w:tcPr>
          <w:p w:rsidR="002B7A14" w:rsidRPr="000E1730" w:rsidRDefault="002B7A14" w:rsidP="00635634">
            <w:pPr>
              <w:pStyle w:val="Tabela-zawarto"/>
              <w:jc w:val="center"/>
            </w:pPr>
            <w:r w:rsidRPr="000E1730">
              <w:t>Identyfikator transakcji nadany przez</w:t>
            </w:r>
            <w:r>
              <w:t xml:space="preserve"> Bank</w:t>
            </w:r>
          </w:p>
        </w:tc>
      </w:tr>
      <w:tr w:rsidR="002B7A14" w:rsidRPr="000E1730" w:rsidTr="00106A22">
        <w:trPr>
          <w:jc w:val="center"/>
        </w:trPr>
        <w:tc>
          <w:tcPr>
            <w:tcW w:w="567" w:type="dxa"/>
          </w:tcPr>
          <w:p w:rsidR="002B7A14" w:rsidRPr="000E1730" w:rsidRDefault="002B7A14" w:rsidP="00635634">
            <w:pPr>
              <w:pStyle w:val="Tabela-zawarto"/>
            </w:pPr>
            <w:r>
              <w:t>J-10</w:t>
            </w:r>
          </w:p>
        </w:tc>
        <w:tc>
          <w:tcPr>
            <w:tcW w:w="3273" w:type="dxa"/>
            <w:vAlign w:val="center"/>
          </w:tcPr>
          <w:p w:rsidR="002B7A14" w:rsidRPr="000E1730" w:rsidRDefault="002B7A14" w:rsidP="00635634">
            <w:pPr>
              <w:pStyle w:val="Tabela-zawarto"/>
              <w:ind w:left="432" w:hanging="432"/>
              <w:rPr>
                <w:lang w:val="en-US"/>
              </w:rPr>
            </w:pPr>
            <w:r w:rsidRPr="000E1730">
              <w:t xml:space="preserve">-   -   -   </w:t>
            </w:r>
            <w:r w:rsidRPr="000156DC">
              <w:rPr>
                <w:lang w:val="en-US"/>
              </w:rPr>
              <w:t>ComplaintDetails</w:t>
            </w:r>
          </w:p>
        </w:tc>
        <w:tc>
          <w:tcPr>
            <w:tcW w:w="6045" w:type="dxa"/>
          </w:tcPr>
          <w:p w:rsidR="002B7A14" w:rsidRPr="000E1730" w:rsidRDefault="002B7A14" w:rsidP="00635634">
            <w:pPr>
              <w:pStyle w:val="Tabela-zawarto"/>
              <w:rPr>
                <w:rFonts w:cs="Arial"/>
              </w:rPr>
            </w:pPr>
            <w:r>
              <w:rPr>
                <w:rFonts w:cs="Arial"/>
              </w:rPr>
              <w:t>Dane komunikatu</w:t>
            </w:r>
          </w:p>
        </w:tc>
        <w:tc>
          <w:tcPr>
            <w:tcW w:w="4132" w:type="dxa"/>
            <w:gridSpan w:val="2"/>
          </w:tcPr>
          <w:p w:rsidR="002B7A14" w:rsidRPr="000E1730" w:rsidRDefault="002B7A14" w:rsidP="00635634">
            <w:pPr>
              <w:pStyle w:val="Tabela-zawarto"/>
              <w:jc w:val="center"/>
            </w:pPr>
          </w:p>
        </w:tc>
      </w:tr>
      <w:tr w:rsidR="002B7A14" w:rsidRPr="000E1730" w:rsidTr="00106A22">
        <w:trPr>
          <w:jc w:val="center"/>
        </w:trPr>
        <w:tc>
          <w:tcPr>
            <w:tcW w:w="567" w:type="dxa"/>
          </w:tcPr>
          <w:p w:rsidR="002B7A14" w:rsidRDefault="002B7A14" w:rsidP="00635634">
            <w:pPr>
              <w:pStyle w:val="Tabela-zawarto"/>
            </w:pPr>
          </w:p>
        </w:tc>
        <w:tc>
          <w:tcPr>
            <w:tcW w:w="3273" w:type="dxa"/>
          </w:tcPr>
          <w:p w:rsidR="002B7A14" w:rsidRPr="000E1730" w:rsidRDefault="002B7A14" w:rsidP="00AB7FBF">
            <w:pPr>
              <w:pStyle w:val="Tabela-zawarto"/>
            </w:pPr>
            <w:r w:rsidRPr="000E1730">
              <w:t xml:space="preserve">-   -   </w:t>
            </w:r>
            <w:r w:rsidRPr="000E1730">
              <w:rPr>
                <w:lang w:val="en-US"/>
              </w:rPr>
              <w:t xml:space="preserve">-   </w:t>
            </w:r>
            <w:r>
              <w:t xml:space="preserve">-  </w:t>
            </w:r>
            <w:r w:rsidRPr="00B60DB8">
              <w:t>BankInformationMessageIdentifier</w:t>
            </w:r>
          </w:p>
        </w:tc>
        <w:tc>
          <w:tcPr>
            <w:tcW w:w="6045" w:type="dxa"/>
          </w:tcPr>
          <w:p w:rsidR="002B7A14" w:rsidRPr="000E1730" w:rsidRDefault="002B7A14" w:rsidP="00AB7FBF">
            <w:pPr>
              <w:pStyle w:val="Tabela-zawarto"/>
              <w:rPr>
                <w:rFonts w:cs="Arial"/>
              </w:rPr>
            </w:pPr>
            <w:r>
              <w:t>Identyfikator komunikatu informacyjnego nadany przez bank</w:t>
            </w:r>
          </w:p>
        </w:tc>
        <w:tc>
          <w:tcPr>
            <w:tcW w:w="4132" w:type="dxa"/>
            <w:gridSpan w:val="2"/>
          </w:tcPr>
          <w:p w:rsidR="002B7A14" w:rsidRPr="000E1730" w:rsidRDefault="002B7A14" w:rsidP="00AB7FBF">
            <w:pPr>
              <w:pStyle w:val="Tabela-zawarto"/>
              <w:jc w:val="center"/>
            </w:pPr>
            <w:r>
              <w:t>Identyfikator komunikatu informacyjnego nadany przez bank</w:t>
            </w:r>
          </w:p>
        </w:tc>
      </w:tr>
      <w:tr w:rsidR="002B7A14" w:rsidRPr="000E1730" w:rsidTr="00106A22">
        <w:trPr>
          <w:jc w:val="center"/>
        </w:trPr>
        <w:tc>
          <w:tcPr>
            <w:tcW w:w="567" w:type="dxa"/>
          </w:tcPr>
          <w:p w:rsidR="002B7A14" w:rsidRPr="000E1730" w:rsidRDefault="002B7A14" w:rsidP="00635634">
            <w:pPr>
              <w:pStyle w:val="Tabela-zawarto"/>
            </w:pPr>
          </w:p>
        </w:tc>
        <w:tc>
          <w:tcPr>
            <w:tcW w:w="3273" w:type="dxa"/>
            <w:vAlign w:val="center"/>
          </w:tcPr>
          <w:p w:rsidR="002B7A14" w:rsidRPr="000E1730" w:rsidRDefault="002B7A14" w:rsidP="00635634">
            <w:pPr>
              <w:pStyle w:val="Tabela-zawarto"/>
              <w:ind w:left="432" w:hanging="432"/>
              <w:rPr>
                <w:lang w:val="en-US"/>
              </w:rPr>
            </w:pPr>
            <w:r w:rsidRPr="000E1730">
              <w:t xml:space="preserve">-   -   -   </w:t>
            </w:r>
            <w:r>
              <w:t xml:space="preserve">-  </w:t>
            </w:r>
            <w:r w:rsidRPr="000156DC">
              <w:rPr>
                <w:lang w:val="en-US"/>
              </w:rPr>
              <w:t>ComplaintReason</w:t>
            </w:r>
          </w:p>
        </w:tc>
        <w:tc>
          <w:tcPr>
            <w:tcW w:w="6045" w:type="dxa"/>
          </w:tcPr>
          <w:p w:rsidR="002B7A14" w:rsidRDefault="002B7A14" w:rsidP="00635634">
            <w:pPr>
              <w:pStyle w:val="Tabela-zawarto"/>
            </w:pPr>
            <w:r>
              <w:t>Szczegóły reklamacji</w:t>
            </w:r>
          </w:p>
        </w:tc>
        <w:tc>
          <w:tcPr>
            <w:tcW w:w="4132" w:type="dxa"/>
            <w:gridSpan w:val="2"/>
          </w:tcPr>
          <w:p w:rsidR="002B7A14" w:rsidRDefault="002B7A14" w:rsidP="00635634">
            <w:pPr>
              <w:pStyle w:val="FootnoteText"/>
              <w:jc w:val="center"/>
              <w:rPr>
                <w:rFonts w:ascii="Arial" w:hAnsi="Arial" w:cs="Arial"/>
                <w:sz w:val="16"/>
                <w:szCs w:val="16"/>
              </w:rPr>
            </w:pPr>
            <w:r>
              <w:rPr>
                <w:rFonts w:ascii="Arial" w:hAnsi="Arial" w:cs="Arial"/>
                <w:sz w:val="16"/>
                <w:szCs w:val="16"/>
              </w:rPr>
              <w:t>Treść komunikatu</w:t>
            </w:r>
          </w:p>
        </w:tc>
      </w:tr>
    </w:tbl>
    <w:p w:rsidR="002B7A14" w:rsidRDefault="002B7A14" w:rsidP="00BB2F8C">
      <w:pPr>
        <w:pStyle w:val="OpisZnakZnakZnak"/>
        <w:jc w:val="left"/>
      </w:pPr>
    </w:p>
    <w:p w:rsidR="002B7A14" w:rsidRPr="000E1730" w:rsidRDefault="002B7A14" w:rsidP="00F25ED5">
      <w:pPr>
        <w:pStyle w:val="Heading2"/>
        <w:numPr>
          <w:ilvl w:val="1"/>
          <w:numId w:val="27"/>
        </w:numPr>
      </w:pPr>
      <w:bookmarkStart w:id="238" w:name="_Toc365015807"/>
      <w:r w:rsidRPr="000E1730">
        <w:t xml:space="preserve">Komunikat żądania </w:t>
      </w:r>
      <w:r w:rsidRPr="00F25ED5">
        <w:t>CreditInformationRequest</w:t>
      </w:r>
      <w:bookmarkEnd w:id="238"/>
    </w:p>
    <w:p w:rsidR="002B7A14" w:rsidRPr="000E1730" w:rsidRDefault="002B7A14" w:rsidP="00BB2F8C">
      <w:pPr>
        <w:pStyle w:val="OpisZnak"/>
      </w:pPr>
      <w:r w:rsidRPr="000E1730">
        <w:t xml:space="preserve">Usługa </w:t>
      </w:r>
      <w:r w:rsidRPr="00F25ED5">
        <w:t>CreditInformationRequest</w:t>
      </w:r>
      <w:r>
        <w:t xml:space="preserve"> umożliwia złożenie zapytania o komunikaty typu informacja uznaniowa otrzymane do zaksięgowanych na rachunku klienta operacji</w:t>
      </w:r>
      <w:r w:rsidRPr="000E1730">
        <w:t xml:space="preserve">. </w:t>
      </w:r>
    </w:p>
    <w:p w:rsidR="002B7A14" w:rsidRDefault="002B7A14" w:rsidP="00BB2F8C">
      <w:pPr>
        <w:pStyle w:val="Caption"/>
      </w:pPr>
      <w:bookmarkStart w:id="239" w:name="_Toc365015879"/>
      <w:r w:rsidRPr="000E1730">
        <w:t xml:space="preserve">Tabela </w:t>
      </w:r>
      <w:fldSimple w:instr=" SEQ Tabela \* ARABIC ">
        <w:r>
          <w:rPr>
            <w:noProof/>
          </w:rPr>
          <w:t>53</w:t>
        </w:r>
      </w:fldSimple>
      <w:r w:rsidRPr="000E1730">
        <w:t xml:space="preserve">: Komunikat żądania </w:t>
      </w:r>
      <w:r w:rsidRPr="00F25ED5">
        <w:t>CreditInformationRequest</w:t>
      </w:r>
      <w:bookmarkEnd w:id="239"/>
    </w:p>
    <w:tbl>
      <w:tblPr>
        <w:tblW w:w="14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80"/>
        <w:gridCol w:w="2399"/>
        <w:gridCol w:w="5935"/>
        <w:gridCol w:w="5400"/>
      </w:tblGrid>
      <w:tr w:rsidR="002B7A14" w:rsidTr="007310B2">
        <w:trPr>
          <w:tblHeader/>
        </w:trPr>
        <w:tc>
          <w:tcPr>
            <w:tcW w:w="480" w:type="dxa"/>
            <w:shd w:val="solid" w:color="auto" w:fill="auto"/>
            <w:vAlign w:val="center"/>
          </w:tcPr>
          <w:p w:rsidR="002B7A14" w:rsidRDefault="002B7A14" w:rsidP="00635634">
            <w:pPr>
              <w:pStyle w:val="Tabela-nagwek"/>
              <w:jc w:val="center"/>
            </w:pPr>
            <w:r>
              <w:t>Nr</w:t>
            </w:r>
          </w:p>
        </w:tc>
        <w:tc>
          <w:tcPr>
            <w:tcW w:w="2399" w:type="dxa"/>
            <w:shd w:val="solid" w:color="auto" w:fill="auto"/>
          </w:tcPr>
          <w:p w:rsidR="002B7A14" w:rsidRDefault="002B7A14" w:rsidP="00635634">
            <w:pPr>
              <w:pStyle w:val="Tabela-nagwek"/>
            </w:pPr>
            <w:r>
              <w:t>Nazwa elementu</w:t>
            </w:r>
          </w:p>
        </w:tc>
        <w:tc>
          <w:tcPr>
            <w:tcW w:w="5935" w:type="dxa"/>
            <w:shd w:val="solid" w:color="auto" w:fill="auto"/>
          </w:tcPr>
          <w:p w:rsidR="002B7A14" w:rsidRDefault="002B7A14" w:rsidP="00635634">
            <w:pPr>
              <w:pStyle w:val="Tabela-nagwek"/>
              <w:jc w:val="center"/>
            </w:pPr>
            <w:r>
              <w:t>Opis</w:t>
            </w:r>
          </w:p>
        </w:tc>
        <w:tc>
          <w:tcPr>
            <w:tcW w:w="5400" w:type="dxa"/>
            <w:shd w:val="solid" w:color="auto" w:fill="auto"/>
          </w:tcPr>
          <w:p w:rsidR="002B7A14" w:rsidRDefault="002B7A14" w:rsidP="00635634">
            <w:pPr>
              <w:pStyle w:val="Tabela-nagwek"/>
              <w:jc w:val="center"/>
            </w:pPr>
            <w:r w:rsidRPr="000E1730">
              <w:t>Wprowadzana wartość</w:t>
            </w:r>
          </w:p>
        </w:tc>
      </w:tr>
      <w:tr w:rsidR="002B7A14" w:rsidTr="00271314">
        <w:tc>
          <w:tcPr>
            <w:tcW w:w="480" w:type="dxa"/>
            <w:vAlign w:val="center"/>
          </w:tcPr>
          <w:p w:rsidR="002B7A14" w:rsidRDefault="002B7A14" w:rsidP="00635634">
            <w:pPr>
              <w:pStyle w:val="Tabela-zawarto"/>
              <w:jc w:val="center"/>
            </w:pPr>
          </w:p>
        </w:tc>
        <w:tc>
          <w:tcPr>
            <w:tcW w:w="2399" w:type="dxa"/>
            <w:vAlign w:val="center"/>
          </w:tcPr>
          <w:p w:rsidR="002B7A14" w:rsidRDefault="002B7A14" w:rsidP="00635634">
            <w:pPr>
              <w:pStyle w:val="Tabela-zawarto"/>
            </w:pPr>
            <w:r w:rsidRPr="00F25ED5">
              <w:t>CreditInformationRequest</w:t>
            </w:r>
          </w:p>
        </w:tc>
        <w:tc>
          <w:tcPr>
            <w:tcW w:w="11335" w:type="dxa"/>
            <w:gridSpan w:val="2"/>
            <w:vAlign w:val="center"/>
          </w:tcPr>
          <w:p w:rsidR="002B7A14" w:rsidRDefault="002B7A14" w:rsidP="00635634">
            <w:pPr>
              <w:pStyle w:val="Tabela-zawarto"/>
            </w:pPr>
            <w:r>
              <w:t>Zapytanie o otrzymane informacje uznaniowe – komunikat typu zapytanie</w:t>
            </w:r>
          </w:p>
        </w:tc>
      </w:tr>
      <w:tr w:rsidR="002B7A14" w:rsidTr="007310B2">
        <w:tc>
          <w:tcPr>
            <w:tcW w:w="480" w:type="dxa"/>
            <w:vAlign w:val="center"/>
          </w:tcPr>
          <w:p w:rsidR="002B7A14" w:rsidRDefault="002B7A14" w:rsidP="00635634">
            <w:pPr>
              <w:pStyle w:val="Tabela-zawarto"/>
              <w:jc w:val="center"/>
            </w:pPr>
            <w:r>
              <w:t>A-16</w:t>
            </w:r>
          </w:p>
        </w:tc>
        <w:tc>
          <w:tcPr>
            <w:tcW w:w="2399" w:type="dxa"/>
            <w:vAlign w:val="center"/>
          </w:tcPr>
          <w:p w:rsidR="002B7A14" w:rsidRDefault="002B7A14" w:rsidP="00635634">
            <w:pPr>
              <w:pStyle w:val="Tabela-zawarto"/>
            </w:pPr>
            <w:r>
              <w:t>-   Header</w:t>
            </w:r>
          </w:p>
        </w:tc>
        <w:tc>
          <w:tcPr>
            <w:tcW w:w="5935" w:type="dxa"/>
            <w:vAlign w:val="center"/>
          </w:tcPr>
          <w:p w:rsidR="002B7A14" w:rsidRDefault="002B7A14" w:rsidP="00635634">
            <w:pPr>
              <w:pStyle w:val="Tabela-zawarto"/>
            </w:pPr>
            <w:r>
              <w:fldChar w:fldCharType="begin"/>
            </w:r>
            <w:r>
              <w:instrText xml:space="preserve"> DOCVARIABLE Header \* MERGEFORMAT </w:instrText>
            </w:r>
            <w:r>
              <w:fldChar w:fldCharType="end"/>
            </w:r>
          </w:p>
        </w:tc>
        <w:tc>
          <w:tcPr>
            <w:tcW w:w="5400" w:type="dxa"/>
          </w:tcPr>
          <w:p w:rsidR="002B7A14" w:rsidRDefault="002B7A14" w:rsidP="00635634">
            <w:pPr>
              <w:pStyle w:val="Tabela-zawarto"/>
            </w:pPr>
          </w:p>
        </w:tc>
      </w:tr>
      <w:tr w:rsidR="002B7A14" w:rsidTr="007310B2">
        <w:tc>
          <w:tcPr>
            <w:tcW w:w="480" w:type="dxa"/>
            <w:vAlign w:val="center"/>
          </w:tcPr>
          <w:p w:rsidR="002B7A14" w:rsidRDefault="002B7A14" w:rsidP="00635634">
            <w:pPr>
              <w:pStyle w:val="Tabela-zawarto"/>
              <w:jc w:val="center"/>
            </w:pPr>
          </w:p>
        </w:tc>
        <w:tc>
          <w:tcPr>
            <w:tcW w:w="2399" w:type="dxa"/>
            <w:vAlign w:val="center"/>
          </w:tcPr>
          <w:p w:rsidR="002B7A14" w:rsidRDefault="002B7A14" w:rsidP="00635634">
            <w:pPr>
              <w:pStyle w:val="Tabela-zawarto"/>
            </w:pPr>
            <w:r w:rsidRPr="000E1730">
              <w:rPr>
                <w:lang w:val="en-US"/>
              </w:rPr>
              <w:t xml:space="preserve">-   -   </w:t>
            </w:r>
            <w:r>
              <w:t>IssueDateTime</w:t>
            </w:r>
          </w:p>
        </w:tc>
        <w:tc>
          <w:tcPr>
            <w:tcW w:w="5935" w:type="dxa"/>
            <w:vAlign w:val="center"/>
          </w:tcPr>
          <w:p w:rsidR="002B7A14" w:rsidRDefault="002B7A14" w:rsidP="00635634">
            <w:pPr>
              <w:pStyle w:val="Tabela-zawarto"/>
            </w:pPr>
            <w:r>
              <w:fldChar w:fldCharType="begin"/>
            </w:r>
            <w:r>
              <w:instrText xml:space="preserve"> DOCVARIABLE IssueDateTime \* MERGEFORMAT </w:instrText>
            </w:r>
            <w:r>
              <w:fldChar w:fldCharType="end"/>
            </w:r>
          </w:p>
        </w:tc>
        <w:tc>
          <w:tcPr>
            <w:tcW w:w="5400" w:type="dxa"/>
          </w:tcPr>
          <w:p w:rsidR="002B7A14" w:rsidRPr="000E1730" w:rsidRDefault="002B7A14" w:rsidP="00635634">
            <w:pPr>
              <w:pStyle w:val="Tabela-zawarto"/>
              <w:jc w:val="center"/>
            </w:pPr>
            <w:r w:rsidRPr="000E1730">
              <w:t>Data i czas komunikatu</w:t>
            </w:r>
          </w:p>
        </w:tc>
      </w:tr>
      <w:tr w:rsidR="002B7A14" w:rsidRPr="00CD55FF" w:rsidTr="007310B2">
        <w:tc>
          <w:tcPr>
            <w:tcW w:w="480" w:type="dxa"/>
            <w:vAlign w:val="center"/>
          </w:tcPr>
          <w:p w:rsidR="002B7A14" w:rsidRDefault="002B7A14" w:rsidP="00635634">
            <w:pPr>
              <w:pStyle w:val="Tabela-zawarto"/>
              <w:jc w:val="center"/>
            </w:pPr>
          </w:p>
        </w:tc>
        <w:tc>
          <w:tcPr>
            <w:tcW w:w="2399" w:type="dxa"/>
            <w:vAlign w:val="center"/>
          </w:tcPr>
          <w:p w:rsidR="002B7A14" w:rsidRDefault="002B7A14" w:rsidP="00635634">
            <w:pPr>
              <w:pStyle w:val="Tabela-zawarto"/>
              <w:rPr>
                <w:lang w:val="de-DE"/>
              </w:rPr>
            </w:pPr>
            <w:r w:rsidRPr="000E1730">
              <w:rPr>
                <w:lang w:val="en-US"/>
              </w:rPr>
              <w:t xml:space="preserve">-   -   </w:t>
            </w:r>
            <w:r>
              <w:rPr>
                <w:lang w:val="de-DE"/>
              </w:rPr>
              <w:t>DocumentIdentifier</w:t>
            </w:r>
          </w:p>
        </w:tc>
        <w:tc>
          <w:tcPr>
            <w:tcW w:w="5935" w:type="dxa"/>
            <w:vAlign w:val="center"/>
          </w:tcPr>
          <w:p w:rsidR="002B7A14" w:rsidRDefault="002B7A14" w:rsidP="00635634">
            <w:pPr>
              <w:pStyle w:val="Tabela-zawarto"/>
              <w:rPr>
                <w:lang w:val="de-DE"/>
              </w:rPr>
            </w:pPr>
            <w:r>
              <w:rPr>
                <w:lang w:val="de-DE"/>
              </w:rPr>
              <w:fldChar w:fldCharType="begin"/>
            </w:r>
            <w:r>
              <w:rPr>
                <w:lang w:val="de-DE"/>
              </w:rPr>
              <w:instrText xml:space="preserve"> DOCVARIABLE DocumentIdentifier \* MERGEFORMAT </w:instrText>
            </w:r>
            <w:r>
              <w:rPr>
                <w:lang w:val="de-DE"/>
              </w:rPr>
              <w:fldChar w:fldCharType="end"/>
            </w:r>
          </w:p>
        </w:tc>
        <w:tc>
          <w:tcPr>
            <w:tcW w:w="5400" w:type="dxa"/>
          </w:tcPr>
          <w:p w:rsidR="002B7A14" w:rsidRPr="000E1730" w:rsidRDefault="002B7A14" w:rsidP="00635634">
            <w:pPr>
              <w:pStyle w:val="Tabela-zawarto"/>
              <w:jc w:val="center"/>
            </w:pPr>
            <w:r w:rsidRPr="000E1730">
              <w:t>Dowolny ciąg znaków nadawany przez wysyłającego</w:t>
            </w:r>
          </w:p>
        </w:tc>
      </w:tr>
      <w:tr w:rsidR="002B7A14" w:rsidTr="007310B2">
        <w:tc>
          <w:tcPr>
            <w:tcW w:w="480" w:type="dxa"/>
            <w:vAlign w:val="center"/>
          </w:tcPr>
          <w:p w:rsidR="002B7A14" w:rsidRPr="00CD55FF" w:rsidRDefault="002B7A14" w:rsidP="00635634">
            <w:pPr>
              <w:pStyle w:val="Tabela-zawarto"/>
              <w:jc w:val="center"/>
            </w:pPr>
          </w:p>
        </w:tc>
        <w:tc>
          <w:tcPr>
            <w:tcW w:w="2399" w:type="dxa"/>
            <w:vAlign w:val="center"/>
          </w:tcPr>
          <w:p w:rsidR="002B7A14" w:rsidRDefault="002B7A14" w:rsidP="00635634">
            <w:pPr>
              <w:pStyle w:val="Tabela-zawarto"/>
            </w:pPr>
            <w:r w:rsidRPr="000E1730">
              <w:rPr>
                <w:lang w:val="en-US"/>
              </w:rPr>
              <w:t xml:space="preserve">-   -   </w:t>
            </w:r>
            <w:r>
              <w:t>SenderIdentifier</w:t>
            </w:r>
          </w:p>
        </w:tc>
        <w:tc>
          <w:tcPr>
            <w:tcW w:w="5935" w:type="dxa"/>
            <w:vAlign w:val="center"/>
          </w:tcPr>
          <w:p w:rsidR="002B7A14" w:rsidRDefault="002B7A14" w:rsidP="00635634">
            <w:pPr>
              <w:pStyle w:val="Tabela-zawarto"/>
            </w:pPr>
            <w:r>
              <w:fldChar w:fldCharType="begin"/>
            </w:r>
            <w:r>
              <w:instrText xml:space="preserve"> DOCVARIABLE SenderIdentifier \* MERGEFORMAT </w:instrText>
            </w:r>
            <w:r>
              <w:fldChar w:fldCharType="end"/>
            </w:r>
          </w:p>
        </w:tc>
        <w:tc>
          <w:tcPr>
            <w:tcW w:w="5400" w:type="dxa"/>
          </w:tcPr>
          <w:p w:rsidR="002B7A14" w:rsidRPr="000E1730" w:rsidRDefault="002B7A14" w:rsidP="00635634">
            <w:pPr>
              <w:pStyle w:val="Tabela-zawarto"/>
              <w:jc w:val="center"/>
            </w:pPr>
            <w:r w:rsidRPr="000E1730">
              <w:t>„</w:t>
            </w:r>
            <w:r w:rsidRPr="0032379D">
              <w:rPr>
                <w:highlight w:val="cyan"/>
              </w:rPr>
              <w:t>XXXX</w:t>
            </w:r>
            <w:r w:rsidRPr="000E1730">
              <w:t>”</w:t>
            </w:r>
          </w:p>
        </w:tc>
      </w:tr>
      <w:tr w:rsidR="002B7A14" w:rsidTr="007310B2">
        <w:tc>
          <w:tcPr>
            <w:tcW w:w="480" w:type="dxa"/>
            <w:vAlign w:val="center"/>
          </w:tcPr>
          <w:p w:rsidR="002B7A14" w:rsidRDefault="002B7A14" w:rsidP="00635634">
            <w:pPr>
              <w:pStyle w:val="Tabela-zawarto"/>
              <w:jc w:val="center"/>
            </w:pPr>
          </w:p>
        </w:tc>
        <w:tc>
          <w:tcPr>
            <w:tcW w:w="2399" w:type="dxa"/>
            <w:vAlign w:val="center"/>
          </w:tcPr>
          <w:p w:rsidR="002B7A14" w:rsidRDefault="002B7A14" w:rsidP="00635634">
            <w:pPr>
              <w:pStyle w:val="Tabela-zawarto"/>
            </w:pPr>
            <w:r w:rsidRPr="000E1730">
              <w:rPr>
                <w:lang w:val="en-US"/>
              </w:rPr>
              <w:t xml:space="preserve">-   -   </w:t>
            </w:r>
            <w:r>
              <w:t>ReceiverIdentifier</w:t>
            </w:r>
          </w:p>
        </w:tc>
        <w:tc>
          <w:tcPr>
            <w:tcW w:w="5935" w:type="dxa"/>
            <w:vAlign w:val="center"/>
          </w:tcPr>
          <w:p w:rsidR="002B7A14" w:rsidRDefault="002B7A14" w:rsidP="00635634">
            <w:pPr>
              <w:pStyle w:val="Tabela-zawarto"/>
            </w:pPr>
            <w:r>
              <w:fldChar w:fldCharType="begin"/>
            </w:r>
            <w:r>
              <w:instrText xml:space="preserve"> DOCVARIABLE ReceiverIdentifier \* MERGEFORMAT </w:instrText>
            </w:r>
            <w:r>
              <w:fldChar w:fldCharType="end"/>
            </w:r>
          </w:p>
        </w:tc>
        <w:tc>
          <w:tcPr>
            <w:tcW w:w="5400" w:type="dxa"/>
          </w:tcPr>
          <w:p w:rsidR="002B7A14" w:rsidRPr="000E1730" w:rsidRDefault="002B7A14" w:rsidP="00635634">
            <w:pPr>
              <w:pStyle w:val="Tabela-zawarto"/>
              <w:jc w:val="center"/>
            </w:pPr>
            <w:r w:rsidRPr="000E1730">
              <w:t>„ZSK-C”</w:t>
            </w:r>
          </w:p>
        </w:tc>
      </w:tr>
      <w:tr w:rsidR="002B7A14" w:rsidTr="007310B2">
        <w:tc>
          <w:tcPr>
            <w:tcW w:w="480" w:type="dxa"/>
            <w:vAlign w:val="center"/>
          </w:tcPr>
          <w:p w:rsidR="002B7A14" w:rsidRDefault="002B7A14" w:rsidP="00635634">
            <w:pPr>
              <w:pStyle w:val="Tabela-zawarto"/>
              <w:jc w:val="center"/>
            </w:pPr>
          </w:p>
        </w:tc>
        <w:tc>
          <w:tcPr>
            <w:tcW w:w="2399" w:type="dxa"/>
            <w:vAlign w:val="center"/>
          </w:tcPr>
          <w:p w:rsidR="002B7A14" w:rsidRDefault="002B7A14" w:rsidP="00635634">
            <w:pPr>
              <w:pStyle w:val="Tabela-zawarto"/>
            </w:pPr>
            <w:r w:rsidRPr="000E1730">
              <w:rPr>
                <w:lang w:val="en-US"/>
              </w:rPr>
              <w:t xml:space="preserve">-   </w:t>
            </w:r>
            <w:r>
              <w:t>CriteriaInclude</w:t>
            </w:r>
          </w:p>
        </w:tc>
        <w:tc>
          <w:tcPr>
            <w:tcW w:w="5935" w:type="dxa"/>
            <w:vAlign w:val="center"/>
          </w:tcPr>
          <w:p w:rsidR="002B7A14" w:rsidRDefault="002B7A14" w:rsidP="00635634">
            <w:pPr>
              <w:pStyle w:val="Tabela-zawarto"/>
            </w:pPr>
            <w:r>
              <w:t>Wskaźnik określający czy w odpowiedzi mają być przesłane kryteria</w:t>
            </w:r>
          </w:p>
        </w:tc>
        <w:tc>
          <w:tcPr>
            <w:tcW w:w="5400" w:type="dxa"/>
          </w:tcPr>
          <w:p w:rsidR="002B7A14" w:rsidRPr="000E1730" w:rsidRDefault="002B7A14" w:rsidP="00635634">
            <w:pPr>
              <w:pStyle w:val="Tabela-zawarto"/>
              <w:jc w:val="center"/>
            </w:pPr>
            <w:r w:rsidRPr="000E1730">
              <w:t>False/True</w:t>
            </w:r>
          </w:p>
        </w:tc>
      </w:tr>
      <w:tr w:rsidR="002B7A14" w:rsidTr="007310B2">
        <w:tc>
          <w:tcPr>
            <w:tcW w:w="480" w:type="dxa"/>
            <w:vAlign w:val="center"/>
          </w:tcPr>
          <w:p w:rsidR="002B7A14" w:rsidRDefault="002B7A14" w:rsidP="00C72785">
            <w:pPr>
              <w:pStyle w:val="Tabela-zawarto"/>
              <w:jc w:val="center"/>
            </w:pPr>
            <w:r>
              <w:t>J-15</w:t>
            </w:r>
          </w:p>
        </w:tc>
        <w:tc>
          <w:tcPr>
            <w:tcW w:w="2399" w:type="dxa"/>
            <w:vAlign w:val="center"/>
          </w:tcPr>
          <w:p w:rsidR="002B7A14" w:rsidRDefault="002B7A14" w:rsidP="00635634">
            <w:pPr>
              <w:pStyle w:val="Tabela-zawarto"/>
            </w:pPr>
            <w:r>
              <w:softHyphen/>
            </w:r>
            <w:r w:rsidRPr="000E1730">
              <w:rPr>
                <w:lang w:val="en-US"/>
              </w:rPr>
              <w:t xml:space="preserve">-   </w:t>
            </w:r>
            <w:r w:rsidRPr="00C72785">
              <w:t>CreditInformationCriteria</w:t>
            </w:r>
          </w:p>
        </w:tc>
        <w:tc>
          <w:tcPr>
            <w:tcW w:w="5935" w:type="dxa"/>
            <w:vAlign w:val="center"/>
          </w:tcPr>
          <w:p w:rsidR="002B7A14" w:rsidRDefault="002B7A14" w:rsidP="00635634">
            <w:pPr>
              <w:pStyle w:val="Tabela-zawarto"/>
            </w:pPr>
            <w:r>
              <w:t>Komponent zawierający kryteria określające jakie informacje o otrzymanych komunikatach typu informacja uznaniowe mają zostać przesłane w odpowiedzi</w:t>
            </w:r>
          </w:p>
        </w:tc>
        <w:tc>
          <w:tcPr>
            <w:tcW w:w="5400" w:type="dxa"/>
          </w:tcPr>
          <w:p w:rsidR="002B7A14" w:rsidRDefault="002B7A14" w:rsidP="00635634">
            <w:pPr>
              <w:pStyle w:val="Tabela-zawarto"/>
            </w:pPr>
          </w:p>
        </w:tc>
      </w:tr>
      <w:tr w:rsidR="002B7A14" w:rsidTr="00C67D7B">
        <w:tc>
          <w:tcPr>
            <w:tcW w:w="480" w:type="dxa"/>
            <w:vAlign w:val="center"/>
          </w:tcPr>
          <w:p w:rsidR="002B7A14" w:rsidRDefault="002B7A14" w:rsidP="00635634">
            <w:pPr>
              <w:pStyle w:val="Tabela-zawarto"/>
              <w:jc w:val="center"/>
            </w:pPr>
            <w:r>
              <w:t>A-18</w:t>
            </w:r>
          </w:p>
        </w:tc>
        <w:tc>
          <w:tcPr>
            <w:tcW w:w="2399" w:type="dxa"/>
            <w:shd w:val="clear" w:color="auto" w:fill="7FFAFD"/>
            <w:vAlign w:val="center"/>
          </w:tcPr>
          <w:p w:rsidR="002B7A14" w:rsidRDefault="002B7A14" w:rsidP="00635634">
            <w:pPr>
              <w:pStyle w:val="Tabela-zawarto"/>
            </w:pPr>
            <w:r w:rsidRPr="000E1730">
              <w:rPr>
                <w:lang w:val="en-US"/>
              </w:rPr>
              <w:t xml:space="preserve">-   -   </w:t>
            </w:r>
            <w:r w:rsidRPr="00E03D15">
              <w:t>Period</w:t>
            </w:r>
            <w:r>
              <w:t xml:space="preserve">                    </w:t>
            </w:r>
            <w:r w:rsidRPr="00C67D7B">
              <w:rPr>
                <w:b/>
              </w:rPr>
              <w:t>XOR</w:t>
            </w:r>
          </w:p>
        </w:tc>
        <w:tc>
          <w:tcPr>
            <w:tcW w:w="5935" w:type="dxa"/>
            <w:vAlign w:val="center"/>
          </w:tcPr>
          <w:p w:rsidR="002B7A14" w:rsidRDefault="002B7A14" w:rsidP="00635634">
            <w:pPr>
              <w:pStyle w:val="Tabela-zawarto"/>
            </w:pPr>
            <w:r>
              <w:t>Okres</w:t>
            </w:r>
          </w:p>
        </w:tc>
        <w:tc>
          <w:tcPr>
            <w:tcW w:w="5400" w:type="dxa"/>
          </w:tcPr>
          <w:p w:rsidR="002B7A14" w:rsidRDefault="002B7A14" w:rsidP="00635634">
            <w:pPr>
              <w:pStyle w:val="Tabela-zawarto"/>
            </w:pPr>
          </w:p>
        </w:tc>
      </w:tr>
      <w:tr w:rsidR="002B7A14" w:rsidTr="007310B2">
        <w:tc>
          <w:tcPr>
            <w:tcW w:w="480" w:type="dxa"/>
            <w:vAlign w:val="center"/>
          </w:tcPr>
          <w:p w:rsidR="002B7A14" w:rsidRDefault="002B7A14" w:rsidP="00635634">
            <w:pPr>
              <w:pStyle w:val="Tabela-zawarto"/>
              <w:jc w:val="center"/>
            </w:pPr>
          </w:p>
        </w:tc>
        <w:tc>
          <w:tcPr>
            <w:tcW w:w="2399" w:type="dxa"/>
            <w:vAlign w:val="center"/>
          </w:tcPr>
          <w:p w:rsidR="002B7A14" w:rsidRPr="000E1730" w:rsidRDefault="002B7A14" w:rsidP="00635634">
            <w:pPr>
              <w:pStyle w:val="Tabela-zawarto"/>
            </w:pPr>
            <w:r w:rsidRPr="000E1730">
              <w:t>-   -   -   StartDateTime</w:t>
            </w:r>
          </w:p>
        </w:tc>
        <w:tc>
          <w:tcPr>
            <w:tcW w:w="5935" w:type="dxa"/>
          </w:tcPr>
          <w:p w:rsidR="002B7A14" w:rsidRPr="000E1730" w:rsidRDefault="002B7A14" w:rsidP="00635634">
            <w:pPr>
              <w:pStyle w:val="Tabela-zawarto"/>
            </w:pPr>
            <w:r w:rsidRPr="000E1730">
              <w:t>Data rozpoczęcia</w:t>
            </w:r>
          </w:p>
        </w:tc>
        <w:tc>
          <w:tcPr>
            <w:tcW w:w="5400" w:type="dxa"/>
          </w:tcPr>
          <w:p w:rsidR="002B7A14" w:rsidRDefault="002B7A14" w:rsidP="00635634">
            <w:pPr>
              <w:pStyle w:val="Tabela-zawarto"/>
              <w:jc w:val="center"/>
            </w:pPr>
            <w:r>
              <w:t>Data od komunikatu</w:t>
            </w:r>
          </w:p>
        </w:tc>
      </w:tr>
      <w:tr w:rsidR="002B7A14" w:rsidTr="007310B2">
        <w:tc>
          <w:tcPr>
            <w:tcW w:w="480" w:type="dxa"/>
            <w:vAlign w:val="center"/>
          </w:tcPr>
          <w:p w:rsidR="002B7A14" w:rsidRDefault="002B7A14" w:rsidP="00635634">
            <w:pPr>
              <w:pStyle w:val="Tabela-zawarto"/>
              <w:jc w:val="center"/>
            </w:pPr>
          </w:p>
        </w:tc>
        <w:tc>
          <w:tcPr>
            <w:tcW w:w="2399" w:type="dxa"/>
            <w:vAlign w:val="center"/>
          </w:tcPr>
          <w:p w:rsidR="002B7A14" w:rsidRPr="000E1730" w:rsidRDefault="002B7A14" w:rsidP="00635634">
            <w:pPr>
              <w:pStyle w:val="Tabela-zawarto"/>
            </w:pPr>
            <w:r w:rsidRPr="000E1730">
              <w:t>-   -   -   EndDateTime</w:t>
            </w:r>
          </w:p>
        </w:tc>
        <w:tc>
          <w:tcPr>
            <w:tcW w:w="5935" w:type="dxa"/>
          </w:tcPr>
          <w:p w:rsidR="002B7A14" w:rsidRPr="000E1730" w:rsidRDefault="002B7A14" w:rsidP="00635634">
            <w:pPr>
              <w:pStyle w:val="Tabela-zawarto"/>
            </w:pPr>
            <w:r w:rsidRPr="000E1730">
              <w:t>Data zakończenia</w:t>
            </w:r>
          </w:p>
        </w:tc>
        <w:tc>
          <w:tcPr>
            <w:tcW w:w="5400" w:type="dxa"/>
          </w:tcPr>
          <w:p w:rsidR="002B7A14" w:rsidRDefault="002B7A14" w:rsidP="00635634">
            <w:pPr>
              <w:pStyle w:val="Tabela-zawarto"/>
              <w:jc w:val="center"/>
            </w:pPr>
            <w:r>
              <w:t>Data do komunikatu</w:t>
            </w:r>
          </w:p>
        </w:tc>
      </w:tr>
      <w:tr w:rsidR="002B7A14" w:rsidTr="00C67D7B">
        <w:tc>
          <w:tcPr>
            <w:tcW w:w="480" w:type="dxa"/>
            <w:vAlign w:val="center"/>
          </w:tcPr>
          <w:p w:rsidR="002B7A14" w:rsidRDefault="002B7A14" w:rsidP="00635634">
            <w:pPr>
              <w:pStyle w:val="Tabela-zawarto"/>
              <w:jc w:val="center"/>
            </w:pPr>
          </w:p>
        </w:tc>
        <w:tc>
          <w:tcPr>
            <w:tcW w:w="2399" w:type="dxa"/>
            <w:shd w:val="clear" w:color="auto" w:fill="7FFAFD"/>
            <w:vAlign w:val="center"/>
          </w:tcPr>
          <w:p w:rsidR="002B7A14" w:rsidRPr="000E1730" w:rsidRDefault="002B7A14" w:rsidP="00635634">
            <w:pPr>
              <w:pStyle w:val="Tabela-zawarto"/>
            </w:pPr>
            <w:r w:rsidRPr="000E1730">
              <w:rPr>
                <w:lang w:val="en-US"/>
              </w:rPr>
              <w:t xml:space="preserve">-   -   </w:t>
            </w:r>
            <w:r w:rsidRPr="00C67D7B">
              <w:t>OnlyNew</w:t>
            </w:r>
            <w:r>
              <w:t xml:space="preserve">                </w:t>
            </w:r>
            <w:r w:rsidRPr="00C67D7B">
              <w:rPr>
                <w:b/>
              </w:rPr>
              <w:t>XOR</w:t>
            </w:r>
          </w:p>
        </w:tc>
        <w:tc>
          <w:tcPr>
            <w:tcW w:w="5935" w:type="dxa"/>
          </w:tcPr>
          <w:p w:rsidR="002B7A14" w:rsidRPr="000E1730" w:rsidRDefault="002B7A14" w:rsidP="00635634">
            <w:pPr>
              <w:pStyle w:val="Tabela-zawarto"/>
            </w:pPr>
            <w:r>
              <w:t>Tylko nowe</w:t>
            </w:r>
          </w:p>
        </w:tc>
        <w:tc>
          <w:tcPr>
            <w:tcW w:w="5400" w:type="dxa"/>
          </w:tcPr>
          <w:p w:rsidR="002B7A14" w:rsidRDefault="002B7A14" w:rsidP="00635634">
            <w:pPr>
              <w:pStyle w:val="Tabela-zawarto"/>
              <w:jc w:val="center"/>
            </w:pPr>
          </w:p>
        </w:tc>
      </w:tr>
      <w:tr w:rsidR="002B7A14" w:rsidTr="007310B2">
        <w:tc>
          <w:tcPr>
            <w:tcW w:w="480" w:type="dxa"/>
            <w:vAlign w:val="center"/>
          </w:tcPr>
          <w:p w:rsidR="002B7A14" w:rsidRDefault="002B7A14" w:rsidP="00635634">
            <w:pPr>
              <w:pStyle w:val="Tabela-zawarto"/>
              <w:jc w:val="center"/>
            </w:pPr>
            <w:r>
              <w:t>A-10</w:t>
            </w:r>
          </w:p>
        </w:tc>
        <w:tc>
          <w:tcPr>
            <w:tcW w:w="2399" w:type="dxa"/>
            <w:vAlign w:val="center"/>
          </w:tcPr>
          <w:p w:rsidR="002B7A14" w:rsidRDefault="002B7A14" w:rsidP="00635634">
            <w:pPr>
              <w:pStyle w:val="Tabela-zawarto"/>
            </w:pPr>
            <w:r w:rsidRPr="000E1730">
              <w:rPr>
                <w:lang w:val="en-US"/>
              </w:rPr>
              <w:t xml:space="preserve">-   -   </w:t>
            </w:r>
            <w:r w:rsidRPr="0062101D">
              <w:t>CustomerAccount</w:t>
            </w:r>
          </w:p>
        </w:tc>
        <w:tc>
          <w:tcPr>
            <w:tcW w:w="5935" w:type="dxa"/>
            <w:vAlign w:val="center"/>
          </w:tcPr>
          <w:p w:rsidR="002B7A14" w:rsidRDefault="002B7A14" w:rsidP="00635634">
            <w:pPr>
              <w:pStyle w:val="Tabela-zawarto"/>
            </w:pPr>
            <w:r>
              <w:t>Rachunek klienta</w:t>
            </w:r>
          </w:p>
        </w:tc>
        <w:tc>
          <w:tcPr>
            <w:tcW w:w="5400" w:type="dxa"/>
          </w:tcPr>
          <w:p w:rsidR="002B7A14" w:rsidRPr="000E1730" w:rsidRDefault="002B7A14" w:rsidP="00635634">
            <w:pPr>
              <w:pStyle w:val="Tabela-zawarto"/>
              <w:jc w:val="center"/>
            </w:pPr>
          </w:p>
        </w:tc>
      </w:tr>
      <w:tr w:rsidR="002B7A14" w:rsidTr="007310B2">
        <w:tc>
          <w:tcPr>
            <w:tcW w:w="480" w:type="dxa"/>
            <w:vAlign w:val="center"/>
          </w:tcPr>
          <w:p w:rsidR="002B7A14" w:rsidRDefault="002B7A14" w:rsidP="00635634">
            <w:pPr>
              <w:pStyle w:val="Tabela-zawarto"/>
              <w:jc w:val="center"/>
            </w:pPr>
          </w:p>
        </w:tc>
        <w:tc>
          <w:tcPr>
            <w:tcW w:w="2399" w:type="dxa"/>
          </w:tcPr>
          <w:p w:rsidR="002B7A14" w:rsidRPr="000E1730" w:rsidRDefault="002B7A14" w:rsidP="00635634">
            <w:pPr>
              <w:pStyle w:val="Tabela-zawarto"/>
              <w:rPr>
                <w:lang w:val="en-US"/>
              </w:rPr>
            </w:pPr>
            <w:r w:rsidRPr="000E1730">
              <w:rPr>
                <w:lang w:val="en-US"/>
              </w:rPr>
              <w:t>-   -   -   AccountIdentifier</w:t>
            </w:r>
          </w:p>
        </w:tc>
        <w:tc>
          <w:tcPr>
            <w:tcW w:w="5935" w:type="dxa"/>
          </w:tcPr>
          <w:p w:rsidR="002B7A14" w:rsidRPr="000E1730" w:rsidRDefault="002B7A14" w:rsidP="00635634">
            <w:pPr>
              <w:pStyle w:val="Tabela-zawarto"/>
            </w:pPr>
            <w:r w:rsidRPr="000E1730">
              <w:t>Numer rachunku</w:t>
            </w:r>
          </w:p>
        </w:tc>
        <w:tc>
          <w:tcPr>
            <w:tcW w:w="5400" w:type="dxa"/>
          </w:tcPr>
          <w:p w:rsidR="002B7A14" w:rsidRPr="000E1730" w:rsidRDefault="002B7A14" w:rsidP="00C72785">
            <w:pPr>
              <w:pStyle w:val="Tabela-zawarto"/>
              <w:jc w:val="center"/>
            </w:pPr>
            <w:r w:rsidRPr="000E1730">
              <w:t xml:space="preserve">Numer rachunku </w:t>
            </w:r>
            <w:r>
              <w:t>klienta, którego dotyczą informacje uznaniowe</w:t>
            </w:r>
          </w:p>
        </w:tc>
      </w:tr>
      <w:tr w:rsidR="002B7A14" w:rsidTr="007310B2">
        <w:tc>
          <w:tcPr>
            <w:tcW w:w="480" w:type="dxa"/>
            <w:vAlign w:val="center"/>
          </w:tcPr>
          <w:p w:rsidR="002B7A14" w:rsidRDefault="002B7A14" w:rsidP="00635634">
            <w:pPr>
              <w:pStyle w:val="Tabela-zawarto"/>
              <w:jc w:val="center"/>
            </w:pPr>
          </w:p>
        </w:tc>
        <w:tc>
          <w:tcPr>
            <w:tcW w:w="2399" w:type="dxa"/>
          </w:tcPr>
          <w:p w:rsidR="002B7A14" w:rsidRPr="000E1730" w:rsidRDefault="002B7A14" w:rsidP="00635634">
            <w:pPr>
              <w:pStyle w:val="Tabela-zawarto"/>
            </w:pPr>
            <w:r w:rsidRPr="000E1730">
              <w:t>-   -   -   AccountName</w:t>
            </w:r>
          </w:p>
        </w:tc>
        <w:tc>
          <w:tcPr>
            <w:tcW w:w="5935" w:type="dxa"/>
          </w:tcPr>
          <w:p w:rsidR="002B7A14" w:rsidRPr="000E1730" w:rsidRDefault="002B7A14" w:rsidP="00635634">
            <w:pPr>
              <w:pStyle w:val="Tabela-zawarto"/>
            </w:pPr>
            <w:r w:rsidRPr="000E1730">
              <w:t xml:space="preserve">Nazwa rachunku </w:t>
            </w:r>
          </w:p>
        </w:tc>
        <w:tc>
          <w:tcPr>
            <w:tcW w:w="5400" w:type="dxa"/>
          </w:tcPr>
          <w:p w:rsidR="002B7A14" w:rsidRPr="000E1730" w:rsidRDefault="002B7A14" w:rsidP="00635634">
            <w:pPr>
              <w:pStyle w:val="Tabela-zawarto"/>
              <w:jc w:val="center"/>
            </w:pPr>
          </w:p>
        </w:tc>
      </w:tr>
      <w:tr w:rsidR="002B7A14" w:rsidTr="007310B2">
        <w:tc>
          <w:tcPr>
            <w:tcW w:w="480" w:type="dxa"/>
            <w:vAlign w:val="center"/>
          </w:tcPr>
          <w:p w:rsidR="002B7A14" w:rsidRDefault="002B7A14" w:rsidP="00635634">
            <w:pPr>
              <w:pStyle w:val="Tabela-zawarto"/>
              <w:jc w:val="center"/>
            </w:pPr>
          </w:p>
        </w:tc>
        <w:tc>
          <w:tcPr>
            <w:tcW w:w="2399" w:type="dxa"/>
          </w:tcPr>
          <w:p w:rsidR="002B7A14" w:rsidRPr="000E1730" w:rsidRDefault="002B7A14" w:rsidP="00635634">
            <w:pPr>
              <w:pStyle w:val="Tabela-zawarto"/>
            </w:pPr>
            <w:r w:rsidRPr="000E1730">
              <w:t>-   -   -   AccountCurrencyCode</w:t>
            </w:r>
          </w:p>
        </w:tc>
        <w:tc>
          <w:tcPr>
            <w:tcW w:w="5935" w:type="dxa"/>
          </w:tcPr>
          <w:p w:rsidR="002B7A14" w:rsidRPr="000E1730" w:rsidRDefault="002B7A14" w:rsidP="00635634">
            <w:pPr>
              <w:pStyle w:val="Tabela-zawarto"/>
            </w:pPr>
            <w:r w:rsidRPr="000E1730">
              <w:t>Waluta rachunku</w:t>
            </w:r>
          </w:p>
        </w:tc>
        <w:tc>
          <w:tcPr>
            <w:tcW w:w="5400" w:type="dxa"/>
          </w:tcPr>
          <w:p w:rsidR="002B7A14" w:rsidRPr="000E1730" w:rsidRDefault="002B7A14" w:rsidP="00635634">
            <w:pPr>
              <w:pStyle w:val="Tabela-zawarto"/>
              <w:jc w:val="center"/>
            </w:pPr>
          </w:p>
        </w:tc>
      </w:tr>
      <w:tr w:rsidR="002B7A14" w:rsidTr="007310B2">
        <w:tc>
          <w:tcPr>
            <w:tcW w:w="480" w:type="dxa"/>
            <w:vAlign w:val="center"/>
          </w:tcPr>
          <w:p w:rsidR="002B7A14" w:rsidRDefault="002B7A14" w:rsidP="00635634">
            <w:pPr>
              <w:pStyle w:val="Tabela-zawarto"/>
              <w:jc w:val="center"/>
            </w:pPr>
          </w:p>
        </w:tc>
        <w:tc>
          <w:tcPr>
            <w:tcW w:w="2399" w:type="dxa"/>
          </w:tcPr>
          <w:p w:rsidR="002B7A14" w:rsidRPr="000E1730" w:rsidRDefault="002B7A14" w:rsidP="00635634">
            <w:pPr>
              <w:pStyle w:val="Tabela-zawarto"/>
            </w:pPr>
            <w:r w:rsidRPr="000E1730">
              <w:t>-   -   -   AccountType</w:t>
            </w:r>
          </w:p>
        </w:tc>
        <w:tc>
          <w:tcPr>
            <w:tcW w:w="5935" w:type="dxa"/>
          </w:tcPr>
          <w:p w:rsidR="002B7A14" w:rsidRPr="000E1730" w:rsidRDefault="002B7A14" w:rsidP="00635634">
            <w:pPr>
              <w:pStyle w:val="Tabela-zawarto"/>
            </w:pPr>
            <w:r w:rsidRPr="000E1730">
              <w:t>Typ rachunku</w:t>
            </w:r>
          </w:p>
        </w:tc>
        <w:tc>
          <w:tcPr>
            <w:tcW w:w="5400" w:type="dxa"/>
          </w:tcPr>
          <w:p w:rsidR="002B7A14" w:rsidRPr="000E1730" w:rsidRDefault="002B7A14" w:rsidP="00635634">
            <w:pPr>
              <w:pStyle w:val="Tabela-zawarto"/>
              <w:jc w:val="center"/>
            </w:pPr>
          </w:p>
        </w:tc>
      </w:tr>
    </w:tbl>
    <w:p w:rsidR="002B7A14" w:rsidRDefault="002B7A14" w:rsidP="00BB2F8C">
      <w:pPr>
        <w:pStyle w:val="OpisZnakZnakZnak"/>
      </w:pPr>
    </w:p>
    <w:p w:rsidR="002B7A14" w:rsidRDefault="002B7A14">
      <w:pPr>
        <w:rPr>
          <w:sz w:val="22"/>
        </w:rPr>
      </w:pPr>
      <w:r>
        <w:br w:type="page"/>
      </w:r>
    </w:p>
    <w:p w:rsidR="002B7A14" w:rsidRPr="000E1730" w:rsidRDefault="002B7A14" w:rsidP="00BB5179">
      <w:pPr>
        <w:pStyle w:val="Heading2"/>
        <w:numPr>
          <w:ilvl w:val="1"/>
          <w:numId w:val="27"/>
        </w:numPr>
      </w:pPr>
      <w:bookmarkStart w:id="240" w:name="_Toc365015808"/>
      <w:r w:rsidRPr="000E1730">
        <w:t xml:space="preserve">Komunikat odpowiedzi </w:t>
      </w:r>
      <w:r w:rsidRPr="00BB5179">
        <w:t>CreditInformationResponse</w:t>
      </w:r>
      <w:bookmarkEnd w:id="240"/>
    </w:p>
    <w:p w:rsidR="002B7A14" w:rsidRDefault="002B7A14" w:rsidP="00BB2F8C">
      <w:pPr>
        <w:pStyle w:val="Caption"/>
      </w:pPr>
      <w:bookmarkStart w:id="241" w:name="_Toc365015880"/>
      <w:r w:rsidRPr="000E1730">
        <w:t xml:space="preserve">Tabela </w:t>
      </w:r>
      <w:fldSimple w:instr=" SEQ Tabela \* ARABIC ">
        <w:r>
          <w:rPr>
            <w:noProof/>
          </w:rPr>
          <w:t>54</w:t>
        </w:r>
      </w:fldSimple>
      <w:r w:rsidRPr="000E1730">
        <w:t xml:space="preserve">: Komunikat odpowiedzi </w:t>
      </w:r>
      <w:r w:rsidRPr="00BB5179">
        <w:t>CreditInformationResponse</w:t>
      </w:r>
      <w:bookmarkEnd w:id="241"/>
    </w:p>
    <w:p w:rsidR="002B7A14" w:rsidRDefault="002B7A14" w:rsidP="00BB2F8C">
      <w:pPr>
        <w:pStyle w:val="OpisZnakZnakZnak"/>
        <w:jc w:val="left"/>
      </w:pPr>
    </w:p>
    <w:tbl>
      <w:tblPr>
        <w:tblW w:w="14152" w:type="dxa"/>
        <w:jc w:val="center"/>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44"/>
        <w:gridCol w:w="9"/>
        <w:gridCol w:w="3173"/>
        <w:gridCol w:w="6060"/>
        <w:gridCol w:w="1581"/>
        <w:gridCol w:w="2685"/>
      </w:tblGrid>
      <w:tr w:rsidR="002B7A14" w:rsidRPr="000E1730" w:rsidTr="00190B13">
        <w:trPr>
          <w:jc w:val="center"/>
        </w:trPr>
        <w:tc>
          <w:tcPr>
            <w:tcW w:w="653" w:type="dxa"/>
            <w:gridSpan w:val="2"/>
            <w:shd w:val="solid" w:color="auto" w:fill="auto"/>
          </w:tcPr>
          <w:p w:rsidR="002B7A14" w:rsidRPr="000E1730" w:rsidRDefault="002B7A14" w:rsidP="00635634">
            <w:pPr>
              <w:pStyle w:val="Tabela-zawarto"/>
            </w:pPr>
          </w:p>
        </w:tc>
        <w:tc>
          <w:tcPr>
            <w:tcW w:w="3173" w:type="dxa"/>
            <w:shd w:val="solid" w:color="auto" w:fill="auto"/>
          </w:tcPr>
          <w:p w:rsidR="002B7A14" w:rsidRPr="004147A6" w:rsidRDefault="002B7A14" w:rsidP="00635634">
            <w:pPr>
              <w:pStyle w:val="Tabela-zawarto"/>
              <w:rPr>
                <w:b/>
              </w:rPr>
            </w:pPr>
            <w:r w:rsidRPr="004147A6">
              <w:rPr>
                <w:b/>
              </w:rPr>
              <w:t>Nazwa elementu</w:t>
            </w:r>
          </w:p>
        </w:tc>
        <w:tc>
          <w:tcPr>
            <w:tcW w:w="6060" w:type="dxa"/>
            <w:shd w:val="solid" w:color="auto" w:fill="auto"/>
          </w:tcPr>
          <w:p w:rsidR="002B7A14" w:rsidRPr="004147A6" w:rsidRDefault="002B7A14" w:rsidP="00635634">
            <w:pPr>
              <w:pStyle w:val="Tabela-zawarto"/>
              <w:rPr>
                <w:b/>
              </w:rPr>
            </w:pPr>
            <w:r w:rsidRPr="004147A6">
              <w:rPr>
                <w:b/>
              </w:rPr>
              <w:t xml:space="preserve">Opis                          </w:t>
            </w:r>
          </w:p>
        </w:tc>
        <w:tc>
          <w:tcPr>
            <w:tcW w:w="4266" w:type="dxa"/>
            <w:gridSpan w:val="2"/>
            <w:shd w:val="solid" w:color="auto" w:fill="auto"/>
          </w:tcPr>
          <w:p w:rsidR="002B7A14" w:rsidRPr="004147A6" w:rsidRDefault="002B7A14" w:rsidP="00635634">
            <w:pPr>
              <w:pStyle w:val="Tabela-zawarto"/>
              <w:jc w:val="center"/>
              <w:rPr>
                <w:b/>
              </w:rPr>
            </w:pPr>
            <w:r w:rsidRPr="004147A6">
              <w:rPr>
                <w:b/>
              </w:rPr>
              <w:t>Wprowadzana wartość</w:t>
            </w:r>
          </w:p>
        </w:tc>
      </w:tr>
      <w:tr w:rsidR="002B7A14" w:rsidRPr="000E1730" w:rsidTr="00190B13">
        <w:trPr>
          <w:jc w:val="center"/>
        </w:trPr>
        <w:tc>
          <w:tcPr>
            <w:tcW w:w="653" w:type="dxa"/>
            <w:gridSpan w:val="2"/>
          </w:tcPr>
          <w:p w:rsidR="002B7A14" w:rsidRPr="000E1730" w:rsidRDefault="002B7A14" w:rsidP="00635634">
            <w:pPr>
              <w:pStyle w:val="Tabela-zawarto"/>
            </w:pPr>
          </w:p>
        </w:tc>
        <w:tc>
          <w:tcPr>
            <w:tcW w:w="3173" w:type="dxa"/>
          </w:tcPr>
          <w:p w:rsidR="002B7A14" w:rsidRPr="000E1730" w:rsidRDefault="002B7A14" w:rsidP="00635634">
            <w:pPr>
              <w:pStyle w:val="Tabela-zawarto"/>
            </w:pPr>
            <w:r w:rsidRPr="00BB5179">
              <w:t>CreditInformationResponse</w:t>
            </w:r>
          </w:p>
        </w:tc>
        <w:tc>
          <w:tcPr>
            <w:tcW w:w="10326" w:type="dxa"/>
            <w:gridSpan w:val="3"/>
          </w:tcPr>
          <w:p w:rsidR="002B7A14" w:rsidRPr="000E1730" w:rsidRDefault="002B7A14" w:rsidP="00635634">
            <w:pPr>
              <w:pStyle w:val="Tabela-zawarto"/>
              <w:jc w:val="center"/>
            </w:pPr>
            <w:r>
              <w:t>Zapytanie o otrzymane informacje uznaniowe – komunikat typu odpowiedź</w:t>
            </w:r>
          </w:p>
        </w:tc>
      </w:tr>
      <w:tr w:rsidR="002B7A14" w:rsidRPr="000E1730" w:rsidTr="00190B13">
        <w:trPr>
          <w:jc w:val="center"/>
        </w:trPr>
        <w:tc>
          <w:tcPr>
            <w:tcW w:w="653" w:type="dxa"/>
            <w:gridSpan w:val="2"/>
          </w:tcPr>
          <w:p w:rsidR="002B7A14" w:rsidRPr="000E1730" w:rsidRDefault="002B7A14" w:rsidP="00635634">
            <w:pPr>
              <w:pStyle w:val="Tabela-zawarto"/>
            </w:pPr>
            <w:r w:rsidRPr="000E1730">
              <w:t>A-16</w:t>
            </w:r>
          </w:p>
        </w:tc>
        <w:tc>
          <w:tcPr>
            <w:tcW w:w="3173" w:type="dxa"/>
          </w:tcPr>
          <w:p w:rsidR="002B7A14" w:rsidRPr="000E1730" w:rsidRDefault="002B7A14" w:rsidP="00635634">
            <w:pPr>
              <w:pStyle w:val="Tabela-zawarto"/>
            </w:pPr>
            <w:r w:rsidRPr="000E1730">
              <w:t>-   Header</w:t>
            </w:r>
          </w:p>
        </w:tc>
        <w:tc>
          <w:tcPr>
            <w:tcW w:w="6060" w:type="dxa"/>
          </w:tcPr>
          <w:p w:rsidR="002B7A14" w:rsidRPr="000E1730" w:rsidRDefault="002B7A14" w:rsidP="00635634">
            <w:pPr>
              <w:pStyle w:val="Tabela-zawarto"/>
              <w:rPr>
                <w:rFonts w:cs="Arial"/>
              </w:rPr>
            </w:pPr>
            <w:r w:rsidRPr="000E1730">
              <w:rPr>
                <w:rFonts w:cs="Arial"/>
              </w:rPr>
              <w:t>Komponent zawierający elementy nagłówka komunikatu</w:t>
            </w:r>
          </w:p>
        </w:tc>
        <w:tc>
          <w:tcPr>
            <w:tcW w:w="4266" w:type="dxa"/>
            <w:gridSpan w:val="2"/>
          </w:tcPr>
          <w:p w:rsidR="002B7A14" w:rsidRPr="000E1730" w:rsidRDefault="002B7A14" w:rsidP="00635634">
            <w:pPr>
              <w:pStyle w:val="Tabela-zawarto"/>
              <w:jc w:val="center"/>
            </w:pPr>
          </w:p>
        </w:tc>
      </w:tr>
      <w:tr w:rsidR="002B7A14" w:rsidRPr="000E1730" w:rsidTr="00190B13">
        <w:trPr>
          <w:jc w:val="center"/>
        </w:trPr>
        <w:tc>
          <w:tcPr>
            <w:tcW w:w="653" w:type="dxa"/>
            <w:gridSpan w:val="2"/>
          </w:tcPr>
          <w:p w:rsidR="002B7A14" w:rsidRPr="000E1730" w:rsidRDefault="002B7A14" w:rsidP="00635634">
            <w:pPr>
              <w:pStyle w:val="Tabela-zawarto"/>
            </w:pPr>
          </w:p>
        </w:tc>
        <w:tc>
          <w:tcPr>
            <w:tcW w:w="3173" w:type="dxa"/>
          </w:tcPr>
          <w:p w:rsidR="002B7A14" w:rsidRPr="000E1730" w:rsidRDefault="002B7A14" w:rsidP="00635634">
            <w:pPr>
              <w:pStyle w:val="Tabela-zawarto"/>
            </w:pPr>
            <w:r w:rsidRPr="000E1730">
              <w:t>-   -   IssueDateTime</w:t>
            </w:r>
          </w:p>
        </w:tc>
        <w:tc>
          <w:tcPr>
            <w:tcW w:w="6060" w:type="dxa"/>
          </w:tcPr>
          <w:p w:rsidR="002B7A14" w:rsidRPr="000E1730" w:rsidRDefault="002B7A14" w:rsidP="00635634">
            <w:pPr>
              <w:pStyle w:val="Tabela-zawarto"/>
              <w:rPr>
                <w:rFonts w:cs="Arial"/>
              </w:rPr>
            </w:pPr>
            <w:r w:rsidRPr="000E1730">
              <w:rPr>
                <w:rFonts w:cs="Arial"/>
              </w:rPr>
              <w:t>Data i czas komunikatu</w:t>
            </w:r>
          </w:p>
        </w:tc>
        <w:tc>
          <w:tcPr>
            <w:tcW w:w="4266" w:type="dxa"/>
            <w:gridSpan w:val="2"/>
          </w:tcPr>
          <w:p w:rsidR="002B7A14" w:rsidRPr="000E1730" w:rsidRDefault="002B7A14" w:rsidP="00635634">
            <w:pPr>
              <w:pStyle w:val="Tabela-zawarto"/>
              <w:jc w:val="center"/>
              <w:rPr>
                <w:lang w:val="de-DE"/>
              </w:rPr>
            </w:pPr>
            <w:r w:rsidRPr="000E1730">
              <w:rPr>
                <w:lang w:val="de-DE"/>
              </w:rPr>
              <w:t>Data i czas komunikatu</w:t>
            </w:r>
          </w:p>
        </w:tc>
      </w:tr>
      <w:tr w:rsidR="002B7A14" w:rsidRPr="000E1730" w:rsidTr="00190B13">
        <w:trPr>
          <w:jc w:val="center"/>
        </w:trPr>
        <w:tc>
          <w:tcPr>
            <w:tcW w:w="653" w:type="dxa"/>
            <w:gridSpan w:val="2"/>
          </w:tcPr>
          <w:p w:rsidR="002B7A14" w:rsidRPr="000E1730" w:rsidRDefault="002B7A14" w:rsidP="00635634">
            <w:pPr>
              <w:pStyle w:val="Tabela-zawarto"/>
            </w:pPr>
          </w:p>
        </w:tc>
        <w:tc>
          <w:tcPr>
            <w:tcW w:w="3173" w:type="dxa"/>
          </w:tcPr>
          <w:p w:rsidR="002B7A14" w:rsidRPr="000E1730" w:rsidRDefault="002B7A14" w:rsidP="00635634">
            <w:pPr>
              <w:pStyle w:val="Tabela-zawarto"/>
              <w:rPr>
                <w:lang w:val="de-DE"/>
              </w:rPr>
            </w:pPr>
            <w:r w:rsidRPr="000E1730">
              <w:rPr>
                <w:lang w:val="de-DE"/>
              </w:rPr>
              <w:t>-   -   DocumentIdentifier</w:t>
            </w:r>
          </w:p>
        </w:tc>
        <w:tc>
          <w:tcPr>
            <w:tcW w:w="6060" w:type="dxa"/>
          </w:tcPr>
          <w:p w:rsidR="002B7A14" w:rsidRPr="000E1730" w:rsidRDefault="002B7A14" w:rsidP="00635634">
            <w:pPr>
              <w:pStyle w:val="Tabela-zawarto"/>
              <w:rPr>
                <w:rFonts w:cs="Arial"/>
              </w:rPr>
            </w:pPr>
            <w:r w:rsidRPr="000E1730">
              <w:rPr>
                <w:rFonts w:cs="Arial"/>
              </w:rPr>
              <w:t>Identyfikator komunikatu</w:t>
            </w:r>
          </w:p>
        </w:tc>
        <w:tc>
          <w:tcPr>
            <w:tcW w:w="4266" w:type="dxa"/>
            <w:gridSpan w:val="2"/>
          </w:tcPr>
          <w:p w:rsidR="002B7A14" w:rsidRPr="000E1730" w:rsidRDefault="002B7A14" w:rsidP="00635634">
            <w:pPr>
              <w:pStyle w:val="Tabela-zawarto"/>
              <w:jc w:val="center"/>
            </w:pPr>
            <w:r w:rsidRPr="000E1730">
              <w:t>Dowolny ciąg znaków nadawany przez wysyłającego</w:t>
            </w:r>
          </w:p>
        </w:tc>
      </w:tr>
      <w:tr w:rsidR="002B7A14" w:rsidRPr="000E1730" w:rsidTr="00190B13">
        <w:trPr>
          <w:jc w:val="center"/>
        </w:trPr>
        <w:tc>
          <w:tcPr>
            <w:tcW w:w="653" w:type="dxa"/>
            <w:gridSpan w:val="2"/>
          </w:tcPr>
          <w:p w:rsidR="002B7A14" w:rsidRPr="000E1730" w:rsidRDefault="002B7A14" w:rsidP="00635634">
            <w:pPr>
              <w:pStyle w:val="Tabela-zawarto"/>
            </w:pPr>
          </w:p>
        </w:tc>
        <w:tc>
          <w:tcPr>
            <w:tcW w:w="3173" w:type="dxa"/>
          </w:tcPr>
          <w:p w:rsidR="002B7A14" w:rsidRPr="000E1730" w:rsidRDefault="002B7A14" w:rsidP="00635634">
            <w:pPr>
              <w:pStyle w:val="Tabela-zawarto"/>
            </w:pPr>
            <w:r w:rsidRPr="000E1730">
              <w:t>-   -   SenderIdentifier</w:t>
            </w:r>
          </w:p>
        </w:tc>
        <w:tc>
          <w:tcPr>
            <w:tcW w:w="6060" w:type="dxa"/>
          </w:tcPr>
          <w:p w:rsidR="002B7A14" w:rsidRPr="000E1730" w:rsidRDefault="002B7A14" w:rsidP="00635634">
            <w:pPr>
              <w:pStyle w:val="Tabela-zawarto"/>
              <w:rPr>
                <w:rFonts w:cs="Arial"/>
              </w:rPr>
            </w:pPr>
            <w:r w:rsidRPr="000E1730">
              <w:rPr>
                <w:rFonts w:cs="Arial"/>
              </w:rPr>
              <w:t>Identyfikator nadawcy komunikatu</w:t>
            </w:r>
          </w:p>
        </w:tc>
        <w:tc>
          <w:tcPr>
            <w:tcW w:w="4266" w:type="dxa"/>
            <w:gridSpan w:val="2"/>
          </w:tcPr>
          <w:p w:rsidR="002B7A14" w:rsidRPr="000E1730" w:rsidRDefault="002B7A14" w:rsidP="00635634">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190B13">
        <w:trPr>
          <w:jc w:val="center"/>
        </w:trPr>
        <w:tc>
          <w:tcPr>
            <w:tcW w:w="653" w:type="dxa"/>
            <w:gridSpan w:val="2"/>
          </w:tcPr>
          <w:p w:rsidR="002B7A14" w:rsidRPr="000E1730" w:rsidRDefault="002B7A14" w:rsidP="00635634">
            <w:pPr>
              <w:pStyle w:val="Tabela-zawarto"/>
            </w:pPr>
          </w:p>
        </w:tc>
        <w:tc>
          <w:tcPr>
            <w:tcW w:w="3173" w:type="dxa"/>
          </w:tcPr>
          <w:p w:rsidR="002B7A14" w:rsidRPr="000E1730" w:rsidRDefault="002B7A14" w:rsidP="00635634">
            <w:pPr>
              <w:pStyle w:val="Tabela-zawarto"/>
              <w:rPr>
                <w:lang w:val="en-US"/>
              </w:rPr>
            </w:pPr>
            <w:r w:rsidRPr="000E1730">
              <w:rPr>
                <w:lang w:val="en-US"/>
              </w:rPr>
              <w:t>-   -   ReceiverIdentifier</w:t>
            </w:r>
          </w:p>
        </w:tc>
        <w:tc>
          <w:tcPr>
            <w:tcW w:w="6060" w:type="dxa"/>
          </w:tcPr>
          <w:p w:rsidR="002B7A14" w:rsidRPr="000E1730" w:rsidRDefault="002B7A14" w:rsidP="00635634">
            <w:pPr>
              <w:pStyle w:val="Tabela-zawarto"/>
              <w:rPr>
                <w:rFonts w:cs="Arial"/>
              </w:rPr>
            </w:pPr>
            <w:r w:rsidRPr="000E1730">
              <w:rPr>
                <w:rFonts w:cs="Arial"/>
              </w:rPr>
              <w:t>Identyfikator odbiorcy komunikatu</w:t>
            </w:r>
          </w:p>
        </w:tc>
        <w:tc>
          <w:tcPr>
            <w:tcW w:w="4266" w:type="dxa"/>
            <w:gridSpan w:val="2"/>
          </w:tcPr>
          <w:p w:rsidR="002B7A14" w:rsidRPr="000E1730" w:rsidRDefault="002B7A14" w:rsidP="00635634">
            <w:pPr>
              <w:pStyle w:val="Tabela-zawarto"/>
              <w:jc w:val="center"/>
              <w:rPr>
                <w:lang w:val="en-US"/>
              </w:rPr>
            </w:pPr>
            <w:r w:rsidRPr="000E1730">
              <w:rPr>
                <w:lang w:val="en-US"/>
              </w:rPr>
              <w:t>“ZSK-C”</w:t>
            </w:r>
          </w:p>
        </w:tc>
      </w:tr>
      <w:tr w:rsidR="002B7A14" w:rsidRPr="000E1730" w:rsidTr="00190B13">
        <w:trPr>
          <w:jc w:val="center"/>
        </w:trPr>
        <w:tc>
          <w:tcPr>
            <w:tcW w:w="644" w:type="dxa"/>
          </w:tcPr>
          <w:p w:rsidR="002B7A14" w:rsidRPr="000E1730" w:rsidRDefault="002B7A14" w:rsidP="00635634">
            <w:pPr>
              <w:pStyle w:val="Tabela-zawarto"/>
              <w:rPr>
                <w:lang w:val="en-US"/>
              </w:rPr>
            </w:pPr>
            <w:r w:rsidRPr="000E1730">
              <w:rPr>
                <w:lang w:val="en-US"/>
              </w:rPr>
              <w:t>A-14</w:t>
            </w:r>
          </w:p>
        </w:tc>
        <w:tc>
          <w:tcPr>
            <w:tcW w:w="3182" w:type="dxa"/>
            <w:gridSpan w:val="2"/>
            <w:shd w:val="clear" w:color="auto" w:fill="00FFFF"/>
          </w:tcPr>
          <w:p w:rsidR="002B7A14" w:rsidRPr="000E1730" w:rsidRDefault="002B7A14" w:rsidP="00635634">
            <w:pPr>
              <w:pStyle w:val="Tabela-zawarto"/>
              <w:rPr>
                <w:lang w:val="en-US"/>
              </w:rPr>
            </w:pPr>
            <w:r w:rsidRPr="000E1730">
              <w:rPr>
                <w:lang w:val="en-US"/>
              </w:rPr>
              <w:t xml:space="preserve">-   DocumentStatus                  </w:t>
            </w:r>
            <w:r w:rsidRPr="000E1730">
              <w:rPr>
                <w:b/>
                <w:lang w:val="en-US"/>
              </w:rPr>
              <w:t xml:space="preserve"> </w:t>
            </w:r>
            <w:r>
              <w:rPr>
                <w:b/>
                <w:lang w:val="en-US"/>
              </w:rPr>
              <w:t xml:space="preserve">        </w:t>
            </w:r>
            <w:r w:rsidRPr="000E1730">
              <w:rPr>
                <w:b/>
                <w:lang w:val="en-US"/>
              </w:rPr>
              <w:t>OR</w:t>
            </w:r>
          </w:p>
        </w:tc>
        <w:tc>
          <w:tcPr>
            <w:tcW w:w="6060" w:type="dxa"/>
          </w:tcPr>
          <w:p w:rsidR="002B7A14" w:rsidRPr="000E1730" w:rsidRDefault="002B7A14" w:rsidP="00635634">
            <w:pPr>
              <w:pStyle w:val="Tabela-zawarto"/>
            </w:pPr>
            <w:r w:rsidRPr="000E1730">
              <w:t>Status komunikatu - agregat występuje jeśli w wyniku kontroli składniowych i merytorycznych stwierdzono błędy lub uwagi podlegające raportowaniu do klienta</w:t>
            </w:r>
          </w:p>
        </w:tc>
        <w:tc>
          <w:tcPr>
            <w:tcW w:w="4266" w:type="dxa"/>
            <w:gridSpan w:val="2"/>
          </w:tcPr>
          <w:p w:rsidR="002B7A14" w:rsidRPr="000E1730" w:rsidRDefault="002B7A14" w:rsidP="00635634">
            <w:pPr>
              <w:pStyle w:val="Tabela-zawarto"/>
              <w:jc w:val="center"/>
            </w:pPr>
            <w:r w:rsidRPr="000E1730">
              <w:t>Komponent zawsze uzupełniany</w:t>
            </w:r>
          </w:p>
        </w:tc>
      </w:tr>
      <w:tr w:rsidR="002B7A14" w:rsidRPr="000E1730" w:rsidTr="00190B13">
        <w:trPr>
          <w:jc w:val="center"/>
        </w:trPr>
        <w:tc>
          <w:tcPr>
            <w:tcW w:w="644" w:type="dxa"/>
          </w:tcPr>
          <w:p w:rsidR="002B7A14" w:rsidRPr="000E1730" w:rsidRDefault="002B7A14" w:rsidP="00635634">
            <w:pPr>
              <w:pStyle w:val="Tabela-zawarto"/>
            </w:pPr>
          </w:p>
        </w:tc>
        <w:tc>
          <w:tcPr>
            <w:tcW w:w="3182" w:type="dxa"/>
            <w:gridSpan w:val="2"/>
          </w:tcPr>
          <w:p w:rsidR="002B7A14" w:rsidRPr="000E1730" w:rsidRDefault="002B7A14" w:rsidP="00635634">
            <w:pPr>
              <w:pStyle w:val="Tabela-zawarto"/>
            </w:pPr>
            <w:r w:rsidRPr="000E1730">
              <w:t>-   -   StatusCode</w:t>
            </w:r>
          </w:p>
        </w:tc>
        <w:tc>
          <w:tcPr>
            <w:tcW w:w="6060" w:type="dxa"/>
          </w:tcPr>
          <w:p w:rsidR="002B7A14" w:rsidRPr="000E1730" w:rsidRDefault="002B7A14" w:rsidP="00635634">
            <w:pPr>
              <w:pStyle w:val="Tabela-zawarto"/>
            </w:pPr>
            <w:r w:rsidRPr="000E1730">
              <w:t>Kod statusu (np. błędu)</w:t>
            </w:r>
          </w:p>
        </w:tc>
        <w:tc>
          <w:tcPr>
            <w:tcW w:w="1581" w:type="dxa"/>
          </w:tcPr>
          <w:p w:rsidR="002B7A14" w:rsidRPr="000E1730" w:rsidRDefault="002B7A14" w:rsidP="00635634">
            <w:pPr>
              <w:pStyle w:val="Tabela-zawarto"/>
              <w:jc w:val="center"/>
              <w:rPr>
                <w:lang w:val="en-US"/>
              </w:rPr>
            </w:pPr>
            <w:r w:rsidRPr="000E1730">
              <w:rPr>
                <w:lang w:val="en-US"/>
              </w:rPr>
              <w:t>0 (dla powodzenia)</w:t>
            </w:r>
          </w:p>
        </w:tc>
        <w:tc>
          <w:tcPr>
            <w:tcW w:w="2685" w:type="dxa"/>
          </w:tcPr>
          <w:p w:rsidR="002B7A14" w:rsidRPr="000E1730" w:rsidRDefault="002B7A14" w:rsidP="00635634">
            <w:pPr>
              <w:pStyle w:val="Tabela-zawarto"/>
              <w:jc w:val="center"/>
            </w:pPr>
            <w:r w:rsidRPr="000E1730">
              <w:t>Kod błędu (dla niepowodzenia)</w:t>
            </w:r>
          </w:p>
        </w:tc>
      </w:tr>
      <w:tr w:rsidR="002B7A14" w:rsidRPr="000E1730" w:rsidTr="00190B13">
        <w:trPr>
          <w:jc w:val="center"/>
        </w:trPr>
        <w:tc>
          <w:tcPr>
            <w:tcW w:w="644" w:type="dxa"/>
          </w:tcPr>
          <w:p w:rsidR="002B7A14" w:rsidRPr="000E1730" w:rsidRDefault="002B7A14" w:rsidP="00635634">
            <w:pPr>
              <w:pStyle w:val="Tabela-zawarto"/>
            </w:pPr>
          </w:p>
        </w:tc>
        <w:tc>
          <w:tcPr>
            <w:tcW w:w="3182" w:type="dxa"/>
            <w:gridSpan w:val="2"/>
          </w:tcPr>
          <w:p w:rsidR="002B7A14" w:rsidRPr="000E1730" w:rsidRDefault="002B7A14" w:rsidP="00635634">
            <w:pPr>
              <w:pStyle w:val="Tabela-zawarto"/>
            </w:pPr>
            <w:r w:rsidRPr="000E1730">
              <w:t>-   -   Severity</w:t>
            </w:r>
          </w:p>
        </w:tc>
        <w:tc>
          <w:tcPr>
            <w:tcW w:w="6060" w:type="dxa"/>
          </w:tcPr>
          <w:p w:rsidR="002B7A14" w:rsidRPr="000E1730" w:rsidRDefault="002B7A14" w:rsidP="00635634">
            <w:pPr>
              <w:pStyle w:val="Tabela-zawarto"/>
            </w:pPr>
            <w:r w:rsidRPr="000E1730">
              <w:t>Znaczenie kodu (ciężar błędu)</w:t>
            </w:r>
          </w:p>
        </w:tc>
        <w:tc>
          <w:tcPr>
            <w:tcW w:w="1581" w:type="dxa"/>
          </w:tcPr>
          <w:p w:rsidR="002B7A14" w:rsidRPr="000E1730" w:rsidRDefault="002B7A14" w:rsidP="00635634">
            <w:pPr>
              <w:pStyle w:val="Tabela-zawarto"/>
              <w:jc w:val="center"/>
              <w:rPr>
                <w:lang w:val="en-US"/>
              </w:rPr>
            </w:pPr>
            <w:r w:rsidRPr="000E1730">
              <w:rPr>
                <w:lang w:val="en-US"/>
              </w:rPr>
              <w:t>Info</w:t>
            </w:r>
          </w:p>
        </w:tc>
        <w:tc>
          <w:tcPr>
            <w:tcW w:w="2685" w:type="dxa"/>
          </w:tcPr>
          <w:p w:rsidR="002B7A14" w:rsidRPr="000E1730" w:rsidRDefault="002B7A14" w:rsidP="00635634">
            <w:pPr>
              <w:pStyle w:val="Tabela-zawarto"/>
              <w:jc w:val="center"/>
              <w:rPr>
                <w:lang w:val="en-US"/>
              </w:rPr>
            </w:pPr>
            <w:r w:rsidRPr="000E1730">
              <w:rPr>
                <w:lang w:val="en-US"/>
              </w:rPr>
              <w:t>Error</w:t>
            </w:r>
          </w:p>
        </w:tc>
      </w:tr>
      <w:tr w:rsidR="002B7A14" w:rsidRPr="000E1730" w:rsidTr="00190B13">
        <w:trPr>
          <w:jc w:val="center"/>
        </w:trPr>
        <w:tc>
          <w:tcPr>
            <w:tcW w:w="644" w:type="dxa"/>
          </w:tcPr>
          <w:p w:rsidR="002B7A14" w:rsidRPr="000E1730" w:rsidRDefault="002B7A14" w:rsidP="00635634">
            <w:pPr>
              <w:pStyle w:val="Tabela-zawarto"/>
            </w:pPr>
          </w:p>
        </w:tc>
        <w:tc>
          <w:tcPr>
            <w:tcW w:w="3182" w:type="dxa"/>
            <w:gridSpan w:val="2"/>
          </w:tcPr>
          <w:p w:rsidR="002B7A14" w:rsidRPr="000E1730" w:rsidRDefault="002B7A14" w:rsidP="00635634">
            <w:pPr>
              <w:pStyle w:val="Tabela-zawarto"/>
              <w:rPr>
                <w:lang w:val="en-US"/>
              </w:rPr>
            </w:pPr>
            <w:r w:rsidRPr="000E1730">
              <w:rPr>
                <w:lang w:val="en-US"/>
              </w:rPr>
              <w:t>-   -   StatusDescription</w:t>
            </w:r>
          </w:p>
        </w:tc>
        <w:tc>
          <w:tcPr>
            <w:tcW w:w="6060" w:type="dxa"/>
          </w:tcPr>
          <w:p w:rsidR="002B7A14" w:rsidRPr="000E1730" w:rsidRDefault="002B7A14" w:rsidP="00635634">
            <w:pPr>
              <w:pStyle w:val="Tabela-zawarto"/>
            </w:pPr>
            <w:r w:rsidRPr="000E1730">
              <w:t>Opis statusu</w:t>
            </w:r>
          </w:p>
        </w:tc>
        <w:tc>
          <w:tcPr>
            <w:tcW w:w="1581" w:type="dxa"/>
          </w:tcPr>
          <w:p w:rsidR="002B7A14" w:rsidRPr="000E1730" w:rsidRDefault="002B7A14" w:rsidP="00635634">
            <w:pPr>
              <w:pStyle w:val="Tabela-zawarto"/>
              <w:jc w:val="center"/>
            </w:pPr>
            <w:r w:rsidRPr="000E1730">
              <w:t>Sukces</w:t>
            </w:r>
          </w:p>
        </w:tc>
        <w:tc>
          <w:tcPr>
            <w:tcW w:w="2685" w:type="dxa"/>
          </w:tcPr>
          <w:p w:rsidR="002B7A14" w:rsidRPr="000E1730" w:rsidRDefault="002B7A14" w:rsidP="00635634">
            <w:pPr>
              <w:pStyle w:val="Tabela-zawarto"/>
              <w:jc w:val="center"/>
            </w:pPr>
            <w:r w:rsidRPr="000E1730">
              <w:t>Niepowodzenie. Opis RBE błędu</w:t>
            </w:r>
          </w:p>
        </w:tc>
      </w:tr>
      <w:tr w:rsidR="002B7A14" w:rsidRPr="000E1730" w:rsidTr="00190B13">
        <w:trPr>
          <w:jc w:val="center"/>
        </w:trPr>
        <w:tc>
          <w:tcPr>
            <w:tcW w:w="653" w:type="dxa"/>
            <w:gridSpan w:val="2"/>
          </w:tcPr>
          <w:p w:rsidR="002B7A14" w:rsidRPr="000E1730" w:rsidRDefault="002B7A14" w:rsidP="00635634">
            <w:pPr>
              <w:pStyle w:val="Tabela-zawarto"/>
            </w:pPr>
          </w:p>
        </w:tc>
        <w:tc>
          <w:tcPr>
            <w:tcW w:w="3173" w:type="dxa"/>
            <w:vAlign w:val="center"/>
          </w:tcPr>
          <w:p w:rsidR="002B7A14" w:rsidRDefault="002B7A14" w:rsidP="00635634">
            <w:pPr>
              <w:pStyle w:val="Tabela-zawarto"/>
            </w:pPr>
            <w:r w:rsidRPr="000E1730">
              <w:rPr>
                <w:lang w:val="en-US"/>
              </w:rPr>
              <w:t xml:space="preserve">-   </w:t>
            </w:r>
            <w:r>
              <w:t>CriteriaInclude</w:t>
            </w:r>
          </w:p>
        </w:tc>
        <w:tc>
          <w:tcPr>
            <w:tcW w:w="6060" w:type="dxa"/>
            <w:vAlign w:val="center"/>
          </w:tcPr>
          <w:p w:rsidR="002B7A14" w:rsidRDefault="002B7A14" w:rsidP="00635634">
            <w:pPr>
              <w:pStyle w:val="Tabela-zawarto"/>
            </w:pPr>
            <w:r>
              <w:t>Wskaźnik określający czy w odpowiedzi mają być przesłane kryteria</w:t>
            </w:r>
          </w:p>
        </w:tc>
        <w:tc>
          <w:tcPr>
            <w:tcW w:w="4266" w:type="dxa"/>
            <w:gridSpan w:val="2"/>
          </w:tcPr>
          <w:p w:rsidR="002B7A14" w:rsidRPr="000E1730" w:rsidRDefault="002B7A14" w:rsidP="00635634">
            <w:pPr>
              <w:pStyle w:val="Tabela-zawarto"/>
              <w:jc w:val="center"/>
            </w:pPr>
            <w:r w:rsidRPr="000E1730">
              <w:t>False/True</w:t>
            </w:r>
          </w:p>
        </w:tc>
      </w:tr>
      <w:tr w:rsidR="002B7A14" w:rsidRPr="000E1730" w:rsidTr="00190B13">
        <w:trPr>
          <w:jc w:val="center"/>
        </w:trPr>
        <w:tc>
          <w:tcPr>
            <w:tcW w:w="653" w:type="dxa"/>
            <w:gridSpan w:val="2"/>
            <w:vAlign w:val="center"/>
          </w:tcPr>
          <w:p w:rsidR="002B7A14" w:rsidRDefault="002B7A14" w:rsidP="00635634">
            <w:pPr>
              <w:pStyle w:val="Tabela-zawarto"/>
              <w:jc w:val="center"/>
            </w:pPr>
            <w:r>
              <w:t>J-15</w:t>
            </w:r>
          </w:p>
        </w:tc>
        <w:tc>
          <w:tcPr>
            <w:tcW w:w="3173" w:type="dxa"/>
            <w:vAlign w:val="center"/>
          </w:tcPr>
          <w:p w:rsidR="002B7A14" w:rsidRDefault="002B7A14" w:rsidP="00635634">
            <w:pPr>
              <w:pStyle w:val="Tabela-zawarto"/>
            </w:pPr>
            <w:r>
              <w:softHyphen/>
            </w:r>
            <w:r w:rsidRPr="000E1730">
              <w:rPr>
                <w:lang w:val="en-US"/>
              </w:rPr>
              <w:t xml:space="preserve">-   </w:t>
            </w:r>
            <w:r w:rsidRPr="00C72785">
              <w:t>CreditInformationCriteria</w:t>
            </w:r>
          </w:p>
        </w:tc>
        <w:tc>
          <w:tcPr>
            <w:tcW w:w="6060" w:type="dxa"/>
            <w:vAlign w:val="center"/>
          </w:tcPr>
          <w:p w:rsidR="002B7A14" w:rsidRDefault="002B7A14" w:rsidP="00BB5179">
            <w:pPr>
              <w:pStyle w:val="Tabela-zawarto"/>
            </w:pPr>
            <w:r>
              <w:t>Komponent zawierający kryteria określające jakie informacje o otrzymanych komunikatach typu informacja uznaniowe mają zostać przesłane w odpowiedzi</w:t>
            </w:r>
          </w:p>
        </w:tc>
        <w:tc>
          <w:tcPr>
            <w:tcW w:w="4266" w:type="dxa"/>
            <w:gridSpan w:val="2"/>
          </w:tcPr>
          <w:p w:rsidR="002B7A14" w:rsidRDefault="002B7A14" w:rsidP="00635634">
            <w:pPr>
              <w:pStyle w:val="Tabela-zawarto"/>
            </w:pPr>
          </w:p>
        </w:tc>
      </w:tr>
      <w:tr w:rsidR="002B7A14" w:rsidRPr="000E1730" w:rsidTr="00896417">
        <w:trPr>
          <w:jc w:val="center"/>
        </w:trPr>
        <w:tc>
          <w:tcPr>
            <w:tcW w:w="653" w:type="dxa"/>
            <w:gridSpan w:val="2"/>
            <w:vAlign w:val="center"/>
          </w:tcPr>
          <w:p w:rsidR="002B7A14" w:rsidRDefault="002B7A14" w:rsidP="00635634">
            <w:pPr>
              <w:pStyle w:val="Tabela-zawarto"/>
              <w:jc w:val="center"/>
            </w:pPr>
            <w:r>
              <w:t>A-18</w:t>
            </w:r>
          </w:p>
        </w:tc>
        <w:tc>
          <w:tcPr>
            <w:tcW w:w="3173" w:type="dxa"/>
            <w:shd w:val="clear" w:color="auto" w:fill="7FFAFD"/>
            <w:vAlign w:val="center"/>
          </w:tcPr>
          <w:p w:rsidR="002B7A14" w:rsidRDefault="002B7A14" w:rsidP="00635634">
            <w:pPr>
              <w:pStyle w:val="Tabela-zawarto"/>
            </w:pPr>
            <w:r w:rsidRPr="000E1730">
              <w:rPr>
                <w:lang w:val="en-US"/>
              </w:rPr>
              <w:t xml:space="preserve">-   -   </w:t>
            </w:r>
            <w:r w:rsidRPr="00E03D15">
              <w:t>Period</w:t>
            </w:r>
            <w:r>
              <w:t xml:space="preserve">                   </w:t>
            </w:r>
            <w:r w:rsidRPr="00896417">
              <w:rPr>
                <w:b/>
              </w:rPr>
              <w:t>XOR</w:t>
            </w:r>
          </w:p>
        </w:tc>
        <w:tc>
          <w:tcPr>
            <w:tcW w:w="6060" w:type="dxa"/>
            <w:vAlign w:val="center"/>
          </w:tcPr>
          <w:p w:rsidR="002B7A14" w:rsidRDefault="002B7A14" w:rsidP="00635634">
            <w:pPr>
              <w:pStyle w:val="Tabela-zawarto"/>
            </w:pPr>
            <w:r>
              <w:t>Okres</w:t>
            </w:r>
          </w:p>
        </w:tc>
        <w:tc>
          <w:tcPr>
            <w:tcW w:w="4266" w:type="dxa"/>
            <w:gridSpan w:val="2"/>
          </w:tcPr>
          <w:p w:rsidR="002B7A14" w:rsidRDefault="002B7A14" w:rsidP="00635634">
            <w:pPr>
              <w:pStyle w:val="Tabela-zawarto"/>
            </w:pPr>
          </w:p>
        </w:tc>
      </w:tr>
      <w:tr w:rsidR="002B7A14" w:rsidRPr="000E1730" w:rsidTr="00190B13">
        <w:trPr>
          <w:jc w:val="center"/>
        </w:trPr>
        <w:tc>
          <w:tcPr>
            <w:tcW w:w="653" w:type="dxa"/>
            <w:gridSpan w:val="2"/>
            <w:vAlign w:val="center"/>
          </w:tcPr>
          <w:p w:rsidR="002B7A14" w:rsidRDefault="002B7A14" w:rsidP="00635634">
            <w:pPr>
              <w:pStyle w:val="Tabela-zawarto"/>
              <w:jc w:val="center"/>
            </w:pPr>
          </w:p>
        </w:tc>
        <w:tc>
          <w:tcPr>
            <w:tcW w:w="3173" w:type="dxa"/>
            <w:vAlign w:val="center"/>
          </w:tcPr>
          <w:p w:rsidR="002B7A14" w:rsidRPr="000E1730" w:rsidRDefault="002B7A14" w:rsidP="00635634">
            <w:pPr>
              <w:pStyle w:val="Tabela-zawarto"/>
            </w:pPr>
            <w:r w:rsidRPr="000E1730">
              <w:t>-   -   -   StartDateTime</w:t>
            </w:r>
          </w:p>
        </w:tc>
        <w:tc>
          <w:tcPr>
            <w:tcW w:w="6060" w:type="dxa"/>
          </w:tcPr>
          <w:p w:rsidR="002B7A14" w:rsidRPr="000E1730" w:rsidRDefault="002B7A14" w:rsidP="00635634">
            <w:pPr>
              <w:pStyle w:val="Tabela-zawarto"/>
            </w:pPr>
            <w:r w:rsidRPr="000E1730">
              <w:t>Data rozpoczęcia</w:t>
            </w:r>
          </w:p>
        </w:tc>
        <w:tc>
          <w:tcPr>
            <w:tcW w:w="4266" w:type="dxa"/>
            <w:gridSpan w:val="2"/>
          </w:tcPr>
          <w:p w:rsidR="002B7A14" w:rsidRDefault="002B7A14" w:rsidP="00635634">
            <w:pPr>
              <w:pStyle w:val="Tabela-zawarto"/>
              <w:jc w:val="center"/>
            </w:pPr>
            <w:r>
              <w:t>Data od komunikatu</w:t>
            </w:r>
          </w:p>
        </w:tc>
      </w:tr>
      <w:tr w:rsidR="002B7A14" w:rsidRPr="000E1730" w:rsidTr="00190B13">
        <w:trPr>
          <w:jc w:val="center"/>
        </w:trPr>
        <w:tc>
          <w:tcPr>
            <w:tcW w:w="653" w:type="dxa"/>
            <w:gridSpan w:val="2"/>
            <w:vAlign w:val="center"/>
          </w:tcPr>
          <w:p w:rsidR="002B7A14" w:rsidRDefault="002B7A14" w:rsidP="00635634">
            <w:pPr>
              <w:pStyle w:val="Tabela-zawarto"/>
              <w:jc w:val="center"/>
            </w:pPr>
          </w:p>
        </w:tc>
        <w:tc>
          <w:tcPr>
            <w:tcW w:w="3173" w:type="dxa"/>
            <w:vAlign w:val="center"/>
          </w:tcPr>
          <w:p w:rsidR="002B7A14" w:rsidRPr="000E1730" w:rsidRDefault="002B7A14" w:rsidP="00635634">
            <w:pPr>
              <w:pStyle w:val="Tabela-zawarto"/>
            </w:pPr>
            <w:r w:rsidRPr="000E1730">
              <w:t>-   -   -   EndDateTime</w:t>
            </w:r>
          </w:p>
        </w:tc>
        <w:tc>
          <w:tcPr>
            <w:tcW w:w="6060" w:type="dxa"/>
          </w:tcPr>
          <w:p w:rsidR="002B7A14" w:rsidRPr="000E1730" w:rsidRDefault="002B7A14" w:rsidP="00635634">
            <w:pPr>
              <w:pStyle w:val="Tabela-zawarto"/>
            </w:pPr>
            <w:r w:rsidRPr="000E1730">
              <w:t>Data zakończenia</w:t>
            </w:r>
          </w:p>
        </w:tc>
        <w:tc>
          <w:tcPr>
            <w:tcW w:w="4266" w:type="dxa"/>
            <w:gridSpan w:val="2"/>
          </w:tcPr>
          <w:p w:rsidR="002B7A14" w:rsidRDefault="002B7A14" w:rsidP="00635634">
            <w:pPr>
              <w:pStyle w:val="Tabela-zawarto"/>
              <w:jc w:val="center"/>
            </w:pPr>
            <w:r>
              <w:t>Data do komunikatu</w:t>
            </w:r>
          </w:p>
        </w:tc>
      </w:tr>
      <w:tr w:rsidR="002B7A14" w:rsidRPr="000E1730" w:rsidTr="00896417">
        <w:trPr>
          <w:jc w:val="center"/>
        </w:trPr>
        <w:tc>
          <w:tcPr>
            <w:tcW w:w="653" w:type="dxa"/>
            <w:gridSpan w:val="2"/>
            <w:vAlign w:val="center"/>
          </w:tcPr>
          <w:p w:rsidR="002B7A14" w:rsidRDefault="002B7A14" w:rsidP="00635634">
            <w:pPr>
              <w:pStyle w:val="Tabela-zawarto"/>
              <w:jc w:val="center"/>
            </w:pPr>
          </w:p>
        </w:tc>
        <w:tc>
          <w:tcPr>
            <w:tcW w:w="3173" w:type="dxa"/>
            <w:shd w:val="clear" w:color="auto" w:fill="7FFAFD"/>
            <w:vAlign w:val="center"/>
          </w:tcPr>
          <w:p w:rsidR="002B7A14" w:rsidRPr="000E1730" w:rsidRDefault="002B7A14" w:rsidP="004153E6">
            <w:pPr>
              <w:pStyle w:val="Tabela-zawarto"/>
            </w:pPr>
            <w:r w:rsidRPr="000E1730">
              <w:rPr>
                <w:lang w:val="en-US"/>
              </w:rPr>
              <w:t xml:space="preserve">-   -   </w:t>
            </w:r>
            <w:r w:rsidRPr="00C67D7B">
              <w:t>OnlyNew</w:t>
            </w:r>
            <w:r>
              <w:t xml:space="preserve">                </w:t>
            </w:r>
            <w:r w:rsidRPr="00C67D7B">
              <w:rPr>
                <w:b/>
              </w:rPr>
              <w:t>XOR</w:t>
            </w:r>
          </w:p>
        </w:tc>
        <w:tc>
          <w:tcPr>
            <w:tcW w:w="6060" w:type="dxa"/>
          </w:tcPr>
          <w:p w:rsidR="002B7A14" w:rsidRPr="000E1730" w:rsidRDefault="002B7A14" w:rsidP="004153E6">
            <w:pPr>
              <w:pStyle w:val="Tabela-zawarto"/>
            </w:pPr>
            <w:r>
              <w:t>Tylko nowe</w:t>
            </w:r>
          </w:p>
        </w:tc>
        <w:tc>
          <w:tcPr>
            <w:tcW w:w="4266" w:type="dxa"/>
            <w:gridSpan w:val="2"/>
          </w:tcPr>
          <w:p w:rsidR="002B7A14" w:rsidRDefault="002B7A14" w:rsidP="00635634">
            <w:pPr>
              <w:pStyle w:val="Tabela-zawarto"/>
              <w:jc w:val="center"/>
            </w:pPr>
          </w:p>
        </w:tc>
      </w:tr>
      <w:tr w:rsidR="002B7A14" w:rsidRPr="000E1730" w:rsidTr="00190B13">
        <w:trPr>
          <w:jc w:val="center"/>
        </w:trPr>
        <w:tc>
          <w:tcPr>
            <w:tcW w:w="653" w:type="dxa"/>
            <w:gridSpan w:val="2"/>
            <w:vAlign w:val="center"/>
          </w:tcPr>
          <w:p w:rsidR="002B7A14" w:rsidRDefault="002B7A14" w:rsidP="00635634">
            <w:pPr>
              <w:pStyle w:val="Tabela-zawarto"/>
              <w:jc w:val="center"/>
            </w:pPr>
            <w:r>
              <w:t>A-10</w:t>
            </w:r>
          </w:p>
        </w:tc>
        <w:tc>
          <w:tcPr>
            <w:tcW w:w="3173" w:type="dxa"/>
            <w:vAlign w:val="center"/>
          </w:tcPr>
          <w:p w:rsidR="002B7A14" w:rsidRDefault="002B7A14" w:rsidP="00635634">
            <w:pPr>
              <w:pStyle w:val="Tabela-zawarto"/>
            </w:pPr>
            <w:r w:rsidRPr="000E1730">
              <w:rPr>
                <w:lang w:val="en-US"/>
              </w:rPr>
              <w:t xml:space="preserve">-   -   </w:t>
            </w:r>
            <w:r w:rsidRPr="0062101D">
              <w:t>CustomerAccount</w:t>
            </w:r>
          </w:p>
        </w:tc>
        <w:tc>
          <w:tcPr>
            <w:tcW w:w="6060" w:type="dxa"/>
            <w:vAlign w:val="center"/>
          </w:tcPr>
          <w:p w:rsidR="002B7A14" w:rsidRDefault="002B7A14" w:rsidP="00635634">
            <w:pPr>
              <w:pStyle w:val="Tabela-zawarto"/>
            </w:pPr>
            <w:r>
              <w:t>Rachunek klienta</w:t>
            </w:r>
          </w:p>
        </w:tc>
        <w:tc>
          <w:tcPr>
            <w:tcW w:w="4266" w:type="dxa"/>
            <w:gridSpan w:val="2"/>
          </w:tcPr>
          <w:p w:rsidR="002B7A14" w:rsidRPr="000E1730" w:rsidRDefault="002B7A14" w:rsidP="00635634">
            <w:pPr>
              <w:pStyle w:val="Tabela-zawarto"/>
              <w:jc w:val="center"/>
            </w:pPr>
          </w:p>
        </w:tc>
      </w:tr>
      <w:tr w:rsidR="002B7A14" w:rsidRPr="000E1730" w:rsidTr="00190B13">
        <w:trPr>
          <w:jc w:val="center"/>
        </w:trPr>
        <w:tc>
          <w:tcPr>
            <w:tcW w:w="653" w:type="dxa"/>
            <w:gridSpan w:val="2"/>
            <w:vAlign w:val="center"/>
          </w:tcPr>
          <w:p w:rsidR="002B7A14" w:rsidRDefault="002B7A14" w:rsidP="00635634">
            <w:pPr>
              <w:pStyle w:val="Tabela-zawarto"/>
              <w:jc w:val="center"/>
            </w:pPr>
          </w:p>
        </w:tc>
        <w:tc>
          <w:tcPr>
            <w:tcW w:w="3173" w:type="dxa"/>
          </w:tcPr>
          <w:p w:rsidR="002B7A14" w:rsidRPr="000E1730" w:rsidRDefault="002B7A14" w:rsidP="00635634">
            <w:pPr>
              <w:pStyle w:val="Tabela-zawarto"/>
              <w:rPr>
                <w:lang w:val="en-US"/>
              </w:rPr>
            </w:pPr>
            <w:r w:rsidRPr="000E1730">
              <w:rPr>
                <w:lang w:val="en-US"/>
              </w:rPr>
              <w:t>-   -   -   AccountIdentifier</w:t>
            </w:r>
          </w:p>
        </w:tc>
        <w:tc>
          <w:tcPr>
            <w:tcW w:w="6060" w:type="dxa"/>
          </w:tcPr>
          <w:p w:rsidR="002B7A14" w:rsidRPr="000E1730" w:rsidRDefault="002B7A14" w:rsidP="00635634">
            <w:pPr>
              <w:pStyle w:val="Tabela-zawarto"/>
            </w:pPr>
            <w:r w:rsidRPr="000E1730">
              <w:t>Numer rachunku</w:t>
            </w:r>
          </w:p>
        </w:tc>
        <w:tc>
          <w:tcPr>
            <w:tcW w:w="4266" w:type="dxa"/>
            <w:gridSpan w:val="2"/>
          </w:tcPr>
          <w:p w:rsidR="002B7A14" w:rsidRPr="000E1730" w:rsidRDefault="002B7A14" w:rsidP="00635634">
            <w:pPr>
              <w:pStyle w:val="Tabela-zawarto"/>
              <w:jc w:val="center"/>
            </w:pPr>
            <w:r w:rsidRPr="000E1730">
              <w:t xml:space="preserve">Numer rachunku </w:t>
            </w:r>
            <w:r>
              <w:t>klienta, którego dotyczą reklamacje uznaniowe</w:t>
            </w:r>
          </w:p>
        </w:tc>
      </w:tr>
      <w:tr w:rsidR="002B7A14" w:rsidRPr="000E1730" w:rsidTr="00190B13">
        <w:trPr>
          <w:jc w:val="center"/>
        </w:trPr>
        <w:tc>
          <w:tcPr>
            <w:tcW w:w="653" w:type="dxa"/>
            <w:gridSpan w:val="2"/>
            <w:vAlign w:val="center"/>
          </w:tcPr>
          <w:p w:rsidR="002B7A14" w:rsidRDefault="002B7A14" w:rsidP="00635634">
            <w:pPr>
              <w:pStyle w:val="Tabela-zawarto"/>
              <w:jc w:val="center"/>
            </w:pPr>
          </w:p>
        </w:tc>
        <w:tc>
          <w:tcPr>
            <w:tcW w:w="3173" w:type="dxa"/>
          </w:tcPr>
          <w:p w:rsidR="002B7A14" w:rsidRPr="000E1730" w:rsidRDefault="002B7A14" w:rsidP="00635634">
            <w:pPr>
              <w:pStyle w:val="Tabela-zawarto"/>
            </w:pPr>
            <w:r w:rsidRPr="000E1730">
              <w:t>-   -   -   AccountName</w:t>
            </w:r>
          </w:p>
        </w:tc>
        <w:tc>
          <w:tcPr>
            <w:tcW w:w="6060" w:type="dxa"/>
          </w:tcPr>
          <w:p w:rsidR="002B7A14" w:rsidRPr="000E1730" w:rsidRDefault="002B7A14" w:rsidP="00635634">
            <w:pPr>
              <w:pStyle w:val="Tabela-zawarto"/>
            </w:pPr>
            <w:r w:rsidRPr="000E1730">
              <w:t xml:space="preserve">Nazwa rachunku </w:t>
            </w:r>
          </w:p>
        </w:tc>
        <w:tc>
          <w:tcPr>
            <w:tcW w:w="4266" w:type="dxa"/>
            <w:gridSpan w:val="2"/>
          </w:tcPr>
          <w:p w:rsidR="002B7A14" w:rsidRPr="000E1730" w:rsidRDefault="002B7A14" w:rsidP="00635634">
            <w:pPr>
              <w:pStyle w:val="Tabela-zawarto"/>
              <w:jc w:val="center"/>
            </w:pPr>
          </w:p>
        </w:tc>
      </w:tr>
      <w:tr w:rsidR="002B7A14" w:rsidRPr="000E1730" w:rsidTr="00190B13">
        <w:trPr>
          <w:jc w:val="center"/>
        </w:trPr>
        <w:tc>
          <w:tcPr>
            <w:tcW w:w="653" w:type="dxa"/>
            <w:gridSpan w:val="2"/>
            <w:vAlign w:val="center"/>
          </w:tcPr>
          <w:p w:rsidR="002B7A14" w:rsidRDefault="002B7A14" w:rsidP="00635634">
            <w:pPr>
              <w:pStyle w:val="Tabela-zawarto"/>
              <w:jc w:val="center"/>
            </w:pPr>
          </w:p>
        </w:tc>
        <w:tc>
          <w:tcPr>
            <w:tcW w:w="3173" w:type="dxa"/>
          </w:tcPr>
          <w:p w:rsidR="002B7A14" w:rsidRPr="000E1730" w:rsidRDefault="002B7A14" w:rsidP="00635634">
            <w:pPr>
              <w:pStyle w:val="Tabela-zawarto"/>
            </w:pPr>
            <w:r w:rsidRPr="000E1730">
              <w:t>-   -   -   AccountCurrencyCode</w:t>
            </w:r>
          </w:p>
        </w:tc>
        <w:tc>
          <w:tcPr>
            <w:tcW w:w="6060" w:type="dxa"/>
          </w:tcPr>
          <w:p w:rsidR="002B7A14" w:rsidRPr="000E1730" w:rsidRDefault="002B7A14" w:rsidP="00635634">
            <w:pPr>
              <w:pStyle w:val="Tabela-zawarto"/>
            </w:pPr>
            <w:r w:rsidRPr="000E1730">
              <w:t>Waluta rachunku</w:t>
            </w:r>
          </w:p>
        </w:tc>
        <w:tc>
          <w:tcPr>
            <w:tcW w:w="4266" w:type="dxa"/>
            <w:gridSpan w:val="2"/>
          </w:tcPr>
          <w:p w:rsidR="002B7A14" w:rsidRPr="000E1730" w:rsidRDefault="002B7A14" w:rsidP="00635634">
            <w:pPr>
              <w:pStyle w:val="Tabela-zawarto"/>
              <w:jc w:val="center"/>
            </w:pPr>
          </w:p>
        </w:tc>
      </w:tr>
      <w:tr w:rsidR="002B7A14" w:rsidRPr="000E1730" w:rsidTr="00190B13">
        <w:trPr>
          <w:jc w:val="center"/>
        </w:trPr>
        <w:tc>
          <w:tcPr>
            <w:tcW w:w="653" w:type="dxa"/>
            <w:gridSpan w:val="2"/>
            <w:vAlign w:val="center"/>
          </w:tcPr>
          <w:p w:rsidR="002B7A14" w:rsidRDefault="002B7A14" w:rsidP="00635634">
            <w:pPr>
              <w:pStyle w:val="Tabela-zawarto"/>
              <w:jc w:val="center"/>
            </w:pPr>
          </w:p>
        </w:tc>
        <w:tc>
          <w:tcPr>
            <w:tcW w:w="3173" w:type="dxa"/>
          </w:tcPr>
          <w:p w:rsidR="002B7A14" w:rsidRPr="000E1730" w:rsidRDefault="002B7A14" w:rsidP="00635634">
            <w:pPr>
              <w:pStyle w:val="Tabela-zawarto"/>
            </w:pPr>
            <w:r w:rsidRPr="000E1730">
              <w:t>-   -   -   AccountType</w:t>
            </w:r>
          </w:p>
        </w:tc>
        <w:tc>
          <w:tcPr>
            <w:tcW w:w="6060" w:type="dxa"/>
          </w:tcPr>
          <w:p w:rsidR="002B7A14" w:rsidRPr="000E1730" w:rsidRDefault="002B7A14" w:rsidP="00635634">
            <w:pPr>
              <w:pStyle w:val="Tabela-zawarto"/>
            </w:pPr>
            <w:r w:rsidRPr="000E1730">
              <w:t>Typ rachunku</w:t>
            </w:r>
          </w:p>
        </w:tc>
        <w:tc>
          <w:tcPr>
            <w:tcW w:w="4266" w:type="dxa"/>
            <w:gridSpan w:val="2"/>
          </w:tcPr>
          <w:p w:rsidR="002B7A14" w:rsidRPr="000E1730" w:rsidRDefault="002B7A14" w:rsidP="00635634">
            <w:pPr>
              <w:pStyle w:val="Tabela-zawarto"/>
              <w:jc w:val="center"/>
            </w:pPr>
          </w:p>
        </w:tc>
      </w:tr>
      <w:tr w:rsidR="002B7A14" w:rsidRPr="000E1730" w:rsidTr="00190B13">
        <w:trPr>
          <w:jc w:val="center"/>
        </w:trPr>
        <w:tc>
          <w:tcPr>
            <w:tcW w:w="653" w:type="dxa"/>
            <w:gridSpan w:val="2"/>
          </w:tcPr>
          <w:p w:rsidR="002B7A14" w:rsidRPr="000E1730" w:rsidRDefault="002B7A14" w:rsidP="00635634">
            <w:pPr>
              <w:pStyle w:val="Tabela-zawarto"/>
            </w:pPr>
            <w:r>
              <w:t>J-11</w:t>
            </w:r>
          </w:p>
        </w:tc>
        <w:tc>
          <w:tcPr>
            <w:tcW w:w="3173" w:type="dxa"/>
            <w:shd w:val="clear" w:color="auto" w:fill="27F9EF"/>
          </w:tcPr>
          <w:p w:rsidR="002B7A14" w:rsidRPr="000E1730" w:rsidRDefault="002B7A14" w:rsidP="00635634">
            <w:pPr>
              <w:pStyle w:val="Tabela-zawarto"/>
            </w:pPr>
            <w:r w:rsidRPr="000E1730">
              <w:t xml:space="preserve">-   </w:t>
            </w:r>
            <w:r w:rsidRPr="00BB5179">
              <w:t xml:space="preserve">CreditInformationDocument </w:t>
            </w:r>
            <w:r>
              <w:t xml:space="preserve">   </w:t>
            </w:r>
            <w:r w:rsidRPr="00033922">
              <w:rPr>
                <w:b/>
              </w:rPr>
              <w:t>OR</w:t>
            </w:r>
          </w:p>
        </w:tc>
        <w:tc>
          <w:tcPr>
            <w:tcW w:w="6060" w:type="dxa"/>
          </w:tcPr>
          <w:p w:rsidR="002B7A14" w:rsidRPr="000E1730" w:rsidRDefault="002B7A14" w:rsidP="00BB5179">
            <w:pPr>
              <w:pStyle w:val="Tabela-zawarto"/>
              <w:rPr>
                <w:rFonts w:cs="Arial"/>
              </w:rPr>
            </w:pPr>
            <w:r w:rsidRPr="000E1730">
              <w:rPr>
                <w:rFonts w:cs="Arial"/>
              </w:rPr>
              <w:t xml:space="preserve">Komponent zawierajacy informacje o </w:t>
            </w:r>
            <w:r>
              <w:t>otrzymanych komunikatach typu informacje uznaniowe</w:t>
            </w:r>
          </w:p>
        </w:tc>
        <w:tc>
          <w:tcPr>
            <w:tcW w:w="4266" w:type="dxa"/>
            <w:gridSpan w:val="2"/>
          </w:tcPr>
          <w:p w:rsidR="002B7A14" w:rsidRPr="000E1730" w:rsidRDefault="002B7A14" w:rsidP="00635634">
            <w:pPr>
              <w:pStyle w:val="Tabela-zawarto"/>
              <w:jc w:val="center"/>
            </w:pPr>
          </w:p>
        </w:tc>
      </w:tr>
      <w:tr w:rsidR="002B7A14" w:rsidRPr="000E1730" w:rsidTr="00190B13">
        <w:trPr>
          <w:jc w:val="center"/>
        </w:trPr>
        <w:tc>
          <w:tcPr>
            <w:tcW w:w="653" w:type="dxa"/>
            <w:gridSpan w:val="2"/>
          </w:tcPr>
          <w:p w:rsidR="002B7A14" w:rsidRPr="000E1730" w:rsidRDefault="002B7A14" w:rsidP="00635634">
            <w:pPr>
              <w:pStyle w:val="Tabela-zawarto"/>
            </w:pPr>
          </w:p>
        </w:tc>
        <w:tc>
          <w:tcPr>
            <w:tcW w:w="3173" w:type="dxa"/>
          </w:tcPr>
          <w:p w:rsidR="002B7A14" w:rsidRPr="000E1730" w:rsidRDefault="002B7A14" w:rsidP="00635634">
            <w:pPr>
              <w:pStyle w:val="Tabela-zawarto"/>
            </w:pPr>
            <w:r w:rsidRPr="000E1730">
              <w:t>-   -   TransactionIdentifier</w:t>
            </w:r>
          </w:p>
        </w:tc>
        <w:tc>
          <w:tcPr>
            <w:tcW w:w="6060" w:type="dxa"/>
          </w:tcPr>
          <w:p w:rsidR="002B7A14" w:rsidRPr="000E1730" w:rsidRDefault="002B7A14" w:rsidP="00635634">
            <w:pPr>
              <w:pStyle w:val="Tabela-zawarto"/>
              <w:rPr>
                <w:rFonts w:cs="Arial"/>
              </w:rPr>
            </w:pPr>
            <w:r w:rsidRPr="000E1730">
              <w:rPr>
                <w:rFonts w:cs="Arial"/>
              </w:rPr>
              <w:t xml:space="preserve">Identyfikator </w:t>
            </w:r>
            <w:r>
              <w:rPr>
                <w:rFonts w:cs="Arial"/>
              </w:rPr>
              <w:t>zaksięgowanej na rachunku klienta operacji</w:t>
            </w:r>
          </w:p>
        </w:tc>
        <w:tc>
          <w:tcPr>
            <w:tcW w:w="4266" w:type="dxa"/>
            <w:gridSpan w:val="2"/>
          </w:tcPr>
          <w:p w:rsidR="002B7A14" w:rsidRPr="000E1730" w:rsidRDefault="002B7A14" w:rsidP="00635634">
            <w:pPr>
              <w:pStyle w:val="Tabela-zawarto"/>
              <w:jc w:val="center"/>
            </w:pPr>
            <w:r w:rsidRPr="000E1730">
              <w:rPr>
                <w:rFonts w:cs="Arial"/>
              </w:rPr>
              <w:t xml:space="preserve">Identyfikator </w:t>
            </w:r>
            <w:r>
              <w:rPr>
                <w:rFonts w:cs="Arial"/>
              </w:rPr>
              <w:t>zaksięgowanej na rachunku klienta operacji</w:t>
            </w:r>
          </w:p>
        </w:tc>
      </w:tr>
      <w:tr w:rsidR="002B7A14" w:rsidRPr="000E1730" w:rsidTr="00190B13">
        <w:trPr>
          <w:jc w:val="center"/>
        </w:trPr>
        <w:tc>
          <w:tcPr>
            <w:tcW w:w="653" w:type="dxa"/>
            <w:gridSpan w:val="2"/>
          </w:tcPr>
          <w:p w:rsidR="002B7A14" w:rsidRPr="000E1730" w:rsidRDefault="002B7A14" w:rsidP="00635634">
            <w:pPr>
              <w:pStyle w:val="Tabela-zawarto"/>
            </w:pPr>
            <w:r>
              <w:t>J-10</w:t>
            </w:r>
          </w:p>
        </w:tc>
        <w:tc>
          <w:tcPr>
            <w:tcW w:w="3173" w:type="dxa"/>
          </w:tcPr>
          <w:p w:rsidR="002B7A14" w:rsidRPr="000E1730" w:rsidRDefault="002B7A14" w:rsidP="00635634">
            <w:pPr>
              <w:pStyle w:val="Tabela-zawarto"/>
            </w:pPr>
            <w:r>
              <w:t xml:space="preserve">-   -   </w:t>
            </w:r>
            <w:r w:rsidRPr="00A14487">
              <w:t>ComplaintDetails</w:t>
            </w:r>
          </w:p>
        </w:tc>
        <w:tc>
          <w:tcPr>
            <w:tcW w:w="6060" w:type="dxa"/>
          </w:tcPr>
          <w:p w:rsidR="002B7A14" w:rsidRPr="000E1730" w:rsidRDefault="002B7A14" w:rsidP="00635634">
            <w:pPr>
              <w:pStyle w:val="Tabela-zawarto"/>
              <w:rPr>
                <w:rFonts w:cs="Arial"/>
              </w:rPr>
            </w:pPr>
            <w:r>
              <w:rPr>
                <w:rFonts w:cs="Arial"/>
              </w:rPr>
              <w:t>Dane komunikatu</w:t>
            </w:r>
          </w:p>
        </w:tc>
        <w:tc>
          <w:tcPr>
            <w:tcW w:w="4266" w:type="dxa"/>
            <w:gridSpan w:val="2"/>
          </w:tcPr>
          <w:p w:rsidR="002B7A14" w:rsidRPr="000E1730" w:rsidRDefault="002B7A14" w:rsidP="00635634">
            <w:pPr>
              <w:pStyle w:val="Tabela-zawarto"/>
              <w:jc w:val="center"/>
            </w:pPr>
          </w:p>
        </w:tc>
      </w:tr>
      <w:tr w:rsidR="002B7A14" w:rsidRPr="000E1730" w:rsidTr="00190B13">
        <w:trPr>
          <w:jc w:val="center"/>
        </w:trPr>
        <w:tc>
          <w:tcPr>
            <w:tcW w:w="653" w:type="dxa"/>
            <w:gridSpan w:val="2"/>
          </w:tcPr>
          <w:p w:rsidR="002B7A14" w:rsidRDefault="002B7A14" w:rsidP="00635634">
            <w:pPr>
              <w:pStyle w:val="Tabela-zawarto"/>
            </w:pPr>
          </w:p>
        </w:tc>
        <w:tc>
          <w:tcPr>
            <w:tcW w:w="3173" w:type="dxa"/>
          </w:tcPr>
          <w:p w:rsidR="002B7A14" w:rsidRPr="000E1730" w:rsidRDefault="002B7A14" w:rsidP="00190B13">
            <w:pPr>
              <w:pStyle w:val="Tabela-zawarto"/>
            </w:pPr>
            <w:r w:rsidRPr="000E1730">
              <w:rPr>
                <w:lang w:val="en-US"/>
              </w:rPr>
              <w:t xml:space="preserve">-   -   -   </w:t>
            </w:r>
            <w:r w:rsidRPr="00B60DB8">
              <w:t>BankInformationMessageIdentifier</w:t>
            </w:r>
          </w:p>
        </w:tc>
        <w:tc>
          <w:tcPr>
            <w:tcW w:w="6060" w:type="dxa"/>
          </w:tcPr>
          <w:p w:rsidR="002B7A14" w:rsidRPr="000E1730" w:rsidRDefault="002B7A14" w:rsidP="00AB7FBF">
            <w:pPr>
              <w:pStyle w:val="Tabela-zawarto"/>
              <w:rPr>
                <w:rFonts w:cs="Arial"/>
              </w:rPr>
            </w:pPr>
            <w:r>
              <w:t>Identyfikator komunikatu informacyjnego nadany przez bank</w:t>
            </w:r>
          </w:p>
        </w:tc>
        <w:tc>
          <w:tcPr>
            <w:tcW w:w="4266" w:type="dxa"/>
            <w:gridSpan w:val="2"/>
          </w:tcPr>
          <w:p w:rsidR="002B7A14" w:rsidRPr="000E1730" w:rsidRDefault="002B7A14" w:rsidP="00AB7FBF">
            <w:pPr>
              <w:pStyle w:val="Tabela-zawarto"/>
              <w:jc w:val="center"/>
            </w:pPr>
            <w:r>
              <w:t>Identyfikator komunikatu informacyjnego nadany przez bank</w:t>
            </w:r>
          </w:p>
        </w:tc>
      </w:tr>
      <w:tr w:rsidR="002B7A14" w:rsidRPr="000E1730" w:rsidTr="00190B13">
        <w:trPr>
          <w:jc w:val="center"/>
        </w:trPr>
        <w:tc>
          <w:tcPr>
            <w:tcW w:w="653" w:type="dxa"/>
            <w:gridSpan w:val="2"/>
          </w:tcPr>
          <w:p w:rsidR="002B7A14" w:rsidRPr="000E1730" w:rsidRDefault="002B7A14" w:rsidP="00635634">
            <w:pPr>
              <w:pStyle w:val="Tabela-zawarto"/>
            </w:pPr>
          </w:p>
        </w:tc>
        <w:tc>
          <w:tcPr>
            <w:tcW w:w="3173" w:type="dxa"/>
          </w:tcPr>
          <w:p w:rsidR="002B7A14" w:rsidRPr="000E1730" w:rsidRDefault="002B7A14" w:rsidP="00635634">
            <w:pPr>
              <w:pStyle w:val="Tabela-zawarto"/>
            </w:pPr>
            <w:r w:rsidRPr="000E1730">
              <w:rPr>
                <w:lang w:val="en-US"/>
              </w:rPr>
              <w:t xml:space="preserve">-   -   -   </w:t>
            </w:r>
            <w:r w:rsidRPr="00A14487">
              <w:t>ComplaintReason</w:t>
            </w:r>
          </w:p>
        </w:tc>
        <w:tc>
          <w:tcPr>
            <w:tcW w:w="6060" w:type="dxa"/>
          </w:tcPr>
          <w:p w:rsidR="002B7A14" w:rsidRDefault="002B7A14" w:rsidP="00BB5179">
            <w:pPr>
              <w:pStyle w:val="Tabela-zawarto"/>
            </w:pPr>
            <w:r>
              <w:t>Treść informacji</w:t>
            </w:r>
          </w:p>
        </w:tc>
        <w:tc>
          <w:tcPr>
            <w:tcW w:w="4266" w:type="dxa"/>
            <w:gridSpan w:val="2"/>
          </w:tcPr>
          <w:p w:rsidR="002B7A14" w:rsidRDefault="002B7A14" w:rsidP="00635634">
            <w:pPr>
              <w:pStyle w:val="FootnoteText"/>
              <w:jc w:val="center"/>
              <w:rPr>
                <w:rFonts w:ascii="Arial" w:hAnsi="Arial" w:cs="Arial"/>
                <w:sz w:val="16"/>
                <w:szCs w:val="16"/>
              </w:rPr>
            </w:pPr>
            <w:r>
              <w:rPr>
                <w:rFonts w:ascii="Arial" w:hAnsi="Arial" w:cs="Arial"/>
                <w:sz w:val="16"/>
                <w:szCs w:val="16"/>
              </w:rPr>
              <w:t>Treść informacji</w:t>
            </w:r>
          </w:p>
        </w:tc>
      </w:tr>
    </w:tbl>
    <w:p w:rsidR="002B7A14" w:rsidRDefault="002B7A14" w:rsidP="00BB2F8C">
      <w:pPr>
        <w:pStyle w:val="OpisZnakZnakZnak"/>
        <w:jc w:val="left"/>
      </w:pPr>
    </w:p>
    <w:p w:rsidR="002B7A14" w:rsidRDefault="002B7A14">
      <w:pPr>
        <w:rPr>
          <w:sz w:val="22"/>
        </w:rPr>
      </w:pPr>
      <w:r>
        <w:br w:type="page"/>
      </w:r>
    </w:p>
    <w:p w:rsidR="002B7A14" w:rsidRPr="000E1730" w:rsidRDefault="002B7A14" w:rsidP="00CC7FF4">
      <w:pPr>
        <w:pStyle w:val="Heading2"/>
        <w:numPr>
          <w:ilvl w:val="1"/>
          <w:numId w:val="27"/>
        </w:numPr>
      </w:pPr>
      <w:bookmarkStart w:id="242" w:name="_Toc365015809"/>
      <w:r w:rsidRPr="000E1730">
        <w:t xml:space="preserve">Komunikat żądania </w:t>
      </w:r>
      <w:r w:rsidRPr="0077315C">
        <w:t>Payment</w:t>
      </w:r>
      <w:r w:rsidRPr="00CC7FF4">
        <w:t>Refusal</w:t>
      </w:r>
      <w:r w:rsidRPr="0077315C">
        <w:t>AddRequest</w:t>
      </w:r>
      <w:bookmarkEnd w:id="242"/>
    </w:p>
    <w:p w:rsidR="002B7A14" w:rsidRPr="000E1730" w:rsidRDefault="002B7A14" w:rsidP="0077315C">
      <w:pPr>
        <w:pStyle w:val="OpisZnak"/>
      </w:pPr>
      <w:r>
        <w:t xml:space="preserve">Usługa </w:t>
      </w:r>
      <w:r w:rsidRPr="0077315C">
        <w:t>Payment</w:t>
      </w:r>
      <w:r w:rsidRPr="00CC7FF4">
        <w:t>Refusal</w:t>
      </w:r>
      <w:r w:rsidRPr="0077315C">
        <w:t>AddRequest</w:t>
      </w:r>
      <w:r>
        <w:t xml:space="preserve"> służy do złożenia komunikatu informacyjnego typu żądanie odwołania płatności do złożonej przez klienta płatności SEPA</w:t>
      </w:r>
      <w:r w:rsidRPr="000E1730">
        <w:t>.</w:t>
      </w:r>
    </w:p>
    <w:p w:rsidR="002B7A14" w:rsidRPr="000E1730" w:rsidRDefault="002B7A14" w:rsidP="0077315C">
      <w:pPr>
        <w:pStyle w:val="Caption"/>
      </w:pPr>
      <w:bookmarkStart w:id="243" w:name="_Toc365015881"/>
      <w:r w:rsidRPr="000E1730">
        <w:t xml:space="preserve">Tabela </w:t>
      </w:r>
      <w:fldSimple w:instr=" SEQ Tabela \* ARABIC ">
        <w:r>
          <w:rPr>
            <w:noProof/>
          </w:rPr>
          <w:t>55</w:t>
        </w:r>
      </w:fldSimple>
      <w:r w:rsidRPr="000E1730">
        <w:t xml:space="preserve">: Komunikat żądania </w:t>
      </w:r>
      <w:r w:rsidRPr="0077315C">
        <w:t>Payment</w:t>
      </w:r>
      <w:r w:rsidRPr="001D1E8A">
        <w:t>Refusal</w:t>
      </w:r>
      <w:r w:rsidRPr="0077315C">
        <w:t>AddRequest</w:t>
      </w:r>
      <w:bookmarkEnd w:id="243"/>
    </w:p>
    <w:tbl>
      <w:tblPr>
        <w:tblW w:w="14181" w:type="dxa"/>
        <w:jc w:val="center"/>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74"/>
        <w:gridCol w:w="3661"/>
        <w:gridCol w:w="5821"/>
        <w:gridCol w:w="4125"/>
      </w:tblGrid>
      <w:tr w:rsidR="002B7A14" w:rsidRPr="000E1730" w:rsidTr="002C04D7">
        <w:trPr>
          <w:jc w:val="center"/>
        </w:trPr>
        <w:tc>
          <w:tcPr>
            <w:tcW w:w="574" w:type="dxa"/>
            <w:shd w:val="solid" w:color="auto" w:fill="auto"/>
          </w:tcPr>
          <w:p w:rsidR="002B7A14" w:rsidRPr="000E1730" w:rsidRDefault="002B7A14" w:rsidP="00635634">
            <w:pPr>
              <w:pStyle w:val="Tabela-zawarto"/>
            </w:pPr>
          </w:p>
        </w:tc>
        <w:tc>
          <w:tcPr>
            <w:tcW w:w="3661" w:type="dxa"/>
            <w:shd w:val="solid" w:color="auto" w:fill="auto"/>
          </w:tcPr>
          <w:p w:rsidR="002B7A14" w:rsidRPr="004147A6" w:rsidRDefault="002B7A14" w:rsidP="00635634">
            <w:pPr>
              <w:pStyle w:val="Tabela-zawarto"/>
              <w:rPr>
                <w:b/>
              </w:rPr>
            </w:pPr>
            <w:r w:rsidRPr="004147A6">
              <w:rPr>
                <w:b/>
              </w:rPr>
              <w:t>Nazwa elementu</w:t>
            </w:r>
          </w:p>
        </w:tc>
        <w:tc>
          <w:tcPr>
            <w:tcW w:w="5821" w:type="dxa"/>
            <w:shd w:val="solid" w:color="auto" w:fill="auto"/>
          </w:tcPr>
          <w:p w:rsidR="002B7A14" w:rsidRPr="004147A6" w:rsidRDefault="002B7A14" w:rsidP="00635634">
            <w:pPr>
              <w:pStyle w:val="Tabela-zawarto"/>
              <w:rPr>
                <w:b/>
              </w:rPr>
            </w:pPr>
            <w:r w:rsidRPr="004147A6">
              <w:rPr>
                <w:b/>
              </w:rPr>
              <w:t xml:space="preserve">Opis                          </w:t>
            </w:r>
          </w:p>
        </w:tc>
        <w:tc>
          <w:tcPr>
            <w:tcW w:w="4125" w:type="dxa"/>
            <w:shd w:val="solid" w:color="auto" w:fill="auto"/>
          </w:tcPr>
          <w:p w:rsidR="002B7A14" w:rsidRPr="004147A6" w:rsidRDefault="002B7A14" w:rsidP="00635634">
            <w:pPr>
              <w:pStyle w:val="Tabela-zawarto"/>
              <w:jc w:val="center"/>
              <w:rPr>
                <w:b/>
              </w:rPr>
            </w:pPr>
            <w:r w:rsidRPr="004147A6">
              <w:rPr>
                <w:b/>
              </w:rPr>
              <w:t>Wprowadzana wartość</w:t>
            </w:r>
          </w:p>
        </w:tc>
      </w:tr>
      <w:tr w:rsidR="002B7A14" w:rsidRPr="000E1730" w:rsidTr="00271314">
        <w:trPr>
          <w:jc w:val="center"/>
        </w:trPr>
        <w:tc>
          <w:tcPr>
            <w:tcW w:w="574" w:type="dxa"/>
          </w:tcPr>
          <w:p w:rsidR="002B7A14" w:rsidRPr="000E1730" w:rsidRDefault="002B7A14" w:rsidP="00635634">
            <w:pPr>
              <w:pStyle w:val="Tabela-zawarto"/>
            </w:pPr>
          </w:p>
        </w:tc>
        <w:tc>
          <w:tcPr>
            <w:tcW w:w="3661" w:type="dxa"/>
          </w:tcPr>
          <w:p w:rsidR="002B7A14" w:rsidRPr="000E1730" w:rsidRDefault="002B7A14" w:rsidP="00635634">
            <w:pPr>
              <w:pStyle w:val="Tabela-zawarto"/>
            </w:pPr>
            <w:r w:rsidRPr="0077315C">
              <w:t>Payment</w:t>
            </w:r>
            <w:r w:rsidRPr="00CC7FF4">
              <w:t>Refusal</w:t>
            </w:r>
            <w:r w:rsidRPr="0077315C">
              <w:t>AddRequest</w:t>
            </w:r>
          </w:p>
        </w:tc>
        <w:tc>
          <w:tcPr>
            <w:tcW w:w="9946" w:type="dxa"/>
            <w:gridSpan w:val="2"/>
          </w:tcPr>
          <w:p w:rsidR="002B7A14" w:rsidRPr="000E1730" w:rsidRDefault="002B7A14" w:rsidP="00635634">
            <w:pPr>
              <w:pStyle w:val="Tabela-zawarto"/>
              <w:jc w:val="center"/>
            </w:pPr>
            <w:r>
              <w:rPr>
                <w:rFonts w:cs="Arial"/>
              </w:rPr>
              <w:t xml:space="preserve">Żądanie odwołania płatności SEPA </w:t>
            </w:r>
            <w:r w:rsidRPr="000E1730">
              <w:rPr>
                <w:rFonts w:cs="Arial"/>
              </w:rPr>
              <w:t xml:space="preserve"> – komunikat typu </w:t>
            </w:r>
            <w:r>
              <w:rPr>
                <w:rFonts w:cs="Arial"/>
              </w:rPr>
              <w:t>żądanie</w:t>
            </w:r>
          </w:p>
        </w:tc>
      </w:tr>
      <w:tr w:rsidR="002B7A14" w:rsidRPr="000E1730" w:rsidTr="002C04D7">
        <w:trPr>
          <w:jc w:val="center"/>
        </w:trPr>
        <w:tc>
          <w:tcPr>
            <w:tcW w:w="574" w:type="dxa"/>
          </w:tcPr>
          <w:p w:rsidR="002B7A14" w:rsidRPr="000E1730" w:rsidRDefault="002B7A14" w:rsidP="00635634">
            <w:pPr>
              <w:pStyle w:val="Tabela-zawarto"/>
            </w:pPr>
            <w:r w:rsidRPr="000E1730">
              <w:t>A-16</w:t>
            </w:r>
          </w:p>
        </w:tc>
        <w:tc>
          <w:tcPr>
            <w:tcW w:w="3661" w:type="dxa"/>
          </w:tcPr>
          <w:p w:rsidR="002B7A14" w:rsidRPr="000E1730" w:rsidRDefault="002B7A14" w:rsidP="00635634">
            <w:pPr>
              <w:pStyle w:val="Tabela-zawarto"/>
            </w:pPr>
            <w:r w:rsidRPr="000E1730">
              <w:t>-   Header</w:t>
            </w:r>
          </w:p>
        </w:tc>
        <w:tc>
          <w:tcPr>
            <w:tcW w:w="5821" w:type="dxa"/>
          </w:tcPr>
          <w:p w:rsidR="002B7A14" w:rsidRPr="000E1730" w:rsidRDefault="002B7A14" w:rsidP="00635634">
            <w:pPr>
              <w:pStyle w:val="Tabela-zawarto"/>
              <w:rPr>
                <w:rFonts w:cs="Arial"/>
              </w:rPr>
            </w:pPr>
            <w:r w:rsidRPr="000E1730">
              <w:rPr>
                <w:rFonts w:cs="Arial"/>
              </w:rPr>
              <w:t>Komponent zawierający elementy nagłówka komunikatu</w:t>
            </w:r>
          </w:p>
        </w:tc>
        <w:tc>
          <w:tcPr>
            <w:tcW w:w="4125" w:type="dxa"/>
          </w:tcPr>
          <w:p w:rsidR="002B7A14" w:rsidRPr="000E1730" w:rsidRDefault="002B7A14" w:rsidP="00635634">
            <w:pPr>
              <w:pStyle w:val="Tabela-zawarto"/>
              <w:jc w:val="center"/>
            </w:pPr>
          </w:p>
        </w:tc>
      </w:tr>
      <w:tr w:rsidR="002B7A14" w:rsidRPr="000E1730" w:rsidTr="002C04D7">
        <w:trPr>
          <w:jc w:val="center"/>
        </w:trPr>
        <w:tc>
          <w:tcPr>
            <w:tcW w:w="574" w:type="dxa"/>
          </w:tcPr>
          <w:p w:rsidR="002B7A14" w:rsidRPr="000E1730" w:rsidRDefault="002B7A14" w:rsidP="00635634">
            <w:pPr>
              <w:pStyle w:val="Tabela-zawarto"/>
            </w:pPr>
          </w:p>
        </w:tc>
        <w:tc>
          <w:tcPr>
            <w:tcW w:w="3661" w:type="dxa"/>
          </w:tcPr>
          <w:p w:rsidR="002B7A14" w:rsidRPr="000E1730" w:rsidRDefault="002B7A14" w:rsidP="00635634">
            <w:pPr>
              <w:pStyle w:val="Tabela-zawarto"/>
            </w:pPr>
            <w:r w:rsidRPr="000E1730">
              <w:t>-   -   IssueDateTime</w:t>
            </w:r>
          </w:p>
        </w:tc>
        <w:tc>
          <w:tcPr>
            <w:tcW w:w="5821" w:type="dxa"/>
          </w:tcPr>
          <w:p w:rsidR="002B7A14" w:rsidRPr="000E1730" w:rsidRDefault="002B7A14" w:rsidP="00635634">
            <w:pPr>
              <w:pStyle w:val="Tabela-zawarto"/>
              <w:rPr>
                <w:rFonts w:cs="Arial"/>
              </w:rPr>
            </w:pPr>
            <w:r w:rsidRPr="000E1730">
              <w:rPr>
                <w:rFonts w:cs="Arial"/>
              </w:rPr>
              <w:t>Data i czas komunikatu</w:t>
            </w:r>
          </w:p>
        </w:tc>
        <w:tc>
          <w:tcPr>
            <w:tcW w:w="4125" w:type="dxa"/>
          </w:tcPr>
          <w:p w:rsidR="002B7A14" w:rsidRPr="000E1730" w:rsidRDefault="002B7A14" w:rsidP="00635634">
            <w:pPr>
              <w:pStyle w:val="Tabela-zawarto"/>
              <w:jc w:val="center"/>
              <w:rPr>
                <w:lang w:val="de-DE"/>
              </w:rPr>
            </w:pPr>
            <w:r w:rsidRPr="000E1730">
              <w:rPr>
                <w:lang w:val="de-DE"/>
              </w:rPr>
              <w:t>Data i czas komunikatu</w:t>
            </w:r>
          </w:p>
        </w:tc>
      </w:tr>
      <w:tr w:rsidR="002B7A14" w:rsidRPr="000E1730" w:rsidTr="002C04D7">
        <w:trPr>
          <w:jc w:val="center"/>
        </w:trPr>
        <w:tc>
          <w:tcPr>
            <w:tcW w:w="574" w:type="dxa"/>
          </w:tcPr>
          <w:p w:rsidR="002B7A14" w:rsidRPr="000E1730" w:rsidRDefault="002B7A14" w:rsidP="00635634">
            <w:pPr>
              <w:pStyle w:val="Tabela-zawarto"/>
            </w:pPr>
          </w:p>
        </w:tc>
        <w:tc>
          <w:tcPr>
            <w:tcW w:w="3661" w:type="dxa"/>
          </w:tcPr>
          <w:p w:rsidR="002B7A14" w:rsidRPr="000E1730" w:rsidRDefault="002B7A14" w:rsidP="00635634">
            <w:pPr>
              <w:pStyle w:val="Tabela-zawarto"/>
              <w:rPr>
                <w:lang w:val="de-DE"/>
              </w:rPr>
            </w:pPr>
            <w:r w:rsidRPr="000E1730">
              <w:rPr>
                <w:lang w:val="de-DE"/>
              </w:rPr>
              <w:t>-   -   DocumentIdentifier</w:t>
            </w:r>
          </w:p>
        </w:tc>
        <w:tc>
          <w:tcPr>
            <w:tcW w:w="5821" w:type="dxa"/>
          </w:tcPr>
          <w:p w:rsidR="002B7A14" w:rsidRPr="000E1730" w:rsidRDefault="002B7A14" w:rsidP="00635634">
            <w:pPr>
              <w:pStyle w:val="Tabela-zawarto"/>
              <w:rPr>
                <w:rFonts w:cs="Arial"/>
              </w:rPr>
            </w:pPr>
            <w:r w:rsidRPr="000E1730">
              <w:rPr>
                <w:rFonts w:cs="Arial"/>
              </w:rPr>
              <w:t>Identyfikator komunikatu</w:t>
            </w:r>
          </w:p>
        </w:tc>
        <w:tc>
          <w:tcPr>
            <w:tcW w:w="4125" w:type="dxa"/>
          </w:tcPr>
          <w:p w:rsidR="002B7A14" w:rsidRPr="000E1730" w:rsidRDefault="002B7A14" w:rsidP="00635634">
            <w:pPr>
              <w:pStyle w:val="Tabela-zawarto"/>
              <w:jc w:val="center"/>
            </w:pPr>
            <w:r w:rsidRPr="000E1730">
              <w:t>Dowolny ciąg znaków nadawany przez wysyłającego</w:t>
            </w:r>
          </w:p>
        </w:tc>
      </w:tr>
      <w:tr w:rsidR="002B7A14" w:rsidRPr="000E1730" w:rsidTr="002C04D7">
        <w:trPr>
          <w:jc w:val="center"/>
        </w:trPr>
        <w:tc>
          <w:tcPr>
            <w:tcW w:w="574" w:type="dxa"/>
          </w:tcPr>
          <w:p w:rsidR="002B7A14" w:rsidRPr="000E1730" w:rsidRDefault="002B7A14" w:rsidP="00635634">
            <w:pPr>
              <w:pStyle w:val="Tabela-zawarto"/>
            </w:pPr>
          </w:p>
        </w:tc>
        <w:tc>
          <w:tcPr>
            <w:tcW w:w="3661" w:type="dxa"/>
          </w:tcPr>
          <w:p w:rsidR="002B7A14" w:rsidRPr="000E1730" w:rsidRDefault="002B7A14" w:rsidP="00635634">
            <w:pPr>
              <w:pStyle w:val="Tabela-zawarto"/>
            </w:pPr>
            <w:r w:rsidRPr="000E1730">
              <w:t>-   -   SenderIdentifier</w:t>
            </w:r>
          </w:p>
        </w:tc>
        <w:tc>
          <w:tcPr>
            <w:tcW w:w="5821" w:type="dxa"/>
          </w:tcPr>
          <w:p w:rsidR="002B7A14" w:rsidRPr="000E1730" w:rsidRDefault="002B7A14" w:rsidP="00635634">
            <w:pPr>
              <w:pStyle w:val="Tabela-zawarto"/>
              <w:rPr>
                <w:rFonts w:cs="Arial"/>
              </w:rPr>
            </w:pPr>
            <w:r w:rsidRPr="000E1730">
              <w:rPr>
                <w:rFonts w:cs="Arial"/>
              </w:rPr>
              <w:t>Identyfikator nadawcy komunikatu</w:t>
            </w:r>
          </w:p>
        </w:tc>
        <w:tc>
          <w:tcPr>
            <w:tcW w:w="4125" w:type="dxa"/>
          </w:tcPr>
          <w:p w:rsidR="002B7A14" w:rsidRPr="000E1730" w:rsidRDefault="002B7A14" w:rsidP="00635634">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2C04D7">
        <w:trPr>
          <w:jc w:val="center"/>
        </w:trPr>
        <w:tc>
          <w:tcPr>
            <w:tcW w:w="574" w:type="dxa"/>
          </w:tcPr>
          <w:p w:rsidR="002B7A14" w:rsidRPr="000E1730" w:rsidRDefault="002B7A14" w:rsidP="00635634">
            <w:pPr>
              <w:pStyle w:val="Tabela-zawarto"/>
            </w:pPr>
          </w:p>
        </w:tc>
        <w:tc>
          <w:tcPr>
            <w:tcW w:w="3661" w:type="dxa"/>
          </w:tcPr>
          <w:p w:rsidR="002B7A14" w:rsidRPr="000E1730" w:rsidRDefault="002B7A14" w:rsidP="00635634">
            <w:pPr>
              <w:pStyle w:val="Tabela-zawarto"/>
              <w:rPr>
                <w:lang w:val="en-US"/>
              </w:rPr>
            </w:pPr>
            <w:r w:rsidRPr="000E1730">
              <w:rPr>
                <w:lang w:val="en-US"/>
              </w:rPr>
              <w:t>-   -   ReceiverIdentifier</w:t>
            </w:r>
          </w:p>
        </w:tc>
        <w:tc>
          <w:tcPr>
            <w:tcW w:w="5821" w:type="dxa"/>
          </w:tcPr>
          <w:p w:rsidR="002B7A14" w:rsidRPr="000E1730" w:rsidRDefault="002B7A14" w:rsidP="00635634">
            <w:pPr>
              <w:pStyle w:val="Tabela-zawarto"/>
              <w:rPr>
                <w:rFonts w:cs="Arial"/>
              </w:rPr>
            </w:pPr>
            <w:r w:rsidRPr="000E1730">
              <w:rPr>
                <w:rFonts w:cs="Arial"/>
              </w:rPr>
              <w:t>Identyfikator odbiorcy komunikatu</w:t>
            </w:r>
          </w:p>
        </w:tc>
        <w:tc>
          <w:tcPr>
            <w:tcW w:w="4125" w:type="dxa"/>
          </w:tcPr>
          <w:p w:rsidR="002B7A14" w:rsidRPr="000E1730" w:rsidRDefault="002B7A14" w:rsidP="00635634">
            <w:pPr>
              <w:pStyle w:val="Tabela-zawarto"/>
              <w:jc w:val="center"/>
              <w:rPr>
                <w:lang w:val="en-US"/>
              </w:rPr>
            </w:pPr>
            <w:r w:rsidRPr="000E1730">
              <w:rPr>
                <w:lang w:val="en-US"/>
              </w:rPr>
              <w:t>“ZSK-C”</w:t>
            </w:r>
          </w:p>
        </w:tc>
      </w:tr>
      <w:tr w:rsidR="002B7A14" w:rsidRPr="000E1730" w:rsidTr="002C04D7">
        <w:trPr>
          <w:jc w:val="center"/>
        </w:trPr>
        <w:tc>
          <w:tcPr>
            <w:tcW w:w="574" w:type="dxa"/>
          </w:tcPr>
          <w:p w:rsidR="002B7A14" w:rsidRPr="000E1730" w:rsidRDefault="002B7A14" w:rsidP="00635634">
            <w:pPr>
              <w:pStyle w:val="Tabela-zawarto"/>
            </w:pPr>
            <w:r>
              <w:t>B-28</w:t>
            </w:r>
          </w:p>
        </w:tc>
        <w:tc>
          <w:tcPr>
            <w:tcW w:w="3661" w:type="dxa"/>
          </w:tcPr>
          <w:p w:rsidR="002B7A14" w:rsidRPr="000E1730" w:rsidRDefault="002B7A14" w:rsidP="00635634">
            <w:pPr>
              <w:pStyle w:val="Tabela-zawarto"/>
            </w:pPr>
            <w:r w:rsidRPr="000E1730">
              <w:t xml:space="preserve">-   </w:t>
            </w:r>
            <w:r w:rsidRPr="0077315C">
              <w:t>Payment</w:t>
            </w:r>
            <w:r w:rsidRPr="00CC7FF4">
              <w:t>Refusal</w:t>
            </w:r>
            <w:r w:rsidRPr="0077315C">
              <w:t>Document</w:t>
            </w:r>
          </w:p>
        </w:tc>
        <w:tc>
          <w:tcPr>
            <w:tcW w:w="5821" w:type="dxa"/>
          </w:tcPr>
          <w:p w:rsidR="002B7A14" w:rsidRPr="000E1730" w:rsidRDefault="002B7A14" w:rsidP="00635634">
            <w:pPr>
              <w:pStyle w:val="Tabela-zawarto"/>
              <w:rPr>
                <w:rFonts w:cs="Arial"/>
              </w:rPr>
            </w:pPr>
            <w:r>
              <w:rPr>
                <w:rFonts w:cs="Arial"/>
              </w:rPr>
              <w:t>Komunikat informacyjny typu żądanie odwołania płatności SEPA</w:t>
            </w:r>
          </w:p>
        </w:tc>
        <w:tc>
          <w:tcPr>
            <w:tcW w:w="4125" w:type="dxa"/>
          </w:tcPr>
          <w:p w:rsidR="002B7A14" w:rsidRPr="000E1730" w:rsidRDefault="002B7A14" w:rsidP="00635634">
            <w:pPr>
              <w:pStyle w:val="Tabela-zawarto"/>
              <w:jc w:val="center"/>
            </w:pPr>
          </w:p>
        </w:tc>
      </w:tr>
      <w:tr w:rsidR="002B7A14" w:rsidRPr="000E1730" w:rsidTr="002C04D7">
        <w:trPr>
          <w:jc w:val="center"/>
        </w:trPr>
        <w:tc>
          <w:tcPr>
            <w:tcW w:w="574" w:type="dxa"/>
          </w:tcPr>
          <w:p w:rsidR="002B7A14" w:rsidRPr="000E1730" w:rsidRDefault="002B7A14" w:rsidP="00635634">
            <w:pPr>
              <w:pStyle w:val="Tabela-zawarto"/>
            </w:pPr>
          </w:p>
        </w:tc>
        <w:tc>
          <w:tcPr>
            <w:tcW w:w="3661" w:type="dxa"/>
            <w:vAlign w:val="center"/>
          </w:tcPr>
          <w:p w:rsidR="002B7A14" w:rsidRPr="000E1730" w:rsidRDefault="002B7A14" w:rsidP="00635634">
            <w:pPr>
              <w:pStyle w:val="Tabela-zawarto"/>
              <w:ind w:left="432" w:hanging="432"/>
            </w:pPr>
            <w:r w:rsidRPr="000E1730">
              <w:rPr>
                <w:lang w:val="en-US"/>
              </w:rPr>
              <w:t xml:space="preserve">-   -   </w:t>
            </w:r>
            <w:r w:rsidRPr="000E1730">
              <w:t>PaymentIdentifier</w:t>
            </w:r>
          </w:p>
        </w:tc>
        <w:tc>
          <w:tcPr>
            <w:tcW w:w="5821" w:type="dxa"/>
          </w:tcPr>
          <w:p w:rsidR="002B7A14" w:rsidRPr="000E1730" w:rsidRDefault="002B7A14" w:rsidP="00635634">
            <w:pPr>
              <w:pStyle w:val="Tabela-zawarto"/>
            </w:pPr>
            <w:r w:rsidRPr="000E1730">
              <w:t>Identyfikator przelewu nadany przez płatnika</w:t>
            </w:r>
          </w:p>
        </w:tc>
        <w:tc>
          <w:tcPr>
            <w:tcW w:w="4125" w:type="dxa"/>
          </w:tcPr>
          <w:p w:rsidR="002B7A14" w:rsidRPr="000E1730" w:rsidRDefault="002B7A14" w:rsidP="00635634">
            <w:pPr>
              <w:pStyle w:val="Tabela-zawarto"/>
              <w:jc w:val="center"/>
            </w:pPr>
            <w:r w:rsidRPr="000E1730">
              <w:t xml:space="preserve">Identyfikator zlecenia nadany przez </w:t>
            </w:r>
            <w:r w:rsidRPr="00A24ED2">
              <w:rPr>
                <w:highlight w:val="cyan"/>
              </w:rPr>
              <w:t>XXXX</w:t>
            </w:r>
          </w:p>
        </w:tc>
      </w:tr>
      <w:tr w:rsidR="002B7A14" w:rsidRPr="000E1730" w:rsidTr="002C04D7">
        <w:trPr>
          <w:jc w:val="center"/>
        </w:trPr>
        <w:tc>
          <w:tcPr>
            <w:tcW w:w="574" w:type="dxa"/>
          </w:tcPr>
          <w:p w:rsidR="002B7A14" w:rsidRPr="000E1730" w:rsidRDefault="002B7A14" w:rsidP="00635634">
            <w:pPr>
              <w:pStyle w:val="Tabela-zawarto"/>
            </w:pPr>
          </w:p>
        </w:tc>
        <w:tc>
          <w:tcPr>
            <w:tcW w:w="3661" w:type="dxa"/>
            <w:vAlign w:val="center"/>
          </w:tcPr>
          <w:p w:rsidR="002B7A14" w:rsidRPr="000E1730" w:rsidRDefault="002B7A14" w:rsidP="00635634">
            <w:pPr>
              <w:pStyle w:val="Tabela-zawarto"/>
              <w:ind w:left="432" w:hanging="432"/>
            </w:pPr>
            <w:r w:rsidRPr="000E1730">
              <w:rPr>
                <w:lang w:val="en-US"/>
              </w:rPr>
              <w:t xml:space="preserve">-   -   </w:t>
            </w:r>
            <w:r w:rsidRPr="000E1730">
              <w:t>BankServerPaymentIdentifier</w:t>
            </w:r>
          </w:p>
        </w:tc>
        <w:tc>
          <w:tcPr>
            <w:tcW w:w="5821" w:type="dxa"/>
          </w:tcPr>
          <w:p w:rsidR="002B7A14" w:rsidRPr="000E1730" w:rsidRDefault="002B7A14" w:rsidP="00635634">
            <w:pPr>
              <w:pStyle w:val="Tabela-zawarto"/>
            </w:pPr>
            <w:r w:rsidRPr="000E1730">
              <w:t>Identyfikator płatności nadawany przez Aplikację Biznesową Banku</w:t>
            </w:r>
          </w:p>
        </w:tc>
        <w:tc>
          <w:tcPr>
            <w:tcW w:w="4125" w:type="dxa"/>
          </w:tcPr>
          <w:p w:rsidR="002B7A14" w:rsidRPr="000E1730" w:rsidRDefault="002B7A14" w:rsidP="00635634">
            <w:pPr>
              <w:pStyle w:val="Tabela-zawarto"/>
              <w:jc w:val="center"/>
            </w:pPr>
            <w:r w:rsidRPr="000E1730">
              <w:t>Identyfikator zlecenia nadany przez</w:t>
            </w:r>
            <w:r>
              <w:t xml:space="preserve"> Bank</w:t>
            </w:r>
          </w:p>
        </w:tc>
      </w:tr>
      <w:tr w:rsidR="002B7A14" w:rsidRPr="000E1730" w:rsidTr="00AB7FBF">
        <w:trPr>
          <w:jc w:val="center"/>
        </w:trPr>
        <w:tc>
          <w:tcPr>
            <w:tcW w:w="574" w:type="dxa"/>
          </w:tcPr>
          <w:p w:rsidR="002B7A14" w:rsidRPr="000E1730" w:rsidRDefault="002B7A14" w:rsidP="00635634">
            <w:pPr>
              <w:pStyle w:val="Tabela-zawarto"/>
            </w:pPr>
            <w:r>
              <w:t>B-27</w:t>
            </w:r>
          </w:p>
        </w:tc>
        <w:tc>
          <w:tcPr>
            <w:tcW w:w="3661" w:type="dxa"/>
            <w:shd w:val="clear" w:color="auto" w:fill="7FFAFD"/>
            <w:vAlign w:val="center"/>
          </w:tcPr>
          <w:p w:rsidR="002B7A14" w:rsidRPr="000E1730" w:rsidRDefault="002B7A14" w:rsidP="00635634">
            <w:pPr>
              <w:pStyle w:val="Tabela-zawarto"/>
              <w:ind w:left="432" w:hanging="432"/>
              <w:rPr>
                <w:lang w:val="en-US"/>
              </w:rPr>
            </w:pPr>
            <w:r w:rsidRPr="000E1730">
              <w:rPr>
                <w:lang w:val="en-US"/>
              </w:rPr>
              <w:t xml:space="preserve">-   -   </w:t>
            </w:r>
            <w:r w:rsidRPr="00635634">
              <w:rPr>
                <w:lang w:val="en-US"/>
              </w:rPr>
              <w:t>Payment</w:t>
            </w:r>
            <w:r w:rsidRPr="00CC7FF4">
              <w:rPr>
                <w:lang w:val="en-US"/>
              </w:rPr>
              <w:t>Refusal</w:t>
            </w:r>
            <w:r w:rsidRPr="00635634">
              <w:rPr>
                <w:lang w:val="en-US"/>
              </w:rPr>
              <w:t>InfoDetails</w:t>
            </w:r>
            <w:r>
              <w:rPr>
                <w:lang w:val="en-US"/>
              </w:rPr>
              <w:t xml:space="preserve">        </w:t>
            </w:r>
            <w:r w:rsidRPr="00AB7FBF">
              <w:rPr>
                <w:b/>
                <w:lang w:val="en-US"/>
              </w:rPr>
              <w:t>XOR</w:t>
            </w:r>
          </w:p>
        </w:tc>
        <w:tc>
          <w:tcPr>
            <w:tcW w:w="5821" w:type="dxa"/>
          </w:tcPr>
          <w:p w:rsidR="002B7A14" w:rsidRPr="000E1730" w:rsidRDefault="002B7A14" w:rsidP="00635634">
            <w:pPr>
              <w:pStyle w:val="Tabela-zawarto"/>
              <w:rPr>
                <w:rFonts w:cs="Arial"/>
              </w:rPr>
            </w:pPr>
            <w:r>
              <w:t>Dane dotyczące szczegółów żądania odwołania płatności</w:t>
            </w:r>
          </w:p>
        </w:tc>
        <w:tc>
          <w:tcPr>
            <w:tcW w:w="4125" w:type="dxa"/>
          </w:tcPr>
          <w:p w:rsidR="002B7A14" w:rsidRPr="000E1730" w:rsidRDefault="002B7A14" w:rsidP="00635634">
            <w:pPr>
              <w:pStyle w:val="Tabela-zawarto"/>
              <w:jc w:val="center"/>
            </w:pPr>
          </w:p>
        </w:tc>
      </w:tr>
      <w:tr w:rsidR="002B7A14" w:rsidRPr="000E1730" w:rsidTr="002C04D7">
        <w:trPr>
          <w:jc w:val="center"/>
        </w:trPr>
        <w:tc>
          <w:tcPr>
            <w:tcW w:w="574" w:type="dxa"/>
          </w:tcPr>
          <w:p w:rsidR="002B7A14" w:rsidRPr="000E1730" w:rsidRDefault="002B7A14" w:rsidP="00635634">
            <w:pPr>
              <w:pStyle w:val="Tabela-zawarto"/>
            </w:pPr>
          </w:p>
        </w:tc>
        <w:tc>
          <w:tcPr>
            <w:tcW w:w="3661" w:type="dxa"/>
            <w:vAlign w:val="center"/>
          </w:tcPr>
          <w:p w:rsidR="002B7A14" w:rsidRPr="000E1730" w:rsidRDefault="002B7A14" w:rsidP="00635634">
            <w:pPr>
              <w:pStyle w:val="Tabela-zawarto"/>
              <w:ind w:left="432" w:hanging="432"/>
              <w:rPr>
                <w:lang w:val="en-US"/>
              </w:rPr>
            </w:pPr>
            <w:r w:rsidRPr="000E1730">
              <w:t xml:space="preserve">-   -   -   </w:t>
            </w:r>
            <w:r w:rsidRPr="00635634">
              <w:rPr>
                <w:lang w:val="en-US"/>
              </w:rPr>
              <w:t>InfoCode</w:t>
            </w:r>
          </w:p>
        </w:tc>
        <w:tc>
          <w:tcPr>
            <w:tcW w:w="5821" w:type="dxa"/>
          </w:tcPr>
          <w:p w:rsidR="002B7A14" w:rsidRDefault="002B7A14" w:rsidP="00635634">
            <w:pPr>
              <w:pStyle w:val="Tabela-zawarto"/>
            </w:pPr>
            <w:r>
              <w:t>Kod powodu odwołania płatności</w:t>
            </w:r>
          </w:p>
        </w:tc>
        <w:tc>
          <w:tcPr>
            <w:tcW w:w="4125" w:type="dxa"/>
          </w:tcPr>
          <w:p w:rsidR="002B7A14" w:rsidRPr="00BF188B" w:rsidRDefault="002B7A14" w:rsidP="00BF188B">
            <w:pPr>
              <w:pStyle w:val="Tabela-zawarto"/>
              <w:jc w:val="center"/>
            </w:pPr>
            <w:r>
              <w:t>Kod powodu odwołania płatności: TECH, FRAD, DUPL</w:t>
            </w:r>
          </w:p>
        </w:tc>
      </w:tr>
      <w:tr w:rsidR="002B7A14" w:rsidRPr="000E1730" w:rsidTr="002C04D7">
        <w:trPr>
          <w:jc w:val="center"/>
        </w:trPr>
        <w:tc>
          <w:tcPr>
            <w:tcW w:w="574" w:type="dxa"/>
          </w:tcPr>
          <w:p w:rsidR="002B7A14" w:rsidRPr="000E1730" w:rsidRDefault="002B7A14" w:rsidP="00635634">
            <w:pPr>
              <w:pStyle w:val="Tabela-zawarto"/>
            </w:pPr>
          </w:p>
        </w:tc>
        <w:tc>
          <w:tcPr>
            <w:tcW w:w="3661" w:type="dxa"/>
            <w:vAlign w:val="center"/>
          </w:tcPr>
          <w:p w:rsidR="002B7A14" w:rsidRPr="000E1730" w:rsidRDefault="002B7A14" w:rsidP="00635634">
            <w:pPr>
              <w:pStyle w:val="Tabela-zawarto"/>
              <w:ind w:left="432" w:hanging="432"/>
            </w:pPr>
            <w:r w:rsidRPr="000E1730">
              <w:t xml:space="preserve">-   -   -   </w:t>
            </w:r>
            <w:r w:rsidRPr="00635634">
              <w:rPr>
                <w:lang w:val="en-US"/>
              </w:rPr>
              <w:t>InfoDetails</w:t>
            </w:r>
          </w:p>
        </w:tc>
        <w:tc>
          <w:tcPr>
            <w:tcW w:w="5821" w:type="dxa"/>
          </w:tcPr>
          <w:p w:rsidR="002B7A14" w:rsidRDefault="002B7A14" w:rsidP="00635634">
            <w:pPr>
              <w:pStyle w:val="Tabela-zawarto"/>
            </w:pPr>
            <w:r w:rsidRPr="0070429E">
              <w:t>Powód odwołania</w:t>
            </w:r>
          </w:p>
        </w:tc>
        <w:tc>
          <w:tcPr>
            <w:tcW w:w="4125" w:type="dxa"/>
          </w:tcPr>
          <w:p w:rsidR="002B7A14" w:rsidRPr="00BF188B" w:rsidRDefault="002B7A14" w:rsidP="00BF188B">
            <w:pPr>
              <w:pStyle w:val="Tabela-zawarto"/>
              <w:jc w:val="center"/>
            </w:pPr>
            <w:r w:rsidRPr="0070429E">
              <w:t xml:space="preserve">Powód odwołania </w:t>
            </w:r>
            <w:r>
              <w:t xml:space="preserve">podawany </w:t>
            </w:r>
            <w:r w:rsidRPr="0070429E">
              <w:t>dla kodu FRAD</w:t>
            </w:r>
          </w:p>
        </w:tc>
      </w:tr>
      <w:tr w:rsidR="002B7A14" w:rsidRPr="000E1730" w:rsidTr="002C04D7">
        <w:trPr>
          <w:jc w:val="center"/>
        </w:trPr>
        <w:tc>
          <w:tcPr>
            <w:tcW w:w="574" w:type="dxa"/>
          </w:tcPr>
          <w:p w:rsidR="002B7A14" w:rsidRPr="000E1730" w:rsidRDefault="002B7A14" w:rsidP="00635634">
            <w:pPr>
              <w:pStyle w:val="Tabela-zawarto"/>
            </w:pPr>
            <w:r>
              <w:t>A-17</w:t>
            </w:r>
          </w:p>
        </w:tc>
        <w:tc>
          <w:tcPr>
            <w:tcW w:w="3661" w:type="dxa"/>
            <w:vAlign w:val="center"/>
          </w:tcPr>
          <w:p w:rsidR="002B7A14" w:rsidRPr="000E1730" w:rsidRDefault="002B7A14" w:rsidP="00635634">
            <w:pPr>
              <w:pStyle w:val="Tabela-zawarto"/>
              <w:ind w:left="432" w:hanging="432"/>
            </w:pPr>
            <w:r w:rsidRPr="000E1730">
              <w:t xml:space="preserve">-   -   -   </w:t>
            </w:r>
            <w:r w:rsidRPr="00635634">
              <w:t>Customer</w:t>
            </w:r>
          </w:p>
        </w:tc>
        <w:tc>
          <w:tcPr>
            <w:tcW w:w="5821" w:type="dxa"/>
          </w:tcPr>
          <w:p w:rsidR="002B7A14" w:rsidRDefault="002B7A14" w:rsidP="00635634">
            <w:pPr>
              <w:pStyle w:val="Tabela-zawarto"/>
            </w:pPr>
            <w:r>
              <w:t>Dane klienta</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vAlign w:val="center"/>
          </w:tcPr>
          <w:p w:rsidR="002B7A14" w:rsidRPr="000E1730" w:rsidRDefault="002B7A14" w:rsidP="00635634">
            <w:pPr>
              <w:pStyle w:val="Tabela-zawarto"/>
            </w:pPr>
            <w:r w:rsidRPr="000E1730">
              <w:t xml:space="preserve">-   -   -   </w:t>
            </w:r>
            <w:r>
              <w:t xml:space="preserve">-  </w:t>
            </w:r>
            <w:r w:rsidRPr="000E1730">
              <w:t>Identifier</w:t>
            </w:r>
          </w:p>
        </w:tc>
        <w:tc>
          <w:tcPr>
            <w:tcW w:w="5821" w:type="dxa"/>
          </w:tcPr>
          <w:p w:rsidR="002B7A14" w:rsidRPr="000E1730" w:rsidRDefault="002B7A14" w:rsidP="00635634">
            <w:pPr>
              <w:pStyle w:val="Tabela-zawarto"/>
            </w:pPr>
            <w:r w:rsidRPr="000E1730">
              <w:t>Identyfikator płatnika</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vAlign w:val="center"/>
          </w:tcPr>
          <w:p w:rsidR="002B7A14" w:rsidRPr="000E1730" w:rsidRDefault="002B7A14" w:rsidP="00635634">
            <w:pPr>
              <w:pStyle w:val="Tabela-zawarto"/>
            </w:pPr>
            <w:r w:rsidRPr="000E1730">
              <w:t xml:space="preserve">-   -   -   </w:t>
            </w:r>
            <w:r>
              <w:t xml:space="preserve">-  </w:t>
            </w:r>
            <w:r w:rsidRPr="000E1730">
              <w:t>Name</w:t>
            </w:r>
          </w:p>
        </w:tc>
        <w:tc>
          <w:tcPr>
            <w:tcW w:w="5821" w:type="dxa"/>
          </w:tcPr>
          <w:p w:rsidR="002B7A14" w:rsidRPr="000E1730" w:rsidRDefault="002B7A14" w:rsidP="00635634">
            <w:pPr>
              <w:pStyle w:val="Tabela-zawarto"/>
            </w:pPr>
            <w:r w:rsidRPr="000E1730">
              <w:t>Nazwa płatnika</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vAlign w:val="center"/>
          </w:tcPr>
          <w:p w:rsidR="002B7A14" w:rsidRPr="000E1730" w:rsidRDefault="002B7A14" w:rsidP="00635634">
            <w:pPr>
              <w:pStyle w:val="Tabela-zawarto"/>
            </w:pPr>
            <w:r w:rsidRPr="000E1730">
              <w:t xml:space="preserve">-   -   -   </w:t>
            </w:r>
            <w:r>
              <w:t xml:space="preserve">-  </w:t>
            </w:r>
            <w:r w:rsidRPr="000E1730">
              <w:t>AdditionalName</w:t>
            </w:r>
          </w:p>
        </w:tc>
        <w:tc>
          <w:tcPr>
            <w:tcW w:w="5821" w:type="dxa"/>
          </w:tcPr>
          <w:p w:rsidR="002B7A14" w:rsidRPr="000E1730" w:rsidRDefault="002B7A14" w:rsidP="00635634">
            <w:pPr>
              <w:pStyle w:val="Tabela-zawarto"/>
            </w:pPr>
            <w:r w:rsidRPr="000E1730">
              <w:t>Dodatkowa nazwa płatnika</w:t>
            </w:r>
          </w:p>
        </w:tc>
        <w:tc>
          <w:tcPr>
            <w:tcW w:w="4125" w:type="dxa"/>
          </w:tcPr>
          <w:p w:rsidR="002B7A14" w:rsidRPr="00BF188B" w:rsidRDefault="002B7A14" w:rsidP="00BF188B">
            <w:pPr>
              <w:pStyle w:val="Tabela-zawarto"/>
              <w:jc w:val="center"/>
            </w:pPr>
            <w:r>
              <w:t>Dane klienta odwołującego płatność</w:t>
            </w: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vAlign w:val="center"/>
          </w:tcPr>
          <w:p w:rsidR="002B7A14" w:rsidRPr="000E1730" w:rsidRDefault="002B7A14" w:rsidP="00635634">
            <w:pPr>
              <w:pStyle w:val="Tabela-zawarto"/>
            </w:pPr>
            <w:r w:rsidRPr="000E1730">
              <w:t xml:space="preserve">-   -   -   </w:t>
            </w:r>
            <w:r>
              <w:t xml:space="preserve">-  </w:t>
            </w:r>
            <w:r w:rsidRPr="000E1730">
              <w:t>Description</w:t>
            </w:r>
          </w:p>
        </w:tc>
        <w:tc>
          <w:tcPr>
            <w:tcW w:w="5821" w:type="dxa"/>
          </w:tcPr>
          <w:p w:rsidR="002B7A14" w:rsidRPr="000E1730" w:rsidRDefault="002B7A14" w:rsidP="00635634">
            <w:pPr>
              <w:pStyle w:val="Tabela-zawarto"/>
            </w:pPr>
            <w:r w:rsidRPr="000E1730">
              <w:t>Dodatkowe informacje o płatniku</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vAlign w:val="center"/>
          </w:tcPr>
          <w:p w:rsidR="002B7A14" w:rsidRPr="000E1730" w:rsidRDefault="002B7A14" w:rsidP="00635634">
            <w:pPr>
              <w:pStyle w:val="Tabela-zawarto"/>
            </w:pPr>
            <w:r w:rsidRPr="000E1730">
              <w:t xml:space="preserve">-   -   -   </w:t>
            </w:r>
            <w:r>
              <w:t>-  UltmName</w:t>
            </w:r>
          </w:p>
        </w:tc>
        <w:tc>
          <w:tcPr>
            <w:tcW w:w="5821" w:type="dxa"/>
          </w:tcPr>
          <w:p w:rsidR="002B7A14" w:rsidRPr="000E1730" w:rsidRDefault="002B7A14" w:rsidP="00635634">
            <w:pPr>
              <w:pStyle w:val="Tabela-zawarto"/>
            </w:pPr>
            <w:r>
              <w:t>Nazwa finalna</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rPr>
                <w:lang w:val="en-US"/>
              </w:rPr>
            </w:pPr>
            <w:r w:rsidRPr="000E1730">
              <w:rPr>
                <w:lang w:val="en-US"/>
              </w:rPr>
              <w:t>A-11</w:t>
            </w:r>
          </w:p>
        </w:tc>
        <w:tc>
          <w:tcPr>
            <w:tcW w:w="3661" w:type="dxa"/>
            <w:vAlign w:val="center"/>
          </w:tcPr>
          <w:p w:rsidR="002B7A14" w:rsidRPr="000E1730" w:rsidRDefault="002B7A14" w:rsidP="00635634">
            <w:pPr>
              <w:pStyle w:val="Tabela-zawarto"/>
              <w:rPr>
                <w:lang w:val="en-US"/>
              </w:rPr>
            </w:pPr>
            <w:r w:rsidRPr="000E1730">
              <w:t xml:space="preserve">-   -   -   </w:t>
            </w:r>
            <w:r>
              <w:t xml:space="preserve">-  </w:t>
            </w:r>
            <w:r w:rsidRPr="000E1730">
              <w:rPr>
                <w:lang w:val="en-US"/>
              </w:rPr>
              <w:t>Address</w:t>
            </w:r>
          </w:p>
        </w:tc>
        <w:tc>
          <w:tcPr>
            <w:tcW w:w="5821" w:type="dxa"/>
          </w:tcPr>
          <w:p w:rsidR="002B7A14" w:rsidRPr="000E1730" w:rsidRDefault="002B7A14" w:rsidP="00635634">
            <w:pPr>
              <w:pStyle w:val="Tabela-zawarto"/>
            </w:pPr>
            <w:r w:rsidRPr="000E1730">
              <w:t>Adres płatnika (podawany w postaci sformatowanej lub niesformatowanej)</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815B23" w:rsidRDefault="002B7A14" w:rsidP="00635634">
            <w:pPr>
              <w:pStyle w:val="Tabela-zawarto"/>
              <w:jc w:val="center"/>
            </w:pPr>
          </w:p>
        </w:tc>
        <w:tc>
          <w:tcPr>
            <w:tcW w:w="3661" w:type="dxa"/>
            <w:vAlign w:val="center"/>
          </w:tcPr>
          <w:p w:rsidR="002B7A14" w:rsidRPr="000E1730" w:rsidRDefault="002B7A14" w:rsidP="00635634">
            <w:pPr>
              <w:pStyle w:val="Tabela-zawarto"/>
              <w:rPr>
                <w:lang w:val="en-US"/>
              </w:rPr>
            </w:pPr>
            <w:r w:rsidRPr="000E1730">
              <w:t xml:space="preserve">-   -   -   </w:t>
            </w:r>
            <w:r>
              <w:t xml:space="preserve">-   -  </w:t>
            </w:r>
            <w:r w:rsidRPr="000E1730">
              <w:rPr>
                <w:lang w:val="en-US"/>
              </w:rPr>
              <w:t>AddressType</w:t>
            </w:r>
          </w:p>
        </w:tc>
        <w:tc>
          <w:tcPr>
            <w:tcW w:w="5821" w:type="dxa"/>
          </w:tcPr>
          <w:p w:rsidR="002B7A14" w:rsidRPr="000E1730" w:rsidRDefault="002B7A14" w:rsidP="00635634">
            <w:pPr>
              <w:pStyle w:val="Tabela-zawarto"/>
            </w:pPr>
            <w:r w:rsidRPr="000E1730">
              <w:t>Typ adresu</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rPr>
                <w:lang w:val="en-US"/>
              </w:rPr>
            </w:pPr>
          </w:p>
        </w:tc>
        <w:tc>
          <w:tcPr>
            <w:tcW w:w="3661" w:type="dxa"/>
            <w:shd w:val="clear" w:color="auto" w:fill="27F9EF"/>
            <w:vAlign w:val="center"/>
          </w:tcPr>
          <w:p w:rsidR="002B7A14" w:rsidRPr="000E1730" w:rsidRDefault="002B7A14" w:rsidP="00635634">
            <w:pPr>
              <w:pStyle w:val="Tabela-zawarto"/>
              <w:rPr>
                <w:lang w:val="en-US"/>
              </w:rPr>
            </w:pPr>
            <w:r w:rsidRPr="000E1730">
              <w:t xml:space="preserve">-   -   -   </w:t>
            </w:r>
            <w:r>
              <w:t xml:space="preserve">-   -  </w:t>
            </w:r>
            <w:r w:rsidRPr="000E1730">
              <w:rPr>
                <w:lang w:val="en-US"/>
              </w:rPr>
              <w:t>StreetName</w:t>
            </w:r>
            <w:r w:rsidRPr="000E1730">
              <w:rPr>
                <w:lang w:val="en-US"/>
              </w:rPr>
              <w:tab/>
              <w:t xml:space="preserve">     </w:t>
            </w:r>
            <w:r>
              <w:rPr>
                <w:lang w:val="en-US"/>
              </w:rPr>
              <w:t xml:space="preserve">            </w:t>
            </w:r>
            <w:r w:rsidRPr="000E1730">
              <w:rPr>
                <w:lang w:val="en-US"/>
              </w:rPr>
              <w:t xml:space="preserve"> </w:t>
            </w:r>
            <w:r w:rsidRPr="000E1730">
              <w:rPr>
                <w:b/>
                <w:lang w:val="en-US"/>
              </w:rPr>
              <w:t>XOR</w:t>
            </w:r>
          </w:p>
        </w:tc>
        <w:tc>
          <w:tcPr>
            <w:tcW w:w="5821" w:type="dxa"/>
          </w:tcPr>
          <w:p w:rsidR="002B7A14" w:rsidRPr="000E1730" w:rsidRDefault="002B7A14" w:rsidP="00635634">
            <w:pPr>
              <w:pStyle w:val="Tabela-zawarto"/>
            </w:pPr>
            <w:r w:rsidRPr="000E1730">
              <w:t>Nazwa ulicy, nr budynku</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shd w:val="clear" w:color="auto" w:fill="27F9EF"/>
            <w:vAlign w:val="center"/>
          </w:tcPr>
          <w:p w:rsidR="002B7A14" w:rsidRPr="000E1730" w:rsidRDefault="002B7A14" w:rsidP="00635634">
            <w:pPr>
              <w:pStyle w:val="Tabela-zawarto"/>
            </w:pPr>
            <w:r w:rsidRPr="000E1730">
              <w:t xml:space="preserve">-   -   -   </w:t>
            </w:r>
            <w:r>
              <w:t xml:space="preserve">-   -  </w:t>
            </w:r>
            <w:r w:rsidRPr="000E1730">
              <w:t>PostCode</w:t>
            </w:r>
          </w:p>
        </w:tc>
        <w:tc>
          <w:tcPr>
            <w:tcW w:w="5821" w:type="dxa"/>
          </w:tcPr>
          <w:p w:rsidR="002B7A14" w:rsidRPr="000E1730" w:rsidRDefault="002B7A14" w:rsidP="00635634">
            <w:pPr>
              <w:pStyle w:val="Tabela-zawarto"/>
            </w:pPr>
            <w:r w:rsidRPr="000E1730">
              <w:t>Kod pocztowy</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shd w:val="clear" w:color="auto" w:fill="27F9EF"/>
            <w:vAlign w:val="center"/>
          </w:tcPr>
          <w:p w:rsidR="002B7A14" w:rsidRPr="000E1730" w:rsidRDefault="002B7A14" w:rsidP="00635634">
            <w:pPr>
              <w:pStyle w:val="Tabela-zawarto"/>
            </w:pPr>
            <w:r w:rsidRPr="000E1730">
              <w:t xml:space="preserve">-   -   -   </w:t>
            </w:r>
            <w:r>
              <w:t xml:space="preserve">-   -  </w:t>
            </w:r>
            <w:r w:rsidRPr="000E1730">
              <w:t>CityName</w:t>
            </w:r>
          </w:p>
        </w:tc>
        <w:tc>
          <w:tcPr>
            <w:tcW w:w="5821" w:type="dxa"/>
          </w:tcPr>
          <w:p w:rsidR="002B7A14" w:rsidRPr="000E1730" w:rsidRDefault="002B7A14" w:rsidP="00635634">
            <w:pPr>
              <w:pStyle w:val="Tabela-zawarto"/>
            </w:pPr>
            <w:r w:rsidRPr="000E1730">
              <w:t>Nazwa miasta</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rPr>
                <w:lang w:val="en-US"/>
              </w:rPr>
            </w:pPr>
          </w:p>
        </w:tc>
        <w:tc>
          <w:tcPr>
            <w:tcW w:w="3661" w:type="dxa"/>
            <w:shd w:val="clear" w:color="auto" w:fill="27F9EF"/>
            <w:vAlign w:val="center"/>
          </w:tcPr>
          <w:p w:rsidR="002B7A14" w:rsidRPr="000E1730" w:rsidRDefault="002B7A14" w:rsidP="00635634">
            <w:pPr>
              <w:pStyle w:val="Tabela-zawarto"/>
              <w:rPr>
                <w:lang w:val="en-US"/>
              </w:rPr>
            </w:pPr>
            <w:r w:rsidRPr="000E1730">
              <w:t xml:space="preserve">-   -   -   </w:t>
            </w:r>
            <w:r>
              <w:t xml:space="preserve">-   -  </w:t>
            </w:r>
            <w:r w:rsidRPr="000E1730">
              <w:rPr>
                <w:lang w:val="en-US"/>
              </w:rPr>
              <w:t xml:space="preserve">PostalAddressLine1 </w:t>
            </w:r>
            <w:r>
              <w:rPr>
                <w:lang w:val="en-US"/>
              </w:rPr>
              <w:t xml:space="preserve">        </w:t>
            </w:r>
            <w:r w:rsidRPr="000E1730">
              <w:rPr>
                <w:b/>
                <w:lang w:val="en-US"/>
              </w:rPr>
              <w:t>XOR</w:t>
            </w:r>
          </w:p>
        </w:tc>
        <w:tc>
          <w:tcPr>
            <w:tcW w:w="5821" w:type="dxa"/>
          </w:tcPr>
          <w:p w:rsidR="002B7A14" w:rsidRPr="000E1730" w:rsidRDefault="002B7A14" w:rsidP="00635634">
            <w:pPr>
              <w:pStyle w:val="Tabela-zawarto"/>
            </w:pPr>
            <w:r w:rsidRPr="000E1730">
              <w:t>Pierwsza linia adresu</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shd w:val="clear" w:color="auto" w:fill="27F9EF"/>
            <w:vAlign w:val="center"/>
          </w:tcPr>
          <w:p w:rsidR="002B7A14" w:rsidRPr="000E1730" w:rsidRDefault="002B7A14" w:rsidP="00635634">
            <w:pPr>
              <w:pStyle w:val="Tabela-zawarto"/>
            </w:pPr>
            <w:r w:rsidRPr="000E1730">
              <w:t xml:space="preserve">-   -   -   </w:t>
            </w:r>
            <w:r>
              <w:t xml:space="preserve">-   -  </w:t>
            </w:r>
            <w:r w:rsidRPr="000E1730">
              <w:t>PostalAddressLine2</w:t>
            </w:r>
          </w:p>
        </w:tc>
        <w:tc>
          <w:tcPr>
            <w:tcW w:w="5821" w:type="dxa"/>
          </w:tcPr>
          <w:p w:rsidR="002B7A14" w:rsidRPr="000E1730" w:rsidRDefault="002B7A14" w:rsidP="00635634">
            <w:pPr>
              <w:pStyle w:val="Tabela-zawarto"/>
            </w:pPr>
            <w:r w:rsidRPr="000E1730">
              <w:t>Druga linia adresu</w:t>
            </w:r>
          </w:p>
        </w:tc>
        <w:tc>
          <w:tcPr>
            <w:tcW w:w="4125" w:type="dxa"/>
          </w:tcPr>
          <w:p w:rsidR="002B7A14" w:rsidRPr="000E1730" w:rsidRDefault="002B7A14" w:rsidP="00635634">
            <w:pPr>
              <w:pStyle w:val="Tabela-zawarto"/>
              <w:jc w:val="center"/>
            </w:pP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vAlign w:val="center"/>
          </w:tcPr>
          <w:p w:rsidR="002B7A14" w:rsidRPr="000E1730" w:rsidRDefault="002B7A14" w:rsidP="00635634">
            <w:pPr>
              <w:pStyle w:val="Tabela-zawarto"/>
            </w:pPr>
            <w:r w:rsidRPr="000E1730">
              <w:t xml:space="preserve">-   -   -   </w:t>
            </w:r>
            <w:r>
              <w:t xml:space="preserve">-   -  </w:t>
            </w:r>
            <w:r w:rsidRPr="000E1730">
              <w:t>Country</w:t>
            </w:r>
          </w:p>
        </w:tc>
        <w:tc>
          <w:tcPr>
            <w:tcW w:w="5821" w:type="dxa"/>
          </w:tcPr>
          <w:p w:rsidR="002B7A14" w:rsidRPr="000E1730" w:rsidRDefault="002B7A14" w:rsidP="00635634">
            <w:pPr>
              <w:pStyle w:val="Tabela-zawarto"/>
            </w:pPr>
            <w:r w:rsidRPr="000E1730">
              <w:t>Kod kraju</w:t>
            </w:r>
          </w:p>
        </w:tc>
        <w:tc>
          <w:tcPr>
            <w:tcW w:w="4125" w:type="dxa"/>
          </w:tcPr>
          <w:p w:rsidR="002B7A14" w:rsidRPr="000E1730" w:rsidRDefault="002B7A14" w:rsidP="00635634">
            <w:pPr>
              <w:pStyle w:val="Tabela-zawarto"/>
              <w:jc w:val="center"/>
            </w:pPr>
          </w:p>
        </w:tc>
      </w:tr>
      <w:tr w:rsidR="002B7A14" w:rsidRPr="000E1730" w:rsidTr="00AB7FBF">
        <w:trPr>
          <w:jc w:val="center"/>
        </w:trPr>
        <w:tc>
          <w:tcPr>
            <w:tcW w:w="574" w:type="dxa"/>
          </w:tcPr>
          <w:p w:rsidR="002B7A14" w:rsidRPr="000E1730" w:rsidRDefault="002B7A14" w:rsidP="00635634">
            <w:pPr>
              <w:pStyle w:val="Tabela-zawarto"/>
            </w:pPr>
            <w:r>
              <w:t>B-34</w:t>
            </w:r>
          </w:p>
        </w:tc>
        <w:tc>
          <w:tcPr>
            <w:tcW w:w="3661" w:type="dxa"/>
            <w:shd w:val="clear" w:color="auto" w:fill="7FFAFD"/>
            <w:vAlign w:val="center"/>
          </w:tcPr>
          <w:p w:rsidR="002B7A14" w:rsidRPr="000156DC" w:rsidRDefault="002B7A14" w:rsidP="00635634">
            <w:pPr>
              <w:pStyle w:val="Tabela-zawarto"/>
              <w:ind w:left="432" w:hanging="432"/>
              <w:rPr>
                <w:lang w:val="en-US"/>
              </w:rPr>
            </w:pPr>
            <w:r w:rsidRPr="000E1730">
              <w:t xml:space="preserve">-   -   -   </w:t>
            </w:r>
            <w:r w:rsidRPr="00635634">
              <w:rPr>
                <w:lang w:val="en-US"/>
              </w:rPr>
              <w:t>PaymentTransactionList</w:t>
            </w:r>
            <w:r>
              <w:rPr>
                <w:lang w:val="en-US"/>
              </w:rPr>
              <w:t xml:space="preserve">                </w:t>
            </w:r>
            <w:r w:rsidRPr="00AB7FBF">
              <w:rPr>
                <w:b/>
                <w:lang w:val="en-US"/>
              </w:rPr>
              <w:t>XOR</w:t>
            </w:r>
          </w:p>
        </w:tc>
        <w:tc>
          <w:tcPr>
            <w:tcW w:w="5821" w:type="dxa"/>
          </w:tcPr>
          <w:p w:rsidR="002B7A14" w:rsidRPr="000E1730" w:rsidRDefault="002B7A14" w:rsidP="00635634">
            <w:pPr>
              <w:pStyle w:val="Tabela-zawarto"/>
            </w:pPr>
            <w:r>
              <w:t>Lista transakcji w ramach płatności, dla których złożono żądanie odwołania płatności</w:t>
            </w:r>
          </w:p>
        </w:tc>
        <w:tc>
          <w:tcPr>
            <w:tcW w:w="4125" w:type="dxa"/>
          </w:tcPr>
          <w:p w:rsidR="002B7A14" w:rsidRPr="000E1730" w:rsidRDefault="002B7A14" w:rsidP="00635634">
            <w:pPr>
              <w:pStyle w:val="Tabela-zawarto"/>
              <w:jc w:val="center"/>
            </w:pPr>
          </w:p>
        </w:tc>
      </w:tr>
      <w:tr w:rsidR="002B7A14" w:rsidRPr="000E1730" w:rsidTr="002C04D7">
        <w:trPr>
          <w:jc w:val="center"/>
        </w:trPr>
        <w:tc>
          <w:tcPr>
            <w:tcW w:w="574" w:type="dxa"/>
          </w:tcPr>
          <w:p w:rsidR="002B7A14" w:rsidRPr="000E1730" w:rsidRDefault="002B7A14" w:rsidP="00635634">
            <w:pPr>
              <w:pStyle w:val="Tabela-zawarto"/>
            </w:pPr>
          </w:p>
        </w:tc>
        <w:tc>
          <w:tcPr>
            <w:tcW w:w="3661" w:type="dxa"/>
            <w:vAlign w:val="center"/>
          </w:tcPr>
          <w:p w:rsidR="002B7A14" w:rsidRPr="000E1730" w:rsidRDefault="002B7A14" w:rsidP="00635634">
            <w:pPr>
              <w:pStyle w:val="Tabela-zawarto"/>
              <w:ind w:left="432" w:hanging="432"/>
            </w:pPr>
            <w:r w:rsidRPr="000E1730">
              <w:t xml:space="preserve">-   -   -   </w:t>
            </w:r>
            <w:r>
              <w:t xml:space="preserve">-  </w:t>
            </w:r>
            <w:r w:rsidRPr="00635634">
              <w:t>TransactionIdentifier</w:t>
            </w:r>
          </w:p>
        </w:tc>
        <w:tc>
          <w:tcPr>
            <w:tcW w:w="5821" w:type="dxa"/>
          </w:tcPr>
          <w:p w:rsidR="002B7A14" w:rsidRPr="000E1730" w:rsidRDefault="002B7A14" w:rsidP="00635634">
            <w:pPr>
              <w:pStyle w:val="Tabela-zawarto"/>
            </w:pPr>
            <w:r w:rsidRPr="000E1730">
              <w:t>Identyfikator przelewu nadany przez płatnika</w:t>
            </w:r>
          </w:p>
        </w:tc>
        <w:tc>
          <w:tcPr>
            <w:tcW w:w="4125" w:type="dxa"/>
          </w:tcPr>
          <w:p w:rsidR="002B7A14" w:rsidRPr="000E1730" w:rsidRDefault="002B7A14" w:rsidP="00635634">
            <w:pPr>
              <w:pStyle w:val="Tabela-zawarto"/>
              <w:jc w:val="center"/>
            </w:pPr>
            <w:r w:rsidRPr="000E1730">
              <w:t xml:space="preserve">Identyfikator transakcji nadany przez </w:t>
            </w:r>
            <w:r w:rsidRPr="00A24ED2">
              <w:rPr>
                <w:highlight w:val="cyan"/>
              </w:rPr>
              <w:t>XXXX</w:t>
            </w:r>
          </w:p>
        </w:tc>
      </w:tr>
      <w:tr w:rsidR="002B7A14" w:rsidRPr="000E1730" w:rsidTr="002C04D7">
        <w:trPr>
          <w:jc w:val="center"/>
        </w:trPr>
        <w:tc>
          <w:tcPr>
            <w:tcW w:w="574" w:type="dxa"/>
          </w:tcPr>
          <w:p w:rsidR="002B7A14" w:rsidRPr="000E1730" w:rsidRDefault="002B7A14" w:rsidP="00635634">
            <w:pPr>
              <w:pStyle w:val="Tabela-zawarto"/>
            </w:pPr>
          </w:p>
        </w:tc>
        <w:tc>
          <w:tcPr>
            <w:tcW w:w="3661" w:type="dxa"/>
            <w:vAlign w:val="center"/>
          </w:tcPr>
          <w:p w:rsidR="002B7A14" w:rsidRPr="000E1730" w:rsidRDefault="002B7A14" w:rsidP="00635634">
            <w:pPr>
              <w:pStyle w:val="Tabela-zawarto"/>
              <w:ind w:left="432" w:hanging="432"/>
            </w:pPr>
            <w:r w:rsidRPr="000E1730">
              <w:t xml:space="preserve">-   -   -   </w:t>
            </w:r>
            <w:r>
              <w:t xml:space="preserve">-  </w:t>
            </w:r>
            <w:r w:rsidRPr="00635634">
              <w:t>BankTransactionIdentifier</w:t>
            </w:r>
          </w:p>
        </w:tc>
        <w:tc>
          <w:tcPr>
            <w:tcW w:w="5821" w:type="dxa"/>
          </w:tcPr>
          <w:p w:rsidR="002B7A14" w:rsidRPr="000E1730" w:rsidRDefault="002B7A14" w:rsidP="00635634">
            <w:pPr>
              <w:pStyle w:val="Tabela-zawarto"/>
            </w:pPr>
            <w:r w:rsidRPr="000E1730">
              <w:t>Identyfikator płatności nadawany przez Aplikację Biznesową Banku</w:t>
            </w:r>
          </w:p>
        </w:tc>
        <w:tc>
          <w:tcPr>
            <w:tcW w:w="4125" w:type="dxa"/>
          </w:tcPr>
          <w:p w:rsidR="002B7A14" w:rsidRPr="000E1730" w:rsidRDefault="002B7A14" w:rsidP="005322D7">
            <w:pPr>
              <w:pStyle w:val="Tabela-zawarto"/>
              <w:jc w:val="center"/>
            </w:pPr>
            <w:r w:rsidRPr="000E1730">
              <w:t xml:space="preserve">Identyfikator transakcji nadany przez </w:t>
            </w:r>
            <w:r>
              <w:t>Bank</w:t>
            </w:r>
          </w:p>
        </w:tc>
      </w:tr>
      <w:tr w:rsidR="002B7A14" w:rsidRPr="000E1730" w:rsidTr="002C04D7">
        <w:trPr>
          <w:jc w:val="center"/>
        </w:trPr>
        <w:tc>
          <w:tcPr>
            <w:tcW w:w="574" w:type="dxa"/>
          </w:tcPr>
          <w:p w:rsidR="002B7A14" w:rsidRPr="000E1730" w:rsidRDefault="002B7A14" w:rsidP="00635634">
            <w:pPr>
              <w:pStyle w:val="Tabela-zawarto"/>
            </w:pPr>
            <w:r>
              <w:t>B-27</w:t>
            </w:r>
          </w:p>
        </w:tc>
        <w:tc>
          <w:tcPr>
            <w:tcW w:w="3661" w:type="dxa"/>
            <w:vAlign w:val="center"/>
          </w:tcPr>
          <w:p w:rsidR="002B7A14" w:rsidRPr="000E1730" w:rsidRDefault="002B7A14" w:rsidP="00635634">
            <w:pPr>
              <w:pStyle w:val="Tabela-zawarto"/>
              <w:ind w:left="432" w:hanging="432"/>
              <w:rPr>
                <w:lang w:val="en-US"/>
              </w:rPr>
            </w:pPr>
            <w:r w:rsidRPr="000E1730">
              <w:t xml:space="preserve">-   -   -   </w:t>
            </w:r>
            <w:r>
              <w:t xml:space="preserve">-  </w:t>
            </w:r>
            <w:r w:rsidRPr="00635634">
              <w:rPr>
                <w:lang w:val="en-US"/>
              </w:rPr>
              <w:t>Payment</w:t>
            </w:r>
            <w:r w:rsidRPr="00CC7FF4">
              <w:rPr>
                <w:lang w:val="en-US"/>
              </w:rPr>
              <w:t>Refusal</w:t>
            </w:r>
            <w:r w:rsidRPr="00635634">
              <w:rPr>
                <w:lang w:val="en-US"/>
              </w:rPr>
              <w:t>InfoDetails</w:t>
            </w:r>
          </w:p>
        </w:tc>
        <w:tc>
          <w:tcPr>
            <w:tcW w:w="5821" w:type="dxa"/>
          </w:tcPr>
          <w:p w:rsidR="002B7A14" w:rsidRPr="000E1730" w:rsidRDefault="002B7A14" w:rsidP="00635634">
            <w:pPr>
              <w:pStyle w:val="Tabela-zawarto"/>
              <w:rPr>
                <w:rFonts w:cs="Arial"/>
              </w:rPr>
            </w:pPr>
            <w:r>
              <w:t>Dane dotyczące szczegółów żądania odwołania płatności</w:t>
            </w:r>
          </w:p>
        </w:tc>
        <w:tc>
          <w:tcPr>
            <w:tcW w:w="4125" w:type="dxa"/>
          </w:tcPr>
          <w:p w:rsidR="002B7A14" w:rsidRPr="000E1730" w:rsidRDefault="002B7A14" w:rsidP="00635634">
            <w:pPr>
              <w:pStyle w:val="Tabela-zawarto"/>
              <w:jc w:val="center"/>
            </w:pPr>
          </w:p>
        </w:tc>
      </w:tr>
      <w:tr w:rsidR="002B7A14" w:rsidRPr="000E1730" w:rsidTr="002C04D7">
        <w:trPr>
          <w:jc w:val="center"/>
        </w:trPr>
        <w:tc>
          <w:tcPr>
            <w:tcW w:w="574" w:type="dxa"/>
          </w:tcPr>
          <w:p w:rsidR="002B7A14" w:rsidRPr="000E1730" w:rsidRDefault="002B7A14" w:rsidP="00635634">
            <w:pPr>
              <w:pStyle w:val="Tabela-zawarto"/>
            </w:pPr>
          </w:p>
        </w:tc>
        <w:tc>
          <w:tcPr>
            <w:tcW w:w="3661" w:type="dxa"/>
            <w:vAlign w:val="center"/>
          </w:tcPr>
          <w:p w:rsidR="002B7A14" w:rsidRPr="000E1730" w:rsidRDefault="002B7A14" w:rsidP="00635634">
            <w:pPr>
              <w:pStyle w:val="Tabela-zawarto"/>
              <w:ind w:left="432" w:hanging="432"/>
              <w:rPr>
                <w:lang w:val="en-US"/>
              </w:rPr>
            </w:pPr>
            <w:r w:rsidRPr="000E1730">
              <w:t xml:space="preserve">-   -   -   </w:t>
            </w:r>
            <w:r>
              <w:t xml:space="preserve">-   </w:t>
            </w:r>
            <w:r w:rsidRPr="000E1730">
              <w:t xml:space="preserve">-   </w:t>
            </w:r>
            <w:r w:rsidRPr="00635634">
              <w:rPr>
                <w:lang w:val="en-US"/>
              </w:rPr>
              <w:t>InfoCode</w:t>
            </w:r>
          </w:p>
        </w:tc>
        <w:tc>
          <w:tcPr>
            <w:tcW w:w="5821" w:type="dxa"/>
          </w:tcPr>
          <w:p w:rsidR="002B7A14" w:rsidRDefault="002B7A14" w:rsidP="00033EFB">
            <w:pPr>
              <w:pStyle w:val="Tabela-zawarto"/>
            </w:pPr>
            <w:r>
              <w:t>Kod powodu odwołania płatności</w:t>
            </w:r>
          </w:p>
        </w:tc>
        <w:tc>
          <w:tcPr>
            <w:tcW w:w="4125" w:type="dxa"/>
          </w:tcPr>
          <w:p w:rsidR="002B7A14" w:rsidRPr="00BF188B" w:rsidRDefault="002B7A14" w:rsidP="00033EFB">
            <w:pPr>
              <w:pStyle w:val="Tabela-zawarto"/>
              <w:jc w:val="center"/>
            </w:pPr>
            <w:r>
              <w:t>Kod powodu odwołania płatności: TECH, FRAD, DUPL</w:t>
            </w:r>
          </w:p>
        </w:tc>
      </w:tr>
      <w:tr w:rsidR="002B7A14" w:rsidRPr="000E1730" w:rsidTr="002C04D7">
        <w:trPr>
          <w:jc w:val="center"/>
        </w:trPr>
        <w:tc>
          <w:tcPr>
            <w:tcW w:w="574" w:type="dxa"/>
          </w:tcPr>
          <w:p w:rsidR="002B7A14" w:rsidRPr="000E1730" w:rsidRDefault="002B7A14" w:rsidP="00635634">
            <w:pPr>
              <w:pStyle w:val="Tabela-zawarto"/>
            </w:pPr>
          </w:p>
        </w:tc>
        <w:tc>
          <w:tcPr>
            <w:tcW w:w="3661" w:type="dxa"/>
            <w:vAlign w:val="center"/>
          </w:tcPr>
          <w:p w:rsidR="002B7A14" w:rsidRPr="000E1730" w:rsidRDefault="002B7A14" w:rsidP="00635634">
            <w:pPr>
              <w:pStyle w:val="Tabela-zawarto"/>
              <w:ind w:left="432" w:hanging="432"/>
            </w:pPr>
            <w:r w:rsidRPr="000E1730">
              <w:t xml:space="preserve">-   -   -   </w:t>
            </w:r>
            <w:r>
              <w:t xml:space="preserve">-  </w:t>
            </w:r>
            <w:r w:rsidRPr="000E1730">
              <w:t xml:space="preserve"> -   </w:t>
            </w:r>
            <w:r w:rsidRPr="00635634">
              <w:rPr>
                <w:lang w:val="en-US"/>
              </w:rPr>
              <w:t>InfoDetails</w:t>
            </w:r>
          </w:p>
        </w:tc>
        <w:tc>
          <w:tcPr>
            <w:tcW w:w="5821" w:type="dxa"/>
          </w:tcPr>
          <w:p w:rsidR="002B7A14" w:rsidRDefault="002B7A14" w:rsidP="00033EFB">
            <w:pPr>
              <w:pStyle w:val="Tabela-zawarto"/>
            </w:pPr>
            <w:r w:rsidRPr="0070429E">
              <w:t>Powód odwołania</w:t>
            </w:r>
          </w:p>
        </w:tc>
        <w:tc>
          <w:tcPr>
            <w:tcW w:w="4125" w:type="dxa"/>
          </w:tcPr>
          <w:p w:rsidR="002B7A14" w:rsidRPr="00BF188B" w:rsidRDefault="002B7A14" w:rsidP="00033EFB">
            <w:pPr>
              <w:pStyle w:val="Tabela-zawarto"/>
              <w:jc w:val="center"/>
            </w:pPr>
            <w:r w:rsidRPr="0070429E">
              <w:t xml:space="preserve">Powód odwołania </w:t>
            </w:r>
            <w:r>
              <w:t xml:space="preserve">podawany </w:t>
            </w:r>
            <w:r w:rsidRPr="0070429E">
              <w:t>dla kodu FRAD</w:t>
            </w:r>
          </w:p>
        </w:tc>
      </w:tr>
      <w:tr w:rsidR="002B7A14" w:rsidRPr="000E1730" w:rsidTr="002C04D7">
        <w:trPr>
          <w:jc w:val="center"/>
        </w:trPr>
        <w:tc>
          <w:tcPr>
            <w:tcW w:w="574" w:type="dxa"/>
          </w:tcPr>
          <w:p w:rsidR="002B7A14" w:rsidRPr="000E1730" w:rsidRDefault="002B7A14" w:rsidP="00635634">
            <w:pPr>
              <w:pStyle w:val="Tabela-zawarto"/>
            </w:pPr>
            <w:r>
              <w:t>A-17</w:t>
            </w:r>
          </w:p>
        </w:tc>
        <w:tc>
          <w:tcPr>
            <w:tcW w:w="3661" w:type="dxa"/>
            <w:vAlign w:val="center"/>
          </w:tcPr>
          <w:p w:rsidR="002B7A14" w:rsidRPr="000E1730" w:rsidRDefault="002B7A14" w:rsidP="00635634">
            <w:pPr>
              <w:pStyle w:val="Tabela-zawarto"/>
              <w:ind w:left="432" w:hanging="432"/>
            </w:pPr>
            <w:r w:rsidRPr="000E1730">
              <w:t xml:space="preserve">-   -   -   </w:t>
            </w:r>
            <w:r>
              <w:t xml:space="preserve">-   </w:t>
            </w:r>
            <w:r w:rsidRPr="000E1730">
              <w:t xml:space="preserve">-   </w:t>
            </w:r>
            <w:r w:rsidRPr="00635634">
              <w:t>Customer</w:t>
            </w:r>
          </w:p>
        </w:tc>
        <w:tc>
          <w:tcPr>
            <w:tcW w:w="5821" w:type="dxa"/>
          </w:tcPr>
          <w:p w:rsidR="002B7A14" w:rsidRDefault="002B7A14" w:rsidP="00033EFB">
            <w:pPr>
              <w:pStyle w:val="Tabela-zawarto"/>
            </w:pPr>
            <w:r>
              <w:t>Dane klienta</w:t>
            </w:r>
          </w:p>
        </w:tc>
        <w:tc>
          <w:tcPr>
            <w:tcW w:w="4125" w:type="dxa"/>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vAlign w:val="center"/>
          </w:tcPr>
          <w:p w:rsidR="002B7A14" w:rsidRPr="000E1730" w:rsidRDefault="002B7A14" w:rsidP="00635634">
            <w:pPr>
              <w:pStyle w:val="Tabela-zawarto"/>
            </w:pPr>
            <w:r w:rsidRPr="000E1730">
              <w:t xml:space="preserve">-   -   -   </w:t>
            </w:r>
            <w:r>
              <w:t xml:space="preserve">-   -   -  </w:t>
            </w:r>
            <w:r w:rsidRPr="000E1730">
              <w:t>Identifier</w:t>
            </w:r>
          </w:p>
        </w:tc>
        <w:tc>
          <w:tcPr>
            <w:tcW w:w="5821" w:type="dxa"/>
          </w:tcPr>
          <w:p w:rsidR="002B7A14" w:rsidRPr="000E1730" w:rsidRDefault="002B7A14" w:rsidP="00033EFB">
            <w:pPr>
              <w:pStyle w:val="Tabela-zawarto"/>
            </w:pPr>
            <w:r w:rsidRPr="000E1730">
              <w:t>Identyfikator płatnika</w:t>
            </w:r>
          </w:p>
        </w:tc>
        <w:tc>
          <w:tcPr>
            <w:tcW w:w="4125" w:type="dxa"/>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vAlign w:val="center"/>
          </w:tcPr>
          <w:p w:rsidR="002B7A14" w:rsidRPr="000E1730" w:rsidRDefault="002B7A14" w:rsidP="00635634">
            <w:pPr>
              <w:pStyle w:val="Tabela-zawarto"/>
            </w:pPr>
            <w:r w:rsidRPr="000E1730">
              <w:t xml:space="preserve">-   -   -   </w:t>
            </w:r>
            <w:r>
              <w:t xml:space="preserve">-   -   -  </w:t>
            </w:r>
            <w:r w:rsidRPr="000E1730">
              <w:t>Name</w:t>
            </w:r>
          </w:p>
        </w:tc>
        <w:tc>
          <w:tcPr>
            <w:tcW w:w="5821" w:type="dxa"/>
          </w:tcPr>
          <w:p w:rsidR="002B7A14" w:rsidRPr="000E1730" w:rsidRDefault="002B7A14" w:rsidP="00033EFB">
            <w:pPr>
              <w:pStyle w:val="Tabela-zawarto"/>
            </w:pPr>
            <w:r w:rsidRPr="000E1730">
              <w:t>Nazwa płatnika</w:t>
            </w:r>
          </w:p>
        </w:tc>
        <w:tc>
          <w:tcPr>
            <w:tcW w:w="4125" w:type="dxa"/>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vAlign w:val="center"/>
          </w:tcPr>
          <w:p w:rsidR="002B7A14" w:rsidRPr="000E1730" w:rsidRDefault="002B7A14" w:rsidP="00635634">
            <w:pPr>
              <w:pStyle w:val="Tabela-zawarto"/>
            </w:pPr>
            <w:r w:rsidRPr="000E1730">
              <w:t xml:space="preserve">-   -   -   </w:t>
            </w:r>
            <w:r>
              <w:t xml:space="preserve">-   -   -  </w:t>
            </w:r>
            <w:r w:rsidRPr="000E1730">
              <w:t>AdditionalName</w:t>
            </w:r>
          </w:p>
        </w:tc>
        <w:tc>
          <w:tcPr>
            <w:tcW w:w="5821" w:type="dxa"/>
          </w:tcPr>
          <w:p w:rsidR="002B7A14" w:rsidRPr="000E1730" w:rsidRDefault="002B7A14" w:rsidP="00033EFB">
            <w:pPr>
              <w:pStyle w:val="Tabela-zawarto"/>
            </w:pPr>
            <w:r w:rsidRPr="000E1730">
              <w:t>Dodatkowa nazwa płatnika</w:t>
            </w:r>
          </w:p>
        </w:tc>
        <w:tc>
          <w:tcPr>
            <w:tcW w:w="4125" w:type="dxa"/>
          </w:tcPr>
          <w:p w:rsidR="002B7A14" w:rsidRPr="00BF188B" w:rsidRDefault="002B7A14" w:rsidP="00BF188B">
            <w:pPr>
              <w:pStyle w:val="Tabela-zawarto"/>
              <w:jc w:val="center"/>
            </w:pPr>
            <w:r>
              <w:t>Dane klienta odwołującego płatność</w:t>
            </w: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vAlign w:val="center"/>
          </w:tcPr>
          <w:p w:rsidR="002B7A14" w:rsidRPr="000E1730" w:rsidRDefault="002B7A14" w:rsidP="00635634">
            <w:pPr>
              <w:pStyle w:val="Tabela-zawarto"/>
            </w:pPr>
            <w:r w:rsidRPr="000E1730">
              <w:t xml:space="preserve">-   -   -   </w:t>
            </w:r>
            <w:r>
              <w:t xml:space="preserve">-   -   -  </w:t>
            </w:r>
            <w:r w:rsidRPr="000E1730">
              <w:t>Description</w:t>
            </w:r>
          </w:p>
        </w:tc>
        <w:tc>
          <w:tcPr>
            <w:tcW w:w="5821" w:type="dxa"/>
          </w:tcPr>
          <w:p w:rsidR="002B7A14" w:rsidRPr="000E1730" w:rsidRDefault="002B7A14" w:rsidP="00635634">
            <w:pPr>
              <w:pStyle w:val="Tabela-zawarto"/>
            </w:pPr>
            <w:r w:rsidRPr="000E1730">
              <w:t>Dodatkowe informacje o płatniku</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vAlign w:val="center"/>
          </w:tcPr>
          <w:p w:rsidR="002B7A14" w:rsidRPr="000E1730" w:rsidRDefault="002B7A14" w:rsidP="00635634">
            <w:pPr>
              <w:pStyle w:val="Tabela-zawarto"/>
            </w:pPr>
            <w:r w:rsidRPr="000E1730">
              <w:t xml:space="preserve">-   -   -   </w:t>
            </w:r>
            <w:r>
              <w:t>-   -   -  UltmName</w:t>
            </w:r>
          </w:p>
        </w:tc>
        <w:tc>
          <w:tcPr>
            <w:tcW w:w="5821" w:type="dxa"/>
          </w:tcPr>
          <w:p w:rsidR="002B7A14" w:rsidRPr="000E1730" w:rsidRDefault="002B7A14" w:rsidP="00635634">
            <w:pPr>
              <w:pStyle w:val="Tabela-zawarto"/>
            </w:pPr>
            <w:r>
              <w:t>Nazwa finalna</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rPr>
                <w:lang w:val="en-US"/>
              </w:rPr>
            </w:pPr>
            <w:r w:rsidRPr="000E1730">
              <w:rPr>
                <w:lang w:val="en-US"/>
              </w:rPr>
              <w:t>A-11</w:t>
            </w:r>
          </w:p>
        </w:tc>
        <w:tc>
          <w:tcPr>
            <w:tcW w:w="3661" w:type="dxa"/>
            <w:vAlign w:val="center"/>
          </w:tcPr>
          <w:p w:rsidR="002B7A14" w:rsidRPr="000E1730" w:rsidRDefault="002B7A14" w:rsidP="00635634">
            <w:pPr>
              <w:pStyle w:val="Tabela-zawarto"/>
              <w:rPr>
                <w:lang w:val="en-US"/>
              </w:rPr>
            </w:pPr>
            <w:r w:rsidRPr="000E1730">
              <w:t xml:space="preserve">-   -   -   </w:t>
            </w:r>
            <w:r>
              <w:t xml:space="preserve">-   -   -  </w:t>
            </w:r>
            <w:r w:rsidRPr="000E1730">
              <w:rPr>
                <w:lang w:val="en-US"/>
              </w:rPr>
              <w:t>Address</w:t>
            </w:r>
          </w:p>
        </w:tc>
        <w:tc>
          <w:tcPr>
            <w:tcW w:w="5821" w:type="dxa"/>
          </w:tcPr>
          <w:p w:rsidR="002B7A14" w:rsidRPr="000E1730" w:rsidRDefault="002B7A14" w:rsidP="00635634">
            <w:pPr>
              <w:pStyle w:val="Tabela-zawarto"/>
            </w:pPr>
            <w:r w:rsidRPr="000E1730">
              <w:t>Adres płatnika (podawany w postaci sformatowanej lub niesformatowanej)</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815B23" w:rsidRDefault="002B7A14" w:rsidP="00635634">
            <w:pPr>
              <w:pStyle w:val="Tabela-zawarto"/>
              <w:jc w:val="center"/>
            </w:pPr>
          </w:p>
        </w:tc>
        <w:tc>
          <w:tcPr>
            <w:tcW w:w="3661" w:type="dxa"/>
            <w:vAlign w:val="center"/>
          </w:tcPr>
          <w:p w:rsidR="002B7A14" w:rsidRPr="000E1730" w:rsidRDefault="002B7A14" w:rsidP="00635634">
            <w:pPr>
              <w:pStyle w:val="Tabela-zawarto"/>
              <w:rPr>
                <w:lang w:val="en-US"/>
              </w:rPr>
            </w:pPr>
            <w:r w:rsidRPr="000E1730">
              <w:t xml:space="preserve">-   -   -   </w:t>
            </w:r>
            <w:r>
              <w:t xml:space="preserve">-   -   -   -  </w:t>
            </w:r>
            <w:r w:rsidRPr="000E1730">
              <w:rPr>
                <w:lang w:val="en-US"/>
              </w:rPr>
              <w:t>AddressType</w:t>
            </w:r>
          </w:p>
        </w:tc>
        <w:tc>
          <w:tcPr>
            <w:tcW w:w="5821" w:type="dxa"/>
          </w:tcPr>
          <w:p w:rsidR="002B7A14" w:rsidRPr="000E1730" w:rsidRDefault="002B7A14" w:rsidP="00635634">
            <w:pPr>
              <w:pStyle w:val="Tabela-zawarto"/>
            </w:pPr>
            <w:r w:rsidRPr="000E1730">
              <w:t>Typ adresu</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rPr>
                <w:lang w:val="en-US"/>
              </w:rPr>
            </w:pPr>
          </w:p>
        </w:tc>
        <w:tc>
          <w:tcPr>
            <w:tcW w:w="3661" w:type="dxa"/>
            <w:shd w:val="clear" w:color="auto" w:fill="27F9EF"/>
            <w:vAlign w:val="center"/>
          </w:tcPr>
          <w:p w:rsidR="002B7A14" w:rsidRPr="000E1730" w:rsidRDefault="002B7A14" w:rsidP="00635634">
            <w:pPr>
              <w:pStyle w:val="Tabela-zawarto"/>
              <w:rPr>
                <w:lang w:val="en-US"/>
              </w:rPr>
            </w:pPr>
            <w:r w:rsidRPr="000E1730">
              <w:t xml:space="preserve">-   -   -   </w:t>
            </w:r>
            <w:r>
              <w:t xml:space="preserve">-   -   -   -  </w:t>
            </w:r>
            <w:r w:rsidRPr="000E1730">
              <w:rPr>
                <w:lang w:val="en-US"/>
              </w:rPr>
              <w:t>StreetName</w:t>
            </w:r>
            <w:r w:rsidRPr="000E1730">
              <w:rPr>
                <w:lang w:val="en-US"/>
              </w:rPr>
              <w:tab/>
              <w:t xml:space="preserve">     </w:t>
            </w:r>
            <w:r>
              <w:rPr>
                <w:lang w:val="en-US"/>
              </w:rPr>
              <w:t xml:space="preserve">            </w:t>
            </w:r>
            <w:r w:rsidRPr="000E1730">
              <w:rPr>
                <w:lang w:val="en-US"/>
              </w:rPr>
              <w:t xml:space="preserve"> </w:t>
            </w:r>
            <w:r w:rsidRPr="000E1730">
              <w:rPr>
                <w:b/>
                <w:lang w:val="en-US"/>
              </w:rPr>
              <w:t>XOR</w:t>
            </w:r>
          </w:p>
        </w:tc>
        <w:tc>
          <w:tcPr>
            <w:tcW w:w="5821" w:type="dxa"/>
          </w:tcPr>
          <w:p w:rsidR="002B7A14" w:rsidRPr="000E1730" w:rsidRDefault="002B7A14" w:rsidP="00635634">
            <w:pPr>
              <w:pStyle w:val="Tabela-zawarto"/>
            </w:pPr>
            <w:r w:rsidRPr="000E1730">
              <w:t>Nazwa ulicy, nr budynku</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shd w:val="clear" w:color="auto" w:fill="27F9EF"/>
            <w:vAlign w:val="center"/>
          </w:tcPr>
          <w:p w:rsidR="002B7A14" w:rsidRPr="000E1730" w:rsidRDefault="002B7A14" w:rsidP="00635634">
            <w:pPr>
              <w:pStyle w:val="Tabela-zawarto"/>
            </w:pPr>
            <w:r w:rsidRPr="000E1730">
              <w:t xml:space="preserve">-   -   -   </w:t>
            </w:r>
            <w:r>
              <w:t xml:space="preserve">-   -   -   -  </w:t>
            </w:r>
            <w:r w:rsidRPr="000E1730">
              <w:t>PostCode</w:t>
            </w:r>
          </w:p>
        </w:tc>
        <w:tc>
          <w:tcPr>
            <w:tcW w:w="5821" w:type="dxa"/>
          </w:tcPr>
          <w:p w:rsidR="002B7A14" w:rsidRPr="000E1730" w:rsidRDefault="002B7A14" w:rsidP="00635634">
            <w:pPr>
              <w:pStyle w:val="Tabela-zawarto"/>
            </w:pPr>
            <w:r w:rsidRPr="000E1730">
              <w:t>Kod pocztowy</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shd w:val="clear" w:color="auto" w:fill="27F9EF"/>
            <w:vAlign w:val="center"/>
          </w:tcPr>
          <w:p w:rsidR="002B7A14" w:rsidRPr="000E1730" w:rsidRDefault="002B7A14" w:rsidP="00635634">
            <w:pPr>
              <w:pStyle w:val="Tabela-zawarto"/>
            </w:pPr>
            <w:r w:rsidRPr="000E1730">
              <w:t xml:space="preserve">-   -   -   </w:t>
            </w:r>
            <w:r>
              <w:t xml:space="preserve">-   -   -   -  </w:t>
            </w:r>
            <w:r w:rsidRPr="000E1730">
              <w:t>CityName</w:t>
            </w:r>
          </w:p>
        </w:tc>
        <w:tc>
          <w:tcPr>
            <w:tcW w:w="5821" w:type="dxa"/>
          </w:tcPr>
          <w:p w:rsidR="002B7A14" w:rsidRPr="000E1730" w:rsidRDefault="002B7A14" w:rsidP="00635634">
            <w:pPr>
              <w:pStyle w:val="Tabela-zawarto"/>
            </w:pPr>
            <w:r w:rsidRPr="000E1730">
              <w:t>Nazwa miasta</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rPr>
                <w:lang w:val="en-US"/>
              </w:rPr>
            </w:pPr>
          </w:p>
        </w:tc>
        <w:tc>
          <w:tcPr>
            <w:tcW w:w="3661" w:type="dxa"/>
            <w:shd w:val="clear" w:color="auto" w:fill="27F9EF"/>
            <w:vAlign w:val="center"/>
          </w:tcPr>
          <w:p w:rsidR="002B7A14" w:rsidRPr="000E1730" w:rsidRDefault="002B7A14" w:rsidP="00635634">
            <w:pPr>
              <w:pStyle w:val="Tabela-zawarto"/>
              <w:rPr>
                <w:lang w:val="en-US"/>
              </w:rPr>
            </w:pPr>
            <w:r w:rsidRPr="000E1730">
              <w:t xml:space="preserve">-   -   -   </w:t>
            </w:r>
            <w:r>
              <w:t xml:space="preserve">-   -   -   -  </w:t>
            </w:r>
            <w:r w:rsidRPr="000E1730">
              <w:rPr>
                <w:lang w:val="en-US"/>
              </w:rPr>
              <w:t xml:space="preserve">PostalAddressLine1 </w:t>
            </w:r>
            <w:r>
              <w:rPr>
                <w:lang w:val="en-US"/>
              </w:rPr>
              <w:t xml:space="preserve">        </w:t>
            </w:r>
            <w:r w:rsidRPr="000E1730">
              <w:rPr>
                <w:b/>
                <w:lang w:val="en-US"/>
              </w:rPr>
              <w:t>XOR</w:t>
            </w:r>
          </w:p>
        </w:tc>
        <w:tc>
          <w:tcPr>
            <w:tcW w:w="5821" w:type="dxa"/>
          </w:tcPr>
          <w:p w:rsidR="002B7A14" w:rsidRPr="000E1730" w:rsidRDefault="002B7A14" w:rsidP="00635634">
            <w:pPr>
              <w:pStyle w:val="Tabela-zawarto"/>
            </w:pPr>
            <w:r w:rsidRPr="000E1730">
              <w:t>Pierwsza linia adresu</w:t>
            </w:r>
          </w:p>
        </w:tc>
        <w:tc>
          <w:tcPr>
            <w:tcW w:w="4125" w:type="dxa"/>
          </w:tcPr>
          <w:p w:rsidR="002B7A14" w:rsidRDefault="002B7A14" w:rsidP="00635634">
            <w:pPr>
              <w:pStyle w:val="FootnoteText"/>
              <w:jc w:val="center"/>
              <w:rPr>
                <w:rFonts w:ascii="Arial" w:hAnsi="Arial" w:cs="Arial"/>
                <w:sz w:val="16"/>
                <w:szCs w:val="16"/>
              </w:rPr>
            </w:pP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shd w:val="clear" w:color="auto" w:fill="27F9EF"/>
            <w:vAlign w:val="center"/>
          </w:tcPr>
          <w:p w:rsidR="002B7A14" w:rsidRPr="000E1730" w:rsidRDefault="002B7A14" w:rsidP="00635634">
            <w:pPr>
              <w:pStyle w:val="Tabela-zawarto"/>
            </w:pPr>
            <w:r w:rsidRPr="000E1730">
              <w:t xml:space="preserve">-   -   -   </w:t>
            </w:r>
            <w:r>
              <w:t xml:space="preserve">-   -   -   -  </w:t>
            </w:r>
            <w:r w:rsidRPr="000E1730">
              <w:t>PostalAddressLine2</w:t>
            </w:r>
          </w:p>
        </w:tc>
        <w:tc>
          <w:tcPr>
            <w:tcW w:w="5821" w:type="dxa"/>
          </w:tcPr>
          <w:p w:rsidR="002B7A14" w:rsidRPr="000E1730" w:rsidRDefault="002B7A14" w:rsidP="00635634">
            <w:pPr>
              <w:pStyle w:val="Tabela-zawarto"/>
            </w:pPr>
            <w:r w:rsidRPr="000E1730">
              <w:t>Druga linia adresu</w:t>
            </w:r>
          </w:p>
        </w:tc>
        <w:tc>
          <w:tcPr>
            <w:tcW w:w="4125" w:type="dxa"/>
          </w:tcPr>
          <w:p w:rsidR="002B7A14" w:rsidRPr="000E1730" w:rsidRDefault="002B7A14" w:rsidP="00635634">
            <w:pPr>
              <w:pStyle w:val="Tabela-zawarto"/>
              <w:jc w:val="center"/>
            </w:pPr>
          </w:p>
        </w:tc>
      </w:tr>
      <w:tr w:rsidR="002B7A14" w:rsidRPr="000E1730" w:rsidTr="002C04D7">
        <w:trPr>
          <w:jc w:val="center"/>
        </w:trPr>
        <w:tc>
          <w:tcPr>
            <w:tcW w:w="574" w:type="dxa"/>
            <w:vAlign w:val="center"/>
          </w:tcPr>
          <w:p w:rsidR="002B7A14" w:rsidRPr="000E1730" w:rsidRDefault="002B7A14" w:rsidP="00635634">
            <w:pPr>
              <w:pStyle w:val="Tabela-zawarto"/>
              <w:jc w:val="center"/>
            </w:pPr>
          </w:p>
        </w:tc>
        <w:tc>
          <w:tcPr>
            <w:tcW w:w="3661" w:type="dxa"/>
            <w:vAlign w:val="center"/>
          </w:tcPr>
          <w:p w:rsidR="002B7A14" w:rsidRPr="000E1730" w:rsidRDefault="002B7A14" w:rsidP="00635634">
            <w:pPr>
              <w:pStyle w:val="Tabela-zawarto"/>
            </w:pPr>
            <w:r w:rsidRPr="000E1730">
              <w:t xml:space="preserve">-   -   -   </w:t>
            </w:r>
            <w:r>
              <w:t xml:space="preserve">-   -   -   -  </w:t>
            </w:r>
            <w:r w:rsidRPr="000E1730">
              <w:t>Country</w:t>
            </w:r>
          </w:p>
        </w:tc>
        <w:tc>
          <w:tcPr>
            <w:tcW w:w="5821" w:type="dxa"/>
          </w:tcPr>
          <w:p w:rsidR="002B7A14" w:rsidRPr="000E1730" w:rsidRDefault="002B7A14" w:rsidP="00635634">
            <w:pPr>
              <w:pStyle w:val="Tabela-zawarto"/>
            </w:pPr>
            <w:r w:rsidRPr="000E1730">
              <w:t>Kod kraju</w:t>
            </w:r>
          </w:p>
        </w:tc>
        <w:tc>
          <w:tcPr>
            <w:tcW w:w="4125" w:type="dxa"/>
          </w:tcPr>
          <w:p w:rsidR="002B7A14" w:rsidRPr="000E1730" w:rsidRDefault="002B7A14" w:rsidP="00635634">
            <w:pPr>
              <w:pStyle w:val="Tabela-zawarto"/>
              <w:jc w:val="center"/>
            </w:pPr>
          </w:p>
        </w:tc>
      </w:tr>
    </w:tbl>
    <w:p w:rsidR="002B7A14" w:rsidRDefault="002B7A14" w:rsidP="0077315C">
      <w:r w:rsidRPr="00DA073C">
        <w:t xml:space="preserve"> </w:t>
      </w:r>
    </w:p>
    <w:p w:rsidR="002B7A14" w:rsidRDefault="002B7A14">
      <w:r>
        <w:br w:type="page"/>
      </w:r>
    </w:p>
    <w:p w:rsidR="002B7A14" w:rsidRPr="000E1730" w:rsidRDefault="002B7A14" w:rsidP="00CC7FF4">
      <w:pPr>
        <w:pStyle w:val="Heading2"/>
        <w:numPr>
          <w:ilvl w:val="1"/>
          <w:numId w:val="27"/>
        </w:numPr>
      </w:pPr>
      <w:bookmarkStart w:id="244" w:name="_Toc365015810"/>
      <w:r w:rsidRPr="000E1730">
        <w:t xml:space="preserve">Komunikat odpowiedzi </w:t>
      </w:r>
      <w:r w:rsidRPr="00BF188B">
        <w:t>Payment</w:t>
      </w:r>
      <w:r w:rsidRPr="00CC7FF4">
        <w:t>Refusal</w:t>
      </w:r>
      <w:r w:rsidRPr="00BF188B">
        <w:t>AddResponse</w:t>
      </w:r>
      <w:bookmarkEnd w:id="244"/>
    </w:p>
    <w:p w:rsidR="002B7A14" w:rsidRDefault="002B7A14" w:rsidP="0077315C">
      <w:pPr>
        <w:pStyle w:val="Caption"/>
      </w:pPr>
      <w:bookmarkStart w:id="245" w:name="_Toc365015882"/>
      <w:r w:rsidRPr="000E1730">
        <w:t xml:space="preserve">Tabela </w:t>
      </w:r>
      <w:fldSimple w:instr=" SEQ Tabela \* ARABIC ">
        <w:r>
          <w:rPr>
            <w:noProof/>
          </w:rPr>
          <w:t>56</w:t>
        </w:r>
      </w:fldSimple>
      <w:r w:rsidRPr="000E1730">
        <w:t xml:space="preserve">: Komunikat odpowiedzi </w:t>
      </w:r>
      <w:r w:rsidRPr="00BF188B">
        <w:t>Payment</w:t>
      </w:r>
      <w:r w:rsidRPr="00CC7FF4">
        <w:t>Refusal</w:t>
      </w:r>
      <w:r w:rsidRPr="00BF188B">
        <w:t>AddResponse</w:t>
      </w:r>
      <w:bookmarkEnd w:id="245"/>
    </w:p>
    <w:tbl>
      <w:tblPr>
        <w:tblW w:w="14370" w:type="dxa"/>
        <w:jc w:val="center"/>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44"/>
        <w:gridCol w:w="9"/>
        <w:gridCol w:w="3661"/>
        <w:gridCol w:w="5791"/>
        <w:gridCol w:w="1597"/>
        <w:gridCol w:w="2668"/>
      </w:tblGrid>
      <w:tr w:rsidR="002B7A14" w:rsidRPr="000E1730" w:rsidTr="002C04D7">
        <w:trPr>
          <w:jc w:val="center"/>
        </w:trPr>
        <w:tc>
          <w:tcPr>
            <w:tcW w:w="653" w:type="dxa"/>
            <w:gridSpan w:val="2"/>
            <w:shd w:val="solid" w:color="auto" w:fill="auto"/>
          </w:tcPr>
          <w:p w:rsidR="002B7A14" w:rsidRPr="000E1730" w:rsidRDefault="002B7A14" w:rsidP="00635634">
            <w:pPr>
              <w:pStyle w:val="Tabela-zawarto"/>
            </w:pPr>
          </w:p>
        </w:tc>
        <w:tc>
          <w:tcPr>
            <w:tcW w:w="3661" w:type="dxa"/>
            <w:shd w:val="solid" w:color="auto" w:fill="auto"/>
          </w:tcPr>
          <w:p w:rsidR="002B7A14" w:rsidRPr="004147A6" w:rsidRDefault="002B7A14" w:rsidP="00635634">
            <w:pPr>
              <w:pStyle w:val="Tabela-zawarto"/>
              <w:rPr>
                <w:b/>
              </w:rPr>
            </w:pPr>
            <w:r w:rsidRPr="004147A6">
              <w:rPr>
                <w:b/>
              </w:rPr>
              <w:t>Nazwa elementu</w:t>
            </w:r>
          </w:p>
        </w:tc>
        <w:tc>
          <w:tcPr>
            <w:tcW w:w="5791" w:type="dxa"/>
            <w:shd w:val="solid" w:color="auto" w:fill="auto"/>
          </w:tcPr>
          <w:p w:rsidR="002B7A14" w:rsidRPr="004147A6" w:rsidRDefault="002B7A14" w:rsidP="00635634">
            <w:pPr>
              <w:pStyle w:val="Tabela-zawarto"/>
              <w:rPr>
                <w:b/>
              </w:rPr>
            </w:pPr>
            <w:r w:rsidRPr="004147A6">
              <w:rPr>
                <w:b/>
              </w:rPr>
              <w:t xml:space="preserve">Opis                          </w:t>
            </w:r>
          </w:p>
        </w:tc>
        <w:tc>
          <w:tcPr>
            <w:tcW w:w="4265" w:type="dxa"/>
            <w:gridSpan w:val="2"/>
            <w:shd w:val="solid" w:color="auto" w:fill="auto"/>
          </w:tcPr>
          <w:p w:rsidR="002B7A14" w:rsidRPr="004147A6" w:rsidRDefault="002B7A14" w:rsidP="00635634">
            <w:pPr>
              <w:pStyle w:val="Tabela-zawarto"/>
              <w:jc w:val="center"/>
              <w:rPr>
                <w:b/>
              </w:rPr>
            </w:pPr>
            <w:r w:rsidRPr="004147A6">
              <w:rPr>
                <w:b/>
              </w:rPr>
              <w:t>Wprowadzana wartość</w:t>
            </w:r>
          </w:p>
        </w:tc>
      </w:tr>
      <w:tr w:rsidR="002B7A14" w:rsidRPr="000E1730" w:rsidTr="00271314">
        <w:trPr>
          <w:jc w:val="center"/>
        </w:trPr>
        <w:tc>
          <w:tcPr>
            <w:tcW w:w="653" w:type="dxa"/>
            <w:gridSpan w:val="2"/>
          </w:tcPr>
          <w:p w:rsidR="002B7A14" w:rsidRPr="000E1730" w:rsidRDefault="002B7A14" w:rsidP="00635634">
            <w:pPr>
              <w:pStyle w:val="Tabela-zawarto"/>
            </w:pPr>
          </w:p>
        </w:tc>
        <w:tc>
          <w:tcPr>
            <w:tcW w:w="3661" w:type="dxa"/>
          </w:tcPr>
          <w:p w:rsidR="002B7A14" w:rsidRPr="000E1730" w:rsidRDefault="002B7A14" w:rsidP="00635634">
            <w:pPr>
              <w:pStyle w:val="Tabela-zawarto"/>
            </w:pPr>
            <w:r>
              <w:t>PaymentRefusal</w:t>
            </w:r>
            <w:r w:rsidRPr="00BF188B">
              <w:t>AddResponse</w:t>
            </w:r>
          </w:p>
        </w:tc>
        <w:tc>
          <w:tcPr>
            <w:tcW w:w="10056" w:type="dxa"/>
            <w:gridSpan w:val="3"/>
          </w:tcPr>
          <w:p w:rsidR="002B7A14" w:rsidRPr="000E1730" w:rsidRDefault="002B7A14" w:rsidP="00635634">
            <w:pPr>
              <w:pStyle w:val="Tabela-zawarto"/>
              <w:jc w:val="center"/>
            </w:pPr>
            <w:r>
              <w:rPr>
                <w:rFonts w:cs="Arial"/>
              </w:rPr>
              <w:t xml:space="preserve">Żądanie odwołania płatności SEPA </w:t>
            </w:r>
            <w:r w:rsidRPr="000E1730">
              <w:rPr>
                <w:rFonts w:cs="Arial"/>
              </w:rPr>
              <w:t xml:space="preserve"> – komunikat typu </w:t>
            </w:r>
            <w:r>
              <w:rPr>
                <w:rFonts w:cs="Arial"/>
              </w:rPr>
              <w:t>odpowiedź</w:t>
            </w:r>
          </w:p>
        </w:tc>
      </w:tr>
      <w:tr w:rsidR="002B7A14" w:rsidRPr="000E1730" w:rsidTr="002C04D7">
        <w:trPr>
          <w:jc w:val="center"/>
        </w:trPr>
        <w:tc>
          <w:tcPr>
            <w:tcW w:w="653" w:type="dxa"/>
            <w:gridSpan w:val="2"/>
          </w:tcPr>
          <w:p w:rsidR="002B7A14" w:rsidRPr="000E1730" w:rsidRDefault="002B7A14" w:rsidP="00635634">
            <w:pPr>
              <w:pStyle w:val="Tabela-zawarto"/>
            </w:pPr>
            <w:r w:rsidRPr="000E1730">
              <w:t>A-16</w:t>
            </w:r>
          </w:p>
        </w:tc>
        <w:tc>
          <w:tcPr>
            <w:tcW w:w="3661" w:type="dxa"/>
          </w:tcPr>
          <w:p w:rsidR="002B7A14" w:rsidRPr="000E1730" w:rsidRDefault="002B7A14" w:rsidP="00635634">
            <w:pPr>
              <w:pStyle w:val="Tabela-zawarto"/>
            </w:pPr>
            <w:r w:rsidRPr="000E1730">
              <w:t>-   Header</w:t>
            </w:r>
          </w:p>
        </w:tc>
        <w:tc>
          <w:tcPr>
            <w:tcW w:w="5791" w:type="dxa"/>
          </w:tcPr>
          <w:p w:rsidR="002B7A14" w:rsidRPr="000E1730" w:rsidRDefault="002B7A14" w:rsidP="00635634">
            <w:pPr>
              <w:pStyle w:val="Tabela-zawarto"/>
              <w:rPr>
                <w:rFonts w:cs="Arial"/>
              </w:rPr>
            </w:pPr>
            <w:r w:rsidRPr="000E1730">
              <w:rPr>
                <w:rFonts w:cs="Arial"/>
              </w:rPr>
              <w:t>Komponent zawierający elementy nagłówka komunikatu</w:t>
            </w:r>
          </w:p>
        </w:tc>
        <w:tc>
          <w:tcPr>
            <w:tcW w:w="4265" w:type="dxa"/>
            <w:gridSpan w:val="2"/>
          </w:tcPr>
          <w:p w:rsidR="002B7A14" w:rsidRPr="000E1730" w:rsidRDefault="002B7A14" w:rsidP="00635634">
            <w:pPr>
              <w:pStyle w:val="Tabela-zawarto"/>
              <w:jc w:val="center"/>
            </w:pPr>
          </w:p>
        </w:tc>
      </w:tr>
      <w:tr w:rsidR="002B7A14" w:rsidRPr="000E1730" w:rsidTr="002C04D7">
        <w:trPr>
          <w:jc w:val="center"/>
        </w:trPr>
        <w:tc>
          <w:tcPr>
            <w:tcW w:w="653" w:type="dxa"/>
            <w:gridSpan w:val="2"/>
          </w:tcPr>
          <w:p w:rsidR="002B7A14" w:rsidRPr="000E1730" w:rsidRDefault="002B7A14" w:rsidP="00635634">
            <w:pPr>
              <w:pStyle w:val="Tabela-zawarto"/>
            </w:pPr>
          </w:p>
        </w:tc>
        <w:tc>
          <w:tcPr>
            <w:tcW w:w="3661" w:type="dxa"/>
          </w:tcPr>
          <w:p w:rsidR="002B7A14" w:rsidRPr="000E1730" w:rsidRDefault="002B7A14" w:rsidP="00635634">
            <w:pPr>
              <w:pStyle w:val="Tabela-zawarto"/>
            </w:pPr>
            <w:r w:rsidRPr="000E1730">
              <w:t>-   -   IssueDateTime</w:t>
            </w:r>
          </w:p>
        </w:tc>
        <w:tc>
          <w:tcPr>
            <w:tcW w:w="5791" w:type="dxa"/>
          </w:tcPr>
          <w:p w:rsidR="002B7A14" w:rsidRPr="000E1730" w:rsidRDefault="002B7A14" w:rsidP="00635634">
            <w:pPr>
              <w:pStyle w:val="Tabela-zawarto"/>
              <w:rPr>
                <w:rFonts w:cs="Arial"/>
              </w:rPr>
            </w:pPr>
            <w:r w:rsidRPr="000E1730">
              <w:rPr>
                <w:rFonts w:cs="Arial"/>
              </w:rPr>
              <w:t>Data i czas komunikatu</w:t>
            </w:r>
          </w:p>
        </w:tc>
        <w:tc>
          <w:tcPr>
            <w:tcW w:w="4265" w:type="dxa"/>
            <w:gridSpan w:val="2"/>
          </w:tcPr>
          <w:p w:rsidR="002B7A14" w:rsidRPr="000E1730" w:rsidRDefault="002B7A14" w:rsidP="00635634">
            <w:pPr>
              <w:pStyle w:val="Tabela-zawarto"/>
              <w:jc w:val="center"/>
              <w:rPr>
                <w:lang w:val="de-DE"/>
              </w:rPr>
            </w:pPr>
            <w:r w:rsidRPr="000E1730">
              <w:rPr>
                <w:lang w:val="de-DE"/>
              </w:rPr>
              <w:t>Data i czas komunikatu</w:t>
            </w:r>
          </w:p>
        </w:tc>
      </w:tr>
      <w:tr w:rsidR="002B7A14" w:rsidRPr="000E1730" w:rsidTr="002C04D7">
        <w:trPr>
          <w:jc w:val="center"/>
        </w:trPr>
        <w:tc>
          <w:tcPr>
            <w:tcW w:w="653" w:type="dxa"/>
            <w:gridSpan w:val="2"/>
          </w:tcPr>
          <w:p w:rsidR="002B7A14" w:rsidRPr="000E1730" w:rsidRDefault="002B7A14" w:rsidP="00635634">
            <w:pPr>
              <w:pStyle w:val="Tabela-zawarto"/>
            </w:pPr>
          </w:p>
        </w:tc>
        <w:tc>
          <w:tcPr>
            <w:tcW w:w="3661" w:type="dxa"/>
          </w:tcPr>
          <w:p w:rsidR="002B7A14" w:rsidRPr="000E1730" w:rsidRDefault="002B7A14" w:rsidP="00635634">
            <w:pPr>
              <w:pStyle w:val="Tabela-zawarto"/>
              <w:rPr>
                <w:lang w:val="de-DE"/>
              </w:rPr>
            </w:pPr>
            <w:r w:rsidRPr="000E1730">
              <w:rPr>
                <w:lang w:val="de-DE"/>
              </w:rPr>
              <w:t>-   -   DocumentIdentifier</w:t>
            </w:r>
          </w:p>
        </w:tc>
        <w:tc>
          <w:tcPr>
            <w:tcW w:w="5791" w:type="dxa"/>
          </w:tcPr>
          <w:p w:rsidR="002B7A14" w:rsidRPr="000E1730" w:rsidRDefault="002B7A14" w:rsidP="00635634">
            <w:pPr>
              <w:pStyle w:val="Tabela-zawarto"/>
              <w:rPr>
                <w:rFonts w:cs="Arial"/>
              </w:rPr>
            </w:pPr>
            <w:r w:rsidRPr="000E1730">
              <w:rPr>
                <w:rFonts w:cs="Arial"/>
              </w:rPr>
              <w:t>Identyfikator komunikatu</w:t>
            </w:r>
          </w:p>
        </w:tc>
        <w:tc>
          <w:tcPr>
            <w:tcW w:w="4265" w:type="dxa"/>
            <w:gridSpan w:val="2"/>
          </w:tcPr>
          <w:p w:rsidR="002B7A14" w:rsidRPr="000E1730" w:rsidRDefault="002B7A14" w:rsidP="00635634">
            <w:pPr>
              <w:pStyle w:val="Tabela-zawarto"/>
              <w:jc w:val="center"/>
            </w:pPr>
            <w:r w:rsidRPr="000E1730">
              <w:t>Dowolny ciąg znaków nadawany przez wysyłającego</w:t>
            </w:r>
          </w:p>
        </w:tc>
      </w:tr>
      <w:tr w:rsidR="002B7A14" w:rsidRPr="000E1730" w:rsidTr="002C04D7">
        <w:trPr>
          <w:jc w:val="center"/>
        </w:trPr>
        <w:tc>
          <w:tcPr>
            <w:tcW w:w="653" w:type="dxa"/>
            <w:gridSpan w:val="2"/>
          </w:tcPr>
          <w:p w:rsidR="002B7A14" w:rsidRPr="000E1730" w:rsidRDefault="002B7A14" w:rsidP="00635634">
            <w:pPr>
              <w:pStyle w:val="Tabela-zawarto"/>
            </w:pPr>
          </w:p>
        </w:tc>
        <w:tc>
          <w:tcPr>
            <w:tcW w:w="3661" w:type="dxa"/>
          </w:tcPr>
          <w:p w:rsidR="002B7A14" w:rsidRPr="000E1730" w:rsidRDefault="002B7A14" w:rsidP="00635634">
            <w:pPr>
              <w:pStyle w:val="Tabela-zawarto"/>
            </w:pPr>
            <w:r w:rsidRPr="000E1730">
              <w:t>-   -   SenderIdentifier</w:t>
            </w:r>
          </w:p>
        </w:tc>
        <w:tc>
          <w:tcPr>
            <w:tcW w:w="5791" w:type="dxa"/>
          </w:tcPr>
          <w:p w:rsidR="002B7A14" w:rsidRPr="000E1730" w:rsidRDefault="002B7A14" w:rsidP="00635634">
            <w:pPr>
              <w:pStyle w:val="Tabela-zawarto"/>
              <w:rPr>
                <w:rFonts w:cs="Arial"/>
              </w:rPr>
            </w:pPr>
            <w:r w:rsidRPr="000E1730">
              <w:rPr>
                <w:rFonts w:cs="Arial"/>
              </w:rPr>
              <w:t>Identyfikator nadawcy komunikatu</w:t>
            </w:r>
          </w:p>
        </w:tc>
        <w:tc>
          <w:tcPr>
            <w:tcW w:w="4265" w:type="dxa"/>
            <w:gridSpan w:val="2"/>
          </w:tcPr>
          <w:p w:rsidR="002B7A14" w:rsidRPr="000E1730" w:rsidRDefault="002B7A14" w:rsidP="00635634">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2C04D7">
        <w:trPr>
          <w:jc w:val="center"/>
        </w:trPr>
        <w:tc>
          <w:tcPr>
            <w:tcW w:w="653" w:type="dxa"/>
            <w:gridSpan w:val="2"/>
          </w:tcPr>
          <w:p w:rsidR="002B7A14" w:rsidRPr="000E1730" w:rsidRDefault="002B7A14" w:rsidP="00635634">
            <w:pPr>
              <w:pStyle w:val="Tabela-zawarto"/>
            </w:pPr>
          </w:p>
        </w:tc>
        <w:tc>
          <w:tcPr>
            <w:tcW w:w="3661" w:type="dxa"/>
          </w:tcPr>
          <w:p w:rsidR="002B7A14" w:rsidRPr="000E1730" w:rsidRDefault="002B7A14" w:rsidP="00635634">
            <w:pPr>
              <w:pStyle w:val="Tabela-zawarto"/>
              <w:rPr>
                <w:lang w:val="en-US"/>
              </w:rPr>
            </w:pPr>
            <w:r w:rsidRPr="000E1730">
              <w:rPr>
                <w:lang w:val="en-US"/>
              </w:rPr>
              <w:t>-   -   ReceiverIdentifier</w:t>
            </w:r>
          </w:p>
        </w:tc>
        <w:tc>
          <w:tcPr>
            <w:tcW w:w="5791" w:type="dxa"/>
          </w:tcPr>
          <w:p w:rsidR="002B7A14" w:rsidRPr="000E1730" w:rsidRDefault="002B7A14" w:rsidP="00635634">
            <w:pPr>
              <w:pStyle w:val="Tabela-zawarto"/>
              <w:rPr>
                <w:rFonts w:cs="Arial"/>
              </w:rPr>
            </w:pPr>
            <w:r w:rsidRPr="000E1730">
              <w:rPr>
                <w:rFonts w:cs="Arial"/>
              </w:rPr>
              <w:t>Identyfikator odbiorcy komunikatu</w:t>
            </w:r>
          </w:p>
        </w:tc>
        <w:tc>
          <w:tcPr>
            <w:tcW w:w="4265" w:type="dxa"/>
            <w:gridSpan w:val="2"/>
          </w:tcPr>
          <w:p w:rsidR="002B7A14" w:rsidRPr="000E1730" w:rsidRDefault="002B7A14" w:rsidP="00635634">
            <w:pPr>
              <w:pStyle w:val="Tabela-zawarto"/>
              <w:jc w:val="center"/>
              <w:rPr>
                <w:lang w:val="en-US"/>
              </w:rPr>
            </w:pPr>
            <w:r w:rsidRPr="000E1730">
              <w:rPr>
                <w:lang w:val="en-US"/>
              </w:rPr>
              <w:t>“ZSK-C”</w:t>
            </w:r>
          </w:p>
        </w:tc>
      </w:tr>
      <w:tr w:rsidR="002B7A14" w:rsidRPr="000E1730" w:rsidTr="002C04D7">
        <w:trPr>
          <w:jc w:val="center"/>
        </w:trPr>
        <w:tc>
          <w:tcPr>
            <w:tcW w:w="644" w:type="dxa"/>
          </w:tcPr>
          <w:p w:rsidR="002B7A14" w:rsidRPr="000E1730" w:rsidRDefault="002B7A14" w:rsidP="00635634">
            <w:pPr>
              <w:pStyle w:val="Tabela-zawarto"/>
              <w:rPr>
                <w:lang w:val="en-US"/>
              </w:rPr>
            </w:pPr>
            <w:r w:rsidRPr="000E1730">
              <w:rPr>
                <w:lang w:val="en-US"/>
              </w:rPr>
              <w:t>A-14</w:t>
            </w:r>
          </w:p>
        </w:tc>
        <w:tc>
          <w:tcPr>
            <w:tcW w:w="3670" w:type="dxa"/>
            <w:gridSpan w:val="2"/>
            <w:shd w:val="clear" w:color="auto" w:fill="00FFFF"/>
          </w:tcPr>
          <w:p w:rsidR="002B7A14" w:rsidRPr="000E1730" w:rsidRDefault="002B7A14" w:rsidP="00635634">
            <w:pPr>
              <w:pStyle w:val="Tabela-zawarto"/>
              <w:rPr>
                <w:lang w:val="en-US"/>
              </w:rPr>
            </w:pPr>
            <w:r w:rsidRPr="000E1730">
              <w:rPr>
                <w:lang w:val="en-US"/>
              </w:rPr>
              <w:t xml:space="preserve">-   DocumentStatus                  </w:t>
            </w:r>
            <w:r w:rsidRPr="000E1730">
              <w:rPr>
                <w:b/>
                <w:lang w:val="en-US"/>
              </w:rPr>
              <w:t xml:space="preserve"> </w:t>
            </w:r>
            <w:r>
              <w:rPr>
                <w:b/>
                <w:lang w:val="en-US"/>
              </w:rPr>
              <w:t xml:space="preserve">        </w:t>
            </w:r>
            <w:r w:rsidRPr="000E1730">
              <w:rPr>
                <w:b/>
                <w:lang w:val="en-US"/>
              </w:rPr>
              <w:t>OR</w:t>
            </w:r>
          </w:p>
        </w:tc>
        <w:tc>
          <w:tcPr>
            <w:tcW w:w="5791" w:type="dxa"/>
          </w:tcPr>
          <w:p w:rsidR="002B7A14" w:rsidRPr="000E1730" w:rsidRDefault="002B7A14" w:rsidP="00635634">
            <w:pPr>
              <w:pStyle w:val="Tabela-zawarto"/>
            </w:pPr>
            <w:r w:rsidRPr="000E1730">
              <w:t>Status komunikatu - agregat występuje jeśli w wyniku kontroli składniowych i merytorycznych stwierdzono błędy lub uwagi podlegające raportowaniu do klienta</w:t>
            </w:r>
          </w:p>
        </w:tc>
        <w:tc>
          <w:tcPr>
            <w:tcW w:w="4265" w:type="dxa"/>
            <w:gridSpan w:val="2"/>
          </w:tcPr>
          <w:p w:rsidR="002B7A14" w:rsidRPr="000E1730" w:rsidRDefault="002B7A14" w:rsidP="00635634">
            <w:pPr>
              <w:pStyle w:val="Tabela-zawarto"/>
              <w:jc w:val="center"/>
            </w:pPr>
            <w:r w:rsidRPr="000E1730">
              <w:t>Komponent zawsze uzupełniany</w:t>
            </w:r>
          </w:p>
        </w:tc>
      </w:tr>
      <w:tr w:rsidR="002B7A14" w:rsidRPr="000E1730" w:rsidTr="002C04D7">
        <w:trPr>
          <w:jc w:val="center"/>
        </w:trPr>
        <w:tc>
          <w:tcPr>
            <w:tcW w:w="644" w:type="dxa"/>
          </w:tcPr>
          <w:p w:rsidR="002B7A14" w:rsidRPr="000E1730" w:rsidRDefault="002B7A14" w:rsidP="00635634">
            <w:pPr>
              <w:pStyle w:val="Tabela-zawarto"/>
            </w:pPr>
          </w:p>
        </w:tc>
        <w:tc>
          <w:tcPr>
            <w:tcW w:w="3670" w:type="dxa"/>
            <w:gridSpan w:val="2"/>
          </w:tcPr>
          <w:p w:rsidR="002B7A14" w:rsidRPr="000E1730" w:rsidRDefault="002B7A14" w:rsidP="00635634">
            <w:pPr>
              <w:pStyle w:val="Tabela-zawarto"/>
            </w:pPr>
            <w:r w:rsidRPr="000E1730">
              <w:t>-   -   StatusCode</w:t>
            </w:r>
          </w:p>
        </w:tc>
        <w:tc>
          <w:tcPr>
            <w:tcW w:w="5791" w:type="dxa"/>
          </w:tcPr>
          <w:p w:rsidR="002B7A14" w:rsidRPr="000E1730" w:rsidRDefault="002B7A14" w:rsidP="00635634">
            <w:pPr>
              <w:pStyle w:val="Tabela-zawarto"/>
            </w:pPr>
            <w:r w:rsidRPr="000E1730">
              <w:t>Kod statusu (np. błędu)</w:t>
            </w:r>
          </w:p>
        </w:tc>
        <w:tc>
          <w:tcPr>
            <w:tcW w:w="1597" w:type="dxa"/>
          </w:tcPr>
          <w:p w:rsidR="002B7A14" w:rsidRPr="000E1730" w:rsidRDefault="002B7A14" w:rsidP="00635634">
            <w:pPr>
              <w:pStyle w:val="Tabela-zawarto"/>
              <w:jc w:val="center"/>
              <w:rPr>
                <w:lang w:val="en-US"/>
              </w:rPr>
            </w:pPr>
            <w:r w:rsidRPr="000E1730">
              <w:rPr>
                <w:lang w:val="en-US"/>
              </w:rPr>
              <w:t>0 (dla powodzenia)</w:t>
            </w:r>
          </w:p>
        </w:tc>
        <w:tc>
          <w:tcPr>
            <w:tcW w:w="2668" w:type="dxa"/>
          </w:tcPr>
          <w:p w:rsidR="002B7A14" w:rsidRPr="000E1730" w:rsidRDefault="002B7A14" w:rsidP="00635634">
            <w:pPr>
              <w:pStyle w:val="Tabela-zawarto"/>
              <w:jc w:val="center"/>
            </w:pPr>
            <w:r w:rsidRPr="000E1730">
              <w:t>Kod błędu (dla niepowodzenia)</w:t>
            </w:r>
          </w:p>
        </w:tc>
      </w:tr>
      <w:tr w:rsidR="002B7A14" w:rsidRPr="000E1730" w:rsidTr="002C04D7">
        <w:trPr>
          <w:jc w:val="center"/>
        </w:trPr>
        <w:tc>
          <w:tcPr>
            <w:tcW w:w="644" w:type="dxa"/>
          </w:tcPr>
          <w:p w:rsidR="002B7A14" w:rsidRPr="000E1730" w:rsidRDefault="002B7A14" w:rsidP="00635634">
            <w:pPr>
              <w:pStyle w:val="Tabela-zawarto"/>
            </w:pPr>
          </w:p>
        </w:tc>
        <w:tc>
          <w:tcPr>
            <w:tcW w:w="3670" w:type="dxa"/>
            <w:gridSpan w:val="2"/>
          </w:tcPr>
          <w:p w:rsidR="002B7A14" w:rsidRPr="000E1730" w:rsidRDefault="002B7A14" w:rsidP="00635634">
            <w:pPr>
              <w:pStyle w:val="Tabela-zawarto"/>
            </w:pPr>
            <w:r w:rsidRPr="000E1730">
              <w:t>-   -   Severity</w:t>
            </w:r>
          </w:p>
        </w:tc>
        <w:tc>
          <w:tcPr>
            <w:tcW w:w="5791" w:type="dxa"/>
          </w:tcPr>
          <w:p w:rsidR="002B7A14" w:rsidRPr="000E1730" w:rsidRDefault="002B7A14" w:rsidP="00635634">
            <w:pPr>
              <w:pStyle w:val="Tabela-zawarto"/>
            </w:pPr>
            <w:r w:rsidRPr="000E1730">
              <w:t>Znaczenie kodu (ciężar błędu)</w:t>
            </w:r>
          </w:p>
        </w:tc>
        <w:tc>
          <w:tcPr>
            <w:tcW w:w="1597" w:type="dxa"/>
          </w:tcPr>
          <w:p w:rsidR="002B7A14" w:rsidRPr="000E1730" w:rsidRDefault="002B7A14" w:rsidP="00635634">
            <w:pPr>
              <w:pStyle w:val="Tabela-zawarto"/>
              <w:jc w:val="center"/>
              <w:rPr>
                <w:lang w:val="en-US"/>
              </w:rPr>
            </w:pPr>
            <w:r w:rsidRPr="000E1730">
              <w:rPr>
                <w:lang w:val="en-US"/>
              </w:rPr>
              <w:t>Info</w:t>
            </w:r>
          </w:p>
        </w:tc>
        <w:tc>
          <w:tcPr>
            <w:tcW w:w="2668" w:type="dxa"/>
          </w:tcPr>
          <w:p w:rsidR="002B7A14" w:rsidRPr="000E1730" w:rsidRDefault="002B7A14" w:rsidP="00635634">
            <w:pPr>
              <w:pStyle w:val="Tabela-zawarto"/>
              <w:jc w:val="center"/>
              <w:rPr>
                <w:lang w:val="en-US"/>
              </w:rPr>
            </w:pPr>
            <w:r w:rsidRPr="000E1730">
              <w:rPr>
                <w:lang w:val="en-US"/>
              </w:rPr>
              <w:t>Error</w:t>
            </w:r>
          </w:p>
        </w:tc>
      </w:tr>
      <w:tr w:rsidR="002B7A14" w:rsidRPr="000E1730" w:rsidTr="002C04D7">
        <w:trPr>
          <w:jc w:val="center"/>
        </w:trPr>
        <w:tc>
          <w:tcPr>
            <w:tcW w:w="644" w:type="dxa"/>
          </w:tcPr>
          <w:p w:rsidR="002B7A14" w:rsidRPr="000E1730" w:rsidRDefault="002B7A14" w:rsidP="00635634">
            <w:pPr>
              <w:pStyle w:val="Tabela-zawarto"/>
            </w:pPr>
          </w:p>
        </w:tc>
        <w:tc>
          <w:tcPr>
            <w:tcW w:w="3670" w:type="dxa"/>
            <w:gridSpan w:val="2"/>
          </w:tcPr>
          <w:p w:rsidR="002B7A14" w:rsidRPr="000E1730" w:rsidRDefault="002B7A14" w:rsidP="00635634">
            <w:pPr>
              <w:pStyle w:val="Tabela-zawarto"/>
              <w:rPr>
                <w:lang w:val="en-US"/>
              </w:rPr>
            </w:pPr>
            <w:r w:rsidRPr="000E1730">
              <w:rPr>
                <w:lang w:val="en-US"/>
              </w:rPr>
              <w:t>-   -   StatusDescription</w:t>
            </w:r>
          </w:p>
        </w:tc>
        <w:tc>
          <w:tcPr>
            <w:tcW w:w="5791" w:type="dxa"/>
          </w:tcPr>
          <w:p w:rsidR="002B7A14" w:rsidRPr="000E1730" w:rsidRDefault="002B7A14" w:rsidP="00635634">
            <w:pPr>
              <w:pStyle w:val="Tabela-zawarto"/>
            </w:pPr>
            <w:r w:rsidRPr="000E1730">
              <w:t>Opis statusu</w:t>
            </w:r>
          </w:p>
        </w:tc>
        <w:tc>
          <w:tcPr>
            <w:tcW w:w="1597" w:type="dxa"/>
          </w:tcPr>
          <w:p w:rsidR="002B7A14" w:rsidRPr="000E1730" w:rsidRDefault="002B7A14" w:rsidP="00635634">
            <w:pPr>
              <w:pStyle w:val="Tabela-zawarto"/>
              <w:jc w:val="center"/>
            </w:pPr>
            <w:r w:rsidRPr="000E1730">
              <w:t>Sukces</w:t>
            </w:r>
          </w:p>
        </w:tc>
        <w:tc>
          <w:tcPr>
            <w:tcW w:w="2668" w:type="dxa"/>
          </w:tcPr>
          <w:p w:rsidR="002B7A14" w:rsidRPr="000E1730" w:rsidRDefault="002B7A14" w:rsidP="00635634">
            <w:pPr>
              <w:pStyle w:val="Tabela-zawarto"/>
              <w:jc w:val="center"/>
            </w:pPr>
            <w:r w:rsidRPr="000E1730">
              <w:t>Niepowodzenie. Opis RBE błędu</w:t>
            </w:r>
          </w:p>
        </w:tc>
      </w:tr>
      <w:tr w:rsidR="002B7A14" w:rsidRPr="000E1730" w:rsidTr="002C04D7">
        <w:trPr>
          <w:jc w:val="center"/>
        </w:trPr>
        <w:tc>
          <w:tcPr>
            <w:tcW w:w="653" w:type="dxa"/>
            <w:gridSpan w:val="2"/>
          </w:tcPr>
          <w:p w:rsidR="002B7A14" w:rsidRPr="000E1730" w:rsidRDefault="002B7A14" w:rsidP="00635634">
            <w:pPr>
              <w:pStyle w:val="Tabela-zawarto"/>
            </w:pPr>
            <w:r>
              <w:t>B-28</w:t>
            </w:r>
          </w:p>
        </w:tc>
        <w:tc>
          <w:tcPr>
            <w:tcW w:w="3661" w:type="dxa"/>
            <w:shd w:val="clear" w:color="auto" w:fill="27F9EF"/>
          </w:tcPr>
          <w:p w:rsidR="002B7A14" w:rsidRPr="000E1730" w:rsidRDefault="002B7A14" w:rsidP="00635634">
            <w:pPr>
              <w:pStyle w:val="Tabela-zawarto"/>
            </w:pPr>
            <w:r w:rsidRPr="000E1730">
              <w:t xml:space="preserve">-   </w:t>
            </w:r>
            <w:r>
              <w:t>PaymentRefusal</w:t>
            </w:r>
            <w:r w:rsidRPr="00A97E1F">
              <w:t xml:space="preserve">Document </w:t>
            </w:r>
            <w:r>
              <w:t xml:space="preserve">  </w:t>
            </w:r>
            <w:r w:rsidRPr="00F25ED5">
              <w:rPr>
                <w:b/>
              </w:rPr>
              <w:t>OR</w:t>
            </w:r>
          </w:p>
        </w:tc>
        <w:tc>
          <w:tcPr>
            <w:tcW w:w="5791" w:type="dxa"/>
          </w:tcPr>
          <w:p w:rsidR="002B7A14" w:rsidRPr="000E1730" w:rsidRDefault="002B7A14" w:rsidP="00635634">
            <w:pPr>
              <w:pStyle w:val="Tabela-zawarto"/>
              <w:rPr>
                <w:rFonts w:cs="Arial"/>
              </w:rPr>
            </w:pPr>
            <w:r>
              <w:rPr>
                <w:rFonts w:cs="Arial"/>
              </w:rPr>
              <w:t>Komunikat informacyjny typu żądanie odwołania płatności SEPA</w:t>
            </w:r>
          </w:p>
        </w:tc>
        <w:tc>
          <w:tcPr>
            <w:tcW w:w="4265" w:type="dxa"/>
            <w:gridSpan w:val="2"/>
          </w:tcPr>
          <w:p w:rsidR="002B7A14" w:rsidRPr="000E1730" w:rsidRDefault="002B7A14" w:rsidP="00635634">
            <w:pPr>
              <w:pStyle w:val="Tabela-zawarto"/>
              <w:jc w:val="center"/>
            </w:pPr>
          </w:p>
        </w:tc>
      </w:tr>
      <w:tr w:rsidR="002B7A14" w:rsidRPr="000E1730" w:rsidTr="002C04D7">
        <w:trPr>
          <w:jc w:val="center"/>
        </w:trPr>
        <w:tc>
          <w:tcPr>
            <w:tcW w:w="653" w:type="dxa"/>
            <w:gridSpan w:val="2"/>
          </w:tcPr>
          <w:p w:rsidR="002B7A14" w:rsidRPr="000E1730" w:rsidRDefault="002B7A14" w:rsidP="00033EFB">
            <w:pPr>
              <w:pStyle w:val="Tabela-zawarto"/>
            </w:pPr>
          </w:p>
        </w:tc>
        <w:tc>
          <w:tcPr>
            <w:tcW w:w="3661" w:type="dxa"/>
            <w:vAlign w:val="center"/>
          </w:tcPr>
          <w:p w:rsidR="002B7A14" w:rsidRPr="000E1730" w:rsidRDefault="002B7A14" w:rsidP="00033EFB">
            <w:pPr>
              <w:pStyle w:val="Tabela-zawarto"/>
              <w:ind w:left="432" w:hanging="432"/>
            </w:pPr>
            <w:r w:rsidRPr="000E1730">
              <w:rPr>
                <w:lang w:val="en-US"/>
              </w:rPr>
              <w:t xml:space="preserve">-   -   </w:t>
            </w:r>
            <w:r w:rsidRPr="000E1730">
              <w:t>PaymentIdentifier</w:t>
            </w:r>
          </w:p>
        </w:tc>
        <w:tc>
          <w:tcPr>
            <w:tcW w:w="5791" w:type="dxa"/>
          </w:tcPr>
          <w:p w:rsidR="002B7A14" w:rsidRPr="000E1730" w:rsidRDefault="002B7A14" w:rsidP="00033EFB">
            <w:pPr>
              <w:pStyle w:val="Tabela-zawarto"/>
            </w:pPr>
            <w:r w:rsidRPr="000E1730">
              <w:t>Identyfikator przelewu nadany przez płatnika</w:t>
            </w:r>
          </w:p>
        </w:tc>
        <w:tc>
          <w:tcPr>
            <w:tcW w:w="4265" w:type="dxa"/>
            <w:gridSpan w:val="2"/>
          </w:tcPr>
          <w:p w:rsidR="002B7A14" w:rsidRPr="000E1730" w:rsidRDefault="002B7A14" w:rsidP="00033EFB">
            <w:pPr>
              <w:pStyle w:val="Tabela-zawarto"/>
              <w:jc w:val="center"/>
            </w:pPr>
            <w:r w:rsidRPr="000E1730">
              <w:t xml:space="preserve">Identyfikator zlecenia nadany przez </w:t>
            </w:r>
            <w:r w:rsidRPr="00A24ED2">
              <w:rPr>
                <w:highlight w:val="cyan"/>
              </w:rPr>
              <w:t>XXXX</w:t>
            </w:r>
          </w:p>
        </w:tc>
      </w:tr>
      <w:tr w:rsidR="002B7A14" w:rsidRPr="000E1730" w:rsidTr="002C04D7">
        <w:trPr>
          <w:jc w:val="center"/>
        </w:trPr>
        <w:tc>
          <w:tcPr>
            <w:tcW w:w="653" w:type="dxa"/>
            <w:gridSpan w:val="2"/>
          </w:tcPr>
          <w:p w:rsidR="002B7A14" w:rsidRPr="000E1730" w:rsidRDefault="002B7A14" w:rsidP="00033EFB">
            <w:pPr>
              <w:pStyle w:val="Tabela-zawarto"/>
            </w:pPr>
          </w:p>
        </w:tc>
        <w:tc>
          <w:tcPr>
            <w:tcW w:w="3661" w:type="dxa"/>
            <w:vAlign w:val="center"/>
          </w:tcPr>
          <w:p w:rsidR="002B7A14" w:rsidRPr="000E1730" w:rsidRDefault="002B7A14" w:rsidP="00033EFB">
            <w:pPr>
              <w:pStyle w:val="Tabela-zawarto"/>
              <w:ind w:left="432" w:hanging="432"/>
            </w:pPr>
            <w:r w:rsidRPr="000E1730">
              <w:rPr>
                <w:lang w:val="en-US"/>
              </w:rPr>
              <w:t xml:space="preserve">-   -   </w:t>
            </w:r>
            <w:r w:rsidRPr="000E1730">
              <w:t>BankServerPaymentIdentifier</w:t>
            </w:r>
          </w:p>
        </w:tc>
        <w:tc>
          <w:tcPr>
            <w:tcW w:w="5791" w:type="dxa"/>
          </w:tcPr>
          <w:p w:rsidR="002B7A14" w:rsidRPr="000E1730" w:rsidRDefault="002B7A14" w:rsidP="00033EFB">
            <w:pPr>
              <w:pStyle w:val="Tabela-zawarto"/>
            </w:pPr>
            <w:r w:rsidRPr="000E1730">
              <w:t>Identyfikator płatności nadawany przez Aplikację Biznesową Banku</w:t>
            </w:r>
          </w:p>
        </w:tc>
        <w:tc>
          <w:tcPr>
            <w:tcW w:w="4265" w:type="dxa"/>
            <w:gridSpan w:val="2"/>
          </w:tcPr>
          <w:p w:rsidR="002B7A14" w:rsidRPr="000E1730" w:rsidRDefault="002B7A14" w:rsidP="00033EFB">
            <w:pPr>
              <w:pStyle w:val="Tabela-zawarto"/>
              <w:jc w:val="center"/>
            </w:pPr>
            <w:r w:rsidRPr="000E1730">
              <w:t>Identyfikator zlecenia nadany przez</w:t>
            </w:r>
            <w:r>
              <w:t xml:space="preserve"> Bank</w:t>
            </w:r>
          </w:p>
        </w:tc>
      </w:tr>
      <w:tr w:rsidR="002B7A14" w:rsidRPr="000E1730" w:rsidTr="00AB7FBF">
        <w:trPr>
          <w:jc w:val="center"/>
        </w:trPr>
        <w:tc>
          <w:tcPr>
            <w:tcW w:w="653" w:type="dxa"/>
            <w:gridSpan w:val="2"/>
          </w:tcPr>
          <w:p w:rsidR="002B7A14" w:rsidRPr="000E1730" w:rsidRDefault="002B7A14" w:rsidP="00033EFB">
            <w:pPr>
              <w:pStyle w:val="Tabela-zawarto"/>
            </w:pPr>
            <w:r>
              <w:t>B-27</w:t>
            </w:r>
          </w:p>
        </w:tc>
        <w:tc>
          <w:tcPr>
            <w:tcW w:w="3661" w:type="dxa"/>
            <w:shd w:val="clear" w:color="auto" w:fill="7FFAFD"/>
            <w:vAlign w:val="center"/>
          </w:tcPr>
          <w:p w:rsidR="002B7A14" w:rsidRPr="000E1730" w:rsidRDefault="002B7A14" w:rsidP="00033EFB">
            <w:pPr>
              <w:pStyle w:val="Tabela-zawarto"/>
              <w:ind w:left="432" w:hanging="432"/>
              <w:rPr>
                <w:lang w:val="en-US"/>
              </w:rPr>
            </w:pPr>
            <w:r w:rsidRPr="000E1730">
              <w:rPr>
                <w:lang w:val="en-US"/>
              </w:rPr>
              <w:t xml:space="preserve">-   -   </w:t>
            </w:r>
            <w:r w:rsidRPr="00635634">
              <w:rPr>
                <w:lang w:val="en-US"/>
              </w:rPr>
              <w:t>Payment</w:t>
            </w:r>
            <w:r w:rsidRPr="00037D2E">
              <w:rPr>
                <w:lang w:val="en-US"/>
              </w:rPr>
              <w:t>Refusal</w:t>
            </w:r>
            <w:r w:rsidRPr="00635634">
              <w:rPr>
                <w:lang w:val="en-US"/>
              </w:rPr>
              <w:t>InfoDetails</w:t>
            </w:r>
            <w:r>
              <w:rPr>
                <w:lang w:val="en-US"/>
              </w:rPr>
              <w:t xml:space="preserve">        </w:t>
            </w:r>
            <w:r w:rsidRPr="00AB7FBF">
              <w:rPr>
                <w:b/>
                <w:lang w:val="en-US"/>
              </w:rPr>
              <w:t>XOR</w:t>
            </w:r>
          </w:p>
        </w:tc>
        <w:tc>
          <w:tcPr>
            <w:tcW w:w="5791" w:type="dxa"/>
          </w:tcPr>
          <w:p w:rsidR="002B7A14" w:rsidRPr="000E1730" w:rsidRDefault="002B7A14" w:rsidP="00033EFB">
            <w:pPr>
              <w:pStyle w:val="Tabela-zawarto"/>
              <w:rPr>
                <w:rFonts w:cs="Arial"/>
              </w:rPr>
            </w:pPr>
            <w:r>
              <w:t>Dane dotyczące szczegółów żądania odwołania płatności</w:t>
            </w:r>
          </w:p>
        </w:tc>
        <w:tc>
          <w:tcPr>
            <w:tcW w:w="4265" w:type="dxa"/>
            <w:gridSpan w:val="2"/>
          </w:tcPr>
          <w:p w:rsidR="002B7A14" w:rsidRPr="000E1730" w:rsidRDefault="002B7A14" w:rsidP="00033EFB">
            <w:pPr>
              <w:pStyle w:val="Tabela-zawarto"/>
              <w:jc w:val="center"/>
            </w:pPr>
          </w:p>
        </w:tc>
      </w:tr>
      <w:tr w:rsidR="002B7A14" w:rsidRPr="000E1730" w:rsidTr="002C04D7">
        <w:trPr>
          <w:jc w:val="center"/>
        </w:trPr>
        <w:tc>
          <w:tcPr>
            <w:tcW w:w="653" w:type="dxa"/>
            <w:gridSpan w:val="2"/>
          </w:tcPr>
          <w:p w:rsidR="002B7A14" w:rsidRDefault="002B7A14" w:rsidP="00033EFB">
            <w:pPr>
              <w:pStyle w:val="Tabela-zawarto"/>
            </w:pPr>
          </w:p>
        </w:tc>
        <w:tc>
          <w:tcPr>
            <w:tcW w:w="3661" w:type="dxa"/>
            <w:vAlign w:val="center"/>
          </w:tcPr>
          <w:p w:rsidR="002B7A14" w:rsidRPr="000E1730" w:rsidRDefault="002B7A14" w:rsidP="00033EFB">
            <w:pPr>
              <w:pStyle w:val="Tabela-zawarto"/>
              <w:ind w:left="432" w:hanging="432"/>
            </w:pPr>
            <w:r w:rsidRPr="000E1730">
              <w:t xml:space="preserve">-   -   -   </w:t>
            </w:r>
            <w:r w:rsidRPr="00A97E1F">
              <w:t>Bank</w:t>
            </w:r>
            <w:r>
              <w:t>PaymentRefusal</w:t>
            </w:r>
            <w:r w:rsidRPr="00A97E1F">
              <w:t>Identifier</w:t>
            </w:r>
          </w:p>
        </w:tc>
        <w:tc>
          <w:tcPr>
            <w:tcW w:w="5791" w:type="dxa"/>
          </w:tcPr>
          <w:p w:rsidR="002B7A14" w:rsidRDefault="002B7A14" w:rsidP="00033EFB">
            <w:pPr>
              <w:pStyle w:val="Tabela-zawarto"/>
            </w:pPr>
            <w:r>
              <w:t>Identyfikator komnunikatu nadany przez bank</w:t>
            </w:r>
          </w:p>
        </w:tc>
        <w:tc>
          <w:tcPr>
            <w:tcW w:w="4265" w:type="dxa"/>
            <w:gridSpan w:val="2"/>
          </w:tcPr>
          <w:p w:rsidR="002B7A14" w:rsidRPr="000E1730" w:rsidRDefault="002B7A14" w:rsidP="00033EFB">
            <w:pPr>
              <w:pStyle w:val="Tabela-zawarto"/>
              <w:jc w:val="center"/>
            </w:pPr>
            <w:r>
              <w:t>Identyfikator komnunikatu nadany przez bank</w:t>
            </w:r>
          </w:p>
        </w:tc>
      </w:tr>
      <w:tr w:rsidR="002B7A14" w:rsidRPr="000E1730" w:rsidTr="002C04D7">
        <w:trPr>
          <w:jc w:val="center"/>
        </w:trPr>
        <w:tc>
          <w:tcPr>
            <w:tcW w:w="653" w:type="dxa"/>
            <w:gridSpan w:val="2"/>
          </w:tcPr>
          <w:p w:rsidR="002B7A14" w:rsidRPr="000E1730" w:rsidRDefault="002B7A14" w:rsidP="00033EFB">
            <w:pPr>
              <w:pStyle w:val="Tabela-zawarto"/>
            </w:pPr>
          </w:p>
        </w:tc>
        <w:tc>
          <w:tcPr>
            <w:tcW w:w="3661" w:type="dxa"/>
            <w:vAlign w:val="center"/>
          </w:tcPr>
          <w:p w:rsidR="002B7A14" w:rsidRPr="000E1730" w:rsidRDefault="002B7A14" w:rsidP="00033EFB">
            <w:pPr>
              <w:pStyle w:val="Tabela-zawarto"/>
              <w:ind w:left="432" w:hanging="432"/>
              <w:rPr>
                <w:lang w:val="en-US"/>
              </w:rPr>
            </w:pPr>
            <w:r w:rsidRPr="000E1730">
              <w:t xml:space="preserve">-   -   -   </w:t>
            </w:r>
            <w:r w:rsidRPr="00635634">
              <w:rPr>
                <w:lang w:val="en-US"/>
              </w:rPr>
              <w:t>InfoCode</w:t>
            </w:r>
          </w:p>
        </w:tc>
        <w:tc>
          <w:tcPr>
            <w:tcW w:w="5791" w:type="dxa"/>
          </w:tcPr>
          <w:p w:rsidR="002B7A14" w:rsidRDefault="002B7A14" w:rsidP="00033EFB">
            <w:pPr>
              <w:pStyle w:val="Tabela-zawarto"/>
            </w:pPr>
            <w:r>
              <w:t>Kod powodu odwołania płatności</w:t>
            </w:r>
          </w:p>
        </w:tc>
        <w:tc>
          <w:tcPr>
            <w:tcW w:w="4265" w:type="dxa"/>
            <w:gridSpan w:val="2"/>
          </w:tcPr>
          <w:p w:rsidR="002B7A14" w:rsidRPr="00BF188B" w:rsidRDefault="002B7A14" w:rsidP="00033EFB">
            <w:pPr>
              <w:pStyle w:val="Tabela-zawarto"/>
              <w:jc w:val="center"/>
            </w:pPr>
            <w:r>
              <w:t>Kod powodu odwołania płatności: TECH, FRAD, DUPL</w:t>
            </w:r>
          </w:p>
        </w:tc>
      </w:tr>
      <w:tr w:rsidR="002B7A14" w:rsidRPr="000E1730" w:rsidTr="002C04D7">
        <w:trPr>
          <w:jc w:val="center"/>
        </w:trPr>
        <w:tc>
          <w:tcPr>
            <w:tcW w:w="653" w:type="dxa"/>
            <w:gridSpan w:val="2"/>
          </w:tcPr>
          <w:p w:rsidR="002B7A14" w:rsidRPr="000E1730" w:rsidRDefault="002B7A14" w:rsidP="00033EFB">
            <w:pPr>
              <w:pStyle w:val="Tabela-zawarto"/>
            </w:pPr>
          </w:p>
        </w:tc>
        <w:tc>
          <w:tcPr>
            <w:tcW w:w="3661" w:type="dxa"/>
            <w:vAlign w:val="center"/>
          </w:tcPr>
          <w:p w:rsidR="002B7A14" w:rsidRPr="000E1730" w:rsidRDefault="002B7A14" w:rsidP="00033EFB">
            <w:pPr>
              <w:pStyle w:val="Tabela-zawarto"/>
              <w:ind w:left="432" w:hanging="432"/>
            </w:pPr>
            <w:r w:rsidRPr="000E1730">
              <w:t xml:space="preserve">-   -   -   </w:t>
            </w:r>
            <w:r w:rsidRPr="00635634">
              <w:rPr>
                <w:lang w:val="en-US"/>
              </w:rPr>
              <w:t>InfoDetails</w:t>
            </w:r>
          </w:p>
        </w:tc>
        <w:tc>
          <w:tcPr>
            <w:tcW w:w="5791" w:type="dxa"/>
          </w:tcPr>
          <w:p w:rsidR="002B7A14" w:rsidRDefault="002B7A14" w:rsidP="00033EFB">
            <w:pPr>
              <w:pStyle w:val="Tabela-zawarto"/>
            </w:pPr>
            <w:r w:rsidRPr="0070429E">
              <w:t>Powód odwołania</w:t>
            </w:r>
          </w:p>
        </w:tc>
        <w:tc>
          <w:tcPr>
            <w:tcW w:w="4265" w:type="dxa"/>
            <w:gridSpan w:val="2"/>
          </w:tcPr>
          <w:p w:rsidR="002B7A14" w:rsidRPr="00BF188B" w:rsidRDefault="002B7A14" w:rsidP="00033EFB">
            <w:pPr>
              <w:pStyle w:val="Tabela-zawarto"/>
              <w:jc w:val="center"/>
            </w:pPr>
            <w:r w:rsidRPr="0070429E">
              <w:t xml:space="preserve">Powód odwołania </w:t>
            </w:r>
            <w:r>
              <w:t xml:space="preserve">podawany </w:t>
            </w:r>
            <w:r w:rsidRPr="0070429E">
              <w:t>dla kodu FRAD</w:t>
            </w:r>
          </w:p>
        </w:tc>
      </w:tr>
      <w:tr w:rsidR="002B7A14" w:rsidRPr="000E1730" w:rsidTr="002C04D7">
        <w:trPr>
          <w:jc w:val="center"/>
        </w:trPr>
        <w:tc>
          <w:tcPr>
            <w:tcW w:w="653" w:type="dxa"/>
            <w:gridSpan w:val="2"/>
          </w:tcPr>
          <w:p w:rsidR="002B7A14" w:rsidRPr="000E1730" w:rsidRDefault="002B7A14" w:rsidP="00033EFB">
            <w:pPr>
              <w:pStyle w:val="Tabela-zawarto"/>
            </w:pPr>
            <w:r>
              <w:t>A-17</w:t>
            </w:r>
          </w:p>
        </w:tc>
        <w:tc>
          <w:tcPr>
            <w:tcW w:w="3661" w:type="dxa"/>
            <w:vAlign w:val="center"/>
          </w:tcPr>
          <w:p w:rsidR="002B7A14" w:rsidRPr="000E1730" w:rsidRDefault="002B7A14" w:rsidP="00033EFB">
            <w:pPr>
              <w:pStyle w:val="Tabela-zawarto"/>
              <w:ind w:left="432" w:hanging="432"/>
            </w:pPr>
            <w:r w:rsidRPr="000E1730">
              <w:t xml:space="preserve">-   -   -   </w:t>
            </w:r>
            <w:r w:rsidRPr="00635634">
              <w:t>Customer</w:t>
            </w:r>
          </w:p>
        </w:tc>
        <w:tc>
          <w:tcPr>
            <w:tcW w:w="5791" w:type="dxa"/>
          </w:tcPr>
          <w:p w:rsidR="002B7A14" w:rsidRDefault="002B7A14" w:rsidP="00033EFB">
            <w:pPr>
              <w:pStyle w:val="Tabela-zawarto"/>
            </w:pPr>
            <w:r>
              <w:t>Dane klienta</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vAlign w:val="center"/>
          </w:tcPr>
          <w:p w:rsidR="002B7A14" w:rsidRPr="000E1730" w:rsidRDefault="002B7A14" w:rsidP="00033EFB">
            <w:pPr>
              <w:pStyle w:val="Tabela-zawarto"/>
            </w:pPr>
            <w:r w:rsidRPr="000E1730">
              <w:t xml:space="preserve">-   -   -   </w:t>
            </w:r>
            <w:r>
              <w:t xml:space="preserve">-  </w:t>
            </w:r>
            <w:r w:rsidRPr="000E1730">
              <w:t>Identifier</w:t>
            </w:r>
          </w:p>
        </w:tc>
        <w:tc>
          <w:tcPr>
            <w:tcW w:w="5791" w:type="dxa"/>
          </w:tcPr>
          <w:p w:rsidR="002B7A14" w:rsidRPr="000E1730" w:rsidRDefault="002B7A14" w:rsidP="00033EFB">
            <w:pPr>
              <w:pStyle w:val="Tabela-zawarto"/>
            </w:pPr>
            <w:r w:rsidRPr="000E1730">
              <w:t>Identyfikator płatnika</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vAlign w:val="center"/>
          </w:tcPr>
          <w:p w:rsidR="002B7A14" w:rsidRPr="000E1730" w:rsidRDefault="002B7A14" w:rsidP="00033EFB">
            <w:pPr>
              <w:pStyle w:val="Tabela-zawarto"/>
            </w:pPr>
            <w:r w:rsidRPr="000E1730">
              <w:t xml:space="preserve">-   -   -   </w:t>
            </w:r>
            <w:r>
              <w:t xml:space="preserve">-  </w:t>
            </w:r>
            <w:r w:rsidRPr="000E1730">
              <w:t>Name</w:t>
            </w:r>
          </w:p>
        </w:tc>
        <w:tc>
          <w:tcPr>
            <w:tcW w:w="5791" w:type="dxa"/>
          </w:tcPr>
          <w:p w:rsidR="002B7A14" w:rsidRPr="000E1730" w:rsidRDefault="002B7A14" w:rsidP="00033EFB">
            <w:pPr>
              <w:pStyle w:val="Tabela-zawarto"/>
            </w:pPr>
            <w:r w:rsidRPr="000E1730">
              <w:t>Nazwa płatnika</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vAlign w:val="center"/>
          </w:tcPr>
          <w:p w:rsidR="002B7A14" w:rsidRPr="000E1730" w:rsidRDefault="002B7A14" w:rsidP="00033EFB">
            <w:pPr>
              <w:pStyle w:val="Tabela-zawarto"/>
            </w:pPr>
            <w:r w:rsidRPr="000E1730">
              <w:t xml:space="preserve">-   -   -   </w:t>
            </w:r>
            <w:r>
              <w:t xml:space="preserve">-  </w:t>
            </w:r>
            <w:r w:rsidRPr="000E1730">
              <w:t>AdditionalName</w:t>
            </w:r>
          </w:p>
        </w:tc>
        <w:tc>
          <w:tcPr>
            <w:tcW w:w="5791" w:type="dxa"/>
          </w:tcPr>
          <w:p w:rsidR="002B7A14" w:rsidRPr="000E1730" w:rsidRDefault="002B7A14" w:rsidP="00033EFB">
            <w:pPr>
              <w:pStyle w:val="Tabela-zawarto"/>
            </w:pPr>
            <w:r w:rsidRPr="000E1730">
              <w:t>Dodatkowa nazwa płatnika</w:t>
            </w:r>
          </w:p>
        </w:tc>
        <w:tc>
          <w:tcPr>
            <w:tcW w:w="4265" w:type="dxa"/>
            <w:gridSpan w:val="2"/>
          </w:tcPr>
          <w:p w:rsidR="002B7A14" w:rsidRPr="00BF188B" w:rsidRDefault="002B7A14" w:rsidP="00033EFB">
            <w:pPr>
              <w:pStyle w:val="Tabela-zawarto"/>
              <w:jc w:val="center"/>
            </w:pPr>
            <w:r>
              <w:t>Dane klienta odwołującego płatność</w:t>
            </w: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vAlign w:val="center"/>
          </w:tcPr>
          <w:p w:rsidR="002B7A14" w:rsidRPr="000E1730" w:rsidRDefault="002B7A14" w:rsidP="00033EFB">
            <w:pPr>
              <w:pStyle w:val="Tabela-zawarto"/>
            </w:pPr>
            <w:r w:rsidRPr="000E1730">
              <w:t xml:space="preserve">-   -   -   </w:t>
            </w:r>
            <w:r>
              <w:t xml:space="preserve">-  </w:t>
            </w:r>
            <w:r w:rsidRPr="000E1730">
              <w:t>Description</w:t>
            </w:r>
          </w:p>
        </w:tc>
        <w:tc>
          <w:tcPr>
            <w:tcW w:w="5791" w:type="dxa"/>
          </w:tcPr>
          <w:p w:rsidR="002B7A14" w:rsidRPr="000E1730" w:rsidRDefault="002B7A14" w:rsidP="00033EFB">
            <w:pPr>
              <w:pStyle w:val="Tabela-zawarto"/>
            </w:pPr>
            <w:r w:rsidRPr="000E1730">
              <w:t>Dodatkowe informacje o płatniku</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vAlign w:val="center"/>
          </w:tcPr>
          <w:p w:rsidR="002B7A14" w:rsidRPr="000E1730" w:rsidRDefault="002B7A14" w:rsidP="00033EFB">
            <w:pPr>
              <w:pStyle w:val="Tabela-zawarto"/>
            </w:pPr>
            <w:r w:rsidRPr="000E1730">
              <w:t xml:space="preserve">-   -   -   </w:t>
            </w:r>
            <w:r>
              <w:t>-  UltmName</w:t>
            </w:r>
          </w:p>
        </w:tc>
        <w:tc>
          <w:tcPr>
            <w:tcW w:w="5791" w:type="dxa"/>
          </w:tcPr>
          <w:p w:rsidR="002B7A14" w:rsidRPr="000E1730" w:rsidRDefault="002B7A14" w:rsidP="00033EFB">
            <w:pPr>
              <w:pStyle w:val="Tabela-zawarto"/>
            </w:pPr>
            <w:r>
              <w:t>Nazwa finalna</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rPr>
                <w:lang w:val="en-US"/>
              </w:rPr>
            </w:pPr>
            <w:r w:rsidRPr="000E1730">
              <w:rPr>
                <w:lang w:val="en-US"/>
              </w:rPr>
              <w:t>A-11</w:t>
            </w:r>
          </w:p>
        </w:tc>
        <w:tc>
          <w:tcPr>
            <w:tcW w:w="3661" w:type="dxa"/>
            <w:vAlign w:val="center"/>
          </w:tcPr>
          <w:p w:rsidR="002B7A14" w:rsidRPr="000E1730" w:rsidRDefault="002B7A14" w:rsidP="00033EFB">
            <w:pPr>
              <w:pStyle w:val="Tabela-zawarto"/>
              <w:rPr>
                <w:lang w:val="en-US"/>
              </w:rPr>
            </w:pPr>
            <w:r w:rsidRPr="000E1730">
              <w:t xml:space="preserve">-   -   -   </w:t>
            </w:r>
            <w:r>
              <w:t xml:space="preserve">-  </w:t>
            </w:r>
            <w:r w:rsidRPr="000E1730">
              <w:rPr>
                <w:lang w:val="en-US"/>
              </w:rPr>
              <w:t>Address</w:t>
            </w:r>
          </w:p>
        </w:tc>
        <w:tc>
          <w:tcPr>
            <w:tcW w:w="5791" w:type="dxa"/>
          </w:tcPr>
          <w:p w:rsidR="002B7A14" w:rsidRPr="000E1730" w:rsidRDefault="002B7A14" w:rsidP="00033EFB">
            <w:pPr>
              <w:pStyle w:val="Tabela-zawarto"/>
            </w:pPr>
            <w:r w:rsidRPr="000E1730">
              <w:t>Adres płatnika (podawany w postaci sformatowanej lub niesformatowanej)</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815B23" w:rsidRDefault="002B7A14" w:rsidP="00033EFB">
            <w:pPr>
              <w:pStyle w:val="Tabela-zawarto"/>
              <w:jc w:val="center"/>
            </w:pPr>
          </w:p>
        </w:tc>
        <w:tc>
          <w:tcPr>
            <w:tcW w:w="3661" w:type="dxa"/>
            <w:vAlign w:val="center"/>
          </w:tcPr>
          <w:p w:rsidR="002B7A14" w:rsidRPr="000E1730" w:rsidRDefault="002B7A14" w:rsidP="00033EFB">
            <w:pPr>
              <w:pStyle w:val="Tabela-zawarto"/>
              <w:rPr>
                <w:lang w:val="en-US"/>
              </w:rPr>
            </w:pPr>
            <w:r w:rsidRPr="000E1730">
              <w:t xml:space="preserve">-   -   -   </w:t>
            </w:r>
            <w:r>
              <w:t xml:space="preserve">-   -  </w:t>
            </w:r>
            <w:r w:rsidRPr="000E1730">
              <w:rPr>
                <w:lang w:val="en-US"/>
              </w:rPr>
              <w:t>AddressType</w:t>
            </w:r>
          </w:p>
        </w:tc>
        <w:tc>
          <w:tcPr>
            <w:tcW w:w="5791" w:type="dxa"/>
          </w:tcPr>
          <w:p w:rsidR="002B7A14" w:rsidRPr="000E1730" w:rsidRDefault="002B7A14" w:rsidP="00033EFB">
            <w:pPr>
              <w:pStyle w:val="Tabela-zawarto"/>
            </w:pPr>
            <w:r w:rsidRPr="000E1730">
              <w:t>Typ adresu</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rPr>
                <w:lang w:val="en-US"/>
              </w:rPr>
            </w:pPr>
          </w:p>
        </w:tc>
        <w:tc>
          <w:tcPr>
            <w:tcW w:w="3661" w:type="dxa"/>
            <w:shd w:val="clear" w:color="auto" w:fill="27F9EF"/>
            <w:vAlign w:val="center"/>
          </w:tcPr>
          <w:p w:rsidR="002B7A14" w:rsidRPr="000E1730" w:rsidRDefault="002B7A14" w:rsidP="00033EFB">
            <w:pPr>
              <w:pStyle w:val="Tabela-zawarto"/>
              <w:rPr>
                <w:lang w:val="en-US"/>
              </w:rPr>
            </w:pPr>
            <w:r w:rsidRPr="000E1730">
              <w:t xml:space="preserve">-   -   -   </w:t>
            </w:r>
            <w:r>
              <w:t xml:space="preserve">-   -  </w:t>
            </w:r>
            <w:r w:rsidRPr="000E1730">
              <w:rPr>
                <w:lang w:val="en-US"/>
              </w:rPr>
              <w:t>StreetName</w:t>
            </w:r>
            <w:r w:rsidRPr="000E1730">
              <w:rPr>
                <w:lang w:val="en-US"/>
              </w:rPr>
              <w:tab/>
              <w:t xml:space="preserve">     </w:t>
            </w:r>
            <w:r>
              <w:rPr>
                <w:lang w:val="en-US"/>
              </w:rPr>
              <w:t xml:space="preserve">            </w:t>
            </w:r>
            <w:r w:rsidRPr="000E1730">
              <w:rPr>
                <w:lang w:val="en-US"/>
              </w:rPr>
              <w:t xml:space="preserve"> </w:t>
            </w:r>
            <w:r w:rsidRPr="000E1730">
              <w:rPr>
                <w:b/>
                <w:lang w:val="en-US"/>
              </w:rPr>
              <w:t>XOR</w:t>
            </w:r>
          </w:p>
        </w:tc>
        <w:tc>
          <w:tcPr>
            <w:tcW w:w="5791" w:type="dxa"/>
          </w:tcPr>
          <w:p w:rsidR="002B7A14" w:rsidRPr="000E1730" w:rsidRDefault="002B7A14" w:rsidP="00033EFB">
            <w:pPr>
              <w:pStyle w:val="Tabela-zawarto"/>
            </w:pPr>
            <w:r w:rsidRPr="000E1730">
              <w:t>Nazwa ulicy, nr budynku</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shd w:val="clear" w:color="auto" w:fill="27F9EF"/>
            <w:vAlign w:val="center"/>
          </w:tcPr>
          <w:p w:rsidR="002B7A14" w:rsidRPr="000E1730" w:rsidRDefault="002B7A14" w:rsidP="00033EFB">
            <w:pPr>
              <w:pStyle w:val="Tabela-zawarto"/>
            </w:pPr>
            <w:r w:rsidRPr="000E1730">
              <w:t xml:space="preserve">-   -   -   </w:t>
            </w:r>
            <w:r>
              <w:t xml:space="preserve">-   -  </w:t>
            </w:r>
            <w:r w:rsidRPr="000E1730">
              <w:t>PostCode</w:t>
            </w:r>
          </w:p>
        </w:tc>
        <w:tc>
          <w:tcPr>
            <w:tcW w:w="5791" w:type="dxa"/>
          </w:tcPr>
          <w:p w:rsidR="002B7A14" w:rsidRPr="000E1730" w:rsidRDefault="002B7A14" w:rsidP="00033EFB">
            <w:pPr>
              <w:pStyle w:val="Tabela-zawarto"/>
            </w:pPr>
            <w:r w:rsidRPr="000E1730">
              <w:t>Kod pocztowy</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shd w:val="clear" w:color="auto" w:fill="27F9EF"/>
            <w:vAlign w:val="center"/>
          </w:tcPr>
          <w:p w:rsidR="002B7A14" w:rsidRPr="000E1730" w:rsidRDefault="002B7A14" w:rsidP="00033EFB">
            <w:pPr>
              <w:pStyle w:val="Tabela-zawarto"/>
            </w:pPr>
            <w:r w:rsidRPr="000E1730">
              <w:t xml:space="preserve">-   -   -   </w:t>
            </w:r>
            <w:r>
              <w:t xml:space="preserve">-   -  </w:t>
            </w:r>
            <w:r w:rsidRPr="000E1730">
              <w:t>CityName</w:t>
            </w:r>
          </w:p>
        </w:tc>
        <w:tc>
          <w:tcPr>
            <w:tcW w:w="5791" w:type="dxa"/>
          </w:tcPr>
          <w:p w:rsidR="002B7A14" w:rsidRPr="000E1730" w:rsidRDefault="002B7A14" w:rsidP="00033EFB">
            <w:pPr>
              <w:pStyle w:val="Tabela-zawarto"/>
            </w:pPr>
            <w:r w:rsidRPr="000E1730">
              <w:t>Nazwa miasta</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rPr>
                <w:lang w:val="en-US"/>
              </w:rPr>
            </w:pPr>
          </w:p>
        </w:tc>
        <w:tc>
          <w:tcPr>
            <w:tcW w:w="3661" w:type="dxa"/>
            <w:shd w:val="clear" w:color="auto" w:fill="27F9EF"/>
            <w:vAlign w:val="center"/>
          </w:tcPr>
          <w:p w:rsidR="002B7A14" w:rsidRPr="000E1730" w:rsidRDefault="002B7A14" w:rsidP="00033EFB">
            <w:pPr>
              <w:pStyle w:val="Tabela-zawarto"/>
              <w:rPr>
                <w:lang w:val="en-US"/>
              </w:rPr>
            </w:pPr>
            <w:r w:rsidRPr="000E1730">
              <w:t xml:space="preserve">-   -   -   </w:t>
            </w:r>
            <w:r>
              <w:t xml:space="preserve">-   -  </w:t>
            </w:r>
            <w:r w:rsidRPr="000E1730">
              <w:rPr>
                <w:lang w:val="en-US"/>
              </w:rPr>
              <w:t xml:space="preserve">PostalAddressLine1 </w:t>
            </w:r>
            <w:r>
              <w:rPr>
                <w:lang w:val="en-US"/>
              </w:rPr>
              <w:t xml:space="preserve">            </w:t>
            </w:r>
            <w:r w:rsidRPr="000E1730">
              <w:rPr>
                <w:b/>
                <w:lang w:val="en-US"/>
              </w:rPr>
              <w:t>XOR</w:t>
            </w:r>
          </w:p>
        </w:tc>
        <w:tc>
          <w:tcPr>
            <w:tcW w:w="5791" w:type="dxa"/>
          </w:tcPr>
          <w:p w:rsidR="002B7A14" w:rsidRPr="000E1730" w:rsidRDefault="002B7A14" w:rsidP="00033EFB">
            <w:pPr>
              <w:pStyle w:val="Tabela-zawarto"/>
            </w:pPr>
            <w:r w:rsidRPr="000E1730">
              <w:t>Pierwsza linia adresu</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shd w:val="clear" w:color="auto" w:fill="27F9EF"/>
            <w:vAlign w:val="center"/>
          </w:tcPr>
          <w:p w:rsidR="002B7A14" w:rsidRPr="000E1730" w:rsidRDefault="002B7A14" w:rsidP="00033EFB">
            <w:pPr>
              <w:pStyle w:val="Tabela-zawarto"/>
            </w:pPr>
            <w:r w:rsidRPr="000E1730">
              <w:t xml:space="preserve">-   -   -   </w:t>
            </w:r>
            <w:r>
              <w:t xml:space="preserve">-   -  </w:t>
            </w:r>
            <w:r w:rsidRPr="000E1730">
              <w:t>PostalAddressLine2</w:t>
            </w:r>
          </w:p>
        </w:tc>
        <w:tc>
          <w:tcPr>
            <w:tcW w:w="5791" w:type="dxa"/>
          </w:tcPr>
          <w:p w:rsidR="002B7A14" w:rsidRPr="000E1730" w:rsidRDefault="002B7A14" w:rsidP="00033EFB">
            <w:pPr>
              <w:pStyle w:val="Tabela-zawarto"/>
            </w:pPr>
            <w:r w:rsidRPr="000E1730">
              <w:t>Druga linia adresu</w:t>
            </w:r>
          </w:p>
        </w:tc>
        <w:tc>
          <w:tcPr>
            <w:tcW w:w="4265" w:type="dxa"/>
            <w:gridSpan w:val="2"/>
          </w:tcPr>
          <w:p w:rsidR="002B7A14" w:rsidRPr="000E1730" w:rsidRDefault="002B7A14" w:rsidP="00033EFB">
            <w:pPr>
              <w:pStyle w:val="Tabela-zawarto"/>
              <w:jc w:val="cente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vAlign w:val="center"/>
          </w:tcPr>
          <w:p w:rsidR="002B7A14" w:rsidRPr="000E1730" w:rsidRDefault="002B7A14" w:rsidP="00033EFB">
            <w:pPr>
              <w:pStyle w:val="Tabela-zawarto"/>
            </w:pPr>
            <w:r w:rsidRPr="000E1730">
              <w:t xml:space="preserve">-   -   -   </w:t>
            </w:r>
            <w:r>
              <w:t xml:space="preserve">-   -  </w:t>
            </w:r>
            <w:r w:rsidRPr="000E1730">
              <w:t>Country</w:t>
            </w:r>
          </w:p>
        </w:tc>
        <w:tc>
          <w:tcPr>
            <w:tcW w:w="5791" w:type="dxa"/>
          </w:tcPr>
          <w:p w:rsidR="002B7A14" w:rsidRPr="000E1730" w:rsidRDefault="002B7A14" w:rsidP="00033EFB">
            <w:pPr>
              <w:pStyle w:val="Tabela-zawarto"/>
            </w:pPr>
            <w:r w:rsidRPr="000E1730">
              <w:t>Kod kraju</w:t>
            </w:r>
          </w:p>
        </w:tc>
        <w:tc>
          <w:tcPr>
            <w:tcW w:w="4265" w:type="dxa"/>
            <w:gridSpan w:val="2"/>
          </w:tcPr>
          <w:p w:rsidR="002B7A14" w:rsidRPr="000E1730" w:rsidRDefault="002B7A14" w:rsidP="00033EFB">
            <w:pPr>
              <w:pStyle w:val="Tabela-zawarto"/>
              <w:jc w:val="cente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vAlign w:val="center"/>
          </w:tcPr>
          <w:p w:rsidR="002B7A14" w:rsidRPr="000E1730" w:rsidRDefault="002B7A14" w:rsidP="00033EFB">
            <w:pPr>
              <w:pStyle w:val="Tabela-zawarto"/>
            </w:pPr>
            <w:r w:rsidRPr="000E1730">
              <w:t xml:space="preserve">-   -   -   </w:t>
            </w:r>
            <w:r w:rsidRPr="00A97E1F">
              <w:t>PaymenttInfoStatusCode</w:t>
            </w:r>
          </w:p>
        </w:tc>
        <w:tc>
          <w:tcPr>
            <w:tcW w:w="5791" w:type="dxa"/>
          </w:tcPr>
          <w:p w:rsidR="002B7A14" w:rsidRPr="000E1730" w:rsidRDefault="002B7A14" w:rsidP="00033EFB">
            <w:pPr>
              <w:pStyle w:val="Tabela-zawarto"/>
            </w:pPr>
            <w:r>
              <w:t>Status komunikatu</w:t>
            </w:r>
          </w:p>
        </w:tc>
        <w:tc>
          <w:tcPr>
            <w:tcW w:w="4265" w:type="dxa"/>
            <w:gridSpan w:val="2"/>
          </w:tcPr>
          <w:p w:rsidR="002B7A14" w:rsidRDefault="002B7A14" w:rsidP="00033EFB">
            <w:pPr>
              <w:pStyle w:val="Tabela-zawarto"/>
              <w:jc w:val="center"/>
            </w:pPr>
            <w:r>
              <w:t>Status komunikatu:</w:t>
            </w:r>
          </w:p>
          <w:p w:rsidR="002B7A14" w:rsidRDefault="002B7A14" w:rsidP="00033EFB">
            <w:pPr>
              <w:pStyle w:val="Tabela-zawarto"/>
              <w:jc w:val="center"/>
            </w:pPr>
            <w:r>
              <w:t xml:space="preserve">- </w:t>
            </w:r>
            <w:r w:rsidRPr="00BB0E5F">
              <w:t>Scheduled</w:t>
            </w:r>
            <w:r>
              <w:t xml:space="preserve"> – przyjęty do realizacji</w:t>
            </w:r>
          </w:p>
          <w:p w:rsidR="002B7A14" w:rsidRPr="000E1730" w:rsidRDefault="002B7A14" w:rsidP="00033EFB">
            <w:pPr>
              <w:pStyle w:val="Tabela-zawarto"/>
              <w:jc w:val="center"/>
            </w:pPr>
            <w:r>
              <w:t xml:space="preserve">- </w:t>
            </w:r>
            <w:r w:rsidRPr="00BB0E5F">
              <w:t>Returned</w:t>
            </w:r>
            <w:r>
              <w:t xml:space="preserve"> - odrzucony</w:t>
            </w:r>
          </w:p>
        </w:tc>
      </w:tr>
      <w:tr w:rsidR="002B7A14" w:rsidRPr="000E1730" w:rsidTr="00AB7FBF">
        <w:trPr>
          <w:jc w:val="center"/>
        </w:trPr>
        <w:tc>
          <w:tcPr>
            <w:tcW w:w="653" w:type="dxa"/>
            <w:gridSpan w:val="2"/>
          </w:tcPr>
          <w:p w:rsidR="002B7A14" w:rsidRPr="000E1730" w:rsidRDefault="002B7A14" w:rsidP="00033EFB">
            <w:pPr>
              <w:pStyle w:val="Tabela-zawarto"/>
            </w:pPr>
            <w:r>
              <w:t>B-34</w:t>
            </w:r>
          </w:p>
        </w:tc>
        <w:tc>
          <w:tcPr>
            <w:tcW w:w="3661" w:type="dxa"/>
            <w:shd w:val="clear" w:color="auto" w:fill="7FFAFD"/>
            <w:vAlign w:val="center"/>
          </w:tcPr>
          <w:p w:rsidR="002B7A14" w:rsidRPr="000156DC" w:rsidRDefault="002B7A14" w:rsidP="00033EFB">
            <w:pPr>
              <w:pStyle w:val="Tabela-zawarto"/>
              <w:ind w:left="432" w:hanging="432"/>
              <w:rPr>
                <w:lang w:val="en-US"/>
              </w:rPr>
            </w:pPr>
            <w:r w:rsidRPr="000E1730">
              <w:t xml:space="preserve">-   -   -   </w:t>
            </w:r>
            <w:r w:rsidRPr="00635634">
              <w:rPr>
                <w:lang w:val="en-US"/>
              </w:rPr>
              <w:t>PaymentTransactionList</w:t>
            </w:r>
            <w:r>
              <w:rPr>
                <w:lang w:val="en-US"/>
              </w:rPr>
              <w:t xml:space="preserve">                </w:t>
            </w:r>
            <w:r w:rsidRPr="00AB7FBF">
              <w:rPr>
                <w:b/>
                <w:lang w:val="en-US"/>
              </w:rPr>
              <w:t>XOR</w:t>
            </w:r>
          </w:p>
        </w:tc>
        <w:tc>
          <w:tcPr>
            <w:tcW w:w="5791" w:type="dxa"/>
          </w:tcPr>
          <w:p w:rsidR="002B7A14" w:rsidRPr="000E1730" w:rsidRDefault="002B7A14" w:rsidP="00033EFB">
            <w:pPr>
              <w:pStyle w:val="Tabela-zawarto"/>
            </w:pPr>
            <w:r>
              <w:t>Lista transakcji w ramach płatności, dla których złożono żądanie odwołania płatności</w:t>
            </w:r>
          </w:p>
        </w:tc>
        <w:tc>
          <w:tcPr>
            <w:tcW w:w="4265" w:type="dxa"/>
            <w:gridSpan w:val="2"/>
          </w:tcPr>
          <w:p w:rsidR="002B7A14" w:rsidRPr="000E1730" w:rsidRDefault="002B7A14" w:rsidP="00033EFB">
            <w:pPr>
              <w:pStyle w:val="Tabela-zawarto"/>
              <w:jc w:val="center"/>
            </w:pPr>
          </w:p>
        </w:tc>
      </w:tr>
      <w:tr w:rsidR="002B7A14" w:rsidRPr="000E1730" w:rsidTr="002C04D7">
        <w:trPr>
          <w:jc w:val="center"/>
        </w:trPr>
        <w:tc>
          <w:tcPr>
            <w:tcW w:w="653" w:type="dxa"/>
            <w:gridSpan w:val="2"/>
          </w:tcPr>
          <w:p w:rsidR="002B7A14" w:rsidRPr="000E1730" w:rsidRDefault="002B7A14" w:rsidP="00033EFB">
            <w:pPr>
              <w:pStyle w:val="Tabela-zawarto"/>
            </w:pPr>
          </w:p>
        </w:tc>
        <w:tc>
          <w:tcPr>
            <w:tcW w:w="3661" w:type="dxa"/>
            <w:vAlign w:val="center"/>
          </w:tcPr>
          <w:p w:rsidR="002B7A14" w:rsidRPr="000E1730" w:rsidRDefault="002B7A14" w:rsidP="00033EFB">
            <w:pPr>
              <w:pStyle w:val="Tabela-zawarto"/>
              <w:ind w:left="432" w:hanging="432"/>
            </w:pPr>
            <w:r w:rsidRPr="000E1730">
              <w:t xml:space="preserve">-   -   -   </w:t>
            </w:r>
            <w:r>
              <w:t xml:space="preserve">-  </w:t>
            </w:r>
            <w:r w:rsidRPr="00635634">
              <w:t>TransactionIdentifier</w:t>
            </w:r>
          </w:p>
        </w:tc>
        <w:tc>
          <w:tcPr>
            <w:tcW w:w="5791" w:type="dxa"/>
          </w:tcPr>
          <w:p w:rsidR="002B7A14" w:rsidRPr="000E1730" w:rsidRDefault="002B7A14" w:rsidP="00033EFB">
            <w:pPr>
              <w:pStyle w:val="Tabela-zawarto"/>
            </w:pPr>
            <w:r w:rsidRPr="000E1730">
              <w:t>Identyfikator przelewu nadany przez płatnika</w:t>
            </w:r>
          </w:p>
        </w:tc>
        <w:tc>
          <w:tcPr>
            <w:tcW w:w="4265" w:type="dxa"/>
            <w:gridSpan w:val="2"/>
          </w:tcPr>
          <w:p w:rsidR="002B7A14" w:rsidRPr="000E1730" w:rsidRDefault="002B7A14" w:rsidP="00033EFB">
            <w:pPr>
              <w:pStyle w:val="Tabela-zawarto"/>
              <w:jc w:val="center"/>
            </w:pPr>
            <w:r w:rsidRPr="000E1730">
              <w:t xml:space="preserve">Identyfikator transakcji nadany przez </w:t>
            </w:r>
            <w:r w:rsidRPr="00A24ED2">
              <w:rPr>
                <w:highlight w:val="cyan"/>
              </w:rPr>
              <w:t>XXXX</w:t>
            </w:r>
          </w:p>
        </w:tc>
      </w:tr>
      <w:tr w:rsidR="002B7A14" w:rsidRPr="000E1730" w:rsidTr="002C04D7">
        <w:trPr>
          <w:jc w:val="center"/>
        </w:trPr>
        <w:tc>
          <w:tcPr>
            <w:tcW w:w="653" w:type="dxa"/>
            <w:gridSpan w:val="2"/>
          </w:tcPr>
          <w:p w:rsidR="002B7A14" w:rsidRPr="000E1730" w:rsidRDefault="002B7A14" w:rsidP="00033EFB">
            <w:pPr>
              <w:pStyle w:val="Tabela-zawarto"/>
            </w:pPr>
          </w:p>
        </w:tc>
        <w:tc>
          <w:tcPr>
            <w:tcW w:w="3661" w:type="dxa"/>
            <w:vAlign w:val="center"/>
          </w:tcPr>
          <w:p w:rsidR="002B7A14" w:rsidRPr="000E1730" w:rsidRDefault="002B7A14" w:rsidP="00033EFB">
            <w:pPr>
              <w:pStyle w:val="Tabela-zawarto"/>
              <w:ind w:left="432" w:hanging="432"/>
            </w:pPr>
            <w:r w:rsidRPr="000E1730">
              <w:t xml:space="preserve">-   -   -   </w:t>
            </w:r>
            <w:r>
              <w:t xml:space="preserve">-  </w:t>
            </w:r>
            <w:r w:rsidRPr="00635634">
              <w:t>BankTransactionIdentifier</w:t>
            </w:r>
          </w:p>
        </w:tc>
        <w:tc>
          <w:tcPr>
            <w:tcW w:w="5791" w:type="dxa"/>
          </w:tcPr>
          <w:p w:rsidR="002B7A14" w:rsidRPr="000E1730" w:rsidRDefault="002B7A14" w:rsidP="00033EFB">
            <w:pPr>
              <w:pStyle w:val="Tabela-zawarto"/>
            </w:pPr>
            <w:r w:rsidRPr="000E1730">
              <w:t>Identyfikator płatności nadawany przez Aplikację Biznesową Banku</w:t>
            </w:r>
          </w:p>
        </w:tc>
        <w:tc>
          <w:tcPr>
            <w:tcW w:w="4265" w:type="dxa"/>
            <w:gridSpan w:val="2"/>
          </w:tcPr>
          <w:p w:rsidR="002B7A14" w:rsidRPr="000E1730" w:rsidRDefault="002B7A14" w:rsidP="00033EFB">
            <w:pPr>
              <w:pStyle w:val="Tabela-zawarto"/>
              <w:jc w:val="center"/>
            </w:pPr>
            <w:r w:rsidRPr="000E1730">
              <w:t xml:space="preserve">Identyfikator transakcji nadany przez </w:t>
            </w:r>
            <w:r>
              <w:t>Bank</w:t>
            </w:r>
          </w:p>
        </w:tc>
      </w:tr>
      <w:tr w:rsidR="002B7A14" w:rsidRPr="000E1730" w:rsidTr="002C04D7">
        <w:trPr>
          <w:jc w:val="center"/>
        </w:trPr>
        <w:tc>
          <w:tcPr>
            <w:tcW w:w="653" w:type="dxa"/>
            <w:gridSpan w:val="2"/>
          </w:tcPr>
          <w:p w:rsidR="002B7A14" w:rsidRPr="000E1730" w:rsidRDefault="002B7A14" w:rsidP="00033EFB">
            <w:pPr>
              <w:pStyle w:val="Tabela-zawarto"/>
            </w:pPr>
            <w:r>
              <w:t>B-27</w:t>
            </w:r>
          </w:p>
        </w:tc>
        <w:tc>
          <w:tcPr>
            <w:tcW w:w="3661" w:type="dxa"/>
            <w:vAlign w:val="center"/>
          </w:tcPr>
          <w:p w:rsidR="002B7A14" w:rsidRPr="000E1730" w:rsidRDefault="002B7A14" w:rsidP="00033EFB">
            <w:pPr>
              <w:pStyle w:val="Tabela-zawarto"/>
              <w:ind w:left="432" w:hanging="432"/>
              <w:rPr>
                <w:lang w:val="en-US"/>
              </w:rPr>
            </w:pPr>
            <w:r w:rsidRPr="000E1730">
              <w:t xml:space="preserve">-   -   -   </w:t>
            </w:r>
            <w:r>
              <w:t xml:space="preserve">-  </w:t>
            </w:r>
            <w:r w:rsidRPr="00635634">
              <w:rPr>
                <w:lang w:val="en-US"/>
              </w:rPr>
              <w:t>Payment</w:t>
            </w:r>
            <w:r w:rsidRPr="00037D2E">
              <w:rPr>
                <w:lang w:val="en-US"/>
              </w:rPr>
              <w:t>Refusal</w:t>
            </w:r>
            <w:r w:rsidRPr="00635634">
              <w:rPr>
                <w:lang w:val="en-US"/>
              </w:rPr>
              <w:t>InfoDetails</w:t>
            </w:r>
          </w:p>
        </w:tc>
        <w:tc>
          <w:tcPr>
            <w:tcW w:w="5791" w:type="dxa"/>
          </w:tcPr>
          <w:p w:rsidR="002B7A14" w:rsidRPr="000E1730" w:rsidRDefault="002B7A14" w:rsidP="00033EFB">
            <w:pPr>
              <w:pStyle w:val="Tabela-zawarto"/>
              <w:rPr>
                <w:rFonts w:cs="Arial"/>
              </w:rPr>
            </w:pPr>
            <w:r>
              <w:t>Dane dotyczące szczegółów żądania odwołania płatności</w:t>
            </w:r>
          </w:p>
        </w:tc>
        <w:tc>
          <w:tcPr>
            <w:tcW w:w="4265" w:type="dxa"/>
            <w:gridSpan w:val="2"/>
          </w:tcPr>
          <w:p w:rsidR="002B7A14" w:rsidRPr="000E1730" w:rsidRDefault="002B7A14" w:rsidP="00033EFB">
            <w:pPr>
              <w:pStyle w:val="Tabela-zawarto"/>
              <w:jc w:val="center"/>
            </w:pPr>
          </w:p>
        </w:tc>
      </w:tr>
      <w:tr w:rsidR="002B7A14" w:rsidRPr="000E1730" w:rsidTr="002C04D7">
        <w:trPr>
          <w:jc w:val="center"/>
        </w:trPr>
        <w:tc>
          <w:tcPr>
            <w:tcW w:w="653" w:type="dxa"/>
            <w:gridSpan w:val="2"/>
          </w:tcPr>
          <w:p w:rsidR="002B7A14" w:rsidRDefault="002B7A14" w:rsidP="00033EFB">
            <w:pPr>
              <w:pStyle w:val="Tabela-zawarto"/>
            </w:pPr>
          </w:p>
        </w:tc>
        <w:tc>
          <w:tcPr>
            <w:tcW w:w="3661" w:type="dxa"/>
            <w:vAlign w:val="center"/>
          </w:tcPr>
          <w:p w:rsidR="002B7A14" w:rsidRPr="000E1730" w:rsidRDefault="002B7A14" w:rsidP="00033EFB">
            <w:pPr>
              <w:pStyle w:val="Tabela-zawarto"/>
              <w:ind w:left="432" w:hanging="432"/>
            </w:pPr>
            <w:r w:rsidRPr="000E1730">
              <w:t xml:space="preserve">-   -   -   </w:t>
            </w:r>
            <w:r>
              <w:t xml:space="preserve">-   </w:t>
            </w:r>
            <w:r w:rsidRPr="000E1730">
              <w:t xml:space="preserve">-   </w:t>
            </w:r>
            <w:r w:rsidRPr="00A97E1F">
              <w:t>Bank</w:t>
            </w:r>
            <w:r>
              <w:t>PaymentRefusal</w:t>
            </w:r>
            <w:r w:rsidRPr="00A97E1F">
              <w:t>Identifier</w:t>
            </w:r>
          </w:p>
        </w:tc>
        <w:tc>
          <w:tcPr>
            <w:tcW w:w="5791" w:type="dxa"/>
          </w:tcPr>
          <w:p w:rsidR="002B7A14" w:rsidRDefault="002B7A14" w:rsidP="00033EFB">
            <w:pPr>
              <w:pStyle w:val="Tabela-zawarto"/>
            </w:pPr>
            <w:r>
              <w:t>Identyfikator komnunikatu nadany przez bank</w:t>
            </w:r>
          </w:p>
        </w:tc>
        <w:tc>
          <w:tcPr>
            <w:tcW w:w="4265" w:type="dxa"/>
            <w:gridSpan w:val="2"/>
          </w:tcPr>
          <w:p w:rsidR="002B7A14" w:rsidRPr="000E1730" w:rsidRDefault="002B7A14" w:rsidP="00033EFB">
            <w:pPr>
              <w:pStyle w:val="Tabela-zawarto"/>
              <w:jc w:val="center"/>
            </w:pPr>
            <w:r>
              <w:t>Identyfikator komnunikatu nadany przez bank</w:t>
            </w:r>
          </w:p>
        </w:tc>
      </w:tr>
      <w:tr w:rsidR="002B7A14" w:rsidRPr="000E1730" w:rsidTr="002C04D7">
        <w:trPr>
          <w:jc w:val="center"/>
        </w:trPr>
        <w:tc>
          <w:tcPr>
            <w:tcW w:w="653" w:type="dxa"/>
            <w:gridSpan w:val="2"/>
          </w:tcPr>
          <w:p w:rsidR="002B7A14" w:rsidRPr="000E1730" w:rsidRDefault="002B7A14" w:rsidP="00033EFB">
            <w:pPr>
              <w:pStyle w:val="Tabela-zawarto"/>
            </w:pPr>
          </w:p>
        </w:tc>
        <w:tc>
          <w:tcPr>
            <w:tcW w:w="3661" w:type="dxa"/>
            <w:vAlign w:val="center"/>
          </w:tcPr>
          <w:p w:rsidR="002B7A14" w:rsidRPr="000E1730" w:rsidRDefault="002B7A14" w:rsidP="00033EFB">
            <w:pPr>
              <w:pStyle w:val="Tabela-zawarto"/>
              <w:ind w:left="432" w:hanging="432"/>
              <w:rPr>
                <w:lang w:val="en-US"/>
              </w:rPr>
            </w:pPr>
            <w:r w:rsidRPr="000E1730">
              <w:t xml:space="preserve">-   -   -   </w:t>
            </w:r>
            <w:r>
              <w:t xml:space="preserve">-   </w:t>
            </w:r>
            <w:r w:rsidRPr="000E1730">
              <w:t xml:space="preserve">-   </w:t>
            </w:r>
            <w:r w:rsidRPr="00635634">
              <w:rPr>
                <w:lang w:val="en-US"/>
              </w:rPr>
              <w:t>InfoCode</w:t>
            </w:r>
          </w:p>
        </w:tc>
        <w:tc>
          <w:tcPr>
            <w:tcW w:w="5791" w:type="dxa"/>
          </w:tcPr>
          <w:p w:rsidR="002B7A14" w:rsidRDefault="002B7A14" w:rsidP="00033EFB">
            <w:pPr>
              <w:pStyle w:val="Tabela-zawarto"/>
            </w:pPr>
            <w:r>
              <w:t>Kod powodu odwołania płatności</w:t>
            </w:r>
          </w:p>
        </w:tc>
        <w:tc>
          <w:tcPr>
            <w:tcW w:w="4265" w:type="dxa"/>
            <w:gridSpan w:val="2"/>
          </w:tcPr>
          <w:p w:rsidR="002B7A14" w:rsidRPr="00BF188B" w:rsidRDefault="002B7A14" w:rsidP="00033EFB">
            <w:pPr>
              <w:pStyle w:val="Tabela-zawarto"/>
              <w:jc w:val="center"/>
            </w:pPr>
            <w:r>
              <w:t>Kod powodu odwołania płatności: TECH, FRAD, DUPL</w:t>
            </w:r>
          </w:p>
        </w:tc>
      </w:tr>
      <w:tr w:rsidR="002B7A14" w:rsidRPr="000E1730" w:rsidTr="002C04D7">
        <w:trPr>
          <w:jc w:val="center"/>
        </w:trPr>
        <w:tc>
          <w:tcPr>
            <w:tcW w:w="653" w:type="dxa"/>
            <w:gridSpan w:val="2"/>
          </w:tcPr>
          <w:p w:rsidR="002B7A14" w:rsidRPr="000E1730" w:rsidRDefault="002B7A14" w:rsidP="00033EFB">
            <w:pPr>
              <w:pStyle w:val="Tabela-zawarto"/>
            </w:pPr>
          </w:p>
        </w:tc>
        <w:tc>
          <w:tcPr>
            <w:tcW w:w="3661" w:type="dxa"/>
            <w:vAlign w:val="center"/>
          </w:tcPr>
          <w:p w:rsidR="002B7A14" w:rsidRPr="000E1730" w:rsidRDefault="002B7A14" w:rsidP="00033EFB">
            <w:pPr>
              <w:pStyle w:val="Tabela-zawarto"/>
              <w:ind w:left="432" w:hanging="432"/>
            </w:pPr>
            <w:r w:rsidRPr="000E1730">
              <w:t xml:space="preserve">-   -   -   </w:t>
            </w:r>
            <w:r>
              <w:t xml:space="preserve">-  </w:t>
            </w:r>
            <w:r w:rsidRPr="000E1730">
              <w:t xml:space="preserve"> -   </w:t>
            </w:r>
            <w:r w:rsidRPr="00635634">
              <w:rPr>
                <w:lang w:val="en-US"/>
              </w:rPr>
              <w:t>InfoDetails</w:t>
            </w:r>
          </w:p>
        </w:tc>
        <w:tc>
          <w:tcPr>
            <w:tcW w:w="5791" w:type="dxa"/>
          </w:tcPr>
          <w:p w:rsidR="002B7A14" w:rsidRDefault="002B7A14" w:rsidP="00033EFB">
            <w:pPr>
              <w:pStyle w:val="Tabela-zawarto"/>
            </w:pPr>
            <w:r w:rsidRPr="0070429E">
              <w:t>Powód odwołania</w:t>
            </w:r>
          </w:p>
        </w:tc>
        <w:tc>
          <w:tcPr>
            <w:tcW w:w="4265" w:type="dxa"/>
            <w:gridSpan w:val="2"/>
          </w:tcPr>
          <w:p w:rsidR="002B7A14" w:rsidRPr="00BF188B" w:rsidRDefault="002B7A14" w:rsidP="00033EFB">
            <w:pPr>
              <w:pStyle w:val="Tabela-zawarto"/>
              <w:jc w:val="center"/>
            </w:pPr>
            <w:r w:rsidRPr="0070429E">
              <w:t xml:space="preserve">Powód odwołania </w:t>
            </w:r>
            <w:r>
              <w:t xml:space="preserve">podawany </w:t>
            </w:r>
            <w:r w:rsidRPr="0070429E">
              <w:t>dla kodu FRAD</w:t>
            </w:r>
          </w:p>
        </w:tc>
      </w:tr>
      <w:tr w:rsidR="002B7A14" w:rsidRPr="000E1730" w:rsidTr="002C04D7">
        <w:trPr>
          <w:jc w:val="center"/>
        </w:trPr>
        <w:tc>
          <w:tcPr>
            <w:tcW w:w="653" w:type="dxa"/>
            <w:gridSpan w:val="2"/>
          </w:tcPr>
          <w:p w:rsidR="002B7A14" w:rsidRPr="000E1730" w:rsidRDefault="002B7A14" w:rsidP="00033EFB">
            <w:pPr>
              <w:pStyle w:val="Tabela-zawarto"/>
            </w:pPr>
            <w:r>
              <w:t>A-17</w:t>
            </w:r>
          </w:p>
        </w:tc>
        <w:tc>
          <w:tcPr>
            <w:tcW w:w="3661" w:type="dxa"/>
            <w:vAlign w:val="center"/>
          </w:tcPr>
          <w:p w:rsidR="002B7A14" w:rsidRPr="000E1730" w:rsidRDefault="002B7A14" w:rsidP="00033EFB">
            <w:pPr>
              <w:pStyle w:val="Tabela-zawarto"/>
              <w:ind w:left="432" w:hanging="432"/>
            </w:pPr>
            <w:r w:rsidRPr="000E1730">
              <w:t xml:space="preserve">-   -   -   </w:t>
            </w:r>
            <w:r>
              <w:t xml:space="preserve">-   </w:t>
            </w:r>
            <w:r w:rsidRPr="000E1730">
              <w:t xml:space="preserve">-   </w:t>
            </w:r>
            <w:r w:rsidRPr="00635634">
              <w:t>Customer</w:t>
            </w:r>
          </w:p>
        </w:tc>
        <w:tc>
          <w:tcPr>
            <w:tcW w:w="5791" w:type="dxa"/>
          </w:tcPr>
          <w:p w:rsidR="002B7A14" w:rsidRDefault="002B7A14" w:rsidP="00033EFB">
            <w:pPr>
              <w:pStyle w:val="Tabela-zawarto"/>
            </w:pPr>
            <w:r>
              <w:t>Dane klienta</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vAlign w:val="center"/>
          </w:tcPr>
          <w:p w:rsidR="002B7A14" w:rsidRPr="000E1730" w:rsidRDefault="002B7A14" w:rsidP="00033EFB">
            <w:pPr>
              <w:pStyle w:val="Tabela-zawarto"/>
            </w:pPr>
            <w:r w:rsidRPr="000E1730">
              <w:t xml:space="preserve">-   -   -   </w:t>
            </w:r>
            <w:r>
              <w:t xml:space="preserve">-   -   -  </w:t>
            </w:r>
            <w:r w:rsidRPr="000E1730">
              <w:t>Identifier</w:t>
            </w:r>
          </w:p>
        </w:tc>
        <w:tc>
          <w:tcPr>
            <w:tcW w:w="5791" w:type="dxa"/>
          </w:tcPr>
          <w:p w:rsidR="002B7A14" w:rsidRPr="000E1730" w:rsidRDefault="002B7A14" w:rsidP="00033EFB">
            <w:pPr>
              <w:pStyle w:val="Tabela-zawarto"/>
            </w:pPr>
            <w:r w:rsidRPr="000E1730">
              <w:t>Identyfikator płatnika</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vAlign w:val="center"/>
          </w:tcPr>
          <w:p w:rsidR="002B7A14" w:rsidRPr="000E1730" w:rsidRDefault="002B7A14" w:rsidP="00033EFB">
            <w:pPr>
              <w:pStyle w:val="Tabela-zawarto"/>
            </w:pPr>
            <w:r w:rsidRPr="000E1730">
              <w:t xml:space="preserve">-   -   -   </w:t>
            </w:r>
            <w:r>
              <w:t xml:space="preserve">-   -   -  </w:t>
            </w:r>
            <w:r w:rsidRPr="000E1730">
              <w:t>Name</w:t>
            </w:r>
          </w:p>
        </w:tc>
        <w:tc>
          <w:tcPr>
            <w:tcW w:w="5791" w:type="dxa"/>
          </w:tcPr>
          <w:p w:rsidR="002B7A14" w:rsidRPr="000E1730" w:rsidRDefault="002B7A14" w:rsidP="00033EFB">
            <w:pPr>
              <w:pStyle w:val="Tabela-zawarto"/>
            </w:pPr>
            <w:r w:rsidRPr="000E1730">
              <w:t>Nazwa płatnika</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vAlign w:val="center"/>
          </w:tcPr>
          <w:p w:rsidR="002B7A14" w:rsidRPr="000E1730" w:rsidRDefault="002B7A14" w:rsidP="00033EFB">
            <w:pPr>
              <w:pStyle w:val="Tabela-zawarto"/>
            </w:pPr>
            <w:r w:rsidRPr="000E1730">
              <w:t xml:space="preserve">-   -   -   </w:t>
            </w:r>
            <w:r>
              <w:t xml:space="preserve">-   -   -  </w:t>
            </w:r>
            <w:r w:rsidRPr="000E1730">
              <w:t>AdditionalName</w:t>
            </w:r>
          </w:p>
        </w:tc>
        <w:tc>
          <w:tcPr>
            <w:tcW w:w="5791" w:type="dxa"/>
          </w:tcPr>
          <w:p w:rsidR="002B7A14" w:rsidRPr="000E1730" w:rsidRDefault="002B7A14" w:rsidP="00033EFB">
            <w:pPr>
              <w:pStyle w:val="Tabela-zawarto"/>
            </w:pPr>
            <w:r w:rsidRPr="000E1730">
              <w:t>Dodatkowa nazwa płatnika</w:t>
            </w:r>
          </w:p>
        </w:tc>
        <w:tc>
          <w:tcPr>
            <w:tcW w:w="4265" w:type="dxa"/>
            <w:gridSpan w:val="2"/>
          </w:tcPr>
          <w:p w:rsidR="002B7A14" w:rsidRPr="00BF188B" w:rsidRDefault="002B7A14" w:rsidP="00033EFB">
            <w:pPr>
              <w:pStyle w:val="Tabela-zawarto"/>
              <w:jc w:val="center"/>
            </w:pPr>
            <w:r>
              <w:t>Dane klienta odwołującego płatność</w:t>
            </w: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vAlign w:val="center"/>
          </w:tcPr>
          <w:p w:rsidR="002B7A14" w:rsidRPr="000E1730" w:rsidRDefault="002B7A14" w:rsidP="00033EFB">
            <w:pPr>
              <w:pStyle w:val="Tabela-zawarto"/>
            </w:pPr>
            <w:r w:rsidRPr="000E1730">
              <w:t xml:space="preserve">-   -   -   </w:t>
            </w:r>
            <w:r>
              <w:t xml:space="preserve">-   -   -  </w:t>
            </w:r>
            <w:r w:rsidRPr="000E1730">
              <w:t>Description</w:t>
            </w:r>
          </w:p>
        </w:tc>
        <w:tc>
          <w:tcPr>
            <w:tcW w:w="5791" w:type="dxa"/>
          </w:tcPr>
          <w:p w:rsidR="002B7A14" w:rsidRPr="000E1730" w:rsidRDefault="002B7A14" w:rsidP="00033EFB">
            <w:pPr>
              <w:pStyle w:val="Tabela-zawarto"/>
            </w:pPr>
            <w:r w:rsidRPr="000E1730">
              <w:t>Dodatkowe informacje o płatniku</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vAlign w:val="center"/>
          </w:tcPr>
          <w:p w:rsidR="002B7A14" w:rsidRPr="000E1730" w:rsidRDefault="002B7A14" w:rsidP="00033EFB">
            <w:pPr>
              <w:pStyle w:val="Tabela-zawarto"/>
            </w:pPr>
            <w:r w:rsidRPr="000E1730">
              <w:t xml:space="preserve">-   -   -   </w:t>
            </w:r>
            <w:r>
              <w:t>-   -   -  UltmName</w:t>
            </w:r>
          </w:p>
        </w:tc>
        <w:tc>
          <w:tcPr>
            <w:tcW w:w="5791" w:type="dxa"/>
          </w:tcPr>
          <w:p w:rsidR="002B7A14" w:rsidRPr="000E1730" w:rsidRDefault="002B7A14" w:rsidP="00033EFB">
            <w:pPr>
              <w:pStyle w:val="Tabela-zawarto"/>
            </w:pPr>
            <w:r>
              <w:t>Nazwa finalna</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rPr>
                <w:lang w:val="en-US"/>
              </w:rPr>
            </w:pPr>
            <w:r w:rsidRPr="000E1730">
              <w:rPr>
                <w:lang w:val="en-US"/>
              </w:rPr>
              <w:t>A-11</w:t>
            </w:r>
          </w:p>
        </w:tc>
        <w:tc>
          <w:tcPr>
            <w:tcW w:w="3661" w:type="dxa"/>
            <w:vAlign w:val="center"/>
          </w:tcPr>
          <w:p w:rsidR="002B7A14" w:rsidRPr="000E1730" w:rsidRDefault="002B7A14" w:rsidP="00033EFB">
            <w:pPr>
              <w:pStyle w:val="Tabela-zawarto"/>
              <w:rPr>
                <w:lang w:val="en-US"/>
              </w:rPr>
            </w:pPr>
            <w:r w:rsidRPr="000E1730">
              <w:t xml:space="preserve">-   -   -   </w:t>
            </w:r>
            <w:r>
              <w:t xml:space="preserve">-   -   -  </w:t>
            </w:r>
            <w:r w:rsidRPr="000E1730">
              <w:rPr>
                <w:lang w:val="en-US"/>
              </w:rPr>
              <w:t>Address</w:t>
            </w:r>
          </w:p>
        </w:tc>
        <w:tc>
          <w:tcPr>
            <w:tcW w:w="5791" w:type="dxa"/>
          </w:tcPr>
          <w:p w:rsidR="002B7A14" w:rsidRPr="000E1730" w:rsidRDefault="002B7A14" w:rsidP="00033EFB">
            <w:pPr>
              <w:pStyle w:val="Tabela-zawarto"/>
            </w:pPr>
            <w:r w:rsidRPr="000E1730">
              <w:t>Adres płatnika (podawany w postaci sformatowanej lub niesformatowanej)</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815B23" w:rsidRDefault="002B7A14" w:rsidP="00033EFB">
            <w:pPr>
              <w:pStyle w:val="Tabela-zawarto"/>
              <w:jc w:val="center"/>
            </w:pPr>
          </w:p>
        </w:tc>
        <w:tc>
          <w:tcPr>
            <w:tcW w:w="3661" w:type="dxa"/>
            <w:vAlign w:val="center"/>
          </w:tcPr>
          <w:p w:rsidR="002B7A14" w:rsidRPr="000E1730" w:rsidRDefault="002B7A14" w:rsidP="007B5556">
            <w:pPr>
              <w:pStyle w:val="Tabela-zawarto"/>
              <w:rPr>
                <w:lang w:val="en-US"/>
              </w:rPr>
            </w:pPr>
            <w:r w:rsidRPr="000E1730">
              <w:t xml:space="preserve">-   -   -   </w:t>
            </w:r>
            <w:r>
              <w:t xml:space="preserve">-   -   -   -  </w:t>
            </w:r>
            <w:r w:rsidRPr="000E1730">
              <w:rPr>
                <w:lang w:val="en-US"/>
              </w:rPr>
              <w:t>AddressType</w:t>
            </w:r>
          </w:p>
        </w:tc>
        <w:tc>
          <w:tcPr>
            <w:tcW w:w="5791" w:type="dxa"/>
          </w:tcPr>
          <w:p w:rsidR="002B7A14" w:rsidRPr="000E1730" w:rsidRDefault="002B7A14" w:rsidP="00033EFB">
            <w:pPr>
              <w:pStyle w:val="Tabela-zawarto"/>
            </w:pPr>
            <w:r w:rsidRPr="000E1730">
              <w:t>Typ adresu</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rPr>
                <w:lang w:val="en-US"/>
              </w:rPr>
            </w:pPr>
          </w:p>
        </w:tc>
        <w:tc>
          <w:tcPr>
            <w:tcW w:w="3661" w:type="dxa"/>
            <w:shd w:val="clear" w:color="auto" w:fill="27F9EF"/>
            <w:vAlign w:val="center"/>
          </w:tcPr>
          <w:p w:rsidR="002B7A14" w:rsidRPr="000E1730" w:rsidRDefault="002B7A14" w:rsidP="00033EFB">
            <w:pPr>
              <w:pStyle w:val="Tabela-zawarto"/>
              <w:rPr>
                <w:lang w:val="en-US"/>
              </w:rPr>
            </w:pPr>
            <w:r w:rsidRPr="000E1730">
              <w:t xml:space="preserve">-   -   -   </w:t>
            </w:r>
            <w:r>
              <w:t xml:space="preserve">-   -   -   -  </w:t>
            </w:r>
            <w:r w:rsidRPr="000E1730">
              <w:rPr>
                <w:lang w:val="en-US"/>
              </w:rPr>
              <w:t>StreetName</w:t>
            </w:r>
            <w:r w:rsidRPr="000E1730">
              <w:rPr>
                <w:lang w:val="en-US"/>
              </w:rPr>
              <w:tab/>
              <w:t xml:space="preserve">     </w:t>
            </w:r>
            <w:r>
              <w:rPr>
                <w:lang w:val="en-US"/>
              </w:rPr>
              <w:t xml:space="preserve">            </w:t>
            </w:r>
            <w:r w:rsidRPr="000E1730">
              <w:rPr>
                <w:lang w:val="en-US"/>
              </w:rPr>
              <w:t xml:space="preserve"> </w:t>
            </w:r>
            <w:r w:rsidRPr="000E1730">
              <w:rPr>
                <w:b/>
                <w:lang w:val="en-US"/>
              </w:rPr>
              <w:t>XOR</w:t>
            </w:r>
          </w:p>
        </w:tc>
        <w:tc>
          <w:tcPr>
            <w:tcW w:w="5791" w:type="dxa"/>
          </w:tcPr>
          <w:p w:rsidR="002B7A14" w:rsidRPr="000E1730" w:rsidRDefault="002B7A14" w:rsidP="00033EFB">
            <w:pPr>
              <w:pStyle w:val="Tabela-zawarto"/>
            </w:pPr>
            <w:r w:rsidRPr="000E1730">
              <w:t>Nazwa ulicy, nr budynku</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shd w:val="clear" w:color="auto" w:fill="27F9EF"/>
            <w:vAlign w:val="center"/>
          </w:tcPr>
          <w:p w:rsidR="002B7A14" w:rsidRPr="000E1730" w:rsidRDefault="002B7A14" w:rsidP="00033EFB">
            <w:pPr>
              <w:pStyle w:val="Tabela-zawarto"/>
            </w:pPr>
            <w:r w:rsidRPr="000E1730">
              <w:t xml:space="preserve">-   -   -   </w:t>
            </w:r>
            <w:r>
              <w:t xml:space="preserve">-   -   -   -  </w:t>
            </w:r>
            <w:r w:rsidRPr="000E1730">
              <w:t>PostCode</w:t>
            </w:r>
          </w:p>
        </w:tc>
        <w:tc>
          <w:tcPr>
            <w:tcW w:w="5791" w:type="dxa"/>
          </w:tcPr>
          <w:p w:rsidR="002B7A14" w:rsidRPr="000E1730" w:rsidRDefault="002B7A14" w:rsidP="00033EFB">
            <w:pPr>
              <w:pStyle w:val="Tabela-zawarto"/>
            </w:pPr>
            <w:r w:rsidRPr="000E1730">
              <w:t>Kod pocztowy</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shd w:val="clear" w:color="auto" w:fill="27F9EF"/>
            <w:vAlign w:val="center"/>
          </w:tcPr>
          <w:p w:rsidR="002B7A14" w:rsidRPr="000E1730" w:rsidRDefault="002B7A14" w:rsidP="00033EFB">
            <w:pPr>
              <w:pStyle w:val="Tabela-zawarto"/>
            </w:pPr>
            <w:r w:rsidRPr="000E1730">
              <w:t xml:space="preserve">-   -   -   </w:t>
            </w:r>
            <w:r>
              <w:t xml:space="preserve">-   -   -   -  </w:t>
            </w:r>
            <w:r w:rsidRPr="000E1730">
              <w:t>CityName</w:t>
            </w:r>
          </w:p>
        </w:tc>
        <w:tc>
          <w:tcPr>
            <w:tcW w:w="5791" w:type="dxa"/>
          </w:tcPr>
          <w:p w:rsidR="002B7A14" w:rsidRPr="000E1730" w:rsidRDefault="002B7A14" w:rsidP="00033EFB">
            <w:pPr>
              <w:pStyle w:val="Tabela-zawarto"/>
            </w:pPr>
            <w:r w:rsidRPr="000E1730">
              <w:t>Nazwa miasta</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rPr>
                <w:lang w:val="en-US"/>
              </w:rPr>
            </w:pPr>
          </w:p>
        </w:tc>
        <w:tc>
          <w:tcPr>
            <w:tcW w:w="3661" w:type="dxa"/>
            <w:shd w:val="clear" w:color="auto" w:fill="27F9EF"/>
            <w:vAlign w:val="center"/>
          </w:tcPr>
          <w:p w:rsidR="002B7A14" w:rsidRPr="000E1730" w:rsidRDefault="002B7A14" w:rsidP="00033EFB">
            <w:pPr>
              <w:pStyle w:val="Tabela-zawarto"/>
              <w:rPr>
                <w:lang w:val="en-US"/>
              </w:rPr>
            </w:pPr>
            <w:r w:rsidRPr="000E1730">
              <w:t xml:space="preserve">-   -   -   </w:t>
            </w:r>
            <w:r>
              <w:t xml:space="preserve">-   -   -   -  </w:t>
            </w:r>
            <w:r w:rsidRPr="000E1730">
              <w:rPr>
                <w:lang w:val="en-US"/>
              </w:rPr>
              <w:t xml:space="preserve">PostalAddressLine1 </w:t>
            </w:r>
            <w:r>
              <w:rPr>
                <w:lang w:val="en-US"/>
              </w:rPr>
              <w:t xml:space="preserve">        </w:t>
            </w:r>
            <w:r w:rsidRPr="000E1730">
              <w:rPr>
                <w:b/>
                <w:lang w:val="en-US"/>
              </w:rPr>
              <w:t>XOR</w:t>
            </w:r>
          </w:p>
        </w:tc>
        <w:tc>
          <w:tcPr>
            <w:tcW w:w="5791" w:type="dxa"/>
          </w:tcPr>
          <w:p w:rsidR="002B7A14" w:rsidRPr="000E1730" w:rsidRDefault="002B7A14" w:rsidP="00033EFB">
            <w:pPr>
              <w:pStyle w:val="Tabela-zawarto"/>
            </w:pPr>
            <w:r w:rsidRPr="000E1730">
              <w:t>Pierwsza linia adresu</w:t>
            </w:r>
          </w:p>
        </w:tc>
        <w:tc>
          <w:tcPr>
            <w:tcW w:w="4265" w:type="dxa"/>
            <w:gridSpan w:val="2"/>
          </w:tcPr>
          <w:p w:rsidR="002B7A14" w:rsidRDefault="002B7A14" w:rsidP="00033EFB">
            <w:pPr>
              <w:pStyle w:val="FootnoteText"/>
              <w:jc w:val="center"/>
              <w:rPr>
                <w:rFonts w:ascii="Arial" w:hAnsi="Arial" w:cs="Arial"/>
                <w:sz w:val="16"/>
                <w:szCs w:val="16"/>
              </w:rP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shd w:val="clear" w:color="auto" w:fill="27F9EF"/>
            <w:vAlign w:val="center"/>
          </w:tcPr>
          <w:p w:rsidR="002B7A14" w:rsidRPr="000E1730" w:rsidRDefault="002B7A14" w:rsidP="00033EFB">
            <w:pPr>
              <w:pStyle w:val="Tabela-zawarto"/>
            </w:pPr>
            <w:r w:rsidRPr="000E1730">
              <w:t xml:space="preserve">-   -   -   </w:t>
            </w:r>
            <w:r>
              <w:t xml:space="preserve">-   -   -   -  </w:t>
            </w:r>
            <w:r w:rsidRPr="000E1730">
              <w:t>PostalAddressLine2</w:t>
            </w:r>
          </w:p>
        </w:tc>
        <w:tc>
          <w:tcPr>
            <w:tcW w:w="5791" w:type="dxa"/>
          </w:tcPr>
          <w:p w:rsidR="002B7A14" w:rsidRPr="000E1730" w:rsidRDefault="002B7A14" w:rsidP="00033EFB">
            <w:pPr>
              <w:pStyle w:val="Tabela-zawarto"/>
            </w:pPr>
            <w:r w:rsidRPr="000E1730">
              <w:t>Druga linia adresu</w:t>
            </w:r>
          </w:p>
        </w:tc>
        <w:tc>
          <w:tcPr>
            <w:tcW w:w="4265" w:type="dxa"/>
            <w:gridSpan w:val="2"/>
          </w:tcPr>
          <w:p w:rsidR="002B7A14" w:rsidRPr="000E1730" w:rsidRDefault="002B7A14" w:rsidP="00033EFB">
            <w:pPr>
              <w:pStyle w:val="Tabela-zawarto"/>
              <w:jc w:val="cente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vAlign w:val="center"/>
          </w:tcPr>
          <w:p w:rsidR="002B7A14" w:rsidRPr="000E1730" w:rsidRDefault="002B7A14" w:rsidP="00033EFB">
            <w:pPr>
              <w:pStyle w:val="Tabela-zawarto"/>
            </w:pPr>
            <w:r w:rsidRPr="000E1730">
              <w:t xml:space="preserve">-   -   -   </w:t>
            </w:r>
            <w:r>
              <w:t xml:space="preserve">-   -   -   -  </w:t>
            </w:r>
            <w:r w:rsidRPr="000E1730">
              <w:t>Country</w:t>
            </w:r>
          </w:p>
        </w:tc>
        <w:tc>
          <w:tcPr>
            <w:tcW w:w="5791" w:type="dxa"/>
          </w:tcPr>
          <w:p w:rsidR="002B7A14" w:rsidRPr="000E1730" w:rsidRDefault="002B7A14" w:rsidP="00033EFB">
            <w:pPr>
              <w:pStyle w:val="Tabela-zawarto"/>
            </w:pPr>
            <w:r w:rsidRPr="000E1730">
              <w:t>Kod kraju</w:t>
            </w:r>
          </w:p>
        </w:tc>
        <w:tc>
          <w:tcPr>
            <w:tcW w:w="4265" w:type="dxa"/>
            <w:gridSpan w:val="2"/>
          </w:tcPr>
          <w:p w:rsidR="002B7A14" w:rsidRPr="000E1730" w:rsidRDefault="002B7A14" w:rsidP="00033EFB">
            <w:pPr>
              <w:pStyle w:val="Tabela-zawarto"/>
              <w:jc w:val="center"/>
            </w:pPr>
          </w:p>
        </w:tc>
      </w:tr>
      <w:tr w:rsidR="002B7A14" w:rsidRPr="000E1730" w:rsidTr="002C04D7">
        <w:trPr>
          <w:jc w:val="center"/>
        </w:trPr>
        <w:tc>
          <w:tcPr>
            <w:tcW w:w="653" w:type="dxa"/>
            <w:gridSpan w:val="2"/>
            <w:vAlign w:val="center"/>
          </w:tcPr>
          <w:p w:rsidR="002B7A14" w:rsidRPr="000E1730" w:rsidRDefault="002B7A14" w:rsidP="00033EFB">
            <w:pPr>
              <w:pStyle w:val="Tabela-zawarto"/>
              <w:jc w:val="center"/>
            </w:pPr>
          </w:p>
        </w:tc>
        <w:tc>
          <w:tcPr>
            <w:tcW w:w="3661" w:type="dxa"/>
            <w:vAlign w:val="center"/>
          </w:tcPr>
          <w:p w:rsidR="002B7A14" w:rsidRPr="000E1730" w:rsidRDefault="002B7A14" w:rsidP="00033EFB">
            <w:pPr>
              <w:pStyle w:val="Tabela-zawarto"/>
            </w:pPr>
            <w:r w:rsidRPr="000E1730">
              <w:t xml:space="preserve">-   -   -   </w:t>
            </w:r>
            <w:r>
              <w:t xml:space="preserve">-   </w:t>
            </w:r>
            <w:r w:rsidRPr="000E1730">
              <w:t xml:space="preserve">-  </w:t>
            </w:r>
            <w:r w:rsidRPr="00A97E1F">
              <w:t>PaymenttInfoStatusCode</w:t>
            </w:r>
          </w:p>
        </w:tc>
        <w:tc>
          <w:tcPr>
            <w:tcW w:w="5791" w:type="dxa"/>
          </w:tcPr>
          <w:p w:rsidR="002B7A14" w:rsidRPr="000E1730" w:rsidRDefault="002B7A14" w:rsidP="00033EFB">
            <w:pPr>
              <w:pStyle w:val="Tabela-zawarto"/>
            </w:pPr>
            <w:r>
              <w:t>Status komunikatu</w:t>
            </w:r>
          </w:p>
        </w:tc>
        <w:tc>
          <w:tcPr>
            <w:tcW w:w="4265" w:type="dxa"/>
            <w:gridSpan w:val="2"/>
          </w:tcPr>
          <w:p w:rsidR="002B7A14" w:rsidRDefault="002B7A14" w:rsidP="00033EFB">
            <w:pPr>
              <w:pStyle w:val="Tabela-zawarto"/>
              <w:jc w:val="center"/>
            </w:pPr>
            <w:r>
              <w:t>Status komunikatu:</w:t>
            </w:r>
          </w:p>
          <w:p w:rsidR="002B7A14" w:rsidRDefault="002B7A14" w:rsidP="00033EFB">
            <w:pPr>
              <w:pStyle w:val="Tabela-zawarto"/>
              <w:jc w:val="center"/>
            </w:pPr>
            <w:r>
              <w:t xml:space="preserve">- </w:t>
            </w:r>
            <w:r w:rsidRPr="00BB0E5F">
              <w:t>Scheduled</w:t>
            </w:r>
            <w:r>
              <w:t xml:space="preserve"> – przyjęty do realizacji</w:t>
            </w:r>
          </w:p>
          <w:p w:rsidR="002B7A14" w:rsidRPr="000E1730" w:rsidRDefault="002B7A14" w:rsidP="00033EFB">
            <w:pPr>
              <w:pStyle w:val="Tabela-zawarto"/>
              <w:jc w:val="center"/>
            </w:pPr>
            <w:r>
              <w:t xml:space="preserve">- </w:t>
            </w:r>
            <w:r w:rsidRPr="00BB0E5F">
              <w:t>Returned</w:t>
            </w:r>
            <w:r>
              <w:t xml:space="preserve"> - odrzucony</w:t>
            </w:r>
          </w:p>
        </w:tc>
      </w:tr>
    </w:tbl>
    <w:p w:rsidR="002B7A14" w:rsidRDefault="002B7A14" w:rsidP="0077315C">
      <w:pPr>
        <w:pStyle w:val="OpisZnakZnakZnak"/>
        <w:jc w:val="left"/>
      </w:pPr>
    </w:p>
    <w:p w:rsidR="002B7A14" w:rsidRDefault="002B7A14">
      <w:pPr>
        <w:rPr>
          <w:sz w:val="22"/>
        </w:rPr>
      </w:pPr>
      <w:r>
        <w:br w:type="page"/>
      </w:r>
    </w:p>
    <w:p w:rsidR="002B7A14" w:rsidRPr="000E1730" w:rsidRDefault="002B7A14" w:rsidP="00CC7FF4">
      <w:pPr>
        <w:pStyle w:val="Heading2"/>
        <w:numPr>
          <w:ilvl w:val="1"/>
          <w:numId w:val="27"/>
        </w:numPr>
      </w:pPr>
      <w:bookmarkStart w:id="246" w:name="_Toc365015811"/>
      <w:r w:rsidRPr="000E1730">
        <w:t xml:space="preserve">Komunikat żądania </w:t>
      </w:r>
      <w:r w:rsidRPr="005A50B1">
        <w:t>Payment</w:t>
      </w:r>
      <w:r w:rsidRPr="00CC7FF4">
        <w:t>Refusal</w:t>
      </w:r>
      <w:r w:rsidRPr="005A50B1">
        <w:t>InquiryRequest</w:t>
      </w:r>
      <w:bookmarkEnd w:id="246"/>
    </w:p>
    <w:p w:rsidR="002B7A14" w:rsidRPr="000E1730" w:rsidRDefault="002B7A14" w:rsidP="005A50B1">
      <w:pPr>
        <w:pStyle w:val="OpisZnak"/>
      </w:pPr>
      <w:r w:rsidRPr="000E1730">
        <w:t xml:space="preserve">Usługa </w:t>
      </w:r>
      <w:r>
        <w:t>PaymentRefusal</w:t>
      </w:r>
      <w:r w:rsidRPr="005A50B1">
        <w:t>InquiryRequest</w:t>
      </w:r>
      <w:r>
        <w:t xml:space="preserve"> umożliwia złożenie zapytania o stan złożonego przez klienta komunikatu żądania odwołania płatności SEPA</w:t>
      </w:r>
      <w:r w:rsidRPr="000E1730">
        <w:t xml:space="preserve">. </w:t>
      </w:r>
    </w:p>
    <w:p w:rsidR="002B7A14" w:rsidRDefault="002B7A14" w:rsidP="005A50B1">
      <w:pPr>
        <w:pStyle w:val="Caption"/>
      </w:pPr>
      <w:bookmarkStart w:id="247" w:name="_Toc365015883"/>
      <w:r w:rsidRPr="000E1730">
        <w:t xml:space="preserve">Tabela </w:t>
      </w:r>
      <w:fldSimple w:instr=" SEQ Tabela \* ARABIC ">
        <w:r>
          <w:rPr>
            <w:noProof/>
          </w:rPr>
          <w:t>57</w:t>
        </w:r>
      </w:fldSimple>
      <w:r w:rsidRPr="000E1730">
        <w:t xml:space="preserve">: Komunikat żądania </w:t>
      </w:r>
      <w:r>
        <w:t>PaymentRefusal</w:t>
      </w:r>
      <w:r w:rsidRPr="005A50B1">
        <w:t>InquiryRequest</w:t>
      </w:r>
      <w:bookmarkEnd w:id="247"/>
    </w:p>
    <w:tbl>
      <w:tblPr>
        <w:tblW w:w="14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80"/>
        <w:gridCol w:w="3059"/>
        <w:gridCol w:w="5910"/>
        <w:gridCol w:w="4765"/>
      </w:tblGrid>
      <w:tr w:rsidR="002B7A14" w:rsidTr="007973D9">
        <w:trPr>
          <w:tblHeader/>
        </w:trPr>
        <w:tc>
          <w:tcPr>
            <w:tcW w:w="480" w:type="dxa"/>
            <w:shd w:val="solid" w:color="auto" w:fill="auto"/>
            <w:vAlign w:val="center"/>
          </w:tcPr>
          <w:p w:rsidR="002B7A14" w:rsidRDefault="002B7A14" w:rsidP="001C07AA">
            <w:pPr>
              <w:pStyle w:val="Tabela-nagwek"/>
              <w:jc w:val="center"/>
            </w:pPr>
            <w:r>
              <w:t>Nr</w:t>
            </w:r>
          </w:p>
        </w:tc>
        <w:tc>
          <w:tcPr>
            <w:tcW w:w="3059" w:type="dxa"/>
            <w:shd w:val="solid" w:color="auto" w:fill="auto"/>
          </w:tcPr>
          <w:p w:rsidR="002B7A14" w:rsidRDefault="002B7A14" w:rsidP="001C07AA">
            <w:pPr>
              <w:pStyle w:val="Tabela-nagwek"/>
            </w:pPr>
            <w:r>
              <w:t>Nazwa elementu</w:t>
            </w:r>
          </w:p>
        </w:tc>
        <w:tc>
          <w:tcPr>
            <w:tcW w:w="5910" w:type="dxa"/>
            <w:shd w:val="solid" w:color="auto" w:fill="auto"/>
          </w:tcPr>
          <w:p w:rsidR="002B7A14" w:rsidRDefault="002B7A14" w:rsidP="001C07AA">
            <w:pPr>
              <w:pStyle w:val="Tabela-nagwek"/>
              <w:jc w:val="center"/>
            </w:pPr>
            <w:r>
              <w:t>Opis</w:t>
            </w:r>
          </w:p>
        </w:tc>
        <w:tc>
          <w:tcPr>
            <w:tcW w:w="4765" w:type="dxa"/>
            <w:shd w:val="solid" w:color="auto" w:fill="auto"/>
          </w:tcPr>
          <w:p w:rsidR="002B7A14" w:rsidRDefault="002B7A14" w:rsidP="001C07AA">
            <w:pPr>
              <w:pStyle w:val="Tabela-nagwek"/>
              <w:jc w:val="center"/>
            </w:pPr>
            <w:r w:rsidRPr="000E1730">
              <w:t>Wprowadzana wartość</w:t>
            </w:r>
          </w:p>
        </w:tc>
      </w:tr>
      <w:tr w:rsidR="002B7A14" w:rsidTr="00271314">
        <w:tc>
          <w:tcPr>
            <w:tcW w:w="480" w:type="dxa"/>
            <w:vAlign w:val="center"/>
          </w:tcPr>
          <w:p w:rsidR="002B7A14" w:rsidRDefault="002B7A14" w:rsidP="001C07AA">
            <w:pPr>
              <w:pStyle w:val="Tabela-zawarto"/>
              <w:jc w:val="center"/>
            </w:pPr>
          </w:p>
        </w:tc>
        <w:tc>
          <w:tcPr>
            <w:tcW w:w="3059" w:type="dxa"/>
            <w:vAlign w:val="center"/>
          </w:tcPr>
          <w:p w:rsidR="002B7A14" w:rsidRDefault="002B7A14" w:rsidP="001C07AA">
            <w:pPr>
              <w:pStyle w:val="Tabela-zawarto"/>
            </w:pPr>
            <w:r>
              <w:t>PaymentRefusal</w:t>
            </w:r>
            <w:r w:rsidRPr="005A50B1">
              <w:t>InquiryRequest</w:t>
            </w:r>
          </w:p>
        </w:tc>
        <w:tc>
          <w:tcPr>
            <w:tcW w:w="10675" w:type="dxa"/>
            <w:gridSpan w:val="2"/>
            <w:vAlign w:val="center"/>
          </w:tcPr>
          <w:p w:rsidR="002B7A14" w:rsidRDefault="002B7A14" w:rsidP="001C07AA">
            <w:pPr>
              <w:pStyle w:val="Tabela-zawarto"/>
            </w:pPr>
            <w:r>
              <w:t>Zapytanie o stan żądania odwołania płatności SEPA – komunikat typu zapytanie</w:t>
            </w:r>
          </w:p>
        </w:tc>
      </w:tr>
      <w:tr w:rsidR="002B7A14" w:rsidTr="007973D9">
        <w:tc>
          <w:tcPr>
            <w:tcW w:w="480" w:type="dxa"/>
            <w:vAlign w:val="center"/>
          </w:tcPr>
          <w:p w:rsidR="002B7A14" w:rsidRDefault="002B7A14" w:rsidP="001C07AA">
            <w:pPr>
              <w:pStyle w:val="Tabela-zawarto"/>
              <w:jc w:val="center"/>
            </w:pPr>
            <w:r>
              <w:t>A-16</w:t>
            </w:r>
          </w:p>
        </w:tc>
        <w:tc>
          <w:tcPr>
            <w:tcW w:w="3059" w:type="dxa"/>
            <w:vAlign w:val="center"/>
          </w:tcPr>
          <w:p w:rsidR="002B7A14" w:rsidRDefault="002B7A14" w:rsidP="001C07AA">
            <w:pPr>
              <w:pStyle w:val="Tabela-zawarto"/>
            </w:pPr>
            <w:r>
              <w:t>-   Header</w:t>
            </w:r>
          </w:p>
        </w:tc>
        <w:tc>
          <w:tcPr>
            <w:tcW w:w="5910" w:type="dxa"/>
            <w:vAlign w:val="center"/>
          </w:tcPr>
          <w:p w:rsidR="002B7A14" w:rsidRDefault="002B7A14" w:rsidP="001C07AA">
            <w:pPr>
              <w:pStyle w:val="Tabela-zawarto"/>
            </w:pPr>
            <w:r>
              <w:fldChar w:fldCharType="begin"/>
            </w:r>
            <w:r>
              <w:instrText xml:space="preserve"> DOCVARIABLE Header \* MERGEFORMAT </w:instrText>
            </w:r>
            <w:r>
              <w:fldChar w:fldCharType="end"/>
            </w:r>
          </w:p>
        </w:tc>
        <w:tc>
          <w:tcPr>
            <w:tcW w:w="4765" w:type="dxa"/>
          </w:tcPr>
          <w:p w:rsidR="002B7A14" w:rsidRDefault="002B7A14" w:rsidP="001C07AA">
            <w:pPr>
              <w:pStyle w:val="Tabela-zawarto"/>
            </w:pPr>
          </w:p>
        </w:tc>
      </w:tr>
      <w:tr w:rsidR="002B7A14" w:rsidTr="007973D9">
        <w:tc>
          <w:tcPr>
            <w:tcW w:w="480" w:type="dxa"/>
            <w:vAlign w:val="center"/>
          </w:tcPr>
          <w:p w:rsidR="002B7A14" w:rsidRDefault="002B7A14" w:rsidP="001C07AA">
            <w:pPr>
              <w:pStyle w:val="Tabela-zawarto"/>
              <w:jc w:val="center"/>
            </w:pPr>
          </w:p>
        </w:tc>
        <w:tc>
          <w:tcPr>
            <w:tcW w:w="3059" w:type="dxa"/>
            <w:vAlign w:val="center"/>
          </w:tcPr>
          <w:p w:rsidR="002B7A14" w:rsidRDefault="002B7A14" w:rsidP="001C07AA">
            <w:pPr>
              <w:pStyle w:val="Tabela-zawarto"/>
            </w:pPr>
            <w:r w:rsidRPr="000E1730">
              <w:rPr>
                <w:lang w:val="en-US"/>
              </w:rPr>
              <w:t xml:space="preserve">-   -   </w:t>
            </w:r>
            <w:r>
              <w:t>IssueDateTime</w:t>
            </w:r>
          </w:p>
        </w:tc>
        <w:tc>
          <w:tcPr>
            <w:tcW w:w="5910" w:type="dxa"/>
            <w:vAlign w:val="center"/>
          </w:tcPr>
          <w:p w:rsidR="002B7A14" w:rsidRDefault="002B7A14" w:rsidP="001C07AA">
            <w:pPr>
              <w:pStyle w:val="Tabela-zawarto"/>
            </w:pPr>
            <w:r>
              <w:fldChar w:fldCharType="begin"/>
            </w:r>
            <w:r>
              <w:instrText xml:space="preserve"> DOCVARIABLE IssueDateTime \* MERGEFORMAT </w:instrText>
            </w:r>
            <w:r>
              <w:fldChar w:fldCharType="end"/>
            </w:r>
          </w:p>
        </w:tc>
        <w:tc>
          <w:tcPr>
            <w:tcW w:w="4765" w:type="dxa"/>
          </w:tcPr>
          <w:p w:rsidR="002B7A14" w:rsidRPr="000E1730" w:rsidRDefault="002B7A14" w:rsidP="001C07AA">
            <w:pPr>
              <w:pStyle w:val="Tabela-zawarto"/>
              <w:jc w:val="center"/>
            </w:pPr>
            <w:r w:rsidRPr="000E1730">
              <w:t>Data i czas komunikatu</w:t>
            </w:r>
          </w:p>
        </w:tc>
      </w:tr>
      <w:tr w:rsidR="002B7A14" w:rsidRPr="00CD55FF" w:rsidTr="007973D9">
        <w:tc>
          <w:tcPr>
            <w:tcW w:w="480" w:type="dxa"/>
            <w:vAlign w:val="center"/>
          </w:tcPr>
          <w:p w:rsidR="002B7A14" w:rsidRDefault="002B7A14" w:rsidP="001C07AA">
            <w:pPr>
              <w:pStyle w:val="Tabela-zawarto"/>
              <w:jc w:val="center"/>
            </w:pPr>
          </w:p>
        </w:tc>
        <w:tc>
          <w:tcPr>
            <w:tcW w:w="3059" w:type="dxa"/>
            <w:vAlign w:val="center"/>
          </w:tcPr>
          <w:p w:rsidR="002B7A14" w:rsidRDefault="002B7A14" w:rsidP="001C07AA">
            <w:pPr>
              <w:pStyle w:val="Tabela-zawarto"/>
              <w:rPr>
                <w:lang w:val="de-DE"/>
              </w:rPr>
            </w:pPr>
            <w:r w:rsidRPr="000E1730">
              <w:rPr>
                <w:lang w:val="en-US"/>
              </w:rPr>
              <w:t xml:space="preserve">-   -   </w:t>
            </w:r>
            <w:r>
              <w:rPr>
                <w:lang w:val="de-DE"/>
              </w:rPr>
              <w:t>DocumentIdentifier</w:t>
            </w:r>
          </w:p>
        </w:tc>
        <w:tc>
          <w:tcPr>
            <w:tcW w:w="5910" w:type="dxa"/>
            <w:vAlign w:val="center"/>
          </w:tcPr>
          <w:p w:rsidR="002B7A14" w:rsidRDefault="002B7A14" w:rsidP="001C07AA">
            <w:pPr>
              <w:pStyle w:val="Tabela-zawarto"/>
              <w:rPr>
                <w:lang w:val="de-DE"/>
              </w:rPr>
            </w:pPr>
            <w:r>
              <w:rPr>
                <w:lang w:val="de-DE"/>
              </w:rPr>
              <w:fldChar w:fldCharType="begin"/>
            </w:r>
            <w:r>
              <w:rPr>
                <w:lang w:val="de-DE"/>
              </w:rPr>
              <w:instrText xml:space="preserve"> DOCVARIABLE DocumentIdentifier \* MERGEFORMAT </w:instrText>
            </w:r>
            <w:r>
              <w:rPr>
                <w:lang w:val="de-DE"/>
              </w:rPr>
              <w:fldChar w:fldCharType="end"/>
            </w:r>
          </w:p>
        </w:tc>
        <w:tc>
          <w:tcPr>
            <w:tcW w:w="4765" w:type="dxa"/>
          </w:tcPr>
          <w:p w:rsidR="002B7A14" w:rsidRPr="000E1730" w:rsidRDefault="002B7A14" w:rsidP="001C07AA">
            <w:pPr>
              <w:pStyle w:val="Tabela-zawarto"/>
              <w:jc w:val="center"/>
            </w:pPr>
            <w:r w:rsidRPr="000E1730">
              <w:t>Dowolny ciąg znaków nadawany przez wysyłającego</w:t>
            </w:r>
          </w:p>
        </w:tc>
      </w:tr>
      <w:tr w:rsidR="002B7A14" w:rsidTr="007973D9">
        <w:tc>
          <w:tcPr>
            <w:tcW w:w="480" w:type="dxa"/>
            <w:vAlign w:val="center"/>
          </w:tcPr>
          <w:p w:rsidR="002B7A14" w:rsidRPr="00CD55FF" w:rsidRDefault="002B7A14" w:rsidP="001C07AA">
            <w:pPr>
              <w:pStyle w:val="Tabela-zawarto"/>
              <w:jc w:val="center"/>
            </w:pPr>
          </w:p>
        </w:tc>
        <w:tc>
          <w:tcPr>
            <w:tcW w:w="3059" w:type="dxa"/>
            <w:vAlign w:val="center"/>
          </w:tcPr>
          <w:p w:rsidR="002B7A14" w:rsidRDefault="002B7A14" w:rsidP="001C07AA">
            <w:pPr>
              <w:pStyle w:val="Tabela-zawarto"/>
            </w:pPr>
            <w:r w:rsidRPr="000E1730">
              <w:rPr>
                <w:lang w:val="en-US"/>
              </w:rPr>
              <w:t xml:space="preserve">-   -   </w:t>
            </w:r>
            <w:r>
              <w:t>SenderIdentifier</w:t>
            </w:r>
          </w:p>
        </w:tc>
        <w:tc>
          <w:tcPr>
            <w:tcW w:w="5910" w:type="dxa"/>
            <w:vAlign w:val="center"/>
          </w:tcPr>
          <w:p w:rsidR="002B7A14" w:rsidRDefault="002B7A14" w:rsidP="001C07AA">
            <w:pPr>
              <w:pStyle w:val="Tabela-zawarto"/>
            </w:pPr>
            <w:r>
              <w:fldChar w:fldCharType="begin"/>
            </w:r>
            <w:r>
              <w:instrText xml:space="preserve"> DOCVARIABLE SenderIdentifier \* MERGEFORMAT </w:instrText>
            </w:r>
            <w:r>
              <w:fldChar w:fldCharType="end"/>
            </w:r>
          </w:p>
        </w:tc>
        <w:tc>
          <w:tcPr>
            <w:tcW w:w="4765" w:type="dxa"/>
          </w:tcPr>
          <w:p w:rsidR="002B7A14" w:rsidRPr="000E1730" w:rsidRDefault="002B7A14" w:rsidP="001C07AA">
            <w:pPr>
              <w:pStyle w:val="Tabela-zawarto"/>
              <w:jc w:val="center"/>
            </w:pPr>
            <w:r w:rsidRPr="000E1730">
              <w:t>„</w:t>
            </w:r>
            <w:r w:rsidRPr="0032379D">
              <w:rPr>
                <w:highlight w:val="cyan"/>
              </w:rPr>
              <w:t>XXXX</w:t>
            </w:r>
            <w:r w:rsidRPr="000E1730">
              <w:t>”</w:t>
            </w:r>
          </w:p>
        </w:tc>
      </w:tr>
      <w:tr w:rsidR="002B7A14" w:rsidTr="007973D9">
        <w:tc>
          <w:tcPr>
            <w:tcW w:w="480" w:type="dxa"/>
            <w:vAlign w:val="center"/>
          </w:tcPr>
          <w:p w:rsidR="002B7A14" w:rsidRDefault="002B7A14" w:rsidP="001C07AA">
            <w:pPr>
              <w:pStyle w:val="Tabela-zawarto"/>
              <w:jc w:val="center"/>
            </w:pPr>
          </w:p>
        </w:tc>
        <w:tc>
          <w:tcPr>
            <w:tcW w:w="3059" w:type="dxa"/>
            <w:vAlign w:val="center"/>
          </w:tcPr>
          <w:p w:rsidR="002B7A14" w:rsidRDefault="002B7A14" w:rsidP="001C07AA">
            <w:pPr>
              <w:pStyle w:val="Tabela-zawarto"/>
            </w:pPr>
            <w:r w:rsidRPr="000E1730">
              <w:rPr>
                <w:lang w:val="en-US"/>
              </w:rPr>
              <w:t xml:space="preserve">-   -   </w:t>
            </w:r>
            <w:r>
              <w:t>ReceiverIdentifier</w:t>
            </w:r>
          </w:p>
        </w:tc>
        <w:tc>
          <w:tcPr>
            <w:tcW w:w="5910" w:type="dxa"/>
            <w:vAlign w:val="center"/>
          </w:tcPr>
          <w:p w:rsidR="002B7A14" w:rsidRDefault="002B7A14" w:rsidP="001C07AA">
            <w:pPr>
              <w:pStyle w:val="Tabela-zawarto"/>
            </w:pPr>
            <w:r>
              <w:fldChar w:fldCharType="begin"/>
            </w:r>
            <w:r>
              <w:instrText xml:space="preserve"> DOCVARIABLE ReceiverIdentifier \* MERGEFORMAT </w:instrText>
            </w:r>
            <w:r>
              <w:fldChar w:fldCharType="end"/>
            </w:r>
          </w:p>
        </w:tc>
        <w:tc>
          <w:tcPr>
            <w:tcW w:w="4765" w:type="dxa"/>
          </w:tcPr>
          <w:p w:rsidR="002B7A14" w:rsidRPr="000E1730" w:rsidRDefault="002B7A14" w:rsidP="001C07AA">
            <w:pPr>
              <w:pStyle w:val="Tabela-zawarto"/>
              <w:jc w:val="center"/>
            </w:pPr>
            <w:r w:rsidRPr="000E1730">
              <w:t>„ZSK-C”</w:t>
            </w:r>
          </w:p>
        </w:tc>
      </w:tr>
      <w:tr w:rsidR="002B7A14" w:rsidTr="007973D9">
        <w:tc>
          <w:tcPr>
            <w:tcW w:w="480" w:type="dxa"/>
            <w:vAlign w:val="center"/>
          </w:tcPr>
          <w:p w:rsidR="002B7A14" w:rsidRDefault="002B7A14" w:rsidP="001C07AA">
            <w:pPr>
              <w:pStyle w:val="Tabela-zawarto"/>
              <w:jc w:val="center"/>
            </w:pPr>
          </w:p>
        </w:tc>
        <w:tc>
          <w:tcPr>
            <w:tcW w:w="3059" w:type="dxa"/>
            <w:vAlign w:val="center"/>
          </w:tcPr>
          <w:p w:rsidR="002B7A14" w:rsidRDefault="002B7A14" w:rsidP="001C07AA">
            <w:pPr>
              <w:pStyle w:val="Tabela-zawarto"/>
            </w:pPr>
            <w:r w:rsidRPr="000E1730">
              <w:rPr>
                <w:lang w:val="en-US"/>
              </w:rPr>
              <w:t xml:space="preserve">-   </w:t>
            </w:r>
            <w:r>
              <w:t>CriteriaInclude</w:t>
            </w:r>
          </w:p>
        </w:tc>
        <w:tc>
          <w:tcPr>
            <w:tcW w:w="5910" w:type="dxa"/>
            <w:vAlign w:val="center"/>
          </w:tcPr>
          <w:p w:rsidR="002B7A14" w:rsidRDefault="002B7A14" w:rsidP="001C07AA">
            <w:pPr>
              <w:pStyle w:val="Tabela-zawarto"/>
            </w:pPr>
            <w:r>
              <w:t>Wskaźnik określający czy w odpowiedzi mają być przesłane kryteria</w:t>
            </w:r>
          </w:p>
        </w:tc>
        <w:tc>
          <w:tcPr>
            <w:tcW w:w="4765" w:type="dxa"/>
          </w:tcPr>
          <w:p w:rsidR="002B7A14" w:rsidRPr="000E1730" w:rsidRDefault="002B7A14" w:rsidP="001C07AA">
            <w:pPr>
              <w:pStyle w:val="Tabela-zawarto"/>
              <w:jc w:val="center"/>
            </w:pPr>
            <w:r w:rsidRPr="000E1730">
              <w:t>False/True</w:t>
            </w:r>
          </w:p>
        </w:tc>
      </w:tr>
      <w:tr w:rsidR="002B7A14" w:rsidTr="007973D9">
        <w:tc>
          <w:tcPr>
            <w:tcW w:w="480" w:type="dxa"/>
            <w:vAlign w:val="center"/>
          </w:tcPr>
          <w:p w:rsidR="002B7A14" w:rsidRDefault="002B7A14" w:rsidP="001C07AA">
            <w:pPr>
              <w:pStyle w:val="Tabela-zawarto"/>
              <w:jc w:val="center"/>
            </w:pPr>
            <w:r>
              <w:t>B-35</w:t>
            </w:r>
          </w:p>
        </w:tc>
        <w:tc>
          <w:tcPr>
            <w:tcW w:w="3059" w:type="dxa"/>
            <w:vAlign w:val="center"/>
          </w:tcPr>
          <w:p w:rsidR="002B7A14" w:rsidRDefault="002B7A14" w:rsidP="001C07AA">
            <w:pPr>
              <w:pStyle w:val="Tabela-zawarto"/>
            </w:pPr>
            <w:r>
              <w:softHyphen/>
            </w:r>
            <w:r w:rsidRPr="000E1730">
              <w:rPr>
                <w:lang w:val="en-US"/>
              </w:rPr>
              <w:t xml:space="preserve">-   </w:t>
            </w:r>
            <w:r>
              <w:t>PaymentRefusal</w:t>
            </w:r>
            <w:r w:rsidRPr="007973D9">
              <w:t>SelectionCriteria</w:t>
            </w:r>
          </w:p>
        </w:tc>
        <w:tc>
          <w:tcPr>
            <w:tcW w:w="5910" w:type="dxa"/>
            <w:vAlign w:val="center"/>
          </w:tcPr>
          <w:p w:rsidR="002B7A14" w:rsidRDefault="002B7A14" w:rsidP="007973D9">
            <w:pPr>
              <w:pStyle w:val="Tabela-zawarto"/>
            </w:pPr>
            <w:r>
              <w:t>Komponent zawierający kryteria określające jakie informacje o złożonych żądaniach odwołania płatności mają zostać przesłane w odpowiedzi</w:t>
            </w:r>
          </w:p>
        </w:tc>
        <w:tc>
          <w:tcPr>
            <w:tcW w:w="4765" w:type="dxa"/>
          </w:tcPr>
          <w:p w:rsidR="002B7A14" w:rsidRDefault="002B7A14" w:rsidP="001C07AA">
            <w:pPr>
              <w:pStyle w:val="Tabela-zawarto"/>
            </w:pPr>
          </w:p>
        </w:tc>
      </w:tr>
      <w:tr w:rsidR="002B7A14" w:rsidTr="001C07AA">
        <w:tc>
          <w:tcPr>
            <w:tcW w:w="480" w:type="dxa"/>
            <w:vAlign w:val="center"/>
          </w:tcPr>
          <w:p w:rsidR="002B7A14" w:rsidRDefault="002B7A14" w:rsidP="001C07AA">
            <w:pPr>
              <w:pStyle w:val="Tabela-zawarto"/>
              <w:jc w:val="center"/>
            </w:pPr>
          </w:p>
        </w:tc>
        <w:tc>
          <w:tcPr>
            <w:tcW w:w="3059" w:type="dxa"/>
            <w:vAlign w:val="center"/>
          </w:tcPr>
          <w:p w:rsidR="002B7A14" w:rsidRDefault="002B7A14" w:rsidP="001C07AA">
            <w:pPr>
              <w:pStyle w:val="Tabela-zawarto"/>
            </w:pPr>
            <w:r w:rsidRPr="000E1730">
              <w:rPr>
                <w:lang w:val="en-US"/>
              </w:rPr>
              <w:t xml:space="preserve">-   -   </w:t>
            </w:r>
            <w:r w:rsidRPr="007973D9">
              <w:t>PaymentIdentifier</w:t>
            </w:r>
          </w:p>
        </w:tc>
        <w:tc>
          <w:tcPr>
            <w:tcW w:w="5910" w:type="dxa"/>
          </w:tcPr>
          <w:p w:rsidR="002B7A14" w:rsidRPr="000E1730" w:rsidRDefault="002B7A14" w:rsidP="001C07AA">
            <w:pPr>
              <w:pStyle w:val="Tabela-zawarto"/>
            </w:pPr>
            <w:r w:rsidRPr="000E1730">
              <w:t>Identyfikator przelewu nadany przez płatnika</w:t>
            </w:r>
          </w:p>
        </w:tc>
        <w:tc>
          <w:tcPr>
            <w:tcW w:w="4765" w:type="dxa"/>
          </w:tcPr>
          <w:p w:rsidR="002B7A14" w:rsidRPr="000E1730" w:rsidRDefault="002B7A14" w:rsidP="001C07AA">
            <w:pPr>
              <w:pStyle w:val="Tabela-zawarto"/>
              <w:jc w:val="center"/>
            </w:pPr>
            <w:r w:rsidRPr="000E1730">
              <w:t xml:space="preserve">Identyfikator zlecenia nadany przez </w:t>
            </w:r>
            <w:r w:rsidRPr="00A24ED2">
              <w:rPr>
                <w:highlight w:val="cyan"/>
              </w:rPr>
              <w:t>XXXX</w:t>
            </w:r>
          </w:p>
        </w:tc>
      </w:tr>
      <w:tr w:rsidR="002B7A14" w:rsidTr="001C07AA">
        <w:tc>
          <w:tcPr>
            <w:tcW w:w="480" w:type="dxa"/>
            <w:vAlign w:val="center"/>
          </w:tcPr>
          <w:p w:rsidR="002B7A14" w:rsidRDefault="002B7A14" w:rsidP="001C07AA">
            <w:pPr>
              <w:pStyle w:val="Tabela-zawarto"/>
              <w:jc w:val="center"/>
            </w:pPr>
          </w:p>
        </w:tc>
        <w:tc>
          <w:tcPr>
            <w:tcW w:w="3059" w:type="dxa"/>
            <w:vAlign w:val="center"/>
          </w:tcPr>
          <w:p w:rsidR="002B7A14" w:rsidRDefault="002B7A14" w:rsidP="001C07AA">
            <w:pPr>
              <w:pStyle w:val="Tabela-zawarto"/>
            </w:pPr>
            <w:r w:rsidRPr="000E1730">
              <w:rPr>
                <w:lang w:val="en-US"/>
              </w:rPr>
              <w:t xml:space="preserve">-   -   </w:t>
            </w:r>
            <w:r w:rsidRPr="007973D9">
              <w:t>BankServerPaymentIdentifier</w:t>
            </w:r>
          </w:p>
        </w:tc>
        <w:tc>
          <w:tcPr>
            <w:tcW w:w="5910" w:type="dxa"/>
          </w:tcPr>
          <w:p w:rsidR="002B7A14" w:rsidRPr="000E1730" w:rsidRDefault="002B7A14" w:rsidP="001C07AA">
            <w:pPr>
              <w:pStyle w:val="Tabela-zawarto"/>
            </w:pPr>
            <w:r w:rsidRPr="000E1730">
              <w:t>Identyfikator płatności nadawany przez Aplikację Biznesową Banku</w:t>
            </w:r>
          </w:p>
        </w:tc>
        <w:tc>
          <w:tcPr>
            <w:tcW w:w="4765" w:type="dxa"/>
          </w:tcPr>
          <w:p w:rsidR="002B7A14" w:rsidRPr="000E1730" w:rsidRDefault="002B7A14" w:rsidP="001C07AA">
            <w:pPr>
              <w:pStyle w:val="Tabela-zawarto"/>
              <w:jc w:val="center"/>
            </w:pPr>
            <w:r w:rsidRPr="000E1730">
              <w:t>Identyfikator zlecenia nadany przez</w:t>
            </w:r>
            <w:r>
              <w:t xml:space="preserve"> Bank</w:t>
            </w:r>
          </w:p>
        </w:tc>
      </w:tr>
      <w:tr w:rsidR="002B7A14" w:rsidTr="007973D9">
        <w:tc>
          <w:tcPr>
            <w:tcW w:w="480" w:type="dxa"/>
            <w:vAlign w:val="center"/>
          </w:tcPr>
          <w:p w:rsidR="002B7A14" w:rsidRDefault="002B7A14" w:rsidP="001C07AA">
            <w:pPr>
              <w:pStyle w:val="Tabela-zawarto"/>
              <w:jc w:val="center"/>
            </w:pPr>
          </w:p>
        </w:tc>
        <w:tc>
          <w:tcPr>
            <w:tcW w:w="3059" w:type="dxa"/>
          </w:tcPr>
          <w:p w:rsidR="002B7A14" w:rsidRPr="000E1730" w:rsidRDefault="002B7A14" w:rsidP="007973D9">
            <w:pPr>
              <w:pStyle w:val="Tabela-zawarto"/>
              <w:rPr>
                <w:lang w:val="en-US"/>
              </w:rPr>
            </w:pPr>
            <w:r w:rsidRPr="000E1730">
              <w:rPr>
                <w:lang w:val="en-US"/>
              </w:rPr>
              <w:t xml:space="preserve">-   -   </w:t>
            </w:r>
            <w:r w:rsidRPr="007973D9">
              <w:rPr>
                <w:lang w:val="en-US"/>
              </w:rPr>
              <w:t>TransactionIdentifier</w:t>
            </w:r>
          </w:p>
        </w:tc>
        <w:tc>
          <w:tcPr>
            <w:tcW w:w="5910" w:type="dxa"/>
          </w:tcPr>
          <w:p w:rsidR="002B7A14" w:rsidRPr="000E1730" w:rsidRDefault="002B7A14" w:rsidP="001C07AA">
            <w:pPr>
              <w:pStyle w:val="Tabela-zawarto"/>
            </w:pPr>
            <w:r w:rsidRPr="000E1730">
              <w:t>Identyfikator przelewu nadany przez płatnika</w:t>
            </w:r>
          </w:p>
        </w:tc>
        <w:tc>
          <w:tcPr>
            <w:tcW w:w="4765" w:type="dxa"/>
          </w:tcPr>
          <w:p w:rsidR="002B7A14" w:rsidRPr="000E1730" w:rsidRDefault="002B7A14" w:rsidP="001C07AA">
            <w:pPr>
              <w:pStyle w:val="Tabela-zawarto"/>
              <w:jc w:val="center"/>
            </w:pPr>
            <w:r w:rsidRPr="000E1730">
              <w:t xml:space="preserve">Identyfikator transakcji nadany przez </w:t>
            </w:r>
            <w:r w:rsidRPr="00A24ED2">
              <w:rPr>
                <w:highlight w:val="cyan"/>
              </w:rPr>
              <w:t>XXXX</w:t>
            </w:r>
          </w:p>
        </w:tc>
      </w:tr>
      <w:tr w:rsidR="002B7A14" w:rsidTr="007973D9">
        <w:tc>
          <w:tcPr>
            <w:tcW w:w="480" w:type="dxa"/>
            <w:vAlign w:val="center"/>
          </w:tcPr>
          <w:p w:rsidR="002B7A14" w:rsidRDefault="002B7A14" w:rsidP="001C07AA">
            <w:pPr>
              <w:pStyle w:val="Tabela-zawarto"/>
              <w:jc w:val="center"/>
            </w:pPr>
          </w:p>
        </w:tc>
        <w:tc>
          <w:tcPr>
            <w:tcW w:w="3059" w:type="dxa"/>
          </w:tcPr>
          <w:p w:rsidR="002B7A14" w:rsidRPr="000E1730" w:rsidRDefault="002B7A14" w:rsidP="007973D9">
            <w:pPr>
              <w:pStyle w:val="Tabela-zawarto"/>
            </w:pPr>
            <w:r w:rsidRPr="000E1730">
              <w:t xml:space="preserve">-   -   </w:t>
            </w:r>
            <w:r w:rsidRPr="007973D9">
              <w:t>BankTransactionIdentifier</w:t>
            </w:r>
          </w:p>
        </w:tc>
        <w:tc>
          <w:tcPr>
            <w:tcW w:w="5910" w:type="dxa"/>
          </w:tcPr>
          <w:p w:rsidR="002B7A14" w:rsidRPr="000E1730" w:rsidRDefault="002B7A14" w:rsidP="001C07AA">
            <w:pPr>
              <w:pStyle w:val="Tabela-zawarto"/>
            </w:pPr>
            <w:r w:rsidRPr="000E1730">
              <w:t>Identyfikator płatności nadawany przez Aplikację Biznesową Banku</w:t>
            </w:r>
          </w:p>
        </w:tc>
        <w:tc>
          <w:tcPr>
            <w:tcW w:w="4765" w:type="dxa"/>
          </w:tcPr>
          <w:p w:rsidR="002B7A14" w:rsidRPr="000E1730" w:rsidRDefault="002B7A14" w:rsidP="001C07AA">
            <w:pPr>
              <w:pStyle w:val="Tabela-zawarto"/>
              <w:jc w:val="center"/>
            </w:pPr>
            <w:r w:rsidRPr="000E1730">
              <w:t xml:space="preserve">Identyfikator transakcji nadany przez </w:t>
            </w:r>
            <w:r>
              <w:t>Bank</w:t>
            </w:r>
          </w:p>
        </w:tc>
      </w:tr>
    </w:tbl>
    <w:p w:rsidR="002B7A14" w:rsidRDefault="002B7A14" w:rsidP="005A50B1">
      <w:pPr>
        <w:pStyle w:val="OpisZnakZnakZnak"/>
      </w:pPr>
    </w:p>
    <w:p w:rsidR="002B7A14" w:rsidRDefault="002B7A14">
      <w:pPr>
        <w:rPr>
          <w:sz w:val="22"/>
        </w:rPr>
      </w:pPr>
      <w:r>
        <w:br w:type="page"/>
      </w:r>
    </w:p>
    <w:p w:rsidR="002B7A14" w:rsidRPr="000E1730" w:rsidRDefault="002B7A14" w:rsidP="00851F0D">
      <w:pPr>
        <w:pStyle w:val="Heading2"/>
        <w:numPr>
          <w:ilvl w:val="1"/>
          <w:numId w:val="27"/>
        </w:numPr>
      </w:pPr>
      <w:bookmarkStart w:id="248" w:name="_Toc365015812"/>
      <w:r w:rsidRPr="000E1730">
        <w:t xml:space="preserve">Komunikat odpowiedzi </w:t>
      </w:r>
      <w:r>
        <w:t>PaymentRefusal</w:t>
      </w:r>
      <w:r w:rsidRPr="00851F0D">
        <w:t>InquiryResponse</w:t>
      </w:r>
      <w:bookmarkEnd w:id="248"/>
    </w:p>
    <w:p w:rsidR="002B7A14" w:rsidRDefault="002B7A14" w:rsidP="005A50B1">
      <w:pPr>
        <w:pStyle w:val="Caption"/>
      </w:pPr>
      <w:bookmarkStart w:id="249" w:name="_Toc365015884"/>
      <w:r w:rsidRPr="000E1730">
        <w:t xml:space="preserve">Tabela </w:t>
      </w:r>
      <w:fldSimple w:instr=" SEQ Tabela \* ARABIC ">
        <w:r>
          <w:rPr>
            <w:noProof/>
          </w:rPr>
          <w:t>58</w:t>
        </w:r>
      </w:fldSimple>
      <w:r w:rsidRPr="000E1730">
        <w:t xml:space="preserve">: Komunikat odpowiedzi </w:t>
      </w:r>
      <w:r>
        <w:t>PaymentRefusal</w:t>
      </w:r>
      <w:r w:rsidRPr="00851F0D">
        <w:t>InquiryResponse</w:t>
      </w:r>
      <w:bookmarkEnd w:id="249"/>
    </w:p>
    <w:p w:rsidR="002B7A14" w:rsidRDefault="002B7A14" w:rsidP="001D3DBA">
      <w:pPr>
        <w:pStyle w:val="OpisZnakZnakZnak"/>
        <w:jc w:val="left"/>
      </w:pPr>
    </w:p>
    <w:tbl>
      <w:tblPr>
        <w:tblW w:w="14370" w:type="dxa"/>
        <w:jc w:val="center"/>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44"/>
        <w:gridCol w:w="9"/>
        <w:gridCol w:w="3661"/>
        <w:gridCol w:w="5791"/>
        <w:gridCol w:w="1597"/>
        <w:gridCol w:w="2668"/>
      </w:tblGrid>
      <w:tr w:rsidR="002B7A14" w:rsidRPr="000E1730" w:rsidTr="001C07AA">
        <w:trPr>
          <w:jc w:val="center"/>
        </w:trPr>
        <w:tc>
          <w:tcPr>
            <w:tcW w:w="653" w:type="dxa"/>
            <w:gridSpan w:val="2"/>
            <w:shd w:val="solid" w:color="auto" w:fill="auto"/>
          </w:tcPr>
          <w:p w:rsidR="002B7A14" w:rsidRPr="000E1730" w:rsidRDefault="002B7A14" w:rsidP="001C07AA">
            <w:pPr>
              <w:pStyle w:val="Tabela-zawarto"/>
            </w:pPr>
          </w:p>
        </w:tc>
        <w:tc>
          <w:tcPr>
            <w:tcW w:w="3661" w:type="dxa"/>
            <w:shd w:val="solid" w:color="auto" w:fill="auto"/>
          </w:tcPr>
          <w:p w:rsidR="002B7A14" w:rsidRPr="004147A6" w:rsidRDefault="002B7A14" w:rsidP="001C07AA">
            <w:pPr>
              <w:pStyle w:val="Tabela-zawarto"/>
              <w:rPr>
                <w:b/>
              </w:rPr>
            </w:pPr>
            <w:r w:rsidRPr="004147A6">
              <w:rPr>
                <w:b/>
              </w:rPr>
              <w:t>Nazwa elementu</w:t>
            </w:r>
          </w:p>
        </w:tc>
        <w:tc>
          <w:tcPr>
            <w:tcW w:w="5791" w:type="dxa"/>
            <w:shd w:val="solid" w:color="auto" w:fill="auto"/>
          </w:tcPr>
          <w:p w:rsidR="002B7A14" w:rsidRPr="004147A6" w:rsidRDefault="002B7A14" w:rsidP="001C07AA">
            <w:pPr>
              <w:pStyle w:val="Tabela-zawarto"/>
              <w:rPr>
                <w:b/>
              </w:rPr>
            </w:pPr>
            <w:r w:rsidRPr="004147A6">
              <w:rPr>
                <w:b/>
              </w:rPr>
              <w:t xml:space="preserve">Opis                          </w:t>
            </w:r>
          </w:p>
        </w:tc>
        <w:tc>
          <w:tcPr>
            <w:tcW w:w="4265" w:type="dxa"/>
            <w:gridSpan w:val="2"/>
            <w:shd w:val="solid" w:color="auto" w:fill="auto"/>
          </w:tcPr>
          <w:p w:rsidR="002B7A14" w:rsidRPr="004147A6" w:rsidRDefault="002B7A14" w:rsidP="001C07AA">
            <w:pPr>
              <w:pStyle w:val="Tabela-zawarto"/>
              <w:jc w:val="center"/>
              <w:rPr>
                <w:b/>
              </w:rPr>
            </w:pPr>
            <w:r w:rsidRPr="004147A6">
              <w:rPr>
                <w:b/>
              </w:rPr>
              <w:t>Wprowadzana wartość</w:t>
            </w:r>
          </w:p>
        </w:tc>
      </w:tr>
      <w:tr w:rsidR="002B7A14" w:rsidRPr="000E1730" w:rsidTr="00271314">
        <w:trPr>
          <w:jc w:val="center"/>
        </w:trPr>
        <w:tc>
          <w:tcPr>
            <w:tcW w:w="653" w:type="dxa"/>
            <w:gridSpan w:val="2"/>
          </w:tcPr>
          <w:p w:rsidR="002B7A14" w:rsidRPr="000E1730" w:rsidRDefault="002B7A14" w:rsidP="001C07AA">
            <w:pPr>
              <w:pStyle w:val="Tabela-zawarto"/>
            </w:pPr>
          </w:p>
        </w:tc>
        <w:tc>
          <w:tcPr>
            <w:tcW w:w="3661" w:type="dxa"/>
          </w:tcPr>
          <w:p w:rsidR="002B7A14" w:rsidRPr="000E1730" w:rsidRDefault="002B7A14" w:rsidP="001C07AA">
            <w:pPr>
              <w:pStyle w:val="Tabela-zawarto"/>
            </w:pPr>
            <w:r>
              <w:t>PaymentRefusal</w:t>
            </w:r>
            <w:r w:rsidRPr="00851F0D">
              <w:t>InquiryResponse</w:t>
            </w:r>
          </w:p>
        </w:tc>
        <w:tc>
          <w:tcPr>
            <w:tcW w:w="10056" w:type="dxa"/>
            <w:gridSpan w:val="3"/>
          </w:tcPr>
          <w:p w:rsidR="002B7A14" w:rsidRPr="000E1730" w:rsidRDefault="002B7A14" w:rsidP="001C07AA">
            <w:pPr>
              <w:pStyle w:val="Tabela-zawarto"/>
              <w:jc w:val="center"/>
            </w:pPr>
            <w:r>
              <w:t>Zapytanie o stan żądania odwołania płatności SEPA</w:t>
            </w:r>
            <w:r>
              <w:rPr>
                <w:rFonts w:cs="Arial"/>
              </w:rPr>
              <w:t xml:space="preserve"> </w:t>
            </w:r>
            <w:r w:rsidRPr="000E1730">
              <w:rPr>
                <w:rFonts w:cs="Arial"/>
              </w:rPr>
              <w:t xml:space="preserve"> – komunikat typu </w:t>
            </w:r>
            <w:r>
              <w:rPr>
                <w:rFonts w:cs="Arial"/>
              </w:rPr>
              <w:t>odpowiedź</w:t>
            </w:r>
          </w:p>
        </w:tc>
      </w:tr>
      <w:tr w:rsidR="002B7A14" w:rsidRPr="000E1730" w:rsidTr="001C07AA">
        <w:trPr>
          <w:jc w:val="center"/>
        </w:trPr>
        <w:tc>
          <w:tcPr>
            <w:tcW w:w="653" w:type="dxa"/>
            <w:gridSpan w:val="2"/>
          </w:tcPr>
          <w:p w:rsidR="002B7A14" w:rsidRPr="000E1730" w:rsidRDefault="002B7A14" w:rsidP="001C07AA">
            <w:pPr>
              <w:pStyle w:val="Tabela-zawarto"/>
            </w:pPr>
            <w:r w:rsidRPr="000E1730">
              <w:t>A-16</w:t>
            </w:r>
          </w:p>
        </w:tc>
        <w:tc>
          <w:tcPr>
            <w:tcW w:w="3661" w:type="dxa"/>
          </w:tcPr>
          <w:p w:rsidR="002B7A14" w:rsidRPr="000E1730" w:rsidRDefault="002B7A14" w:rsidP="001C07AA">
            <w:pPr>
              <w:pStyle w:val="Tabela-zawarto"/>
            </w:pPr>
            <w:r w:rsidRPr="000E1730">
              <w:t>-   Header</w:t>
            </w:r>
          </w:p>
        </w:tc>
        <w:tc>
          <w:tcPr>
            <w:tcW w:w="5791" w:type="dxa"/>
          </w:tcPr>
          <w:p w:rsidR="002B7A14" w:rsidRPr="000E1730" w:rsidRDefault="002B7A14" w:rsidP="001C07AA">
            <w:pPr>
              <w:pStyle w:val="Tabela-zawarto"/>
              <w:rPr>
                <w:rFonts w:cs="Arial"/>
              </w:rPr>
            </w:pPr>
            <w:r w:rsidRPr="000E1730">
              <w:rPr>
                <w:rFonts w:cs="Arial"/>
              </w:rPr>
              <w:t>Komponent zawierający elementy nagłówka komunikatu</w:t>
            </w:r>
          </w:p>
        </w:tc>
        <w:tc>
          <w:tcPr>
            <w:tcW w:w="4265" w:type="dxa"/>
            <w:gridSpan w:val="2"/>
          </w:tcPr>
          <w:p w:rsidR="002B7A14" w:rsidRPr="000E1730" w:rsidRDefault="002B7A14" w:rsidP="001C07AA">
            <w:pPr>
              <w:pStyle w:val="Tabela-zawarto"/>
              <w:jc w:val="center"/>
            </w:pPr>
          </w:p>
        </w:tc>
      </w:tr>
      <w:tr w:rsidR="002B7A14" w:rsidRPr="000E1730" w:rsidTr="001C07AA">
        <w:trPr>
          <w:jc w:val="center"/>
        </w:trPr>
        <w:tc>
          <w:tcPr>
            <w:tcW w:w="653" w:type="dxa"/>
            <w:gridSpan w:val="2"/>
          </w:tcPr>
          <w:p w:rsidR="002B7A14" w:rsidRPr="000E1730" w:rsidRDefault="002B7A14" w:rsidP="001C07AA">
            <w:pPr>
              <w:pStyle w:val="Tabela-zawarto"/>
            </w:pPr>
          </w:p>
        </w:tc>
        <w:tc>
          <w:tcPr>
            <w:tcW w:w="3661" w:type="dxa"/>
          </w:tcPr>
          <w:p w:rsidR="002B7A14" w:rsidRPr="000E1730" w:rsidRDefault="002B7A14" w:rsidP="001C07AA">
            <w:pPr>
              <w:pStyle w:val="Tabela-zawarto"/>
            </w:pPr>
            <w:r w:rsidRPr="000E1730">
              <w:t>-   -   IssueDateTime</w:t>
            </w:r>
          </w:p>
        </w:tc>
        <w:tc>
          <w:tcPr>
            <w:tcW w:w="5791" w:type="dxa"/>
          </w:tcPr>
          <w:p w:rsidR="002B7A14" w:rsidRPr="000E1730" w:rsidRDefault="002B7A14" w:rsidP="001C07AA">
            <w:pPr>
              <w:pStyle w:val="Tabela-zawarto"/>
              <w:rPr>
                <w:rFonts w:cs="Arial"/>
              </w:rPr>
            </w:pPr>
            <w:r w:rsidRPr="000E1730">
              <w:rPr>
                <w:rFonts w:cs="Arial"/>
              </w:rPr>
              <w:t>Data i czas komunikatu</w:t>
            </w:r>
          </w:p>
        </w:tc>
        <w:tc>
          <w:tcPr>
            <w:tcW w:w="4265" w:type="dxa"/>
            <w:gridSpan w:val="2"/>
          </w:tcPr>
          <w:p w:rsidR="002B7A14" w:rsidRPr="000E1730" w:rsidRDefault="002B7A14" w:rsidP="001C07AA">
            <w:pPr>
              <w:pStyle w:val="Tabela-zawarto"/>
              <w:jc w:val="center"/>
              <w:rPr>
                <w:lang w:val="de-DE"/>
              </w:rPr>
            </w:pPr>
            <w:r w:rsidRPr="000E1730">
              <w:rPr>
                <w:lang w:val="de-DE"/>
              </w:rPr>
              <w:t>Data i czas komunikatu</w:t>
            </w:r>
          </w:p>
        </w:tc>
      </w:tr>
      <w:tr w:rsidR="002B7A14" w:rsidRPr="000E1730" w:rsidTr="001C07AA">
        <w:trPr>
          <w:jc w:val="center"/>
        </w:trPr>
        <w:tc>
          <w:tcPr>
            <w:tcW w:w="653" w:type="dxa"/>
            <w:gridSpan w:val="2"/>
          </w:tcPr>
          <w:p w:rsidR="002B7A14" w:rsidRPr="000E1730" w:rsidRDefault="002B7A14" w:rsidP="001C07AA">
            <w:pPr>
              <w:pStyle w:val="Tabela-zawarto"/>
            </w:pPr>
          </w:p>
        </w:tc>
        <w:tc>
          <w:tcPr>
            <w:tcW w:w="3661" w:type="dxa"/>
          </w:tcPr>
          <w:p w:rsidR="002B7A14" w:rsidRPr="000E1730" w:rsidRDefault="002B7A14" w:rsidP="001C07AA">
            <w:pPr>
              <w:pStyle w:val="Tabela-zawarto"/>
              <w:rPr>
                <w:lang w:val="de-DE"/>
              </w:rPr>
            </w:pPr>
            <w:r w:rsidRPr="000E1730">
              <w:rPr>
                <w:lang w:val="de-DE"/>
              </w:rPr>
              <w:t>-   -   DocumentIdentifier</w:t>
            </w:r>
          </w:p>
        </w:tc>
        <w:tc>
          <w:tcPr>
            <w:tcW w:w="5791" w:type="dxa"/>
          </w:tcPr>
          <w:p w:rsidR="002B7A14" w:rsidRPr="000E1730" w:rsidRDefault="002B7A14" w:rsidP="001C07AA">
            <w:pPr>
              <w:pStyle w:val="Tabela-zawarto"/>
              <w:rPr>
                <w:rFonts w:cs="Arial"/>
              </w:rPr>
            </w:pPr>
            <w:r w:rsidRPr="000E1730">
              <w:rPr>
                <w:rFonts w:cs="Arial"/>
              </w:rPr>
              <w:t>Identyfikator komunikatu</w:t>
            </w:r>
          </w:p>
        </w:tc>
        <w:tc>
          <w:tcPr>
            <w:tcW w:w="4265" w:type="dxa"/>
            <w:gridSpan w:val="2"/>
          </w:tcPr>
          <w:p w:rsidR="002B7A14" w:rsidRPr="000E1730" w:rsidRDefault="002B7A14" w:rsidP="001C07AA">
            <w:pPr>
              <w:pStyle w:val="Tabela-zawarto"/>
              <w:jc w:val="center"/>
            </w:pPr>
            <w:r w:rsidRPr="000E1730">
              <w:t>Dowolny ciąg znaków nadawany przez wysyłającego</w:t>
            </w:r>
          </w:p>
        </w:tc>
      </w:tr>
      <w:tr w:rsidR="002B7A14" w:rsidRPr="000E1730" w:rsidTr="001C07AA">
        <w:trPr>
          <w:jc w:val="center"/>
        </w:trPr>
        <w:tc>
          <w:tcPr>
            <w:tcW w:w="653" w:type="dxa"/>
            <w:gridSpan w:val="2"/>
          </w:tcPr>
          <w:p w:rsidR="002B7A14" w:rsidRPr="000E1730" w:rsidRDefault="002B7A14" w:rsidP="001C07AA">
            <w:pPr>
              <w:pStyle w:val="Tabela-zawarto"/>
            </w:pPr>
          </w:p>
        </w:tc>
        <w:tc>
          <w:tcPr>
            <w:tcW w:w="3661" w:type="dxa"/>
          </w:tcPr>
          <w:p w:rsidR="002B7A14" w:rsidRPr="000E1730" w:rsidRDefault="002B7A14" w:rsidP="001C07AA">
            <w:pPr>
              <w:pStyle w:val="Tabela-zawarto"/>
            </w:pPr>
            <w:r w:rsidRPr="000E1730">
              <w:t>-   -   SenderIdentifier</w:t>
            </w:r>
          </w:p>
        </w:tc>
        <w:tc>
          <w:tcPr>
            <w:tcW w:w="5791" w:type="dxa"/>
          </w:tcPr>
          <w:p w:rsidR="002B7A14" w:rsidRPr="000E1730" w:rsidRDefault="002B7A14" w:rsidP="001C07AA">
            <w:pPr>
              <w:pStyle w:val="Tabela-zawarto"/>
              <w:rPr>
                <w:rFonts w:cs="Arial"/>
              </w:rPr>
            </w:pPr>
            <w:r w:rsidRPr="000E1730">
              <w:rPr>
                <w:rFonts w:cs="Arial"/>
              </w:rPr>
              <w:t>Identyfikator nadawcy komunikatu</w:t>
            </w:r>
          </w:p>
        </w:tc>
        <w:tc>
          <w:tcPr>
            <w:tcW w:w="4265" w:type="dxa"/>
            <w:gridSpan w:val="2"/>
          </w:tcPr>
          <w:p w:rsidR="002B7A14" w:rsidRPr="000E1730" w:rsidRDefault="002B7A14" w:rsidP="001C07AA">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1C07AA">
        <w:trPr>
          <w:jc w:val="center"/>
        </w:trPr>
        <w:tc>
          <w:tcPr>
            <w:tcW w:w="653" w:type="dxa"/>
            <w:gridSpan w:val="2"/>
          </w:tcPr>
          <w:p w:rsidR="002B7A14" w:rsidRPr="000E1730" w:rsidRDefault="002B7A14" w:rsidP="001C07AA">
            <w:pPr>
              <w:pStyle w:val="Tabela-zawarto"/>
            </w:pPr>
          </w:p>
        </w:tc>
        <w:tc>
          <w:tcPr>
            <w:tcW w:w="3661" w:type="dxa"/>
          </w:tcPr>
          <w:p w:rsidR="002B7A14" w:rsidRPr="000E1730" w:rsidRDefault="002B7A14" w:rsidP="001C07AA">
            <w:pPr>
              <w:pStyle w:val="Tabela-zawarto"/>
              <w:rPr>
                <w:lang w:val="en-US"/>
              </w:rPr>
            </w:pPr>
            <w:r w:rsidRPr="000E1730">
              <w:rPr>
                <w:lang w:val="en-US"/>
              </w:rPr>
              <w:t>-   -   ReceiverIdentifier</w:t>
            </w:r>
          </w:p>
        </w:tc>
        <w:tc>
          <w:tcPr>
            <w:tcW w:w="5791" w:type="dxa"/>
          </w:tcPr>
          <w:p w:rsidR="002B7A14" w:rsidRPr="000E1730" w:rsidRDefault="002B7A14" w:rsidP="001C07AA">
            <w:pPr>
              <w:pStyle w:val="Tabela-zawarto"/>
              <w:rPr>
                <w:rFonts w:cs="Arial"/>
              </w:rPr>
            </w:pPr>
            <w:r w:rsidRPr="000E1730">
              <w:rPr>
                <w:rFonts w:cs="Arial"/>
              </w:rPr>
              <w:t>Identyfikator odbiorcy komunikatu</w:t>
            </w:r>
          </w:p>
        </w:tc>
        <w:tc>
          <w:tcPr>
            <w:tcW w:w="4265" w:type="dxa"/>
            <w:gridSpan w:val="2"/>
          </w:tcPr>
          <w:p w:rsidR="002B7A14" w:rsidRPr="000E1730" w:rsidRDefault="002B7A14" w:rsidP="001C07AA">
            <w:pPr>
              <w:pStyle w:val="Tabela-zawarto"/>
              <w:jc w:val="center"/>
              <w:rPr>
                <w:lang w:val="en-US"/>
              </w:rPr>
            </w:pPr>
            <w:r w:rsidRPr="000E1730">
              <w:rPr>
                <w:lang w:val="en-US"/>
              </w:rPr>
              <w:t>“ZSK-C”</w:t>
            </w:r>
          </w:p>
        </w:tc>
      </w:tr>
      <w:tr w:rsidR="002B7A14" w:rsidRPr="000E1730" w:rsidTr="001C07AA">
        <w:trPr>
          <w:jc w:val="center"/>
        </w:trPr>
        <w:tc>
          <w:tcPr>
            <w:tcW w:w="644" w:type="dxa"/>
          </w:tcPr>
          <w:p w:rsidR="002B7A14" w:rsidRPr="000E1730" w:rsidRDefault="002B7A14" w:rsidP="001C07AA">
            <w:pPr>
              <w:pStyle w:val="Tabela-zawarto"/>
              <w:rPr>
                <w:lang w:val="en-US"/>
              </w:rPr>
            </w:pPr>
            <w:r w:rsidRPr="000E1730">
              <w:rPr>
                <w:lang w:val="en-US"/>
              </w:rPr>
              <w:t>A-14</w:t>
            </w:r>
          </w:p>
        </w:tc>
        <w:tc>
          <w:tcPr>
            <w:tcW w:w="3670" w:type="dxa"/>
            <w:gridSpan w:val="2"/>
            <w:shd w:val="clear" w:color="auto" w:fill="00FFFF"/>
          </w:tcPr>
          <w:p w:rsidR="002B7A14" w:rsidRPr="000E1730" w:rsidRDefault="002B7A14" w:rsidP="001C07AA">
            <w:pPr>
              <w:pStyle w:val="Tabela-zawarto"/>
              <w:rPr>
                <w:lang w:val="en-US"/>
              </w:rPr>
            </w:pPr>
            <w:r w:rsidRPr="000E1730">
              <w:rPr>
                <w:lang w:val="en-US"/>
              </w:rPr>
              <w:t xml:space="preserve">-   DocumentStatus                  </w:t>
            </w:r>
            <w:r w:rsidRPr="000E1730">
              <w:rPr>
                <w:b/>
                <w:lang w:val="en-US"/>
              </w:rPr>
              <w:t xml:space="preserve"> </w:t>
            </w:r>
            <w:r>
              <w:rPr>
                <w:b/>
                <w:lang w:val="en-US"/>
              </w:rPr>
              <w:t xml:space="preserve">        </w:t>
            </w:r>
            <w:r w:rsidRPr="000E1730">
              <w:rPr>
                <w:b/>
                <w:lang w:val="en-US"/>
              </w:rPr>
              <w:t>OR</w:t>
            </w:r>
          </w:p>
        </w:tc>
        <w:tc>
          <w:tcPr>
            <w:tcW w:w="5791" w:type="dxa"/>
          </w:tcPr>
          <w:p w:rsidR="002B7A14" w:rsidRPr="000E1730" w:rsidRDefault="002B7A14" w:rsidP="001C07AA">
            <w:pPr>
              <w:pStyle w:val="Tabela-zawarto"/>
            </w:pPr>
            <w:r w:rsidRPr="000E1730">
              <w:t>Status komunikatu - agregat występuje jeśli w wyniku kontroli składniowych i merytorycznych stwierdzono błędy lub uwagi podlegające raportowaniu do klienta</w:t>
            </w:r>
          </w:p>
        </w:tc>
        <w:tc>
          <w:tcPr>
            <w:tcW w:w="4265" w:type="dxa"/>
            <w:gridSpan w:val="2"/>
          </w:tcPr>
          <w:p w:rsidR="002B7A14" w:rsidRPr="000E1730" w:rsidRDefault="002B7A14" w:rsidP="001C07AA">
            <w:pPr>
              <w:pStyle w:val="Tabela-zawarto"/>
              <w:jc w:val="center"/>
            </w:pPr>
            <w:r w:rsidRPr="000E1730">
              <w:t>Komponent zawsze uzupełniany</w:t>
            </w:r>
          </w:p>
        </w:tc>
      </w:tr>
      <w:tr w:rsidR="002B7A14" w:rsidRPr="000E1730" w:rsidTr="001C07AA">
        <w:trPr>
          <w:jc w:val="center"/>
        </w:trPr>
        <w:tc>
          <w:tcPr>
            <w:tcW w:w="644" w:type="dxa"/>
          </w:tcPr>
          <w:p w:rsidR="002B7A14" w:rsidRPr="000E1730" w:rsidRDefault="002B7A14" w:rsidP="001C07AA">
            <w:pPr>
              <w:pStyle w:val="Tabela-zawarto"/>
            </w:pPr>
          </w:p>
        </w:tc>
        <w:tc>
          <w:tcPr>
            <w:tcW w:w="3670" w:type="dxa"/>
            <w:gridSpan w:val="2"/>
          </w:tcPr>
          <w:p w:rsidR="002B7A14" w:rsidRPr="000E1730" w:rsidRDefault="002B7A14" w:rsidP="001C07AA">
            <w:pPr>
              <w:pStyle w:val="Tabela-zawarto"/>
            </w:pPr>
            <w:r w:rsidRPr="000E1730">
              <w:t>-   -   StatusCode</w:t>
            </w:r>
          </w:p>
        </w:tc>
        <w:tc>
          <w:tcPr>
            <w:tcW w:w="5791" w:type="dxa"/>
          </w:tcPr>
          <w:p w:rsidR="002B7A14" w:rsidRPr="000E1730" w:rsidRDefault="002B7A14" w:rsidP="001C07AA">
            <w:pPr>
              <w:pStyle w:val="Tabela-zawarto"/>
            </w:pPr>
            <w:r w:rsidRPr="000E1730">
              <w:t>Kod statusu (np. błędu)</w:t>
            </w:r>
          </w:p>
        </w:tc>
        <w:tc>
          <w:tcPr>
            <w:tcW w:w="1597" w:type="dxa"/>
          </w:tcPr>
          <w:p w:rsidR="002B7A14" w:rsidRPr="000E1730" w:rsidRDefault="002B7A14" w:rsidP="001C07AA">
            <w:pPr>
              <w:pStyle w:val="Tabela-zawarto"/>
              <w:jc w:val="center"/>
              <w:rPr>
                <w:lang w:val="en-US"/>
              </w:rPr>
            </w:pPr>
            <w:r w:rsidRPr="000E1730">
              <w:rPr>
                <w:lang w:val="en-US"/>
              </w:rPr>
              <w:t>0 (dla powodzenia)</w:t>
            </w:r>
          </w:p>
        </w:tc>
        <w:tc>
          <w:tcPr>
            <w:tcW w:w="2668" w:type="dxa"/>
          </w:tcPr>
          <w:p w:rsidR="002B7A14" w:rsidRPr="000E1730" w:rsidRDefault="002B7A14" w:rsidP="001C07AA">
            <w:pPr>
              <w:pStyle w:val="Tabela-zawarto"/>
              <w:jc w:val="center"/>
            </w:pPr>
            <w:r w:rsidRPr="000E1730">
              <w:t>Kod błędu (dla niepowodzenia)</w:t>
            </w:r>
          </w:p>
        </w:tc>
      </w:tr>
      <w:tr w:rsidR="002B7A14" w:rsidRPr="000E1730" w:rsidTr="001C07AA">
        <w:trPr>
          <w:jc w:val="center"/>
        </w:trPr>
        <w:tc>
          <w:tcPr>
            <w:tcW w:w="644" w:type="dxa"/>
          </w:tcPr>
          <w:p w:rsidR="002B7A14" w:rsidRPr="000E1730" w:rsidRDefault="002B7A14" w:rsidP="001C07AA">
            <w:pPr>
              <w:pStyle w:val="Tabela-zawarto"/>
            </w:pPr>
          </w:p>
        </w:tc>
        <w:tc>
          <w:tcPr>
            <w:tcW w:w="3670" w:type="dxa"/>
            <w:gridSpan w:val="2"/>
          </w:tcPr>
          <w:p w:rsidR="002B7A14" w:rsidRPr="000E1730" w:rsidRDefault="002B7A14" w:rsidP="001C07AA">
            <w:pPr>
              <w:pStyle w:val="Tabela-zawarto"/>
            </w:pPr>
            <w:r w:rsidRPr="000E1730">
              <w:t>-   -   Severity</w:t>
            </w:r>
          </w:p>
        </w:tc>
        <w:tc>
          <w:tcPr>
            <w:tcW w:w="5791" w:type="dxa"/>
          </w:tcPr>
          <w:p w:rsidR="002B7A14" w:rsidRPr="000E1730" w:rsidRDefault="002B7A14" w:rsidP="001C07AA">
            <w:pPr>
              <w:pStyle w:val="Tabela-zawarto"/>
            </w:pPr>
            <w:r w:rsidRPr="000E1730">
              <w:t>Znaczenie kodu (ciężar błędu)</w:t>
            </w:r>
          </w:p>
        </w:tc>
        <w:tc>
          <w:tcPr>
            <w:tcW w:w="1597" w:type="dxa"/>
          </w:tcPr>
          <w:p w:rsidR="002B7A14" w:rsidRPr="000E1730" w:rsidRDefault="002B7A14" w:rsidP="001C07AA">
            <w:pPr>
              <w:pStyle w:val="Tabela-zawarto"/>
              <w:jc w:val="center"/>
              <w:rPr>
                <w:lang w:val="en-US"/>
              </w:rPr>
            </w:pPr>
            <w:r w:rsidRPr="000E1730">
              <w:rPr>
                <w:lang w:val="en-US"/>
              </w:rPr>
              <w:t>Info</w:t>
            </w:r>
          </w:p>
        </w:tc>
        <w:tc>
          <w:tcPr>
            <w:tcW w:w="2668" w:type="dxa"/>
          </w:tcPr>
          <w:p w:rsidR="002B7A14" w:rsidRPr="000E1730" w:rsidRDefault="002B7A14" w:rsidP="001C07AA">
            <w:pPr>
              <w:pStyle w:val="Tabela-zawarto"/>
              <w:jc w:val="center"/>
              <w:rPr>
                <w:lang w:val="en-US"/>
              </w:rPr>
            </w:pPr>
            <w:r w:rsidRPr="000E1730">
              <w:rPr>
                <w:lang w:val="en-US"/>
              </w:rPr>
              <w:t>Error</w:t>
            </w:r>
          </w:p>
        </w:tc>
      </w:tr>
      <w:tr w:rsidR="002B7A14" w:rsidRPr="000E1730" w:rsidTr="001C07AA">
        <w:trPr>
          <w:jc w:val="center"/>
        </w:trPr>
        <w:tc>
          <w:tcPr>
            <w:tcW w:w="644" w:type="dxa"/>
          </w:tcPr>
          <w:p w:rsidR="002B7A14" w:rsidRPr="000E1730" w:rsidRDefault="002B7A14" w:rsidP="001C07AA">
            <w:pPr>
              <w:pStyle w:val="Tabela-zawarto"/>
            </w:pPr>
          </w:p>
        </w:tc>
        <w:tc>
          <w:tcPr>
            <w:tcW w:w="3670" w:type="dxa"/>
            <w:gridSpan w:val="2"/>
          </w:tcPr>
          <w:p w:rsidR="002B7A14" w:rsidRPr="000E1730" w:rsidRDefault="002B7A14" w:rsidP="001C07AA">
            <w:pPr>
              <w:pStyle w:val="Tabela-zawarto"/>
              <w:rPr>
                <w:lang w:val="en-US"/>
              </w:rPr>
            </w:pPr>
            <w:r w:rsidRPr="000E1730">
              <w:rPr>
                <w:lang w:val="en-US"/>
              </w:rPr>
              <w:t>-   -   StatusDescription</w:t>
            </w:r>
          </w:p>
        </w:tc>
        <w:tc>
          <w:tcPr>
            <w:tcW w:w="5791" w:type="dxa"/>
          </w:tcPr>
          <w:p w:rsidR="002B7A14" w:rsidRPr="000E1730" w:rsidRDefault="002B7A14" w:rsidP="001C07AA">
            <w:pPr>
              <w:pStyle w:val="Tabela-zawarto"/>
            </w:pPr>
            <w:r w:rsidRPr="000E1730">
              <w:t>Opis statusu</w:t>
            </w:r>
          </w:p>
        </w:tc>
        <w:tc>
          <w:tcPr>
            <w:tcW w:w="1597" w:type="dxa"/>
          </w:tcPr>
          <w:p w:rsidR="002B7A14" w:rsidRPr="000E1730" w:rsidRDefault="002B7A14" w:rsidP="001C07AA">
            <w:pPr>
              <w:pStyle w:val="Tabela-zawarto"/>
              <w:jc w:val="center"/>
            </w:pPr>
            <w:r w:rsidRPr="000E1730">
              <w:t>Sukces</w:t>
            </w:r>
          </w:p>
        </w:tc>
        <w:tc>
          <w:tcPr>
            <w:tcW w:w="2668" w:type="dxa"/>
          </w:tcPr>
          <w:p w:rsidR="002B7A14" w:rsidRPr="000E1730" w:rsidRDefault="002B7A14" w:rsidP="001C07AA">
            <w:pPr>
              <w:pStyle w:val="Tabela-zawarto"/>
              <w:jc w:val="center"/>
            </w:pPr>
            <w:r w:rsidRPr="000E1730">
              <w:t>Niepowodzenie. Opis RBE błędu</w:t>
            </w:r>
          </w:p>
        </w:tc>
      </w:tr>
      <w:tr w:rsidR="002B7A14" w:rsidRPr="000E1730" w:rsidTr="00851F0D">
        <w:trPr>
          <w:jc w:val="center"/>
        </w:trPr>
        <w:tc>
          <w:tcPr>
            <w:tcW w:w="653" w:type="dxa"/>
            <w:gridSpan w:val="2"/>
            <w:vAlign w:val="center"/>
          </w:tcPr>
          <w:p w:rsidR="002B7A14" w:rsidRDefault="002B7A14" w:rsidP="001C07AA">
            <w:pPr>
              <w:pStyle w:val="Tabela-zawarto"/>
              <w:jc w:val="center"/>
            </w:pPr>
          </w:p>
        </w:tc>
        <w:tc>
          <w:tcPr>
            <w:tcW w:w="3661" w:type="dxa"/>
            <w:vAlign w:val="center"/>
          </w:tcPr>
          <w:p w:rsidR="002B7A14" w:rsidRDefault="002B7A14" w:rsidP="001C07AA">
            <w:pPr>
              <w:pStyle w:val="Tabela-zawarto"/>
            </w:pPr>
            <w:r w:rsidRPr="000E1730">
              <w:rPr>
                <w:lang w:val="en-US"/>
              </w:rPr>
              <w:t xml:space="preserve">-   </w:t>
            </w:r>
            <w:r>
              <w:t>CriteriaInclude</w:t>
            </w:r>
          </w:p>
        </w:tc>
        <w:tc>
          <w:tcPr>
            <w:tcW w:w="5791" w:type="dxa"/>
            <w:vAlign w:val="center"/>
          </w:tcPr>
          <w:p w:rsidR="002B7A14" w:rsidRDefault="002B7A14" w:rsidP="001C07AA">
            <w:pPr>
              <w:pStyle w:val="Tabela-zawarto"/>
            </w:pPr>
            <w:r>
              <w:t>Wskaźnik określający czy w odpowiedzi mają być przesłane kryteria</w:t>
            </w:r>
          </w:p>
        </w:tc>
        <w:tc>
          <w:tcPr>
            <w:tcW w:w="4265" w:type="dxa"/>
            <w:gridSpan w:val="2"/>
          </w:tcPr>
          <w:p w:rsidR="002B7A14" w:rsidRPr="000E1730" w:rsidRDefault="002B7A14" w:rsidP="001C07AA">
            <w:pPr>
              <w:pStyle w:val="Tabela-zawarto"/>
              <w:jc w:val="center"/>
            </w:pPr>
            <w:r w:rsidRPr="000E1730">
              <w:t>False/True</w:t>
            </w:r>
          </w:p>
        </w:tc>
      </w:tr>
      <w:tr w:rsidR="002B7A14" w:rsidRPr="000E1730" w:rsidTr="00851F0D">
        <w:trPr>
          <w:jc w:val="center"/>
        </w:trPr>
        <w:tc>
          <w:tcPr>
            <w:tcW w:w="653" w:type="dxa"/>
            <w:gridSpan w:val="2"/>
            <w:vAlign w:val="center"/>
          </w:tcPr>
          <w:p w:rsidR="002B7A14" w:rsidRDefault="002B7A14" w:rsidP="001C07AA">
            <w:pPr>
              <w:pStyle w:val="Tabela-zawarto"/>
              <w:jc w:val="center"/>
            </w:pPr>
            <w:r>
              <w:t>B-35</w:t>
            </w:r>
          </w:p>
        </w:tc>
        <w:tc>
          <w:tcPr>
            <w:tcW w:w="3661" w:type="dxa"/>
            <w:vAlign w:val="center"/>
          </w:tcPr>
          <w:p w:rsidR="002B7A14" w:rsidRDefault="002B7A14" w:rsidP="001C07AA">
            <w:pPr>
              <w:pStyle w:val="Tabela-zawarto"/>
            </w:pPr>
            <w:r>
              <w:softHyphen/>
            </w:r>
            <w:r w:rsidRPr="000E1730">
              <w:rPr>
                <w:lang w:val="en-US"/>
              </w:rPr>
              <w:t xml:space="preserve">-   </w:t>
            </w:r>
            <w:r>
              <w:t>PaymentRefusal</w:t>
            </w:r>
            <w:r w:rsidRPr="007973D9">
              <w:t>SelectionCriteria</w:t>
            </w:r>
          </w:p>
        </w:tc>
        <w:tc>
          <w:tcPr>
            <w:tcW w:w="5791" w:type="dxa"/>
            <w:vAlign w:val="center"/>
          </w:tcPr>
          <w:p w:rsidR="002B7A14" w:rsidRDefault="002B7A14" w:rsidP="001C07AA">
            <w:pPr>
              <w:pStyle w:val="Tabela-zawarto"/>
            </w:pPr>
            <w:r>
              <w:t>Komponent zawierający kryteria określające jakie informacje o złożonych żądaniach odwołania płatności mają zostać przesłane w odpowiedzi</w:t>
            </w:r>
          </w:p>
        </w:tc>
        <w:tc>
          <w:tcPr>
            <w:tcW w:w="4265" w:type="dxa"/>
            <w:gridSpan w:val="2"/>
          </w:tcPr>
          <w:p w:rsidR="002B7A14" w:rsidRDefault="002B7A14" w:rsidP="001C07AA">
            <w:pPr>
              <w:pStyle w:val="Tabela-zawarto"/>
            </w:pPr>
          </w:p>
        </w:tc>
      </w:tr>
      <w:tr w:rsidR="002B7A14" w:rsidRPr="000E1730" w:rsidTr="001C07AA">
        <w:trPr>
          <w:jc w:val="center"/>
        </w:trPr>
        <w:tc>
          <w:tcPr>
            <w:tcW w:w="653" w:type="dxa"/>
            <w:gridSpan w:val="2"/>
            <w:vAlign w:val="center"/>
          </w:tcPr>
          <w:p w:rsidR="002B7A14" w:rsidRDefault="002B7A14" w:rsidP="001C07AA">
            <w:pPr>
              <w:pStyle w:val="Tabela-zawarto"/>
              <w:jc w:val="center"/>
            </w:pPr>
          </w:p>
        </w:tc>
        <w:tc>
          <w:tcPr>
            <w:tcW w:w="3661" w:type="dxa"/>
            <w:vAlign w:val="center"/>
          </w:tcPr>
          <w:p w:rsidR="002B7A14" w:rsidRDefault="002B7A14" w:rsidP="001C07AA">
            <w:pPr>
              <w:pStyle w:val="Tabela-zawarto"/>
            </w:pPr>
            <w:r w:rsidRPr="000E1730">
              <w:rPr>
                <w:lang w:val="en-US"/>
              </w:rPr>
              <w:t xml:space="preserve">-   -   </w:t>
            </w:r>
            <w:r w:rsidRPr="007973D9">
              <w:t>PaymentIdentifier</w:t>
            </w:r>
          </w:p>
        </w:tc>
        <w:tc>
          <w:tcPr>
            <w:tcW w:w="5791" w:type="dxa"/>
          </w:tcPr>
          <w:p w:rsidR="002B7A14" w:rsidRPr="000E1730" w:rsidRDefault="002B7A14" w:rsidP="001C07AA">
            <w:pPr>
              <w:pStyle w:val="Tabela-zawarto"/>
            </w:pPr>
            <w:r w:rsidRPr="000E1730">
              <w:t>Identyfikator przelewu nadany przez płatnika</w:t>
            </w:r>
          </w:p>
        </w:tc>
        <w:tc>
          <w:tcPr>
            <w:tcW w:w="4265" w:type="dxa"/>
            <w:gridSpan w:val="2"/>
          </w:tcPr>
          <w:p w:rsidR="002B7A14" w:rsidRPr="000E1730" w:rsidRDefault="002B7A14" w:rsidP="001C07AA">
            <w:pPr>
              <w:pStyle w:val="Tabela-zawarto"/>
              <w:jc w:val="center"/>
            </w:pPr>
            <w:r w:rsidRPr="000E1730">
              <w:t xml:space="preserve">Identyfikator zlecenia nadany przez </w:t>
            </w:r>
            <w:r w:rsidRPr="00A24ED2">
              <w:rPr>
                <w:highlight w:val="cyan"/>
              </w:rPr>
              <w:t>XXXX</w:t>
            </w:r>
          </w:p>
        </w:tc>
      </w:tr>
      <w:tr w:rsidR="002B7A14" w:rsidRPr="000E1730" w:rsidTr="001C07AA">
        <w:trPr>
          <w:jc w:val="center"/>
        </w:trPr>
        <w:tc>
          <w:tcPr>
            <w:tcW w:w="653" w:type="dxa"/>
            <w:gridSpan w:val="2"/>
            <w:vAlign w:val="center"/>
          </w:tcPr>
          <w:p w:rsidR="002B7A14" w:rsidRDefault="002B7A14" w:rsidP="001C07AA">
            <w:pPr>
              <w:pStyle w:val="Tabela-zawarto"/>
              <w:jc w:val="center"/>
            </w:pPr>
          </w:p>
        </w:tc>
        <w:tc>
          <w:tcPr>
            <w:tcW w:w="3661" w:type="dxa"/>
            <w:vAlign w:val="center"/>
          </w:tcPr>
          <w:p w:rsidR="002B7A14" w:rsidRDefault="002B7A14" w:rsidP="001C07AA">
            <w:pPr>
              <w:pStyle w:val="Tabela-zawarto"/>
            </w:pPr>
            <w:r w:rsidRPr="000E1730">
              <w:rPr>
                <w:lang w:val="en-US"/>
              </w:rPr>
              <w:t xml:space="preserve">-   -   </w:t>
            </w:r>
            <w:r w:rsidRPr="007973D9">
              <w:t>BankServerPaymentIdentifier</w:t>
            </w:r>
          </w:p>
        </w:tc>
        <w:tc>
          <w:tcPr>
            <w:tcW w:w="5791" w:type="dxa"/>
          </w:tcPr>
          <w:p w:rsidR="002B7A14" w:rsidRPr="000E1730" w:rsidRDefault="002B7A14" w:rsidP="001C07AA">
            <w:pPr>
              <w:pStyle w:val="Tabela-zawarto"/>
            </w:pPr>
            <w:r w:rsidRPr="000E1730">
              <w:t>Identyfikator płatności nadawany przez Aplikację Biznesową Banku</w:t>
            </w:r>
          </w:p>
        </w:tc>
        <w:tc>
          <w:tcPr>
            <w:tcW w:w="4265" w:type="dxa"/>
            <w:gridSpan w:val="2"/>
          </w:tcPr>
          <w:p w:rsidR="002B7A14" w:rsidRPr="000E1730" w:rsidRDefault="002B7A14" w:rsidP="001C07AA">
            <w:pPr>
              <w:pStyle w:val="Tabela-zawarto"/>
              <w:jc w:val="center"/>
            </w:pPr>
            <w:r w:rsidRPr="000E1730">
              <w:t>Identyfikator zlecenia nadany przez</w:t>
            </w:r>
            <w:r>
              <w:t xml:space="preserve"> Bank</w:t>
            </w:r>
          </w:p>
        </w:tc>
      </w:tr>
      <w:tr w:rsidR="002B7A14" w:rsidRPr="000E1730" w:rsidTr="001C07AA">
        <w:trPr>
          <w:jc w:val="center"/>
        </w:trPr>
        <w:tc>
          <w:tcPr>
            <w:tcW w:w="653" w:type="dxa"/>
            <w:gridSpan w:val="2"/>
            <w:vAlign w:val="center"/>
          </w:tcPr>
          <w:p w:rsidR="002B7A14" w:rsidRDefault="002B7A14" w:rsidP="001C07AA">
            <w:pPr>
              <w:pStyle w:val="Tabela-zawarto"/>
              <w:jc w:val="center"/>
            </w:pPr>
          </w:p>
        </w:tc>
        <w:tc>
          <w:tcPr>
            <w:tcW w:w="3661" w:type="dxa"/>
          </w:tcPr>
          <w:p w:rsidR="002B7A14" w:rsidRPr="000E1730" w:rsidRDefault="002B7A14" w:rsidP="001C07AA">
            <w:pPr>
              <w:pStyle w:val="Tabela-zawarto"/>
              <w:rPr>
                <w:lang w:val="en-US"/>
              </w:rPr>
            </w:pPr>
            <w:r w:rsidRPr="000E1730">
              <w:rPr>
                <w:lang w:val="en-US"/>
              </w:rPr>
              <w:t xml:space="preserve">-   -   </w:t>
            </w:r>
            <w:r w:rsidRPr="007973D9">
              <w:rPr>
                <w:lang w:val="en-US"/>
              </w:rPr>
              <w:t>TransactionIdentifier</w:t>
            </w:r>
          </w:p>
        </w:tc>
        <w:tc>
          <w:tcPr>
            <w:tcW w:w="5791" w:type="dxa"/>
          </w:tcPr>
          <w:p w:rsidR="002B7A14" w:rsidRPr="000E1730" w:rsidRDefault="002B7A14" w:rsidP="001C07AA">
            <w:pPr>
              <w:pStyle w:val="Tabela-zawarto"/>
            </w:pPr>
            <w:r w:rsidRPr="000E1730">
              <w:t>Identyfikator przelewu nadany przez płatnika</w:t>
            </w:r>
          </w:p>
        </w:tc>
        <w:tc>
          <w:tcPr>
            <w:tcW w:w="4265" w:type="dxa"/>
            <w:gridSpan w:val="2"/>
          </w:tcPr>
          <w:p w:rsidR="002B7A14" w:rsidRPr="000E1730" w:rsidRDefault="002B7A14" w:rsidP="001C07AA">
            <w:pPr>
              <w:pStyle w:val="Tabela-zawarto"/>
              <w:jc w:val="center"/>
            </w:pPr>
            <w:r w:rsidRPr="000E1730">
              <w:t xml:space="preserve">Identyfikator transakcji nadany przez </w:t>
            </w:r>
            <w:r w:rsidRPr="00A24ED2">
              <w:rPr>
                <w:highlight w:val="cyan"/>
              </w:rPr>
              <w:t>XXXX</w:t>
            </w:r>
          </w:p>
        </w:tc>
      </w:tr>
      <w:tr w:rsidR="002B7A14" w:rsidRPr="000E1730" w:rsidTr="001C07AA">
        <w:trPr>
          <w:jc w:val="center"/>
        </w:trPr>
        <w:tc>
          <w:tcPr>
            <w:tcW w:w="653" w:type="dxa"/>
            <w:gridSpan w:val="2"/>
            <w:vAlign w:val="center"/>
          </w:tcPr>
          <w:p w:rsidR="002B7A14" w:rsidRDefault="002B7A14" w:rsidP="001C07AA">
            <w:pPr>
              <w:pStyle w:val="Tabela-zawarto"/>
              <w:jc w:val="center"/>
            </w:pPr>
          </w:p>
        </w:tc>
        <w:tc>
          <w:tcPr>
            <w:tcW w:w="3661" w:type="dxa"/>
          </w:tcPr>
          <w:p w:rsidR="002B7A14" w:rsidRPr="000E1730" w:rsidRDefault="002B7A14" w:rsidP="001C07AA">
            <w:pPr>
              <w:pStyle w:val="Tabela-zawarto"/>
            </w:pPr>
            <w:r w:rsidRPr="000E1730">
              <w:t xml:space="preserve">-   -   </w:t>
            </w:r>
            <w:r w:rsidRPr="007973D9">
              <w:t>BankTransactionIdentifier</w:t>
            </w:r>
          </w:p>
        </w:tc>
        <w:tc>
          <w:tcPr>
            <w:tcW w:w="5791" w:type="dxa"/>
          </w:tcPr>
          <w:p w:rsidR="002B7A14" w:rsidRPr="000E1730" w:rsidRDefault="002B7A14" w:rsidP="001C07AA">
            <w:pPr>
              <w:pStyle w:val="Tabela-zawarto"/>
            </w:pPr>
            <w:r w:rsidRPr="000E1730">
              <w:t>Identyfikator płatności nadawany przez Aplikację Biznesową Banku</w:t>
            </w:r>
          </w:p>
        </w:tc>
        <w:tc>
          <w:tcPr>
            <w:tcW w:w="4265" w:type="dxa"/>
            <w:gridSpan w:val="2"/>
          </w:tcPr>
          <w:p w:rsidR="002B7A14" w:rsidRPr="000E1730" w:rsidRDefault="002B7A14" w:rsidP="001C07AA">
            <w:pPr>
              <w:pStyle w:val="Tabela-zawarto"/>
              <w:jc w:val="center"/>
            </w:pPr>
            <w:r w:rsidRPr="000E1730">
              <w:t xml:space="preserve">Identyfikator transakcji nadany przez </w:t>
            </w:r>
            <w:r>
              <w:t>Bank</w:t>
            </w:r>
          </w:p>
        </w:tc>
      </w:tr>
      <w:tr w:rsidR="002B7A14" w:rsidRPr="000E1730" w:rsidTr="001C07AA">
        <w:trPr>
          <w:jc w:val="center"/>
        </w:trPr>
        <w:tc>
          <w:tcPr>
            <w:tcW w:w="653" w:type="dxa"/>
            <w:gridSpan w:val="2"/>
          </w:tcPr>
          <w:p w:rsidR="002B7A14" w:rsidRPr="000E1730" w:rsidRDefault="002B7A14" w:rsidP="001C07AA">
            <w:pPr>
              <w:pStyle w:val="Tabela-zawarto"/>
            </w:pPr>
            <w:r>
              <w:t>B-28</w:t>
            </w:r>
          </w:p>
        </w:tc>
        <w:tc>
          <w:tcPr>
            <w:tcW w:w="3661" w:type="dxa"/>
            <w:shd w:val="clear" w:color="auto" w:fill="27F9EF"/>
          </w:tcPr>
          <w:p w:rsidR="002B7A14" w:rsidRPr="000E1730" w:rsidRDefault="002B7A14" w:rsidP="001C07AA">
            <w:pPr>
              <w:pStyle w:val="Tabela-zawarto"/>
            </w:pPr>
            <w:r w:rsidRPr="000E1730">
              <w:t xml:space="preserve">-   </w:t>
            </w:r>
            <w:r>
              <w:t>PaymentRefusal</w:t>
            </w:r>
            <w:r w:rsidRPr="00A97E1F">
              <w:t xml:space="preserve">Document </w:t>
            </w:r>
            <w:r>
              <w:t xml:space="preserve">  </w:t>
            </w:r>
            <w:r w:rsidRPr="00F25ED5">
              <w:rPr>
                <w:b/>
              </w:rPr>
              <w:t>OR</w:t>
            </w:r>
          </w:p>
        </w:tc>
        <w:tc>
          <w:tcPr>
            <w:tcW w:w="5791" w:type="dxa"/>
          </w:tcPr>
          <w:p w:rsidR="002B7A14" w:rsidRPr="000E1730" w:rsidRDefault="002B7A14" w:rsidP="001C07AA">
            <w:pPr>
              <w:pStyle w:val="Tabela-zawarto"/>
              <w:rPr>
                <w:rFonts w:cs="Arial"/>
              </w:rPr>
            </w:pPr>
            <w:r>
              <w:rPr>
                <w:rFonts w:cs="Arial"/>
              </w:rPr>
              <w:t>Komunikat informacyjny typu żądanie odwołania płatności SEPA</w:t>
            </w:r>
          </w:p>
        </w:tc>
        <w:tc>
          <w:tcPr>
            <w:tcW w:w="4265" w:type="dxa"/>
            <w:gridSpan w:val="2"/>
          </w:tcPr>
          <w:p w:rsidR="002B7A14" w:rsidRPr="000E1730" w:rsidRDefault="002B7A14" w:rsidP="001C07AA">
            <w:pPr>
              <w:pStyle w:val="Tabela-zawarto"/>
              <w:jc w:val="center"/>
            </w:pPr>
          </w:p>
        </w:tc>
      </w:tr>
      <w:tr w:rsidR="002B7A14" w:rsidRPr="000E1730" w:rsidTr="001C07AA">
        <w:trPr>
          <w:jc w:val="center"/>
        </w:trPr>
        <w:tc>
          <w:tcPr>
            <w:tcW w:w="653" w:type="dxa"/>
            <w:gridSpan w:val="2"/>
          </w:tcPr>
          <w:p w:rsidR="002B7A14" w:rsidRPr="000E1730" w:rsidRDefault="002B7A14" w:rsidP="001C07AA">
            <w:pPr>
              <w:pStyle w:val="Tabela-zawarto"/>
            </w:pPr>
          </w:p>
        </w:tc>
        <w:tc>
          <w:tcPr>
            <w:tcW w:w="3661" w:type="dxa"/>
            <w:vAlign w:val="center"/>
          </w:tcPr>
          <w:p w:rsidR="002B7A14" w:rsidRPr="000E1730" w:rsidRDefault="002B7A14" w:rsidP="001C07AA">
            <w:pPr>
              <w:pStyle w:val="Tabela-zawarto"/>
              <w:ind w:left="432" w:hanging="432"/>
            </w:pPr>
            <w:r w:rsidRPr="000E1730">
              <w:rPr>
                <w:lang w:val="en-US"/>
              </w:rPr>
              <w:t xml:space="preserve">-   -   </w:t>
            </w:r>
            <w:r w:rsidRPr="000E1730">
              <w:t>PaymentIdentifier</w:t>
            </w:r>
          </w:p>
        </w:tc>
        <w:tc>
          <w:tcPr>
            <w:tcW w:w="5791" w:type="dxa"/>
          </w:tcPr>
          <w:p w:rsidR="002B7A14" w:rsidRPr="000E1730" w:rsidRDefault="002B7A14" w:rsidP="001C07AA">
            <w:pPr>
              <w:pStyle w:val="Tabela-zawarto"/>
            </w:pPr>
            <w:r w:rsidRPr="000E1730">
              <w:t>Identyfikator przelewu nadany przez płatnika</w:t>
            </w:r>
          </w:p>
        </w:tc>
        <w:tc>
          <w:tcPr>
            <w:tcW w:w="4265" w:type="dxa"/>
            <w:gridSpan w:val="2"/>
          </w:tcPr>
          <w:p w:rsidR="002B7A14" w:rsidRPr="000E1730" w:rsidRDefault="002B7A14" w:rsidP="001C07AA">
            <w:pPr>
              <w:pStyle w:val="Tabela-zawarto"/>
              <w:jc w:val="center"/>
            </w:pPr>
            <w:r w:rsidRPr="000E1730">
              <w:t xml:space="preserve">Identyfikator zlecenia nadany przez </w:t>
            </w:r>
            <w:r w:rsidRPr="00A24ED2">
              <w:rPr>
                <w:highlight w:val="cyan"/>
              </w:rPr>
              <w:t>XXXX</w:t>
            </w:r>
          </w:p>
        </w:tc>
      </w:tr>
      <w:tr w:rsidR="002B7A14" w:rsidRPr="000E1730" w:rsidTr="001C07AA">
        <w:trPr>
          <w:jc w:val="center"/>
        </w:trPr>
        <w:tc>
          <w:tcPr>
            <w:tcW w:w="653" w:type="dxa"/>
            <w:gridSpan w:val="2"/>
          </w:tcPr>
          <w:p w:rsidR="002B7A14" w:rsidRPr="000E1730" w:rsidRDefault="002B7A14" w:rsidP="001C07AA">
            <w:pPr>
              <w:pStyle w:val="Tabela-zawarto"/>
            </w:pPr>
          </w:p>
        </w:tc>
        <w:tc>
          <w:tcPr>
            <w:tcW w:w="3661" w:type="dxa"/>
            <w:vAlign w:val="center"/>
          </w:tcPr>
          <w:p w:rsidR="002B7A14" w:rsidRPr="000E1730" w:rsidRDefault="002B7A14" w:rsidP="001C07AA">
            <w:pPr>
              <w:pStyle w:val="Tabela-zawarto"/>
              <w:ind w:left="432" w:hanging="432"/>
            </w:pPr>
            <w:r w:rsidRPr="000E1730">
              <w:rPr>
                <w:lang w:val="en-US"/>
              </w:rPr>
              <w:t xml:space="preserve">-   -   </w:t>
            </w:r>
            <w:r w:rsidRPr="000E1730">
              <w:t>BankServerPaymentIdentifier</w:t>
            </w:r>
          </w:p>
        </w:tc>
        <w:tc>
          <w:tcPr>
            <w:tcW w:w="5791" w:type="dxa"/>
          </w:tcPr>
          <w:p w:rsidR="002B7A14" w:rsidRPr="000E1730" w:rsidRDefault="002B7A14" w:rsidP="001C07AA">
            <w:pPr>
              <w:pStyle w:val="Tabela-zawarto"/>
            </w:pPr>
            <w:r w:rsidRPr="000E1730">
              <w:t>Identyfikator płatności nadawany przez Aplikację Biznesową Banku</w:t>
            </w:r>
          </w:p>
        </w:tc>
        <w:tc>
          <w:tcPr>
            <w:tcW w:w="4265" w:type="dxa"/>
            <w:gridSpan w:val="2"/>
          </w:tcPr>
          <w:p w:rsidR="002B7A14" w:rsidRPr="000E1730" w:rsidRDefault="002B7A14" w:rsidP="001C07AA">
            <w:pPr>
              <w:pStyle w:val="Tabela-zawarto"/>
              <w:jc w:val="center"/>
            </w:pPr>
            <w:r w:rsidRPr="000E1730">
              <w:t>Identyfikator zlecenia nadany przez</w:t>
            </w:r>
            <w:r>
              <w:t xml:space="preserve"> Bank</w:t>
            </w:r>
          </w:p>
        </w:tc>
      </w:tr>
      <w:tr w:rsidR="002B7A14" w:rsidRPr="000E1730" w:rsidTr="00AB7FBF">
        <w:trPr>
          <w:jc w:val="center"/>
        </w:trPr>
        <w:tc>
          <w:tcPr>
            <w:tcW w:w="653" w:type="dxa"/>
            <w:gridSpan w:val="2"/>
          </w:tcPr>
          <w:p w:rsidR="002B7A14" w:rsidRPr="000E1730" w:rsidRDefault="002B7A14" w:rsidP="001C07AA">
            <w:pPr>
              <w:pStyle w:val="Tabela-zawarto"/>
            </w:pPr>
            <w:r>
              <w:t>B-27</w:t>
            </w:r>
          </w:p>
        </w:tc>
        <w:tc>
          <w:tcPr>
            <w:tcW w:w="3661" w:type="dxa"/>
            <w:shd w:val="clear" w:color="auto" w:fill="7FFAFD"/>
            <w:vAlign w:val="center"/>
          </w:tcPr>
          <w:p w:rsidR="002B7A14" w:rsidRPr="000E1730" w:rsidRDefault="002B7A14" w:rsidP="001C07AA">
            <w:pPr>
              <w:pStyle w:val="Tabela-zawarto"/>
              <w:ind w:left="432" w:hanging="432"/>
              <w:rPr>
                <w:lang w:val="en-US"/>
              </w:rPr>
            </w:pPr>
            <w:r w:rsidRPr="000E1730">
              <w:rPr>
                <w:lang w:val="en-US"/>
              </w:rPr>
              <w:t xml:space="preserve">-   -   </w:t>
            </w:r>
            <w:r w:rsidRPr="00635634">
              <w:rPr>
                <w:lang w:val="en-US"/>
              </w:rPr>
              <w:t>Payment</w:t>
            </w:r>
            <w:r w:rsidRPr="00037D2E">
              <w:rPr>
                <w:lang w:val="en-US"/>
              </w:rPr>
              <w:t>Refusal</w:t>
            </w:r>
            <w:r w:rsidRPr="00635634">
              <w:rPr>
                <w:lang w:val="en-US"/>
              </w:rPr>
              <w:t>InfoDetails</w:t>
            </w:r>
            <w:r>
              <w:rPr>
                <w:lang w:val="en-US"/>
              </w:rPr>
              <w:t xml:space="preserve">     </w:t>
            </w:r>
            <w:r w:rsidRPr="00AB7FBF">
              <w:rPr>
                <w:b/>
                <w:lang w:val="en-US"/>
              </w:rPr>
              <w:t>XOR</w:t>
            </w:r>
          </w:p>
        </w:tc>
        <w:tc>
          <w:tcPr>
            <w:tcW w:w="5791" w:type="dxa"/>
          </w:tcPr>
          <w:p w:rsidR="002B7A14" w:rsidRPr="000E1730" w:rsidRDefault="002B7A14" w:rsidP="001C07AA">
            <w:pPr>
              <w:pStyle w:val="Tabela-zawarto"/>
              <w:rPr>
                <w:rFonts w:cs="Arial"/>
              </w:rPr>
            </w:pPr>
            <w:r>
              <w:t>Dane dotyczące szczegółów żądania odwołania płatności</w:t>
            </w:r>
          </w:p>
        </w:tc>
        <w:tc>
          <w:tcPr>
            <w:tcW w:w="4265" w:type="dxa"/>
            <w:gridSpan w:val="2"/>
          </w:tcPr>
          <w:p w:rsidR="002B7A14" w:rsidRPr="000E1730" w:rsidRDefault="002B7A14" w:rsidP="001C07AA">
            <w:pPr>
              <w:pStyle w:val="Tabela-zawarto"/>
              <w:jc w:val="center"/>
            </w:pPr>
          </w:p>
        </w:tc>
      </w:tr>
      <w:tr w:rsidR="002B7A14" w:rsidRPr="000E1730" w:rsidTr="001C07AA">
        <w:trPr>
          <w:jc w:val="center"/>
        </w:trPr>
        <w:tc>
          <w:tcPr>
            <w:tcW w:w="653" w:type="dxa"/>
            <w:gridSpan w:val="2"/>
          </w:tcPr>
          <w:p w:rsidR="002B7A14" w:rsidRDefault="002B7A14" w:rsidP="001C07AA">
            <w:pPr>
              <w:pStyle w:val="Tabela-zawarto"/>
            </w:pPr>
          </w:p>
        </w:tc>
        <w:tc>
          <w:tcPr>
            <w:tcW w:w="3661" w:type="dxa"/>
            <w:vAlign w:val="center"/>
          </w:tcPr>
          <w:p w:rsidR="002B7A14" w:rsidRPr="000E1730" w:rsidRDefault="002B7A14" w:rsidP="001C07AA">
            <w:pPr>
              <w:pStyle w:val="Tabela-zawarto"/>
              <w:ind w:left="432" w:hanging="432"/>
            </w:pPr>
            <w:r w:rsidRPr="000E1730">
              <w:t xml:space="preserve">-   -   -   </w:t>
            </w:r>
            <w:r w:rsidRPr="00A97E1F">
              <w:t>Bank</w:t>
            </w:r>
            <w:r>
              <w:t>PaymentRefusal</w:t>
            </w:r>
            <w:r w:rsidRPr="00A97E1F">
              <w:t>Identifier</w:t>
            </w:r>
          </w:p>
        </w:tc>
        <w:tc>
          <w:tcPr>
            <w:tcW w:w="5791" w:type="dxa"/>
          </w:tcPr>
          <w:p w:rsidR="002B7A14" w:rsidRDefault="002B7A14" w:rsidP="001C07AA">
            <w:pPr>
              <w:pStyle w:val="Tabela-zawarto"/>
            </w:pPr>
            <w:r>
              <w:t>Identyfikator komnunikatu nadany przez bank</w:t>
            </w:r>
          </w:p>
        </w:tc>
        <w:tc>
          <w:tcPr>
            <w:tcW w:w="4265" w:type="dxa"/>
            <w:gridSpan w:val="2"/>
          </w:tcPr>
          <w:p w:rsidR="002B7A14" w:rsidRPr="000E1730" w:rsidRDefault="002B7A14" w:rsidP="001C07AA">
            <w:pPr>
              <w:pStyle w:val="Tabela-zawarto"/>
              <w:jc w:val="center"/>
            </w:pPr>
            <w:r>
              <w:t>Identyfikator komnunikatu nadany przez bank</w:t>
            </w:r>
          </w:p>
        </w:tc>
      </w:tr>
      <w:tr w:rsidR="002B7A14" w:rsidRPr="000E1730" w:rsidTr="001C07AA">
        <w:trPr>
          <w:jc w:val="center"/>
        </w:trPr>
        <w:tc>
          <w:tcPr>
            <w:tcW w:w="653" w:type="dxa"/>
            <w:gridSpan w:val="2"/>
          </w:tcPr>
          <w:p w:rsidR="002B7A14" w:rsidRPr="000E1730" w:rsidRDefault="002B7A14" w:rsidP="001C07AA">
            <w:pPr>
              <w:pStyle w:val="Tabela-zawarto"/>
            </w:pPr>
          </w:p>
        </w:tc>
        <w:tc>
          <w:tcPr>
            <w:tcW w:w="3661" w:type="dxa"/>
            <w:vAlign w:val="center"/>
          </w:tcPr>
          <w:p w:rsidR="002B7A14" w:rsidRPr="000E1730" w:rsidRDefault="002B7A14" w:rsidP="001C07AA">
            <w:pPr>
              <w:pStyle w:val="Tabela-zawarto"/>
              <w:ind w:left="432" w:hanging="432"/>
              <w:rPr>
                <w:lang w:val="en-US"/>
              </w:rPr>
            </w:pPr>
            <w:r w:rsidRPr="000E1730">
              <w:t xml:space="preserve">-   -   -   </w:t>
            </w:r>
            <w:r w:rsidRPr="00635634">
              <w:rPr>
                <w:lang w:val="en-US"/>
              </w:rPr>
              <w:t>InfoCode</w:t>
            </w:r>
          </w:p>
        </w:tc>
        <w:tc>
          <w:tcPr>
            <w:tcW w:w="5791" w:type="dxa"/>
          </w:tcPr>
          <w:p w:rsidR="002B7A14" w:rsidRDefault="002B7A14" w:rsidP="001C07AA">
            <w:pPr>
              <w:pStyle w:val="Tabela-zawarto"/>
            </w:pPr>
            <w:r>
              <w:t>Kod powodu odwołania płatności</w:t>
            </w:r>
          </w:p>
        </w:tc>
        <w:tc>
          <w:tcPr>
            <w:tcW w:w="4265" w:type="dxa"/>
            <w:gridSpan w:val="2"/>
          </w:tcPr>
          <w:p w:rsidR="002B7A14" w:rsidRPr="00BF188B" w:rsidRDefault="002B7A14" w:rsidP="001C07AA">
            <w:pPr>
              <w:pStyle w:val="Tabela-zawarto"/>
              <w:jc w:val="center"/>
            </w:pPr>
            <w:r>
              <w:t>Kod powodu odwołania płatności: TECH, FRAD, DUPL</w:t>
            </w:r>
          </w:p>
        </w:tc>
      </w:tr>
      <w:tr w:rsidR="002B7A14" w:rsidRPr="000E1730" w:rsidTr="001C07AA">
        <w:trPr>
          <w:jc w:val="center"/>
        </w:trPr>
        <w:tc>
          <w:tcPr>
            <w:tcW w:w="653" w:type="dxa"/>
            <w:gridSpan w:val="2"/>
          </w:tcPr>
          <w:p w:rsidR="002B7A14" w:rsidRPr="000E1730" w:rsidRDefault="002B7A14" w:rsidP="001C07AA">
            <w:pPr>
              <w:pStyle w:val="Tabela-zawarto"/>
            </w:pPr>
          </w:p>
        </w:tc>
        <w:tc>
          <w:tcPr>
            <w:tcW w:w="3661" w:type="dxa"/>
            <w:vAlign w:val="center"/>
          </w:tcPr>
          <w:p w:rsidR="002B7A14" w:rsidRPr="000E1730" w:rsidRDefault="002B7A14" w:rsidP="001C07AA">
            <w:pPr>
              <w:pStyle w:val="Tabela-zawarto"/>
              <w:ind w:left="432" w:hanging="432"/>
            </w:pPr>
            <w:r w:rsidRPr="000E1730">
              <w:t xml:space="preserve">-   -   -   </w:t>
            </w:r>
            <w:r w:rsidRPr="00635634">
              <w:rPr>
                <w:lang w:val="en-US"/>
              </w:rPr>
              <w:t>InfoDetails</w:t>
            </w:r>
          </w:p>
        </w:tc>
        <w:tc>
          <w:tcPr>
            <w:tcW w:w="5791" w:type="dxa"/>
          </w:tcPr>
          <w:p w:rsidR="002B7A14" w:rsidRDefault="002B7A14" w:rsidP="001C07AA">
            <w:pPr>
              <w:pStyle w:val="Tabela-zawarto"/>
            </w:pPr>
            <w:r w:rsidRPr="0070429E">
              <w:t>Powód odwołania</w:t>
            </w:r>
          </w:p>
        </w:tc>
        <w:tc>
          <w:tcPr>
            <w:tcW w:w="4265" w:type="dxa"/>
            <w:gridSpan w:val="2"/>
          </w:tcPr>
          <w:p w:rsidR="002B7A14" w:rsidRPr="00BF188B" w:rsidRDefault="002B7A14" w:rsidP="001C07AA">
            <w:pPr>
              <w:pStyle w:val="Tabela-zawarto"/>
              <w:jc w:val="center"/>
            </w:pPr>
            <w:r w:rsidRPr="0070429E">
              <w:t xml:space="preserve">Powód odwołania </w:t>
            </w:r>
            <w:r>
              <w:t xml:space="preserve">podawany </w:t>
            </w:r>
            <w:r w:rsidRPr="0070429E">
              <w:t>dla kodu FRAD</w:t>
            </w:r>
          </w:p>
        </w:tc>
      </w:tr>
      <w:tr w:rsidR="002B7A14" w:rsidRPr="000E1730" w:rsidTr="001C07AA">
        <w:trPr>
          <w:jc w:val="center"/>
        </w:trPr>
        <w:tc>
          <w:tcPr>
            <w:tcW w:w="653" w:type="dxa"/>
            <w:gridSpan w:val="2"/>
          </w:tcPr>
          <w:p w:rsidR="002B7A14" w:rsidRPr="000E1730" w:rsidRDefault="002B7A14" w:rsidP="001C07AA">
            <w:pPr>
              <w:pStyle w:val="Tabela-zawarto"/>
            </w:pPr>
            <w:r>
              <w:t>A-17</w:t>
            </w:r>
          </w:p>
        </w:tc>
        <w:tc>
          <w:tcPr>
            <w:tcW w:w="3661" w:type="dxa"/>
            <w:vAlign w:val="center"/>
          </w:tcPr>
          <w:p w:rsidR="002B7A14" w:rsidRPr="000E1730" w:rsidRDefault="002B7A14" w:rsidP="001C07AA">
            <w:pPr>
              <w:pStyle w:val="Tabela-zawarto"/>
              <w:ind w:left="432" w:hanging="432"/>
            </w:pPr>
            <w:r w:rsidRPr="000E1730">
              <w:t xml:space="preserve">-   -   -   </w:t>
            </w:r>
            <w:r w:rsidRPr="00635634">
              <w:t>Customer</w:t>
            </w:r>
          </w:p>
        </w:tc>
        <w:tc>
          <w:tcPr>
            <w:tcW w:w="5791" w:type="dxa"/>
          </w:tcPr>
          <w:p w:rsidR="002B7A14" w:rsidRDefault="002B7A14" w:rsidP="001C07AA">
            <w:pPr>
              <w:pStyle w:val="Tabela-zawarto"/>
            </w:pPr>
            <w:r>
              <w:t>Dane klienta</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vAlign w:val="center"/>
          </w:tcPr>
          <w:p w:rsidR="002B7A14" w:rsidRPr="000E1730" w:rsidRDefault="002B7A14" w:rsidP="001C07AA">
            <w:pPr>
              <w:pStyle w:val="Tabela-zawarto"/>
            </w:pPr>
            <w:r w:rsidRPr="000E1730">
              <w:t xml:space="preserve">-   -   -   </w:t>
            </w:r>
            <w:r>
              <w:t xml:space="preserve">-  </w:t>
            </w:r>
            <w:r w:rsidRPr="000E1730">
              <w:t>Identifier</w:t>
            </w:r>
          </w:p>
        </w:tc>
        <w:tc>
          <w:tcPr>
            <w:tcW w:w="5791" w:type="dxa"/>
          </w:tcPr>
          <w:p w:rsidR="002B7A14" w:rsidRPr="000E1730" w:rsidRDefault="002B7A14" w:rsidP="001C07AA">
            <w:pPr>
              <w:pStyle w:val="Tabela-zawarto"/>
            </w:pPr>
            <w:r w:rsidRPr="000E1730">
              <w:t>Identyfikator płatnika</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vAlign w:val="center"/>
          </w:tcPr>
          <w:p w:rsidR="002B7A14" w:rsidRPr="000E1730" w:rsidRDefault="002B7A14" w:rsidP="001C07AA">
            <w:pPr>
              <w:pStyle w:val="Tabela-zawarto"/>
            </w:pPr>
            <w:r w:rsidRPr="000E1730">
              <w:t xml:space="preserve">-   -   -   </w:t>
            </w:r>
            <w:r>
              <w:t xml:space="preserve">-  </w:t>
            </w:r>
            <w:r w:rsidRPr="000E1730">
              <w:t>Name</w:t>
            </w:r>
          </w:p>
        </w:tc>
        <w:tc>
          <w:tcPr>
            <w:tcW w:w="5791" w:type="dxa"/>
          </w:tcPr>
          <w:p w:rsidR="002B7A14" w:rsidRPr="000E1730" w:rsidRDefault="002B7A14" w:rsidP="001C07AA">
            <w:pPr>
              <w:pStyle w:val="Tabela-zawarto"/>
            </w:pPr>
            <w:r w:rsidRPr="000E1730">
              <w:t>Nazwa płatnika</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vAlign w:val="center"/>
          </w:tcPr>
          <w:p w:rsidR="002B7A14" w:rsidRPr="000E1730" w:rsidRDefault="002B7A14" w:rsidP="001C07AA">
            <w:pPr>
              <w:pStyle w:val="Tabela-zawarto"/>
            </w:pPr>
            <w:r w:rsidRPr="000E1730">
              <w:t xml:space="preserve">-   -   -   </w:t>
            </w:r>
            <w:r>
              <w:t xml:space="preserve">-  </w:t>
            </w:r>
            <w:r w:rsidRPr="000E1730">
              <w:t>AdditionalName</w:t>
            </w:r>
          </w:p>
        </w:tc>
        <w:tc>
          <w:tcPr>
            <w:tcW w:w="5791" w:type="dxa"/>
          </w:tcPr>
          <w:p w:rsidR="002B7A14" w:rsidRPr="000E1730" w:rsidRDefault="002B7A14" w:rsidP="001C07AA">
            <w:pPr>
              <w:pStyle w:val="Tabela-zawarto"/>
            </w:pPr>
            <w:r w:rsidRPr="000E1730">
              <w:t>Dodatkowa nazwa płatnika</w:t>
            </w:r>
          </w:p>
        </w:tc>
        <w:tc>
          <w:tcPr>
            <w:tcW w:w="4265" w:type="dxa"/>
            <w:gridSpan w:val="2"/>
          </w:tcPr>
          <w:p w:rsidR="002B7A14" w:rsidRPr="00BF188B" w:rsidRDefault="002B7A14" w:rsidP="001C07AA">
            <w:pPr>
              <w:pStyle w:val="Tabela-zawarto"/>
              <w:jc w:val="center"/>
            </w:pPr>
            <w:r>
              <w:t>Dane klienta odwołującego płatność</w:t>
            </w: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vAlign w:val="center"/>
          </w:tcPr>
          <w:p w:rsidR="002B7A14" w:rsidRPr="000E1730" w:rsidRDefault="002B7A14" w:rsidP="001C07AA">
            <w:pPr>
              <w:pStyle w:val="Tabela-zawarto"/>
            </w:pPr>
            <w:r w:rsidRPr="000E1730">
              <w:t xml:space="preserve">-   -   -   </w:t>
            </w:r>
            <w:r>
              <w:t xml:space="preserve">-  </w:t>
            </w:r>
            <w:r w:rsidRPr="000E1730">
              <w:t>Description</w:t>
            </w:r>
          </w:p>
        </w:tc>
        <w:tc>
          <w:tcPr>
            <w:tcW w:w="5791" w:type="dxa"/>
          </w:tcPr>
          <w:p w:rsidR="002B7A14" w:rsidRPr="000E1730" w:rsidRDefault="002B7A14" w:rsidP="001C07AA">
            <w:pPr>
              <w:pStyle w:val="Tabela-zawarto"/>
            </w:pPr>
            <w:r w:rsidRPr="000E1730">
              <w:t>Dodatkowe informacje o płatniku</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vAlign w:val="center"/>
          </w:tcPr>
          <w:p w:rsidR="002B7A14" w:rsidRPr="000E1730" w:rsidRDefault="002B7A14" w:rsidP="001C07AA">
            <w:pPr>
              <w:pStyle w:val="Tabela-zawarto"/>
            </w:pPr>
            <w:r w:rsidRPr="000E1730">
              <w:t xml:space="preserve">-   -   -   </w:t>
            </w:r>
            <w:r>
              <w:t>-  UltmName</w:t>
            </w:r>
          </w:p>
        </w:tc>
        <w:tc>
          <w:tcPr>
            <w:tcW w:w="5791" w:type="dxa"/>
          </w:tcPr>
          <w:p w:rsidR="002B7A14" w:rsidRPr="000E1730" w:rsidRDefault="002B7A14" w:rsidP="001C07AA">
            <w:pPr>
              <w:pStyle w:val="Tabela-zawarto"/>
            </w:pPr>
            <w:r>
              <w:t>Nazwa finalna</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rPr>
                <w:lang w:val="en-US"/>
              </w:rPr>
            </w:pPr>
            <w:r w:rsidRPr="000E1730">
              <w:rPr>
                <w:lang w:val="en-US"/>
              </w:rPr>
              <w:t>A-11</w:t>
            </w:r>
          </w:p>
        </w:tc>
        <w:tc>
          <w:tcPr>
            <w:tcW w:w="3661" w:type="dxa"/>
            <w:vAlign w:val="center"/>
          </w:tcPr>
          <w:p w:rsidR="002B7A14" w:rsidRPr="000E1730" w:rsidRDefault="002B7A14" w:rsidP="001C07AA">
            <w:pPr>
              <w:pStyle w:val="Tabela-zawarto"/>
              <w:rPr>
                <w:lang w:val="en-US"/>
              </w:rPr>
            </w:pPr>
            <w:r w:rsidRPr="000E1730">
              <w:t xml:space="preserve">-   -   -   </w:t>
            </w:r>
            <w:r>
              <w:t xml:space="preserve">-  </w:t>
            </w:r>
            <w:r w:rsidRPr="000E1730">
              <w:rPr>
                <w:lang w:val="en-US"/>
              </w:rPr>
              <w:t>Address</w:t>
            </w:r>
          </w:p>
        </w:tc>
        <w:tc>
          <w:tcPr>
            <w:tcW w:w="5791" w:type="dxa"/>
          </w:tcPr>
          <w:p w:rsidR="002B7A14" w:rsidRPr="000E1730" w:rsidRDefault="002B7A14" w:rsidP="001C07AA">
            <w:pPr>
              <w:pStyle w:val="Tabela-zawarto"/>
            </w:pPr>
            <w:r w:rsidRPr="000E1730">
              <w:t>Adres płatnika (podawany w postaci sformatowanej lub niesformatowanej)</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815B23" w:rsidRDefault="002B7A14" w:rsidP="001C07AA">
            <w:pPr>
              <w:pStyle w:val="Tabela-zawarto"/>
              <w:jc w:val="center"/>
            </w:pPr>
          </w:p>
        </w:tc>
        <w:tc>
          <w:tcPr>
            <w:tcW w:w="3661" w:type="dxa"/>
            <w:vAlign w:val="center"/>
          </w:tcPr>
          <w:p w:rsidR="002B7A14" w:rsidRPr="000E1730" w:rsidRDefault="002B7A14" w:rsidP="001C07AA">
            <w:pPr>
              <w:pStyle w:val="Tabela-zawarto"/>
              <w:rPr>
                <w:lang w:val="en-US"/>
              </w:rPr>
            </w:pPr>
            <w:r w:rsidRPr="000E1730">
              <w:t xml:space="preserve">-   -   -   </w:t>
            </w:r>
            <w:r>
              <w:t xml:space="preserve">-   -  </w:t>
            </w:r>
            <w:r w:rsidRPr="000E1730">
              <w:rPr>
                <w:lang w:val="en-US"/>
              </w:rPr>
              <w:t>AddressType</w:t>
            </w:r>
          </w:p>
        </w:tc>
        <w:tc>
          <w:tcPr>
            <w:tcW w:w="5791" w:type="dxa"/>
          </w:tcPr>
          <w:p w:rsidR="002B7A14" w:rsidRPr="000E1730" w:rsidRDefault="002B7A14" w:rsidP="001C07AA">
            <w:pPr>
              <w:pStyle w:val="Tabela-zawarto"/>
            </w:pPr>
            <w:r w:rsidRPr="000E1730">
              <w:t>Typ adresu</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rPr>
                <w:lang w:val="en-US"/>
              </w:rPr>
            </w:pPr>
          </w:p>
        </w:tc>
        <w:tc>
          <w:tcPr>
            <w:tcW w:w="3661" w:type="dxa"/>
            <w:shd w:val="clear" w:color="auto" w:fill="27F9EF"/>
            <w:vAlign w:val="center"/>
          </w:tcPr>
          <w:p w:rsidR="002B7A14" w:rsidRPr="000E1730" w:rsidRDefault="002B7A14" w:rsidP="001C07AA">
            <w:pPr>
              <w:pStyle w:val="Tabela-zawarto"/>
              <w:rPr>
                <w:lang w:val="en-US"/>
              </w:rPr>
            </w:pPr>
            <w:r w:rsidRPr="000E1730">
              <w:t xml:space="preserve">-   -   -   </w:t>
            </w:r>
            <w:r>
              <w:t xml:space="preserve">-   -  </w:t>
            </w:r>
            <w:r w:rsidRPr="000E1730">
              <w:rPr>
                <w:lang w:val="en-US"/>
              </w:rPr>
              <w:t>StreetName</w:t>
            </w:r>
            <w:r w:rsidRPr="000E1730">
              <w:rPr>
                <w:lang w:val="en-US"/>
              </w:rPr>
              <w:tab/>
              <w:t xml:space="preserve">     </w:t>
            </w:r>
            <w:r>
              <w:rPr>
                <w:lang w:val="en-US"/>
              </w:rPr>
              <w:t xml:space="preserve">            </w:t>
            </w:r>
            <w:r w:rsidRPr="000E1730">
              <w:rPr>
                <w:lang w:val="en-US"/>
              </w:rPr>
              <w:t xml:space="preserve"> </w:t>
            </w:r>
            <w:r w:rsidRPr="000E1730">
              <w:rPr>
                <w:b/>
                <w:lang w:val="en-US"/>
              </w:rPr>
              <w:t>XOR</w:t>
            </w:r>
          </w:p>
        </w:tc>
        <w:tc>
          <w:tcPr>
            <w:tcW w:w="5791" w:type="dxa"/>
          </w:tcPr>
          <w:p w:rsidR="002B7A14" w:rsidRPr="000E1730" w:rsidRDefault="002B7A14" w:rsidP="001C07AA">
            <w:pPr>
              <w:pStyle w:val="Tabela-zawarto"/>
            </w:pPr>
            <w:r w:rsidRPr="000E1730">
              <w:t>Nazwa ulicy, nr budynku</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shd w:val="clear" w:color="auto" w:fill="27F9EF"/>
            <w:vAlign w:val="center"/>
          </w:tcPr>
          <w:p w:rsidR="002B7A14" w:rsidRPr="000E1730" w:rsidRDefault="002B7A14" w:rsidP="001C07AA">
            <w:pPr>
              <w:pStyle w:val="Tabela-zawarto"/>
            </w:pPr>
            <w:r w:rsidRPr="000E1730">
              <w:t xml:space="preserve">-   -   -   </w:t>
            </w:r>
            <w:r>
              <w:t xml:space="preserve">-   -  </w:t>
            </w:r>
            <w:r w:rsidRPr="000E1730">
              <w:t>PostCode</w:t>
            </w:r>
          </w:p>
        </w:tc>
        <w:tc>
          <w:tcPr>
            <w:tcW w:w="5791" w:type="dxa"/>
          </w:tcPr>
          <w:p w:rsidR="002B7A14" w:rsidRPr="000E1730" w:rsidRDefault="002B7A14" w:rsidP="001C07AA">
            <w:pPr>
              <w:pStyle w:val="Tabela-zawarto"/>
            </w:pPr>
            <w:r w:rsidRPr="000E1730">
              <w:t>Kod pocztowy</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shd w:val="clear" w:color="auto" w:fill="27F9EF"/>
            <w:vAlign w:val="center"/>
          </w:tcPr>
          <w:p w:rsidR="002B7A14" w:rsidRPr="000E1730" w:rsidRDefault="002B7A14" w:rsidP="001C07AA">
            <w:pPr>
              <w:pStyle w:val="Tabela-zawarto"/>
            </w:pPr>
            <w:r w:rsidRPr="000E1730">
              <w:t xml:space="preserve">-   -   -   </w:t>
            </w:r>
            <w:r>
              <w:t xml:space="preserve">-   -  </w:t>
            </w:r>
            <w:r w:rsidRPr="000E1730">
              <w:t>CityName</w:t>
            </w:r>
          </w:p>
        </w:tc>
        <w:tc>
          <w:tcPr>
            <w:tcW w:w="5791" w:type="dxa"/>
          </w:tcPr>
          <w:p w:rsidR="002B7A14" w:rsidRPr="000E1730" w:rsidRDefault="002B7A14" w:rsidP="001C07AA">
            <w:pPr>
              <w:pStyle w:val="Tabela-zawarto"/>
            </w:pPr>
            <w:r w:rsidRPr="000E1730">
              <w:t>Nazwa miasta</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rPr>
                <w:lang w:val="en-US"/>
              </w:rPr>
            </w:pPr>
          </w:p>
        </w:tc>
        <w:tc>
          <w:tcPr>
            <w:tcW w:w="3661" w:type="dxa"/>
            <w:shd w:val="clear" w:color="auto" w:fill="27F9EF"/>
            <w:vAlign w:val="center"/>
          </w:tcPr>
          <w:p w:rsidR="002B7A14" w:rsidRPr="000E1730" w:rsidRDefault="002B7A14" w:rsidP="001C07AA">
            <w:pPr>
              <w:pStyle w:val="Tabela-zawarto"/>
              <w:rPr>
                <w:lang w:val="en-US"/>
              </w:rPr>
            </w:pPr>
            <w:r w:rsidRPr="000E1730">
              <w:t xml:space="preserve">-   -   -   </w:t>
            </w:r>
            <w:r>
              <w:t xml:space="preserve">-   -  </w:t>
            </w:r>
            <w:r w:rsidRPr="000E1730">
              <w:rPr>
                <w:lang w:val="en-US"/>
              </w:rPr>
              <w:t xml:space="preserve">PostalAddressLine1 </w:t>
            </w:r>
            <w:r>
              <w:rPr>
                <w:lang w:val="en-US"/>
              </w:rPr>
              <w:t xml:space="preserve">            </w:t>
            </w:r>
            <w:r w:rsidRPr="000E1730">
              <w:rPr>
                <w:b/>
                <w:lang w:val="en-US"/>
              </w:rPr>
              <w:t>XOR</w:t>
            </w:r>
          </w:p>
        </w:tc>
        <w:tc>
          <w:tcPr>
            <w:tcW w:w="5791" w:type="dxa"/>
          </w:tcPr>
          <w:p w:rsidR="002B7A14" w:rsidRPr="000E1730" w:rsidRDefault="002B7A14" w:rsidP="001C07AA">
            <w:pPr>
              <w:pStyle w:val="Tabela-zawarto"/>
            </w:pPr>
            <w:r w:rsidRPr="000E1730">
              <w:t>Pierwsza linia adresu</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shd w:val="clear" w:color="auto" w:fill="27F9EF"/>
            <w:vAlign w:val="center"/>
          </w:tcPr>
          <w:p w:rsidR="002B7A14" w:rsidRPr="000E1730" w:rsidRDefault="002B7A14" w:rsidP="001C07AA">
            <w:pPr>
              <w:pStyle w:val="Tabela-zawarto"/>
            </w:pPr>
            <w:r w:rsidRPr="000E1730">
              <w:t xml:space="preserve">-   -   -   </w:t>
            </w:r>
            <w:r>
              <w:t xml:space="preserve">-   -  </w:t>
            </w:r>
            <w:r w:rsidRPr="000E1730">
              <w:t>PostalAddressLine2</w:t>
            </w:r>
          </w:p>
        </w:tc>
        <w:tc>
          <w:tcPr>
            <w:tcW w:w="5791" w:type="dxa"/>
          </w:tcPr>
          <w:p w:rsidR="002B7A14" w:rsidRPr="000E1730" w:rsidRDefault="002B7A14" w:rsidP="001C07AA">
            <w:pPr>
              <w:pStyle w:val="Tabela-zawarto"/>
            </w:pPr>
            <w:r w:rsidRPr="000E1730">
              <w:t>Druga linia adresu</w:t>
            </w:r>
          </w:p>
        </w:tc>
        <w:tc>
          <w:tcPr>
            <w:tcW w:w="4265" w:type="dxa"/>
            <w:gridSpan w:val="2"/>
          </w:tcPr>
          <w:p w:rsidR="002B7A14" w:rsidRPr="000E1730" w:rsidRDefault="002B7A14" w:rsidP="001C07AA">
            <w:pPr>
              <w:pStyle w:val="Tabela-zawarto"/>
              <w:jc w:val="cente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vAlign w:val="center"/>
          </w:tcPr>
          <w:p w:rsidR="002B7A14" w:rsidRPr="000E1730" w:rsidRDefault="002B7A14" w:rsidP="001C07AA">
            <w:pPr>
              <w:pStyle w:val="Tabela-zawarto"/>
            </w:pPr>
            <w:r w:rsidRPr="000E1730">
              <w:t xml:space="preserve">-   -   -   </w:t>
            </w:r>
            <w:r>
              <w:t xml:space="preserve">-   -  </w:t>
            </w:r>
            <w:r w:rsidRPr="000E1730">
              <w:t>Country</w:t>
            </w:r>
          </w:p>
        </w:tc>
        <w:tc>
          <w:tcPr>
            <w:tcW w:w="5791" w:type="dxa"/>
          </w:tcPr>
          <w:p w:rsidR="002B7A14" w:rsidRPr="000E1730" w:rsidRDefault="002B7A14" w:rsidP="001C07AA">
            <w:pPr>
              <w:pStyle w:val="Tabela-zawarto"/>
            </w:pPr>
            <w:r w:rsidRPr="000E1730">
              <w:t>Kod kraju</w:t>
            </w:r>
          </w:p>
        </w:tc>
        <w:tc>
          <w:tcPr>
            <w:tcW w:w="4265" w:type="dxa"/>
            <w:gridSpan w:val="2"/>
          </w:tcPr>
          <w:p w:rsidR="002B7A14" w:rsidRPr="000E1730" w:rsidRDefault="002B7A14" w:rsidP="001C07AA">
            <w:pPr>
              <w:pStyle w:val="Tabela-zawarto"/>
              <w:jc w:val="cente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vAlign w:val="center"/>
          </w:tcPr>
          <w:p w:rsidR="002B7A14" w:rsidRPr="000E1730" w:rsidRDefault="002B7A14" w:rsidP="001C07AA">
            <w:pPr>
              <w:pStyle w:val="Tabela-zawarto"/>
            </w:pPr>
            <w:r w:rsidRPr="000E1730">
              <w:t xml:space="preserve">-   -   -   </w:t>
            </w:r>
            <w:r w:rsidRPr="00A97E1F">
              <w:t>PaymenttInfoStatusCode</w:t>
            </w:r>
          </w:p>
        </w:tc>
        <w:tc>
          <w:tcPr>
            <w:tcW w:w="5791" w:type="dxa"/>
          </w:tcPr>
          <w:p w:rsidR="002B7A14" w:rsidRPr="000E1730" w:rsidRDefault="002B7A14" w:rsidP="001C07AA">
            <w:pPr>
              <w:pStyle w:val="Tabela-zawarto"/>
            </w:pPr>
            <w:r>
              <w:t>Status komunikatu</w:t>
            </w:r>
          </w:p>
        </w:tc>
        <w:tc>
          <w:tcPr>
            <w:tcW w:w="4265" w:type="dxa"/>
            <w:gridSpan w:val="2"/>
          </w:tcPr>
          <w:p w:rsidR="002B7A14" w:rsidRDefault="002B7A14" w:rsidP="001C07AA">
            <w:pPr>
              <w:pStyle w:val="Tabela-zawarto"/>
              <w:jc w:val="center"/>
            </w:pPr>
            <w:r>
              <w:t>Status komunikatu:</w:t>
            </w:r>
          </w:p>
          <w:p w:rsidR="002B7A14" w:rsidRDefault="002B7A14" w:rsidP="001C07AA">
            <w:pPr>
              <w:pStyle w:val="Tabela-zawarto"/>
              <w:jc w:val="center"/>
            </w:pPr>
            <w:r>
              <w:t xml:space="preserve">- </w:t>
            </w:r>
            <w:r w:rsidRPr="00BB0E5F">
              <w:t>Scheduled</w:t>
            </w:r>
            <w:r>
              <w:t xml:space="preserve"> – przyjęty do realizacji</w:t>
            </w:r>
          </w:p>
          <w:p w:rsidR="002B7A14" w:rsidRDefault="002B7A14" w:rsidP="001C07AA">
            <w:pPr>
              <w:pStyle w:val="Tabela-zawarto"/>
              <w:jc w:val="center"/>
            </w:pPr>
            <w:r>
              <w:t xml:space="preserve">- </w:t>
            </w:r>
            <w:r w:rsidRPr="00851F0D">
              <w:t>Sent</w:t>
            </w:r>
            <w:r>
              <w:t xml:space="preserve"> - wysłany</w:t>
            </w:r>
          </w:p>
          <w:p w:rsidR="002B7A14" w:rsidRDefault="002B7A14" w:rsidP="001C07AA">
            <w:pPr>
              <w:pStyle w:val="Tabela-zawarto"/>
              <w:jc w:val="center"/>
            </w:pPr>
            <w:r>
              <w:t xml:space="preserve">- </w:t>
            </w:r>
            <w:r w:rsidRPr="00851F0D">
              <w:t>Response</w:t>
            </w:r>
            <w:r>
              <w:t xml:space="preserve"> – otrzymano odpowiedź</w:t>
            </w:r>
          </w:p>
          <w:p w:rsidR="002B7A14" w:rsidRPr="000E1730" w:rsidRDefault="002B7A14" w:rsidP="001C07AA">
            <w:pPr>
              <w:pStyle w:val="Tabela-zawarto"/>
              <w:jc w:val="center"/>
            </w:pPr>
            <w:r>
              <w:t xml:space="preserve">- </w:t>
            </w:r>
            <w:r w:rsidRPr="00BB0E5F">
              <w:t>Returned</w:t>
            </w:r>
            <w:r>
              <w:t xml:space="preserve"> - odrzucony</w:t>
            </w:r>
          </w:p>
        </w:tc>
      </w:tr>
      <w:tr w:rsidR="002B7A14" w:rsidRPr="000E1730" w:rsidTr="00AB7FBF">
        <w:trPr>
          <w:jc w:val="center"/>
        </w:trPr>
        <w:tc>
          <w:tcPr>
            <w:tcW w:w="653" w:type="dxa"/>
            <w:gridSpan w:val="2"/>
          </w:tcPr>
          <w:p w:rsidR="002B7A14" w:rsidRPr="000E1730" w:rsidRDefault="002B7A14" w:rsidP="001C07AA">
            <w:pPr>
              <w:pStyle w:val="Tabela-zawarto"/>
            </w:pPr>
            <w:r>
              <w:t>B-34</w:t>
            </w:r>
          </w:p>
        </w:tc>
        <w:tc>
          <w:tcPr>
            <w:tcW w:w="3661" w:type="dxa"/>
            <w:shd w:val="clear" w:color="auto" w:fill="7FFAFD"/>
            <w:vAlign w:val="center"/>
          </w:tcPr>
          <w:p w:rsidR="002B7A14" w:rsidRPr="000156DC" w:rsidRDefault="002B7A14" w:rsidP="001C07AA">
            <w:pPr>
              <w:pStyle w:val="Tabela-zawarto"/>
              <w:ind w:left="432" w:hanging="432"/>
              <w:rPr>
                <w:lang w:val="en-US"/>
              </w:rPr>
            </w:pPr>
            <w:r w:rsidRPr="000E1730">
              <w:t xml:space="preserve">-   -   -   </w:t>
            </w:r>
            <w:r w:rsidRPr="00635634">
              <w:rPr>
                <w:lang w:val="en-US"/>
              </w:rPr>
              <w:t>PaymentTransactionList</w:t>
            </w:r>
            <w:r>
              <w:rPr>
                <w:lang w:val="en-US"/>
              </w:rPr>
              <w:t xml:space="preserve">        </w:t>
            </w:r>
            <w:r w:rsidRPr="00AB7FBF">
              <w:rPr>
                <w:b/>
                <w:lang w:val="en-US"/>
              </w:rPr>
              <w:t>XOR</w:t>
            </w:r>
          </w:p>
        </w:tc>
        <w:tc>
          <w:tcPr>
            <w:tcW w:w="5791" w:type="dxa"/>
          </w:tcPr>
          <w:p w:rsidR="002B7A14" w:rsidRPr="000E1730" w:rsidRDefault="002B7A14" w:rsidP="001C07AA">
            <w:pPr>
              <w:pStyle w:val="Tabela-zawarto"/>
            </w:pPr>
            <w:r>
              <w:t>Lista transakcji w ramach płatności, dla których złożono żądanie odwołania płatności</w:t>
            </w:r>
          </w:p>
        </w:tc>
        <w:tc>
          <w:tcPr>
            <w:tcW w:w="4265" w:type="dxa"/>
            <w:gridSpan w:val="2"/>
          </w:tcPr>
          <w:p w:rsidR="002B7A14" w:rsidRPr="000E1730" w:rsidRDefault="002B7A14" w:rsidP="001C07AA">
            <w:pPr>
              <w:pStyle w:val="Tabela-zawarto"/>
              <w:jc w:val="center"/>
            </w:pPr>
          </w:p>
        </w:tc>
      </w:tr>
      <w:tr w:rsidR="002B7A14" w:rsidRPr="000E1730" w:rsidTr="001C07AA">
        <w:trPr>
          <w:jc w:val="center"/>
        </w:trPr>
        <w:tc>
          <w:tcPr>
            <w:tcW w:w="653" w:type="dxa"/>
            <w:gridSpan w:val="2"/>
          </w:tcPr>
          <w:p w:rsidR="002B7A14" w:rsidRPr="000E1730" w:rsidRDefault="002B7A14" w:rsidP="001C07AA">
            <w:pPr>
              <w:pStyle w:val="Tabela-zawarto"/>
            </w:pPr>
          </w:p>
        </w:tc>
        <w:tc>
          <w:tcPr>
            <w:tcW w:w="3661" w:type="dxa"/>
            <w:vAlign w:val="center"/>
          </w:tcPr>
          <w:p w:rsidR="002B7A14" w:rsidRPr="000E1730" w:rsidRDefault="002B7A14" w:rsidP="001C07AA">
            <w:pPr>
              <w:pStyle w:val="Tabela-zawarto"/>
              <w:ind w:left="432" w:hanging="432"/>
            </w:pPr>
            <w:r w:rsidRPr="000E1730">
              <w:t xml:space="preserve">-   -   -   </w:t>
            </w:r>
            <w:r>
              <w:t xml:space="preserve">-  </w:t>
            </w:r>
            <w:r w:rsidRPr="00635634">
              <w:t>TransactionIdentifier</w:t>
            </w:r>
          </w:p>
        </w:tc>
        <w:tc>
          <w:tcPr>
            <w:tcW w:w="5791" w:type="dxa"/>
          </w:tcPr>
          <w:p w:rsidR="002B7A14" w:rsidRPr="000E1730" w:rsidRDefault="002B7A14" w:rsidP="001C07AA">
            <w:pPr>
              <w:pStyle w:val="Tabela-zawarto"/>
            </w:pPr>
            <w:r w:rsidRPr="000E1730">
              <w:t>Identyfikator przelewu nadany przez płatnika</w:t>
            </w:r>
          </w:p>
        </w:tc>
        <w:tc>
          <w:tcPr>
            <w:tcW w:w="4265" w:type="dxa"/>
            <w:gridSpan w:val="2"/>
          </w:tcPr>
          <w:p w:rsidR="002B7A14" w:rsidRPr="000E1730" w:rsidRDefault="002B7A14" w:rsidP="001C07AA">
            <w:pPr>
              <w:pStyle w:val="Tabela-zawarto"/>
              <w:jc w:val="center"/>
            </w:pPr>
            <w:r w:rsidRPr="000E1730">
              <w:t xml:space="preserve">Identyfikator transakcji nadany przez </w:t>
            </w:r>
            <w:r w:rsidRPr="00A24ED2">
              <w:rPr>
                <w:highlight w:val="cyan"/>
              </w:rPr>
              <w:t>XXXX</w:t>
            </w:r>
          </w:p>
        </w:tc>
      </w:tr>
      <w:tr w:rsidR="002B7A14" w:rsidRPr="000E1730" w:rsidTr="001C07AA">
        <w:trPr>
          <w:jc w:val="center"/>
        </w:trPr>
        <w:tc>
          <w:tcPr>
            <w:tcW w:w="653" w:type="dxa"/>
            <w:gridSpan w:val="2"/>
          </w:tcPr>
          <w:p w:rsidR="002B7A14" w:rsidRPr="000E1730" w:rsidRDefault="002B7A14" w:rsidP="001C07AA">
            <w:pPr>
              <w:pStyle w:val="Tabela-zawarto"/>
            </w:pPr>
          </w:p>
        </w:tc>
        <w:tc>
          <w:tcPr>
            <w:tcW w:w="3661" w:type="dxa"/>
            <w:vAlign w:val="center"/>
          </w:tcPr>
          <w:p w:rsidR="002B7A14" w:rsidRPr="000E1730" w:rsidRDefault="002B7A14" w:rsidP="001C07AA">
            <w:pPr>
              <w:pStyle w:val="Tabela-zawarto"/>
              <w:ind w:left="432" w:hanging="432"/>
            </w:pPr>
            <w:r w:rsidRPr="000E1730">
              <w:t xml:space="preserve">-   -   -   </w:t>
            </w:r>
            <w:r>
              <w:t xml:space="preserve">-  </w:t>
            </w:r>
            <w:r w:rsidRPr="00635634">
              <w:t>BankTransactionIdentifier</w:t>
            </w:r>
          </w:p>
        </w:tc>
        <w:tc>
          <w:tcPr>
            <w:tcW w:w="5791" w:type="dxa"/>
          </w:tcPr>
          <w:p w:rsidR="002B7A14" w:rsidRPr="000E1730" w:rsidRDefault="002B7A14" w:rsidP="001C07AA">
            <w:pPr>
              <w:pStyle w:val="Tabela-zawarto"/>
            </w:pPr>
            <w:r w:rsidRPr="000E1730">
              <w:t>Identyfikator płatności nadawany przez Aplikację Biznesową Banku</w:t>
            </w:r>
          </w:p>
        </w:tc>
        <w:tc>
          <w:tcPr>
            <w:tcW w:w="4265" w:type="dxa"/>
            <w:gridSpan w:val="2"/>
          </w:tcPr>
          <w:p w:rsidR="002B7A14" w:rsidRPr="000E1730" w:rsidRDefault="002B7A14" w:rsidP="001C07AA">
            <w:pPr>
              <w:pStyle w:val="Tabela-zawarto"/>
              <w:jc w:val="center"/>
            </w:pPr>
            <w:r w:rsidRPr="000E1730">
              <w:t xml:space="preserve">Identyfikator transakcji nadany przez </w:t>
            </w:r>
            <w:r>
              <w:t>Bank</w:t>
            </w:r>
          </w:p>
        </w:tc>
      </w:tr>
      <w:tr w:rsidR="002B7A14" w:rsidRPr="000E1730" w:rsidTr="001C07AA">
        <w:trPr>
          <w:jc w:val="center"/>
        </w:trPr>
        <w:tc>
          <w:tcPr>
            <w:tcW w:w="653" w:type="dxa"/>
            <w:gridSpan w:val="2"/>
          </w:tcPr>
          <w:p w:rsidR="002B7A14" w:rsidRPr="000E1730" w:rsidRDefault="002B7A14" w:rsidP="001C07AA">
            <w:pPr>
              <w:pStyle w:val="Tabela-zawarto"/>
            </w:pPr>
            <w:r>
              <w:t>B-27</w:t>
            </w:r>
          </w:p>
        </w:tc>
        <w:tc>
          <w:tcPr>
            <w:tcW w:w="3661" w:type="dxa"/>
            <w:vAlign w:val="center"/>
          </w:tcPr>
          <w:p w:rsidR="002B7A14" w:rsidRPr="000E1730" w:rsidRDefault="002B7A14" w:rsidP="001C07AA">
            <w:pPr>
              <w:pStyle w:val="Tabela-zawarto"/>
              <w:ind w:left="432" w:hanging="432"/>
              <w:rPr>
                <w:lang w:val="en-US"/>
              </w:rPr>
            </w:pPr>
            <w:r w:rsidRPr="000E1730">
              <w:t xml:space="preserve">-   -   -   </w:t>
            </w:r>
            <w:r>
              <w:t xml:space="preserve">-  </w:t>
            </w:r>
            <w:r w:rsidRPr="00635634">
              <w:rPr>
                <w:lang w:val="en-US"/>
              </w:rPr>
              <w:t>Payment</w:t>
            </w:r>
            <w:r w:rsidRPr="00037D2E">
              <w:rPr>
                <w:lang w:val="en-US"/>
              </w:rPr>
              <w:t>Refusal</w:t>
            </w:r>
            <w:r w:rsidRPr="00635634">
              <w:rPr>
                <w:lang w:val="en-US"/>
              </w:rPr>
              <w:t>InfoDetails</w:t>
            </w:r>
          </w:p>
        </w:tc>
        <w:tc>
          <w:tcPr>
            <w:tcW w:w="5791" w:type="dxa"/>
          </w:tcPr>
          <w:p w:rsidR="002B7A14" w:rsidRPr="000E1730" w:rsidRDefault="002B7A14" w:rsidP="001C07AA">
            <w:pPr>
              <w:pStyle w:val="Tabela-zawarto"/>
              <w:rPr>
                <w:rFonts w:cs="Arial"/>
              </w:rPr>
            </w:pPr>
            <w:r>
              <w:t>Dane dotyczące szczegółów żądania odwołania płatności</w:t>
            </w:r>
          </w:p>
        </w:tc>
        <w:tc>
          <w:tcPr>
            <w:tcW w:w="4265" w:type="dxa"/>
            <w:gridSpan w:val="2"/>
          </w:tcPr>
          <w:p w:rsidR="002B7A14" w:rsidRPr="000E1730" w:rsidRDefault="002B7A14" w:rsidP="001C07AA">
            <w:pPr>
              <w:pStyle w:val="Tabela-zawarto"/>
              <w:jc w:val="center"/>
            </w:pPr>
          </w:p>
        </w:tc>
      </w:tr>
      <w:tr w:rsidR="002B7A14" w:rsidRPr="000E1730" w:rsidTr="001C07AA">
        <w:trPr>
          <w:jc w:val="center"/>
        </w:trPr>
        <w:tc>
          <w:tcPr>
            <w:tcW w:w="653" w:type="dxa"/>
            <w:gridSpan w:val="2"/>
          </w:tcPr>
          <w:p w:rsidR="002B7A14" w:rsidRDefault="002B7A14" w:rsidP="001C07AA">
            <w:pPr>
              <w:pStyle w:val="Tabela-zawarto"/>
            </w:pPr>
          </w:p>
        </w:tc>
        <w:tc>
          <w:tcPr>
            <w:tcW w:w="3661" w:type="dxa"/>
            <w:vAlign w:val="center"/>
          </w:tcPr>
          <w:p w:rsidR="002B7A14" w:rsidRPr="000E1730" w:rsidRDefault="002B7A14" w:rsidP="001C07AA">
            <w:pPr>
              <w:pStyle w:val="Tabela-zawarto"/>
              <w:ind w:left="432" w:hanging="432"/>
            </w:pPr>
            <w:r w:rsidRPr="000E1730">
              <w:t xml:space="preserve">-   -   -   </w:t>
            </w:r>
            <w:r>
              <w:t xml:space="preserve">-   </w:t>
            </w:r>
            <w:r w:rsidRPr="000E1730">
              <w:t xml:space="preserve">-   </w:t>
            </w:r>
            <w:r w:rsidRPr="00A97E1F">
              <w:t>Bank</w:t>
            </w:r>
            <w:r>
              <w:t>PaymentRefusal</w:t>
            </w:r>
            <w:r w:rsidRPr="00A97E1F">
              <w:t>Identifier</w:t>
            </w:r>
          </w:p>
        </w:tc>
        <w:tc>
          <w:tcPr>
            <w:tcW w:w="5791" w:type="dxa"/>
          </w:tcPr>
          <w:p w:rsidR="002B7A14" w:rsidRDefault="002B7A14" w:rsidP="001C07AA">
            <w:pPr>
              <w:pStyle w:val="Tabela-zawarto"/>
            </w:pPr>
            <w:r>
              <w:t>Identyfikator komnunikatu nadany przez bank</w:t>
            </w:r>
          </w:p>
        </w:tc>
        <w:tc>
          <w:tcPr>
            <w:tcW w:w="4265" w:type="dxa"/>
            <w:gridSpan w:val="2"/>
          </w:tcPr>
          <w:p w:rsidR="002B7A14" w:rsidRPr="000E1730" w:rsidRDefault="002B7A14" w:rsidP="001C07AA">
            <w:pPr>
              <w:pStyle w:val="Tabela-zawarto"/>
              <w:jc w:val="center"/>
            </w:pPr>
            <w:r>
              <w:t>Identyfikator komnunikatu nadany przez bank</w:t>
            </w:r>
          </w:p>
        </w:tc>
      </w:tr>
      <w:tr w:rsidR="002B7A14" w:rsidRPr="000E1730" w:rsidTr="001C07AA">
        <w:trPr>
          <w:jc w:val="center"/>
        </w:trPr>
        <w:tc>
          <w:tcPr>
            <w:tcW w:w="653" w:type="dxa"/>
            <w:gridSpan w:val="2"/>
          </w:tcPr>
          <w:p w:rsidR="002B7A14" w:rsidRPr="000E1730" w:rsidRDefault="002B7A14" w:rsidP="001C07AA">
            <w:pPr>
              <w:pStyle w:val="Tabela-zawarto"/>
            </w:pPr>
          </w:p>
        </w:tc>
        <w:tc>
          <w:tcPr>
            <w:tcW w:w="3661" w:type="dxa"/>
            <w:vAlign w:val="center"/>
          </w:tcPr>
          <w:p w:rsidR="002B7A14" w:rsidRPr="000E1730" w:rsidRDefault="002B7A14" w:rsidP="001C07AA">
            <w:pPr>
              <w:pStyle w:val="Tabela-zawarto"/>
              <w:ind w:left="432" w:hanging="432"/>
              <w:rPr>
                <w:lang w:val="en-US"/>
              </w:rPr>
            </w:pPr>
            <w:r w:rsidRPr="000E1730">
              <w:t xml:space="preserve">-   -   -   </w:t>
            </w:r>
            <w:r>
              <w:t xml:space="preserve">-   </w:t>
            </w:r>
            <w:r w:rsidRPr="000E1730">
              <w:t xml:space="preserve">-   </w:t>
            </w:r>
            <w:r w:rsidRPr="00635634">
              <w:rPr>
                <w:lang w:val="en-US"/>
              </w:rPr>
              <w:t>InfoCode</w:t>
            </w:r>
          </w:p>
        </w:tc>
        <w:tc>
          <w:tcPr>
            <w:tcW w:w="5791" w:type="dxa"/>
          </w:tcPr>
          <w:p w:rsidR="002B7A14" w:rsidRDefault="002B7A14" w:rsidP="001C07AA">
            <w:pPr>
              <w:pStyle w:val="Tabela-zawarto"/>
            </w:pPr>
            <w:r>
              <w:t>Kod powodu odwołania płatności</w:t>
            </w:r>
          </w:p>
        </w:tc>
        <w:tc>
          <w:tcPr>
            <w:tcW w:w="4265" w:type="dxa"/>
            <w:gridSpan w:val="2"/>
          </w:tcPr>
          <w:p w:rsidR="002B7A14" w:rsidRPr="00BF188B" w:rsidRDefault="002B7A14" w:rsidP="001C07AA">
            <w:pPr>
              <w:pStyle w:val="Tabela-zawarto"/>
              <w:jc w:val="center"/>
            </w:pPr>
            <w:r>
              <w:t>Kod powodu odwołania płatności: TECH, FRAD, DUPL</w:t>
            </w:r>
          </w:p>
        </w:tc>
      </w:tr>
      <w:tr w:rsidR="002B7A14" w:rsidRPr="000E1730" w:rsidTr="001C07AA">
        <w:trPr>
          <w:jc w:val="center"/>
        </w:trPr>
        <w:tc>
          <w:tcPr>
            <w:tcW w:w="653" w:type="dxa"/>
            <w:gridSpan w:val="2"/>
          </w:tcPr>
          <w:p w:rsidR="002B7A14" w:rsidRPr="000E1730" w:rsidRDefault="002B7A14" w:rsidP="001C07AA">
            <w:pPr>
              <w:pStyle w:val="Tabela-zawarto"/>
            </w:pPr>
          </w:p>
        </w:tc>
        <w:tc>
          <w:tcPr>
            <w:tcW w:w="3661" w:type="dxa"/>
            <w:vAlign w:val="center"/>
          </w:tcPr>
          <w:p w:rsidR="002B7A14" w:rsidRPr="000E1730" w:rsidRDefault="002B7A14" w:rsidP="001C07AA">
            <w:pPr>
              <w:pStyle w:val="Tabela-zawarto"/>
              <w:ind w:left="432" w:hanging="432"/>
            </w:pPr>
            <w:r w:rsidRPr="000E1730">
              <w:t xml:space="preserve">-   -   -   </w:t>
            </w:r>
            <w:r>
              <w:t xml:space="preserve">-  </w:t>
            </w:r>
            <w:r w:rsidRPr="000E1730">
              <w:t xml:space="preserve"> -   </w:t>
            </w:r>
            <w:r w:rsidRPr="00635634">
              <w:rPr>
                <w:lang w:val="en-US"/>
              </w:rPr>
              <w:t>InfoDetails</w:t>
            </w:r>
          </w:p>
        </w:tc>
        <w:tc>
          <w:tcPr>
            <w:tcW w:w="5791" w:type="dxa"/>
          </w:tcPr>
          <w:p w:rsidR="002B7A14" w:rsidRDefault="002B7A14" w:rsidP="001C07AA">
            <w:pPr>
              <w:pStyle w:val="Tabela-zawarto"/>
            </w:pPr>
            <w:r w:rsidRPr="0070429E">
              <w:t>Powód odwołania</w:t>
            </w:r>
          </w:p>
        </w:tc>
        <w:tc>
          <w:tcPr>
            <w:tcW w:w="4265" w:type="dxa"/>
            <w:gridSpan w:val="2"/>
          </w:tcPr>
          <w:p w:rsidR="002B7A14" w:rsidRPr="00BF188B" w:rsidRDefault="002B7A14" w:rsidP="001C07AA">
            <w:pPr>
              <w:pStyle w:val="Tabela-zawarto"/>
              <w:jc w:val="center"/>
            </w:pPr>
            <w:r w:rsidRPr="0070429E">
              <w:t xml:space="preserve">Powód odwołania </w:t>
            </w:r>
            <w:r>
              <w:t xml:space="preserve">podawany </w:t>
            </w:r>
            <w:r w:rsidRPr="0070429E">
              <w:t>dla kodu FRAD</w:t>
            </w:r>
          </w:p>
        </w:tc>
      </w:tr>
      <w:tr w:rsidR="002B7A14" w:rsidRPr="000E1730" w:rsidTr="001C07AA">
        <w:trPr>
          <w:jc w:val="center"/>
        </w:trPr>
        <w:tc>
          <w:tcPr>
            <w:tcW w:w="653" w:type="dxa"/>
            <w:gridSpan w:val="2"/>
          </w:tcPr>
          <w:p w:rsidR="002B7A14" w:rsidRPr="000E1730" w:rsidRDefault="002B7A14" w:rsidP="001C07AA">
            <w:pPr>
              <w:pStyle w:val="Tabela-zawarto"/>
            </w:pPr>
            <w:r>
              <w:t>A-17</w:t>
            </w:r>
          </w:p>
        </w:tc>
        <w:tc>
          <w:tcPr>
            <w:tcW w:w="3661" w:type="dxa"/>
            <w:vAlign w:val="center"/>
          </w:tcPr>
          <w:p w:rsidR="002B7A14" w:rsidRPr="000E1730" w:rsidRDefault="002B7A14" w:rsidP="001C07AA">
            <w:pPr>
              <w:pStyle w:val="Tabela-zawarto"/>
              <w:ind w:left="432" w:hanging="432"/>
            </w:pPr>
            <w:r w:rsidRPr="000E1730">
              <w:t xml:space="preserve">-   -   -   </w:t>
            </w:r>
            <w:r>
              <w:t xml:space="preserve">-   </w:t>
            </w:r>
            <w:r w:rsidRPr="000E1730">
              <w:t xml:space="preserve">-   </w:t>
            </w:r>
            <w:r w:rsidRPr="00635634">
              <w:t>Customer</w:t>
            </w:r>
          </w:p>
        </w:tc>
        <w:tc>
          <w:tcPr>
            <w:tcW w:w="5791" w:type="dxa"/>
          </w:tcPr>
          <w:p w:rsidR="002B7A14" w:rsidRDefault="002B7A14" w:rsidP="001C07AA">
            <w:pPr>
              <w:pStyle w:val="Tabela-zawarto"/>
            </w:pPr>
            <w:r>
              <w:t>Dane klienta</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vAlign w:val="center"/>
          </w:tcPr>
          <w:p w:rsidR="002B7A14" w:rsidRPr="000E1730" w:rsidRDefault="002B7A14" w:rsidP="001C07AA">
            <w:pPr>
              <w:pStyle w:val="Tabela-zawarto"/>
            </w:pPr>
            <w:r w:rsidRPr="000E1730">
              <w:t xml:space="preserve">-   -   -   </w:t>
            </w:r>
            <w:r>
              <w:t xml:space="preserve">-   -   -  </w:t>
            </w:r>
            <w:r w:rsidRPr="000E1730">
              <w:t>Identifier</w:t>
            </w:r>
          </w:p>
        </w:tc>
        <w:tc>
          <w:tcPr>
            <w:tcW w:w="5791" w:type="dxa"/>
          </w:tcPr>
          <w:p w:rsidR="002B7A14" w:rsidRPr="000E1730" w:rsidRDefault="002B7A14" w:rsidP="001C07AA">
            <w:pPr>
              <w:pStyle w:val="Tabela-zawarto"/>
            </w:pPr>
            <w:r w:rsidRPr="000E1730">
              <w:t>Identyfikator płatnika</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vAlign w:val="center"/>
          </w:tcPr>
          <w:p w:rsidR="002B7A14" w:rsidRPr="000E1730" w:rsidRDefault="002B7A14" w:rsidP="001C07AA">
            <w:pPr>
              <w:pStyle w:val="Tabela-zawarto"/>
            </w:pPr>
            <w:r w:rsidRPr="000E1730">
              <w:t xml:space="preserve">-   -   -   </w:t>
            </w:r>
            <w:r>
              <w:t xml:space="preserve">-   -   -  </w:t>
            </w:r>
            <w:r w:rsidRPr="000E1730">
              <w:t>Name</w:t>
            </w:r>
          </w:p>
        </w:tc>
        <w:tc>
          <w:tcPr>
            <w:tcW w:w="5791" w:type="dxa"/>
          </w:tcPr>
          <w:p w:rsidR="002B7A14" w:rsidRPr="000E1730" w:rsidRDefault="002B7A14" w:rsidP="001C07AA">
            <w:pPr>
              <w:pStyle w:val="Tabela-zawarto"/>
            </w:pPr>
            <w:r w:rsidRPr="000E1730">
              <w:t>Nazwa płatnika</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vAlign w:val="center"/>
          </w:tcPr>
          <w:p w:rsidR="002B7A14" w:rsidRPr="000E1730" w:rsidRDefault="002B7A14" w:rsidP="001C07AA">
            <w:pPr>
              <w:pStyle w:val="Tabela-zawarto"/>
            </w:pPr>
            <w:r w:rsidRPr="000E1730">
              <w:t xml:space="preserve">-   -   -   </w:t>
            </w:r>
            <w:r>
              <w:t xml:space="preserve">-   -   -  </w:t>
            </w:r>
            <w:r w:rsidRPr="000E1730">
              <w:t>AdditionalName</w:t>
            </w:r>
          </w:p>
        </w:tc>
        <w:tc>
          <w:tcPr>
            <w:tcW w:w="5791" w:type="dxa"/>
          </w:tcPr>
          <w:p w:rsidR="002B7A14" w:rsidRPr="000E1730" w:rsidRDefault="002B7A14" w:rsidP="001C07AA">
            <w:pPr>
              <w:pStyle w:val="Tabela-zawarto"/>
            </w:pPr>
            <w:r w:rsidRPr="000E1730">
              <w:t>Dodatkowa nazwa płatnika</w:t>
            </w:r>
          </w:p>
        </w:tc>
        <w:tc>
          <w:tcPr>
            <w:tcW w:w="4265" w:type="dxa"/>
            <w:gridSpan w:val="2"/>
          </w:tcPr>
          <w:p w:rsidR="002B7A14" w:rsidRPr="00BF188B" w:rsidRDefault="002B7A14" w:rsidP="001C07AA">
            <w:pPr>
              <w:pStyle w:val="Tabela-zawarto"/>
              <w:jc w:val="center"/>
            </w:pPr>
            <w:r>
              <w:t>Dane klienta odwołującego płatność</w:t>
            </w: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vAlign w:val="center"/>
          </w:tcPr>
          <w:p w:rsidR="002B7A14" w:rsidRPr="000E1730" w:rsidRDefault="002B7A14" w:rsidP="001C07AA">
            <w:pPr>
              <w:pStyle w:val="Tabela-zawarto"/>
            </w:pPr>
            <w:r w:rsidRPr="000E1730">
              <w:t xml:space="preserve">-   -   -   </w:t>
            </w:r>
            <w:r>
              <w:t xml:space="preserve">-   -   -  </w:t>
            </w:r>
            <w:r w:rsidRPr="000E1730">
              <w:t>Description</w:t>
            </w:r>
          </w:p>
        </w:tc>
        <w:tc>
          <w:tcPr>
            <w:tcW w:w="5791" w:type="dxa"/>
          </w:tcPr>
          <w:p w:rsidR="002B7A14" w:rsidRPr="000E1730" w:rsidRDefault="002B7A14" w:rsidP="001C07AA">
            <w:pPr>
              <w:pStyle w:val="Tabela-zawarto"/>
            </w:pPr>
            <w:r w:rsidRPr="000E1730">
              <w:t>Dodatkowe informacje o płatniku</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vAlign w:val="center"/>
          </w:tcPr>
          <w:p w:rsidR="002B7A14" w:rsidRPr="000E1730" w:rsidRDefault="002B7A14" w:rsidP="001C07AA">
            <w:pPr>
              <w:pStyle w:val="Tabela-zawarto"/>
            </w:pPr>
            <w:r w:rsidRPr="000E1730">
              <w:t xml:space="preserve">-   -   -   </w:t>
            </w:r>
            <w:r>
              <w:t>-   -   -  UltmName</w:t>
            </w:r>
          </w:p>
        </w:tc>
        <w:tc>
          <w:tcPr>
            <w:tcW w:w="5791" w:type="dxa"/>
          </w:tcPr>
          <w:p w:rsidR="002B7A14" w:rsidRPr="000E1730" w:rsidRDefault="002B7A14" w:rsidP="001C07AA">
            <w:pPr>
              <w:pStyle w:val="Tabela-zawarto"/>
            </w:pPr>
            <w:r>
              <w:t>Nazwa finalna</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rPr>
                <w:lang w:val="en-US"/>
              </w:rPr>
            </w:pPr>
            <w:r w:rsidRPr="000E1730">
              <w:rPr>
                <w:lang w:val="en-US"/>
              </w:rPr>
              <w:t>A-11</w:t>
            </w:r>
          </w:p>
        </w:tc>
        <w:tc>
          <w:tcPr>
            <w:tcW w:w="3661" w:type="dxa"/>
            <w:vAlign w:val="center"/>
          </w:tcPr>
          <w:p w:rsidR="002B7A14" w:rsidRPr="000E1730" w:rsidRDefault="002B7A14" w:rsidP="001C07AA">
            <w:pPr>
              <w:pStyle w:val="Tabela-zawarto"/>
              <w:rPr>
                <w:lang w:val="en-US"/>
              </w:rPr>
            </w:pPr>
            <w:r w:rsidRPr="000E1730">
              <w:t xml:space="preserve">-   -   -   </w:t>
            </w:r>
            <w:r>
              <w:t xml:space="preserve">-   -   -  </w:t>
            </w:r>
            <w:r w:rsidRPr="000E1730">
              <w:rPr>
                <w:lang w:val="en-US"/>
              </w:rPr>
              <w:t>Address</w:t>
            </w:r>
          </w:p>
        </w:tc>
        <w:tc>
          <w:tcPr>
            <w:tcW w:w="5791" w:type="dxa"/>
          </w:tcPr>
          <w:p w:rsidR="002B7A14" w:rsidRPr="000E1730" w:rsidRDefault="002B7A14" w:rsidP="001C07AA">
            <w:pPr>
              <w:pStyle w:val="Tabela-zawarto"/>
            </w:pPr>
            <w:r w:rsidRPr="000E1730">
              <w:t>Adres płatnika (podawany w postaci sformatowanej lub niesformatowanej)</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815B23" w:rsidRDefault="002B7A14" w:rsidP="001C07AA">
            <w:pPr>
              <w:pStyle w:val="Tabela-zawarto"/>
              <w:jc w:val="center"/>
            </w:pPr>
          </w:p>
        </w:tc>
        <w:tc>
          <w:tcPr>
            <w:tcW w:w="3661" w:type="dxa"/>
            <w:vAlign w:val="center"/>
          </w:tcPr>
          <w:p w:rsidR="002B7A14" w:rsidRPr="000E1730" w:rsidRDefault="002B7A14" w:rsidP="001C07AA">
            <w:pPr>
              <w:pStyle w:val="Tabela-zawarto"/>
              <w:rPr>
                <w:lang w:val="en-US"/>
              </w:rPr>
            </w:pPr>
            <w:r w:rsidRPr="000E1730">
              <w:t xml:space="preserve">-   -   -   </w:t>
            </w:r>
            <w:r>
              <w:t xml:space="preserve">-   -   -   -  </w:t>
            </w:r>
            <w:r w:rsidRPr="000E1730">
              <w:rPr>
                <w:lang w:val="en-US"/>
              </w:rPr>
              <w:t>AddressType</w:t>
            </w:r>
          </w:p>
        </w:tc>
        <w:tc>
          <w:tcPr>
            <w:tcW w:w="5791" w:type="dxa"/>
          </w:tcPr>
          <w:p w:rsidR="002B7A14" w:rsidRPr="000E1730" w:rsidRDefault="002B7A14" w:rsidP="001C07AA">
            <w:pPr>
              <w:pStyle w:val="Tabela-zawarto"/>
            </w:pPr>
            <w:r w:rsidRPr="000E1730">
              <w:t>Typ adresu</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rPr>
                <w:lang w:val="en-US"/>
              </w:rPr>
            </w:pPr>
          </w:p>
        </w:tc>
        <w:tc>
          <w:tcPr>
            <w:tcW w:w="3661" w:type="dxa"/>
            <w:shd w:val="clear" w:color="auto" w:fill="27F9EF"/>
            <w:vAlign w:val="center"/>
          </w:tcPr>
          <w:p w:rsidR="002B7A14" w:rsidRPr="000E1730" w:rsidRDefault="002B7A14" w:rsidP="001C07AA">
            <w:pPr>
              <w:pStyle w:val="Tabela-zawarto"/>
              <w:rPr>
                <w:lang w:val="en-US"/>
              </w:rPr>
            </w:pPr>
            <w:r w:rsidRPr="000E1730">
              <w:t xml:space="preserve">-   -   -   </w:t>
            </w:r>
            <w:r>
              <w:t xml:space="preserve">-   -   -   -  </w:t>
            </w:r>
            <w:r w:rsidRPr="000E1730">
              <w:rPr>
                <w:lang w:val="en-US"/>
              </w:rPr>
              <w:t>StreetName</w:t>
            </w:r>
            <w:r w:rsidRPr="000E1730">
              <w:rPr>
                <w:lang w:val="en-US"/>
              </w:rPr>
              <w:tab/>
              <w:t xml:space="preserve">     </w:t>
            </w:r>
            <w:r>
              <w:rPr>
                <w:lang w:val="en-US"/>
              </w:rPr>
              <w:t xml:space="preserve">            </w:t>
            </w:r>
            <w:r w:rsidRPr="000E1730">
              <w:rPr>
                <w:lang w:val="en-US"/>
              </w:rPr>
              <w:t xml:space="preserve"> </w:t>
            </w:r>
            <w:r w:rsidRPr="000E1730">
              <w:rPr>
                <w:b/>
                <w:lang w:val="en-US"/>
              </w:rPr>
              <w:t>XOR</w:t>
            </w:r>
          </w:p>
        </w:tc>
        <w:tc>
          <w:tcPr>
            <w:tcW w:w="5791" w:type="dxa"/>
          </w:tcPr>
          <w:p w:rsidR="002B7A14" w:rsidRPr="000E1730" w:rsidRDefault="002B7A14" w:rsidP="001C07AA">
            <w:pPr>
              <w:pStyle w:val="Tabela-zawarto"/>
            </w:pPr>
            <w:r w:rsidRPr="000E1730">
              <w:t>Nazwa ulicy, nr budynku</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shd w:val="clear" w:color="auto" w:fill="27F9EF"/>
            <w:vAlign w:val="center"/>
          </w:tcPr>
          <w:p w:rsidR="002B7A14" w:rsidRPr="000E1730" w:rsidRDefault="002B7A14" w:rsidP="001C07AA">
            <w:pPr>
              <w:pStyle w:val="Tabela-zawarto"/>
            </w:pPr>
            <w:r w:rsidRPr="000E1730">
              <w:t xml:space="preserve">-   -   -   </w:t>
            </w:r>
            <w:r>
              <w:t xml:space="preserve">-   -   -   -  </w:t>
            </w:r>
            <w:r w:rsidRPr="000E1730">
              <w:t>PostCode</w:t>
            </w:r>
          </w:p>
        </w:tc>
        <w:tc>
          <w:tcPr>
            <w:tcW w:w="5791" w:type="dxa"/>
          </w:tcPr>
          <w:p w:rsidR="002B7A14" w:rsidRPr="000E1730" w:rsidRDefault="002B7A14" w:rsidP="001C07AA">
            <w:pPr>
              <w:pStyle w:val="Tabela-zawarto"/>
            </w:pPr>
            <w:r w:rsidRPr="000E1730">
              <w:t>Kod pocztowy</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shd w:val="clear" w:color="auto" w:fill="27F9EF"/>
            <w:vAlign w:val="center"/>
          </w:tcPr>
          <w:p w:rsidR="002B7A14" w:rsidRPr="000E1730" w:rsidRDefault="002B7A14" w:rsidP="001C07AA">
            <w:pPr>
              <w:pStyle w:val="Tabela-zawarto"/>
            </w:pPr>
            <w:r w:rsidRPr="000E1730">
              <w:t xml:space="preserve">-   -   -   </w:t>
            </w:r>
            <w:r>
              <w:t xml:space="preserve">-   -   -   -  </w:t>
            </w:r>
            <w:r w:rsidRPr="000E1730">
              <w:t>CityName</w:t>
            </w:r>
          </w:p>
        </w:tc>
        <w:tc>
          <w:tcPr>
            <w:tcW w:w="5791" w:type="dxa"/>
          </w:tcPr>
          <w:p w:rsidR="002B7A14" w:rsidRPr="000E1730" w:rsidRDefault="002B7A14" w:rsidP="001C07AA">
            <w:pPr>
              <w:pStyle w:val="Tabela-zawarto"/>
            </w:pPr>
            <w:r w:rsidRPr="000E1730">
              <w:t>Nazwa miasta</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rPr>
                <w:lang w:val="en-US"/>
              </w:rPr>
            </w:pPr>
          </w:p>
        </w:tc>
        <w:tc>
          <w:tcPr>
            <w:tcW w:w="3661" w:type="dxa"/>
            <w:shd w:val="clear" w:color="auto" w:fill="27F9EF"/>
            <w:vAlign w:val="center"/>
          </w:tcPr>
          <w:p w:rsidR="002B7A14" w:rsidRPr="000E1730" w:rsidRDefault="002B7A14" w:rsidP="001C07AA">
            <w:pPr>
              <w:pStyle w:val="Tabela-zawarto"/>
              <w:rPr>
                <w:lang w:val="en-US"/>
              </w:rPr>
            </w:pPr>
            <w:r w:rsidRPr="000E1730">
              <w:t xml:space="preserve">-   -   -   </w:t>
            </w:r>
            <w:r>
              <w:t xml:space="preserve">-   -   -   -  </w:t>
            </w:r>
            <w:r w:rsidRPr="000E1730">
              <w:rPr>
                <w:lang w:val="en-US"/>
              </w:rPr>
              <w:t xml:space="preserve">PostalAddressLine1 </w:t>
            </w:r>
            <w:r>
              <w:rPr>
                <w:lang w:val="en-US"/>
              </w:rPr>
              <w:t xml:space="preserve">        </w:t>
            </w:r>
            <w:r w:rsidRPr="000E1730">
              <w:rPr>
                <w:b/>
                <w:lang w:val="en-US"/>
              </w:rPr>
              <w:t>XOR</w:t>
            </w:r>
          </w:p>
        </w:tc>
        <w:tc>
          <w:tcPr>
            <w:tcW w:w="5791" w:type="dxa"/>
          </w:tcPr>
          <w:p w:rsidR="002B7A14" w:rsidRPr="000E1730" w:rsidRDefault="002B7A14" w:rsidP="001C07AA">
            <w:pPr>
              <w:pStyle w:val="Tabela-zawarto"/>
            </w:pPr>
            <w:r w:rsidRPr="000E1730">
              <w:t>Pierwsza linia adresu</w:t>
            </w:r>
          </w:p>
        </w:tc>
        <w:tc>
          <w:tcPr>
            <w:tcW w:w="4265" w:type="dxa"/>
            <w:gridSpan w:val="2"/>
          </w:tcPr>
          <w:p w:rsidR="002B7A14" w:rsidRDefault="002B7A14" w:rsidP="001C07AA">
            <w:pPr>
              <w:pStyle w:val="FootnoteText"/>
              <w:jc w:val="center"/>
              <w:rPr>
                <w:rFonts w:ascii="Arial" w:hAnsi="Arial" w:cs="Arial"/>
                <w:sz w:val="16"/>
                <w:szCs w:val="16"/>
              </w:rP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shd w:val="clear" w:color="auto" w:fill="27F9EF"/>
            <w:vAlign w:val="center"/>
          </w:tcPr>
          <w:p w:rsidR="002B7A14" w:rsidRPr="000E1730" w:rsidRDefault="002B7A14" w:rsidP="001C07AA">
            <w:pPr>
              <w:pStyle w:val="Tabela-zawarto"/>
            </w:pPr>
            <w:r w:rsidRPr="000E1730">
              <w:t xml:space="preserve">-   -   -   </w:t>
            </w:r>
            <w:r>
              <w:t xml:space="preserve">-   -   -   -  </w:t>
            </w:r>
            <w:r w:rsidRPr="000E1730">
              <w:t>PostalAddressLine2</w:t>
            </w:r>
          </w:p>
        </w:tc>
        <w:tc>
          <w:tcPr>
            <w:tcW w:w="5791" w:type="dxa"/>
          </w:tcPr>
          <w:p w:rsidR="002B7A14" w:rsidRPr="000E1730" w:rsidRDefault="002B7A14" w:rsidP="001C07AA">
            <w:pPr>
              <w:pStyle w:val="Tabela-zawarto"/>
            </w:pPr>
            <w:r w:rsidRPr="000E1730">
              <w:t>Druga linia adresu</w:t>
            </w:r>
          </w:p>
        </w:tc>
        <w:tc>
          <w:tcPr>
            <w:tcW w:w="4265" w:type="dxa"/>
            <w:gridSpan w:val="2"/>
          </w:tcPr>
          <w:p w:rsidR="002B7A14" w:rsidRPr="000E1730" w:rsidRDefault="002B7A14" w:rsidP="001C07AA">
            <w:pPr>
              <w:pStyle w:val="Tabela-zawarto"/>
              <w:jc w:val="cente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vAlign w:val="center"/>
          </w:tcPr>
          <w:p w:rsidR="002B7A14" w:rsidRPr="000E1730" w:rsidRDefault="002B7A14" w:rsidP="001C07AA">
            <w:pPr>
              <w:pStyle w:val="Tabela-zawarto"/>
            </w:pPr>
            <w:r w:rsidRPr="000E1730">
              <w:t xml:space="preserve">-   -   -   </w:t>
            </w:r>
            <w:r>
              <w:t xml:space="preserve">-   -   -   -  </w:t>
            </w:r>
            <w:r w:rsidRPr="000E1730">
              <w:t>Country</w:t>
            </w:r>
          </w:p>
        </w:tc>
        <w:tc>
          <w:tcPr>
            <w:tcW w:w="5791" w:type="dxa"/>
          </w:tcPr>
          <w:p w:rsidR="002B7A14" w:rsidRPr="000E1730" w:rsidRDefault="002B7A14" w:rsidP="001C07AA">
            <w:pPr>
              <w:pStyle w:val="Tabela-zawarto"/>
            </w:pPr>
            <w:r w:rsidRPr="000E1730">
              <w:t>Kod kraju</w:t>
            </w:r>
          </w:p>
        </w:tc>
        <w:tc>
          <w:tcPr>
            <w:tcW w:w="4265" w:type="dxa"/>
            <w:gridSpan w:val="2"/>
          </w:tcPr>
          <w:p w:rsidR="002B7A14" w:rsidRPr="000E1730" w:rsidRDefault="002B7A14" w:rsidP="001C07AA">
            <w:pPr>
              <w:pStyle w:val="Tabela-zawarto"/>
              <w:jc w:val="center"/>
            </w:pPr>
          </w:p>
        </w:tc>
      </w:tr>
      <w:tr w:rsidR="002B7A14" w:rsidRPr="000E1730" w:rsidTr="001C07AA">
        <w:trPr>
          <w:jc w:val="center"/>
        </w:trPr>
        <w:tc>
          <w:tcPr>
            <w:tcW w:w="653" w:type="dxa"/>
            <w:gridSpan w:val="2"/>
            <w:vAlign w:val="center"/>
          </w:tcPr>
          <w:p w:rsidR="002B7A14" w:rsidRPr="000E1730" w:rsidRDefault="002B7A14" w:rsidP="001C07AA">
            <w:pPr>
              <w:pStyle w:val="Tabela-zawarto"/>
              <w:jc w:val="center"/>
            </w:pPr>
          </w:p>
        </w:tc>
        <w:tc>
          <w:tcPr>
            <w:tcW w:w="3661" w:type="dxa"/>
            <w:vAlign w:val="center"/>
          </w:tcPr>
          <w:p w:rsidR="002B7A14" w:rsidRPr="000E1730" w:rsidRDefault="002B7A14" w:rsidP="001C07AA">
            <w:pPr>
              <w:pStyle w:val="Tabela-zawarto"/>
            </w:pPr>
            <w:r w:rsidRPr="000E1730">
              <w:t xml:space="preserve">-   -   -   </w:t>
            </w:r>
            <w:r>
              <w:t xml:space="preserve">-   </w:t>
            </w:r>
            <w:r w:rsidRPr="000E1730">
              <w:t xml:space="preserve">-  </w:t>
            </w:r>
            <w:r w:rsidRPr="00A97E1F">
              <w:t>PaymenttInfoStatusCode</w:t>
            </w:r>
          </w:p>
        </w:tc>
        <w:tc>
          <w:tcPr>
            <w:tcW w:w="5791" w:type="dxa"/>
          </w:tcPr>
          <w:p w:rsidR="002B7A14" w:rsidRPr="000E1730" w:rsidRDefault="002B7A14" w:rsidP="001C07AA">
            <w:pPr>
              <w:pStyle w:val="Tabela-zawarto"/>
            </w:pPr>
            <w:r>
              <w:t>Status komunikatu</w:t>
            </w:r>
          </w:p>
        </w:tc>
        <w:tc>
          <w:tcPr>
            <w:tcW w:w="4265" w:type="dxa"/>
            <w:gridSpan w:val="2"/>
          </w:tcPr>
          <w:p w:rsidR="002B7A14" w:rsidRDefault="002B7A14" w:rsidP="00851F0D">
            <w:pPr>
              <w:pStyle w:val="Tabela-zawarto"/>
              <w:jc w:val="center"/>
            </w:pPr>
            <w:r>
              <w:t>Status komunikatu:</w:t>
            </w:r>
          </w:p>
          <w:p w:rsidR="002B7A14" w:rsidRDefault="002B7A14" w:rsidP="00851F0D">
            <w:pPr>
              <w:pStyle w:val="Tabela-zawarto"/>
              <w:jc w:val="center"/>
            </w:pPr>
            <w:r>
              <w:t xml:space="preserve">- </w:t>
            </w:r>
            <w:r w:rsidRPr="00BB0E5F">
              <w:t>Scheduled</w:t>
            </w:r>
            <w:r>
              <w:t xml:space="preserve"> – przyjęty do realizacji</w:t>
            </w:r>
          </w:p>
          <w:p w:rsidR="002B7A14" w:rsidRDefault="002B7A14" w:rsidP="00851F0D">
            <w:pPr>
              <w:pStyle w:val="Tabela-zawarto"/>
              <w:jc w:val="center"/>
            </w:pPr>
            <w:r>
              <w:t xml:space="preserve">- </w:t>
            </w:r>
            <w:r w:rsidRPr="00851F0D">
              <w:t>Sent</w:t>
            </w:r>
            <w:r>
              <w:t xml:space="preserve"> - wysłany</w:t>
            </w:r>
          </w:p>
          <w:p w:rsidR="002B7A14" w:rsidRDefault="002B7A14" w:rsidP="00851F0D">
            <w:pPr>
              <w:pStyle w:val="Tabela-zawarto"/>
              <w:jc w:val="center"/>
            </w:pPr>
            <w:r>
              <w:t xml:space="preserve">- </w:t>
            </w:r>
            <w:r w:rsidRPr="00851F0D">
              <w:t>Response</w:t>
            </w:r>
            <w:r>
              <w:t xml:space="preserve"> – otrzymano odpowiedź</w:t>
            </w:r>
          </w:p>
          <w:p w:rsidR="002B7A14" w:rsidRPr="000E1730" w:rsidRDefault="002B7A14" w:rsidP="00851F0D">
            <w:pPr>
              <w:pStyle w:val="Tabela-zawarto"/>
              <w:jc w:val="center"/>
            </w:pPr>
            <w:r>
              <w:t xml:space="preserve">- </w:t>
            </w:r>
            <w:r w:rsidRPr="00BB0E5F">
              <w:t>Returned</w:t>
            </w:r>
            <w:r>
              <w:t xml:space="preserve"> - odrzucony</w:t>
            </w:r>
          </w:p>
        </w:tc>
      </w:tr>
    </w:tbl>
    <w:p w:rsidR="002B7A14" w:rsidRDefault="002B7A14" w:rsidP="00851F0D">
      <w:pPr>
        <w:pStyle w:val="OpisZnakZnakZnak"/>
        <w:jc w:val="left"/>
      </w:pPr>
    </w:p>
    <w:p w:rsidR="002B7A14" w:rsidRDefault="002B7A14">
      <w:pPr>
        <w:rPr>
          <w:sz w:val="22"/>
        </w:rPr>
      </w:pPr>
      <w:r>
        <w:br w:type="page"/>
      </w:r>
    </w:p>
    <w:p w:rsidR="002B7A14" w:rsidRPr="000E1730" w:rsidRDefault="002B7A14" w:rsidP="001C07AA">
      <w:pPr>
        <w:pStyle w:val="Heading2"/>
        <w:numPr>
          <w:ilvl w:val="1"/>
          <w:numId w:val="27"/>
        </w:numPr>
      </w:pPr>
      <w:bookmarkStart w:id="250" w:name="_Toc365015813"/>
      <w:r w:rsidRPr="000E1730">
        <w:t xml:space="preserve">Komunikat żądania </w:t>
      </w:r>
      <w:r>
        <w:t>PaymentRefusal</w:t>
      </w:r>
      <w:r w:rsidRPr="001C07AA">
        <w:t>ResponseAddRequest</w:t>
      </w:r>
      <w:bookmarkEnd w:id="250"/>
    </w:p>
    <w:p w:rsidR="002B7A14" w:rsidRDefault="002B7A14" w:rsidP="001C07AA">
      <w:pPr>
        <w:pStyle w:val="OpisZnak"/>
      </w:pPr>
      <w:r>
        <w:t>Usługa PaymentRefusal</w:t>
      </w:r>
      <w:r w:rsidRPr="001C07AA">
        <w:t>ResponseAddRequest</w:t>
      </w:r>
      <w:r>
        <w:t xml:space="preserve"> służy do złożenia odpowiedzi na otrzymany komunikat żądania odwołania płatności do otrzymanej płatności SEPA zaksięgowanej na rachunku klienta</w:t>
      </w:r>
      <w:r w:rsidRPr="000E1730">
        <w:t>.</w:t>
      </w:r>
    </w:p>
    <w:p w:rsidR="002B7A14" w:rsidRPr="000E1730" w:rsidRDefault="002B7A14" w:rsidP="001C07AA">
      <w:pPr>
        <w:pStyle w:val="Caption"/>
      </w:pPr>
      <w:bookmarkStart w:id="251" w:name="_Toc365015885"/>
      <w:r w:rsidRPr="000E1730">
        <w:t xml:space="preserve">Tabela </w:t>
      </w:r>
      <w:fldSimple w:instr=" SEQ Tabela \* ARABIC ">
        <w:r>
          <w:rPr>
            <w:noProof/>
          </w:rPr>
          <w:t>59</w:t>
        </w:r>
      </w:fldSimple>
      <w:r w:rsidRPr="000E1730">
        <w:t xml:space="preserve">: Komunikat żądania </w:t>
      </w:r>
      <w:r>
        <w:t>PaymentRefusal</w:t>
      </w:r>
      <w:r w:rsidRPr="001C07AA">
        <w:t>ResponseAddRequest</w:t>
      </w:r>
      <w:bookmarkEnd w:id="251"/>
    </w:p>
    <w:tbl>
      <w:tblPr>
        <w:tblW w:w="14181" w:type="dxa"/>
        <w:jc w:val="center"/>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74"/>
        <w:gridCol w:w="3591"/>
        <w:gridCol w:w="5571"/>
        <w:gridCol w:w="4445"/>
      </w:tblGrid>
      <w:tr w:rsidR="002B7A14" w:rsidRPr="000E1730" w:rsidTr="007310B2">
        <w:trPr>
          <w:jc w:val="center"/>
        </w:trPr>
        <w:tc>
          <w:tcPr>
            <w:tcW w:w="574" w:type="dxa"/>
            <w:shd w:val="solid" w:color="auto" w:fill="auto"/>
          </w:tcPr>
          <w:p w:rsidR="002B7A14" w:rsidRPr="000E1730" w:rsidRDefault="002B7A14" w:rsidP="001C07AA">
            <w:pPr>
              <w:pStyle w:val="Tabela-zawarto"/>
            </w:pPr>
          </w:p>
        </w:tc>
        <w:tc>
          <w:tcPr>
            <w:tcW w:w="3591" w:type="dxa"/>
            <w:shd w:val="solid" w:color="auto" w:fill="auto"/>
          </w:tcPr>
          <w:p w:rsidR="002B7A14" w:rsidRPr="004147A6" w:rsidRDefault="002B7A14" w:rsidP="001C07AA">
            <w:pPr>
              <w:pStyle w:val="Tabela-zawarto"/>
              <w:rPr>
                <w:b/>
              </w:rPr>
            </w:pPr>
            <w:r w:rsidRPr="004147A6">
              <w:rPr>
                <w:b/>
              </w:rPr>
              <w:t>Nazwa elementu</w:t>
            </w:r>
          </w:p>
        </w:tc>
        <w:tc>
          <w:tcPr>
            <w:tcW w:w="5571" w:type="dxa"/>
            <w:shd w:val="solid" w:color="auto" w:fill="auto"/>
          </w:tcPr>
          <w:p w:rsidR="002B7A14" w:rsidRPr="004147A6" w:rsidRDefault="002B7A14" w:rsidP="001C07AA">
            <w:pPr>
              <w:pStyle w:val="Tabela-zawarto"/>
              <w:rPr>
                <w:b/>
              </w:rPr>
            </w:pPr>
            <w:r w:rsidRPr="004147A6">
              <w:rPr>
                <w:b/>
              </w:rPr>
              <w:t xml:space="preserve">Opis                          </w:t>
            </w:r>
          </w:p>
        </w:tc>
        <w:tc>
          <w:tcPr>
            <w:tcW w:w="4445" w:type="dxa"/>
            <w:shd w:val="solid" w:color="auto" w:fill="auto"/>
          </w:tcPr>
          <w:p w:rsidR="002B7A14" w:rsidRPr="004147A6" w:rsidRDefault="002B7A14" w:rsidP="001C07AA">
            <w:pPr>
              <w:pStyle w:val="Tabela-zawarto"/>
              <w:jc w:val="center"/>
              <w:rPr>
                <w:b/>
              </w:rPr>
            </w:pPr>
            <w:r w:rsidRPr="004147A6">
              <w:rPr>
                <w:b/>
              </w:rPr>
              <w:t>Wprowadzana wartość</w:t>
            </w:r>
          </w:p>
        </w:tc>
      </w:tr>
      <w:tr w:rsidR="002B7A14" w:rsidRPr="000E1730" w:rsidTr="00271314">
        <w:trPr>
          <w:jc w:val="center"/>
        </w:trPr>
        <w:tc>
          <w:tcPr>
            <w:tcW w:w="574" w:type="dxa"/>
          </w:tcPr>
          <w:p w:rsidR="002B7A14" w:rsidRPr="000E1730" w:rsidRDefault="002B7A14" w:rsidP="001C07AA">
            <w:pPr>
              <w:pStyle w:val="Tabela-zawarto"/>
            </w:pPr>
          </w:p>
        </w:tc>
        <w:tc>
          <w:tcPr>
            <w:tcW w:w="3591" w:type="dxa"/>
          </w:tcPr>
          <w:p w:rsidR="002B7A14" w:rsidRPr="000E1730" w:rsidRDefault="002B7A14" w:rsidP="001C07AA">
            <w:pPr>
              <w:pStyle w:val="Tabela-zawarto"/>
            </w:pPr>
            <w:r>
              <w:t>PaymentRefusal</w:t>
            </w:r>
            <w:r w:rsidRPr="001C07AA">
              <w:t>ResponseAddRequest</w:t>
            </w:r>
          </w:p>
        </w:tc>
        <w:tc>
          <w:tcPr>
            <w:tcW w:w="10016" w:type="dxa"/>
            <w:gridSpan w:val="2"/>
          </w:tcPr>
          <w:p w:rsidR="002B7A14" w:rsidRPr="000E1730" w:rsidRDefault="002B7A14" w:rsidP="001C07AA">
            <w:pPr>
              <w:pStyle w:val="Tabela-zawarto"/>
              <w:jc w:val="center"/>
            </w:pPr>
            <w:r>
              <w:rPr>
                <w:rFonts w:cs="Arial"/>
              </w:rPr>
              <w:t xml:space="preserve">Odpowiedź na żądanie odwołania płatności SEPA </w:t>
            </w:r>
            <w:r w:rsidRPr="000E1730">
              <w:rPr>
                <w:rFonts w:cs="Arial"/>
              </w:rPr>
              <w:t xml:space="preserve"> – komunikat typu </w:t>
            </w:r>
            <w:r>
              <w:rPr>
                <w:rFonts w:cs="Arial"/>
              </w:rPr>
              <w:t>żądanie</w:t>
            </w:r>
          </w:p>
        </w:tc>
      </w:tr>
      <w:tr w:rsidR="002B7A14" w:rsidRPr="000E1730" w:rsidTr="007310B2">
        <w:trPr>
          <w:jc w:val="center"/>
        </w:trPr>
        <w:tc>
          <w:tcPr>
            <w:tcW w:w="574" w:type="dxa"/>
          </w:tcPr>
          <w:p w:rsidR="002B7A14" w:rsidRPr="000E1730" w:rsidRDefault="002B7A14" w:rsidP="001C07AA">
            <w:pPr>
              <w:pStyle w:val="Tabela-zawarto"/>
            </w:pPr>
            <w:r w:rsidRPr="000E1730">
              <w:t>A-16</w:t>
            </w:r>
          </w:p>
        </w:tc>
        <w:tc>
          <w:tcPr>
            <w:tcW w:w="3591" w:type="dxa"/>
          </w:tcPr>
          <w:p w:rsidR="002B7A14" w:rsidRPr="000E1730" w:rsidRDefault="002B7A14" w:rsidP="001C07AA">
            <w:pPr>
              <w:pStyle w:val="Tabela-zawarto"/>
            </w:pPr>
            <w:r w:rsidRPr="000E1730">
              <w:t>-   Header</w:t>
            </w:r>
          </w:p>
        </w:tc>
        <w:tc>
          <w:tcPr>
            <w:tcW w:w="5571" w:type="dxa"/>
          </w:tcPr>
          <w:p w:rsidR="002B7A14" w:rsidRPr="000E1730" w:rsidRDefault="002B7A14" w:rsidP="001C07AA">
            <w:pPr>
              <w:pStyle w:val="Tabela-zawarto"/>
              <w:rPr>
                <w:rFonts w:cs="Arial"/>
              </w:rPr>
            </w:pPr>
            <w:r w:rsidRPr="000E1730">
              <w:rPr>
                <w:rFonts w:cs="Arial"/>
              </w:rPr>
              <w:t>Komponent zawierający elementy nagłówka komunikatu</w:t>
            </w:r>
          </w:p>
        </w:tc>
        <w:tc>
          <w:tcPr>
            <w:tcW w:w="4445" w:type="dxa"/>
          </w:tcPr>
          <w:p w:rsidR="002B7A14" w:rsidRPr="000E1730" w:rsidRDefault="002B7A14" w:rsidP="001C07AA">
            <w:pPr>
              <w:pStyle w:val="Tabela-zawarto"/>
              <w:jc w:val="center"/>
            </w:pPr>
          </w:p>
        </w:tc>
      </w:tr>
      <w:tr w:rsidR="002B7A14" w:rsidRPr="000E1730" w:rsidTr="007310B2">
        <w:trPr>
          <w:jc w:val="center"/>
        </w:trPr>
        <w:tc>
          <w:tcPr>
            <w:tcW w:w="574" w:type="dxa"/>
          </w:tcPr>
          <w:p w:rsidR="002B7A14" w:rsidRPr="000E1730" w:rsidRDefault="002B7A14" w:rsidP="001C07AA">
            <w:pPr>
              <w:pStyle w:val="Tabela-zawarto"/>
            </w:pPr>
          </w:p>
        </w:tc>
        <w:tc>
          <w:tcPr>
            <w:tcW w:w="3591" w:type="dxa"/>
          </w:tcPr>
          <w:p w:rsidR="002B7A14" w:rsidRPr="000E1730" w:rsidRDefault="002B7A14" w:rsidP="001C07AA">
            <w:pPr>
              <w:pStyle w:val="Tabela-zawarto"/>
            </w:pPr>
            <w:r w:rsidRPr="000E1730">
              <w:t>-   -   IssueDateTime</w:t>
            </w:r>
          </w:p>
        </w:tc>
        <w:tc>
          <w:tcPr>
            <w:tcW w:w="5571" w:type="dxa"/>
          </w:tcPr>
          <w:p w:rsidR="002B7A14" w:rsidRPr="000E1730" w:rsidRDefault="002B7A14" w:rsidP="001C07AA">
            <w:pPr>
              <w:pStyle w:val="Tabela-zawarto"/>
              <w:rPr>
                <w:rFonts w:cs="Arial"/>
              </w:rPr>
            </w:pPr>
            <w:r w:rsidRPr="000E1730">
              <w:rPr>
                <w:rFonts w:cs="Arial"/>
              </w:rPr>
              <w:t>Data i czas komunikatu</w:t>
            </w:r>
          </w:p>
        </w:tc>
        <w:tc>
          <w:tcPr>
            <w:tcW w:w="4445" w:type="dxa"/>
          </w:tcPr>
          <w:p w:rsidR="002B7A14" w:rsidRPr="000E1730" w:rsidRDefault="002B7A14" w:rsidP="001C07AA">
            <w:pPr>
              <w:pStyle w:val="Tabela-zawarto"/>
              <w:jc w:val="center"/>
              <w:rPr>
                <w:lang w:val="de-DE"/>
              </w:rPr>
            </w:pPr>
            <w:r w:rsidRPr="000E1730">
              <w:rPr>
                <w:lang w:val="de-DE"/>
              </w:rPr>
              <w:t>Data i czas komunikatu</w:t>
            </w:r>
          </w:p>
        </w:tc>
      </w:tr>
      <w:tr w:rsidR="002B7A14" w:rsidRPr="000E1730" w:rsidTr="007310B2">
        <w:trPr>
          <w:jc w:val="center"/>
        </w:trPr>
        <w:tc>
          <w:tcPr>
            <w:tcW w:w="574" w:type="dxa"/>
          </w:tcPr>
          <w:p w:rsidR="002B7A14" w:rsidRPr="000E1730" w:rsidRDefault="002B7A14" w:rsidP="001C07AA">
            <w:pPr>
              <w:pStyle w:val="Tabela-zawarto"/>
            </w:pPr>
          </w:p>
        </w:tc>
        <w:tc>
          <w:tcPr>
            <w:tcW w:w="3591" w:type="dxa"/>
          </w:tcPr>
          <w:p w:rsidR="002B7A14" w:rsidRPr="000E1730" w:rsidRDefault="002B7A14" w:rsidP="001C07AA">
            <w:pPr>
              <w:pStyle w:val="Tabela-zawarto"/>
              <w:rPr>
                <w:lang w:val="de-DE"/>
              </w:rPr>
            </w:pPr>
            <w:r w:rsidRPr="000E1730">
              <w:rPr>
                <w:lang w:val="de-DE"/>
              </w:rPr>
              <w:t>-   -   DocumentIdentifier</w:t>
            </w:r>
          </w:p>
        </w:tc>
        <w:tc>
          <w:tcPr>
            <w:tcW w:w="5571" w:type="dxa"/>
          </w:tcPr>
          <w:p w:rsidR="002B7A14" w:rsidRPr="000E1730" w:rsidRDefault="002B7A14" w:rsidP="001C07AA">
            <w:pPr>
              <w:pStyle w:val="Tabela-zawarto"/>
              <w:rPr>
                <w:rFonts w:cs="Arial"/>
              </w:rPr>
            </w:pPr>
            <w:r w:rsidRPr="000E1730">
              <w:rPr>
                <w:rFonts w:cs="Arial"/>
              </w:rPr>
              <w:t>Identyfikator komunikatu</w:t>
            </w:r>
          </w:p>
        </w:tc>
        <w:tc>
          <w:tcPr>
            <w:tcW w:w="4445" w:type="dxa"/>
          </w:tcPr>
          <w:p w:rsidR="002B7A14" w:rsidRPr="000E1730" w:rsidRDefault="002B7A14" w:rsidP="001C07AA">
            <w:pPr>
              <w:pStyle w:val="Tabela-zawarto"/>
              <w:jc w:val="center"/>
            </w:pPr>
            <w:r w:rsidRPr="000E1730">
              <w:t>Dowolny ciąg znaków nadawany przez wysyłającego</w:t>
            </w:r>
          </w:p>
        </w:tc>
      </w:tr>
      <w:tr w:rsidR="002B7A14" w:rsidRPr="000E1730" w:rsidTr="007310B2">
        <w:trPr>
          <w:jc w:val="center"/>
        </w:trPr>
        <w:tc>
          <w:tcPr>
            <w:tcW w:w="574" w:type="dxa"/>
          </w:tcPr>
          <w:p w:rsidR="002B7A14" w:rsidRPr="000E1730" w:rsidRDefault="002B7A14" w:rsidP="001C07AA">
            <w:pPr>
              <w:pStyle w:val="Tabela-zawarto"/>
            </w:pPr>
          </w:p>
        </w:tc>
        <w:tc>
          <w:tcPr>
            <w:tcW w:w="3591" w:type="dxa"/>
          </w:tcPr>
          <w:p w:rsidR="002B7A14" w:rsidRPr="000E1730" w:rsidRDefault="002B7A14" w:rsidP="001C07AA">
            <w:pPr>
              <w:pStyle w:val="Tabela-zawarto"/>
            </w:pPr>
            <w:r w:rsidRPr="000E1730">
              <w:t>-   -   SenderIdentifier</w:t>
            </w:r>
          </w:p>
        </w:tc>
        <w:tc>
          <w:tcPr>
            <w:tcW w:w="5571" w:type="dxa"/>
          </w:tcPr>
          <w:p w:rsidR="002B7A14" w:rsidRPr="000E1730" w:rsidRDefault="002B7A14" w:rsidP="001C07AA">
            <w:pPr>
              <w:pStyle w:val="Tabela-zawarto"/>
              <w:rPr>
                <w:rFonts w:cs="Arial"/>
              </w:rPr>
            </w:pPr>
            <w:r w:rsidRPr="000E1730">
              <w:rPr>
                <w:rFonts w:cs="Arial"/>
              </w:rPr>
              <w:t>Identyfikator nadawcy komunikatu</w:t>
            </w:r>
          </w:p>
        </w:tc>
        <w:tc>
          <w:tcPr>
            <w:tcW w:w="4445" w:type="dxa"/>
          </w:tcPr>
          <w:p w:rsidR="002B7A14" w:rsidRPr="000E1730" w:rsidRDefault="002B7A14" w:rsidP="001C07AA">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7310B2">
        <w:trPr>
          <w:jc w:val="center"/>
        </w:trPr>
        <w:tc>
          <w:tcPr>
            <w:tcW w:w="574" w:type="dxa"/>
          </w:tcPr>
          <w:p w:rsidR="002B7A14" w:rsidRPr="000E1730" w:rsidRDefault="002B7A14" w:rsidP="001C07AA">
            <w:pPr>
              <w:pStyle w:val="Tabela-zawarto"/>
            </w:pPr>
          </w:p>
        </w:tc>
        <w:tc>
          <w:tcPr>
            <w:tcW w:w="3591" w:type="dxa"/>
          </w:tcPr>
          <w:p w:rsidR="002B7A14" w:rsidRPr="000E1730" w:rsidRDefault="002B7A14" w:rsidP="001C07AA">
            <w:pPr>
              <w:pStyle w:val="Tabela-zawarto"/>
              <w:rPr>
                <w:lang w:val="en-US"/>
              </w:rPr>
            </w:pPr>
            <w:r w:rsidRPr="000E1730">
              <w:rPr>
                <w:lang w:val="en-US"/>
              </w:rPr>
              <w:t>-   -   ReceiverIdentifier</w:t>
            </w:r>
          </w:p>
        </w:tc>
        <w:tc>
          <w:tcPr>
            <w:tcW w:w="5571" w:type="dxa"/>
          </w:tcPr>
          <w:p w:rsidR="002B7A14" w:rsidRPr="000E1730" w:rsidRDefault="002B7A14" w:rsidP="001C07AA">
            <w:pPr>
              <w:pStyle w:val="Tabela-zawarto"/>
              <w:rPr>
                <w:rFonts w:cs="Arial"/>
              </w:rPr>
            </w:pPr>
            <w:r w:rsidRPr="000E1730">
              <w:rPr>
                <w:rFonts w:cs="Arial"/>
              </w:rPr>
              <w:t>Identyfikator odbiorcy komunikatu</w:t>
            </w:r>
          </w:p>
        </w:tc>
        <w:tc>
          <w:tcPr>
            <w:tcW w:w="4445" w:type="dxa"/>
          </w:tcPr>
          <w:p w:rsidR="002B7A14" w:rsidRPr="000E1730" w:rsidRDefault="002B7A14" w:rsidP="001C07AA">
            <w:pPr>
              <w:pStyle w:val="Tabela-zawarto"/>
              <w:jc w:val="center"/>
              <w:rPr>
                <w:lang w:val="en-US"/>
              </w:rPr>
            </w:pPr>
            <w:r w:rsidRPr="000E1730">
              <w:rPr>
                <w:lang w:val="en-US"/>
              </w:rPr>
              <w:t>“ZSK-C”</w:t>
            </w:r>
          </w:p>
        </w:tc>
      </w:tr>
      <w:tr w:rsidR="002B7A14" w:rsidRPr="000E1730" w:rsidTr="007310B2">
        <w:trPr>
          <w:jc w:val="center"/>
        </w:trPr>
        <w:tc>
          <w:tcPr>
            <w:tcW w:w="574" w:type="dxa"/>
          </w:tcPr>
          <w:p w:rsidR="002B7A14" w:rsidRPr="000E1730" w:rsidRDefault="002B7A14" w:rsidP="00123494">
            <w:pPr>
              <w:pStyle w:val="Tabela-zawarto"/>
            </w:pPr>
            <w:r>
              <w:t>B-30</w:t>
            </w:r>
          </w:p>
        </w:tc>
        <w:tc>
          <w:tcPr>
            <w:tcW w:w="3591" w:type="dxa"/>
          </w:tcPr>
          <w:p w:rsidR="002B7A14" w:rsidRPr="000E1730" w:rsidRDefault="002B7A14" w:rsidP="001C07AA">
            <w:pPr>
              <w:pStyle w:val="Tabela-zawarto"/>
            </w:pPr>
            <w:r w:rsidRPr="000E1730">
              <w:t xml:space="preserve">-   </w:t>
            </w:r>
            <w:r>
              <w:t>PaymentRefusal</w:t>
            </w:r>
            <w:r w:rsidRPr="001C07AA">
              <w:t>ResponseDocument</w:t>
            </w:r>
          </w:p>
        </w:tc>
        <w:tc>
          <w:tcPr>
            <w:tcW w:w="5571" w:type="dxa"/>
          </w:tcPr>
          <w:p w:rsidR="002B7A14" w:rsidRPr="000E1730" w:rsidRDefault="002B7A14" w:rsidP="00123494">
            <w:pPr>
              <w:pStyle w:val="Tabela-zawarto"/>
              <w:rPr>
                <w:rFonts w:cs="Arial"/>
              </w:rPr>
            </w:pPr>
            <w:r>
              <w:rPr>
                <w:rFonts w:cs="Arial"/>
              </w:rPr>
              <w:t>Odpowiedź na otrzymane żądanie odwołania płatności SEPA</w:t>
            </w:r>
          </w:p>
        </w:tc>
        <w:tc>
          <w:tcPr>
            <w:tcW w:w="4445" w:type="dxa"/>
          </w:tcPr>
          <w:p w:rsidR="002B7A14" w:rsidRPr="000E1730" w:rsidRDefault="002B7A14" w:rsidP="001C07AA">
            <w:pPr>
              <w:pStyle w:val="Tabela-zawarto"/>
              <w:jc w:val="center"/>
            </w:pPr>
          </w:p>
        </w:tc>
      </w:tr>
      <w:tr w:rsidR="002B7A14" w:rsidRPr="000E1730" w:rsidTr="007310B2">
        <w:trPr>
          <w:jc w:val="center"/>
        </w:trPr>
        <w:tc>
          <w:tcPr>
            <w:tcW w:w="574" w:type="dxa"/>
          </w:tcPr>
          <w:p w:rsidR="002B7A14" w:rsidRPr="000E1730" w:rsidRDefault="002B7A14" w:rsidP="001C07AA">
            <w:pPr>
              <w:pStyle w:val="Tabela-zawarto"/>
            </w:pPr>
          </w:p>
        </w:tc>
        <w:tc>
          <w:tcPr>
            <w:tcW w:w="3591" w:type="dxa"/>
            <w:vAlign w:val="center"/>
          </w:tcPr>
          <w:p w:rsidR="002B7A14" w:rsidRPr="000E1730" w:rsidRDefault="002B7A14" w:rsidP="001C07AA">
            <w:pPr>
              <w:pStyle w:val="Tabela-zawarto"/>
              <w:ind w:left="432" w:hanging="432"/>
            </w:pPr>
            <w:r w:rsidRPr="000E1730">
              <w:rPr>
                <w:lang w:val="en-US"/>
              </w:rPr>
              <w:t xml:space="preserve">-   -   </w:t>
            </w:r>
            <w:r w:rsidRPr="00123494">
              <w:t>Bank</w:t>
            </w:r>
            <w:r>
              <w:t>PaymentRefusal</w:t>
            </w:r>
            <w:r w:rsidRPr="00123494">
              <w:t>Identifier</w:t>
            </w:r>
          </w:p>
        </w:tc>
        <w:tc>
          <w:tcPr>
            <w:tcW w:w="5571" w:type="dxa"/>
          </w:tcPr>
          <w:p w:rsidR="002B7A14" w:rsidRPr="000E1730" w:rsidRDefault="002B7A14" w:rsidP="00123494">
            <w:pPr>
              <w:pStyle w:val="Tabela-zawarto"/>
            </w:pPr>
            <w:r w:rsidRPr="000E1730">
              <w:t xml:space="preserve">Identyfikator </w:t>
            </w:r>
            <w:r>
              <w:t>żądania odwołania płatności</w:t>
            </w:r>
          </w:p>
        </w:tc>
        <w:tc>
          <w:tcPr>
            <w:tcW w:w="4445" w:type="dxa"/>
          </w:tcPr>
          <w:p w:rsidR="002B7A14" w:rsidRPr="000E1730" w:rsidRDefault="002B7A14" w:rsidP="001C07AA">
            <w:pPr>
              <w:pStyle w:val="Tabela-zawarto"/>
              <w:jc w:val="center"/>
            </w:pPr>
            <w:r w:rsidRPr="000E1730">
              <w:t xml:space="preserve">Identyfikator zlecenia nadany przez </w:t>
            </w:r>
            <w:r w:rsidRPr="00A24ED2">
              <w:rPr>
                <w:highlight w:val="cyan"/>
              </w:rPr>
              <w:t>XXXX</w:t>
            </w:r>
          </w:p>
        </w:tc>
      </w:tr>
      <w:tr w:rsidR="002B7A14" w:rsidRPr="000E1730" w:rsidTr="007310B2">
        <w:trPr>
          <w:jc w:val="center"/>
        </w:trPr>
        <w:tc>
          <w:tcPr>
            <w:tcW w:w="574" w:type="dxa"/>
          </w:tcPr>
          <w:p w:rsidR="002B7A14" w:rsidRPr="000E1730" w:rsidRDefault="002B7A14" w:rsidP="00123494">
            <w:pPr>
              <w:pStyle w:val="Tabela-zawarto"/>
            </w:pPr>
            <w:r>
              <w:t>B-31</w:t>
            </w:r>
          </w:p>
        </w:tc>
        <w:tc>
          <w:tcPr>
            <w:tcW w:w="3591" w:type="dxa"/>
            <w:vAlign w:val="center"/>
          </w:tcPr>
          <w:p w:rsidR="002B7A14" w:rsidRPr="000E1730" w:rsidRDefault="002B7A14" w:rsidP="001C07AA">
            <w:pPr>
              <w:pStyle w:val="Tabela-zawarto"/>
              <w:ind w:left="432" w:hanging="432"/>
              <w:rPr>
                <w:lang w:val="en-US"/>
              </w:rPr>
            </w:pPr>
            <w:r w:rsidRPr="000E1730">
              <w:rPr>
                <w:lang w:val="en-US"/>
              </w:rPr>
              <w:t xml:space="preserve">-   -   </w:t>
            </w:r>
            <w:r>
              <w:rPr>
                <w:lang w:val="en-US"/>
              </w:rPr>
              <w:t>PaymentRefusal</w:t>
            </w:r>
            <w:r w:rsidRPr="00123494">
              <w:rPr>
                <w:lang w:val="en-US"/>
              </w:rPr>
              <w:t>ResponseInfoDetails</w:t>
            </w:r>
          </w:p>
        </w:tc>
        <w:tc>
          <w:tcPr>
            <w:tcW w:w="5571" w:type="dxa"/>
          </w:tcPr>
          <w:p w:rsidR="002B7A14" w:rsidRPr="000E1730" w:rsidRDefault="002B7A14" w:rsidP="001C07AA">
            <w:pPr>
              <w:pStyle w:val="Tabela-zawarto"/>
              <w:rPr>
                <w:rFonts w:cs="Arial"/>
              </w:rPr>
            </w:pPr>
            <w:r>
              <w:t>Dane dotyczące szczegółów odpowiedzi na żądanie odwołania płatności</w:t>
            </w:r>
          </w:p>
        </w:tc>
        <w:tc>
          <w:tcPr>
            <w:tcW w:w="4445" w:type="dxa"/>
          </w:tcPr>
          <w:p w:rsidR="002B7A14" w:rsidRPr="000E1730" w:rsidRDefault="002B7A14" w:rsidP="001C07AA">
            <w:pPr>
              <w:pStyle w:val="Tabela-zawarto"/>
              <w:jc w:val="center"/>
            </w:pPr>
          </w:p>
        </w:tc>
      </w:tr>
      <w:tr w:rsidR="002B7A14" w:rsidRPr="000E1730" w:rsidTr="007310B2">
        <w:trPr>
          <w:jc w:val="center"/>
        </w:trPr>
        <w:tc>
          <w:tcPr>
            <w:tcW w:w="574" w:type="dxa"/>
          </w:tcPr>
          <w:p w:rsidR="002B7A14" w:rsidRPr="000E1730" w:rsidRDefault="002B7A14" w:rsidP="001C07AA">
            <w:pPr>
              <w:pStyle w:val="Tabela-zawarto"/>
            </w:pPr>
          </w:p>
        </w:tc>
        <w:tc>
          <w:tcPr>
            <w:tcW w:w="3591" w:type="dxa"/>
            <w:vAlign w:val="center"/>
          </w:tcPr>
          <w:p w:rsidR="002B7A14" w:rsidRPr="000E1730" w:rsidRDefault="002B7A14" w:rsidP="001C07AA">
            <w:pPr>
              <w:pStyle w:val="Tabela-zawarto"/>
              <w:ind w:left="432" w:hanging="432"/>
              <w:rPr>
                <w:lang w:val="en-US"/>
              </w:rPr>
            </w:pPr>
            <w:r w:rsidRPr="000E1730">
              <w:t xml:space="preserve">-   -   -   </w:t>
            </w:r>
            <w:r w:rsidRPr="00037D2E">
              <w:rPr>
                <w:lang w:val="en-US"/>
              </w:rPr>
              <w:t>Refusal</w:t>
            </w:r>
            <w:r w:rsidRPr="00123494">
              <w:rPr>
                <w:lang w:val="en-US"/>
              </w:rPr>
              <w:t>Agreement</w:t>
            </w:r>
          </w:p>
        </w:tc>
        <w:tc>
          <w:tcPr>
            <w:tcW w:w="5571" w:type="dxa"/>
          </w:tcPr>
          <w:p w:rsidR="002B7A14" w:rsidRDefault="002B7A14" w:rsidP="001C07AA">
            <w:pPr>
              <w:pStyle w:val="Tabela-zawarto"/>
            </w:pPr>
            <w:r>
              <w:t>Określa czy udzielona odpowiedź jest zgodą na realizację czy odmową realizacji żądania odwołania płatności</w:t>
            </w:r>
          </w:p>
        </w:tc>
        <w:tc>
          <w:tcPr>
            <w:tcW w:w="4445" w:type="dxa"/>
          </w:tcPr>
          <w:p w:rsidR="002B7A14" w:rsidRDefault="002B7A14" w:rsidP="00123494">
            <w:pPr>
              <w:pStyle w:val="Tabela-zawarto"/>
              <w:jc w:val="center"/>
            </w:pPr>
            <w:r>
              <w:t>Flaga określająca czy klient wyraża zgodę na zwrot środków czy odmawia realizacji żądania odwołania płatności</w:t>
            </w:r>
          </w:p>
          <w:p w:rsidR="002B7A14" w:rsidRPr="00BF188B" w:rsidRDefault="002B7A14" w:rsidP="00123494">
            <w:pPr>
              <w:pStyle w:val="Tabela-zawarto"/>
              <w:jc w:val="center"/>
            </w:pPr>
            <w:r>
              <w:t>False/True</w:t>
            </w:r>
          </w:p>
        </w:tc>
      </w:tr>
      <w:tr w:rsidR="002B7A14" w:rsidRPr="000E1730" w:rsidTr="007310B2">
        <w:trPr>
          <w:jc w:val="center"/>
        </w:trPr>
        <w:tc>
          <w:tcPr>
            <w:tcW w:w="574" w:type="dxa"/>
          </w:tcPr>
          <w:p w:rsidR="002B7A14" w:rsidRPr="000E1730" w:rsidRDefault="002B7A14" w:rsidP="00C76288">
            <w:pPr>
              <w:pStyle w:val="Tabela-zawarto"/>
            </w:pPr>
          </w:p>
        </w:tc>
        <w:tc>
          <w:tcPr>
            <w:tcW w:w="3591" w:type="dxa"/>
            <w:vAlign w:val="center"/>
          </w:tcPr>
          <w:p w:rsidR="002B7A14" w:rsidRPr="000E1730" w:rsidRDefault="002B7A14" w:rsidP="00C76288">
            <w:pPr>
              <w:pStyle w:val="Tabela-zawarto"/>
              <w:ind w:left="432" w:hanging="432"/>
            </w:pPr>
            <w:r w:rsidRPr="000E1730">
              <w:t xml:space="preserve">-   -   -   </w:t>
            </w:r>
            <w:r w:rsidRPr="00123494">
              <w:rPr>
                <w:lang w:val="en-US"/>
              </w:rPr>
              <w:t>InfoCode</w:t>
            </w:r>
          </w:p>
        </w:tc>
        <w:tc>
          <w:tcPr>
            <w:tcW w:w="5571" w:type="dxa"/>
          </w:tcPr>
          <w:p w:rsidR="002B7A14" w:rsidRDefault="002B7A14" w:rsidP="00C76288">
            <w:pPr>
              <w:pStyle w:val="Tabela-zawarto"/>
            </w:pPr>
            <w:r>
              <w:t>Kod powodu braku zgodny na realizacje żądania odwołania płatności</w:t>
            </w:r>
          </w:p>
        </w:tc>
        <w:tc>
          <w:tcPr>
            <w:tcW w:w="4445" w:type="dxa"/>
          </w:tcPr>
          <w:p w:rsidR="002B7A14" w:rsidRPr="00123494" w:rsidRDefault="002B7A14" w:rsidP="00C76288">
            <w:pPr>
              <w:pStyle w:val="Tabela-zawarto"/>
              <w:jc w:val="center"/>
            </w:pPr>
            <w:r w:rsidRPr="00123494">
              <w:t>Kod przyczyny braku zgody na realizację żądania odwołania płatności. Dopuszczalne wartości: CUST, LEGL, ARDT</w:t>
            </w:r>
          </w:p>
          <w:p w:rsidR="002B7A14" w:rsidRPr="00BF188B" w:rsidRDefault="002B7A14" w:rsidP="00C76288">
            <w:pPr>
              <w:pStyle w:val="Tabela-zawarto"/>
              <w:jc w:val="center"/>
            </w:pPr>
            <w:r w:rsidRPr="00123494">
              <w:t>Może być przekazywany tylko</w:t>
            </w:r>
            <w:r>
              <w:t>,</w:t>
            </w:r>
            <w:r w:rsidRPr="00123494">
              <w:t xml:space="preserve"> jeśli CancellationAgreement = false</w:t>
            </w:r>
          </w:p>
        </w:tc>
      </w:tr>
      <w:tr w:rsidR="002B7A14" w:rsidRPr="000E1730" w:rsidTr="007310B2">
        <w:trPr>
          <w:jc w:val="center"/>
        </w:trPr>
        <w:tc>
          <w:tcPr>
            <w:tcW w:w="574" w:type="dxa"/>
          </w:tcPr>
          <w:p w:rsidR="002B7A14" w:rsidRPr="000E1730" w:rsidRDefault="002B7A14" w:rsidP="001C07AA">
            <w:pPr>
              <w:pStyle w:val="Tabela-zawarto"/>
            </w:pPr>
          </w:p>
        </w:tc>
        <w:tc>
          <w:tcPr>
            <w:tcW w:w="3591" w:type="dxa"/>
            <w:vAlign w:val="center"/>
          </w:tcPr>
          <w:p w:rsidR="002B7A14" w:rsidRPr="000E1730" w:rsidRDefault="002B7A14" w:rsidP="001C07AA">
            <w:pPr>
              <w:pStyle w:val="Tabela-zawarto"/>
              <w:ind w:left="432" w:hanging="432"/>
            </w:pPr>
            <w:r w:rsidRPr="000E1730">
              <w:t xml:space="preserve">-   -   -   </w:t>
            </w:r>
            <w:r w:rsidRPr="00123494">
              <w:rPr>
                <w:lang w:val="en-US"/>
              </w:rPr>
              <w:t>AdditionalInfo</w:t>
            </w:r>
          </w:p>
        </w:tc>
        <w:tc>
          <w:tcPr>
            <w:tcW w:w="5571" w:type="dxa"/>
          </w:tcPr>
          <w:p w:rsidR="002B7A14" w:rsidRDefault="002B7A14" w:rsidP="001C07AA">
            <w:pPr>
              <w:pStyle w:val="Tabela-zawarto"/>
            </w:pPr>
            <w:r>
              <w:t>Dodatkowe informacje</w:t>
            </w:r>
          </w:p>
        </w:tc>
        <w:tc>
          <w:tcPr>
            <w:tcW w:w="4445" w:type="dxa"/>
          </w:tcPr>
          <w:p w:rsidR="002B7A14" w:rsidRDefault="002B7A14" w:rsidP="001C07AA">
            <w:pPr>
              <w:pStyle w:val="Tabela-zawarto"/>
              <w:jc w:val="center"/>
            </w:pPr>
            <w:r>
              <w:t>Dodatkowe informacje dotyczące zwrotu lub powodu odmowy zwrotu środków.</w:t>
            </w:r>
          </w:p>
          <w:p w:rsidR="002B7A14" w:rsidRDefault="002B7A14" w:rsidP="001C07AA">
            <w:pPr>
              <w:pStyle w:val="Tabela-zawarto"/>
              <w:jc w:val="center"/>
            </w:pPr>
          </w:p>
          <w:p w:rsidR="002B7A14" w:rsidRDefault="002B7A14" w:rsidP="001C07AA">
            <w:pPr>
              <w:pStyle w:val="Tabela-zawarto"/>
              <w:jc w:val="center"/>
            </w:pPr>
            <w:r>
              <w:t>W przypadku odmowy zwrotu środków (</w:t>
            </w:r>
            <w:r w:rsidRPr="00123494">
              <w:t>CancellationAgreement = false</w:t>
            </w:r>
            <w:r>
              <w:t>) można podać do 2 linii dodatkowych informacji</w:t>
            </w:r>
          </w:p>
          <w:p w:rsidR="002B7A14" w:rsidRDefault="002B7A14" w:rsidP="001C07AA">
            <w:pPr>
              <w:pStyle w:val="Tabela-zawarto"/>
              <w:jc w:val="center"/>
            </w:pPr>
          </w:p>
          <w:p w:rsidR="002B7A14" w:rsidRPr="00BF188B" w:rsidRDefault="002B7A14" w:rsidP="00123494">
            <w:pPr>
              <w:pStyle w:val="Tabela-zawarto"/>
              <w:jc w:val="center"/>
            </w:pPr>
            <w:r>
              <w:t>W przypadku zgody na zwrot środków (</w:t>
            </w:r>
            <w:r w:rsidRPr="00123494">
              <w:t xml:space="preserve">CancellationAgreement = </w:t>
            </w:r>
            <w:r>
              <w:t>true) można podać maksymalnie jedną linię informacji dodatkowych</w:t>
            </w:r>
          </w:p>
        </w:tc>
      </w:tr>
      <w:tr w:rsidR="002B7A14" w:rsidRPr="000E1730" w:rsidTr="007310B2">
        <w:trPr>
          <w:jc w:val="center"/>
        </w:trPr>
        <w:tc>
          <w:tcPr>
            <w:tcW w:w="574" w:type="dxa"/>
          </w:tcPr>
          <w:p w:rsidR="002B7A14" w:rsidRPr="000E1730" w:rsidRDefault="002B7A14" w:rsidP="001C07AA">
            <w:pPr>
              <w:pStyle w:val="Tabela-zawarto"/>
            </w:pPr>
            <w:r>
              <w:t>A-17</w:t>
            </w:r>
          </w:p>
        </w:tc>
        <w:tc>
          <w:tcPr>
            <w:tcW w:w="3591" w:type="dxa"/>
            <w:vAlign w:val="center"/>
          </w:tcPr>
          <w:p w:rsidR="002B7A14" w:rsidRPr="000E1730" w:rsidRDefault="002B7A14" w:rsidP="001C07AA">
            <w:pPr>
              <w:pStyle w:val="Tabela-zawarto"/>
              <w:ind w:left="432" w:hanging="432"/>
            </w:pPr>
            <w:r w:rsidRPr="000E1730">
              <w:t xml:space="preserve">-   -   -   </w:t>
            </w:r>
            <w:r w:rsidRPr="00635634">
              <w:t>Customer</w:t>
            </w:r>
          </w:p>
        </w:tc>
        <w:tc>
          <w:tcPr>
            <w:tcW w:w="5571" w:type="dxa"/>
          </w:tcPr>
          <w:p w:rsidR="002B7A14" w:rsidRDefault="002B7A14" w:rsidP="001C07AA">
            <w:pPr>
              <w:pStyle w:val="Tabela-zawarto"/>
            </w:pPr>
            <w:r>
              <w:t>Dane klienta</w:t>
            </w:r>
          </w:p>
        </w:tc>
        <w:tc>
          <w:tcPr>
            <w:tcW w:w="4445" w:type="dxa"/>
          </w:tcPr>
          <w:p w:rsidR="002B7A14" w:rsidRDefault="002B7A14" w:rsidP="001C07AA">
            <w:pPr>
              <w:pStyle w:val="FootnoteText"/>
              <w:jc w:val="center"/>
              <w:rPr>
                <w:rFonts w:ascii="Arial" w:hAnsi="Arial" w:cs="Arial"/>
                <w:sz w:val="16"/>
                <w:szCs w:val="16"/>
              </w:rPr>
            </w:pPr>
          </w:p>
        </w:tc>
      </w:tr>
      <w:tr w:rsidR="002B7A14" w:rsidRPr="000E1730" w:rsidTr="007310B2">
        <w:trPr>
          <w:jc w:val="center"/>
        </w:trPr>
        <w:tc>
          <w:tcPr>
            <w:tcW w:w="574" w:type="dxa"/>
            <w:vAlign w:val="center"/>
          </w:tcPr>
          <w:p w:rsidR="002B7A14" w:rsidRPr="000E1730" w:rsidRDefault="002B7A14" w:rsidP="001C07AA">
            <w:pPr>
              <w:pStyle w:val="Tabela-zawarto"/>
              <w:jc w:val="center"/>
            </w:pPr>
          </w:p>
        </w:tc>
        <w:tc>
          <w:tcPr>
            <w:tcW w:w="3591" w:type="dxa"/>
            <w:vAlign w:val="center"/>
          </w:tcPr>
          <w:p w:rsidR="002B7A14" w:rsidRPr="000E1730" w:rsidRDefault="002B7A14" w:rsidP="001C07AA">
            <w:pPr>
              <w:pStyle w:val="Tabela-zawarto"/>
            </w:pPr>
            <w:r w:rsidRPr="000E1730">
              <w:t xml:space="preserve">-   -   -   </w:t>
            </w:r>
            <w:r>
              <w:t xml:space="preserve">-  </w:t>
            </w:r>
            <w:r w:rsidRPr="000E1730">
              <w:t>Identifier</w:t>
            </w:r>
          </w:p>
        </w:tc>
        <w:tc>
          <w:tcPr>
            <w:tcW w:w="5571" w:type="dxa"/>
          </w:tcPr>
          <w:p w:rsidR="002B7A14" w:rsidRPr="000E1730" w:rsidRDefault="002B7A14" w:rsidP="001C07AA">
            <w:pPr>
              <w:pStyle w:val="Tabela-zawarto"/>
            </w:pPr>
            <w:r w:rsidRPr="000E1730">
              <w:t>Identyfikator płatnika</w:t>
            </w:r>
          </w:p>
        </w:tc>
        <w:tc>
          <w:tcPr>
            <w:tcW w:w="4445" w:type="dxa"/>
          </w:tcPr>
          <w:p w:rsidR="002B7A14" w:rsidRDefault="002B7A14" w:rsidP="001C07AA">
            <w:pPr>
              <w:pStyle w:val="FootnoteText"/>
              <w:jc w:val="center"/>
              <w:rPr>
                <w:rFonts w:ascii="Arial" w:hAnsi="Arial" w:cs="Arial"/>
                <w:sz w:val="16"/>
                <w:szCs w:val="16"/>
              </w:rPr>
            </w:pPr>
          </w:p>
        </w:tc>
      </w:tr>
      <w:tr w:rsidR="002B7A14" w:rsidRPr="000E1730" w:rsidTr="007310B2">
        <w:trPr>
          <w:jc w:val="center"/>
        </w:trPr>
        <w:tc>
          <w:tcPr>
            <w:tcW w:w="574" w:type="dxa"/>
            <w:vAlign w:val="center"/>
          </w:tcPr>
          <w:p w:rsidR="002B7A14" w:rsidRPr="000E1730" w:rsidRDefault="002B7A14" w:rsidP="001C07AA">
            <w:pPr>
              <w:pStyle w:val="Tabela-zawarto"/>
              <w:jc w:val="center"/>
            </w:pPr>
          </w:p>
        </w:tc>
        <w:tc>
          <w:tcPr>
            <w:tcW w:w="3591" w:type="dxa"/>
            <w:vAlign w:val="center"/>
          </w:tcPr>
          <w:p w:rsidR="002B7A14" w:rsidRPr="000E1730" w:rsidRDefault="002B7A14" w:rsidP="001C07AA">
            <w:pPr>
              <w:pStyle w:val="Tabela-zawarto"/>
            </w:pPr>
            <w:r w:rsidRPr="000E1730">
              <w:t xml:space="preserve">-   -   -   </w:t>
            </w:r>
            <w:r>
              <w:t xml:space="preserve">-  </w:t>
            </w:r>
            <w:r w:rsidRPr="000E1730">
              <w:t>Name</w:t>
            </w:r>
          </w:p>
        </w:tc>
        <w:tc>
          <w:tcPr>
            <w:tcW w:w="5571" w:type="dxa"/>
          </w:tcPr>
          <w:p w:rsidR="002B7A14" w:rsidRPr="000E1730" w:rsidRDefault="002B7A14" w:rsidP="001C07AA">
            <w:pPr>
              <w:pStyle w:val="Tabela-zawarto"/>
            </w:pPr>
            <w:r w:rsidRPr="000E1730">
              <w:t>Nazwa płatnika</w:t>
            </w:r>
          </w:p>
        </w:tc>
        <w:tc>
          <w:tcPr>
            <w:tcW w:w="4445" w:type="dxa"/>
          </w:tcPr>
          <w:p w:rsidR="002B7A14" w:rsidRDefault="002B7A14" w:rsidP="001C07AA">
            <w:pPr>
              <w:pStyle w:val="FootnoteText"/>
              <w:jc w:val="center"/>
              <w:rPr>
                <w:rFonts w:ascii="Arial" w:hAnsi="Arial" w:cs="Arial"/>
                <w:sz w:val="16"/>
                <w:szCs w:val="16"/>
              </w:rPr>
            </w:pPr>
          </w:p>
        </w:tc>
      </w:tr>
      <w:tr w:rsidR="002B7A14" w:rsidRPr="000E1730" w:rsidTr="007310B2">
        <w:trPr>
          <w:jc w:val="center"/>
        </w:trPr>
        <w:tc>
          <w:tcPr>
            <w:tcW w:w="574" w:type="dxa"/>
            <w:vAlign w:val="center"/>
          </w:tcPr>
          <w:p w:rsidR="002B7A14" w:rsidRPr="000E1730" w:rsidRDefault="002B7A14" w:rsidP="001C07AA">
            <w:pPr>
              <w:pStyle w:val="Tabela-zawarto"/>
              <w:jc w:val="center"/>
            </w:pPr>
          </w:p>
        </w:tc>
        <w:tc>
          <w:tcPr>
            <w:tcW w:w="3591" w:type="dxa"/>
            <w:vAlign w:val="center"/>
          </w:tcPr>
          <w:p w:rsidR="002B7A14" w:rsidRPr="000E1730" w:rsidRDefault="002B7A14" w:rsidP="001C07AA">
            <w:pPr>
              <w:pStyle w:val="Tabela-zawarto"/>
            </w:pPr>
            <w:r w:rsidRPr="000E1730">
              <w:t xml:space="preserve">-   -   -   </w:t>
            </w:r>
            <w:r>
              <w:t xml:space="preserve">-  </w:t>
            </w:r>
            <w:r w:rsidRPr="000E1730">
              <w:t>AdditionalName</w:t>
            </w:r>
          </w:p>
        </w:tc>
        <w:tc>
          <w:tcPr>
            <w:tcW w:w="5571" w:type="dxa"/>
          </w:tcPr>
          <w:p w:rsidR="002B7A14" w:rsidRPr="000E1730" w:rsidRDefault="002B7A14" w:rsidP="001C07AA">
            <w:pPr>
              <w:pStyle w:val="Tabela-zawarto"/>
            </w:pPr>
            <w:r w:rsidRPr="000E1730">
              <w:t>Dodatkowa nazwa płatnika</w:t>
            </w:r>
          </w:p>
        </w:tc>
        <w:tc>
          <w:tcPr>
            <w:tcW w:w="4445" w:type="dxa"/>
          </w:tcPr>
          <w:p w:rsidR="002B7A14" w:rsidRPr="00BF188B" w:rsidRDefault="002B7A14" w:rsidP="001C07AA">
            <w:pPr>
              <w:pStyle w:val="Tabela-zawarto"/>
              <w:jc w:val="center"/>
            </w:pPr>
            <w:r>
              <w:t>Dane klienta odwołującego płatność</w:t>
            </w:r>
          </w:p>
        </w:tc>
      </w:tr>
      <w:tr w:rsidR="002B7A14" w:rsidRPr="000E1730" w:rsidTr="007310B2">
        <w:trPr>
          <w:jc w:val="center"/>
        </w:trPr>
        <w:tc>
          <w:tcPr>
            <w:tcW w:w="574" w:type="dxa"/>
            <w:vAlign w:val="center"/>
          </w:tcPr>
          <w:p w:rsidR="002B7A14" w:rsidRPr="000E1730" w:rsidRDefault="002B7A14" w:rsidP="001C07AA">
            <w:pPr>
              <w:pStyle w:val="Tabela-zawarto"/>
              <w:jc w:val="center"/>
            </w:pPr>
          </w:p>
        </w:tc>
        <w:tc>
          <w:tcPr>
            <w:tcW w:w="3591" w:type="dxa"/>
            <w:vAlign w:val="center"/>
          </w:tcPr>
          <w:p w:rsidR="002B7A14" w:rsidRPr="000E1730" w:rsidRDefault="002B7A14" w:rsidP="001C07AA">
            <w:pPr>
              <w:pStyle w:val="Tabela-zawarto"/>
            </w:pPr>
            <w:r w:rsidRPr="000E1730">
              <w:t xml:space="preserve">-   -   -   </w:t>
            </w:r>
            <w:r>
              <w:t xml:space="preserve">-  </w:t>
            </w:r>
            <w:r w:rsidRPr="000E1730">
              <w:t>Description</w:t>
            </w:r>
          </w:p>
        </w:tc>
        <w:tc>
          <w:tcPr>
            <w:tcW w:w="5571" w:type="dxa"/>
          </w:tcPr>
          <w:p w:rsidR="002B7A14" w:rsidRPr="000E1730" w:rsidRDefault="002B7A14" w:rsidP="001C07AA">
            <w:pPr>
              <w:pStyle w:val="Tabela-zawarto"/>
            </w:pPr>
            <w:r w:rsidRPr="000E1730">
              <w:t>Dodatkowe informacje o płatniku</w:t>
            </w:r>
          </w:p>
        </w:tc>
        <w:tc>
          <w:tcPr>
            <w:tcW w:w="4445" w:type="dxa"/>
          </w:tcPr>
          <w:p w:rsidR="002B7A14" w:rsidRDefault="002B7A14" w:rsidP="001C07AA">
            <w:pPr>
              <w:pStyle w:val="FootnoteText"/>
              <w:jc w:val="center"/>
              <w:rPr>
                <w:rFonts w:ascii="Arial" w:hAnsi="Arial" w:cs="Arial"/>
                <w:sz w:val="16"/>
                <w:szCs w:val="16"/>
              </w:rPr>
            </w:pPr>
          </w:p>
        </w:tc>
      </w:tr>
      <w:tr w:rsidR="002B7A14" w:rsidRPr="000E1730" w:rsidTr="007310B2">
        <w:trPr>
          <w:jc w:val="center"/>
        </w:trPr>
        <w:tc>
          <w:tcPr>
            <w:tcW w:w="574" w:type="dxa"/>
            <w:vAlign w:val="center"/>
          </w:tcPr>
          <w:p w:rsidR="002B7A14" w:rsidRPr="000E1730" w:rsidRDefault="002B7A14" w:rsidP="001C07AA">
            <w:pPr>
              <w:pStyle w:val="Tabela-zawarto"/>
              <w:jc w:val="center"/>
            </w:pPr>
          </w:p>
        </w:tc>
        <w:tc>
          <w:tcPr>
            <w:tcW w:w="3591" w:type="dxa"/>
            <w:vAlign w:val="center"/>
          </w:tcPr>
          <w:p w:rsidR="002B7A14" w:rsidRPr="000E1730" w:rsidRDefault="002B7A14" w:rsidP="001C07AA">
            <w:pPr>
              <w:pStyle w:val="Tabela-zawarto"/>
            </w:pPr>
            <w:r w:rsidRPr="000E1730">
              <w:t xml:space="preserve">-   -   -   </w:t>
            </w:r>
            <w:r>
              <w:t>-  UltmName</w:t>
            </w:r>
          </w:p>
        </w:tc>
        <w:tc>
          <w:tcPr>
            <w:tcW w:w="5571" w:type="dxa"/>
          </w:tcPr>
          <w:p w:rsidR="002B7A14" w:rsidRPr="000E1730" w:rsidRDefault="002B7A14" w:rsidP="001C07AA">
            <w:pPr>
              <w:pStyle w:val="Tabela-zawarto"/>
            </w:pPr>
            <w:r>
              <w:t>Nazwa finalna</w:t>
            </w:r>
          </w:p>
        </w:tc>
        <w:tc>
          <w:tcPr>
            <w:tcW w:w="4445" w:type="dxa"/>
          </w:tcPr>
          <w:p w:rsidR="002B7A14" w:rsidRDefault="002B7A14" w:rsidP="001C07AA">
            <w:pPr>
              <w:pStyle w:val="FootnoteText"/>
              <w:jc w:val="center"/>
              <w:rPr>
                <w:rFonts w:ascii="Arial" w:hAnsi="Arial" w:cs="Arial"/>
                <w:sz w:val="16"/>
                <w:szCs w:val="16"/>
              </w:rPr>
            </w:pPr>
          </w:p>
        </w:tc>
      </w:tr>
      <w:tr w:rsidR="002B7A14" w:rsidRPr="000E1730" w:rsidTr="007310B2">
        <w:trPr>
          <w:jc w:val="center"/>
        </w:trPr>
        <w:tc>
          <w:tcPr>
            <w:tcW w:w="574" w:type="dxa"/>
            <w:vAlign w:val="center"/>
          </w:tcPr>
          <w:p w:rsidR="002B7A14" w:rsidRPr="000E1730" w:rsidRDefault="002B7A14" w:rsidP="001C07AA">
            <w:pPr>
              <w:pStyle w:val="Tabela-zawarto"/>
              <w:jc w:val="center"/>
              <w:rPr>
                <w:lang w:val="en-US"/>
              </w:rPr>
            </w:pPr>
            <w:r w:rsidRPr="000E1730">
              <w:rPr>
                <w:lang w:val="en-US"/>
              </w:rPr>
              <w:t>A-11</w:t>
            </w:r>
          </w:p>
        </w:tc>
        <w:tc>
          <w:tcPr>
            <w:tcW w:w="3591" w:type="dxa"/>
            <w:vAlign w:val="center"/>
          </w:tcPr>
          <w:p w:rsidR="002B7A14" w:rsidRPr="000E1730" w:rsidRDefault="002B7A14" w:rsidP="001C07AA">
            <w:pPr>
              <w:pStyle w:val="Tabela-zawarto"/>
              <w:rPr>
                <w:lang w:val="en-US"/>
              </w:rPr>
            </w:pPr>
            <w:r w:rsidRPr="000E1730">
              <w:t xml:space="preserve">-   -   -   </w:t>
            </w:r>
            <w:r>
              <w:t xml:space="preserve">-  </w:t>
            </w:r>
            <w:r w:rsidRPr="000E1730">
              <w:rPr>
                <w:lang w:val="en-US"/>
              </w:rPr>
              <w:t>Address</w:t>
            </w:r>
          </w:p>
        </w:tc>
        <w:tc>
          <w:tcPr>
            <w:tcW w:w="5571" w:type="dxa"/>
          </w:tcPr>
          <w:p w:rsidR="002B7A14" w:rsidRPr="000E1730" w:rsidRDefault="002B7A14" w:rsidP="001C07AA">
            <w:pPr>
              <w:pStyle w:val="Tabela-zawarto"/>
            </w:pPr>
            <w:r w:rsidRPr="000E1730">
              <w:t>Adres płatnika (podawany w postaci sformatowanej lub niesformatowanej)</w:t>
            </w:r>
          </w:p>
        </w:tc>
        <w:tc>
          <w:tcPr>
            <w:tcW w:w="4445" w:type="dxa"/>
          </w:tcPr>
          <w:p w:rsidR="002B7A14" w:rsidRDefault="002B7A14" w:rsidP="001C07AA">
            <w:pPr>
              <w:pStyle w:val="FootnoteText"/>
              <w:jc w:val="center"/>
              <w:rPr>
                <w:rFonts w:ascii="Arial" w:hAnsi="Arial" w:cs="Arial"/>
                <w:sz w:val="16"/>
                <w:szCs w:val="16"/>
              </w:rPr>
            </w:pPr>
          </w:p>
        </w:tc>
      </w:tr>
      <w:tr w:rsidR="002B7A14" w:rsidRPr="000E1730" w:rsidTr="007310B2">
        <w:trPr>
          <w:jc w:val="center"/>
        </w:trPr>
        <w:tc>
          <w:tcPr>
            <w:tcW w:w="574" w:type="dxa"/>
            <w:vAlign w:val="center"/>
          </w:tcPr>
          <w:p w:rsidR="002B7A14" w:rsidRPr="00815B23" w:rsidRDefault="002B7A14" w:rsidP="001C07AA">
            <w:pPr>
              <w:pStyle w:val="Tabela-zawarto"/>
              <w:jc w:val="center"/>
            </w:pPr>
          </w:p>
        </w:tc>
        <w:tc>
          <w:tcPr>
            <w:tcW w:w="3591" w:type="dxa"/>
            <w:vAlign w:val="center"/>
          </w:tcPr>
          <w:p w:rsidR="002B7A14" w:rsidRPr="000E1730" w:rsidRDefault="002B7A14" w:rsidP="001C07AA">
            <w:pPr>
              <w:pStyle w:val="Tabela-zawarto"/>
              <w:rPr>
                <w:lang w:val="en-US"/>
              </w:rPr>
            </w:pPr>
            <w:r w:rsidRPr="000E1730">
              <w:t xml:space="preserve">-   -   -   </w:t>
            </w:r>
            <w:r>
              <w:t xml:space="preserve">-   -  </w:t>
            </w:r>
            <w:r w:rsidRPr="000E1730">
              <w:rPr>
                <w:lang w:val="en-US"/>
              </w:rPr>
              <w:t>AddressType</w:t>
            </w:r>
          </w:p>
        </w:tc>
        <w:tc>
          <w:tcPr>
            <w:tcW w:w="5571" w:type="dxa"/>
          </w:tcPr>
          <w:p w:rsidR="002B7A14" w:rsidRPr="000E1730" w:rsidRDefault="002B7A14" w:rsidP="001C07AA">
            <w:pPr>
              <w:pStyle w:val="Tabela-zawarto"/>
            </w:pPr>
            <w:r w:rsidRPr="000E1730">
              <w:t>Typ adresu</w:t>
            </w:r>
          </w:p>
        </w:tc>
        <w:tc>
          <w:tcPr>
            <w:tcW w:w="4445" w:type="dxa"/>
          </w:tcPr>
          <w:p w:rsidR="002B7A14" w:rsidRDefault="002B7A14" w:rsidP="001C07AA">
            <w:pPr>
              <w:pStyle w:val="FootnoteText"/>
              <w:jc w:val="center"/>
              <w:rPr>
                <w:rFonts w:ascii="Arial" w:hAnsi="Arial" w:cs="Arial"/>
                <w:sz w:val="16"/>
                <w:szCs w:val="16"/>
              </w:rPr>
            </w:pPr>
          </w:p>
        </w:tc>
      </w:tr>
      <w:tr w:rsidR="002B7A14" w:rsidRPr="000E1730" w:rsidTr="007310B2">
        <w:trPr>
          <w:jc w:val="center"/>
        </w:trPr>
        <w:tc>
          <w:tcPr>
            <w:tcW w:w="574" w:type="dxa"/>
            <w:vAlign w:val="center"/>
          </w:tcPr>
          <w:p w:rsidR="002B7A14" w:rsidRPr="000E1730" w:rsidRDefault="002B7A14" w:rsidP="001C07AA">
            <w:pPr>
              <w:pStyle w:val="Tabela-zawarto"/>
              <w:jc w:val="center"/>
              <w:rPr>
                <w:lang w:val="en-US"/>
              </w:rPr>
            </w:pPr>
          </w:p>
        </w:tc>
        <w:tc>
          <w:tcPr>
            <w:tcW w:w="3591" w:type="dxa"/>
            <w:shd w:val="clear" w:color="auto" w:fill="27F9EF"/>
            <w:vAlign w:val="center"/>
          </w:tcPr>
          <w:p w:rsidR="002B7A14" w:rsidRPr="000E1730" w:rsidRDefault="002B7A14" w:rsidP="007310B2">
            <w:pPr>
              <w:pStyle w:val="Tabela-zawarto"/>
              <w:rPr>
                <w:lang w:val="en-US"/>
              </w:rPr>
            </w:pPr>
            <w:r w:rsidRPr="000E1730">
              <w:t xml:space="preserve">-   -   -   </w:t>
            </w:r>
            <w:r>
              <w:t xml:space="preserve">-   -  </w:t>
            </w:r>
            <w:r w:rsidRPr="000E1730">
              <w:rPr>
                <w:lang w:val="en-US"/>
              </w:rPr>
              <w:t>StreetName</w:t>
            </w:r>
            <w:r w:rsidRPr="000E1730">
              <w:rPr>
                <w:lang w:val="en-US"/>
              </w:rPr>
              <w:tab/>
              <w:t xml:space="preserve">     </w:t>
            </w:r>
            <w:r>
              <w:rPr>
                <w:lang w:val="en-US"/>
              </w:rPr>
              <w:t xml:space="preserve">      </w:t>
            </w:r>
            <w:r w:rsidRPr="000E1730">
              <w:rPr>
                <w:lang w:val="en-US"/>
              </w:rPr>
              <w:t xml:space="preserve"> </w:t>
            </w:r>
            <w:r w:rsidRPr="000E1730">
              <w:rPr>
                <w:b/>
                <w:lang w:val="en-US"/>
              </w:rPr>
              <w:t>XOR</w:t>
            </w:r>
          </w:p>
        </w:tc>
        <w:tc>
          <w:tcPr>
            <w:tcW w:w="5571" w:type="dxa"/>
          </w:tcPr>
          <w:p w:rsidR="002B7A14" w:rsidRPr="000E1730" w:rsidRDefault="002B7A14" w:rsidP="001C07AA">
            <w:pPr>
              <w:pStyle w:val="Tabela-zawarto"/>
            </w:pPr>
            <w:r w:rsidRPr="000E1730">
              <w:t>Nazwa ulicy, nr budynku</w:t>
            </w:r>
          </w:p>
        </w:tc>
        <w:tc>
          <w:tcPr>
            <w:tcW w:w="4445" w:type="dxa"/>
          </w:tcPr>
          <w:p w:rsidR="002B7A14" w:rsidRDefault="002B7A14" w:rsidP="001C07AA">
            <w:pPr>
              <w:pStyle w:val="FootnoteText"/>
              <w:jc w:val="center"/>
              <w:rPr>
                <w:rFonts w:ascii="Arial" w:hAnsi="Arial" w:cs="Arial"/>
                <w:sz w:val="16"/>
                <w:szCs w:val="16"/>
              </w:rPr>
            </w:pPr>
          </w:p>
        </w:tc>
      </w:tr>
      <w:tr w:rsidR="002B7A14" w:rsidRPr="000E1730" w:rsidTr="007310B2">
        <w:trPr>
          <w:jc w:val="center"/>
        </w:trPr>
        <w:tc>
          <w:tcPr>
            <w:tcW w:w="574" w:type="dxa"/>
            <w:vAlign w:val="center"/>
          </w:tcPr>
          <w:p w:rsidR="002B7A14" w:rsidRPr="000E1730" w:rsidRDefault="002B7A14" w:rsidP="001C07AA">
            <w:pPr>
              <w:pStyle w:val="Tabela-zawarto"/>
              <w:jc w:val="center"/>
            </w:pPr>
          </w:p>
        </w:tc>
        <w:tc>
          <w:tcPr>
            <w:tcW w:w="3591" w:type="dxa"/>
            <w:shd w:val="clear" w:color="auto" w:fill="27F9EF"/>
            <w:vAlign w:val="center"/>
          </w:tcPr>
          <w:p w:rsidR="002B7A14" w:rsidRPr="000E1730" w:rsidRDefault="002B7A14" w:rsidP="001C07AA">
            <w:pPr>
              <w:pStyle w:val="Tabela-zawarto"/>
            </w:pPr>
            <w:r w:rsidRPr="000E1730">
              <w:t xml:space="preserve">-   -   -   </w:t>
            </w:r>
            <w:r>
              <w:t xml:space="preserve">-   -  </w:t>
            </w:r>
            <w:r w:rsidRPr="000E1730">
              <w:t>PostCode</w:t>
            </w:r>
          </w:p>
        </w:tc>
        <w:tc>
          <w:tcPr>
            <w:tcW w:w="5571" w:type="dxa"/>
          </w:tcPr>
          <w:p w:rsidR="002B7A14" w:rsidRPr="000E1730" w:rsidRDefault="002B7A14" w:rsidP="001C07AA">
            <w:pPr>
              <w:pStyle w:val="Tabela-zawarto"/>
            </w:pPr>
            <w:r w:rsidRPr="000E1730">
              <w:t>Kod pocztowy</w:t>
            </w:r>
          </w:p>
        </w:tc>
        <w:tc>
          <w:tcPr>
            <w:tcW w:w="4445" w:type="dxa"/>
          </w:tcPr>
          <w:p w:rsidR="002B7A14" w:rsidRDefault="002B7A14" w:rsidP="001C07AA">
            <w:pPr>
              <w:pStyle w:val="FootnoteText"/>
              <w:jc w:val="center"/>
              <w:rPr>
                <w:rFonts w:ascii="Arial" w:hAnsi="Arial" w:cs="Arial"/>
                <w:sz w:val="16"/>
                <w:szCs w:val="16"/>
              </w:rPr>
            </w:pPr>
          </w:p>
        </w:tc>
      </w:tr>
      <w:tr w:rsidR="002B7A14" w:rsidRPr="000E1730" w:rsidTr="007310B2">
        <w:trPr>
          <w:jc w:val="center"/>
        </w:trPr>
        <w:tc>
          <w:tcPr>
            <w:tcW w:w="574" w:type="dxa"/>
            <w:vAlign w:val="center"/>
          </w:tcPr>
          <w:p w:rsidR="002B7A14" w:rsidRPr="000E1730" w:rsidRDefault="002B7A14" w:rsidP="001C07AA">
            <w:pPr>
              <w:pStyle w:val="Tabela-zawarto"/>
              <w:jc w:val="center"/>
            </w:pPr>
          </w:p>
        </w:tc>
        <w:tc>
          <w:tcPr>
            <w:tcW w:w="3591" w:type="dxa"/>
            <w:shd w:val="clear" w:color="auto" w:fill="27F9EF"/>
            <w:vAlign w:val="center"/>
          </w:tcPr>
          <w:p w:rsidR="002B7A14" w:rsidRPr="000E1730" w:rsidRDefault="002B7A14" w:rsidP="001C07AA">
            <w:pPr>
              <w:pStyle w:val="Tabela-zawarto"/>
            </w:pPr>
            <w:r w:rsidRPr="000E1730">
              <w:t xml:space="preserve">-   -   -   </w:t>
            </w:r>
            <w:r>
              <w:t xml:space="preserve">-   -  </w:t>
            </w:r>
            <w:r w:rsidRPr="000E1730">
              <w:t>CityName</w:t>
            </w:r>
          </w:p>
        </w:tc>
        <w:tc>
          <w:tcPr>
            <w:tcW w:w="5571" w:type="dxa"/>
          </w:tcPr>
          <w:p w:rsidR="002B7A14" w:rsidRPr="000E1730" w:rsidRDefault="002B7A14" w:rsidP="001C07AA">
            <w:pPr>
              <w:pStyle w:val="Tabela-zawarto"/>
            </w:pPr>
            <w:r w:rsidRPr="000E1730">
              <w:t>Nazwa miasta</w:t>
            </w:r>
          </w:p>
        </w:tc>
        <w:tc>
          <w:tcPr>
            <w:tcW w:w="4445" w:type="dxa"/>
          </w:tcPr>
          <w:p w:rsidR="002B7A14" w:rsidRDefault="002B7A14" w:rsidP="001C07AA">
            <w:pPr>
              <w:pStyle w:val="FootnoteText"/>
              <w:jc w:val="center"/>
              <w:rPr>
                <w:rFonts w:ascii="Arial" w:hAnsi="Arial" w:cs="Arial"/>
                <w:sz w:val="16"/>
                <w:szCs w:val="16"/>
              </w:rPr>
            </w:pPr>
          </w:p>
        </w:tc>
      </w:tr>
      <w:tr w:rsidR="002B7A14" w:rsidRPr="000E1730" w:rsidTr="007310B2">
        <w:trPr>
          <w:jc w:val="center"/>
        </w:trPr>
        <w:tc>
          <w:tcPr>
            <w:tcW w:w="574" w:type="dxa"/>
            <w:vAlign w:val="center"/>
          </w:tcPr>
          <w:p w:rsidR="002B7A14" w:rsidRPr="000E1730" w:rsidRDefault="002B7A14" w:rsidP="001C07AA">
            <w:pPr>
              <w:pStyle w:val="Tabela-zawarto"/>
              <w:jc w:val="center"/>
              <w:rPr>
                <w:lang w:val="en-US"/>
              </w:rPr>
            </w:pPr>
          </w:p>
        </w:tc>
        <w:tc>
          <w:tcPr>
            <w:tcW w:w="3591" w:type="dxa"/>
            <w:shd w:val="clear" w:color="auto" w:fill="27F9EF"/>
            <w:vAlign w:val="center"/>
          </w:tcPr>
          <w:p w:rsidR="002B7A14" w:rsidRPr="000E1730" w:rsidRDefault="002B7A14" w:rsidP="001C07AA">
            <w:pPr>
              <w:pStyle w:val="Tabela-zawarto"/>
              <w:rPr>
                <w:lang w:val="en-US"/>
              </w:rPr>
            </w:pPr>
            <w:r w:rsidRPr="000E1730">
              <w:t xml:space="preserve">-   -   -   </w:t>
            </w:r>
            <w:r>
              <w:t xml:space="preserve">-   -  </w:t>
            </w:r>
            <w:r w:rsidRPr="000E1730">
              <w:rPr>
                <w:lang w:val="en-US"/>
              </w:rPr>
              <w:t xml:space="preserve">PostalAddressLine1 </w:t>
            </w:r>
            <w:r>
              <w:rPr>
                <w:lang w:val="en-US"/>
              </w:rPr>
              <w:t xml:space="preserve">        </w:t>
            </w:r>
            <w:r w:rsidRPr="000E1730">
              <w:rPr>
                <w:b/>
                <w:lang w:val="en-US"/>
              </w:rPr>
              <w:t>XOR</w:t>
            </w:r>
          </w:p>
        </w:tc>
        <w:tc>
          <w:tcPr>
            <w:tcW w:w="5571" w:type="dxa"/>
          </w:tcPr>
          <w:p w:rsidR="002B7A14" w:rsidRPr="000E1730" w:rsidRDefault="002B7A14" w:rsidP="001C07AA">
            <w:pPr>
              <w:pStyle w:val="Tabela-zawarto"/>
            </w:pPr>
            <w:r w:rsidRPr="000E1730">
              <w:t>Pierwsza linia adresu</w:t>
            </w:r>
          </w:p>
        </w:tc>
        <w:tc>
          <w:tcPr>
            <w:tcW w:w="4445" w:type="dxa"/>
          </w:tcPr>
          <w:p w:rsidR="002B7A14" w:rsidRDefault="002B7A14" w:rsidP="001C07AA">
            <w:pPr>
              <w:pStyle w:val="FootnoteText"/>
              <w:jc w:val="center"/>
              <w:rPr>
                <w:rFonts w:ascii="Arial" w:hAnsi="Arial" w:cs="Arial"/>
                <w:sz w:val="16"/>
                <w:szCs w:val="16"/>
              </w:rPr>
            </w:pPr>
          </w:p>
        </w:tc>
      </w:tr>
      <w:tr w:rsidR="002B7A14" w:rsidRPr="000E1730" w:rsidTr="007310B2">
        <w:trPr>
          <w:jc w:val="center"/>
        </w:trPr>
        <w:tc>
          <w:tcPr>
            <w:tcW w:w="574" w:type="dxa"/>
            <w:vAlign w:val="center"/>
          </w:tcPr>
          <w:p w:rsidR="002B7A14" w:rsidRPr="000E1730" w:rsidRDefault="002B7A14" w:rsidP="001C07AA">
            <w:pPr>
              <w:pStyle w:val="Tabela-zawarto"/>
              <w:jc w:val="center"/>
            </w:pPr>
          </w:p>
        </w:tc>
        <w:tc>
          <w:tcPr>
            <w:tcW w:w="3591" w:type="dxa"/>
            <w:shd w:val="clear" w:color="auto" w:fill="27F9EF"/>
            <w:vAlign w:val="center"/>
          </w:tcPr>
          <w:p w:rsidR="002B7A14" w:rsidRPr="000E1730" w:rsidRDefault="002B7A14" w:rsidP="001C07AA">
            <w:pPr>
              <w:pStyle w:val="Tabela-zawarto"/>
            </w:pPr>
            <w:r w:rsidRPr="000E1730">
              <w:t xml:space="preserve">-   -   -   </w:t>
            </w:r>
            <w:r>
              <w:t xml:space="preserve">-   -  </w:t>
            </w:r>
            <w:r w:rsidRPr="000E1730">
              <w:t>PostalAddressLine2</w:t>
            </w:r>
          </w:p>
        </w:tc>
        <w:tc>
          <w:tcPr>
            <w:tcW w:w="5571" w:type="dxa"/>
          </w:tcPr>
          <w:p w:rsidR="002B7A14" w:rsidRPr="000E1730" w:rsidRDefault="002B7A14" w:rsidP="001C07AA">
            <w:pPr>
              <w:pStyle w:val="Tabela-zawarto"/>
            </w:pPr>
            <w:r w:rsidRPr="000E1730">
              <w:t>Druga linia adresu</w:t>
            </w:r>
          </w:p>
        </w:tc>
        <w:tc>
          <w:tcPr>
            <w:tcW w:w="4445" w:type="dxa"/>
          </w:tcPr>
          <w:p w:rsidR="002B7A14" w:rsidRPr="000E1730" w:rsidRDefault="002B7A14" w:rsidP="001C07AA">
            <w:pPr>
              <w:pStyle w:val="Tabela-zawarto"/>
              <w:jc w:val="center"/>
            </w:pPr>
          </w:p>
        </w:tc>
      </w:tr>
      <w:tr w:rsidR="002B7A14" w:rsidRPr="000E1730" w:rsidTr="007310B2">
        <w:trPr>
          <w:jc w:val="center"/>
        </w:trPr>
        <w:tc>
          <w:tcPr>
            <w:tcW w:w="574" w:type="dxa"/>
            <w:vAlign w:val="center"/>
          </w:tcPr>
          <w:p w:rsidR="002B7A14" w:rsidRPr="000E1730" w:rsidRDefault="002B7A14" w:rsidP="001C07AA">
            <w:pPr>
              <w:pStyle w:val="Tabela-zawarto"/>
              <w:jc w:val="center"/>
            </w:pPr>
          </w:p>
        </w:tc>
        <w:tc>
          <w:tcPr>
            <w:tcW w:w="3591" w:type="dxa"/>
            <w:vAlign w:val="center"/>
          </w:tcPr>
          <w:p w:rsidR="002B7A14" w:rsidRPr="000E1730" w:rsidRDefault="002B7A14" w:rsidP="001C07AA">
            <w:pPr>
              <w:pStyle w:val="Tabela-zawarto"/>
            </w:pPr>
            <w:r w:rsidRPr="000E1730">
              <w:t xml:space="preserve">-   -   -   </w:t>
            </w:r>
            <w:r>
              <w:t xml:space="preserve">-   -  </w:t>
            </w:r>
            <w:r w:rsidRPr="000E1730">
              <w:t>Country</w:t>
            </w:r>
          </w:p>
        </w:tc>
        <w:tc>
          <w:tcPr>
            <w:tcW w:w="5571" w:type="dxa"/>
          </w:tcPr>
          <w:p w:rsidR="002B7A14" w:rsidRPr="000E1730" w:rsidRDefault="002B7A14" w:rsidP="001C07AA">
            <w:pPr>
              <w:pStyle w:val="Tabela-zawarto"/>
            </w:pPr>
            <w:r w:rsidRPr="000E1730">
              <w:t>Kod kraju</w:t>
            </w:r>
          </w:p>
        </w:tc>
        <w:tc>
          <w:tcPr>
            <w:tcW w:w="4445" w:type="dxa"/>
          </w:tcPr>
          <w:p w:rsidR="002B7A14" w:rsidRPr="000E1730" w:rsidRDefault="002B7A14" w:rsidP="001C07AA">
            <w:pPr>
              <w:pStyle w:val="Tabela-zawarto"/>
              <w:jc w:val="center"/>
            </w:pPr>
          </w:p>
        </w:tc>
      </w:tr>
      <w:tr w:rsidR="002B7A14" w:rsidRPr="000E1730" w:rsidTr="007310B2">
        <w:trPr>
          <w:jc w:val="center"/>
        </w:trPr>
        <w:tc>
          <w:tcPr>
            <w:tcW w:w="574" w:type="dxa"/>
          </w:tcPr>
          <w:p w:rsidR="002B7A14" w:rsidRPr="000E1730" w:rsidRDefault="002B7A14" w:rsidP="00C76288">
            <w:pPr>
              <w:pStyle w:val="Tabela-zawarto"/>
            </w:pPr>
            <w:r>
              <w:t>B-26</w:t>
            </w:r>
          </w:p>
        </w:tc>
        <w:tc>
          <w:tcPr>
            <w:tcW w:w="3591" w:type="dxa"/>
            <w:vAlign w:val="center"/>
          </w:tcPr>
          <w:p w:rsidR="002B7A14" w:rsidRPr="000E1730" w:rsidRDefault="002B7A14" w:rsidP="00C76288">
            <w:pPr>
              <w:pStyle w:val="Tabela-zawarto"/>
              <w:ind w:left="432" w:hanging="432"/>
            </w:pPr>
            <w:r w:rsidRPr="000E1730">
              <w:t xml:space="preserve">-   -   -   </w:t>
            </w:r>
            <w:r w:rsidRPr="00123494">
              <w:rPr>
                <w:lang w:val="en-US"/>
              </w:rPr>
              <w:t>AdditionalDeclaration</w:t>
            </w:r>
          </w:p>
        </w:tc>
        <w:tc>
          <w:tcPr>
            <w:tcW w:w="5571" w:type="dxa"/>
          </w:tcPr>
          <w:p w:rsidR="002B7A14" w:rsidRDefault="002B7A14" w:rsidP="001015C4">
            <w:pPr>
              <w:pStyle w:val="Tabela-zawarto"/>
            </w:pPr>
            <w:r>
              <w:t>Komponent służący do przekazywania dodatkowych deklaracji dotyczących zwrotu środków</w:t>
            </w:r>
          </w:p>
        </w:tc>
        <w:tc>
          <w:tcPr>
            <w:tcW w:w="4445" w:type="dxa"/>
          </w:tcPr>
          <w:p w:rsidR="002B7A14" w:rsidRDefault="002B7A14" w:rsidP="001015C4">
            <w:pPr>
              <w:pStyle w:val="Tabela-zawarto"/>
              <w:jc w:val="center"/>
            </w:pPr>
            <w:r w:rsidRPr="0044100D">
              <w:t xml:space="preserve">Komponent jest wykorzystywany, jeżeli </w:t>
            </w:r>
            <w:r>
              <w:t xml:space="preserve">zwrot środków </w:t>
            </w:r>
            <w:r w:rsidRPr="0044100D">
              <w:t>opatrywany jest klasyfikacją budżetową</w:t>
            </w:r>
          </w:p>
          <w:p w:rsidR="002B7A14" w:rsidRPr="0044100D" w:rsidRDefault="002B7A14" w:rsidP="001015C4">
            <w:pPr>
              <w:pStyle w:val="Tabela-zawarto"/>
              <w:jc w:val="center"/>
            </w:pPr>
            <w:r>
              <w:t>Komponent może być przekazany tylko jeśli odpowiedź jest pozytywna (</w:t>
            </w:r>
            <w:r w:rsidRPr="00123494">
              <w:t xml:space="preserve">CancellationAgreement = </w:t>
            </w:r>
            <w:r>
              <w:t>true)</w:t>
            </w:r>
          </w:p>
        </w:tc>
      </w:tr>
      <w:tr w:rsidR="002B7A14" w:rsidRPr="000E1730" w:rsidTr="007310B2">
        <w:trPr>
          <w:jc w:val="center"/>
        </w:trPr>
        <w:tc>
          <w:tcPr>
            <w:tcW w:w="574" w:type="dxa"/>
          </w:tcPr>
          <w:p w:rsidR="002B7A14" w:rsidRPr="000E1730" w:rsidRDefault="002B7A14" w:rsidP="001C07AA">
            <w:pPr>
              <w:pStyle w:val="Tabela-zawarto"/>
            </w:pPr>
          </w:p>
        </w:tc>
        <w:tc>
          <w:tcPr>
            <w:tcW w:w="3591" w:type="dxa"/>
            <w:vAlign w:val="center"/>
          </w:tcPr>
          <w:p w:rsidR="002B7A14" w:rsidRPr="000E1730" w:rsidRDefault="002B7A14" w:rsidP="001C07AA">
            <w:pPr>
              <w:pStyle w:val="Tabela-zawarto"/>
              <w:ind w:left="432" w:hanging="432"/>
            </w:pPr>
            <w:r w:rsidRPr="000E1730">
              <w:t xml:space="preserve">-   -   -   </w:t>
            </w:r>
            <w:r>
              <w:t xml:space="preserve">-  </w:t>
            </w:r>
            <w:r w:rsidRPr="00123494">
              <w:t>DeclarationItemCode</w:t>
            </w:r>
          </w:p>
        </w:tc>
        <w:tc>
          <w:tcPr>
            <w:tcW w:w="5571" w:type="dxa"/>
          </w:tcPr>
          <w:p w:rsidR="002B7A14" w:rsidRDefault="002B7A14" w:rsidP="00C76288">
            <w:pPr>
              <w:pStyle w:val="Tabela-zawarto"/>
            </w:pPr>
            <w:r>
              <w:t>Kod deklaracji</w:t>
            </w:r>
          </w:p>
        </w:tc>
        <w:tc>
          <w:tcPr>
            <w:tcW w:w="4445" w:type="dxa"/>
          </w:tcPr>
          <w:p w:rsidR="002B7A14" w:rsidRDefault="002B7A14" w:rsidP="00C76288">
            <w:pPr>
              <w:pStyle w:val="Tabela-zawarto"/>
              <w:jc w:val="center"/>
              <w:rPr>
                <w:lang w:val="en-US"/>
              </w:rPr>
            </w:pPr>
            <w:r>
              <w:rPr>
                <w:lang w:val="en-US"/>
              </w:rPr>
              <w:t>rozdział</w:t>
            </w:r>
          </w:p>
        </w:tc>
      </w:tr>
      <w:tr w:rsidR="002B7A14" w:rsidRPr="000E1730" w:rsidTr="007310B2">
        <w:trPr>
          <w:jc w:val="center"/>
        </w:trPr>
        <w:tc>
          <w:tcPr>
            <w:tcW w:w="574" w:type="dxa"/>
          </w:tcPr>
          <w:p w:rsidR="002B7A14" w:rsidRPr="000E1730" w:rsidRDefault="002B7A14" w:rsidP="001C07AA">
            <w:pPr>
              <w:pStyle w:val="Tabela-zawarto"/>
            </w:pPr>
          </w:p>
        </w:tc>
        <w:tc>
          <w:tcPr>
            <w:tcW w:w="3591" w:type="dxa"/>
            <w:vAlign w:val="center"/>
          </w:tcPr>
          <w:p w:rsidR="002B7A14" w:rsidRPr="000E1730" w:rsidRDefault="002B7A14" w:rsidP="001C07AA">
            <w:pPr>
              <w:pStyle w:val="Tabela-zawarto"/>
              <w:ind w:left="432" w:hanging="432"/>
            </w:pPr>
            <w:r w:rsidRPr="000E1730">
              <w:t xml:space="preserve">-   -   -   </w:t>
            </w:r>
            <w:r>
              <w:t xml:space="preserve">-  </w:t>
            </w:r>
            <w:r w:rsidRPr="00123494">
              <w:t>DeclarationItemValue</w:t>
            </w:r>
          </w:p>
        </w:tc>
        <w:tc>
          <w:tcPr>
            <w:tcW w:w="5571" w:type="dxa"/>
          </w:tcPr>
          <w:p w:rsidR="002B7A14" w:rsidRDefault="002B7A14" w:rsidP="00C76288">
            <w:pPr>
              <w:pStyle w:val="Tabela-zawarto"/>
            </w:pPr>
            <w:r>
              <w:t>Treść deklaracji</w:t>
            </w:r>
          </w:p>
        </w:tc>
        <w:tc>
          <w:tcPr>
            <w:tcW w:w="4445" w:type="dxa"/>
          </w:tcPr>
          <w:p w:rsidR="002B7A14" w:rsidRDefault="002B7A14" w:rsidP="00C76288">
            <w:pPr>
              <w:pStyle w:val="Tabela-zawarto"/>
              <w:jc w:val="center"/>
              <w:rPr>
                <w:lang w:val="en-US"/>
              </w:rPr>
            </w:pPr>
            <w:r>
              <w:rPr>
                <w:lang w:val="en-US"/>
              </w:rPr>
              <w:t>Symbol rozdziału (1 do 5 znaków)</w:t>
            </w:r>
          </w:p>
        </w:tc>
      </w:tr>
      <w:tr w:rsidR="002B7A14" w:rsidRPr="000E1730" w:rsidTr="007310B2">
        <w:trPr>
          <w:jc w:val="center"/>
        </w:trPr>
        <w:tc>
          <w:tcPr>
            <w:tcW w:w="574" w:type="dxa"/>
          </w:tcPr>
          <w:p w:rsidR="002B7A14" w:rsidRPr="000E1730" w:rsidRDefault="002B7A14" w:rsidP="00C76288">
            <w:pPr>
              <w:pStyle w:val="Tabela-zawarto"/>
            </w:pPr>
            <w:r>
              <w:t>B-26</w:t>
            </w:r>
          </w:p>
        </w:tc>
        <w:tc>
          <w:tcPr>
            <w:tcW w:w="3591" w:type="dxa"/>
            <w:vAlign w:val="center"/>
          </w:tcPr>
          <w:p w:rsidR="002B7A14" w:rsidRPr="000E1730" w:rsidRDefault="002B7A14" w:rsidP="00C76288">
            <w:pPr>
              <w:pStyle w:val="Tabela-zawarto"/>
              <w:ind w:left="432" w:hanging="432"/>
            </w:pPr>
            <w:r w:rsidRPr="000E1730">
              <w:t xml:space="preserve">-   -   -   </w:t>
            </w:r>
            <w:r w:rsidRPr="00123494">
              <w:rPr>
                <w:lang w:val="en-US"/>
              </w:rPr>
              <w:t>AdditionalDeclaration</w:t>
            </w:r>
          </w:p>
        </w:tc>
        <w:tc>
          <w:tcPr>
            <w:tcW w:w="5571" w:type="dxa"/>
          </w:tcPr>
          <w:p w:rsidR="002B7A14" w:rsidRDefault="002B7A14" w:rsidP="00C76288">
            <w:pPr>
              <w:pStyle w:val="Tabela-zawarto"/>
            </w:pPr>
            <w:r>
              <w:t>Komponent służący do przekazywania dodatkowych deklaracji dotyczących zwrotu środków</w:t>
            </w:r>
          </w:p>
        </w:tc>
        <w:tc>
          <w:tcPr>
            <w:tcW w:w="4445" w:type="dxa"/>
          </w:tcPr>
          <w:p w:rsidR="002B7A14" w:rsidRDefault="002B7A14" w:rsidP="00C76288">
            <w:pPr>
              <w:pStyle w:val="Tabela-zawarto"/>
              <w:jc w:val="center"/>
            </w:pPr>
            <w:r w:rsidRPr="0044100D">
              <w:t xml:space="preserve">Komponent jest wykorzystywany, jeżeli </w:t>
            </w:r>
            <w:r>
              <w:t xml:space="preserve">zwrot środków </w:t>
            </w:r>
            <w:r w:rsidRPr="0044100D">
              <w:t>opatrywany jest klasyfikacją budżetową</w:t>
            </w:r>
          </w:p>
          <w:p w:rsidR="002B7A14" w:rsidRPr="0044100D" w:rsidRDefault="002B7A14" w:rsidP="00C76288">
            <w:pPr>
              <w:pStyle w:val="Tabela-zawarto"/>
              <w:jc w:val="center"/>
            </w:pPr>
            <w:r>
              <w:t>Komponent może być przekazany tylko jeśli odpowiedź jest pozytywna (</w:t>
            </w:r>
            <w:r w:rsidRPr="00123494">
              <w:t xml:space="preserve">CancellationAgreement = </w:t>
            </w:r>
            <w:r>
              <w:t>true)</w:t>
            </w:r>
          </w:p>
        </w:tc>
      </w:tr>
      <w:tr w:rsidR="002B7A14" w:rsidRPr="000E1730" w:rsidTr="007310B2">
        <w:trPr>
          <w:jc w:val="center"/>
        </w:trPr>
        <w:tc>
          <w:tcPr>
            <w:tcW w:w="574" w:type="dxa"/>
          </w:tcPr>
          <w:p w:rsidR="002B7A14" w:rsidRPr="000E1730" w:rsidRDefault="002B7A14" w:rsidP="00C76288">
            <w:pPr>
              <w:pStyle w:val="Tabela-zawarto"/>
            </w:pPr>
          </w:p>
        </w:tc>
        <w:tc>
          <w:tcPr>
            <w:tcW w:w="3591" w:type="dxa"/>
            <w:vAlign w:val="center"/>
          </w:tcPr>
          <w:p w:rsidR="002B7A14" w:rsidRPr="000E1730" w:rsidRDefault="002B7A14" w:rsidP="00C76288">
            <w:pPr>
              <w:pStyle w:val="Tabela-zawarto"/>
              <w:ind w:left="432" w:hanging="432"/>
            </w:pPr>
            <w:r w:rsidRPr="000E1730">
              <w:t xml:space="preserve">-   -   -   </w:t>
            </w:r>
            <w:r>
              <w:t xml:space="preserve">-  </w:t>
            </w:r>
            <w:r w:rsidRPr="00123494">
              <w:t>DeclarationItemCode</w:t>
            </w:r>
          </w:p>
        </w:tc>
        <w:tc>
          <w:tcPr>
            <w:tcW w:w="5571" w:type="dxa"/>
          </w:tcPr>
          <w:p w:rsidR="002B7A14" w:rsidRDefault="002B7A14" w:rsidP="00C76288">
            <w:pPr>
              <w:pStyle w:val="Tabela-zawarto"/>
            </w:pPr>
            <w:r>
              <w:t>Kod deklaracji</w:t>
            </w:r>
          </w:p>
        </w:tc>
        <w:tc>
          <w:tcPr>
            <w:tcW w:w="4445" w:type="dxa"/>
          </w:tcPr>
          <w:p w:rsidR="002B7A14" w:rsidRDefault="002B7A14" w:rsidP="00C76288">
            <w:pPr>
              <w:pStyle w:val="Tabela-zawarto"/>
              <w:jc w:val="center"/>
              <w:rPr>
                <w:lang w:val="en-US"/>
              </w:rPr>
            </w:pPr>
            <w:r>
              <w:rPr>
                <w:lang w:val="en-US"/>
              </w:rPr>
              <w:t>paragraf</w:t>
            </w:r>
          </w:p>
        </w:tc>
      </w:tr>
      <w:tr w:rsidR="002B7A14" w:rsidRPr="000E1730" w:rsidTr="007310B2">
        <w:trPr>
          <w:jc w:val="center"/>
        </w:trPr>
        <w:tc>
          <w:tcPr>
            <w:tcW w:w="574" w:type="dxa"/>
          </w:tcPr>
          <w:p w:rsidR="002B7A14" w:rsidRPr="000E1730" w:rsidRDefault="002B7A14" w:rsidP="00C76288">
            <w:pPr>
              <w:pStyle w:val="Tabela-zawarto"/>
            </w:pPr>
          </w:p>
        </w:tc>
        <w:tc>
          <w:tcPr>
            <w:tcW w:w="3591" w:type="dxa"/>
            <w:vAlign w:val="center"/>
          </w:tcPr>
          <w:p w:rsidR="002B7A14" w:rsidRPr="000E1730" w:rsidRDefault="002B7A14" w:rsidP="00C76288">
            <w:pPr>
              <w:pStyle w:val="Tabela-zawarto"/>
              <w:ind w:left="432" w:hanging="432"/>
            </w:pPr>
            <w:r w:rsidRPr="000E1730">
              <w:t xml:space="preserve">-   -   -   </w:t>
            </w:r>
            <w:r>
              <w:t xml:space="preserve">-  </w:t>
            </w:r>
            <w:r w:rsidRPr="00123494">
              <w:t>DeclarationItemValue</w:t>
            </w:r>
          </w:p>
        </w:tc>
        <w:tc>
          <w:tcPr>
            <w:tcW w:w="5571" w:type="dxa"/>
          </w:tcPr>
          <w:p w:rsidR="002B7A14" w:rsidRDefault="002B7A14" w:rsidP="00C76288">
            <w:pPr>
              <w:pStyle w:val="Tabela-zawarto"/>
            </w:pPr>
            <w:r>
              <w:t>Treść deklaracji</w:t>
            </w:r>
          </w:p>
        </w:tc>
        <w:tc>
          <w:tcPr>
            <w:tcW w:w="4445" w:type="dxa"/>
          </w:tcPr>
          <w:p w:rsidR="002B7A14" w:rsidRDefault="002B7A14" w:rsidP="00C76288">
            <w:pPr>
              <w:pStyle w:val="Tabela-zawarto"/>
              <w:jc w:val="center"/>
              <w:rPr>
                <w:lang w:val="en-US"/>
              </w:rPr>
            </w:pPr>
            <w:r>
              <w:rPr>
                <w:lang w:val="en-US"/>
              </w:rPr>
              <w:t>Symbol paragrafu (1 do 4 znaków)</w:t>
            </w:r>
          </w:p>
        </w:tc>
      </w:tr>
      <w:tr w:rsidR="002B7A14" w:rsidRPr="000E1730" w:rsidTr="007310B2">
        <w:trPr>
          <w:jc w:val="center"/>
        </w:trPr>
        <w:tc>
          <w:tcPr>
            <w:tcW w:w="574" w:type="dxa"/>
          </w:tcPr>
          <w:p w:rsidR="002B7A14" w:rsidRPr="000E1730" w:rsidRDefault="002B7A14" w:rsidP="00C76288">
            <w:pPr>
              <w:pStyle w:val="Tabela-zawarto"/>
            </w:pPr>
            <w:r>
              <w:t>B-26</w:t>
            </w:r>
          </w:p>
        </w:tc>
        <w:tc>
          <w:tcPr>
            <w:tcW w:w="3591" w:type="dxa"/>
            <w:vAlign w:val="center"/>
          </w:tcPr>
          <w:p w:rsidR="002B7A14" w:rsidRPr="000E1730" w:rsidRDefault="002B7A14" w:rsidP="00C76288">
            <w:pPr>
              <w:pStyle w:val="Tabela-zawarto"/>
              <w:ind w:left="432" w:hanging="432"/>
            </w:pPr>
            <w:r w:rsidRPr="000E1730">
              <w:t xml:space="preserve">-   -   -   </w:t>
            </w:r>
            <w:r w:rsidRPr="00123494">
              <w:rPr>
                <w:lang w:val="en-US"/>
              </w:rPr>
              <w:t>AdditionalDeclaration</w:t>
            </w:r>
          </w:p>
        </w:tc>
        <w:tc>
          <w:tcPr>
            <w:tcW w:w="5571" w:type="dxa"/>
          </w:tcPr>
          <w:p w:rsidR="002B7A14" w:rsidRDefault="002B7A14" w:rsidP="00C76288">
            <w:pPr>
              <w:pStyle w:val="Tabela-zawarto"/>
            </w:pPr>
            <w:r>
              <w:t>Komponent służący do przekazywania dodatkowych deklaracji dotyczących zwrotu środków</w:t>
            </w:r>
          </w:p>
        </w:tc>
        <w:tc>
          <w:tcPr>
            <w:tcW w:w="4445" w:type="dxa"/>
          </w:tcPr>
          <w:p w:rsidR="002B7A14" w:rsidRDefault="002B7A14" w:rsidP="00C76288">
            <w:pPr>
              <w:pStyle w:val="Tabela-zawarto"/>
              <w:jc w:val="center"/>
            </w:pPr>
            <w:r w:rsidRPr="0044100D">
              <w:t xml:space="preserve">Komponent jest wykorzystywany, jeżeli </w:t>
            </w:r>
            <w:r>
              <w:t xml:space="preserve">zwrot środków </w:t>
            </w:r>
            <w:r w:rsidRPr="0044100D">
              <w:t>opatrywany jest klasyfikacją budżetową</w:t>
            </w:r>
          </w:p>
          <w:p w:rsidR="002B7A14" w:rsidRPr="0044100D" w:rsidRDefault="002B7A14" w:rsidP="00C76288">
            <w:pPr>
              <w:pStyle w:val="Tabela-zawarto"/>
              <w:jc w:val="center"/>
            </w:pPr>
            <w:r>
              <w:t>Komponent może być przekazany tylko jeśli odpowiedź jest pozytywna (</w:t>
            </w:r>
            <w:r w:rsidRPr="00123494">
              <w:t xml:space="preserve">CancellationAgreement = </w:t>
            </w:r>
            <w:r>
              <w:t>true)</w:t>
            </w:r>
          </w:p>
        </w:tc>
      </w:tr>
      <w:tr w:rsidR="002B7A14" w:rsidRPr="000E1730" w:rsidTr="007310B2">
        <w:trPr>
          <w:jc w:val="center"/>
        </w:trPr>
        <w:tc>
          <w:tcPr>
            <w:tcW w:w="574" w:type="dxa"/>
          </w:tcPr>
          <w:p w:rsidR="002B7A14" w:rsidRPr="000E1730" w:rsidRDefault="002B7A14" w:rsidP="00C76288">
            <w:pPr>
              <w:pStyle w:val="Tabela-zawarto"/>
            </w:pPr>
          </w:p>
        </w:tc>
        <w:tc>
          <w:tcPr>
            <w:tcW w:w="3591" w:type="dxa"/>
            <w:vAlign w:val="center"/>
          </w:tcPr>
          <w:p w:rsidR="002B7A14" w:rsidRPr="000E1730" w:rsidRDefault="002B7A14" w:rsidP="00C76288">
            <w:pPr>
              <w:pStyle w:val="Tabela-zawarto"/>
              <w:ind w:left="432" w:hanging="432"/>
            </w:pPr>
            <w:r w:rsidRPr="000E1730">
              <w:t xml:space="preserve">-   -   -   </w:t>
            </w:r>
            <w:r>
              <w:t xml:space="preserve">-  </w:t>
            </w:r>
            <w:r w:rsidRPr="00123494">
              <w:t>DeclarationItemCode</w:t>
            </w:r>
          </w:p>
        </w:tc>
        <w:tc>
          <w:tcPr>
            <w:tcW w:w="5571" w:type="dxa"/>
          </w:tcPr>
          <w:p w:rsidR="002B7A14" w:rsidRDefault="002B7A14" w:rsidP="00C76288">
            <w:pPr>
              <w:pStyle w:val="Tabela-zawarto"/>
            </w:pPr>
            <w:r>
              <w:t>Kod deklaracji</w:t>
            </w:r>
          </w:p>
        </w:tc>
        <w:tc>
          <w:tcPr>
            <w:tcW w:w="4445" w:type="dxa"/>
          </w:tcPr>
          <w:p w:rsidR="002B7A14" w:rsidRDefault="002B7A14" w:rsidP="00C76288">
            <w:pPr>
              <w:pStyle w:val="Tabela-zawarto"/>
              <w:jc w:val="center"/>
              <w:rPr>
                <w:lang w:val="en-US"/>
              </w:rPr>
            </w:pPr>
            <w:r>
              <w:rPr>
                <w:lang w:val="en-US"/>
              </w:rPr>
              <w:t>zadanie</w:t>
            </w:r>
          </w:p>
        </w:tc>
      </w:tr>
      <w:tr w:rsidR="002B7A14" w:rsidRPr="000E1730" w:rsidTr="007310B2">
        <w:trPr>
          <w:jc w:val="center"/>
        </w:trPr>
        <w:tc>
          <w:tcPr>
            <w:tcW w:w="574" w:type="dxa"/>
          </w:tcPr>
          <w:p w:rsidR="002B7A14" w:rsidRPr="000E1730" w:rsidRDefault="002B7A14" w:rsidP="00C76288">
            <w:pPr>
              <w:pStyle w:val="Tabela-zawarto"/>
            </w:pPr>
          </w:p>
        </w:tc>
        <w:tc>
          <w:tcPr>
            <w:tcW w:w="3591" w:type="dxa"/>
            <w:vAlign w:val="center"/>
          </w:tcPr>
          <w:p w:rsidR="002B7A14" w:rsidRPr="000E1730" w:rsidRDefault="002B7A14" w:rsidP="00C76288">
            <w:pPr>
              <w:pStyle w:val="Tabela-zawarto"/>
              <w:ind w:left="432" w:hanging="432"/>
            </w:pPr>
            <w:r w:rsidRPr="000E1730">
              <w:t xml:space="preserve">-   -   -   </w:t>
            </w:r>
            <w:r>
              <w:t xml:space="preserve">-  </w:t>
            </w:r>
            <w:r w:rsidRPr="00123494">
              <w:t>DeclarationItemValue</w:t>
            </w:r>
          </w:p>
        </w:tc>
        <w:tc>
          <w:tcPr>
            <w:tcW w:w="5571" w:type="dxa"/>
          </w:tcPr>
          <w:p w:rsidR="002B7A14" w:rsidRDefault="002B7A14" w:rsidP="00C76288">
            <w:pPr>
              <w:pStyle w:val="Tabela-zawarto"/>
            </w:pPr>
            <w:r>
              <w:t>Treść deklaracji</w:t>
            </w:r>
          </w:p>
        </w:tc>
        <w:tc>
          <w:tcPr>
            <w:tcW w:w="4445" w:type="dxa"/>
          </w:tcPr>
          <w:p w:rsidR="002B7A14" w:rsidRDefault="002B7A14" w:rsidP="00C76288">
            <w:pPr>
              <w:pStyle w:val="Tabela-zawarto"/>
              <w:jc w:val="center"/>
              <w:rPr>
                <w:lang w:val="en-US"/>
              </w:rPr>
            </w:pPr>
            <w:r>
              <w:rPr>
                <w:lang w:val="en-US"/>
              </w:rPr>
              <w:t>Symbol zadania (1 do 3 znaków)</w:t>
            </w:r>
          </w:p>
        </w:tc>
      </w:tr>
    </w:tbl>
    <w:p w:rsidR="002B7A14" w:rsidRDefault="002B7A14">
      <w:r w:rsidRPr="00DA073C">
        <w:t xml:space="preserve"> </w:t>
      </w:r>
    </w:p>
    <w:p w:rsidR="002B7A14" w:rsidRPr="000E1730" w:rsidRDefault="002B7A14" w:rsidP="00BD3A5D">
      <w:pPr>
        <w:pStyle w:val="Heading2"/>
        <w:numPr>
          <w:ilvl w:val="1"/>
          <w:numId w:val="27"/>
        </w:numPr>
      </w:pPr>
      <w:bookmarkStart w:id="252" w:name="_Toc365015814"/>
      <w:r w:rsidRPr="000E1730">
        <w:t xml:space="preserve">Komunikat odpowiedzi </w:t>
      </w:r>
      <w:r>
        <w:t>PaymentRefusal</w:t>
      </w:r>
      <w:r w:rsidRPr="00BD3A5D">
        <w:t>ResponseAddResponse</w:t>
      </w:r>
      <w:bookmarkEnd w:id="252"/>
    </w:p>
    <w:p w:rsidR="002B7A14" w:rsidRDefault="002B7A14" w:rsidP="001C07AA">
      <w:pPr>
        <w:pStyle w:val="Caption"/>
      </w:pPr>
      <w:bookmarkStart w:id="253" w:name="_Toc365015886"/>
      <w:r w:rsidRPr="000E1730">
        <w:t xml:space="preserve">Tabela </w:t>
      </w:r>
      <w:fldSimple w:instr=" SEQ Tabela \* ARABIC ">
        <w:r>
          <w:rPr>
            <w:noProof/>
          </w:rPr>
          <w:t>60</w:t>
        </w:r>
      </w:fldSimple>
      <w:r w:rsidRPr="000E1730">
        <w:t xml:space="preserve">: Komunikat odpowiedzi </w:t>
      </w:r>
      <w:r>
        <w:t>PaymentRefusal</w:t>
      </w:r>
      <w:r w:rsidRPr="00BD3A5D">
        <w:t>ResponseAddResponse</w:t>
      </w:r>
      <w:bookmarkEnd w:id="253"/>
    </w:p>
    <w:tbl>
      <w:tblPr>
        <w:tblW w:w="14197" w:type="dxa"/>
        <w:jc w:val="center"/>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1"/>
        <w:gridCol w:w="7"/>
        <w:gridCol w:w="3925"/>
        <w:gridCol w:w="5528"/>
        <w:gridCol w:w="1639"/>
        <w:gridCol w:w="2537"/>
      </w:tblGrid>
      <w:tr w:rsidR="002B7A14" w:rsidRPr="000E1730" w:rsidTr="00BD3A5D">
        <w:trPr>
          <w:jc w:val="center"/>
        </w:trPr>
        <w:tc>
          <w:tcPr>
            <w:tcW w:w="561" w:type="dxa"/>
            <w:shd w:val="solid" w:color="auto" w:fill="auto"/>
          </w:tcPr>
          <w:p w:rsidR="002B7A14" w:rsidRPr="000E1730" w:rsidRDefault="002B7A14" w:rsidP="00C76288">
            <w:pPr>
              <w:pStyle w:val="Tabela-zawarto"/>
            </w:pPr>
          </w:p>
        </w:tc>
        <w:tc>
          <w:tcPr>
            <w:tcW w:w="3932" w:type="dxa"/>
            <w:gridSpan w:val="2"/>
            <w:shd w:val="solid" w:color="auto" w:fill="auto"/>
          </w:tcPr>
          <w:p w:rsidR="002B7A14" w:rsidRPr="004147A6" w:rsidRDefault="002B7A14" w:rsidP="00C76288">
            <w:pPr>
              <w:pStyle w:val="Tabela-zawarto"/>
              <w:rPr>
                <w:b/>
              </w:rPr>
            </w:pPr>
            <w:r w:rsidRPr="004147A6">
              <w:rPr>
                <w:b/>
              </w:rPr>
              <w:t>Nazwa elementu</w:t>
            </w:r>
          </w:p>
        </w:tc>
        <w:tc>
          <w:tcPr>
            <w:tcW w:w="5528" w:type="dxa"/>
            <w:shd w:val="solid" w:color="auto" w:fill="auto"/>
          </w:tcPr>
          <w:p w:rsidR="002B7A14" w:rsidRPr="004147A6" w:rsidRDefault="002B7A14" w:rsidP="00C76288">
            <w:pPr>
              <w:pStyle w:val="Tabela-zawarto"/>
              <w:rPr>
                <w:b/>
              </w:rPr>
            </w:pPr>
            <w:r w:rsidRPr="004147A6">
              <w:rPr>
                <w:b/>
              </w:rPr>
              <w:t xml:space="preserve">Opis                          </w:t>
            </w:r>
          </w:p>
        </w:tc>
        <w:tc>
          <w:tcPr>
            <w:tcW w:w="4176" w:type="dxa"/>
            <w:gridSpan w:val="2"/>
            <w:shd w:val="solid" w:color="auto" w:fill="auto"/>
          </w:tcPr>
          <w:p w:rsidR="002B7A14" w:rsidRPr="004147A6" w:rsidRDefault="002B7A14" w:rsidP="00C76288">
            <w:pPr>
              <w:pStyle w:val="Tabela-zawarto"/>
              <w:jc w:val="center"/>
              <w:rPr>
                <w:b/>
              </w:rPr>
            </w:pPr>
            <w:r w:rsidRPr="004147A6">
              <w:rPr>
                <w:b/>
              </w:rPr>
              <w:t>Wprowadzana wartość</w:t>
            </w:r>
          </w:p>
        </w:tc>
      </w:tr>
      <w:tr w:rsidR="002B7A14" w:rsidRPr="000E1730" w:rsidTr="00271314">
        <w:trPr>
          <w:jc w:val="center"/>
        </w:trPr>
        <w:tc>
          <w:tcPr>
            <w:tcW w:w="561" w:type="dxa"/>
          </w:tcPr>
          <w:p w:rsidR="002B7A14" w:rsidRPr="000E1730" w:rsidRDefault="002B7A14" w:rsidP="00C76288">
            <w:pPr>
              <w:pStyle w:val="Tabela-zawarto"/>
            </w:pPr>
          </w:p>
        </w:tc>
        <w:tc>
          <w:tcPr>
            <w:tcW w:w="3932" w:type="dxa"/>
            <w:gridSpan w:val="2"/>
          </w:tcPr>
          <w:p w:rsidR="002B7A14" w:rsidRPr="000E1730" w:rsidRDefault="002B7A14" w:rsidP="00C76288">
            <w:pPr>
              <w:pStyle w:val="Tabela-zawarto"/>
            </w:pPr>
            <w:r>
              <w:t>PaymentRefusal</w:t>
            </w:r>
            <w:r w:rsidRPr="00BD3A5D">
              <w:t>ResponseAddResponse</w:t>
            </w:r>
          </w:p>
        </w:tc>
        <w:tc>
          <w:tcPr>
            <w:tcW w:w="9704" w:type="dxa"/>
            <w:gridSpan w:val="3"/>
          </w:tcPr>
          <w:p w:rsidR="002B7A14" w:rsidRPr="000E1730" w:rsidRDefault="002B7A14" w:rsidP="00C76288">
            <w:pPr>
              <w:pStyle w:val="Tabela-zawarto"/>
              <w:jc w:val="center"/>
            </w:pPr>
            <w:r>
              <w:rPr>
                <w:rFonts w:cs="Arial"/>
              </w:rPr>
              <w:t xml:space="preserve">Odpowiedź na żądanie odwołania płatności SEPA </w:t>
            </w:r>
            <w:r w:rsidRPr="000E1730">
              <w:rPr>
                <w:rFonts w:cs="Arial"/>
              </w:rPr>
              <w:t xml:space="preserve"> – komunikat typu </w:t>
            </w:r>
            <w:r>
              <w:rPr>
                <w:rFonts w:cs="Arial"/>
              </w:rPr>
              <w:t>odpowiedź</w:t>
            </w:r>
          </w:p>
        </w:tc>
      </w:tr>
      <w:tr w:rsidR="002B7A14" w:rsidRPr="000E1730" w:rsidTr="00BD3A5D">
        <w:trPr>
          <w:jc w:val="center"/>
        </w:trPr>
        <w:tc>
          <w:tcPr>
            <w:tcW w:w="561" w:type="dxa"/>
          </w:tcPr>
          <w:p w:rsidR="002B7A14" w:rsidRPr="000E1730" w:rsidRDefault="002B7A14" w:rsidP="00C76288">
            <w:pPr>
              <w:pStyle w:val="Tabela-zawarto"/>
            </w:pPr>
            <w:r w:rsidRPr="000E1730">
              <w:t>A-16</w:t>
            </w:r>
          </w:p>
        </w:tc>
        <w:tc>
          <w:tcPr>
            <w:tcW w:w="3932" w:type="dxa"/>
            <w:gridSpan w:val="2"/>
          </w:tcPr>
          <w:p w:rsidR="002B7A14" w:rsidRPr="000E1730" w:rsidRDefault="002B7A14" w:rsidP="00C76288">
            <w:pPr>
              <w:pStyle w:val="Tabela-zawarto"/>
            </w:pPr>
            <w:r w:rsidRPr="000E1730">
              <w:t>-   Header</w:t>
            </w:r>
          </w:p>
        </w:tc>
        <w:tc>
          <w:tcPr>
            <w:tcW w:w="5528" w:type="dxa"/>
          </w:tcPr>
          <w:p w:rsidR="002B7A14" w:rsidRPr="000E1730" w:rsidRDefault="002B7A14" w:rsidP="00C76288">
            <w:pPr>
              <w:pStyle w:val="Tabela-zawarto"/>
              <w:rPr>
                <w:rFonts w:cs="Arial"/>
              </w:rPr>
            </w:pPr>
            <w:r w:rsidRPr="000E1730">
              <w:rPr>
                <w:rFonts w:cs="Arial"/>
              </w:rPr>
              <w:t>Komponent zawierający elementy nagłówka komunikatu</w:t>
            </w:r>
          </w:p>
        </w:tc>
        <w:tc>
          <w:tcPr>
            <w:tcW w:w="4176" w:type="dxa"/>
            <w:gridSpan w:val="2"/>
          </w:tcPr>
          <w:p w:rsidR="002B7A14" w:rsidRPr="000E1730" w:rsidRDefault="002B7A14" w:rsidP="00C76288">
            <w:pPr>
              <w:pStyle w:val="Tabela-zawarto"/>
              <w:jc w:val="center"/>
            </w:pPr>
          </w:p>
        </w:tc>
      </w:tr>
      <w:tr w:rsidR="002B7A14" w:rsidRPr="000E1730" w:rsidTr="00BD3A5D">
        <w:trPr>
          <w:jc w:val="center"/>
        </w:trPr>
        <w:tc>
          <w:tcPr>
            <w:tcW w:w="561" w:type="dxa"/>
          </w:tcPr>
          <w:p w:rsidR="002B7A14" w:rsidRPr="000E1730" w:rsidRDefault="002B7A14" w:rsidP="00C76288">
            <w:pPr>
              <w:pStyle w:val="Tabela-zawarto"/>
            </w:pPr>
          </w:p>
        </w:tc>
        <w:tc>
          <w:tcPr>
            <w:tcW w:w="3932" w:type="dxa"/>
            <w:gridSpan w:val="2"/>
          </w:tcPr>
          <w:p w:rsidR="002B7A14" w:rsidRPr="000E1730" w:rsidRDefault="002B7A14" w:rsidP="00C76288">
            <w:pPr>
              <w:pStyle w:val="Tabela-zawarto"/>
            </w:pPr>
            <w:r w:rsidRPr="000E1730">
              <w:t>-   -   IssueDateTime</w:t>
            </w:r>
          </w:p>
        </w:tc>
        <w:tc>
          <w:tcPr>
            <w:tcW w:w="5528" w:type="dxa"/>
          </w:tcPr>
          <w:p w:rsidR="002B7A14" w:rsidRPr="000E1730" w:rsidRDefault="002B7A14" w:rsidP="00C76288">
            <w:pPr>
              <w:pStyle w:val="Tabela-zawarto"/>
              <w:rPr>
                <w:rFonts w:cs="Arial"/>
              </w:rPr>
            </w:pPr>
            <w:r w:rsidRPr="000E1730">
              <w:rPr>
                <w:rFonts w:cs="Arial"/>
              </w:rPr>
              <w:t>Data i czas komunikatu</w:t>
            </w:r>
          </w:p>
        </w:tc>
        <w:tc>
          <w:tcPr>
            <w:tcW w:w="4176" w:type="dxa"/>
            <w:gridSpan w:val="2"/>
          </w:tcPr>
          <w:p w:rsidR="002B7A14" w:rsidRPr="000E1730" w:rsidRDefault="002B7A14" w:rsidP="00C76288">
            <w:pPr>
              <w:pStyle w:val="Tabela-zawarto"/>
              <w:jc w:val="center"/>
              <w:rPr>
                <w:lang w:val="de-DE"/>
              </w:rPr>
            </w:pPr>
            <w:r w:rsidRPr="000E1730">
              <w:rPr>
                <w:lang w:val="de-DE"/>
              </w:rPr>
              <w:t>Data i czas komunikatu</w:t>
            </w:r>
          </w:p>
        </w:tc>
      </w:tr>
      <w:tr w:rsidR="002B7A14" w:rsidRPr="000E1730" w:rsidTr="00BD3A5D">
        <w:trPr>
          <w:jc w:val="center"/>
        </w:trPr>
        <w:tc>
          <w:tcPr>
            <w:tcW w:w="561" w:type="dxa"/>
          </w:tcPr>
          <w:p w:rsidR="002B7A14" w:rsidRPr="000E1730" w:rsidRDefault="002B7A14" w:rsidP="00C76288">
            <w:pPr>
              <w:pStyle w:val="Tabela-zawarto"/>
            </w:pPr>
          </w:p>
        </w:tc>
        <w:tc>
          <w:tcPr>
            <w:tcW w:w="3932" w:type="dxa"/>
            <w:gridSpan w:val="2"/>
          </w:tcPr>
          <w:p w:rsidR="002B7A14" w:rsidRPr="000E1730" w:rsidRDefault="002B7A14" w:rsidP="00C76288">
            <w:pPr>
              <w:pStyle w:val="Tabela-zawarto"/>
              <w:rPr>
                <w:lang w:val="de-DE"/>
              </w:rPr>
            </w:pPr>
            <w:r w:rsidRPr="000E1730">
              <w:rPr>
                <w:lang w:val="de-DE"/>
              </w:rPr>
              <w:t>-   -   DocumentIdentifier</w:t>
            </w:r>
          </w:p>
        </w:tc>
        <w:tc>
          <w:tcPr>
            <w:tcW w:w="5528" w:type="dxa"/>
          </w:tcPr>
          <w:p w:rsidR="002B7A14" w:rsidRPr="000E1730" w:rsidRDefault="002B7A14" w:rsidP="00C76288">
            <w:pPr>
              <w:pStyle w:val="Tabela-zawarto"/>
              <w:rPr>
                <w:rFonts w:cs="Arial"/>
              </w:rPr>
            </w:pPr>
            <w:r w:rsidRPr="000E1730">
              <w:rPr>
                <w:rFonts w:cs="Arial"/>
              </w:rPr>
              <w:t>Identyfikator komunikatu</w:t>
            </w:r>
          </w:p>
        </w:tc>
        <w:tc>
          <w:tcPr>
            <w:tcW w:w="4176" w:type="dxa"/>
            <w:gridSpan w:val="2"/>
          </w:tcPr>
          <w:p w:rsidR="002B7A14" w:rsidRPr="000E1730" w:rsidRDefault="002B7A14" w:rsidP="00C76288">
            <w:pPr>
              <w:pStyle w:val="Tabela-zawarto"/>
              <w:jc w:val="center"/>
            </w:pPr>
            <w:r w:rsidRPr="000E1730">
              <w:t>Dowolny ciąg znaków nadawany przez wysyłającego</w:t>
            </w:r>
          </w:p>
        </w:tc>
      </w:tr>
      <w:tr w:rsidR="002B7A14" w:rsidRPr="000E1730" w:rsidTr="00BD3A5D">
        <w:trPr>
          <w:jc w:val="center"/>
        </w:trPr>
        <w:tc>
          <w:tcPr>
            <w:tcW w:w="561" w:type="dxa"/>
          </w:tcPr>
          <w:p w:rsidR="002B7A14" w:rsidRPr="000E1730" w:rsidRDefault="002B7A14" w:rsidP="00C76288">
            <w:pPr>
              <w:pStyle w:val="Tabela-zawarto"/>
            </w:pPr>
          </w:p>
        </w:tc>
        <w:tc>
          <w:tcPr>
            <w:tcW w:w="3932" w:type="dxa"/>
            <w:gridSpan w:val="2"/>
          </w:tcPr>
          <w:p w:rsidR="002B7A14" w:rsidRPr="000E1730" w:rsidRDefault="002B7A14" w:rsidP="00C76288">
            <w:pPr>
              <w:pStyle w:val="Tabela-zawarto"/>
            </w:pPr>
            <w:r w:rsidRPr="000E1730">
              <w:t>-   -   SenderIdentifier</w:t>
            </w:r>
          </w:p>
        </w:tc>
        <w:tc>
          <w:tcPr>
            <w:tcW w:w="5528" w:type="dxa"/>
          </w:tcPr>
          <w:p w:rsidR="002B7A14" w:rsidRPr="000E1730" w:rsidRDefault="002B7A14" w:rsidP="00C76288">
            <w:pPr>
              <w:pStyle w:val="Tabela-zawarto"/>
              <w:rPr>
                <w:rFonts w:cs="Arial"/>
              </w:rPr>
            </w:pPr>
            <w:r w:rsidRPr="000E1730">
              <w:rPr>
                <w:rFonts w:cs="Arial"/>
              </w:rPr>
              <w:t>Identyfikator nadawcy komunikatu</w:t>
            </w:r>
          </w:p>
        </w:tc>
        <w:tc>
          <w:tcPr>
            <w:tcW w:w="4176" w:type="dxa"/>
            <w:gridSpan w:val="2"/>
          </w:tcPr>
          <w:p w:rsidR="002B7A14" w:rsidRPr="000E1730" w:rsidRDefault="002B7A14" w:rsidP="00C76288">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BD3A5D">
        <w:trPr>
          <w:jc w:val="center"/>
        </w:trPr>
        <w:tc>
          <w:tcPr>
            <w:tcW w:w="561" w:type="dxa"/>
          </w:tcPr>
          <w:p w:rsidR="002B7A14" w:rsidRPr="000E1730" w:rsidRDefault="002B7A14" w:rsidP="00C76288">
            <w:pPr>
              <w:pStyle w:val="Tabela-zawarto"/>
            </w:pPr>
          </w:p>
        </w:tc>
        <w:tc>
          <w:tcPr>
            <w:tcW w:w="3932" w:type="dxa"/>
            <w:gridSpan w:val="2"/>
          </w:tcPr>
          <w:p w:rsidR="002B7A14" w:rsidRPr="000E1730" w:rsidRDefault="002B7A14" w:rsidP="00C76288">
            <w:pPr>
              <w:pStyle w:val="Tabela-zawarto"/>
              <w:rPr>
                <w:lang w:val="en-US"/>
              </w:rPr>
            </w:pPr>
            <w:r w:rsidRPr="000E1730">
              <w:rPr>
                <w:lang w:val="en-US"/>
              </w:rPr>
              <w:t>-   -   ReceiverIdentifier</w:t>
            </w:r>
          </w:p>
        </w:tc>
        <w:tc>
          <w:tcPr>
            <w:tcW w:w="5528" w:type="dxa"/>
          </w:tcPr>
          <w:p w:rsidR="002B7A14" w:rsidRPr="000E1730" w:rsidRDefault="002B7A14" w:rsidP="00C76288">
            <w:pPr>
              <w:pStyle w:val="Tabela-zawarto"/>
              <w:rPr>
                <w:rFonts w:cs="Arial"/>
              </w:rPr>
            </w:pPr>
            <w:r w:rsidRPr="000E1730">
              <w:rPr>
                <w:rFonts w:cs="Arial"/>
              </w:rPr>
              <w:t>Identyfikator odbiorcy komunikatu</w:t>
            </w:r>
          </w:p>
        </w:tc>
        <w:tc>
          <w:tcPr>
            <w:tcW w:w="4176" w:type="dxa"/>
            <w:gridSpan w:val="2"/>
          </w:tcPr>
          <w:p w:rsidR="002B7A14" w:rsidRPr="000E1730" w:rsidRDefault="002B7A14" w:rsidP="00C76288">
            <w:pPr>
              <w:pStyle w:val="Tabela-zawarto"/>
              <w:jc w:val="center"/>
              <w:rPr>
                <w:lang w:val="en-US"/>
              </w:rPr>
            </w:pPr>
            <w:r w:rsidRPr="000E1730">
              <w:rPr>
                <w:lang w:val="en-US"/>
              </w:rPr>
              <w:t>“ZSK-C”</w:t>
            </w:r>
          </w:p>
        </w:tc>
      </w:tr>
      <w:tr w:rsidR="002B7A14" w:rsidRPr="000E1730" w:rsidTr="00BD3A5D">
        <w:trPr>
          <w:jc w:val="center"/>
        </w:trPr>
        <w:tc>
          <w:tcPr>
            <w:tcW w:w="568" w:type="dxa"/>
            <w:gridSpan w:val="2"/>
          </w:tcPr>
          <w:p w:rsidR="002B7A14" w:rsidRPr="000E1730" w:rsidRDefault="002B7A14" w:rsidP="00C76288">
            <w:pPr>
              <w:pStyle w:val="Tabela-zawarto"/>
              <w:rPr>
                <w:lang w:val="en-US"/>
              </w:rPr>
            </w:pPr>
            <w:r w:rsidRPr="000E1730">
              <w:rPr>
                <w:lang w:val="en-US"/>
              </w:rPr>
              <w:t>A-14</w:t>
            </w:r>
          </w:p>
        </w:tc>
        <w:tc>
          <w:tcPr>
            <w:tcW w:w="3925" w:type="dxa"/>
            <w:shd w:val="clear" w:color="auto" w:fill="00FFFF"/>
          </w:tcPr>
          <w:p w:rsidR="002B7A14" w:rsidRPr="000E1730" w:rsidRDefault="002B7A14" w:rsidP="00C76288">
            <w:pPr>
              <w:pStyle w:val="Tabela-zawarto"/>
              <w:rPr>
                <w:lang w:val="en-US"/>
              </w:rPr>
            </w:pPr>
            <w:r w:rsidRPr="000E1730">
              <w:rPr>
                <w:lang w:val="en-US"/>
              </w:rPr>
              <w:t xml:space="preserve">-   DocumentStatus                  </w:t>
            </w:r>
            <w:r w:rsidRPr="000E1730">
              <w:rPr>
                <w:b/>
                <w:lang w:val="en-US"/>
              </w:rPr>
              <w:t xml:space="preserve"> </w:t>
            </w:r>
            <w:r>
              <w:rPr>
                <w:b/>
                <w:lang w:val="en-US"/>
              </w:rPr>
              <w:t xml:space="preserve">                      </w:t>
            </w:r>
            <w:r w:rsidRPr="000E1730">
              <w:rPr>
                <w:b/>
                <w:lang w:val="en-US"/>
              </w:rPr>
              <w:t>OR</w:t>
            </w:r>
          </w:p>
        </w:tc>
        <w:tc>
          <w:tcPr>
            <w:tcW w:w="5528" w:type="dxa"/>
          </w:tcPr>
          <w:p w:rsidR="002B7A14" w:rsidRPr="000E1730" w:rsidRDefault="002B7A14" w:rsidP="00C76288">
            <w:pPr>
              <w:pStyle w:val="Tabela-zawarto"/>
            </w:pPr>
            <w:r w:rsidRPr="000E1730">
              <w:t>Status komunikatu - agregat występuje jeśli w wyniku kontroli składniowych i merytorycznych stwierdzono błędy lub uwagi podlegające raportowaniu do klienta</w:t>
            </w:r>
          </w:p>
        </w:tc>
        <w:tc>
          <w:tcPr>
            <w:tcW w:w="4176" w:type="dxa"/>
            <w:gridSpan w:val="2"/>
          </w:tcPr>
          <w:p w:rsidR="002B7A14" w:rsidRPr="000E1730" w:rsidRDefault="002B7A14" w:rsidP="00C76288">
            <w:pPr>
              <w:pStyle w:val="Tabela-zawarto"/>
              <w:jc w:val="center"/>
            </w:pPr>
            <w:r w:rsidRPr="000E1730">
              <w:t>Komponent zawsze uzupełniany</w:t>
            </w:r>
          </w:p>
        </w:tc>
      </w:tr>
      <w:tr w:rsidR="002B7A14" w:rsidRPr="000E1730" w:rsidTr="00BD3A5D">
        <w:trPr>
          <w:jc w:val="center"/>
        </w:trPr>
        <w:tc>
          <w:tcPr>
            <w:tcW w:w="568" w:type="dxa"/>
            <w:gridSpan w:val="2"/>
          </w:tcPr>
          <w:p w:rsidR="002B7A14" w:rsidRPr="000E1730" w:rsidRDefault="002B7A14" w:rsidP="00C76288">
            <w:pPr>
              <w:pStyle w:val="Tabela-zawarto"/>
            </w:pPr>
          </w:p>
        </w:tc>
        <w:tc>
          <w:tcPr>
            <w:tcW w:w="3925" w:type="dxa"/>
          </w:tcPr>
          <w:p w:rsidR="002B7A14" w:rsidRPr="000E1730" w:rsidRDefault="002B7A14" w:rsidP="00C76288">
            <w:pPr>
              <w:pStyle w:val="Tabela-zawarto"/>
            </w:pPr>
            <w:r w:rsidRPr="000E1730">
              <w:t>-   -   StatusCode</w:t>
            </w:r>
          </w:p>
        </w:tc>
        <w:tc>
          <w:tcPr>
            <w:tcW w:w="5528" w:type="dxa"/>
          </w:tcPr>
          <w:p w:rsidR="002B7A14" w:rsidRPr="000E1730" w:rsidRDefault="002B7A14" w:rsidP="00C76288">
            <w:pPr>
              <w:pStyle w:val="Tabela-zawarto"/>
            </w:pPr>
            <w:r w:rsidRPr="000E1730">
              <w:t>Kod statusu (np. błędu)</w:t>
            </w:r>
          </w:p>
        </w:tc>
        <w:tc>
          <w:tcPr>
            <w:tcW w:w="1639" w:type="dxa"/>
          </w:tcPr>
          <w:p w:rsidR="002B7A14" w:rsidRPr="000E1730" w:rsidRDefault="002B7A14" w:rsidP="00C76288">
            <w:pPr>
              <w:pStyle w:val="Tabela-zawarto"/>
              <w:jc w:val="center"/>
              <w:rPr>
                <w:lang w:val="en-US"/>
              </w:rPr>
            </w:pPr>
            <w:r w:rsidRPr="000E1730">
              <w:rPr>
                <w:lang w:val="en-US"/>
              </w:rPr>
              <w:t>0 (dla powodzenia)</w:t>
            </w:r>
          </w:p>
        </w:tc>
        <w:tc>
          <w:tcPr>
            <w:tcW w:w="2537" w:type="dxa"/>
          </w:tcPr>
          <w:p w:rsidR="002B7A14" w:rsidRPr="000E1730" w:rsidRDefault="002B7A14" w:rsidP="00C76288">
            <w:pPr>
              <w:pStyle w:val="Tabela-zawarto"/>
              <w:jc w:val="center"/>
            </w:pPr>
            <w:r w:rsidRPr="000E1730">
              <w:t>Kod błędu (dla niepowodzenia)</w:t>
            </w:r>
          </w:p>
        </w:tc>
      </w:tr>
      <w:tr w:rsidR="002B7A14" w:rsidRPr="000E1730" w:rsidTr="00BD3A5D">
        <w:trPr>
          <w:jc w:val="center"/>
        </w:trPr>
        <w:tc>
          <w:tcPr>
            <w:tcW w:w="568" w:type="dxa"/>
            <w:gridSpan w:val="2"/>
          </w:tcPr>
          <w:p w:rsidR="002B7A14" w:rsidRPr="000E1730" w:rsidRDefault="002B7A14" w:rsidP="00C76288">
            <w:pPr>
              <w:pStyle w:val="Tabela-zawarto"/>
            </w:pPr>
          </w:p>
        </w:tc>
        <w:tc>
          <w:tcPr>
            <w:tcW w:w="3925" w:type="dxa"/>
          </w:tcPr>
          <w:p w:rsidR="002B7A14" w:rsidRPr="000E1730" w:rsidRDefault="002B7A14" w:rsidP="00C76288">
            <w:pPr>
              <w:pStyle w:val="Tabela-zawarto"/>
            </w:pPr>
            <w:r w:rsidRPr="000E1730">
              <w:t>-   -   Severity</w:t>
            </w:r>
          </w:p>
        </w:tc>
        <w:tc>
          <w:tcPr>
            <w:tcW w:w="5528" w:type="dxa"/>
          </w:tcPr>
          <w:p w:rsidR="002B7A14" w:rsidRPr="000E1730" w:rsidRDefault="002B7A14" w:rsidP="00C76288">
            <w:pPr>
              <w:pStyle w:val="Tabela-zawarto"/>
            </w:pPr>
            <w:r w:rsidRPr="000E1730">
              <w:t>Znaczenie kodu (ciężar błędu)</w:t>
            </w:r>
          </w:p>
        </w:tc>
        <w:tc>
          <w:tcPr>
            <w:tcW w:w="1639" w:type="dxa"/>
          </w:tcPr>
          <w:p w:rsidR="002B7A14" w:rsidRPr="000E1730" w:rsidRDefault="002B7A14" w:rsidP="00C76288">
            <w:pPr>
              <w:pStyle w:val="Tabela-zawarto"/>
              <w:jc w:val="center"/>
              <w:rPr>
                <w:lang w:val="en-US"/>
              </w:rPr>
            </w:pPr>
            <w:r w:rsidRPr="000E1730">
              <w:rPr>
                <w:lang w:val="en-US"/>
              </w:rPr>
              <w:t>Info</w:t>
            </w:r>
          </w:p>
        </w:tc>
        <w:tc>
          <w:tcPr>
            <w:tcW w:w="2537" w:type="dxa"/>
          </w:tcPr>
          <w:p w:rsidR="002B7A14" w:rsidRPr="000E1730" w:rsidRDefault="002B7A14" w:rsidP="00C76288">
            <w:pPr>
              <w:pStyle w:val="Tabela-zawarto"/>
              <w:jc w:val="center"/>
              <w:rPr>
                <w:lang w:val="en-US"/>
              </w:rPr>
            </w:pPr>
            <w:r w:rsidRPr="000E1730">
              <w:rPr>
                <w:lang w:val="en-US"/>
              </w:rPr>
              <w:t>Error</w:t>
            </w:r>
          </w:p>
        </w:tc>
      </w:tr>
      <w:tr w:rsidR="002B7A14" w:rsidRPr="000E1730" w:rsidTr="00BD3A5D">
        <w:trPr>
          <w:jc w:val="center"/>
        </w:trPr>
        <w:tc>
          <w:tcPr>
            <w:tcW w:w="568" w:type="dxa"/>
            <w:gridSpan w:val="2"/>
          </w:tcPr>
          <w:p w:rsidR="002B7A14" w:rsidRPr="000E1730" w:rsidRDefault="002B7A14" w:rsidP="00C76288">
            <w:pPr>
              <w:pStyle w:val="Tabela-zawarto"/>
            </w:pPr>
          </w:p>
        </w:tc>
        <w:tc>
          <w:tcPr>
            <w:tcW w:w="3925" w:type="dxa"/>
          </w:tcPr>
          <w:p w:rsidR="002B7A14" w:rsidRPr="000E1730" w:rsidRDefault="002B7A14" w:rsidP="00C76288">
            <w:pPr>
              <w:pStyle w:val="Tabela-zawarto"/>
              <w:rPr>
                <w:lang w:val="en-US"/>
              </w:rPr>
            </w:pPr>
            <w:r w:rsidRPr="000E1730">
              <w:rPr>
                <w:lang w:val="en-US"/>
              </w:rPr>
              <w:t>-   -   StatusDescription</w:t>
            </w:r>
          </w:p>
        </w:tc>
        <w:tc>
          <w:tcPr>
            <w:tcW w:w="5528" w:type="dxa"/>
          </w:tcPr>
          <w:p w:rsidR="002B7A14" w:rsidRPr="000E1730" w:rsidRDefault="002B7A14" w:rsidP="00C76288">
            <w:pPr>
              <w:pStyle w:val="Tabela-zawarto"/>
            </w:pPr>
            <w:r w:rsidRPr="000E1730">
              <w:t>Opis statusu</w:t>
            </w:r>
          </w:p>
        </w:tc>
        <w:tc>
          <w:tcPr>
            <w:tcW w:w="1639" w:type="dxa"/>
          </w:tcPr>
          <w:p w:rsidR="002B7A14" w:rsidRPr="000E1730" w:rsidRDefault="002B7A14" w:rsidP="00C76288">
            <w:pPr>
              <w:pStyle w:val="Tabela-zawarto"/>
              <w:jc w:val="center"/>
            </w:pPr>
            <w:r w:rsidRPr="000E1730">
              <w:t>Sukces</w:t>
            </w:r>
          </w:p>
        </w:tc>
        <w:tc>
          <w:tcPr>
            <w:tcW w:w="2537" w:type="dxa"/>
          </w:tcPr>
          <w:p w:rsidR="002B7A14" w:rsidRPr="000E1730" w:rsidRDefault="002B7A14" w:rsidP="00C76288">
            <w:pPr>
              <w:pStyle w:val="Tabela-zawarto"/>
              <w:jc w:val="center"/>
            </w:pPr>
            <w:r w:rsidRPr="000E1730">
              <w:t>Niepowodzenie. Opis RBE błędu</w:t>
            </w:r>
          </w:p>
        </w:tc>
      </w:tr>
      <w:tr w:rsidR="002B7A14" w:rsidRPr="000E1730" w:rsidTr="001E5796">
        <w:trPr>
          <w:jc w:val="center"/>
        </w:trPr>
        <w:tc>
          <w:tcPr>
            <w:tcW w:w="561" w:type="dxa"/>
          </w:tcPr>
          <w:p w:rsidR="002B7A14" w:rsidRPr="000E1730" w:rsidRDefault="002B7A14" w:rsidP="00C76288">
            <w:pPr>
              <w:pStyle w:val="Tabela-zawarto"/>
            </w:pPr>
            <w:r>
              <w:t>B-30</w:t>
            </w:r>
          </w:p>
        </w:tc>
        <w:tc>
          <w:tcPr>
            <w:tcW w:w="3932" w:type="dxa"/>
            <w:gridSpan w:val="2"/>
            <w:shd w:val="clear" w:color="auto" w:fill="6DF8FB"/>
          </w:tcPr>
          <w:p w:rsidR="002B7A14" w:rsidRPr="000E1730" w:rsidRDefault="002B7A14" w:rsidP="00C76288">
            <w:pPr>
              <w:pStyle w:val="Tabela-zawarto"/>
            </w:pPr>
            <w:r w:rsidRPr="000E1730">
              <w:t xml:space="preserve">-   </w:t>
            </w:r>
            <w:r>
              <w:t>PaymentRefusal</w:t>
            </w:r>
            <w:r w:rsidRPr="001C07AA">
              <w:t>ResponseDocument</w:t>
            </w:r>
            <w:r>
              <w:t xml:space="preserve">  </w:t>
            </w:r>
            <w:r w:rsidRPr="001E5796">
              <w:rPr>
                <w:b/>
              </w:rPr>
              <w:t>OR</w:t>
            </w:r>
          </w:p>
        </w:tc>
        <w:tc>
          <w:tcPr>
            <w:tcW w:w="5528" w:type="dxa"/>
          </w:tcPr>
          <w:p w:rsidR="002B7A14" w:rsidRPr="000E1730" w:rsidRDefault="002B7A14" w:rsidP="00C76288">
            <w:pPr>
              <w:pStyle w:val="Tabela-zawarto"/>
              <w:rPr>
                <w:rFonts w:cs="Arial"/>
              </w:rPr>
            </w:pPr>
            <w:r>
              <w:rPr>
                <w:rFonts w:cs="Arial"/>
              </w:rPr>
              <w:t>Odpowiedź na otrzymane żądanie odwołania płatności SEPA</w:t>
            </w:r>
          </w:p>
        </w:tc>
        <w:tc>
          <w:tcPr>
            <w:tcW w:w="4176" w:type="dxa"/>
            <w:gridSpan w:val="2"/>
          </w:tcPr>
          <w:p w:rsidR="002B7A14" w:rsidRPr="000E1730" w:rsidRDefault="002B7A14" w:rsidP="00C76288">
            <w:pPr>
              <w:pStyle w:val="Tabela-zawarto"/>
              <w:jc w:val="center"/>
            </w:pPr>
          </w:p>
        </w:tc>
      </w:tr>
      <w:tr w:rsidR="002B7A14" w:rsidRPr="000E1730" w:rsidTr="001E5796">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rPr>
                <w:lang w:val="en-US"/>
              </w:rPr>
              <w:t xml:space="preserve">-   -   </w:t>
            </w:r>
            <w:r w:rsidRPr="00123494">
              <w:t>Bank</w:t>
            </w:r>
            <w:r>
              <w:t>PaymentRefusal</w:t>
            </w:r>
            <w:r w:rsidRPr="00123494">
              <w:t>Identifier</w:t>
            </w:r>
          </w:p>
        </w:tc>
        <w:tc>
          <w:tcPr>
            <w:tcW w:w="5528" w:type="dxa"/>
          </w:tcPr>
          <w:p w:rsidR="002B7A14" w:rsidRPr="000E1730" w:rsidRDefault="002B7A14" w:rsidP="00C76288">
            <w:pPr>
              <w:pStyle w:val="Tabela-zawarto"/>
            </w:pPr>
            <w:r w:rsidRPr="000E1730">
              <w:t xml:space="preserve">Identyfikator </w:t>
            </w:r>
            <w:r>
              <w:t>żądania odwołania płatności</w:t>
            </w:r>
          </w:p>
        </w:tc>
        <w:tc>
          <w:tcPr>
            <w:tcW w:w="4176" w:type="dxa"/>
            <w:gridSpan w:val="2"/>
          </w:tcPr>
          <w:p w:rsidR="002B7A14" w:rsidRPr="000E1730" w:rsidRDefault="002B7A14" w:rsidP="00BA23B8">
            <w:pPr>
              <w:pStyle w:val="Tabela-zawarto"/>
              <w:jc w:val="center"/>
            </w:pPr>
            <w:r w:rsidRPr="000E1730">
              <w:t xml:space="preserve">Identyfikator zlecenia nadany przez </w:t>
            </w:r>
            <w:r>
              <w:t>bank</w:t>
            </w:r>
          </w:p>
        </w:tc>
      </w:tr>
      <w:tr w:rsidR="002B7A14" w:rsidRPr="000E1730" w:rsidTr="001E5796">
        <w:trPr>
          <w:jc w:val="center"/>
        </w:trPr>
        <w:tc>
          <w:tcPr>
            <w:tcW w:w="561" w:type="dxa"/>
          </w:tcPr>
          <w:p w:rsidR="002B7A14" w:rsidRPr="000E1730" w:rsidRDefault="002B7A14" w:rsidP="00C76288">
            <w:pPr>
              <w:pStyle w:val="Tabela-zawarto"/>
            </w:pPr>
            <w:r>
              <w:t>B-31</w:t>
            </w:r>
          </w:p>
        </w:tc>
        <w:tc>
          <w:tcPr>
            <w:tcW w:w="3932" w:type="dxa"/>
            <w:gridSpan w:val="2"/>
            <w:vAlign w:val="center"/>
          </w:tcPr>
          <w:p w:rsidR="002B7A14" w:rsidRPr="000E1730" w:rsidRDefault="002B7A14" w:rsidP="00C76288">
            <w:pPr>
              <w:pStyle w:val="Tabela-zawarto"/>
              <w:ind w:left="432" w:hanging="432"/>
              <w:rPr>
                <w:lang w:val="en-US"/>
              </w:rPr>
            </w:pPr>
            <w:r w:rsidRPr="000E1730">
              <w:rPr>
                <w:lang w:val="en-US"/>
              </w:rPr>
              <w:t xml:space="preserve">-   -   </w:t>
            </w:r>
            <w:r>
              <w:rPr>
                <w:lang w:val="en-US"/>
              </w:rPr>
              <w:t>PaymentRefusal</w:t>
            </w:r>
            <w:r w:rsidRPr="00123494">
              <w:rPr>
                <w:lang w:val="en-US"/>
              </w:rPr>
              <w:t>ResponseInfoDetails</w:t>
            </w:r>
          </w:p>
        </w:tc>
        <w:tc>
          <w:tcPr>
            <w:tcW w:w="5528" w:type="dxa"/>
          </w:tcPr>
          <w:p w:rsidR="002B7A14" w:rsidRPr="000E1730" w:rsidRDefault="002B7A14" w:rsidP="00C76288">
            <w:pPr>
              <w:pStyle w:val="Tabela-zawarto"/>
              <w:rPr>
                <w:rFonts w:cs="Arial"/>
              </w:rPr>
            </w:pPr>
            <w:r>
              <w:t>Dane dotyczące szczegółów odpowiedzi na żądanie odwołania płatności</w:t>
            </w:r>
          </w:p>
        </w:tc>
        <w:tc>
          <w:tcPr>
            <w:tcW w:w="4176" w:type="dxa"/>
            <w:gridSpan w:val="2"/>
          </w:tcPr>
          <w:p w:rsidR="002B7A14" w:rsidRPr="000E1730" w:rsidRDefault="002B7A14" w:rsidP="00C76288">
            <w:pPr>
              <w:pStyle w:val="Tabela-zawarto"/>
              <w:jc w:val="center"/>
            </w:pPr>
          </w:p>
        </w:tc>
      </w:tr>
      <w:tr w:rsidR="002B7A14" w:rsidRPr="000E1730" w:rsidTr="001E5796">
        <w:trPr>
          <w:jc w:val="center"/>
        </w:trPr>
        <w:tc>
          <w:tcPr>
            <w:tcW w:w="561" w:type="dxa"/>
          </w:tcPr>
          <w:p w:rsidR="002B7A14"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rPr>
                <w:lang w:val="en-US"/>
              </w:rPr>
            </w:pPr>
            <w:r w:rsidRPr="000E1730">
              <w:t xml:space="preserve">-   -   -   </w:t>
            </w:r>
            <w:r w:rsidRPr="001E5796">
              <w:rPr>
                <w:lang w:val="en-US"/>
              </w:rPr>
              <w:t>Bank</w:t>
            </w:r>
            <w:r>
              <w:rPr>
                <w:lang w:val="en-US"/>
              </w:rPr>
              <w:t>PaymentRefusal</w:t>
            </w:r>
            <w:r w:rsidRPr="001E5796">
              <w:rPr>
                <w:lang w:val="en-US"/>
              </w:rPr>
              <w:t>ResponseIdentifier</w:t>
            </w:r>
          </w:p>
        </w:tc>
        <w:tc>
          <w:tcPr>
            <w:tcW w:w="5528" w:type="dxa"/>
          </w:tcPr>
          <w:p w:rsidR="002B7A14" w:rsidRDefault="002B7A14" w:rsidP="00C76288">
            <w:pPr>
              <w:pStyle w:val="Tabela-zawarto"/>
            </w:pPr>
            <w:r w:rsidRPr="000E1730">
              <w:t xml:space="preserve">Identyfikator </w:t>
            </w:r>
            <w:r>
              <w:t>odpowiedzi na otrzymane żądanie odwołania płatności</w:t>
            </w:r>
          </w:p>
        </w:tc>
        <w:tc>
          <w:tcPr>
            <w:tcW w:w="4176" w:type="dxa"/>
            <w:gridSpan w:val="2"/>
          </w:tcPr>
          <w:p w:rsidR="002B7A14" w:rsidRPr="000E1730" w:rsidRDefault="002B7A14" w:rsidP="00C76288">
            <w:pPr>
              <w:pStyle w:val="Tabela-zawarto"/>
              <w:jc w:val="center"/>
            </w:pPr>
            <w:r>
              <w:t>Identyfikator odpowiedzi na otrzymane żądanie odwołania płatności nadany przez bank</w:t>
            </w:r>
          </w:p>
        </w:tc>
      </w:tr>
      <w:tr w:rsidR="002B7A14" w:rsidRPr="000E1730" w:rsidTr="001E5796">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rPr>
                <w:lang w:val="en-US"/>
              </w:rPr>
            </w:pPr>
            <w:r w:rsidRPr="000E1730">
              <w:t xml:space="preserve">-   -   -   </w:t>
            </w:r>
            <w:r w:rsidRPr="00037D2E">
              <w:rPr>
                <w:lang w:val="en-US"/>
              </w:rPr>
              <w:t>Refusal</w:t>
            </w:r>
            <w:r w:rsidRPr="00123494">
              <w:rPr>
                <w:lang w:val="en-US"/>
              </w:rPr>
              <w:t>Agreement</w:t>
            </w:r>
          </w:p>
        </w:tc>
        <w:tc>
          <w:tcPr>
            <w:tcW w:w="5528" w:type="dxa"/>
          </w:tcPr>
          <w:p w:rsidR="002B7A14" w:rsidRDefault="002B7A14" w:rsidP="00C76288">
            <w:pPr>
              <w:pStyle w:val="Tabela-zawarto"/>
            </w:pPr>
            <w:r>
              <w:t>Określa czy udzielona odpowiedź jest zgodą na realizację czy odmową realizacji żądania odwołania płatności</w:t>
            </w:r>
          </w:p>
        </w:tc>
        <w:tc>
          <w:tcPr>
            <w:tcW w:w="4176" w:type="dxa"/>
            <w:gridSpan w:val="2"/>
          </w:tcPr>
          <w:p w:rsidR="002B7A14" w:rsidRDefault="002B7A14" w:rsidP="00C76288">
            <w:pPr>
              <w:pStyle w:val="Tabela-zawarto"/>
              <w:jc w:val="center"/>
            </w:pPr>
            <w:r>
              <w:t>Flaga określająca czy klient wyraża zgodę na zwrot środków czy odmawia realizacji żądania odwołania płatności</w:t>
            </w:r>
          </w:p>
          <w:p w:rsidR="002B7A14" w:rsidRPr="00BF188B" w:rsidRDefault="002B7A14" w:rsidP="00C76288">
            <w:pPr>
              <w:pStyle w:val="Tabela-zawarto"/>
              <w:jc w:val="center"/>
            </w:pPr>
            <w:r>
              <w:t>False/True</w:t>
            </w:r>
          </w:p>
        </w:tc>
      </w:tr>
      <w:tr w:rsidR="002B7A14" w:rsidRPr="000E1730" w:rsidTr="001E5796">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rsidRPr="00123494">
              <w:rPr>
                <w:lang w:val="en-US"/>
              </w:rPr>
              <w:t>InfoCode</w:t>
            </w:r>
          </w:p>
        </w:tc>
        <w:tc>
          <w:tcPr>
            <w:tcW w:w="5528" w:type="dxa"/>
          </w:tcPr>
          <w:p w:rsidR="002B7A14" w:rsidRDefault="002B7A14" w:rsidP="00C76288">
            <w:pPr>
              <w:pStyle w:val="Tabela-zawarto"/>
            </w:pPr>
            <w:r>
              <w:t>Kod powodu braku zgodny na realizacje żądania odwołania płatności</w:t>
            </w:r>
          </w:p>
        </w:tc>
        <w:tc>
          <w:tcPr>
            <w:tcW w:w="4176" w:type="dxa"/>
            <w:gridSpan w:val="2"/>
          </w:tcPr>
          <w:p w:rsidR="002B7A14" w:rsidRPr="00123494" w:rsidRDefault="002B7A14" w:rsidP="00C76288">
            <w:pPr>
              <w:pStyle w:val="Tabela-zawarto"/>
              <w:jc w:val="center"/>
            </w:pPr>
            <w:r w:rsidRPr="00123494">
              <w:t>Kod przyczyny braku zgody na realizację żądania odwołania płatności. Dopuszczalne wartości: CUST, LEGL, ARDT</w:t>
            </w:r>
          </w:p>
          <w:p w:rsidR="002B7A14" w:rsidRPr="00BF188B" w:rsidRDefault="002B7A14" w:rsidP="00C76288">
            <w:pPr>
              <w:pStyle w:val="Tabela-zawarto"/>
              <w:jc w:val="center"/>
            </w:pPr>
            <w:r w:rsidRPr="00123494">
              <w:t>Może być przekazywany tylko</w:t>
            </w:r>
            <w:r>
              <w:t>,</w:t>
            </w:r>
            <w:r w:rsidRPr="00123494">
              <w:t xml:space="preserve"> jeśli CancellationAgreement = false</w:t>
            </w:r>
          </w:p>
        </w:tc>
      </w:tr>
      <w:tr w:rsidR="002B7A14" w:rsidRPr="000E1730" w:rsidTr="001E5796">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rsidRPr="00123494">
              <w:rPr>
                <w:lang w:val="en-US"/>
              </w:rPr>
              <w:t>AdditionalInfo</w:t>
            </w:r>
          </w:p>
        </w:tc>
        <w:tc>
          <w:tcPr>
            <w:tcW w:w="5528" w:type="dxa"/>
          </w:tcPr>
          <w:p w:rsidR="002B7A14" w:rsidRDefault="002B7A14" w:rsidP="00C76288">
            <w:pPr>
              <w:pStyle w:val="Tabela-zawarto"/>
            </w:pPr>
            <w:r>
              <w:t>Dodatkowe informacje</w:t>
            </w:r>
          </w:p>
        </w:tc>
        <w:tc>
          <w:tcPr>
            <w:tcW w:w="4176" w:type="dxa"/>
            <w:gridSpan w:val="2"/>
          </w:tcPr>
          <w:p w:rsidR="002B7A14" w:rsidRDefault="002B7A14" w:rsidP="00C76288">
            <w:pPr>
              <w:pStyle w:val="Tabela-zawarto"/>
              <w:jc w:val="center"/>
            </w:pPr>
            <w:r>
              <w:t>Dodatkowe informacje dotyczące zwrotu lub powodu odmowy zwrotu środków.</w:t>
            </w:r>
          </w:p>
          <w:p w:rsidR="002B7A14" w:rsidRDefault="002B7A14" w:rsidP="00C76288">
            <w:pPr>
              <w:pStyle w:val="Tabela-zawarto"/>
              <w:jc w:val="center"/>
            </w:pPr>
          </w:p>
          <w:p w:rsidR="002B7A14" w:rsidRDefault="002B7A14" w:rsidP="00C76288">
            <w:pPr>
              <w:pStyle w:val="Tabela-zawarto"/>
              <w:jc w:val="center"/>
            </w:pPr>
            <w:r>
              <w:t>W przypadku odmowy zwrotu środków (</w:t>
            </w:r>
            <w:r w:rsidRPr="00123494">
              <w:t>CancellationAgreement = false</w:t>
            </w:r>
            <w:r>
              <w:t>) można podać do 2 linii dodatkowych informacji</w:t>
            </w:r>
          </w:p>
          <w:p w:rsidR="002B7A14" w:rsidRDefault="002B7A14" w:rsidP="00C76288">
            <w:pPr>
              <w:pStyle w:val="Tabela-zawarto"/>
              <w:jc w:val="center"/>
            </w:pPr>
          </w:p>
          <w:p w:rsidR="002B7A14" w:rsidRPr="00BF188B" w:rsidRDefault="002B7A14" w:rsidP="00C76288">
            <w:pPr>
              <w:pStyle w:val="Tabela-zawarto"/>
              <w:jc w:val="center"/>
            </w:pPr>
            <w:r>
              <w:t>W przypadku zgody na zwrot środków (</w:t>
            </w:r>
            <w:r w:rsidRPr="00123494">
              <w:t xml:space="preserve">CancellationAgreement = </w:t>
            </w:r>
            <w:r>
              <w:t>true) można podać maksymalnie jedną linię informacji dodatkowych</w:t>
            </w:r>
          </w:p>
        </w:tc>
      </w:tr>
      <w:tr w:rsidR="002B7A14" w:rsidRPr="000E1730" w:rsidTr="001E5796">
        <w:trPr>
          <w:jc w:val="center"/>
        </w:trPr>
        <w:tc>
          <w:tcPr>
            <w:tcW w:w="561" w:type="dxa"/>
          </w:tcPr>
          <w:p w:rsidR="002B7A14" w:rsidRPr="000E1730" w:rsidRDefault="002B7A14" w:rsidP="00C76288">
            <w:pPr>
              <w:pStyle w:val="Tabela-zawarto"/>
            </w:pPr>
            <w:r>
              <w:t>A-17</w:t>
            </w:r>
          </w:p>
        </w:tc>
        <w:tc>
          <w:tcPr>
            <w:tcW w:w="3932" w:type="dxa"/>
            <w:gridSpan w:val="2"/>
            <w:vAlign w:val="center"/>
          </w:tcPr>
          <w:p w:rsidR="002B7A14" w:rsidRPr="000E1730" w:rsidRDefault="002B7A14" w:rsidP="00C76288">
            <w:pPr>
              <w:pStyle w:val="Tabela-zawarto"/>
              <w:ind w:left="432" w:hanging="432"/>
            </w:pPr>
            <w:r w:rsidRPr="000E1730">
              <w:t xml:space="preserve">-   -   -   </w:t>
            </w:r>
            <w:r w:rsidRPr="00635634">
              <w:t>Customer</w:t>
            </w:r>
          </w:p>
        </w:tc>
        <w:tc>
          <w:tcPr>
            <w:tcW w:w="5528" w:type="dxa"/>
          </w:tcPr>
          <w:p w:rsidR="002B7A14" w:rsidRDefault="002B7A14" w:rsidP="00C76288">
            <w:pPr>
              <w:pStyle w:val="Tabela-zawarto"/>
            </w:pPr>
            <w:r>
              <w:t>Dane klienta</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1E5796">
        <w:trPr>
          <w:jc w:val="center"/>
        </w:trPr>
        <w:tc>
          <w:tcPr>
            <w:tcW w:w="561" w:type="dxa"/>
            <w:vAlign w:val="center"/>
          </w:tcPr>
          <w:p w:rsidR="002B7A14" w:rsidRPr="000E1730" w:rsidRDefault="002B7A14" w:rsidP="00C76288">
            <w:pPr>
              <w:pStyle w:val="Tabela-zawarto"/>
              <w:jc w:val="center"/>
            </w:pPr>
          </w:p>
        </w:tc>
        <w:tc>
          <w:tcPr>
            <w:tcW w:w="3932" w:type="dxa"/>
            <w:gridSpan w:val="2"/>
            <w:vAlign w:val="center"/>
          </w:tcPr>
          <w:p w:rsidR="002B7A14" w:rsidRPr="000E1730" w:rsidRDefault="002B7A14" w:rsidP="00C76288">
            <w:pPr>
              <w:pStyle w:val="Tabela-zawarto"/>
            </w:pPr>
            <w:r w:rsidRPr="000E1730">
              <w:t xml:space="preserve">-   -   -   </w:t>
            </w:r>
            <w:r>
              <w:t xml:space="preserve">-  </w:t>
            </w:r>
            <w:r w:rsidRPr="000E1730">
              <w:t>Identifier</w:t>
            </w:r>
          </w:p>
        </w:tc>
        <w:tc>
          <w:tcPr>
            <w:tcW w:w="5528" w:type="dxa"/>
          </w:tcPr>
          <w:p w:rsidR="002B7A14" w:rsidRPr="000E1730" w:rsidRDefault="002B7A14" w:rsidP="00C76288">
            <w:pPr>
              <w:pStyle w:val="Tabela-zawarto"/>
            </w:pPr>
            <w:r w:rsidRPr="000E1730">
              <w:t>Identyfikator płatnika</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1E5796">
        <w:trPr>
          <w:jc w:val="center"/>
        </w:trPr>
        <w:tc>
          <w:tcPr>
            <w:tcW w:w="561" w:type="dxa"/>
            <w:vAlign w:val="center"/>
          </w:tcPr>
          <w:p w:rsidR="002B7A14" w:rsidRPr="000E1730" w:rsidRDefault="002B7A14" w:rsidP="00C76288">
            <w:pPr>
              <w:pStyle w:val="Tabela-zawarto"/>
              <w:jc w:val="center"/>
            </w:pPr>
          </w:p>
        </w:tc>
        <w:tc>
          <w:tcPr>
            <w:tcW w:w="3932" w:type="dxa"/>
            <w:gridSpan w:val="2"/>
            <w:vAlign w:val="center"/>
          </w:tcPr>
          <w:p w:rsidR="002B7A14" w:rsidRPr="000E1730" w:rsidRDefault="002B7A14" w:rsidP="00C76288">
            <w:pPr>
              <w:pStyle w:val="Tabela-zawarto"/>
            </w:pPr>
            <w:r w:rsidRPr="000E1730">
              <w:t xml:space="preserve">-   -   -   </w:t>
            </w:r>
            <w:r>
              <w:t xml:space="preserve">-  </w:t>
            </w:r>
            <w:r w:rsidRPr="000E1730">
              <w:t>Name</w:t>
            </w:r>
          </w:p>
        </w:tc>
        <w:tc>
          <w:tcPr>
            <w:tcW w:w="5528" w:type="dxa"/>
          </w:tcPr>
          <w:p w:rsidR="002B7A14" w:rsidRPr="000E1730" w:rsidRDefault="002B7A14" w:rsidP="00C76288">
            <w:pPr>
              <w:pStyle w:val="Tabela-zawarto"/>
            </w:pPr>
            <w:r w:rsidRPr="000E1730">
              <w:t>Nazwa płatnika</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1E5796">
        <w:trPr>
          <w:jc w:val="center"/>
        </w:trPr>
        <w:tc>
          <w:tcPr>
            <w:tcW w:w="561" w:type="dxa"/>
            <w:vAlign w:val="center"/>
          </w:tcPr>
          <w:p w:rsidR="002B7A14" w:rsidRPr="000E1730" w:rsidRDefault="002B7A14" w:rsidP="00C76288">
            <w:pPr>
              <w:pStyle w:val="Tabela-zawarto"/>
              <w:jc w:val="center"/>
            </w:pPr>
          </w:p>
        </w:tc>
        <w:tc>
          <w:tcPr>
            <w:tcW w:w="3932" w:type="dxa"/>
            <w:gridSpan w:val="2"/>
            <w:vAlign w:val="center"/>
          </w:tcPr>
          <w:p w:rsidR="002B7A14" w:rsidRPr="000E1730" w:rsidRDefault="002B7A14" w:rsidP="00C76288">
            <w:pPr>
              <w:pStyle w:val="Tabela-zawarto"/>
            </w:pPr>
            <w:r w:rsidRPr="000E1730">
              <w:t xml:space="preserve">-   -   -   </w:t>
            </w:r>
            <w:r>
              <w:t xml:space="preserve">-  </w:t>
            </w:r>
            <w:r w:rsidRPr="000E1730">
              <w:t>AdditionalName</w:t>
            </w:r>
          </w:p>
        </w:tc>
        <w:tc>
          <w:tcPr>
            <w:tcW w:w="5528" w:type="dxa"/>
          </w:tcPr>
          <w:p w:rsidR="002B7A14" w:rsidRPr="000E1730" w:rsidRDefault="002B7A14" w:rsidP="00C76288">
            <w:pPr>
              <w:pStyle w:val="Tabela-zawarto"/>
            </w:pPr>
            <w:r w:rsidRPr="000E1730">
              <w:t>Dodatkowa nazwa płatnika</w:t>
            </w:r>
          </w:p>
        </w:tc>
        <w:tc>
          <w:tcPr>
            <w:tcW w:w="4176" w:type="dxa"/>
            <w:gridSpan w:val="2"/>
          </w:tcPr>
          <w:p w:rsidR="002B7A14" w:rsidRPr="00BF188B" w:rsidRDefault="002B7A14" w:rsidP="00C76288">
            <w:pPr>
              <w:pStyle w:val="Tabela-zawarto"/>
              <w:jc w:val="center"/>
            </w:pPr>
            <w:r>
              <w:t>Dane klienta odwołującego płatność</w:t>
            </w:r>
          </w:p>
        </w:tc>
      </w:tr>
      <w:tr w:rsidR="002B7A14" w:rsidRPr="000E1730" w:rsidTr="001E5796">
        <w:trPr>
          <w:jc w:val="center"/>
        </w:trPr>
        <w:tc>
          <w:tcPr>
            <w:tcW w:w="561" w:type="dxa"/>
            <w:vAlign w:val="center"/>
          </w:tcPr>
          <w:p w:rsidR="002B7A14" w:rsidRPr="000E1730" w:rsidRDefault="002B7A14" w:rsidP="00C76288">
            <w:pPr>
              <w:pStyle w:val="Tabela-zawarto"/>
              <w:jc w:val="center"/>
            </w:pPr>
          </w:p>
        </w:tc>
        <w:tc>
          <w:tcPr>
            <w:tcW w:w="3932" w:type="dxa"/>
            <w:gridSpan w:val="2"/>
            <w:vAlign w:val="center"/>
          </w:tcPr>
          <w:p w:rsidR="002B7A14" w:rsidRPr="000E1730" w:rsidRDefault="002B7A14" w:rsidP="00C76288">
            <w:pPr>
              <w:pStyle w:val="Tabela-zawarto"/>
            </w:pPr>
            <w:r w:rsidRPr="000E1730">
              <w:t xml:space="preserve">-   -   -   </w:t>
            </w:r>
            <w:r>
              <w:t xml:space="preserve">-  </w:t>
            </w:r>
            <w:r w:rsidRPr="000E1730">
              <w:t>Description</w:t>
            </w:r>
          </w:p>
        </w:tc>
        <w:tc>
          <w:tcPr>
            <w:tcW w:w="5528" w:type="dxa"/>
          </w:tcPr>
          <w:p w:rsidR="002B7A14" w:rsidRPr="000E1730" w:rsidRDefault="002B7A14" w:rsidP="00C76288">
            <w:pPr>
              <w:pStyle w:val="Tabela-zawarto"/>
            </w:pPr>
            <w:r w:rsidRPr="000E1730">
              <w:t>Dodatkowe informacje o płatniku</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1E5796">
        <w:trPr>
          <w:jc w:val="center"/>
        </w:trPr>
        <w:tc>
          <w:tcPr>
            <w:tcW w:w="561" w:type="dxa"/>
            <w:vAlign w:val="center"/>
          </w:tcPr>
          <w:p w:rsidR="002B7A14" w:rsidRPr="000E1730" w:rsidRDefault="002B7A14" w:rsidP="00C76288">
            <w:pPr>
              <w:pStyle w:val="Tabela-zawarto"/>
              <w:jc w:val="center"/>
            </w:pPr>
          </w:p>
        </w:tc>
        <w:tc>
          <w:tcPr>
            <w:tcW w:w="3932" w:type="dxa"/>
            <w:gridSpan w:val="2"/>
            <w:vAlign w:val="center"/>
          </w:tcPr>
          <w:p w:rsidR="002B7A14" w:rsidRPr="000E1730" w:rsidRDefault="002B7A14" w:rsidP="00C76288">
            <w:pPr>
              <w:pStyle w:val="Tabela-zawarto"/>
            </w:pPr>
            <w:r w:rsidRPr="000E1730">
              <w:t xml:space="preserve">-   -   -   </w:t>
            </w:r>
            <w:r>
              <w:t>-  UltmName</w:t>
            </w:r>
          </w:p>
        </w:tc>
        <w:tc>
          <w:tcPr>
            <w:tcW w:w="5528" w:type="dxa"/>
          </w:tcPr>
          <w:p w:rsidR="002B7A14" w:rsidRPr="000E1730" w:rsidRDefault="002B7A14" w:rsidP="00C76288">
            <w:pPr>
              <w:pStyle w:val="Tabela-zawarto"/>
            </w:pPr>
            <w:r>
              <w:t>Nazwa finalna</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1E5796">
        <w:trPr>
          <w:jc w:val="center"/>
        </w:trPr>
        <w:tc>
          <w:tcPr>
            <w:tcW w:w="561" w:type="dxa"/>
            <w:vAlign w:val="center"/>
          </w:tcPr>
          <w:p w:rsidR="002B7A14" w:rsidRPr="000E1730" w:rsidRDefault="002B7A14" w:rsidP="00C76288">
            <w:pPr>
              <w:pStyle w:val="Tabela-zawarto"/>
              <w:jc w:val="center"/>
              <w:rPr>
                <w:lang w:val="en-US"/>
              </w:rPr>
            </w:pPr>
            <w:r w:rsidRPr="000E1730">
              <w:rPr>
                <w:lang w:val="en-US"/>
              </w:rPr>
              <w:t>A-11</w:t>
            </w:r>
          </w:p>
        </w:tc>
        <w:tc>
          <w:tcPr>
            <w:tcW w:w="3932" w:type="dxa"/>
            <w:gridSpan w:val="2"/>
            <w:vAlign w:val="center"/>
          </w:tcPr>
          <w:p w:rsidR="002B7A14" w:rsidRPr="000E1730" w:rsidRDefault="002B7A14" w:rsidP="00C76288">
            <w:pPr>
              <w:pStyle w:val="Tabela-zawarto"/>
              <w:rPr>
                <w:lang w:val="en-US"/>
              </w:rPr>
            </w:pPr>
            <w:r w:rsidRPr="000E1730">
              <w:t xml:space="preserve">-   -   -   </w:t>
            </w:r>
            <w:r>
              <w:t xml:space="preserve">-  </w:t>
            </w:r>
            <w:r w:rsidRPr="000E1730">
              <w:rPr>
                <w:lang w:val="en-US"/>
              </w:rPr>
              <w:t>Address</w:t>
            </w:r>
          </w:p>
        </w:tc>
        <w:tc>
          <w:tcPr>
            <w:tcW w:w="5528" w:type="dxa"/>
          </w:tcPr>
          <w:p w:rsidR="002B7A14" w:rsidRPr="000E1730" w:rsidRDefault="002B7A14" w:rsidP="00C76288">
            <w:pPr>
              <w:pStyle w:val="Tabela-zawarto"/>
            </w:pPr>
            <w:r w:rsidRPr="000E1730">
              <w:t>Adres płatnika (podawany w postaci sformatowanej lub niesformatowanej)</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1E5796">
        <w:trPr>
          <w:jc w:val="center"/>
        </w:trPr>
        <w:tc>
          <w:tcPr>
            <w:tcW w:w="561" w:type="dxa"/>
            <w:vAlign w:val="center"/>
          </w:tcPr>
          <w:p w:rsidR="002B7A14" w:rsidRPr="00815B23" w:rsidRDefault="002B7A14" w:rsidP="00C76288">
            <w:pPr>
              <w:pStyle w:val="Tabela-zawarto"/>
              <w:jc w:val="center"/>
            </w:pPr>
          </w:p>
        </w:tc>
        <w:tc>
          <w:tcPr>
            <w:tcW w:w="3932" w:type="dxa"/>
            <w:gridSpan w:val="2"/>
            <w:vAlign w:val="center"/>
          </w:tcPr>
          <w:p w:rsidR="002B7A14" w:rsidRPr="000E1730" w:rsidRDefault="002B7A14" w:rsidP="00C76288">
            <w:pPr>
              <w:pStyle w:val="Tabela-zawarto"/>
              <w:rPr>
                <w:lang w:val="en-US"/>
              </w:rPr>
            </w:pPr>
            <w:r w:rsidRPr="000E1730">
              <w:t xml:space="preserve">-   -   -   </w:t>
            </w:r>
            <w:r>
              <w:t xml:space="preserve">-   -  </w:t>
            </w:r>
            <w:r w:rsidRPr="000E1730">
              <w:rPr>
                <w:lang w:val="en-US"/>
              </w:rPr>
              <w:t>AddressType</w:t>
            </w:r>
          </w:p>
        </w:tc>
        <w:tc>
          <w:tcPr>
            <w:tcW w:w="5528" w:type="dxa"/>
          </w:tcPr>
          <w:p w:rsidR="002B7A14" w:rsidRPr="000E1730" w:rsidRDefault="002B7A14" w:rsidP="00C76288">
            <w:pPr>
              <w:pStyle w:val="Tabela-zawarto"/>
            </w:pPr>
            <w:r w:rsidRPr="000E1730">
              <w:t>Typ adresu</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1E5796">
        <w:trPr>
          <w:jc w:val="center"/>
        </w:trPr>
        <w:tc>
          <w:tcPr>
            <w:tcW w:w="561" w:type="dxa"/>
            <w:vAlign w:val="center"/>
          </w:tcPr>
          <w:p w:rsidR="002B7A14" w:rsidRPr="000E1730" w:rsidRDefault="002B7A14" w:rsidP="00C76288">
            <w:pPr>
              <w:pStyle w:val="Tabela-zawarto"/>
              <w:jc w:val="center"/>
              <w:rPr>
                <w:lang w:val="en-US"/>
              </w:rPr>
            </w:pPr>
          </w:p>
        </w:tc>
        <w:tc>
          <w:tcPr>
            <w:tcW w:w="3932" w:type="dxa"/>
            <w:gridSpan w:val="2"/>
            <w:shd w:val="clear" w:color="auto" w:fill="27F9EF"/>
            <w:vAlign w:val="center"/>
          </w:tcPr>
          <w:p w:rsidR="002B7A14" w:rsidRPr="000E1730" w:rsidRDefault="002B7A14" w:rsidP="00C76288">
            <w:pPr>
              <w:pStyle w:val="Tabela-zawarto"/>
              <w:rPr>
                <w:lang w:val="en-US"/>
              </w:rPr>
            </w:pPr>
            <w:r w:rsidRPr="000E1730">
              <w:t xml:space="preserve">-   -   -   </w:t>
            </w:r>
            <w:r>
              <w:t xml:space="preserve">-   -  </w:t>
            </w:r>
            <w:r w:rsidRPr="000E1730">
              <w:rPr>
                <w:lang w:val="en-US"/>
              </w:rPr>
              <w:t>StreetName</w:t>
            </w:r>
            <w:r w:rsidRPr="000E1730">
              <w:rPr>
                <w:lang w:val="en-US"/>
              </w:rPr>
              <w:tab/>
              <w:t xml:space="preserve">     </w:t>
            </w:r>
            <w:r>
              <w:rPr>
                <w:lang w:val="en-US"/>
              </w:rPr>
              <w:t xml:space="preserve">            </w:t>
            </w:r>
            <w:r w:rsidRPr="000E1730">
              <w:rPr>
                <w:lang w:val="en-US"/>
              </w:rPr>
              <w:t xml:space="preserve"> </w:t>
            </w:r>
            <w:r w:rsidRPr="000E1730">
              <w:rPr>
                <w:b/>
                <w:lang w:val="en-US"/>
              </w:rPr>
              <w:t>XOR</w:t>
            </w:r>
          </w:p>
        </w:tc>
        <w:tc>
          <w:tcPr>
            <w:tcW w:w="5528" w:type="dxa"/>
          </w:tcPr>
          <w:p w:rsidR="002B7A14" w:rsidRPr="000E1730" w:rsidRDefault="002B7A14" w:rsidP="00C76288">
            <w:pPr>
              <w:pStyle w:val="Tabela-zawarto"/>
            </w:pPr>
            <w:r w:rsidRPr="000E1730">
              <w:t>Nazwa ulicy, nr budynku</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1E5796">
        <w:trPr>
          <w:jc w:val="center"/>
        </w:trPr>
        <w:tc>
          <w:tcPr>
            <w:tcW w:w="561" w:type="dxa"/>
            <w:vAlign w:val="center"/>
          </w:tcPr>
          <w:p w:rsidR="002B7A14" w:rsidRPr="000E1730" w:rsidRDefault="002B7A14" w:rsidP="00C76288">
            <w:pPr>
              <w:pStyle w:val="Tabela-zawarto"/>
              <w:jc w:val="center"/>
            </w:pPr>
          </w:p>
        </w:tc>
        <w:tc>
          <w:tcPr>
            <w:tcW w:w="3932" w:type="dxa"/>
            <w:gridSpan w:val="2"/>
            <w:shd w:val="clear" w:color="auto" w:fill="27F9EF"/>
            <w:vAlign w:val="center"/>
          </w:tcPr>
          <w:p w:rsidR="002B7A14" w:rsidRPr="000E1730" w:rsidRDefault="002B7A14" w:rsidP="00C76288">
            <w:pPr>
              <w:pStyle w:val="Tabela-zawarto"/>
            </w:pPr>
            <w:r w:rsidRPr="000E1730">
              <w:t xml:space="preserve">-   -   -   </w:t>
            </w:r>
            <w:r>
              <w:t xml:space="preserve">-   -  </w:t>
            </w:r>
            <w:r w:rsidRPr="000E1730">
              <w:t>PostCode</w:t>
            </w:r>
          </w:p>
        </w:tc>
        <w:tc>
          <w:tcPr>
            <w:tcW w:w="5528" w:type="dxa"/>
          </w:tcPr>
          <w:p w:rsidR="002B7A14" w:rsidRPr="000E1730" w:rsidRDefault="002B7A14" w:rsidP="00C76288">
            <w:pPr>
              <w:pStyle w:val="Tabela-zawarto"/>
            </w:pPr>
            <w:r w:rsidRPr="000E1730">
              <w:t>Kod pocztowy</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1E5796">
        <w:trPr>
          <w:jc w:val="center"/>
        </w:trPr>
        <w:tc>
          <w:tcPr>
            <w:tcW w:w="561" w:type="dxa"/>
            <w:vAlign w:val="center"/>
          </w:tcPr>
          <w:p w:rsidR="002B7A14" w:rsidRPr="000E1730" w:rsidRDefault="002B7A14" w:rsidP="00C76288">
            <w:pPr>
              <w:pStyle w:val="Tabela-zawarto"/>
              <w:jc w:val="center"/>
            </w:pPr>
          </w:p>
        </w:tc>
        <w:tc>
          <w:tcPr>
            <w:tcW w:w="3932" w:type="dxa"/>
            <w:gridSpan w:val="2"/>
            <w:shd w:val="clear" w:color="auto" w:fill="27F9EF"/>
            <w:vAlign w:val="center"/>
          </w:tcPr>
          <w:p w:rsidR="002B7A14" w:rsidRPr="000E1730" w:rsidRDefault="002B7A14" w:rsidP="00C76288">
            <w:pPr>
              <w:pStyle w:val="Tabela-zawarto"/>
            </w:pPr>
            <w:r w:rsidRPr="000E1730">
              <w:t xml:space="preserve">-   -   -   </w:t>
            </w:r>
            <w:r>
              <w:t xml:space="preserve">-   -  </w:t>
            </w:r>
            <w:r w:rsidRPr="000E1730">
              <w:t>CityName</w:t>
            </w:r>
          </w:p>
        </w:tc>
        <w:tc>
          <w:tcPr>
            <w:tcW w:w="5528" w:type="dxa"/>
          </w:tcPr>
          <w:p w:rsidR="002B7A14" w:rsidRPr="000E1730" w:rsidRDefault="002B7A14" w:rsidP="00C76288">
            <w:pPr>
              <w:pStyle w:val="Tabela-zawarto"/>
            </w:pPr>
            <w:r w:rsidRPr="000E1730">
              <w:t>Nazwa miasta</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1E5796">
        <w:trPr>
          <w:jc w:val="center"/>
        </w:trPr>
        <w:tc>
          <w:tcPr>
            <w:tcW w:w="561" w:type="dxa"/>
            <w:vAlign w:val="center"/>
          </w:tcPr>
          <w:p w:rsidR="002B7A14" w:rsidRPr="000E1730" w:rsidRDefault="002B7A14" w:rsidP="00C76288">
            <w:pPr>
              <w:pStyle w:val="Tabela-zawarto"/>
              <w:jc w:val="center"/>
              <w:rPr>
                <w:lang w:val="en-US"/>
              </w:rPr>
            </w:pPr>
          </w:p>
        </w:tc>
        <w:tc>
          <w:tcPr>
            <w:tcW w:w="3932" w:type="dxa"/>
            <w:gridSpan w:val="2"/>
            <w:shd w:val="clear" w:color="auto" w:fill="27F9EF"/>
            <w:vAlign w:val="center"/>
          </w:tcPr>
          <w:p w:rsidR="002B7A14" w:rsidRPr="000E1730" w:rsidRDefault="002B7A14" w:rsidP="00C76288">
            <w:pPr>
              <w:pStyle w:val="Tabela-zawarto"/>
              <w:rPr>
                <w:lang w:val="en-US"/>
              </w:rPr>
            </w:pPr>
            <w:r w:rsidRPr="000E1730">
              <w:t xml:space="preserve">-   -   -   </w:t>
            </w:r>
            <w:r>
              <w:t xml:space="preserve">-   -  </w:t>
            </w:r>
            <w:r w:rsidRPr="000E1730">
              <w:rPr>
                <w:lang w:val="en-US"/>
              </w:rPr>
              <w:t xml:space="preserve">PostalAddressLine1 </w:t>
            </w:r>
            <w:r>
              <w:rPr>
                <w:lang w:val="en-US"/>
              </w:rPr>
              <w:t xml:space="preserve">        </w:t>
            </w:r>
            <w:r w:rsidRPr="000E1730">
              <w:rPr>
                <w:b/>
                <w:lang w:val="en-US"/>
              </w:rPr>
              <w:t>XOR</w:t>
            </w:r>
          </w:p>
        </w:tc>
        <w:tc>
          <w:tcPr>
            <w:tcW w:w="5528" w:type="dxa"/>
          </w:tcPr>
          <w:p w:rsidR="002B7A14" w:rsidRPr="000E1730" w:rsidRDefault="002B7A14" w:rsidP="00C76288">
            <w:pPr>
              <w:pStyle w:val="Tabela-zawarto"/>
            </w:pPr>
            <w:r w:rsidRPr="000E1730">
              <w:t>Pierwsza linia adresu</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1E5796">
        <w:trPr>
          <w:jc w:val="center"/>
        </w:trPr>
        <w:tc>
          <w:tcPr>
            <w:tcW w:w="561" w:type="dxa"/>
            <w:vAlign w:val="center"/>
          </w:tcPr>
          <w:p w:rsidR="002B7A14" w:rsidRPr="000E1730" w:rsidRDefault="002B7A14" w:rsidP="00C76288">
            <w:pPr>
              <w:pStyle w:val="Tabela-zawarto"/>
              <w:jc w:val="center"/>
            </w:pPr>
          </w:p>
        </w:tc>
        <w:tc>
          <w:tcPr>
            <w:tcW w:w="3932" w:type="dxa"/>
            <w:gridSpan w:val="2"/>
            <w:shd w:val="clear" w:color="auto" w:fill="27F9EF"/>
            <w:vAlign w:val="center"/>
          </w:tcPr>
          <w:p w:rsidR="002B7A14" w:rsidRPr="000E1730" w:rsidRDefault="002B7A14" w:rsidP="00C76288">
            <w:pPr>
              <w:pStyle w:val="Tabela-zawarto"/>
            </w:pPr>
            <w:r w:rsidRPr="000E1730">
              <w:t xml:space="preserve">-   -   -   </w:t>
            </w:r>
            <w:r>
              <w:t xml:space="preserve">-   -  </w:t>
            </w:r>
            <w:r w:rsidRPr="000E1730">
              <w:t>PostalAddressLine2</w:t>
            </w:r>
          </w:p>
        </w:tc>
        <w:tc>
          <w:tcPr>
            <w:tcW w:w="5528" w:type="dxa"/>
          </w:tcPr>
          <w:p w:rsidR="002B7A14" w:rsidRPr="000E1730" w:rsidRDefault="002B7A14" w:rsidP="00C76288">
            <w:pPr>
              <w:pStyle w:val="Tabela-zawarto"/>
            </w:pPr>
            <w:r w:rsidRPr="000E1730">
              <w:t>Druga linia adresu</w:t>
            </w:r>
          </w:p>
        </w:tc>
        <w:tc>
          <w:tcPr>
            <w:tcW w:w="4176" w:type="dxa"/>
            <w:gridSpan w:val="2"/>
          </w:tcPr>
          <w:p w:rsidR="002B7A14" w:rsidRPr="000E1730" w:rsidRDefault="002B7A14" w:rsidP="00C76288">
            <w:pPr>
              <w:pStyle w:val="Tabela-zawarto"/>
              <w:jc w:val="center"/>
            </w:pPr>
          </w:p>
        </w:tc>
      </w:tr>
      <w:tr w:rsidR="002B7A14" w:rsidRPr="000E1730" w:rsidTr="001E5796">
        <w:trPr>
          <w:jc w:val="center"/>
        </w:trPr>
        <w:tc>
          <w:tcPr>
            <w:tcW w:w="561" w:type="dxa"/>
            <w:vAlign w:val="center"/>
          </w:tcPr>
          <w:p w:rsidR="002B7A14" w:rsidRPr="000E1730" w:rsidRDefault="002B7A14" w:rsidP="00C76288">
            <w:pPr>
              <w:pStyle w:val="Tabela-zawarto"/>
              <w:jc w:val="center"/>
            </w:pPr>
          </w:p>
        </w:tc>
        <w:tc>
          <w:tcPr>
            <w:tcW w:w="3932" w:type="dxa"/>
            <w:gridSpan w:val="2"/>
            <w:vAlign w:val="center"/>
          </w:tcPr>
          <w:p w:rsidR="002B7A14" w:rsidRPr="000E1730" w:rsidRDefault="002B7A14" w:rsidP="00C76288">
            <w:pPr>
              <w:pStyle w:val="Tabela-zawarto"/>
            </w:pPr>
            <w:r w:rsidRPr="000E1730">
              <w:t xml:space="preserve">-   -   -   </w:t>
            </w:r>
            <w:r>
              <w:t xml:space="preserve">-   -  </w:t>
            </w:r>
            <w:r w:rsidRPr="000E1730">
              <w:t>Country</w:t>
            </w:r>
          </w:p>
        </w:tc>
        <w:tc>
          <w:tcPr>
            <w:tcW w:w="5528" w:type="dxa"/>
          </w:tcPr>
          <w:p w:rsidR="002B7A14" w:rsidRPr="000E1730" w:rsidRDefault="002B7A14" w:rsidP="00C76288">
            <w:pPr>
              <w:pStyle w:val="Tabela-zawarto"/>
            </w:pPr>
            <w:r w:rsidRPr="000E1730">
              <w:t>Kod kraju</w:t>
            </w:r>
          </w:p>
        </w:tc>
        <w:tc>
          <w:tcPr>
            <w:tcW w:w="4176" w:type="dxa"/>
            <w:gridSpan w:val="2"/>
          </w:tcPr>
          <w:p w:rsidR="002B7A14" w:rsidRPr="000E1730" w:rsidRDefault="002B7A14" w:rsidP="00C76288">
            <w:pPr>
              <w:pStyle w:val="Tabela-zawarto"/>
              <w:jc w:val="center"/>
            </w:pPr>
          </w:p>
        </w:tc>
      </w:tr>
      <w:tr w:rsidR="002B7A14" w:rsidRPr="000E1730" w:rsidTr="001E5796">
        <w:trPr>
          <w:jc w:val="center"/>
        </w:trPr>
        <w:tc>
          <w:tcPr>
            <w:tcW w:w="561" w:type="dxa"/>
          </w:tcPr>
          <w:p w:rsidR="002B7A14" w:rsidRPr="000E1730" w:rsidRDefault="002B7A14" w:rsidP="00C76288">
            <w:pPr>
              <w:pStyle w:val="Tabela-zawarto"/>
            </w:pPr>
            <w:r>
              <w:t>B-26</w:t>
            </w:r>
          </w:p>
        </w:tc>
        <w:tc>
          <w:tcPr>
            <w:tcW w:w="3932" w:type="dxa"/>
            <w:gridSpan w:val="2"/>
            <w:vAlign w:val="center"/>
          </w:tcPr>
          <w:p w:rsidR="002B7A14" w:rsidRPr="000E1730" w:rsidRDefault="002B7A14" w:rsidP="00C76288">
            <w:pPr>
              <w:pStyle w:val="Tabela-zawarto"/>
              <w:ind w:left="432" w:hanging="432"/>
            </w:pPr>
            <w:r w:rsidRPr="000E1730">
              <w:t xml:space="preserve">-   -   -   </w:t>
            </w:r>
            <w:r w:rsidRPr="00123494">
              <w:rPr>
                <w:lang w:val="en-US"/>
              </w:rPr>
              <w:t>AdditionalDeclaration</w:t>
            </w:r>
          </w:p>
        </w:tc>
        <w:tc>
          <w:tcPr>
            <w:tcW w:w="5528" w:type="dxa"/>
          </w:tcPr>
          <w:p w:rsidR="002B7A14" w:rsidRDefault="002B7A14" w:rsidP="00C76288">
            <w:pPr>
              <w:pStyle w:val="Tabela-zawarto"/>
            </w:pPr>
            <w:r>
              <w:t>Komponent służący do przekazywania dodatkowych deklaracji dotyczących zwrotu środków</w:t>
            </w:r>
          </w:p>
        </w:tc>
        <w:tc>
          <w:tcPr>
            <w:tcW w:w="4176" w:type="dxa"/>
            <w:gridSpan w:val="2"/>
          </w:tcPr>
          <w:p w:rsidR="002B7A14" w:rsidRDefault="002B7A14" w:rsidP="00C76288">
            <w:pPr>
              <w:pStyle w:val="Tabela-zawarto"/>
              <w:jc w:val="center"/>
            </w:pPr>
            <w:r w:rsidRPr="0044100D">
              <w:t xml:space="preserve">Komponent jest wykorzystywany, jeżeli </w:t>
            </w:r>
            <w:r>
              <w:t xml:space="preserve">zwrot środków </w:t>
            </w:r>
            <w:r w:rsidRPr="0044100D">
              <w:t>opatrywany jest klasyfikacją budżetową</w:t>
            </w:r>
          </w:p>
          <w:p w:rsidR="002B7A14" w:rsidRPr="0044100D" w:rsidRDefault="002B7A14" w:rsidP="00C76288">
            <w:pPr>
              <w:pStyle w:val="Tabela-zawarto"/>
              <w:jc w:val="center"/>
            </w:pPr>
            <w:r>
              <w:t>Komponent może być przekazany tylko jeśli odpowiedź jest pozytywna (</w:t>
            </w:r>
            <w:r w:rsidRPr="00123494">
              <w:t xml:space="preserve">CancellationAgreement = </w:t>
            </w:r>
            <w:r>
              <w:t>true)</w:t>
            </w:r>
          </w:p>
        </w:tc>
      </w:tr>
      <w:tr w:rsidR="002B7A14" w:rsidRPr="000E1730" w:rsidTr="001E5796">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t xml:space="preserve">-  </w:t>
            </w:r>
            <w:r w:rsidRPr="00123494">
              <w:t>DeclarationItemCode</w:t>
            </w:r>
          </w:p>
        </w:tc>
        <w:tc>
          <w:tcPr>
            <w:tcW w:w="5528" w:type="dxa"/>
          </w:tcPr>
          <w:p w:rsidR="002B7A14" w:rsidRDefault="002B7A14" w:rsidP="00C76288">
            <w:pPr>
              <w:pStyle w:val="Tabela-zawarto"/>
            </w:pPr>
            <w:r>
              <w:t>Kod deklaracji</w:t>
            </w:r>
          </w:p>
        </w:tc>
        <w:tc>
          <w:tcPr>
            <w:tcW w:w="4176" w:type="dxa"/>
            <w:gridSpan w:val="2"/>
          </w:tcPr>
          <w:p w:rsidR="002B7A14" w:rsidRDefault="002B7A14" w:rsidP="00C76288">
            <w:pPr>
              <w:pStyle w:val="Tabela-zawarto"/>
              <w:jc w:val="center"/>
              <w:rPr>
                <w:lang w:val="en-US"/>
              </w:rPr>
            </w:pPr>
            <w:r>
              <w:rPr>
                <w:lang w:val="en-US"/>
              </w:rPr>
              <w:t>rozdział</w:t>
            </w:r>
          </w:p>
        </w:tc>
      </w:tr>
      <w:tr w:rsidR="002B7A14" w:rsidRPr="000E1730" w:rsidTr="001E5796">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t xml:space="preserve">-  </w:t>
            </w:r>
            <w:r w:rsidRPr="00123494">
              <w:t>DeclarationItemValue</w:t>
            </w:r>
          </w:p>
        </w:tc>
        <w:tc>
          <w:tcPr>
            <w:tcW w:w="5528" w:type="dxa"/>
          </w:tcPr>
          <w:p w:rsidR="002B7A14" w:rsidRDefault="002B7A14" w:rsidP="00C76288">
            <w:pPr>
              <w:pStyle w:val="Tabela-zawarto"/>
            </w:pPr>
            <w:r>
              <w:t>Treść deklaracji</w:t>
            </w:r>
          </w:p>
        </w:tc>
        <w:tc>
          <w:tcPr>
            <w:tcW w:w="4176" w:type="dxa"/>
            <w:gridSpan w:val="2"/>
          </w:tcPr>
          <w:p w:rsidR="002B7A14" w:rsidRDefault="002B7A14" w:rsidP="00C76288">
            <w:pPr>
              <w:pStyle w:val="Tabela-zawarto"/>
              <w:jc w:val="center"/>
              <w:rPr>
                <w:lang w:val="en-US"/>
              </w:rPr>
            </w:pPr>
            <w:r>
              <w:rPr>
                <w:lang w:val="en-US"/>
              </w:rPr>
              <w:t>Symbol rozdziału (1 do 5 znaków)</w:t>
            </w:r>
          </w:p>
        </w:tc>
      </w:tr>
      <w:tr w:rsidR="002B7A14" w:rsidRPr="000E1730" w:rsidTr="001E5796">
        <w:trPr>
          <w:jc w:val="center"/>
        </w:trPr>
        <w:tc>
          <w:tcPr>
            <w:tcW w:w="561" w:type="dxa"/>
          </w:tcPr>
          <w:p w:rsidR="002B7A14" w:rsidRPr="000E1730" w:rsidRDefault="002B7A14" w:rsidP="00C76288">
            <w:pPr>
              <w:pStyle w:val="Tabela-zawarto"/>
            </w:pPr>
            <w:r>
              <w:t>B-26</w:t>
            </w:r>
          </w:p>
        </w:tc>
        <w:tc>
          <w:tcPr>
            <w:tcW w:w="3932" w:type="dxa"/>
            <w:gridSpan w:val="2"/>
            <w:vAlign w:val="center"/>
          </w:tcPr>
          <w:p w:rsidR="002B7A14" w:rsidRPr="000E1730" w:rsidRDefault="002B7A14" w:rsidP="00C76288">
            <w:pPr>
              <w:pStyle w:val="Tabela-zawarto"/>
              <w:ind w:left="432" w:hanging="432"/>
            </w:pPr>
            <w:r w:rsidRPr="000E1730">
              <w:t xml:space="preserve">-   -   -   </w:t>
            </w:r>
            <w:r w:rsidRPr="00123494">
              <w:rPr>
                <w:lang w:val="en-US"/>
              </w:rPr>
              <w:t>AdditionalDeclaration</w:t>
            </w:r>
          </w:p>
        </w:tc>
        <w:tc>
          <w:tcPr>
            <w:tcW w:w="5528" w:type="dxa"/>
          </w:tcPr>
          <w:p w:rsidR="002B7A14" w:rsidRDefault="002B7A14" w:rsidP="00C76288">
            <w:pPr>
              <w:pStyle w:val="Tabela-zawarto"/>
            </w:pPr>
            <w:r>
              <w:t>Komponent służący do przekazywania dodatkowych deklaracji dotyczących zwrotu środków</w:t>
            </w:r>
          </w:p>
        </w:tc>
        <w:tc>
          <w:tcPr>
            <w:tcW w:w="4176" w:type="dxa"/>
            <w:gridSpan w:val="2"/>
          </w:tcPr>
          <w:p w:rsidR="002B7A14" w:rsidRDefault="002B7A14" w:rsidP="00C76288">
            <w:pPr>
              <w:pStyle w:val="Tabela-zawarto"/>
              <w:jc w:val="center"/>
            </w:pPr>
            <w:r w:rsidRPr="0044100D">
              <w:t xml:space="preserve">Komponent jest wykorzystywany, jeżeli </w:t>
            </w:r>
            <w:r>
              <w:t xml:space="preserve">zwrot środków </w:t>
            </w:r>
            <w:r w:rsidRPr="0044100D">
              <w:t>opatrywany jest klasyfikacją budżetową</w:t>
            </w:r>
          </w:p>
          <w:p w:rsidR="002B7A14" w:rsidRPr="0044100D" w:rsidRDefault="002B7A14" w:rsidP="00C76288">
            <w:pPr>
              <w:pStyle w:val="Tabela-zawarto"/>
              <w:jc w:val="center"/>
            </w:pPr>
            <w:r>
              <w:t>Komponent może być przekazany tylko jeśli odpowiedź jest pozytywna (</w:t>
            </w:r>
            <w:r w:rsidRPr="00123494">
              <w:t xml:space="preserve">CancellationAgreement = </w:t>
            </w:r>
            <w:r>
              <w:t>true)</w:t>
            </w:r>
          </w:p>
        </w:tc>
      </w:tr>
      <w:tr w:rsidR="002B7A14" w:rsidRPr="000E1730" w:rsidTr="001E5796">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t xml:space="preserve">-  </w:t>
            </w:r>
            <w:r w:rsidRPr="00123494">
              <w:t>DeclarationItemCode</w:t>
            </w:r>
          </w:p>
        </w:tc>
        <w:tc>
          <w:tcPr>
            <w:tcW w:w="5528" w:type="dxa"/>
          </w:tcPr>
          <w:p w:rsidR="002B7A14" w:rsidRDefault="002B7A14" w:rsidP="00C76288">
            <w:pPr>
              <w:pStyle w:val="Tabela-zawarto"/>
            </w:pPr>
            <w:r>
              <w:t>Kod deklaracji</w:t>
            </w:r>
          </w:p>
        </w:tc>
        <w:tc>
          <w:tcPr>
            <w:tcW w:w="4176" w:type="dxa"/>
            <w:gridSpan w:val="2"/>
          </w:tcPr>
          <w:p w:rsidR="002B7A14" w:rsidRDefault="002B7A14" w:rsidP="00C76288">
            <w:pPr>
              <w:pStyle w:val="Tabela-zawarto"/>
              <w:jc w:val="center"/>
              <w:rPr>
                <w:lang w:val="en-US"/>
              </w:rPr>
            </w:pPr>
            <w:r>
              <w:rPr>
                <w:lang w:val="en-US"/>
              </w:rPr>
              <w:t>paragraf</w:t>
            </w:r>
          </w:p>
        </w:tc>
      </w:tr>
      <w:tr w:rsidR="002B7A14" w:rsidRPr="000E1730" w:rsidTr="001E5796">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t xml:space="preserve">-  </w:t>
            </w:r>
            <w:r w:rsidRPr="00123494">
              <w:t>DeclarationItemValue</w:t>
            </w:r>
          </w:p>
        </w:tc>
        <w:tc>
          <w:tcPr>
            <w:tcW w:w="5528" w:type="dxa"/>
          </w:tcPr>
          <w:p w:rsidR="002B7A14" w:rsidRDefault="002B7A14" w:rsidP="00C76288">
            <w:pPr>
              <w:pStyle w:val="Tabela-zawarto"/>
            </w:pPr>
            <w:r>
              <w:t>Treść deklaracji</w:t>
            </w:r>
          </w:p>
        </w:tc>
        <w:tc>
          <w:tcPr>
            <w:tcW w:w="4176" w:type="dxa"/>
            <w:gridSpan w:val="2"/>
          </w:tcPr>
          <w:p w:rsidR="002B7A14" w:rsidRDefault="002B7A14" w:rsidP="00C76288">
            <w:pPr>
              <w:pStyle w:val="Tabela-zawarto"/>
              <w:jc w:val="center"/>
              <w:rPr>
                <w:lang w:val="en-US"/>
              </w:rPr>
            </w:pPr>
            <w:r>
              <w:rPr>
                <w:lang w:val="en-US"/>
              </w:rPr>
              <w:t>Symbol paragrafu (1 do 4 znaków)</w:t>
            </w:r>
          </w:p>
        </w:tc>
      </w:tr>
      <w:tr w:rsidR="002B7A14" w:rsidRPr="000E1730" w:rsidTr="001E5796">
        <w:trPr>
          <w:jc w:val="center"/>
        </w:trPr>
        <w:tc>
          <w:tcPr>
            <w:tcW w:w="561" w:type="dxa"/>
          </w:tcPr>
          <w:p w:rsidR="002B7A14" w:rsidRPr="000E1730" w:rsidRDefault="002B7A14" w:rsidP="00C76288">
            <w:pPr>
              <w:pStyle w:val="Tabela-zawarto"/>
            </w:pPr>
            <w:r>
              <w:t>B-26</w:t>
            </w:r>
          </w:p>
        </w:tc>
        <w:tc>
          <w:tcPr>
            <w:tcW w:w="3932" w:type="dxa"/>
            <w:gridSpan w:val="2"/>
            <w:vAlign w:val="center"/>
          </w:tcPr>
          <w:p w:rsidR="002B7A14" w:rsidRPr="000E1730" w:rsidRDefault="002B7A14" w:rsidP="00C76288">
            <w:pPr>
              <w:pStyle w:val="Tabela-zawarto"/>
              <w:ind w:left="432" w:hanging="432"/>
            </w:pPr>
            <w:r w:rsidRPr="000E1730">
              <w:t xml:space="preserve">-   -   -   </w:t>
            </w:r>
            <w:r w:rsidRPr="00123494">
              <w:rPr>
                <w:lang w:val="en-US"/>
              </w:rPr>
              <w:t>AdditionalDeclaration</w:t>
            </w:r>
          </w:p>
        </w:tc>
        <w:tc>
          <w:tcPr>
            <w:tcW w:w="5528" w:type="dxa"/>
          </w:tcPr>
          <w:p w:rsidR="002B7A14" w:rsidRDefault="002B7A14" w:rsidP="00C76288">
            <w:pPr>
              <w:pStyle w:val="Tabela-zawarto"/>
            </w:pPr>
            <w:r>
              <w:t>Komponent służący do przekazywania dodatkowych deklaracji dotyczących zwrotu środków</w:t>
            </w:r>
          </w:p>
        </w:tc>
        <w:tc>
          <w:tcPr>
            <w:tcW w:w="4176" w:type="dxa"/>
            <w:gridSpan w:val="2"/>
          </w:tcPr>
          <w:p w:rsidR="002B7A14" w:rsidRDefault="002B7A14" w:rsidP="00C76288">
            <w:pPr>
              <w:pStyle w:val="Tabela-zawarto"/>
              <w:jc w:val="center"/>
            </w:pPr>
            <w:r w:rsidRPr="0044100D">
              <w:t xml:space="preserve">Komponent jest wykorzystywany, jeżeli </w:t>
            </w:r>
            <w:r>
              <w:t xml:space="preserve">zwrot środków </w:t>
            </w:r>
            <w:r w:rsidRPr="0044100D">
              <w:t>opatrywany jest klasyfikacją budżetową</w:t>
            </w:r>
          </w:p>
          <w:p w:rsidR="002B7A14" w:rsidRPr="0044100D" w:rsidRDefault="002B7A14" w:rsidP="00C76288">
            <w:pPr>
              <w:pStyle w:val="Tabela-zawarto"/>
              <w:jc w:val="center"/>
            </w:pPr>
            <w:r>
              <w:t>Komponent może być przekazany tylko jeśli odpowiedź jest pozytywna (</w:t>
            </w:r>
            <w:r w:rsidRPr="00123494">
              <w:t xml:space="preserve">CancellationAgreement = </w:t>
            </w:r>
            <w:r>
              <w:t>true)</w:t>
            </w:r>
          </w:p>
        </w:tc>
      </w:tr>
      <w:tr w:rsidR="002B7A14" w:rsidRPr="000E1730" w:rsidTr="001E5796">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t xml:space="preserve">-  </w:t>
            </w:r>
            <w:r w:rsidRPr="00123494">
              <w:t>DeclarationItemCode</w:t>
            </w:r>
          </w:p>
        </w:tc>
        <w:tc>
          <w:tcPr>
            <w:tcW w:w="5528" w:type="dxa"/>
          </w:tcPr>
          <w:p w:rsidR="002B7A14" w:rsidRDefault="002B7A14" w:rsidP="00C76288">
            <w:pPr>
              <w:pStyle w:val="Tabela-zawarto"/>
            </w:pPr>
            <w:r>
              <w:t>Kod deklaracji</w:t>
            </w:r>
          </w:p>
        </w:tc>
        <w:tc>
          <w:tcPr>
            <w:tcW w:w="4176" w:type="dxa"/>
            <w:gridSpan w:val="2"/>
          </w:tcPr>
          <w:p w:rsidR="002B7A14" w:rsidRDefault="002B7A14" w:rsidP="00C76288">
            <w:pPr>
              <w:pStyle w:val="Tabela-zawarto"/>
              <w:jc w:val="center"/>
              <w:rPr>
                <w:lang w:val="en-US"/>
              </w:rPr>
            </w:pPr>
            <w:r>
              <w:rPr>
                <w:lang w:val="en-US"/>
              </w:rPr>
              <w:t>zadanie</w:t>
            </w:r>
          </w:p>
        </w:tc>
      </w:tr>
      <w:tr w:rsidR="002B7A14" w:rsidRPr="000E1730" w:rsidTr="001E5796">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t xml:space="preserve">-  </w:t>
            </w:r>
            <w:r w:rsidRPr="00123494">
              <w:t>DeclarationItemValue</w:t>
            </w:r>
          </w:p>
        </w:tc>
        <w:tc>
          <w:tcPr>
            <w:tcW w:w="5528" w:type="dxa"/>
          </w:tcPr>
          <w:p w:rsidR="002B7A14" w:rsidRDefault="002B7A14" w:rsidP="00C76288">
            <w:pPr>
              <w:pStyle w:val="Tabela-zawarto"/>
            </w:pPr>
            <w:r>
              <w:t>Treść deklaracji</w:t>
            </w:r>
          </w:p>
        </w:tc>
        <w:tc>
          <w:tcPr>
            <w:tcW w:w="4176" w:type="dxa"/>
            <w:gridSpan w:val="2"/>
          </w:tcPr>
          <w:p w:rsidR="002B7A14" w:rsidRDefault="002B7A14" w:rsidP="00C76288">
            <w:pPr>
              <w:pStyle w:val="Tabela-zawarto"/>
              <w:jc w:val="center"/>
              <w:rPr>
                <w:lang w:val="en-US"/>
              </w:rPr>
            </w:pPr>
            <w:r>
              <w:rPr>
                <w:lang w:val="en-US"/>
              </w:rPr>
              <w:t>Symbol zadania (1 do 3 znaków)</w:t>
            </w:r>
          </w:p>
        </w:tc>
      </w:tr>
      <w:tr w:rsidR="002B7A14" w:rsidRPr="000E1730" w:rsidTr="001E5796">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rsidRPr="000D7A41">
              <w:t>PaymenttInfoStatusCode</w:t>
            </w:r>
          </w:p>
        </w:tc>
        <w:tc>
          <w:tcPr>
            <w:tcW w:w="5528" w:type="dxa"/>
          </w:tcPr>
          <w:p w:rsidR="002B7A14" w:rsidRDefault="002B7A14" w:rsidP="00C76288">
            <w:pPr>
              <w:pStyle w:val="Tabela-zawarto"/>
            </w:pPr>
            <w:r>
              <w:t>Status odpowiedzi na żądanie odwołania płatności</w:t>
            </w:r>
          </w:p>
        </w:tc>
        <w:tc>
          <w:tcPr>
            <w:tcW w:w="4176" w:type="dxa"/>
            <w:gridSpan w:val="2"/>
          </w:tcPr>
          <w:p w:rsidR="002B7A14" w:rsidRDefault="002B7A14" w:rsidP="00C76288">
            <w:pPr>
              <w:pStyle w:val="Tabela-zawarto"/>
              <w:jc w:val="center"/>
            </w:pPr>
            <w:r>
              <w:t>Status odpowiedzi na żądanie odwołania płatności:</w:t>
            </w:r>
          </w:p>
          <w:p w:rsidR="002B7A14" w:rsidRDefault="002B7A14" w:rsidP="00C76288">
            <w:pPr>
              <w:pStyle w:val="Tabela-zawarto"/>
              <w:jc w:val="center"/>
            </w:pPr>
            <w:r>
              <w:t xml:space="preserve">- </w:t>
            </w:r>
            <w:r w:rsidRPr="00BB0E5F">
              <w:t>Scheduled</w:t>
            </w:r>
            <w:r>
              <w:t xml:space="preserve"> – przyjęty do realizacji</w:t>
            </w:r>
          </w:p>
          <w:p w:rsidR="002B7A14" w:rsidRPr="000E1730" w:rsidRDefault="002B7A14" w:rsidP="00C76288">
            <w:pPr>
              <w:pStyle w:val="Tabela-zawarto"/>
              <w:jc w:val="center"/>
            </w:pPr>
            <w:r>
              <w:t xml:space="preserve">- </w:t>
            </w:r>
            <w:r w:rsidRPr="00BB0E5F">
              <w:t>Returned</w:t>
            </w:r>
            <w:r>
              <w:t xml:space="preserve"> - odrzucony</w:t>
            </w:r>
          </w:p>
        </w:tc>
      </w:tr>
      <w:tr w:rsidR="002B7A14" w:rsidRPr="000E1730" w:rsidTr="001E5796">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rsidRPr="000D7A41">
              <w:t>ExecutionDate</w:t>
            </w:r>
          </w:p>
        </w:tc>
        <w:tc>
          <w:tcPr>
            <w:tcW w:w="5528" w:type="dxa"/>
          </w:tcPr>
          <w:p w:rsidR="002B7A14" w:rsidRDefault="002B7A14" w:rsidP="00C76288">
            <w:pPr>
              <w:pStyle w:val="Tabela-zawarto"/>
            </w:pPr>
            <w:r>
              <w:t>Data realizacji zwrotu środków</w:t>
            </w:r>
          </w:p>
        </w:tc>
        <w:tc>
          <w:tcPr>
            <w:tcW w:w="4176" w:type="dxa"/>
            <w:gridSpan w:val="2"/>
          </w:tcPr>
          <w:p w:rsidR="002B7A14" w:rsidRDefault="002B7A14" w:rsidP="00C76288">
            <w:pPr>
              <w:pStyle w:val="Tabela-zawarto"/>
              <w:jc w:val="center"/>
            </w:pPr>
            <w:r>
              <w:t>Data realizacji zwrotu środków wyznaczona przez bank</w:t>
            </w:r>
          </w:p>
          <w:p w:rsidR="002B7A14" w:rsidRDefault="002B7A14" w:rsidP="00C76288">
            <w:pPr>
              <w:pStyle w:val="Tabela-zawarto"/>
              <w:jc w:val="center"/>
            </w:pPr>
          </w:p>
          <w:p w:rsidR="002B7A14" w:rsidRDefault="002B7A14" w:rsidP="00C76288">
            <w:pPr>
              <w:pStyle w:val="Tabela-zawarto"/>
              <w:jc w:val="center"/>
            </w:pPr>
            <w:r>
              <w:t>Zwracana tylko w przypadku odpowiedzi pozytywnej na żądanie odowłania płatności (</w:t>
            </w:r>
            <w:r w:rsidRPr="00123494">
              <w:t xml:space="preserve">CancellationAgreement = </w:t>
            </w:r>
            <w:r>
              <w:t>true)</w:t>
            </w:r>
          </w:p>
        </w:tc>
      </w:tr>
    </w:tbl>
    <w:p w:rsidR="002B7A14" w:rsidRPr="00DA073C" w:rsidRDefault="002B7A14" w:rsidP="00BD3A5D">
      <w:r w:rsidRPr="00DA073C">
        <w:t xml:space="preserve"> </w:t>
      </w:r>
    </w:p>
    <w:p w:rsidR="002B7A14" w:rsidRDefault="002B7A14">
      <w:pPr>
        <w:rPr>
          <w:sz w:val="22"/>
        </w:rPr>
      </w:pPr>
      <w:r>
        <w:br w:type="page"/>
      </w:r>
    </w:p>
    <w:p w:rsidR="002B7A14" w:rsidRPr="000E1730" w:rsidRDefault="002B7A14" w:rsidP="00D14330">
      <w:pPr>
        <w:pStyle w:val="Heading2"/>
        <w:numPr>
          <w:ilvl w:val="1"/>
          <w:numId w:val="27"/>
        </w:numPr>
      </w:pPr>
      <w:bookmarkStart w:id="254" w:name="_Toc365015815"/>
      <w:r w:rsidRPr="000E1730">
        <w:t xml:space="preserve">Komunikat żądania </w:t>
      </w:r>
      <w:r>
        <w:t>PaymentRefusal</w:t>
      </w:r>
      <w:r w:rsidRPr="00D14330">
        <w:t>ResponseInquiryRequest</w:t>
      </w:r>
      <w:bookmarkEnd w:id="254"/>
    </w:p>
    <w:p w:rsidR="002B7A14" w:rsidRPr="000E1730" w:rsidRDefault="002B7A14" w:rsidP="00D14330">
      <w:pPr>
        <w:pStyle w:val="OpisZnak"/>
      </w:pPr>
      <w:r w:rsidRPr="000E1730">
        <w:t xml:space="preserve">Usługa </w:t>
      </w:r>
      <w:r>
        <w:t>PaymentRefusal</w:t>
      </w:r>
      <w:r w:rsidRPr="00D14330">
        <w:t>ResponseInquiryRequest</w:t>
      </w:r>
      <w:r>
        <w:t xml:space="preserve"> umożliwia złożenie zapytania o stan złożonej przez klienta odpowiedzi na otrzymane żądanie odwołania płatności SEPA</w:t>
      </w:r>
      <w:r w:rsidRPr="000E1730">
        <w:t xml:space="preserve">. </w:t>
      </w:r>
    </w:p>
    <w:p w:rsidR="002B7A14" w:rsidRDefault="002B7A14" w:rsidP="00D14330">
      <w:pPr>
        <w:pStyle w:val="Caption"/>
      </w:pPr>
      <w:bookmarkStart w:id="255" w:name="_Toc365015887"/>
      <w:r w:rsidRPr="000E1730">
        <w:t xml:space="preserve">Tabela </w:t>
      </w:r>
      <w:fldSimple w:instr=" SEQ Tabela \* ARABIC ">
        <w:r>
          <w:rPr>
            <w:noProof/>
          </w:rPr>
          <w:t>61</w:t>
        </w:r>
      </w:fldSimple>
      <w:r w:rsidRPr="000E1730">
        <w:t xml:space="preserve">: Komunikat żądania </w:t>
      </w:r>
      <w:r>
        <w:t>PaymentRefusal</w:t>
      </w:r>
      <w:r w:rsidRPr="005A50B1">
        <w:t>InquiryRequest</w:t>
      </w:r>
      <w:bookmarkEnd w:id="255"/>
    </w:p>
    <w:tbl>
      <w:tblPr>
        <w:tblW w:w="14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80"/>
        <w:gridCol w:w="3348"/>
        <w:gridCol w:w="5621"/>
        <w:gridCol w:w="4765"/>
      </w:tblGrid>
      <w:tr w:rsidR="002B7A14" w:rsidTr="00D14330">
        <w:trPr>
          <w:tblHeader/>
        </w:trPr>
        <w:tc>
          <w:tcPr>
            <w:tcW w:w="480" w:type="dxa"/>
            <w:shd w:val="solid" w:color="auto" w:fill="auto"/>
            <w:vAlign w:val="center"/>
          </w:tcPr>
          <w:p w:rsidR="002B7A14" w:rsidRDefault="002B7A14" w:rsidP="00C76288">
            <w:pPr>
              <w:pStyle w:val="Tabela-nagwek"/>
              <w:jc w:val="center"/>
            </w:pPr>
            <w:r>
              <w:t>Nr</w:t>
            </w:r>
          </w:p>
        </w:tc>
        <w:tc>
          <w:tcPr>
            <w:tcW w:w="3348" w:type="dxa"/>
            <w:shd w:val="solid" w:color="auto" w:fill="auto"/>
          </w:tcPr>
          <w:p w:rsidR="002B7A14" w:rsidRDefault="002B7A14" w:rsidP="00C76288">
            <w:pPr>
              <w:pStyle w:val="Tabela-nagwek"/>
            </w:pPr>
            <w:r>
              <w:t>Nazwa elementu</w:t>
            </w:r>
          </w:p>
        </w:tc>
        <w:tc>
          <w:tcPr>
            <w:tcW w:w="5621" w:type="dxa"/>
            <w:shd w:val="solid" w:color="auto" w:fill="auto"/>
          </w:tcPr>
          <w:p w:rsidR="002B7A14" w:rsidRDefault="002B7A14" w:rsidP="00C76288">
            <w:pPr>
              <w:pStyle w:val="Tabela-nagwek"/>
              <w:jc w:val="center"/>
            </w:pPr>
            <w:r>
              <w:t>Opis</w:t>
            </w:r>
          </w:p>
        </w:tc>
        <w:tc>
          <w:tcPr>
            <w:tcW w:w="4765" w:type="dxa"/>
            <w:shd w:val="solid" w:color="auto" w:fill="auto"/>
          </w:tcPr>
          <w:p w:rsidR="002B7A14" w:rsidRDefault="002B7A14" w:rsidP="00C76288">
            <w:pPr>
              <w:pStyle w:val="Tabela-nagwek"/>
              <w:jc w:val="center"/>
            </w:pPr>
            <w:r w:rsidRPr="000E1730">
              <w:t>Wprowadzana wartość</w:t>
            </w:r>
          </w:p>
        </w:tc>
      </w:tr>
      <w:tr w:rsidR="002B7A14" w:rsidTr="00271314">
        <w:tc>
          <w:tcPr>
            <w:tcW w:w="480" w:type="dxa"/>
            <w:vAlign w:val="center"/>
          </w:tcPr>
          <w:p w:rsidR="002B7A14" w:rsidRDefault="002B7A14" w:rsidP="00C76288">
            <w:pPr>
              <w:pStyle w:val="Tabela-zawarto"/>
              <w:jc w:val="center"/>
            </w:pPr>
          </w:p>
        </w:tc>
        <w:tc>
          <w:tcPr>
            <w:tcW w:w="3348" w:type="dxa"/>
            <w:vAlign w:val="center"/>
          </w:tcPr>
          <w:p w:rsidR="002B7A14" w:rsidRDefault="002B7A14" w:rsidP="00C76288">
            <w:pPr>
              <w:pStyle w:val="Tabela-zawarto"/>
            </w:pPr>
            <w:r>
              <w:t>PaymentRefusal</w:t>
            </w:r>
            <w:r w:rsidRPr="00D14330">
              <w:t>ResponseInquiryRequest</w:t>
            </w:r>
          </w:p>
        </w:tc>
        <w:tc>
          <w:tcPr>
            <w:tcW w:w="10386" w:type="dxa"/>
            <w:gridSpan w:val="2"/>
            <w:vAlign w:val="center"/>
          </w:tcPr>
          <w:p w:rsidR="002B7A14" w:rsidRDefault="002B7A14" w:rsidP="00C76288">
            <w:pPr>
              <w:pStyle w:val="Tabela-zawarto"/>
            </w:pPr>
            <w:r>
              <w:t>Zapytanie o stan odpowiedzi na żądanie odwołania płatności SEPA – komunikat typu zapytanie</w:t>
            </w:r>
          </w:p>
        </w:tc>
      </w:tr>
      <w:tr w:rsidR="002B7A14" w:rsidTr="00D14330">
        <w:tc>
          <w:tcPr>
            <w:tcW w:w="480" w:type="dxa"/>
            <w:vAlign w:val="center"/>
          </w:tcPr>
          <w:p w:rsidR="002B7A14" w:rsidRDefault="002B7A14" w:rsidP="00C76288">
            <w:pPr>
              <w:pStyle w:val="Tabela-zawarto"/>
              <w:jc w:val="center"/>
            </w:pPr>
            <w:r>
              <w:t>A-16</w:t>
            </w:r>
          </w:p>
        </w:tc>
        <w:tc>
          <w:tcPr>
            <w:tcW w:w="3348" w:type="dxa"/>
            <w:vAlign w:val="center"/>
          </w:tcPr>
          <w:p w:rsidR="002B7A14" w:rsidRDefault="002B7A14" w:rsidP="00C76288">
            <w:pPr>
              <w:pStyle w:val="Tabela-zawarto"/>
            </w:pPr>
            <w:r>
              <w:t>-   Header</w:t>
            </w:r>
          </w:p>
        </w:tc>
        <w:tc>
          <w:tcPr>
            <w:tcW w:w="5621" w:type="dxa"/>
            <w:vAlign w:val="center"/>
          </w:tcPr>
          <w:p w:rsidR="002B7A14" w:rsidRDefault="002B7A14" w:rsidP="00C76288">
            <w:pPr>
              <w:pStyle w:val="Tabela-zawarto"/>
            </w:pPr>
            <w:r>
              <w:fldChar w:fldCharType="begin"/>
            </w:r>
            <w:r>
              <w:instrText xml:space="preserve"> DOCVARIABLE Header \* MERGEFORMAT </w:instrText>
            </w:r>
            <w:r>
              <w:fldChar w:fldCharType="end"/>
            </w:r>
          </w:p>
        </w:tc>
        <w:tc>
          <w:tcPr>
            <w:tcW w:w="4765" w:type="dxa"/>
          </w:tcPr>
          <w:p w:rsidR="002B7A14" w:rsidRDefault="002B7A14" w:rsidP="00C76288">
            <w:pPr>
              <w:pStyle w:val="Tabela-zawarto"/>
            </w:pPr>
          </w:p>
        </w:tc>
      </w:tr>
      <w:tr w:rsidR="002B7A14" w:rsidTr="00D14330">
        <w:tc>
          <w:tcPr>
            <w:tcW w:w="480" w:type="dxa"/>
            <w:vAlign w:val="center"/>
          </w:tcPr>
          <w:p w:rsidR="002B7A14" w:rsidRDefault="002B7A14" w:rsidP="00C76288">
            <w:pPr>
              <w:pStyle w:val="Tabela-zawarto"/>
              <w:jc w:val="center"/>
            </w:pPr>
          </w:p>
        </w:tc>
        <w:tc>
          <w:tcPr>
            <w:tcW w:w="3348" w:type="dxa"/>
            <w:vAlign w:val="center"/>
          </w:tcPr>
          <w:p w:rsidR="002B7A14" w:rsidRDefault="002B7A14" w:rsidP="00C76288">
            <w:pPr>
              <w:pStyle w:val="Tabela-zawarto"/>
            </w:pPr>
            <w:r w:rsidRPr="000E1730">
              <w:rPr>
                <w:lang w:val="en-US"/>
              </w:rPr>
              <w:t xml:space="preserve">-   -   </w:t>
            </w:r>
            <w:r>
              <w:t>IssueDateTime</w:t>
            </w:r>
          </w:p>
        </w:tc>
        <w:tc>
          <w:tcPr>
            <w:tcW w:w="5621" w:type="dxa"/>
            <w:vAlign w:val="center"/>
          </w:tcPr>
          <w:p w:rsidR="002B7A14" w:rsidRDefault="002B7A14" w:rsidP="00C76288">
            <w:pPr>
              <w:pStyle w:val="Tabela-zawarto"/>
            </w:pPr>
            <w:r>
              <w:fldChar w:fldCharType="begin"/>
            </w:r>
            <w:r>
              <w:instrText xml:space="preserve"> DOCVARIABLE IssueDateTime \* MERGEFORMAT </w:instrText>
            </w:r>
            <w:r>
              <w:fldChar w:fldCharType="end"/>
            </w:r>
          </w:p>
        </w:tc>
        <w:tc>
          <w:tcPr>
            <w:tcW w:w="4765" w:type="dxa"/>
          </w:tcPr>
          <w:p w:rsidR="002B7A14" w:rsidRPr="000E1730" w:rsidRDefault="002B7A14" w:rsidP="00C76288">
            <w:pPr>
              <w:pStyle w:val="Tabela-zawarto"/>
              <w:jc w:val="center"/>
            </w:pPr>
            <w:r w:rsidRPr="000E1730">
              <w:t>Data i czas komunikatu</w:t>
            </w:r>
          </w:p>
        </w:tc>
      </w:tr>
      <w:tr w:rsidR="002B7A14" w:rsidRPr="00CD55FF" w:rsidTr="00D14330">
        <w:tc>
          <w:tcPr>
            <w:tcW w:w="480" w:type="dxa"/>
            <w:vAlign w:val="center"/>
          </w:tcPr>
          <w:p w:rsidR="002B7A14" w:rsidRDefault="002B7A14" w:rsidP="00C76288">
            <w:pPr>
              <w:pStyle w:val="Tabela-zawarto"/>
              <w:jc w:val="center"/>
            </w:pPr>
          </w:p>
        </w:tc>
        <w:tc>
          <w:tcPr>
            <w:tcW w:w="3348" w:type="dxa"/>
            <w:vAlign w:val="center"/>
          </w:tcPr>
          <w:p w:rsidR="002B7A14" w:rsidRDefault="002B7A14" w:rsidP="00C76288">
            <w:pPr>
              <w:pStyle w:val="Tabela-zawarto"/>
              <w:rPr>
                <w:lang w:val="de-DE"/>
              </w:rPr>
            </w:pPr>
            <w:r w:rsidRPr="000E1730">
              <w:rPr>
                <w:lang w:val="en-US"/>
              </w:rPr>
              <w:t xml:space="preserve">-   -   </w:t>
            </w:r>
            <w:r>
              <w:rPr>
                <w:lang w:val="de-DE"/>
              </w:rPr>
              <w:t>DocumentIdentifier</w:t>
            </w:r>
          </w:p>
        </w:tc>
        <w:tc>
          <w:tcPr>
            <w:tcW w:w="5621" w:type="dxa"/>
            <w:vAlign w:val="center"/>
          </w:tcPr>
          <w:p w:rsidR="002B7A14" w:rsidRDefault="002B7A14" w:rsidP="00C76288">
            <w:pPr>
              <w:pStyle w:val="Tabela-zawarto"/>
              <w:rPr>
                <w:lang w:val="de-DE"/>
              </w:rPr>
            </w:pPr>
            <w:r>
              <w:rPr>
                <w:lang w:val="de-DE"/>
              </w:rPr>
              <w:fldChar w:fldCharType="begin"/>
            </w:r>
            <w:r>
              <w:rPr>
                <w:lang w:val="de-DE"/>
              </w:rPr>
              <w:instrText xml:space="preserve"> DOCVARIABLE DocumentIdentifier \* MERGEFORMAT </w:instrText>
            </w:r>
            <w:r>
              <w:rPr>
                <w:lang w:val="de-DE"/>
              </w:rPr>
              <w:fldChar w:fldCharType="end"/>
            </w:r>
          </w:p>
        </w:tc>
        <w:tc>
          <w:tcPr>
            <w:tcW w:w="4765" w:type="dxa"/>
          </w:tcPr>
          <w:p w:rsidR="002B7A14" w:rsidRPr="000E1730" w:rsidRDefault="002B7A14" w:rsidP="00C76288">
            <w:pPr>
              <w:pStyle w:val="Tabela-zawarto"/>
              <w:jc w:val="center"/>
            </w:pPr>
            <w:r w:rsidRPr="000E1730">
              <w:t>Dowolny ciąg znaków nadawany przez wysyłającego</w:t>
            </w:r>
          </w:p>
        </w:tc>
      </w:tr>
      <w:tr w:rsidR="002B7A14" w:rsidTr="00D14330">
        <w:tc>
          <w:tcPr>
            <w:tcW w:w="480" w:type="dxa"/>
            <w:vAlign w:val="center"/>
          </w:tcPr>
          <w:p w:rsidR="002B7A14" w:rsidRPr="00CD55FF" w:rsidRDefault="002B7A14" w:rsidP="00C76288">
            <w:pPr>
              <w:pStyle w:val="Tabela-zawarto"/>
              <w:jc w:val="center"/>
            </w:pPr>
          </w:p>
        </w:tc>
        <w:tc>
          <w:tcPr>
            <w:tcW w:w="3348" w:type="dxa"/>
            <w:vAlign w:val="center"/>
          </w:tcPr>
          <w:p w:rsidR="002B7A14" w:rsidRDefault="002B7A14" w:rsidP="00C76288">
            <w:pPr>
              <w:pStyle w:val="Tabela-zawarto"/>
            </w:pPr>
            <w:r w:rsidRPr="000E1730">
              <w:rPr>
                <w:lang w:val="en-US"/>
              </w:rPr>
              <w:t xml:space="preserve">-   -   </w:t>
            </w:r>
            <w:r>
              <w:t>SenderIdentifier</w:t>
            </w:r>
          </w:p>
        </w:tc>
        <w:tc>
          <w:tcPr>
            <w:tcW w:w="5621" w:type="dxa"/>
            <w:vAlign w:val="center"/>
          </w:tcPr>
          <w:p w:rsidR="002B7A14" w:rsidRDefault="002B7A14" w:rsidP="00C76288">
            <w:pPr>
              <w:pStyle w:val="Tabela-zawarto"/>
            </w:pPr>
            <w:r>
              <w:fldChar w:fldCharType="begin"/>
            </w:r>
            <w:r>
              <w:instrText xml:space="preserve"> DOCVARIABLE SenderIdentifier \* MERGEFORMAT </w:instrText>
            </w:r>
            <w:r>
              <w:fldChar w:fldCharType="end"/>
            </w:r>
          </w:p>
        </w:tc>
        <w:tc>
          <w:tcPr>
            <w:tcW w:w="4765" w:type="dxa"/>
          </w:tcPr>
          <w:p w:rsidR="002B7A14" w:rsidRPr="000E1730" w:rsidRDefault="002B7A14" w:rsidP="00C76288">
            <w:pPr>
              <w:pStyle w:val="Tabela-zawarto"/>
              <w:jc w:val="center"/>
            </w:pPr>
            <w:r w:rsidRPr="000E1730">
              <w:t>„</w:t>
            </w:r>
            <w:r w:rsidRPr="0032379D">
              <w:rPr>
                <w:highlight w:val="cyan"/>
              </w:rPr>
              <w:t>XXXX</w:t>
            </w:r>
            <w:r w:rsidRPr="000E1730">
              <w:t>”</w:t>
            </w:r>
          </w:p>
        </w:tc>
      </w:tr>
      <w:tr w:rsidR="002B7A14" w:rsidTr="00D14330">
        <w:tc>
          <w:tcPr>
            <w:tcW w:w="480" w:type="dxa"/>
            <w:vAlign w:val="center"/>
          </w:tcPr>
          <w:p w:rsidR="002B7A14" w:rsidRDefault="002B7A14" w:rsidP="00C76288">
            <w:pPr>
              <w:pStyle w:val="Tabela-zawarto"/>
              <w:jc w:val="center"/>
            </w:pPr>
          </w:p>
        </w:tc>
        <w:tc>
          <w:tcPr>
            <w:tcW w:w="3348" w:type="dxa"/>
            <w:vAlign w:val="center"/>
          </w:tcPr>
          <w:p w:rsidR="002B7A14" w:rsidRDefault="002B7A14" w:rsidP="00C76288">
            <w:pPr>
              <w:pStyle w:val="Tabela-zawarto"/>
            </w:pPr>
            <w:r w:rsidRPr="000E1730">
              <w:rPr>
                <w:lang w:val="en-US"/>
              </w:rPr>
              <w:t xml:space="preserve">-   -   </w:t>
            </w:r>
            <w:r>
              <w:t>ReceiverIdentifier</w:t>
            </w:r>
          </w:p>
        </w:tc>
        <w:tc>
          <w:tcPr>
            <w:tcW w:w="5621" w:type="dxa"/>
            <w:vAlign w:val="center"/>
          </w:tcPr>
          <w:p w:rsidR="002B7A14" w:rsidRDefault="002B7A14" w:rsidP="00C76288">
            <w:pPr>
              <w:pStyle w:val="Tabela-zawarto"/>
            </w:pPr>
            <w:r>
              <w:fldChar w:fldCharType="begin"/>
            </w:r>
            <w:r>
              <w:instrText xml:space="preserve"> DOCVARIABLE ReceiverIdentifier \* MERGEFORMAT </w:instrText>
            </w:r>
            <w:r>
              <w:fldChar w:fldCharType="end"/>
            </w:r>
          </w:p>
        </w:tc>
        <w:tc>
          <w:tcPr>
            <w:tcW w:w="4765" w:type="dxa"/>
          </w:tcPr>
          <w:p w:rsidR="002B7A14" w:rsidRPr="000E1730" w:rsidRDefault="002B7A14" w:rsidP="00C76288">
            <w:pPr>
              <w:pStyle w:val="Tabela-zawarto"/>
              <w:jc w:val="center"/>
            </w:pPr>
            <w:r w:rsidRPr="000E1730">
              <w:t>„ZSK-C”</w:t>
            </w:r>
          </w:p>
        </w:tc>
      </w:tr>
      <w:tr w:rsidR="002B7A14" w:rsidTr="00D14330">
        <w:tc>
          <w:tcPr>
            <w:tcW w:w="480" w:type="dxa"/>
            <w:vAlign w:val="center"/>
          </w:tcPr>
          <w:p w:rsidR="002B7A14" w:rsidRDefault="002B7A14" w:rsidP="00C76288">
            <w:pPr>
              <w:pStyle w:val="Tabela-zawarto"/>
              <w:jc w:val="center"/>
            </w:pPr>
          </w:p>
        </w:tc>
        <w:tc>
          <w:tcPr>
            <w:tcW w:w="3348" w:type="dxa"/>
            <w:vAlign w:val="center"/>
          </w:tcPr>
          <w:p w:rsidR="002B7A14" w:rsidRDefault="002B7A14" w:rsidP="00C76288">
            <w:pPr>
              <w:pStyle w:val="Tabela-zawarto"/>
            </w:pPr>
            <w:r w:rsidRPr="000E1730">
              <w:rPr>
                <w:lang w:val="en-US"/>
              </w:rPr>
              <w:t xml:space="preserve">-   </w:t>
            </w:r>
            <w:r>
              <w:t>CriteriaInclude</w:t>
            </w:r>
          </w:p>
        </w:tc>
        <w:tc>
          <w:tcPr>
            <w:tcW w:w="5621" w:type="dxa"/>
            <w:vAlign w:val="center"/>
          </w:tcPr>
          <w:p w:rsidR="002B7A14" w:rsidRDefault="002B7A14" w:rsidP="00C76288">
            <w:pPr>
              <w:pStyle w:val="Tabela-zawarto"/>
            </w:pPr>
            <w:r>
              <w:t>Wskaźnik określający czy w odpowiedzi mają być przesłane kryteria</w:t>
            </w:r>
          </w:p>
        </w:tc>
        <w:tc>
          <w:tcPr>
            <w:tcW w:w="4765" w:type="dxa"/>
          </w:tcPr>
          <w:p w:rsidR="002B7A14" w:rsidRPr="000E1730" w:rsidRDefault="002B7A14" w:rsidP="00C76288">
            <w:pPr>
              <w:pStyle w:val="Tabela-zawarto"/>
              <w:jc w:val="center"/>
            </w:pPr>
            <w:r w:rsidRPr="000E1730">
              <w:t>False/True</w:t>
            </w:r>
          </w:p>
        </w:tc>
      </w:tr>
      <w:tr w:rsidR="002B7A14" w:rsidTr="00D14330">
        <w:tc>
          <w:tcPr>
            <w:tcW w:w="480" w:type="dxa"/>
            <w:vAlign w:val="center"/>
          </w:tcPr>
          <w:p w:rsidR="002B7A14" w:rsidRDefault="002B7A14" w:rsidP="004E0C06">
            <w:pPr>
              <w:pStyle w:val="Tabela-zawarto"/>
              <w:jc w:val="center"/>
            </w:pPr>
            <w:r>
              <w:t>B-32</w:t>
            </w:r>
          </w:p>
        </w:tc>
        <w:tc>
          <w:tcPr>
            <w:tcW w:w="3348" w:type="dxa"/>
            <w:vAlign w:val="center"/>
          </w:tcPr>
          <w:p w:rsidR="002B7A14" w:rsidRDefault="002B7A14" w:rsidP="00C76288">
            <w:pPr>
              <w:pStyle w:val="Tabela-zawarto"/>
            </w:pPr>
            <w:r>
              <w:softHyphen/>
            </w:r>
            <w:r w:rsidRPr="000E1730">
              <w:rPr>
                <w:lang w:val="en-US"/>
              </w:rPr>
              <w:t xml:space="preserve">-   </w:t>
            </w:r>
            <w:r>
              <w:t>PaymentRefusal</w:t>
            </w:r>
            <w:r w:rsidRPr="00D14330">
              <w:t>ResponseCriteria</w:t>
            </w:r>
          </w:p>
        </w:tc>
        <w:tc>
          <w:tcPr>
            <w:tcW w:w="5621" w:type="dxa"/>
            <w:vAlign w:val="center"/>
          </w:tcPr>
          <w:p w:rsidR="002B7A14" w:rsidRDefault="002B7A14" w:rsidP="00C76288">
            <w:pPr>
              <w:pStyle w:val="Tabela-zawarto"/>
            </w:pPr>
            <w:r>
              <w:t>Komponent zawierający kryteria określające jakie informacje o złożonych odpowiedziach do otrzymanego żądania odwołania płatności mają zostać przesłane w odpowiedzi</w:t>
            </w:r>
          </w:p>
        </w:tc>
        <w:tc>
          <w:tcPr>
            <w:tcW w:w="4765" w:type="dxa"/>
          </w:tcPr>
          <w:p w:rsidR="002B7A14" w:rsidRDefault="002B7A14" w:rsidP="00C76288">
            <w:pPr>
              <w:pStyle w:val="Tabela-zawarto"/>
            </w:pPr>
          </w:p>
        </w:tc>
      </w:tr>
      <w:tr w:rsidR="002B7A14" w:rsidTr="00D14330">
        <w:tc>
          <w:tcPr>
            <w:tcW w:w="480" w:type="dxa"/>
            <w:vAlign w:val="center"/>
          </w:tcPr>
          <w:p w:rsidR="002B7A14" w:rsidRDefault="002B7A14" w:rsidP="00C76288">
            <w:pPr>
              <w:pStyle w:val="Tabela-zawarto"/>
              <w:jc w:val="center"/>
            </w:pPr>
          </w:p>
        </w:tc>
        <w:tc>
          <w:tcPr>
            <w:tcW w:w="3348" w:type="dxa"/>
            <w:vAlign w:val="center"/>
          </w:tcPr>
          <w:p w:rsidR="002B7A14" w:rsidRDefault="002B7A14" w:rsidP="00C76288">
            <w:pPr>
              <w:pStyle w:val="Tabela-zawarto"/>
            </w:pPr>
            <w:r w:rsidRPr="000E1730">
              <w:rPr>
                <w:lang w:val="en-US"/>
              </w:rPr>
              <w:t xml:space="preserve">-   -   </w:t>
            </w:r>
            <w:r w:rsidRPr="00D14330">
              <w:t>Bank</w:t>
            </w:r>
            <w:r>
              <w:t>PaymentRefusal</w:t>
            </w:r>
            <w:r w:rsidRPr="00D14330">
              <w:t>Identifier</w:t>
            </w:r>
          </w:p>
        </w:tc>
        <w:tc>
          <w:tcPr>
            <w:tcW w:w="5621" w:type="dxa"/>
          </w:tcPr>
          <w:p w:rsidR="002B7A14" w:rsidRPr="000E1730" w:rsidRDefault="002B7A14" w:rsidP="00D14330">
            <w:pPr>
              <w:pStyle w:val="Tabela-zawarto"/>
            </w:pPr>
            <w:r w:rsidRPr="000E1730">
              <w:t xml:space="preserve">Identyfikator </w:t>
            </w:r>
            <w:r>
              <w:t>żądania odowłania płatności</w:t>
            </w:r>
          </w:p>
        </w:tc>
        <w:tc>
          <w:tcPr>
            <w:tcW w:w="4765" w:type="dxa"/>
          </w:tcPr>
          <w:p w:rsidR="002B7A14" w:rsidRPr="000E1730" w:rsidRDefault="002B7A14" w:rsidP="00C76288">
            <w:pPr>
              <w:pStyle w:val="Tabela-zawarto"/>
              <w:jc w:val="center"/>
            </w:pPr>
            <w:r w:rsidRPr="000E1730">
              <w:t xml:space="preserve">Identyfikator </w:t>
            </w:r>
            <w:r>
              <w:t>żądania odowłania płatności</w:t>
            </w:r>
          </w:p>
        </w:tc>
      </w:tr>
    </w:tbl>
    <w:p w:rsidR="002B7A14" w:rsidRDefault="002B7A14" w:rsidP="00D14330">
      <w:pPr>
        <w:pStyle w:val="OpisZnakZnakZnak"/>
      </w:pPr>
    </w:p>
    <w:p w:rsidR="002B7A14" w:rsidRDefault="002B7A14">
      <w:pPr>
        <w:rPr>
          <w:sz w:val="22"/>
        </w:rPr>
      </w:pPr>
      <w:r>
        <w:br w:type="page"/>
      </w:r>
    </w:p>
    <w:p w:rsidR="002B7A14" w:rsidRPr="000E1730" w:rsidRDefault="002B7A14" w:rsidP="00BB3679">
      <w:pPr>
        <w:pStyle w:val="Heading2"/>
        <w:numPr>
          <w:ilvl w:val="1"/>
          <w:numId w:val="27"/>
        </w:numPr>
      </w:pPr>
      <w:bookmarkStart w:id="256" w:name="_Toc365015816"/>
      <w:r w:rsidRPr="000E1730">
        <w:t xml:space="preserve">Komunikat odpowiedzi </w:t>
      </w:r>
      <w:r>
        <w:t>PaymentRefusal</w:t>
      </w:r>
      <w:r w:rsidRPr="00BB3679">
        <w:t>ResponseInquiryResponse</w:t>
      </w:r>
      <w:bookmarkEnd w:id="256"/>
    </w:p>
    <w:p w:rsidR="002B7A14" w:rsidRDefault="002B7A14" w:rsidP="00D14330">
      <w:pPr>
        <w:pStyle w:val="Caption"/>
      </w:pPr>
      <w:bookmarkStart w:id="257" w:name="_Toc365015888"/>
      <w:r w:rsidRPr="000E1730">
        <w:t xml:space="preserve">Tabela </w:t>
      </w:r>
      <w:fldSimple w:instr=" SEQ Tabela \* ARABIC ">
        <w:r>
          <w:rPr>
            <w:noProof/>
          </w:rPr>
          <w:t>62</w:t>
        </w:r>
      </w:fldSimple>
      <w:r w:rsidRPr="000E1730">
        <w:t xml:space="preserve">: Komunikat odpowiedzi </w:t>
      </w:r>
      <w:r>
        <w:t>PaymentRefusal</w:t>
      </w:r>
      <w:r w:rsidRPr="00BB3679">
        <w:t>ResponseInquiryResponse</w:t>
      </w:r>
      <w:bookmarkEnd w:id="257"/>
    </w:p>
    <w:p w:rsidR="002B7A14" w:rsidRDefault="002B7A14" w:rsidP="001D3DBA">
      <w:pPr>
        <w:pStyle w:val="OpisZnakZnakZnak"/>
        <w:jc w:val="left"/>
      </w:pPr>
    </w:p>
    <w:tbl>
      <w:tblPr>
        <w:tblW w:w="14197" w:type="dxa"/>
        <w:jc w:val="center"/>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1"/>
        <w:gridCol w:w="7"/>
        <w:gridCol w:w="3925"/>
        <w:gridCol w:w="5528"/>
        <w:gridCol w:w="1639"/>
        <w:gridCol w:w="2537"/>
      </w:tblGrid>
      <w:tr w:rsidR="002B7A14" w:rsidRPr="000E1730" w:rsidTr="00C76288">
        <w:trPr>
          <w:jc w:val="center"/>
        </w:trPr>
        <w:tc>
          <w:tcPr>
            <w:tcW w:w="561" w:type="dxa"/>
            <w:shd w:val="solid" w:color="auto" w:fill="auto"/>
          </w:tcPr>
          <w:p w:rsidR="002B7A14" w:rsidRPr="000E1730" w:rsidRDefault="002B7A14" w:rsidP="00C76288">
            <w:pPr>
              <w:pStyle w:val="Tabela-zawarto"/>
            </w:pPr>
          </w:p>
        </w:tc>
        <w:tc>
          <w:tcPr>
            <w:tcW w:w="3932" w:type="dxa"/>
            <w:gridSpan w:val="2"/>
            <w:shd w:val="solid" w:color="auto" w:fill="auto"/>
          </w:tcPr>
          <w:p w:rsidR="002B7A14" w:rsidRPr="004147A6" w:rsidRDefault="002B7A14" w:rsidP="00C76288">
            <w:pPr>
              <w:pStyle w:val="Tabela-zawarto"/>
              <w:rPr>
                <w:b/>
              </w:rPr>
            </w:pPr>
            <w:r w:rsidRPr="004147A6">
              <w:rPr>
                <w:b/>
              </w:rPr>
              <w:t>Nazwa elementu</w:t>
            </w:r>
          </w:p>
        </w:tc>
        <w:tc>
          <w:tcPr>
            <w:tcW w:w="5528" w:type="dxa"/>
            <w:shd w:val="solid" w:color="auto" w:fill="auto"/>
          </w:tcPr>
          <w:p w:rsidR="002B7A14" w:rsidRPr="004147A6" w:rsidRDefault="002B7A14" w:rsidP="00C76288">
            <w:pPr>
              <w:pStyle w:val="Tabela-zawarto"/>
              <w:rPr>
                <w:b/>
              </w:rPr>
            </w:pPr>
            <w:r w:rsidRPr="004147A6">
              <w:rPr>
                <w:b/>
              </w:rPr>
              <w:t xml:space="preserve">Opis                          </w:t>
            </w:r>
          </w:p>
        </w:tc>
        <w:tc>
          <w:tcPr>
            <w:tcW w:w="4176" w:type="dxa"/>
            <w:gridSpan w:val="2"/>
            <w:shd w:val="solid" w:color="auto" w:fill="auto"/>
          </w:tcPr>
          <w:p w:rsidR="002B7A14" w:rsidRPr="004147A6" w:rsidRDefault="002B7A14" w:rsidP="00C76288">
            <w:pPr>
              <w:pStyle w:val="Tabela-zawarto"/>
              <w:jc w:val="center"/>
              <w:rPr>
                <w:b/>
              </w:rPr>
            </w:pPr>
            <w:r w:rsidRPr="004147A6">
              <w:rPr>
                <w:b/>
              </w:rPr>
              <w:t>Wprowadzana wartość</w:t>
            </w:r>
          </w:p>
        </w:tc>
      </w:tr>
      <w:tr w:rsidR="002B7A14" w:rsidRPr="000E1730" w:rsidTr="00271314">
        <w:trPr>
          <w:jc w:val="center"/>
        </w:trPr>
        <w:tc>
          <w:tcPr>
            <w:tcW w:w="561" w:type="dxa"/>
          </w:tcPr>
          <w:p w:rsidR="002B7A14" w:rsidRPr="000E1730" w:rsidRDefault="002B7A14" w:rsidP="00C76288">
            <w:pPr>
              <w:pStyle w:val="Tabela-zawarto"/>
            </w:pPr>
          </w:p>
        </w:tc>
        <w:tc>
          <w:tcPr>
            <w:tcW w:w="3932" w:type="dxa"/>
            <w:gridSpan w:val="2"/>
          </w:tcPr>
          <w:p w:rsidR="002B7A14" w:rsidRPr="000E1730" w:rsidRDefault="002B7A14" w:rsidP="00C76288">
            <w:pPr>
              <w:pStyle w:val="Tabela-zawarto"/>
            </w:pPr>
            <w:r>
              <w:t>PaymentRefusal</w:t>
            </w:r>
            <w:r w:rsidRPr="00814928">
              <w:t>ResponseInquiryResponse</w:t>
            </w:r>
          </w:p>
        </w:tc>
        <w:tc>
          <w:tcPr>
            <w:tcW w:w="9704" w:type="dxa"/>
            <w:gridSpan w:val="3"/>
          </w:tcPr>
          <w:p w:rsidR="002B7A14" w:rsidRPr="000E1730" w:rsidRDefault="002B7A14" w:rsidP="00C76288">
            <w:pPr>
              <w:pStyle w:val="Tabela-zawarto"/>
              <w:jc w:val="center"/>
            </w:pPr>
            <w:r>
              <w:t xml:space="preserve">Zapytanie o stan odpowiedzi na żądanie odwołania płatności SEPA </w:t>
            </w:r>
            <w:r w:rsidRPr="000E1730">
              <w:rPr>
                <w:rFonts w:cs="Arial"/>
              </w:rPr>
              <w:t xml:space="preserve">– komunikat typu </w:t>
            </w:r>
            <w:r>
              <w:rPr>
                <w:rFonts w:cs="Arial"/>
              </w:rPr>
              <w:t>odpowiedź</w:t>
            </w:r>
          </w:p>
        </w:tc>
      </w:tr>
      <w:tr w:rsidR="002B7A14" w:rsidRPr="000E1730" w:rsidTr="00C76288">
        <w:trPr>
          <w:jc w:val="center"/>
        </w:trPr>
        <w:tc>
          <w:tcPr>
            <w:tcW w:w="561" w:type="dxa"/>
          </w:tcPr>
          <w:p w:rsidR="002B7A14" w:rsidRPr="000E1730" w:rsidRDefault="002B7A14" w:rsidP="00C76288">
            <w:pPr>
              <w:pStyle w:val="Tabela-zawarto"/>
            </w:pPr>
            <w:r w:rsidRPr="000E1730">
              <w:t>A-16</w:t>
            </w:r>
          </w:p>
        </w:tc>
        <w:tc>
          <w:tcPr>
            <w:tcW w:w="3932" w:type="dxa"/>
            <w:gridSpan w:val="2"/>
          </w:tcPr>
          <w:p w:rsidR="002B7A14" w:rsidRPr="000E1730" w:rsidRDefault="002B7A14" w:rsidP="00C76288">
            <w:pPr>
              <w:pStyle w:val="Tabela-zawarto"/>
            </w:pPr>
            <w:r w:rsidRPr="000E1730">
              <w:t>-   Header</w:t>
            </w:r>
          </w:p>
        </w:tc>
        <w:tc>
          <w:tcPr>
            <w:tcW w:w="5528" w:type="dxa"/>
          </w:tcPr>
          <w:p w:rsidR="002B7A14" w:rsidRPr="000E1730" w:rsidRDefault="002B7A14" w:rsidP="00C76288">
            <w:pPr>
              <w:pStyle w:val="Tabela-zawarto"/>
              <w:rPr>
                <w:rFonts w:cs="Arial"/>
              </w:rPr>
            </w:pPr>
            <w:r w:rsidRPr="000E1730">
              <w:rPr>
                <w:rFonts w:cs="Arial"/>
              </w:rPr>
              <w:t>Komponent zawierający elementy nagłówka komunikatu</w:t>
            </w:r>
          </w:p>
        </w:tc>
        <w:tc>
          <w:tcPr>
            <w:tcW w:w="4176" w:type="dxa"/>
            <w:gridSpan w:val="2"/>
          </w:tcPr>
          <w:p w:rsidR="002B7A14" w:rsidRPr="000E1730" w:rsidRDefault="002B7A14" w:rsidP="00C76288">
            <w:pPr>
              <w:pStyle w:val="Tabela-zawarto"/>
              <w:jc w:val="center"/>
            </w:pPr>
          </w:p>
        </w:tc>
      </w:tr>
      <w:tr w:rsidR="002B7A14" w:rsidRPr="000E1730" w:rsidTr="00C76288">
        <w:trPr>
          <w:jc w:val="center"/>
        </w:trPr>
        <w:tc>
          <w:tcPr>
            <w:tcW w:w="561" w:type="dxa"/>
          </w:tcPr>
          <w:p w:rsidR="002B7A14" w:rsidRPr="000E1730" w:rsidRDefault="002B7A14" w:rsidP="00C76288">
            <w:pPr>
              <w:pStyle w:val="Tabela-zawarto"/>
            </w:pPr>
          </w:p>
        </w:tc>
        <w:tc>
          <w:tcPr>
            <w:tcW w:w="3932" w:type="dxa"/>
            <w:gridSpan w:val="2"/>
          </w:tcPr>
          <w:p w:rsidR="002B7A14" w:rsidRPr="000E1730" w:rsidRDefault="002B7A14" w:rsidP="00C76288">
            <w:pPr>
              <w:pStyle w:val="Tabela-zawarto"/>
            </w:pPr>
            <w:r w:rsidRPr="000E1730">
              <w:t>-   -   IssueDateTime</w:t>
            </w:r>
          </w:p>
        </w:tc>
        <w:tc>
          <w:tcPr>
            <w:tcW w:w="5528" w:type="dxa"/>
          </w:tcPr>
          <w:p w:rsidR="002B7A14" w:rsidRPr="000E1730" w:rsidRDefault="002B7A14" w:rsidP="00C76288">
            <w:pPr>
              <w:pStyle w:val="Tabela-zawarto"/>
              <w:rPr>
                <w:rFonts w:cs="Arial"/>
              </w:rPr>
            </w:pPr>
            <w:r w:rsidRPr="000E1730">
              <w:rPr>
                <w:rFonts w:cs="Arial"/>
              </w:rPr>
              <w:t>Data i czas komunikatu</w:t>
            </w:r>
          </w:p>
        </w:tc>
        <w:tc>
          <w:tcPr>
            <w:tcW w:w="4176" w:type="dxa"/>
            <w:gridSpan w:val="2"/>
          </w:tcPr>
          <w:p w:rsidR="002B7A14" w:rsidRPr="000E1730" w:rsidRDefault="002B7A14" w:rsidP="00C76288">
            <w:pPr>
              <w:pStyle w:val="Tabela-zawarto"/>
              <w:jc w:val="center"/>
              <w:rPr>
                <w:lang w:val="de-DE"/>
              </w:rPr>
            </w:pPr>
            <w:r w:rsidRPr="000E1730">
              <w:rPr>
                <w:lang w:val="de-DE"/>
              </w:rPr>
              <w:t>Data i czas komunikatu</w:t>
            </w:r>
          </w:p>
        </w:tc>
      </w:tr>
      <w:tr w:rsidR="002B7A14" w:rsidRPr="000E1730" w:rsidTr="00C76288">
        <w:trPr>
          <w:jc w:val="center"/>
        </w:trPr>
        <w:tc>
          <w:tcPr>
            <w:tcW w:w="561" w:type="dxa"/>
          </w:tcPr>
          <w:p w:rsidR="002B7A14" w:rsidRPr="000E1730" w:rsidRDefault="002B7A14" w:rsidP="00C76288">
            <w:pPr>
              <w:pStyle w:val="Tabela-zawarto"/>
            </w:pPr>
          </w:p>
        </w:tc>
        <w:tc>
          <w:tcPr>
            <w:tcW w:w="3932" w:type="dxa"/>
            <w:gridSpan w:val="2"/>
          </w:tcPr>
          <w:p w:rsidR="002B7A14" w:rsidRPr="000E1730" w:rsidRDefault="002B7A14" w:rsidP="00C76288">
            <w:pPr>
              <w:pStyle w:val="Tabela-zawarto"/>
              <w:rPr>
                <w:lang w:val="de-DE"/>
              </w:rPr>
            </w:pPr>
            <w:r w:rsidRPr="000E1730">
              <w:rPr>
                <w:lang w:val="de-DE"/>
              </w:rPr>
              <w:t>-   -   DocumentIdentifier</w:t>
            </w:r>
          </w:p>
        </w:tc>
        <w:tc>
          <w:tcPr>
            <w:tcW w:w="5528" w:type="dxa"/>
          </w:tcPr>
          <w:p w:rsidR="002B7A14" w:rsidRPr="000E1730" w:rsidRDefault="002B7A14" w:rsidP="00C76288">
            <w:pPr>
              <w:pStyle w:val="Tabela-zawarto"/>
              <w:rPr>
                <w:rFonts w:cs="Arial"/>
              </w:rPr>
            </w:pPr>
            <w:r w:rsidRPr="000E1730">
              <w:rPr>
                <w:rFonts w:cs="Arial"/>
              </w:rPr>
              <w:t>Identyfikator komunikatu</w:t>
            </w:r>
          </w:p>
        </w:tc>
        <w:tc>
          <w:tcPr>
            <w:tcW w:w="4176" w:type="dxa"/>
            <w:gridSpan w:val="2"/>
          </w:tcPr>
          <w:p w:rsidR="002B7A14" w:rsidRPr="000E1730" w:rsidRDefault="002B7A14" w:rsidP="00C76288">
            <w:pPr>
              <w:pStyle w:val="Tabela-zawarto"/>
              <w:jc w:val="center"/>
            </w:pPr>
            <w:r w:rsidRPr="000E1730">
              <w:t>Dowolny ciąg znaków nadawany przez wysyłającego</w:t>
            </w:r>
          </w:p>
        </w:tc>
      </w:tr>
      <w:tr w:rsidR="002B7A14" w:rsidRPr="000E1730" w:rsidTr="00C76288">
        <w:trPr>
          <w:jc w:val="center"/>
        </w:trPr>
        <w:tc>
          <w:tcPr>
            <w:tcW w:w="561" w:type="dxa"/>
          </w:tcPr>
          <w:p w:rsidR="002B7A14" w:rsidRPr="000E1730" w:rsidRDefault="002B7A14" w:rsidP="00C76288">
            <w:pPr>
              <w:pStyle w:val="Tabela-zawarto"/>
            </w:pPr>
          </w:p>
        </w:tc>
        <w:tc>
          <w:tcPr>
            <w:tcW w:w="3932" w:type="dxa"/>
            <w:gridSpan w:val="2"/>
          </w:tcPr>
          <w:p w:rsidR="002B7A14" w:rsidRPr="000E1730" w:rsidRDefault="002B7A14" w:rsidP="00C76288">
            <w:pPr>
              <w:pStyle w:val="Tabela-zawarto"/>
            </w:pPr>
            <w:r w:rsidRPr="000E1730">
              <w:t>-   -   SenderIdentifier</w:t>
            </w:r>
          </w:p>
        </w:tc>
        <w:tc>
          <w:tcPr>
            <w:tcW w:w="5528" w:type="dxa"/>
          </w:tcPr>
          <w:p w:rsidR="002B7A14" w:rsidRPr="000E1730" w:rsidRDefault="002B7A14" w:rsidP="00C76288">
            <w:pPr>
              <w:pStyle w:val="Tabela-zawarto"/>
              <w:rPr>
                <w:rFonts w:cs="Arial"/>
              </w:rPr>
            </w:pPr>
            <w:r w:rsidRPr="000E1730">
              <w:rPr>
                <w:rFonts w:cs="Arial"/>
              </w:rPr>
              <w:t>Identyfikator nadawcy komunikatu</w:t>
            </w:r>
          </w:p>
        </w:tc>
        <w:tc>
          <w:tcPr>
            <w:tcW w:w="4176" w:type="dxa"/>
            <w:gridSpan w:val="2"/>
          </w:tcPr>
          <w:p w:rsidR="002B7A14" w:rsidRPr="000E1730" w:rsidRDefault="002B7A14" w:rsidP="00C76288">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C76288">
        <w:trPr>
          <w:jc w:val="center"/>
        </w:trPr>
        <w:tc>
          <w:tcPr>
            <w:tcW w:w="561" w:type="dxa"/>
          </w:tcPr>
          <w:p w:rsidR="002B7A14" w:rsidRPr="000E1730" w:rsidRDefault="002B7A14" w:rsidP="00C76288">
            <w:pPr>
              <w:pStyle w:val="Tabela-zawarto"/>
            </w:pPr>
          </w:p>
        </w:tc>
        <w:tc>
          <w:tcPr>
            <w:tcW w:w="3932" w:type="dxa"/>
            <w:gridSpan w:val="2"/>
          </w:tcPr>
          <w:p w:rsidR="002B7A14" w:rsidRPr="000E1730" w:rsidRDefault="002B7A14" w:rsidP="00C76288">
            <w:pPr>
              <w:pStyle w:val="Tabela-zawarto"/>
              <w:rPr>
                <w:lang w:val="en-US"/>
              </w:rPr>
            </w:pPr>
            <w:r w:rsidRPr="000E1730">
              <w:rPr>
                <w:lang w:val="en-US"/>
              </w:rPr>
              <w:t>-   -   ReceiverIdentifier</w:t>
            </w:r>
          </w:p>
        </w:tc>
        <w:tc>
          <w:tcPr>
            <w:tcW w:w="5528" w:type="dxa"/>
          </w:tcPr>
          <w:p w:rsidR="002B7A14" w:rsidRPr="000E1730" w:rsidRDefault="002B7A14" w:rsidP="00C76288">
            <w:pPr>
              <w:pStyle w:val="Tabela-zawarto"/>
              <w:rPr>
                <w:rFonts w:cs="Arial"/>
              </w:rPr>
            </w:pPr>
            <w:r w:rsidRPr="000E1730">
              <w:rPr>
                <w:rFonts w:cs="Arial"/>
              </w:rPr>
              <w:t>Identyfikator odbiorcy komunikatu</w:t>
            </w:r>
          </w:p>
        </w:tc>
        <w:tc>
          <w:tcPr>
            <w:tcW w:w="4176" w:type="dxa"/>
            <w:gridSpan w:val="2"/>
          </w:tcPr>
          <w:p w:rsidR="002B7A14" w:rsidRPr="000E1730" w:rsidRDefault="002B7A14" w:rsidP="00C76288">
            <w:pPr>
              <w:pStyle w:val="Tabela-zawarto"/>
              <w:jc w:val="center"/>
              <w:rPr>
                <w:lang w:val="en-US"/>
              </w:rPr>
            </w:pPr>
            <w:r w:rsidRPr="000E1730">
              <w:rPr>
                <w:lang w:val="en-US"/>
              </w:rPr>
              <w:t>“ZSK-C”</w:t>
            </w:r>
          </w:p>
        </w:tc>
      </w:tr>
      <w:tr w:rsidR="002B7A14" w:rsidRPr="000E1730" w:rsidTr="00C76288">
        <w:trPr>
          <w:jc w:val="center"/>
        </w:trPr>
        <w:tc>
          <w:tcPr>
            <w:tcW w:w="568" w:type="dxa"/>
            <w:gridSpan w:val="2"/>
          </w:tcPr>
          <w:p w:rsidR="002B7A14" w:rsidRPr="000E1730" w:rsidRDefault="002B7A14" w:rsidP="00C76288">
            <w:pPr>
              <w:pStyle w:val="Tabela-zawarto"/>
              <w:rPr>
                <w:lang w:val="en-US"/>
              </w:rPr>
            </w:pPr>
            <w:r w:rsidRPr="000E1730">
              <w:rPr>
                <w:lang w:val="en-US"/>
              </w:rPr>
              <w:t>A-14</w:t>
            </w:r>
          </w:p>
        </w:tc>
        <w:tc>
          <w:tcPr>
            <w:tcW w:w="3925" w:type="dxa"/>
            <w:shd w:val="clear" w:color="auto" w:fill="00FFFF"/>
          </w:tcPr>
          <w:p w:rsidR="002B7A14" w:rsidRPr="000E1730" w:rsidRDefault="002B7A14" w:rsidP="00C76288">
            <w:pPr>
              <w:pStyle w:val="Tabela-zawarto"/>
              <w:rPr>
                <w:lang w:val="en-US"/>
              </w:rPr>
            </w:pPr>
            <w:r w:rsidRPr="000E1730">
              <w:rPr>
                <w:lang w:val="en-US"/>
              </w:rPr>
              <w:t xml:space="preserve">-   DocumentStatus                  </w:t>
            </w:r>
            <w:r w:rsidRPr="000E1730">
              <w:rPr>
                <w:b/>
                <w:lang w:val="en-US"/>
              </w:rPr>
              <w:t xml:space="preserve"> </w:t>
            </w:r>
            <w:r>
              <w:rPr>
                <w:b/>
                <w:lang w:val="en-US"/>
              </w:rPr>
              <w:t xml:space="preserve">                      </w:t>
            </w:r>
            <w:r w:rsidRPr="000E1730">
              <w:rPr>
                <w:b/>
                <w:lang w:val="en-US"/>
              </w:rPr>
              <w:t>OR</w:t>
            </w:r>
          </w:p>
        </w:tc>
        <w:tc>
          <w:tcPr>
            <w:tcW w:w="5528" w:type="dxa"/>
          </w:tcPr>
          <w:p w:rsidR="002B7A14" w:rsidRPr="000E1730" w:rsidRDefault="002B7A14" w:rsidP="00C76288">
            <w:pPr>
              <w:pStyle w:val="Tabela-zawarto"/>
            </w:pPr>
            <w:r w:rsidRPr="000E1730">
              <w:t>Status komunikatu - agregat występuje jeśli w wyniku kontroli składniowych i merytorycznych stwierdzono błędy lub uwagi podlegające raportowaniu do klienta</w:t>
            </w:r>
          </w:p>
        </w:tc>
        <w:tc>
          <w:tcPr>
            <w:tcW w:w="4176" w:type="dxa"/>
            <w:gridSpan w:val="2"/>
          </w:tcPr>
          <w:p w:rsidR="002B7A14" w:rsidRPr="000E1730" w:rsidRDefault="002B7A14" w:rsidP="00C76288">
            <w:pPr>
              <w:pStyle w:val="Tabela-zawarto"/>
              <w:jc w:val="center"/>
            </w:pPr>
            <w:r w:rsidRPr="000E1730">
              <w:t>Komponent zawsze uzupełniany</w:t>
            </w:r>
          </w:p>
        </w:tc>
      </w:tr>
      <w:tr w:rsidR="002B7A14" w:rsidRPr="000E1730" w:rsidTr="00C76288">
        <w:trPr>
          <w:jc w:val="center"/>
        </w:trPr>
        <w:tc>
          <w:tcPr>
            <w:tcW w:w="568" w:type="dxa"/>
            <w:gridSpan w:val="2"/>
          </w:tcPr>
          <w:p w:rsidR="002B7A14" w:rsidRPr="000E1730" w:rsidRDefault="002B7A14" w:rsidP="00C76288">
            <w:pPr>
              <w:pStyle w:val="Tabela-zawarto"/>
            </w:pPr>
          </w:p>
        </w:tc>
        <w:tc>
          <w:tcPr>
            <w:tcW w:w="3925" w:type="dxa"/>
          </w:tcPr>
          <w:p w:rsidR="002B7A14" w:rsidRPr="000E1730" w:rsidRDefault="002B7A14" w:rsidP="00C76288">
            <w:pPr>
              <w:pStyle w:val="Tabela-zawarto"/>
            </w:pPr>
            <w:r w:rsidRPr="000E1730">
              <w:t>-   -   StatusCode</w:t>
            </w:r>
          </w:p>
        </w:tc>
        <w:tc>
          <w:tcPr>
            <w:tcW w:w="5528" w:type="dxa"/>
          </w:tcPr>
          <w:p w:rsidR="002B7A14" w:rsidRPr="000E1730" w:rsidRDefault="002B7A14" w:rsidP="00C76288">
            <w:pPr>
              <w:pStyle w:val="Tabela-zawarto"/>
            </w:pPr>
            <w:r w:rsidRPr="000E1730">
              <w:t>Kod statusu (np. błędu)</w:t>
            </w:r>
          </w:p>
        </w:tc>
        <w:tc>
          <w:tcPr>
            <w:tcW w:w="1639" w:type="dxa"/>
          </w:tcPr>
          <w:p w:rsidR="002B7A14" w:rsidRPr="000E1730" w:rsidRDefault="002B7A14" w:rsidP="00C76288">
            <w:pPr>
              <w:pStyle w:val="Tabela-zawarto"/>
              <w:jc w:val="center"/>
              <w:rPr>
                <w:lang w:val="en-US"/>
              </w:rPr>
            </w:pPr>
            <w:r w:rsidRPr="000E1730">
              <w:rPr>
                <w:lang w:val="en-US"/>
              </w:rPr>
              <w:t>0 (dla powodzenia)</w:t>
            </w:r>
          </w:p>
        </w:tc>
        <w:tc>
          <w:tcPr>
            <w:tcW w:w="2537" w:type="dxa"/>
          </w:tcPr>
          <w:p w:rsidR="002B7A14" w:rsidRPr="000E1730" w:rsidRDefault="002B7A14" w:rsidP="00C76288">
            <w:pPr>
              <w:pStyle w:val="Tabela-zawarto"/>
              <w:jc w:val="center"/>
            </w:pPr>
            <w:r w:rsidRPr="000E1730">
              <w:t>Kod błędu (dla niepowodzenia)</w:t>
            </w:r>
          </w:p>
        </w:tc>
      </w:tr>
      <w:tr w:rsidR="002B7A14" w:rsidRPr="000E1730" w:rsidTr="00C76288">
        <w:trPr>
          <w:jc w:val="center"/>
        </w:trPr>
        <w:tc>
          <w:tcPr>
            <w:tcW w:w="568" w:type="dxa"/>
            <w:gridSpan w:val="2"/>
          </w:tcPr>
          <w:p w:rsidR="002B7A14" w:rsidRPr="000E1730" w:rsidRDefault="002B7A14" w:rsidP="00C76288">
            <w:pPr>
              <w:pStyle w:val="Tabela-zawarto"/>
            </w:pPr>
          </w:p>
        </w:tc>
        <w:tc>
          <w:tcPr>
            <w:tcW w:w="3925" w:type="dxa"/>
          </w:tcPr>
          <w:p w:rsidR="002B7A14" w:rsidRPr="000E1730" w:rsidRDefault="002B7A14" w:rsidP="00C76288">
            <w:pPr>
              <w:pStyle w:val="Tabela-zawarto"/>
            </w:pPr>
            <w:r w:rsidRPr="000E1730">
              <w:t>-   -   Severity</w:t>
            </w:r>
          </w:p>
        </w:tc>
        <w:tc>
          <w:tcPr>
            <w:tcW w:w="5528" w:type="dxa"/>
          </w:tcPr>
          <w:p w:rsidR="002B7A14" w:rsidRPr="000E1730" w:rsidRDefault="002B7A14" w:rsidP="00C76288">
            <w:pPr>
              <w:pStyle w:val="Tabela-zawarto"/>
            </w:pPr>
            <w:r w:rsidRPr="000E1730">
              <w:t>Znaczenie kodu (ciężar błędu)</w:t>
            </w:r>
          </w:p>
        </w:tc>
        <w:tc>
          <w:tcPr>
            <w:tcW w:w="1639" w:type="dxa"/>
          </w:tcPr>
          <w:p w:rsidR="002B7A14" w:rsidRPr="000E1730" w:rsidRDefault="002B7A14" w:rsidP="00C76288">
            <w:pPr>
              <w:pStyle w:val="Tabela-zawarto"/>
              <w:jc w:val="center"/>
              <w:rPr>
                <w:lang w:val="en-US"/>
              </w:rPr>
            </w:pPr>
            <w:r w:rsidRPr="000E1730">
              <w:rPr>
                <w:lang w:val="en-US"/>
              </w:rPr>
              <w:t>Info</w:t>
            </w:r>
          </w:p>
        </w:tc>
        <w:tc>
          <w:tcPr>
            <w:tcW w:w="2537" w:type="dxa"/>
          </w:tcPr>
          <w:p w:rsidR="002B7A14" w:rsidRPr="000E1730" w:rsidRDefault="002B7A14" w:rsidP="00C76288">
            <w:pPr>
              <w:pStyle w:val="Tabela-zawarto"/>
              <w:jc w:val="center"/>
              <w:rPr>
                <w:lang w:val="en-US"/>
              </w:rPr>
            </w:pPr>
            <w:r w:rsidRPr="000E1730">
              <w:rPr>
                <w:lang w:val="en-US"/>
              </w:rPr>
              <w:t>Error</w:t>
            </w:r>
          </w:p>
        </w:tc>
      </w:tr>
      <w:tr w:rsidR="002B7A14" w:rsidRPr="000E1730" w:rsidTr="00C76288">
        <w:trPr>
          <w:jc w:val="center"/>
        </w:trPr>
        <w:tc>
          <w:tcPr>
            <w:tcW w:w="568" w:type="dxa"/>
            <w:gridSpan w:val="2"/>
          </w:tcPr>
          <w:p w:rsidR="002B7A14" w:rsidRPr="000E1730" w:rsidRDefault="002B7A14" w:rsidP="00C76288">
            <w:pPr>
              <w:pStyle w:val="Tabela-zawarto"/>
            </w:pPr>
          </w:p>
        </w:tc>
        <w:tc>
          <w:tcPr>
            <w:tcW w:w="3925" w:type="dxa"/>
          </w:tcPr>
          <w:p w:rsidR="002B7A14" w:rsidRPr="000E1730" w:rsidRDefault="002B7A14" w:rsidP="00C76288">
            <w:pPr>
              <w:pStyle w:val="Tabela-zawarto"/>
              <w:rPr>
                <w:lang w:val="en-US"/>
              </w:rPr>
            </w:pPr>
            <w:r w:rsidRPr="000E1730">
              <w:rPr>
                <w:lang w:val="en-US"/>
              </w:rPr>
              <w:t>-   -   StatusDescription</w:t>
            </w:r>
          </w:p>
        </w:tc>
        <w:tc>
          <w:tcPr>
            <w:tcW w:w="5528" w:type="dxa"/>
          </w:tcPr>
          <w:p w:rsidR="002B7A14" w:rsidRPr="000E1730" w:rsidRDefault="002B7A14" w:rsidP="00C76288">
            <w:pPr>
              <w:pStyle w:val="Tabela-zawarto"/>
            </w:pPr>
            <w:r w:rsidRPr="000E1730">
              <w:t>Opis statusu</w:t>
            </w:r>
          </w:p>
        </w:tc>
        <w:tc>
          <w:tcPr>
            <w:tcW w:w="1639" w:type="dxa"/>
          </w:tcPr>
          <w:p w:rsidR="002B7A14" w:rsidRPr="000E1730" w:rsidRDefault="002B7A14" w:rsidP="00C76288">
            <w:pPr>
              <w:pStyle w:val="Tabela-zawarto"/>
              <w:jc w:val="center"/>
            </w:pPr>
            <w:r w:rsidRPr="000E1730">
              <w:t>Sukces</w:t>
            </w:r>
          </w:p>
        </w:tc>
        <w:tc>
          <w:tcPr>
            <w:tcW w:w="2537" w:type="dxa"/>
          </w:tcPr>
          <w:p w:rsidR="002B7A14" w:rsidRPr="000E1730" w:rsidRDefault="002B7A14" w:rsidP="00C76288">
            <w:pPr>
              <w:pStyle w:val="Tabela-zawarto"/>
              <w:jc w:val="center"/>
            </w:pPr>
            <w:r w:rsidRPr="000E1730">
              <w:t>Niepowodzenie. Opis RBE błędu</w:t>
            </w:r>
          </w:p>
        </w:tc>
      </w:tr>
      <w:tr w:rsidR="002B7A14" w:rsidRPr="000E1730" w:rsidTr="004E0C06">
        <w:trPr>
          <w:jc w:val="center"/>
        </w:trPr>
        <w:tc>
          <w:tcPr>
            <w:tcW w:w="561" w:type="dxa"/>
          </w:tcPr>
          <w:p w:rsidR="002B7A14" w:rsidRPr="000E1730" w:rsidRDefault="002B7A14" w:rsidP="00C76288">
            <w:pPr>
              <w:pStyle w:val="Tabela-zawarto"/>
            </w:pPr>
          </w:p>
        </w:tc>
        <w:tc>
          <w:tcPr>
            <w:tcW w:w="3932" w:type="dxa"/>
            <w:gridSpan w:val="2"/>
            <w:shd w:val="clear" w:color="auto" w:fill="FFFFFF"/>
            <w:vAlign w:val="center"/>
          </w:tcPr>
          <w:p w:rsidR="002B7A14" w:rsidRDefault="002B7A14" w:rsidP="00C76288">
            <w:pPr>
              <w:pStyle w:val="Tabela-zawarto"/>
            </w:pPr>
            <w:r w:rsidRPr="000E1730">
              <w:rPr>
                <w:lang w:val="en-US"/>
              </w:rPr>
              <w:t xml:space="preserve">-   </w:t>
            </w:r>
            <w:r>
              <w:t>CriteriaInclude</w:t>
            </w:r>
          </w:p>
        </w:tc>
        <w:tc>
          <w:tcPr>
            <w:tcW w:w="5528" w:type="dxa"/>
            <w:vAlign w:val="center"/>
          </w:tcPr>
          <w:p w:rsidR="002B7A14" w:rsidRDefault="002B7A14" w:rsidP="00C76288">
            <w:pPr>
              <w:pStyle w:val="Tabela-zawarto"/>
            </w:pPr>
            <w:r>
              <w:t>Wskaźnik określający czy w odpowiedzi mają być przesłane kryteria</w:t>
            </w:r>
          </w:p>
        </w:tc>
        <w:tc>
          <w:tcPr>
            <w:tcW w:w="4176" w:type="dxa"/>
            <w:gridSpan w:val="2"/>
          </w:tcPr>
          <w:p w:rsidR="002B7A14" w:rsidRPr="000E1730" w:rsidRDefault="002B7A14" w:rsidP="00C76288">
            <w:pPr>
              <w:pStyle w:val="Tabela-zawarto"/>
              <w:jc w:val="center"/>
            </w:pPr>
            <w:r w:rsidRPr="000E1730">
              <w:t>False/True</w:t>
            </w:r>
          </w:p>
        </w:tc>
      </w:tr>
      <w:tr w:rsidR="002B7A14" w:rsidRPr="000E1730" w:rsidTr="00C76288">
        <w:trPr>
          <w:jc w:val="center"/>
        </w:trPr>
        <w:tc>
          <w:tcPr>
            <w:tcW w:w="561" w:type="dxa"/>
            <w:vAlign w:val="center"/>
          </w:tcPr>
          <w:p w:rsidR="002B7A14" w:rsidRDefault="002B7A14" w:rsidP="00C76288">
            <w:pPr>
              <w:pStyle w:val="Tabela-zawarto"/>
              <w:jc w:val="center"/>
            </w:pPr>
            <w:r>
              <w:t>B-32</w:t>
            </w:r>
          </w:p>
        </w:tc>
        <w:tc>
          <w:tcPr>
            <w:tcW w:w="3932" w:type="dxa"/>
            <w:gridSpan w:val="2"/>
            <w:shd w:val="clear" w:color="auto" w:fill="FFFFFF"/>
            <w:vAlign w:val="center"/>
          </w:tcPr>
          <w:p w:rsidR="002B7A14" w:rsidRDefault="002B7A14" w:rsidP="00C76288">
            <w:pPr>
              <w:pStyle w:val="Tabela-zawarto"/>
            </w:pPr>
            <w:r>
              <w:softHyphen/>
            </w:r>
            <w:r w:rsidRPr="000E1730">
              <w:rPr>
                <w:lang w:val="en-US"/>
              </w:rPr>
              <w:t xml:space="preserve">-   </w:t>
            </w:r>
            <w:r>
              <w:t>PaymentRefusal</w:t>
            </w:r>
            <w:r w:rsidRPr="00D14330">
              <w:t>ResponseCriteria</w:t>
            </w:r>
          </w:p>
        </w:tc>
        <w:tc>
          <w:tcPr>
            <w:tcW w:w="5528" w:type="dxa"/>
            <w:vAlign w:val="center"/>
          </w:tcPr>
          <w:p w:rsidR="002B7A14" w:rsidRDefault="002B7A14" w:rsidP="00C76288">
            <w:pPr>
              <w:pStyle w:val="Tabela-zawarto"/>
            </w:pPr>
            <w:r>
              <w:t>Komponent zawierający kryteria określające jakie informacje o złożonych odpowiedziach do otrzymanego żądania odwołania płatności mają zostać przesłane w odpowiedzi</w:t>
            </w:r>
          </w:p>
        </w:tc>
        <w:tc>
          <w:tcPr>
            <w:tcW w:w="4176" w:type="dxa"/>
            <w:gridSpan w:val="2"/>
          </w:tcPr>
          <w:p w:rsidR="002B7A14" w:rsidRDefault="002B7A14" w:rsidP="00C76288">
            <w:pPr>
              <w:pStyle w:val="Tabela-zawarto"/>
            </w:pPr>
          </w:p>
        </w:tc>
      </w:tr>
      <w:tr w:rsidR="002B7A14" w:rsidRPr="000E1730" w:rsidTr="00C76288">
        <w:trPr>
          <w:jc w:val="center"/>
        </w:trPr>
        <w:tc>
          <w:tcPr>
            <w:tcW w:w="561" w:type="dxa"/>
            <w:vAlign w:val="center"/>
          </w:tcPr>
          <w:p w:rsidR="002B7A14" w:rsidRDefault="002B7A14" w:rsidP="00C76288">
            <w:pPr>
              <w:pStyle w:val="Tabela-zawarto"/>
              <w:jc w:val="center"/>
            </w:pPr>
          </w:p>
        </w:tc>
        <w:tc>
          <w:tcPr>
            <w:tcW w:w="3932" w:type="dxa"/>
            <w:gridSpan w:val="2"/>
            <w:shd w:val="clear" w:color="auto" w:fill="FFFFFF"/>
            <w:vAlign w:val="center"/>
          </w:tcPr>
          <w:p w:rsidR="002B7A14" w:rsidRDefault="002B7A14" w:rsidP="00C76288">
            <w:pPr>
              <w:pStyle w:val="Tabela-zawarto"/>
            </w:pPr>
            <w:r w:rsidRPr="000E1730">
              <w:rPr>
                <w:lang w:val="en-US"/>
              </w:rPr>
              <w:t xml:space="preserve">-   -   </w:t>
            </w:r>
            <w:r w:rsidRPr="00D14330">
              <w:t>Bank</w:t>
            </w:r>
            <w:r>
              <w:t>PaymentRefusal</w:t>
            </w:r>
            <w:r w:rsidRPr="00D14330">
              <w:t>Identifier</w:t>
            </w:r>
          </w:p>
        </w:tc>
        <w:tc>
          <w:tcPr>
            <w:tcW w:w="5528" w:type="dxa"/>
          </w:tcPr>
          <w:p w:rsidR="002B7A14" w:rsidRPr="000E1730" w:rsidRDefault="002B7A14" w:rsidP="00C76288">
            <w:pPr>
              <w:pStyle w:val="Tabela-zawarto"/>
            </w:pPr>
            <w:r w:rsidRPr="000E1730">
              <w:t xml:space="preserve">Identyfikator </w:t>
            </w:r>
            <w:r>
              <w:t>żądania odowłania płatności</w:t>
            </w:r>
          </w:p>
        </w:tc>
        <w:tc>
          <w:tcPr>
            <w:tcW w:w="4176" w:type="dxa"/>
            <w:gridSpan w:val="2"/>
          </w:tcPr>
          <w:p w:rsidR="002B7A14" w:rsidRPr="000E1730" w:rsidRDefault="002B7A14" w:rsidP="00C76288">
            <w:pPr>
              <w:pStyle w:val="Tabela-zawarto"/>
              <w:jc w:val="center"/>
            </w:pPr>
            <w:r w:rsidRPr="000E1730">
              <w:t xml:space="preserve">Identyfikator </w:t>
            </w:r>
            <w:r>
              <w:t>żądania odowłania płatności</w:t>
            </w:r>
          </w:p>
        </w:tc>
      </w:tr>
      <w:tr w:rsidR="002B7A14" w:rsidRPr="000E1730" w:rsidTr="00C76288">
        <w:trPr>
          <w:jc w:val="center"/>
        </w:trPr>
        <w:tc>
          <w:tcPr>
            <w:tcW w:w="561" w:type="dxa"/>
          </w:tcPr>
          <w:p w:rsidR="002B7A14" w:rsidRPr="000E1730" w:rsidRDefault="002B7A14" w:rsidP="00C76288">
            <w:pPr>
              <w:pStyle w:val="Tabela-zawarto"/>
            </w:pPr>
            <w:r>
              <w:t>B-30</w:t>
            </w:r>
          </w:p>
        </w:tc>
        <w:tc>
          <w:tcPr>
            <w:tcW w:w="3932" w:type="dxa"/>
            <w:gridSpan w:val="2"/>
            <w:shd w:val="clear" w:color="auto" w:fill="6DF8FB"/>
          </w:tcPr>
          <w:p w:rsidR="002B7A14" w:rsidRPr="000E1730" w:rsidRDefault="002B7A14" w:rsidP="00C76288">
            <w:pPr>
              <w:pStyle w:val="Tabela-zawarto"/>
            </w:pPr>
            <w:r w:rsidRPr="000E1730">
              <w:t xml:space="preserve">-   </w:t>
            </w:r>
            <w:r>
              <w:t>PaymentRefusal</w:t>
            </w:r>
            <w:r w:rsidRPr="004E0C06">
              <w:t>ResponseDocument</w:t>
            </w:r>
            <w:r>
              <w:t xml:space="preserve">  </w:t>
            </w:r>
            <w:r w:rsidRPr="001E5796">
              <w:rPr>
                <w:b/>
              </w:rPr>
              <w:t>OR</w:t>
            </w:r>
          </w:p>
        </w:tc>
        <w:tc>
          <w:tcPr>
            <w:tcW w:w="5528" w:type="dxa"/>
          </w:tcPr>
          <w:p w:rsidR="002B7A14" w:rsidRPr="000E1730" w:rsidRDefault="002B7A14" w:rsidP="00C76288">
            <w:pPr>
              <w:pStyle w:val="Tabela-zawarto"/>
              <w:rPr>
                <w:rFonts w:cs="Arial"/>
              </w:rPr>
            </w:pPr>
            <w:r>
              <w:rPr>
                <w:rFonts w:cs="Arial"/>
              </w:rPr>
              <w:t>Odpowiedź na otrzymane żądanie odwołania płatności SEPA</w:t>
            </w:r>
          </w:p>
        </w:tc>
        <w:tc>
          <w:tcPr>
            <w:tcW w:w="4176" w:type="dxa"/>
            <w:gridSpan w:val="2"/>
          </w:tcPr>
          <w:p w:rsidR="002B7A14" w:rsidRPr="000E1730" w:rsidRDefault="002B7A14" w:rsidP="00C76288">
            <w:pPr>
              <w:pStyle w:val="Tabela-zawarto"/>
              <w:jc w:val="center"/>
            </w:pPr>
          </w:p>
        </w:tc>
      </w:tr>
      <w:tr w:rsidR="002B7A14" w:rsidRPr="000E1730" w:rsidTr="00C76288">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rPr>
                <w:lang w:val="en-US"/>
              </w:rPr>
              <w:t xml:space="preserve">-   -   </w:t>
            </w:r>
            <w:r w:rsidRPr="00123494">
              <w:t>Bank</w:t>
            </w:r>
            <w:r>
              <w:t>PaymentRefusal</w:t>
            </w:r>
            <w:r w:rsidRPr="00123494">
              <w:t>Identifier</w:t>
            </w:r>
          </w:p>
        </w:tc>
        <w:tc>
          <w:tcPr>
            <w:tcW w:w="5528" w:type="dxa"/>
          </w:tcPr>
          <w:p w:rsidR="002B7A14" w:rsidRPr="000E1730" w:rsidRDefault="002B7A14" w:rsidP="00C76288">
            <w:pPr>
              <w:pStyle w:val="Tabela-zawarto"/>
            </w:pPr>
            <w:r w:rsidRPr="000E1730">
              <w:t xml:space="preserve">Identyfikator </w:t>
            </w:r>
            <w:r>
              <w:t>żądania odwołania płatności</w:t>
            </w:r>
          </w:p>
        </w:tc>
        <w:tc>
          <w:tcPr>
            <w:tcW w:w="4176" w:type="dxa"/>
            <w:gridSpan w:val="2"/>
          </w:tcPr>
          <w:p w:rsidR="002B7A14" w:rsidRPr="000E1730" w:rsidRDefault="002B7A14" w:rsidP="00BA23B8">
            <w:pPr>
              <w:pStyle w:val="Tabela-zawarto"/>
              <w:jc w:val="center"/>
            </w:pPr>
            <w:r w:rsidRPr="000E1730">
              <w:t xml:space="preserve">Identyfikator zlecenia nadany przez </w:t>
            </w:r>
            <w:r>
              <w:t>bank</w:t>
            </w:r>
          </w:p>
        </w:tc>
      </w:tr>
      <w:tr w:rsidR="002B7A14" w:rsidRPr="000E1730" w:rsidTr="00C76288">
        <w:trPr>
          <w:jc w:val="center"/>
        </w:trPr>
        <w:tc>
          <w:tcPr>
            <w:tcW w:w="561" w:type="dxa"/>
          </w:tcPr>
          <w:p w:rsidR="002B7A14" w:rsidRPr="000E1730" w:rsidRDefault="002B7A14" w:rsidP="00C76288">
            <w:pPr>
              <w:pStyle w:val="Tabela-zawarto"/>
            </w:pPr>
            <w:r>
              <w:t>B-31</w:t>
            </w:r>
          </w:p>
        </w:tc>
        <w:tc>
          <w:tcPr>
            <w:tcW w:w="3932" w:type="dxa"/>
            <w:gridSpan w:val="2"/>
            <w:vAlign w:val="center"/>
          </w:tcPr>
          <w:p w:rsidR="002B7A14" w:rsidRPr="000E1730" w:rsidRDefault="002B7A14" w:rsidP="00C76288">
            <w:pPr>
              <w:pStyle w:val="Tabela-zawarto"/>
              <w:ind w:left="432" w:hanging="432"/>
              <w:rPr>
                <w:lang w:val="en-US"/>
              </w:rPr>
            </w:pPr>
            <w:r w:rsidRPr="000E1730">
              <w:rPr>
                <w:lang w:val="en-US"/>
              </w:rPr>
              <w:t xml:space="preserve">-   -   </w:t>
            </w:r>
            <w:r>
              <w:rPr>
                <w:lang w:val="en-US"/>
              </w:rPr>
              <w:t>PaymentRefusal</w:t>
            </w:r>
            <w:r w:rsidRPr="00123494">
              <w:rPr>
                <w:lang w:val="en-US"/>
              </w:rPr>
              <w:t>ResponseInfoDetails</w:t>
            </w:r>
          </w:p>
        </w:tc>
        <w:tc>
          <w:tcPr>
            <w:tcW w:w="5528" w:type="dxa"/>
          </w:tcPr>
          <w:p w:rsidR="002B7A14" w:rsidRPr="000E1730" w:rsidRDefault="002B7A14" w:rsidP="00C76288">
            <w:pPr>
              <w:pStyle w:val="Tabela-zawarto"/>
              <w:rPr>
                <w:rFonts w:cs="Arial"/>
              </w:rPr>
            </w:pPr>
            <w:r>
              <w:t>Dane dotyczące szczegółów odpowiedzi na żądanie odwołania płatności</w:t>
            </w:r>
          </w:p>
        </w:tc>
        <w:tc>
          <w:tcPr>
            <w:tcW w:w="4176" w:type="dxa"/>
            <w:gridSpan w:val="2"/>
          </w:tcPr>
          <w:p w:rsidR="002B7A14" w:rsidRPr="000E1730" w:rsidRDefault="002B7A14" w:rsidP="00C76288">
            <w:pPr>
              <w:pStyle w:val="Tabela-zawarto"/>
              <w:jc w:val="center"/>
            </w:pPr>
          </w:p>
        </w:tc>
      </w:tr>
      <w:tr w:rsidR="002B7A14" w:rsidRPr="000E1730" w:rsidTr="00C76288">
        <w:trPr>
          <w:jc w:val="center"/>
        </w:trPr>
        <w:tc>
          <w:tcPr>
            <w:tcW w:w="561" w:type="dxa"/>
          </w:tcPr>
          <w:p w:rsidR="002B7A14"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rPr>
                <w:lang w:val="en-US"/>
              </w:rPr>
            </w:pPr>
            <w:r w:rsidRPr="000E1730">
              <w:t xml:space="preserve">-   -   -   </w:t>
            </w:r>
            <w:r w:rsidRPr="001E5796">
              <w:rPr>
                <w:lang w:val="en-US"/>
              </w:rPr>
              <w:t>Bank</w:t>
            </w:r>
            <w:r>
              <w:rPr>
                <w:lang w:val="en-US"/>
              </w:rPr>
              <w:t>PaymentRefusal</w:t>
            </w:r>
            <w:r w:rsidRPr="001E5796">
              <w:rPr>
                <w:lang w:val="en-US"/>
              </w:rPr>
              <w:t>ResponseIdentifier</w:t>
            </w:r>
          </w:p>
        </w:tc>
        <w:tc>
          <w:tcPr>
            <w:tcW w:w="5528" w:type="dxa"/>
          </w:tcPr>
          <w:p w:rsidR="002B7A14" w:rsidRDefault="002B7A14" w:rsidP="00C76288">
            <w:pPr>
              <w:pStyle w:val="Tabela-zawarto"/>
            </w:pPr>
            <w:r w:rsidRPr="000E1730">
              <w:t xml:space="preserve">Identyfikator </w:t>
            </w:r>
            <w:r>
              <w:t>odpowiedzi na otrzymane żądanie odwołania płatności</w:t>
            </w:r>
          </w:p>
        </w:tc>
        <w:tc>
          <w:tcPr>
            <w:tcW w:w="4176" w:type="dxa"/>
            <w:gridSpan w:val="2"/>
          </w:tcPr>
          <w:p w:rsidR="002B7A14" w:rsidRPr="000E1730" w:rsidRDefault="002B7A14" w:rsidP="00C76288">
            <w:pPr>
              <w:pStyle w:val="Tabela-zawarto"/>
              <w:jc w:val="center"/>
            </w:pPr>
            <w:r>
              <w:t>Identyfikator odpowiedzi na otrzymane żądanie odwołania płatności nadany przez bank</w:t>
            </w:r>
          </w:p>
        </w:tc>
      </w:tr>
      <w:tr w:rsidR="002B7A14" w:rsidRPr="000E1730" w:rsidTr="00C76288">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rPr>
                <w:lang w:val="en-US"/>
              </w:rPr>
            </w:pPr>
            <w:r w:rsidRPr="000E1730">
              <w:t xml:space="preserve">-   -   -   </w:t>
            </w:r>
            <w:r w:rsidRPr="00037D2E">
              <w:rPr>
                <w:lang w:val="en-US"/>
              </w:rPr>
              <w:t>Refusal</w:t>
            </w:r>
            <w:r w:rsidRPr="00123494">
              <w:rPr>
                <w:lang w:val="en-US"/>
              </w:rPr>
              <w:t>Agreement</w:t>
            </w:r>
          </w:p>
        </w:tc>
        <w:tc>
          <w:tcPr>
            <w:tcW w:w="5528" w:type="dxa"/>
          </w:tcPr>
          <w:p w:rsidR="002B7A14" w:rsidRDefault="002B7A14" w:rsidP="00C76288">
            <w:pPr>
              <w:pStyle w:val="Tabela-zawarto"/>
            </w:pPr>
            <w:r>
              <w:t>Określa czy udzielona odpowiedź jest zgodą na realizację czy odmową realizacji żądania odwołania płatności</w:t>
            </w:r>
          </w:p>
        </w:tc>
        <w:tc>
          <w:tcPr>
            <w:tcW w:w="4176" w:type="dxa"/>
            <w:gridSpan w:val="2"/>
          </w:tcPr>
          <w:p w:rsidR="002B7A14" w:rsidRDefault="002B7A14" w:rsidP="00C76288">
            <w:pPr>
              <w:pStyle w:val="Tabela-zawarto"/>
              <w:jc w:val="center"/>
            </w:pPr>
            <w:r>
              <w:t>Flaga określająca czy klient wyraził zgodę na zwrot środków czy odmawia realizacji żądania odwołania płatności</w:t>
            </w:r>
          </w:p>
          <w:p w:rsidR="002B7A14" w:rsidRPr="00BF188B" w:rsidRDefault="002B7A14" w:rsidP="00C76288">
            <w:pPr>
              <w:pStyle w:val="Tabela-zawarto"/>
              <w:jc w:val="center"/>
            </w:pPr>
            <w:r>
              <w:t>False/True</w:t>
            </w:r>
          </w:p>
        </w:tc>
      </w:tr>
      <w:tr w:rsidR="002B7A14" w:rsidRPr="000E1730" w:rsidTr="00C76288">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rsidRPr="00123494">
              <w:rPr>
                <w:lang w:val="en-US"/>
              </w:rPr>
              <w:t>InfoCode</w:t>
            </w:r>
          </w:p>
        </w:tc>
        <w:tc>
          <w:tcPr>
            <w:tcW w:w="5528" w:type="dxa"/>
          </w:tcPr>
          <w:p w:rsidR="002B7A14" w:rsidRDefault="002B7A14" w:rsidP="00C76288">
            <w:pPr>
              <w:pStyle w:val="Tabela-zawarto"/>
            </w:pPr>
            <w:r>
              <w:t>Kod powodu braku zgodny na realizacje żądania odwołania płatności</w:t>
            </w:r>
          </w:p>
        </w:tc>
        <w:tc>
          <w:tcPr>
            <w:tcW w:w="4176" w:type="dxa"/>
            <w:gridSpan w:val="2"/>
          </w:tcPr>
          <w:p w:rsidR="002B7A14" w:rsidRPr="00123494" w:rsidRDefault="002B7A14" w:rsidP="00C76288">
            <w:pPr>
              <w:pStyle w:val="Tabela-zawarto"/>
              <w:jc w:val="center"/>
            </w:pPr>
            <w:r w:rsidRPr="00123494">
              <w:t>Kod przyczyny braku zgody na realizację żądania odwołania płatności. Dopuszczalne wartości: CUST, LEGL, ARDT</w:t>
            </w:r>
          </w:p>
          <w:p w:rsidR="002B7A14" w:rsidRPr="00BF188B" w:rsidRDefault="002B7A14" w:rsidP="00C76288">
            <w:pPr>
              <w:pStyle w:val="Tabela-zawarto"/>
              <w:jc w:val="center"/>
            </w:pPr>
            <w:r w:rsidRPr="00123494">
              <w:t>Może być przekazywany tylko</w:t>
            </w:r>
            <w:r>
              <w:t>,</w:t>
            </w:r>
            <w:r w:rsidRPr="00123494">
              <w:t xml:space="preserve"> jeśli CancellationAgreement = false</w:t>
            </w:r>
          </w:p>
        </w:tc>
      </w:tr>
      <w:tr w:rsidR="002B7A14" w:rsidRPr="000E1730" w:rsidTr="00C76288">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rsidRPr="00123494">
              <w:rPr>
                <w:lang w:val="en-US"/>
              </w:rPr>
              <w:t>AdditionalInfo</w:t>
            </w:r>
          </w:p>
        </w:tc>
        <w:tc>
          <w:tcPr>
            <w:tcW w:w="5528" w:type="dxa"/>
          </w:tcPr>
          <w:p w:rsidR="002B7A14" w:rsidRDefault="002B7A14" w:rsidP="00C76288">
            <w:pPr>
              <w:pStyle w:val="Tabela-zawarto"/>
            </w:pPr>
            <w:r>
              <w:t>Dodatkowe informacje</w:t>
            </w:r>
          </w:p>
        </w:tc>
        <w:tc>
          <w:tcPr>
            <w:tcW w:w="4176" w:type="dxa"/>
            <w:gridSpan w:val="2"/>
          </w:tcPr>
          <w:p w:rsidR="002B7A14" w:rsidRDefault="002B7A14" w:rsidP="00C76288">
            <w:pPr>
              <w:pStyle w:val="Tabela-zawarto"/>
              <w:jc w:val="center"/>
            </w:pPr>
            <w:r>
              <w:t>Dodatkowe informacje dotyczące zwrotu lub powodu odmowy zwrotu środków.</w:t>
            </w:r>
          </w:p>
          <w:p w:rsidR="002B7A14" w:rsidRDefault="002B7A14" w:rsidP="00C76288">
            <w:pPr>
              <w:pStyle w:val="Tabela-zawarto"/>
              <w:jc w:val="center"/>
            </w:pPr>
          </w:p>
          <w:p w:rsidR="002B7A14" w:rsidRDefault="002B7A14" w:rsidP="00C76288">
            <w:pPr>
              <w:pStyle w:val="Tabela-zawarto"/>
              <w:jc w:val="center"/>
            </w:pPr>
            <w:r>
              <w:t>W przypadku odmowy zwrotu środków (</w:t>
            </w:r>
            <w:r w:rsidRPr="00123494">
              <w:t>CancellationAgreement = false</w:t>
            </w:r>
            <w:r>
              <w:t>) można podać do 2 linii dodatkowych informacji</w:t>
            </w:r>
          </w:p>
          <w:p w:rsidR="002B7A14" w:rsidRDefault="002B7A14" w:rsidP="00C76288">
            <w:pPr>
              <w:pStyle w:val="Tabela-zawarto"/>
              <w:jc w:val="center"/>
            </w:pPr>
          </w:p>
          <w:p w:rsidR="002B7A14" w:rsidRPr="00BF188B" w:rsidRDefault="002B7A14" w:rsidP="00C76288">
            <w:pPr>
              <w:pStyle w:val="Tabela-zawarto"/>
              <w:jc w:val="center"/>
            </w:pPr>
            <w:r>
              <w:t>W przypadku zgody na zwrot środków (</w:t>
            </w:r>
            <w:r w:rsidRPr="00123494">
              <w:t xml:space="preserve">CancellationAgreement = </w:t>
            </w:r>
            <w:r>
              <w:t>true) można podać maksymalnie jedną linię informacji dodatkowych</w:t>
            </w:r>
          </w:p>
        </w:tc>
      </w:tr>
      <w:tr w:rsidR="002B7A14" w:rsidRPr="000E1730" w:rsidTr="00C76288">
        <w:trPr>
          <w:jc w:val="center"/>
        </w:trPr>
        <w:tc>
          <w:tcPr>
            <w:tcW w:w="561" w:type="dxa"/>
          </w:tcPr>
          <w:p w:rsidR="002B7A14" w:rsidRPr="000E1730" w:rsidRDefault="002B7A14" w:rsidP="00C76288">
            <w:pPr>
              <w:pStyle w:val="Tabela-zawarto"/>
            </w:pPr>
            <w:r>
              <w:t>A-17</w:t>
            </w:r>
          </w:p>
        </w:tc>
        <w:tc>
          <w:tcPr>
            <w:tcW w:w="3932" w:type="dxa"/>
            <w:gridSpan w:val="2"/>
            <w:vAlign w:val="center"/>
          </w:tcPr>
          <w:p w:rsidR="002B7A14" w:rsidRPr="000E1730" w:rsidRDefault="002B7A14" w:rsidP="00C76288">
            <w:pPr>
              <w:pStyle w:val="Tabela-zawarto"/>
              <w:ind w:left="432" w:hanging="432"/>
            </w:pPr>
            <w:r w:rsidRPr="000E1730">
              <w:t xml:space="preserve">-   -   -   </w:t>
            </w:r>
            <w:r w:rsidRPr="00635634">
              <w:t>Customer</w:t>
            </w:r>
          </w:p>
        </w:tc>
        <w:tc>
          <w:tcPr>
            <w:tcW w:w="5528" w:type="dxa"/>
          </w:tcPr>
          <w:p w:rsidR="002B7A14" w:rsidRDefault="002B7A14" w:rsidP="00C76288">
            <w:pPr>
              <w:pStyle w:val="Tabela-zawarto"/>
            </w:pPr>
            <w:r>
              <w:t>Dane klienta</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C76288">
        <w:trPr>
          <w:jc w:val="center"/>
        </w:trPr>
        <w:tc>
          <w:tcPr>
            <w:tcW w:w="561" w:type="dxa"/>
            <w:vAlign w:val="center"/>
          </w:tcPr>
          <w:p w:rsidR="002B7A14" w:rsidRPr="000E1730" w:rsidRDefault="002B7A14" w:rsidP="00C76288">
            <w:pPr>
              <w:pStyle w:val="Tabela-zawarto"/>
              <w:jc w:val="center"/>
            </w:pPr>
          </w:p>
        </w:tc>
        <w:tc>
          <w:tcPr>
            <w:tcW w:w="3932" w:type="dxa"/>
            <w:gridSpan w:val="2"/>
            <w:vAlign w:val="center"/>
          </w:tcPr>
          <w:p w:rsidR="002B7A14" w:rsidRPr="000E1730" w:rsidRDefault="002B7A14" w:rsidP="00C76288">
            <w:pPr>
              <w:pStyle w:val="Tabela-zawarto"/>
            </w:pPr>
            <w:r w:rsidRPr="000E1730">
              <w:t xml:space="preserve">-   -   -   </w:t>
            </w:r>
            <w:r>
              <w:t xml:space="preserve">-  </w:t>
            </w:r>
            <w:r w:rsidRPr="000E1730">
              <w:t>Identifier</w:t>
            </w:r>
          </w:p>
        </w:tc>
        <w:tc>
          <w:tcPr>
            <w:tcW w:w="5528" w:type="dxa"/>
          </w:tcPr>
          <w:p w:rsidR="002B7A14" w:rsidRPr="000E1730" w:rsidRDefault="002B7A14" w:rsidP="00C76288">
            <w:pPr>
              <w:pStyle w:val="Tabela-zawarto"/>
            </w:pPr>
            <w:r w:rsidRPr="000E1730">
              <w:t>Identyfikator płatnika</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C76288">
        <w:trPr>
          <w:jc w:val="center"/>
        </w:trPr>
        <w:tc>
          <w:tcPr>
            <w:tcW w:w="561" w:type="dxa"/>
            <w:vAlign w:val="center"/>
          </w:tcPr>
          <w:p w:rsidR="002B7A14" w:rsidRPr="000E1730" w:rsidRDefault="002B7A14" w:rsidP="00C76288">
            <w:pPr>
              <w:pStyle w:val="Tabela-zawarto"/>
              <w:jc w:val="center"/>
            </w:pPr>
          </w:p>
        </w:tc>
        <w:tc>
          <w:tcPr>
            <w:tcW w:w="3932" w:type="dxa"/>
            <w:gridSpan w:val="2"/>
            <w:vAlign w:val="center"/>
          </w:tcPr>
          <w:p w:rsidR="002B7A14" w:rsidRPr="000E1730" w:rsidRDefault="002B7A14" w:rsidP="00C76288">
            <w:pPr>
              <w:pStyle w:val="Tabela-zawarto"/>
            </w:pPr>
            <w:r w:rsidRPr="000E1730">
              <w:t xml:space="preserve">-   -   -   </w:t>
            </w:r>
            <w:r>
              <w:t xml:space="preserve">-  </w:t>
            </w:r>
            <w:r w:rsidRPr="000E1730">
              <w:t>Name</w:t>
            </w:r>
          </w:p>
        </w:tc>
        <w:tc>
          <w:tcPr>
            <w:tcW w:w="5528" w:type="dxa"/>
          </w:tcPr>
          <w:p w:rsidR="002B7A14" w:rsidRPr="000E1730" w:rsidRDefault="002B7A14" w:rsidP="00C76288">
            <w:pPr>
              <w:pStyle w:val="Tabela-zawarto"/>
            </w:pPr>
            <w:r w:rsidRPr="000E1730">
              <w:t>Nazwa płatnika</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C76288">
        <w:trPr>
          <w:jc w:val="center"/>
        </w:trPr>
        <w:tc>
          <w:tcPr>
            <w:tcW w:w="561" w:type="dxa"/>
            <w:vAlign w:val="center"/>
          </w:tcPr>
          <w:p w:rsidR="002B7A14" w:rsidRPr="000E1730" w:rsidRDefault="002B7A14" w:rsidP="00C76288">
            <w:pPr>
              <w:pStyle w:val="Tabela-zawarto"/>
              <w:jc w:val="center"/>
            </w:pPr>
          </w:p>
        </w:tc>
        <w:tc>
          <w:tcPr>
            <w:tcW w:w="3932" w:type="dxa"/>
            <w:gridSpan w:val="2"/>
            <w:vAlign w:val="center"/>
          </w:tcPr>
          <w:p w:rsidR="002B7A14" w:rsidRPr="000E1730" w:rsidRDefault="002B7A14" w:rsidP="00C76288">
            <w:pPr>
              <w:pStyle w:val="Tabela-zawarto"/>
            </w:pPr>
            <w:r w:rsidRPr="000E1730">
              <w:t xml:space="preserve">-   -   -   </w:t>
            </w:r>
            <w:r>
              <w:t xml:space="preserve">-  </w:t>
            </w:r>
            <w:r w:rsidRPr="000E1730">
              <w:t>AdditionalName</w:t>
            </w:r>
          </w:p>
        </w:tc>
        <w:tc>
          <w:tcPr>
            <w:tcW w:w="5528" w:type="dxa"/>
          </w:tcPr>
          <w:p w:rsidR="002B7A14" w:rsidRPr="000E1730" w:rsidRDefault="002B7A14" w:rsidP="00C76288">
            <w:pPr>
              <w:pStyle w:val="Tabela-zawarto"/>
            </w:pPr>
            <w:r w:rsidRPr="000E1730">
              <w:t>Dodatkowa nazwa płatnika</w:t>
            </w:r>
          </w:p>
        </w:tc>
        <w:tc>
          <w:tcPr>
            <w:tcW w:w="4176" w:type="dxa"/>
            <w:gridSpan w:val="2"/>
          </w:tcPr>
          <w:p w:rsidR="002B7A14" w:rsidRPr="00BF188B" w:rsidRDefault="002B7A14" w:rsidP="00C76288">
            <w:pPr>
              <w:pStyle w:val="Tabela-zawarto"/>
              <w:jc w:val="center"/>
            </w:pPr>
            <w:r>
              <w:t>Dane klienta odwołującego płatność</w:t>
            </w:r>
          </w:p>
        </w:tc>
      </w:tr>
      <w:tr w:rsidR="002B7A14" w:rsidRPr="000E1730" w:rsidTr="00C76288">
        <w:trPr>
          <w:jc w:val="center"/>
        </w:trPr>
        <w:tc>
          <w:tcPr>
            <w:tcW w:w="561" w:type="dxa"/>
            <w:vAlign w:val="center"/>
          </w:tcPr>
          <w:p w:rsidR="002B7A14" w:rsidRPr="000E1730" w:rsidRDefault="002B7A14" w:rsidP="00C76288">
            <w:pPr>
              <w:pStyle w:val="Tabela-zawarto"/>
              <w:jc w:val="center"/>
            </w:pPr>
          </w:p>
        </w:tc>
        <w:tc>
          <w:tcPr>
            <w:tcW w:w="3932" w:type="dxa"/>
            <w:gridSpan w:val="2"/>
            <w:vAlign w:val="center"/>
          </w:tcPr>
          <w:p w:rsidR="002B7A14" w:rsidRPr="000E1730" w:rsidRDefault="002B7A14" w:rsidP="00C76288">
            <w:pPr>
              <w:pStyle w:val="Tabela-zawarto"/>
            </w:pPr>
            <w:r w:rsidRPr="000E1730">
              <w:t xml:space="preserve">-   -   -   </w:t>
            </w:r>
            <w:r>
              <w:t xml:space="preserve">-  </w:t>
            </w:r>
            <w:r w:rsidRPr="000E1730">
              <w:t>Description</w:t>
            </w:r>
          </w:p>
        </w:tc>
        <w:tc>
          <w:tcPr>
            <w:tcW w:w="5528" w:type="dxa"/>
          </w:tcPr>
          <w:p w:rsidR="002B7A14" w:rsidRPr="000E1730" w:rsidRDefault="002B7A14" w:rsidP="00C76288">
            <w:pPr>
              <w:pStyle w:val="Tabela-zawarto"/>
            </w:pPr>
            <w:r w:rsidRPr="000E1730">
              <w:t>Dodatkowe informacje o płatniku</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C76288">
        <w:trPr>
          <w:jc w:val="center"/>
        </w:trPr>
        <w:tc>
          <w:tcPr>
            <w:tcW w:w="561" w:type="dxa"/>
            <w:vAlign w:val="center"/>
          </w:tcPr>
          <w:p w:rsidR="002B7A14" w:rsidRPr="000E1730" w:rsidRDefault="002B7A14" w:rsidP="00C76288">
            <w:pPr>
              <w:pStyle w:val="Tabela-zawarto"/>
              <w:jc w:val="center"/>
            </w:pPr>
          </w:p>
        </w:tc>
        <w:tc>
          <w:tcPr>
            <w:tcW w:w="3932" w:type="dxa"/>
            <w:gridSpan w:val="2"/>
            <w:vAlign w:val="center"/>
          </w:tcPr>
          <w:p w:rsidR="002B7A14" w:rsidRPr="000E1730" w:rsidRDefault="002B7A14" w:rsidP="00C76288">
            <w:pPr>
              <w:pStyle w:val="Tabela-zawarto"/>
            </w:pPr>
            <w:r w:rsidRPr="000E1730">
              <w:t xml:space="preserve">-   -   -   </w:t>
            </w:r>
            <w:r>
              <w:t>-  UltmName</w:t>
            </w:r>
          </w:p>
        </w:tc>
        <w:tc>
          <w:tcPr>
            <w:tcW w:w="5528" w:type="dxa"/>
          </w:tcPr>
          <w:p w:rsidR="002B7A14" w:rsidRPr="000E1730" w:rsidRDefault="002B7A14" w:rsidP="00C76288">
            <w:pPr>
              <w:pStyle w:val="Tabela-zawarto"/>
            </w:pPr>
            <w:r>
              <w:t>Nazwa finalna</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C76288">
        <w:trPr>
          <w:jc w:val="center"/>
        </w:trPr>
        <w:tc>
          <w:tcPr>
            <w:tcW w:w="561" w:type="dxa"/>
            <w:vAlign w:val="center"/>
          </w:tcPr>
          <w:p w:rsidR="002B7A14" w:rsidRPr="000E1730" w:rsidRDefault="002B7A14" w:rsidP="00C76288">
            <w:pPr>
              <w:pStyle w:val="Tabela-zawarto"/>
              <w:jc w:val="center"/>
              <w:rPr>
                <w:lang w:val="en-US"/>
              </w:rPr>
            </w:pPr>
            <w:r w:rsidRPr="000E1730">
              <w:rPr>
                <w:lang w:val="en-US"/>
              </w:rPr>
              <w:t>A-11</w:t>
            </w:r>
          </w:p>
        </w:tc>
        <w:tc>
          <w:tcPr>
            <w:tcW w:w="3932" w:type="dxa"/>
            <w:gridSpan w:val="2"/>
            <w:vAlign w:val="center"/>
          </w:tcPr>
          <w:p w:rsidR="002B7A14" w:rsidRPr="000E1730" w:rsidRDefault="002B7A14" w:rsidP="00C76288">
            <w:pPr>
              <w:pStyle w:val="Tabela-zawarto"/>
              <w:rPr>
                <w:lang w:val="en-US"/>
              </w:rPr>
            </w:pPr>
            <w:r w:rsidRPr="000E1730">
              <w:t xml:space="preserve">-   -   -   </w:t>
            </w:r>
            <w:r>
              <w:t xml:space="preserve">-  </w:t>
            </w:r>
            <w:r w:rsidRPr="000E1730">
              <w:rPr>
                <w:lang w:val="en-US"/>
              </w:rPr>
              <w:t>Address</w:t>
            </w:r>
          </w:p>
        </w:tc>
        <w:tc>
          <w:tcPr>
            <w:tcW w:w="5528" w:type="dxa"/>
          </w:tcPr>
          <w:p w:rsidR="002B7A14" w:rsidRPr="000E1730" w:rsidRDefault="002B7A14" w:rsidP="00C76288">
            <w:pPr>
              <w:pStyle w:val="Tabela-zawarto"/>
            </w:pPr>
            <w:r w:rsidRPr="000E1730">
              <w:t>Adres płatnika (podawany w postaci sformatowanej lub niesformatowanej)</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C76288">
        <w:trPr>
          <w:jc w:val="center"/>
        </w:trPr>
        <w:tc>
          <w:tcPr>
            <w:tcW w:w="561" w:type="dxa"/>
            <w:vAlign w:val="center"/>
          </w:tcPr>
          <w:p w:rsidR="002B7A14" w:rsidRPr="00815B23" w:rsidRDefault="002B7A14" w:rsidP="00C76288">
            <w:pPr>
              <w:pStyle w:val="Tabela-zawarto"/>
              <w:jc w:val="center"/>
            </w:pPr>
          </w:p>
        </w:tc>
        <w:tc>
          <w:tcPr>
            <w:tcW w:w="3932" w:type="dxa"/>
            <w:gridSpan w:val="2"/>
            <w:vAlign w:val="center"/>
          </w:tcPr>
          <w:p w:rsidR="002B7A14" w:rsidRPr="000E1730" w:rsidRDefault="002B7A14" w:rsidP="00C76288">
            <w:pPr>
              <w:pStyle w:val="Tabela-zawarto"/>
              <w:rPr>
                <w:lang w:val="en-US"/>
              </w:rPr>
            </w:pPr>
            <w:r w:rsidRPr="000E1730">
              <w:t xml:space="preserve">-   -   -   </w:t>
            </w:r>
            <w:r>
              <w:t xml:space="preserve">-   -  </w:t>
            </w:r>
            <w:r w:rsidRPr="000E1730">
              <w:rPr>
                <w:lang w:val="en-US"/>
              </w:rPr>
              <w:t>AddressType</w:t>
            </w:r>
          </w:p>
        </w:tc>
        <w:tc>
          <w:tcPr>
            <w:tcW w:w="5528" w:type="dxa"/>
          </w:tcPr>
          <w:p w:rsidR="002B7A14" w:rsidRPr="000E1730" w:rsidRDefault="002B7A14" w:rsidP="00C76288">
            <w:pPr>
              <w:pStyle w:val="Tabela-zawarto"/>
            </w:pPr>
            <w:r w:rsidRPr="000E1730">
              <w:t>Typ adresu</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C76288">
        <w:trPr>
          <w:jc w:val="center"/>
        </w:trPr>
        <w:tc>
          <w:tcPr>
            <w:tcW w:w="561" w:type="dxa"/>
            <w:vAlign w:val="center"/>
          </w:tcPr>
          <w:p w:rsidR="002B7A14" w:rsidRPr="000E1730" w:rsidRDefault="002B7A14" w:rsidP="00C76288">
            <w:pPr>
              <w:pStyle w:val="Tabela-zawarto"/>
              <w:jc w:val="center"/>
              <w:rPr>
                <w:lang w:val="en-US"/>
              </w:rPr>
            </w:pPr>
          </w:p>
        </w:tc>
        <w:tc>
          <w:tcPr>
            <w:tcW w:w="3932" w:type="dxa"/>
            <w:gridSpan w:val="2"/>
            <w:shd w:val="clear" w:color="auto" w:fill="27F9EF"/>
            <w:vAlign w:val="center"/>
          </w:tcPr>
          <w:p w:rsidR="002B7A14" w:rsidRPr="000E1730" w:rsidRDefault="002B7A14" w:rsidP="00C76288">
            <w:pPr>
              <w:pStyle w:val="Tabela-zawarto"/>
              <w:rPr>
                <w:lang w:val="en-US"/>
              </w:rPr>
            </w:pPr>
            <w:r w:rsidRPr="000E1730">
              <w:t xml:space="preserve">-   -   -   </w:t>
            </w:r>
            <w:r>
              <w:t xml:space="preserve">-   -  </w:t>
            </w:r>
            <w:r w:rsidRPr="000E1730">
              <w:rPr>
                <w:lang w:val="en-US"/>
              </w:rPr>
              <w:t>StreetName</w:t>
            </w:r>
            <w:r w:rsidRPr="000E1730">
              <w:rPr>
                <w:lang w:val="en-US"/>
              </w:rPr>
              <w:tab/>
              <w:t xml:space="preserve">     </w:t>
            </w:r>
            <w:r>
              <w:rPr>
                <w:lang w:val="en-US"/>
              </w:rPr>
              <w:t xml:space="preserve">            </w:t>
            </w:r>
            <w:r w:rsidRPr="000E1730">
              <w:rPr>
                <w:lang w:val="en-US"/>
              </w:rPr>
              <w:t xml:space="preserve"> </w:t>
            </w:r>
            <w:r w:rsidRPr="000E1730">
              <w:rPr>
                <w:b/>
                <w:lang w:val="en-US"/>
              </w:rPr>
              <w:t>XOR</w:t>
            </w:r>
          </w:p>
        </w:tc>
        <w:tc>
          <w:tcPr>
            <w:tcW w:w="5528" w:type="dxa"/>
          </w:tcPr>
          <w:p w:rsidR="002B7A14" w:rsidRPr="000E1730" w:rsidRDefault="002B7A14" w:rsidP="00C76288">
            <w:pPr>
              <w:pStyle w:val="Tabela-zawarto"/>
            </w:pPr>
            <w:r w:rsidRPr="000E1730">
              <w:t>Nazwa ulicy, nr budynku</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C76288">
        <w:trPr>
          <w:jc w:val="center"/>
        </w:trPr>
        <w:tc>
          <w:tcPr>
            <w:tcW w:w="561" w:type="dxa"/>
            <w:vAlign w:val="center"/>
          </w:tcPr>
          <w:p w:rsidR="002B7A14" w:rsidRPr="000E1730" w:rsidRDefault="002B7A14" w:rsidP="00C76288">
            <w:pPr>
              <w:pStyle w:val="Tabela-zawarto"/>
              <w:jc w:val="center"/>
            </w:pPr>
          </w:p>
        </w:tc>
        <w:tc>
          <w:tcPr>
            <w:tcW w:w="3932" w:type="dxa"/>
            <w:gridSpan w:val="2"/>
            <w:shd w:val="clear" w:color="auto" w:fill="27F9EF"/>
            <w:vAlign w:val="center"/>
          </w:tcPr>
          <w:p w:rsidR="002B7A14" w:rsidRPr="000E1730" w:rsidRDefault="002B7A14" w:rsidP="00C76288">
            <w:pPr>
              <w:pStyle w:val="Tabela-zawarto"/>
            </w:pPr>
            <w:r w:rsidRPr="000E1730">
              <w:t xml:space="preserve">-   -   -   </w:t>
            </w:r>
            <w:r>
              <w:t xml:space="preserve">-   -  </w:t>
            </w:r>
            <w:r w:rsidRPr="000E1730">
              <w:t>PostCode</w:t>
            </w:r>
          </w:p>
        </w:tc>
        <w:tc>
          <w:tcPr>
            <w:tcW w:w="5528" w:type="dxa"/>
          </w:tcPr>
          <w:p w:rsidR="002B7A14" w:rsidRPr="000E1730" w:rsidRDefault="002B7A14" w:rsidP="00C76288">
            <w:pPr>
              <w:pStyle w:val="Tabela-zawarto"/>
            </w:pPr>
            <w:r w:rsidRPr="000E1730">
              <w:t>Kod pocztowy</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C76288">
        <w:trPr>
          <w:jc w:val="center"/>
        </w:trPr>
        <w:tc>
          <w:tcPr>
            <w:tcW w:w="561" w:type="dxa"/>
            <w:vAlign w:val="center"/>
          </w:tcPr>
          <w:p w:rsidR="002B7A14" w:rsidRPr="000E1730" w:rsidRDefault="002B7A14" w:rsidP="00C76288">
            <w:pPr>
              <w:pStyle w:val="Tabela-zawarto"/>
              <w:jc w:val="center"/>
            </w:pPr>
          </w:p>
        </w:tc>
        <w:tc>
          <w:tcPr>
            <w:tcW w:w="3932" w:type="dxa"/>
            <w:gridSpan w:val="2"/>
            <w:shd w:val="clear" w:color="auto" w:fill="27F9EF"/>
            <w:vAlign w:val="center"/>
          </w:tcPr>
          <w:p w:rsidR="002B7A14" w:rsidRPr="000E1730" w:rsidRDefault="002B7A14" w:rsidP="00C76288">
            <w:pPr>
              <w:pStyle w:val="Tabela-zawarto"/>
            </w:pPr>
            <w:r w:rsidRPr="000E1730">
              <w:t xml:space="preserve">-   -   -   </w:t>
            </w:r>
            <w:r>
              <w:t xml:space="preserve">-   -  </w:t>
            </w:r>
            <w:r w:rsidRPr="000E1730">
              <w:t>CityName</w:t>
            </w:r>
          </w:p>
        </w:tc>
        <w:tc>
          <w:tcPr>
            <w:tcW w:w="5528" w:type="dxa"/>
          </w:tcPr>
          <w:p w:rsidR="002B7A14" w:rsidRPr="000E1730" w:rsidRDefault="002B7A14" w:rsidP="00C76288">
            <w:pPr>
              <w:pStyle w:val="Tabela-zawarto"/>
            </w:pPr>
            <w:r w:rsidRPr="000E1730">
              <w:t>Nazwa miasta</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C76288">
        <w:trPr>
          <w:jc w:val="center"/>
        </w:trPr>
        <w:tc>
          <w:tcPr>
            <w:tcW w:w="561" w:type="dxa"/>
            <w:vAlign w:val="center"/>
          </w:tcPr>
          <w:p w:rsidR="002B7A14" w:rsidRPr="000E1730" w:rsidRDefault="002B7A14" w:rsidP="00C76288">
            <w:pPr>
              <w:pStyle w:val="Tabela-zawarto"/>
              <w:jc w:val="center"/>
              <w:rPr>
                <w:lang w:val="en-US"/>
              </w:rPr>
            </w:pPr>
          </w:p>
        </w:tc>
        <w:tc>
          <w:tcPr>
            <w:tcW w:w="3932" w:type="dxa"/>
            <w:gridSpan w:val="2"/>
            <w:shd w:val="clear" w:color="auto" w:fill="27F9EF"/>
            <w:vAlign w:val="center"/>
          </w:tcPr>
          <w:p w:rsidR="002B7A14" w:rsidRPr="000E1730" w:rsidRDefault="002B7A14" w:rsidP="00C76288">
            <w:pPr>
              <w:pStyle w:val="Tabela-zawarto"/>
              <w:rPr>
                <w:lang w:val="en-US"/>
              </w:rPr>
            </w:pPr>
            <w:r w:rsidRPr="000E1730">
              <w:t xml:space="preserve">-   -   -   </w:t>
            </w:r>
            <w:r>
              <w:t xml:space="preserve">-   -  </w:t>
            </w:r>
            <w:r w:rsidRPr="000E1730">
              <w:rPr>
                <w:lang w:val="en-US"/>
              </w:rPr>
              <w:t xml:space="preserve">PostalAddressLine1 </w:t>
            </w:r>
            <w:r>
              <w:rPr>
                <w:lang w:val="en-US"/>
              </w:rPr>
              <w:t xml:space="preserve">        </w:t>
            </w:r>
            <w:r w:rsidRPr="000E1730">
              <w:rPr>
                <w:b/>
                <w:lang w:val="en-US"/>
              </w:rPr>
              <w:t>XOR</w:t>
            </w:r>
          </w:p>
        </w:tc>
        <w:tc>
          <w:tcPr>
            <w:tcW w:w="5528" w:type="dxa"/>
          </w:tcPr>
          <w:p w:rsidR="002B7A14" w:rsidRPr="000E1730" w:rsidRDefault="002B7A14" w:rsidP="00C76288">
            <w:pPr>
              <w:pStyle w:val="Tabela-zawarto"/>
            </w:pPr>
            <w:r w:rsidRPr="000E1730">
              <w:t>Pierwsza linia adresu</w:t>
            </w:r>
          </w:p>
        </w:tc>
        <w:tc>
          <w:tcPr>
            <w:tcW w:w="4176" w:type="dxa"/>
            <w:gridSpan w:val="2"/>
          </w:tcPr>
          <w:p w:rsidR="002B7A14" w:rsidRDefault="002B7A14" w:rsidP="00C76288">
            <w:pPr>
              <w:pStyle w:val="FootnoteText"/>
              <w:jc w:val="center"/>
              <w:rPr>
                <w:rFonts w:ascii="Arial" w:hAnsi="Arial" w:cs="Arial"/>
                <w:sz w:val="16"/>
                <w:szCs w:val="16"/>
              </w:rPr>
            </w:pPr>
          </w:p>
        </w:tc>
      </w:tr>
      <w:tr w:rsidR="002B7A14" w:rsidRPr="000E1730" w:rsidTr="00C76288">
        <w:trPr>
          <w:jc w:val="center"/>
        </w:trPr>
        <w:tc>
          <w:tcPr>
            <w:tcW w:w="561" w:type="dxa"/>
            <w:vAlign w:val="center"/>
          </w:tcPr>
          <w:p w:rsidR="002B7A14" w:rsidRPr="000E1730" w:rsidRDefault="002B7A14" w:rsidP="00C76288">
            <w:pPr>
              <w:pStyle w:val="Tabela-zawarto"/>
              <w:jc w:val="center"/>
            </w:pPr>
          </w:p>
        </w:tc>
        <w:tc>
          <w:tcPr>
            <w:tcW w:w="3932" w:type="dxa"/>
            <w:gridSpan w:val="2"/>
            <w:shd w:val="clear" w:color="auto" w:fill="27F9EF"/>
            <w:vAlign w:val="center"/>
          </w:tcPr>
          <w:p w:rsidR="002B7A14" w:rsidRPr="000E1730" w:rsidRDefault="002B7A14" w:rsidP="00C76288">
            <w:pPr>
              <w:pStyle w:val="Tabela-zawarto"/>
            </w:pPr>
            <w:r w:rsidRPr="000E1730">
              <w:t xml:space="preserve">-   -   -   </w:t>
            </w:r>
            <w:r>
              <w:t xml:space="preserve">-   -  </w:t>
            </w:r>
            <w:r w:rsidRPr="000E1730">
              <w:t>PostalAddressLine2</w:t>
            </w:r>
          </w:p>
        </w:tc>
        <w:tc>
          <w:tcPr>
            <w:tcW w:w="5528" w:type="dxa"/>
          </w:tcPr>
          <w:p w:rsidR="002B7A14" w:rsidRPr="000E1730" w:rsidRDefault="002B7A14" w:rsidP="00C76288">
            <w:pPr>
              <w:pStyle w:val="Tabela-zawarto"/>
            </w:pPr>
            <w:r w:rsidRPr="000E1730">
              <w:t>Druga linia adresu</w:t>
            </w:r>
          </w:p>
        </w:tc>
        <w:tc>
          <w:tcPr>
            <w:tcW w:w="4176" w:type="dxa"/>
            <w:gridSpan w:val="2"/>
          </w:tcPr>
          <w:p w:rsidR="002B7A14" w:rsidRPr="000E1730" w:rsidRDefault="002B7A14" w:rsidP="00C76288">
            <w:pPr>
              <w:pStyle w:val="Tabela-zawarto"/>
              <w:jc w:val="center"/>
            </w:pPr>
          </w:p>
        </w:tc>
      </w:tr>
      <w:tr w:rsidR="002B7A14" w:rsidRPr="000E1730" w:rsidTr="00C76288">
        <w:trPr>
          <w:jc w:val="center"/>
        </w:trPr>
        <w:tc>
          <w:tcPr>
            <w:tcW w:w="561" w:type="dxa"/>
            <w:vAlign w:val="center"/>
          </w:tcPr>
          <w:p w:rsidR="002B7A14" w:rsidRPr="000E1730" w:rsidRDefault="002B7A14" w:rsidP="00C76288">
            <w:pPr>
              <w:pStyle w:val="Tabela-zawarto"/>
              <w:jc w:val="center"/>
            </w:pPr>
          </w:p>
        </w:tc>
        <w:tc>
          <w:tcPr>
            <w:tcW w:w="3932" w:type="dxa"/>
            <w:gridSpan w:val="2"/>
            <w:vAlign w:val="center"/>
          </w:tcPr>
          <w:p w:rsidR="002B7A14" w:rsidRPr="000E1730" w:rsidRDefault="002B7A14" w:rsidP="00C76288">
            <w:pPr>
              <w:pStyle w:val="Tabela-zawarto"/>
            </w:pPr>
            <w:r w:rsidRPr="000E1730">
              <w:t xml:space="preserve">-   -   -   </w:t>
            </w:r>
            <w:r>
              <w:t xml:space="preserve">-   -  </w:t>
            </w:r>
            <w:r w:rsidRPr="000E1730">
              <w:t>Country</w:t>
            </w:r>
          </w:p>
        </w:tc>
        <w:tc>
          <w:tcPr>
            <w:tcW w:w="5528" w:type="dxa"/>
          </w:tcPr>
          <w:p w:rsidR="002B7A14" w:rsidRPr="000E1730" w:rsidRDefault="002B7A14" w:rsidP="00C76288">
            <w:pPr>
              <w:pStyle w:val="Tabela-zawarto"/>
            </w:pPr>
            <w:r w:rsidRPr="000E1730">
              <w:t>Kod kraju</w:t>
            </w:r>
          </w:p>
        </w:tc>
        <w:tc>
          <w:tcPr>
            <w:tcW w:w="4176" w:type="dxa"/>
            <w:gridSpan w:val="2"/>
          </w:tcPr>
          <w:p w:rsidR="002B7A14" w:rsidRPr="000E1730" w:rsidRDefault="002B7A14" w:rsidP="00C76288">
            <w:pPr>
              <w:pStyle w:val="Tabela-zawarto"/>
              <w:jc w:val="center"/>
            </w:pPr>
          </w:p>
        </w:tc>
      </w:tr>
      <w:tr w:rsidR="002B7A14" w:rsidRPr="000E1730" w:rsidTr="00C76288">
        <w:trPr>
          <w:jc w:val="center"/>
        </w:trPr>
        <w:tc>
          <w:tcPr>
            <w:tcW w:w="561" w:type="dxa"/>
          </w:tcPr>
          <w:p w:rsidR="002B7A14" w:rsidRPr="000E1730" w:rsidRDefault="002B7A14" w:rsidP="00C76288">
            <w:pPr>
              <w:pStyle w:val="Tabela-zawarto"/>
            </w:pPr>
            <w:r>
              <w:t>B-26</w:t>
            </w:r>
          </w:p>
        </w:tc>
        <w:tc>
          <w:tcPr>
            <w:tcW w:w="3932" w:type="dxa"/>
            <w:gridSpan w:val="2"/>
            <w:vAlign w:val="center"/>
          </w:tcPr>
          <w:p w:rsidR="002B7A14" w:rsidRPr="000E1730" w:rsidRDefault="002B7A14" w:rsidP="00C76288">
            <w:pPr>
              <w:pStyle w:val="Tabela-zawarto"/>
              <w:ind w:left="432" w:hanging="432"/>
            </w:pPr>
            <w:r w:rsidRPr="000E1730">
              <w:t xml:space="preserve">-   -   -   </w:t>
            </w:r>
            <w:r w:rsidRPr="00123494">
              <w:rPr>
                <w:lang w:val="en-US"/>
              </w:rPr>
              <w:t>AdditionalDeclaration</w:t>
            </w:r>
          </w:p>
        </w:tc>
        <w:tc>
          <w:tcPr>
            <w:tcW w:w="5528" w:type="dxa"/>
          </w:tcPr>
          <w:p w:rsidR="002B7A14" w:rsidRDefault="002B7A14" w:rsidP="00C76288">
            <w:pPr>
              <w:pStyle w:val="Tabela-zawarto"/>
            </w:pPr>
            <w:r>
              <w:t>Komponent służący do przekazywania dodatkowych deklaracji dotyczących zwrotu środków</w:t>
            </w:r>
          </w:p>
        </w:tc>
        <w:tc>
          <w:tcPr>
            <w:tcW w:w="4176" w:type="dxa"/>
            <w:gridSpan w:val="2"/>
          </w:tcPr>
          <w:p w:rsidR="002B7A14" w:rsidRDefault="002B7A14" w:rsidP="00C76288">
            <w:pPr>
              <w:pStyle w:val="Tabela-zawarto"/>
              <w:jc w:val="center"/>
            </w:pPr>
            <w:r w:rsidRPr="0044100D">
              <w:t xml:space="preserve">Komponent jest wykorzystywany, jeżeli </w:t>
            </w:r>
            <w:r>
              <w:t xml:space="preserve">zwrot środków </w:t>
            </w:r>
            <w:r w:rsidRPr="0044100D">
              <w:t>opatrywany jest klasyfikacją budżetową</w:t>
            </w:r>
          </w:p>
          <w:p w:rsidR="002B7A14" w:rsidRPr="0044100D" w:rsidRDefault="002B7A14" w:rsidP="00C76288">
            <w:pPr>
              <w:pStyle w:val="Tabela-zawarto"/>
              <w:jc w:val="center"/>
            </w:pPr>
            <w:r>
              <w:t>Komponent może być przekazany tylko jeśli odpowiedź jest pozytywna (</w:t>
            </w:r>
            <w:r w:rsidRPr="00123494">
              <w:t xml:space="preserve">CancellationAgreement = </w:t>
            </w:r>
            <w:r>
              <w:t>true)</w:t>
            </w:r>
          </w:p>
        </w:tc>
      </w:tr>
      <w:tr w:rsidR="002B7A14" w:rsidRPr="000E1730" w:rsidTr="00C76288">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t xml:space="preserve">-  </w:t>
            </w:r>
            <w:r w:rsidRPr="00123494">
              <w:t>DeclarationItemCode</w:t>
            </w:r>
          </w:p>
        </w:tc>
        <w:tc>
          <w:tcPr>
            <w:tcW w:w="5528" w:type="dxa"/>
          </w:tcPr>
          <w:p w:rsidR="002B7A14" w:rsidRDefault="002B7A14" w:rsidP="00C76288">
            <w:pPr>
              <w:pStyle w:val="Tabela-zawarto"/>
            </w:pPr>
            <w:r>
              <w:t>Kod deklaracji</w:t>
            </w:r>
          </w:p>
        </w:tc>
        <w:tc>
          <w:tcPr>
            <w:tcW w:w="4176" w:type="dxa"/>
            <w:gridSpan w:val="2"/>
          </w:tcPr>
          <w:p w:rsidR="002B7A14" w:rsidRDefault="002B7A14" w:rsidP="00C76288">
            <w:pPr>
              <w:pStyle w:val="Tabela-zawarto"/>
              <w:jc w:val="center"/>
              <w:rPr>
                <w:lang w:val="en-US"/>
              </w:rPr>
            </w:pPr>
            <w:r>
              <w:rPr>
                <w:lang w:val="en-US"/>
              </w:rPr>
              <w:t>rozdział</w:t>
            </w:r>
          </w:p>
        </w:tc>
      </w:tr>
      <w:tr w:rsidR="002B7A14" w:rsidRPr="000E1730" w:rsidTr="00C76288">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t xml:space="preserve">-  </w:t>
            </w:r>
            <w:r w:rsidRPr="00123494">
              <w:t>DeclarationItemValue</w:t>
            </w:r>
          </w:p>
        </w:tc>
        <w:tc>
          <w:tcPr>
            <w:tcW w:w="5528" w:type="dxa"/>
          </w:tcPr>
          <w:p w:rsidR="002B7A14" w:rsidRDefault="002B7A14" w:rsidP="00C76288">
            <w:pPr>
              <w:pStyle w:val="Tabela-zawarto"/>
            </w:pPr>
            <w:r>
              <w:t>Treść deklaracji</w:t>
            </w:r>
          </w:p>
        </w:tc>
        <w:tc>
          <w:tcPr>
            <w:tcW w:w="4176" w:type="dxa"/>
            <w:gridSpan w:val="2"/>
          </w:tcPr>
          <w:p w:rsidR="002B7A14" w:rsidRDefault="002B7A14" w:rsidP="00C76288">
            <w:pPr>
              <w:pStyle w:val="Tabela-zawarto"/>
              <w:jc w:val="center"/>
              <w:rPr>
                <w:lang w:val="en-US"/>
              </w:rPr>
            </w:pPr>
            <w:r>
              <w:rPr>
                <w:lang w:val="en-US"/>
              </w:rPr>
              <w:t>Symbol rozdziału (1 do 5 znaków)</w:t>
            </w:r>
          </w:p>
        </w:tc>
      </w:tr>
      <w:tr w:rsidR="002B7A14" w:rsidRPr="000E1730" w:rsidTr="00C76288">
        <w:trPr>
          <w:jc w:val="center"/>
        </w:trPr>
        <w:tc>
          <w:tcPr>
            <w:tcW w:w="561" w:type="dxa"/>
          </w:tcPr>
          <w:p w:rsidR="002B7A14" w:rsidRPr="000E1730" w:rsidRDefault="002B7A14" w:rsidP="00C76288">
            <w:pPr>
              <w:pStyle w:val="Tabela-zawarto"/>
            </w:pPr>
            <w:r>
              <w:t>B-26</w:t>
            </w:r>
          </w:p>
        </w:tc>
        <w:tc>
          <w:tcPr>
            <w:tcW w:w="3932" w:type="dxa"/>
            <w:gridSpan w:val="2"/>
            <w:vAlign w:val="center"/>
          </w:tcPr>
          <w:p w:rsidR="002B7A14" w:rsidRPr="000E1730" w:rsidRDefault="002B7A14" w:rsidP="00C76288">
            <w:pPr>
              <w:pStyle w:val="Tabela-zawarto"/>
              <w:ind w:left="432" w:hanging="432"/>
            </w:pPr>
            <w:r w:rsidRPr="000E1730">
              <w:t xml:space="preserve">-   -   -   </w:t>
            </w:r>
            <w:r w:rsidRPr="00123494">
              <w:rPr>
                <w:lang w:val="en-US"/>
              </w:rPr>
              <w:t>AdditionalDeclaration</w:t>
            </w:r>
          </w:p>
        </w:tc>
        <w:tc>
          <w:tcPr>
            <w:tcW w:w="5528" w:type="dxa"/>
          </w:tcPr>
          <w:p w:rsidR="002B7A14" w:rsidRDefault="002B7A14" w:rsidP="00C76288">
            <w:pPr>
              <w:pStyle w:val="Tabela-zawarto"/>
            </w:pPr>
            <w:r>
              <w:t>Komponent służący do przekazywania dodatkowych deklaracji dotyczących zwrotu środków</w:t>
            </w:r>
          </w:p>
        </w:tc>
        <w:tc>
          <w:tcPr>
            <w:tcW w:w="4176" w:type="dxa"/>
            <w:gridSpan w:val="2"/>
          </w:tcPr>
          <w:p w:rsidR="002B7A14" w:rsidRDefault="002B7A14" w:rsidP="00C76288">
            <w:pPr>
              <w:pStyle w:val="Tabela-zawarto"/>
              <w:jc w:val="center"/>
            </w:pPr>
            <w:r w:rsidRPr="0044100D">
              <w:t xml:space="preserve">Komponent jest wykorzystywany, jeżeli </w:t>
            </w:r>
            <w:r>
              <w:t xml:space="preserve">zwrot środków </w:t>
            </w:r>
            <w:r w:rsidRPr="0044100D">
              <w:t>opatrywany jest klasyfikacją budżetową</w:t>
            </w:r>
          </w:p>
          <w:p w:rsidR="002B7A14" w:rsidRPr="0044100D" w:rsidRDefault="002B7A14" w:rsidP="00C76288">
            <w:pPr>
              <w:pStyle w:val="Tabela-zawarto"/>
              <w:jc w:val="center"/>
            </w:pPr>
            <w:r>
              <w:t>Komponent może być przekazany tylko jeśli odpowiedź jest pozytywna (</w:t>
            </w:r>
            <w:r w:rsidRPr="00123494">
              <w:t xml:space="preserve">CancellationAgreement = </w:t>
            </w:r>
            <w:r>
              <w:t>true)</w:t>
            </w:r>
          </w:p>
        </w:tc>
      </w:tr>
      <w:tr w:rsidR="002B7A14" w:rsidRPr="000E1730" w:rsidTr="00C76288">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t xml:space="preserve">-  </w:t>
            </w:r>
            <w:r w:rsidRPr="00123494">
              <w:t>DeclarationItemCode</w:t>
            </w:r>
          </w:p>
        </w:tc>
        <w:tc>
          <w:tcPr>
            <w:tcW w:w="5528" w:type="dxa"/>
          </w:tcPr>
          <w:p w:rsidR="002B7A14" w:rsidRDefault="002B7A14" w:rsidP="00C76288">
            <w:pPr>
              <w:pStyle w:val="Tabela-zawarto"/>
            </w:pPr>
            <w:r>
              <w:t>Kod deklaracji</w:t>
            </w:r>
          </w:p>
        </w:tc>
        <w:tc>
          <w:tcPr>
            <w:tcW w:w="4176" w:type="dxa"/>
            <w:gridSpan w:val="2"/>
          </w:tcPr>
          <w:p w:rsidR="002B7A14" w:rsidRDefault="002B7A14" w:rsidP="00C76288">
            <w:pPr>
              <w:pStyle w:val="Tabela-zawarto"/>
              <w:jc w:val="center"/>
              <w:rPr>
                <w:lang w:val="en-US"/>
              </w:rPr>
            </w:pPr>
            <w:r>
              <w:rPr>
                <w:lang w:val="en-US"/>
              </w:rPr>
              <w:t>paragraf</w:t>
            </w:r>
          </w:p>
        </w:tc>
      </w:tr>
      <w:tr w:rsidR="002B7A14" w:rsidRPr="000E1730" w:rsidTr="00C76288">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t xml:space="preserve">-  </w:t>
            </w:r>
            <w:r w:rsidRPr="00123494">
              <w:t>DeclarationItemValue</w:t>
            </w:r>
          </w:p>
        </w:tc>
        <w:tc>
          <w:tcPr>
            <w:tcW w:w="5528" w:type="dxa"/>
          </w:tcPr>
          <w:p w:rsidR="002B7A14" w:rsidRDefault="002B7A14" w:rsidP="00C76288">
            <w:pPr>
              <w:pStyle w:val="Tabela-zawarto"/>
            </w:pPr>
            <w:r>
              <w:t>Treść deklaracji</w:t>
            </w:r>
          </w:p>
        </w:tc>
        <w:tc>
          <w:tcPr>
            <w:tcW w:w="4176" w:type="dxa"/>
            <w:gridSpan w:val="2"/>
          </w:tcPr>
          <w:p w:rsidR="002B7A14" w:rsidRDefault="002B7A14" w:rsidP="00C76288">
            <w:pPr>
              <w:pStyle w:val="Tabela-zawarto"/>
              <w:jc w:val="center"/>
              <w:rPr>
                <w:lang w:val="en-US"/>
              </w:rPr>
            </w:pPr>
            <w:r>
              <w:rPr>
                <w:lang w:val="en-US"/>
              </w:rPr>
              <w:t>Symbol paragrafu (1 do 4 znaków)</w:t>
            </w:r>
          </w:p>
        </w:tc>
      </w:tr>
      <w:tr w:rsidR="002B7A14" w:rsidRPr="000E1730" w:rsidTr="00C76288">
        <w:trPr>
          <w:jc w:val="center"/>
        </w:trPr>
        <w:tc>
          <w:tcPr>
            <w:tcW w:w="561" w:type="dxa"/>
          </w:tcPr>
          <w:p w:rsidR="002B7A14" w:rsidRPr="000E1730" w:rsidRDefault="002B7A14" w:rsidP="00C76288">
            <w:pPr>
              <w:pStyle w:val="Tabela-zawarto"/>
            </w:pPr>
            <w:r>
              <w:t>B-26</w:t>
            </w:r>
          </w:p>
        </w:tc>
        <w:tc>
          <w:tcPr>
            <w:tcW w:w="3932" w:type="dxa"/>
            <w:gridSpan w:val="2"/>
            <w:vAlign w:val="center"/>
          </w:tcPr>
          <w:p w:rsidR="002B7A14" w:rsidRPr="000E1730" w:rsidRDefault="002B7A14" w:rsidP="00C76288">
            <w:pPr>
              <w:pStyle w:val="Tabela-zawarto"/>
              <w:ind w:left="432" w:hanging="432"/>
            </w:pPr>
            <w:r w:rsidRPr="000E1730">
              <w:t xml:space="preserve">-   -   -   </w:t>
            </w:r>
            <w:r w:rsidRPr="00123494">
              <w:rPr>
                <w:lang w:val="en-US"/>
              </w:rPr>
              <w:t>AdditionalDeclaration</w:t>
            </w:r>
          </w:p>
        </w:tc>
        <w:tc>
          <w:tcPr>
            <w:tcW w:w="5528" w:type="dxa"/>
          </w:tcPr>
          <w:p w:rsidR="002B7A14" w:rsidRDefault="002B7A14" w:rsidP="00C76288">
            <w:pPr>
              <w:pStyle w:val="Tabela-zawarto"/>
            </w:pPr>
            <w:r>
              <w:t>Komponent służący do przekazywania dodatkowych deklaracji dotyczących zwrotu środków</w:t>
            </w:r>
          </w:p>
        </w:tc>
        <w:tc>
          <w:tcPr>
            <w:tcW w:w="4176" w:type="dxa"/>
            <w:gridSpan w:val="2"/>
          </w:tcPr>
          <w:p w:rsidR="002B7A14" w:rsidRDefault="002B7A14" w:rsidP="00C76288">
            <w:pPr>
              <w:pStyle w:val="Tabela-zawarto"/>
              <w:jc w:val="center"/>
            </w:pPr>
            <w:r w:rsidRPr="0044100D">
              <w:t xml:space="preserve">Komponent jest wykorzystywany, jeżeli </w:t>
            </w:r>
            <w:r>
              <w:t xml:space="preserve">zwrot środków </w:t>
            </w:r>
            <w:r w:rsidRPr="0044100D">
              <w:t>opatrywany jest klasyfikacją budżetową</w:t>
            </w:r>
          </w:p>
          <w:p w:rsidR="002B7A14" w:rsidRPr="0044100D" w:rsidRDefault="002B7A14" w:rsidP="00C76288">
            <w:pPr>
              <w:pStyle w:val="Tabela-zawarto"/>
              <w:jc w:val="center"/>
            </w:pPr>
            <w:r>
              <w:t>Komponent może być przekazany tylko jeśli odpowiedź jest pozytywna (</w:t>
            </w:r>
            <w:r w:rsidRPr="00123494">
              <w:t xml:space="preserve">CancellationAgreement = </w:t>
            </w:r>
            <w:r>
              <w:t>true)</w:t>
            </w:r>
          </w:p>
        </w:tc>
      </w:tr>
      <w:tr w:rsidR="002B7A14" w:rsidRPr="000E1730" w:rsidTr="00C76288">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t xml:space="preserve">-  </w:t>
            </w:r>
            <w:r w:rsidRPr="00123494">
              <w:t>DeclarationItemCode</w:t>
            </w:r>
          </w:p>
        </w:tc>
        <w:tc>
          <w:tcPr>
            <w:tcW w:w="5528" w:type="dxa"/>
          </w:tcPr>
          <w:p w:rsidR="002B7A14" w:rsidRDefault="002B7A14" w:rsidP="00C76288">
            <w:pPr>
              <w:pStyle w:val="Tabela-zawarto"/>
            </w:pPr>
            <w:r>
              <w:t>Kod deklaracji</w:t>
            </w:r>
          </w:p>
        </w:tc>
        <w:tc>
          <w:tcPr>
            <w:tcW w:w="4176" w:type="dxa"/>
            <w:gridSpan w:val="2"/>
          </w:tcPr>
          <w:p w:rsidR="002B7A14" w:rsidRDefault="002B7A14" w:rsidP="00C76288">
            <w:pPr>
              <w:pStyle w:val="Tabela-zawarto"/>
              <w:jc w:val="center"/>
              <w:rPr>
                <w:lang w:val="en-US"/>
              </w:rPr>
            </w:pPr>
            <w:r>
              <w:rPr>
                <w:lang w:val="en-US"/>
              </w:rPr>
              <w:t>zadanie</w:t>
            </w:r>
          </w:p>
        </w:tc>
      </w:tr>
      <w:tr w:rsidR="002B7A14" w:rsidRPr="000E1730" w:rsidTr="00C76288">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t xml:space="preserve">-  </w:t>
            </w:r>
            <w:r w:rsidRPr="00123494">
              <w:t>DeclarationItemValue</w:t>
            </w:r>
          </w:p>
        </w:tc>
        <w:tc>
          <w:tcPr>
            <w:tcW w:w="5528" w:type="dxa"/>
          </w:tcPr>
          <w:p w:rsidR="002B7A14" w:rsidRDefault="002B7A14" w:rsidP="00C76288">
            <w:pPr>
              <w:pStyle w:val="Tabela-zawarto"/>
            </w:pPr>
            <w:r>
              <w:t>Treść deklaracji</w:t>
            </w:r>
          </w:p>
        </w:tc>
        <w:tc>
          <w:tcPr>
            <w:tcW w:w="4176" w:type="dxa"/>
            <w:gridSpan w:val="2"/>
          </w:tcPr>
          <w:p w:rsidR="002B7A14" w:rsidRDefault="002B7A14" w:rsidP="00C76288">
            <w:pPr>
              <w:pStyle w:val="Tabela-zawarto"/>
              <w:jc w:val="center"/>
              <w:rPr>
                <w:lang w:val="en-US"/>
              </w:rPr>
            </w:pPr>
            <w:r>
              <w:rPr>
                <w:lang w:val="en-US"/>
              </w:rPr>
              <w:t>Symbol zadania (1 do 3 znaków)</w:t>
            </w:r>
          </w:p>
        </w:tc>
      </w:tr>
      <w:tr w:rsidR="002B7A14" w:rsidRPr="000E1730" w:rsidTr="00C76288">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rsidRPr="000D7A41">
              <w:t>PaymenttInfoStatusCode</w:t>
            </w:r>
          </w:p>
        </w:tc>
        <w:tc>
          <w:tcPr>
            <w:tcW w:w="5528" w:type="dxa"/>
          </w:tcPr>
          <w:p w:rsidR="002B7A14" w:rsidRDefault="002B7A14" w:rsidP="00C76288">
            <w:pPr>
              <w:pStyle w:val="Tabela-zawarto"/>
            </w:pPr>
            <w:r>
              <w:t>Status odpowiedzi na żądanie odwołania płatności</w:t>
            </w:r>
          </w:p>
        </w:tc>
        <w:tc>
          <w:tcPr>
            <w:tcW w:w="4176" w:type="dxa"/>
            <w:gridSpan w:val="2"/>
          </w:tcPr>
          <w:p w:rsidR="002B7A14" w:rsidRDefault="002B7A14" w:rsidP="00C76288">
            <w:pPr>
              <w:pStyle w:val="Tabela-zawarto"/>
              <w:jc w:val="center"/>
            </w:pPr>
            <w:r>
              <w:t>Status odpowiedzi na żądanie odwołania płatności:</w:t>
            </w:r>
          </w:p>
          <w:p w:rsidR="002B7A14" w:rsidRDefault="002B7A14" w:rsidP="00C76288">
            <w:pPr>
              <w:pStyle w:val="Tabela-zawarto"/>
              <w:jc w:val="center"/>
            </w:pPr>
            <w:r>
              <w:t xml:space="preserve">- </w:t>
            </w:r>
            <w:r w:rsidRPr="00BB0E5F">
              <w:t>Scheduled</w:t>
            </w:r>
            <w:r>
              <w:t xml:space="preserve"> – przyjęty do realizacji</w:t>
            </w:r>
          </w:p>
          <w:p w:rsidR="002B7A14" w:rsidRDefault="002B7A14" w:rsidP="00C76288">
            <w:pPr>
              <w:pStyle w:val="Tabela-zawarto"/>
              <w:jc w:val="center"/>
            </w:pPr>
            <w:r>
              <w:t xml:space="preserve">- </w:t>
            </w:r>
            <w:r w:rsidRPr="00851F0D">
              <w:t>Sent</w:t>
            </w:r>
            <w:r>
              <w:t xml:space="preserve"> - wysłany</w:t>
            </w:r>
          </w:p>
          <w:p w:rsidR="002B7A14" w:rsidRPr="000E1730" w:rsidRDefault="002B7A14" w:rsidP="00C76288">
            <w:pPr>
              <w:pStyle w:val="Tabela-zawarto"/>
              <w:jc w:val="center"/>
            </w:pPr>
            <w:r>
              <w:t xml:space="preserve">- </w:t>
            </w:r>
            <w:r w:rsidRPr="00BB0E5F">
              <w:t>Returned</w:t>
            </w:r>
            <w:r>
              <w:t xml:space="preserve"> - odrzucony</w:t>
            </w:r>
          </w:p>
        </w:tc>
      </w:tr>
      <w:tr w:rsidR="002B7A14" w:rsidRPr="000E1730" w:rsidTr="00C76288">
        <w:trPr>
          <w:jc w:val="center"/>
        </w:trPr>
        <w:tc>
          <w:tcPr>
            <w:tcW w:w="561" w:type="dxa"/>
          </w:tcPr>
          <w:p w:rsidR="002B7A14" w:rsidRPr="000E1730" w:rsidRDefault="002B7A14" w:rsidP="00C76288">
            <w:pPr>
              <w:pStyle w:val="Tabela-zawarto"/>
            </w:pPr>
          </w:p>
        </w:tc>
        <w:tc>
          <w:tcPr>
            <w:tcW w:w="3932" w:type="dxa"/>
            <w:gridSpan w:val="2"/>
            <w:vAlign w:val="center"/>
          </w:tcPr>
          <w:p w:rsidR="002B7A14" w:rsidRPr="000E1730" w:rsidRDefault="002B7A14" w:rsidP="00C76288">
            <w:pPr>
              <w:pStyle w:val="Tabela-zawarto"/>
              <w:ind w:left="432" w:hanging="432"/>
            </w:pPr>
            <w:r w:rsidRPr="000E1730">
              <w:t xml:space="preserve">-   -   -   </w:t>
            </w:r>
            <w:r w:rsidRPr="000D7A41">
              <w:t>ExecutionDate</w:t>
            </w:r>
          </w:p>
        </w:tc>
        <w:tc>
          <w:tcPr>
            <w:tcW w:w="5528" w:type="dxa"/>
          </w:tcPr>
          <w:p w:rsidR="002B7A14" w:rsidRDefault="002B7A14" w:rsidP="00C76288">
            <w:pPr>
              <w:pStyle w:val="Tabela-zawarto"/>
            </w:pPr>
            <w:r>
              <w:t>Data realizacji zwrotu środków</w:t>
            </w:r>
          </w:p>
        </w:tc>
        <w:tc>
          <w:tcPr>
            <w:tcW w:w="4176" w:type="dxa"/>
            <w:gridSpan w:val="2"/>
          </w:tcPr>
          <w:p w:rsidR="002B7A14" w:rsidRDefault="002B7A14" w:rsidP="00C76288">
            <w:pPr>
              <w:pStyle w:val="Tabela-zawarto"/>
              <w:jc w:val="center"/>
            </w:pPr>
            <w:r>
              <w:t>Data realizacji zwrotu środków wyznaczona przez bank</w:t>
            </w:r>
          </w:p>
          <w:p w:rsidR="002B7A14" w:rsidRDefault="002B7A14" w:rsidP="00C76288">
            <w:pPr>
              <w:pStyle w:val="Tabela-zawarto"/>
              <w:jc w:val="center"/>
            </w:pPr>
          </w:p>
          <w:p w:rsidR="002B7A14" w:rsidRDefault="002B7A14" w:rsidP="00C76288">
            <w:pPr>
              <w:pStyle w:val="Tabela-zawarto"/>
              <w:jc w:val="center"/>
            </w:pPr>
            <w:r>
              <w:t>Zwracana tylko w przypadku odpowiedzi pozytywnej na żądanie odowłania płatności (</w:t>
            </w:r>
            <w:r w:rsidRPr="00123494">
              <w:t xml:space="preserve">CancellationAgreement = </w:t>
            </w:r>
            <w:r>
              <w:t>true)</w:t>
            </w:r>
          </w:p>
        </w:tc>
      </w:tr>
    </w:tbl>
    <w:p w:rsidR="002B7A14" w:rsidRPr="00DA073C" w:rsidRDefault="002B7A14" w:rsidP="00814928">
      <w:r w:rsidRPr="00DA073C">
        <w:t xml:space="preserve"> </w:t>
      </w:r>
    </w:p>
    <w:p w:rsidR="002B7A14" w:rsidRDefault="002B7A14" w:rsidP="001D3DBA">
      <w:pPr>
        <w:pStyle w:val="OpisZnakZnakZnak"/>
        <w:jc w:val="left"/>
      </w:pPr>
    </w:p>
    <w:p w:rsidR="002B7A14" w:rsidRDefault="002B7A14">
      <w:pPr>
        <w:rPr>
          <w:sz w:val="22"/>
        </w:rPr>
      </w:pPr>
      <w:r>
        <w:br w:type="page"/>
      </w:r>
    </w:p>
    <w:p w:rsidR="002B7A14" w:rsidRPr="000E1730" w:rsidRDefault="002B7A14" w:rsidP="00BA1A9B">
      <w:pPr>
        <w:pStyle w:val="Heading2"/>
        <w:numPr>
          <w:ilvl w:val="1"/>
          <w:numId w:val="27"/>
        </w:numPr>
      </w:pPr>
      <w:bookmarkStart w:id="258" w:name="_Toc365015817"/>
      <w:r w:rsidRPr="000E1730">
        <w:t xml:space="preserve">Komunikat żądania </w:t>
      </w:r>
      <w:r w:rsidRPr="00BA1A9B">
        <w:t>PaymentInformationInquiryRequest</w:t>
      </w:r>
      <w:bookmarkEnd w:id="258"/>
    </w:p>
    <w:p w:rsidR="002B7A14" w:rsidRDefault="002B7A14" w:rsidP="00BA1A9B">
      <w:pPr>
        <w:pStyle w:val="OpisZnak"/>
      </w:pPr>
      <w:r w:rsidRPr="000E1730">
        <w:t xml:space="preserve">Usługa </w:t>
      </w:r>
      <w:r w:rsidRPr="00BA1A9B">
        <w:t>PaymentInformationInquiryRequest</w:t>
      </w:r>
      <w:r>
        <w:t xml:space="preserve"> umożliwia złożenie zapytania o otrzymane komunikaty informacyjne SEPA:</w:t>
      </w:r>
    </w:p>
    <w:p w:rsidR="002B7A14" w:rsidRDefault="002B7A14" w:rsidP="00BA1A9B">
      <w:pPr>
        <w:pStyle w:val="OpisZnak"/>
      </w:pPr>
      <w:r>
        <w:t>- żądania odowłania płatności do otrzymanych przelewów SEPA</w:t>
      </w:r>
    </w:p>
    <w:p w:rsidR="002B7A14" w:rsidRPr="000E1730" w:rsidRDefault="002B7A14" w:rsidP="00BA1A9B">
      <w:pPr>
        <w:pStyle w:val="OpisZnak"/>
      </w:pPr>
      <w:r>
        <w:t>- odmowy realizacji złożnych przez klienta żądań odwołania płatności SEPA</w:t>
      </w:r>
      <w:r w:rsidRPr="000E1730">
        <w:t xml:space="preserve">. </w:t>
      </w:r>
    </w:p>
    <w:p w:rsidR="002B7A14" w:rsidRDefault="002B7A14" w:rsidP="00BA1A9B">
      <w:pPr>
        <w:pStyle w:val="Caption"/>
      </w:pPr>
      <w:bookmarkStart w:id="259" w:name="_Toc365015889"/>
      <w:r w:rsidRPr="000E1730">
        <w:t xml:space="preserve">Tabela </w:t>
      </w:r>
      <w:fldSimple w:instr=" SEQ Tabela \* ARABIC ">
        <w:r>
          <w:rPr>
            <w:noProof/>
          </w:rPr>
          <w:t>63</w:t>
        </w:r>
      </w:fldSimple>
      <w:r w:rsidRPr="000E1730">
        <w:t xml:space="preserve">: Komunikat żądania </w:t>
      </w:r>
      <w:r w:rsidRPr="00D26A9D">
        <w:t>PaymentInformationInquiryRequest</w:t>
      </w:r>
      <w:bookmarkEnd w:id="259"/>
    </w:p>
    <w:tbl>
      <w:tblPr>
        <w:tblW w:w="141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80"/>
        <w:gridCol w:w="3862"/>
        <w:gridCol w:w="4400"/>
        <w:gridCol w:w="5400"/>
      </w:tblGrid>
      <w:tr w:rsidR="002B7A14" w:rsidTr="00C76288">
        <w:trPr>
          <w:tblHeader/>
        </w:trPr>
        <w:tc>
          <w:tcPr>
            <w:tcW w:w="480" w:type="dxa"/>
            <w:shd w:val="solid" w:color="auto" w:fill="auto"/>
            <w:vAlign w:val="center"/>
          </w:tcPr>
          <w:p w:rsidR="002B7A14" w:rsidRDefault="002B7A14" w:rsidP="00C76288">
            <w:pPr>
              <w:pStyle w:val="Tabela-nagwek"/>
              <w:jc w:val="center"/>
            </w:pPr>
            <w:r>
              <w:t>Nr</w:t>
            </w:r>
          </w:p>
        </w:tc>
        <w:tc>
          <w:tcPr>
            <w:tcW w:w="3862" w:type="dxa"/>
            <w:shd w:val="solid" w:color="auto" w:fill="auto"/>
          </w:tcPr>
          <w:p w:rsidR="002B7A14" w:rsidRDefault="002B7A14" w:rsidP="00C76288">
            <w:pPr>
              <w:pStyle w:val="Tabela-nagwek"/>
            </w:pPr>
            <w:r>
              <w:t>Nazwa elementu</w:t>
            </w:r>
          </w:p>
        </w:tc>
        <w:tc>
          <w:tcPr>
            <w:tcW w:w="4400" w:type="dxa"/>
            <w:shd w:val="solid" w:color="auto" w:fill="auto"/>
          </w:tcPr>
          <w:p w:rsidR="002B7A14" w:rsidRDefault="002B7A14" w:rsidP="00C76288">
            <w:pPr>
              <w:pStyle w:val="Tabela-nagwek"/>
              <w:jc w:val="center"/>
            </w:pPr>
            <w:r>
              <w:t>Opis</w:t>
            </w:r>
          </w:p>
        </w:tc>
        <w:tc>
          <w:tcPr>
            <w:tcW w:w="5400" w:type="dxa"/>
            <w:shd w:val="solid" w:color="auto" w:fill="auto"/>
          </w:tcPr>
          <w:p w:rsidR="002B7A14" w:rsidRDefault="002B7A14" w:rsidP="00C76288">
            <w:pPr>
              <w:pStyle w:val="Tabela-nagwek"/>
              <w:jc w:val="center"/>
            </w:pPr>
            <w:r w:rsidRPr="000E1730">
              <w:t>Wprowadzana wartość</w:t>
            </w:r>
          </w:p>
        </w:tc>
      </w:tr>
      <w:tr w:rsidR="002B7A14" w:rsidTr="00271314">
        <w:tc>
          <w:tcPr>
            <w:tcW w:w="480" w:type="dxa"/>
            <w:vAlign w:val="center"/>
          </w:tcPr>
          <w:p w:rsidR="002B7A14" w:rsidRDefault="002B7A14" w:rsidP="00C76288">
            <w:pPr>
              <w:pStyle w:val="Tabela-zawarto"/>
              <w:jc w:val="center"/>
            </w:pPr>
          </w:p>
        </w:tc>
        <w:tc>
          <w:tcPr>
            <w:tcW w:w="3862" w:type="dxa"/>
            <w:vAlign w:val="center"/>
          </w:tcPr>
          <w:p w:rsidR="002B7A14" w:rsidRDefault="002B7A14" w:rsidP="00C76288">
            <w:pPr>
              <w:pStyle w:val="Tabela-zawarto"/>
            </w:pPr>
            <w:r w:rsidRPr="00D26A9D">
              <w:t>PaymentInformationInquiryRequest</w:t>
            </w:r>
          </w:p>
        </w:tc>
        <w:tc>
          <w:tcPr>
            <w:tcW w:w="9800" w:type="dxa"/>
            <w:gridSpan w:val="2"/>
            <w:vAlign w:val="center"/>
          </w:tcPr>
          <w:p w:rsidR="002B7A14" w:rsidRDefault="002B7A14" w:rsidP="00C76288">
            <w:pPr>
              <w:pStyle w:val="Tabela-zawarto"/>
            </w:pPr>
            <w:r>
              <w:t>Zapytanie o otrzymane komunikaty informacyjne SEPA – komunikat typu zapytanie</w:t>
            </w:r>
          </w:p>
        </w:tc>
      </w:tr>
      <w:tr w:rsidR="002B7A14" w:rsidTr="00C76288">
        <w:tc>
          <w:tcPr>
            <w:tcW w:w="480" w:type="dxa"/>
            <w:vAlign w:val="center"/>
          </w:tcPr>
          <w:p w:rsidR="002B7A14" w:rsidRDefault="002B7A14" w:rsidP="00C76288">
            <w:pPr>
              <w:pStyle w:val="Tabela-zawarto"/>
              <w:jc w:val="center"/>
            </w:pPr>
            <w:r>
              <w:t>A-16</w:t>
            </w:r>
          </w:p>
        </w:tc>
        <w:tc>
          <w:tcPr>
            <w:tcW w:w="3862" w:type="dxa"/>
            <w:vAlign w:val="center"/>
          </w:tcPr>
          <w:p w:rsidR="002B7A14" w:rsidRDefault="002B7A14" w:rsidP="00C76288">
            <w:pPr>
              <w:pStyle w:val="Tabela-zawarto"/>
            </w:pPr>
            <w:r>
              <w:t>-   Header</w:t>
            </w:r>
          </w:p>
        </w:tc>
        <w:tc>
          <w:tcPr>
            <w:tcW w:w="4400" w:type="dxa"/>
            <w:vAlign w:val="center"/>
          </w:tcPr>
          <w:p w:rsidR="002B7A14" w:rsidRDefault="002B7A14" w:rsidP="00C76288">
            <w:pPr>
              <w:pStyle w:val="Tabela-zawarto"/>
            </w:pPr>
            <w:r>
              <w:fldChar w:fldCharType="begin"/>
            </w:r>
            <w:r>
              <w:instrText xml:space="preserve"> DOCVARIABLE Header \* MERGEFORMAT </w:instrText>
            </w:r>
            <w:r>
              <w:fldChar w:fldCharType="end"/>
            </w:r>
          </w:p>
        </w:tc>
        <w:tc>
          <w:tcPr>
            <w:tcW w:w="5400" w:type="dxa"/>
          </w:tcPr>
          <w:p w:rsidR="002B7A14" w:rsidRDefault="002B7A14" w:rsidP="00C76288">
            <w:pPr>
              <w:pStyle w:val="Tabela-zawarto"/>
            </w:pPr>
          </w:p>
        </w:tc>
      </w:tr>
      <w:tr w:rsidR="002B7A14" w:rsidTr="00C76288">
        <w:tc>
          <w:tcPr>
            <w:tcW w:w="480" w:type="dxa"/>
            <w:vAlign w:val="center"/>
          </w:tcPr>
          <w:p w:rsidR="002B7A14" w:rsidRDefault="002B7A14" w:rsidP="00C76288">
            <w:pPr>
              <w:pStyle w:val="Tabela-zawarto"/>
              <w:jc w:val="center"/>
            </w:pPr>
          </w:p>
        </w:tc>
        <w:tc>
          <w:tcPr>
            <w:tcW w:w="3862" w:type="dxa"/>
            <w:vAlign w:val="center"/>
          </w:tcPr>
          <w:p w:rsidR="002B7A14" w:rsidRDefault="002B7A14" w:rsidP="00C76288">
            <w:pPr>
              <w:pStyle w:val="Tabela-zawarto"/>
            </w:pPr>
            <w:r w:rsidRPr="000E1730">
              <w:rPr>
                <w:lang w:val="en-US"/>
              </w:rPr>
              <w:t xml:space="preserve">-   -   </w:t>
            </w:r>
            <w:r>
              <w:t>IssueDateTime</w:t>
            </w:r>
          </w:p>
        </w:tc>
        <w:tc>
          <w:tcPr>
            <w:tcW w:w="4400" w:type="dxa"/>
            <w:vAlign w:val="center"/>
          </w:tcPr>
          <w:p w:rsidR="002B7A14" w:rsidRDefault="002B7A14" w:rsidP="00C76288">
            <w:pPr>
              <w:pStyle w:val="Tabela-zawarto"/>
            </w:pPr>
            <w:r>
              <w:fldChar w:fldCharType="begin"/>
            </w:r>
            <w:r>
              <w:instrText xml:space="preserve"> DOCVARIABLE IssueDateTime \* MERGEFORMAT </w:instrText>
            </w:r>
            <w:r>
              <w:fldChar w:fldCharType="end"/>
            </w:r>
          </w:p>
        </w:tc>
        <w:tc>
          <w:tcPr>
            <w:tcW w:w="5400" w:type="dxa"/>
          </w:tcPr>
          <w:p w:rsidR="002B7A14" w:rsidRPr="000E1730" w:rsidRDefault="002B7A14" w:rsidP="00C76288">
            <w:pPr>
              <w:pStyle w:val="Tabela-zawarto"/>
              <w:jc w:val="center"/>
            </w:pPr>
            <w:r w:rsidRPr="000E1730">
              <w:t>Data i czas komunikatu</w:t>
            </w:r>
          </w:p>
        </w:tc>
      </w:tr>
      <w:tr w:rsidR="002B7A14" w:rsidRPr="00CD55FF" w:rsidTr="00C76288">
        <w:tc>
          <w:tcPr>
            <w:tcW w:w="480" w:type="dxa"/>
            <w:vAlign w:val="center"/>
          </w:tcPr>
          <w:p w:rsidR="002B7A14" w:rsidRDefault="002B7A14" w:rsidP="00C76288">
            <w:pPr>
              <w:pStyle w:val="Tabela-zawarto"/>
              <w:jc w:val="center"/>
            </w:pPr>
          </w:p>
        </w:tc>
        <w:tc>
          <w:tcPr>
            <w:tcW w:w="3862" w:type="dxa"/>
            <w:vAlign w:val="center"/>
          </w:tcPr>
          <w:p w:rsidR="002B7A14" w:rsidRDefault="002B7A14" w:rsidP="00C76288">
            <w:pPr>
              <w:pStyle w:val="Tabela-zawarto"/>
              <w:rPr>
                <w:lang w:val="de-DE"/>
              </w:rPr>
            </w:pPr>
            <w:r w:rsidRPr="000E1730">
              <w:rPr>
                <w:lang w:val="en-US"/>
              </w:rPr>
              <w:t xml:space="preserve">-   -   </w:t>
            </w:r>
            <w:r>
              <w:rPr>
                <w:lang w:val="de-DE"/>
              </w:rPr>
              <w:t>DocumentIdentifier</w:t>
            </w:r>
          </w:p>
        </w:tc>
        <w:tc>
          <w:tcPr>
            <w:tcW w:w="4400" w:type="dxa"/>
            <w:vAlign w:val="center"/>
          </w:tcPr>
          <w:p w:rsidR="002B7A14" w:rsidRDefault="002B7A14" w:rsidP="00C76288">
            <w:pPr>
              <w:pStyle w:val="Tabela-zawarto"/>
              <w:rPr>
                <w:lang w:val="de-DE"/>
              </w:rPr>
            </w:pPr>
            <w:r>
              <w:rPr>
                <w:lang w:val="de-DE"/>
              </w:rPr>
              <w:fldChar w:fldCharType="begin"/>
            </w:r>
            <w:r>
              <w:rPr>
                <w:lang w:val="de-DE"/>
              </w:rPr>
              <w:instrText xml:space="preserve"> DOCVARIABLE DocumentIdentifier \* MERGEFORMAT </w:instrText>
            </w:r>
            <w:r>
              <w:rPr>
                <w:lang w:val="de-DE"/>
              </w:rPr>
              <w:fldChar w:fldCharType="end"/>
            </w:r>
          </w:p>
        </w:tc>
        <w:tc>
          <w:tcPr>
            <w:tcW w:w="5400" w:type="dxa"/>
          </w:tcPr>
          <w:p w:rsidR="002B7A14" w:rsidRPr="000E1730" w:rsidRDefault="002B7A14" w:rsidP="00C76288">
            <w:pPr>
              <w:pStyle w:val="Tabela-zawarto"/>
              <w:jc w:val="center"/>
            </w:pPr>
            <w:r w:rsidRPr="000E1730">
              <w:t>Dowolny ciąg znaków nadawany przez wysyłającego</w:t>
            </w:r>
          </w:p>
        </w:tc>
      </w:tr>
      <w:tr w:rsidR="002B7A14" w:rsidTr="00C76288">
        <w:tc>
          <w:tcPr>
            <w:tcW w:w="480" w:type="dxa"/>
            <w:vAlign w:val="center"/>
          </w:tcPr>
          <w:p w:rsidR="002B7A14" w:rsidRPr="00CD55FF" w:rsidRDefault="002B7A14" w:rsidP="00C76288">
            <w:pPr>
              <w:pStyle w:val="Tabela-zawarto"/>
              <w:jc w:val="center"/>
            </w:pPr>
          </w:p>
        </w:tc>
        <w:tc>
          <w:tcPr>
            <w:tcW w:w="3862" w:type="dxa"/>
            <w:vAlign w:val="center"/>
          </w:tcPr>
          <w:p w:rsidR="002B7A14" w:rsidRDefault="002B7A14" w:rsidP="00C76288">
            <w:pPr>
              <w:pStyle w:val="Tabela-zawarto"/>
            </w:pPr>
            <w:r w:rsidRPr="000E1730">
              <w:rPr>
                <w:lang w:val="en-US"/>
              </w:rPr>
              <w:t xml:space="preserve">-   -   </w:t>
            </w:r>
            <w:r>
              <w:t>SenderIdentifier</w:t>
            </w:r>
          </w:p>
        </w:tc>
        <w:tc>
          <w:tcPr>
            <w:tcW w:w="4400" w:type="dxa"/>
            <w:vAlign w:val="center"/>
          </w:tcPr>
          <w:p w:rsidR="002B7A14" w:rsidRDefault="002B7A14" w:rsidP="00C76288">
            <w:pPr>
              <w:pStyle w:val="Tabela-zawarto"/>
            </w:pPr>
            <w:r>
              <w:fldChar w:fldCharType="begin"/>
            </w:r>
            <w:r>
              <w:instrText xml:space="preserve"> DOCVARIABLE SenderIdentifier \* MERGEFORMAT </w:instrText>
            </w:r>
            <w:r>
              <w:fldChar w:fldCharType="end"/>
            </w:r>
          </w:p>
        </w:tc>
        <w:tc>
          <w:tcPr>
            <w:tcW w:w="5400" w:type="dxa"/>
          </w:tcPr>
          <w:p w:rsidR="002B7A14" w:rsidRPr="000E1730" w:rsidRDefault="002B7A14" w:rsidP="00C76288">
            <w:pPr>
              <w:pStyle w:val="Tabela-zawarto"/>
              <w:jc w:val="center"/>
            </w:pPr>
            <w:r w:rsidRPr="000E1730">
              <w:t>„</w:t>
            </w:r>
            <w:r w:rsidRPr="0032379D">
              <w:rPr>
                <w:highlight w:val="cyan"/>
              </w:rPr>
              <w:t>XXXX</w:t>
            </w:r>
            <w:r w:rsidRPr="000E1730">
              <w:t>”</w:t>
            </w:r>
          </w:p>
        </w:tc>
      </w:tr>
      <w:tr w:rsidR="002B7A14" w:rsidTr="00C76288">
        <w:tc>
          <w:tcPr>
            <w:tcW w:w="480" w:type="dxa"/>
            <w:vAlign w:val="center"/>
          </w:tcPr>
          <w:p w:rsidR="002B7A14" w:rsidRDefault="002B7A14" w:rsidP="00C76288">
            <w:pPr>
              <w:pStyle w:val="Tabela-zawarto"/>
              <w:jc w:val="center"/>
            </w:pPr>
          </w:p>
        </w:tc>
        <w:tc>
          <w:tcPr>
            <w:tcW w:w="3862" w:type="dxa"/>
            <w:vAlign w:val="center"/>
          </w:tcPr>
          <w:p w:rsidR="002B7A14" w:rsidRDefault="002B7A14" w:rsidP="00C76288">
            <w:pPr>
              <w:pStyle w:val="Tabela-zawarto"/>
            </w:pPr>
            <w:r w:rsidRPr="000E1730">
              <w:rPr>
                <w:lang w:val="en-US"/>
              </w:rPr>
              <w:t xml:space="preserve">-   -   </w:t>
            </w:r>
            <w:r>
              <w:t>ReceiverIdentifier</w:t>
            </w:r>
          </w:p>
        </w:tc>
        <w:tc>
          <w:tcPr>
            <w:tcW w:w="4400" w:type="dxa"/>
            <w:vAlign w:val="center"/>
          </w:tcPr>
          <w:p w:rsidR="002B7A14" w:rsidRDefault="002B7A14" w:rsidP="00C76288">
            <w:pPr>
              <w:pStyle w:val="Tabela-zawarto"/>
            </w:pPr>
            <w:r>
              <w:fldChar w:fldCharType="begin"/>
            </w:r>
            <w:r>
              <w:instrText xml:space="preserve"> DOCVARIABLE ReceiverIdentifier \* MERGEFORMAT </w:instrText>
            </w:r>
            <w:r>
              <w:fldChar w:fldCharType="end"/>
            </w:r>
          </w:p>
        </w:tc>
        <w:tc>
          <w:tcPr>
            <w:tcW w:w="5400" w:type="dxa"/>
          </w:tcPr>
          <w:p w:rsidR="002B7A14" w:rsidRPr="000E1730" w:rsidRDefault="002B7A14" w:rsidP="00C76288">
            <w:pPr>
              <w:pStyle w:val="Tabela-zawarto"/>
              <w:jc w:val="center"/>
            </w:pPr>
            <w:r w:rsidRPr="000E1730">
              <w:t>„ZSK-C”</w:t>
            </w:r>
          </w:p>
        </w:tc>
      </w:tr>
      <w:tr w:rsidR="002B7A14" w:rsidTr="00C76288">
        <w:tc>
          <w:tcPr>
            <w:tcW w:w="480" w:type="dxa"/>
            <w:vAlign w:val="center"/>
          </w:tcPr>
          <w:p w:rsidR="002B7A14" w:rsidRDefault="002B7A14" w:rsidP="00C76288">
            <w:pPr>
              <w:pStyle w:val="Tabela-zawarto"/>
              <w:jc w:val="center"/>
            </w:pPr>
          </w:p>
        </w:tc>
        <w:tc>
          <w:tcPr>
            <w:tcW w:w="3862" w:type="dxa"/>
            <w:vAlign w:val="center"/>
          </w:tcPr>
          <w:p w:rsidR="002B7A14" w:rsidRDefault="002B7A14" w:rsidP="00C76288">
            <w:pPr>
              <w:pStyle w:val="Tabela-zawarto"/>
            </w:pPr>
            <w:r w:rsidRPr="000E1730">
              <w:rPr>
                <w:lang w:val="en-US"/>
              </w:rPr>
              <w:t xml:space="preserve">-   </w:t>
            </w:r>
            <w:r>
              <w:t>CriteriaInclude</w:t>
            </w:r>
          </w:p>
        </w:tc>
        <w:tc>
          <w:tcPr>
            <w:tcW w:w="4400" w:type="dxa"/>
            <w:vAlign w:val="center"/>
          </w:tcPr>
          <w:p w:rsidR="002B7A14" w:rsidRDefault="002B7A14" w:rsidP="00C76288">
            <w:pPr>
              <w:pStyle w:val="Tabela-zawarto"/>
            </w:pPr>
            <w:r>
              <w:t>Wskaźnik określający czy w odpowiedzi mają być przesłane kryteria</w:t>
            </w:r>
          </w:p>
        </w:tc>
        <w:tc>
          <w:tcPr>
            <w:tcW w:w="5400" w:type="dxa"/>
          </w:tcPr>
          <w:p w:rsidR="002B7A14" w:rsidRPr="000E1730" w:rsidRDefault="002B7A14" w:rsidP="00C76288">
            <w:pPr>
              <w:pStyle w:val="Tabela-zawarto"/>
              <w:jc w:val="center"/>
            </w:pPr>
            <w:r w:rsidRPr="000E1730">
              <w:t>False/True</w:t>
            </w:r>
          </w:p>
        </w:tc>
      </w:tr>
      <w:tr w:rsidR="002B7A14" w:rsidTr="00C76288">
        <w:tc>
          <w:tcPr>
            <w:tcW w:w="480" w:type="dxa"/>
            <w:vAlign w:val="center"/>
          </w:tcPr>
          <w:p w:rsidR="002B7A14" w:rsidRDefault="002B7A14" w:rsidP="00C76288">
            <w:pPr>
              <w:pStyle w:val="Tabela-zawarto"/>
              <w:jc w:val="center"/>
            </w:pPr>
            <w:r>
              <w:t>B-32</w:t>
            </w:r>
          </w:p>
        </w:tc>
        <w:tc>
          <w:tcPr>
            <w:tcW w:w="3862" w:type="dxa"/>
            <w:vAlign w:val="center"/>
          </w:tcPr>
          <w:p w:rsidR="002B7A14" w:rsidRDefault="002B7A14" w:rsidP="00C76288">
            <w:pPr>
              <w:pStyle w:val="Tabela-zawarto"/>
            </w:pPr>
            <w:r>
              <w:softHyphen/>
            </w:r>
            <w:r w:rsidRPr="000E1730">
              <w:rPr>
                <w:lang w:val="en-US"/>
              </w:rPr>
              <w:t xml:space="preserve">-   </w:t>
            </w:r>
            <w:r w:rsidRPr="001B04E6">
              <w:t>PaymentInformationCriteria</w:t>
            </w:r>
          </w:p>
        </w:tc>
        <w:tc>
          <w:tcPr>
            <w:tcW w:w="4400" w:type="dxa"/>
            <w:vAlign w:val="center"/>
          </w:tcPr>
          <w:p w:rsidR="002B7A14" w:rsidRDefault="002B7A14" w:rsidP="00207AC2">
            <w:pPr>
              <w:pStyle w:val="Tabela-zawarto"/>
            </w:pPr>
            <w:r>
              <w:t>Komponent zawierający kryteria określające jakie informacje o otrzymanych komunikatach informacyjnych SEPA mają zostać przesłane w odpowiedzi</w:t>
            </w:r>
          </w:p>
        </w:tc>
        <w:tc>
          <w:tcPr>
            <w:tcW w:w="5400" w:type="dxa"/>
          </w:tcPr>
          <w:p w:rsidR="002B7A14" w:rsidRDefault="002B7A14" w:rsidP="00C76288">
            <w:pPr>
              <w:pStyle w:val="Tabela-zawarto"/>
            </w:pPr>
          </w:p>
        </w:tc>
      </w:tr>
      <w:tr w:rsidR="002B7A14" w:rsidTr="00C76288">
        <w:tc>
          <w:tcPr>
            <w:tcW w:w="480" w:type="dxa"/>
            <w:vAlign w:val="center"/>
          </w:tcPr>
          <w:p w:rsidR="002B7A14" w:rsidRDefault="002B7A14" w:rsidP="00C76288">
            <w:pPr>
              <w:pStyle w:val="Tabela-zawarto"/>
              <w:jc w:val="center"/>
            </w:pPr>
          </w:p>
        </w:tc>
        <w:tc>
          <w:tcPr>
            <w:tcW w:w="3862" w:type="dxa"/>
            <w:vAlign w:val="center"/>
          </w:tcPr>
          <w:p w:rsidR="002B7A14" w:rsidRDefault="002B7A14" w:rsidP="00C76288">
            <w:pPr>
              <w:pStyle w:val="Tabela-zawarto"/>
            </w:pPr>
            <w:r w:rsidRPr="000E1730">
              <w:rPr>
                <w:lang w:val="en-US"/>
              </w:rPr>
              <w:t xml:space="preserve">-   -   </w:t>
            </w:r>
            <w:r w:rsidRPr="00BA23B8">
              <w:t>Payment</w:t>
            </w:r>
            <w:r w:rsidRPr="00037D2E">
              <w:t>Refusal</w:t>
            </w:r>
          </w:p>
        </w:tc>
        <w:tc>
          <w:tcPr>
            <w:tcW w:w="4400" w:type="dxa"/>
            <w:vAlign w:val="center"/>
          </w:tcPr>
          <w:p w:rsidR="002B7A14" w:rsidRDefault="002B7A14" w:rsidP="00207AC2">
            <w:pPr>
              <w:pStyle w:val="Tabela-zawarto"/>
            </w:pPr>
            <w:r>
              <w:t>Wskaźnik określający czy zapytanie dotyczy otrzymanych żądań odwołania płatności</w:t>
            </w:r>
          </w:p>
        </w:tc>
        <w:tc>
          <w:tcPr>
            <w:tcW w:w="5400" w:type="dxa"/>
          </w:tcPr>
          <w:p w:rsidR="002B7A14" w:rsidRDefault="002B7A14" w:rsidP="00BA23B8">
            <w:pPr>
              <w:pStyle w:val="Tabela-zawarto"/>
              <w:jc w:val="center"/>
            </w:pPr>
            <w:r>
              <w:t>Wskaźnik określający czy zapytanie dotyczy otrzymanych żądań odwołania płatności</w:t>
            </w:r>
          </w:p>
          <w:p w:rsidR="002B7A14" w:rsidRDefault="002B7A14" w:rsidP="00BA23B8">
            <w:pPr>
              <w:pStyle w:val="Tabela-zawarto"/>
              <w:jc w:val="center"/>
            </w:pPr>
            <w:r w:rsidRPr="000E1730">
              <w:t>False/True</w:t>
            </w:r>
          </w:p>
        </w:tc>
      </w:tr>
      <w:tr w:rsidR="002B7A14" w:rsidTr="00C76288">
        <w:tc>
          <w:tcPr>
            <w:tcW w:w="480" w:type="dxa"/>
            <w:vAlign w:val="center"/>
          </w:tcPr>
          <w:p w:rsidR="002B7A14" w:rsidRDefault="002B7A14" w:rsidP="00C76288">
            <w:pPr>
              <w:pStyle w:val="Tabela-zawarto"/>
              <w:jc w:val="center"/>
            </w:pPr>
            <w:r>
              <w:t>A-18</w:t>
            </w:r>
          </w:p>
        </w:tc>
        <w:tc>
          <w:tcPr>
            <w:tcW w:w="3862" w:type="dxa"/>
            <w:vAlign w:val="center"/>
          </w:tcPr>
          <w:p w:rsidR="002B7A14" w:rsidRDefault="002B7A14" w:rsidP="00C76288">
            <w:pPr>
              <w:pStyle w:val="Tabela-zawarto"/>
            </w:pPr>
            <w:r w:rsidRPr="000E1730">
              <w:rPr>
                <w:lang w:val="en-US"/>
              </w:rPr>
              <w:t xml:space="preserve">-   -   </w:t>
            </w:r>
            <w:r w:rsidRPr="00E03D15">
              <w:t>Period</w:t>
            </w:r>
          </w:p>
        </w:tc>
        <w:tc>
          <w:tcPr>
            <w:tcW w:w="4400" w:type="dxa"/>
            <w:vAlign w:val="center"/>
          </w:tcPr>
          <w:p w:rsidR="002B7A14" w:rsidRDefault="002B7A14" w:rsidP="00C76288">
            <w:pPr>
              <w:pStyle w:val="Tabela-zawarto"/>
            </w:pPr>
            <w:r>
              <w:t>Okres</w:t>
            </w:r>
          </w:p>
        </w:tc>
        <w:tc>
          <w:tcPr>
            <w:tcW w:w="5400" w:type="dxa"/>
          </w:tcPr>
          <w:p w:rsidR="002B7A14" w:rsidRDefault="002B7A14" w:rsidP="00C76288">
            <w:pPr>
              <w:pStyle w:val="Tabela-zawarto"/>
            </w:pPr>
          </w:p>
        </w:tc>
      </w:tr>
      <w:tr w:rsidR="002B7A14" w:rsidTr="00C76288">
        <w:tc>
          <w:tcPr>
            <w:tcW w:w="480" w:type="dxa"/>
            <w:vAlign w:val="center"/>
          </w:tcPr>
          <w:p w:rsidR="002B7A14" w:rsidRDefault="002B7A14" w:rsidP="00C76288">
            <w:pPr>
              <w:pStyle w:val="Tabela-zawarto"/>
              <w:jc w:val="center"/>
            </w:pPr>
          </w:p>
        </w:tc>
        <w:tc>
          <w:tcPr>
            <w:tcW w:w="3862" w:type="dxa"/>
            <w:vAlign w:val="center"/>
          </w:tcPr>
          <w:p w:rsidR="002B7A14" w:rsidRPr="000E1730" w:rsidRDefault="002B7A14" w:rsidP="00C76288">
            <w:pPr>
              <w:pStyle w:val="Tabela-zawarto"/>
            </w:pPr>
            <w:r w:rsidRPr="000E1730">
              <w:t>-   -   -   StartDateTime</w:t>
            </w:r>
          </w:p>
        </w:tc>
        <w:tc>
          <w:tcPr>
            <w:tcW w:w="4400" w:type="dxa"/>
          </w:tcPr>
          <w:p w:rsidR="002B7A14" w:rsidRPr="000E1730" w:rsidRDefault="002B7A14" w:rsidP="00C76288">
            <w:pPr>
              <w:pStyle w:val="Tabela-zawarto"/>
            </w:pPr>
            <w:r w:rsidRPr="000E1730">
              <w:t>Data rozpoczęcia</w:t>
            </w:r>
          </w:p>
        </w:tc>
        <w:tc>
          <w:tcPr>
            <w:tcW w:w="5400" w:type="dxa"/>
          </w:tcPr>
          <w:p w:rsidR="002B7A14" w:rsidRDefault="002B7A14" w:rsidP="00C76288">
            <w:pPr>
              <w:pStyle w:val="Tabela-zawarto"/>
              <w:jc w:val="center"/>
            </w:pPr>
            <w:r>
              <w:t>Data od komunikatu</w:t>
            </w:r>
          </w:p>
        </w:tc>
      </w:tr>
      <w:tr w:rsidR="002B7A14" w:rsidTr="00C76288">
        <w:tc>
          <w:tcPr>
            <w:tcW w:w="480" w:type="dxa"/>
            <w:vAlign w:val="center"/>
          </w:tcPr>
          <w:p w:rsidR="002B7A14" w:rsidRDefault="002B7A14" w:rsidP="00C76288">
            <w:pPr>
              <w:pStyle w:val="Tabela-zawarto"/>
              <w:jc w:val="center"/>
            </w:pPr>
          </w:p>
        </w:tc>
        <w:tc>
          <w:tcPr>
            <w:tcW w:w="3862" w:type="dxa"/>
            <w:vAlign w:val="center"/>
          </w:tcPr>
          <w:p w:rsidR="002B7A14" w:rsidRPr="000E1730" w:rsidRDefault="002B7A14" w:rsidP="00C76288">
            <w:pPr>
              <w:pStyle w:val="Tabela-zawarto"/>
            </w:pPr>
            <w:r w:rsidRPr="000E1730">
              <w:t>-   -   -   EndDateTime</w:t>
            </w:r>
          </w:p>
        </w:tc>
        <w:tc>
          <w:tcPr>
            <w:tcW w:w="4400" w:type="dxa"/>
          </w:tcPr>
          <w:p w:rsidR="002B7A14" w:rsidRPr="000E1730" w:rsidRDefault="002B7A14" w:rsidP="00C76288">
            <w:pPr>
              <w:pStyle w:val="Tabela-zawarto"/>
            </w:pPr>
            <w:r w:rsidRPr="000E1730">
              <w:t>Data zakończenia</w:t>
            </w:r>
          </w:p>
        </w:tc>
        <w:tc>
          <w:tcPr>
            <w:tcW w:w="5400" w:type="dxa"/>
          </w:tcPr>
          <w:p w:rsidR="002B7A14" w:rsidRDefault="002B7A14" w:rsidP="00C76288">
            <w:pPr>
              <w:pStyle w:val="Tabela-zawarto"/>
              <w:jc w:val="center"/>
            </w:pPr>
            <w:r>
              <w:t>Data do komunikatu</w:t>
            </w:r>
          </w:p>
        </w:tc>
      </w:tr>
      <w:tr w:rsidR="002B7A14" w:rsidTr="00C76288">
        <w:tc>
          <w:tcPr>
            <w:tcW w:w="480" w:type="dxa"/>
            <w:vAlign w:val="center"/>
          </w:tcPr>
          <w:p w:rsidR="002B7A14" w:rsidRDefault="002B7A14" w:rsidP="00C76288">
            <w:pPr>
              <w:pStyle w:val="Tabela-zawarto"/>
              <w:jc w:val="center"/>
            </w:pPr>
            <w:r>
              <w:t>A-10</w:t>
            </w:r>
          </w:p>
        </w:tc>
        <w:tc>
          <w:tcPr>
            <w:tcW w:w="3862" w:type="dxa"/>
            <w:vAlign w:val="center"/>
          </w:tcPr>
          <w:p w:rsidR="002B7A14" w:rsidRDefault="002B7A14" w:rsidP="00C76288">
            <w:pPr>
              <w:pStyle w:val="Tabela-zawarto"/>
            </w:pPr>
            <w:r w:rsidRPr="000E1730">
              <w:rPr>
                <w:lang w:val="en-US"/>
              </w:rPr>
              <w:t xml:space="preserve">-   -   </w:t>
            </w:r>
            <w:r w:rsidRPr="0062101D">
              <w:t>CustomerAccount</w:t>
            </w:r>
          </w:p>
        </w:tc>
        <w:tc>
          <w:tcPr>
            <w:tcW w:w="4400" w:type="dxa"/>
            <w:vAlign w:val="center"/>
          </w:tcPr>
          <w:p w:rsidR="002B7A14" w:rsidRDefault="002B7A14" w:rsidP="00C76288">
            <w:pPr>
              <w:pStyle w:val="Tabela-zawarto"/>
            </w:pPr>
            <w:r>
              <w:t>Rachunek klienta</w:t>
            </w:r>
          </w:p>
        </w:tc>
        <w:tc>
          <w:tcPr>
            <w:tcW w:w="5400" w:type="dxa"/>
          </w:tcPr>
          <w:p w:rsidR="002B7A14" w:rsidRPr="000E1730" w:rsidRDefault="002B7A14" w:rsidP="00C76288">
            <w:pPr>
              <w:pStyle w:val="Tabela-zawarto"/>
              <w:jc w:val="center"/>
            </w:pPr>
          </w:p>
        </w:tc>
      </w:tr>
      <w:tr w:rsidR="002B7A14" w:rsidTr="00C76288">
        <w:tc>
          <w:tcPr>
            <w:tcW w:w="480" w:type="dxa"/>
            <w:vAlign w:val="center"/>
          </w:tcPr>
          <w:p w:rsidR="002B7A14" w:rsidRDefault="002B7A14" w:rsidP="00C76288">
            <w:pPr>
              <w:pStyle w:val="Tabela-zawarto"/>
              <w:jc w:val="center"/>
            </w:pPr>
          </w:p>
        </w:tc>
        <w:tc>
          <w:tcPr>
            <w:tcW w:w="3862" w:type="dxa"/>
          </w:tcPr>
          <w:p w:rsidR="002B7A14" w:rsidRPr="000E1730" w:rsidRDefault="002B7A14" w:rsidP="00C76288">
            <w:pPr>
              <w:pStyle w:val="Tabela-zawarto"/>
              <w:rPr>
                <w:lang w:val="en-US"/>
              </w:rPr>
            </w:pPr>
            <w:r w:rsidRPr="000E1730">
              <w:rPr>
                <w:lang w:val="en-US"/>
              </w:rPr>
              <w:t>-   -   -   AccountIdentifier</w:t>
            </w:r>
          </w:p>
        </w:tc>
        <w:tc>
          <w:tcPr>
            <w:tcW w:w="4400" w:type="dxa"/>
          </w:tcPr>
          <w:p w:rsidR="002B7A14" w:rsidRPr="000E1730" w:rsidRDefault="002B7A14" w:rsidP="00C76288">
            <w:pPr>
              <w:pStyle w:val="Tabela-zawarto"/>
            </w:pPr>
            <w:r w:rsidRPr="000E1730">
              <w:t>Numer rachunku</w:t>
            </w:r>
          </w:p>
        </w:tc>
        <w:tc>
          <w:tcPr>
            <w:tcW w:w="5400" w:type="dxa"/>
          </w:tcPr>
          <w:p w:rsidR="002B7A14" w:rsidRPr="000E1730" w:rsidRDefault="002B7A14" w:rsidP="00C76288">
            <w:pPr>
              <w:pStyle w:val="Tabela-zawarto"/>
              <w:jc w:val="center"/>
            </w:pPr>
            <w:r w:rsidRPr="000E1730">
              <w:t xml:space="preserve">Numer rachunku </w:t>
            </w:r>
            <w:r>
              <w:t>klienta, którego dotyczą informacje uznaniowe</w:t>
            </w:r>
          </w:p>
        </w:tc>
      </w:tr>
      <w:tr w:rsidR="002B7A14" w:rsidTr="00C76288">
        <w:tc>
          <w:tcPr>
            <w:tcW w:w="480" w:type="dxa"/>
            <w:vAlign w:val="center"/>
          </w:tcPr>
          <w:p w:rsidR="002B7A14" w:rsidRDefault="002B7A14" w:rsidP="00C76288">
            <w:pPr>
              <w:pStyle w:val="Tabela-zawarto"/>
              <w:jc w:val="center"/>
            </w:pPr>
          </w:p>
        </w:tc>
        <w:tc>
          <w:tcPr>
            <w:tcW w:w="3862" w:type="dxa"/>
          </w:tcPr>
          <w:p w:rsidR="002B7A14" w:rsidRPr="000E1730" w:rsidRDefault="002B7A14" w:rsidP="00C76288">
            <w:pPr>
              <w:pStyle w:val="Tabela-zawarto"/>
            </w:pPr>
            <w:r w:rsidRPr="000E1730">
              <w:t>-   -   -   AccountName</w:t>
            </w:r>
          </w:p>
        </w:tc>
        <w:tc>
          <w:tcPr>
            <w:tcW w:w="4400" w:type="dxa"/>
          </w:tcPr>
          <w:p w:rsidR="002B7A14" w:rsidRPr="000E1730" w:rsidRDefault="002B7A14" w:rsidP="00C76288">
            <w:pPr>
              <w:pStyle w:val="Tabela-zawarto"/>
            </w:pPr>
            <w:r w:rsidRPr="000E1730">
              <w:t xml:space="preserve">Nazwa rachunku </w:t>
            </w:r>
          </w:p>
        </w:tc>
        <w:tc>
          <w:tcPr>
            <w:tcW w:w="5400" w:type="dxa"/>
          </w:tcPr>
          <w:p w:rsidR="002B7A14" w:rsidRPr="000E1730" w:rsidRDefault="002B7A14" w:rsidP="00C76288">
            <w:pPr>
              <w:pStyle w:val="Tabela-zawarto"/>
              <w:jc w:val="center"/>
            </w:pPr>
          </w:p>
        </w:tc>
      </w:tr>
      <w:tr w:rsidR="002B7A14" w:rsidTr="00C76288">
        <w:tc>
          <w:tcPr>
            <w:tcW w:w="480" w:type="dxa"/>
            <w:vAlign w:val="center"/>
          </w:tcPr>
          <w:p w:rsidR="002B7A14" w:rsidRDefault="002B7A14" w:rsidP="00C76288">
            <w:pPr>
              <w:pStyle w:val="Tabela-zawarto"/>
              <w:jc w:val="center"/>
            </w:pPr>
          </w:p>
        </w:tc>
        <w:tc>
          <w:tcPr>
            <w:tcW w:w="3862" w:type="dxa"/>
          </w:tcPr>
          <w:p w:rsidR="002B7A14" w:rsidRPr="000E1730" w:rsidRDefault="002B7A14" w:rsidP="00C76288">
            <w:pPr>
              <w:pStyle w:val="Tabela-zawarto"/>
            </w:pPr>
            <w:r w:rsidRPr="000E1730">
              <w:t>-   -   -   AccountCurrencyCode</w:t>
            </w:r>
          </w:p>
        </w:tc>
        <w:tc>
          <w:tcPr>
            <w:tcW w:w="4400" w:type="dxa"/>
          </w:tcPr>
          <w:p w:rsidR="002B7A14" w:rsidRPr="000E1730" w:rsidRDefault="002B7A14" w:rsidP="00C76288">
            <w:pPr>
              <w:pStyle w:val="Tabela-zawarto"/>
            </w:pPr>
            <w:r w:rsidRPr="000E1730">
              <w:t>Waluta rachunku</w:t>
            </w:r>
          </w:p>
        </w:tc>
        <w:tc>
          <w:tcPr>
            <w:tcW w:w="5400" w:type="dxa"/>
          </w:tcPr>
          <w:p w:rsidR="002B7A14" w:rsidRPr="000E1730" w:rsidRDefault="002B7A14" w:rsidP="00C76288">
            <w:pPr>
              <w:pStyle w:val="Tabela-zawarto"/>
              <w:jc w:val="center"/>
            </w:pPr>
          </w:p>
        </w:tc>
      </w:tr>
      <w:tr w:rsidR="002B7A14" w:rsidTr="00C76288">
        <w:tc>
          <w:tcPr>
            <w:tcW w:w="480" w:type="dxa"/>
            <w:vAlign w:val="center"/>
          </w:tcPr>
          <w:p w:rsidR="002B7A14" w:rsidRDefault="002B7A14" w:rsidP="00C76288">
            <w:pPr>
              <w:pStyle w:val="Tabela-zawarto"/>
              <w:jc w:val="center"/>
            </w:pPr>
          </w:p>
        </w:tc>
        <w:tc>
          <w:tcPr>
            <w:tcW w:w="3862" w:type="dxa"/>
          </w:tcPr>
          <w:p w:rsidR="002B7A14" w:rsidRPr="000E1730" w:rsidRDefault="002B7A14" w:rsidP="00C76288">
            <w:pPr>
              <w:pStyle w:val="Tabela-zawarto"/>
            </w:pPr>
            <w:r w:rsidRPr="000E1730">
              <w:t>-   -   -   AccountType</w:t>
            </w:r>
          </w:p>
        </w:tc>
        <w:tc>
          <w:tcPr>
            <w:tcW w:w="4400" w:type="dxa"/>
          </w:tcPr>
          <w:p w:rsidR="002B7A14" w:rsidRPr="000E1730" w:rsidRDefault="002B7A14" w:rsidP="00C76288">
            <w:pPr>
              <w:pStyle w:val="Tabela-zawarto"/>
            </w:pPr>
            <w:r w:rsidRPr="000E1730">
              <w:t>Typ rachunku</w:t>
            </w:r>
          </w:p>
        </w:tc>
        <w:tc>
          <w:tcPr>
            <w:tcW w:w="5400" w:type="dxa"/>
          </w:tcPr>
          <w:p w:rsidR="002B7A14" w:rsidRPr="000E1730" w:rsidRDefault="002B7A14" w:rsidP="00C76288">
            <w:pPr>
              <w:pStyle w:val="Tabela-zawarto"/>
              <w:jc w:val="center"/>
            </w:pPr>
          </w:p>
        </w:tc>
      </w:tr>
    </w:tbl>
    <w:p w:rsidR="002B7A14" w:rsidRPr="00CD55FF" w:rsidRDefault="002B7A14" w:rsidP="00BA1A9B">
      <w:pPr>
        <w:pStyle w:val="OpisZnakZnakZnak"/>
      </w:pPr>
    </w:p>
    <w:p w:rsidR="002B7A14" w:rsidRPr="000E1730" w:rsidRDefault="002B7A14" w:rsidP="00BA23B8">
      <w:pPr>
        <w:pStyle w:val="Heading2"/>
        <w:numPr>
          <w:ilvl w:val="1"/>
          <w:numId w:val="27"/>
        </w:numPr>
      </w:pPr>
      <w:bookmarkStart w:id="260" w:name="_Toc365015818"/>
      <w:r w:rsidRPr="000E1730">
        <w:t xml:space="preserve">Komunikat odpowiedzi </w:t>
      </w:r>
      <w:r w:rsidRPr="00BA23B8">
        <w:t>PaymentInformationInquiryResponse</w:t>
      </w:r>
      <w:bookmarkEnd w:id="260"/>
    </w:p>
    <w:p w:rsidR="002B7A14" w:rsidRDefault="002B7A14" w:rsidP="00BA1A9B">
      <w:pPr>
        <w:pStyle w:val="Caption"/>
      </w:pPr>
      <w:bookmarkStart w:id="261" w:name="_Toc365015890"/>
      <w:r w:rsidRPr="000E1730">
        <w:t xml:space="preserve">Tabela </w:t>
      </w:r>
      <w:fldSimple w:instr=" SEQ Tabela \* ARABIC ">
        <w:r>
          <w:rPr>
            <w:noProof/>
          </w:rPr>
          <w:t>64</w:t>
        </w:r>
      </w:fldSimple>
      <w:r w:rsidRPr="000E1730">
        <w:t xml:space="preserve">: Komunikat odpowiedzi </w:t>
      </w:r>
      <w:r w:rsidRPr="00BA23B8">
        <w:t>PaymentInformationInquiryResponse</w:t>
      </w:r>
      <w:bookmarkEnd w:id="261"/>
    </w:p>
    <w:tbl>
      <w:tblPr>
        <w:tblW w:w="14168" w:type="dxa"/>
        <w:jc w:val="center"/>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4055"/>
        <w:gridCol w:w="5481"/>
        <w:gridCol w:w="1728"/>
        <w:gridCol w:w="2330"/>
        <w:gridCol w:w="7"/>
      </w:tblGrid>
      <w:tr w:rsidR="002B7A14" w:rsidRPr="000E1730" w:rsidTr="00271314">
        <w:trPr>
          <w:jc w:val="center"/>
        </w:trPr>
        <w:tc>
          <w:tcPr>
            <w:tcW w:w="567" w:type="dxa"/>
            <w:shd w:val="solid" w:color="auto" w:fill="auto"/>
          </w:tcPr>
          <w:p w:rsidR="002B7A14" w:rsidRPr="000E1730" w:rsidRDefault="002B7A14" w:rsidP="00C76288">
            <w:pPr>
              <w:pStyle w:val="Tabela-zawarto"/>
            </w:pPr>
          </w:p>
        </w:tc>
        <w:tc>
          <w:tcPr>
            <w:tcW w:w="4055" w:type="dxa"/>
            <w:shd w:val="solid" w:color="auto" w:fill="auto"/>
          </w:tcPr>
          <w:p w:rsidR="002B7A14" w:rsidRPr="004147A6" w:rsidRDefault="002B7A14" w:rsidP="00C76288">
            <w:pPr>
              <w:pStyle w:val="Tabela-zawarto"/>
              <w:rPr>
                <w:b/>
              </w:rPr>
            </w:pPr>
            <w:r w:rsidRPr="004147A6">
              <w:rPr>
                <w:b/>
              </w:rPr>
              <w:t>Nazwa elementu</w:t>
            </w:r>
          </w:p>
        </w:tc>
        <w:tc>
          <w:tcPr>
            <w:tcW w:w="5481" w:type="dxa"/>
            <w:shd w:val="solid" w:color="auto" w:fill="auto"/>
          </w:tcPr>
          <w:p w:rsidR="002B7A14" w:rsidRPr="004147A6" w:rsidRDefault="002B7A14" w:rsidP="00C76288">
            <w:pPr>
              <w:pStyle w:val="Tabela-zawarto"/>
              <w:rPr>
                <w:b/>
              </w:rPr>
            </w:pPr>
            <w:r w:rsidRPr="004147A6">
              <w:rPr>
                <w:b/>
              </w:rPr>
              <w:t xml:space="preserve">Opis                          </w:t>
            </w:r>
          </w:p>
        </w:tc>
        <w:tc>
          <w:tcPr>
            <w:tcW w:w="4065" w:type="dxa"/>
            <w:gridSpan w:val="3"/>
            <w:shd w:val="solid" w:color="auto" w:fill="auto"/>
          </w:tcPr>
          <w:p w:rsidR="002B7A14" w:rsidRPr="004147A6" w:rsidRDefault="002B7A14" w:rsidP="00C76288">
            <w:pPr>
              <w:pStyle w:val="Tabela-zawarto"/>
              <w:jc w:val="center"/>
              <w:rPr>
                <w:b/>
              </w:rPr>
            </w:pPr>
            <w:r w:rsidRPr="004147A6">
              <w:rPr>
                <w:b/>
              </w:rPr>
              <w:t>Wprowadzana wartość</w:t>
            </w:r>
          </w:p>
        </w:tc>
      </w:tr>
      <w:tr w:rsidR="002B7A14" w:rsidRPr="000E1730" w:rsidTr="00271314">
        <w:trPr>
          <w:jc w:val="center"/>
        </w:trPr>
        <w:tc>
          <w:tcPr>
            <w:tcW w:w="567" w:type="dxa"/>
          </w:tcPr>
          <w:p w:rsidR="002B7A14" w:rsidRPr="000E1730" w:rsidRDefault="002B7A14" w:rsidP="00C76288">
            <w:pPr>
              <w:pStyle w:val="Tabela-zawarto"/>
            </w:pPr>
          </w:p>
        </w:tc>
        <w:tc>
          <w:tcPr>
            <w:tcW w:w="4055" w:type="dxa"/>
          </w:tcPr>
          <w:p w:rsidR="002B7A14" w:rsidRPr="000E1730" w:rsidRDefault="002B7A14" w:rsidP="00C76288">
            <w:pPr>
              <w:pStyle w:val="Tabela-zawarto"/>
            </w:pPr>
            <w:r w:rsidRPr="00BA23B8">
              <w:t>PaymentInformationInquiryResponse</w:t>
            </w:r>
          </w:p>
        </w:tc>
        <w:tc>
          <w:tcPr>
            <w:tcW w:w="9546" w:type="dxa"/>
            <w:gridSpan w:val="4"/>
          </w:tcPr>
          <w:p w:rsidR="002B7A14" w:rsidRPr="000E1730" w:rsidRDefault="002B7A14" w:rsidP="00C76288">
            <w:pPr>
              <w:pStyle w:val="Tabela-zawarto"/>
              <w:jc w:val="center"/>
            </w:pPr>
            <w:r>
              <w:t xml:space="preserve">Zapytanie o otrzymane komunikaty informacyjne SEPA </w:t>
            </w:r>
            <w:r w:rsidRPr="000E1730">
              <w:rPr>
                <w:rFonts w:cs="Arial"/>
              </w:rPr>
              <w:t xml:space="preserve">– komunikat typu </w:t>
            </w:r>
            <w:r>
              <w:rPr>
                <w:rFonts w:cs="Arial"/>
              </w:rPr>
              <w:t>odpowiedź</w:t>
            </w:r>
          </w:p>
        </w:tc>
      </w:tr>
      <w:tr w:rsidR="002B7A14" w:rsidRPr="000E1730" w:rsidTr="00271314">
        <w:trPr>
          <w:jc w:val="center"/>
        </w:trPr>
        <w:tc>
          <w:tcPr>
            <w:tcW w:w="567" w:type="dxa"/>
          </w:tcPr>
          <w:p w:rsidR="002B7A14" w:rsidRPr="000E1730" w:rsidRDefault="002B7A14" w:rsidP="00C76288">
            <w:pPr>
              <w:pStyle w:val="Tabela-zawarto"/>
            </w:pPr>
            <w:r w:rsidRPr="000E1730">
              <w:t>A-16</w:t>
            </w:r>
          </w:p>
        </w:tc>
        <w:tc>
          <w:tcPr>
            <w:tcW w:w="4055" w:type="dxa"/>
          </w:tcPr>
          <w:p w:rsidR="002B7A14" w:rsidRPr="000E1730" w:rsidRDefault="002B7A14" w:rsidP="00C76288">
            <w:pPr>
              <w:pStyle w:val="Tabela-zawarto"/>
            </w:pPr>
            <w:r w:rsidRPr="000E1730">
              <w:t>-   Header</w:t>
            </w:r>
          </w:p>
        </w:tc>
        <w:tc>
          <w:tcPr>
            <w:tcW w:w="5481" w:type="dxa"/>
          </w:tcPr>
          <w:p w:rsidR="002B7A14" w:rsidRPr="000E1730" w:rsidRDefault="002B7A14" w:rsidP="00C76288">
            <w:pPr>
              <w:pStyle w:val="Tabela-zawarto"/>
              <w:rPr>
                <w:rFonts w:cs="Arial"/>
              </w:rPr>
            </w:pPr>
            <w:r w:rsidRPr="000E1730">
              <w:rPr>
                <w:rFonts w:cs="Arial"/>
              </w:rPr>
              <w:t>Komponent zawierający elementy nagłówka komunikatu</w:t>
            </w:r>
          </w:p>
        </w:tc>
        <w:tc>
          <w:tcPr>
            <w:tcW w:w="4065" w:type="dxa"/>
            <w:gridSpan w:val="3"/>
          </w:tcPr>
          <w:p w:rsidR="002B7A14" w:rsidRPr="000E1730" w:rsidRDefault="002B7A14" w:rsidP="00C76288">
            <w:pPr>
              <w:pStyle w:val="Tabela-zawarto"/>
              <w:jc w:val="center"/>
            </w:pPr>
          </w:p>
        </w:tc>
      </w:tr>
      <w:tr w:rsidR="002B7A14" w:rsidRPr="000E1730" w:rsidTr="00271314">
        <w:trPr>
          <w:jc w:val="center"/>
        </w:trPr>
        <w:tc>
          <w:tcPr>
            <w:tcW w:w="567" w:type="dxa"/>
          </w:tcPr>
          <w:p w:rsidR="002B7A14" w:rsidRPr="000E1730" w:rsidRDefault="002B7A14" w:rsidP="00C76288">
            <w:pPr>
              <w:pStyle w:val="Tabela-zawarto"/>
            </w:pPr>
          </w:p>
        </w:tc>
        <w:tc>
          <w:tcPr>
            <w:tcW w:w="4055" w:type="dxa"/>
          </w:tcPr>
          <w:p w:rsidR="002B7A14" w:rsidRPr="000E1730" w:rsidRDefault="002B7A14" w:rsidP="00C76288">
            <w:pPr>
              <w:pStyle w:val="Tabela-zawarto"/>
            </w:pPr>
            <w:r w:rsidRPr="000E1730">
              <w:t>-   -   IssueDateTime</w:t>
            </w:r>
          </w:p>
        </w:tc>
        <w:tc>
          <w:tcPr>
            <w:tcW w:w="5481" w:type="dxa"/>
          </w:tcPr>
          <w:p w:rsidR="002B7A14" w:rsidRPr="000E1730" w:rsidRDefault="002B7A14" w:rsidP="00C76288">
            <w:pPr>
              <w:pStyle w:val="Tabela-zawarto"/>
              <w:rPr>
                <w:rFonts w:cs="Arial"/>
              </w:rPr>
            </w:pPr>
            <w:r w:rsidRPr="000E1730">
              <w:rPr>
                <w:rFonts w:cs="Arial"/>
              </w:rPr>
              <w:t>Data i czas komunikatu</w:t>
            </w:r>
          </w:p>
        </w:tc>
        <w:tc>
          <w:tcPr>
            <w:tcW w:w="4065" w:type="dxa"/>
            <w:gridSpan w:val="3"/>
          </w:tcPr>
          <w:p w:rsidR="002B7A14" w:rsidRPr="000E1730" w:rsidRDefault="002B7A14" w:rsidP="00C76288">
            <w:pPr>
              <w:pStyle w:val="Tabela-zawarto"/>
              <w:jc w:val="center"/>
              <w:rPr>
                <w:lang w:val="de-DE"/>
              </w:rPr>
            </w:pPr>
            <w:r w:rsidRPr="000E1730">
              <w:rPr>
                <w:lang w:val="de-DE"/>
              </w:rPr>
              <w:t>Data i czas komunikatu</w:t>
            </w:r>
          </w:p>
        </w:tc>
      </w:tr>
      <w:tr w:rsidR="002B7A14" w:rsidRPr="000E1730" w:rsidTr="00271314">
        <w:trPr>
          <w:jc w:val="center"/>
        </w:trPr>
        <w:tc>
          <w:tcPr>
            <w:tcW w:w="567" w:type="dxa"/>
          </w:tcPr>
          <w:p w:rsidR="002B7A14" w:rsidRPr="000E1730" w:rsidRDefault="002B7A14" w:rsidP="00C76288">
            <w:pPr>
              <w:pStyle w:val="Tabela-zawarto"/>
            </w:pPr>
          </w:p>
        </w:tc>
        <w:tc>
          <w:tcPr>
            <w:tcW w:w="4055" w:type="dxa"/>
          </w:tcPr>
          <w:p w:rsidR="002B7A14" w:rsidRPr="000E1730" w:rsidRDefault="002B7A14" w:rsidP="00C76288">
            <w:pPr>
              <w:pStyle w:val="Tabela-zawarto"/>
              <w:rPr>
                <w:lang w:val="de-DE"/>
              </w:rPr>
            </w:pPr>
            <w:r w:rsidRPr="000E1730">
              <w:rPr>
                <w:lang w:val="de-DE"/>
              </w:rPr>
              <w:t>-   -   DocumentIdentifier</w:t>
            </w:r>
          </w:p>
        </w:tc>
        <w:tc>
          <w:tcPr>
            <w:tcW w:w="5481" w:type="dxa"/>
          </w:tcPr>
          <w:p w:rsidR="002B7A14" w:rsidRPr="000E1730" w:rsidRDefault="002B7A14" w:rsidP="00C76288">
            <w:pPr>
              <w:pStyle w:val="Tabela-zawarto"/>
              <w:rPr>
                <w:rFonts w:cs="Arial"/>
              </w:rPr>
            </w:pPr>
            <w:r w:rsidRPr="000E1730">
              <w:rPr>
                <w:rFonts w:cs="Arial"/>
              </w:rPr>
              <w:t>Identyfikator komunikatu</w:t>
            </w:r>
          </w:p>
        </w:tc>
        <w:tc>
          <w:tcPr>
            <w:tcW w:w="4065" w:type="dxa"/>
            <w:gridSpan w:val="3"/>
          </w:tcPr>
          <w:p w:rsidR="002B7A14" w:rsidRPr="000E1730" w:rsidRDefault="002B7A14" w:rsidP="00C76288">
            <w:pPr>
              <w:pStyle w:val="Tabela-zawarto"/>
              <w:jc w:val="center"/>
            </w:pPr>
            <w:r w:rsidRPr="000E1730">
              <w:t>Dowolny ciąg znaków nadawany przez wysyłającego</w:t>
            </w:r>
          </w:p>
        </w:tc>
      </w:tr>
      <w:tr w:rsidR="002B7A14" w:rsidRPr="000E1730" w:rsidTr="00271314">
        <w:trPr>
          <w:jc w:val="center"/>
        </w:trPr>
        <w:tc>
          <w:tcPr>
            <w:tcW w:w="567" w:type="dxa"/>
          </w:tcPr>
          <w:p w:rsidR="002B7A14" w:rsidRPr="000E1730" w:rsidRDefault="002B7A14" w:rsidP="00C76288">
            <w:pPr>
              <w:pStyle w:val="Tabela-zawarto"/>
            </w:pPr>
          </w:p>
        </w:tc>
        <w:tc>
          <w:tcPr>
            <w:tcW w:w="4055" w:type="dxa"/>
          </w:tcPr>
          <w:p w:rsidR="002B7A14" w:rsidRPr="000E1730" w:rsidRDefault="002B7A14" w:rsidP="00C76288">
            <w:pPr>
              <w:pStyle w:val="Tabela-zawarto"/>
            </w:pPr>
            <w:r w:rsidRPr="000E1730">
              <w:t>-   -   SenderIdentifier</w:t>
            </w:r>
          </w:p>
        </w:tc>
        <w:tc>
          <w:tcPr>
            <w:tcW w:w="5481" w:type="dxa"/>
          </w:tcPr>
          <w:p w:rsidR="002B7A14" w:rsidRPr="000E1730" w:rsidRDefault="002B7A14" w:rsidP="00C76288">
            <w:pPr>
              <w:pStyle w:val="Tabela-zawarto"/>
              <w:rPr>
                <w:rFonts w:cs="Arial"/>
              </w:rPr>
            </w:pPr>
            <w:r w:rsidRPr="000E1730">
              <w:rPr>
                <w:rFonts w:cs="Arial"/>
              </w:rPr>
              <w:t>Identyfikator nadawcy komunikatu</w:t>
            </w:r>
          </w:p>
        </w:tc>
        <w:tc>
          <w:tcPr>
            <w:tcW w:w="4065" w:type="dxa"/>
            <w:gridSpan w:val="3"/>
          </w:tcPr>
          <w:p w:rsidR="002B7A14" w:rsidRPr="000E1730" w:rsidRDefault="002B7A14" w:rsidP="00C76288">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271314">
        <w:trPr>
          <w:jc w:val="center"/>
        </w:trPr>
        <w:tc>
          <w:tcPr>
            <w:tcW w:w="567" w:type="dxa"/>
          </w:tcPr>
          <w:p w:rsidR="002B7A14" w:rsidRPr="000E1730" w:rsidRDefault="002B7A14" w:rsidP="00C76288">
            <w:pPr>
              <w:pStyle w:val="Tabela-zawarto"/>
            </w:pPr>
          </w:p>
        </w:tc>
        <w:tc>
          <w:tcPr>
            <w:tcW w:w="4055" w:type="dxa"/>
          </w:tcPr>
          <w:p w:rsidR="002B7A14" w:rsidRPr="000E1730" w:rsidRDefault="002B7A14" w:rsidP="00C76288">
            <w:pPr>
              <w:pStyle w:val="Tabela-zawarto"/>
              <w:rPr>
                <w:lang w:val="en-US"/>
              </w:rPr>
            </w:pPr>
            <w:r w:rsidRPr="000E1730">
              <w:rPr>
                <w:lang w:val="en-US"/>
              </w:rPr>
              <w:t>-   -   ReceiverIdentifier</w:t>
            </w:r>
          </w:p>
        </w:tc>
        <w:tc>
          <w:tcPr>
            <w:tcW w:w="5481" w:type="dxa"/>
          </w:tcPr>
          <w:p w:rsidR="002B7A14" w:rsidRPr="000E1730" w:rsidRDefault="002B7A14" w:rsidP="00C76288">
            <w:pPr>
              <w:pStyle w:val="Tabela-zawarto"/>
              <w:rPr>
                <w:rFonts w:cs="Arial"/>
              </w:rPr>
            </w:pPr>
            <w:r w:rsidRPr="000E1730">
              <w:rPr>
                <w:rFonts w:cs="Arial"/>
              </w:rPr>
              <w:t>Identyfikator odbiorcy komunikatu</w:t>
            </w:r>
          </w:p>
        </w:tc>
        <w:tc>
          <w:tcPr>
            <w:tcW w:w="4065" w:type="dxa"/>
            <w:gridSpan w:val="3"/>
          </w:tcPr>
          <w:p w:rsidR="002B7A14" w:rsidRPr="000E1730" w:rsidRDefault="002B7A14" w:rsidP="00C76288">
            <w:pPr>
              <w:pStyle w:val="Tabela-zawarto"/>
              <w:jc w:val="center"/>
              <w:rPr>
                <w:lang w:val="en-US"/>
              </w:rPr>
            </w:pPr>
            <w:r w:rsidRPr="000E1730">
              <w:rPr>
                <w:lang w:val="en-US"/>
              </w:rPr>
              <w:t>“ZSK-C”</w:t>
            </w:r>
          </w:p>
        </w:tc>
      </w:tr>
      <w:tr w:rsidR="002B7A14" w:rsidRPr="000E1730" w:rsidTr="00271314">
        <w:trPr>
          <w:gridAfter w:val="1"/>
          <w:wAfter w:w="7" w:type="dxa"/>
          <w:jc w:val="center"/>
        </w:trPr>
        <w:tc>
          <w:tcPr>
            <w:tcW w:w="567" w:type="dxa"/>
          </w:tcPr>
          <w:p w:rsidR="002B7A14" w:rsidRPr="000E1730" w:rsidRDefault="002B7A14" w:rsidP="00C76288">
            <w:pPr>
              <w:pStyle w:val="Tabela-zawarto"/>
              <w:rPr>
                <w:lang w:val="en-US"/>
              </w:rPr>
            </w:pPr>
            <w:r w:rsidRPr="000E1730">
              <w:rPr>
                <w:lang w:val="en-US"/>
              </w:rPr>
              <w:t>A-14</w:t>
            </w:r>
          </w:p>
        </w:tc>
        <w:tc>
          <w:tcPr>
            <w:tcW w:w="4055" w:type="dxa"/>
            <w:shd w:val="clear" w:color="auto" w:fill="00FFFF"/>
          </w:tcPr>
          <w:p w:rsidR="002B7A14" w:rsidRPr="000E1730" w:rsidRDefault="002B7A14" w:rsidP="00C76288">
            <w:pPr>
              <w:pStyle w:val="Tabela-zawarto"/>
              <w:rPr>
                <w:lang w:val="en-US"/>
              </w:rPr>
            </w:pPr>
            <w:r w:rsidRPr="000E1730">
              <w:rPr>
                <w:lang w:val="en-US"/>
              </w:rPr>
              <w:t xml:space="preserve">-   DocumentStatus                  </w:t>
            </w:r>
            <w:r w:rsidRPr="000E1730">
              <w:rPr>
                <w:b/>
                <w:lang w:val="en-US"/>
              </w:rPr>
              <w:t xml:space="preserve"> </w:t>
            </w:r>
            <w:r>
              <w:rPr>
                <w:b/>
                <w:lang w:val="en-US"/>
              </w:rPr>
              <w:t xml:space="preserve">                      </w:t>
            </w:r>
            <w:r w:rsidRPr="000E1730">
              <w:rPr>
                <w:b/>
                <w:lang w:val="en-US"/>
              </w:rPr>
              <w:t>OR</w:t>
            </w:r>
          </w:p>
        </w:tc>
        <w:tc>
          <w:tcPr>
            <w:tcW w:w="5481" w:type="dxa"/>
          </w:tcPr>
          <w:p w:rsidR="002B7A14" w:rsidRPr="000E1730" w:rsidRDefault="002B7A14" w:rsidP="00C76288">
            <w:pPr>
              <w:pStyle w:val="Tabela-zawarto"/>
            </w:pPr>
            <w:r w:rsidRPr="000E1730">
              <w:t>Status komunikatu - agregat występuje jeśli w wyniku kontroli składniowych i merytorycznych stwierdzono błędy lub uwagi podlegające raportowaniu do klienta</w:t>
            </w:r>
          </w:p>
        </w:tc>
        <w:tc>
          <w:tcPr>
            <w:tcW w:w="4058" w:type="dxa"/>
            <w:gridSpan w:val="2"/>
          </w:tcPr>
          <w:p w:rsidR="002B7A14" w:rsidRPr="000E1730" w:rsidRDefault="002B7A14" w:rsidP="00C76288">
            <w:pPr>
              <w:pStyle w:val="Tabela-zawarto"/>
              <w:jc w:val="center"/>
            </w:pPr>
            <w:r w:rsidRPr="000E1730">
              <w:t>Komponent zawsze uzupełniany</w:t>
            </w:r>
          </w:p>
        </w:tc>
      </w:tr>
      <w:tr w:rsidR="002B7A14" w:rsidRPr="000E1730" w:rsidTr="00271314">
        <w:trPr>
          <w:gridAfter w:val="1"/>
          <w:wAfter w:w="7" w:type="dxa"/>
          <w:jc w:val="center"/>
        </w:trPr>
        <w:tc>
          <w:tcPr>
            <w:tcW w:w="567" w:type="dxa"/>
          </w:tcPr>
          <w:p w:rsidR="002B7A14" w:rsidRPr="000E1730" w:rsidRDefault="002B7A14" w:rsidP="00C76288">
            <w:pPr>
              <w:pStyle w:val="Tabela-zawarto"/>
            </w:pPr>
          </w:p>
        </w:tc>
        <w:tc>
          <w:tcPr>
            <w:tcW w:w="4055" w:type="dxa"/>
          </w:tcPr>
          <w:p w:rsidR="002B7A14" w:rsidRPr="000E1730" w:rsidRDefault="002B7A14" w:rsidP="00C76288">
            <w:pPr>
              <w:pStyle w:val="Tabela-zawarto"/>
            </w:pPr>
            <w:r w:rsidRPr="000E1730">
              <w:t>-   -   StatusCode</w:t>
            </w:r>
          </w:p>
        </w:tc>
        <w:tc>
          <w:tcPr>
            <w:tcW w:w="5481" w:type="dxa"/>
          </w:tcPr>
          <w:p w:rsidR="002B7A14" w:rsidRPr="000E1730" w:rsidRDefault="002B7A14" w:rsidP="00C76288">
            <w:pPr>
              <w:pStyle w:val="Tabela-zawarto"/>
            </w:pPr>
            <w:r w:rsidRPr="000E1730">
              <w:t>Kod statusu (np. błędu)</w:t>
            </w:r>
          </w:p>
        </w:tc>
        <w:tc>
          <w:tcPr>
            <w:tcW w:w="1728" w:type="dxa"/>
          </w:tcPr>
          <w:p w:rsidR="002B7A14" w:rsidRPr="000E1730" w:rsidRDefault="002B7A14" w:rsidP="00C76288">
            <w:pPr>
              <w:pStyle w:val="Tabela-zawarto"/>
              <w:jc w:val="center"/>
              <w:rPr>
                <w:lang w:val="en-US"/>
              </w:rPr>
            </w:pPr>
            <w:r w:rsidRPr="000E1730">
              <w:rPr>
                <w:lang w:val="en-US"/>
              </w:rPr>
              <w:t>0 (dla powodzenia)</w:t>
            </w:r>
          </w:p>
        </w:tc>
        <w:tc>
          <w:tcPr>
            <w:tcW w:w="2330" w:type="dxa"/>
          </w:tcPr>
          <w:p w:rsidR="002B7A14" w:rsidRPr="000E1730" w:rsidRDefault="002B7A14" w:rsidP="00C76288">
            <w:pPr>
              <w:pStyle w:val="Tabela-zawarto"/>
              <w:jc w:val="center"/>
            </w:pPr>
            <w:r w:rsidRPr="000E1730">
              <w:t>Kod błędu (dla niepowodzenia)</w:t>
            </w:r>
          </w:p>
        </w:tc>
      </w:tr>
      <w:tr w:rsidR="002B7A14" w:rsidRPr="000E1730" w:rsidTr="00271314">
        <w:trPr>
          <w:gridAfter w:val="1"/>
          <w:wAfter w:w="7" w:type="dxa"/>
          <w:jc w:val="center"/>
        </w:trPr>
        <w:tc>
          <w:tcPr>
            <w:tcW w:w="567" w:type="dxa"/>
          </w:tcPr>
          <w:p w:rsidR="002B7A14" w:rsidRPr="000E1730" w:rsidRDefault="002B7A14" w:rsidP="00C76288">
            <w:pPr>
              <w:pStyle w:val="Tabela-zawarto"/>
            </w:pPr>
          </w:p>
        </w:tc>
        <w:tc>
          <w:tcPr>
            <w:tcW w:w="4055" w:type="dxa"/>
          </w:tcPr>
          <w:p w:rsidR="002B7A14" w:rsidRPr="000E1730" w:rsidRDefault="002B7A14" w:rsidP="00C76288">
            <w:pPr>
              <w:pStyle w:val="Tabela-zawarto"/>
            </w:pPr>
            <w:r w:rsidRPr="000E1730">
              <w:t>-   -   Severity</w:t>
            </w:r>
          </w:p>
        </w:tc>
        <w:tc>
          <w:tcPr>
            <w:tcW w:w="5481" w:type="dxa"/>
          </w:tcPr>
          <w:p w:rsidR="002B7A14" w:rsidRPr="000E1730" w:rsidRDefault="002B7A14" w:rsidP="00C76288">
            <w:pPr>
              <w:pStyle w:val="Tabela-zawarto"/>
            </w:pPr>
            <w:r w:rsidRPr="000E1730">
              <w:t>Znaczenie kodu (ciężar błędu)</w:t>
            </w:r>
          </w:p>
        </w:tc>
        <w:tc>
          <w:tcPr>
            <w:tcW w:w="1728" w:type="dxa"/>
          </w:tcPr>
          <w:p w:rsidR="002B7A14" w:rsidRPr="000E1730" w:rsidRDefault="002B7A14" w:rsidP="00C76288">
            <w:pPr>
              <w:pStyle w:val="Tabela-zawarto"/>
              <w:jc w:val="center"/>
              <w:rPr>
                <w:lang w:val="en-US"/>
              </w:rPr>
            </w:pPr>
            <w:r w:rsidRPr="000E1730">
              <w:rPr>
                <w:lang w:val="en-US"/>
              </w:rPr>
              <w:t>Info</w:t>
            </w:r>
          </w:p>
        </w:tc>
        <w:tc>
          <w:tcPr>
            <w:tcW w:w="2330" w:type="dxa"/>
          </w:tcPr>
          <w:p w:rsidR="002B7A14" w:rsidRPr="000E1730" w:rsidRDefault="002B7A14" w:rsidP="00C76288">
            <w:pPr>
              <w:pStyle w:val="Tabela-zawarto"/>
              <w:jc w:val="center"/>
              <w:rPr>
                <w:lang w:val="en-US"/>
              </w:rPr>
            </w:pPr>
            <w:r w:rsidRPr="000E1730">
              <w:rPr>
                <w:lang w:val="en-US"/>
              </w:rPr>
              <w:t>Error</w:t>
            </w:r>
          </w:p>
        </w:tc>
      </w:tr>
      <w:tr w:rsidR="002B7A14" w:rsidRPr="000E1730" w:rsidTr="00271314">
        <w:trPr>
          <w:gridAfter w:val="1"/>
          <w:wAfter w:w="7" w:type="dxa"/>
          <w:jc w:val="center"/>
        </w:trPr>
        <w:tc>
          <w:tcPr>
            <w:tcW w:w="567" w:type="dxa"/>
          </w:tcPr>
          <w:p w:rsidR="002B7A14" w:rsidRPr="000E1730" w:rsidRDefault="002B7A14" w:rsidP="00C76288">
            <w:pPr>
              <w:pStyle w:val="Tabela-zawarto"/>
            </w:pPr>
          </w:p>
        </w:tc>
        <w:tc>
          <w:tcPr>
            <w:tcW w:w="4055" w:type="dxa"/>
          </w:tcPr>
          <w:p w:rsidR="002B7A14" w:rsidRPr="000E1730" w:rsidRDefault="002B7A14" w:rsidP="00C76288">
            <w:pPr>
              <w:pStyle w:val="Tabela-zawarto"/>
              <w:rPr>
                <w:lang w:val="en-US"/>
              </w:rPr>
            </w:pPr>
            <w:r w:rsidRPr="000E1730">
              <w:rPr>
                <w:lang w:val="en-US"/>
              </w:rPr>
              <w:t>-   -   StatusDescription</w:t>
            </w:r>
          </w:p>
        </w:tc>
        <w:tc>
          <w:tcPr>
            <w:tcW w:w="5481" w:type="dxa"/>
          </w:tcPr>
          <w:p w:rsidR="002B7A14" w:rsidRPr="000E1730" w:rsidRDefault="002B7A14" w:rsidP="00C76288">
            <w:pPr>
              <w:pStyle w:val="Tabela-zawarto"/>
            </w:pPr>
            <w:r w:rsidRPr="000E1730">
              <w:t>Opis statusu</w:t>
            </w:r>
          </w:p>
        </w:tc>
        <w:tc>
          <w:tcPr>
            <w:tcW w:w="1728" w:type="dxa"/>
          </w:tcPr>
          <w:p w:rsidR="002B7A14" w:rsidRPr="000E1730" w:rsidRDefault="002B7A14" w:rsidP="00C76288">
            <w:pPr>
              <w:pStyle w:val="Tabela-zawarto"/>
              <w:jc w:val="center"/>
            </w:pPr>
            <w:r w:rsidRPr="000E1730">
              <w:t>Sukces</w:t>
            </w:r>
          </w:p>
        </w:tc>
        <w:tc>
          <w:tcPr>
            <w:tcW w:w="2330" w:type="dxa"/>
          </w:tcPr>
          <w:p w:rsidR="002B7A14" w:rsidRPr="000E1730" w:rsidRDefault="002B7A14" w:rsidP="00C76288">
            <w:pPr>
              <w:pStyle w:val="Tabela-zawarto"/>
              <w:jc w:val="center"/>
            </w:pPr>
            <w:r w:rsidRPr="000E1730">
              <w:t>Niepowodzenie. Opis RBE błędu</w:t>
            </w:r>
          </w:p>
        </w:tc>
      </w:tr>
      <w:tr w:rsidR="002B7A14" w:rsidRPr="000E1730" w:rsidTr="00271314">
        <w:trPr>
          <w:jc w:val="center"/>
        </w:trPr>
        <w:tc>
          <w:tcPr>
            <w:tcW w:w="567" w:type="dxa"/>
          </w:tcPr>
          <w:p w:rsidR="002B7A14" w:rsidRPr="000E1730" w:rsidRDefault="002B7A14" w:rsidP="00C76288">
            <w:pPr>
              <w:pStyle w:val="Tabela-zawarto"/>
            </w:pPr>
          </w:p>
        </w:tc>
        <w:tc>
          <w:tcPr>
            <w:tcW w:w="4055" w:type="dxa"/>
            <w:shd w:val="clear" w:color="auto" w:fill="FFFFFF"/>
            <w:vAlign w:val="center"/>
          </w:tcPr>
          <w:p w:rsidR="002B7A14" w:rsidRDefault="002B7A14" w:rsidP="00C76288">
            <w:pPr>
              <w:pStyle w:val="Tabela-zawarto"/>
            </w:pPr>
            <w:r w:rsidRPr="000E1730">
              <w:rPr>
                <w:lang w:val="en-US"/>
              </w:rPr>
              <w:t xml:space="preserve">-   </w:t>
            </w:r>
            <w:r>
              <w:t>CriteriaInclude</w:t>
            </w:r>
          </w:p>
        </w:tc>
        <w:tc>
          <w:tcPr>
            <w:tcW w:w="5481" w:type="dxa"/>
            <w:vAlign w:val="center"/>
          </w:tcPr>
          <w:p w:rsidR="002B7A14" w:rsidRDefault="002B7A14" w:rsidP="00C76288">
            <w:pPr>
              <w:pStyle w:val="Tabela-zawarto"/>
            </w:pPr>
            <w:r>
              <w:t>Wskaźnik określający czy w odpowiedzi mają być przesłane kryteria</w:t>
            </w:r>
          </w:p>
        </w:tc>
        <w:tc>
          <w:tcPr>
            <w:tcW w:w="4065" w:type="dxa"/>
            <w:gridSpan w:val="3"/>
          </w:tcPr>
          <w:p w:rsidR="002B7A14" w:rsidRPr="000E1730" w:rsidRDefault="002B7A14" w:rsidP="00C76288">
            <w:pPr>
              <w:pStyle w:val="Tabela-zawarto"/>
              <w:jc w:val="center"/>
            </w:pPr>
            <w:r w:rsidRPr="000E1730">
              <w:t>False/True</w:t>
            </w:r>
          </w:p>
        </w:tc>
      </w:tr>
      <w:tr w:rsidR="002B7A14" w:rsidRPr="000E1730" w:rsidTr="00271314">
        <w:trPr>
          <w:jc w:val="center"/>
        </w:trPr>
        <w:tc>
          <w:tcPr>
            <w:tcW w:w="567" w:type="dxa"/>
            <w:vAlign w:val="center"/>
          </w:tcPr>
          <w:p w:rsidR="002B7A14" w:rsidRDefault="002B7A14" w:rsidP="00C76288">
            <w:pPr>
              <w:pStyle w:val="Tabela-zawarto"/>
              <w:jc w:val="center"/>
            </w:pPr>
            <w:r>
              <w:t>B-32</w:t>
            </w:r>
          </w:p>
        </w:tc>
        <w:tc>
          <w:tcPr>
            <w:tcW w:w="4055" w:type="dxa"/>
            <w:shd w:val="clear" w:color="auto" w:fill="FFFFFF"/>
            <w:vAlign w:val="center"/>
          </w:tcPr>
          <w:p w:rsidR="002B7A14" w:rsidRDefault="002B7A14" w:rsidP="00C76288">
            <w:pPr>
              <w:pStyle w:val="Tabela-zawarto"/>
            </w:pPr>
            <w:r>
              <w:softHyphen/>
            </w:r>
            <w:r w:rsidRPr="000E1730">
              <w:rPr>
                <w:lang w:val="en-US"/>
              </w:rPr>
              <w:t xml:space="preserve">-   </w:t>
            </w:r>
            <w:r w:rsidRPr="001B04E6">
              <w:t>PaymentInformationCriteria</w:t>
            </w:r>
          </w:p>
        </w:tc>
        <w:tc>
          <w:tcPr>
            <w:tcW w:w="5481" w:type="dxa"/>
            <w:vAlign w:val="center"/>
          </w:tcPr>
          <w:p w:rsidR="002B7A14" w:rsidRDefault="002B7A14" w:rsidP="00C76288">
            <w:pPr>
              <w:pStyle w:val="Tabela-zawarto"/>
            </w:pPr>
            <w:r>
              <w:t>Komponent zawierający kryteria określające jakie informacje o otrzymanych komunikatach informacyjnych SEPA mają zostać przesłane w odpowiedzi</w:t>
            </w:r>
          </w:p>
        </w:tc>
        <w:tc>
          <w:tcPr>
            <w:tcW w:w="4065" w:type="dxa"/>
            <w:gridSpan w:val="3"/>
          </w:tcPr>
          <w:p w:rsidR="002B7A14" w:rsidRDefault="002B7A14" w:rsidP="00C76288">
            <w:pPr>
              <w:pStyle w:val="Tabela-zawarto"/>
            </w:pPr>
          </w:p>
        </w:tc>
      </w:tr>
      <w:tr w:rsidR="002B7A14" w:rsidRPr="000E1730" w:rsidTr="00271314">
        <w:trPr>
          <w:jc w:val="center"/>
        </w:trPr>
        <w:tc>
          <w:tcPr>
            <w:tcW w:w="567" w:type="dxa"/>
            <w:vAlign w:val="center"/>
          </w:tcPr>
          <w:p w:rsidR="002B7A14" w:rsidRDefault="002B7A14" w:rsidP="00C76288">
            <w:pPr>
              <w:pStyle w:val="Tabela-zawarto"/>
              <w:jc w:val="center"/>
            </w:pPr>
          </w:p>
        </w:tc>
        <w:tc>
          <w:tcPr>
            <w:tcW w:w="4055" w:type="dxa"/>
            <w:shd w:val="clear" w:color="auto" w:fill="FFFFFF"/>
            <w:vAlign w:val="center"/>
          </w:tcPr>
          <w:p w:rsidR="002B7A14" w:rsidRDefault="002B7A14" w:rsidP="00C76288">
            <w:pPr>
              <w:pStyle w:val="Tabela-zawarto"/>
            </w:pPr>
            <w:r w:rsidRPr="000E1730">
              <w:rPr>
                <w:lang w:val="en-US"/>
              </w:rPr>
              <w:t xml:space="preserve">-   -   </w:t>
            </w:r>
            <w:r w:rsidRPr="00BA23B8">
              <w:t>Payment</w:t>
            </w:r>
            <w:r w:rsidRPr="00037D2E">
              <w:t>Refusal</w:t>
            </w:r>
          </w:p>
        </w:tc>
        <w:tc>
          <w:tcPr>
            <w:tcW w:w="5481" w:type="dxa"/>
            <w:vAlign w:val="center"/>
          </w:tcPr>
          <w:p w:rsidR="002B7A14" w:rsidRDefault="002B7A14" w:rsidP="00C76288">
            <w:pPr>
              <w:pStyle w:val="Tabela-zawarto"/>
            </w:pPr>
            <w:r>
              <w:t>Wskaźnik określający czy zapytanie dotyczy otrzymanych żądań odwołania płatności</w:t>
            </w:r>
          </w:p>
        </w:tc>
        <w:tc>
          <w:tcPr>
            <w:tcW w:w="4065" w:type="dxa"/>
            <w:gridSpan w:val="3"/>
          </w:tcPr>
          <w:p w:rsidR="002B7A14" w:rsidRDefault="002B7A14" w:rsidP="00C76288">
            <w:pPr>
              <w:pStyle w:val="Tabela-zawarto"/>
              <w:jc w:val="center"/>
            </w:pPr>
            <w:r>
              <w:t>Wskaźnik określający czy zapytanie dotyczy otrzymanych żądań odwołania płatności</w:t>
            </w:r>
          </w:p>
          <w:p w:rsidR="002B7A14" w:rsidRDefault="002B7A14" w:rsidP="00C76288">
            <w:pPr>
              <w:pStyle w:val="Tabela-zawarto"/>
              <w:jc w:val="center"/>
            </w:pPr>
            <w:r w:rsidRPr="000E1730">
              <w:t>False/True</w:t>
            </w:r>
          </w:p>
        </w:tc>
      </w:tr>
      <w:tr w:rsidR="002B7A14" w:rsidRPr="000E1730" w:rsidTr="00271314">
        <w:trPr>
          <w:jc w:val="center"/>
        </w:trPr>
        <w:tc>
          <w:tcPr>
            <w:tcW w:w="567" w:type="dxa"/>
            <w:vAlign w:val="center"/>
          </w:tcPr>
          <w:p w:rsidR="002B7A14" w:rsidRDefault="002B7A14" w:rsidP="00C76288">
            <w:pPr>
              <w:pStyle w:val="Tabela-zawarto"/>
              <w:jc w:val="center"/>
            </w:pPr>
            <w:r>
              <w:t>A-18</w:t>
            </w:r>
          </w:p>
        </w:tc>
        <w:tc>
          <w:tcPr>
            <w:tcW w:w="4055" w:type="dxa"/>
            <w:shd w:val="clear" w:color="auto" w:fill="FFFFFF"/>
            <w:vAlign w:val="center"/>
          </w:tcPr>
          <w:p w:rsidR="002B7A14" w:rsidRDefault="002B7A14" w:rsidP="00C76288">
            <w:pPr>
              <w:pStyle w:val="Tabela-zawarto"/>
            </w:pPr>
            <w:r w:rsidRPr="000E1730">
              <w:rPr>
                <w:lang w:val="en-US"/>
              </w:rPr>
              <w:t xml:space="preserve">-   -   </w:t>
            </w:r>
            <w:r w:rsidRPr="00E03D15">
              <w:t>Period</w:t>
            </w:r>
          </w:p>
        </w:tc>
        <w:tc>
          <w:tcPr>
            <w:tcW w:w="5481" w:type="dxa"/>
            <w:vAlign w:val="center"/>
          </w:tcPr>
          <w:p w:rsidR="002B7A14" w:rsidRDefault="002B7A14" w:rsidP="00C76288">
            <w:pPr>
              <w:pStyle w:val="Tabela-zawarto"/>
            </w:pPr>
            <w:r>
              <w:t>Okres</w:t>
            </w:r>
          </w:p>
        </w:tc>
        <w:tc>
          <w:tcPr>
            <w:tcW w:w="4065" w:type="dxa"/>
            <w:gridSpan w:val="3"/>
          </w:tcPr>
          <w:p w:rsidR="002B7A14" w:rsidRDefault="002B7A14" w:rsidP="00C76288">
            <w:pPr>
              <w:pStyle w:val="Tabela-zawarto"/>
            </w:pPr>
          </w:p>
        </w:tc>
      </w:tr>
      <w:tr w:rsidR="002B7A14" w:rsidRPr="000E1730" w:rsidTr="00271314">
        <w:trPr>
          <w:jc w:val="center"/>
        </w:trPr>
        <w:tc>
          <w:tcPr>
            <w:tcW w:w="567" w:type="dxa"/>
            <w:vAlign w:val="center"/>
          </w:tcPr>
          <w:p w:rsidR="002B7A14" w:rsidRDefault="002B7A14" w:rsidP="00C76288">
            <w:pPr>
              <w:pStyle w:val="Tabela-zawarto"/>
              <w:jc w:val="center"/>
            </w:pPr>
          </w:p>
        </w:tc>
        <w:tc>
          <w:tcPr>
            <w:tcW w:w="4055" w:type="dxa"/>
            <w:shd w:val="clear" w:color="auto" w:fill="FFFFFF"/>
            <w:vAlign w:val="center"/>
          </w:tcPr>
          <w:p w:rsidR="002B7A14" w:rsidRPr="000E1730" w:rsidRDefault="002B7A14" w:rsidP="00C76288">
            <w:pPr>
              <w:pStyle w:val="Tabela-zawarto"/>
            </w:pPr>
            <w:r w:rsidRPr="000E1730">
              <w:t>-   -   -   StartDateTime</w:t>
            </w:r>
          </w:p>
        </w:tc>
        <w:tc>
          <w:tcPr>
            <w:tcW w:w="5481" w:type="dxa"/>
          </w:tcPr>
          <w:p w:rsidR="002B7A14" w:rsidRPr="000E1730" w:rsidRDefault="002B7A14" w:rsidP="00C76288">
            <w:pPr>
              <w:pStyle w:val="Tabela-zawarto"/>
            </w:pPr>
            <w:r w:rsidRPr="000E1730">
              <w:t>Data rozpoczęcia</w:t>
            </w:r>
          </w:p>
        </w:tc>
        <w:tc>
          <w:tcPr>
            <w:tcW w:w="4065" w:type="dxa"/>
            <w:gridSpan w:val="3"/>
          </w:tcPr>
          <w:p w:rsidR="002B7A14" w:rsidRDefault="002B7A14" w:rsidP="00C76288">
            <w:pPr>
              <w:pStyle w:val="Tabela-zawarto"/>
              <w:jc w:val="center"/>
            </w:pPr>
            <w:r>
              <w:t>Data od komunikatu</w:t>
            </w:r>
          </w:p>
        </w:tc>
      </w:tr>
      <w:tr w:rsidR="002B7A14" w:rsidRPr="000E1730" w:rsidTr="00271314">
        <w:trPr>
          <w:jc w:val="center"/>
        </w:trPr>
        <w:tc>
          <w:tcPr>
            <w:tcW w:w="567" w:type="dxa"/>
            <w:vAlign w:val="center"/>
          </w:tcPr>
          <w:p w:rsidR="002B7A14" w:rsidRDefault="002B7A14" w:rsidP="00C76288">
            <w:pPr>
              <w:pStyle w:val="Tabela-zawarto"/>
              <w:jc w:val="center"/>
            </w:pPr>
          </w:p>
        </w:tc>
        <w:tc>
          <w:tcPr>
            <w:tcW w:w="4055" w:type="dxa"/>
            <w:shd w:val="clear" w:color="auto" w:fill="FFFFFF"/>
            <w:vAlign w:val="center"/>
          </w:tcPr>
          <w:p w:rsidR="002B7A14" w:rsidRPr="000E1730" w:rsidRDefault="002B7A14" w:rsidP="00C76288">
            <w:pPr>
              <w:pStyle w:val="Tabela-zawarto"/>
            </w:pPr>
            <w:r w:rsidRPr="000E1730">
              <w:t>-   -   -   EndDateTime</w:t>
            </w:r>
          </w:p>
        </w:tc>
        <w:tc>
          <w:tcPr>
            <w:tcW w:w="5481" w:type="dxa"/>
          </w:tcPr>
          <w:p w:rsidR="002B7A14" w:rsidRPr="000E1730" w:rsidRDefault="002B7A14" w:rsidP="00C76288">
            <w:pPr>
              <w:pStyle w:val="Tabela-zawarto"/>
            </w:pPr>
            <w:r w:rsidRPr="000E1730">
              <w:t>Data zakończenia</w:t>
            </w:r>
          </w:p>
        </w:tc>
        <w:tc>
          <w:tcPr>
            <w:tcW w:w="4065" w:type="dxa"/>
            <w:gridSpan w:val="3"/>
          </w:tcPr>
          <w:p w:rsidR="002B7A14" w:rsidRDefault="002B7A14" w:rsidP="00C76288">
            <w:pPr>
              <w:pStyle w:val="Tabela-zawarto"/>
              <w:jc w:val="center"/>
            </w:pPr>
            <w:r>
              <w:t>Data do komunikatu</w:t>
            </w:r>
          </w:p>
        </w:tc>
      </w:tr>
      <w:tr w:rsidR="002B7A14" w:rsidRPr="000E1730" w:rsidTr="00271314">
        <w:trPr>
          <w:jc w:val="center"/>
        </w:trPr>
        <w:tc>
          <w:tcPr>
            <w:tcW w:w="567" w:type="dxa"/>
            <w:vAlign w:val="center"/>
          </w:tcPr>
          <w:p w:rsidR="002B7A14" w:rsidRDefault="002B7A14" w:rsidP="00C76288">
            <w:pPr>
              <w:pStyle w:val="Tabela-zawarto"/>
              <w:jc w:val="center"/>
            </w:pPr>
            <w:r>
              <w:t>A-10</w:t>
            </w:r>
          </w:p>
        </w:tc>
        <w:tc>
          <w:tcPr>
            <w:tcW w:w="4055" w:type="dxa"/>
            <w:shd w:val="clear" w:color="auto" w:fill="FFFFFF"/>
            <w:vAlign w:val="center"/>
          </w:tcPr>
          <w:p w:rsidR="002B7A14" w:rsidRDefault="002B7A14" w:rsidP="00C76288">
            <w:pPr>
              <w:pStyle w:val="Tabela-zawarto"/>
            </w:pPr>
            <w:r w:rsidRPr="000E1730">
              <w:rPr>
                <w:lang w:val="en-US"/>
              </w:rPr>
              <w:t xml:space="preserve">-   -   </w:t>
            </w:r>
            <w:r w:rsidRPr="0062101D">
              <w:t>CustomerAccount</w:t>
            </w:r>
          </w:p>
        </w:tc>
        <w:tc>
          <w:tcPr>
            <w:tcW w:w="5481" w:type="dxa"/>
            <w:vAlign w:val="center"/>
          </w:tcPr>
          <w:p w:rsidR="002B7A14" w:rsidRDefault="002B7A14" w:rsidP="00C76288">
            <w:pPr>
              <w:pStyle w:val="Tabela-zawarto"/>
            </w:pPr>
            <w:r>
              <w:t>Rachunek klienta</w:t>
            </w:r>
          </w:p>
        </w:tc>
        <w:tc>
          <w:tcPr>
            <w:tcW w:w="4065" w:type="dxa"/>
            <w:gridSpan w:val="3"/>
          </w:tcPr>
          <w:p w:rsidR="002B7A14" w:rsidRPr="000E1730" w:rsidRDefault="002B7A14" w:rsidP="00C76288">
            <w:pPr>
              <w:pStyle w:val="Tabela-zawarto"/>
              <w:jc w:val="center"/>
            </w:pPr>
          </w:p>
        </w:tc>
      </w:tr>
      <w:tr w:rsidR="002B7A14" w:rsidRPr="000E1730" w:rsidTr="00271314">
        <w:trPr>
          <w:jc w:val="center"/>
        </w:trPr>
        <w:tc>
          <w:tcPr>
            <w:tcW w:w="567" w:type="dxa"/>
            <w:vAlign w:val="center"/>
          </w:tcPr>
          <w:p w:rsidR="002B7A14" w:rsidRDefault="002B7A14" w:rsidP="00C76288">
            <w:pPr>
              <w:pStyle w:val="Tabela-zawarto"/>
              <w:jc w:val="center"/>
            </w:pPr>
          </w:p>
        </w:tc>
        <w:tc>
          <w:tcPr>
            <w:tcW w:w="4055" w:type="dxa"/>
            <w:shd w:val="clear" w:color="auto" w:fill="FFFFFF"/>
          </w:tcPr>
          <w:p w:rsidR="002B7A14" w:rsidRPr="000E1730" w:rsidRDefault="002B7A14" w:rsidP="00C76288">
            <w:pPr>
              <w:pStyle w:val="Tabela-zawarto"/>
              <w:rPr>
                <w:lang w:val="en-US"/>
              </w:rPr>
            </w:pPr>
            <w:r w:rsidRPr="000E1730">
              <w:rPr>
                <w:lang w:val="en-US"/>
              </w:rPr>
              <w:t>-   -   -   AccountIdentifier</w:t>
            </w:r>
          </w:p>
        </w:tc>
        <w:tc>
          <w:tcPr>
            <w:tcW w:w="5481" w:type="dxa"/>
          </w:tcPr>
          <w:p w:rsidR="002B7A14" w:rsidRPr="000E1730" w:rsidRDefault="002B7A14" w:rsidP="00C76288">
            <w:pPr>
              <w:pStyle w:val="Tabela-zawarto"/>
            </w:pPr>
            <w:r w:rsidRPr="000E1730">
              <w:t>Numer rachunku</w:t>
            </w:r>
          </w:p>
        </w:tc>
        <w:tc>
          <w:tcPr>
            <w:tcW w:w="4065" w:type="dxa"/>
            <w:gridSpan w:val="3"/>
          </w:tcPr>
          <w:p w:rsidR="002B7A14" w:rsidRPr="000E1730" w:rsidRDefault="002B7A14" w:rsidP="00C76288">
            <w:pPr>
              <w:pStyle w:val="Tabela-zawarto"/>
              <w:jc w:val="center"/>
            </w:pPr>
            <w:r w:rsidRPr="000E1730">
              <w:t xml:space="preserve">Numer rachunku </w:t>
            </w:r>
            <w:r>
              <w:t>klienta, którego dotyczą informacje uznaniowe</w:t>
            </w:r>
          </w:p>
        </w:tc>
      </w:tr>
      <w:tr w:rsidR="002B7A14" w:rsidRPr="000E1730" w:rsidTr="00271314">
        <w:trPr>
          <w:jc w:val="center"/>
        </w:trPr>
        <w:tc>
          <w:tcPr>
            <w:tcW w:w="567" w:type="dxa"/>
            <w:vAlign w:val="center"/>
          </w:tcPr>
          <w:p w:rsidR="002B7A14" w:rsidRDefault="002B7A14" w:rsidP="00C76288">
            <w:pPr>
              <w:pStyle w:val="Tabela-zawarto"/>
              <w:jc w:val="center"/>
            </w:pPr>
          </w:p>
        </w:tc>
        <w:tc>
          <w:tcPr>
            <w:tcW w:w="4055" w:type="dxa"/>
            <w:shd w:val="clear" w:color="auto" w:fill="FFFFFF"/>
          </w:tcPr>
          <w:p w:rsidR="002B7A14" w:rsidRPr="000E1730" w:rsidRDefault="002B7A14" w:rsidP="00C76288">
            <w:pPr>
              <w:pStyle w:val="Tabela-zawarto"/>
            </w:pPr>
            <w:r w:rsidRPr="000E1730">
              <w:t>-   -   -   AccountName</w:t>
            </w:r>
          </w:p>
        </w:tc>
        <w:tc>
          <w:tcPr>
            <w:tcW w:w="5481" w:type="dxa"/>
          </w:tcPr>
          <w:p w:rsidR="002B7A14" w:rsidRPr="000E1730" w:rsidRDefault="002B7A14" w:rsidP="00C76288">
            <w:pPr>
              <w:pStyle w:val="Tabela-zawarto"/>
            </w:pPr>
            <w:r w:rsidRPr="000E1730">
              <w:t xml:space="preserve">Nazwa rachunku </w:t>
            </w:r>
          </w:p>
        </w:tc>
        <w:tc>
          <w:tcPr>
            <w:tcW w:w="4065" w:type="dxa"/>
            <w:gridSpan w:val="3"/>
          </w:tcPr>
          <w:p w:rsidR="002B7A14" w:rsidRPr="000E1730" w:rsidRDefault="002B7A14" w:rsidP="00C76288">
            <w:pPr>
              <w:pStyle w:val="Tabela-zawarto"/>
              <w:jc w:val="center"/>
            </w:pPr>
          </w:p>
        </w:tc>
      </w:tr>
      <w:tr w:rsidR="002B7A14" w:rsidRPr="000E1730" w:rsidTr="00271314">
        <w:trPr>
          <w:jc w:val="center"/>
        </w:trPr>
        <w:tc>
          <w:tcPr>
            <w:tcW w:w="567" w:type="dxa"/>
            <w:vAlign w:val="center"/>
          </w:tcPr>
          <w:p w:rsidR="002B7A14" w:rsidRDefault="002B7A14" w:rsidP="00C76288">
            <w:pPr>
              <w:pStyle w:val="Tabela-zawarto"/>
              <w:jc w:val="center"/>
            </w:pPr>
          </w:p>
        </w:tc>
        <w:tc>
          <w:tcPr>
            <w:tcW w:w="4055" w:type="dxa"/>
            <w:shd w:val="clear" w:color="auto" w:fill="FFFFFF"/>
          </w:tcPr>
          <w:p w:rsidR="002B7A14" w:rsidRPr="000E1730" w:rsidRDefault="002B7A14" w:rsidP="00C76288">
            <w:pPr>
              <w:pStyle w:val="Tabela-zawarto"/>
            </w:pPr>
            <w:r w:rsidRPr="000E1730">
              <w:t>-   -   -   AccountCurrencyCode</w:t>
            </w:r>
          </w:p>
        </w:tc>
        <w:tc>
          <w:tcPr>
            <w:tcW w:w="5481" w:type="dxa"/>
          </w:tcPr>
          <w:p w:rsidR="002B7A14" w:rsidRPr="000E1730" w:rsidRDefault="002B7A14" w:rsidP="00C76288">
            <w:pPr>
              <w:pStyle w:val="Tabela-zawarto"/>
            </w:pPr>
            <w:r w:rsidRPr="000E1730">
              <w:t>Waluta rachunku</w:t>
            </w:r>
          </w:p>
        </w:tc>
        <w:tc>
          <w:tcPr>
            <w:tcW w:w="4065" w:type="dxa"/>
            <w:gridSpan w:val="3"/>
          </w:tcPr>
          <w:p w:rsidR="002B7A14" w:rsidRPr="000E1730" w:rsidRDefault="002B7A14" w:rsidP="00C76288">
            <w:pPr>
              <w:pStyle w:val="Tabela-zawarto"/>
              <w:jc w:val="center"/>
            </w:pPr>
          </w:p>
        </w:tc>
      </w:tr>
      <w:tr w:rsidR="002B7A14" w:rsidRPr="000E1730" w:rsidTr="00271314">
        <w:trPr>
          <w:jc w:val="center"/>
        </w:trPr>
        <w:tc>
          <w:tcPr>
            <w:tcW w:w="567" w:type="dxa"/>
            <w:vAlign w:val="center"/>
          </w:tcPr>
          <w:p w:rsidR="002B7A14" w:rsidRDefault="002B7A14" w:rsidP="00C76288">
            <w:pPr>
              <w:pStyle w:val="Tabela-zawarto"/>
              <w:jc w:val="center"/>
            </w:pPr>
          </w:p>
        </w:tc>
        <w:tc>
          <w:tcPr>
            <w:tcW w:w="4055" w:type="dxa"/>
            <w:shd w:val="clear" w:color="auto" w:fill="FFFFFF"/>
          </w:tcPr>
          <w:p w:rsidR="002B7A14" w:rsidRPr="000E1730" w:rsidRDefault="002B7A14" w:rsidP="00C76288">
            <w:pPr>
              <w:pStyle w:val="Tabela-zawarto"/>
            </w:pPr>
            <w:r w:rsidRPr="000E1730">
              <w:t>-   -   -   AccountType</w:t>
            </w:r>
          </w:p>
        </w:tc>
        <w:tc>
          <w:tcPr>
            <w:tcW w:w="5481" w:type="dxa"/>
          </w:tcPr>
          <w:p w:rsidR="002B7A14" w:rsidRPr="000E1730" w:rsidRDefault="002B7A14" w:rsidP="00C76288">
            <w:pPr>
              <w:pStyle w:val="Tabela-zawarto"/>
            </w:pPr>
            <w:r w:rsidRPr="000E1730">
              <w:t>Typ rachunku</w:t>
            </w:r>
          </w:p>
        </w:tc>
        <w:tc>
          <w:tcPr>
            <w:tcW w:w="4065" w:type="dxa"/>
            <w:gridSpan w:val="3"/>
          </w:tcPr>
          <w:p w:rsidR="002B7A14" w:rsidRPr="000E1730" w:rsidRDefault="002B7A14" w:rsidP="00C76288">
            <w:pPr>
              <w:pStyle w:val="Tabela-zawarto"/>
              <w:jc w:val="center"/>
            </w:pPr>
          </w:p>
        </w:tc>
      </w:tr>
      <w:tr w:rsidR="002B7A14" w:rsidRPr="000E1730" w:rsidTr="00271314">
        <w:trPr>
          <w:jc w:val="center"/>
        </w:trPr>
        <w:tc>
          <w:tcPr>
            <w:tcW w:w="567" w:type="dxa"/>
            <w:vAlign w:val="center"/>
          </w:tcPr>
          <w:p w:rsidR="002B7A14" w:rsidRDefault="002B7A14" w:rsidP="00C76288">
            <w:pPr>
              <w:pStyle w:val="Tabela-zawarto"/>
              <w:jc w:val="center"/>
            </w:pPr>
            <w:r>
              <w:t>B-33</w:t>
            </w:r>
          </w:p>
        </w:tc>
        <w:tc>
          <w:tcPr>
            <w:tcW w:w="4055" w:type="dxa"/>
            <w:shd w:val="clear" w:color="auto" w:fill="6DF8FB"/>
          </w:tcPr>
          <w:p w:rsidR="002B7A14" w:rsidRPr="000E1730" w:rsidRDefault="002B7A14" w:rsidP="00C76288">
            <w:pPr>
              <w:pStyle w:val="Tabela-zawarto"/>
            </w:pPr>
            <w:r w:rsidRPr="000E1730">
              <w:t xml:space="preserve">-   </w:t>
            </w:r>
            <w:r w:rsidRPr="00BA23B8">
              <w:t>PaymentInformationDocument</w:t>
            </w:r>
            <w:r>
              <w:t xml:space="preserve">               </w:t>
            </w:r>
            <w:r w:rsidRPr="001E5796">
              <w:rPr>
                <w:b/>
              </w:rPr>
              <w:t>OR</w:t>
            </w:r>
          </w:p>
        </w:tc>
        <w:tc>
          <w:tcPr>
            <w:tcW w:w="5481" w:type="dxa"/>
          </w:tcPr>
          <w:p w:rsidR="002B7A14" w:rsidRPr="000E1730" w:rsidRDefault="002B7A14" w:rsidP="00C76288">
            <w:pPr>
              <w:pStyle w:val="Tabela-zawarto"/>
            </w:pPr>
            <w:r>
              <w:t>Informacje o szczegółach otrzymanych komunikatów informacyjnych SEPA</w:t>
            </w:r>
          </w:p>
        </w:tc>
        <w:tc>
          <w:tcPr>
            <w:tcW w:w="4065" w:type="dxa"/>
            <w:gridSpan w:val="3"/>
          </w:tcPr>
          <w:p w:rsidR="002B7A14" w:rsidRPr="000E1730" w:rsidRDefault="002B7A14" w:rsidP="00C76288">
            <w:pPr>
              <w:pStyle w:val="Tabela-zawarto"/>
              <w:jc w:val="center"/>
            </w:pPr>
          </w:p>
        </w:tc>
      </w:tr>
      <w:tr w:rsidR="002B7A14" w:rsidRPr="000E1730" w:rsidTr="00271314">
        <w:trPr>
          <w:jc w:val="center"/>
        </w:trPr>
        <w:tc>
          <w:tcPr>
            <w:tcW w:w="567" w:type="dxa"/>
          </w:tcPr>
          <w:p w:rsidR="002B7A14" w:rsidRPr="000E1730" w:rsidRDefault="002B7A14" w:rsidP="00C76288">
            <w:pPr>
              <w:pStyle w:val="Tabela-zawarto"/>
            </w:pPr>
            <w:r>
              <w:t>B-30</w:t>
            </w:r>
          </w:p>
        </w:tc>
        <w:tc>
          <w:tcPr>
            <w:tcW w:w="4055" w:type="dxa"/>
            <w:shd w:val="clear" w:color="auto" w:fill="6DF8FB"/>
          </w:tcPr>
          <w:p w:rsidR="002B7A14" w:rsidRPr="000E1730" w:rsidRDefault="002B7A14" w:rsidP="00BA23B8">
            <w:pPr>
              <w:pStyle w:val="Tabela-zawarto"/>
            </w:pPr>
            <w:r w:rsidRPr="000E1730">
              <w:rPr>
                <w:lang w:val="en-US"/>
              </w:rPr>
              <w:t xml:space="preserve">-   -   </w:t>
            </w:r>
            <w:r>
              <w:t>PaymentRefusal</w:t>
            </w:r>
            <w:r w:rsidRPr="00BA23B8">
              <w:t xml:space="preserve">ResponseDocument </w:t>
            </w:r>
            <w:r>
              <w:t xml:space="preserve"> </w:t>
            </w:r>
            <w:r w:rsidRPr="00BA23B8">
              <w:rPr>
                <w:b/>
              </w:rPr>
              <w:t>XOR</w:t>
            </w:r>
          </w:p>
        </w:tc>
        <w:tc>
          <w:tcPr>
            <w:tcW w:w="5481" w:type="dxa"/>
          </w:tcPr>
          <w:p w:rsidR="002B7A14" w:rsidRPr="000E1730" w:rsidRDefault="002B7A14" w:rsidP="00BA23B8">
            <w:pPr>
              <w:pStyle w:val="Tabela-zawarto"/>
              <w:rPr>
                <w:rFonts w:cs="Arial"/>
              </w:rPr>
            </w:pPr>
            <w:r>
              <w:rPr>
                <w:rFonts w:cs="Arial"/>
              </w:rPr>
              <w:t>Odpowiedź na żądanie odwołania płatności SEPA</w:t>
            </w:r>
          </w:p>
        </w:tc>
        <w:tc>
          <w:tcPr>
            <w:tcW w:w="4065" w:type="dxa"/>
            <w:gridSpan w:val="3"/>
          </w:tcPr>
          <w:p w:rsidR="002B7A14" w:rsidRPr="000E1730" w:rsidRDefault="002B7A14" w:rsidP="00C76288">
            <w:pPr>
              <w:pStyle w:val="Tabela-zawarto"/>
              <w:jc w:val="center"/>
            </w:pPr>
          </w:p>
        </w:tc>
      </w:tr>
      <w:tr w:rsidR="002B7A14" w:rsidRPr="000E1730" w:rsidTr="00271314">
        <w:trPr>
          <w:jc w:val="center"/>
        </w:trPr>
        <w:tc>
          <w:tcPr>
            <w:tcW w:w="567" w:type="dxa"/>
          </w:tcPr>
          <w:p w:rsidR="002B7A14" w:rsidRPr="000E1730" w:rsidRDefault="002B7A14" w:rsidP="00C76288">
            <w:pPr>
              <w:pStyle w:val="Tabela-zawarto"/>
            </w:pPr>
          </w:p>
        </w:tc>
        <w:tc>
          <w:tcPr>
            <w:tcW w:w="4055" w:type="dxa"/>
            <w:vAlign w:val="center"/>
          </w:tcPr>
          <w:p w:rsidR="002B7A14" w:rsidRPr="000E1730" w:rsidRDefault="002B7A14" w:rsidP="00C76288">
            <w:pPr>
              <w:pStyle w:val="Tabela-zawarto"/>
              <w:ind w:left="432" w:hanging="432"/>
            </w:pPr>
            <w:r w:rsidRPr="000E1730">
              <w:t xml:space="preserve">-   -   -   </w:t>
            </w:r>
            <w:r w:rsidRPr="00123494">
              <w:t>Bank</w:t>
            </w:r>
            <w:r>
              <w:t>PaymentRefusal</w:t>
            </w:r>
            <w:r w:rsidRPr="00123494">
              <w:t>Identifier</w:t>
            </w:r>
          </w:p>
        </w:tc>
        <w:tc>
          <w:tcPr>
            <w:tcW w:w="5481" w:type="dxa"/>
          </w:tcPr>
          <w:p w:rsidR="002B7A14" w:rsidRPr="000E1730" w:rsidRDefault="002B7A14" w:rsidP="00C76288">
            <w:pPr>
              <w:pStyle w:val="Tabela-zawarto"/>
            </w:pPr>
            <w:r w:rsidRPr="000E1730">
              <w:t xml:space="preserve">Identyfikator </w:t>
            </w:r>
            <w:r>
              <w:t>żądania odwołania płatności</w:t>
            </w:r>
          </w:p>
        </w:tc>
        <w:tc>
          <w:tcPr>
            <w:tcW w:w="4065" w:type="dxa"/>
            <w:gridSpan w:val="3"/>
          </w:tcPr>
          <w:p w:rsidR="002B7A14" w:rsidRPr="000E1730" w:rsidRDefault="002B7A14" w:rsidP="00BA23B8">
            <w:pPr>
              <w:pStyle w:val="Tabela-zawarto"/>
              <w:jc w:val="center"/>
            </w:pPr>
            <w:r w:rsidRPr="000E1730">
              <w:t xml:space="preserve">Identyfikator zlecenia nadany przez </w:t>
            </w:r>
            <w:r>
              <w:t>bank</w:t>
            </w:r>
          </w:p>
        </w:tc>
      </w:tr>
      <w:tr w:rsidR="002B7A14" w:rsidRPr="000E1730" w:rsidTr="00271314">
        <w:trPr>
          <w:jc w:val="center"/>
        </w:trPr>
        <w:tc>
          <w:tcPr>
            <w:tcW w:w="567" w:type="dxa"/>
          </w:tcPr>
          <w:p w:rsidR="002B7A14" w:rsidRPr="000E1730" w:rsidRDefault="002B7A14" w:rsidP="00C76288">
            <w:pPr>
              <w:pStyle w:val="Tabela-zawarto"/>
            </w:pPr>
            <w:r>
              <w:t>B-31</w:t>
            </w:r>
          </w:p>
        </w:tc>
        <w:tc>
          <w:tcPr>
            <w:tcW w:w="4055" w:type="dxa"/>
            <w:vAlign w:val="center"/>
          </w:tcPr>
          <w:p w:rsidR="002B7A14" w:rsidRPr="000E1730" w:rsidRDefault="002B7A14" w:rsidP="00C76288">
            <w:pPr>
              <w:pStyle w:val="Tabela-zawarto"/>
              <w:ind w:left="432" w:hanging="432"/>
              <w:rPr>
                <w:lang w:val="en-US"/>
              </w:rPr>
            </w:pPr>
            <w:r w:rsidRPr="000E1730">
              <w:t xml:space="preserve">-   -   -   </w:t>
            </w:r>
            <w:r>
              <w:rPr>
                <w:lang w:val="en-US"/>
              </w:rPr>
              <w:t>PaymentRefusal</w:t>
            </w:r>
            <w:r w:rsidRPr="00123494">
              <w:rPr>
                <w:lang w:val="en-US"/>
              </w:rPr>
              <w:t>ResponseInfoDetails</w:t>
            </w:r>
          </w:p>
        </w:tc>
        <w:tc>
          <w:tcPr>
            <w:tcW w:w="5481" w:type="dxa"/>
          </w:tcPr>
          <w:p w:rsidR="002B7A14" w:rsidRPr="000E1730" w:rsidRDefault="002B7A14" w:rsidP="00C76288">
            <w:pPr>
              <w:pStyle w:val="Tabela-zawarto"/>
              <w:rPr>
                <w:rFonts w:cs="Arial"/>
              </w:rPr>
            </w:pPr>
            <w:r>
              <w:t>Dane dotyczące szczegółów odpowiedzi na żądanie odwołania płatności</w:t>
            </w:r>
          </w:p>
        </w:tc>
        <w:tc>
          <w:tcPr>
            <w:tcW w:w="4065" w:type="dxa"/>
            <w:gridSpan w:val="3"/>
          </w:tcPr>
          <w:p w:rsidR="002B7A14" w:rsidRPr="000E1730" w:rsidRDefault="002B7A14" w:rsidP="00C76288">
            <w:pPr>
              <w:pStyle w:val="Tabela-zawarto"/>
              <w:jc w:val="center"/>
            </w:pPr>
          </w:p>
        </w:tc>
      </w:tr>
      <w:tr w:rsidR="002B7A14" w:rsidRPr="000E1730" w:rsidTr="00271314">
        <w:trPr>
          <w:jc w:val="center"/>
        </w:trPr>
        <w:tc>
          <w:tcPr>
            <w:tcW w:w="567" w:type="dxa"/>
          </w:tcPr>
          <w:p w:rsidR="002B7A14" w:rsidRDefault="002B7A14" w:rsidP="00C76288">
            <w:pPr>
              <w:pStyle w:val="Tabela-zawarto"/>
            </w:pPr>
          </w:p>
        </w:tc>
        <w:tc>
          <w:tcPr>
            <w:tcW w:w="4055" w:type="dxa"/>
            <w:vAlign w:val="center"/>
          </w:tcPr>
          <w:p w:rsidR="002B7A14" w:rsidRPr="000E1730" w:rsidRDefault="002B7A14" w:rsidP="00C76288">
            <w:pPr>
              <w:pStyle w:val="Tabela-zawarto"/>
              <w:ind w:left="432" w:hanging="432"/>
              <w:rPr>
                <w:lang w:val="en-US"/>
              </w:rPr>
            </w:pPr>
            <w:r w:rsidRPr="000E1730">
              <w:t xml:space="preserve">-   -   -   </w:t>
            </w:r>
            <w:r>
              <w:t xml:space="preserve">-  </w:t>
            </w:r>
            <w:r w:rsidRPr="001E5796">
              <w:rPr>
                <w:lang w:val="en-US"/>
              </w:rPr>
              <w:t>Bank</w:t>
            </w:r>
            <w:r>
              <w:rPr>
                <w:lang w:val="en-US"/>
              </w:rPr>
              <w:t>PaymentRefusal</w:t>
            </w:r>
            <w:r w:rsidRPr="001E5796">
              <w:rPr>
                <w:lang w:val="en-US"/>
              </w:rPr>
              <w:t>ResponseIdentifier</w:t>
            </w:r>
          </w:p>
        </w:tc>
        <w:tc>
          <w:tcPr>
            <w:tcW w:w="5481" w:type="dxa"/>
          </w:tcPr>
          <w:p w:rsidR="002B7A14" w:rsidRDefault="002B7A14" w:rsidP="00C76288">
            <w:pPr>
              <w:pStyle w:val="Tabela-zawarto"/>
            </w:pPr>
            <w:r w:rsidRPr="000E1730">
              <w:t xml:space="preserve">Identyfikator </w:t>
            </w:r>
            <w:r>
              <w:t>odpowiedzi na otrzymane żądanie odwołania płatności</w:t>
            </w:r>
          </w:p>
        </w:tc>
        <w:tc>
          <w:tcPr>
            <w:tcW w:w="4065" w:type="dxa"/>
            <w:gridSpan w:val="3"/>
          </w:tcPr>
          <w:p w:rsidR="002B7A14" w:rsidRPr="000E1730" w:rsidRDefault="002B7A14" w:rsidP="00C76288">
            <w:pPr>
              <w:pStyle w:val="Tabela-zawarto"/>
              <w:jc w:val="center"/>
            </w:pPr>
            <w:r>
              <w:t>Identyfikator odpowiedzi na otrzymane żądanie odwołania płatności nadany przez bank</w:t>
            </w:r>
          </w:p>
        </w:tc>
      </w:tr>
      <w:tr w:rsidR="002B7A14" w:rsidRPr="000E1730" w:rsidTr="00271314">
        <w:trPr>
          <w:jc w:val="center"/>
        </w:trPr>
        <w:tc>
          <w:tcPr>
            <w:tcW w:w="567" w:type="dxa"/>
          </w:tcPr>
          <w:p w:rsidR="002B7A14" w:rsidRPr="000E1730" w:rsidRDefault="002B7A14" w:rsidP="00C76288">
            <w:pPr>
              <w:pStyle w:val="Tabela-zawarto"/>
            </w:pPr>
          </w:p>
        </w:tc>
        <w:tc>
          <w:tcPr>
            <w:tcW w:w="4055" w:type="dxa"/>
            <w:vAlign w:val="center"/>
          </w:tcPr>
          <w:p w:rsidR="002B7A14" w:rsidRPr="000E1730" w:rsidRDefault="002B7A14" w:rsidP="00C76288">
            <w:pPr>
              <w:pStyle w:val="Tabela-zawarto"/>
              <w:ind w:left="432" w:hanging="432"/>
              <w:rPr>
                <w:lang w:val="en-US"/>
              </w:rPr>
            </w:pPr>
            <w:r w:rsidRPr="000E1730">
              <w:t xml:space="preserve">-   -   -   </w:t>
            </w:r>
            <w:r>
              <w:t xml:space="preserve">-  </w:t>
            </w:r>
            <w:r w:rsidRPr="00037D2E">
              <w:rPr>
                <w:lang w:val="en-US"/>
              </w:rPr>
              <w:t>Refusal</w:t>
            </w:r>
            <w:r w:rsidRPr="00123494">
              <w:rPr>
                <w:lang w:val="en-US"/>
              </w:rPr>
              <w:t>Agreement</w:t>
            </w:r>
          </w:p>
        </w:tc>
        <w:tc>
          <w:tcPr>
            <w:tcW w:w="5481" w:type="dxa"/>
          </w:tcPr>
          <w:p w:rsidR="002B7A14" w:rsidRDefault="002B7A14" w:rsidP="00C76288">
            <w:pPr>
              <w:pStyle w:val="Tabela-zawarto"/>
            </w:pPr>
            <w:r>
              <w:t>Określa czy udzielona odpowiedź jest zgodą na realizację czy odmową realizacji żądania odwołania płatności</w:t>
            </w:r>
          </w:p>
        </w:tc>
        <w:tc>
          <w:tcPr>
            <w:tcW w:w="4065" w:type="dxa"/>
            <w:gridSpan w:val="3"/>
          </w:tcPr>
          <w:p w:rsidR="002B7A14" w:rsidRDefault="002B7A14" w:rsidP="00C76288">
            <w:pPr>
              <w:pStyle w:val="Tabela-zawarto"/>
              <w:jc w:val="center"/>
            </w:pPr>
            <w:r>
              <w:t>Flaga określająca czy klient wyraził zgodę na zwrot środków czy odmawia realizacji żądania odwołania płatności</w:t>
            </w:r>
          </w:p>
          <w:p w:rsidR="002B7A14" w:rsidRPr="00BF188B" w:rsidRDefault="002B7A14" w:rsidP="00C76288">
            <w:pPr>
              <w:pStyle w:val="Tabela-zawarto"/>
              <w:jc w:val="center"/>
            </w:pPr>
            <w:r>
              <w:t>False/True</w:t>
            </w:r>
          </w:p>
        </w:tc>
      </w:tr>
      <w:tr w:rsidR="002B7A14" w:rsidRPr="000E1730" w:rsidTr="00271314">
        <w:trPr>
          <w:jc w:val="center"/>
        </w:trPr>
        <w:tc>
          <w:tcPr>
            <w:tcW w:w="567" w:type="dxa"/>
          </w:tcPr>
          <w:p w:rsidR="002B7A14" w:rsidRPr="000E1730" w:rsidRDefault="002B7A14" w:rsidP="00C76288">
            <w:pPr>
              <w:pStyle w:val="Tabela-zawarto"/>
            </w:pPr>
          </w:p>
        </w:tc>
        <w:tc>
          <w:tcPr>
            <w:tcW w:w="4055" w:type="dxa"/>
            <w:vAlign w:val="center"/>
          </w:tcPr>
          <w:p w:rsidR="002B7A14" w:rsidRPr="000E1730" w:rsidRDefault="002B7A14" w:rsidP="00C76288">
            <w:pPr>
              <w:pStyle w:val="Tabela-zawarto"/>
              <w:ind w:left="432" w:hanging="432"/>
            </w:pPr>
            <w:r w:rsidRPr="000E1730">
              <w:t xml:space="preserve">-   -   -   </w:t>
            </w:r>
            <w:r>
              <w:t xml:space="preserve">-  </w:t>
            </w:r>
            <w:r w:rsidRPr="00123494">
              <w:rPr>
                <w:lang w:val="en-US"/>
              </w:rPr>
              <w:t>InfoCode</w:t>
            </w:r>
          </w:p>
        </w:tc>
        <w:tc>
          <w:tcPr>
            <w:tcW w:w="5481" w:type="dxa"/>
          </w:tcPr>
          <w:p w:rsidR="002B7A14" w:rsidRDefault="002B7A14" w:rsidP="00C76288">
            <w:pPr>
              <w:pStyle w:val="Tabela-zawarto"/>
            </w:pPr>
            <w:r>
              <w:t>Kod powodu braku zgodny na realizacje żądania odwołania płatności</w:t>
            </w:r>
          </w:p>
        </w:tc>
        <w:tc>
          <w:tcPr>
            <w:tcW w:w="4065" w:type="dxa"/>
            <w:gridSpan w:val="3"/>
          </w:tcPr>
          <w:p w:rsidR="002B7A14" w:rsidRPr="00123494" w:rsidRDefault="002B7A14" w:rsidP="00C76288">
            <w:pPr>
              <w:pStyle w:val="Tabela-zawarto"/>
              <w:jc w:val="center"/>
            </w:pPr>
            <w:r w:rsidRPr="00123494">
              <w:t>Kod przyczyny braku zgody na realizację żądania odwołania płatności. Dopuszczalne wartości: CUST, LEGL, ARDT</w:t>
            </w:r>
          </w:p>
          <w:p w:rsidR="002B7A14" w:rsidRPr="00BF188B" w:rsidRDefault="002B7A14" w:rsidP="00C76288">
            <w:pPr>
              <w:pStyle w:val="Tabela-zawarto"/>
              <w:jc w:val="center"/>
            </w:pPr>
            <w:r w:rsidRPr="00123494">
              <w:t>Może być przekazywany tylko</w:t>
            </w:r>
            <w:r>
              <w:t>,</w:t>
            </w:r>
            <w:r w:rsidRPr="00123494">
              <w:t xml:space="preserve"> jeśli CancellationAgreement = false</w:t>
            </w:r>
          </w:p>
        </w:tc>
      </w:tr>
      <w:tr w:rsidR="002B7A14" w:rsidRPr="000E1730" w:rsidTr="00271314">
        <w:trPr>
          <w:jc w:val="center"/>
        </w:trPr>
        <w:tc>
          <w:tcPr>
            <w:tcW w:w="567" w:type="dxa"/>
          </w:tcPr>
          <w:p w:rsidR="002B7A14" w:rsidRPr="000E1730" w:rsidRDefault="002B7A14" w:rsidP="00C76288">
            <w:pPr>
              <w:pStyle w:val="Tabela-zawarto"/>
            </w:pPr>
          </w:p>
        </w:tc>
        <w:tc>
          <w:tcPr>
            <w:tcW w:w="4055" w:type="dxa"/>
            <w:vAlign w:val="center"/>
          </w:tcPr>
          <w:p w:rsidR="002B7A14" w:rsidRPr="000E1730" w:rsidRDefault="002B7A14" w:rsidP="00C76288">
            <w:pPr>
              <w:pStyle w:val="Tabela-zawarto"/>
              <w:ind w:left="432" w:hanging="432"/>
            </w:pPr>
            <w:r w:rsidRPr="000E1730">
              <w:t xml:space="preserve">-   -   -   </w:t>
            </w:r>
            <w:r>
              <w:t xml:space="preserve">-  </w:t>
            </w:r>
            <w:r w:rsidRPr="00123494">
              <w:rPr>
                <w:lang w:val="en-US"/>
              </w:rPr>
              <w:t>AdditionalInfo</w:t>
            </w:r>
          </w:p>
        </w:tc>
        <w:tc>
          <w:tcPr>
            <w:tcW w:w="5481" w:type="dxa"/>
          </w:tcPr>
          <w:p w:rsidR="002B7A14" w:rsidRDefault="002B7A14" w:rsidP="00C76288">
            <w:pPr>
              <w:pStyle w:val="Tabela-zawarto"/>
            </w:pPr>
            <w:r>
              <w:t>Dodatkowe informacje</w:t>
            </w:r>
          </w:p>
        </w:tc>
        <w:tc>
          <w:tcPr>
            <w:tcW w:w="4065" w:type="dxa"/>
            <w:gridSpan w:val="3"/>
          </w:tcPr>
          <w:p w:rsidR="002B7A14" w:rsidRDefault="002B7A14" w:rsidP="00C76288">
            <w:pPr>
              <w:pStyle w:val="Tabela-zawarto"/>
              <w:jc w:val="center"/>
            </w:pPr>
            <w:r>
              <w:t>Dodatkowe informacje dotyczące zwrotu lub powodu odmowy zwrotu środków.</w:t>
            </w:r>
          </w:p>
          <w:p w:rsidR="002B7A14" w:rsidRDefault="002B7A14" w:rsidP="00C76288">
            <w:pPr>
              <w:pStyle w:val="Tabela-zawarto"/>
              <w:jc w:val="center"/>
            </w:pPr>
          </w:p>
          <w:p w:rsidR="002B7A14" w:rsidRDefault="002B7A14" w:rsidP="00C76288">
            <w:pPr>
              <w:pStyle w:val="Tabela-zawarto"/>
              <w:jc w:val="center"/>
            </w:pPr>
            <w:r>
              <w:t>W przypadku odmowy zwrotu środków (</w:t>
            </w:r>
            <w:r w:rsidRPr="00123494">
              <w:t>CancellationAgreement = false</w:t>
            </w:r>
            <w:r>
              <w:t>) można podać do 2 linii dodatkowych informacji</w:t>
            </w:r>
          </w:p>
          <w:p w:rsidR="002B7A14" w:rsidRDefault="002B7A14" w:rsidP="00C76288">
            <w:pPr>
              <w:pStyle w:val="Tabela-zawarto"/>
              <w:jc w:val="center"/>
            </w:pPr>
          </w:p>
          <w:p w:rsidR="002B7A14" w:rsidRPr="00BF188B" w:rsidRDefault="002B7A14" w:rsidP="00C76288">
            <w:pPr>
              <w:pStyle w:val="Tabela-zawarto"/>
              <w:jc w:val="center"/>
            </w:pPr>
            <w:r>
              <w:t>W przypadku zgody na zwrot środków (</w:t>
            </w:r>
            <w:r w:rsidRPr="00123494">
              <w:t xml:space="preserve">CancellationAgreement = </w:t>
            </w:r>
            <w:r>
              <w:t>true) można podać maksymalnie jedną linię informacji dodatkowych</w:t>
            </w:r>
          </w:p>
        </w:tc>
      </w:tr>
      <w:tr w:rsidR="002B7A14" w:rsidRPr="000E1730" w:rsidTr="00271314">
        <w:trPr>
          <w:jc w:val="center"/>
        </w:trPr>
        <w:tc>
          <w:tcPr>
            <w:tcW w:w="567" w:type="dxa"/>
          </w:tcPr>
          <w:p w:rsidR="002B7A14" w:rsidRPr="000E1730" w:rsidRDefault="002B7A14" w:rsidP="00C76288">
            <w:pPr>
              <w:pStyle w:val="Tabela-zawarto"/>
            </w:pPr>
            <w:r>
              <w:t>A-17</w:t>
            </w:r>
          </w:p>
        </w:tc>
        <w:tc>
          <w:tcPr>
            <w:tcW w:w="4055" w:type="dxa"/>
            <w:vAlign w:val="center"/>
          </w:tcPr>
          <w:p w:rsidR="002B7A14" w:rsidRPr="000E1730" w:rsidRDefault="002B7A14" w:rsidP="00C76288">
            <w:pPr>
              <w:pStyle w:val="Tabela-zawarto"/>
              <w:ind w:left="432" w:hanging="432"/>
            </w:pPr>
            <w:r w:rsidRPr="000E1730">
              <w:t xml:space="preserve">-   -   -   </w:t>
            </w:r>
            <w:r>
              <w:t xml:space="preserve">-  </w:t>
            </w:r>
            <w:r w:rsidRPr="00635634">
              <w:t>Customer</w:t>
            </w:r>
          </w:p>
        </w:tc>
        <w:tc>
          <w:tcPr>
            <w:tcW w:w="5481" w:type="dxa"/>
          </w:tcPr>
          <w:p w:rsidR="002B7A14" w:rsidRDefault="002B7A14" w:rsidP="00C76288">
            <w:pPr>
              <w:pStyle w:val="Tabela-zawarto"/>
            </w:pPr>
            <w:r>
              <w:t>Dane klienta</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vAlign w:val="center"/>
          </w:tcPr>
          <w:p w:rsidR="002B7A14" w:rsidRPr="000E1730" w:rsidRDefault="002B7A14" w:rsidP="00C76288">
            <w:pPr>
              <w:pStyle w:val="Tabela-zawarto"/>
            </w:pPr>
            <w:r w:rsidRPr="000E1730">
              <w:t xml:space="preserve">-   -   -   </w:t>
            </w:r>
            <w:r>
              <w:t xml:space="preserve">-  -  </w:t>
            </w:r>
            <w:r w:rsidRPr="000E1730">
              <w:t>Identifier</w:t>
            </w:r>
          </w:p>
        </w:tc>
        <w:tc>
          <w:tcPr>
            <w:tcW w:w="5481" w:type="dxa"/>
          </w:tcPr>
          <w:p w:rsidR="002B7A14" w:rsidRPr="000E1730" w:rsidRDefault="002B7A14" w:rsidP="00C76288">
            <w:pPr>
              <w:pStyle w:val="Tabela-zawarto"/>
            </w:pPr>
            <w:r w:rsidRPr="000E1730">
              <w:t>Identyfikator płatnika</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vAlign w:val="center"/>
          </w:tcPr>
          <w:p w:rsidR="002B7A14" w:rsidRPr="000E1730" w:rsidRDefault="002B7A14" w:rsidP="00C76288">
            <w:pPr>
              <w:pStyle w:val="Tabela-zawarto"/>
            </w:pPr>
            <w:r w:rsidRPr="000E1730">
              <w:t xml:space="preserve">-   -   -   </w:t>
            </w:r>
            <w:r>
              <w:t xml:space="preserve">-  -  </w:t>
            </w:r>
            <w:r w:rsidRPr="000E1730">
              <w:t>Name</w:t>
            </w:r>
          </w:p>
        </w:tc>
        <w:tc>
          <w:tcPr>
            <w:tcW w:w="5481" w:type="dxa"/>
          </w:tcPr>
          <w:p w:rsidR="002B7A14" w:rsidRPr="000E1730" w:rsidRDefault="002B7A14" w:rsidP="00C76288">
            <w:pPr>
              <w:pStyle w:val="Tabela-zawarto"/>
            </w:pPr>
            <w:r w:rsidRPr="000E1730">
              <w:t>Nazwa płatnika</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vAlign w:val="center"/>
          </w:tcPr>
          <w:p w:rsidR="002B7A14" w:rsidRPr="000E1730" w:rsidRDefault="002B7A14" w:rsidP="00C76288">
            <w:pPr>
              <w:pStyle w:val="Tabela-zawarto"/>
            </w:pPr>
            <w:r w:rsidRPr="000E1730">
              <w:t xml:space="preserve">-   -   -   </w:t>
            </w:r>
            <w:r>
              <w:t xml:space="preserve">-  -  </w:t>
            </w:r>
            <w:r w:rsidRPr="000E1730">
              <w:t>AdditionalName</w:t>
            </w:r>
          </w:p>
        </w:tc>
        <w:tc>
          <w:tcPr>
            <w:tcW w:w="5481" w:type="dxa"/>
          </w:tcPr>
          <w:p w:rsidR="002B7A14" w:rsidRPr="000E1730" w:rsidRDefault="002B7A14" w:rsidP="00C76288">
            <w:pPr>
              <w:pStyle w:val="Tabela-zawarto"/>
            </w:pPr>
            <w:r w:rsidRPr="000E1730">
              <w:t>Dodatkowa nazwa płatnika</w:t>
            </w:r>
          </w:p>
        </w:tc>
        <w:tc>
          <w:tcPr>
            <w:tcW w:w="4065" w:type="dxa"/>
            <w:gridSpan w:val="3"/>
          </w:tcPr>
          <w:p w:rsidR="002B7A14" w:rsidRPr="00BF188B" w:rsidRDefault="002B7A14" w:rsidP="00C76288">
            <w:pPr>
              <w:pStyle w:val="Tabela-zawarto"/>
              <w:jc w:val="center"/>
            </w:pPr>
            <w:r>
              <w:t>Dane klienta odwołującego płatność</w:t>
            </w: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vAlign w:val="center"/>
          </w:tcPr>
          <w:p w:rsidR="002B7A14" w:rsidRPr="000E1730" w:rsidRDefault="002B7A14" w:rsidP="00C76288">
            <w:pPr>
              <w:pStyle w:val="Tabela-zawarto"/>
            </w:pPr>
            <w:r w:rsidRPr="000E1730">
              <w:t xml:space="preserve">-   -   -   </w:t>
            </w:r>
            <w:r>
              <w:t xml:space="preserve">-  -  </w:t>
            </w:r>
            <w:r w:rsidRPr="000E1730">
              <w:t>Description</w:t>
            </w:r>
          </w:p>
        </w:tc>
        <w:tc>
          <w:tcPr>
            <w:tcW w:w="5481" w:type="dxa"/>
          </w:tcPr>
          <w:p w:rsidR="002B7A14" w:rsidRPr="000E1730" w:rsidRDefault="002B7A14" w:rsidP="00C76288">
            <w:pPr>
              <w:pStyle w:val="Tabela-zawarto"/>
            </w:pPr>
            <w:r w:rsidRPr="000E1730">
              <w:t>Dodatkowe informacje o płatniku</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vAlign w:val="center"/>
          </w:tcPr>
          <w:p w:rsidR="002B7A14" w:rsidRPr="000E1730" w:rsidRDefault="002B7A14" w:rsidP="00C76288">
            <w:pPr>
              <w:pStyle w:val="Tabela-zawarto"/>
            </w:pPr>
            <w:r w:rsidRPr="000E1730">
              <w:t xml:space="preserve">-   -   -   </w:t>
            </w:r>
            <w:r>
              <w:t>-  -  UltmName</w:t>
            </w:r>
          </w:p>
        </w:tc>
        <w:tc>
          <w:tcPr>
            <w:tcW w:w="5481" w:type="dxa"/>
          </w:tcPr>
          <w:p w:rsidR="002B7A14" w:rsidRPr="000E1730" w:rsidRDefault="002B7A14" w:rsidP="00C76288">
            <w:pPr>
              <w:pStyle w:val="Tabela-zawarto"/>
            </w:pPr>
            <w:r>
              <w:t>Nazwa finalna</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rPr>
                <w:lang w:val="en-US"/>
              </w:rPr>
            </w:pPr>
            <w:r w:rsidRPr="000E1730">
              <w:rPr>
                <w:lang w:val="en-US"/>
              </w:rPr>
              <w:t>A-11</w:t>
            </w:r>
          </w:p>
        </w:tc>
        <w:tc>
          <w:tcPr>
            <w:tcW w:w="4055" w:type="dxa"/>
            <w:vAlign w:val="center"/>
          </w:tcPr>
          <w:p w:rsidR="002B7A14" w:rsidRPr="000E1730" w:rsidRDefault="002B7A14" w:rsidP="00C76288">
            <w:pPr>
              <w:pStyle w:val="Tabela-zawarto"/>
              <w:rPr>
                <w:lang w:val="en-US"/>
              </w:rPr>
            </w:pPr>
            <w:r w:rsidRPr="000E1730">
              <w:t xml:space="preserve">-   -   -   </w:t>
            </w:r>
            <w:r>
              <w:t xml:space="preserve">-  -  </w:t>
            </w:r>
            <w:r w:rsidRPr="000E1730">
              <w:rPr>
                <w:lang w:val="en-US"/>
              </w:rPr>
              <w:t>Address</w:t>
            </w:r>
          </w:p>
        </w:tc>
        <w:tc>
          <w:tcPr>
            <w:tcW w:w="5481" w:type="dxa"/>
          </w:tcPr>
          <w:p w:rsidR="002B7A14" w:rsidRPr="000E1730" w:rsidRDefault="002B7A14" w:rsidP="00C76288">
            <w:pPr>
              <w:pStyle w:val="Tabela-zawarto"/>
            </w:pPr>
            <w:r w:rsidRPr="000E1730">
              <w:t>Adres płatnika (podawany w postaci sformatowanej lub niesformatowanej)</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815B23" w:rsidRDefault="002B7A14" w:rsidP="00C76288">
            <w:pPr>
              <w:pStyle w:val="Tabela-zawarto"/>
              <w:jc w:val="center"/>
            </w:pPr>
          </w:p>
        </w:tc>
        <w:tc>
          <w:tcPr>
            <w:tcW w:w="4055" w:type="dxa"/>
            <w:vAlign w:val="center"/>
          </w:tcPr>
          <w:p w:rsidR="002B7A14" w:rsidRPr="000E1730" w:rsidRDefault="002B7A14" w:rsidP="00C76288">
            <w:pPr>
              <w:pStyle w:val="Tabela-zawarto"/>
              <w:rPr>
                <w:lang w:val="en-US"/>
              </w:rPr>
            </w:pPr>
            <w:r w:rsidRPr="000E1730">
              <w:t xml:space="preserve">-   -   -   </w:t>
            </w:r>
            <w:r>
              <w:t xml:space="preserve">-   -  -  </w:t>
            </w:r>
            <w:r w:rsidRPr="000E1730">
              <w:rPr>
                <w:lang w:val="en-US"/>
              </w:rPr>
              <w:t>AddressType</w:t>
            </w:r>
          </w:p>
        </w:tc>
        <w:tc>
          <w:tcPr>
            <w:tcW w:w="5481" w:type="dxa"/>
          </w:tcPr>
          <w:p w:rsidR="002B7A14" w:rsidRPr="000E1730" w:rsidRDefault="002B7A14" w:rsidP="00C76288">
            <w:pPr>
              <w:pStyle w:val="Tabela-zawarto"/>
            </w:pPr>
            <w:r w:rsidRPr="000E1730">
              <w:t>Typ adresu</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rPr>
                <w:lang w:val="en-US"/>
              </w:rPr>
            </w:pPr>
          </w:p>
        </w:tc>
        <w:tc>
          <w:tcPr>
            <w:tcW w:w="4055" w:type="dxa"/>
            <w:shd w:val="clear" w:color="auto" w:fill="27F9EF"/>
            <w:vAlign w:val="center"/>
          </w:tcPr>
          <w:p w:rsidR="002B7A14" w:rsidRPr="000E1730" w:rsidRDefault="002B7A14" w:rsidP="00C76288">
            <w:pPr>
              <w:pStyle w:val="Tabela-zawarto"/>
              <w:rPr>
                <w:lang w:val="en-US"/>
              </w:rPr>
            </w:pPr>
            <w:r w:rsidRPr="000E1730">
              <w:t xml:space="preserve">-   -   -   </w:t>
            </w:r>
            <w:r>
              <w:t xml:space="preserve">-   -  -  </w:t>
            </w:r>
            <w:r w:rsidRPr="000E1730">
              <w:rPr>
                <w:lang w:val="en-US"/>
              </w:rPr>
              <w:t>StreetName</w:t>
            </w:r>
            <w:r w:rsidRPr="000E1730">
              <w:rPr>
                <w:lang w:val="en-US"/>
              </w:rPr>
              <w:tab/>
              <w:t xml:space="preserve">     </w:t>
            </w:r>
            <w:r>
              <w:rPr>
                <w:lang w:val="en-US"/>
              </w:rPr>
              <w:t xml:space="preserve">            </w:t>
            </w:r>
            <w:r w:rsidRPr="000E1730">
              <w:rPr>
                <w:lang w:val="en-US"/>
              </w:rPr>
              <w:t xml:space="preserve"> </w:t>
            </w:r>
            <w:r w:rsidRPr="000E1730">
              <w:rPr>
                <w:b/>
                <w:lang w:val="en-US"/>
              </w:rPr>
              <w:t>XOR</w:t>
            </w:r>
          </w:p>
        </w:tc>
        <w:tc>
          <w:tcPr>
            <w:tcW w:w="5481" w:type="dxa"/>
          </w:tcPr>
          <w:p w:rsidR="002B7A14" w:rsidRPr="000E1730" w:rsidRDefault="002B7A14" w:rsidP="00C76288">
            <w:pPr>
              <w:pStyle w:val="Tabela-zawarto"/>
            </w:pPr>
            <w:r w:rsidRPr="000E1730">
              <w:t>Nazwa ulicy, nr budynku</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shd w:val="clear" w:color="auto" w:fill="27F9EF"/>
            <w:vAlign w:val="center"/>
          </w:tcPr>
          <w:p w:rsidR="002B7A14" w:rsidRPr="000E1730" w:rsidRDefault="002B7A14" w:rsidP="00C76288">
            <w:pPr>
              <w:pStyle w:val="Tabela-zawarto"/>
            </w:pPr>
            <w:r w:rsidRPr="000E1730">
              <w:t xml:space="preserve">-   -   -   </w:t>
            </w:r>
            <w:r>
              <w:t xml:space="preserve">-   -  -  </w:t>
            </w:r>
            <w:r w:rsidRPr="000E1730">
              <w:t>PostCode</w:t>
            </w:r>
          </w:p>
        </w:tc>
        <w:tc>
          <w:tcPr>
            <w:tcW w:w="5481" w:type="dxa"/>
          </w:tcPr>
          <w:p w:rsidR="002B7A14" w:rsidRPr="000E1730" w:rsidRDefault="002B7A14" w:rsidP="00C76288">
            <w:pPr>
              <w:pStyle w:val="Tabela-zawarto"/>
            </w:pPr>
            <w:r w:rsidRPr="000E1730">
              <w:t>Kod pocztowy</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shd w:val="clear" w:color="auto" w:fill="27F9EF"/>
            <w:vAlign w:val="center"/>
          </w:tcPr>
          <w:p w:rsidR="002B7A14" w:rsidRPr="000E1730" w:rsidRDefault="002B7A14" w:rsidP="00C76288">
            <w:pPr>
              <w:pStyle w:val="Tabela-zawarto"/>
            </w:pPr>
            <w:r w:rsidRPr="000E1730">
              <w:t xml:space="preserve">-   -   -   </w:t>
            </w:r>
            <w:r>
              <w:t xml:space="preserve">-   -  -  </w:t>
            </w:r>
            <w:r w:rsidRPr="000E1730">
              <w:t>CityName</w:t>
            </w:r>
          </w:p>
        </w:tc>
        <w:tc>
          <w:tcPr>
            <w:tcW w:w="5481" w:type="dxa"/>
          </w:tcPr>
          <w:p w:rsidR="002B7A14" w:rsidRPr="000E1730" w:rsidRDefault="002B7A14" w:rsidP="00C76288">
            <w:pPr>
              <w:pStyle w:val="Tabela-zawarto"/>
            </w:pPr>
            <w:r w:rsidRPr="000E1730">
              <w:t>Nazwa miasta</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rPr>
                <w:lang w:val="en-US"/>
              </w:rPr>
            </w:pPr>
          </w:p>
        </w:tc>
        <w:tc>
          <w:tcPr>
            <w:tcW w:w="4055" w:type="dxa"/>
            <w:shd w:val="clear" w:color="auto" w:fill="27F9EF"/>
            <w:vAlign w:val="center"/>
          </w:tcPr>
          <w:p w:rsidR="002B7A14" w:rsidRPr="000E1730" w:rsidRDefault="002B7A14" w:rsidP="00C76288">
            <w:pPr>
              <w:pStyle w:val="Tabela-zawarto"/>
              <w:rPr>
                <w:lang w:val="en-US"/>
              </w:rPr>
            </w:pPr>
            <w:r w:rsidRPr="000E1730">
              <w:t xml:space="preserve">-   -   -   </w:t>
            </w:r>
            <w:r>
              <w:t xml:space="preserve">-   -  -  </w:t>
            </w:r>
            <w:r w:rsidRPr="000E1730">
              <w:rPr>
                <w:lang w:val="en-US"/>
              </w:rPr>
              <w:t xml:space="preserve">PostalAddressLine1 </w:t>
            </w:r>
            <w:r>
              <w:rPr>
                <w:lang w:val="en-US"/>
              </w:rPr>
              <w:t xml:space="preserve">        </w:t>
            </w:r>
            <w:r w:rsidRPr="000E1730">
              <w:rPr>
                <w:b/>
                <w:lang w:val="en-US"/>
              </w:rPr>
              <w:t>XOR</w:t>
            </w:r>
          </w:p>
        </w:tc>
        <w:tc>
          <w:tcPr>
            <w:tcW w:w="5481" w:type="dxa"/>
          </w:tcPr>
          <w:p w:rsidR="002B7A14" w:rsidRPr="000E1730" w:rsidRDefault="002B7A14" w:rsidP="00C76288">
            <w:pPr>
              <w:pStyle w:val="Tabela-zawarto"/>
            </w:pPr>
            <w:r w:rsidRPr="000E1730">
              <w:t>Pierwsza linia adresu</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shd w:val="clear" w:color="auto" w:fill="27F9EF"/>
            <w:vAlign w:val="center"/>
          </w:tcPr>
          <w:p w:rsidR="002B7A14" w:rsidRPr="000E1730" w:rsidRDefault="002B7A14" w:rsidP="00C76288">
            <w:pPr>
              <w:pStyle w:val="Tabela-zawarto"/>
            </w:pPr>
            <w:r w:rsidRPr="000E1730">
              <w:t xml:space="preserve">-   -   -   </w:t>
            </w:r>
            <w:r>
              <w:t xml:space="preserve">-   -  -  </w:t>
            </w:r>
            <w:r w:rsidRPr="000E1730">
              <w:t>PostalAddressLine2</w:t>
            </w:r>
          </w:p>
        </w:tc>
        <w:tc>
          <w:tcPr>
            <w:tcW w:w="5481" w:type="dxa"/>
          </w:tcPr>
          <w:p w:rsidR="002B7A14" w:rsidRPr="000E1730" w:rsidRDefault="002B7A14" w:rsidP="00C76288">
            <w:pPr>
              <w:pStyle w:val="Tabela-zawarto"/>
            </w:pPr>
            <w:r w:rsidRPr="000E1730">
              <w:t>Druga linia adresu</w:t>
            </w:r>
          </w:p>
        </w:tc>
        <w:tc>
          <w:tcPr>
            <w:tcW w:w="4065" w:type="dxa"/>
            <w:gridSpan w:val="3"/>
          </w:tcPr>
          <w:p w:rsidR="002B7A14" w:rsidRPr="000E1730" w:rsidRDefault="002B7A14" w:rsidP="00C76288">
            <w:pPr>
              <w:pStyle w:val="Tabela-zawarto"/>
              <w:jc w:val="center"/>
            </w:pP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vAlign w:val="center"/>
          </w:tcPr>
          <w:p w:rsidR="002B7A14" w:rsidRPr="000E1730" w:rsidRDefault="002B7A14" w:rsidP="00C76288">
            <w:pPr>
              <w:pStyle w:val="Tabela-zawarto"/>
            </w:pPr>
            <w:r w:rsidRPr="000E1730">
              <w:t xml:space="preserve">-   -   -   </w:t>
            </w:r>
            <w:r>
              <w:t xml:space="preserve">-   -  -  </w:t>
            </w:r>
            <w:r w:rsidRPr="000E1730">
              <w:t>Country</w:t>
            </w:r>
          </w:p>
        </w:tc>
        <w:tc>
          <w:tcPr>
            <w:tcW w:w="5481" w:type="dxa"/>
          </w:tcPr>
          <w:p w:rsidR="002B7A14" w:rsidRPr="000E1730" w:rsidRDefault="002B7A14" w:rsidP="00C76288">
            <w:pPr>
              <w:pStyle w:val="Tabela-zawarto"/>
            </w:pPr>
            <w:r w:rsidRPr="000E1730">
              <w:t>Kod kraju</w:t>
            </w:r>
          </w:p>
        </w:tc>
        <w:tc>
          <w:tcPr>
            <w:tcW w:w="4065" w:type="dxa"/>
            <w:gridSpan w:val="3"/>
          </w:tcPr>
          <w:p w:rsidR="002B7A14" w:rsidRPr="000E1730" w:rsidRDefault="002B7A14" w:rsidP="00C76288">
            <w:pPr>
              <w:pStyle w:val="Tabela-zawarto"/>
              <w:jc w:val="center"/>
            </w:pPr>
          </w:p>
        </w:tc>
      </w:tr>
      <w:tr w:rsidR="002B7A14" w:rsidRPr="000E1730" w:rsidTr="00271314">
        <w:trPr>
          <w:jc w:val="center"/>
        </w:trPr>
        <w:tc>
          <w:tcPr>
            <w:tcW w:w="567" w:type="dxa"/>
          </w:tcPr>
          <w:p w:rsidR="002B7A14" w:rsidRPr="000E1730" w:rsidRDefault="002B7A14" w:rsidP="00CE4AB3">
            <w:pPr>
              <w:pStyle w:val="Tabela-zawarto"/>
            </w:pPr>
            <w:r>
              <w:t>B-36</w:t>
            </w:r>
          </w:p>
        </w:tc>
        <w:tc>
          <w:tcPr>
            <w:tcW w:w="4055" w:type="dxa"/>
            <w:shd w:val="clear" w:color="auto" w:fill="6DF8FB"/>
          </w:tcPr>
          <w:p w:rsidR="002B7A14" w:rsidRPr="000E1730" w:rsidRDefault="002B7A14" w:rsidP="00C76288">
            <w:pPr>
              <w:pStyle w:val="Tabela-zawarto"/>
            </w:pPr>
            <w:r w:rsidRPr="000E1730">
              <w:t xml:space="preserve">-   </w:t>
            </w:r>
            <w:r>
              <w:t>PaymentRefusal</w:t>
            </w:r>
            <w:r w:rsidRPr="00C76288">
              <w:t>Document</w:t>
            </w:r>
            <w:r>
              <w:t xml:space="preserve">        X</w:t>
            </w:r>
            <w:r w:rsidRPr="00F25ED5">
              <w:rPr>
                <w:b/>
              </w:rPr>
              <w:t>OR</w:t>
            </w:r>
          </w:p>
        </w:tc>
        <w:tc>
          <w:tcPr>
            <w:tcW w:w="5481" w:type="dxa"/>
          </w:tcPr>
          <w:p w:rsidR="002B7A14" w:rsidRPr="000E1730" w:rsidRDefault="002B7A14" w:rsidP="00C76288">
            <w:pPr>
              <w:pStyle w:val="Tabela-zawarto"/>
              <w:rPr>
                <w:rFonts w:cs="Arial"/>
              </w:rPr>
            </w:pPr>
            <w:r>
              <w:rPr>
                <w:rFonts w:cs="Arial"/>
              </w:rPr>
              <w:t>Komunikat informacyjny typu informacja uznaniowa</w:t>
            </w:r>
          </w:p>
        </w:tc>
        <w:tc>
          <w:tcPr>
            <w:tcW w:w="4065" w:type="dxa"/>
            <w:gridSpan w:val="3"/>
          </w:tcPr>
          <w:p w:rsidR="002B7A14" w:rsidRPr="000E1730" w:rsidRDefault="002B7A14" w:rsidP="00C76288">
            <w:pPr>
              <w:pStyle w:val="Tabela-zawarto"/>
              <w:jc w:val="center"/>
            </w:pPr>
          </w:p>
        </w:tc>
      </w:tr>
      <w:tr w:rsidR="002B7A14" w:rsidRPr="000E1730" w:rsidTr="00271314">
        <w:trPr>
          <w:jc w:val="center"/>
        </w:trPr>
        <w:tc>
          <w:tcPr>
            <w:tcW w:w="567" w:type="dxa"/>
          </w:tcPr>
          <w:p w:rsidR="002B7A14" w:rsidRPr="000E1730" w:rsidRDefault="002B7A14" w:rsidP="00C76288">
            <w:pPr>
              <w:pStyle w:val="Tabela-zawarto"/>
            </w:pPr>
          </w:p>
        </w:tc>
        <w:tc>
          <w:tcPr>
            <w:tcW w:w="4055" w:type="dxa"/>
            <w:vAlign w:val="center"/>
          </w:tcPr>
          <w:p w:rsidR="002B7A14" w:rsidRPr="000E1730" w:rsidRDefault="002B7A14" w:rsidP="00C76288">
            <w:pPr>
              <w:pStyle w:val="Tabela-zawarto"/>
              <w:ind w:left="432" w:hanging="432"/>
            </w:pPr>
            <w:r w:rsidRPr="000E1730">
              <w:rPr>
                <w:lang w:val="en-US"/>
              </w:rPr>
              <w:t xml:space="preserve">-   -   </w:t>
            </w:r>
            <w:r w:rsidRPr="00CE4AB3">
              <w:t>TransactionIdentifier</w:t>
            </w:r>
          </w:p>
        </w:tc>
        <w:tc>
          <w:tcPr>
            <w:tcW w:w="5481" w:type="dxa"/>
          </w:tcPr>
          <w:p w:rsidR="002B7A14" w:rsidRPr="000E1730" w:rsidRDefault="002B7A14" w:rsidP="00CE4AB3">
            <w:pPr>
              <w:pStyle w:val="Tabela-zawarto"/>
            </w:pPr>
            <w:r w:rsidRPr="000E1730">
              <w:t xml:space="preserve">Identyfikator </w:t>
            </w:r>
            <w:r>
              <w:t>otrzymanej płatności SEPA</w:t>
            </w:r>
          </w:p>
        </w:tc>
        <w:tc>
          <w:tcPr>
            <w:tcW w:w="4065" w:type="dxa"/>
            <w:gridSpan w:val="3"/>
          </w:tcPr>
          <w:p w:rsidR="002B7A14" w:rsidRPr="000E1730" w:rsidRDefault="002B7A14" w:rsidP="00CE4AB3">
            <w:pPr>
              <w:pStyle w:val="Tabela-zawarto"/>
              <w:jc w:val="center"/>
            </w:pPr>
            <w:r w:rsidRPr="000E1730">
              <w:t xml:space="preserve">Identyfikator </w:t>
            </w:r>
            <w:r>
              <w:t>zaksięgowanej na rachunku klienta operacji SEPA</w:t>
            </w:r>
          </w:p>
        </w:tc>
      </w:tr>
      <w:tr w:rsidR="002B7A14" w:rsidRPr="000E1730" w:rsidTr="00271314">
        <w:trPr>
          <w:jc w:val="center"/>
        </w:trPr>
        <w:tc>
          <w:tcPr>
            <w:tcW w:w="567" w:type="dxa"/>
          </w:tcPr>
          <w:p w:rsidR="002B7A14" w:rsidRPr="000E1730" w:rsidRDefault="002B7A14" w:rsidP="00C76288">
            <w:pPr>
              <w:pStyle w:val="Tabela-zawarto"/>
            </w:pPr>
            <w:r>
              <w:t>B-27</w:t>
            </w:r>
          </w:p>
        </w:tc>
        <w:tc>
          <w:tcPr>
            <w:tcW w:w="4055" w:type="dxa"/>
            <w:vAlign w:val="center"/>
          </w:tcPr>
          <w:p w:rsidR="002B7A14" w:rsidRPr="000E1730" w:rsidRDefault="002B7A14" w:rsidP="00C76288">
            <w:pPr>
              <w:pStyle w:val="Tabela-zawarto"/>
              <w:ind w:left="432" w:hanging="432"/>
              <w:rPr>
                <w:lang w:val="en-US"/>
              </w:rPr>
            </w:pPr>
            <w:r w:rsidRPr="000E1730">
              <w:rPr>
                <w:lang w:val="en-US"/>
              </w:rPr>
              <w:t xml:space="preserve">-   -   </w:t>
            </w:r>
            <w:r w:rsidRPr="00635634">
              <w:rPr>
                <w:lang w:val="en-US"/>
              </w:rPr>
              <w:t>Payment</w:t>
            </w:r>
            <w:r w:rsidRPr="00037D2E">
              <w:rPr>
                <w:lang w:val="en-US"/>
              </w:rPr>
              <w:t>Refusal</w:t>
            </w:r>
            <w:r w:rsidRPr="00635634">
              <w:rPr>
                <w:lang w:val="en-US"/>
              </w:rPr>
              <w:t>InfoDetails</w:t>
            </w:r>
          </w:p>
        </w:tc>
        <w:tc>
          <w:tcPr>
            <w:tcW w:w="5481" w:type="dxa"/>
          </w:tcPr>
          <w:p w:rsidR="002B7A14" w:rsidRPr="000E1730" w:rsidRDefault="002B7A14" w:rsidP="00C76288">
            <w:pPr>
              <w:pStyle w:val="Tabela-zawarto"/>
              <w:rPr>
                <w:rFonts w:cs="Arial"/>
              </w:rPr>
            </w:pPr>
            <w:r>
              <w:t>Dane dotyczące szczegółów żądania odwołania płatności</w:t>
            </w:r>
          </w:p>
        </w:tc>
        <w:tc>
          <w:tcPr>
            <w:tcW w:w="4065" w:type="dxa"/>
            <w:gridSpan w:val="3"/>
          </w:tcPr>
          <w:p w:rsidR="002B7A14" w:rsidRPr="000E1730" w:rsidRDefault="002B7A14" w:rsidP="00C76288">
            <w:pPr>
              <w:pStyle w:val="Tabela-zawarto"/>
              <w:jc w:val="center"/>
            </w:pPr>
          </w:p>
        </w:tc>
      </w:tr>
      <w:tr w:rsidR="002B7A14" w:rsidRPr="000E1730" w:rsidTr="00271314">
        <w:trPr>
          <w:jc w:val="center"/>
        </w:trPr>
        <w:tc>
          <w:tcPr>
            <w:tcW w:w="567" w:type="dxa"/>
          </w:tcPr>
          <w:p w:rsidR="002B7A14" w:rsidRDefault="002B7A14" w:rsidP="00C76288">
            <w:pPr>
              <w:pStyle w:val="Tabela-zawarto"/>
            </w:pPr>
          </w:p>
        </w:tc>
        <w:tc>
          <w:tcPr>
            <w:tcW w:w="4055" w:type="dxa"/>
            <w:vAlign w:val="center"/>
          </w:tcPr>
          <w:p w:rsidR="002B7A14" w:rsidRPr="000E1730" w:rsidRDefault="002B7A14" w:rsidP="00C76288">
            <w:pPr>
              <w:pStyle w:val="Tabela-zawarto"/>
              <w:ind w:left="432" w:hanging="432"/>
            </w:pPr>
            <w:r w:rsidRPr="000E1730">
              <w:t xml:space="preserve">-   -   -   </w:t>
            </w:r>
            <w:r w:rsidRPr="00A97E1F">
              <w:t>Bank</w:t>
            </w:r>
            <w:r>
              <w:t>PaymentRefusal</w:t>
            </w:r>
            <w:r w:rsidRPr="00A97E1F">
              <w:t>Identifier</w:t>
            </w:r>
          </w:p>
        </w:tc>
        <w:tc>
          <w:tcPr>
            <w:tcW w:w="5481" w:type="dxa"/>
          </w:tcPr>
          <w:p w:rsidR="002B7A14" w:rsidRDefault="002B7A14" w:rsidP="002F0ACA">
            <w:pPr>
              <w:pStyle w:val="Tabela-zawarto"/>
            </w:pPr>
            <w:r>
              <w:t xml:space="preserve">Identyfikator komnunikatu </w:t>
            </w:r>
          </w:p>
        </w:tc>
        <w:tc>
          <w:tcPr>
            <w:tcW w:w="4065" w:type="dxa"/>
            <w:gridSpan w:val="3"/>
          </w:tcPr>
          <w:p w:rsidR="002B7A14" w:rsidRPr="000E1730" w:rsidRDefault="002B7A14" w:rsidP="002F0ACA">
            <w:pPr>
              <w:pStyle w:val="Tabela-zawarto"/>
              <w:jc w:val="center"/>
            </w:pPr>
            <w:r>
              <w:t xml:space="preserve">Identyfikator komnunikatu </w:t>
            </w:r>
          </w:p>
        </w:tc>
      </w:tr>
      <w:tr w:rsidR="002B7A14" w:rsidRPr="000E1730" w:rsidTr="00271314">
        <w:trPr>
          <w:jc w:val="center"/>
        </w:trPr>
        <w:tc>
          <w:tcPr>
            <w:tcW w:w="567" w:type="dxa"/>
          </w:tcPr>
          <w:p w:rsidR="002B7A14" w:rsidRPr="000E1730" w:rsidRDefault="002B7A14" w:rsidP="00C76288">
            <w:pPr>
              <w:pStyle w:val="Tabela-zawarto"/>
            </w:pPr>
          </w:p>
        </w:tc>
        <w:tc>
          <w:tcPr>
            <w:tcW w:w="4055" w:type="dxa"/>
            <w:vAlign w:val="center"/>
          </w:tcPr>
          <w:p w:rsidR="002B7A14" w:rsidRPr="000E1730" w:rsidRDefault="002B7A14" w:rsidP="00C76288">
            <w:pPr>
              <w:pStyle w:val="Tabela-zawarto"/>
              <w:ind w:left="432" w:hanging="432"/>
              <w:rPr>
                <w:lang w:val="en-US"/>
              </w:rPr>
            </w:pPr>
            <w:r w:rsidRPr="000E1730">
              <w:t xml:space="preserve">-   -   -   </w:t>
            </w:r>
            <w:r w:rsidRPr="00635634">
              <w:rPr>
                <w:lang w:val="en-US"/>
              </w:rPr>
              <w:t>InfoCode</w:t>
            </w:r>
          </w:p>
        </w:tc>
        <w:tc>
          <w:tcPr>
            <w:tcW w:w="5481" w:type="dxa"/>
          </w:tcPr>
          <w:p w:rsidR="002B7A14" w:rsidRDefault="002B7A14" w:rsidP="00C76288">
            <w:pPr>
              <w:pStyle w:val="Tabela-zawarto"/>
            </w:pPr>
            <w:r>
              <w:t>Kod powodu odwołania płatności</w:t>
            </w:r>
          </w:p>
        </w:tc>
        <w:tc>
          <w:tcPr>
            <w:tcW w:w="4065" w:type="dxa"/>
            <w:gridSpan w:val="3"/>
          </w:tcPr>
          <w:p w:rsidR="002B7A14" w:rsidRPr="00BF188B" w:rsidRDefault="002B7A14" w:rsidP="002F0ACA">
            <w:pPr>
              <w:pStyle w:val="Tabela-zawarto"/>
              <w:jc w:val="center"/>
            </w:pPr>
            <w:r>
              <w:t>Kod powodu odwołania płatności</w:t>
            </w:r>
          </w:p>
        </w:tc>
      </w:tr>
      <w:tr w:rsidR="002B7A14" w:rsidRPr="000E1730" w:rsidTr="00271314">
        <w:trPr>
          <w:jc w:val="center"/>
        </w:trPr>
        <w:tc>
          <w:tcPr>
            <w:tcW w:w="567" w:type="dxa"/>
          </w:tcPr>
          <w:p w:rsidR="002B7A14" w:rsidRPr="000E1730" w:rsidRDefault="002B7A14" w:rsidP="00C76288">
            <w:pPr>
              <w:pStyle w:val="Tabela-zawarto"/>
            </w:pPr>
          </w:p>
        </w:tc>
        <w:tc>
          <w:tcPr>
            <w:tcW w:w="4055" w:type="dxa"/>
            <w:vAlign w:val="center"/>
          </w:tcPr>
          <w:p w:rsidR="002B7A14" w:rsidRPr="000E1730" w:rsidRDefault="002B7A14" w:rsidP="00C76288">
            <w:pPr>
              <w:pStyle w:val="Tabela-zawarto"/>
              <w:ind w:left="432" w:hanging="432"/>
            </w:pPr>
            <w:r w:rsidRPr="000E1730">
              <w:t xml:space="preserve">-   -   -   </w:t>
            </w:r>
            <w:r w:rsidRPr="00635634">
              <w:rPr>
                <w:lang w:val="en-US"/>
              </w:rPr>
              <w:t>InfoDetails</w:t>
            </w:r>
          </w:p>
        </w:tc>
        <w:tc>
          <w:tcPr>
            <w:tcW w:w="5481" w:type="dxa"/>
          </w:tcPr>
          <w:p w:rsidR="002B7A14" w:rsidRDefault="002B7A14" w:rsidP="00C76288">
            <w:pPr>
              <w:pStyle w:val="Tabela-zawarto"/>
            </w:pPr>
            <w:r w:rsidRPr="0070429E">
              <w:t>Powód odwołania</w:t>
            </w:r>
          </w:p>
        </w:tc>
        <w:tc>
          <w:tcPr>
            <w:tcW w:w="4065" w:type="dxa"/>
            <w:gridSpan w:val="3"/>
          </w:tcPr>
          <w:p w:rsidR="002B7A14" w:rsidRPr="00BF188B" w:rsidRDefault="002B7A14" w:rsidP="002F0ACA">
            <w:pPr>
              <w:pStyle w:val="Tabela-zawarto"/>
              <w:jc w:val="center"/>
            </w:pPr>
            <w:r>
              <w:t>Powód odwołania</w:t>
            </w:r>
          </w:p>
        </w:tc>
      </w:tr>
      <w:tr w:rsidR="002B7A14" w:rsidRPr="000E1730" w:rsidTr="00271314">
        <w:trPr>
          <w:jc w:val="center"/>
        </w:trPr>
        <w:tc>
          <w:tcPr>
            <w:tcW w:w="567" w:type="dxa"/>
          </w:tcPr>
          <w:p w:rsidR="002B7A14" w:rsidRPr="000E1730" w:rsidRDefault="002B7A14" w:rsidP="00C76288">
            <w:pPr>
              <w:pStyle w:val="Tabela-zawarto"/>
            </w:pPr>
            <w:r>
              <w:t>A-17</w:t>
            </w:r>
          </w:p>
        </w:tc>
        <w:tc>
          <w:tcPr>
            <w:tcW w:w="4055" w:type="dxa"/>
            <w:vAlign w:val="center"/>
          </w:tcPr>
          <w:p w:rsidR="002B7A14" w:rsidRPr="000E1730" w:rsidRDefault="002B7A14" w:rsidP="00C76288">
            <w:pPr>
              <w:pStyle w:val="Tabela-zawarto"/>
              <w:ind w:left="432" w:hanging="432"/>
            </w:pPr>
            <w:r w:rsidRPr="000E1730">
              <w:t xml:space="preserve">-   -   -   </w:t>
            </w:r>
            <w:r w:rsidRPr="00635634">
              <w:t>Customer</w:t>
            </w:r>
          </w:p>
        </w:tc>
        <w:tc>
          <w:tcPr>
            <w:tcW w:w="5481" w:type="dxa"/>
          </w:tcPr>
          <w:p w:rsidR="002B7A14" w:rsidRDefault="002B7A14" w:rsidP="00C76288">
            <w:pPr>
              <w:pStyle w:val="Tabela-zawarto"/>
            </w:pPr>
            <w:r>
              <w:t>Dane klienta</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vAlign w:val="center"/>
          </w:tcPr>
          <w:p w:rsidR="002B7A14" w:rsidRPr="000E1730" w:rsidRDefault="002B7A14" w:rsidP="00C76288">
            <w:pPr>
              <w:pStyle w:val="Tabela-zawarto"/>
            </w:pPr>
            <w:r w:rsidRPr="000E1730">
              <w:t xml:space="preserve">-   -   -   </w:t>
            </w:r>
            <w:r>
              <w:t xml:space="preserve">-  </w:t>
            </w:r>
            <w:r w:rsidRPr="000E1730">
              <w:t>Identifier</w:t>
            </w:r>
          </w:p>
        </w:tc>
        <w:tc>
          <w:tcPr>
            <w:tcW w:w="5481" w:type="dxa"/>
          </w:tcPr>
          <w:p w:rsidR="002B7A14" w:rsidRPr="000E1730" w:rsidRDefault="002B7A14" w:rsidP="00C76288">
            <w:pPr>
              <w:pStyle w:val="Tabela-zawarto"/>
            </w:pPr>
            <w:r w:rsidRPr="000E1730">
              <w:t>Identyfikator płatnika</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vAlign w:val="center"/>
          </w:tcPr>
          <w:p w:rsidR="002B7A14" w:rsidRPr="000E1730" w:rsidRDefault="002B7A14" w:rsidP="00C76288">
            <w:pPr>
              <w:pStyle w:val="Tabela-zawarto"/>
            </w:pPr>
            <w:r w:rsidRPr="000E1730">
              <w:t xml:space="preserve">-   -   -   </w:t>
            </w:r>
            <w:r>
              <w:t xml:space="preserve">-  </w:t>
            </w:r>
            <w:r w:rsidRPr="000E1730">
              <w:t>Name</w:t>
            </w:r>
          </w:p>
        </w:tc>
        <w:tc>
          <w:tcPr>
            <w:tcW w:w="5481" w:type="dxa"/>
          </w:tcPr>
          <w:p w:rsidR="002B7A14" w:rsidRPr="000E1730" w:rsidRDefault="002B7A14" w:rsidP="00C76288">
            <w:pPr>
              <w:pStyle w:val="Tabela-zawarto"/>
            </w:pPr>
            <w:r w:rsidRPr="000E1730">
              <w:t>Nazwa płatnika</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vAlign w:val="center"/>
          </w:tcPr>
          <w:p w:rsidR="002B7A14" w:rsidRPr="000E1730" w:rsidRDefault="002B7A14" w:rsidP="00C76288">
            <w:pPr>
              <w:pStyle w:val="Tabela-zawarto"/>
            </w:pPr>
            <w:r w:rsidRPr="000E1730">
              <w:t xml:space="preserve">-   -   -   </w:t>
            </w:r>
            <w:r>
              <w:t xml:space="preserve">-  </w:t>
            </w:r>
            <w:r w:rsidRPr="000E1730">
              <w:t>AdditionalName</w:t>
            </w:r>
          </w:p>
        </w:tc>
        <w:tc>
          <w:tcPr>
            <w:tcW w:w="5481" w:type="dxa"/>
          </w:tcPr>
          <w:p w:rsidR="002B7A14" w:rsidRPr="000E1730" w:rsidRDefault="002B7A14" w:rsidP="00C76288">
            <w:pPr>
              <w:pStyle w:val="Tabela-zawarto"/>
            </w:pPr>
            <w:r w:rsidRPr="000E1730">
              <w:t>Dodatkowa nazwa płatnika</w:t>
            </w:r>
          </w:p>
        </w:tc>
        <w:tc>
          <w:tcPr>
            <w:tcW w:w="4065" w:type="dxa"/>
            <w:gridSpan w:val="3"/>
          </w:tcPr>
          <w:p w:rsidR="002B7A14" w:rsidRPr="00BF188B" w:rsidRDefault="002B7A14" w:rsidP="00C76288">
            <w:pPr>
              <w:pStyle w:val="Tabela-zawarto"/>
              <w:jc w:val="center"/>
            </w:pPr>
            <w:r>
              <w:t>Dane klienta odwołującego płatność</w:t>
            </w: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vAlign w:val="center"/>
          </w:tcPr>
          <w:p w:rsidR="002B7A14" w:rsidRPr="000E1730" w:rsidRDefault="002B7A14" w:rsidP="00C76288">
            <w:pPr>
              <w:pStyle w:val="Tabela-zawarto"/>
            </w:pPr>
            <w:r w:rsidRPr="000E1730">
              <w:t xml:space="preserve">-   -   -   </w:t>
            </w:r>
            <w:r>
              <w:t xml:space="preserve">-  </w:t>
            </w:r>
            <w:r w:rsidRPr="000E1730">
              <w:t>Description</w:t>
            </w:r>
          </w:p>
        </w:tc>
        <w:tc>
          <w:tcPr>
            <w:tcW w:w="5481" w:type="dxa"/>
          </w:tcPr>
          <w:p w:rsidR="002B7A14" w:rsidRPr="000E1730" w:rsidRDefault="002B7A14" w:rsidP="00C76288">
            <w:pPr>
              <w:pStyle w:val="Tabela-zawarto"/>
            </w:pPr>
            <w:r w:rsidRPr="000E1730">
              <w:t>Dodatkowe informacje o płatniku</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vAlign w:val="center"/>
          </w:tcPr>
          <w:p w:rsidR="002B7A14" w:rsidRPr="000E1730" w:rsidRDefault="002B7A14" w:rsidP="00C76288">
            <w:pPr>
              <w:pStyle w:val="Tabela-zawarto"/>
            </w:pPr>
            <w:r w:rsidRPr="000E1730">
              <w:t xml:space="preserve">-   -   -   </w:t>
            </w:r>
            <w:r>
              <w:t>-  UltmName</w:t>
            </w:r>
          </w:p>
        </w:tc>
        <w:tc>
          <w:tcPr>
            <w:tcW w:w="5481" w:type="dxa"/>
          </w:tcPr>
          <w:p w:rsidR="002B7A14" w:rsidRPr="000E1730" w:rsidRDefault="002B7A14" w:rsidP="00C76288">
            <w:pPr>
              <w:pStyle w:val="Tabela-zawarto"/>
            </w:pPr>
            <w:r>
              <w:t>Nazwa finalna</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rPr>
                <w:lang w:val="en-US"/>
              </w:rPr>
            </w:pPr>
            <w:r w:rsidRPr="000E1730">
              <w:rPr>
                <w:lang w:val="en-US"/>
              </w:rPr>
              <w:t>A-11</w:t>
            </w:r>
          </w:p>
        </w:tc>
        <w:tc>
          <w:tcPr>
            <w:tcW w:w="4055" w:type="dxa"/>
            <w:vAlign w:val="center"/>
          </w:tcPr>
          <w:p w:rsidR="002B7A14" w:rsidRPr="000E1730" w:rsidRDefault="002B7A14" w:rsidP="00C76288">
            <w:pPr>
              <w:pStyle w:val="Tabela-zawarto"/>
              <w:rPr>
                <w:lang w:val="en-US"/>
              </w:rPr>
            </w:pPr>
            <w:r w:rsidRPr="000E1730">
              <w:t xml:space="preserve">-   -   -   </w:t>
            </w:r>
            <w:r>
              <w:t xml:space="preserve">-  </w:t>
            </w:r>
            <w:r w:rsidRPr="000E1730">
              <w:rPr>
                <w:lang w:val="en-US"/>
              </w:rPr>
              <w:t>Address</w:t>
            </w:r>
          </w:p>
        </w:tc>
        <w:tc>
          <w:tcPr>
            <w:tcW w:w="5481" w:type="dxa"/>
          </w:tcPr>
          <w:p w:rsidR="002B7A14" w:rsidRPr="000E1730" w:rsidRDefault="002B7A14" w:rsidP="00C76288">
            <w:pPr>
              <w:pStyle w:val="Tabela-zawarto"/>
            </w:pPr>
            <w:r w:rsidRPr="000E1730">
              <w:t>Adres płatnika (podawany w postaci sformatowanej lub niesformatowanej)</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815B23" w:rsidRDefault="002B7A14" w:rsidP="00C76288">
            <w:pPr>
              <w:pStyle w:val="Tabela-zawarto"/>
              <w:jc w:val="center"/>
            </w:pPr>
          </w:p>
        </w:tc>
        <w:tc>
          <w:tcPr>
            <w:tcW w:w="4055" w:type="dxa"/>
            <w:vAlign w:val="center"/>
          </w:tcPr>
          <w:p w:rsidR="002B7A14" w:rsidRPr="000E1730" w:rsidRDefault="002B7A14" w:rsidP="00C76288">
            <w:pPr>
              <w:pStyle w:val="Tabela-zawarto"/>
              <w:rPr>
                <w:lang w:val="en-US"/>
              </w:rPr>
            </w:pPr>
            <w:r w:rsidRPr="000E1730">
              <w:t xml:space="preserve">-   -   -   </w:t>
            </w:r>
            <w:r>
              <w:t xml:space="preserve">-   -  </w:t>
            </w:r>
            <w:r w:rsidRPr="000E1730">
              <w:rPr>
                <w:lang w:val="en-US"/>
              </w:rPr>
              <w:t>AddressType</w:t>
            </w:r>
          </w:p>
        </w:tc>
        <w:tc>
          <w:tcPr>
            <w:tcW w:w="5481" w:type="dxa"/>
          </w:tcPr>
          <w:p w:rsidR="002B7A14" w:rsidRPr="000E1730" w:rsidRDefault="002B7A14" w:rsidP="00C76288">
            <w:pPr>
              <w:pStyle w:val="Tabela-zawarto"/>
            </w:pPr>
            <w:r w:rsidRPr="000E1730">
              <w:t>Typ adresu</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rPr>
                <w:lang w:val="en-US"/>
              </w:rPr>
            </w:pPr>
          </w:p>
        </w:tc>
        <w:tc>
          <w:tcPr>
            <w:tcW w:w="4055" w:type="dxa"/>
            <w:vAlign w:val="center"/>
          </w:tcPr>
          <w:p w:rsidR="002B7A14" w:rsidRPr="000E1730" w:rsidRDefault="002B7A14" w:rsidP="00C76288">
            <w:pPr>
              <w:pStyle w:val="Tabela-zawarto"/>
              <w:rPr>
                <w:lang w:val="en-US"/>
              </w:rPr>
            </w:pPr>
            <w:r w:rsidRPr="000E1730">
              <w:t xml:space="preserve">-   -   -   </w:t>
            </w:r>
            <w:r>
              <w:t xml:space="preserve">-   -  </w:t>
            </w:r>
            <w:r w:rsidRPr="000E1730">
              <w:rPr>
                <w:lang w:val="en-US"/>
              </w:rPr>
              <w:t>StreetName</w:t>
            </w:r>
            <w:r w:rsidRPr="000E1730">
              <w:rPr>
                <w:lang w:val="en-US"/>
              </w:rPr>
              <w:tab/>
              <w:t xml:space="preserve">     </w:t>
            </w:r>
            <w:r>
              <w:rPr>
                <w:lang w:val="en-US"/>
              </w:rPr>
              <w:t xml:space="preserve">            </w:t>
            </w:r>
            <w:r w:rsidRPr="000E1730">
              <w:rPr>
                <w:lang w:val="en-US"/>
              </w:rPr>
              <w:t xml:space="preserve"> </w:t>
            </w:r>
            <w:r w:rsidRPr="000E1730">
              <w:rPr>
                <w:b/>
                <w:lang w:val="en-US"/>
              </w:rPr>
              <w:t>XOR</w:t>
            </w:r>
          </w:p>
        </w:tc>
        <w:tc>
          <w:tcPr>
            <w:tcW w:w="5481" w:type="dxa"/>
          </w:tcPr>
          <w:p w:rsidR="002B7A14" w:rsidRPr="000E1730" w:rsidRDefault="002B7A14" w:rsidP="00C76288">
            <w:pPr>
              <w:pStyle w:val="Tabela-zawarto"/>
            </w:pPr>
            <w:r w:rsidRPr="000E1730">
              <w:t>Nazwa ulicy, nr budynku</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vAlign w:val="center"/>
          </w:tcPr>
          <w:p w:rsidR="002B7A14" w:rsidRPr="000E1730" w:rsidRDefault="002B7A14" w:rsidP="00C76288">
            <w:pPr>
              <w:pStyle w:val="Tabela-zawarto"/>
            </w:pPr>
            <w:r w:rsidRPr="000E1730">
              <w:t xml:space="preserve">-   -   -   </w:t>
            </w:r>
            <w:r>
              <w:t xml:space="preserve">-   -  </w:t>
            </w:r>
            <w:r w:rsidRPr="000E1730">
              <w:t>PostCode</w:t>
            </w:r>
          </w:p>
        </w:tc>
        <w:tc>
          <w:tcPr>
            <w:tcW w:w="5481" w:type="dxa"/>
          </w:tcPr>
          <w:p w:rsidR="002B7A14" w:rsidRPr="000E1730" w:rsidRDefault="002B7A14" w:rsidP="00C76288">
            <w:pPr>
              <w:pStyle w:val="Tabela-zawarto"/>
            </w:pPr>
            <w:r w:rsidRPr="000E1730">
              <w:t>Kod pocztowy</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vAlign w:val="center"/>
          </w:tcPr>
          <w:p w:rsidR="002B7A14" w:rsidRPr="000E1730" w:rsidRDefault="002B7A14" w:rsidP="00C76288">
            <w:pPr>
              <w:pStyle w:val="Tabela-zawarto"/>
            </w:pPr>
            <w:r w:rsidRPr="000E1730">
              <w:t xml:space="preserve">-   -   -   </w:t>
            </w:r>
            <w:r>
              <w:t xml:space="preserve">-   -  </w:t>
            </w:r>
            <w:r w:rsidRPr="000E1730">
              <w:t>CityName</w:t>
            </w:r>
          </w:p>
        </w:tc>
        <w:tc>
          <w:tcPr>
            <w:tcW w:w="5481" w:type="dxa"/>
          </w:tcPr>
          <w:p w:rsidR="002B7A14" w:rsidRPr="000E1730" w:rsidRDefault="002B7A14" w:rsidP="00C76288">
            <w:pPr>
              <w:pStyle w:val="Tabela-zawarto"/>
            </w:pPr>
            <w:r w:rsidRPr="000E1730">
              <w:t>Nazwa miasta</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rPr>
                <w:lang w:val="en-US"/>
              </w:rPr>
            </w:pPr>
          </w:p>
        </w:tc>
        <w:tc>
          <w:tcPr>
            <w:tcW w:w="4055" w:type="dxa"/>
            <w:vAlign w:val="center"/>
          </w:tcPr>
          <w:p w:rsidR="002B7A14" w:rsidRPr="000E1730" w:rsidRDefault="002B7A14" w:rsidP="00C76288">
            <w:pPr>
              <w:pStyle w:val="Tabela-zawarto"/>
              <w:rPr>
                <w:lang w:val="en-US"/>
              </w:rPr>
            </w:pPr>
            <w:r w:rsidRPr="000E1730">
              <w:t xml:space="preserve">-   -   -   </w:t>
            </w:r>
            <w:r>
              <w:t xml:space="preserve">-   -  </w:t>
            </w:r>
            <w:r w:rsidRPr="000E1730">
              <w:rPr>
                <w:lang w:val="en-US"/>
              </w:rPr>
              <w:t xml:space="preserve">PostalAddressLine1 </w:t>
            </w:r>
            <w:r>
              <w:rPr>
                <w:lang w:val="en-US"/>
              </w:rPr>
              <w:t xml:space="preserve">            </w:t>
            </w:r>
            <w:r w:rsidRPr="000E1730">
              <w:rPr>
                <w:b/>
                <w:lang w:val="en-US"/>
              </w:rPr>
              <w:t>XOR</w:t>
            </w:r>
          </w:p>
        </w:tc>
        <w:tc>
          <w:tcPr>
            <w:tcW w:w="5481" w:type="dxa"/>
          </w:tcPr>
          <w:p w:rsidR="002B7A14" w:rsidRPr="000E1730" w:rsidRDefault="002B7A14" w:rsidP="00C76288">
            <w:pPr>
              <w:pStyle w:val="Tabela-zawarto"/>
            </w:pPr>
            <w:r w:rsidRPr="000E1730">
              <w:t>Pierwsza linia adresu</w:t>
            </w:r>
          </w:p>
        </w:tc>
        <w:tc>
          <w:tcPr>
            <w:tcW w:w="4065" w:type="dxa"/>
            <w:gridSpan w:val="3"/>
          </w:tcPr>
          <w:p w:rsidR="002B7A14" w:rsidRDefault="002B7A14" w:rsidP="00C76288">
            <w:pPr>
              <w:pStyle w:val="FootnoteText"/>
              <w:jc w:val="center"/>
              <w:rPr>
                <w:rFonts w:ascii="Arial" w:hAnsi="Arial" w:cs="Arial"/>
                <w:sz w:val="16"/>
                <w:szCs w:val="16"/>
              </w:rPr>
            </w:pP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vAlign w:val="center"/>
          </w:tcPr>
          <w:p w:rsidR="002B7A14" w:rsidRPr="000E1730" w:rsidRDefault="002B7A14" w:rsidP="00C76288">
            <w:pPr>
              <w:pStyle w:val="Tabela-zawarto"/>
            </w:pPr>
            <w:r w:rsidRPr="000E1730">
              <w:t xml:space="preserve">-   -   -   </w:t>
            </w:r>
            <w:r>
              <w:t xml:space="preserve">-   -  </w:t>
            </w:r>
            <w:r w:rsidRPr="000E1730">
              <w:t>PostalAddressLine2</w:t>
            </w:r>
          </w:p>
        </w:tc>
        <w:tc>
          <w:tcPr>
            <w:tcW w:w="5481" w:type="dxa"/>
          </w:tcPr>
          <w:p w:rsidR="002B7A14" w:rsidRPr="000E1730" w:rsidRDefault="002B7A14" w:rsidP="00C76288">
            <w:pPr>
              <w:pStyle w:val="Tabela-zawarto"/>
            </w:pPr>
            <w:r w:rsidRPr="000E1730">
              <w:t>Druga linia adresu</w:t>
            </w:r>
          </w:p>
        </w:tc>
        <w:tc>
          <w:tcPr>
            <w:tcW w:w="4065" w:type="dxa"/>
            <w:gridSpan w:val="3"/>
          </w:tcPr>
          <w:p w:rsidR="002B7A14" w:rsidRPr="000E1730" w:rsidRDefault="002B7A14" w:rsidP="00C76288">
            <w:pPr>
              <w:pStyle w:val="Tabela-zawarto"/>
              <w:jc w:val="center"/>
            </w:pPr>
          </w:p>
        </w:tc>
      </w:tr>
      <w:tr w:rsidR="002B7A14" w:rsidRPr="000E1730" w:rsidTr="00271314">
        <w:trPr>
          <w:jc w:val="center"/>
        </w:trPr>
        <w:tc>
          <w:tcPr>
            <w:tcW w:w="567" w:type="dxa"/>
            <w:vAlign w:val="center"/>
          </w:tcPr>
          <w:p w:rsidR="002B7A14" w:rsidRPr="000E1730" w:rsidRDefault="002B7A14" w:rsidP="00C76288">
            <w:pPr>
              <w:pStyle w:val="Tabela-zawarto"/>
              <w:jc w:val="center"/>
            </w:pPr>
          </w:p>
        </w:tc>
        <w:tc>
          <w:tcPr>
            <w:tcW w:w="4055" w:type="dxa"/>
            <w:vAlign w:val="center"/>
          </w:tcPr>
          <w:p w:rsidR="002B7A14" w:rsidRPr="000E1730" w:rsidRDefault="002B7A14" w:rsidP="00C76288">
            <w:pPr>
              <w:pStyle w:val="Tabela-zawarto"/>
            </w:pPr>
            <w:r w:rsidRPr="000E1730">
              <w:t xml:space="preserve">-   -   -   </w:t>
            </w:r>
            <w:r>
              <w:t xml:space="preserve">-   -  </w:t>
            </w:r>
            <w:r w:rsidRPr="000E1730">
              <w:t>Country</w:t>
            </w:r>
          </w:p>
        </w:tc>
        <w:tc>
          <w:tcPr>
            <w:tcW w:w="5481" w:type="dxa"/>
          </w:tcPr>
          <w:p w:rsidR="002B7A14" w:rsidRPr="000E1730" w:rsidRDefault="002B7A14" w:rsidP="00C76288">
            <w:pPr>
              <w:pStyle w:val="Tabela-zawarto"/>
            </w:pPr>
            <w:r w:rsidRPr="000E1730">
              <w:t>Kod kraju</w:t>
            </w:r>
          </w:p>
        </w:tc>
        <w:tc>
          <w:tcPr>
            <w:tcW w:w="4065" w:type="dxa"/>
            <w:gridSpan w:val="3"/>
          </w:tcPr>
          <w:p w:rsidR="002B7A14" w:rsidRPr="000E1730" w:rsidRDefault="002B7A14" w:rsidP="00C76288">
            <w:pPr>
              <w:pStyle w:val="Tabela-zawarto"/>
              <w:jc w:val="center"/>
            </w:pPr>
          </w:p>
        </w:tc>
      </w:tr>
    </w:tbl>
    <w:p w:rsidR="002B7A14" w:rsidRPr="00484DD2" w:rsidRDefault="002B7A14" w:rsidP="002F1894">
      <w:pPr>
        <w:pStyle w:val="Heading2"/>
        <w:numPr>
          <w:ilvl w:val="1"/>
          <w:numId w:val="27"/>
        </w:numPr>
      </w:pPr>
      <w:bookmarkStart w:id="262" w:name="_Toc365015819"/>
      <w:r w:rsidRPr="00484DD2">
        <w:t>Komunikat żądania InterestRateRequest</w:t>
      </w:r>
      <w:bookmarkEnd w:id="262"/>
    </w:p>
    <w:p w:rsidR="002B7A14" w:rsidRPr="0099093D" w:rsidRDefault="002B7A14" w:rsidP="002F1894">
      <w:pPr>
        <w:pStyle w:val="OpisZnak"/>
      </w:pPr>
      <w:r>
        <w:t xml:space="preserve">Usługa </w:t>
      </w:r>
      <w:r w:rsidRPr="002F1894">
        <w:t>InterestRateReque</w:t>
      </w:r>
      <w:r>
        <w:t xml:space="preserve"> </w:t>
      </w:r>
      <w:r w:rsidRPr="002F1894">
        <w:t>st</w:t>
      </w:r>
      <w:r>
        <w:t>służy do złożenia zapytania o zestawienie kwot odsetek na mikrorachunakch za wskazany okres. Usługa dostępna wyłącznie dla kientów obsługiwanych przez NBP Collect</w:t>
      </w:r>
    </w:p>
    <w:p w:rsidR="002B7A14" w:rsidRPr="000E1730" w:rsidRDefault="002B7A14" w:rsidP="002F1894">
      <w:pPr>
        <w:pStyle w:val="Caption"/>
      </w:pPr>
      <w:bookmarkStart w:id="263" w:name="_Toc365015891"/>
      <w:r w:rsidRPr="000E1730">
        <w:t xml:space="preserve">Tabela </w:t>
      </w:r>
      <w:fldSimple w:instr=" SEQ Tabela \* ARABIC ">
        <w:r>
          <w:rPr>
            <w:noProof/>
          </w:rPr>
          <w:t>65</w:t>
        </w:r>
      </w:fldSimple>
      <w:r w:rsidRPr="000E1730">
        <w:t xml:space="preserve">: Komunikat żądania </w:t>
      </w:r>
      <w:r w:rsidRPr="001E15A8">
        <w:t>InterestRateRequest</w:t>
      </w:r>
      <w:bookmarkEnd w:id="263"/>
    </w:p>
    <w:tbl>
      <w:tblPr>
        <w:tblW w:w="136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39"/>
        <w:gridCol w:w="2722"/>
        <w:gridCol w:w="5218"/>
        <w:gridCol w:w="5210"/>
      </w:tblGrid>
      <w:tr w:rsidR="002B7A14" w:rsidRPr="000E1730" w:rsidTr="009F4DF1">
        <w:tc>
          <w:tcPr>
            <w:tcW w:w="539" w:type="dxa"/>
            <w:shd w:val="solid" w:color="auto" w:fill="auto"/>
            <w:vAlign w:val="center"/>
          </w:tcPr>
          <w:p w:rsidR="002B7A14" w:rsidRPr="000E1730" w:rsidRDefault="002B7A14" w:rsidP="009F4DF1">
            <w:pPr>
              <w:pStyle w:val="Tabela-nagwek"/>
              <w:jc w:val="center"/>
            </w:pPr>
          </w:p>
        </w:tc>
        <w:tc>
          <w:tcPr>
            <w:tcW w:w="2722" w:type="dxa"/>
            <w:shd w:val="solid" w:color="auto" w:fill="auto"/>
          </w:tcPr>
          <w:p w:rsidR="002B7A14" w:rsidRPr="000E1730" w:rsidRDefault="002B7A14" w:rsidP="009F4DF1">
            <w:pPr>
              <w:pStyle w:val="Tabela-nagwek"/>
            </w:pPr>
            <w:r w:rsidRPr="000E1730">
              <w:t>Nazwa elementu</w:t>
            </w:r>
          </w:p>
        </w:tc>
        <w:tc>
          <w:tcPr>
            <w:tcW w:w="5218" w:type="dxa"/>
            <w:shd w:val="solid" w:color="auto" w:fill="auto"/>
          </w:tcPr>
          <w:p w:rsidR="002B7A14" w:rsidRPr="000E1730" w:rsidRDefault="002B7A14" w:rsidP="009F4DF1">
            <w:pPr>
              <w:pStyle w:val="Tabela-nagwek"/>
              <w:jc w:val="center"/>
            </w:pPr>
            <w:r w:rsidRPr="000E1730">
              <w:t>Opis</w:t>
            </w:r>
          </w:p>
        </w:tc>
        <w:tc>
          <w:tcPr>
            <w:tcW w:w="5210" w:type="dxa"/>
            <w:shd w:val="solid" w:color="auto" w:fill="auto"/>
          </w:tcPr>
          <w:p w:rsidR="002B7A14" w:rsidRPr="000E1730" w:rsidRDefault="002B7A14" w:rsidP="009F4DF1">
            <w:pPr>
              <w:pStyle w:val="Tabela-nagwek"/>
              <w:jc w:val="center"/>
            </w:pPr>
            <w:r w:rsidRPr="000E1730">
              <w:t>Wprowadzana wartość</w:t>
            </w:r>
          </w:p>
        </w:tc>
      </w:tr>
      <w:tr w:rsidR="002B7A14" w:rsidRPr="000E1730" w:rsidTr="009F4DF1">
        <w:tc>
          <w:tcPr>
            <w:tcW w:w="539" w:type="dxa"/>
            <w:vAlign w:val="center"/>
          </w:tcPr>
          <w:p w:rsidR="002B7A14" w:rsidRPr="000E1730" w:rsidRDefault="002B7A14" w:rsidP="009F4DF1">
            <w:pPr>
              <w:pStyle w:val="Tabela-zawarto"/>
              <w:jc w:val="center"/>
            </w:pPr>
          </w:p>
        </w:tc>
        <w:tc>
          <w:tcPr>
            <w:tcW w:w="2722" w:type="dxa"/>
            <w:vAlign w:val="center"/>
          </w:tcPr>
          <w:p w:rsidR="002B7A14" w:rsidRPr="000E1730" w:rsidRDefault="002B7A14" w:rsidP="009F4DF1">
            <w:pPr>
              <w:pStyle w:val="Tabela-zawarto"/>
            </w:pPr>
            <w:r w:rsidRPr="001E15A8">
              <w:t>InterestRateRequest</w:t>
            </w:r>
          </w:p>
        </w:tc>
        <w:tc>
          <w:tcPr>
            <w:tcW w:w="10428" w:type="dxa"/>
            <w:gridSpan w:val="2"/>
          </w:tcPr>
          <w:p w:rsidR="002B7A14" w:rsidRPr="000E1730" w:rsidRDefault="002B7A14" w:rsidP="009F4DF1">
            <w:pPr>
              <w:pStyle w:val="Tabela-zawarto"/>
              <w:jc w:val="center"/>
            </w:pPr>
            <w:r>
              <w:t xml:space="preserve">Zestawienie kwot blokad na mikrrachunku za wskazany okres </w:t>
            </w:r>
            <w:r w:rsidRPr="000E1730">
              <w:t>– komunikat typu zapytanie</w:t>
            </w:r>
          </w:p>
        </w:tc>
      </w:tr>
      <w:tr w:rsidR="002B7A14" w:rsidRPr="000E1730" w:rsidTr="009F4DF1">
        <w:tc>
          <w:tcPr>
            <w:tcW w:w="539" w:type="dxa"/>
            <w:vAlign w:val="center"/>
          </w:tcPr>
          <w:p w:rsidR="002B7A14" w:rsidRPr="000E1730" w:rsidRDefault="002B7A14" w:rsidP="009F4DF1">
            <w:pPr>
              <w:pStyle w:val="Tabela-zawarto"/>
              <w:jc w:val="center"/>
            </w:pPr>
            <w:r w:rsidRPr="000E1730">
              <w:t>A-16</w:t>
            </w:r>
          </w:p>
        </w:tc>
        <w:tc>
          <w:tcPr>
            <w:tcW w:w="2722" w:type="dxa"/>
            <w:vAlign w:val="center"/>
          </w:tcPr>
          <w:p w:rsidR="002B7A14" w:rsidRPr="000E1730" w:rsidRDefault="002B7A14" w:rsidP="009F4DF1">
            <w:pPr>
              <w:pStyle w:val="Tabela-zawarto"/>
            </w:pPr>
            <w:r>
              <w:t xml:space="preserve">-   </w:t>
            </w:r>
            <w:r w:rsidRPr="000E1730">
              <w:t>Header</w:t>
            </w:r>
          </w:p>
        </w:tc>
        <w:tc>
          <w:tcPr>
            <w:tcW w:w="5218" w:type="dxa"/>
          </w:tcPr>
          <w:p w:rsidR="002B7A14" w:rsidRPr="000E1730" w:rsidRDefault="002B7A14" w:rsidP="009F4DF1">
            <w:pPr>
              <w:pStyle w:val="Tabela-zawarto"/>
            </w:pPr>
            <w:r w:rsidRPr="000E1730">
              <w:t>Komponent zawierający elementy nagłówka komunikatu</w:t>
            </w:r>
          </w:p>
        </w:tc>
        <w:tc>
          <w:tcPr>
            <w:tcW w:w="5210" w:type="dxa"/>
          </w:tcPr>
          <w:p w:rsidR="002B7A14" w:rsidRPr="000E1730" w:rsidRDefault="002B7A14" w:rsidP="009F4DF1">
            <w:pPr>
              <w:pStyle w:val="Tabela-zawarto"/>
              <w:jc w:val="center"/>
            </w:pPr>
          </w:p>
        </w:tc>
      </w:tr>
      <w:tr w:rsidR="002B7A14" w:rsidRPr="000E1730" w:rsidTr="009F4DF1">
        <w:tc>
          <w:tcPr>
            <w:tcW w:w="539" w:type="dxa"/>
            <w:vAlign w:val="center"/>
          </w:tcPr>
          <w:p w:rsidR="002B7A14" w:rsidRPr="000E1730" w:rsidRDefault="002B7A14" w:rsidP="009F4DF1">
            <w:pPr>
              <w:pStyle w:val="Tabela-zawarto"/>
              <w:jc w:val="center"/>
            </w:pPr>
          </w:p>
        </w:tc>
        <w:tc>
          <w:tcPr>
            <w:tcW w:w="2722" w:type="dxa"/>
            <w:vAlign w:val="center"/>
          </w:tcPr>
          <w:p w:rsidR="002B7A14" w:rsidRPr="000E1730" w:rsidRDefault="002B7A14" w:rsidP="009F4DF1">
            <w:pPr>
              <w:pStyle w:val="Tabela-zawarto"/>
            </w:pPr>
            <w:r>
              <w:t xml:space="preserve">-   -   </w:t>
            </w:r>
            <w:r w:rsidRPr="000E1730">
              <w:t>IssueDateTime</w:t>
            </w:r>
          </w:p>
        </w:tc>
        <w:tc>
          <w:tcPr>
            <w:tcW w:w="5218" w:type="dxa"/>
          </w:tcPr>
          <w:p w:rsidR="002B7A14" w:rsidRPr="000E1730" w:rsidRDefault="002B7A14" w:rsidP="009F4DF1">
            <w:pPr>
              <w:pStyle w:val="Tabela-zawarto"/>
            </w:pPr>
            <w:r w:rsidRPr="000E1730">
              <w:t>Data i czas komunikatu</w:t>
            </w:r>
          </w:p>
        </w:tc>
        <w:tc>
          <w:tcPr>
            <w:tcW w:w="5210" w:type="dxa"/>
          </w:tcPr>
          <w:p w:rsidR="002B7A14" w:rsidRPr="000E1730" w:rsidRDefault="002B7A14" w:rsidP="009F4DF1">
            <w:pPr>
              <w:pStyle w:val="Tabela-zawarto"/>
              <w:jc w:val="center"/>
              <w:rPr>
                <w:lang w:val="de-DE"/>
              </w:rPr>
            </w:pPr>
            <w:r w:rsidRPr="000E1730">
              <w:rPr>
                <w:lang w:val="de-DE"/>
              </w:rPr>
              <w:t>Data i czas komunikatu</w:t>
            </w:r>
          </w:p>
        </w:tc>
      </w:tr>
      <w:tr w:rsidR="002B7A14" w:rsidRPr="000E1730" w:rsidTr="009F4DF1">
        <w:trPr>
          <w:trHeight w:val="363"/>
        </w:trPr>
        <w:tc>
          <w:tcPr>
            <w:tcW w:w="539" w:type="dxa"/>
            <w:vAlign w:val="center"/>
          </w:tcPr>
          <w:p w:rsidR="002B7A14" w:rsidRPr="000E1730" w:rsidRDefault="002B7A14" w:rsidP="009F4DF1">
            <w:pPr>
              <w:pStyle w:val="Tabela-zawarto"/>
              <w:jc w:val="center"/>
            </w:pPr>
          </w:p>
        </w:tc>
        <w:tc>
          <w:tcPr>
            <w:tcW w:w="2722" w:type="dxa"/>
            <w:vAlign w:val="center"/>
          </w:tcPr>
          <w:p w:rsidR="002B7A14" w:rsidRPr="000E1730" w:rsidRDefault="002B7A14" w:rsidP="009F4DF1">
            <w:pPr>
              <w:pStyle w:val="Tabela-zawarto"/>
              <w:rPr>
                <w:lang w:val="de-DE"/>
              </w:rPr>
            </w:pPr>
            <w:r>
              <w:rPr>
                <w:lang w:val="de-DE"/>
              </w:rPr>
              <w:t xml:space="preserve">-   -   </w:t>
            </w:r>
            <w:r w:rsidRPr="000E1730">
              <w:rPr>
                <w:lang w:val="de-DE"/>
              </w:rPr>
              <w:t>DocumentIdentifier</w:t>
            </w:r>
          </w:p>
        </w:tc>
        <w:tc>
          <w:tcPr>
            <w:tcW w:w="5218" w:type="dxa"/>
          </w:tcPr>
          <w:p w:rsidR="002B7A14" w:rsidRPr="000E1730" w:rsidRDefault="002B7A14" w:rsidP="009F4DF1">
            <w:pPr>
              <w:pStyle w:val="Tabela-zawarto"/>
            </w:pPr>
            <w:r w:rsidRPr="000E1730">
              <w:t>Identyfikator komunikatu</w:t>
            </w:r>
          </w:p>
        </w:tc>
        <w:tc>
          <w:tcPr>
            <w:tcW w:w="5210" w:type="dxa"/>
          </w:tcPr>
          <w:p w:rsidR="002B7A14" w:rsidRPr="000E1730" w:rsidRDefault="002B7A14" w:rsidP="009F4DF1">
            <w:pPr>
              <w:pStyle w:val="Tabela-zawarto"/>
              <w:jc w:val="center"/>
            </w:pPr>
            <w:r w:rsidRPr="000E1730">
              <w:t>Dowolny ciąg znaków nadawany przez wysyłającego</w:t>
            </w:r>
          </w:p>
        </w:tc>
      </w:tr>
      <w:tr w:rsidR="002B7A14" w:rsidRPr="000E1730" w:rsidTr="009F4DF1">
        <w:tc>
          <w:tcPr>
            <w:tcW w:w="539" w:type="dxa"/>
            <w:vAlign w:val="center"/>
          </w:tcPr>
          <w:p w:rsidR="002B7A14" w:rsidRPr="000E1730" w:rsidRDefault="002B7A14" w:rsidP="009F4DF1">
            <w:pPr>
              <w:pStyle w:val="Tabela-zawarto"/>
              <w:jc w:val="center"/>
            </w:pPr>
          </w:p>
        </w:tc>
        <w:tc>
          <w:tcPr>
            <w:tcW w:w="2722" w:type="dxa"/>
            <w:vAlign w:val="center"/>
          </w:tcPr>
          <w:p w:rsidR="002B7A14" w:rsidRPr="000E1730" w:rsidRDefault="002B7A14" w:rsidP="009F4DF1">
            <w:pPr>
              <w:pStyle w:val="Tabela-zawarto"/>
            </w:pPr>
            <w:r>
              <w:t xml:space="preserve">-   -   </w:t>
            </w:r>
            <w:r w:rsidRPr="000E1730">
              <w:t>SenderIdentifier</w:t>
            </w:r>
          </w:p>
        </w:tc>
        <w:tc>
          <w:tcPr>
            <w:tcW w:w="5218" w:type="dxa"/>
          </w:tcPr>
          <w:p w:rsidR="002B7A14" w:rsidRPr="000E1730" w:rsidRDefault="002B7A14" w:rsidP="009F4DF1">
            <w:pPr>
              <w:pStyle w:val="Tabela-zawarto"/>
            </w:pPr>
            <w:r w:rsidRPr="000E1730">
              <w:t>Identyfikator nadawcy komunikatu</w:t>
            </w:r>
          </w:p>
        </w:tc>
        <w:tc>
          <w:tcPr>
            <w:tcW w:w="5210" w:type="dxa"/>
          </w:tcPr>
          <w:p w:rsidR="002B7A14" w:rsidRPr="000E1730" w:rsidRDefault="002B7A14" w:rsidP="009F4DF1">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9F4DF1">
        <w:tc>
          <w:tcPr>
            <w:tcW w:w="539" w:type="dxa"/>
            <w:vAlign w:val="center"/>
          </w:tcPr>
          <w:p w:rsidR="002B7A14" w:rsidRPr="000E1730" w:rsidRDefault="002B7A14" w:rsidP="009F4DF1">
            <w:pPr>
              <w:pStyle w:val="Tabela-zawarto"/>
              <w:jc w:val="center"/>
            </w:pPr>
          </w:p>
        </w:tc>
        <w:tc>
          <w:tcPr>
            <w:tcW w:w="2722" w:type="dxa"/>
            <w:vAlign w:val="center"/>
          </w:tcPr>
          <w:p w:rsidR="002B7A14" w:rsidRPr="000E1730" w:rsidRDefault="002B7A14" w:rsidP="009F4DF1">
            <w:pPr>
              <w:pStyle w:val="Tabela-zawarto"/>
              <w:rPr>
                <w:lang w:val="en-US"/>
              </w:rPr>
            </w:pPr>
            <w:r w:rsidRPr="000E1730">
              <w:t xml:space="preserve"> </w:t>
            </w:r>
            <w:r>
              <w:rPr>
                <w:lang w:val="en-US"/>
              </w:rPr>
              <w:t xml:space="preserve">-   -   </w:t>
            </w:r>
            <w:r w:rsidRPr="000E1730">
              <w:rPr>
                <w:lang w:val="en-US"/>
              </w:rPr>
              <w:t>ReceiverIdentifier</w:t>
            </w:r>
          </w:p>
        </w:tc>
        <w:tc>
          <w:tcPr>
            <w:tcW w:w="5218" w:type="dxa"/>
          </w:tcPr>
          <w:p w:rsidR="002B7A14" w:rsidRPr="000E1730" w:rsidRDefault="002B7A14" w:rsidP="009F4DF1">
            <w:pPr>
              <w:pStyle w:val="Tabela-zawarto"/>
            </w:pPr>
            <w:r w:rsidRPr="000E1730">
              <w:t>Identyfikator odbiorcy komunikatu</w:t>
            </w:r>
          </w:p>
        </w:tc>
        <w:tc>
          <w:tcPr>
            <w:tcW w:w="5210" w:type="dxa"/>
          </w:tcPr>
          <w:p w:rsidR="002B7A14" w:rsidRPr="000E1730" w:rsidRDefault="002B7A14" w:rsidP="009F4DF1">
            <w:pPr>
              <w:pStyle w:val="Tabela-zawarto"/>
              <w:jc w:val="center"/>
              <w:rPr>
                <w:lang w:val="en-US"/>
              </w:rPr>
            </w:pPr>
            <w:r w:rsidRPr="000E1730">
              <w:rPr>
                <w:lang w:val="en-US"/>
              </w:rPr>
              <w:t>“ZSK-C”</w:t>
            </w:r>
          </w:p>
        </w:tc>
      </w:tr>
      <w:tr w:rsidR="002B7A14" w:rsidRPr="000E1730" w:rsidTr="009F4DF1">
        <w:tc>
          <w:tcPr>
            <w:tcW w:w="539" w:type="dxa"/>
            <w:vAlign w:val="center"/>
          </w:tcPr>
          <w:p w:rsidR="002B7A14" w:rsidRPr="000E1730" w:rsidRDefault="002B7A14" w:rsidP="009F4DF1">
            <w:pPr>
              <w:pStyle w:val="Tabela-zawarto"/>
              <w:jc w:val="center"/>
              <w:rPr>
                <w:lang w:val="en-US"/>
              </w:rPr>
            </w:pPr>
          </w:p>
        </w:tc>
        <w:tc>
          <w:tcPr>
            <w:tcW w:w="2722" w:type="dxa"/>
            <w:vAlign w:val="center"/>
          </w:tcPr>
          <w:p w:rsidR="002B7A14" w:rsidRPr="000E1730" w:rsidRDefault="002B7A14" w:rsidP="009F4DF1">
            <w:pPr>
              <w:pStyle w:val="Tabela-zawarto"/>
              <w:rPr>
                <w:lang w:val="en-US"/>
              </w:rPr>
            </w:pPr>
            <w:r>
              <w:rPr>
                <w:lang w:val="en-US"/>
              </w:rPr>
              <w:t xml:space="preserve">-   </w:t>
            </w:r>
            <w:r w:rsidRPr="000E1730">
              <w:rPr>
                <w:lang w:val="en-US"/>
              </w:rPr>
              <w:t>CriteriaInclude</w:t>
            </w:r>
          </w:p>
        </w:tc>
        <w:tc>
          <w:tcPr>
            <w:tcW w:w="5218" w:type="dxa"/>
          </w:tcPr>
          <w:p w:rsidR="002B7A14" w:rsidRPr="000E1730" w:rsidRDefault="002B7A14" w:rsidP="009F4DF1">
            <w:pPr>
              <w:pStyle w:val="Tabela-zawarto"/>
            </w:pPr>
            <w:r w:rsidRPr="000E1730">
              <w:t xml:space="preserve">Wskaźnik określający czy w odpowiedzi mają być przekazane kryteria </w:t>
            </w:r>
          </w:p>
        </w:tc>
        <w:tc>
          <w:tcPr>
            <w:tcW w:w="5210" w:type="dxa"/>
          </w:tcPr>
          <w:p w:rsidR="002B7A14" w:rsidRPr="000E1730" w:rsidRDefault="002B7A14" w:rsidP="009F4DF1">
            <w:pPr>
              <w:pStyle w:val="Tabela-zawarto"/>
              <w:jc w:val="center"/>
            </w:pPr>
            <w:r w:rsidRPr="000E1730">
              <w:t>True/False</w:t>
            </w:r>
          </w:p>
          <w:p w:rsidR="002B7A14" w:rsidRPr="000E1730" w:rsidRDefault="002B7A14" w:rsidP="009F4DF1">
            <w:pPr>
              <w:pStyle w:val="Tabela-zawarto"/>
              <w:jc w:val="center"/>
            </w:pPr>
            <w:r w:rsidRPr="000E1730">
              <w:t>Brak elementu oznacza False</w:t>
            </w:r>
          </w:p>
        </w:tc>
      </w:tr>
      <w:tr w:rsidR="002B7A14" w:rsidRPr="000E1730" w:rsidTr="009F4DF1">
        <w:tc>
          <w:tcPr>
            <w:tcW w:w="539" w:type="dxa"/>
            <w:vAlign w:val="center"/>
          </w:tcPr>
          <w:p w:rsidR="002B7A14" w:rsidRPr="000E1730" w:rsidRDefault="002B7A14" w:rsidP="009F4DF1">
            <w:pPr>
              <w:pStyle w:val="Tabela-zawarto"/>
              <w:jc w:val="center"/>
            </w:pPr>
            <w:r>
              <w:t>D-19</w:t>
            </w:r>
          </w:p>
        </w:tc>
        <w:tc>
          <w:tcPr>
            <w:tcW w:w="2722" w:type="dxa"/>
            <w:vAlign w:val="center"/>
          </w:tcPr>
          <w:p w:rsidR="002B7A14" w:rsidRPr="000E1730" w:rsidRDefault="002B7A14" w:rsidP="009F4DF1">
            <w:pPr>
              <w:pStyle w:val="Tabela-zawarto"/>
            </w:pPr>
            <w:r>
              <w:t xml:space="preserve">-   </w:t>
            </w:r>
            <w:r w:rsidRPr="001E15A8">
              <w:t>InterestRateCriteria</w:t>
            </w:r>
          </w:p>
        </w:tc>
        <w:tc>
          <w:tcPr>
            <w:tcW w:w="5218" w:type="dxa"/>
          </w:tcPr>
          <w:p w:rsidR="002B7A14" w:rsidRPr="000E1730" w:rsidRDefault="002B7A14" w:rsidP="009F4DF1">
            <w:pPr>
              <w:pStyle w:val="Tabela-zawarto"/>
            </w:pPr>
            <w:r w:rsidRPr="000E1730">
              <w:t>Komponent zawierający informacje określające kryteria zapytania</w:t>
            </w:r>
          </w:p>
        </w:tc>
        <w:tc>
          <w:tcPr>
            <w:tcW w:w="5210" w:type="dxa"/>
          </w:tcPr>
          <w:p w:rsidR="002B7A14" w:rsidRPr="000E1730" w:rsidRDefault="002B7A14" w:rsidP="009F4DF1">
            <w:pPr>
              <w:pStyle w:val="Tabela-zawarto"/>
              <w:jc w:val="center"/>
            </w:pPr>
          </w:p>
        </w:tc>
      </w:tr>
      <w:tr w:rsidR="002B7A14" w:rsidRPr="000E1730" w:rsidTr="009F4DF1">
        <w:tc>
          <w:tcPr>
            <w:tcW w:w="539" w:type="dxa"/>
            <w:vAlign w:val="center"/>
          </w:tcPr>
          <w:p w:rsidR="002B7A14" w:rsidRPr="000E1730" w:rsidRDefault="002B7A14" w:rsidP="009F4DF1">
            <w:pPr>
              <w:pStyle w:val="Tabela-zawarto"/>
              <w:jc w:val="center"/>
            </w:pPr>
          </w:p>
        </w:tc>
        <w:tc>
          <w:tcPr>
            <w:tcW w:w="2722" w:type="dxa"/>
            <w:vAlign w:val="center"/>
          </w:tcPr>
          <w:p w:rsidR="002B7A14" w:rsidRPr="000E1730" w:rsidRDefault="002B7A14" w:rsidP="001E15A8">
            <w:pPr>
              <w:pStyle w:val="Tabela-zawarto"/>
              <w:rPr>
                <w:lang w:val="en-US"/>
              </w:rPr>
            </w:pPr>
            <w:r>
              <w:rPr>
                <w:lang w:val="en-US"/>
              </w:rPr>
              <w:t>-   -   Start</w:t>
            </w:r>
            <w:r w:rsidRPr="000E1730">
              <w:rPr>
                <w:lang w:val="en-US"/>
              </w:rPr>
              <w:t>Date</w:t>
            </w:r>
          </w:p>
        </w:tc>
        <w:tc>
          <w:tcPr>
            <w:tcW w:w="5218" w:type="dxa"/>
          </w:tcPr>
          <w:p w:rsidR="002B7A14" w:rsidRPr="000E1730" w:rsidRDefault="002B7A14" w:rsidP="009F4DF1">
            <w:pPr>
              <w:pStyle w:val="Tabela-zawarto"/>
            </w:pPr>
            <w:r>
              <w:t>Data początkowa okresu</w:t>
            </w:r>
          </w:p>
        </w:tc>
        <w:tc>
          <w:tcPr>
            <w:tcW w:w="5210" w:type="dxa"/>
          </w:tcPr>
          <w:p w:rsidR="002B7A14" w:rsidRPr="000E1730" w:rsidRDefault="002B7A14" w:rsidP="009F4DF1">
            <w:pPr>
              <w:pStyle w:val="Tabela-zawarto"/>
              <w:jc w:val="center"/>
            </w:pPr>
            <w:r>
              <w:t>Data początkowa okresu</w:t>
            </w:r>
          </w:p>
        </w:tc>
      </w:tr>
      <w:tr w:rsidR="002B7A14" w:rsidRPr="000E1730" w:rsidTr="009F4DF1">
        <w:tc>
          <w:tcPr>
            <w:tcW w:w="539" w:type="dxa"/>
            <w:vAlign w:val="center"/>
          </w:tcPr>
          <w:p w:rsidR="002B7A14" w:rsidRPr="000E1730" w:rsidRDefault="002B7A14" w:rsidP="009F4DF1">
            <w:pPr>
              <w:pStyle w:val="Tabela-zawarto"/>
              <w:jc w:val="center"/>
            </w:pPr>
          </w:p>
        </w:tc>
        <w:tc>
          <w:tcPr>
            <w:tcW w:w="2722" w:type="dxa"/>
            <w:vAlign w:val="center"/>
          </w:tcPr>
          <w:p w:rsidR="002B7A14" w:rsidRPr="000E1730" w:rsidRDefault="002B7A14" w:rsidP="001E15A8">
            <w:pPr>
              <w:pStyle w:val="Tabela-zawarto"/>
              <w:rPr>
                <w:lang w:val="en-US"/>
              </w:rPr>
            </w:pPr>
            <w:r>
              <w:rPr>
                <w:lang w:val="en-US"/>
              </w:rPr>
              <w:t>-   -   EndDate</w:t>
            </w:r>
          </w:p>
        </w:tc>
        <w:tc>
          <w:tcPr>
            <w:tcW w:w="5218" w:type="dxa"/>
          </w:tcPr>
          <w:p w:rsidR="002B7A14" w:rsidRPr="000E1730" w:rsidRDefault="002B7A14" w:rsidP="009F4DF1">
            <w:pPr>
              <w:pStyle w:val="Tabela-zawarto"/>
            </w:pPr>
            <w:r>
              <w:t>Data końcowa okresu</w:t>
            </w:r>
          </w:p>
        </w:tc>
        <w:tc>
          <w:tcPr>
            <w:tcW w:w="5210" w:type="dxa"/>
          </w:tcPr>
          <w:p w:rsidR="002B7A14" w:rsidRPr="000E1730" w:rsidRDefault="002B7A14" w:rsidP="009F4DF1">
            <w:pPr>
              <w:pStyle w:val="Tabela-zawarto"/>
              <w:jc w:val="center"/>
            </w:pPr>
            <w:r>
              <w:t>Data końcowa okresu</w:t>
            </w:r>
          </w:p>
        </w:tc>
      </w:tr>
      <w:tr w:rsidR="002B7A14" w:rsidRPr="000E1730" w:rsidTr="009F4DF1">
        <w:tc>
          <w:tcPr>
            <w:tcW w:w="539" w:type="dxa"/>
            <w:vAlign w:val="center"/>
          </w:tcPr>
          <w:p w:rsidR="002B7A14" w:rsidRPr="000E1730" w:rsidRDefault="002B7A14" w:rsidP="009F4DF1">
            <w:pPr>
              <w:pStyle w:val="Tabela-zawarto"/>
              <w:jc w:val="center"/>
            </w:pPr>
            <w:r w:rsidRPr="000E1730">
              <w:t>A-10</w:t>
            </w:r>
          </w:p>
        </w:tc>
        <w:tc>
          <w:tcPr>
            <w:tcW w:w="2722" w:type="dxa"/>
            <w:vAlign w:val="center"/>
          </w:tcPr>
          <w:p w:rsidR="002B7A14" w:rsidRPr="000E1730" w:rsidRDefault="002B7A14" w:rsidP="009F4DF1">
            <w:pPr>
              <w:pStyle w:val="Tabela-zawarto"/>
              <w:ind w:left="432" w:hanging="432"/>
              <w:rPr>
                <w:b/>
              </w:rPr>
            </w:pPr>
            <w:r>
              <w:t xml:space="preserve">-   -   </w:t>
            </w:r>
            <w:r w:rsidRPr="000E1730">
              <w:t>CustomerAccount</w:t>
            </w:r>
          </w:p>
        </w:tc>
        <w:tc>
          <w:tcPr>
            <w:tcW w:w="5218" w:type="dxa"/>
          </w:tcPr>
          <w:p w:rsidR="002B7A14" w:rsidRPr="000E1730" w:rsidRDefault="002B7A14" w:rsidP="009F4DF1">
            <w:pPr>
              <w:pStyle w:val="Tabela-zawarto"/>
            </w:pPr>
            <w:r>
              <w:t>Informacje o rachunku bankowym klienta, który prowadzi księgowo mikrorachunek</w:t>
            </w:r>
          </w:p>
        </w:tc>
        <w:tc>
          <w:tcPr>
            <w:tcW w:w="5210" w:type="dxa"/>
          </w:tcPr>
          <w:p w:rsidR="002B7A14" w:rsidRPr="000E1730" w:rsidRDefault="002B7A14" w:rsidP="009F4DF1">
            <w:pPr>
              <w:pStyle w:val="Tabela-zawarto"/>
              <w:jc w:val="center"/>
              <w:rPr>
                <w:b/>
              </w:rPr>
            </w:pPr>
          </w:p>
        </w:tc>
      </w:tr>
      <w:tr w:rsidR="002B7A14" w:rsidRPr="000E1730" w:rsidTr="009F4DF1">
        <w:tc>
          <w:tcPr>
            <w:tcW w:w="539" w:type="dxa"/>
            <w:vAlign w:val="center"/>
          </w:tcPr>
          <w:p w:rsidR="002B7A14" w:rsidRPr="000E1730" w:rsidRDefault="002B7A14" w:rsidP="009F4DF1">
            <w:pPr>
              <w:pStyle w:val="Tabela-zawarto"/>
              <w:jc w:val="center"/>
            </w:pPr>
          </w:p>
        </w:tc>
        <w:tc>
          <w:tcPr>
            <w:tcW w:w="2722" w:type="dxa"/>
            <w:vAlign w:val="center"/>
          </w:tcPr>
          <w:p w:rsidR="002B7A14" w:rsidRPr="000E1730" w:rsidRDefault="002B7A14" w:rsidP="009F4DF1">
            <w:pPr>
              <w:pStyle w:val="Tabela-zawarto"/>
              <w:ind w:left="432" w:hanging="432"/>
              <w:rPr>
                <w:b/>
                <w:lang w:val="en-US"/>
              </w:rPr>
            </w:pPr>
            <w:r>
              <w:rPr>
                <w:lang w:val="en-US"/>
              </w:rPr>
              <w:t xml:space="preserve">-   -   -   </w:t>
            </w:r>
            <w:r w:rsidRPr="000E1730">
              <w:rPr>
                <w:lang w:val="en-US"/>
              </w:rPr>
              <w:t>AccountIdentifier</w:t>
            </w:r>
          </w:p>
        </w:tc>
        <w:tc>
          <w:tcPr>
            <w:tcW w:w="5218" w:type="dxa"/>
          </w:tcPr>
          <w:p w:rsidR="002B7A14" w:rsidRPr="000E1730" w:rsidRDefault="002B7A14" w:rsidP="009F4DF1">
            <w:pPr>
              <w:pStyle w:val="Tabela-zawarto"/>
            </w:pPr>
            <w:r w:rsidRPr="000E1730">
              <w:t>Numer rachunku</w:t>
            </w:r>
          </w:p>
        </w:tc>
        <w:tc>
          <w:tcPr>
            <w:tcW w:w="5210" w:type="dxa"/>
          </w:tcPr>
          <w:p w:rsidR="002B7A14" w:rsidRPr="000E1730" w:rsidRDefault="002B7A14" w:rsidP="009F4DF1">
            <w:pPr>
              <w:pStyle w:val="Tabela-zawarto"/>
              <w:jc w:val="center"/>
            </w:pPr>
            <w:r w:rsidRPr="000E1730">
              <w:t>Numer rachunku w standardzie NRB/IBAN</w:t>
            </w:r>
          </w:p>
        </w:tc>
      </w:tr>
      <w:tr w:rsidR="002B7A14" w:rsidRPr="000E1730" w:rsidTr="009F4DF1">
        <w:tc>
          <w:tcPr>
            <w:tcW w:w="539" w:type="dxa"/>
            <w:vAlign w:val="center"/>
          </w:tcPr>
          <w:p w:rsidR="002B7A14" w:rsidRPr="000E1730" w:rsidRDefault="002B7A14" w:rsidP="009F4DF1">
            <w:pPr>
              <w:pStyle w:val="Tabela-zawarto"/>
              <w:jc w:val="center"/>
            </w:pPr>
          </w:p>
        </w:tc>
        <w:tc>
          <w:tcPr>
            <w:tcW w:w="2722" w:type="dxa"/>
            <w:vAlign w:val="center"/>
          </w:tcPr>
          <w:p w:rsidR="002B7A14" w:rsidRPr="000E1730" w:rsidRDefault="002B7A14" w:rsidP="009F4DF1">
            <w:pPr>
              <w:pStyle w:val="Tabela-zawarto"/>
              <w:ind w:left="432" w:hanging="432"/>
              <w:rPr>
                <w:b/>
              </w:rPr>
            </w:pPr>
            <w:r>
              <w:t xml:space="preserve">-   -   -   </w:t>
            </w:r>
            <w:r w:rsidRPr="000E1730">
              <w:t>AccountName</w:t>
            </w:r>
          </w:p>
        </w:tc>
        <w:tc>
          <w:tcPr>
            <w:tcW w:w="5218" w:type="dxa"/>
          </w:tcPr>
          <w:p w:rsidR="002B7A14" w:rsidRPr="000E1730" w:rsidRDefault="002B7A14" w:rsidP="009F4DF1">
            <w:pPr>
              <w:pStyle w:val="Tabela-zawarto"/>
            </w:pPr>
            <w:r w:rsidRPr="000E1730">
              <w:t>Nazwa rachunku</w:t>
            </w:r>
          </w:p>
        </w:tc>
        <w:tc>
          <w:tcPr>
            <w:tcW w:w="5210" w:type="dxa"/>
          </w:tcPr>
          <w:p w:rsidR="002B7A14" w:rsidRPr="000E1730" w:rsidRDefault="002B7A14" w:rsidP="009F4DF1">
            <w:pPr>
              <w:pStyle w:val="Tabela-zawarto"/>
              <w:jc w:val="center"/>
            </w:pPr>
          </w:p>
        </w:tc>
      </w:tr>
      <w:tr w:rsidR="002B7A14" w:rsidRPr="000E1730" w:rsidTr="009F4DF1">
        <w:tc>
          <w:tcPr>
            <w:tcW w:w="539" w:type="dxa"/>
            <w:vAlign w:val="center"/>
          </w:tcPr>
          <w:p w:rsidR="002B7A14" w:rsidRPr="000E1730" w:rsidRDefault="002B7A14" w:rsidP="009F4DF1">
            <w:pPr>
              <w:pStyle w:val="Tabela-zawarto"/>
              <w:jc w:val="center"/>
            </w:pPr>
            <w:r w:rsidRPr="000E1730">
              <w:t>A-10</w:t>
            </w:r>
          </w:p>
        </w:tc>
        <w:tc>
          <w:tcPr>
            <w:tcW w:w="2722" w:type="dxa"/>
            <w:vAlign w:val="center"/>
          </w:tcPr>
          <w:p w:rsidR="002B7A14" w:rsidRPr="000E1730" w:rsidRDefault="002B7A14" w:rsidP="009F4DF1">
            <w:pPr>
              <w:pStyle w:val="Tabela-zawarto"/>
              <w:ind w:left="432" w:hanging="432"/>
              <w:rPr>
                <w:b/>
              </w:rPr>
            </w:pPr>
            <w:r>
              <w:t>-   -   Micro</w:t>
            </w:r>
            <w:r w:rsidRPr="000E1730">
              <w:t>Account</w:t>
            </w:r>
          </w:p>
        </w:tc>
        <w:tc>
          <w:tcPr>
            <w:tcW w:w="5218" w:type="dxa"/>
          </w:tcPr>
          <w:p w:rsidR="002B7A14" w:rsidRPr="000E1730" w:rsidRDefault="002B7A14" w:rsidP="009F4DF1">
            <w:pPr>
              <w:pStyle w:val="Tabela-zawarto"/>
            </w:pPr>
            <w:r>
              <w:t>Informacje o mikrorachunku, którego dotyczy informacja o kwocie odsetek</w:t>
            </w:r>
          </w:p>
        </w:tc>
        <w:tc>
          <w:tcPr>
            <w:tcW w:w="5210" w:type="dxa"/>
          </w:tcPr>
          <w:p w:rsidR="002B7A14" w:rsidRDefault="002B7A14" w:rsidP="009F4DF1">
            <w:pPr>
              <w:pStyle w:val="Tabela-zawarto"/>
              <w:jc w:val="center"/>
            </w:pPr>
            <w:r w:rsidRPr="0028726F">
              <w:t>Lista mikrorachunków</w:t>
            </w:r>
          </w:p>
          <w:p w:rsidR="002B7A14" w:rsidRPr="0028726F" w:rsidRDefault="002B7A14" w:rsidP="009F4DF1">
            <w:pPr>
              <w:pStyle w:val="Tabela-zawarto"/>
              <w:jc w:val="center"/>
            </w:pPr>
            <w:r>
              <w:t>Jeśli pusta zwrócona jest informacja o kwotach odsetek dla wszystkich mikrorachunków za wskazany okres</w:t>
            </w:r>
          </w:p>
        </w:tc>
      </w:tr>
      <w:tr w:rsidR="002B7A14" w:rsidRPr="000E1730" w:rsidTr="009F4DF1">
        <w:tc>
          <w:tcPr>
            <w:tcW w:w="539" w:type="dxa"/>
            <w:vAlign w:val="center"/>
          </w:tcPr>
          <w:p w:rsidR="002B7A14" w:rsidRPr="000E1730" w:rsidRDefault="002B7A14" w:rsidP="009F4DF1">
            <w:pPr>
              <w:pStyle w:val="Tabela-zawarto"/>
              <w:jc w:val="center"/>
            </w:pPr>
          </w:p>
        </w:tc>
        <w:tc>
          <w:tcPr>
            <w:tcW w:w="2722" w:type="dxa"/>
            <w:vAlign w:val="center"/>
          </w:tcPr>
          <w:p w:rsidR="002B7A14" w:rsidRPr="000E1730" w:rsidRDefault="002B7A14" w:rsidP="009F4DF1">
            <w:pPr>
              <w:pStyle w:val="Tabela-zawarto"/>
              <w:ind w:left="432" w:hanging="432"/>
              <w:rPr>
                <w:b/>
                <w:lang w:val="en-US"/>
              </w:rPr>
            </w:pPr>
            <w:r>
              <w:rPr>
                <w:lang w:val="en-US"/>
              </w:rPr>
              <w:t xml:space="preserve">-   -   -   </w:t>
            </w:r>
            <w:r w:rsidRPr="000E1730">
              <w:rPr>
                <w:lang w:val="en-US"/>
              </w:rPr>
              <w:t>AccountIdentifier</w:t>
            </w:r>
          </w:p>
        </w:tc>
        <w:tc>
          <w:tcPr>
            <w:tcW w:w="5218" w:type="dxa"/>
          </w:tcPr>
          <w:p w:rsidR="002B7A14" w:rsidRPr="000E1730" w:rsidRDefault="002B7A14" w:rsidP="009F4DF1">
            <w:pPr>
              <w:pStyle w:val="Tabela-zawarto"/>
            </w:pPr>
            <w:r w:rsidRPr="000E1730">
              <w:t>Numer rachunku</w:t>
            </w:r>
          </w:p>
        </w:tc>
        <w:tc>
          <w:tcPr>
            <w:tcW w:w="5210" w:type="dxa"/>
          </w:tcPr>
          <w:p w:rsidR="002B7A14" w:rsidRPr="001E0423" w:rsidRDefault="002B7A14" w:rsidP="001E15A8">
            <w:pPr>
              <w:pStyle w:val="Tabela-zawarto"/>
              <w:jc w:val="center"/>
              <w:rPr>
                <w:highlight w:val="cyan"/>
              </w:rPr>
            </w:pPr>
            <w:r w:rsidRPr="001E15A8">
              <w:t>Numer mikrorachunku prowadzonego w NBPCollect</w:t>
            </w:r>
          </w:p>
        </w:tc>
      </w:tr>
      <w:tr w:rsidR="002B7A14" w:rsidRPr="000E1730" w:rsidTr="009F4DF1">
        <w:tc>
          <w:tcPr>
            <w:tcW w:w="539" w:type="dxa"/>
            <w:vAlign w:val="center"/>
          </w:tcPr>
          <w:p w:rsidR="002B7A14" w:rsidRPr="000E1730" w:rsidRDefault="002B7A14" w:rsidP="009F4DF1">
            <w:pPr>
              <w:pStyle w:val="Tabela-zawarto"/>
              <w:jc w:val="center"/>
            </w:pPr>
          </w:p>
        </w:tc>
        <w:tc>
          <w:tcPr>
            <w:tcW w:w="2722" w:type="dxa"/>
            <w:vAlign w:val="center"/>
          </w:tcPr>
          <w:p w:rsidR="002B7A14" w:rsidRPr="000E1730" w:rsidRDefault="002B7A14" w:rsidP="009F4DF1">
            <w:pPr>
              <w:pStyle w:val="Tabela-zawarto"/>
              <w:ind w:left="432" w:hanging="432"/>
              <w:rPr>
                <w:b/>
              </w:rPr>
            </w:pPr>
            <w:r>
              <w:t xml:space="preserve">-   -   -   </w:t>
            </w:r>
            <w:r w:rsidRPr="000E1730">
              <w:t>AccountName</w:t>
            </w:r>
          </w:p>
        </w:tc>
        <w:tc>
          <w:tcPr>
            <w:tcW w:w="5218" w:type="dxa"/>
          </w:tcPr>
          <w:p w:rsidR="002B7A14" w:rsidRPr="000E1730" w:rsidRDefault="002B7A14" w:rsidP="009F4DF1">
            <w:pPr>
              <w:pStyle w:val="Tabela-zawarto"/>
            </w:pPr>
            <w:r w:rsidRPr="000E1730">
              <w:t>Nazwa rachunku</w:t>
            </w:r>
          </w:p>
        </w:tc>
        <w:tc>
          <w:tcPr>
            <w:tcW w:w="5210" w:type="dxa"/>
          </w:tcPr>
          <w:p w:rsidR="002B7A14" w:rsidRPr="000E1730" w:rsidRDefault="002B7A14" w:rsidP="009F4DF1">
            <w:pPr>
              <w:pStyle w:val="Tabela-zawarto"/>
              <w:jc w:val="center"/>
            </w:pPr>
          </w:p>
        </w:tc>
      </w:tr>
    </w:tbl>
    <w:p w:rsidR="002B7A14" w:rsidRPr="000E1730" w:rsidRDefault="002B7A14" w:rsidP="002F1894"/>
    <w:p w:rsidR="002B7A14" w:rsidRDefault="002B7A14">
      <w:pPr>
        <w:rPr>
          <w:rFonts w:ascii="Arial" w:hAnsi="Arial"/>
          <w:b/>
          <w:sz w:val="28"/>
        </w:rPr>
      </w:pPr>
      <w:r>
        <w:br w:type="page"/>
      </w:r>
    </w:p>
    <w:p w:rsidR="002B7A14" w:rsidRPr="000E1730" w:rsidRDefault="002B7A14" w:rsidP="00A60EE4">
      <w:pPr>
        <w:pStyle w:val="Heading2"/>
        <w:numPr>
          <w:ilvl w:val="1"/>
          <w:numId w:val="27"/>
        </w:numPr>
      </w:pPr>
      <w:bookmarkStart w:id="264" w:name="_Toc365015820"/>
      <w:r w:rsidRPr="000E1730">
        <w:t xml:space="preserve">Komunikat odpowiedzi </w:t>
      </w:r>
      <w:r w:rsidRPr="00A60EE4">
        <w:t>InterestRateResponse</w:t>
      </w:r>
      <w:bookmarkEnd w:id="264"/>
    </w:p>
    <w:p w:rsidR="002B7A14" w:rsidRPr="000E1730" w:rsidRDefault="002B7A14" w:rsidP="002F1894">
      <w:pPr>
        <w:pStyle w:val="Caption"/>
      </w:pPr>
      <w:bookmarkStart w:id="265" w:name="_Toc365015892"/>
      <w:r w:rsidRPr="000E1730">
        <w:t xml:space="preserve">Tabela </w:t>
      </w:r>
      <w:fldSimple w:instr=" SEQ Tabela \* ARABIC ">
        <w:r>
          <w:rPr>
            <w:noProof/>
          </w:rPr>
          <w:t>66</w:t>
        </w:r>
      </w:fldSimple>
      <w:r w:rsidRPr="000E1730">
        <w:t xml:space="preserve">: Komunikat odpowiedzi </w:t>
      </w:r>
      <w:r w:rsidRPr="00A60EE4">
        <w:t>InterestRateResponse</w:t>
      </w:r>
      <w:bookmarkEnd w:id="265"/>
    </w:p>
    <w:tbl>
      <w:tblPr>
        <w:tblW w:w="14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8"/>
        <w:gridCol w:w="2621"/>
        <w:gridCol w:w="7144"/>
        <w:gridCol w:w="1581"/>
        <w:gridCol w:w="2300"/>
      </w:tblGrid>
      <w:tr w:rsidR="002B7A14" w:rsidRPr="000E1730" w:rsidTr="009F4DF1">
        <w:tc>
          <w:tcPr>
            <w:tcW w:w="568" w:type="dxa"/>
            <w:shd w:val="solid" w:color="auto" w:fill="auto"/>
            <w:vAlign w:val="center"/>
          </w:tcPr>
          <w:p w:rsidR="002B7A14" w:rsidRPr="000E1730" w:rsidRDefault="002B7A14" w:rsidP="009F4DF1">
            <w:pPr>
              <w:pStyle w:val="Tabela-nagwek"/>
              <w:jc w:val="center"/>
            </w:pPr>
            <w:r w:rsidRPr="000E1730">
              <w:t>Nr</w:t>
            </w:r>
          </w:p>
        </w:tc>
        <w:tc>
          <w:tcPr>
            <w:tcW w:w="2621" w:type="dxa"/>
            <w:shd w:val="solid" w:color="auto" w:fill="auto"/>
          </w:tcPr>
          <w:p w:rsidR="002B7A14" w:rsidRPr="000E1730" w:rsidRDefault="002B7A14" w:rsidP="009F4DF1">
            <w:pPr>
              <w:pStyle w:val="Tabela-nagwek"/>
            </w:pPr>
            <w:r w:rsidRPr="000E1730">
              <w:t>Nazwa elementu</w:t>
            </w:r>
          </w:p>
        </w:tc>
        <w:tc>
          <w:tcPr>
            <w:tcW w:w="7144" w:type="dxa"/>
            <w:shd w:val="solid" w:color="auto" w:fill="auto"/>
          </w:tcPr>
          <w:p w:rsidR="002B7A14" w:rsidRPr="000E1730" w:rsidRDefault="002B7A14" w:rsidP="009F4DF1">
            <w:pPr>
              <w:pStyle w:val="Tabela-nagwek"/>
              <w:jc w:val="center"/>
            </w:pPr>
            <w:r w:rsidRPr="000E1730">
              <w:t>Opis</w:t>
            </w:r>
          </w:p>
        </w:tc>
        <w:tc>
          <w:tcPr>
            <w:tcW w:w="3881" w:type="dxa"/>
            <w:gridSpan w:val="2"/>
            <w:shd w:val="solid" w:color="auto" w:fill="auto"/>
          </w:tcPr>
          <w:p w:rsidR="002B7A14" w:rsidRPr="000E1730" w:rsidRDefault="002B7A14" w:rsidP="009F4DF1">
            <w:pPr>
              <w:pStyle w:val="Tabela-nagwek"/>
              <w:jc w:val="center"/>
            </w:pPr>
            <w:r w:rsidRPr="000E1730">
              <w:t>Wprowadzana wartość</w:t>
            </w: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pPr>
            <w:r w:rsidRPr="00A60EE4">
              <w:t>InterestRateResponse</w:t>
            </w:r>
          </w:p>
        </w:tc>
        <w:tc>
          <w:tcPr>
            <w:tcW w:w="11025" w:type="dxa"/>
            <w:gridSpan w:val="3"/>
          </w:tcPr>
          <w:p w:rsidR="002B7A14" w:rsidRPr="000E1730" w:rsidRDefault="002B7A14" w:rsidP="009F4DF1">
            <w:pPr>
              <w:pStyle w:val="Tabela-zawarto"/>
              <w:jc w:val="center"/>
            </w:pPr>
            <w:r>
              <w:t xml:space="preserve">Zestawienie kwot blokad na mikrrachunku za wskazany okres </w:t>
            </w:r>
            <w:r w:rsidRPr="000E1730">
              <w:t>– komunikat typu odpowiedź</w:t>
            </w:r>
          </w:p>
        </w:tc>
      </w:tr>
      <w:tr w:rsidR="002B7A14" w:rsidRPr="000E1730" w:rsidTr="009F4DF1">
        <w:tc>
          <w:tcPr>
            <w:tcW w:w="568" w:type="dxa"/>
            <w:vAlign w:val="center"/>
          </w:tcPr>
          <w:p w:rsidR="002B7A14" w:rsidRPr="000E1730" w:rsidRDefault="002B7A14" w:rsidP="009F4DF1">
            <w:pPr>
              <w:pStyle w:val="Tabela-zawarto"/>
              <w:jc w:val="center"/>
            </w:pPr>
            <w:r w:rsidRPr="000E1730">
              <w:t>A-16</w:t>
            </w:r>
          </w:p>
        </w:tc>
        <w:tc>
          <w:tcPr>
            <w:tcW w:w="2621" w:type="dxa"/>
            <w:vAlign w:val="center"/>
          </w:tcPr>
          <w:p w:rsidR="002B7A14" w:rsidRPr="000E1730" w:rsidRDefault="002B7A14" w:rsidP="009F4DF1">
            <w:pPr>
              <w:pStyle w:val="Tabela-zawarto"/>
            </w:pPr>
            <w:r>
              <w:t xml:space="preserve">-   </w:t>
            </w:r>
            <w:r w:rsidRPr="000E1730">
              <w:t>Header</w:t>
            </w:r>
          </w:p>
        </w:tc>
        <w:tc>
          <w:tcPr>
            <w:tcW w:w="7144" w:type="dxa"/>
          </w:tcPr>
          <w:p w:rsidR="002B7A14" w:rsidRPr="000E1730" w:rsidRDefault="002B7A14" w:rsidP="009F4DF1">
            <w:pPr>
              <w:pStyle w:val="Tabela-zawarto"/>
            </w:pPr>
            <w:r w:rsidRPr="000E1730">
              <w:t>Komponent zawierający elementy nagłówka komunikatu</w:t>
            </w:r>
          </w:p>
        </w:tc>
        <w:tc>
          <w:tcPr>
            <w:tcW w:w="3881" w:type="dxa"/>
            <w:gridSpan w:val="2"/>
          </w:tcPr>
          <w:p w:rsidR="002B7A14" w:rsidRPr="000E1730" w:rsidRDefault="002B7A14" w:rsidP="009F4DF1">
            <w:pPr>
              <w:pStyle w:val="Tabela-zawarto"/>
              <w:jc w:val="center"/>
            </w:pP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pPr>
            <w:r>
              <w:t xml:space="preserve">-   -   </w:t>
            </w:r>
            <w:r w:rsidRPr="000E1730">
              <w:t>IssueDateTime</w:t>
            </w:r>
          </w:p>
        </w:tc>
        <w:tc>
          <w:tcPr>
            <w:tcW w:w="7144" w:type="dxa"/>
          </w:tcPr>
          <w:p w:rsidR="002B7A14" w:rsidRPr="000E1730" w:rsidRDefault="002B7A14" w:rsidP="009F4DF1">
            <w:pPr>
              <w:pStyle w:val="Tabela-zawarto"/>
            </w:pPr>
            <w:r w:rsidRPr="000E1730">
              <w:t>Data i czas komunikatu</w:t>
            </w:r>
          </w:p>
        </w:tc>
        <w:tc>
          <w:tcPr>
            <w:tcW w:w="3881" w:type="dxa"/>
            <w:gridSpan w:val="2"/>
          </w:tcPr>
          <w:p w:rsidR="002B7A14" w:rsidRPr="000E1730" w:rsidRDefault="002B7A14" w:rsidP="009F4DF1">
            <w:pPr>
              <w:pStyle w:val="Tabela-zawarto"/>
              <w:jc w:val="center"/>
              <w:rPr>
                <w:lang w:val="de-DE"/>
              </w:rPr>
            </w:pPr>
            <w:r w:rsidRPr="000E1730">
              <w:rPr>
                <w:lang w:val="de-DE"/>
              </w:rPr>
              <w:t>Data i czas komunikatu</w:t>
            </w: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rPr>
                <w:lang w:val="de-DE"/>
              </w:rPr>
            </w:pPr>
            <w:r>
              <w:rPr>
                <w:lang w:val="de-DE"/>
              </w:rPr>
              <w:t xml:space="preserve">-   -   </w:t>
            </w:r>
            <w:r w:rsidRPr="000E1730">
              <w:rPr>
                <w:lang w:val="de-DE"/>
              </w:rPr>
              <w:t>DocumentIdentifier</w:t>
            </w:r>
          </w:p>
        </w:tc>
        <w:tc>
          <w:tcPr>
            <w:tcW w:w="7144" w:type="dxa"/>
          </w:tcPr>
          <w:p w:rsidR="002B7A14" w:rsidRPr="000E1730" w:rsidRDefault="002B7A14" w:rsidP="009F4DF1">
            <w:pPr>
              <w:pStyle w:val="Tabela-zawarto"/>
            </w:pPr>
            <w:r w:rsidRPr="000E1730">
              <w:t>Identyfikator komunikatu</w:t>
            </w:r>
          </w:p>
        </w:tc>
        <w:tc>
          <w:tcPr>
            <w:tcW w:w="3881" w:type="dxa"/>
            <w:gridSpan w:val="2"/>
          </w:tcPr>
          <w:p w:rsidR="002B7A14" w:rsidRPr="000E1730" w:rsidRDefault="002B7A14" w:rsidP="009F4DF1">
            <w:pPr>
              <w:pStyle w:val="Tabela-zawarto"/>
              <w:jc w:val="center"/>
            </w:pPr>
            <w:r w:rsidRPr="000E1730">
              <w:t>Dowolny ciąg znaków nadawany przez wysyłającego</w:t>
            </w: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pPr>
            <w:r>
              <w:t xml:space="preserve">-   -   </w:t>
            </w:r>
            <w:r w:rsidRPr="000E1730">
              <w:t>SenderIdentifier</w:t>
            </w:r>
          </w:p>
        </w:tc>
        <w:tc>
          <w:tcPr>
            <w:tcW w:w="7144" w:type="dxa"/>
          </w:tcPr>
          <w:p w:rsidR="002B7A14" w:rsidRPr="000E1730" w:rsidRDefault="002B7A14" w:rsidP="009F4DF1">
            <w:pPr>
              <w:pStyle w:val="Tabela-zawarto"/>
            </w:pPr>
            <w:r w:rsidRPr="000E1730">
              <w:t>Identyfikator nadawcy komunikatu</w:t>
            </w:r>
          </w:p>
        </w:tc>
        <w:tc>
          <w:tcPr>
            <w:tcW w:w="3881" w:type="dxa"/>
            <w:gridSpan w:val="2"/>
          </w:tcPr>
          <w:p w:rsidR="002B7A14" w:rsidRPr="000E1730" w:rsidRDefault="002B7A14" w:rsidP="009F4DF1">
            <w:pPr>
              <w:pStyle w:val="Tabela-zawarto"/>
              <w:jc w:val="center"/>
              <w:rPr>
                <w:lang w:val="en-US"/>
              </w:rPr>
            </w:pPr>
            <w:r w:rsidRPr="000E1730">
              <w:rPr>
                <w:lang w:val="en-US"/>
              </w:rPr>
              <w:t xml:space="preserve">“ZSK-C” </w:t>
            </w: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tcBorders>
              <w:bottom w:val="nil"/>
            </w:tcBorders>
            <w:vAlign w:val="center"/>
          </w:tcPr>
          <w:p w:rsidR="002B7A14" w:rsidRPr="000E1730" w:rsidRDefault="002B7A14" w:rsidP="009F4DF1">
            <w:pPr>
              <w:pStyle w:val="Tabela-zawarto"/>
              <w:rPr>
                <w:lang w:val="en-US"/>
              </w:rPr>
            </w:pPr>
            <w:r w:rsidRPr="000E1730">
              <w:t xml:space="preserve"> </w:t>
            </w:r>
            <w:r>
              <w:rPr>
                <w:lang w:val="en-US"/>
              </w:rPr>
              <w:t xml:space="preserve">-   -   </w:t>
            </w:r>
            <w:r w:rsidRPr="000E1730">
              <w:rPr>
                <w:lang w:val="en-US"/>
              </w:rPr>
              <w:t>ReceiverIdentifier</w:t>
            </w:r>
          </w:p>
        </w:tc>
        <w:tc>
          <w:tcPr>
            <w:tcW w:w="7144" w:type="dxa"/>
          </w:tcPr>
          <w:p w:rsidR="002B7A14" w:rsidRPr="000E1730" w:rsidRDefault="002B7A14" w:rsidP="009F4DF1">
            <w:pPr>
              <w:pStyle w:val="Tabela-zawarto"/>
            </w:pPr>
            <w:r w:rsidRPr="000E1730">
              <w:t>Identyfikator odbiorcy komunikatu</w:t>
            </w:r>
          </w:p>
        </w:tc>
        <w:tc>
          <w:tcPr>
            <w:tcW w:w="3881" w:type="dxa"/>
            <w:gridSpan w:val="2"/>
          </w:tcPr>
          <w:p w:rsidR="002B7A14" w:rsidRPr="000E1730" w:rsidRDefault="002B7A14" w:rsidP="009F4DF1">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9F4DF1">
        <w:tc>
          <w:tcPr>
            <w:tcW w:w="568" w:type="dxa"/>
            <w:vAlign w:val="center"/>
          </w:tcPr>
          <w:p w:rsidR="002B7A14" w:rsidRPr="000E1730" w:rsidRDefault="002B7A14" w:rsidP="009F4DF1">
            <w:pPr>
              <w:pStyle w:val="Tabela-zawarto"/>
              <w:jc w:val="center"/>
              <w:rPr>
                <w:lang w:val="en-US"/>
              </w:rPr>
            </w:pPr>
            <w:r w:rsidRPr="000E1730">
              <w:rPr>
                <w:lang w:val="en-US"/>
              </w:rPr>
              <w:t>A-14</w:t>
            </w:r>
          </w:p>
        </w:tc>
        <w:tc>
          <w:tcPr>
            <w:tcW w:w="2621" w:type="dxa"/>
            <w:shd w:val="clear" w:color="auto" w:fill="00FFFF"/>
            <w:vAlign w:val="center"/>
          </w:tcPr>
          <w:p w:rsidR="002B7A14" w:rsidRPr="000E1730" w:rsidRDefault="002B7A14" w:rsidP="009F4DF1">
            <w:pPr>
              <w:pStyle w:val="Tabelanagwek1"/>
              <w:jc w:val="left"/>
              <w:rPr>
                <w:b w:val="0"/>
                <w:i w:val="0"/>
                <w:sz w:val="16"/>
                <w:lang w:val="en-US"/>
              </w:rPr>
            </w:pPr>
            <w:r>
              <w:rPr>
                <w:b w:val="0"/>
                <w:i w:val="0"/>
                <w:sz w:val="16"/>
                <w:lang w:val="en-US"/>
              </w:rPr>
              <w:t xml:space="preserve">-   </w:t>
            </w:r>
            <w:r w:rsidRPr="000E1730">
              <w:rPr>
                <w:b w:val="0"/>
                <w:i w:val="0"/>
                <w:sz w:val="16"/>
                <w:lang w:val="en-US"/>
              </w:rPr>
              <w:t>DocumentStatus</w:t>
            </w:r>
            <w:r w:rsidRPr="000E1730">
              <w:rPr>
                <w:b w:val="0"/>
                <w:i w:val="0"/>
                <w:sz w:val="16"/>
                <w:lang w:val="en-US"/>
              </w:rPr>
              <w:tab/>
            </w:r>
            <w:r w:rsidRPr="000E1730">
              <w:rPr>
                <w:b w:val="0"/>
                <w:i w:val="0"/>
                <w:sz w:val="16"/>
                <w:lang w:val="en-US"/>
              </w:rPr>
              <w:tab/>
            </w:r>
            <w:r w:rsidRPr="000E1730">
              <w:rPr>
                <w:i w:val="0"/>
                <w:sz w:val="16"/>
                <w:lang w:val="en-US"/>
              </w:rPr>
              <w:t>OR</w:t>
            </w:r>
          </w:p>
        </w:tc>
        <w:tc>
          <w:tcPr>
            <w:tcW w:w="7144" w:type="dxa"/>
          </w:tcPr>
          <w:p w:rsidR="002B7A14" w:rsidRPr="000E1730" w:rsidRDefault="002B7A14" w:rsidP="009F4DF1">
            <w:pPr>
              <w:pStyle w:val="Tabela-zawarto"/>
            </w:pPr>
            <w:r w:rsidRPr="000E1730">
              <w:t>Status komunikatu - agregat występuje jeśli w wyniku kontroli składniowych i merytorycznych stwierdzono błędy lub uwagi podlegające raportowaniu do klienta</w:t>
            </w:r>
          </w:p>
        </w:tc>
        <w:tc>
          <w:tcPr>
            <w:tcW w:w="3881" w:type="dxa"/>
            <w:gridSpan w:val="2"/>
          </w:tcPr>
          <w:p w:rsidR="002B7A14" w:rsidRPr="000E1730" w:rsidRDefault="002B7A14" w:rsidP="009F4DF1">
            <w:pPr>
              <w:pStyle w:val="Tabela-zawarto"/>
              <w:jc w:val="center"/>
            </w:pPr>
            <w:r w:rsidRPr="000E1730">
              <w:t>Komponent zawsze uzupełniany</w:t>
            </w: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rPr>
                <w:b/>
              </w:rPr>
            </w:pPr>
            <w:r>
              <w:t xml:space="preserve">-   -   </w:t>
            </w:r>
            <w:r w:rsidRPr="000E1730">
              <w:t>StatusCode</w:t>
            </w:r>
          </w:p>
        </w:tc>
        <w:tc>
          <w:tcPr>
            <w:tcW w:w="7144" w:type="dxa"/>
          </w:tcPr>
          <w:p w:rsidR="002B7A14" w:rsidRPr="000E1730" w:rsidRDefault="002B7A14" w:rsidP="009F4DF1">
            <w:pPr>
              <w:pStyle w:val="Tabela-zawarto"/>
            </w:pPr>
            <w:r w:rsidRPr="000E1730">
              <w:t>Kod statusu (np. błędu)</w:t>
            </w:r>
          </w:p>
        </w:tc>
        <w:tc>
          <w:tcPr>
            <w:tcW w:w="1581" w:type="dxa"/>
          </w:tcPr>
          <w:p w:rsidR="002B7A14" w:rsidRPr="000E1730" w:rsidRDefault="002B7A14" w:rsidP="009F4DF1">
            <w:pPr>
              <w:pStyle w:val="Tabela-zawarto"/>
              <w:jc w:val="center"/>
              <w:rPr>
                <w:lang w:val="en-US"/>
              </w:rPr>
            </w:pPr>
            <w:r w:rsidRPr="000E1730">
              <w:rPr>
                <w:lang w:val="en-US"/>
              </w:rPr>
              <w:t>0 (dla powodzenia)</w:t>
            </w:r>
          </w:p>
        </w:tc>
        <w:tc>
          <w:tcPr>
            <w:tcW w:w="2300" w:type="dxa"/>
          </w:tcPr>
          <w:p w:rsidR="002B7A14" w:rsidRPr="000E1730" w:rsidRDefault="002B7A14" w:rsidP="009F4DF1">
            <w:pPr>
              <w:pStyle w:val="Tabela-zawarto"/>
              <w:jc w:val="center"/>
            </w:pPr>
            <w:r w:rsidRPr="000E1730">
              <w:t>Kod błędu (dla niepowodzenia)</w:t>
            </w: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rPr>
                <w:b/>
              </w:rPr>
            </w:pPr>
            <w:r>
              <w:t xml:space="preserve">-   -   </w:t>
            </w:r>
            <w:r w:rsidRPr="000E1730">
              <w:t>Severity</w:t>
            </w:r>
          </w:p>
        </w:tc>
        <w:tc>
          <w:tcPr>
            <w:tcW w:w="7144" w:type="dxa"/>
          </w:tcPr>
          <w:p w:rsidR="002B7A14" w:rsidRPr="000E1730" w:rsidRDefault="002B7A14" w:rsidP="009F4DF1">
            <w:pPr>
              <w:pStyle w:val="Tabela-zawarto"/>
            </w:pPr>
            <w:r w:rsidRPr="000E1730">
              <w:t>Znaczenie kodu (ciężar błędu)</w:t>
            </w:r>
          </w:p>
        </w:tc>
        <w:tc>
          <w:tcPr>
            <w:tcW w:w="1581" w:type="dxa"/>
          </w:tcPr>
          <w:p w:rsidR="002B7A14" w:rsidRPr="000E1730" w:rsidRDefault="002B7A14" w:rsidP="009F4DF1">
            <w:pPr>
              <w:pStyle w:val="Tabela-zawarto"/>
              <w:jc w:val="center"/>
              <w:rPr>
                <w:lang w:val="en-US"/>
              </w:rPr>
            </w:pPr>
            <w:r w:rsidRPr="000E1730">
              <w:rPr>
                <w:lang w:val="en-US"/>
              </w:rPr>
              <w:t>Info</w:t>
            </w:r>
          </w:p>
        </w:tc>
        <w:tc>
          <w:tcPr>
            <w:tcW w:w="2300" w:type="dxa"/>
          </w:tcPr>
          <w:p w:rsidR="002B7A14" w:rsidRPr="000E1730" w:rsidRDefault="002B7A14" w:rsidP="009F4DF1">
            <w:pPr>
              <w:pStyle w:val="Tabela-zawarto"/>
              <w:jc w:val="center"/>
              <w:rPr>
                <w:lang w:val="en-US"/>
              </w:rPr>
            </w:pPr>
            <w:r w:rsidRPr="000E1730">
              <w:rPr>
                <w:lang w:val="en-US"/>
              </w:rPr>
              <w:t>Error</w:t>
            </w: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rPr>
                <w:b/>
                <w:lang w:val="en-US"/>
              </w:rPr>
            </w:pPr>
            <w:r>
              <w:rPr>
                <w:lang w:val="en-US"/>
              </w:rPr>
              <w:t xml:space="preserve">-   -   </w:t>
            </w:r>
            <w:r w:rsidRPr="000E1730">
              <w:rPr>
                <w:lang w:val="en-US"/>
              </w:rPr>
              <w:t>StatusDescription</w:t>
            </w:r>
          </w:p>
        </w:tc>
        <w:tc>
          <w:tcPr>
            <w:tcW w:w="7144" w:type="dxa"/>
          </w:tcPr>
          <w:p w:rsidR="002B7A14" w:rsidRPr="000E1730" w:rsidRDefault="002B7A14" w:rsidP="009F4DF1">
            <w:pPr>
              <w:pStyle w:val="Tabela-zawarto"/>
            </w:pPr>
            <w:r w:rsidRPr="000E1730">
              <w:t>Opis statusu</w:t>
            </w:r>
          </w:p>
        </w:tc>
        <w:tc>
          <w:tcPr>
            <w:tcW w:w="1581" w:type="dxa"/>
          </w:tcPr>
          <w:p w:rsidR="002B7A14" w:rsidRPr="000E1730" w:rsidRDefault="002B7A14" w:rsidP="009F4DF1">
            <w:pPr>
              <w:pStyle w:val="Tabela-zawarto"/>
              <w:jc w:val="center"/>
            </w:pPr>
            <w:r w:rsidRPr="000E1730">
              <w:t>Sukces</w:t>
            </w:r>
          </w:p>
        </w:tc>
        <w:tc>
          <w:tcPr>
            <w:tcW w:w="2300" w:type="dxa"/>
          </w:tcPr>
          <w:p w:rsidR="002B7A14" w:rsidRPr="000E1730" w:rsidRDefault="002B7A14" w:rsidP="009F4DF1">
            <w:pPr>
              <w:pStyle w:val="Tabela-zawarto"/>
              <w:jc w:val="center"/>
            </w:pPr>
            <w:r w:rsidRPr="000E1730">
              <w:t>Niepowodzenie. Opis RBE błędu</w:t>
            </w:r>
          </w:p>
        </w:tc>
      </w:tr>
      <w:tr w:rsidR="002B7A14" w:rsidRPr="000E1730" w:rsidTr="009F4DF1">
        <w:tc>
          <w:tcPr>
            <w:tcW w:w="568" w:type="dxa"/>
            <w:vAlign w:val="center"/>
          </w:tcPr>
          <w:p w:rsidR="002B7A14" w:rsidRPr="000E1730" w:rsidRDefault="002B7A14" w:rsidP="009F4DF1">
            <w:pPr>
              <w:pStyle w:val="Tabela-zawarto"/>
              <w:jc w:val="center"/>
              <w:rPr>
                <w:lang w:val="en-US"/>
              </w:rPr>
            </w:pPr>
          </w:p>
        </w:tc>
        <w:tc>
          <w:tcPr>
            <w:tcW w:w="2621" w:type="dxa"/>
            <w:vAlign w:val="center"/>
          </w:tcPr>
          <w:p w:rsidR="002B7A14" w:rsidRPr="000E1730" w:rsidRDefault="002B7A14" w:rsidP="009F4DF1">
            <w:pPr>
              <w:pStyle w:val="Tabela-zawarto"/>
            </w:pPr>
            <w:r>
              <w:t xml:space="preserve">-   </w:t>
            </w:r>
            <w:r w:rsidRPr="000E1730">
              <w:t>CriteriaInclude</w:t>
            </w:r>
          </w:p>
        </w:tc>
        <w:tc>
          <w:tcPr>
            <w:tcW w:w="7144" w:type="dxa"/>
          </w:tcPr>
          <w:p w:rsidR="002B7A14" w:rsidRPr="000E1730" w:rsidRDefault="002B7A14" w:rsidP="009F4DF1">
            <w:pPr>
              <w:pStyle w:val="Tabela-zawarto"/>
            </w:pPr>
            <w:r w:rsidRPr="000E1730">
              <w:t>Wskaźnik określający czy w odpowiedzi mają być przekazane kryteria</w:t>
            </w:r>
          </w:p>
        </w:tc>
        <w:tc>
          <w:tcPr>
            <w:tcW w:w="3881" w:type="dxa"/>
            <w:gridSpan w:val="2"/>
          </w:tcPr>
          <w:p w:rsidR="002B7A14" w:rsidRPr="000E1730" w:rsidRDefault="002B7A14" w:rsidP="009F4DF1">
            <w:pPr>
              <w:pStyle w:val="Tabela-zawarto"/>
              <w:jc w:val="center"/>
            </w:pPr>
            <w:r w:rsidRPr="000E1730">
              <w:t>False/True (Uzupełniany na podstawie BalanceRequest)</w:t>
            </w:r>
          </w:p>
        </w:tc>
      </w:tr>
      <w:tr w:rsidR="002B7A14" w:rsidRPr="000E1730" w:rsidTr="009F4DF1">
        <w:tc>
          <w:tcPr>
            <w:tcW w:w="568" w:type="dxa"/>
            <w:vAlign w:val="center"/>
          </w:tcPr>
          <w:p w:rsidR="002B7A14" w:rsidRPr="000E1730" w:rsidRDefault="002B7A14" w:rsidP="009F4DF1">
            <w:pPr>
              <w:pStyle w:val="Tabela-zawarto"/>
              <w:jc w:val="center"/>
            </w:pPr>
            <w:r>
              <w:t>D-19</w:t>
            </w:r>
          </w:p>
        </w:tc>
        <w:tc>
          <w:tcPr>
            <w:tcW w:w="2621" w:type="dxa"/>
            <w:vAlign w:val="center"/>
          </w:tcPr>
          <w:p w:rsidR="002B7A14" w:rsidRPr="000E1730" w:rsidRDefault="002B7A14" w:rsidP="009F4DF1">
            <w:pPr>
              <w:pStyle w:val="Tabela-zawarto"/>
            </w:pPr>
            <w:r>
              <w:t xml:space="preserve">-   </w:t>
            </w:r>
            <w:r w:rsidRPr="001E15A8">
              <w:t>InterestRateCriteria</w:t>
            </w:r>
          </w:p>
        </w:tc>
        <w:tc>
          <w:tcPr>
            <w:tcW w:w="7144" w:type="dxa"/>
          </w:tcPr>
          <w:p w:rsidR="002B7A14" w:rsidRPr="000E1730" w:rsidRDefault="002B7A14" w:rsidP="009F4DF1">
            <w:pPr>
              <w:pStyle w:val="Tabela-zawarto"/>
            </w:pPr>
            <w:r w:rsidRPr="000E1730">
              <w:t>Komponent zawierający informacje określające kryteria zapytania</w:t>
            </w:r>
          </w:p>
        </w:tc>
        <w:tc>
          <w:tcPr>
            <w:tcW w:w="3881" w:type="dxa"/>
            <w:gridSpan w:val="2"/>
          </w:tcPr>
          <w:p w:rsidR="002B7A14" w:rsidRPr="000E1730" w:rsidRDefault="002B7A14" w:rsidP="009F4DF1">
            <w:pPr>
              <w:pStyle w:val="Tabela-zawarto"/>
              <w:jc w:val="center"/>
            </w:pP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rPr>
                <w:lang w:val="en-US"/>
              </w:rPr>
            </w:pPr>
            <w:r>
              <w:rPr>
                <w:lang w:val="en-US"/>
              </w:rPr>
              <w:t>-   -   Start</w:t>
            </w:r>
            <w:r w:rsidRPr="000E1730">
              <w:rPr>
                <w:lang w:val="en-US"/>
              </w:rPr>
              <w:t>Date</w:t>
            </w:r>
          </w:p>
        </w:tc>
        <w:tc>
          <w:tcPr>
            <w:tcW w:w="7144" w:type="dxa"/>
          </w:tcPr>
          <w:p w:rsidR="002B7A14" w:rsidRPr="000E1730" w:rsidRDefault="002B7A14" w:rsidP="009F4DF1">
            <w:pPr>
              <w:pStyle w:val="Tabela-zawarto"/>
            </w:pPr>
            <w:r>
              <w:t>Data początkowa okresu</w:t>
            </w:r>
          </w:p>
        </w:tc>
        <w:tc>
          <w:tcPr>
            <w:tcW w:w="3881" w:type="dxa"/>
            <w:gridSpan w:val="2"/>
          </w:tcPr>
          <w:p w:rsidR="002B7A14" w:rsidRPr="000E1730" w:rsidRDefault="002B7A14" w:rsidP="009F4DF1">
            <w:pPr>
              <w:pStyle w:val="Tabela-zawarto"/>
              <w:jc w:val="center"/>
            </w:pPr>
            <w:r>
              <w:t>Data początkowa okresu</w:t>
            </w: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rPr>
                <w:lang w:val="en-US"/>
              </w:rPr>
            </w:pPr>
            <w:r>
              <w:rPr>
                <w:lang w:val="en-US"/>
              </w:rPr>
              <w:t>-   -   EndDate</w:t>
            </w:r>
          </w:p>
        </w:tc>
        <w:tc>
          <w:tcPr>
            <w:tcW w:w="7144" w:type="dxa"/>
          </w:tcPr>
          <w:p w:rsidR="002B7A14" w:rsidRPr="000E1730" w:rsidRDefault="002B7A14" w:rsidP="009F4DF1">
            <w:pPr>
              <w:pStyle w:val="Tabela-zawarto"/>
            </w:pPr>
            <w:r>
              <w:t>Data końcowa okresu</w:t>
            </w:r>
          </w:p>
        </w:tc>
        <w:tc>
          <w:tcPr>
            <w:tcW w:w="3881" w:type="dxa"/>
            <w:gridSpan w:val="2"/>
          </w:tcPr>
          <w:p w:rsidR="002B7A14" w:rsidRPr="000E1730" w:rsidRDefault="002B7A14" w:rsidP="009F4DF1">
            <w:pPr>
              <w:pStyle w:val="Tabela-zawarto"/>
              <w:jc w:val="center"/>
            </w:pPr>
            <w:r>
              <w:t>Data końcowa okresu</w:t>
            </w:r>
          </w:p>
        </w:tc>
      </w:tr>
      <w:tr w:rsidR="002B7A14" w:rsidRPr="000E1730" w:rsidTr="009F4DF1">
        <w:tc>
          <w:tcPr>
            <w:tcW w:w="568" w:type="dxa"/>
            <w:vAlign w:val="center"/>
          </w:tcPr>
          <w:p w:rsidR="002B7A14" w:rsidRPr="000E1730" w:rsidRDefault="002B7A14" w:rsidP="009F4DF1">
            <w:pPr>
              <w:pStyle w:val="Tabela-zawarto"/>
              <w:jc w:val="center"/>
            </w:pPr>
            <w:r w:rsidRPr="000E1730">
              <w:t>A-10</w:t>
            </w:r>
          </w:p>
        </w:tc>
        <w:tc>
          <w:tcPr>
            <w:tcW w:w="2621" w:type="dxa"/>
            <w:vAlign w:val="center"/>
          </w:tcPr>
          <w:p w:rsidR="002B7A14" w:rsidRPr="000E1730" w:rsidRDefault="002B7A14" w:rsidP="009F4DF1">
            <w:pPr>
              <w:pStyle w:val="Tabela-zawarto"/>
              <w:ind w:left="432" w:hanging="432"/>
              <w:rPr>
                <w:b/>
              </w:rPr>
            </w:pPr>
            <w:r>
              <w:t xml:space="preserve">-   -   </w:t>
            </w:r>
            <w:r w:rsidRPr="000E1730">
              <w:t>CustomerAccount</w:t>
            </w:r>
          </w:p>
        </w:tc>
        <w:tc>
          <w:tcPr>
            <w:tcW w:w="7144" w:type="dxa"/>
          </w:tcPr>
          <w:p w:rsidR="002B7A14" w:rsidRPr="000E1730" w:rsidRDefault="002B7A14" w:rsidP="009F4DF1">
            <w:pPr>
              <w:pStyle w:val="Tabela-zawarto"/>
            </w:pPr>
            <w:r>
              <w:t>Informacje o rachunku bankowym klienta, który prowadzi księgowo mikrorachunek</w:t>
            </w:r>
          </w:p>
        </w:tc>
        <w:tc>
          <w:tcPr>
            <w:tcW w:w="3881" w:type="dxa"/>
            <w:gridSpan w:val="2"/>
          </w:tcPr>
          <w:p w:rsidR="002B7A14" w:rsidRPr="000E1730" w:rsidRDefault="002B7A14" w:rsidP="009F4DF1">
            <w:pPr>
              <w:pStyle w:val="Tabela-zawarto"/>
              <w:jc w:val="center"/>
              <w:rPr>
                <w:b/>
              </w:rPr>
            </w:pP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ind w:left="432" w:hanging="432"/>
              <w:rPr>
                <w:b/>
                <w:lang w:val="en-US"/>
              </w:rPr>
            </w:pPr>
            <w:r>
              <w:rPr>
                <w:lang w:val="en-US"/>
              </w:rPr>
              <w:t xml:space="preserve">-   -   -   </w:t>
            </w:r>
            <w:r w:rsidRPr="000E1730">
              <w:rPr>
                <w:lang w:val="en-US"/>
              </w:rPr>
              <w:t>AccountIdentifier</w:t>
            </w:r>
          </w:p>
        </w:tc>
        <w:tc>
          <w:tcPr>
            <w:tcW w:w="7144" w:type="dxa"/>
          </w:tcPr>
          <w:p w:rsidR="002B7A14" w:rsidRPr="000E1730" w:rsidRDefault="002B7A14" w:rsidP="009F4DF1">
            <w:pPr>
              <w:pStyle w:val="Tabela-zawarto"/>
            </w:pPr>
            <w:r w:rsidRPr="000E1730">
              <w:t>Numer rachunku</w:t>
            </w:r>
          </w:p>
        </w:tc>
        <w:tc>
          <w:tcPr>
            <w:tcW w:w="3881" w:type="dxa"/>
            <w:gridSpan w:val="2"/>
          </w:tcPr>
          <w:p w:rsidR="002B7A14" w:rsidRPr="000E1730" w:rsidRDefault="002B7A14" w:rsidP="009F4DF1">
            <w:pPr>
              <w:pStyle w:val="Tabela-zawarto"/>
              <w:jc w:val="center"/>
            </w:pPr>
            <w:r w:rsidRPr="000E1730">
              <w:t>Numer rachunku w standardzie NRB/IBAN</w:t>
            </w: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ind w:left="432" w:hanging="432"/>
              <w:rPr>
                <w:b/>
              </w:rPr>
            </w:pPr>
            <w:r>
              <w:t xml:space="preserve">-   -   -   </w:t>
            </w:r>
            <w:r w:rsidRPr="000E1730">
              <w:t>AccountName</w:t>
            </w:r>
          </w:p>
        </w:tc>
        <w:tc>
          <w:tcPr>
            <w:tcW w:w="7144" w:type="dxa"/>
          </w:tcPr>
          <w:p w:rsidR="002B7A14" w:rsidRPr="000E1730" w:rsidRDefault="002B7A14" w:rsidP="009F4DF1">
            <w:pPr>
              <w:pStyle w:val="Tabela-zawarto"/>
            </w:pPr>
            <w:r w:rsidRPr="000E1730">
              <w:t>Nazwa rachunku</w:t>
            </w:r>
          </w:p>
        </w:tc>
        <w:tc>
          <w:tcPr>
            <w:tcW w:w="3881" w:type="dxa"/>
            <w:gridSpan w:val="2"/>
          </w:tcPr>
          <w:p w:rsidR="002B7A14" w:rsidRPr="000E1730" w:rsidRDefault="002B7A14" w:rsidP="009F4DF1">
            <w:pPr>
              <w:pStyle w:val="Tabela-zawarto"/>
              <w:jc w:val="center"/>
            </w:pPr>
          </w:p>
        </w:tc>
      </w:tr>
      <w:tr w:rsidR="002B7A14" w:rsidRPr="000E1730" w:rsidTr="009F4DF1">
        <w:tc>
          <w:tcPr>
            <w:tcW w:w="568" w:type="dxa"/>
            <w:vAlign w:val="center"/>
          </w:tcPr>
          <w:p w:rsidR="002B7A14" w:rsidRPr="000E1730" w:rsidRDefault="002B7A14" w:rsidP="009F4DF1">
            <w:pPr>
              <w:pStyle w:val="Tabela-zawarto"/>
              <w:jc w:val="center"/>
            </w:pPr>
            <w:r w:rsidRPr="000E1730">
              <w:t>A-10</w:t>
            </w:r>
          </w:p>
        </w:tc>
        <w:tc>
          <w:tcPr>
            <w:tcW w:w="2621" w:type="dxa"/>
            <w:vAlign w:val="center"/>
          </w:tcPr>
          <w:p w:rsidR="002B7A14" w:rsidRPr="000E1730" w:rsidRDefault="002B7A14" w:rsidP="009F4DF1">
            <w:pPr>
              <w:pStyle w:val="Tabela-zawarto"/>
              <w:ind w:left="432" w:hanging="432"/>
              <w:rPr>
                <w:b/>
              </w:rPr>
            </w:pPr>
            <w:r>
              <w:t>-   -   Micro</w:t>
            </w:r>
            <w:r w:rsidRPr="000E1730">
              <w:t>Account</w:t>
            </w:r>
          </w:p>
        </w:tc>
        <w:tc>
          <w:tcPr>
            <w:tcW w:w="7144" w:type="dxa"/>
          </w:tcPr>
          <w:p w:rsidR="002B7A14" w:rsidRPr="000E1730" w:rsidRDefault="002B7A14" w:rsidP="009F4DF1">
            <w:pPr>
              <w:pStyle w:val="Tabela-zawarto"/>
            </w:pPr>
            <w:r>
              <w:t>Informacje o mikrorachunku, którego dotyczy informacja o kwocie odsetek</w:t>
            </w:r>
          </w:p>
        </w:tc>
        <w:tc>
          <w:tcPr>
            <w:tcW w:w="3881" w:type="dxa"/>
            <w:gridSpan w:val="2"/>
          </w:tcPr>
          <w:p w:rsidR="002B7A14" w:rsidRDefault="002B7A14" w:rsidP="009F4DF1">
            <w:pPr>
              <w:pStyle w:val="Tabela-zawarto"/>
              <w:jc w:val="center"/>
            </w:pPr>
            <w:r w:rsidRPr="0028726F">
              <w:t>Lista mikrorachunków</w:t>
            </w:r>
          </w:p>
          <w:p w:rsidR="002B7A14" w:rsidRPr="0028726F" w:rsidRDefault="002B7A14" w:rsidP="009F4DF1">
            <w:pPr>
              <w:pStyle w:val="Tabela-zawarto"/>
              <w:jc w:val="center"/>
            </w:pPr>
            <w:r>
              <w:t>Jeśli pusta zwrócona jest informacja o kwotach odsetek dla wszystkich mikrorachunków za wskazany okres</w:t>
            </w: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ind w:left="432" w:hanging="432"/>
              <w:rPr>
                <w:b/>
                <w:lang w:val="en-US"/>
              </w:rPr>
            </w:pPr>
            <w:r>
              <w:rPr>
                <w:lang w:val="en-US"/>
              </w:rPr>
              <w:t xml:space="preserve">-   -   -   </w:t>
            </w:r>
            <w:r w:rsidRPr="000E1730">
              <w:rPr>
                <w:lang w:val="en-US"/>
              </w:rPr>
              <w:t>AccountIdentifier</w:t>
            </w:r>
          </w:p>
        </w:tc>
        <w:tc>
          <w:tcPr>
            <w:tcW w:w="7144" w:type="dxa"/>
          </w:tcPr>
          <w:p w:rsidR="002B7A14" w:rsidRPr="000E1730" w:rsidRDefault="002B7A14" w:rsidP="009F4DF1">
            <w:pPr>
              <w:pStyle w:val="Tabela-zawarto"/>
            </w:pPr>
            <w:r w:rsidRPr="000E1730">
              <w:t>Numer rachunku</w:t>
            </w:r>
          </w:p>
        </w:tc>
        <w:tc>
          <w:tcPr>
            <w:tcW w:w="3881" w:type="dxa"/>
            <w:gridSpan w:val="2"/>
          </w:tcPr>
          <w:p w:rsidR="002B7A14" w:rsidRPr="001E0423" w:rsidRDefault="002B7A14" w:rsidP="009F4DF1">
            <w:pPr>
              <w:pStyle w:val="Tabela-zawarto"/>
              <w:jc w:val="center"/>
              <w:rPr>
                <w:highlight w:val="cyan"/>
              </w:rPr>
            </w:pPr>
            <w:r w:rsidRPr="001E15A8">
              <w:t>Numer mikrorachunku prowadzonego w NBPCollect</w:t>
            </w: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ind w:left="432" w:hanging="432"/>
              <w:rPr>
                <w:b/>
              </w:rPr>
            </w:pPr>
            <w:r>
              <w:t xml:space="preserve">-   -   -   </w:t>
            </w:r>
            <w:r w:rsidRPr="000E1730">
              <w:t>AccountName</w:t>
            </w:r>
          </w:p>
        </w:tc>
        <w:tc>
          <w:tcPr>
            <w:tcW w:w="7144" w:type="dxa"/>
          </w:tcPr>
          <w:p w:rsidR="002B7A14" w:rsidRPr="000E1730" w:rsidRDefault="002B7A14" w:rsidP="009F4DF1">
            <w:pPr>
              <w:pStyle w:val="Tabela-zawarto"/>
            </w:pPr>
            <w:r w:rsidRPr="000E1730">
              <w:t>Nazwa rachunku</w:t>
            </w:r>
          </w:p>
        </w:tc>
        <w:tc>
          <w:tcPr>
            <w:tcW w:w="3881" w:type="dxa"/>
            <w:gridSpan w:val="2"/>
          </w:tcPr>
          <w:p w:rsidR="002B7A14" w:rsidRPr="000E1730" w:rsidRDefault="002B7A14" w:rsidP="009F4DF1">
            <w:pPr>
              <w:pStyle w:val="Tabela-zawarto"/>
              <w:jc w:val="center"/>
            </w:pPr>
          </w:p>
        </w:tc>
      </w:tr>
      <w:tr w:rsidR="002B7A14" w:rsidRPr="000E1730" w:rsidTr="009F4DF1">
        <w:tc>
          <w:tcPr>
            <w:tcW w:w="568" w:type="dxa"/>
            <w:vAlign w:val="center"/>
          </w:tcPr>
          <w:p w:rsidR="002B7A14" w:rsidRPr="000E1730" w:rsidRDefault="002B7A14" w:rsidP="009F4DF1">
            <w:pPr>
              <w:pStyle w:val="Tabela-zawarto"/>
              <w:jc w:val="center"/>
              <w:rPr>
                <w:lang w:val="en-US"/>
              </w:rPr>
            </w:pPr>
            <w:r w:rsidRPr="000E1730">
              <w:rPr>
                <w:lang w:val="en-US"/>
              </w:rPr>
              <w:t>D-</w:t>
            </w:r>
            <w:r>
              <w:rPr>
                <w:lang w:val="en-US"/>
              </w:rPr>
              <w:t>20</w:t>
            </w:r>
          </w:p>
        </w:tc>
        <w:tc>
          <w:tcPr>
            <w:tcW w:w="2621" w:type="dxa"/>
            <w:shd w:val="clear" w:color="auto" w:fill="00FFFF"/>
            <w:vAlign w:val="center"/>
          </w:tcPr>
          <w:p w:rsidR="002B7A14" w:rsidRPr="000E1730" w:rsidRDefault="002B7A14" w:rsidP="009F4DF1">
            <w:pPr>
              <w:pStyle w:val="Tabela-zawarto"/>
              <w:rPr>
                <w:lang w:val="en-US"/>
              </w:rPr>
            </w:pPr>
            <w:r>
              <w:rPr>
                <w:lang w:val="en-US"/>
              </w:rPr>
              <w:t xml:space="preserve">-   </w:t>
            </w:r>
            <w:r w:rsidRPr="009F4DF1">
              <w:rPr>
                <w:lang w:val="en-US"/>
              </w:rPr>
              <w:t>InterestRateDocument</w:t>
            </w:r>
            <w:r w:rsidRPr="000E1730">
              <w:rPr>
                <w:lang w:val="en-US"/>
              </w:rPr>
              <w:tab/>
            </w:r>
            <w:r w:rsidRPr="000E1730">
              <w:rPr>
                <w:b/>
                <w:lang w:val="en-US"/>
              </w:rPr>
              <w:t>OR</w:t>
            </w:r>
          </w:p>
        </w:tc>
        <w:tc>
          <w:tcPr>
            <w:tcW w:w="7144" w:type="dxa"/>
          </w:tcPr>
          <w:p w:rsidR="002B7A14" w:rsidRPr="000E1730" w:rsidRDefault="002B7A14" w:rsidP="009F4DF1">
            <w:pPr>
              <w:pStyle w:val="Tabela-zawarto"/>
            </w:pPr>
            <w:r>
              <w:t>Zestawienie kwot odsetek na mikrorachunkach</w:t>
            </w:r>
          </w:p>
        </w:tc>
        <w:tc>
          <w:tcPr>
            <w:tcW w:w="3881" w:type="dxa"/>
            <w:gridSpan w:val="2"/>
          </w:tcPr>
          <w:p w:rsidR="002B7A14" w:rsidRPr="000E1730" w:rsidRDefault="002B7A14" w:rsidP="009F4DF1">
            <w:pPr>
              <w:pStyle w:val="Tabela-zawarto"/>
              <w:jc w:val="center"/>
            </w:pP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rPr>
                <w:lang w:val="en-US"/>
              </w:rPr>
            </w:pPr>
            <w:r>
              <w:rPr>
                <w:lang w:val="en-US"/>
              </w:rPr>
              <w:t>-   -   Start</w:t>
            </w:r>
            <w:r w:rsidRPr="000E1730">
              <w:rPr>
                <w:lang w:val="en-US"/>
              </w:rPr>
              <w:t>Date</w:t>
            </w:r>
          </w:p>
        </w:tc>
        <w:tc>
          <w:tcPr>
            <w:tcW w:w="7144" w:type="dxa"/>
          </w:tcPr>
          <w:p w:rsidR="002B7A14" w:rsidRPr="000E1730" w:rsidRDefault="002B7A14" w:rsidP="009F4DF1">
            <w:pPr>
              <w:pStyle w:val="Tabela-zawarto"/>
            </w:pPr>
            <w:r>
              <w:t>Data początkowa okresu</w:t>
            </w:r>
          </w:p>
        </w:tc>
        <w:tc>
          <w:tcPr>
            <w:tcW w:w="3881" w:type="dxa"/>
            <w:gridSpan w:val="2"/>
          </w:tcPr>
          <w:p w:rsidR="002B7A14" w:rsidRPr="000E1730" w:rsidRDefault="002B7A14" w:rsidP="009F4DF1">
            <w:pPr>
              <w:pStyle w:val="Tabela-zawarto"/>
              <w:jc w:val="center"/>
            </w:pPr>
            <w:r>
              <w:t>Data początkowa okresu</w:t>
            </w: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rPr>
                <w:lang w:val="en-US"/>
              </w:rPr>
            </w:pPr>
            <w:r>
              <w:rPr>
                <w:lang w:val="en-US"/>
              </w:rPr>
              <w:t>-   -   EndDate</w:t>
            </w:r>
          </w:p>
        </w:tc>
        <w:tc>
          <w:tcPr>
            <w:tcW w:w="7144" w:type="dxa"/>
          </w:tcPr>
          <w:p w:rsidR="002B7A14" w:rsidRPr="000E1730" w:rsidRDefault="002B7A14" w:rsidP="009F4DF1">
            <w:pPr>
              <w:pStyle w:val="Tabela-zawarto"/>
            </w:pPr>
            <w:r>
              <w:t>Data końcowa okresu</w:t>
            </w:r>
          </w:p>
        </w:tc>
        <w:tc>
          <w:tcPr>
            <w:tcW w:w="3881" w:type="dxa"/>
            <w:gridSpan w:val="2"/>
          </w:tcPr>
          <w:p w:rsidR="002B7A14" w:rsidRPr="000E1730" w:rsidRDefault="002B7A14" w:rsidP="009F4DF1">
            <w:pPr>
              <w:pStyle w:val="Tabela-zawarto"/>
              <w:jc w:val="center"/>
            </w:pPr>
            <w:r>
              <w:t>Data końcowa okresu</w:t>
            </w:r>
          </w:p>
        </w:tc>
      </w:tr>
      <w:tr w:rsidR="002B7A14" w:rsidRPr="000E1730" w:rsidTr="009F4DF1">
        <w:tc>
          <w:tcPr>
            <w:tcW w:w="568" w:type="dxa"/>
            <w:vAlign w:val="center"/>
          </w:tcPr>
          <w:p w:rsidR="002B7A14" w:rsidRPr="000E1730" w:rsidRDefault="002B7A14" w:rsidP="009F4DF1">
            <w:pPr>
              <w:pStyle w:val="Tabela-zawarto"/>
              <w:jc w:val="center"/>
            </w:pPr>
            <w:r w:rsidRPr="000E1730">
              <w:t>A-10</w:t>
            </w:r>
          </w:p>
        </w:tc>
        <w:tc>
          <w:tcPr>
            <w:tcW w:w="2621" w:type="dxa"/>
            <w:vAlign w:val="center"/>
          </w:tcPr>
          <w:p w:rsidR="002B7A14" w:rsidRPr="000E1730" w:rsidRDefault="002B7A14" w:rsidP="009F4DF1">
            <w:pPr>
              <w:pStyle w:val="Tabela-zawarto"/>
              <w:ind w:left="432" w:hanging="432"/>
              <w:rPr>
                <w:b/>
              </w:rPr>
            </w:pPr>
            <w:r>
              <w:t xml:space="preserve">-   -   </w:t>
            </w:r>
            <w:r w:rsidRPr="000E1730">
              <w:t>CustomerAccount</w:t>
            </w:r>
          </w:p>
        </w:tc>
        <w:tc>
          <w:tcPr>
            <w:tcW w:w="7144" w:type="dxa"/>
          </w:tcPr>
          <w:p w:rsidR="002B7A14" w:rsidRPr="000E1730" w:rsidRDefault="002B7A14" w:rsidP="009F4DF1">
            <w:pPr>
              <w:pStyle w:val="Tabela-zawarto"/>
            </w:pPr>
            <w:r>
              <w:t>Informacje o rachunku bankowymklienta, który prowadzi księgowo mikrorachunek</w:t>
            </w:r>
          </w:p>
        </w:tc>
        <w:tc>
          <w:tcPr>
            <w:tcW w:w="3881" w:type="dxa"/>
            <w:gridSpan w:val="2"/>
          </w:tcPr>
          <w:p w:rsidR="002B7A14" w:rsidRPr="000E1730" w:rsidRDefault="002B7A14" w:rsidP="009F4DF1">
            <w:pPr>
              <w:pStyle w:val="Tabela-zawarto"/>
              <w:jc w:val="center"/>
              <w:rPr>
                <w:b/>
              </w:rPr>
            </w:pP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ind w:left="432" w:hanging="432"/>
              <w:rPr>
                <w:b/>
                <w:lang w:val="en-US"/>
              </w:rPr>
            </w:pPr>
            <w:r>
              <w:rPr>
                <w:lang w:val="en-US"/>
              </w:rPr>
              <w:t xml:space="preserve">-   -   -   </w:t>
            </w:r>
            <w:r w:rsidRPr="000E1730">
              <w:rPr>
                <w:lang w:val="en-US"/>
              </w:rPr>
              <w:t>AccountIdentifier</w:t>
            </w:r>
          </w:p>
        </w:tc>
        <w:tc>
          <w:tcPr>
            <w:tcW w:w="7144" w:type="dxa"/>
          </w:tcPr>
          <w:p w:rsidR="002B7A14" w:rsidRPr="000E1730" w:rsidRDefault="002B7A14" w:rsidP="009F4DF1">
            <w:pPr>
              <w:pStyle w:val="Tabela-zawarto"/>
            </w:pPr>
            <w:r w:rsidRPr="000E1730">
              <w:t>Numer rachunku</w:t>
            </w:r>
          </w:p>
        </w:tc>
        <w:tc>
          <w:tcPr>
            <w:tcW w:w="3881" w:type="dxa"/>
            <w:gridSpan w:val="2"/>
          </w:tcPr>
          <w:p w:rsidR="002B7A14" w:rsidRPr="000E1730" w:rsidRDefault="002B7A14" w:rsidP="009F4DF1">
            <w:pPr>
              <w:pStyle w:val="Tabela-zawarto"/>
              <w:jc w:val="center"/>
            </w:pPr>
            <w:r w:rsidRPr="000E1730">
              <w:t>Numer rachunku w standardzie NRB</w:t>
            </w: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ind w:left="432" w:hanging="432"/>
              <w:rPr>
                <w:b/>
              </w:rPr>
            </w:pPr>
            <w:r>
              <w:t xml:space="preserve">-   -   -   </w:t>
            </w:r>
            <w:r w:rsidRPr="000E1730">
              <w:t>AccountName</w:t>
            </w:r>
          </w:p>
        </w:tc>
        <w:tc>
          <w:tcPr>
            <w:tcW w:w="7144" w:type="dxa"/>
          </w:tcPr>
          <w:p w:rsidR="002B7A14" w:rsidRPr="000E1730" w:rsidRDefault="002B7A14" w:rsidP="009F4DF1">
            <w:pPr>
              <w:pStyle w:val="Tabela-zawarto"/>
            </w:pPr>
            <w:r w:rsidRPr="000E1730">
              <w:t>Nazwa rachunku</w:t>
            </w:r>
          </w:p>
        </w:tc>
        <w:tc>
          <w:tcPr>
            <w:tcW w:w="3881" w:type="dxa"/>
            <w:gridSpan w:val="2"/>
          </w:tcPr>
          <w:p w:rsidR="002B7A14" w:rsidRPr="000E1730" w:rsidRDefault="002B7A14" w:rsidP="009F4DF1">
            <w:pPr>
              <w:pStyle w:val="Tabela-zawarto"/>
              <w:jc w:val="center"/>
            </w:pPr>
          </w:p>
        </w:tc>
      </w:tr>
      <w:tr w:rsidR="002B7A14" w:rsidRPr="000E1730" w:rsidTr="009F4DF1">
        <w:tc>
          <w:tcPr>
            <w:tcW w:w="568" w:type="dxa"/>
            <w:vAlign w:val="center"/>
          </w:tcPr>
          <w:p w:rsidR="002B7A14" w:rsidRPr="000E1730" w:rsidRDefault="002B7A14" w:rsidP="009F4DF1">
            <w:pPr>
              <w:pStyle w:val="Tabela-zawarto"/>
              <w:jc w:val="center"/>
            </w:pPr>
            <w:r>
              <w:t>D</w:t>
            </w:r>
            <w:r w:rsidRPr="000E1730">
              <w:t>-</w:t>
            </w:r>
            <w:r>
              <w:t>2</w:t>
            </w:r>
            <w:r w:rsidRPr="000E1730">
              <w:t>1</w:t>
            </w:r>
          </w:p>
        </w:tc>
        <w:tc>
          <w:tcPr>
            <w:tcW w:w="2621" w:type="dxa"/>
            <w:vAlign w:val="center"/>
          </w:tcPr>
          <w:p w:rsidR="002B7A14" w:rsidRPr="000E1730" w:rsidRDefault="002B7A14" w:rsidP="009F4DF1">
            <w:pPr>
              <w:pStyle w:val="Tabela-zawarto"/>
              <w:ind w:left="432" w:hanging="432"/>
              <w:rPr>
                <w:b/>
              </w:rPr>
            </w:pPr>
            <w:r>
              <w:t xml:space="preserve">-   -   </w:t>
            </w:r>
            <w:r w:rsidRPr="009F4DF1">
              <w:t>InterestRateDetails</w:t>
            </w:r>
          </w:p>
        </w:tc>
        <w:tc>
          <w:tcPr>
            <w:tcW w:w="7144" w:type="dxa"/>
          </w:tcPr>
          <w:p w:rsidR="002B7A14" w:rsidRPr="000E1730" w:rsidRDefault="002B7A14" w:rsidP="009F4DF1">
            <w:pPr>
              <w:pStyle w:val="Tabela-zawarto"/>
            </w:pPr>
            <w:r>
              <w:t>Szczegóły zestawienia</w:t>
            </w:r>
          </w:p>
        </w:tc>
        <w:tc>
          <w:tcPr>
            <w:tcW w:w="3881" w:type="dxa"/>
            <w:gridSpan w:val="2"/>
          </w:tcPr>
          <w:p w:rsidR="002B7A14" w:rsidRPr="00BF7C91" w:rsidRDefault="002B7A14" w:rsidP="009F4DF1">
            <w:pPr>
              <w:pStyle w:val="Tabela-zawarto"/>
              <w:jc w:val="center"/>
            </w:pPr>
            <w:r w:rsidRPr="00BF7C91">
              <w:t>Lista kwot odsetek dla mikrorachunków</w:t>
            </w:r>
          </w:p>
        </w:tc>
      </w:tr>
      <w:tr w:rsidR="002B7A14" w:rsidRPr="000E1730" w:rsidTr="009F4DF1">
        <w:tc>
          <w:tcPr>
            <w:tcW w:w="568" w:type="dxa"/>
            <w:vAlign w:val="center"/>
          </w:tcPr>
          <w:p w:rsidR="002B7A14" w:rsidRPr="000E1730" w:rsidRDefault="002B7A14" w:rsidP="009F4DF1">
            <w:pPr>
              <w:pStyle w:val="Tabela-zawarto"/>
              <w:jc w:val="center"/>
            </w:pPr>
            <w:r w:rsidRPr="000E1730">
              <w:t>A-10</w:t>
            </w:r>
          </w:p>
        </w:tc>
        <w:tc>
          <w:tcPr>
            <w:tcW w:w="2621" w:type="dxa"/>
            <w:vAlign w:val="center"/>
          </w:tcPr>
          <w:p w:rsidR="002B7A14" w:rsidRPr="000E1730" w:rsidRDefault="002B7A14" w:rsidP="009F4DF1">
            <w:pPr>
              <w:pStyle w:val="Tabela-zawarto"/>
              <w:ind w:left="432" w:hanging="432"/>
              <w:rPr>
                <w:b/>
              </w:rPr>
            </w:pPr>
            <w:r>
              <w:t>-   -   -   Micro</w:t>
            </w:r>
            <w:r w:rsidRPr="000E1730">
              <w:t>Account</w:t>
            </w:r>
          </w:p>
        </w:tc>
        <w:tc>
          <w:tcPr>
            <w:tcW w:w="7144" w:type="dxa"/>
          </w:tcPr>
          <w:p w:rsidR="002B7A14" w:rsidRPr="000E1730" w:rsidRDefault="002B7A14" w:rsidP="009F4DF1">
            <w:pPr>
              <w:pStyle w:val="Tabela-zawarto"/>
            </w:pPr>
            <w:r>
              <w:t>Informacje o mikrorachunku, którego dotyczy informacja o kwocie odsetek</w:t>
            </w:r>
          </w:p>
        </w:tc>
        <w:tc>
          <w:tcPr>
            <w:tcW w:w="3881" w:type="dxa"/>
            <w:gridSpan w:val="2"/>
          </w:tcPr>
          <w:p w:rsidR="002B7A14" w:rsidRPr="000E1730" w:rsidRDefault="002B7A14" w:rsidP="009F4DF1">
            <w:pPr>
              <w:pStyle w:val="Tabela-zawarto"/>
              <w:jc w:val="center"/>
              <w:rPr>
                <w:b/>
              </w:rPr>
            </w:pPr>
          </w:p>
        </w:tc>
      </w:tr>
      <w:tr w:rsidR="002B7A14" w:rsidRPr="000E1730" w:rsidTr="009F4DF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ind w:left="432" w:hanging="432"/>
              <w:rPr>
                <w:b/>
                <w:lang w:val="en-US"/>
              </w:rPr>
            </w:pPr>
            <w:r>
              <w:rPr>
                <w:lang w:val="en-US"/>
              </w:rPr>
              <w:t xml:space="preserve">-   -   -   </w:t>
            </w:r>
            <w:r>
              <w:t xml:space="preserve">-   </w:t>
            </w:r>
            <w:r w:rsidRPr="000E1730">
              <w:rPr>
                <w:lang w:val="en-US"/>
              </w:rPr>
              <w:t>AccountIdentifier</w:t>
            </w:r>
          </w:p>
        </w:tc>
        <w:tc>
          <w:tcPr>
            <w:tcW w:w="7144" w:type="dxa"/>
          </w:tcPr>
          <w:p w:rsidR="002B7A14" w:rsidRPr="000E1730" w:rsidRDefault="002B7A14" w:rsidP="009F4DF1">
            <w:pPr>
              <w:pStyle w:val="Tabela-zawarto"/>
            </w:pPr>
            <w:r w:rsidRPr="000E1730">
              <w:t>Numer rachunku</w:t>
            </w:r>
          </w:p>
        </w:tc>
        <w:tc>
          <w:tcPr>
            <w:tcW w:w="3881" w:type="dxa"/>
            <w:gridSpan w:val="2"/>
          </w:tcPr>
          <w:p w:rsidR="002B7A14" w:rsidRPr="001E0423" w:rsidRDefault="002B7A14" w:rsidP="009F4DF1">
            <w:pPr>
              <w:pStyle w:val="Tabela-zawarto"/>
              <w:jc w:val="center"/>
              <w:rPr>
                <w:highlight w:val="cyan"/>
              </w:rPr>
            </w:pPr>
            <w:r w:rsidRPr="001E15A8">
              <w:t>Numer mikrorachunku prowadzonego w NBPCollect</w:t>
            </w:r>
          </w:p>
        </w:tc>
      </w:tr>
      <w:tr w:rsidR="002B7A14" w:rsidRPr="000E1730" w:rsidTr="00BF7C91">
        <w:tc>
          <w:tcPr>
            <w:tcW w:w="568" w:type="dxa"/>
            <w:vAlign w:val="center"/>
          </w:tcPr>
          <w:p w:rsidR="002B7A14" w:rsidRPr="000E1730" w:rsidRDefault="002B7A14" w:rsidP="009F4DF1">
            <w:pPr>
              <w:pStyle w:val="Tabela-zawarto"/>
              <w:jc w:val="center"/>
            </w:pPr>
          </w:p>
        </w:tc>
        <w:tc>
          <w:tcPr>
            <w:tcW w:w="2621" w:type="dxa"/>
            <w:vAlign w:val="center"/>
          </w:tcPr>
          <w:p w:rsidR="002B7A14" w:rsidRPr="000E1730" w:rsidRDefault="002B7A14" w:rsidP="009F4DF1">
            <w:pPr>
              <w:pStyle w:val="Tabela-zawarto"/>
              <w:ind w:left="432" w:hanging="432"/>
              <w:rPr>
                <w:b/>
              </w:rPr>
            </w:pPr>
            <w:r>
              <w:t xml:space="preserve">-   -   -   -   </w:t>
            </w:r>
            <w:r w:rsidRPr="000E1730">
              <w:t>AccountName</w:t>
            </w:r>
          </w:p>
        </w:tc>
        <w:tc>
          <w:tcPr>
            <w:tcW w:w="7144" w:type="dxa"/>
          </w:tcPr>
          <w:p w:rsidR="002B7A14" w:rsidRPr="000E1730" w:rsidRDefault="002B7A14" w:rsidP="009F4DF1">
            <w:pPr>
              <w:pStyle w:val="Tabela-zawarto"/>
            </w:pPr>
            <w:r w:rsidRPr="000E1730">
              <w:t>Nazwa rachunku</w:t>
            </w:r>
          </w:p>
        </w:tc>
        <w:tc>
          <w:tcPr>
            <w:tcW w:w="3881" w:type="dxa"/>
            <w:gridSpan w:val="2"/>
          </w:tcPr>
          <w:p w:rsidR="002B7A14" w:rsidRPr="000E1730" w:rsidRDefault="002B7A14" w:rsidP="009F4DF1">
            <w:pPr>
              <w:pStyle w:val="Tabela-zawarto"/>
              <w:jc w:val="center"/>
            </w:pPr>
          </w:p>
        </w:tc>
      </w:tr>
      <w:tr w:rsidR="002B7A14" w:rsidRPr="000E1730" w:rsidTr="0082480C">
        <w:tc>
          <w:tcPr>
            <w:tcW w:w="568" w:type="dxa"/>
            <w:vAlign w:val="center"/>
          </w:tcPr>
          <w:p w:rsidR="002B7A14" w:rsidRPr="000E1730" w:rsidRDefault="002B7A14" w:rsidP="0082480C">
            <w:pPr>
              <w:pStyle w:val="Tabela-zawarto"/>
              <w:jc w:val="center"/>
            </w:pPr>
          </w:p>
        </w:tc>
        <w:tc>
          <w:tcPr>
            <w:tcW w:w="2621" w:type="dxa"/>
            <w:vAlign w:val="center"/>
          </w:tcPr>
          <w:p w:rsidR="002B7A14" w:rsidRPr="000E1730" w:rsidRDefault="002B7A14" w:rsidP="0082480C">
            <w:pPr>
              <w:pStyle w:val="Tabela-zawarto"/>
            </w:pPr>
            <w:r>
              <w:t xml:space="preserve">-   -   -   </w:t>
            </w:r>
            <w:r w:rsidRPr="00BF7C91">
              <w:t>InterestRateAmount</w:t>
            </w:r>
          </w:p>
        </w:tc>
        <w:tc>
          <w:tcPr>
            <w:tcW w:w="7144" w:type="dxa"/>
          </w:tcPr>
          <w:p w:rsidR="002B7A14" w:rsidRPr="000E1730" w:rsidRDefault="002B7A14" w:rsidP="0082480C">
            <w:pPr>
              <w:pStyle w:val="Tabela-zawarto"/>
            </w:pPr>
            <w:r>
              <w:t>Kwota odsetek na mikrorachunku za okres</w:t>
            </w:r>
          </w:p>
        </w:tc>
        <w:tc>
          <w:tcPr>
            <w:tcW w:w="3881" w:type="dxa"/>
            <w:gridSpan w:val="2"/>
          </w:tcPr>
          <w:p w:rsidR="002B7A14" w:rsidRPr="00EF5E03" w:rsidRDefault="002B7A14" w:rsidP="0082480C">
            <w:pPr>
              <w:pStyle w:val="Tabela-zawarto"/>
              <w:jc w:val="center"/>
              <w:rPr>
                <w:highlight w:val="cyan"/>
              </w:rPr>
            </w:pPr>
            <w:r>
              <w:t>Kwota odsetek na mikrorachunku za okres</w:t>
            </w:r>
          </w:p>
        </w:tc>
      </w:tr>
    </w:tbl>
    <w:p w:rsidR="002B7A14" w:rsidRDefault="002B7A14" w:rsidP="009C484E"/>
    <w:p w:rsidR="002B7A14" w:rsidRPr="00484DD2" w:rsidRDefault="002B7A14" w:rsidP="00331094">
      <w:pPr>
        <w:pStyle w:val="Heading2"/>
        <w:numPr>
          <w:ilvl w:val="1"/>
          <w:numId w:val="27"/>
        </w:numPr>
        <w:shd w:val="clear" w:color="auto" w:fill="BFBFBF"/>
      </w:pPr>
      <w:bookmarkStart w:id="266" w:name="_Toc365015821"/>
      <w:r w:rsidRPr="00484DD2">
        <w:t>Komunikat żądania AccountOpenRequest</w:t>
      </w:r>
      <w:bookmarkEnd w:id="266"/>
    </w:p>
    <w:p w:rsidR="002B7A14" w:rsidRPr="0099093D" w:rsidRDefault="002B7A14" w:rsidP="00484DD2">
      <w:pPr>
        <w:pStyle w:val="OpisZnak"/>
      </w:pPr>
      <w:r>
        <w:t xml:space="preserve">Usługa </w:t>
      </w:r>
      <w:r w:rsidRPr="00484DD2">
        <w:t>AccountOpenRequest</w:t>
      </w:r>
      <w:r>
        <w:t xml:space="preserve"> służy do złożenia żądania otwarcia rachunku roku przyszłego</w:t>
      </w:r>
    </w:p>
    <w:p w:rsidR="002B7A14" w:rsidRPr="000E1730" w:rsidRDefault="002B7A14" w:rsidP="00484DD2">
      <w:pPr>
        <w:pStyle w:val="Caption"/>
      </w:pPr>
      <w:bookmarkStart w:id="267" w:name="_Toc365015893"/>
      <w:r w:rsidRPr="000E1730">
        <w:t xml:space="preserve">Tabela </w:t>
      </w:r>
      <w:fldSimple w:instr=" SEQ Tabela \* ARABIC ">
        <w:r>
          <w:rPr>
            <w:noProof/>
          </w:rPr>
          <w:t>67</w:t>
        </w:r>
      </w:fldSimple>
      <w:r w:rsidRPr="000E1730">
        <w:t xml:space="preserve">: Komunikat żądania </w:t>
      </w:r>
      <w:r w:rsidRPr="00484DD2">
        <w:t>AccountOpenRequest</w:t>
      </w:r>
      <w:bookmarkEnd w:id="267"/>
    </w:p>
    <w:tbl>
      <w:tblPr>
        <w:tblW w:w="136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39"/>
        <w:gridCol w:w="2722"/>
        <w:gridCol w:w="5218"/>
        <w:gridCol w:w="5210"/>
      </w:tblGrid>
      <w:tr w:rsidR="002B7A14" w:rsidRPr="000E1730" w:rsidTr="00484DD2">
        <w:tc>
          <w:tcPr>
            <w:tcW w:w="539" w:type="dxa"/>
            <w:shd w:val="solid" w:color="auto" w:fill="auto"/>
            <w:vAlign w:val="center"/>
          </w:tcPr>
          <w:p w:rsidR="002B7A14" w:rsidRPr="000E1730" w:rsidRDefault="002B7A14" w:rsidP="00484DD2">
            <w:pPr>
              <w:pStyle w:val="Tabela-nagwek"/>
              <w:jc w:val="center"/>
            </w:pPr>
          </w:p>
        </w:tc>
        <w:tc>
          <w:tcPr>
            <w:tcW w:w="2722" w:type="dxa"/>
            <w:shd w:val="solid" w:color="auto" w:fill="auto"/>
          </w:tcPr>
          <w:p w:rsidR="002B7A14" w:rsidRPr="000E1730" w:rsidRDefault="002B7A14" w:rsidP="00484DD2">
            <w:pPr>
              <w:pStyle w:val="Tabela-nagwek"/>
            </w:pPr>
            <w:r w:rsidRPr="000E1730">
              <w:t>Nazwa elementu</w:t>
            </w:r>
          </w:p>
        </w:tc>
        <w:tc>
          <w:tcPr>
            <w:tcW w:w="5218" w:type="dxa"/>
            <w:shd w:val="solid" w:color="auto" w:fill="auto"/>
          </w:tcPr>
          <w:p w:rsidR="002B7A14" w:rsidRPr="000E1730" w:rsidRDefault="002B7A14" w:rsidP="00484DD2">
            <w:pPr>
              <w:pStyle w:val="Tabela-nagwek"/>
              <w:jc w:val="center"/>
            </w:pPr>
            <w:r w:rsidRPr="000E1730">
              <w:t>Opis</w:t>
            </w:r>
          </w:p>
        </w:tc>
        <w:tc>
          <w:tcPr>
            <w:tcW w:w="5210" w:type="dxa"/>
            <w:shd w:val="solid" w:color="auto" w:fill="auto"/>
          </w:tcPr>
          <w:p w:rsidR="002B7A14" w:rsidRPr="000E1730" w:rsidRDefault="002B7A14" w:rsidP="00484DD2">
            <w:pPr>
              <w:pStyle w:val="Tabela-nagwek"/>
              <w:jc w:val="center"/>
            </w:pPr>
            <w:r w:rsidRPr="000E1730">
              <w:t>Wprowadzana wartość</w:t>
            </w:r>
          </w:p>
        </w:tc>
      </w:tr>
      <w:tr w:rsidR="002B7A14" w:rsidRPr="000E1730" w:rsidTr="00484DD2">
        <w:tc>
          <w:tcPr>
            <w:tcW w:w="539" w:type="dxa"/>
            <w:vAlign w:val="center"/>
          </w:tcPr>
          <w:p w:rsidR="002B7A14" w:rsidRPr="000E1730" w:rsidRDefault="002B7A14" w:rsidP="00484DD2">
            <w:pPr>
              <w:pStyle w:val="Tabela-zawarto"/>
              <w:jc w:val="center"/>
            </w:pPr>
          </w:p>
        </w:tc>
        <w:tc>
          <w:tcPr>
            <w:tcW w:w="2722" w:type="dxa"/>
            <w:vAlign w:val="center"/>
          </w:tcPr>
          <w:p w:rsidR="002B7A14" w:rsidRPr="000E1730" w:rsidRDefault="002B7A14" w:rsidP="00484DD2">
            <w:pPr>
              <w:pStyle w:val="Tabela-zawarto"/>
            </w:pPr>
            <w:r w:rsidRPr="00484DD2">
              <w:t>AccountOpenRequest</w:t>
            </w:r>
          </w:p>
        </w:tc>
        <w:tc>
          <w:tcPr>
            <w:tcW w:w="10428" w:type="dxa"/>
            <w:gridSpan w:val="2"/>
          </w:tcPr>
          <w:p w:rsidR="002B7A14" w:rsidRPr="000E1730" w:rsidRDefault="002B7A14" w:rsidP="00484DD2">
            <w:pPr>
              <w:pStyle w:val="Tabela-zawarto"/>
              <w:jc w:val="center"/>
            </w:pPr>
            <w:r>
              <w:t xml:space="preserve">Zlecenie otwarcia rachunku </w:t>
            </w:r>
            <w:r w:rsidRPr="000E1730">
              <w:t>– komunikat typu zapytanie</w:t>
            </w:r>
          </w:p>
        </w:tc>
      </w:tr>
      <w:tr w:rsidR="002B7A14" w:rsidRPr="000E1730" w:rsidTr="00484DD2">
        <w:tc>
          <w:tcPr>
            <w:tcW w:w="539" w:type="dxa"/>
            <w:vAlign w:val="center"/>
          </w:tcPr>
          <w:p w:rsidR="002B7A14" w:rsidRPr="000E1730" w:rsidRDefault="002B7A14" w:rsidP="00484DD2">
            <w:pPr>
              <w:pStyle w:val="Tabela-zawarto"/>
              <w:jc w:val="center"/>
            </w:pPr>
            <w:r w:rsidRPr="000E1730">
              <w:t>A-16</w:t>
            </w:r>
          </w:p>
        </w:tc>
        <w:tc>
          <w:tcPr>
            <w:tcW w:w="2722" w:type="dxa"/>
            <w:vAlign w:val="center"/>
          </w:tcPr>
          <w:p w:rsidR="002B7A14" w:rsidRPr="000E1730" w:rsidRDefault="002B7A14" w:rsidP="00484DD2">
            <w:pPr>
              <w:pStyle w:val="Tabela-zawarto"/>
            </w:pPr>
            <w:r>
              <w:t xml:space="preserve">-   </w:t>
            </w:r>
            <w:r w:rsidRPr="000E1730">
              <w:t>Header</w:t>
            </w:r>
          </w:p>
        </w:tc>
        <w:tc>
          <w:tcPr>
            <w:tcW w:w="5218" w:type="dxa"/>
          </w:tcPr>
          <w:p w:rsidR="002B7A14" w:rsidRPr="000E1730" w:rsidRDefault="002B7A14" w:rsidP="00484DD2">
            <w:pPr>
              <w:pStyle w:val="Tabela-zawarto"/>
            </w:pPr>
            <w:r w:rsidRPr="000E1730">
              <w:t>Komponent zawierający elementy nagłówka komunikatu</w:t>
            </w:r>
          </w:p>
        </w:tc>
        <w:tc>
          <w:tcPr>
            <w:tcW w:w="5210" w:type="dxa"/>
          </w:tcPr>
          <w:p w:rsidR="002B7A14" w:rsidRPr="000E1730" w:rsidRDefault="002B7A14" w:rsidP="00484DD2">
            <w:pPr>
              <w:pStyle w:val="Tabela-zawarto"/>
              <w:jc w:val="center"/>
            </w:pPr>
          </w:p>
        </w:tc>
      </w:tr>
      <w:tr w:rsidR="002B7A14" w:rsidRPr="000E1730" w:rsidTr="00484DD2">
        <w:tc>
          <w:tcPr>
            <w:tcW w:w="539" w:type="dxa"/>
            <w:vAlign w:val="center"/>
          </w:tcPr>
          <w:p w:rsidR="002B7A14" w:rsidRPr="000E1730" w:rsidRDefault="002B7A14" w:rsidP="00484DD2">
            <w:pPr>
              <w:pStyle w:val="Tabela-zawarto"/>
              <w:jc w:val="center"/>
            </w:pPr>
          </w:p>
        </w:tc>
        <w:tc>
          <w:tcPr>
            <w:tcW w:w="2722" w:type="dxa"/>
            <w:vAlign w:val="center"/>
          </w:tcPr>
          <w:p w:rsidR="002B7A14" w:rsidRPr="000E1730" w:rsidRDefault="002B7A14" w:rsidP="00484DD2">
            <w:pPr>
              <w:pStyle w:val="Tabela-zawarto"/>
            </w:pPr>
            <w:r>
              <w:t xml:space="preserve">-   -   </w:t>
            </w:r>
            <w:r w:rsidRPr="000E1730">
              <w:t>IssueDateTime</w:t>
            </w:r>
          </w:p>
        </w:tc>
        <w:tc>
          <w:tcPr>
            <w:tcW w:w="5218" w:type="dxa"/>
          </w:tcPr>
          <w:p w:rsidR="002B7A14" w:rsidRPr="000E1730" w:rsidRDefault="002B7A14" w:rsidP="00484DD2">
            <w:pPr>
              <w:pStyle w:val="Tabela-zawarto"/>
            </w:pPr>
            <w:r w:rsidRPr="000E1730">
              <w:t>Data i czas komunikatu</w:t>
            </w:r>
          </w:p>
        </w:tc>
        <w:tc>
          <w:tcPr>
            <w:tcW w:w="5210" w:type="dxa"/>
          </w:tcPr>
          <w:p w:rsidR="002B7A14" w:rsidRPr="000E1730" w:rsidRDefault="002B7A14" w:rsidP="00484DD2">
            <w:pPr>
              <w:pStyle w:val="Tabela-zawarto"/>
              <w:jc w:val="center"/>
              <w:rPr>
                <w:lang w:val="de-DE"/>
              </w:rPr>
            </w:pPr>
            <w:r w:rsidRPr="000E1730">
              <w:rPr>
                <w:lang w:val="de-DE"/>
              </w:rPr>
              <w:t>Data i czas komunikatu</w:t>
            </w:r>
          </w:p>
        </w:tc>
      </w:tr>
      <w:tr w:rsidR="002B7A14" w:rsidRPr="000E1730" w:rsidTr="00484DD2">
        <w:trPr>
          <w:trHeight w:val="363"/>
        </w:trPr>
        <w:tc>
          <w:tcPr>
            <w:tcW w:w="539" w:type="dxa"/>
            <w:vAlign w:val="center"/>
          </w:tcPr>
          <w:p w:rsidR="002B7A14" w:rsidRPr="000E1730" w:rsidRDefault="002B7A14" w:rsidP="00484DD2">
            <w:pPr>
              <w:pStyle w:val="Tabela-zawarto"/>
              <w:jc w:val="center"/>
            </w:pPr>
          </w:p>
        </w:tc>
        <w:tc>
          <w:tcPr>
            <w:tcW w:w="2722" w:type="dxa"/>
            <w:vAlign w:val="center"/>
          </w:tcPr>
          <w:p w:rsidR="002B7A14" w:rsidRPr="000E1730" w:rsidRDefault="002B7A14" w:rsidP="00484DD2">
            <w:pPr>
              <w:pStyle w:val="Tabela-zawarto"/>
              <w:rPr>
                <w:lang w:val="de-DE"/>
              </w:rPr>
            </w:pPr>
            <w:r>
              <w:rPr>
                <w:lang w:val="de-DE"/>
              </w:rPr>
              <w:t xml:space="preserve">-   -   </w:t>
            </w:r>
            <w:r w:rsidRPr="000E1730">
              <w:rPr>
                <w:lang w:val="de-DE"/>
              </w:rPr>
              <w:t>DocumentIdentifier</w:t>
            </w:r>
          </w:p>
        </w:tc>
        <w:tc>
          <w:tcPr>
            <w:tcW w:w="5218" w:type="dxa"/>
          </w:tcPr>
          <w:p w:rsidR="002B7A14" w:rsidRPr="000E1730" w:rsidRDefault="002B7A14" w:rsidP="00484DD2">
            <w:pPr>
              <w:pStyle w:val="Tabela-zawarto"/>
            </w:pPr>
            <w:r w:rsidRPr="000E1730">
              <w:t>Identyfikator komunikatu</w:t>
            </w:r>
          </w:p>
        </w:tc>
        <w:tc>
          <w:tcPr>
            <w:tcW w:w="5210" w:type="dxa"/>
          </w:tcPr>
          <w:p w:rsidR="002B7A14" w:rsidRPr="000E1730" w:rsidRDefault="002B7A14" w:rsidP="00484DD2">
            <w:pPr>
              <w:pStyle w:val="Tabela-zawarto"/>
              <w:jc w:val="center"/>
            </w:pPr>
            <w:r w:rsidRPr="000E1730">
              <w:t>Dowolny ciąg znaków nadawany przez wysyłającego</w:t>
            </w:r>
          </w:p>
        </w:tc>
      </w:tr>
      <w:tr w:rsidR="002B7A14" w:rsidRPr="000E1730" w:rsidTr="00484DD2">
        <w:tc>
          <w:tcPr>
            <w:tcW w:w="539" w:type="dxa"/>
            <w:vAlign w:val="center"/>
          </w:tcPr>
          <w:p w:rsidR="002B7A14" w:rsidRPr="000E1730" w:rsidRDefault="002B7A14" w:rsidP="00484DD2">
            <w:pPr>
              <w:pStyle w:val="Tabela-zawarto"/>
              <w:jc w:val="center"/>
            </w:pPr>
          </w:p>
        </w:tc>
        <w:tc>
          <w:tcPr>
            <w:tcW w:w="2722" w:type="dxa"/>
            <w:vAlign w:val="center"/>
          </w:tcPr>
          <w:p w:rsidR="002B7A14" w:rsidRPr="000E1730" w:rsidRDefault="002B7A14" w:rsidP="00484DD2">
            <w:pPr>
              <w:pStyle w:val="Tabela-zawarto"/>
            </w:pPr>
            <w:r>
              <w:t xml:space="preserve">-   -   </w:t>
            </w:r>
            <w:r w:rsidRPr="000E1730">
              <w:t>SenderIdentifier</w:t>
            </w:r>
          </w:p>
        </w:tc>
        <w:tc>
          <w:tcPr>
            <w:tcW w:w="5218" w:type="dxa"/>
          </w:tcPr>
          <w:p w:rsidR="002B7A14" w:rsidRPr="000E1730" w:rsidRDefault="002B7A14" w:rsidP="00484DD2">
            <w:pPr>
              <w:pStyle w:val="Tabela-zawarto"/>
            </w:pPr>
            <w:r w:rsidRPr="000E1730">
              <w:t>Identyfikator nadawcy komunikatu</w:t>
            </w:r>
          </w:p>
        </w:tc>
        <w:tc>
          <w:tcPr>
            <w:tcW w:w="5210" w:type="dxa"/>
          </w:tcPr>
          <w:p w:rsidR="002B7A14" w:rsidRPr="000E1730" w:rsidRDefault="002B7A14" w:rsidP="00484DD2">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484DD2">
        <w:tc>
          <w:tcPr>
            <w:tcW w:w="539" w:type="dxa"/>
            <w:vAlign w:val="center"/>
          </w:tcPr>
          <w:p w:rsidR="002B7A14" w:rsidRPr="000E1730" w:rsidRDefault="002B7A14" w:rsidP="00484DD2">
            <w:pPr>
              <w:pStyle w:val="Tabela-zawarto"/>
              <w:jc w:val="center"/>
            </w:pPr>
          </w:p>
        </w:tc>
        <w:tc>
          <w:tcPr>
            <w:tcW w:w="2722" w:type="dxa"/>
            <w:vAlign w:val="center"/>
          </w:tcPr>
          <w:p w:rsidR="002B7A14" w:rsidRPr="000E1730" w:rsidRDefault="002B7A14" w:rsidP="00484DD2">
            <w:pPr>
              <w:pStyle w:val="Tabela-zawarto"/>
              <w:rPr>
                <w:lang w:val="en-US"/>
              </w:rPr>
            </w:pPr>
            <w:r w:rsidRPr="000E1730">
              <w:t xml:space="preserve"> </w:t>
            </w:r>
            <w:r>
              <w:rPr>
                <w:lang w:val="en-US"/>
              </w:rPr>
              <w:t xml:space="preserve">-   -   </w:t>
            </w:r>
            <w:r w:rsidRPr="000E1730">
              <w:rPr>
                <w:lang w:val="en-US"/>
              </w:rPr>
              <w:t>ReceiverIdentifier</w:t>
            </w:r>
          </w:p>
        </w:tc>
        <w:tc>
          <w:tcPr>
            <w:tcW w:w="5218" w:type="dxa"/>
          </w:tcPr>
          <w:p w:rsidR="002B7A14" w:rsidRPr="000E1730" w:rsidRDefault="002B7A14" w:rsidP="00484DD2">
            <w:pPr>
              <w:pStyle w:val="Tabela-zawarto"/>
            </w:pPr>
            <w:r w:rsidRPr="000E1730">
              <w:t>Identyfikator odbiorcy komunikatu</w:t>
            </w:r>
          </w:p>
        </w:tc>
        <w:tc>
          <w:tcPr>
            <w:tcW w:w="5210" w:type="dxa"/>
          </w:tcPr>
          <w:p w:rsidR="002B7A14" w:rsidRPr="000E1730" w:rsidRDefault="002B7A14" w:rsidP="00484DD2">
            <w:pPr>
              <w:pStyle w:val="Tabela-zawarto"/>
              <w:jc w:val="center"/>
              <w:rPr>
                <w:lang w:val="en-US"/>
              </w:rPr>
            </w:pPr>
            <w:r w:rsidRPr="000E1730">
              <w:rPr>
                <w:lang w:val="en-US"/>
              </w:rPr>
              <w:t>“ZSK-C”</w:t>
            </w:r>
          </w:p>
        </w:tc>
      </w:tr>
      <w:tr w:rsidR="002B7A14" w:rsidRPr="000E1730" w:rsidTr="00484DD2">
        <w:tc>
          <w:tcPr>
            <w:tcW w:w="539" w:type="dxa"/>
            <w:vAlign w:val="center"/>
          </w:tcPr>
          <w:p w:rsidR="002B7A14" w:rsidRPr="000E1730" w:rsidRDefault="002B7A14" w:rsidP="00484DD2">
            <w:pPr>
              <w:pStyle w:val="Tabela-zawarto"/>
              <w:jc w:val="center"/>
              <w:rPr>
                <w:lang w:val="en-US"/>
              </w:rPr>
            </w:pPr>
          </w:p>
        </w:tc>
        <w:tc>
          <w:tcPr>
            <w:tcW w:w="2722" w:type="dxa"/>
            <w:vAlign w:val="center"/>
          </w:tcPr>
          <w:p w:rsidR="002B7A14" w:rsidRPr="000E1730" w:rsidRDefault="002B7A14" w:rsidP="00484DD2">
            <w:pPr>
              <w:pStyle w:val="Tabela-zawarto"/>
              <w:rPr>
                <w:lang w:val="en-US"/>
              </w:rPr>
            </w:pPr>
            <w:r>
              <w:rPr>
                <w:lang w:val="en-US"/>
              </w:rPr>
              <w:t xml:space="preserve">-   </w:t>
            </w:r>
            <w:r w:rsidRPr="000E1730">
              <w:rPr>
                <w:lang w:val="en-US"/>
              </w:rPr>
              <w:t>CriteriaInclude</w:t>
            </w:r>
          </w:p>
        </w:tc>
        <w:tc>
          <w:tcPr>
            <w:tcW w:w="5218" w:type="dxa"/>
          </w:tcPr>
          <w:p w:rsidR="002B7A14" w:rsidRPr="000E1730" w:rsidRDefault="002B7A14" w:rsidP="00484DD2">
            <w:pPr>
              <w:pStyle w:val="Tabela-zawarto"/>
            </w:pPr>
            <w:r w:rsidRPr="000E1730">
              <w:t xml:space="preserve">Wskaźnik określający czy w odpowiedzi mają być przekazane kryteria </w:t>
            </w:r>
          </w:p>
        </w:tc>
        <w:tc>
          <w:tcPr>
            <w:tcW w:w="5210" w:type="dxa"/>
          </w:tcPr>
          <w:p w:rsidR="002B7A14" w:rsidRPr="000E1730" w:rsidRDefault="002B7A14" w:rsidP="00484DD2">
            <w:pPr>
              <w:pStyle w:val="Tabela-zawarto"/>
              <w:jc w:val="center"/>
            </w:pPr>
            <w:r w:rsidRPr="000E1730">
              <w:t>True/False</w:t>
            </w:r>
          </w:p>
          <w:p w:rsidR="002B7A14" w:rsidRPr="000E1730" w:rsidRDefault="002B7A14" w:rsidP="00484DD2">
            <w:pPr>
              <w:pStyle w:val="Tabela-zawarto"/>
              <w:jc w:val="center"/>
            </w:pPr>
            <w:r w:rsidRPr="000E1730">
              <w:t>Brak elementu oznacza False</w:t>
            </w:r>
          </w:p>
        </w:tc>
      </w:tr>
      <w:tr w:rsidR="002B7A14" w:rsidRPr="000E1730" w:rsidTr="00484DD2">
        <w:tc>
          <w:tcPr>
            <w:tcW w:w="539" w:type="dxa"/>
            <w:vAlign w:val="center"/>
          </w:tcPr>
          <w:p w:rsidR="002B7A14" w:rsidRPr="000E1730" w:rsidRDefault="002B7A14" w:rsidP="008326F7">
            <w:pPr>
              <w:pStyle w:val="Tabela-zawarto"/>
              <w:jc w:val="center"/>
            </w:pPr>
            <w:r>
              <w:t>M-10</w:t>
            </w:r>
          </w:p>
        </w:tc>
        <w:tc>
          <w:tcPr>
            <w:tcW w:w="2722" w:type="dxa"/>
            <w:vAlign w:val="center"/>
          </w:tcPr>
          <w:p w:rsidR="002B7A14" w:rsidRPr="000E1730" w:rsidRDefault="002B7A14" w:rsidP="00484DD2">
            <w:pPr>
              <w:pStyle w:val="Tabela-zawarto"/>
            </w:pPr>
            <w:r>
              <w:t xml:space="preserve">-   </w:t>
            </w:r>
            <w:r w:rsidRPr="008326F7">
              <w:t>AccountOpenDocument</w:t>
            </w:r>
          </w:p>
        </w:tc>
        <w:tc>
          <w:tcPr>
            <w:tcW w:w="5218" w:type="dxa"/>
          </w:tcPr>
          <w:p w:rsidR="002B7A14" w:rsidRPr="000E1730" w:rsidRDefault="002B7A14" w:rsidP="00AC63B1">
            <w:pPr>
              <w:pStyle w:val="Tabela-zawarto"/>
            </w:pPr>
            <w:r w:rsidRPr="000E1730">
              <w:t xml:space="preserve">Komponent zawierający informacje określające </w:t>
            </w:r>
            <w:r>
              <w:t>szczegóły zlecenia otwarcia rachunku roku przyszłego</w:t>
            </w:r>
          </w:p>
        </w:tc>
        <w:tc>
          <w:tcPr>
            <w:tcW w:w="5210" w:type="dxa"/>
          </w:tcPr>
          <w:p w:rsidR="002B7A14" w:rsidRPr="000E1730" w:rsidRDefault="002B7A14" w:rsidP="00484DD2">
            <w:pPr>
              <w:pStyle w:val="Tabela-zawarto"/>
              <w:jc w:val="center"/>
            </w:pPr>
          </w:p>
        </w:tc>
      </w:tr>
      <w:tr w:rsidR="002B7A14" w:rsidRPr="000E1730" w:rsidTr="00484DD2">
        <w:tc>
          <w:tcPr>
            <w:tcW w:w="539" w:type="dxa"/>
            <w:vAlign w:val="center"/>
          </w:tcPr>
          <w:p w:rsidR="002B7A14" w:rsidRPr="000E1730" w:rsidRDefault="002B7A14" w:rsidP="00484DD2">
            <w:pPr>
              <w:pStyle w:val="Tabela-zawarto"/>
              <w:jc w:val="center"/>
            </w:pPr>
            <w:r w:rsidRPr="000E1730">
              <w:t>A-10</w:t>
            </w:r>
          </w:p>
        </w:tc>
        <w:tc>
          <w:tcPr>
            <w:tcW w:w="2722" w:type="dxa"/>
            <w:vAlign w:val="center"/>
          </w:tcPr>
          <w:p w:rsidR="002B7A14" w:rsidRPr="000E1730" w:rsidRDefault="002B7A14" w:rsidP="00484DD2">
            <w:pPr>
              <w:pStyle w:val="Tabela-zawarto"/>
              <w:ind w:left="432" w:hanging="432"/>
              <w:rPr>
                <w:b/>
              </w:rPr>
            </w:pPr>
            <w:r>
              <w:t xml:space="preserve">-   -   </w:t>
            </w:r>
            <w:r w:rsidRPr="000E1730">
              <w:t>CustomerAccount</w:t>
            </w:r>
          </w:p>
        </w:tc>
        <w:tc>
          <w:tcPr>
            <w:tcW w:w="5218" w:type="dxa"/>
          </w:tcPr>
          <w:p w:rsidR="002B7A14" w:rsidRPr="000E1730" w:rsidRDefault="002B7A14" w:rsidP="00AC63B1">
            <w:pPr>
              <w:pStyle w:val="Tabela-zawarto"/>
            </w:pPr>
            <w:r>
              <w:t>Informacje o rachunku bankowym klienta, na podstawie którego otwierany jest rachunek roku przyszłego</w:t>
            </w:r>
          </w:p>
        </w:tc>
        <w:tc>
          <w:tcPr>
            <w:tcW w:w="5210" w:type="dxa"/>
          </w:tcPr>
          <w:p w:rsidR="002B7A14" w:rsidRPr="000E1730" w:rsidRDefault="002B7A14" w:rsidP="00484DD2">
            <w:pPr>
              <w:pStyle w:val="Tabela-zawarto"/>
              <w:jc w:val="center"/>
              <w:rPr>
                <w:b/>
              </w:rPr>
            </w:pPr>
          </w:p>
        </w:tc>
      </w:tr>
      <w:tr w:rsidR="002B7A14" w:rsidRPr="000E1730" w:rsidTr="00484DD2">
        <w:tc>
          <w:tcPr>
            <w:tcW w:w="539" w:type="dxa"/>
            <w:vAlign w:val="center"/>
          </w:tcPr>
          <w:p w:rsidR="002B7A14" w:rsidRPr="000E1730" w:rsidRDefault="002B7A14" w:rsidP="00484DD2">
            <w:pPr>
              <w:pStyle w:val="Tabela-zawarto"/>
              <w:jc w:val="center"/>
            </w:pPr>
          </w:p>
        </w:tc>
        <w:tc>
          <w:tcPr>
            <w:tcW w:w="2722" w:type="dxa"/>
            <w:vAlign w:val="center"/>
          </w:tcPr>
          <w:p w:rsidR="002B7A14" w:rsidRPr="000E1730" w:rsidRDefault="002B7A14" w:rsidP="00484DD2">
            <w:pPr>
              <w:pStyle w:val="Tabela-zawarto"/>
              <w:ind w:left="432" w:hanging="432"/>
              <w:rPr>
                <w:b/>
                <w:lang w:val="en-US"/>
              </w:rPr>
            </w:pPr>
            <w:r>
              <w:rPr>
                <w:lang w:val="en-US"/>
              </w:rPr>
              <w:t xml:space="preserve">-   -   -   </w:t>
            </w:r>
            <w:r w:rsidRPr="000E1730">
              <w:rPr>
                <w:lang w:val="en-US"/>
              </w:rPr>
              <w:t>AccountIdentifier</w:t>
            </w:r>
          </w:p>
        </w:tc>
        <w:tc>
          <w:tcPr>
            <w:tcW w:w="5218" w:type="dxa"/>
          </w:tcPr>
          <w:p w:rsidR="002B7A14" w:rsidRPr="000E1730" w:rsidRDefault="002B7A14" w:rsidP="00484DD2">
            <w:pPr>
              <w:pStyle w:val="Tabela-zawarto"/>
            </w:pPr>
            <w:r w:rsidRPr="000E1730">
              <w:t>Numer rachunku</w:t>
            </w:r>
          </w:p>
        </w:tc>
        <w:tc>
          <w:tcPr>
            <w:tcW w:w="5210" w:type="dxa"/>
          </w:tcPr>
          <w:p w:rsidR="002B7A14" w:rsidRPr="000E1730" w:rsidRDefault="002B7A14" w:rsidP="00484DD2">
            <w:pPr>
              <w:pStyle w:val="Tabela-zawarto"/>
              <w:jc w:val="center"/>
            </w:pPr>
            <w:r w:rsidRPr="000E1730">
              <w:t>Numer rachunku w standardzie NRB/IBAN</w:t>
            </w:r>
          </w:p>
        </w:tc>
      </w:tr>
      <w:tr w:rsidR="002B7A14" w:rsidRPr="000E1730" w:rsidTr="00484DD2">
        <w:tc>
          <w:tcPr>
            <w:tcW w:w="539" w:type="dxa"/>
            <w:vAlign w:val="center"/>
          </w:tcPr>
          <w:p w:rsidR="002B7A14" w:rsidRPr="000E1730" w:rsidRDefault="002B7A14" w:rsidP="00484DD2">
            <w:pPr>
              <w:pStyle w:val="Tabela-zawarto"/>
              <w:jc w:val="center"/>
            </w:pPr>
          </w:p>
        </w:tc>
        <w:tc>
          <w:tcPr>
            <w:tcW w:w="2722" w:type="dxa"/>
            <w:vAlign w:val="center"/>
          </w:tcPr>
          <w:p w:rsidR="002B7A14" w:rsidRPr="000E1730" w:rsidRDefault="002B7A14" w:rsidP="00484DD2">
            <w:pPr>
              <w:pStyle w:val="Tabela-zawarto"/>
              <w:ind w:left="432" w:hanging="432"/>
              <w:rPr>
                <w:b/>
              </w:rPr>
            </w:pPr>
            <w:r>
              <w:t xml:space="preserve">-   -   -   </w:t>
            </w:r>
            <w:r w:rsidRPr="000E1730">
              <w:t>AccountName</w:t>
            </w:r>
          </w:p>
        </w:tc>
        <w:tc>
          <w:tcPr>
            <w:tcW w:w="5218" w:type="dxa"/>
          </w:tcPr>
          <w:p w:rsidR="002B7A14" w:rsidRPr="000E1730" w:rsidRDefault="002B7A14" w:rsidP="00484DD2">
            <w:pPr>
              <w:pStyle w:val="Tabela-zawarto"/>
            </w:pPr>
            <w:r w:rsidRPr="000E1730">
              <w:t>Nazwa rachunku</w:t>
            </w:r>
          </w:p>
        </w:tc>
        <w:tc>
          <w:tcPr>
            <w:tcW w:w="5210" w:type="dxa"/>
          </w:tcPr>
          <w:p w:rsidR="002B7A14" w:rsidRPr="000E1730" w:rsidRDefault="002B7A14" w:rsidP="00484DD2">
            <w:pPr>
              <w:pStyle w:val="Tabela-zawarto"/>
              <w:jc w:val="center"/>
            </w:pPr>
          </w:p>
        </w:tc>
      </w:tr>
    </w:tbl>
    <w:p w:rsidR="002B7A14" w:rsidRPr="000E1730" w:rsidRDefault="002B7A14" w:rsidP="00484DD2"/>
    <w:p w:rsidR="002B7A14" w:rsidRDefault="002B7A14" w:rsidP="00484DD2">
      <w:pPr>
        <w:rPr>
          <w:rFonts w:ascii="Arial" w:hAnsi="Arial"/>
          <w:b/>
          <w:sz w:val="28"/>
        </w:rPr>
      </w:pPr>
      <w:r>
        <w:br w:type="page"/>
      </w:r>
    </w:p>
    <w:p w:rsidR="002B7A14" w:rsidRPr="000E1730" w:rsidRDefault="002B7A14" w:rsidP="00331094">
      <w:pPr>
        <w:pStyle w:val="Heading2"/>
        <w:numPr>
          <w:ilvl w:val="1"/>
          <w:numId w:val="27"/>
        </w:numPr>
        <w:shd w:val="clear" w:color="auto" w:fill="BFBFBF"/>
      </w:pPr>
      <w:bookmarkStart w:id="268" w:name="_Toc365015822"/>
      <w:r w:rsidRPr="000E1730">
        <w:t xml:space="preserve">Komunikat odpowiedzi </w:t>
      </w:r>
      <w:r w:rsidRPr="008326F7">
        <w:t>AccountOpenResponse</w:t>
      </w:r>
      <w:bookmarkEnd w:id="268"/>
    </w:p>
    <w:p w:rsidR="002B7A14" w:rsidRPr="000E1730" w:rsidRDefault="002B7A14" w:rsidP="00484DD2">
      <w:pPr>
        <w:pStyle w:val="Caption"/>
      </w:pPr>
      <w:bookmarkStart w:id="269" w:name="_Toc365015894"/>
      <w:r w:rsidRPr="000E1730">
        <w:t xml:space="preserve">Tabela </w:t>
      </w:r>
      <w:fldSimple w:instr=" SEQ Tabela \* ARABIC ">
        <w:r>
          <w:rPr>
            <w:noProof/>
          </w:rPr>
          <w:t>68</w:t>
        </w:r>
      </w:fldSimple>
      <w:r w:rsidRPr="000E1730">
        <w:t xml:space="preserve">: Komunikat odpowiedzi </w:t>
      </w:r>
      <w:r w:rsidRPr="008326F7">
        <w:t>AccountOpenResponse</w:t>
      </w:r>
      <w:bookmarkEnd w:id="269"/>
    </w:p>
    <w:tbl>
      <w:tblPr>
        <w:tblW w:w="14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8"/>
        <w:gridCol w:w="2621"/>
        <w:gridCol w:w="7144"/>
        <w:gridCol w:w="1581"/>
        <w:gridCol w:w="2300"/>
      </w:tblGrid>
      <w:tr w:rsidR="002B7A14" w:rsidRPr="000E1730" w:rsidTr="00484DD2">
        <w:tc>
          <w:tcPr>
            <w:tcW w:w="568" w:type="dxa"/>
            <w:shd w:val="solid" w:color="auto" w:fill="auto"/>
            <w:vAlign w:val="center"/>
          </w:tcPr>
          <w:p w:rsidR="002B7A14" w:rsidRPr="000E1730" w:rsidRDefault="002B7A14" w:rsidP="00484DD2">
            <w:pPr>
              <w:pStyle w:val="Tabela-nagwek"/>
              <w:jc w:val="center"/>
            </w:pPr>
            <w:r w:rsidRPr="000E1730">
              <w:t>Nr</w:t>
            </w:r>
          </w:p>
        </w:tc>
        <w:tc>
          <w:tcPr>
            <w:tcW w:w="2621" w:type="dxa"/>
            <w:shd w:val="solid" w:color="auto" w:fill="auto"/>
          </w:tcPr>
          <w:p w:rsidR="002B7A14" w:rsidRPr="000E1730" w:rsidRDefault="002B7A14" w:rsidP="00484DD2">
            <w:pPr>
              <w:pStyle w:val="Tabela-nagwek"/>
            </w:pPr>
            <w:r w:rsidRPr="000E1730">
              <w:t>Nazwa elementu</w:t>
            </w:r>
          </w:p>
        </w:tc>
        <w:tc>
          <w:tcPr>
            <w:tcW w:w="7144" w:type="dxa"/>
            <w:shd w:val="solid" w:color="auto" w:fill="auto"/>
          </w:tcPr>
          <w:p w:rsidR="002B7A14" w:rsidRPr="000E1730" w:rsidRDefault="002B7A14" w:rsidP="00484DD2">
            <w:pPr>
              <w:pStyle w:val="Tabela-nagwek"/>
              <w:jc w:val="center"/>
            </w:pPr>
            <w:r w:rsidRPr="000E1730">
              <w:t>Opis</w:t>
            </w:r>
          </w:p>
        </w:tc>
        <w:tc>
          <w:tcPr>
            <w:tcW w:w="3881" w:type="dxa"/>
            <w:gridSpan w:val="2"/>
            <w:shd w:val="solid" w:color="auto" w:fill="auto"/>
          </w:tcPr>
          <w:p w:rsidR="002B7A14" w:rsidRPr="000E1730" w:rsidRDefault="002B7A14" w:rsidP="00484DD2">
            <w:pPr>
              <w:pStyle w:val="Tabela-nagwek"/>
              <w:jc w:val="center"/>
            </w:pPr>
            <w:r w:rsidRPr="000E1730">
              <w:t>Wprowadzana wartość</w:t>
            </w:r>
          </w:p>
        </w:tc>
      </w:tr>
      <w:tr w:rsidR="002B7A14" w:rsidRPr="000E1730" w:rsidTr="00484DD2">
        <w:tc>
          <w:tcPr>
            <w:tcW w:w="568" w:type="dxa"/>
            <w:vAlign w:val="center"/>
          </w:tcPr>
          <w:p w:rsidR="002B7A14" w:rsidRPr="000E1730" w:rsidRDefault="002B7A14" w:rsidP="00484DD2">
            <w:pPr>
              <w:pStyle w:val="Tabela-zawarto"/>
              <w:jc w:val="center"/>
            </w:pPr>
          </w:p>
        </w:tc>
        <w:tc>
          <w:tcPr>
            <w:tcW w:w="2621" w:type="dxa"/>
            <w:vAlign w:val="center"/>
          </w:tcPr>
          <w:p w:rsidR="002B7A14" w:rsidRPr="000E1730" w:rsidRDefault="002B7A14" w:rsidP="00484DD2">
            <w:pPr>
              <w:pStyle w:val="Tabela-zawarto"/>
            </w:pPr>
            <w:r w:rsidRPr="008326F7">
              <w:t>AccountOpenResponse</w:t>
            </w:r>
          </w:p>
        </w:tc>
        <w:tc>
          <w:tcPr>
            <w:tcW w:w="11025" w:type="dxa"/>
            <w:gridSpan w:val="3"/>
          </w:tcPr>
          <w:p w:rsidR="002B7A14" w:rsidRPr="000E1730" w:rsidRDefault="002B7A14" w:rsidP="00484DD2">
            <w:pPr>
              <w:pStyle w:val="Tabela-zawarto"/>
              <w:jc w:val="center"/>
            </w:pPr>
            <w:r>
              <w:t xml:space="preserve">Zlecenie otwarcia rachunku </w:t>
            </w:r>
            <w:r w:rsidRPr="000E1730">
              <w:t>– komunikat typu odpowiedź</w:t>
            </w:r>
          </w:p>
        </w:tc>
      </w:tr>
      <w:tr w:rsidR="002B7A14" w:rsidRPr="000E1730" w:rsidTr="00484DD2">
        <w:tc>
          <w:tcPr>
            <w:tcW w:w="568" w:type="dxa"/>
            <w:vAlign w:val="center"/>
          </w:tcPr>
          <w:p w:rsidR="002B7A14" w:rsidRPr="000E1730" w:rsidRDefault="002B7A14" w:rsidP="00484DD2">
            <w:pPr>
              <w:pStyle w:val="Tabela-zawarto"/>
              <w:jc w:val="center"/>
            </w:pPr>
            <w:r w:rsidRPr="000E1730">
              <w:t>A-16</w:t>
            </w:r>
          </w:p>
        </w:tc>
        <w:tc>
          <w:tcPr>
            <w:tcW w:w="2621" w:type="dxa"/>
            <w:vAlign w:val="center"/>
          </w:tcPr>
          <w:p w:rsidR="002B7A14" w:rsidRPr="000E1730" w:rsidRDefault="002B7A14" w:rsidP="00484DD2">
            <w:pPr>
              <w:pStyle w:val="Tabela-zawarto"/>
            </w:pPr>
            <w:r>
              <w:t xml:space="preserve">-   </w:t>
            </w:r>
            <w:r w:rsidRPr="000E1730">
              <w:t>Header</w:t>
            </w:r>
          </w:p>
        </w:tc>
        <w:tc>
          <w:tcPr>
            <w:tcW w:w="7144" w:type="dxa"/>
          </w:tcPr>
          <w:p w:rsidR="002B7A14" w:rsidRPr="000E1730" w:rsidRDefault="002B7A14" w:rsidP="00484DD2">
            <w:pPr>
              <w:pStyle w:val="Tabela-zawarto"/>
            </w:pPr>
            <w:r w:rsidRPr="000E1730">
              <w:t>Komponent zawierający elementy nagłówka komunikatu</w:t>
            </w:r>
          </w:p>
        </w:tc>
        <w:tc>
          <w:tcPr>
            <w:tcW w:w="3881" w:type="dxa"/>
            <w:gridSpan w:val="2"/>
          </w:tcPr>
          <w:p w:rsidR="002B7A14" w:rsidRPr="000E1730" w:rsidRDefault="002B7A14" w:rsidP="00484DD2">
            <w:pPr>
              <w:pStyle w:val="Tabela-zawarto"/>
              <w:jc w:val="center"/>
            </w:pPr>
          </w:p>
        </w:tc>
      </w:tr>
      <w:tr w:rsidR="002B7A14" w:rsidRPr="000E1730" w:rsidTr="00484DD2">
        <w:tc>
          <w:tcPr>
            <w:tcW w:w="568" w:type="dxa"/>
            <w:vAlign w:val="center"/>
          </w:tcPr>
          <w:p w:rsidR="002B7A14" w:rsidRPr="000E1730" w:rsidRDefault="002B7A14" w:rsidP="00484DD2">
            <w:pPr>
              <w:pStyle w:val="Tabela-zawarto"/>
              <w:jc w:val="center"/>
            </w:pPr>
          </w:p>
        </w:tc>
        <w:tc>
          <w:tcPr>
            <w:tcW w:w="2621" w:type="dxa"/>
            <w:vAlign w:val="center"/>
          </w:tcPr>
          <w:p w:rsidR="002B7A14" w:rsidRPr="000E1730" w:rsidRDefault="002B7A14" w:rsidP="00484DD2">
            <w:pPr>
              <w:pStyle w:val="Tabela-zawarto"/>
            </w:pPr>
            <w:r>
              <w:t xml:space="preserve">-   -   </w:t>
            </w:r>
            <w:r w:rsidRPr="000E1730">
              <w:t>IssueDateTime</w:t>
            </w:r>
          </w:p>
        </w:tc>
        <w:tc>
          <w:tcPr>
            <w:tcW w:w="7144" w:type="dxa"/>
          </w:tcPr>
          <w:p w:rsidR="002B7A14" w:rsidRPr="000E1730" w:rsidRDefault="002B7A14" w:rsidP="00484DD2">
            <w:pPr>
              <w:pStyle w:val="Tabela-zawarto"/>
            </w:pPr>
            <w:r w:rsidRPr="000E1730">
              <w:t>Data i czas komunikatu</w:t>
            </w:r>
          </w:p>
        </w:tc>
        <w:tc>
          <w:tcPr>
            <w:tcW w:w="3881" w:type="dxa"/>
            <w:gridSpan w:val="2"/>
          </w:tcPr>
          <w:p w:rsidR="002B7A14" w:rsidRPr="000E1730" w:rsidRDefault="002B7A14" w:rsidP="00484DD2">
            <w:pPr>
              <w:pStyle w:val="Tabela-zawarto"/>
              <w:jc w:val="center"/>
              <w:rPr>
                <w:lang w:val="de-DE"/>
              </w:rPr>
            </w:pPr>
            <w:r w:rsidRPr="000E1730">
              <w:rPr>
                <w:lang w:val="de-DE"/>
              </w:rPr>
              <w:t>Data i czas komunikatu</w:t>
            </w:r>
          </w:p>
        </w:tc>
      </w:tr>
      <w:tr w:rsidR="002B7A14" w:rsidRPr="000E1730" w:rsidTr="00484DD2">
        <w:tc>
          <w:tcPr>
            <w:tcW w:w="568" w:type="dxa"/>
            <w:vAlign w:val="center"/>
          </w:tcPr>
          <w:p w:rsidR="002B7A14" w:rsidRPr="000E1730" w:rsidRDefault="002B7A14" w:rsidP="00484DD2">
            <w:pPr>
              <w:pStyle w:val="Tabela-zawarto"/>
              <w:jc w:val="center"/>
            </w:pPr>
          </w:p>
        </w:tc>
        <w:tc>
          <w:tcPr>
            <w:tcW w:w="2621" w:type="dxa"/>
            <w:vAlign w:val="center"/>
          </w:tcPr>
          <w:p w:rsidR="002B7A14" w:rsidRPr="000E1730" w:rsidRDefault="002B7A14" w:rsidP="00484DD2">
            <w:pPr>
              <w:pStyle w:val="Tabela-zawarto"/>
              <w:rPr>
                <w:lang w:val="de-DE"/>
              </w:rPr>
            </w:pPr>
            <w:r>
              <w:rPr>
                <w:lang w:val="de-DE"/>
              </w:rPr>
              <w:t xml:space="preserve">-   -   </w:t>
            </w:r>
            <w:r w:rsidRPr="000E1730">
              <w:rPr>
                <w:lang w:val="de-DE"/>
              </w:rPr>
              <w:t>DocumentIdentifier</w:t>
            </w:r>
          </w:p>
        </w:tc>
        <w:tc>
          <w:tcPr>
            <w:tcW w:w="7144" w:type="dxa"/>
          </w:tcPr>
          <w:p w:rsidR="002B7A14" w:rsidRPr="000E1730" w:rsidRDefault="002B7A14" w:rsidP="00484DD2">
            <w:pPr>
              <w:pStyle w:val="Tabela-zawarto"/>
            </w:pPr>
            <w:r w:rsidRPr="000E1730">
              <w:t>Identyfikator komunikatu</w:t>
            </w:r>
          </w:p>
        </w:tc>
        <w:tc>
          <w:tcPr>
            <w:tcW w:w="3881" w:type="dxa"/>
            <w:gridSpan w:val="2"/>
          </w:tcPr>
          <w:p w:rsidR="002B7A14" w:rsidRPr="000E1730" w:rsidRDefault="002B7A14" w:rsidP="00484DD2">
            <w:pPr>
              <w:pStyle w:val="Tabela-zawarto"/>
              <w:jc w:val="center"/>
            </w:pPr>
            <w:r w:rsidRPr="000E1730">
              <w:t>Dowolny ciąg znaków nadawany przez wysyłającego</w:t>
            </w:r>
          </w:p>
        </w:tc>
      </w:tr>
      <w:tr w:rsidR="002B7A14" w:rsidRPr="000E1730" w:rsidTr="00484DD2">
        <w:tc>
          <w:tcPr>
            <w:tcW w:w="568" w:type="dxa"/>
            <w:vAlign w:val="center"/>
          </w:tcPr>
          <w:p w:rsidR="002B7A14" w:rsidRPr="000E1730" w:rsidRDefault="002B7A14" w:rsidP="00484DD2">
            <w:pPr>
              <w:pStyle w:val="Tabela-zawarto"/>
              <w:jc w:val="center"/>
            </w:pPr>
          </w:p>
        </w:tc>
        <w:tc>
          <w:tcPr>
            <w:tcW w:w="2621" w:type="dxa"/>
            <w:vAlign w:val="center"/>
          </w:tcPr>
          <w:p w:rsidR="002B7A14" w:rsidRPr="000E1730" w:rsidRDefault="002B7A14" w:rsidP="00484DD2">
            <w:pPr>
              <w:pStyle w:val="Tabela-zawarto"/>
            </w:pPr>
            <w:r>
              <w:t xml:space="preserve">-   -   </w:t>
            </w:r>
            <w:r w:rsidRPr="000E1730">
              <w:t>SenderIdentifier</w:t>
            </w:r>
          </w:p>
        </w:tc>
        <w:tc>
          <w:tcPr>
            <w:tcW w:w="7144" w:type="dxa"/>
          </w:tcPr>
          <w:p w:rsidR="002B7A14" w:rsidRPr="000E1730" w:rsidRDefault="002B7A14" w:rsidP="00484DD2">
            <w:pPr>
              <w:pStyle w:val="Tabela-zawarto"/>
            </w:pPr>
            <w:r w:rsidRPr="000E1730">
              <w:t>Identyfikator nadawcy komunikatu</w:t>
            </w:r>
          </w:p>
        </w:tc>
        <w:tc>
          <w:tcPr>
            <w:tcW w:w="3881" w:type="dxa"/>
            <w:gridSpan w:val="2"/>
          </w:tcPr>
          <w:p w:rsidR="002B7A14" w:rsidRPr="000E1730" w:rsidRDefault="002B7A14" w:rsidP="00484DD2">
            <w:pPr>
              <w:pStyle w:val="Tabela-zawarto"/>
              <w:jc w:val="center"/>
              <w:rPr>
                <w:lang w:val="en-US"/>
              </w:rPr>
            </w:pPr>
            <w:r w:rsidRPr="000E1730">
              <w:rPr>
                <w:lang w:val="en-US"/>
              </w:rPr>
              <w:t xml:space="preserve">“ZSK-C” </w:t>
            </w:r>
          </w:p>
        </w:tc>
      </w:tr>
      <w:tr w:rsidR="002B7A14" w:rsidRPr="000E1730" w:rsidTr="00484DD2">
        <w:tc>
          <w:tcPr>
            <w:tcW w:w="568" w:type="dxa"/>
            <w:vAlign w:val="center"/>
          </w:tcPr>
          <w:p w:rsidR="002B7A14" w:rsidRPr="000E1730" w:rsidRDefault="002B7A14" w:rsidP="00484DD2">
            <w:pPr>
              <w:pStyle w:val="Tabela-zawarto"/>
              <w:jc w:val="center"/>
            </w:pPr>
          </w:p>
        </w:tc>
        <w:tc>
          <w:tcPr>
            <w:tcW w:w="2621" w:type="dxa"/>
            <w:tcBorders>
              <w:bottom w:val="nil"/>
            </w:tcBorders>
            <w:vAlign w:val="center"/>
          </w:tcPr>
          <w:p w:rsidR="002B7A14" w:rsidRPr="000E1730" w:rsidRDefault="002B7A14" w:rsidP="00484DD2">
            <w:pPr>
              <w:pStyle w:val="Tabela-zawarto"/>
              <w:rPr>
                <w:lang w:val="en-US"/>
              </w:rPr>
            </w:pPr>
            <w:r w:rsidRPr="000E1730">
              <w:t xml:space="preserve"> </w:t>
            </w:r>
            <w:r>
              <w:rPr>
                <w:lang w:val="en-US"/>
              </w:rPr>
              <w:t xml:space="preserve">-   -   </w:t>
            </w:r>
            <w:r w:rsidRPr="000E1730">
              <w:rPr>
                <w:lang w:val="en-US"/>
              </w:rPr>
              <w:t>ReceiverIdentifier</w:t>
            </w:r>
          </w:p>
        </w:tc>
        <w:tc>
          <w:tcPr>
            <w:tcW w:w="7144" w:type="dxa"/>
          </w:tcPr>
          <w:p w:rsidR="002B7A14" w:rsidRPr="000E1730" w:rsidRDefault="002B7A14" w:rsidP="00484DD2">
            <w:pPr>
              <w:pStyle w:val="Tabela-zawarto"/>
            </w:pPr>
            <w:r w:rsidRPr="000E1730">
              <w:t>Identyfikator odbiorcy komunikatu</w:t>
            </w:r>
          </w:p>
        </w:tc>
        <w:tc>
          <w:tcPr>
            <w:tcW w:w="3881" w:type="dxa"/>
            <w:gridSpan w:val="2"/>
          </w:tcPr>
          <w:p w:rsidR="002B7A14" w:rsidRPr="000E1730" w:rsidRDefault="002B7A14" w:rsidP="00484DD2">
            <w:pPr>
              <w:pStyle w:val="Tabela-zawarto"/>
              <w:jc w:val="center"/>
              <w:rPr>
                <w:lang w:val="en-US"/>
              </w:rPr>
            </w:pPr>
            <w:r w:rsidRPr="000E1730">
              <w:rPr>
                <w:lang w:val="en-US"/>
              </w:rPr>
              <w:t>“</w:t>
            </w:r>
            <w:r w:rsidRPr="0032379D">
              <w:rPr>
                <w:highlight w:val="cyan"/>
                <w:lang w:val="en-US"/>
              </w:rPr>
              <w:t>XXXX</w:t>
            </w:r>
            <w:r w:rsidRPr="000E1730">
              <w:rPr>
                <w:lang w:val="en-US"/>
              </w:rPr>
              <w:t>”</w:t>
            </w:r>
          </w:p>
        </w:tc>
      </w:tr>
      <w:tr w:rsidR="002B7A14" w:rsidRPr="000E1730" w:rsidTr="00AC63B1">
        <w:tc>
          <w:tcPr>
            <w:tcW w:w="568" w:type="dxa"/>
            <w:vAlign w:val="center"/>
          </w:tcPr>
          <w:p w:rsidR="002B7A14" w:rsidRPr="000E1730" w:rsidRDefault="002B7A14" w:rsidP="00484DD2">
            <w:pPr>
              <w:pStyle w:val="Tabela-zawarto"/>
              <w:jc w:val="center"/>
              <w:rPr>
                <w:lang w:val="en-US"/>
              </w:rPr>
            </w:pPr>
            <w:r w:rsidRPr="000E1730">
              <w:rPr>
                <w:lang w:val="en-US"/>
              </w:rPr>
              <w:t>A-14</w:t>
            </w:r>
          </w:p>
        </w:tc>
        <w:tc>
          <w:tcPr>
            <w:tcW w:w="2621" w:type="dxa"/>
            <w:vAlign w:val="center"/>
          </w:tcPr>
          <w:p w:rsidR="002B7A14" w:rsidRPr="000E1730" w:rsidRDefault="002B7A14" w:rsidP="00484DD2">
            <w:pPr>
              <w:pStyle w:val="Tabelanagwek1"/>
              <w:jc w:val="left"/>
              <w:rPr>
                <w:b w:val="0"/>
                <w:i w:val="0"/>
                <w:sz w:val="16"/>
                <w:lang w:val="en-US"/>
              </w:rPr>
            </w:pPr>
            <w:r>
              <w:rPr>
                <w:b w:val="0"/>
                <w:i w:val="0"/>
                <w:sz w:val="16"/>
                <w:lang w:val="en-US"/>
              </w:rPr>
              <w:t xml:space="preserve">-   </w:t>
            </w:r>
            <w:r w:rsidRPr="000E1730">
              <w:rPr>
                <w:b w:val="0"/>
                <w:i w:val="0"/>
                <w:sz w:val="16"/>
                <w:lang w:val="en-US"/>
              </w:rPr>
              <w:t>DocumentStatus</w:t>
            </w:r>
            <w:r w:rsidRPr="000E1730">
              <w:rPr>
                <w:b w:val="0"/>
                <w:i w:val="0"/>
                <w:sz w:val="16"/>
                <w:lang w:val="en-US"/>
              </w:rPr>
              <w:tab/>
            </w:r>
            <w:r w:rsidRPr="000E1730">
              <w:rPr>
                <w:b w:val="0"/>
                <w:i w:val="0"/>
                <w:sz w:val="16"/>
                <w:lang w:val="en-US"/>
              </w:rPr>
              <w:tab/>
            </w:r>
            <w:r w:rsidRPr="000E1730">
              <w:rPr>
                <w:i w:val="0"/>
                <w:sz w:val="16"/>
                <w:lang w:val="en-US"/>
              </w:rPr>
              <w:t>OR</w:t>
            </w:r>
          </w:p>
        </w:tc>
        <w:tc>
          <w:tcPr>
            <w:tcW w:w="7144" w:type="dxa"/>
          </w:tcPr>
          <w:p w:rsidR="002B7A14" w:rsidRPr="000E1730" w:rsidRDefault="002B7A14" w:rsidP="00484DD2">
            <w:pPr>
              <w:pStyle w:val="Tabela-zawarto"/>
            </w:pPr>
            <w:r w:rsidRPr="000E1730">
              <w:t>Status komunikatu - agregat występuje jeśli w wyniku kontroli składniowych i merytorycznych stwierdzono błędy lub uwagi podlegające raportowaniu do klienta</w:t>
            </w:r>
          </w:p>
        </w:tc>
        <w:tc>
          <w:tcPr>
            <w:tcW w:w="3881" w:type="dxa"/>
            <w:gridSpan w:val="2"/>
          </w:tcPr>
          <w:p w:rsidR="002B7A14" w:rsidRPr="000E1730" w:rsidRDefault="002B7A14" w:rsidP="00484DD2">
            <w:pPr>
              <w:pStyle w:val="Tabela-zawarto"/>
              <w:jc w:val="center"/>
            </w:pPr>
            <w:r w:rsidRPr="000E1730">
              <w:t>Komponent zawsze uzupełniany</w:t>
            </w:r>
          </w:p>
        </w:tc>
      </w:tr>
      <w:tr w:rsidR="002B7A14" w:rsidRPr="000E1730" w:rsidTr="00484DD2">
        <w:tc>
          <w:tcPr>
            <w:tcW w:w="568" w:type="dxa"/>
            <w:vAlign w:val="center"/>
          </w:tcPr>
          <w:p w:rsidR="002B7A14" w:rsidRPr="000E1730" w:rsidRDefault="002B7A14" w:rsidP="00484DD2">
            <w:pPr>
              <w:pStyle w:val="Tabela-zawarto"/>
              <w:jc w:val="center"/>
            </w:pPr>
          </w:p>
        </w:tc>
        <w:tc>
          <w:tcPr>
            <w:tcW w:w="2621" w:type="dxa"/>
            <w:vAlign w:val="center"/>
          </w:tcPr>
          <w:p w:rsidR="002B7A14" w:rsidRPr="000E1730" w:rsidRDefault="002B7A14" w:rsidP="00484DD2">
            <w:pPr>
              <w:pStyle w:val="Tabela-zawarto"/>
              <w:rPr>
                <w:b/>
              </w:rPr>
            </w:pPr>
            <w:r>
              <w:t xml:space="preserve">-   -   </w:t>
            </w:r>
            <w:r w:rsidRPr="000E1730">
              <w:t>StatusCode</w:t>
            </w:r>
          </w:p>
        </w:tc>
        <w:tc>
          <w:tcPr>
            <w:tcW w:w="7144" w:type="dxa"/>
          </w:tcPr>
          <w:p w:rsidR="002B7A14" w:rsidRPr="000E1730" w:rsidRDefault="002B7A14" w:rsidP="00484DD2">
            <w:pPr>
              <w:pStyle w:val="Tabela-zawarto"/>
            </w:pPr>
            <w:r w:rsidRPr="000E1730">
              <w:t>Kod statusu (np. błędu)</w:t>
            </w:r>
          </w:p>
        </w:tc>
        <w:tc>
          <w:tcPr>
            <w:tcW w:w="1581" w:type="dxa"/>
          </w:tcPr>
          <w:p w:rsidR="002B7A14" w:rsidRPr="000E1730" w:rsidRDefault="002B7A14" w:rsidP="00484DD2">
            <w:pPr>
              <w:pStyle w:val="Tabela-zawarto"/>
              <w:jc w:val="center"/>
              <w:rPr>
                <w:lang w:val="en-US"/>
              </w:rPr>
            </w:pPr>
            <w:r w:rsidRPr="000E1730">
              <w:rPr>
                <w:lang w:val="en-US"/>
              </w:rPr>
              <w:t>0 (dla powodzenia)</w:t>
            </w:r>
          </w:p>
        </w:tc>
        <w:tc>
          <w:tcPr>
            <w:tcW w:w="2300" w:type="dxa"/>
          </w:tcPr>
          <w:p w:rsidR="002B7A14" w:rsidRPr="000E1730" w:rsidRDefault="002B7A14" w:rsidP="00484DD2">
            <w:pPr>
              <w:pStyle w:val="Tabela-zawarto"/>
              <w:jc w:val="center"/>
            </w:pPr>
            <w:r w:rsidRPr="000E1730">
              <w:t>Kod błędu (dla niepowodzenia)</w:t>
            </w:r>
          </w:p>
        </w:tc>
      </w:tr>
      <w:tr w:rsidR="002B7A14" w:rsidRPr="000E1730" w:rsidTr="00484DD2">
        <w:tc>
          <w:tcPr>
            <w:tcW w:w="568" w:type="dxa"/>
            <w:vAlign w:val="center"/>
          </w:tcPr>
          <w:p w:rsidR="002B7A14" w:rsidRPr="000E1730" w:rsidRDefault="002B7A14" w:rsidP="00484DD2">
            <w:pPr>
              <w:pStyle w:val="Tabela-zawarto"/>
              <w:jc w:val="center"/>
            </w:pPr>
          </w:p>
        </w:tc>
        <w:tc>
          <w:tcPr>
            <w:tcW w:w="2621" w:type="dxa"/>
            <w:vAlign w:val="center"/>
          </w:tcPr>
          <w:p w:rsidR="002B7A14" w:rsidRPr="000E1730" w:rsidRDefault="002B7A14" w:rsidP="00484DD2">
            <w:pPr>
              <w:pStyle w:val="Tabela-zawarto"/>
              <w:rPr>
                <w:b/>
              </w:rPr>
            </w:pPr>
            <w:r>
              <w:t xml:space="preserve">-   -   </w:t>
            </w:r>
            <w:r w:rsidRPr="000E1730">
              <w:t>Severity</w:t>
            </w:r>
          </w:p>
        </w:tc>
        <w:tc>
          <w:tcPr>
            <w:tcW w:w="7144" w:type="dxa"/>
          </w:tcPr>
          <w:p w:rsidR="002B7A14" w:rsidRPr="000E1730" w:rsidRDefault="002B7A14" w:rsidP="00484DD2">
            <w:pPr>
              <w:pStyle w:val="Tabela-zawarto"/>
            </w:pPr>
            <w:r w:rsidRPr="000E1730">
              <w:t>Znaczenie kodu (ciężar błędu)</w:t>
            </w:r>
          </w:p>
        </w:tc>
        <w:tc>
          <w:tcPr>
            <w:tcW w:w="1581" w:type="dxa"/>
          </w:tcPr>
          <w:p w:rsidR="002B7A14" w:rsidRPr="000E1730" w:rsidRDefault="002B7A14" w:rsidP="00484DD2">
            <w:pPr>
              <w:pStyle w:val="Tabela-zawarto"/>
              <w:jc w:val="center"/>
              <w:rPr>
                <w:lang w:val="en-US"/>
              </w:rPr>
            </w:pPr>
            <w:r w:rsidRPr="000E1730">
              <w:rPr>
                <w:lang w:val="en-US"/>
              </w:rPr>
              <w:t>Info</w:t>
            </w:r>
          </w:p>
        </w:tc>
        <w:tc>
          <w:tcPr>
            <w:tcW w:w="2300" w:type="dxa"/>
          </w:tcPr>
          <w:p w:rsidR="002B7A14" w:rsidRPr="000E1730" w:rsidRDefault="002B7A14" w:rsidP="00484DD2">
            <w:pPr>
              <w:pStyle w:val="Tabela-zawarto"/>
              <w:jc w:val="center"/>
              <w:rPr>
                <w:lang w:val="en-US"/>
              </w:rPr>
            </w:pPr>
            <w:r w:rsidRPr="000E1730">
              <w:rPr>
                <w:lang w:val="en-US"/>
              </w:rPr>
              <w:t>Error</w:t>
            </w:r>
          </w:p>
        </w:tc>
      </w:tr>
      <w:tr w:rsidR="002B7A14" w:rsidRPr="000E1730" w:rsidTr="00484DD2">
        <w:tc>
          <w:tcPr>
            <w:tcW w:w="568" w:type="dxa"/>
            <w:vAlign w:val="center"/>
          </w:tcPr>
          <w:p w:rsidR="002B7A14" w:rsidRPr="000E1730" w:rsidRDefault="002B7A14" w:rsidP="00484DD2">
            <w:pPr>
              <w:pStyle w:val="Tabela-zawarto"/>
              <w:jc w:val="center"/>
            </w:pPr>
          </w:p>
        </w:tc>
        <w:tc>
          <w:tcPr>
            <w:tcW w:w="2621" w:type="dxa"/>
            <w:vAlign w:val="center"/>
          </w:tcPr>
          <w:p w:rsidR="002B7A14" w:rsidRPr="000E1730" w:rsidRDefault="002B7A14" w:rsidP="00484DD2">
            <w:pPr>
              <w:pStyle w:val="Tabela-zawarto"/>
              <w:rPr>
                <w:b/>
                <w:lang w:val="en-US"/>
              </w:rPr>
            </w:pPr>
            <w:r>
              <w:rPr>
                <w:lang w:val="en-US"/>
              </w:rPr>
              <w:t xml:space="preserve">-   -   </w:t>
            </w:r>
            <w:r w:rsidRPr="000E1730">
              <w:rPr>
                <w:lang w:val="en-US"/>
              </w:rPr>
              <w:t>StatusDescription</w:t>
            </w:r>
          </w:p>
        </w:tc>
        <w:tc>
          <w:tcPr>
            <w:tcW w:w="7144" w:type="dxa"/>
          </w:tcPr>
          <w:p w:rsidR="002B7A14" w:rsidRPr="000E1730" w:rsidRDefault="002B7A14" w:rsidP="00484DD2">
            <w:pPr>
              <w:pStyle w:val="Tabela-zawarto"/>
            </w:pPr>
            <w:r w:rsidRPr="000E1730">
              <w:t>Opis statusu</w:t>
            </w:r>
          </w:p>
        </w:tc>
        <w:tc>
          <w:tcPr>
            <w:tcW w:w="1581" w:type="dxa"/>
          </w:tcPr>
          <w:p w:rsidR="002B7A14" w:rsidRPr="000E1730" w:rsidRDefault="002B7A14" w:rsidP="00484DD2">
            <w:pPr>
              <w:pStyle w:val="Tabela-zawarto"/>
              <w:jc w:val="center"/>
            </w:pPr>
            <w:r w:rsidRPr="000E1730">
              <w:t>Sukces</w:t>
            </w:r>
          </w:p>
        </w:tc>
        <w:tc>
          <w:tcPr>
            <w:tcW w:w="2300" w:type="dxa"/>
          </w:tcPr>
          <w:p w:rsidR="002B7A14" w:rsidRPr="000E1730" w:rsidRDefault="002B7A14" w:rsidP="00484DD2">
            <w:pPr>
              <w:pStyle w:val="Tabela-zawarto"/>
              <w:jc w:val="center"/>
            </w:pPr>
            <w:r w:rsidRPr="000E1730">
              <w:t>Niepowodzenie. Opis RBE błędu</w:t>
            </w:r>
          </w:p>
        </w:tc>
      </w:tr>
      <w:tr w:rsidR="002B7A14" w:rsidRPr="000E1730" w:rsidTr="00484DD2">
        <w:tc>
          <w:tcPr>
            <w:tcW w:w="568" w:type="dxa"/>
            <w:vAlign w:val="center"/>
          </w:tcPr>
          <w:p w:rsidR="002B7A14" w:rsidRPr="000E1730" w:rsidRDefault="002B7A14" w:rsidP="00484DD2">
            <w:pPr>
              <w:pStyle w:val="Tabela-zawarto"/>
              <w:jc w:val="center"/>
              <w:rPr>
                <w:lang w:val="en-US"/>
              </w:rPr>
            </w:pPr>
          </w:p>
        </w:tc>
        <w:tc>
          <w:tcPr>
            <w:tcW w:w="2621" w:type="dxa"/>
            <w:vAlign w:val="center"/>
          </w:tcPr>
          <w:p w:rsidR="002B7A14" w:rsidRPr="000E1730" w:rsidRDefault="002B7A14" w:rsidP="00484DD2">
            <w:pPr>
              <w:pStyle w:val="Tabela-zawarto"/>
            </w:pPr>
            <w:r>
              <w:t xml:space="preserve">-   </w:t>
            </w:r>
            <w:r w:rsidRPr="000E1730">
              <w:t>CriteriaInclude</w:t>
            </w:r>
          </w:p>
        </w:tc>
        <w:tc>
          <w:tcPr>
            <w:tcW w:w="7144" w:type="dxa"/>
          </w:tcPr>
          <w:p w:rsidR="002B7A14" w:rsidRPr="000E1730" w:rsidRDefault="002B7A14" w:rsidP="00484DD2">
            <w:pPr>
              <w:pStyle w:val="Tabela-zawarto"/>
            </w:pPr>
            <w:r w:rsidRPr="000E1730">
              <w:t>Wskaźnik określający czy w odpowiedzi mają być przekazane kryteria</w:t>
            </w:r>
          </w:p>
        </w:tc>
        <w:tc>
          <w:tcPr>
            <w:tcW w:w="3881" w:type="dxa"/>
            <w:gridSpan w:val="2"/>
          </w:tcPr>
          <w:p w:rsidR="002B7A14" w:rsidRPr="000E1730" w:rsidRDefault="002B7A14" w:rsidP="00484DD2">
            <w:pPr>
              <w:pStyle w:val="Tabela-zawarto"/>
              <w:jc w:val="center"/>
            </w:pPr>
            <w:r w:rsidRPr="000E1730">
              <w:t>False/True (Uzupełniany na podstawie BalanceRequest)</w:t>
            </w:r>
          </w:p>
        </w:tc>
      </w:tr>
      <w:tr w:rsidR="002B7A14" w:rsidRPr="000E1730" w:rsidTr="00484DD2">
        <w:tc>
          <w:tcPr>
            <w:tcW w:w="568" w:type="dxa"/>
            <w:vAlign w:val="center"/>
          </w:tcPr>
          <w:p w:rsidR="002B7A14" w:rsidRPr="000E1730" w:rsidRDefault="002B7A14" w:rsidP="00B72909">
            <w:pPr>
              <w:pStyle w:val="Tabela-zawarto"/>
              <w:jc w:val="center"/>
            </w:pPr>
            <w:r>
              <w:t>M-10</w:t>
            </w:r>
          </w:p>
        </w:tc>
        <w:tc>
          <w:tcPr>
            <w:tcW w:w="2621" w:type="dxa"/>
            <w:vAlign w:val="center"/>
          </w:tcPr>
          <w:p w:rsidR="002B7A14" w:rsidRPr="000E1730" w:rsidRDefault="002B7A14" w:rsidP="00B72909">
            <w:pPr>
              <w:pStyle w:val="Tabela-zawarto"/>
            </w:pPr>
            <w:r>
              <w:t xml:space="preserve">-   </w:t>
            </w:r>
            <w:r w:rsidRPr="008326F7">
              <w:t>AccountOpenDocument</w:t>
            </w:r>
          </w:p>
        </w:tc>
        <w:tc>
          <w:tcPr>
            <w:tcW w:w="7144" w:type="dxa"/>
          </w:tcPr>
          <w:p w:rsidR="002B7A14" w:rsidRPr="000E1730" w:rsidRDefault="002B7A14" w:rsidP="00B72909">
            <w:pPr>
              <w:pStyle w:val="Tabela-zawarto"/>
            </w:pPr>
            <w:r w:rsidRPr="000E1730">
              <w:t xml:space="preserve">Komponent zawierający informacje określające </w:t>
            </w:r>
            <w:r>
              <w:t>szczegóły zlecenia otwarcia rachunku roku przyszłego</w:t>
            </w:r>
          </w:p>
        </w:tc>
        <w:tc>
          <w:tcPr>
            <w:tcW w:w="3881" w:type="dxa"/>
            <w:gridSpan w:val="2"/>
          </w:tcPr>
          <w:p w:rsidR="002B7A14" w:rsidRPr="000E1730" w:rsidRDefault="002B7A14" w:rsidP="00484DD2">
            <w:pPr>
              <w:pStyle w:val="Tabela-zawarto"/>
              <w:jc w:val="center"/>
            </w:pPr>
          </w:p>
        </w:tc>
      </w:tr>
      <w:tr w:rsidR="002B7A14" w:rsidRPr="000E1730" w:rsidTr="00484DD2">
        <w:tc>
          <w:tcPr>
            <w:tcW w:w="568" w:type="dxa"/>
            <w:vAlign w:val="center"/>
          </w:tcPr>
          <w:p w:rsidR="002B7A14" w:rsidRPr="000E1730" w:rsidRDefault="002B7A14" w:rsidP="00484DD2">
            <w:pPr>
              <w:pStyle w:val="Tabela-zawarto"/>
              <w:jc w:val="center"/>
            </w:pPr>
            <w:r w:rsidRPr="000E1730">
              <w:t>A-10</w:t>
            </w:r>
          </w:p>
        </w:tc>
        <w:tc>
          <w:tcPr>
            <w:tcW w:w="2621" w:type="dxa"/>
            <w:vAlign w:val="center"/>
          </w:tcPr>
          <w:p w:rsidR="002B7A14" w:rsidRPr="000E1730" w:rsidRDefault="002B7A14" w:rsidP="00484DD2">
            <w:pPr>
              <w:pStyle w:val="Tabela-zawarto"/>
              <w:ind w:left="432" w:hanging="432"/>
              <w:rPr>
                <w:b/>
              </w:rPr>
            </w:pPr>
            <w:r>
              <w:t xml:space="preserve">-   -   </w:t>
            </w:r>
            <w:r w:rsidRPr="000E1730">
              <w:t>CustomerAccount</w:t>
            </w:r>
          </w:p>
        </w:tc>
        <w:tc>
          <w:tcPr>
            <w:tcW w:w="7144" w:type="dxa"/>
          </w:tcPr>
          <w:p w:rsidR="002B7A14" w:rsidRPr="000E1730" w:rsidRDefault="002B7A14" w:rsidP="00484DD2">
            <w:pPr>
              <w:pStyle w:val="Tabela-zawarto"/>
            </w:pPr>
            <w:r>
              <w:t>Informacje o rachunku bankowym klienta, na podstawie którego otwierany jest rachunek roku przyszłego</w:t>
            </w:r>
          </w:p>
        </w:tc>
        <w:tc>
          <w:tcPr>
            <w:tcW w:w="3881" w:type="dxa"/>
            <w:gridSpan w:val="2"/>
          </w:tcPr>
          <w:p w:rsidR="002B7A14" w:rsidRPr="000E1730" w:rsidRDefault="002B7A14" w:rsidP="00484DD2">
            <w:pPr>
              <w:pStyle w:val="Tabela-zawarto"/>
              <w:jc w:val="center"/>
              <w:rPr>
                <w:b/>
              </w:rPr>
            </w:pPr>
          </w:p>
        </w:tc>
      </w:tr>
      <w:tr w:rsidR="002B7A14" w:rsidRPr="000E1730" w:rsidTr="00484DD2">
        <w:tc>
          <w:tcPr>
            <w:tcW w:w="568" w:type="dxa"/>
            <w:vAlign w:val="center"/>
          </w:tcPr>
          <w:p w:rsidR="002B7A14" w:rsidRPr="000E1730" w:rsidRDefault="002B7A14" w:rsidP="00484DD2">
            <w:pPr>
              <w:pStyle w:val="Tabela-zawarto"/>
              <w:jc w:val="center"/>
            </w:pPr>
          </w:p>
        </w:tc>
        <w:tc>
          <w:tcPr>
            <w:tcW w:w="2621" w:type="dxa"/>
            <w:vAlign w:val="center"/>
          </w:tcPr>
          <w:p w:rsidR="002B7A14" w:rsidRPr="000E1730" w:rsidRDefault="002B7A14" w:rsidP="00484DD2">
            <w:pPr>
              <w:pStyle w:val="Tabela-zawarto"/>
              <w:ind w:left="432" w:hanging="432"/>
              <w:rPr>
                <w:b/>
                <w:lang w:val="en-US"/>
              </w:rPr>
            </w:pPr>
            <w:r>
              <w:rPr>
                <w:lang w:val="en-US"/>
              </w:rPr>
              <w:t xml:space="preserve">-   -   -   </w:t>
            </w:r>
            <w:r w:rsidRPr="000E1730">
              <w:rPr>
                <w:lang w:val="en-US"/>
              </w:rPr>
              <w:t>AccountIdentifier</w:t>
            </w:r>
          </w:p>
        </w:tc>
        <w:tc>
          <w:tcPr>
            <w:tcW w:w="7144" w:type="dxa"/>
          </w:tcPr>
          <w:p w:rsidR="002B7A14" w:rsidRPr="000E1730" w:rsidRDefault="002B7A14" w:rsidP="00484DD2">
            <w:pPr>
              <w:pStyle w:val="Tabela-zawarto"/>
            </w:pPr>
            <w:r w:rsidRPr="000E1730">
              <w:t>Numer rachunku</w:t>
            </w:r>
          </w:p>
        </w:tc>
        <w:tc>
          <w:tcPr>
            <w:tcW w:w="3881" w:type="dxa"/>
            <w:gridSpan w:val="2"/>
          </w:tcPr>
          <w:p w:rsidR="002B7A14" w:rsidRPr="000E1730" w:rsidRDefault="002B7A14" w:rsidP="00484DD2">
            <w:pPr>
              <w:pStyle w:val="Tabela-zawarto"/>
              <w:jc w:val="center"/>
            </w:pPr>
            <w:r w:rsidRPr="000E1730">
              <w:t>Numer rachunku w standardzie NRB/IBAN</w:t>
            </w:r>
          </w:p>
        </w:tc>
      </w:tr>
      <w:tr w:rsidR="002B7A14" w:rsidRPr="000E1730" w:rsidTr="00484DD2">
        <w:tc>
          <w:tcPr>
            <w:tcW w:w="568" w:type="dxa"/>
            <w:vAlign w:val="center"/>
          </w:tcPr>
          <w:p w:rsidR="002B7A14" w:rsidRPr="000E1730" w:rsidRDefault="002B7A14" w:rsidP="00484DD2">
            <w:pPr>
              <w:pStyle w:val="Tabela-zawarto"/>
              <w:jc w:val="center"/>
            </w:pPr>
          </w:p>
        </w:tc>
        <w:tc>
          <w:tcPr>
            <w:tcW w:w="2621" w:type="dxa"/>
            <w:vAlign w:val="center"/>
          </w:tcPr>
          <w:p w:rsidR="002B7A14" w:rsidRPr="000E1730" w:rsidRDefault="002B7A14" w:rsidP="00484DD2">
            <w:pPr>
              <w:pStyle w:val="Tabela-zawarto"/>
              <w:ind w:left="432" w:hanging="432"/>
              <w:rPr>
                <w:b/>
              </w:rPr>
            </w:pPr>
            <w:r>
              <w:t xml:space="preserve">-   -   -   </w:t>
            </w:r>
            <w:r w:rsidRPr="000E1730">
              <w:t>AccountName</w:t>
            </w:r>
          </w:p>
        </w:tc>
        <w:tc>
          <w:tcPr>
            <w:tcW w:w="7144" w:type="dxa"/>
          </w:tcPr>
          <w:p w:rsidR="002B7A14" w:rsidRPr="000E1730" w:rsidRDefault="002B7A14" w:rsidP="00484DD2">
            <w:pPr>
              <w:pStyle w:val="Tabela-zawarto"/>
            </w:pPr>
            <w:r w:rsidRPr="000E1730">
              <w:t>Nazwa rachunku</w:t>
            </w:r>
          </w:p>
        </w:tc>
        <w:tc>
          <w:tcPr>
            <w:tcW w:w="3881" w:type="dxa"/>
            <w:gridSpan w:val="2"/>
          </w:tcPr>
          <w:p w:rsidR="002B7A14" w:rsidRPr="000E1730" w:rsidRDefault="002B7A14" w:rsidP="00484DD2">
            <w:pPr>
              <w:pStyle w:val="Tabela-zawarto"/>
              <w:jc w:val="center"/>
            </w:pPr>
          </w:p>
        </w:tc>
      </w:tr>
    </w:tbl>
    <w:p w:rsidR="002B7A14" w:rsidRDefault="002B7A14" w:rsidP="00484DD2"/>
    <w:p w:rsidR="002B7A14" w:rsidRDefault="002B7A14" w:rsidP="009C484E"/>
    <w:p w:rsidR="002B7A14" w:rsidRPr="000E1730" w:rsidRDefault="002B7A14" w:rsidP="001D3DBA">
      <w:pPr>
        <w:pStyle w:val="OpisZnakZnakZnak"/>
        <w:jc w:val="left"/>
        <w:sectPr w:rsidR="002B7A14" w:rsidRPr="000E1730" w:rsidSect="00A93825">
          <w:type w:val="continuous"/>
          <w:pgSz w:w="16838" w:h="11906" w:orient="landscape"/>
          <w:pgMar w:top="1418" w:right="1418" w:bottom="1418" w:left="1418" w:header="709" w:footer="709" w:gutter="0"/>
          <w:cols w:space="708"/>
          <w:docGrid w:linePitch="272"/>
        </w:sectPr>
      </w:pPr>
    </w:p>
    <w:p w:rsidR="002B7A14" w:rsidRPr="000E1730" w:rsidRDefault="002B7A14" w:rsidP="00107FCA">
      <w:pPr>
        <w:pStyle w:val="Heading1"/>
        <w:numPr>
          <w:ilvl w:val="0"/>
          <w:numId w:val="0"/>
        </w:numPr>
      </w:pPr>
      <w:bookmarkStart w:id="270" w:name="_Toc365015823"/>
      <w:r w:rsidRPr="000E1730">
        <w:t>Dodatek A</w:t>
      </w:r>
      <w:bookmarkEnd w:id="270"/>
    </w:p>
    <w:p w:rsidR="002B7A14" w:rsidRPr="000E1730" w:rsidRDefault="002B7A14" w:rsidP="00C51BF6">
      <w:pPr>
        <w:pStyle w:val="Opis"/>
        <w:spacing w:before="30" w:after="30"/>
        <w:jc w:val="left"/>
      </w:pPr>
      <w:bookmarkStart w:id="271" w:name="_Toc36976983"/>
      <w:bookmarkStart w:id="272" w:name="_Toc89328595"/>
      <w:bookmarkStart w:id="273" w:name="_Toc89591896"/>
      <w:r w:rsidRPr="000E1730">
        <w:t xml:space="preserve">Załącznik zawiera ogólny format pól w sekcjach </w:t>
      </w:r>
      <w:r w:rsidRPr="000E1730">
        <w:rPr>
          <w:b/>
        </w:rPr>
        <w:t>PaymentStatus</w:t>
      </w:r>
      <w:r w:rsidRPr="000E1730">
        <w:t xml:space="preserve">, </w:t>
      </w:r>
      <w:r w:rsidRPr="000E1730">
        <w:rPr>
          <w:b/>
        </w:rPr>
        <w:t xml:space="preserve">DocumentStatus, TransactionStatus </w:t>
      </w:r>
      <w:r w:rsidRPr="000E1730">
        <w:t>w komunikatach:</w:t>
      </w:r>
    </w:p>
    <w:p w:rsidR="002B7A14" w:rsidRPr="000E1730" w:rsidRDefault="002B7A14" w:rsidP="00C51BF6">
      <w:pPr>
        <w:pStyle w:val="Opis"/>
        <w:spacing w:before="30" w:after="30"/>
        <w:jc w:val="left"/>
      </w:pPr>
      <w:r w:rsidRPr="000E1730">
        <w:t>PaymentAddResponse, PaymentModifyResponse, PaymentCancellationResponse, PaymentInquiryResponse.</w:t>
      </w:r>
    </w:p>
    <w:p w:rsidR="002B7A14" w:rsidRPr="000E1730" w:rsidRDefault="002B7A14" w:rsidP="00C51BF6">
      <w:pPr>
        <w:pStyle w:val="Opis"/>
        <w:spacing w:before="30" w:after="30"/>
        <w:rPr>
          <w:b/>
        </w:rPr>
      </w:pPr>
    </w:p>
    <w:p w:rsidR="002B7A14" w:rsidRPr="000E1730" w:rsidRDefault="002B7A14" w:rsidP="00C51BF6">
      <w:pPr>
        <w:pStyle w:val="Opis"/>
        <w:spacing w:before="30" w:after="30"/>
        <w:rPr>
          <w:b/>
          <w:u w:val="single"/>
        </w:rPr>
      </w:pPr>
      <w:r w:rsidRPr="000E1730">
        <w:rPr>
          <w:b/>
          <w:u w:val="single"/>
        </w:rPr>
        <w:t>DocumentStatus</w:t>
      </w:r>
    </w:p>
    <w:p w:rsidR="002B7A14" w:rsidRPr="000E1730" w:rsidRDefault="002B7A14" w:rsidP="00C51BF6">
      <w:pPr>
        <w:pStyle w:val="Opis"/>
        <w:spacing w:before="30" w:after="30"/>
      </w:pPr>
      <w:r w:rsidRPr="000E1730">
        <w:rPr>
          <w:b/>
        </w:rPr>
        <w:t>StatusCode</w:t>
      </w:r>
      <w:r w:rsidRPr="000E1730">
        <w:t xml:space="preserve"> - status dokumentu (realizacji zlecenia/ żądania wykonania usługi) opisany w dokumentacji RBE </w:t>
      </w:r>
    </w:p>
    <w:p w:rsidR="002B7A14" w:rsidRPr="000E1730" w:rsidRDefault="002B7A14" w:rsidP="00C51BF6">
      <w:pPr>
        <w:pStyle w:val="Opis"/>
        <w:spacing w:before="30" w:after="30"/>
      </w:pPr>
      <w:r w:rsidRPr="000E1730">
        <w:rPr>
          <w:b/>
        </w:rPr>
        <w:t xml:space="preserve">Severity </w:t>
      </w:r>
      <w:r w:rsidRPr="000E1730">
        <w:t>– stopień ważności kodu podanego w polu StatusCode opisany w dokumentacji RBE</w:t>
      </w:r>
    </w:p>
    <w:p w:rsidR="002B7A14" w:rsidRPr="000E1730" w:rsidRDefault="002B7A14" w:rsidP="00C51BF6">
      <w:pPr>
        <w:pStyle w:val="Opis"/>
        <w:spacing w:before="30" w:after="30"/>
      </w:pPr>
      <w:r w:rsidRPr="000E1730">
        <w:rPr>
          <w:b/>
        </w:rPr>
        <w:t>StatusDescription</w:t>
      </w:r>
      <w:r w:rsidRPr="000E1730">
        <w:t xml:space="preserve"> (ogólna postać) – </w:t>
      </w:r>
    </w:p>
    <w:p w:rsidR="002B7A14" w:rsidRPr="000E1730" w:rsidRDefault="002B7A14" w:rsidP="00C51BF6">
      <w:pPr>
        <w:pStyle w:val="Opis"/>
        <w:spacing w:before="30" w:after="30"/>
      </w:pPr>
      <w:r w:rsidRPr="000E1730">
        <w:t>"Sukces."+SPACJA+"Przelew:"+SPACJA+opis_statusu_przelewu_RBE_po_polsku*</w:t>
      </w:r>
    </w:p>
    <w:p w:rsidR="002B7A14" w:rsidRPr="000E1730" w:rsidRDefault="002B7A14" w:rsidP="00C51BF6">
      <w:pPr>
        <w:pStyle w:val="Opis"/>
        <w:spacing w:before="30" w:after="30"/>
      </w:pPr>
      <w:r w:rsidRPr="000E1730">
        <w:t>lub</w:t>
      </w:r>
    </w:p>
    <w:p w:rsidR="002B7A14" w:rsidRPr="000E1730" w:rsidRDefault="002B7A14" w:rsidP="00C51BF6">
      <w:pPr>
        <w:pStyle w:val="Opis"/>
        <w:spacing w:before="30" w:after="30"/>
      </w:pPr>
      <w:r w:rsidRPr="000E1730">
        <w:t>"Sukces częściowy. Przelew:"+SPACJA+opis_statusu_przelewu_RBE_po_polsku*</w:t>
      </w:r>
    </w:p>
    <w:p w:rsidR="002B7A14" w:rsidRPr="000E1730" w:rsidRDefault="002B7A14" w:rsidP="00C51BF6">
      <w:pPr>
        <w:pStyle w:val="Opis"/>
        <w:spacing w:before="30" w:after="30"/>
      </w:pPr>
      <w:r w:rsidRPr="000E1730">
        <w:t>lub</w:t>
      </w:r>
    </w:p>
    <w:p w:rsidR="002B7A14" w:rsidRPr="000E1730" w:rsidRDefault="002B7A14" w:rsidP="00C51BF6">
      <w:pPr>
        <w:pStyle w:val="Opis"/>
        <w:spacing w:before="30" w:after="30"/>
      </w:pPr>
      <w:r w:rsidRPr="000E1730">
        <w:t>"Niepowodzenie."+SPACJA+opis_błędu_RBE_po_polsku*.</w:t>
      </w:r>
    </w:p>
    <w:p w:rsidR="002B7A14" w:rsidRPr="000E1730" w:rsidRDefault="002B7A14" w:rsidP="00C51BF6">
      <w:pPr>
        <w:pStyle w:val="Opis"/>
        <w:spacing w:before="30" w:after="30"/>
        <w:rPr>
          <w:b/>
        </w:rPr>
      </w:pPr>
    </w:p>
    <w:p w:rsidR="002B7A14" w:rsidRPr="000E1730" w:rsidRDefault="002B7A14" w:rsidP="00C51BF6">
      <w:pPr>
        <w:pStyle w:val="Opis"/>
        <w:spacing w:before="30" w:after="30"/>
        <w:rPr>
          <w:b/>
          <w:u w:val="single"/>
        </w:rPr>
      </w:pPr>
      <w:r w:rsidRPr="000E1730">
        <w:rPr>
          <w:b/>
          <w:u w:val="single"/>
        </w:rPr>
        <w:t>PaymentStatus</w:t>
      </w:r>
    </w:p>
    <w:p w:rsidR="002B7A14" w:rsidRPr="000E1730" w:rsidRDefault="002B7A14" w:rsidP="00C51BF6">
      <w:pPr>
        <w:pStyle w:val="Opis"/>
        <w:spacing w:before="30" w:after="30"/>
      </w:pPr>
      <w:r w:rsidRPr="000E1730">
        <w:rPr>
          <w:b/>
        </w:rPr>
        <w:t>PaymentStatusCode</w:t>
      </w:r>
      <w:r w:rsidRPr="000E1730">
        <w:t xml:space="preserve"> - kod statusu przelewu opisany w dokumentacji RBE</w:t>
      </w:r>
    </w:p>
    <w:p w:rsidR="002B7A14" w:rsidRPr="000E1730" w:rsidRDefault="002B7A14" w:rsidP="00C51BF6">
      <w:pPr>
        <w:pStyle w:val="Opis"/>
        <w:spacing w:before="30" w:after="30"/>
      </w:pPr>
      <w:r w:rsidRPr="000E1730">
        <w:rPr>
          <w:b/>
        </w:rPr>
        <w:t>StatusDescription</w:t>
      </w:r>
      <w:r w:rsidRPr="000E1730">
        <w:t xml:space="preserve"> (ogólna postać)- </w:t>
      </w:r>
    </w:p>
    <w:p w:rsidR="002B7A14" w:rsidRPr="000E1730" w:rsidRDefault="002B7A14" w:rsidP="00C51BF6">
      <w:pPr>
        <w:pStyle w:val="Opis"/>
        <w:spacing w:before="30" w:after="30"/>
        <w:rPr>
          <w:color w:val="FF0000"/>
        </w:rPr>
      </w:pPr>
      <w:r w:rsidRPr="000E1730">
        <w:t>opis_statusu_przelewu_RBE_po_polsku*</w:t>
      </w:r>
    </w:p>
    <w:p w:rsidR="002B7A14" w:rsidRPr="000E1730" w:rsidRDefault="002B7A14" w:rsidP="00C51BF6">
      <w:pPr>
        <w:pStyle w:val="Opis"/>
        <w:spacing w:before="30" w:after="30"/>
      </w:pPr>
    </w:p>
    <w:p w:rsidR="002B7A14" w:rsidRPr="000E1730" w:rsidRDefault="002B7A14" w:rsidP="00C51BF6">
      <w:pPr>
        <w:pStyle w:val="Opis"/>
        <w:spacing w:before="30" w:after="30"/>
        <w:rPr>
          <w:b/>
          <w:u w:val="single"/>
        </w:rPr>
      </w:pPr>
      <w:r w:rsidRPr="000E1730">
        <w:rPr>
          <w:b/>
          <w:u w:val="single"/>
        </w:rPr>
        <w:t>TransactionStatus</w:t>
      </w:r>
    </w:p>
    <w:p w:rsidR="002B7A14" w:rsidRPr="000E1730" w:rsidRDefault="002B7A14" w:rsidP="00C51BF6">
      <w:pPr>
        <w:pStyle w:val="Opis"/>
        <w:spacing w:before="30" w:after="30"/>
      </w:pPr>
      <w:r w:rsidRPr="000E1730">
        <w:rPr>
          <w:b/>
        </w:rPr>
        <w:t>TransactionStatusCode</w:t>
      </w:r>
      <w:r w:rsidRPr="000E1730">
        <w:t xml:space="preserve"> – kod statusu transakcji opisany w dokumentacji RBE </w:t>
      </w:r>
    </w:p>
    <w:p w:rsidR="002B7A14" w:rsidRPr="000E1730" w:rsidRDefault="002B7A14" w:rsidP="00C51BF6">
      <w:pPr>
        <w:pStyle w:val="Opis"/>
        <w:spacing w:before="30" w:after="30"/>
      </w:pPr>
      <w:r w:rsidRPr="000E1730">
        <w:rPr>
          <w:b/>
        </w:rPr>
        <w:t>StatusDescription</w:t>
      </w:r>
      <w:r w:rsidRPr="000E1730">
        <w:t xml:space="preserve"> (ogólna postać) – </w:t>
      </w:r>
    </w:p>
    <w:p w:rsidR="002B7A14" w:rsidRPr="000E1730" w:rsidRDefault="002B7A14" w:rsidP="00C51BF6">
      <w:pPr>
        <w:pStyle w:val="Opis"/>
        <w:spacing w:before="30" w:after="30"/>
      </w:pPr>
      <w:r w:rsidRPr="000E1730">
        <w:t>opis_statusu_transakcji_RBE_po_polsku*+SPACJA+"(SOR:Y)"**</w:t>
      </w:r>
    </w:p>
    <w:p w:rsidR="002B7A14" w:rsidRPr="000E1730" w:rsidRDefault="002B7A14" w:rsidP="00C51BF6">
      <w:pPr>
        <w:pStyle w:val="Opis"/>
        <w:spacing w:before="30" w:after="30"/>
      </w:pPr>
    </w:p>
    <w:p w:rsidR="002B7A14" w:rsidRPr="000E1730" w:rsidRDefault="002B7A14" w:rsidP="00C51BF6">
      <w:pPr>
        <w:pStyle w:val="Opis"/>
        <w:spacing w:before="30" w:after="30"/>
        <w:jc w:val="left"/>
      </w:pPr>
      <w:r w:rsidRPr="000E1730">
        <w:t>*) opis_statusu_przelewu_RBE_po_polsku, opis_statusu_transakcji_RBE_po_polsku, opis_błędu_RBE_po_polsku - opisane w dokumentacji RBE</w:t>
      </w:r>
    </w:p>
    <w:p w:rsidR="002B7A14" w:rsidRPr="000E1730" w:rsidRDefault="002B7A14" w:rsidP="00C51BF6">
      <w:pPr>
        <w:pStyle w:val="Opis"/>
        <w:spacing w:before="30" w:after="30"/>
      </w:pPr>
    </w:p>
    <w:p w:rsidR="002B7A14" w:rsidRPr="000E1730" w:rsidRDefault="002B7A14" w:rsidP="00C51BF6">
      <w:pPr>
        <w:pStyle w:val="Opis"/>
        <w:spacing w:before="30" w:after="30"/>
      </w:pPr>
      <w:r w:rsidRPr="000E1730">
        <w:t>**)SOR:Y – oznacza status operacji w SORBNET</w:t>
      </w:r>
      <w:r>
        <w:t>2/</w:t>
      </w:r>
      <w:r w:rsidRPr="0082249D">
        <w:t>NBP-PHA</w:t>
      </w:r>
      <w:r w:rsidRPr="000E1730">
        <w:t xml:space="preserve"> z punku widzenia ZSK-C: NP (Nie przetworzony), GW (Gotowy do wysłania), WS (Wysłany do SORBNET</w:t>
      </w:r>
      <w:r>
        <w:t>2/NBP-PHA</w:t>
      </w:r>
      <w:r w:rsidRPr="000E1730">
        <w:t>), ZS (Zrealizowany w SORBNET</w:t>
      </w:r>
      <w:r>
        <w:t>2/NBP-PHA</w:t>
      </w:r>
      <w:r w:rsidRPr="000E1730">
        <w:t>), OS (Odrzucony w SORBNET</w:t>
      </w:r>
      <w:r>
        <w:t>2/NBP-PHA</w:t>
      </w:r>
      <w:r w:rsidRPr="000E1730">
        <w:t>), Brak wartości statusu (Gdy operacja nie jest kierowana do SORBNET</w:t>
      </w:r>
      <w:r>
        <w:t>2</w:t>
      </w:r>
      <w:r w:rsidRPr="000E1730">
        <w:t>/</w:t>
      </w:r>
      <w:r w:rsidRPr="0082249D">
        <w:t>NBP-PHA</w:t>
      </w:r>
      <w:r w:rsidRPr="000E1730">
        <w:t>)</w:t>
      </w:r>
    </w:p>
    <w:p w:rsidR="002B7A14" w:rsidRPr="000E1730" w:rsidRDefault="002B7A14" w:rsidP="00927439">
      <w:pPr>
        <w:pStyle w:val="Heading1"/>
        <w:numPr>
          <w:ilvl w:val="0"/>
          <w:numId w:val="0"/>
        </w:numPr>
      </w:pPr>
      <w:bookmarkStart w:id="274" w:name="_Toc365015824"/>
      <w:r w:rsidRPr="000E1730">
        <w:t>Dodatek B</w:t>
      </w:r>
      <w:bookmarkEnd w:id="274"/>
    </w:p>
    <w:tbl>
      <w:tblPr>
        <w:tblW w:w="9300"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tblPr>
      <w:tblGrid>
        <w:gridCol w:w="3800"/>
        <w:gridCol w:w="5500"/>
      </w:tblGrid>
      <w:tr w:rsidR="002B7A14" w:rsidRPr="000E1730">
        <w:trPr>
          <w:tblHeader/>
        </w:trPr>
        <w:tc>
          <w:tcPr>
            <w:tcW w:w="3800" w:type="dxa"/>
            <w:tcBorders>
              <w:top w:val="single" w:sz="12" w:space="0" w:color="000000"/>
              <w:bottom w:val="single" w:sz="12" w:space="0" w:color="000000"/>
            </w:tcBorders>
          </w:tcPr>
          <w:p w:rsidR="002B7A14" w:rsidRPr="000E1730" w:rsidRDefault="002B7A14" w:rsidP="00712967">
            <w:pPr>
              <w:pStyle w:val="Nagwekkolumnywtabeli"/>
            </w:pPr>
            <w:r w:rsidRPr="000E1730">
              <w:t>Nazwa elementu</w:t>
            </w:r>
          </w:p>
          <w:p w:rsidR="002B7A14" w:rsidRPr="000E1730" w:rsidRDefault="002B7A14" w:rsidP="00712967">
            <w:pPr>
              <w:pStyle w:val="Nagwekkolumnywtabeli"/>
            </w:pPr>
            <w:r w:rsidRPr="000E1730">
              <w:t>(Ścieżka względna od pozycji określonej w tabeli GeneralInformationInquiryResponse)</w:t>
            </w:r>
          </w:p>
        </w:tc>
        <w:tc>
          <w:tcPr>
            <w:tcW w:w="5500" w:type="dxa"/>
            <w:tcBorders>
              <w:top w:val="single" w:sz="12" w:space="0" w:color="000000"/>
              <w:bottom w:val="single" w:sz="12" w:space="0" w:color="000000"/>
            </w:tcBorders>
          </w:tcPr>
          <w:p w:rsidR="002B7A14" w:rsidRPr="000E1730" w:rsidRDefault="002B7A14" w:rsidP="00712967">
            <w:pPr>
              <w:pStyle w:val="Opis"/>
              <w:keepNext/>
              <w:ind w:left="0"/>
              <w:jc w:val="center"/>
              <w:rPr>
                <w:b/>
              </w:rPr>
            </w:pPr>
            <w:r w:rsidRPr="000E1730">
              <w:rPr>
                <w:b/>
              </w:rPr>
              <w:t>Opis odwzorowania / Uwagi</w:t>
            </w:r>
          </w:p>
        </w:tc>
      </w:tr>
      <w:tr w:rsidR="002B7A14" w:rsidRPr="000E1730">
        <w:tc>
          <w:tcPr>
            <w:tcW w:w="3800" w:type="dxa"/>
            <w:tcBorders>
              <w:top w:val="nil"/>
              <w:bottom w:val="single" w:sz="4" w:space="0" w:color="auto"/>
            </w:tcBorders>
          </w:tcPr>
          <w:p w:rsidR="002B7A14" w:rsidRPr="000E1730" w:rsidRDefault="002B7A14" w:rsidP="003A50E9">
            <w:pPr>
              <w:pStyle w:val="opiswtabeli"/>
              <w:ind w:left="0"/>
            </w:pPr>
            <w:r w:rsidRPr="000E1730">
              <w:t>&lt;raport&gt;</w:t>
            </w:r>
          </w:p>
        </w:tc>
        <w:tc>
          <w:tcPr>
            <w:tcW w:w="5500" w:type="dxa"/>
            <w:tcBorders>
              <w:top w:val="nil"/>
              <w:bottom w:val="single" w:sz="4" w:space="0" w:color="auto"/>
            </w:tcBorders>
          </w:tcPr>
          <w:p w:rsidR="002B7A14" w:rsidRDefault="002B7A14" w:rsidP="001E6486">
            <w:pPr>
              <w:pStyle w:val="opiswtabeliZnakZnak"/>
            </w:pPr>
            <w:r w:rsidRPr="000E1730">
              <w:t>Komponent zawierający właściwą treść raportu</w:t>
            </w:r>
            <w:r>
              <w:t>:</w:t>
            </w:r>
          </w:p>
          <w:p w:rsidR="002B7A14" w:rsidRPr="000E1730" w:rsidRDefault="002B7A14" w:rsidP="001E6486">
            <w:pPr>
              <w:pStyle w:val="opiswtabeliZnakZnak"/>
            </w:pPr>
            <w:r w:rsidRPr="000E1730">
              <w:t xml:space="preserve"> </w:t>
            </w:r>
            <w:r w:rsidRPr="0032379D">
              <w:rPr>
                <w:highlight w:val="cyan"/>
              </w:rPr>
              <w:t>lista dopuszczalnych kodów raportu</w:t>
            </w:r>
            <w:r w:rsidRPr="000E1730">
              <w:t>.</w:t>
            </w:r>
          </w:p>
        </w:tc>
      </w:tr>
      <w:tr w:rsidR="002B7A14" w:rsidRPr="000E1730">
        <w:tc>
          <w:tcPr>
            <w:tcW w:w="3800" w:type="dxa"/>
            <w:tcBorders>
              <w:top w:val="single" w:sz="4" w:space="0" w:color="auto"/>
              <w:bottom w:val="single" w:sz="4" w:space="0" w:color="auto"/>
            </w:tcBorders>
          </w:tcPr>
          <w:p w:rsidR="002B7A14" w:rsidRPr="000E1730" w:rsidRDefault="002B7A14" w:rsidP="003A50E9">
            <w:pPr>
              <w:pStyle w:val="opiswtabeli"/>
              <w:tabs>
                <w:tab w:val="left" w:pos="1253"/>
              </w:tabs>
              <w:ind w:left="0"/>
            </w:pPr>
            <w:r>
              <w:t xml:space="preserve">-   </w:t>
            </w:r>
            <w:r w:rsidRPr="000E1730">
              <w:t xml:space="preserve">   &lt;tytul&gt;</w:t>
            </w:r>
          </w:p>
        </w:tc>
        <w:tc>
          <w:tcPr>
            <w:tcW w:w="5500" w:type="dxa"/>
            <w:tcBorders>
              <w:top w:val="single" w:sz="4" w:space="0" w:color="auto"/>
              <w:bottom w:val="single" w:sz="4" w:space="0" w:color="auto"/>
            </w:tcBorders>
          </w:tcPr>
          <w:p w:rsidR="002B7A14" w:rsidRPr="000E1730" w:rsidRDefault="002B7A14" w:rsidP="00533AEC">
            <w:pPr>
              <w:pStyle w:val="opiswtabeli"/>
            </w:pPr>
            <w:r w:rsidRPr="000E1730">
              <w:t>Dla odpowiedniego kodu przekazanego w zapytaniu o raport.</w:t>
            </w:r>
          </w:p>
          <w:p w:rsidR="002B7A14" w:rsidRPr="000E1730" w:rsidRDefault="002B7A14" w:rsidP="00533AEC">
            <w:pPr>
              <w:pStyle w:val="opiswtabeli"/>
            </w:pPr>
            <w:r w:rsidRPr="0032379D">
              <w:rPr>
                <w:highlight w:val="cyan"/>
              </w:rPr>
              <w:t>lista dopuszczalnych tytułów raportów</w:t>
            </w:r>
          </w:p>
        </w:tc>
      </w:tr>
      <w:tr w:rsidR="002B7A14" w:rsidRPr="000E1730">
        <w:tc>
          <w:tcPr>
            <w:tcW w:w="3800" w:type="dxa"/>
            <w:tcBorders>
              <w:top w:val="single" w:sz="4" w:space="0" w:color="auto"/>
              <w:bottom w:val="single" w:sz="4" w:space="0" w:color="auto"/>
            </w:tcBorders>
          </w:tcPr>
          <w:p w:rsidR="002B7A14" w:rsidRPr="000E1730" w:rsidRDefault="002B7A14" w:rsidP="00712967">
            <w:pPr>
              <w:pStyle w:val="opiswtabeli"/>
              <w:ind w:left="0"/>
            </w:pPr>
            <w:r>
              <w:t xml:space="preserve">-   </w:t>
            </w:r>
            <w:r w:rsidRPr="000E1730">
              <w:t xml:space="preserve">   &lt;typ&gt;</w:t>
            </w:r>
          </w:p>
        </w:tc>
        <w:tc>
          <w:tcPr>
            <w:tcW w:w="5500" w:type="dxa"/>
            <w:tcBorders>
              <w:top w:val="single" w:sz="4" w:space="0" w:color="auto"/>
              <w:bottom w:val="single" w:sz="4" w:space="0" w:color="auto"/>
            </w:tcBorders>
          </w:tcPr>
          <w:p w:rsidR="002B7A14" w:rsidRPr="000E1730" w:rsidRDefault="002B7A14" w:rsidP="00712967">
            <w:pPr>
              <w:pStyle w:val="opiswtabeli"/>
            </w:pPr>
            <w:r w:rsidRPr="000E1730">
              <w:t>XML</w:t>
            </w:r>
          </w:p>
        </w:tc>
      </w:tr>
      <w:tr w:rsidR="002B7A14" w:rsidRPr="000E1730">
        <w:tc>
          <w:tcPr>
            <w:tcW w:w="3800" w:type="dxa"/>
            <w:tcBorders>
              <w:top w:val="single" w:sz="4" w:space="0" w:color="auto"/>
              <w:bottom w:val="single" w:sz="4" w:space="0" w:color="auto"/>
            </w:tcBorders>
          </w:tcPr>
          <w:p w:rsidR="002B7A14" w:rsidRPr="000E1730" w:rsidRDefault="002B7A14" w:rsidP="003A50E9">
            <w:pPr>
              <w:pStyle w:val="opiswtabeli"/>
              <w:ind w:left="0"/>
            </w:pPr>
            <w:r>
              <w:t xml:space="preserve">-   </w:t>
            </w:r>
            <w:r w:rsidRPr="000E1730">
              <w:t xml:space="preserve">   &lt;opisKolumn&gt;</w:t>
            </w:r>
          </w:p>
        </w:tc>
        <w:tc>
          <w:tcPr>
            <w:tcW w:w="5500" w:type="dxa"/>
            <w:tcBorders>
              <w:top w:val="single" w:sz="4" w:space="0" w:color="auto"/>
              <w:bottom w:val="single" w:sz="4" w:space="0" w:color="auto"/>
            </w:tcBorders>
          </w:tcPr>
          <w:p w:rsidR="002B7A14" w:rsidRPr="000E1730" w:rsidRDefault="002B7A14" w:rsidP="00712967">
            <w:pPr>
              <w:pStyle w:val="opiswtabeli"/>
            </w:pPr>
            <w:r w:rsidRPr="000E1730">
              <w:t>Komponent, w którym opisano wszystkie kolumny raportu.</w:t>
            </w:r>
          </w:p>
        </w:tc>
      </w:tr>
      <w:tr w:rsidR="002B7A14" w:rsidRPr="000E1730">
        <w:tc>
          <w:tcPr>
            <w:tcW w:w="3800" w:type="dxa"/>
            <w:tcBorders>
              <w:top w:val="single" w:sz="4" w:space="0" w:color="auto"/>
              <w:bottom w:val="single" w:sz="4" w:space="0" w:color="auto"/>
            </w:tcBorders>
          </w:tcPr>
          <w:p w:rsidR="002B7A14" w:rsidRPr="000E1730" w:rsidRDefault="002B7A14" w:rsidP="003A50E9">
            <w:pPr>
              <w:pStyle w:val="opiswtabeli"/>
              <w:ind w:left="0"/>
            </w:pPr>
            <w:r>
              <w:t xml:space="preserve">-   </w:t>
            </w:r>
            <w:r w:rsidRPr="000E1730">
              <w:t xml:space="preserve">   </w:t>
            </w:r>
            <w:r>
              <w:t xml:space="preserve">-   </w:t>
            </w:r>
            <w:r w:rsidRPr="000E1730">
              <w:t xml:space="preserve">   &lt;k1&gt;          </w:t>
            </w:r>
          </w:p>
        </w:tc>
        <w:tc>
          <w:tcPr>
            <w:tcW w:w="5500" w:type="dxa"/>
            <w:tcBorders>
              <w:top w:val="single" w:sz="4" w:space="0" w:color="auto"/>
              <w:bottom w:val="single" w:sz="4" w:space="0" w:color="auto"/>
            </w:tcBorders>
          </w:tcPr>
          <w:p w:rsidR="002B7A14" w:rsidRPr="000E1730" w:rsidRDefault="002B7A14" w:rsidP="00712967">
            <w:pPr>
              <w:pStyle w:val="opiswtabeli"/>
            </w:pPr>
          </w:p>
        </w:tc>
      </w:tr>
      <w:tr w:rsidR="002B7A14" w:rsidRPr="000E1730">
        <w:tc>
          <w:tcPr>
            <w:tcW w:w="3800" w:type="dxa"/>
            <w:tcBorders>
              <w:top w:val="single" w:sz="4" w:space="0" w:color="auto"/>
              <w:bottom w:val="single" w:sz="4" w:space="0" w:color="auto"/>
            </w:tcBorders>
          </w:tcPr>
          <w:p w:rsidR="002B7A14" w:rsidRPr="000E1730" w:rsidRDefault="002B7A14" w:rsidP="003A50E9">
            <w:pPr>
              <w:pStyle w:val="opiswtabeli"/>
              <w:ind w:left="0"/>
            </w:pPr>
            <w:r>
              <w:t xml:space="preserve">-   </w:t>
            </w:r>
            <w:r w:rsidRPr="000E1730">
              <w:t xml:space="preserve">   </w:t>
            </w:r>
            <w:r>
              <w:t xml:space="preserve">-   </w:t>
            </w:r>
            <w:r w:rsidRPr="000E1730">
              <w:t xml:space="preserve">   </w:t>
            </w:r>
            <w:r>
              <w:t xml:space="preserve">-   </w:t>
            </w:r>
            <w:r w:rsidRPr="000E1730">
              <w:t xml:space="preserve">   &lt;kolumna&gt;         </w:t>
            </w:r>
          </w:p>
        </w:tc>
        <w:tc>
          <w:tcPr>
            <w:tcW w:w="5500" w:type="dxa"/>
            <w:tcBorders>
              <w:top w:val="single" w:sz="4" w:space="0" w:color="auto"/>
              <w:bottom w:val="single" w:sz="4" w:space="0" w:color="auto"/>
            </w:tcBorders>
          </w:tcPr>
          <w:p w:rsidR="002B7A14" w:rsidRPr="000E1730" w:rsidRDefault="002B7A14" w:rsidP="00533AEC">
            <w:pPr>
              <w:pStyle w:val="opiswtabeli"/>
            </w:pPr>
            <w:r w:rsidRPr="00F809C2">
              <w:rPr>
                <w:highlight w:val="cyan"/>
              </w:rPr>
              <w:t xml:space="preserve">Nazwa kolumny </w:t>
            </w:r>
            <w:r>
              <w:rPr>
                <w:highlight w:val="cyan"/>
              </w:rPr>
              <w:t xml:space="preserve">1 </w:t>
            </w:r>
            <w:r w:rsidRPr="00F809C2">
              <w:rPr>
                <w:highlight w:val="cyan"/>
              </w:rPr>
              <w:t>(bez spacji)</w:t>
            </w:r>
          </w:p>
        </w:tc>
      </w:tr>
      <w:tr w:rsidR="002B7A14" w:rsidRPr="000E1730">
        <w:trPr>
          <w:trHeight w:val="70"/>
        </w:trPr>
        <w:tc>
          <w:tcPr>
            <w:tcW w:w="3800" w:type="dxa"/>
            <w:tcBorders>
              <w:top w:val="single" w:sz="4" w:space="0" w:color="auto"/>
              <w:bottom w:val="single" w:sz="4" w:space="0" w:color="auto"/>
            </w:tcBorders>
          </w:tcPr>
          <w:p w:rsidR="002B7A14" w:rsidRPr="000E1730" w:rsidRDefault="002B7A14" w:rsidP="003A50E9">
            <w:pPr>
              <w:pStyle w:val="opiswtabeli"/>
              <w:ind w:left="0"/>
            </w:pPr>
            <w:r>
              <w:t xml:space="preserve">-   </w:t>
            </w:r>
            <w:r w:rsidRPr="000E1730">
              <w:t xml:space="preserve">   </w:t>
            </w:r>
            <w:r>
              <w:t xml:space="preserve">-   </w:t>
            </w:r>
            <w:r w:rsidRPr="000E1730">
              <w:t xml:space="preserve">   </w:t>
            </w:r>
            <w:r>
              <w:t xml:space="preserve">-   </w:t>
            </w:r>
            <w:r w:rsidRPr="000E1730">
              <w:t xml:space="preserve">   &lt;tytulKolumny&gt;         </w:t>
            </w:r>
          </w:p>
        </w:tc>
        <w:tc>
          <w:tcPr>
            <w:tcW w:w="5500" w:type="dxa"/>
            <w:tcBorders>
              <w:top w:val="single" w:sz="4" w:space="0" w:color="auto"/>
              <w:bottom w:val="single" w:sz="4" w:space="0" w:color="auto"/>
            </w:tcBorders>
          </w:tcPr>
          <w:p w:rsidR="002B7A14" w:rsidRPr="000E1730" w:rsidRDefault="002B7A14" w:rsidP="00533AEC">
            <w:pPr>
              <w:pStyle w:val="opiswtabeli"/>
            </w:pPr>
            <w:r w:rsidRPr="00F809C2">
              <w:rPr>
                <w:highlight w:val="cyan"/>
              </w:rPr>
              <w:t>Tytuł kolumny 1</w:t>
            </w:r>
            <w:r>
              <w:t xml:space="preserve"> </w:t>
            </w:r>
          </w:p>
        </w:tc>
      </w:tr>
      <w:tr w:rsidR="002B7A14" w:rsidRPr="000E1730">
        <w:tc>
          <w:tcPr>
            <w:tcW w:w="3800" w:type="dxa"/>
            <w:tcBorders>
              <w:top w:val="single" w:sz="4" w:space="0" w:color="auto"/>
              <w:bottom w:val="single" w:sz="4" w:space="0" w:color="auto"/>
            </w:tcBorders>
          </w:tcPr>
          <w:p w:rsidR="002B7A14" w:rsidRPr="000E1730" w:rsidRDefault="002B7A14" w:rsidP="00712967">
            <w:pPr>
              <w:pStyle w:val="opiswtabeli"/>
              <w:ind w:left="0"/>
            </w:pPr>
            <w:r w:rsidRPr="00F809C2">
              <w:rPr>
                <w:highlight w:val="cyan"/>
              </w:rPr>
              <w:t>…</w:t>
            </w:r>
          </w:p>
        </w:tc>
        <w:tc>
          <w:tcPr>
            <w:tcW w:w="5500" w:type="dxa"/>
            <w:tcBorders>
              <w:top w:val="single" w:sz="4" w:space="0" w:color="auto"/>
              <w:bottom w:val="single" w:sz="4" w:space="0" w:color="auto"/>
            </w:tcBorders>
          </w:tcPr>
          <w:p w:rsidR="002B7A14" w:rsidRPr="000E1730" w:rsidRDefault="002B7A14" w:rsidP="00533AEC">
            <w:pPr>
              <w:pStyle w:val="opiswtabeli"/>
            </w:pPr>
          </w:p>
        </w:tc>
      </w:tr>
      <w:tr w:rsidR="002B7A14" w:rsidRPr="000E1730">
        <w:tc>
          <w:tcPr>
            <w:tcW w:w="3800" w:type="dxa"/>
            <w:tcBorders>
              <w:top w:val="single" w:sz="4" w:space="0" w:color="auto"/>
              <w:bottom w:val="single" w:sz="4" w:space="0" w:color="auto"/>
            </w:tcBorders>
          </w:tcPr>
          <w:p w:rsidR="002B7A14" w:rsidRPr="000E1730" w:rsidRDefault="002B7A14" w:rsidP="00712967">
            <w:pPr>
              <w:pStyle w:val="opiswtabeli"/>
              <w:ind w:left="0"/>
            </w:pPr>
            <w:r>
              <w:t xml:space="preserve">-   </w:t>
            </w:r>
            <w:r w:rsidRPr="000E1730">
              <w:t xml:space="preserve">   </w:t>
            </w:r>
            <w:r>
              <w:t xml:space="preserve">-   </w:t>
            </w:r>
            <w:r w:rsidRPr="000E1730">
              <w:t xml:space="preserve">   &lt;k</w:t>
            </w:r>
            <w:r w:rsidRPr="00F809C2">
              <w:rPr>
                <w:highlight w:val="cyan"/>
              </w:rPr>
              <w:t>N</w:t>
            </w:r>
            <w:r w:rsidRPr="000E1730">
              <w:t xml:space="preserve">&gt;          </w:t>
            </w:r>
          </w:p>
        </w:tc>
        <w:tc>
          <w:tcPr>
            <w:tcW w:w="5500" w:type="dxa"/>
            <w:tcBorders>
              <w:top w:val="single" w:sz="4" w:space="0" w:color="auto"/>
              <w:bottom w:val="single" w:sz="4" w:space="0" w:color="auto"/>
            </w:tcBorders>
          </w:tcPr>
          <w:p w:rsidR="002B7A14" w:rsidRPr="000E1730" w:rsidRDefault="002B7A14" w:rsidP="00533AEC">
            <w:pPr>
              <w:pStyle w:val="opiswtabeli"/>
            </w:pPr>
          </w:p>
        </w:tc>
      </w:tr>
      <w:tr w:rsidR="002B7A14" w:rsidRPr="000E1730">
        <w:tc>
          <w:tcPr>
            <w:tcW w:w="3800" w:type="dxa"/>
            <w:tcBorders>
              <w:top w:val="single" w:sz="4" w:space="0" w:color="auto"/>
              <w:bottom w:val="single" w:sz="4" w:space="0" w:color="auto"/>
            </w:tcBorders>
          </w:tcPr>
          <w:p w:rsidR="002B7A14" w:rsidRPr="000E1730" w:rsidRDefault="002B7A14" w:rsidP="00712967">
            <w:pPr>
              <w:pStyle w:val="opiswtabeli"/>
              <w:ind w:left="0"/>
            </w:pPr>
            <w:r>
              <w:t xml:space="preserve">-   </w:t>
            </w:r>
            <w:r w:rsidRPr="000E1730">
              <w:t xml:space="preserve">   </w:t>
            </w:r>
            <w:r>
              <w:t xml:space="preserve">-   </w:t>
            </w:r>
            <w:r w:rsidRPr="000E1730">
              <w:t xml:space="preserve">   </w:t>
            </w:r>
            <w:r>
              <w:t xml:space="preserve">-   </w:t>
            </w:r>
            <w:r w:rsidRPr="000E1730">
              <w:t xml:space="preserve">   &lt;kolumna&gt;         </w:t>
            </w:r>
          </w:p>
        </w:tc>
        <w:tc>
          <w:tcPr>
            <w:tcW w:w="5500" w:type="dxa"/>
            <w:tcBorders>
              <w:top w:val="single" w:sz="4" w:space="0" w:color="auto"/>
              <w:bottom w:val="single" w:sz="4" w:space="0" w:color="auto"/>
            </w:tcBorders>
          </w:tcPr>
          <w:p w:rsidR="002B7A14" w:rsidRPr="00F809C2" w:rsidRDefault="002B7A14" w:rsidP="00F809C2">
            <w:pPr>
              <w:pStyle w:val="opiswtabeli"/>
              <w:rPr>
                <w:highlight w:val="cyan"/>
              </w:rPr>
            </w:pPr>
            <w:r w:rsidRPr="00F809C2">
              <w:rPr>
                <w:highlight w:val="cyan"/>
              </w:rPr>
              <w:t>Nazwa kolumny N (bez spacji)</w:t>
            </w:r>
          </w:p>
        </w:tc>
      </w:tr>
      <w:tr w:rsidR="002B7A14" w:rsidRPr="000E1730">
        <w:tc>
          <w:tcPr>
            <w:tcW w:w="3800" w:type="dxa"/>
            <w:tcBorders>
              <w:top w:val="single" w:sz="4" w:space="0" w:color="auto"/>
              <w:bottom w:val="single" w:sz="4" w:space="0" w:color="auto"/>
            </w:tcBorders>
          </w:tcPr>
          <w:p w:rsidR="002B7A14" w:rsidRPr="000E1730" w:rsidRDefault="002B7A14" w:rsidP="00712967">
            <w:pPr>
              <w:pStyle w:val="opiswtabeli"/>
              <w:ind w:left="0"/>
            </w:pPr>
            <w:r>
              <w:t xml:space="preserve">-   </w:t>
            </w:r>
            <w:r w:rsidRPr="000E1730">
              <w:t xml:space="preserve">   </w:t>
            </w:r>
            <w:r>
              <w:t xml:space="preserve">-   </w:t>
            </w:r>
            <w:r w:rsidRPr="000E1730">
              <w:t xml:space="preserve">   </w:t>
            </w:r>
            <w:r>
              <w:t xml:space="preserve">-   </w:t>
            </w:r>
            <w:r w:rsidRPr="000E1730">
              <w:t xml:space="preserve">   &lt;tytulKolumny&gt;         </w:t>
            </w:r>
          </w:p>
        </w:tc>
        <w:tc>
          <w:tcPr>
            <w:tcW w:w="5500" w:type="dxa"/>
            <w:tcBorders>
              <w:top w:val="single" w:sz="4" w:space="0" w:color="auto"/>
              <w:bottom w:val="single" w:sz="4" w:space="0" w:color="auto"/>
            </w:tcBorders>
          </w:tcPr>
          <w:p w:rsidR="002B7A14" w:rsidRPr="00F809C2" w:rsidRDefault="002B7A14" w:rsidP="00F809C2">
            <w:pPr>
              <w:pStyle w:val="opiswtabeli"/>
              <w:rPr>
                <w:highlight w:val="cyan"/>
              </w:rPr>
            </w:pPr>
            <w:r w:rsidRPr="00F809C2">
              <w:rPr>
                <w:highlight w:val="cyan"/>
              </w:rPr>
              <w:t xml:space="preserve">Tytuł kolumny N </w:t>
            </w:r>
          </w:p>
        </w:tc>
      </w:tr>
      <w:tr w:rsidR="002B7A14" w:rsidRPr="000E1730">
        <w:tc>
          <w:tcPr>
            <w:tcW w:w="3800" w:type="dxa"/>
            <w:tcBorders>
              <w:top w:val="single" w:sz="4" w:space="0" w:color="auto"/>
              <w:bottom w:val="single" w:sz="4" w:space="0" w:color="auto"/>
            </w:tcBorders>
          </w:tcPr>
          <w:p w:rsidR="002B7A14" w:rsidRPr="000E1730" w:rsidRDefault="002B7A14" w:rsidP="00712967">
            <w:pPr>
              <w:pStyle w:val="opiswtabeli"/>
              <w:ind w:left="0"/>
            </w:pPr>
            <w:r>
              <w:t xml:space="preserve">-   </w:t>
            </w:r>
            <w:r w:rsidRPr="000E1730">
              <w:t xml:space="preserve">   &lt;linia&gt;</w:t>
            </w:r>
          </w:p>
        </w:tc>
        <w:tc>
          <w:tcPr>
            <w:tcW w:w="5500" w:type="dxa"/>
            <w:tcBorders>
              <w:top w:val="single" w:sz="4" w:space="0" w:color="auto"/>
              <w:bottom w:val="single" w:sz="4" w:space="0" w:color="auto"/>
            </w:tcBorders>
          </w:tcPr>
          <w:p w:rsidR="002B7A14" w:rsidRPr="000E1730" w:rsidRDefault="002B7A14" w:rsidP="00712967">
            <w:pPr>
              <w:pStyle w:val="opiswtabeli"/>
            </w:pPr>
            <w:r w:rsidRPr="000E1730">
              <w:t>Powtarzalny komponent reprezentujący kolejny wiersz raportu (i: 0..n). Poniżej będą występować wartości dla wszystkich określonych dla danego raportu kolumn.</w:t>
            </w:r>
          </w:p>
        </w:tc>
      </w:tr>
      <w:tr w:rsidR="002B7A14" w:rsidRPr="000E1730">
        <w:tc>
          <w:tcPr>
            <w:tcW w:w="3800" w:type="dxa"/>
            <w:tcBorders>
              <w:top w:val="single" w:sz="4" w:space="0" w:color="auto"/>
              <w:bottom w:val="single" w:sz="4" w:space="0" w:color="auto"/>
            </w:tcBorders>
          </w:tcPr>
          <w:p w:rsidR="002B7A14" w:rsidRPr="000E1730" w:rsidRDefault="002B7A14" w:rsidP="00712967">
            <w:pPr>
              <w:pStyle w:val="opiswtabeli"/>
              <w:ind w:left="0"/>
            </w:pPr>
            <w:r>
              <w:t xml:space="preserve">-   </w:t>
            </w:r>
            <w:r w:rsidRPr="000E1730">
              <w:t xml:space="preserve">   </w:t>
            </w:r>
            <w:r>
              <w:t xml:space="preserve">-   </w:t>
            </w:r>
            <w:r w:rsidRPr="000E1730">
              <w:t xml:space="preserve">   &lt;k1&gt;         </w:t>
            </w:r>
          </w:p>
        </w:tc>
        <w:tc>
          <w:tcPr>
            <w:tcW w:w="5500" w:type="dxa"/>
            <w:tcBorders>
              <w:top w:val="single" w:sz="4" w:space="0" w:color="auto"/>
              <w:bottom w:val="single" w:sz="4" w:space="0" w:color="auto"/>
            </w:tcBorders>
          </w:tcPr>
          <w:p w:rsidR="002B7A14" w:rsidRPr="000E1730" w:rsidRDefault="002B7A14" w:rsidP="00712967">
            <w:pPr>
              <w:pStyle w:val="opiswtabeli"/>
            </w:pPr>
            <w:r w:rsidRPr="000E1730">
              <w:t xml:space="preserve">Zawartość kolumny &lt;k1&gt; w danym wierszu raportu. </w:t>
            </w:r>
          </w:p>
        </w:tc>
      </w:tr>
      <w:tr w:rsidR="002B7A14" w:rsidRPr="000E1730">
        <w:tc>
          <w:tcPr>
            <w:tcW w:w="3800" w:type="dxa"/>
            <w:tcBorders>
              <w:top w:val="single" w:sz="4" w:space="0" w:color="auto"/>
              <w:bottom w:val="single" w:sz="4" w:space="0" w:color="auto"/>
            </w:tcBorders>
          </w:tcPr>
          <w:p w:rsidR="002B7A14" w:rsidRPr="00F809C2" w:rsidRDefault="002B7A14" w:rsidP="00712967">
            <w:pPr>
              <w:pStyle w:val="opiswtabeli"/>
              <w:ind w:left="0"/>
              <w:rPr>
                <w:highlight w:val="cyan"/>
              </w:rPr>
            </w:pPr>
            <w:r w:rsidRPr="00F809C2">
              <w:rPr>
                <w:highlight w:val="cyan"/>
              </w:rPr>
              <w:t>…</w:t>
            </w:r>
          </w:p>
        </w:tc>
        <w:tc>
          <w:tcPr>
            <w:tcW w:w="5500" w:type="dxa"/>
            <w:tcBorders>
              <w:top w:val="single" w:sz="4" w:space="0" w:color="auto"/>
              <w:bottom w:val="single" w:sz="4" w:space="0" w:color="auto"/>
            </w:tcBorders>
          </w:tcPr>
          <w:p w:rsidR="002B7A14" w:rsidRPr="00F809C2" w:rsidRDefault="002B7A14" w:rsidP="00712967">
            <w:pPr>
              <w:pStyle w:val="opiswtabeli"/>
              <w:rPr>
                <w:highlight w:val="cyan"/>
              </w:rPr>
            </w:pPr>
          </w:p>
        </w:tc>
      </w:tr>
      <w:tr w:rsidR="002B7A14" w:rsidRPr="000E1730">
        <w:tc>
          <w:tcPr>
            <w:tcW w:w="3800" w:type="dxa"/>
            <w:tcBorders>
              <w:top w:val="single" w:sz="4" w:space="0" w:color="auto"/>
              <w:bottom w:val="single" w:sz="12" w:space="0" w:color="000000"/>
            </w:tcBorders>
          </w:tcPr>
          <w:p w:rsidR="002B7A14" w:rsidRPr="000E1730" w:rsidRDefault="002B7A14" w:rsidP="00F809C2">
            <w:pPr>
              <w:pStyle w:val="opiswtabeli"/>
              <w:ind w:left="0"/>
            </w:pPr>
            <w:r>
              <w:t xml:space="preserve">-   </w:t>
            </w:r>
            <w:r w:rsidRPr="000E1730">
              <w:t xml:space="preserve">   </w:t>
            </w:r>
            <w:r>
              <w:t xml:space="preserve">-   </w:t>
            </w:r>
            <w:r w:rsidRPr="000E1730">
              <w:t xml:space="preserve">   &lt;k</w:t>
            </w:r>
            <w:r w:rsidRPr="00F809C2">
              <w:rPr>
                <w:highlight w:val="cyan"/>
              </w:rPr>
              <w:t>N</w:t>
            </w:r>
            <w:r w:rsidRPr="000E1730">
              <w:t xml:space="preserve">&gt;         </w:t>
            </w:r>
          </w:p>
        </w:tc>
        <w:tc>
          <w:tcPr>
            <w:tcW w:w="5500" w:type="dxa"/>
            <w:tcBorders>
              <w:top w:val="single" w:sz="4" w:space="0" w:color="auto"/>
              <w:bottom w:val="single" w:sz="12" w:space="0" w:color="000000"/>
            </w:tcBorders>
          </w:tcPr>
          <w:p w:rsidR="002B7A14" w:rsidRPr="000E1730" w:rsidRDefault="002B7A14" w:rsidP="00F809C2">
            <w:pPr>
              <w:pStyle w:val="opiswtabeli"/>
            </w:pPr>
            <w:r w:rsidRPr="000E1730">
              <w:t>Zawartość kolumny &lt;k</w:t>
            </w:r>
            <w:r w:rsidRPr="00F809C2">
              <w:rPr>
                <w:highlight w:val="cyan"/>
              </w:rPr>
              <w:t>N</w:t>
            </w:r>
            <w:r w:rsidRPr="000E1730">
              <w:t xml:space="preserve">&gt; w danym wierszu raportu. </w:t>
            </w:r>
          </w:p>
        </w:tc>
      </w:tr>
    </w:tbl>
    <w:p w:rsidR="002B7A14" w:rsidRPr="000E1730" w:rsidRDefault="002B7A14" w:rsidP="001E6486">
      <w:pPr>
        <w:pStyle w:val="OpisZnakZnakZnak"/>
      </w:pPr>
    </w:p>
    <w:p w:rsidR="002B7A14" w:rsidRPr="000E1730" w:rsidRDefault="002B7A14" w:rsidP="001E6486">
      <w:pPr>
        <w:pStyle w:val="OpisZnakZnakZnak"/>
      </w:pPr>
    </w:p>
    <w:p w:rsidR="002B7A14" w:rsidRPr="000E1730" w:rsidRDefault="002B7A14" w:rsidP="001E6486">
      <w:pPr>
        <w:pStyle w:val="OpisZnakZnakZnak"/>
      </w:pPr>
    </w:p>
    <w:p w:rsidR="002B7A14" w:rsidRPr="000E1730" w:rsidRDefault="002B7A14" w:rsidP="001E6486">
      <w:pPr>
        <w:pStyle w:val="OpisZnakZnakZnak"/>
      </w:pPr>
    </w:p>
    <w:p w:rsidR="002B7A14" w:rsidRPr="000E1730" w:rsidRDefault="002B7A14" w:rsidP="00DA4F79">
      <w:pPr>
        <w:autoSpaceDE w:val="0"/>
        <w:autoSpaceDN w:val="0"/>
        <w:adjustRightInd w:val="0"/>
        <w:spacing w:line="240" w:lineRule="atLeast"/>
        <w:rPr>
          <w:rFonts w:ascii="Helv" w:hAnsi="Helv" w:cs="Helv"/>
          <w:color w:val="000000"/>
        </w:rPr>
      </w:pPr>
    </w:p>
    <w:p w:rsidR="002B7A14" w:rsidRPr="000E1730" w:rsidRDefault="002B7A14" w:rsidP="00DA4F79">
      <w:pPr>
        <w:pStyle w:val="Heading1"/>
        <w:numPr>
          <w:ilvl w:val="0"/>
          <w:numId w:val="0"/>
        </w:numPr>
      </w:pPr>
      <w:bookmarkStart w:id="275" w:name="_Toc365015825"/>
      <w:r w:rsidRPr="000E1730">
        <w:t>Spis tabel</w:t>
      </w:r>
      <w:bookmarkEnd w:id="271"/>
      <w:bookmarkEnd w:id="272"/>
      <w:bookmarkEnd w:id="273"/>
      <w:bookmarkEnd w:id="275"/>
    </w:p>
    <w:p w:rsidR="002B7A14" w:rsidRDefault="002B7A14">
      <w:pPr>
        <w:pStyle w:val="TableofFigures"/>
        <w:tabs>
          <w:tab w:val="right" w:leader="dot" w:pos="9062"/>
        </w:tabs>
        <w:rPr>
          <w:rFonts w:ascii="Calibri" w:hAnsi="Calibri"/>
          <w:noProof/>
          <w:szCs w:val="22"/>
        </w:rPr>
      </w:pPr>
      <w:r w:rsidRPr="000E1730">
        <w:fldChar w:fldCharType="begin"/>
      </w:r>
      <w:r w:rsidRPr="000E1730">
        <w:instrText xml:space="preserve"> TOC \h \z \c "Tabela" </w:instrText>
      </w:r>
      <w:r w:rsidRPr="000E1730">
        <w:fldChar w:fldCharType="separate"/>
      </w:r>
      <w:hyperlink w:anchor="_Toc365015827" w:history="1">
        <w:r w:rsidRPr="00CD52A4">
          <w:rPr>
            <w:rStyle w:val="Hyperlink"/>
            <w:noProof/>
          </w:rPr>
          <w:t>Tabela 1. Parametry CPP</w:t>
        </w:r>
        <w:r>
          <w:rPr>
            <w:noProof/>
            <w:webHidden/>
          </w:rPr>
          <w:tab/>
        </w:r>
        <w:r>
          <w:rPr>
            <w:noProof/>
            <w:webHidden/>
          </w:rPr>
          <w:fldChar w:fldCharType="begin"/>
        </w:r>
        <w:r>
          <w:rPr>
            <w:noProof/>
            <w:webHidden/>
          </w:rPr>
          <w:instrText xml:space="preserve"> PAGEREF _Toc365015827 \h </w:instrText>
        </w:r>
        <w:r>
          <w:rPr>
            <w:noProof/>
          </w:rPr>
        </w:r>
        <w:r>
          <w:rPr>
            <w:noProof/>
            <w:webHidden/>
          </w:rPr>
          <w:fldChar w:fldCharType="separate"/>
        </w:r>
        <w:r>
          <w:rPr>
            <w:noProof/>
            <w:webHidden/>
          </w:rPr>
          <w:t>8</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28" w:history="1">
        <w:r w:rsidRPr="00CD52A4">
          <w:rPr>
            <w:rStyle w:val="Hyperlink"/>
            <w:noProof/>
          </w:rPr>
          <w:t>Tabela 2. Dodatkowe uzgodnienia</w:t>
        </w:r>
        <w:r>
          <w:rPr>
            <w:noProof/>
            <w:webHidden/>
          </w:rPr>
          <w:tab/>
        </w:r>
        <w:r>
          <w:rPr>
            <w:noProof/>
            <w:webHidden/>
          </w:rPr>
          <w:fldChar w:fldCharType="begin"/>
        </w:r>
        <w:r>
          <w:rPr>
            <w:noProof/>
            <w:webHidden/>
          </w:rPr>
          <w:instrText xml:space="preserve"> PAGEREF _Toc365015828 \h </w:instrText>
        </w:r>
        <w:r>
          <w:rPr>
            <w:noProof/>
          </w:rPr>
        </w:r>
        <w:r>
          <w:rPr>
            <w:noProof/>
            <w:webHidden/>
          </w:rPr>
          <w:fldChar w:fldCharType="separate"/>
        </w:r>
        <w:r>
          <w:rPr>
            <w:noProof/>
            <w:webHidden/>
          </w:rPr>
          <w:t>11</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29" w:history="1">
        <w:r w:rsidRPr="00CD52A4">
          <w:rPr>
            <w:rStyle w:val="Hyperlink"/>
            <w:noProof/>
          </w:rPr>
          <w:t>Tabela 3: Komunikat żądania PaymentAddRequest</w:t>
        </w:r>
        <w:r>
          <w:rPr>
            <w:noProof/>
            <w:webHidden/>
          </w:rPr>
          <w:tab/>
        </w:r>
        <w:r>
          <w:rPr>
            <w:noProof/>
            <w:webHidden/>
          </w:rPr>
          <w:fldChar w:fldCharType="begin"/>
        </w:r>
        <w:r>
          <w:rPr>
            <w:noProof/>
            <w:webHidden/>
          </w:rPr>
          <w:instrText xml:space="preserve"> PAGEREF _Toc365015829 \h </w:instrText>
        </w:r>
        <w:r>
          <w:rPr>
            <w:noProof/>
          </w:rPr>
        </w:r>
        <w:r>
          <w:rPr>
            <w:noProof/>
            <w:webHidden/>
          </w:rPr>
          <w:fldChar w:fldCharType="separate"/>
        </w:r>
        <w:r>
          <w:rPr>
            <w:noProof/>
            <w:webHidden/>
          </w:rPr>
          <w:t>12</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30" w:history="1">
        <w:r w:rsidRPr="00CD52A4">
          <w:rPr>
            <w:rStyle w:val="Hyperlink"/>
            <w:noProof/>
          </w:rPr>
          <w:t>Tabela 4: Komunikat odpowiedzi PaymentAddResponse</w:t>
        </w:r>
        <w:r>
          <w:rPr>
            <w:noProof/>
            <w:webHidden/>
          </w:rPr>
          <w:tab/>
        </w:r>
        <w:r>
          <w:rPr>
            <w:noProof/>
            <w:webHidden/>
          </w:rPr>
          <w:fldChar w:fldCharType="begin"/>
        </w:r>
        <w:r>
          <w:rPr>
            <w:noProof/>
            <w:webHidden/>
          </w:rPr>
          <w:instrText xml:space="preserve"> PAGEREF _Toc365015830 \h </w:instrText>
        </w:r>
        <w:r>
          <w:rPr>
            <w:noProof/>
          </w:rPr>
        </w:r>
        <w:r>
          <w:rPr>
            <w:noProof/>
            <w:webHidden/>
          </w:rPr>
          <w:fldChar w:fldCharType="separate"/>
        </w:r>
        <w:r>
          <w:rPr>
            <w:noProof/>
            <w:webHidden/>
          </w:rPr>
          <w:t>22</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31" w:history="1">
        <w:r w:rsidRPr="00CD52A4">
          <w:rPr>
            <w:rStyle w:val="Hyperlink"/>
            <w:noProof/>
          </w:rPr>
          <w:t>Tabela 5: Komunikat żądania PaymentModifyRequest</w:t>
        </w:r>
        <w:r>
          <w:rPr>
            <w:noProof/>
            <w:webHidden/>
          </w:rPr>
          <w:tab/>
        </w:r>
        <w:r>
          <w:rPr>
            <w:noProof/>
            <w:webHidden/>
          </w:rPr>
          <w:fldChar w:fldCharType="begin"/>
        </w:r>
        <w:r>
          <w:rPr>
            <w:noProof/>
            <w:webHidden/>
          </w:rPr>
          <w:instrText xml:space="preserve"> PAGEREF _Toc365015831 \h </w:instrText>
        </w:r>
        <w:r>
          <w:rPr>
            <w:noProof/>
          </w:rPr>
        </w:r>
        <w:r>
          <w:rPr>
            <w:noProof/>
            <w:webHidden/>
          </w:rPr>
          <w:fldChar w:fldCharType="separate"/>
        </w:r>
        <w:r>
          <w:rPr>
            <w:noProof/>
            <w:webHidden/>
          </w:rPr>
          <w:t>31</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32" w:history="1">
        <w:r w:rsidRPr="00CD52A4">
          <w:rPr>
            <w:rStyle w:val="Hyperlink"/>
            <w:noProof/>
          </w:rPr>
          <w:t>Tabela 6: Komunikat odpowiedzi PaymentModifyResponse</w:t>
        </w:r>
        <w:r>
          <w:rPr>
            <w:noProof/>
            <w:webHidden/>
          </w:rPr>
          <w:tab/>
        </w:r>
        <w:r>
          <w:rPr>
            <w:noProof/>
            <w:webHidden/>
          </w:rPr>
          <w:fldChar w:fldCharType="begin"/>
        </w:r>
        <w:r>
          <w:rPr>
            <w:noProof/>
            <w:webHidden/>
          </w:rPr>
          <w:instrText xml:space="preserve"> PAGEREF _Toc365015832 \h </w:instrText>
        </w:r>
        <w:r>
          <w:rPr>
            <w:noProof/>
          </w:rPr>
        </w:r>
        <w:r>
          <w:rPr>
            <w:noProof/>
            <w:webHidden/>
          </w:rPr>
          <w:fldChar w:fldCharType="separate"/>
        </w:r>
        <w:r>
          <w:rPr>
            <w:noProof/>
            <w:webHidden/>
          </w:rPr>
          <w:t>39</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33" w:history="1">
        <w:r w:rsidRPr="00CD52A4">
          <w:rPr>
            <w:rStyle w:val="Hyperlink"/>
            <w:noProof/>
          </w:rPr>
          <w:t>Tabela 7: Komunikat żądania PaymentCancellationRequest</w:t>
        </w:r>
        <w:r>
          <w:rPr>
            <w:noProof/>
            <w:webHidden/>
          </w:rPr>
          <w:tab/>
        </w:r>
        <w:r>
          <w:rPr>
            <w:noProof/>
            <w:webHidden/>
          </w:rPr>
          <w:fldChar w:fldCharType="begin"/>
        </w:r>
        <w:r>
          <w:rPr>
            <w:noProof/>
            <w:webHidden/>
          </w:rPr>
          <w:instrText xml:space="preserve"> PAGEREF _Toc365015833 \h </w:instrText>
        </w:r>
        <w:r>
          <w:rPr>
            <w:noProof/>
          </w:rPr>
        </w:r>
        <w:r>
          <w:rPr>
            <w:noProof/>
            <w:webHidden/>
          </w:rPr>
          <w:fldChar w:fldCharType="separate"/>
        </w:r>
        <w:r>
          <w:rPr>
            <w:noProof/>
            <w:webHidden/>
          </w:rPr>
          <w:t>48</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34" w:history="1">
        <w:r w:rsidRPr="00CD52A4">
          <w:rPr>
            <w:rStyle w:val="Hyperlink"/>
            <w:noProof/>
          </w:rPr>
          <w:t>Tabela 8: Komunikat odpowiedzi PaymentCancellationResponse</w:t>
        </w:r>
        <w:r>
          <w:rPr>
            <w:noProof/>
            <w:webHidden/>
          </w:rPr>
          <w:tab/>
        </w:r>
        <w:r>
          <w:rPr>
            <w:noProof/>
            <w:webHidden/>
          </w:rPr>
          <w:fldChar w:fldCharType="begin"/>
        </w:r>
        <w:r>
          <w:rPr>
            <w:noProof/>
            <w:webHidden/>
          </w:rPr>
          <w:instrText xml:space="preserve"> PAGEREF _Toc365015834 \h </w:instrText>
        </w:r>
        <w:r>
          <w:rPr>
            <w:noProof/>
          </w:rPr>
        </w:r>
        <w:r>
          <w:rPr>
            <w:noProof/>
            <w:webHidden/>
          </w:rPr>
          <w:fldChar w:fldCharType="separate"/>
        </w:r>
        <w:r>
          <w:rPr>
            <w:noProof/>
            <w:webHidden/>
          </w:rPr>
          <w:t>50</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35" w:history="1">
        <w:r w:rsidRPr="00CD52A4">
          <w:rPr>
            <w:rStyle w:val="Hyperlink"/>
            <w:noProof/>
          </w:rPr>
          <w:t>Tabela 9: Komunikat żądania PaymentInquiryRequest</w:t>
        </w:r>
        <w:r>
          <w:rPr>
            <w:noProof/>
            <w:webHidden/>
          </w:rPr>
          <w:tab/>
        </w:r>
        <w:r>
          <w:rPr>
            <w:noProof/>
            <w:webHidden/>
          </w:rPr>
          <w:fldChar w:fldCharType="begin"/>
        </w:r>
        <w:r>
          <w:rPr>
            <w:noProof/>
            <w:webHidden/>
          </w:rPr>
          <w:instrText xml:space="preserve"> PAGEREF _Toc365015835 \h </w:instrText>
        </w:r>
        <w:r>
          <w:rPr>
            <w:noProof/>
          </w:rPr>
        </w:r>
        <w:r>
          <w:rPr>
            <w:noProof/>
            <w:webHidden/>
          </w:rPr>
          <w:fldChar w:fldCharType="separate"/>
        </w:r>
        <w:r>
          <w:rPr>
            <w:noProof/>
            <w:webHidden/>
          </w:rPr>
          <w:t>59</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36" w:history="1">
        <w:r w:rsidRPr="00CD52A4">
          <w:rPr>
            <w:rStyle w:val="Hyperlink"/>
            <w:noProof/>
          </w:rPr>
          <w:t>Tabela 10: Komunikat odpowiedzi PaymentInquiryResponse</w:t>
        </w:r>
        <w:r>
          <w:rPr>
            <w:noProof/>
            <w:webHidden/>
          </w:rPr>
          <w:tab/>
        </w:r>
        <w:r>
          <w:rPr>
            <w:noProof/>
            <w:webHidden/>
          </w:rPr>
          <w:fldChar w:fldCharType="begin"/>
        </w:r>
        <w:r>
          <w:rPr>
            <w:noProof/>
            <w:webHidden/>
          </w:rPr>
          <w:instrText xml:space="preserve"> PAGEREF _Toc365015836 \h </w:instrText>
        </w:r>
        <w:r>
          <w:rPr>
            <w:noProof/>
          </w:rPr>
        </w:r>
        <w:r>
          <w:rPr>
            <w:noProof/>
            <w:webHidden/>
          </w:rPr>
          <w:fldChar w:fldCharType="separate"/>
        </w:r>
        <w:r>
          <w:rPr>
            <w:noProof/>
            <w:webHidden/>
          </w:rPr>
          <w:t>61</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37" w:history="1">
        <w:r w:rsidRPr="00CD52A4">
          <w:rPr>
            <w:rStyle w:val="Hyperlink"/>
            <w:noProof/>
          </w:rPr>
          <w:t>Tabela 11: Komunikat żądania StatementRequest</w:t>
        </w:r>
        <w:r>
          <w:rPr>
            <w:noProof/>
            <w:webHidden/>
          </w:rPr>
          <w:tab/>
        </w:r>
        <w:r>
          <w:rPr>
            <w:noProof/>
            <w:webHidden/>
          </w:rPr>
          <w:fldChar w:fldCharType="begin"/>
        </w:r>
        <w:r>
          <w:rPr>
            <w:noProof/>
            <w:webHidden/>
          </w:rPr>
          <w:instrText xml:space="preserve"> PAGEREF _Toc365015837 \h </w:instrText>
        </w:r>
        <w:r>
          <w:rPr>
            <w:noProof/>
          </w:rPr>
        </w:r>
        <w:r>
          <w:rPr>
            <w:noProof/>
            <w:webHidden/>
          </w:rPr>
          <w:fldChar w:fldCharType="separate"/>
        </w:r>
        <w:r>
          <w:rPr>
            <w:noProof/>
            <w:webHidden/>
          </w:rPr>
          <w:t>72</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38" w:history="1">
        <w:r w:rsidRPr="00CD52A4">
          <w:rPr>
            <w:rStyle w:val="Hyperlink"/>
            <w:noProof/>
          </w:rPr>
          <w:t>Tabela 12: Komunikat odpowiedzi StatementResponse</w:t>
        </w:r>
        <w:r>
          <w:rPr>
            <w:noProof/>
            <w:webHidden/>
          </w:rPr>
          <w:tab/>
        </w:r>
        <w:r>
          <w:rPr>
            <w:noProof/>
            <w:webHidden/>
          </w:rPr>
          <w:fldChar w:fldCharType="begin"/>
        </w:r>
        <w:r>
          <w:rPr>
            <w:noProof/>
            <w:webHidden/>
          </w:rPr>
          <w:instrText xml:space="preserve"> PAGEREF _Toc365015838 \h </w:instrText>
        </w:r>
        <w:r>
          <w:rPr>
            <w:noProof/>
          </w:rPr>
        </w:r>
        <w:r>
          <w:rPr>
            <w:noProof/>
            <w:webHidden/>
          </w:rPr>
          <w:fldChar w:fldCharType="separate"/>
        </w:r>
        <w:r>
          <w:rPr>
            <w:noProof/>
            <w:webHidden/>
          </w:rPr>
          <w:t>74</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39" w:history="1">
        <w:r w:rsidRPr="00CD52A4">
          <w:rPr>
            <w:rStyle w:val="Hyperlink"/>
            <w:noProof/>
          </w:rPr>
          <w:t>Tabela 13: Komunikat żądania BalanceRequest</w:t>
        </w:r>
        <w:r>
          <w:rPr>
            <w:noProof/>
            <w:webHidden/>
          </w:rPr>
          <w:tab/>
        </w:r>
        <w:r>
          <w:rPr>
            <w:noProof/>
            <w:webHidden/>
          </w:rPr>
          <w:fldChar w:fldCharType="begin"/>
        </w:r>
        <w:r>
          <w:rPr>
            <w:noProof/>
            <w:webHidden/>
          </w:rPr>
          <w:instrText xml:space="preserve"> PAGEREF _Toc365015839 \h </w:instrText>
        </w:r>
        <w:r>
          <w:rPr>
            <w:noProof/>
          </w:rPr>
        </w:r>
        <w:r>
          <w:rPr>
            <w:noProof/>
            <w:webHidden/>
          </w:rPr>
          <w:fldChar w:fldCharType="separate"/>
        </w:r>
        <w:r>
          <w:rPr>
            <w:noProof/>
            <w:webHidden/>
          </w:rPr>
          <w:t>83</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40" w:history="1">
        <w:r w:rsidRPr="00CD52A4">
          <w:rPr>
            <w:rStyle w:val="Hyperlink"/>
            <w:noProof/>
          </w:rPr>
          <w:t>Tabela 14: Komunikat odpowiedzi BalanceResponse</w:t>
        </w:r>
        <w:r>
          <w:rPr>
            <w:noProof/>
            <w:webHidden/>
          </w:rPr>
          <w:tab/>
        </w:r>
        <w:r>
          <w:rPr>
            <w:noProof/>
            <w:webHidden/>
          </w:rPr>
          <w:fldChar w:fldCharType="begin"/>
        </w:r>
        <w:r>
          <w:rPr>
            <w:noProof/>
            <w:webHidden/>
          </w:rPr>
          <w:instrText xml:space="preserve"> PAGEREF _Toc365015840 \h </w:instrText>
        </w:r>
        <w:r>
          <w:rPr>
            <w:noProof/>
          </w:rPr>
        </w:r>
        <w:r>
          <w:rPr>
            <w:noProof/>
            <w:webHidden/>
          </w:rPr>
          <w:fldChar w:fldCharType="separate"/>
        </w:r>
        <w:r>
          <w:rPr>
            <w:noProof/>
            <w:webHidden/>
          </w:rPr>
          <w:t>85</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41" w:history="1">
        <w:r w:rsidRPr="00CD52A4">
          <w:rPr>
            <w:rStyle w:val="Hyperlink"/>
            <w:noProof/>
          </w:rPr>
          <w:t>Tabela 15: Komunikat żądania ForeignExchangeListRequest</w:t>
        </w:r>
        <w:r>
          <w:rPr>
            <w:noProof/>
            <w:webHidden/>
          </w:rPr>
          <w:tab/>
        </w:r>
        <w:r>
          <w:rPr>
            <w:noProof/>
            <w:webHidden/>
          </w:rPr>
          <w:fldChar w:fldCharType="begin"/>
        </w:r>
        <w:r>
          <w:rPr>
            <w:noProof/>
            <w:webHidden/>
          </w:rPr>
          <w:instrText xml:space="preserve"> PAGEREF _Toc365015841 \h </w:instrText>
        </w:r>
        <w:r>
          <w:rPr>
            <w:noProof/>
          </w:rPr>
        </w:r>
        <w:r>
          <w:rPr>
            <w:noProof/>
            <w:webHidden/>
          </w:rPr>
          <w:fldChar w:fldCharType="separate"/>
        </w:r>
        <w:r>
          <w:rPr>
            <w:noProof/>
            <w:webHidden/>
          </w:rPr>
          <w:t>88</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42" w:history="1">
        <w:r w:rsidRPr="00CD52A4">
          <w:rPr>
            <w:rStyle w:val="Hyperlink"/>
            <w:noProof/>
          </w:rPr>
          <w:t>Tabela 16: Komunikat odpowiedzi ForeignExchangeListResponse</w:t>
        </w:r>
        <w:r>
          <w:rPr>
            <w:noProof/>
            <w:webHidden/>
          </w:rPr>
          <w:tab/>
        </w:r>
        <w:r>
          <w:rPr>
            <w:noProof/>
            <w:webHidden/>
          </w:rPr>
          <w:fldChar w:fldCharType="begin"/>
        </w:r>
        <w:r>
          <w:rPr>
            <w:noProof/>
            <w:webHidden/>
          </w:rPr>
          <w:instrText xml:space="preserve"> PAGEREF _Toc365015842 \h </w:instrText>
        </w:r>
        <w:r>
          <w:rPr>
            <w:noProof/>
          </w:rPr>
        </w:r>
        <w:r>
          <w:rPr>
            <w:noProof/>
            <w:webHidden/>
          </w:rPr>
          <w:fldChar w:fldCharType="separate"/>
        </w:r>
        <w:r>
          <w:rPr>
            <w:noProof/>
            <w:webHidden/>
          </w:rPr>
          <w:t>89</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43" w:history="1">
        <w:r w:rsidRPr="00CD52A4">
          <w:rPr>
            <w:rStyle w:val="Hyperlink"/>
            <w:noProof/>
          </w:rPr>
          <w:t>Tabela 17: Komunikat żądania DepositOrderAddRequest</w:t>
        </w:r>
        <w:r>
          <w:rPr>
            <w:noProof/>
            <w:webHidden/>
          </w:rPr>
          <w:tab/>
        </w:r>
        <w:r>
          <w:rPr>
            <w:noProof/>
            <w:webHidden/>
          </w:rPr>
          <w:fldChar w:fldCharType="begin"/>
        </w:r>
        <w:r>
          <w:rPr>
            <w:noProof/>
            <w:webHidden/>
          </w:rPr>
          <w:instrText xml:space="preserve"> PAGEREF _Toc365015843 \h </w:instrText>
        </w:r>
        <w:r>
          <w:rPr>
            <w:noProof/>
          </w:rPr>
        </w:r>
        <w:r>
          <w:rPr>
            <w:noProof/>
            <w:webHidden/>
          </w:rPr>
          <w:fldChar w:fldCharType="separate"/>
        </w:r>
        <w:r>
          <w:rPr>
            <w:noProof/>
            <w:webHidden/>
          </w:rPr>
          <w:t>91</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44" w:history="1">
        <w:r w:rsidRPr="00CD52A4">
          <w:rPr>
            <w:rStyle w:val="Hyperlink"/>
            <w:noProof/>
          </w:rPr>
          <w:t>Tabela 18: Komunikat odpowiedzi DepositOrderAddResponse</w:t>
        </w:r>
        <w:r>
          <w:rPr>
            <w:noProof/>
            <w:webHidden/>
          </w:rPr>
          <w:tab/>
        </w:r>
        <w:r>
          <w:rPr>
            <w:noProof/>
            <w:webHidden/>
          </w:rPr>
          <w:fldChar w:fldCharType="begin"/>
        </w:r>
        <w:r>
          <w:rPr>
            <w:noProof/>
            <w:webHidden/>
          </w:rPr>
          <w:instrText xml:space="preserve"> PAGEREF _Toc365015844 \h </w:instrText>
        </w:r>
        <w:r>
          <w:rPr>
            <w:noProof/>
          </w:rPr>
        </w:r>
        <w:r>
          <w:rPr>
            <w:noProof/>
            <w:webHidden/>
          </w:rPr>
          <w:fldChar w:fldCharType="separate"/>
        </w:r>
        <w:r>
          <w:rPr>
            <w:noProof/>
            <w:webHidden/>
          </w:rPr>
          <w:t>95</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45" w:history="1">
        <w:r w:rsidRPr="00CD52A4">
          <w:rPr>
            <w:rStyle w:val="Hyperlink"/>
            <w:noProof/>
          </w:rPr>
          <w:t>Tabela 19: Komunikat żądania DepositModifyRequest</w:t>
        </w:r>
        <w:r>
          <w:rPr>
            <w:noProof/>
            <w:webHidden/>
          </w:rPr>
          <w:tab/>
        </w:r>
        <w:r>
          <w:rPr>
            <w:noProof/>
            <w:webHidden/>
          </w:rPr>
          <w:fldChar w:fldCharType="begin"/>
        </w:r>
        <w:r>
          <w:rPr>
            <w:noProof/>
            <w:webHidden/>
          </w:rPr>
          <w:instrText xml:space="preserve"> PAGEREF _Toc365015845 \h </w:instrText>
        </w:r>
        <w:r>
          <w:rPr>
            <w:noProof/>
          </w:rPr>
        </w:r>
        <w:r>
          <w:rPr>
            <w:noProof/>
            <w:webHidden/>
          </w:rPr>
          <w:fldChar w:fldCharType="separate"/>
        </w:r>
        <w:r>
          <w:rPr>
            <w:noProof/>
            <w:webHidden/>
          </w:rPr>
          <w:t>98</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46" w:history="1">
        <w:r w:rsidRPr="00CD52A4">
          <w:rPr>
            <w:rStyle w:val="Hyperlink"/>
            <w:noProof/>
          </w:rPr>
          <w:t>Tabela 20: Komunikat odpowiedzi DepositModifyResponse</w:t>
        </w:r>
        <w:r>
          <w:rPr>
            <w:noProof/>
            <w:webHidden/>
          </w:rPr>
          <w:tab/>
        </w:r>
        <w:r>
          <w:rPr>
            <w:noProof/>
            <w:webHidden/>
          </w:rPr>
          <w:fldChar w:fldCharType="begin"/>
        </w:r>
        <w:r>
          <w:rPr>
            <w:noProof/>
            <w:webHidden/>
          </w:rPr>
          <w:instrText xml:space="preserve"> PAGEREF _Toc365015846 \h </w:instrText>
        </w:r>
        <w:r>
          <w:rPr>
            <w:noProof/>
          </w:rPr>
        </w:r>
        <w:r>
          <w:rPr>
            <w:noProof/>
            <w:webHidden/>
          </w:rPr>
          <w:fldChar w:fldCharType="separate"/>
        </w:r>
        <w:r>
          <w:rPr>
            <w:noProof/>
            <w:webHidden/>
          </w:rPr>
          <w:t>101</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47" w:history="1">
        <w:r w:rsidRPr="00CD52A4">
          <w:rPr>
            <w:rStyle w:val="Hyperlink"/>
            <w:noProof/>
          </w:rPr>
          <w:t>Tabela 21: Komunikat żądania DepositCancellationRequest</w:t>
        </w:r>
        <w:r>
          <w:rPr>
            <w:noProof/>
            <w:webHidden/>
          </w:rPr>
          <w:tab/>
        </w:r>
        <w:r>
          <w:rPr>
            <w:noProof/>
            <w:webHidden/>
          </w:rPr>
          <w:fldChar w:fldCharType="begin"/>
        </w:r>
        <w:r>
          <w:rPr>
            <w:noProof/>
            <w:webHidden/>
          </w:rPr>
          <w:instrText xml:space="preserve"> PAGEREF _Toc365015847 \h </w:instrText>
        </w:r>
        <w:r>
          <w:rPr>
            <w:noProof/>
          </w:rPr>
        </w:r>
        <w:r>
          <w:rPr>
            <w:noProof/>
            <w:webHidden/>
          </w:rPr>
          <w:fldChar w:fldCharType="separate"/>
        </w:r>
        <w:r>
          <w:rPr>
            <w:noProof/>
            <w:webHidden/>
          </w:rPr>
          <w:t>105</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48" w:history="1">
        <w:r w:rsidRPr="00CD52A4">
          <w:rPr>
            <w:rStyle w:val="Hyperlink"/>
            <w:noProof/>
          </w:rPr>
          <w:t>Tabela 22: Komunikat odpowiedzi DepositCancellationResponse</w:t>
        </w:r>
        <w:r>
          <w:rPr>
            <w:noProof/>
            <w:webHidden/>
          </w:rPr>
          <w:tab/>
        </w:r>
        <w:r>
          <w:rPr>
            <w:noProof/>
            <w:webHidden/>
          </w:rPr>
          <w:fldChar w:fldCharType="begin"/>
        </w:r>
        <w:r>
          <w:rPr>
            <w:noProof/>
            <w:webHidden/>
          </w:rPr>
          <w:instrText xml:space="preserve"> PAGEREF _Toc365015848 \h </w:instrText>
        </w:r>
        <w:r>
          <w:rPr>
            <w:noProof/>
          </w:rPr>
        </w:r>
        <w:r>
          <w:rPr>
            <w:noProof/>
            <w:webHidden/>
          </w:rPr>
          <w:fldChar w:fldCharType="separate"/>
        </w:r>
        <w:r>
          <w:rPr>
            <w:noProof/>
            <w:webHidden/>
          </w:rPr>
          <w:t>106</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49" w:history="1">
        <w:r w:rsidRPr="00CD52A4">
          <w:rPr>
            <w:rStyle w:val="Hyperlink"/>
            <w:noProof/>
          </w:rPr>
          <w:t>Tabela 23: Komunikat żądania DepositInquiryRequest</w:t>
        </w:r>
        <w:r>
          <w:rPr>
            <w:noProof/>
            <w:webHidden/>
          </w:rPr>
          <w:tab/>
        </w:r>
        <w:r>
          <w:rPr>
            <w:noProof/>
            <w:webHidden/>
          </w:rPr>
          <w:fldChar w:fldCharType="begin"/>
        </w:r>
        <w:r>
          <w:rPr>
            <w:noProof/>
            <w:webHidden/>
          </w:rPr>
          <w:instrText xml:space="preserve"> PAGEREF _Toc365015849 \h </w:instrText>
        </w:r>
        <w:r>
          <w:rPr>
            <w:noProof/>
          </w:rPr>
        </w:r>
        <w:r>
          <w:rPr>
            <w:noProof/>
            <w:webHidden/>
          </w:rPr>
          <w:fldChar w:fldCharType="separate"/>
        </w:r>
        <w:r>
          <w:rPr>
            <w:noProof/>
            <w:webHidden/>
          </w:rPr>
          <w:t>110</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50" w:history="1">
        <w:r w:rsidRPr="00CD52A4">
          <w:rPr>
            <w:rStyle w:val="Hyperlink"/>
            <w:noProof/>
          </w:rPr>
          <w:t>Tabela 24: Komunikat odpowiedzi DepositInquiryResponse</w:t>
        </w:r>
        <w:r>
          <w:rPr>
            <w:noProof/>
            <w:webHidden/>
          </w:rPr>
          <w:tab/>
        </w:r>
        <w:r>
          <w:rPr>
            <w:noProof/>
            <w:webHidden/>
          </w:rPr>
          <w:fldChar w:fldCharType="begin"/>
        </w:r>
        <w:r>
          <w:rPr>
            <w:noProof/>
            <w:webHidden/>
          </w:rPr>
          <w:instrText xml:space="preserve"> PAGEREF _Toc365015850 \h </w:instrText>
        </w:r>
        <w:r>
          <w:rPr>
            <w:noProof/>
          </w:rPr>
        </w:r>
        <w:r>
          <w:rPr>
            <w:noProof/>
            <w:webHidden/>
          </w:rPr>
          <w:fldChar w:fldCharType="separate"/>
        </w:r>
        <w:r>
          <w:rPr>
            <w:noProof/>
            <w:webHidden/>
          </w:rPr>
          <w:t>112</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51" w:history="1">
        <w:r w:rsidRPr="00CD52A4">
          <w:rPr>
            <w:rStyle w:val="Hyperlink"/>
            <w:noProof/>
          </w:rPr>
          <w:t>Tabela 25: Komunikat żądania DepositOfferInquiryRequest</w:t>
        </w:r>
        <w:r>
          <w:rPr>
            <w:noProof/>
            <w:webHidden/>
          </w:rPr>
          <w:tab/>
        </w:r>
        <w:r>
          <w:rPr>
            <w:noProof/>
            <w:webHidden/>
          </w:rPr>
          <w:fldChar w:fldCharType="begin"/>
        </w:r>
        <w:r>
          <w:rPr>
            <w:noProof/>
            <w:webHidden/>
          </w:rPr>
          <w:instrText xml:space="preserve"> PAGEREF _Toc365015851 \h </w:instrText>
        </w:r>
        <w:r>
          <w:rPr>
            <w:noProof/>
          </w:rPr>
        </w:r>
        <w:r>
          <w:rPr>
            <w:noProof/>
            <w:webHidden/>
          </w:rPr>
          <w:fldChar w:fldCharType="separate"/>
        </w:r>
        <w:r>
          <w:rPr>
            <w:noProof/>
            <w:webHidden/>
          </w:rPr>
          <w:t>117</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52" w:history="1">
        <w:r w:rsidRPr="00CD52A4">
          <w:rPr>
            <w:rStyle w:val="Hyperlink"/>
            <w:noProof/>
          </w:rPr>
          <w:t>Tabela 26: Komunikat odpowiedzi DepositOfferInquiryResponse</w:t>
        </w:r>
        <w:r>
          <w:rPr>
            <w:noProof/>
            <w:webHidden/>
          </w:rPr>
          <w:tab/>
        </w:r>
        <w:r>
          <w:rPr>
            <w:noProof/>
            <w:webHidden/>
          </w:rPr>
          <w:fldChar w:fldCharType="begin"/>
        </w:r>
        <w:r>
          <w:rPr>
            <w:noProof/>
            <w:webHidden/>
          </w:rPr>
          <w:instrText xml:space="preserve"> PAGEREF _Toc365015852 \h </w:instrText>
        </w:r>
        <w:r>
          <w:rPr>
            <w:noProof/>
          </w:rPr>
        </w:r>
        <w:r>
          <w:rPr>
            <w:noProof/>
            <w:webHidden/>
          </w:rPr>
          <w:fldChar w:fldCharType="separate"/>
        </w:r>
        <w:r>
          <w:rPr>
            <w:noProof/>
            <w:webHidden/>
          </w:rPr>
          <w:t>118</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53" w:history="1">
        <w:r w:rsidRPr="00CD52A4">
          <w:rPr>
            <w:rStyle w:val="Hyperlink"/>
            <w:noProof/>
          </w:rPr>
          <w:t>Tabela 27: Komunikat żądania GeneralInformationInquiryRequest</w:t>
        </w:r>
        <w:r>
          <w:rPr>
            <w:noProof/>
            <w:webHidden/>
          </w:rPr>
          <w:tab/>
        </w:r>
        <w:r>
          <w:rPr>
            <w:noProof/>
            <w:webHidden/>
          </w:rPr>
          <w:fldChar w:fldCharType="begin"/>
        </w:r>
        <w:r>
          <w:rPr>
            <w:noProof/>
            <w:webHidden/>
          </w:rPr>
          <w:instrText xml:space="preserve"> PAGEREF _Toc365015853 \h </w:instrText>
        </w:r>
        <w:r>
          <w:rPr>
            <w:noProof/>
          </w:rPr>
        </w:r>
        <w:r>
          <w:rPr>
            <w:noProof/>
            <w:webHidden/>
          </w:rPr>
          <w:fldChar w:fldCharType="separate"/>
        </w:r>
        <w:r>
          <w:rPr>
            <w:noProof/>
            <w:webHidden/>
          </w:rPr>
          <w:t>120</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54" w:history="1">
        <w:r w:rsidRPr="00CD52A4">
          <w:rPr>
            <w:rStyle w:val="Hyperlink"/>
            <w:noProof/>
          </w:rPr>
          <w:t>Tabela 28: Komunikat odpowiedzi GeneralInformationInquiryRequest</w:t>
        </w:r>
        <w:r>
          <w:rPr>
            <w:noProof/>
            <w:webHidden/>
          </w:rPr>
          <w:tab/>
        </w:r>
        <w:r>
          <w:rPr>
            <w:noProof/>
            <w:webHidden/>
          </w:rPr>
          <w:fldChar w:fldCharType="begin"/>
        </w:r>
        <w:r>
          <w:rPr>
            <w:noProof/>
            <w:webHidden/>
          </w:rPr>
          <w:instrText xml:space="preserve"> PAGEREF _Toc365015854 \h </w:instrText>
        </w:r>
        <w:r>
          <w:rPr>
            <w:noProof/>
          </w:rPr>
        </w:r>
        <w:r>
          <w:rPr>
            <w:noProof/>
            <w:webHidden/>
          </w:rPr>
          <w:fldChar w:fldCharType="separate"/>
        </w:r>
        <w:r>
          <w:rPr>
            <w:noProof/>
            <w:webHidden/>
          </w:rPr>
          <w:t>123</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55" w:history="1">
        <w:r w:rsidRPr="00CD52A4">
          <w:rPr>
            <w:rStyle w:val="Hyperlink"/>
            <w:noProof/>
          </w:rPr>
          <w:t>Tabela 29: Komunikat żądania GeneralReferenceListRequest</w:t>
        </w:r>
        <w:r>
          <w:rPr>
            <w:noProof/>
            <w:webHidden/>
          </w:rPr>
          <w:tab/>
        </w:r>
        <w:r>
          <w:rPr>
            <w:noProof/>
            <w:webHidden/>
          </w:rPr>
          <w:fldChar w:fldCharType="begin"/>
        </w:r>
        <w:r>
          <w:rPr>
            <w:noProof/>
            <w:webHidden/>
          </w:rPr>
          <w:instrText xml:space="preserve"> PAGEREF _Toc365015855 \h </w:instrText>
        </w:r>
        <w:r>
          <w:rPr>
            <w:noProof/>
          </w:rPr>
        </w:r>
        <w:r>
          <w:rPr>
            <w:noProof/>
            <w:webHidden/>
          </w:rPr>
          <w:fldChar w:fldCharType="separate"/>
        </w:r>
        <w:r>
          <w:rPr>
            <w:noProof/>
            <w:webHidden/>
          </w:rPr>
          <w:t>127</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56" w:history="1">
        <w:r w:rsidRPr="00CD52A4">
          <w:rPr>
            <w:rStyle w:val="Hyperlink"/>
            <w:noProof/>
          </w:rPr>
          <w:t>Tabela 30: Komunikat odpowiedzi GeneralReferenceListResponse</w:t>
        </w:r>
        <w:r>
          <w:rPr>
            <w:noProof/>
            <w:webHidden/>
          </w:rPr>
          <w:tab/>
        </w:r>
        <w:r>
          <w:rPr>
            <w:noProof/>
            <w:webHidden/>
          </w:rPr>
          <w:fldChar w:fldCharType="begin"/>
        </w:r>
        <w:r>
          <w:rPr>
            <w:noProof/>
            <w:webHidden/>
          </w:rPr>
          <w:instrText xml:space="preserve"> PAGEREF _Toc365015856 \h </w:instrText>
        </w:r>
        <w:r>
          <w:rPr>
            <w:noProof/>
          </w:rPr>
        </w:r>
        <w:r>
          <w:rPr>
            <w:noProof/>
            <w:webHidden/>
          </w:rPr>
          <w:fldChar w:fldCharType="separate"/>
        </w:r>
        <w:r>
          <w:rPr>
            <w:noProof/>
            <w:webHidden/>
          </w:rPr>
          <w:t>129</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57" w:history="1">
        <w:r w:rsidRPr="00CD52A4">
          <w:rPr>
            <w:rStyle w:val="Hyperlink"/>
            <w:noProof/>
          </w:rPr>
          <w:t>Tabela 31: Komunikat żądania ChequeInquiryRequest</w:t>
        </w:r>
        <w:r>
          <w:rPr>
            <w:noProof/>
            <w:webHidden/>
          </w:rPr>
          <w:tab/>
        </w:r>
        <w:r>
          <w:rPr>
            <w:noProof/>
            <w:webHidden/>
          </w:rPr>
          <w:fldChar w:fldCharType="begin"/>
        </w:r>
        <w:r>
          <w:rPr>
            <w:noProof/>
            <w:webHidden/>
          </w:rPr>
          <w:instrText xml:space="preserve"> PAGEREF _Toc365015857 \h </w:instrText>
        </w:r>
        <w:r>
          <w:rPr>
            <w:noProof/>
          </w:rPr>
        </w:r>
        <w:r>
          <w:rPr>
            <w:noProof/>
            <w:webHidden/>
          </w:rPr>
          <w:fldChar w:fldCharType="separate"/>
        </w:r>
        <w:r>
          <w:rPr>
            <w:noProof/>
            <w:webHidden/>
          </w:rPr>
          <w:t>132</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58" w:history="1">
        <w:r w:rsidRPr="00CD52A4">
          <w:rPr>
            <w:rStyle w:val="Hyperlink"/>
            <w:noProof/>
          </w:rPr>
          <w:t>Tabela 32: Komunikat odpowiedzi ChequeInquiryResponse</w:t>
        </w:r>
        <w:r>
          <w:rPr>
            <w:noProof/>
            <w:webHidden/>
          </w:rPr>
          <w:tab/>
        </w:r>
        <w:r>
          <w:rPr>
            <w:noProof/>
            <w:webHidden/>
          </w:rPr>
          <w:fldChar w:fldCharType="begin"/>
        </w:r>
        <w:r>
          <w:rPr>
            <w:noProof/>
            <w:webHidden/>
          </w:rPr>
          <w:instrText xml:space="preserve"> PAGEREF _Toc365015858 \h </w:instrText>
        </w:r>
        <w:r>
          <w:rPr>
            <w:noProof/>
          </w:rPr>
        </w:r>
        <w:r>
          <w:rPr>
            <w:noProof/>
            <w:webHidden/>
          </w:rPr>
          <w:fldChar w:fldCharType="separate"/>
        </w:r>
        <w:r>
          <w:rPr>
            <w:noProof/>
            <w:webHidden/>
          </w:rPr>
          <w:t>133</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59" w:history="1">
        <w:r w:rsidRPr="00CD52A4">
          <w:rPr>
            <w:rStyle w:val="Hyperlink"/>
            <w:noProof/>
          </w:rPr>
          <w:t>Tabela 33: Komunikat żądania ChequeOrderAddRequest</w:t>
        </w:r>
        <w:r>
          <w:rPr>
            <w:noProof/>
            <w:webHidden/>
          </w:rPr>
          <w:tab/>
        </w:r>
        <w:r>
          <w:rPr>
            <w:noProof/>
            <w:webHidden/>
          </w:rPr>
          <w:fldChar w:fldCharType="begin"/>
        </w:r>
        <w:r>
          <w:rPr>
            <w:noProof/>
            <w:webHidden/>
          </w:rPr>
          <w:instrText xml:space="preserve"> PAGEREF _Toc365015859 \h </w:instrText>
        </w:r>
        <w:r>
          <w:rPr>
            <w:noProof/>
          </w:rPr>
        </w:r>
        <w:r>
          <w:rPr>
            <w:noProof/>
            <w:webHidden/>
          </w:rPr>
          <w:fldChar w:fldCharType="separate"/>
        </w:r>
        <w:r>
          <w:rPr>
            <w:noProof/>
            <w:webHidden/>
          </w:rPr>
          <w:t>135</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60" w:history="1">
        <w:r w:rsidRPr="00CD52A4">
          <w:rPr>
            <w:rStyle w:val="Hyperlink"/>
            <w:noProof/>
          </w:rPr>
          <w:t>Tabela 34: Komunikat odpowiedzi ChequeOrderAddResponse</w:t>
        </w:r>
        <w:r>
          <w:rPr>
            <w:noProof/>
            <w:webHidden/>
          </w:rPr>
          <w:tab/>
        </w:r>
        <w:r>
          <w:rPr>
            <w:noProof/>
            <w:webHidden/>
          </w:rPr>
          <w:fldChar w:fldCharType="begin"/>
        </w:r>
        <w:r>
          <w:rPr>
            <w:noProof/>
            <w:webHidden/>
          </w:rPr>
          <w:instrText xml:space="preserve"> PAGEREF _Toc365015860 \h </w:instrText>
        </w:r>
        <w:r>
          <w:rPr>
            <w:noProof/>
          </w:rPr>
        </w:r>
        <w:r>
          <w:rPr>
            <w:noProof/>
            <w:webHidden/>
          </w:rPr>
          <w:fldChar w:fldCharType="separate"/>
        </w:r>
        <w:r>
          <w:rPr>
            <w:noProof/>
            <w:webHidden/>
          </w:rPr>
          <w:t>137</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61" w:history="1">
        <w:r w:rsidRPr="00CD52A4">
          <w:rPr>
            <w:rStyle w:val="Hyperlink"/>
            <w:noProof/>
          </w:rPr>
          <w:t>Tabela 35: Komunikat żądania ChequeOrderCancellationRequest</w:t>
        </w:r>
        <w:r>
          <w:rPr>
            <w:noProof/>
            <w:webHidden/>
          </w:rPr>
          <w:tab/>
        </w:r>
        <w:r>
          <w:rPr>
            <w:noProof/>
            <w:webHidden/>
          </w:rPr>
          <w:fldChar w:fldCharType="begin"/>
        </w:r>
        <w:r>
          <w:rPr>
            <w:noProof/>
            <w:webHidden/>
          </w:rPr>
          <w:instrText xml:space="preserve"> PAGEREF _Toc365015861 \h </w:instrText>
        </w:r>
        <w:r>
          <w:rPr>
            <w:noProof/>
          </w:rPr>
        </w:r>
        <w:r>
          <w:rPr>
            <w:noProof/>
            <w:webHidden/>
          </w:rPr>
          <w:fldChar w:fldCharType="separate"/>
        </w:r>
        <w:r>
          <w:rPr>
            <w:noProof/>
            <w:webHidden/>
          </w:rPr>
          <w:t>139</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62" w:history="1">
        <w:r w:rsidRPr="00CD52A4">
          <w:rPr>
            <w:rStyle w:val="Hyperlink"/>
            <w:noProof/>
          </w:rPr>
          <w:t>Tabela 36: Komunikat odpowiedzi ChequeOrderCancellationResponse</w:t>
        </w:r>
        <w:r>
          <w:rPr>
            <w:noProof/>
            <w:webHidden/>
          </w:rPr>
          <w:tab/>
        </w:r>
        <w:r>
          <w:rPr>
            <w:noProof/>
            <w:webHidden/>
          </w:rPr>
          <w:fldChar w:fldCharType="begin"/>
        </w:r>
        <w:r>
          <w:rPr>
            <w:noProof/>
            <w:webHidden/>
          </w:rPr>
          <w:instrText xml:space="preserve"> PAGEREF _Toc365015862 \h </w:instrText>
        </w:r>
        <w:r>
          <w:rPr>
            <w:noProof/>
          </w:rPr>
        </w:r>
        <w:r>
          <w:rPr>
            <w:noProof/>
            <w:webHidden/>
          </w:rPr>
          <w:fldChar w:fldCharType="separate"/>
        </w:r>
        <w:r>
          <w:rPr>
            <w:noProof/>
            <w:webHidden/>
          </w:rPr>
          <w:t>139</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63" w:history="1">
        <w:r w:rsidRPr="00CD52A4">
          <w:rPr>
            <w:rStyle w:val="Hyperlink"/>
            <w:noProof/>
          </w:rPr>
          <w:t>Tabela 37: Komunikat żądania ChequeOrderInquiryRequest</w:t>
        </w:r>
        <w:r>
          <w:rPr>
            <w:noProof/>
            <w:webHidden/>
          </w:rPr>
          <w:tab/>
        </w:r>
        <w:r>
          <w:rPr>
            <w:noProof/>
            <w:webHidden/>
          </w:rPr>
          <w:fldChar w:fldCharType="begin"/>
        </w:r>
        <w:r>
          <w:rPr>
            <w:noProof/>
            <w:webHidden/>
          </w:rPr>
          <w:instrText xml:space="preserve"> PAGEREF _Toc365015863 \h </w:instrText>
        </w:r>
        <w:r>
          <w:rPr>
            <w:noProof/>
          </w:rPr>
        </w:r>
        <w:r>
          <w:rPr>
            <w:noProof/>
            <w:webHidden/>
          </w:rPr>
          <w:fldChar w:fldCharType="separate"/>
        </w:r>
        <w:r>
          <w:rPr>
            <w:noProof/>
            <w:webHidden/>
          </w:rPr>
          <w:t>143</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64" w:history="1">
        <w:r w:rsidRPr="00CD52A4">
          <w:rPr>
            <w:rStyle w:val="Hyperlink"/>
            <w:noProof/>
          </w:rPr>
          <w:t>Tabela 38: Komunikat odpowiedzi ChequeOrderInquiryResponse</w:t>
        </w:r>
        <w:r>
          <w:rPr>
            <w:noProof/>
            <w:webHidden/>
          </w:rPr>
          <w:tab/>
        </w:r>
        <w:r>
          <w:rPr>
            <w:noProof/>
            <w:webHidden/>
          </w:rPr>
          <w:fldChar w:fldCharType="begin"/>
        </w:r>
        <w:r>
          <w:rPr>
            <w:noProof/>
            <w:webHidden/>
          </w:rPr>
          <w:instrText xml:space="preserve"> PAGEREF _Toc365015864 \h </w:instrText>
        </w:r>
        <w:r>
          <w:rPr>
            <w:noProof/>
          </w:rPr>
        </w:r>
        <w:r>
          <w:rPr>
            <w:noProof/>
            <w:webHidden/>
          </w:rPr>
          <w:fldChar w:fldCharType="separate"/>
        </w:r>
        <w:r>
          <w:rPr>
            <w:noProof/>
            <w:webHidden/>
          </w:rPr>
          <w:t>144</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65" w:history="1">
        <w:r w:rsidRPr="00CD52A4">
          <w:rPr>
            <w:rStyle w:val="Hyperlink"/>
            <w:noProof/>
          </w:rPr>
          <w:t>Tabela 39: Komunikat żądania ChequeReservationAddRequest</w:t>
        </w:r>
        <w:r>
          <w:rPr>
            <w:noProof/>
            <w:webHidden/>
          </w:rPr>
          <w:tab/>
        </w:r>
        <w:r>
          <w:rPr>
            <w:noProof/>
            <w:webHidden/>
          </w:rPr>
          <w:fldChar w:fldCharType="begin"/>
        </w:r>
        <w:r>
          <w:rPr>
            <w:noProof/>
            <w:webHidden/>
          </w:rPr>
          <w:instrText xml:space="preserve"> PAGEREF _Toc365015865 \h </w:instrText>
        </w:r>
        <w:r>
          <w:rPr>
            <w:noProof/>
          </w:rPr>
        </w:r>
        <w:r>
          <w:rPr>
            <w:noProof/>
            <w:webHidden/>
          </w:rPr>
          <w:fldChar w:fldCharType="separate"/>
        </w:r>
        <w:r>
          <w:rPr>
            <w:noProof/>
            <w:webHidden/>
          </w:rPr>
          <w:t>147</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66" w:history="1">
        <w:r w:rsidRPr="00CD52A4">
          <w:rPr>
            <w:rStyle w:val="Hyperlink"/>
            <w:noProof/>
          </w:rPr>
          <w:t>Tabela 40: Komunikat odpowiedzi ChequeReservationAddResponse</w:t>
        </w:r>
        <w:r>
          <w:rPr>
            <w:noProof/>
            <w:webHidden/>
          </w:rPr>
          <w:tab/>
        </w:r>
        <w:r>
          <w:rPr>
            <w:noProof/>
            <w:webHidden/>
          </w:rPr>
          <w:fldChar w:fldCharType="begin"/>
        </w:r>
        <w:r>
          <w:rPr>
            <w:noProof/>
            <w:webHidden/>
          </w:rPr>
          <w:instrText xml:space="preserve"> PAGEREF _Toc365015866 \h </w:instrText>
        </w:r>
        <w:r>
          <w:rPr>
            <w:noProof/>
          </w:rPr>
        </w:r>
        <w:r>
          <w:rPr>
            <w:noProof/>
            <w:webHidden/>
          </w:rPr>
          <w:fldChar w:fldCharType="separate"/>
        </w:r>
        <w:r>
          <w:rPr>
            <w:noProof/>
            <w:webHidden/>
          </w:rPr>
          <w:t>148</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67" w:history="1">
        <w:r w:rsidRPr="00CD52A4">
          <w:rPr>
            <w:rStyle w:val="Hyperlink"/>
            <w:noProof/>
          </w:rPr>
          <w:t>Tabela 41: Komunikat żądania ChequeReservationInquiryRequest</w:t>
        </w:r>
        <w:r>
          <w:rPr>
            <w:noProof/>
            <w:webHidden/>
          </w:rPr>
          <w:tab/>
        </w:r>
        <w:r>
          <w:rPr>
            <w:noProof/>
            <w:webHidden/>
          </w:rPr>
          <w:fldChar w:fldCharType="begin"/>
        </w:r>
        <w:r>
          <w:rPr>
            <w:noProof/>
            <w:webHidden/>
          </w:rPr>
          <w:instrText xml:space="preserve"> PAGEREF _Toc365015867 \h </w:instrText>
        </w:r>
        <w:r>
          <w:rPr>
            <w:noProof/>
          </w:rPr>
        </w:r>
        <w:r>
          <w:rPr>
            <w:noProof/>
            <w:webHidden/>
          </w:rPr>
          <w:fldChar w:fldCharType="separate"/>
        </w:r>
        <w:r>
          <w:rPr>
            <w:noProof/>
            <w:webHidden/>
          </w:rPr>
          <w:t>150</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68" w:history="1">
        <w:r w:rsidRPr="00CD52A4">
          <w:rPr>
            <w:rStyle w:val="Hyperlink"/>
            <w:noProof/>
          </w:rPr>
          <w:t>Tabela 42: Komunikat odpowiedzi ChequeReservationInquiryResponse</w:t>
        </w:r>
        <w:r>
          <w:rPr>
            <w:noProof/>
            <w:webHidden/>
          </w:rPr>
          <w:tab/>
        </w:r>
        <w:r>
          <w:rPr>
            <w:noProof/>
            <w:webHidden/>
          </w:rPr>
          <w:fldChar w:fldCharType="begin"/>
        </w:r>
        <w:r>
          <w:rPr>
            <w:noProof/>
            <w:webHidden/>
          </w:rPr>
          <w:instrText xml:space="preserve"> PAGEREF _Toc365015868 \h </w:instrText>
        </w:r>
        <w:r>
          <w:rPr>
            <w:noProof/>
          </w:rPr>
        </w:r>
        <w:r>
          <w:rPr>
            <w:noProof/>
            <w:webHidden/>
          </w:rPr>
          <w:fldChar w:fldCharType="separate"/>
        </w:r>
        <w:r>
          <w:rPr>
            <w:noProof/>
            <w:webHidden/>
          </w:rPr>
          <w:t>151</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69" w:history="1">
        <w:r w:rsidRPr="00CD52A4">
          <w:rPr>
            <w:rStyle w:val="Hyperlink"/>
            <w:noProof/>
          </w:rPr>
          <w:t>Tabela 43: Komunikat żądania ChequeReservationCancellationRequest</w:t>
        </w:r>
        <w:r>
          <w:rPr>
            <w:noProof/>
            <w:webHidden/>
          </w:rPr>
          <w:tab/>
        </w:r>
        <w:r>
          <w:rPr>
            <w:noProof/>
            <w:webHidden/>
          </w:rPr>
          <w:fldChar w:fldCharType="begin"/>
        </w:r>
        <w:r>
          <w:rPr>
            <w:noProof/>
            <w:webHidden/>
          </w:rPr>
          <w:instrText xml:space="preserve"> PAGEREF _Toc365015869 \h </w:instrText>
        </w:r>
        <w:r>
          <w:rPr>
            <w:noProof/>
          </w:rPr>
        </w:r>
        <w:r>
          <w:rPr>
            <w:noProof/>
            <w:webHidden/>
          </w:rPr>
          <w:fldChar w:fldCharType="separate"/>
        </w:r>
        <w:r>
          <w:rPr>
            <w:noProof/>
            <w:webHidden/>
          </w:rPr>
          <w:t>153</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70" w:history="1">
        <w:r w:rsidRPr="00CD52A4">
          <w:rPr>
            <w:rStyle w:val="Hyperlink"/>
            <w:noProof/>
          </w:rPr>
          <w:t>Tabela 44: Komunikat odpowiedzi ChequeReservationCancellationResponse</w:t>
        </w:r>
        <w:r>
          <w:rPr>
            <w:noProof/>
            <w:webHidden/>
          </w:rPr>
          <w:tab/>
        </w:r>
        <w:r>
          <w:rPr>
            <w:noProof/>
            <w:webHidden/>
          </w:rPr>
          <w:fldChar w:fldCharType="begin"/>
        </w:r>
        <w:r>
          <w:rPr>
            <w:noProof/>
            <w:webHidden/>
          </w:rPr>
          <w:instrText xml:space="preserve"> PAGEREF _Toc365015870 \h </w:instrText>
        </w:r>
        <w:r>
          <w:rPr>
            <w:noProof/>
          </w:rPr>
        </w:r>
        <w:r>
          <w:rPr>
            <w:noProof/>
            <w:webHidden/>
          </w:rPr>
          <w:fldChar w:fldCharType="separate"/>
        </w:r>
        <w:r>
          <w:rPr>
            <w:noProof/>
            <w:webHidden/>
          </w:rPr>
          <w:t>154</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71" w:history="1">
        <w:r w:rsidRPr="00CD52A4">
          <w:rPr>
            <w:rStyle w:val="Hyperlink"/>
            <w:noProof/>
          </w:rPr>
          <w:t>Tabela 45: Komunikat żądania ChequeReservationCancellationInquiryRequest</w:t>
        </w:r>
        <w:r>
          <w:rPr>
            <w:noProof/>
            <w:webHidden/>
          </w:rPr>
          <w:tab/>
        </w:r>
        <w:r>
          <w:rPr>
            <w:noProof/>
            <w:webHidden/>
          </w:rPr>
          <w:fldChar w:fldCharType="begin"/>
        </w:r>
        <w:r>
          <w:rPr>
            <w:noProof/>
            <w:webHidden/>
          </w:rPr>
          <w:instrText xml:space="preserve"> PAGEREF _Toc365015871 \h </w:instrText>
        </w:r>
        <w:r>
          <w:rPr>
            <w:noProof/>
          </w:rPr>
        </w:r>
        <w:r>
          <w:rPr>
            <w:noProof/>
            <w:webHidden/>
          </w:rPr>
          <w:fldChar w:fldCharType="separate"/>
        </w:r>
        <w:r>
          <w:rPr>
            <w:noProof/>
            <w:webHidden/>
          </w:rPr>
          <w:t>156</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72" w:history="1">
        <w:r w:rsidRPr="00CD52A4">
          <w:rPr>
            <w:rStyle w:val="Hyperlink"/>
            <w:noProof/>
          </w:rPr>
          <w:t>Tabela 46: Komunikat odpowiedzi ChequeReservationCancellationInquiryResponse</w:t>
        </w:r>
        <w:r>
          <w:rPr>
            <w:noProof/>
            <w:webHidden/>
          </w:rPr>
          <w:tab/>
        </w:r>
        <w:r>
          <w:rPr>
            <w:noProof/>
            <w:webHidden/>
          </w:rPr>
          <w:fldChar w:fldCharType="begin"/>
        </w:r>
        <w:r>
          <w:rPr>
            <w:noProof/>
            <w:webHidden/>
          </w:rPr>
          <w:instrText xml:space="preserve"> PAGEREF _Toc365015872 \h </w:instrText>
        </w:r>
        <w:r>
          <w:rPr>
            <w:noProof/>
          </w:rPr>
        </w:r>
        <w:r>
          <w:rPr>
            <w:noProof/>
            <w:webHidden/>
          </w:rPr>
          <w:fldChar w:fldCharType="separate"/>
        </w:r>
        <w:r>
          <w:rPr>
            <w:noProof/>
            <w:webHidden/>
          </w:rPr>
          <w:t>158</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73" w:history="1">
        <w:r w:rsidRPr="00CD52A4">
          <w:rPr>
            <w:rStyle w:val="Hyperlink"/>
            <w:noProof/>
          </w:rPr>
          <w:t>Tabela 47: Komunikat żądania CreditComplaintAddRequest</w:t>
        </w:r>
        <w:r>
          <w:rPr>
            <w:noProof/>
            <w:webHidden/>
          </w:rPr>
          <w:tab/>
        </w:r>
        <w:r>
          <w:rPr>
            <w:noProof/>
            <w:webHidden/>
          </w:rPr>
          <w:fldChar w:fldCharType="begin"/>
        </w:r>
        <w:r>
          <w:rPr>
            <w:noProof/>
            <w:webHidden/>
          </w:rPr>
          <w:instrText xml:space="preserve"> PAGEREF _Toc365015873 \h </w:instrText>
        </w:r>
        <w:r>
          <w:rPr>
            <w:noProof/>
          </w:rPr>
        </w:r>
        <w:r>
          <w:rPr>
            <w:noProof/>
            <w:webHidden/>
          </w:rPr>
          <w:fldChar w:fldCharType="separate"/>
        </w:r>
        <w:r>
          <w:rPr>
            <w:noProof/>
            <w:webHidden/>
          </w:rPr>
          <w:t>161</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74" w:history="1">
        <w:r w:rsidRPr="00CD52A4">
          <w:rPr>
            <w:rStyle w:val="Hyperlink"/>
            <w:noProof/>
          </w:rPr>
          <w:t>Tabela 48: Komunikat odpowiedzi CreditComplaintAddResponse</w:t>
        </w:r>
        <w:r>
          <w:rPr>
            <w:noProof/>
            <w:webHidden/>
          </w:rPr>
          <w:tab/>
        </w:r>
        <w:r>
          <w:rPr>
            <w:noProof/>
            <w:webHidden/>
          </w:rPr>
          <w:fldChar w:fldCharType="begin"/>
        </w:r>
        <w:r>
          <w:rPr>
            <w:noProof/>
            <w:webHidden/>
          </w:rPr>
          <w:instrText xml:space="preserve"> PAGEREF _Toc365015874 \h </w:instrText>
        </w:r>
        <w:r>
          <w:rPr>
            <w:noProof/>
          </w:rPr>
        </w:r>
        <w:r>
          <w:rPr>
            <w:noProof/>
            <w:webHidden/>
          </w:rPr>
          <w:fldChar w:fldCharType="separate"/>
        </w:r>
        <w:r>
          <w:rPr>
            <w:noProof/>
            <w:webHidden/>
          </w:rPr>
          <w:t>162</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75" w:history="1">
        <w:r w:rsidRPr="00CD52A4">
          <w:rPr>
            <w:rStyle w:val="Hyperlink"/>
            <w:noProof/>
          </w:rPr>
          <w:t>Tabela 49: Komunikat żądania CreditComplaintRequest</w:t>
        </w:r>
        <w:r>
          <w:rPr>
            <w:noProof/>
            <w:webHidden/>
          </w:rPr>
          <w:tab/>
        </w:r>
        <w:r>
          <w:rPr>
            <w:noProof/>
            <w:webHidden/>
          </w:rPr>
          <w:fldChar w:fldCharType="begin"/>
        </w:r>
        <w:r>
          <w:rPr>
            <w:noProof/>
            <w:webHidden/>
          </w:rPr>
          <w:instrText xml:space="preserve"> PAGEREF _Toc365015875 \h </w:instrText>
        </w:r>
        <w:r>
          <w:rPr>
            <w:noProof/>
          </w:rPr>
        </w:r>
        <w:r>
          <w:rPr>
            <w:noProof/>
            <w:webHidden/>
          </w:rPr>
          <w:fldChar w:fldCharType="separate"/>
        </w:r>
        <w:r>
          <w:rPr>
            <w:noProof/>
            <w:webHidden/>
          </w:rPr>
          <w:t>163</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76" w:history="1">
        <w:r w:rsidRPr="00CD52A4">
          <w:rPr>
            <w:rStyle w:val="Hyperlink"/>
            <w:noProof/>
          </w:rPr>
          <w:t>Tabela 50: Komunikat odpowiedzi CreditComplaintResponse</w:t>
        </w:r>
        <w:r>
          <w:rPr>
            <w:noProof/>
            <w:webHidden/>
          </w:rPr>
          <w:tab/>
        </w:r>
        <w:r>
          <w:rPr>
            <w:noProof/>
            <w:webHidden/>
          </w:rPr>
          <w:fldChar w:fldCharType="begin"/>
        </w:r>
        <w:r>
          <w:rPr>
            <w:noProof/>
            <w:webHidden/>
          </w:rPr>
          <w:instrText xml:space="preserve"> PAGEREF _Toc365015876 \h </w:instrText>
        </w:r>
        <w:r>
          <w:rPr>
            <w:noProof/>
          </w:rPr>
        </w:r>
        <w:r>
          <w:rPr>
            <w:noProof/>
            <w:webHidden/>
          </w:rPr>
          <w:fldChar w:fldCharType="separate"/>
        </w:r>
        <w:r>
          <w:rPr>
            <w:noProof/>
            <w:webHidden/>
          </w:rPr>
          <w:t>165</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77" w:history="1">
        <w:r w:rsidRPr="00CD52A4">
          <w:rPr>
            <w:rStyle w:val="Hyperlink"/>
            <w:noProof/>
          </w:rPr>
          <w:t>Tabela 51: Komunikat żądania CreditInformationAddRequest</w:t>
        </w:r>
        <w:r>
          <w:rPr>
            <w:noProof/>
            <w:webHidden/>
          </w:rPr>
          <w:tab/>
        </w:r>
        <w:r>
          <w:rPr>
            <w:noProof/>
            <w:webHidden/>
          </w:rPr>
          <w:fldChar w:fldCharType="begin"/>
        </w:r>
        <w:r>
          <w:rPr>
            <w:noProof/>
            <w:webHidden/>
          </w:rPr>
          <w:instrText xml:space="preserve"> PAGEREF _Toc365015877 \h </w:instrText>
        </w:r>
        <w:r>
          <w:rPr>
            <w:noProof/>
          </w:rPr>
        </w:r>
        <w:r>
          <w:rPr>
            <w:noProof/>
            <w:webHidden/>
          </w:rPr>
          <w:fldChar w:fldCharType="separate"/>
        </w:r>
        <w:r>
          <w:rPr>
            <w:noProof/>
            <w:webHidden/>
          </w:rPr>
          <w:t>168</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78" w:history="1">
        <w:r w:rsidRPr="00CD52A4">
          <w:rPr>
            <w:rStyle w:val="Hyperlink"/>
            <w:noProof/>
          </w:rPr>
          <w:t>Tabela 52: Komunikat odpowiedzi CreditInformationAddResponse</w:t>
        </w:r>
        <w:r>
          <w:rPr>
            <w:noProof/>
            <w:webHidden/>
          </w:rPr>
          <w:tab/>
        </w:r>
        <w:r>
          <w:rPr>
            <w:noProof/>
            <w:webHidden/>
          </w:rPr>
          <w:fldChar w:fldCharType="begin"/>
        </w:r>
        <w:r>
          <w:rPr>
            <w:noProof/>
            <w:webHidden/>
          </w:rPr>
          <w:instrText xml:space="preserve"> PAGEREF _Toc365015878 \h </w:instrText>
        </w:r>
        <w:r>
          <w:rPr>
            <w:noProof/>
          </w:rPr>
        </w:r>
        <w:r>
          <w:rPr>
            <w:noProof/>
            <w:webHidden/>
          </w:rPr>
          <w:fldChar w:fldCharType="separate"/>
        </w:r>
        <w:r>
          <w:rPr>
            <w:noProof/>
            <w:webHidden/>
          </w:rPr>
          <w:t>169</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79" w:history="1">
        <w:r w:rsidRPr="00CD52A4">
          <w:rPr>
            <w:rStyle w:val="Hyperlink"/>
            <w:noProof/>
          </w:rPr>
          <w:t>Tabela 53: Komunikat żądania CreditInformationRequest</w:t>
        </w:r>
        <w:r>
          <w:rPr>
            <w:noProof/>
            <w:webHidden/>
          </w:rPr>
          <w:tab/>
        </w:r>
        <w:r>
          <w:rPr>
            <w:noProof/>
            <w:webHidden/>
          </w:rPr>
          <w:fldChar w:fldCharType="begin"/>
        </w:r>
        <w:r>
          <w:rPr>
            <w:noProof/>
            <w:webHidden/>
          </w:rPr>
          <w:instrText xml:space="preserve"> PAGEREF _Toc365015879 \h </w:instrText>
        </w:r>
        <w:r>
          <w:rPr>
            <w:noProof/>
          </w:rPr>
        </w:r>
        <w:r>
          <w:rPr>
            <w:noProof/>
            <w:webHidden/>
          </w:rPr>
          <w:fldChar w:fldCharType="separate"/>
        </w:r>
        <w:r>
          <w:rPr>
            <w:noProof/>
            <w:webHidden/>
          </w:rPr>
          <w:t>170</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80" w:history="1">
        <w:r w:rsidRPr="00CD52A4">
          <w:rPr>
            <w:rStyle w:val="Hyperlink"/>
            <w:noProof/>
          </w:rPr>
          <w:t>Tabela 54: Komunikat odpowiedzi CreditInformationResponse</w:t>
        </w:r>
        <w:r>
          <w:rPr>
            <w:noProof/>
            <w:webHidden/>
          </w:rPr>
          <w:tab/>
        </w:r>
        <w:r>
          <w:rPr>
            <w:noProof/>
            <w:webHidden/>
          </w:rPr>
          <w:fldChar w:fldCharType="begin"/>
        </w:r>
        <w:r>
          <w:rPr>
            <w:noProof/>
            <w:webHidden/>
          </w:rPr>
          <w:instrText xml:space="preserve"> PAGEREF _Toc365015880 \h </w:instrText>
        </w:r>
        <w:r>
          <w:rPr>
            <w:noProof/>
          </w:rPr>
        </w:r>
        <w:r>
          <w:rPr>
            <w:noProof/>
            <w:webHidden/>
          </w:rPr>
          <w:fldChar w:fldCharType="separate"/>
        </w:r>
        <w:r>
          <w:rPr>
            <w:noProof/>
            <w:webHidden/>
          </w:rPr>
          <w:t>171</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81" w:history="1">
        <w:r w:rsidRPr="00CD52A4">
          <w:rPr>
            <w:rStyle w:val="Hyperlink"/>
            <w:noProof/>
          </w:rPr>
          <w:t>Tabela 55: Komunikat żądania PaymentRefusalAddRequest</w:t>
        </w:r>
        <w:r>
          <w:rPr>
            <w:noProof/>
            <w:webHidden/>
          </w:rPr>
          <w:tab/>
        </w:r>
        <w:r>
          <w:rPr>
            <w:noProof/>
            <w:webHidden/>
          </w:rPr>
          <w:fldChar w:fldCharType="begin"/>
        </w:r>
        <w:r>
          <w:rPr>
            <w:noProof/>
            <w:webHidden/>
          </w:rPr>
          <w:instrText xml:space="preserve"> PAGEREF _Toc365015881 \h </w:instrText>
        </w:r>
        <w:r>
          <w:rPr>
            <w:noProof/>
          </w:rPr>
        </w:r>
        <w:r>
          <w:rPr>
            <w:noProof/>
            <w:webHidden/>
          </w:rPr>
          <w:fldChar w:fldCharType="separate"/>
        </w:r>
        <w:r>
          <w:rPr>
            <w:noProof/>
            <w:webHidden/>
          </w:rPr>
          <w:t>173</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82" w:history="1">
        <w:r w:rsidRPr="00CD52A4">
          <w:rPr>
            <w:rStyle w:val="Hyperlink"/>
            <w:noProof/>
          </w:rPr>
          <w:t>Tabela 56: Komunikat odpowiedzi PaymentRefusalAddResponse</w:t>
        </w:r>
        <w:r>
          <w:rPr>
            <w:noProof/>
            <w:webHidden/>
          </w:rPr>
          <w:tab/>
        </w:r>
        <w:r>
          <w:rPr>
            <w:noProof/>
            <w:webHidden/>
          </w:rPr>
          <w:fldChar w:fldCharType="begin"/>
        </w:r>
        <w:r>
          <w:rPr>
            <w:noProof/>
            <w:webHidden/>
          </w:rPr>
          <w:instrText xml:space="preserve"> PAGEREF _Toc365015882 \h </w:instrText>
        </w:r>
        <w:r>
          <w:rPr>
            <w:noProof/>
          </w:rPr>
        </w:r>
        <w:r>
          <w:rPr>
            <w:noProof/>
            <w:webHidden/>
          </w:rPr>
          <w:fldChar w:fldCharType="separate"/>
        </w:r>
        <w:r>
          <w:rPr>
            <w:noProof/>
            <w:webHidden/>
          </w:rPr>
          <w:t>175</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83" w:history="1">
        <w:r w:rsidRPr="00CD52A4">
          <w:rPr>
            <w:rStyle w:val="Hyperlink"/>
            <w:noProof/>
          </w:rPr>
          <w:t>Tabela 57: Komunikat żądania PaymentRefusalInquiryRequest</w:t>
        </w:r>
        <w:r>
          <w:rPr>
            <w:noProof/>
            <w:webHidden/>
          </w:rPr>
          <w:tab/>
        </w:r>
        <w:r>
          <w:rPr>
            <w:noProof/>
            <w:webHidden/>
          </w:rPr>
          <w:fldChar w:fldCharType="begin"/>
        </w:r>
        <w:r>
          <w:rPr>
            <w:noProof/>
            <w:webHidden/>
          </w:rPr>
          <w:instrText xml:space="preserve"> PAGEREF _Toc365015883 \h </w:instrText>
        </w:r>
        <w:r>
          <w:rPr>
            <w:noProof/>
          </w:rPr>
        </w:r>
        <w:r>
          <w:rPr>
            <w:noProof/>
            <w:webHidden/>
          </w:rPr>
          <w:fldChar w:fldCharType="separate"/>
        </w:r>
        <w:r>
          <w:rPr>
            <w:noProof/>
            <w:webHidden/>
          </w:rPr>
          <w:t>178</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84" w:history="1">
        <w:r w:rsidRPr="00CD52A4">
          <w:rPr>
            <w:rStyle w:val="Hyperlink"/>
            <w:noProof/>
          </w:rPr>
          <w:t>Tabela 58: Komunikat odpowiedzi PaymentRefusalInquiryResponse</w:t>
        </w:r>
        <w:r>
          <w:rPr>
            <w:noProof/>
            <w:webHidden/>
          </w:rPr>
          <w:tab/>
        </w:r>
        <w:r>
          <w:rPr>
            <w:noProof/>
            <w:webHidden/>
          </w:rPr>
          <w:fldChar w:fldCharType="begin"/>
        </w:r>
        <w:r>
          <w:rPr>
            <w:noProof/>
            <w:webHidden/>
          </w:rPr>
          <w:instrText xml:space="preserve"> PAGEREF _Toc365015884 \h </w:instrText>
        </w:r>
        <w:r>
          <w:rPr>
            <w:noProof/>
          </w:rPr>
        </w:r>
        <w:r>
          <w:rPr>
            <w:noProof/>
            <w:webHidden/>
          </w:rPr>
          <w:fldChar w:fldCharType="separate"/>
        </w:r>
        <w:r>
          <w:rPr>
            <w:noProof/>
            <w:webHidden/>
          </w:rPr>
          <w:t>179</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85" w:history="1">
        <w:r w:rsidRPr="00CD52A4">
          <w:rPr>
            <w:rStyle w:val="Hyperlink"/>
            <w:noProof/>
          </w:rPr>
          <w:t>Tabela 59: Komunikat żądania PaymentRefusalResponseAddRequest</w:t>
        </w:r>
        <w:r>
          <w:rPr>
            <w:noProof/>
            <w:webHidden/>
          </w:rPr>
          <w:tab/>
        </w:r>
        <w:r>
          <w:rPr>
            <w:noProof/>
            <w:webHidden/>
          </w:rPr>
          <w:fldChar w:fldCharType="begin"/>
        </w:r>
        <w:r>
          <w:rPr>
            <w:noProof/>
            <w:webHidden/>
          </w:rPr>
          <w:instrText xml:space="preserve"> PAGEREF _Toc365015885 \h </w:instrText>
        </w:r>
        <w:r>
          <w:rPr>
            <w:noProof/>
          </w:rPr>
        </w:r>
        <w:r>
          <w:rPr>
            <w:noProof/>
            <w:webHidden/>
          </w:rPr>
          <w:fldChar w:fldCharType="separate"/>
        </w:r>
        <w:r>
          <w:rPr>
            <w:noProof/>
            <w:webHidden/>
          </w:rPr>
          <w:t>182</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86" w:history="1">
        <w:r w:rsidRPr="00CD52A4">
          <w:rPr>
            <w:rStyle w:val="Hyperlink"/>
            <w:noProof/>
          </w:rPr>
          <w:t>Tabela 60: Komunikat odpowiedzi PaymentRefusalResponseAddResponse</w:t>
        </w:r>
        <w:r>
          <w:rPr>
            <w:noProof/>
            <w:webHidden/>
          </w:rPr>
          <w:tab/>
        </w:r>
        <w:r>
          <w:rPr>
            <w:noProof/>
            <w:webHidden/>
          </w:rPr>
          <w:fldChar w:fldCharType="begin"/>
        </w:r>
        <w:r>
          <w:rPr>
            <w:noProof/>
            <w:webHidden/>
          </w:rPr>
          <w:instrText xml:space="preserve"> PAGEREF _Toc365015886 \h </w:instrText>
        </w:r>
        <w:r>
          <w:rPr>
            <w:noProof/>
          </w:rPr>
        </w:r>
        <w:r>
          <w:rPr>
            <w:noProof/>
            <w:webHidden/>
          </w:rPr>
          <w:fldChar w:fldCharType="separate"/>
        </w:r>
        <w:r>
          <w:rPr>
            <w:noProof/>
            <w:webHidden/>
          </w:rPr>
          <w:t>184</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87" w:history="1">
        <w:r w:rsidRPr="00CD52A4">
          <w:rPr>
            <w:rStyle w:val="Hyperlink"/>
            <w:noProof/>
          </w:rPr>
          <w:t>Tabela 61: Komunikat żądania PaymentRefusalInquiryRequest</w:t>
        </w:r>
        <w:r>
          <w:rPr>
            <w:noProof/>
            <w:webHidden/>
          </w:rPr>
          <w:tab/>
        </w:r>
        <w:r>
          <w:rPr>
            <w:noProof/>
            <w:webHidden/>
          </w:rPr>
          <w:fldChar w:fldCharType="begin"/>
        </w:r>
        <w:r>
          <w:rPr>
            <w:noProof/>
            <w:webHidden/>
          </w:rPr>
          <w:instrText xml:space="preserve"> PAGEREF _Toc365015887 \h </w:instrText>
        </w:r>
        <w:r>
          <w:rPr>
            <w:noProof/>
          </w:rPr>
        </w:r>
        <w:r>
          <w:rPr>
            <w:noProof/>
            <w:webHidden/>
          </w:rPr>
          <w:fldChar w:fldCharType="separate"/>
        </w:r>
        <w:r>
          <w:rPr>
            <w:noProof/>
            <w:webHidden/>
          </w:rPr>
          <w:t>187</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88" w:history="1">
        <w:r w:rsidRPr="00CD52A4">
          <w:rPr>
            <w:rStyle w:val="Hyperlink"/>
            <w:noProof/>
          </w:rPr>
          <w:t>Tabela 62: Komunikat odpowiedzi PaymentRefusalResponseInquiryResponse</w:t>
        </w:r>
        <w:r>
          <w:rPr>
            <w:noProof/>
            <w:webHidden/>
          </w:rPr>
          <w:tab/>
        </w:r>
        <w:r>
          <w:rPr>
            <w:noProof/>
            <w:webHidden/>
          </w:rPr>
          <w:fldChar w:fldCharType="begin"/>
        </w:r>
        <w:r>
          <w:rPr>
            <w:noProof/>
            <w:webHidden/>
          </w:rPr>
          <w:instrText xml:space="preserve"> PAGEREF _Toc365015888 \h </w:instrText>
        </w:r>
        <w:r>
          <w:rPr>
            <w:noProof/>
          </w:rPr>
        </w:r>
        <w:r>
          <w:rPr>
            <w:noProof/>
            <w:webHidden/>
          </w:rPr>
          <w:fldChar w:fldCharType="separate"/>
        </w:r>
        <w:r>
          <w:rPr>
            <w:noProof/>
            <w:webHidden/>
          </w:rPr>
          <w:t>188</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89" w:history="1">
        <w:r w:rsidRPr="00CD52A4">
          <w:rPr>
            <w:rStyle w:val="Hyperlink"/>
            <w:noProof/>
          </w:rPr>
          <w:t>Tabela 63: Komunikat żądania PaymentInformationInquiryRequest</w:t>
        </w:r>
        <w:r>
          <w:rPr>
            <w:noProof/>
            <w:webHidden/>
          </w:rPr>
          <w:tab/>
        </w:r>
        <w:r>
          <w:rPr>
            <w:noProof/>
            <w:webHidden/>
          </w:rPr>
          <w:fldChar w:fldCharType="begin"/>
        </w:r>
        <w:r>
          <w:rPr>
            <w:noProof/>
            <w:webHidden/>
          </w:rPr>
          <w:instrText xml:space="preserve"> PAGEREF _Toc365015889 \h </w:instrText>
        </w:r>
        <w:r>
          <w:rPr>
            <w:noProof/>
          </w:rPr>
        </w:r>
        <w:r>
          <w:rPr>
            <w:noProof/>
            <w:webHidden/>
          </w:rPr>
          <w:fldChar w:fldCharType="separate"/>
        </w:r>
        <w:r>
          <w:rPr>
            <w:noProof/>
            <w:webHidden/>
          </w:rPr>
          <w:t>191</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90" w:history="1">
        <w:r w:rsidRPr="00CD52A4">
          <w:rPr>
            <w:rStyle w:val="Hyperlink"/>
            <w:noProof/>
          </w:rPr>
          <w:t>Tabela 64: Komunikat odpowiedzi PaymentInformationInquiryResponse</w:t>
        </w:r>
        <w:r>
          <w:rPr>
            <w:noProof/>
            <w:webHidden/>
          </w:rPr>
          <w:tab/>
        </w:r>
        <w:r>
          <w:rPr>
            <w:noProof/>
            <w:webHidden/>
          </w:rPr>
          <w:fldChar w:fldCharType="begin"/>
        </w:r>
        <w:r>
          <w:rPr>
            <w:noProof/>
            <w:webHidden/>
          </w:rPr>
          <w:instrText xml:space="preserve"> PAGEREF _Toc365015890 \h </w:instrText>
        </w:r>
        <w:r>
          <w:rPr>
            <w:noProof/>
          </w:rPr>
        </w:r>
        <w:r>
          <w:rPr>
            <w:noProof/>
            <w:webHidden/>
          </w:rPr>
          <w:fldChar w:fldCharType="separate"/>
        </w:r>
        <w:r>
          <w:rPr>
            <w:noProof/>
            <w:webHidden/>
          </w:rPr>
          <w:t>192</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91" w:history="1">
        <w:r w:rsidRPr="00CD52A4">
          <w:rPr>
            <w:rStyle w:val="Hyperlink"/>
            <w:noProof/>
          </w:rPr>
          <w:t>Tabela 65: Komunikat żądania InterestRateRequest</w:t>
        </w:r>
        <w:r>
          <w:rPr>
            <w:noProof/>
            <w:webHidden/>
          </w:rPr>
          <w:tab/>
        </w:r>
        <w:r>
          <w:rPr>
            <w:noProof/>
            <w:webHidden/>
          </w:rPr>
          <w:fldChar w:fldCharType="begin"/>
        </w:r>
        <w:r>
          <w:rPr>
            <w:noProof/>
            <w:webHidden/>
          </w:rPr>
          <w:instrText xml:space="preserve"> PAGEREF _Toc365015891 \h </w:instrText>
        </w:r>
        <w:r>
          <w:rPr>
            <w:noProof/>
          </w:rPr>
        </w:r>
        <w:r>
          <w:rPr>
            <w:noProof/>
            <w:webHidden/>
          </w:rPr>
          <w:fldChar w:fldCharType="separate"/>
        </w:r>
        <w:r>
          <w:rPr>
            <w:noProof/>
            <w:webHidden/>
          </w:rPr>
          <w:t>195</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92" w:history="1">
        <w:r w:rsidRPr="00CD52A4">
          <w:rPr>
            <w:rStyle w:val="Hyperlink"/>
            <w:noProof/>
          </w:rPr>
          <w:t>Tabela 66: Komunikat odpowiedzi InterestRateResponse</w:t>
        </w:r>
        <w:r>
          <w:rPr>
            <w:noProof/>
            <w:webHidden/>
          </w:rPr>
          <w:tab/>
        </w:r>
        <w:r>
          <w:rPr>
            <w:noProof/>
            <w:webHidden/>
          </w:rPr>
          <w:fldChar w:fldCharType="begin"/>
        </w:r>
        <w:r>
          <w:rPr>
            <w:noProof/>
            <w:webHidden/>
          </w:rPr>
          <w:instrText xml:space="preserve"> PAGEREF _Toc365015892 \h </w:instrText>
        </w:r>
        <w:r>
          <w:rPr>
            <w:noProof/>
          </w:rPr>
        </w:r>
        <w:r>
          <w:rPr>
            <w:noProof/>
            <w:webHidden/>
          </w:rPr>
          <w:fldChar w:fldCharType="separate"/>
        </w:r>
        <w:r>
          <w:rPr>
            <w:noProof/>
            <w:webHidden/>
          </w:rPr>
          <w:t>196</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93" w:history="1">
        <w:r w:rsidRPr="00CD52A4">
          <w:rPr>
            <w:rStyle w:val="Hyperlink"/>
            <w:noProof/>
          </w:rPr>
          <w:t>Tabela 67: Komunikat żądania AccountOpenRequest</w:t>
        </w:r>
        <w:r>
          <w:rPr>
            <w:noProof/>
            <w:webHidden/>
          </w:rPr>
          <w:tab/>
        </w:r>
        <w:r>
          <w:rPr>
            <w:noProof/>
            <w:webHidden/>
          </w:rPr>
          <w:fldChar w:fldCharType="begin"/>
        </w:r>
        <w:r>
          <w:rPr>
            <w:noProof/>
            <w:webHidden/>
          </w:rPr>
          <w:instrText xml:space="preserve"> PAGEREF _Toc365015893 \h </w:instrText>
        </w:r>
        <w:r>
          <w:rPr>
            <w:noProof/>
          </w:rPr>
        </w:r>
        <w:r>
          <w:rPr>
            <w:noProof/>
            <w:webHidden/>
          </w:rPr>
          <w:fldChar w:fldCharType="separate"/>
        </w:r>
        <w:r>
          <w:rPr>
            <w:noProof/>
            <w:webHidden/>
          </w:rPr>
          <w:t>197</w:t>
        </w:r>
        <w:r>
          <w:rPr>
            <w:noProof/>
            <w:webHidden/>
          </w:rPr>
          <w:fldChar w:fldCharType="end"/>
        </w:r>
      </w:hyperlink>
    </w:p>
    <w:p w:rsidR="002B7A14" w:rsidRDefault="002B7A14">
      <w:pPr>
        <w:pStyle w:val="TableofFigures"/>
        <w:tabs>
          <w:tab w:val="right" w:leader="dot" w:pos="9062"/>
        </w:tabs>
        <w:rPr>
          <w:rFonts w:ascii="Calibri" w:hAnsi="Calibri"/>
          <w:noProof/>
          <w:szCs w:val="22"/>
        </w:rPr>
      </w:pPr>
      <w:hyperlink w:anchor="_Toc365015894" w:history="1">
        <w:r w:rsidRPr="00CD52A4">
          <w:rPr>
            <w:rStyle w:val="Hyperlink"/>
            <w:noProof/>
          </w:rPr>
          <w:t>Tabela 68: Komunikat odpowiedzi AccountOpenResponse</w:t>
        </w:r>
        <w:r>
          <w:rPr>
            <w:noProof/>
            <w:webHidden/>
          </w:rPr>
          <w:tab/>
        </w:r>
        <w:r>
          <w:rPr>
            <w:noProof/>
            <w:webHidden/>
          </w:rPr>
          <w:fldChar w:fldCharType="begin"/>
        </w:r>
        <w:r>
          <w:rPr>
            <w:noProof/>
            <w:webHidden/>
          </w:rPr>
          <w:instrText xml:space="preserve"> PAGEREF _Toc365015894 \h </w:instrText>
        </w:r>
        <w:r>
          <w:rPr>
            <w:noProof/>
          </w:rPr>
        </w:r>
        <w:r>
          <w:rPr>
            <w:noProof/>
            <w:webHidden/>
          </w:rPr>
          <w:fldChar w:fldCharType="separate"/>
        </w:r>
        <w:r>
          <w:rPr>
            <w:noProof/>
            <w:webHidden/>
          </w:rPr>
          <w:t>199</w:t>
        </w:r>
        <w:r>
          <w:rPr>
            <w:noProof/>
            <w:webHidden/>
          </w:rPr>
          <w:fldChar w:fldCharType="end"/>
        </w:r>
      </w:hyperlink>
    </w:p>
    <w:p w:rsidR="002B7A14" w:rsidRPr="000E1730" w:rsidRDefault="002B7A14" w:rsidP="00107FCA">
      <w:pPr>
        <w:pStyle w:val="Heading1"/>
        <w:numPr>
          <w:ilvl w:val="0"/>
          <w:numId w:val="0"/>
        </w:numPr>
        <w:jc w:val="center"/>
      </w:pPr>
      <w:r w:rsidRPr="000E1730">
        <w:fldChar w:fldCharType="end"/>
      </w:r>
      <w:bookmarkStart w:id="276" w:name="_Toc365015826"/>
      <w:r w:rsidRPr="000E1730">
        <w:t>Słownik użytych pojęć i skrótów</w:t>
      </w:r>
      <w:bookmarkEnd w:id="276"/>
    </w:p>
    <w:tbl>
      <w:tblPr>
        <w:tblW w:w="9448" w:type="dxa"/>
        <w:tblLayout w:type="fixed"/>
        <w:tblLook w:val="01E0"/>
      </w:tblPr>
      <w:tblGrid>
        <w:gridCol w:w="3719"/>
        <w:gridCol w:w="400"/>
        <w:gridCol w:w="5329"/>
      </w:tblGrid>
      <w:tr w:rsidR="002B7A14" w:rsidRPr="00E60538">
        <w:tc>
          <w:tcPr>
            <w:tcW w:w="3711" w:type="dxa"/>
          </w:tcPr>
          <w:p w:rsidR="002B7A14" w:rsidRPr="00E60538" w:rsidRDefault="002B7A14" w:rsidP="001D6B15">
            <w:pPr>
              <w:keepNext/>
              <w:spacing w:before="100"/>
              <w:jc w:val="center"/>
              <w:rPr>
                <w:b/>
                <w:sz w:val="22"/>
                <w:szCs w:val="22"/>
              </w:rPr>
            </w:pPr>
            <w:r w:rsidRPr="00E60538">
              <w:rPr>
                <w:b/>
                <w:sz w:val="22"/>
                <w:szCs w:val="22"/>
              </w:rPr>
              <w:t>&lt;C&gt;</w:t>
            </w:r>
          </w:p>
        </w:tc>
        <w:tc>
          <w:tcPr>
            <w:tcW w:w="400" w:type="dxa"/>
          </w:tcPr>
          <w:p w:rsidR="002B7A14" w:rsidRPr="00E60538" w:rsidRDefault="002B7A14" w:rsidP="001D6B15">
            <w:pPr>
              <w:keepNext/>
              <w:spacing w:before="100"/>
              <w:jc w:val="center"/>
              <w:rPr>
                <w:i/>
                <w:sz w:val="22"/>
                <w:szCs w:val="22"/>
              </w:rPr>
            </w:pPr>
          </w:p>
        </w:tc>
        <w:tc>
          <w:tcPr>
            <w:tcW w:w="5329" w:type="dxa"/>
          </w:tcPr>
          <w:p w:rsidR="002B7A14" w:rsidRPr="00E60538" w:rsidRDefault="002B7A14" w:rsidP="001D6B15">
            <w:pPr>
              <w:keepNext/>
              <w:spacing w:before="100"/>
              <w:rPr>
                <w:sz w:val="22"/>
                <w:szCs w:val="22"/>
              </w:rPr>
            </w:pPr>
          </w:p>
        </w:tc>
      </w:tr>
      <w:tr w:rsidR="002B7A14" w:rsidRPr="00E60538">
        <w:tc>
          <w:tcPr>
            <w:tcW w:w="3711" w:type="dxa"/>
          </w:tcPr>
          <w:p w:rsidR="002B7A14" w:rsidRPr="00E60538" w:rsidRDefault="002B7A14" w:rsidP="001D6B15">
            <w:pPr>
              <w:keepNext/>
              <w:spacing w:before="100"/>
              <w:rPr>
                <w:b/>
                <w:sz w:val="22"/>
                <w:szCs w:val="22"/>
              </w:rPr>
            </w:pPr>
            <w:r w:rsidRPr="00E60538">
              <w:rPr>
                <w:b/>
                <w:sz w:val="22"/>
                <w:szCs w:val="22"/>
              </w:rPr>
              <w:t>Certyfikat</w:t>
            </w:r>
          </w:p>
        </w:tc>
        <w:tc>
          <w:tcPr>
            <w:tcW w:w="400" w:type="dxa"/>
          </w:tcPr>
          <w:p w:rsidR="002B7A14" w:rsidRPr="00E60538" w:rsidRDefault="002B7A14" w:rsidP="001D6B15">
            <w:pPr>
              <w:keepNext/>
              <w:spacing w:before="100"/>
              <w:jc w:val="center"/>
              <w:rPr>
                <w:i/>
                <w:sz w:val="22"/>
                <w:szCs w:val="22"/>
              </w:rPr>
            </w:pPr>
            <w:r w:rsidRPr="00E60538">
              <w:rPr>
                <w:sz w:val="22"/>
                <w:szCs w:val="22"/>
              </w:rPr>
              <w:t>-</w:t>
            </w:r>
          </w:p>
        </w:tc>
        <w:tc>
          <w:tcPr>
            <w:tcW w:w="5329" w:type="dxa"/>
          </w:tcPr>
          <w:p w:rsidR="002B7A14" w:rsidRPr="00E60538" w:rsidRDefault="002B7A14" w:rsidP="001D6B15">
            <w:pPr>
              <w:keepNext/>
              <w:spacing w:before="100"/>
              <w:rPr>
                <w:sz w:val="22"/>
                <w:szCs w:val="22"/>
              </w:rPr>
            </w:pPr>
            <w:r w:rsidRPr="00E60538">
              <w:rPr>
                <w:sz w:val="22"/>
                <w:szCs w:val="22"/>
              </w:rPr>
              <w:t>sekwencja danych zawierająca: informacje pozwalające na identyfikację posiadacza, klucz publiczny posiadacza, numer seryjny, okres ważności. Certyfikat może być podpisany przez CA.</w:t>
            </w:r>
          </w:p>
        </w:tc>
      </w:tr>
      <w:tr w:rsidR="002B7A14" w:rsidRPr="00E60538">
        <w:tc>
          <w:tcPr>
            <w:tcW w:w="3711" w:type="dxa"/>
          </w:tcPr>
          <w:p w:rsidR="002B7A14" w:rsidRPr="00E60538" w:rsidRDefault="002B7A14" w:rsidP="001D6B15">
            <w:pPr>
              <w:keepNext/>
              <w:spacing w:before="100"/>
              <w:rPr>
                <w:b/>
                <w:sz w:val="22"/>
                <w:szCs w:val="22"/>
              </w:rPr>
            </w:pPr>
            <w:r w:rsidRPr="00E60538">
              <w:rPr>
                <w:b/>
                <w:sz w:val="22"/>
                <w:szCs w:val="22"/>
              </w:rPr>
              <w:t>CPA (Collaboration Partner Agreement)</w:t>
            </w:r>
          </w:p>
        </w:tc>
        <w:tc>
          <w:tcPr>
            <w:tcW w:w="400" w:type="dxa"/>
          </w:tcPr>
          <w:p w:rsidR="002B7A14" w:rsidRPr="00E60538" w:rsidRDefault="002B7A14" w:rsidP="001D6B15">
            <w:pPr>
              <w:keepNext/>
              <w:spacing w:before="100"/>
              <w:jc w:val="center"/>
              <w:rPr>
                <w:sz w:val="22"/>
                <w:szCs w:val="22"/>
              </w:rPr>
            </w:pPr>
            <w:r w:rsidRPr="00E60538">
              <w:rPr>
                <w:sz w:val="22"/>
                <w:szCs w:val="22"/>
              </w:rPr>
              <w:t>-</w:t>
            </w:r>
          </w:p>
        </w:tc>
        <w:tc>
          <w:tcPr>
            <w:tcW w:w="5329" w:type="dxa"/>
          </w:tcPr>
          <w:p w:rsidR="002B7A14" w:rsidRPr="00E60538" w:rsidRDefault="002B7A14" w:rsidP="001D6B15">
            <w:pPr>
              <w:keepNext/>
              <w:spacing w:before="100"/>
              <w:rPr>
                <w:sz w:val="22"/>
                <w:szCs w:val="22"/>
              </w:rPr>
            </w:pPr>
            <w:r w:rsidRPr="00E60538">
              <w:rPr>
                <w:sz w:val="22"/>
                <w:szCs w:val="22"/>
              </w:rPr>
              <w:t>umowa o współpracy pomiędzy dwoma MSH, określająca parametry wymiany i obsługi przesyłek.</w:t>
            </w:r>
          </w:p>
        </w:tc>
      </w:tr>
      <w:tr w:rsidR="002B7A14" w:rsidRPr="00E60538">
        <w:tc>
          <w:tcPr>
            <w:tcW w:w="3711" w:type="dxa"/>
          </w:tcPr>
          <w:p w:rsidR="002B7A14" w:rsidRPr="00E60538" w:rsidRDefault="002B7A14" w:rsidP="001D6B15">
            <w:pPr>
              <w:keepNext/>
              <w:spacing w:before="100"/>
              <w:rPr>
                <w:b/>
                <w:sz w:val="22"/>
                <w:szCs w:val="22"/>
              </w:rPr>
            </w:pPr>
            <w:r w:rsidRPr="00E60538">
              <w:rPr>
                <w:b/>
                <w:sz w:val="22"/>
                <w:szCs w:val="22"/>
              </w:rPr>
              <w:t>CPP (Collaboration Protocol Profile)</w:t>
            </w:r>
          </w:p>
        </w:tc>
        <w:tc>
          <w:tcPr>
            <w:tcW w:w="400" w:type="dxa"/>
          </w:tcPr>
          <w:p w:rsidR="002B7A14" w:rsidRPr="00E60538" w:rsidRDefault="002B7A14" w:rsidP="001D6B15">
            <w:pPr>
              <w:keepNext/>
              <w:spacing w:before="100"/>
              <w:jc w:val="center"/>
              <w:rPr>
                <w:sz w:val="22"/>
                <w:szCs w:val="22"/>
              </w:rPr>
            </w:pPr>
            <w:r w:rsidRPr="00E60538">
              <w:rPr>
                <w:sz w:val="22"/>
                <w:szCs w:val="22"/>
              </w:rPr>
              <w:t>-</w:t>
            </w:r>
          </w:p>
        </w:tc>
        <w:tc>
          <w:tcPr>
            <w:tcW w:w="5329" w:type="dxa"/>
          </w:tcPr>
          <w:p w:rsidR="002B7A14" w:rsidRPr="00E60538" w:rsidRDefault="002B7A14" w:rsidP="001D6B15">
            <w:pPr>
              <w:keepNext/>
              <w:spacing w:before="100"/>
              <w:rPr>
                <w:sz w:val="22"/>
                <w:szCs w:val="22"/>
              </w:rPr>
            </w:pPr>
            <w:r w:rsidRPr="00E60538">
              <w:rPr>
                <w:sz w:val="22"/>
                <w:szCs w:val="22"/>
              </w:rPr>
              <w:t>profil biznesowy służący do wymiany komunikatów ebXML w interfejsie B2B.</w:t>
            </w:r>
          </w:p>
        </w:tc>
      </w:tr>
      <w:tr w:rsidR="002B7A14" w:rsidRPr="00E60538">
        <w:tc>
          <w:tcPr>
            <w:tcW w:w="3711" w:type="dxa"/>
          </w:tcPr>
          <w:p w:rsidR="002B7A14" w:rsidRPr="00E60538" w:rsidRDefault="002B7A14" w:rsidP="001D6B15">
            <w:pPr>
              <w:keepNext/>
              <w:spacing w:before="100"/>
              <w:jc w:val="center"/>
              <w:rPr>
                <w:b/>
                <w:sz w:val="22"/>
                <w:szCs w:val="22"/>
              </w:rPr>
            </w:pPr>
            <w:r w:rsidRPr="00E60538">
              <w:rPr>
                <w:b/>
                <w:sz w:val="22"/>
                <w:szCs w:val="22"/>
              </w:rPr>
              <w:t>&lt;E&gt;</w:t>
            </w:r>
          </w:p>
        </w:tc>
        <w:tc>
          <w:tcPr>
            <w:tcW w:w="400" w:type="dxa"/>
          </w:tcPr>
          <w:p w:rsidR="002B7A14" w:rsidRPr="00E60538" w:rsidRDefault="002B7A14" w:rsidP="001D6B15">
            <w:pPr>
              <w:keepNext/>
              <w:spacing w:before="100"/>
              <w:jc w:val="center"/>
              <w:rPr>
                <w:i/>
                <w:sz w:val="22"/>
                <w:szCs w:val="22"/>
              </w:rPr>
            </w:pPr>
          </w:p>
        </w:tc>
        <w:tc>
          <w:tcPr>
            <w:tcW w:w="5329" w:type="dxa"/>
          </w:tcPr>
          <w:p w:rsidR="002B7A14" w:rsidRPr="00E60538" w:rsidRDefault="002B7A14" w:rsidP="001D6B15">
            <w:pPr>
              <w:keepNext/>
              <w:spacing w:before="100"/>
              <w:rPr>
                <w:sz w:val="22"/>
                <w:szCs w:val="22"/>
              </w:rPr>
            </w:pPr>
          </w:p>
        </w:tc>
      </w:tr>
      <w:tr w:rsidR="002B7A14" w:rsidRPr="00E60538">
        <w:tc>
          <w:tcPr>
            <w:tcW w:w="3711" w:type="dxa"/>
          </w:tcPr>
          <w:p w:rsidR="002B7A14" w:rsidRPr="00E60538" w:rsidRDefault="002B7A14" w:rsidP="001D6B15">
            <w:pPr>
              <w:rPr>
                <w:b/>
                <w:sz w:val="22"/>
                <w:szCs w:val="22"/>
              </w:rPr>
            </w:pPr>
            <w:r w:rsidRPr="00E60538">
              <w:rPr>
                <w:b/>
                <w:sz w:val="22"/>
                <w:szCs w:val="22"/>
              </w:rPr>
              <w:t>Encja</w:t>
            </w:r>
          </w:p>
          <w:p w:rsidR="002B7A14" w:rsidRPr="00E60538" w:rsidRDefault="002B7A14" w:rsidP="001D6B15">
            <w:pPr>
              <w:rPr>
                <w:b/>
                <w:sz w:val="22"/>
                <w:szCs w:val="22"/>
              </w:rPr>
            </w:pPr>
          </w:p>
        </w:tc>
        <w:tc>
          <w:tcPr>
            <w:tcW w:w="400" w:type="dxa"/>
          </w:tcPr>
          <w:p w:rsidR="002B7A14" w:rsidRPr="00E60538" w:rsidRDefault="002B7A14" w:rsidP="001D6B15">
            <w:pPr>
              <w:rPr>
                <w:sz w:val="22"/>
                <w:szCs w:val="22"/>
              </w:rPr>
            </w:pPr>
            <w:r w:rsidRPr="00E60538">
              <w:rPr>
                <w:sz w:val="22"/>
                <w:szCs w:val="22"/>
              </w:rPr>
              <w:t>-</w:t>
            </w:r>
          </w:p>
        </w:tc>
        <w:tc>
          <w:tcPr>
            <w:tcW w:w="5329" w:type="dxa"/>
          </w:tcPr>
          <w:p w:rsidR="002B7A14" w:rsidRPr="00E60538" w:rsidRDefault="002B7A14" w:rsidP="001D6B15">
            <w:pPr>
              <w:pStyle w:val="FootnoteText"/>
              <w:spacing w:after="0"/>
              <w:rPr>
                <w:sz w:val="22"/>
                <w:szCs w:val="22"/>
              </w:rPr>
            </w:pPr>
            <w:r w:rsidRPr="00E60538">
              <w:rPr>
                <w:sz w:val="22"/>
                <w:szCs w:val="22"/>
              </w:rPr>
              <w:t>rzecz istotna, rzeczywista albo wyobrażona o której informacje muszą być znane lub przechowywane w systemie komputerowym</w:t>
            </w:r>
          </w:p>
        </w:tc>
      </w:tr>
      <w:tr w:rsidR="002B7A14" w:rsidRPr="00E60538">
        <w:tc>
          <w:tcPr>
            <w:tcW w:w="3711" w:type="dxa"/>
          </w:tcPr>
          <w:p w:rsidR="002B7A14" w:rsidRPr="00E60538" w:rsidRDefault="002B7A14" w:rsidP="001D6B15">
            <w:pPr>
              <w:keepNext/>
              <w:spacing w:before="100"/>
              <w:jc w:val="center"/>
              <w:rPr>
                <w:b/>
                <w:sz w:val="22"/>
                <w:szCs w:val="22"/>
              </w:rPr>
            </w:pPr>
            <w:r w:rsidRPr="00E60538">
              <w:rPr>
                <w:b/>
                <w:sz w:val="22"/>
                <w:szCs w:val="22"/>
              </w:rPr>
              <w:t>&lt;I&gt;</w:t>
            </w:r>
          </w:p>
        </w:tc>
        <w:tc>
          <w:tcPr>
            <w:tcW w:w="400" w:type="dxa"/>
          </w:tcPr>
          <w:p w:rsidR="002B7A14" w:rsidRPr="00E60538" w:rsidRDefault="002B7A14" w:rsidP="001D6B15">
            <w:pPr>
              <w:keepNext/>
              <w:spacing w:before="100"/>
              <w:jc w:val="center"/>
              <w:rPr>
                <w:i/>
                <w:sz w:val="22"/>
                <w:szCs w:val="22"/>
              </w:rPr>
            </w:pPr>
          </w:p>
        </w:tc>
        <w:tc>
          <w:tcPr>
            <w:tcW w:w="5329" w:type="dxa"/>
          </w:tcPr>
          <w:p w:rsidR="002B7A14" w:rsidRPr="00E60538" w:rsidRDefault="002B7A14" w:rsidP="001D6B15">
            <w:pPr>
              <w:keepNext/>
              <w:spacing w:before="100"/>
              <w:rPr>
                <w:sz w:val="22"/>
                <w:szCs w:val="22"/>
              </w:rPr>
            </w:pPr>
          </w:p>
        </w:tc>
      </w:tr>
      <w:tr w:rsidR="002B7A14" w:rsidRPr="00E60538">
        <w:tc>
          <w:tcPr>
            <w:tcW w:w="3711" w:type="dxa"/>
          </w:tcPr>
          <w:p w:rsidR="002B7A14" w:rsidRPr="00E60538" w:rsidRDefault="002B7A14" w:rsidP="001D6B15">
            <w:pPr>
              <w:rPr>
                <w:b/>
                <w:sz w:val="22"/>
                <w:szCs w:val="22"/>
              </w:rPr>
            </w:pPr>
            <w:r w:rsidRPr="00E60538">
              <w:rPr>
                <w:b/>
                <w:sz w:val="22"/>
                <w:szCs w:val="22"/>
              </w:rPr>
              <w:t>Integralność systemów</w:t>
            </w:r>
          </w:p>
          <w:p w:rsidR="002B7A14" w:rsidRPr="00E60538" w:rsidRDefault="002B7A14" w:rsidP="001D6B15">
            <w:pPr>
              <w:rPr>
                <w:b/>
                <w:sz w:val="22"/>
                <w:szCs w:val="22"/>
              </w:rPr>
            </w:pPr>
          </w:p>
        </w:tc>
        <w:tc>
          <w:tcPr>
            <w:tcW w:w="400" w:type="dxa"/>
          </w:tcPr>
          <w:p w:rsidR="002B7A14" w:rsidRPr="00E60538" w:rsidRDefault="002B7A14" w:rsidP="001D6B15">
            <w:pPr>
              <w:rPr>
                <w:sz w:val="22"/>
                <w:szCs w:val="22"/>
              </w:rPr>
            </w:pPr>
            <w:r w:rsidRPr="00E60538">
              <w:rPr>
                <w:sz w:val="22"/>
                <w:szCs w:val="22"/>
              </w:rPr>
              <w:t>-</w:t>
            </w:r>
          </w:p>
        </w:tc>
        <w:tc>
          <w:tcPr>
            <w:tcW w:w="5329" w:type="dxa"/>
          </w:tcPr>
          <w:p w:rsidR="002B7A14" w:rsidRPr="00E60538" w:rsidRDefault="002B7A14" w:rsidP="001D6B15">
            <w:pPr>
              <w:pStyle w:val="FootnoteText"/>
              <w:spacing w:after="0"/>
              <w:rPr>
                <w:sz w:val="22"/>
                <w:szCs w:val="22"/>
              </w:rPr>
            </w:pPr>
            <w:r w:rsidRPr="00E60538">
              <w:rPr>
                <w:sz w:val="22"/>
                <w:szCs w:val="22"/>
              </w:rPr>
              <w:t>stan systemów oznaczający ich zgodność informacyjną</w:t>
            </w:r>
          </w:p>
        </w:tc>
      </w:tr>
      <w:tr w:rsidR="002B7A14" w:rsidRPr="00E60538">
        <w:tc>
          <w:tcPr>
            <w:tcW w:w="3711" w:type="dxa"/>
          </w:tcPr>
          <w:p w:rsidR="002B7A14" w:rsidRPr="00E60538" w:rsidRDefault="002B7A14" w:rsidP="001D6B15">
            <w:pPr>
              <w:rPr>
                <w:b/>
                <w:sz w:val="22"/>
                <w:szCs w:val="22"/>
              </w:rPr>
            </w:pPr>
            <w:r w:rsidRPr="00E60538">
              <w:rPr>
                <w:b/>
                <w:sz w:val="22"/>
                <w:szCs w:val="22"/>
              </w:rPr>
              <w:t>Interfejs międzysystemowy</w:t>
            </w:r>
          </w:p>
        </w:tc>
        <w:tc>
          <w:tcPr>
            <w:tcW w:w="400" w:type="dxa"/>
          </w:tcPr>
          <w:p w:rsidR="002B7A14" w:rsidRPr="00E60538" w:rsidRDefault="002B7A14" w:rsidP="001D6B15">
            <w:pPr>
              <w:rPr>
                <w:sz w:val="22"/>
                <w:szCs w:val="22"/>
              </w:rPr>
            </w:pPr>
            <w:r w:rsidRPr="00E60538">
              <w:rPr>
                <w:sz w:val="22"/>
                <w:szCs w:val="22"/>
              </w:rPr>
              <w:t>-</w:t>
            </w:r>
          </w:p>
        </w:tc>
        <w:tc>
          <w:tcPr>
            <w:tcW w:w="5329" w:type="dxa"/>
          </w:tcPr>
          <w:p w:rsidR="002B7A14" w:rsidRPr="00E60538" w:rsidRDefault="002B7A14" w:rsidP="001D6B15">
            <w:pPr>
              <w:pStyle w:val="FootnoteText"/>
              <w:spacing w:after="0"/>
              <w:rPr>
                <w:sz w:val="22"/>
                <w:szCs w:val="22"/>
              </w:rPr>
            </w:pPr>
            <w:r w:rsidRPr="00E60538">
              <w:rPr>
                <w:sz w:val="22"/>
                <w:szCs w:val="22"/>
              </w:rPr>
              <w:t>rozwiązanie informatyczne umożliwiające komunikację (wymianę danych) między systemami</w:t>
            </w:r>
          </w:p>
        </w:tc>
      </w:tr>
      <w:tr w:rsidR="002B7A14" w:rsidRPr="00E60538">
        <w:tc>
          <w:tcPr>
            <w:tcW w:w="3711" w:type="dxa"/>
          </w:tcPr>
          <w:p w:rsidR="002B7A14" w:rsidRPr="00E60538" w:rsidRDefault="002B7A14" w:rsidP="001D6B15">
            <w:pPr>
              <w:keepNext/>
              <w:spacing w:before="100"/>
              <w:jc w:val="center"/>
              <w:rPr>
                <w:b/>
                <w:sz w:val="22"/>
                <w:szCs w:val="22"/>
              </w:rPr>
            </w:pPr>
            <w:r w:rsidRPr="00E60538">
              <w:rPr>
                <w:b/>
                <w:sz w:val="22"/>
                <w:szCs w:val="22"/>
              </w:rPr>
              <w:t>&lt;K&gt;</w:t>
            </w:r>
          </w:p>
        </w:tc>
        <w:tc>
          <w:tcPr>
            <w:tcW w:w="400" w:type="dxa"/>
          </w:tcPr>
          <w:p w:rsidR="002B7A14" w:rsidRPr="00E60538" w:rsidRDefault="002B7A14" w:rsidP="001D6B15">
            <w:pPr>
              <w:keepNext/>
              <w:spacing w:before="100"/>
              <w:jc w:val="center"/>
              <w:rPr>
                <w:i/>
                <w:sz w:val="22"/>
                <w:szCs w:val="22"/>
              </w:rPr>
            </w:pPr>
          </w:p>
        </w:tc>
        <w:tc>
          <w:tcPr>
            <w:tcW w:w="5329" w:type="dxa"/>
          </w:tcPr>
          <w:p w:rsidR="002B7A14" w:rsidRPr="00E60538" w:rsidRDefault="002B7A14" w:rsidP="001D6B15">
            <w:pPr>
              <w:keepNext/>
              <w:spacing w:before="100"/>
              <w:rPr>
                <w:sz w:val="22"/>
                <w:szCs w:val="22"/>
              </w:rPr>
            </w:pPr>
          </w:p>
        </w:tc>
      </w:tr>
      <w:tr w:rsidR="002B7A14" w:rsidRPr="00E60538">
        <w:tc>
          <w:tcPr>
            <w:tcW w:w="3711" w:type="dxa"/>
          </w:tcPr>
          <w:p w:rsidR="002B7A14" w:rsidRPr="00E60538" w:rsidRDefault="002B7A14" w:rsidP="001D6B15">
            <w:pPr>
              <w:rPr>
                <w:b/>
                <w:sz w:val="22"/>
                <w:szCs w:val="22"/>
              </w:rPr>
            </w:pPr>
            <w:r w:rsidRPr="00E60538">
              <w:rPr>
                <w:b/>
                <w:sz w:val="22"/>
                <w:szCs w:val="22"/>
              </w:rPr>
              <w:t>Komunikat</w:t>
            </w:r>
          </w:p>
        </w:tc>
        <w:tc>
          <w:tcPr>
            <w:tcW w:w="400" w:type="dxa"/>
          </w:tcPr>
          <w:p w:rsidR="002B7A14" w:rsidRPr="00E60538" w:rsidRDefault="002B7A14" w:rsidP="001D6B15">
            <w:pPr>
              <w:rPr>
                <w:sz w:val="22"/>
                <w:szCs w:val="22"/>
              </w:rPr>
            </w:pPr>
            <w:r w:rsidRPr="00E60538">
              <w:rPr>
                <w:sz w:val="22"/>
                <w:szCs w:val="22"/>
              </w:rPr>
              <w:t>-</w:t>
            </w:r>
          </w:p>
        </w:tc>
        <w:tc>
          <w:tcPr>
            <w:tcW w:w="5329" w:type="dxa"/>
          </w:tcPr>
          <w:p w:rsidR="002B7A14" w:rsidRPr="00E60538" w:rsidRDefault="002B7A14" w:rsidP="001D6B15">
            <w:pPr>
              <w:pStyle w:val="FootnoteText"/>
              <w:spacing w:after="0"/>
              <w:rPr>
                <w:sz w:val="22"/>
                <w:szCs w:val="22"/>
              </w:rPr>
            </w:pPr>
            <w:r w:rsidRPr="00E60538">
              <w:rPr>
                <w:sz w:val="22"/>
                <w:szCs w:val="22"/>
              </w:rPr>
              <w:t xml:space="preserve">element protokołu zawierający zestaw danych przewidzianych do przesłania do drugiego systemu </w:t>
            </w:r>
          </w:p>
        </w:tc>
      </w:tr>
      <w:tr w:rsidR="002B7A14" w:rsidRPr="00E60538">
        <w:tc>
          <w:tcPr>
            <w:tcW w:w="3711" w:type="dxa"/>
          </w:tcPr>
          <w:p w:rsidR="002B7A14" w:rsidRPr="00E60538" w:rsidRDefault="002B7A14" w:rsidP="001D6B15">
            <w:pPr>
              <w:rPr>
                <w:b/>
                <w:sz w:val="22"/>
                <w:szCs w:val="22"/>
              </w:rPr>
            </w:pPr>
            <w:r w:rsidRPr="00E60538">
              <w:rPr>
                <w:b/>
                <w:sz w:val="22"/>
                <w:szCs w:val="22"/>
              </w:rPr>
              <w:t>Komunikat Request</w:t>
            </w:r>
          </w:p>
        </w:tc>
        <w:tc>
          <w:tcPr>
            <w:tcW w:w="400" w:type="dxa"/>
          </w:tcPr>
          <w:p w:rsidR="002B7A14" w:rsidRPr="00E60538" w:rsidRDefault="002B7A14" w:rsidP="001D6B15">
            <w:pPr>
              <w:pStyle w:val="Tabela-zawarto"/>
              <w:rPr>
                <w:rFonts w:ascii="Times New Roman" w:hAnsi="Times New Roman"/>
                <w:sz w:val="22"/>
                <w:szCs w:val="22"/>
              </w:rPr>
            </w:pPr>
            <w:r w:rsidRPr="00E60538">
              <w:rPr>
                <w:rFonts w:ascii="Times New Roman" w:hAnsi="Times New Roman"/>
                <w:sz w:val="22"/>
                <w:szCs w:val="22"/>
              </w:rPr>
              <w:t>-</w:t>
            </w:r>
          </w:p>
        </w:tc>
        <w:tc>
          <w:tcPr>
            <w:tcW w:w="5329" w:type="dxa"/>
          </w:tcPr>
          <w:p w:rsidR="002B7A14" w:rsidRPr="00E60538" w:rsidRDefault="002B7A14" w:rsidP="001D6B15">
            <w:pPr>
              <w:pStyle w:val="Tabela-zawarto"/>
              <w:rPr>
                <w:rFonts w:ascii="Times New Roman" w:hAnsi="Times New Roman"/>
                <w:sz w:val="22"/>
                <w:szCs w:val="22"/>
              </w:rPr>
            </w:pPr>
            <w:r w:rsidRPr="00E60538">
              <w:rPr>
                <w:rFonts w:ascii="Times New Roman" w:hAnsi="Times New Roman"/>
                <w:sz w:val="22"/>
                <w:szCs w:val="22"/>
              </w:rPr>
              <w:t>dokument XML przesyłany od Klienta do Banku</w:t>
            </w:r>
          </w:p>
        </w:tc>
      </w:tr>
      <w:tr w:rsidR="002B7A14" w:rsidRPr="00E60538">
        <w:tc>
          <w:tcPr>
            <w:tcW w:w="3711" w:type="dxa"/>
          </w:tcPr>
          <w:p w:rsidR="002B7A14" w:rsidRPr="00E60538" w:rsidRDefault="002B7A14" w:rsidP="001D6B15">
            <w:pPr>
              <w:rPr>
                <w:b/>
                <w:sz w:val="22"/>
                <w:szCs w:val="22"/>
              </w:rPr>
            </w:pPr>
            <w:r w:rsidRPr="00E60538">
              <w:rPr>
                <w:b/>
                <w:sz w:val="22"/>
                <w:szCs w:val="22"/>
              </w:rPr>
              <w:t>Komunikat Response</w:t>
            </w:r>
          </w:p>
        </w:tc>
        <w:tc>
          <w:tcPr>
            <w:tcW w:w="400" w:type="dxa"/>
          </w:tcPr>
          <w:p w:rsidR="002B7A14" w:rsidRPr="00E60538" w:rsidRDefault="002B7A14" w:rsidP="001D6B15">
            <w:pPr>
              <w:pStyle w:val="Tabela-zawarto"/>
              <w:rPr>
                <w:rFonts w:ascii="Times New Roman" w:hAnsi="Times New Roman"/>
                <w:sz w:val="22"/>
                <w:szCs w:val="22"/>
              </w:rPr>
            </w:pPr>
            <w:r w:rsidRPr="00E60538">
              <w:rPr>
                <w:rFonts w:ascii="Times New Roman" w:hAnsi="Times New Roman"/>
                <w:sz w:val="22"/>
                <w:szCs w:val="22"/>
              </w:rPr>
              <w:t>-</w:t>
            </w:r>
          </w:p>
        </w:tc>
        <w:tc>
          <w:tcPr>
            <w:tcW w:w="5329" w:type="dxa"/>
          </w:tcPr>
          <w:p w:rsidR="002B7A14" w:rsidRPr="00E60538" w:rsidRDefault="002B7A14" w:rsidP="001D6B15">
            <w:pPr>
              <w:pStyle w:val="Tabela-zawarto"/>
              <w:rPr>
                <w:rFonts w:ascii="Times New Roman" w:hAnsi="Times New Roman"/>
                <w:sz w:val="22"/>
                <w:szCs w:val="22"/>
              </w:rPr>
            </w:pPr>
            <w:r w:rsidRPr="00E60538">
              <w:rPr>
                <w:rFonts w:ascii="Times New Roman" w:hAnsi="Times New Roman"/>
                <w:sz w:val="22"/>
                <w:szCs w:val="22"/>
              </w:rPr>
              <w:t>dokument XML przesyłany przez Bank do Klienta</w:t>
            </w:r>
          </w:p>
        </w:tc>
      </w:tr>
      <w:tr w:rsidR="002B7A14" w:rsidRPr="00E60538">
        <w:tc>
          <w:tcPr>
            <w:tcW w:w="3711" w:type="dxa"/>
          </w:tcPr>
          <w:p w:rsidR="002B7A14" w:rsidRPr="00E60538" w:rsidRDefault="002B7A14" w:rsidP="001D6B15">
            <w:pPr>
              <w:rPr>
                <w:b/>
                <w:sz w:val="22"/>
                <w:szCs w:val="22"/>
              </w:rPr>
            </w:pPr>
            <w:r w:rsidRPr="00E60538">
              <w:rPr>
                <w:b/>
                <w:sz w:val="22"/>
                <w:szCs w:val="22"/>
                <w:lang w:val="de-DE"/>
              </w:rPr>
              <w:t>Koperta SOAP / ebXML</w:t>
            </w:r>
          </w:p>
        </w:tc>
        <w:tc>
          <w:tcPr>
            <w:tcW w:w="400" w:type="dxa"/>
          </w:tcPr>
          <w:p w:rsidR="002B7A14" w:rsidRPr="00E60538" w:rsidRDefault="002B7A14" w:rsidP="001D6B15">
            <w:pPr>
              <w:pStyle w:val="Tabela-zawarto"/>
              <w:rPr>
                <w:rFonts w:ascii="Times New Roman" w:hAnsi="Times New Roman"/>
                <w:sz w:val="22"/>
                <w:szCs w:val="22"/>
              </w:rPr>
            </w:pPr>
            <w:r w:rsidRPr="00E60538">
              <w:rPr>
                <w:rFonts w:ascii="Times New Roman" w:hAnsi="Times New Roman"/>
                <w:sz w:val="22"/>
                <w:szCs w:val="22"/>
              </w:rPr>
              <w:t>-</w:t>
            </w:r>
          </w:p>
        </w:tc>
        <w:tc>
          <w:tcPr>
            <w:tcW w:w="5329" w:type="dxa"/>
          </w:tcPr>
          <w:p w:rsidR="002B7A14" w:rsidRPr="00E60538" w:rsidRDefault="002B7A14" w:rsidP="001D6B15">
            <w:pPr>
              <w:pStyle w:val="Tabela-zawarto"/>
              <w:rPr>
                <w:rFonts w:ascii="Times New Roman" w:hAnsi="Times New Roman"/>
                <w:sz w:val="22"/>
                <w:szCs w:val="22"/>
              </w:rPr>
            </w:pPr>
            <w:r w:rsidRPr="00E60538">
              <w:rPr>
                <w:rFonts w:ascii="Times New Roman" w:hAnsi="Times New Roman"/>
                <w:sz w:val="22"/>
                <w:szCs w:val="22"/>
              </w:rPr>
              <w:t>dokument XML zawierający elementy  SOAP i  ebXML, pierwsza część struktury MIME/Multipart.</w:t>
            </w:r>
          </w:p>
        </w:tc>
      </w:tr>
      <w:tr w:rsidR="002B7A14" w:rsidRPr="00E60538">
        <w:tc>
          <w:tcPr>
            <w:tcW w:w="3711" w:type="dxa"/>
          </w:tcPr>
          <w:p w:rsidR="002B7A14" w:rsidRPr="00E60538" w:rsidRDefault="002B7A14" w:rsidP="001D6B15">
            <w:pPr>
              <w:jc w:val="center"/>
              <w:rPr>
                <w:b/>
                <w:sz w:val="22"/>
                <w:szCs w:val="22"/>
              </w:rPr>
            </w:pPr>
            <w:r w:rsidRPr="00E60538">
              <w:rPr>
                <w:b/>
                <w:sz w:val="22"/>
                <w:szCs w:val="22"/>
              </w:rPr>
              <w:t>&lt;M&gt;</w:t>
            </w:r>
          </w:p>
        </w:tc>
        <w:tc>
          <w:tcPr>
            <w:tcW w:w="400" w:type="dxa"/>
          </w:tcPr>
          <w:p w:rsidR="002B7A14" w:rsidRPr="00E60538" w:rsidRDefault="002B7A14" w:rsidP="001D6B15">
            <w:pPr>
              <w:pStyle w:val="Tabela-zawarto"/>
              <w:rPr>
                <w:rFonts w:ascii="Times New Roman" w:hAnsi="Times New Roman"/>
                <w:sz w:val="22"/>
                <w:szCs w:val="22"/>
              </w:rPr>
            </w:pPr>
          </w:p>
        </w:tc>
        <w:tc>
          <w:tcPr>
            <w:tcW w:w="5329" w:type="dxa"/>
          </w:tcPr>
          <w:p w:rsidR="002B7A14" w:rsidRPr="00E60538" w:rsidRDefault="002B7A14" w:rsidP="001D6B15">
            <w:pPr>
              <w:pStyle w:val="Tabela-zawarto"/>
              <w:rPr>
                <w:rFonts w:ascii="Times New Roman" w:hAnsi="Times New Roman"/>
                <w:sz w:val="22"/>
                <w:szCs w:val="22"/>
              </w:rPr>
            </w:pPr>
          </w:p>
        </w:tc>
      </w:tr>
      <w:tr w:rsidR="002B7A14" w:rsidRPr="00E60538">
        <w:tc>
          <w:tcPr>
            <w:tcW w:w="3711" w:type="dxa"/>
          </w:tcPr>
          <w:p w:rsidR="002B7A14" w:rsidRPr="00E60538" w:rsidRDefault="002B7A14" w:rsidP="001D6B15">
            <w:pPr>
              <w:rPr>
                <w:b/>
                <w:sz w:val="22"/>
                <w:szCs w:val="22"/>
              </w:rPr>
            </w:pPr>
            <w:r w:rsidRPr="00E60538">
              <w:rPr>
                <w:b/>
                <w:sz w:val="22"/>
                <w:szCs w:val="22"/>
                <w:lang w:val="en-US"/>
              </w:rPr>
              <w:t>Message Service Handler (MSH)</w:t>
            </w:r>
          </w:p>
        </w:tc>
        <w:tc>
          <w:tcPr>
            <w:tcW w:w="400" w:type="dxa"/>
          </w:tcPr>
          <w:p w:rsidR="002B7A14" w:rsidRPr="00E60538" w:rsidRDefault="002B7A14" w:rsidP="001D6B15">
            <w:pPr>
              <w:pStyle w:val="Tabela-zawarto"/>
              <w:rPr>
                <w:rFonts w:ascii="Times New Roman" w:hAnsi="Times New Roman"/>
                <w:sz w:val="22"/>
                <w:szCs w:val="22"/>
              </w:rPr>
            </w:pPr>
            <w:r w:rsidRPr="00E60538">
              <w:rPr>
                <w:rFonts w:ascii="Times New Roman" w:hAnsi="Times New Roman"/>
                <w:sz w:val="22"/>
                <w:szCs w:val="22"/>
              </w:rPr>
              <w:t>-</w:t>
            </w:r>
          </w:p>
        </w:tc>
        <w:tc>
          <w:tcPr>
            <w:tcW w:w="5329" w:type="dxa"/>
          </w:tcPr>
          <w:p w:rsidR="002B7A14" w:rsidRPr="00E60538" w:rsidRDefault="002B7A14" w:rsidP="001D6B15">
            <w:pPr>
              <w:pStyle w:val="Tabela-zawarto"/>
              <w:rPr>
                <w:rFonts w:ascii="Times New Roman" w:hAnsi="Times New Roman"/>
                <w:sz w:val="22"/>
                <w:szCs w:val="22"/>
              </w:rPr>
            </w:pPr>
            <w:r w:rsidRPr="00E60538">
              <w:rPr>
                <w:rFonts w:ascii="Times New Roman" w:hAnsi="Times New Roman"/>
                <w:sz w:val="22"/>
                <w:szCs w:val="22"/>
              </w:rPr>
              <w:t>logiczny podsystem w infrastrukturze informatycznej strony wymieniającej dane w standardzie ebXML,   odpowiedzialny za wysyłanie i odbieranie przesyłek ebXML.</w:t>
            </w:r>
          </w:p>
        </w:tc>
      </w:tr>
      <w:tr w:rsidR="002B7A14" w:rsidRPr="00E60538">
        <w:tc>
          <w:tcPr>
            <w:tcW w:w="3711" w:type="dxa"/>
          </w:tcPr>
          <w:p w:rsidR="002B7A14" w:rsidRPr="00E60538" w:rsidRDefault="002B7A14" w:rsidP="001D6B15">
            <w:pPr>
              <w:keepNext/>
              <w:spacing w:before="100"/>
              <w:jc w:val="center"/>
              <w:rPr>
                <w:b/>
                <w:sz w:val="22"/>
                <w:szCs w:val="22"/>
              </w:rPr>
            </w:pPr>
            <w:r w:rsidRPr="00E60538">
              <w:rPr>
                <w:b/>
                <w:sz w:val="22"/>
                <w:szCs w:val="22"/>
              </w:rPr>
              <w:t>&lt;P&gt;</w:t>
            </w:r>
          </w:p>
        </w:tc>
        <w:tc>
          <w:tcPr>
            <w:tcW w:w="400" w:type="dxa"/>
          </w:tcPr>
          <w:p w:rsidR="002B7A14" w:rsidRPr="00E60538" w:rsidRDefault="002B7A14" w:rsidP="001D6B15">
            <w:pPr>
              <w:keepNext/>
              <w:spacing w:before="100"/>
              <w:jc w:val="center"/>
              <w:rPr>
                <w:i/>
                <w:sz w:val="22"/>
                <w:szCs w:val="22"/>
              </w:rPr>
            </w:pPr>
          </w:p>
        </w:tc>
        <w:tc>
          <w:tcPr>
            <w:tcW w:w="5329" w:type="dxa"/>
          </w:tcPr>
          <w:p w:rsidR="002B7A14" w:rsidRPr="00E60538" w:rsidRDefault="002B7A14" w:rsidP="001D6B15">
            <w:pPr>
              <w:keepNext/>
              <w:spacing w:before="100"/>
              <w:rPr>
                <w:sz w:val="22"/>
                <w:szCs w:val="22"/>
              </w:rPr>
            </w:pPr>
          </w:p>
        </w:tc>
      </w:tr>
      <w:tr w:rsidR="002B7A14" w:rsidRPr="00E60538">
        <w:tc>
          <w:tcPr>
            <w:tcW w:w="3711" w:type="dxa"/>
          </w:tcPr>
          <w:p w:rsidR="002B7A14" w:rsidRPr="00E60538" w:rsidRDefault="002B7A14" w:rsidP="00A04C3E">
            <w:pPr>
              <w:pStyle w:val="OpisZnak"/>
              <w:ind w:left="0"/>
              <w:jc w:val="left"/>
              <w:rPr>
                <w:rStyle w:val="PageNumber"/>
                <w:b/>
                <w:szCs w:val="22"/>
              </w:rPr>
            </w:pPr>
            <w:r w:rsidRPr="00E60538">
              <w:rPr>
                <w:rStyle w:val="PageNumber"/>
                <w:b/>
                <w:szCs w:val="22"/>
              </w:rPr>
              <w:t>PKCS#7</w:t>
            </w:r>
          </w:p>
          <w:p w:rsidR="002B7A14" w:rsidRPr="00E60538" w:rsidRDefault="002B7A14" w:rsidP="00A04C3E">
            <w:pPr>
              <w:autoSpaceDE w:val="0"/>
              <w:autoSpaceDN w:val="0"/>
              <w:adjustRightInd w:val="0"/>
              <w:rPr>
                <w:color w:val="000000"/>
                <w:sz w:val="22"/>
                <w:szCs w:val="22"/>
              </w:rPr>
            </w:pPr>
          </w:p>
          <w:p w:rsidR="002B7A14" w:rsidRPr="00E60538" w:rsidRDefault="002B7A14" w:rsidP="001D6B15">
            <w:pPr>
              <w:rPr>
                <w:b/>
                <w:sz w:val="22"/>
                <w:szCs w:val="22"/>
              </w:rPr>
            </w:pPr>
          </w:p>
        </w:tc>
        <w:tc>
          <w:tcPr>
            <w:tcW w:w="400" w:type="dxa"/>
          </w:tcPr>
          <w:p w:rsidR="002B7A14" w:rsidRPr="00E60538" w:rsidRDefault="002B7A14" w:rsidP="001D6B15">
            <w:pPr>
              <w:rPr>
                <w:sz w:val="22"/>
                <w:szCs w:val="22"/>
              </w:rPr>
            </w:pPr>
            <w:r w:rsidRPr="00E60538">
              <w:rPr>
                <w:sz w:val="22"/>
                <w:szCs w:val="22"/>
              </w:rPr>
              <w:t>-</w:t>
            </w:r>
          </w:p>
        </w:tc>
        <w:tc>
          <w:tcPr>
            <w:tcW w:w="5329" w:type="dxa"/>
          </w:tcPr>
          <w:p w:rsidR="002B7A14" w:rsidRPr="00E60538" w:rsidRDefault="002B7A14" w:rsidP="001D6B15">
            <w:pPr>
              <w:pStyle w:val="FootnoteText"/>
              <w:spacing w:after="0"/>
              <w:rPr>
                <w:sz w:val="22"/>
                <w:szCs w:val="22"/>
              </w:rPr>
            </w:pPr>
            <w:r w:rsidRPr="00E60538">
              <w:rPr>
                <w:color w:val="000000"/>
                <w:sz w:val="22"/>
                <w:szCs w:val="22"/>
              </w:rPr>
              <w:t>standard kryptograficzny oparty na infrastrukturze klucza publicznego.</w:t>
            </w:r>
          </w:p>
        </w:tc>
      </w:tr>
      <w:tr w:rsidR="002B7A14" w:rsidRPr="00E60538">
        <w:tc>
          <w:tcPr>
            <w:tcW w:w="3711" w:type="dxa"/>
          </w:tcPr>
          <w:p w:rsidR="002B7A14" w:rsidRPr="00E60538" w:rsidRDefault="002B7A14" w:rsidP="001D6B15">
            <w:pPr>
              <w:rPr>
                <w:b/>
                <w:sz w:val="22"/>
                <w:szCs w:val="22"/>
              </w:rPr>
            </w:pPr>
            <w:r w:rsidRPr="00E60538">
              <w:rPr>
                <w:b/>
                <w:sz w:val="22"/>
                <w:szCs w:val="22"/>
              </w:rPr>
              <w:t>Protokół</w:t>
            </w:r>
          </w:p>
        </w:tc>
        <w:tc>
          <w:tcPr>
            <w:tcW w:w="400" w:type="dxa"/>
          </w:tcPr>
          <w:p w:rsidR="002B7A14" w:rsidRPr="00E60538" w:rsidRDefault="002B7A14" w:rsidP="001D6B15">
            <w:pPr>
              <w:rPr>
                <w:sz w:val="22"/>
                <w:szCs w:val="22"/>
              </w:rPr>
            </w:pPr>
            <w:r w:rsidRPr="00E60538">
              <w:rPr>
                <w:sz w:val="22"/>
                <w:szCs w:val="22"/>
              </w:rPr>
              <w:t>-</w:t>
            </w:r>
          </w:p>
        </w:tc>
        <w:tc>
          <w:tcPr>
            <w:tcW w:w="5329" w:type="dxa"/>
          </w:tcPr>
          <w:p w:rsidR="002B7A14" w:rsidRPr="00E60538" w:rsidRDefault="002B7A14" w:rsidP="001D6B15">
            <w:pPr>
              <w:pStyle w:val="FootnoteText"/>
              <w:spacing w:after="0"/>
              <w:rPr>
                <w:sz w:val="22"/>
                <w:szCs w:val="22"/>
              </w:rPr>
            </w:pPr>
            <w:r w:rsidRPr="00E60538">
              <w:rPr>
                <w:sz w:val="22"/>
                <w:szCs w:val="22"/>
              </w:rPr>
              <w:t>język komunikacji między systemami służący np. wymianie danych</w:t>
            </w:r>
          </w:p>
        </w:tc>
      </w:tr>
      <w:tr w:rsidR="002B7A14" w:rsidRPr="00E60538">
        <w:tc>
          <w:tcPr>
            <w:tcW w:w="3711" w:type="dxa"/>
          </w:tcPr>
          <w:p w:rsidR="002B7A14" w:rsidRPr="00E60538" w:rsidRDefault="002B7A14" w:rsidP="001D6B15">
            <w:pPr>
              <w:rPr>
                <w:b/>
                <w:sz w:val="22"/>
                <w:szCs w:val="22"/>
              </w:rPr>
            </w:pPr>
            <w:r w:rsidRPr="00E60538">
              <w:rPr>
                <w:b/>
                <w:sz w:val="22"/>
                <w:szCs w:val="22"/>
              </w:rPr>
              <w:t>Przesyłka ebXML</w:t>
            </w:r>
          </w:p>
        </w:tc>
        <w:tc>
          <w:tcPr>
            <w:tcW w:w="400" w:type="dxa"/>
          </w:tcPr>
          <w:p w:rsidR="002B7A14" w:rsidRPr="00E60538" w:rsidRDefault="002B7A14" w:rsidP="001D6B15">
            <w:pPr>
              <w:rPr>
                <w:sz w:val="22"/>
                <w:szCs w:val="22"/>
              </w:rPr>
            </w:pPr>
            <w:r w:rsidRPr="00E60538">
              <w:rPr>
                <w:sz w:val="22"/>
                <w:szCs w:val="22"/>
              </w:rPr>
              <w:t>-</w:t>
            </w:r>
          </w:p>
        </w:tc>
        <w:tc>
          <w:tcPr>
            <w:tcW w:w="5329" w:type="dxa"/>
          </w:tcPr>
          <w:p w:rsidR="002B7A14" w:rsidRPr="00E60538" w:rsidRDefault="002B7A14" w:rsidP="001D6B15">
            <w:pPr>
              <w:pStyle w:val="Tabela-zawarto"/>
              <w:spacing w:after="0"/>
              <w:rPr>
                <w:rFonts w:ascii="Times New Roman" w:hAnsi="Times New Roman"/>
                <w:sz w:val="22"/>
                <w:szCs w:val="22"/>
              </w:rPr>
            </w:pPr>
            <w:r w:rsidRPr="00E60538">
              <w:rPr>
                <w:rFonts w:ascii="Times New Roman" w:hAnsi="Times New Roman"/>
                <w:sz w:val="22"/>
                <w:szCs w:val="22"/>
              </w:rPr>
              <w:t xml:space="preserve">lbiór danych przesyłanych pomiędzy aplikacjami nadawcy i odbiorcy w formacie zgodnym ze specyfikacją </w:t>
            </w:r>
            <w:r w:rsidRPr="00E60538">
              <w:rPr>
                <w:rFonts w:ascii="Times New Roman" w:hAnsi="Times New Roman"/>
                <w:i/>
                <w:sz w:val="22"/>
                <w:szCs w:val="22"/>
              </w:rPr>
              <w:t>ebXML Message Service Specification.</w:t>
            </w:r>
          </w:p>
        </w:tc>
      </w:tr>
      <w:tr w:rsidR="002B7A14" w:rsidRPr="00E60538">
        <w:tc>
          <w:tcPr>
            <w:tcW w:w="3711" w:type="dxa"/>
          </w:tcPr>
          <w:p w:rsidR="002B7A14" w:rsidRPr="00E60538" w:rsidRDefault="002B7A14" w:rsidP="001D6B15">
            <w:pPr>
              <w:keepNext/>
              <w:spacing w:before="100"/>
              <w:jc w:val="center"/>
              <w:rPr>
                <w:b/>
                <w:sz w:val="22"/>
                <w:szCs w:val="22"/>
              </w:rPr>
            </w:pPr>
            <w:r w:rsidRPr="00E60538">
              <w:rPr>
                <w:b/>
                <w:sz w:val="22"/>
                <w:szCs w:val="22"/>
              </w:rPr>
              <w:t>&lt;S&gt;</w:t>
            </w:r>
          </w:p>
        </w:tc>
        <w:tc>
          <w:tcPr>
            <w:tcW w:w="400" w:type="dxa"/>
          </w:tcPr>
          <w:p w:rsidR="002B7A14" w:rsidRPr="00E60538" w:rsidRDefault="002B7A14" w:rsidP="001D6B15">
            <w:pPr>
              <w:keepNext/>
              <w:spacing w:before="100"/>
              <w:jc w:val="center"/>
              <w:rPr>
                <w:i/>
                <w:sz w:val="22"/>
                <w:szCs w:val="22"/>
              </w:rPr>
            </w:pPr>
          </w:p>
        </w:tc>
        <w:tc>
          <w:tcPr>
            <w:tcW w:w="5329" w:type="dxa"/>
          </w:tcPr>
          <w:p w:rsidR="002B7A14" w:rsidRPr="00E60538" w:rsidRDefault="002B7A14" w:rsidP="001D6B15">
            <w:pPr>
              <w:keepNext/>
              <w:spacing w:before="100"/>
              <w:rPr>
                <w:sz w:val="22"/>
                <w:szCs w:val="22"/>
              </w:rPr>
            </w:pPr>
          </w:p>
        </w:tc>
      </w:tr>
      <w:tr w:rsidR="002B7A14" w:rsidRPr="00E60538">
        <w:tc>
          <w:tcPr>
            <w:tcW w:w="3711" w:type="dxa"/>
          </w:tcPr>
          <w:p w:rsidR="002B7A14" w:rsidRPr="00E60538" w:rsidRDefault="002B7A14" w:rsidP="00870B0C">
            <w:pPr>
              <w:pStyle w:val="Sownik-sowo"/>
              <w:spacing w:before="120"/>
              <w:rPr>
                <w:rFonts w:ascii="Times New Roman" w:hAnsi="Times New Roman"/>
                <w:szCs w:val="22"/>
                <w:lang w:val="en-US"/>
              </w:rPr>
            </w:pPr>
            <w:r w:rsidRPr="00E60538">
              <w:rPr>
                <w:rFonts w:ascii="Times New Roman" w:hAnsi="Times New Roman"/>
                <w:szCs w:val="22"/>
                <w:lang w:val="en-US"/>
              </w:rPr>
              <w:t>SOAP</w:t>
            </w:r>
          </w:p>
          <w:p w:rsidR="002B7A14" w:rsidRPr="00E60538" w:rsidRDefault="002B7A14" w:rsidP="00870B0C">
            <w:pPr>
              <w:rPr>
                <w:b/>
                <w:sz w:val="22"/>
                <w:szCs w:val="22"/>
                <w:lang w:val="en-US"/>
              </w:rPr>
            </w:pPr>
            <w:r w:rsidRPr="00E60538">
              <w:rPr>
                <w:b/>
                <w:i/>
                <w:sz w:val="22"/>
                <w:szCs w:val="22"/>
                <w:lang w:val="en-US"/>
              </w:rPr>
              <w:t>(Simple object Access Protocol)</w:t>
            </w:r>
          </w:p>
        </w:tc>
        <w:tc>
          <w:tcPr>
            <w:tcW w:w="400" w:type="dxa"/>
          </w:tcPr>
          <w:p w:rsidR="002B7A14" w:rsidRPr="00E60538" w:rsidRDefault="002B7A14" w:rsidP="001D6B15">
            <w:pPr>
              <w:rPr>
                <w:sz w:val="22"/>
                <w:szCs w:val="22"/>
              </w:rPr>
            </w:pPr>
            <w:r w:rsidRPr="00E60538">
              <w:rPr>
                <w:sz w:val="22"/>
                <w:szCs w:val="22"/>
              </w:rPr>
              <w:t>-</w:t>
            </w:r>
          </w:p>
        </w:tc>
        <w:tc>
          <w:tcPr>
            <w:tcW w:w="5329" w:type="dxa"/>
          </w:tcPr>
          <w:p w:rsidR="002B7A14" w:rsidRPr="00E60538" w:rsidRDefault="002B7A14" w:rsidP="00870B0C">
            <w:pPr>
              <w:pStyle w:val="Tabela-zawarto"/>
              <w:rPr>
                <w:rFonts w:ascii="Times New Roman" w:hAnsi="Times New Roman"/>
                <w:sz w:val="22"/>
                <w:szCs w:val="22"/>
              </w:rPr>
            </w:pPr>
            <w:r w:rsidRPr="00E60538">
              <w:rPr>
                <w:rFonts w:ascii="Times New Roman" w:hAnsi="Times New Roman"/>
                <w:sz w:val="22"/>
                <w:szCs w:val="22"/>
              </w:rPr>
              <w:t xml:space="preserve">protokół  wymiany danych w standardzie XML. </w:t>
            </w:r>
          </w:p>
          <w:p w:rsidR="002B7A14" w:rsidRPr="00E60538" w:rsidRDefault="002B7A14" w:rsidP="001D6B15">
            <w:pPr>
              <w:pStyle w:val="FootnoteText"/>
              <w:spacing w:after="0"/>
              <w:rPr>
                <w:sz w:val="22"/>
                <w:szCs w:val="22"/>
              </w:rPr>
            </w:pPr>
          </w:p>
        </w:tc>
      </w:tr>
      <w:tr w:rsidR="002B7A14" w:rsidRPr="00E60538">
        <w:tc>
          <w:tcPr>
            <w:tcW w:w="3711" w:type="dxa"/>
          </w:tcPr>
          <w:p w:rsidR="002B7A14" w:rsidRPr="00E60538" w:rsidRDefault="002B7A14" w:rsidP="001D6B15">
            <w:pPr>
              <w:rPr>
                <w:b/>
                <w:sz w:val="22"/>
                <w:szCs w:val="22"/>
              </w:rPr>
            </w:pPr>
            <w:r w:rsidRPr="00E60538">
              <w:rPr>
                <w:b/>
                <w:sz w:val="22"/>
                <w:szCs w:val="22"/>
              </w:rPr>
              <w:t>Synonim nazwy encji</w:t>
            </w:r>
          </w:p>
        </w:tc>
        <w:tc>
          <w:tcPr>
            <w:tcW w:w="400" w:type="dxa"/>
          </w:tcPr>
          <w:p w:rsidR="002B7A14" w:rsidRPr="00E60538" w:rsidRDefault="002B7A14" w:rsidP="001D6B15">
            <w:pPr>
              <w:rPr>
                <w:sz w:val="22"/>
                <w:szCs w:val="22"/>
              </w:rPr>
            </w:pPr>
            <w:r w:rsidRPr="00E60538">
              <w:rPr>
                <w:sz w:val="22"/>
                <w:szCs w:val="22"/>
              </w:rPr>
              <w:t>-</w:t>
            </w:r>
          </w:p>
        </w:tc>
        <w:tc>
          <w:tcPr>
            <w:tcW w:w="5329" w:type="dxa"/>
          </w:tcPr>
          <w:p w:rsidR="002B7A14" w:rsidRPr="00E60538" w:rsidRDefault="002B7A14" w:rsidP="001D6B15">
            <w:pPr>
              <w:pStyle w:val="FootnoteText"/>
              <w:spacing w:after="0"/>
              <w:rPr>
                <w:sz w:val="22"/>
                <w:szCs w:val="22"/>
              </w:rPr>
            </w:pPr>
            <w:r w:rsidRPr="00E60538">
              <w:rPr>
                <w:sz w:val="22"/>
                <w:szCs w:val="22"/>
              </w:rPr>
              <w:t>skrócona, często trzyliterowa, nazwa encji używana dla wygody przy częstym odwoływaniu się do jej atrybutów</w:t>
            </w:r>
          </w:p>
        </w:tc>
      </w:tr>
      <w:tr w:rsidR="002B7A14" w:rsidRPr="00E60538">
        <w:tc>
          <w:tcPr>
            <w:tcW w:w="3711" w:type="dxa"/>
          </w:tcPr>
          <w:p w:rsidR="002B7A14" w:rsidRPr="00E60538" w:rsidRDefault="002B7A14" w:rsidP="001D6B15">
            <w:pPr>
              <w:rPr>
                <w:b/>
                <w:sz w:val="22"/>
                <w:szCs w:val="22"/>
              </w:rPr>
            </w:pPr>
            <w:r w:rsidRPr="00E60538">
              <w:rPr>
                <w:b/>
                <w:sz w:val="22"/>
                <w:szCs w:val="22"/>
              </w:rPr>
              <w:t>Synonim nazwy tabeli</w:t>
            </w:r>
          </w:p>
        </w:tc>
        <w:tc>
          <w:tcPr>
            <w:tcW w:w="400" w:type="dxa"/>
          </w:tcPr>
          <w:p w:rsidR="002B7A14" w:rsidRPr="00E60538" w:rsidRDefault="002B7A14" w:rsidP="001D6B15">
            <w:pPr>
              <w:rPr>
                <w:sz w:val="22"/>
                <w:szCs w:val="22"/>
              </w:rPr>
            </w:pPr>
            <w:r w:rsidRPr="00E60538">
              <w:rPr>
                <w:sz w:val="22"/>
                <w:szCs w:val="22"/>
              </w:rPr>
              <w:t>-</w:t>
            </w:r>
          </w:p>
        </w:tc>
        <w:tc>
          <w:tcPr>
            <w:tcW w:w="5329" w:type="dxa"/>
          </w:tcPr>
          <w:p w:rsidR="002B7A14" w:rsidRPr="00E60538" w:rsidRDefault="002B7A14" w:rsidP="001D6B15">
            <w:pPr>
              <w:pStyle w:val="FootnoteText"/>
              <w:spacing w:after="0"/>
              <w:rPr>
                <w:sz w:val="22"/>
                <w:szCs w:val="22"/>
              </w:rPr>
            </w:pPr>
            <w:r w:rsidRPr="00E60538">
              <w:rPr>
                <w:sz w:val="22"/>
                <w:szCs w:val="22"/>
              </w:rPr>
              <w:t>skrócona, często trzyliterowa, nazwa tabeli używana dla wygody przy częstym odwoływaniu się do jej pól</w:t>
            </w:r>
          </w:p>
        </w:tc>
      </w:tr>
      <w:tr w:rsidR="002B7A14" w:rsidRPr="00905B7C" w:rsidTr="00E61B0F">
        <w:tblPrEx>
          <w:tblBorders>
            <w:bottom w:val="single" w:sz="4" w:space="0" w:color="auto"/>
          </w:tblBorders>
          <w:tblCellMar>
            <w:left w:w="70" w:type="dxa"/>
            <w:right w:w="70" w:type="dxa"/>
          </w:tblCellMar>
          <w:tblLook w:val="0000"/>
        </w:tblPrEx>
        <w:trPr>
          <w:cantSplit/>
        </w:trPr>
        <w:tc>
          <w:tcPr>
            <w:tcW w:w="3711" w:type="dxa"/>
          </w:tcPr>
          <w:p w:rsidR="002B7A14" w:rsidRPr="00E9514A" w:rsidRDefault="002B7A14" w:rsidP="003804EE">
            <w:pPr>
              <w:keepNext/>
              <w:spacing w:before="100"/>
              <w:jc w:val="center"/>
              <w:rPr>
                <w:b/>
                <w:sz w:val="22"/>
                <w:szCs w:val="22"/>
              </w:rPr>
            </w:pPr>
            <w:r w:rsidRPr="00E9514A">
              <w:rPr>
                <w:b/>
                <w:sz w:val="22"/>
                <w:szCs w:val="22"/>
              </w:rPr>
              <w:t>&lt;</w:t>
            </w:r>
            <w:r>
              <w:rPr>
                <w:b/>
                <w:sz w:val="22"/>
                <w:szCs w:val="22"/>
              </w:rPr>
              <w:t>T</w:t>
            </w:r>
            <w:r w:rsidRPr="00E9514A">
              <w:rPr>
                <w:b/>
                <w:sz w:val="22"/>
                <w:szCs w:val="22"/>
              </w:rPr>
              <w:t>&gt;</w:t>
            </w:r>
          </w:p>
        </w:tc>
        <w:tc>
          <w:tcPr>
            <w:tcW w:w="400" w:type="dxa"/>
          </w:tcPr>
          <w:p w:rsidR="002B7A14" w:rsidRPr="00E9514A" w:rsidRDefault="002B7A14" w:rsidP="003804EE">
            <w:pPr>
              <w:keepNext/>
              <w:spacing w:before="100"/>
              <w:jc w:val="center"/>
              <w:rPr>
                <w:i/>
                <w:sz w:val="22"/>
                <w:szCs w:val="22"/>
              </w:rPr>
            </w:pPr>
          </w:p>
        </w:tc>
        <w:tc>
          <w:tcPr>
            <w:tcW w:w="5329" w:type="dxa"/>
          </w:tcPr>
          <w:p w:rsidR="002B7A14" w:rsidRPr="00E9514A" w:rsidRDefault="002B7A14" w:rsidP="003804EE">
            <w:pPr>
              <w:keepNext/>
              <w:spacing w:before="100"/>
              <w:rPr>
                <w:sz w:val="22"/>
                <w:szCs w:val="22"/>
              </w:rPr>
            </w:pPr>
          </w:p>
        </w:tc>
      </w:tr>
      <w:tr w:rsidR="002B7A14" w:rsidRPr="00905B7C" w:rsidTr="00E61B0F">
        <w:tblPrEx>
          <w:tblBorders>
            <w:bottom w:val="single" w:sz="4" w:space="0" w:color="auto"/>
          </w:tblBorders>
          <w:tblCellMar>
            <w:left w:w="70" w:type="dxa"/>
            <w:right w:w="70" w:type="dxa"/>
          </w:tblCellMar>
          <w:tblLook w:val="0000"/>
        </w:tblPrEx>
        <w:tc>
          <w:tcPr>
            <w:tcW w:w="3711" w:type="dxa"/>
          </w:tcPr>
          <w:p w:rsidR="002B7A14" w:rsidRPr="00E9514A" w:rsidRDefault="002B7A14" w:rsidP="003804EE">
            <w:pPr>
              <w:rPr>
                <w:b/>
                <w:sz w:val="22"/>
                <w:szCs w:val="22"/>
              </w:rPr>
            </w:pPr>
            <w:r>
              <w:rPr>
                <w:b/>
                <w:sz w:val="22"/>
                <w:szCs w:val="22"/>
              </w:rPr>
              <w:t>TARGET2</w:t>
            </w:r>
          </w:p>
        </w:tc>
        <w:tc>
          <w:tcPr>
            <w:tcW w:w="400" w:type="dxa"/>
          </w:tcPr>
          <w:p w:rsidR="002B7A14" w:rsidRPr="00E9514A" w:rsidRDefault="002B7A14" w:rsidP="003804EE">
            <w:pPr>
              <w:rPr>
                <w:sz w:val="22"/>
                <w:szCs w:val="22"/>
              </w:rPr>
            </w:pPr>
            <w:r w:rsidRPr="002D36C5">
              <w:rPr>
                <w:sz w:val="22"/>
                <w:szCs w:val="22"/>
              </w:rPr>
              <w:t>-</w:t>
            </w:r>
          </w:p>
        </w:tc>
        <w:tc>
          <w:tcPr>
            <w:tcW w:w="5329" w:type="dxa"/>
          </w:tcPr>
          <w:p w:rsidR="002B7A14" w:rsidRPr="00E9514A" w:rsidRDefault="002B7A14" w:rsidP="003804EE">
            <w:pPr>
              <w:pStyle w:val="FootnoteText"/>
              <w:spacing w:after="0"/>
              <w:rPr>
                <w:sz w:val="22"/>
                <w:szCs w:val="22"/>
              </w:rPr>
            </w:pPr>
            <w:r w:rsidRPr="004D6CA4">
              <w:rPr>
                <w:sz w:val="22"/>
                <w:szCs w:val="22"/>
              </w:rPr>
              <w:t>system rozrachunku brutto w czasie rzeczywistym (RTGS) dla dokonywania, w pieniądzu banku centralnego, rozrachunku płatności w euro, składający się z krajowych komponentów, prowadzonych przez poszczególne banki centralne UE na jednolitej wspólnej platformie, stosownie do ram prawnych dotyczących systemu TARGET2, w szczególności zgodnie z Wytycznymi Europejskiego Banku Centralnego z dnia 26 kwietnia 2007 r. w sprawie Transeuropejskiego Zautomatyzowanego Błyskawicznego Systemu Rozrachunku Brutto w Czasie Rzeczywistym ("TARGET2")</w:t>
            </w:r>
          </w:p>
        </w:tc>
      </w:tr>
      <w:tr w:rsidR="002B7A14" w:rsidRPr="00E60538">
        <w:tc>
          <w:tcPr>
            <w:tcW w:w="3719" w:type="dxa"/>
          </w:tcPr>
          <w:p w:rsidR="002B7A14" w:rsidRPr="00E60538" w:rsidRDefault="002B7A14" w:rsidP="001D6B15">
            <w:pPr>
              <w:jc w:val="center"/>
              <w:rPr>
                <w:b/>
                <w:sz w:val="22"/>
                <w:szCs w:val="22"/>
              </w:rPr>
            </w:pPr>
            <w:r w:rsidRPr="00E60538">
              <w:rPr>
                <w:b/>
                <w:sz w:val="22"/>
                <w:szCs w:val="22"/>
              </w:rPr>
              <w:t>&lt;X&gt;</w:t>
            </w:r>
          </w:p>
        </w:tc>
        <w:tc>
          <w:tcPr>
            <w:tcW w:w="400" w:type="dxa"/>
          </w:tcPr>
          <w:p w:rsidR="002B7A14" w:rsidRPr="00E60538" w:rsidRDefault="002B7A14" w:rsidP="001D6B15">
            <w:pPr>
              <w:rPr>
                <w:sz w:val="22"/>
                <w:szCs w:val="22"/>
              </w:rPr>
            </w:pPr>
          </w:p>
        </w:tc>
        <w:tc>
          <w:tcPr>
            <w:tcW w:w="5329" w:type="dxa"/>
          </w:tcPr>
          <w:p w:rsidR="002B7A14" w:rsidRPr="00E60538" w:rsidRDefault="002B7A14" w:rsidP="001D6B15">
            <w:pPr>
              <w:pStyle w:val="FootnoteText"/>
              <w:spacing w:after="0"/>
              <w:rPr>
                <w:sz w:val="22"/>
                <w:szCs w:val="22"/>
              </w:rPr>
            </w:pPr>
          </w:p>
        </w:tc>
      </w:tr>
      <w:tr w:rsidR="002B7A14" w:rsidRPr="00E60538">
        <w:tc>
          <w:tcPr>
            <w:tcW w:w="3719" w:type="dxa"/>
          </w:tcPr>
          <w:p w:rsidR="002B7A14" w:rsidRPr="00E60538" w:rsidRDefault="002B7A14" w:rsidP="001D6B15">
            <w:pPr>
              <w:pStyle w:val="Sownik-sowo"/>
              <w:spacing w:before="120"/>
              <w:rPr>
                <w:rFonts w:ascii="Times New Roman" w:hAnsi="Times New Roman"/>
                <w:szCs w:val="22"/>
                <w:lang w:val="en-US"/>
              </w:rPr>
            </w:pPr>
            <w:r w:rsidRPr="00E60538">
              <w:rPr>
                <w:rFonts w:ascii="Times New Roman" w:hAnsi="Times New Roman"/>
                <w:szCs w:val="22"/>
                <w:lang w:val="en-US"/>
              </w:rPr>
              <w:t>XML (Extensible Markup Language)</w:t>
            </w:r>
          </w:p>
        </w:tc>
        <w:tc>
          <w:tcPr>
            <w:tcW w:w="400" w:type="dxa"/>
          </w:tcPr>
          <w:p w:rsidR="002B7A14" w:rsidRPr="00E60538" w:rsidRDefault="002B7A14" w:rsidP="001D6B15">
            <w:pPr>
              <w:rPr>
                <w:sz w:val="22"/>
                <w:szCs w:val="22"/>
              </w:rPr>
            </w:pPr>
            <w:r w:rsidRPr="00E60538">
              <w:rPr>
                <w:sz w:val="22"/>
                <w:szCs w:val="22"/>
              </w:rPr>
              <w:t>-</w:t>
            </w:r>
          </w:p>
        </w:tc>
        <w:tc>
          <w:tcPr>
            <w:tcW w:w="5329" w:type="dxa"/>
          </w:tcPr>
          <w:p w:rsidR="002B7A14" w:rsidRPr="00E60538" w:rsidRDefault="002B7A14" w:rsidP="001D6B15">
            <w:pPr>
              <w:pStyle w:val="Tabela-zawarto"/>
              <w:spacing w:after="0"/>
              <w:rPr>
                <w:rFonts w:ascii="Times New Roman" w:hAnsi="Times New Roman"/>
                <w:sz w:val="22"/>
                <w:szCs w:val="22"/>
              </w:rPr>
            </w:pPr>
            <w:r w:rsidRPr="00E60538">
              <w:rPr>
                <w:rFonts w:ascii="Times New Roman" w:hAnsi="Times New Roman"/>
                <w:sz w:val="22"/>
                <w:szCs w:val="22"/>
              </w:rPr>
              <w:t>rozszerzalny język znaczników.</w:t>
            </w:r>
          </w:p>
        </w:tc>
      </w:tr>
      <w:tr w:rsidR="002B7A14" w:rsidRPr="00E60538">
        <w:tc>
          <w:tcPr>
            <w:tcW w:w="3719" w:type="dxa"/>
          </w:tcPr>
          <w:p w:rsidR="002B7A14" w:rsidRPr="00E60538" w:rsidRDefault="002B7A14" w:rsidP="001D6B15">
            <w:pPr>
              <w:rPr>
                <w:b/>
                <w:sz w:val="22"/>
                <w:szCs w:val="22"/>
              </w:rPr>
            </w:pPr>
            <w:r w:rsidRPr="00E60538">
              <w:rPr>
                <w:b/>
                <w:sz w:val="22"/>
                <w:szCs w:val="22"/>
              </w:rPr>
              <w:t>XML Schema</w:t>
            </w:r>
          </w:p>
        </w:tc>
        <w:tc>
          <w:tcPr>
            <w:tcW w:w="400" w:type="dxa"/>
          </w:tcPr>
          <w:p w:rsidR="002B7A14" w:rsidRPr="00E60538" w:rsidRDefault="002B7A14" w:rsidP="001D6B15">
            <w:pPr>
              <w:rPr>
                <w:sz w:val="22"/>
                <w:szCs w:val="22"/>
              </w:rPr>
            </w:pPr>
            <w:r w:rsidRPr="00E60538">
              <w:rPr>
                <w:sz w:val="22"/>
                <w:szCs w:val="22"/>
              </w:rPr>
              <w:t>-</w:t>
            </w:r>
          </w:p>
        </w:tc>
        <w:tc>
          <w:tcPr>
            <w:tcW w:w="5329" w:type="dxa"/>
          </w:tcPr>
          <w:p w:rsidR="002B7A14" w:rsidRPr="00E60538" w:rsidRDefault="002B7A14" w:rsidP="001D6B15">
            <w:pPr>
              <w:pStyle w:val="Sownik-tumaczenie"/>
              <w:spacing w:before="120"/>
              <w:rPr>
                <w:szCs w:val="22"/>
              </w:rPr>
            </w:pPr>
            <w:r w:rsidRPr="00E60538">
              <w:rPr>
                <w:szCs w:val="22"/>
              </w:rPr>
              <w:t>Język opisu struktury i zawartości dokumentu XML.</w:t>
            </w:r>
          </w:p>
          <w:p w:rsidR="002B7A14" w:rsidRPr="00E60538" w:rsidRDefault="002B7A14" w:rsidP="001D6B15">
            <w:pPr>
              <w:pStyle w:val="Tabela-zawarto"/>
              <w:spacing w:after="0"/>
              <w:rPr>
                <w:rFonts w:ascii="Times New Roman" w:hAnsi="Times New Roman"/>
                <w:sz w:val="22"/>
                <w:szCs w:val="22"/>
              </w:rPr>
            </w:pPr>
            <w:hyperlink r:id="rId19" w:history="1">
              <w:r w:rsidRPr="00E60538">
                <w:rPr>
                  <w:rStyle w:val="Hyperlink"/>
                  <w:rFonts w:ascii="Times New Roman" w:hAnsi="Times New Roman"/>
                  <w:sz w:val="22"/>
                  <w:szCs w:val="22"/>
                </w:rPr>
                <w:t>http://www.w3.org/XML/Schema</w:t>
              </w:r>
            </w:hyperlink>
          </w:p>
        </w:tc>
      </w:tr>
    </w:tbl>
    <w:p w:rsidR="002B7A14" w:rsidRDefault="002B7A14" w:rsidP="00AE3ED2">
      <w:bookmarkStart w:id="277" w:name="_Toc55187809"/>
      <w:bookmarkStart w:id="278" w:name="_Toc55287074"/>
      <w:bookmarkStart w:id="279" w:name="_Toc55290549"/>
      <w:bookmarkStart w:id="280" w:name="_Toc57709467"/>
      <w:bookmarkStart w:id="281" w:name="_Toc57786731"/>
      <w:bookmarkStart w:id="282" w:name="_Toc57787033"/>
      <w:bookmarkStart w:id="283" w:name="_Toc77488455"/>
      <w:bookmarkStart w:id="284" w:name="_Toc55187810"/>
      <w:bookmarkStart w:id="285" w:name="_Toc55287075"/>
      <w:bookmarkStart w:id="286" w:name="_Toc55290550"/>
      <w:bookmarkStart w:id="287" w:name="_Toc57709468"/>
      <w:bookmarkStart w:id="288" w:name="_Toc57786732"/>
      <w:bookmarkStart w:id="289" w:name="_Toc57787034"/>
      <w:bookmarkStart w:id="290" w:name="_Toc77488456"/>
      <w:bookmarkStart w:id="291" w:name="_Toc55187811"/>
      <w:bookmarkStart w:id="292" w:name="_Toc55287076"/>
      <w:bookmarkStart w:id="293" w:name="_Toc55290551"/>
      <w:bookmarkStart w:id="294" w:name="_Toc57709469"/>
      <w:bookmarkStart w:id="295" w:name="_Toc57786733"/>
      <w:bookmarkStart w:id="296" w:name="_Toc57787035"/>
      <w:bookmarkStart w:id="297" w:name="_Toc77488457"/>
      <w:bookmarkStart w:id="298" w:name="_Toc55187812"/>
      <w:bookmarkStart w:id="299" w:name="_Toc55287077"/>
      <w:bookmarkStart w:id="300" w:name="_Toc55290552"/>
      <w:bookmarkStart w:id="301" w:name="_Toc57709470"/>
      <w:bookmarkStart w:id="302" w:name="_Toc57786734"/>
      <w:bookmarkStart w:id="303" w:name="_Toc57787036"/>
      <w:bookmarkStart w:id="304" w:name="_Toc77488458"/>
      <w:bookmarkStart w:id="305" w:name="_Toc55187813"/>
      <w:bookmarkStart w:id="306" w:name="_Toc55287078"/>
      <w:bookmarkStart w:id="307" w:name="_Toc55290553"/>
      <w:bookmarkStart w:id="308" w:name="_Toc57709471"/>
      <w:bookmarkStart w:id="309" w:name="_Toc57786735"/>
      <w:bookmarkStart w:id="310" w:name="_Toc57787037"/>
      <w:bookmarkStart w:id="311" w:name="_Toc77488459"/>
      <w:bookmarkStart w:id="312" w:name="_Toc55187815"/>
      <w:bookmarkStart w:id="313" w:name="_Toc55287080"/>
      <w:bookmarkStart w:id="314" w:name="_Toc55290555"/>
      <w:bookmarkStart w:id="315" w:name="_Toc57709473"/>
      <w:bookmarkStart w:id="316" w:name="_Toc57786737"/>
      <w:bookmarkStart w:id="317" w:name="_Toc57787039"/>
      <w:bookmarkStart w:id="318" w:name="_Toc77488461"/>
      <w:bookmarkStart w:id="319" w:name="_Toc55187819"/>
      <w:bookmarkStart w:id="320" w:name="_Toc55287084"/>
      <w:bookmarkStart w:id="321" w:name="_Toc55290559"/>
      <w:bookmarkStart w:id="322" w:name="_Toc57709477"/>
      <w:bookmarkStart w:id="323" w:name="_Toc57786741"/>
      <w:bookmarkStart w:id="324" w:name="_Toc57787043"/>
      <w:bookmarkStart w:id="325" w:name="_Toc77488465"/>
      <w:bookmarkStart w:id="326" w:name="_Toc55187825"/>
      <w:bookmarkStart w:id="327" w:name="_Toc55287090"/>
      <w:bookmarkStart w:id="328" w:name="_Toc55290565"/>
      <w:bookmarkStart w:id="329" w:name="_Toc57709483"/>
      <w:bookmarkStart w:id="330" w:name="_Toc57786747"/>
      <w:bookmarkStart w:id="331" w:name="_Toc57787049"/>
      <w:bookmarkStart w:id="332" w:name="_Toc77488471"/>
      <w:bookmarkStart w:id="333" w:name="_Toc55187827"/>
      <w:bookmarkStart w:id="334" w:name="_Toc55287092"/>
      <w:bookmarkStart w:id="335" w:name="_Toc55290567"/>
      <w:bookmarkStart w:id="336" w:name="_Toc57709485"/>
      <w:bookmarkStart w:id="337" w:name="_Toc57786749"/>
      <w:bookmarkStart w:id="338" w:name="_Toc57787051"/>
      <w:bookmarkStart w:id="339" w:name="_Toc77488473"/>
      <w:bookmarkStart w:id="340" w:name="_Toc55187828"/>
      <w:bookmarkStart w:id="341" w:name="_Toc55287093"/>
      <w:bookmarkStart w:id="342" w:name="_Toc55290568"/>
      <w:bookmarkStart w:id="343" w:name="_Toc57709486"/>
      <w:bookmarkStart w:id="344" w:name="_Toc57786750"/>
      <w:bookmarkStart w:id="345" w:name="_Toc57787052"/>
      <w:bookmarkStart w:id="346" w:name="_Toc77488474"/>
      <w:bookmarkStart w:id="347" w:name="_Toc55187829"/>
      <w:bookmarkStart w:id="348" w:name="_Toc55287094"/>
      <w:bookmarkStart w:id="349" w:name="_Toc55290569"/>
      <w:bookmarkStart w:id="350" w:name="_Toc57709487"/>
      <w:bookmarkStart w:id="351" w:name="_Toc57786751"/>
      <w:bookmarkStart w:id="352" w:name="_Toc57787053"/>
      <w:bookmarkStart w:id="353" w:name="_Toc77488475"/>
      <w:bookmarkStart w:id="354" w:name="_Toc54283565"/>
      <w:bookmarkStart w:id="355" w:name="_Toc54283807"/>
      <w:bookmarkStart w:id="356" w:name="_Toc54288457"/>
      <w:bookmarkStart w:id="357" w:name="_Toc54327589"/>
      <w:bookmarkStart w:id="358" w:name="_Toc54402792"/>
      <w:bookmarkStart w:id="359" w:name="_Toc55187830"/>
      <w:bookmarkStart w:id="360" w:name="_Toc55287095"/>
      <w:bookmarkStart w:id="361" w:name="_Toc55290570"/>
      <w:bookmarkStart w:id="362" w:name="_Toc57709488"/>
      <w:bookmarkStart w:id="363" w:name="_Toc57786752"/>
      <w:bookmarkStart w:id="364" w:name="_Toc57787054"/>
      <w:bookmarkStart w:id="365" w:name="_Toc77488476"/>
      <w:bookmarkStart w:id="366" w:name="_Toc54283566"/>
      <w:bookmarkStart w:id="367" w:name="_Toc54283808"/>
      <w:bookmarkStart w:id="368" w:name="_Toc54288458"/>
      <w:bookmarkStart w:id="369" w:name="_Toc54327590"/>
      <w:bookmarkStart w:id="370" w:name="_Toc54402793"/>
      <w:bookmarkStart w:id="371" w:name="_Toc55187831"/>
      <w:bookmarkStart w:id="372" w:name="_Toc55287096"/>
      <w:bookmarkStart w:id="373" w:name="_Toc55290571"/>
      <w:bookmarkStart w:id="374" w:name="_Toc57709489"/>
      <w:bookmarkStart w:id="375" w:name="_Toc57786753"/>
      <w:bookmarkStart w:id="376" w:name="_Toc57787055"/>
      <w:bookmarkStart w:id="377" w:name="_Toc77488477"/>
      <w:bookmarkStart w:id="378" w:name="_Toc54283568"/>
      <w:bookmarkStart w:id="379" w:name="_Toc54283810"/>
      <w:bookmarkStart w:id="380" w:name="_Toc54288460"/>
      <w:bookmarkStart w:id="381" w:name="_Toc54327592"/>
      <w:bookmarkStart w:id="382" w:name="_Toc54402795"/>
      <w:bookmarkStart w:id="383" w:name="_Toc55187833"/>
      <w:bookmarkStart w:id="384" w:name="_Toc55287098"/>
      <w:bookmarkStart w:id="385" w:name="_Toc55290573"/>
      <w:bookmarkStart w:id="386" w:name="_Toc57709491"/>
      <w:bookmarkStart w:id="387" w:name="_Toc57786755"/>
      <w:bookmarkStart w:id="388" w:name="_Toc57787057"/>
      <w:bookmarkStart w:id="389" w:name="_Toc77488479"/>
      <w:bookmarkStart w:id="390" w:name="_Toc54283569"/>
      <w:bookmarkStart w:id="391" w:name="_Toc54283811"/>
      <w:bookmarkStart w:id="392" w:name="_Toc54288461"/>
      <w:bookmarkStart w:id="393" w:name="_Toc54327593"/>
      <w:bookmarkStart w:id="394" w:name="_Toc54402796"/>
      <w:bookmarkStart w:id="395" w:name="_Toc55187834"/>
      <w:bookmarkStart w:id="396" w:name="_Toc55287099"/>
      <w:bookmarkStart w:id="397" w:name="_Toc55290574"/>
      <w:bookmarkStart w:id="398" w:name="_Toc57709492"/>
      <w:bookmarkStart w:id="399" w:name="_Toc57786756"/>
      <w:bookmarkStart w:id="400" w:name="_Toc57787058"/>
      <w:bookmarkStart w:id="401" w:name="_Toc77488480"/>
      <w:bookmarkStart w:id="402" w:name="_Toc54283573"/>
      <w:bookmarkStart w:id="403" w:name="_Toc54283815"/>
      <w:bookmarkStart w:id="404" w:name="_Toc54288465"/>
      <w:bookmarkStart w:id="405" w:name="_Toc54327597"/>
      <w:bookmarkStart w:id="406" w:name="_Toc54402800"/>
      <w:bookmarkStart w:id="407" w:name="_Toc55187838"/>
      <w:bookmarkStart w:id="408" w:name="_Toc55287103"/>
      <w:bookmarkStart w:id="409" w:name="_Toc55290578"/>
      <w:bookmarkStart w:id="410" w:name="_Toc57709496"/>
      <w:bookmarkStart w:id="411" w:name="_Toc57786760"/>
      <w:bookmarkStart w:id="412" w:name="_Toc57787062"/>
      <w:bookmarkStart w:id="413" w:name="_Toc77488484"/>
      <w:bookmarkStart w:id="414" w:name="_Toc54283574"/>
      <w:bookmarkStart w:id="415" w:name="_Toc54283816"/>
      <w:bookmarkStart w:id="416" w:name="_Toc54288466"/>
      <w:bookmarkStart w:id="417" w:name="_Toc54327598"/>
      <w:bookmarkStart w:id="418" w:name="_Toc54402801"/>
      <w:bookmarkStart w:id="419" w:name="_Toc55187839"/>
      <w:bookmarkStart w:id="420" w:name="_Toc55287104"/>
      <w:bookmarkStart w:id="421" w:name="_Toc55290579"/>
      <w:bookmarkStart w:id="422" w:name="_Toc57709497"/>
      <w:bookmarkStart w:id="423" w:name="_Toc57786761"/>
      <w:bookmarkStart w:id="424" w:name="_Toc57787063"/>
      <w:bookmarkStart w:id="425" w:name="_Toc77488485"/>
      <w:bookmarkStart w:id="426" w:name="_Toc54283575"/>
      <w:bookmarkStart w:id="427" w:name="_Toc54283817"/>
      <w:bookmarkStart w:id="428" w:name="_Toc54288467"/>
      <w:bookmarkStart w:id="429" w:name="_Toc54327599"/>
      <w:bookmarkStart w:id="430" w:name="_Toc54402802"/>
      <w:bookmarkStart w:id="431" w:name="_Toc55187840"/>
      <w:bookmarkStart w:id="432" w:name="_Toc55287105"/>
      <w:bookmarkStart w:id="433" w:name="_Toc55290580"/>
      <w:bookmarkStart w:id="434" w:name="_Toc57709498"/>
      <w:bookmarkStart w:id="435" w:name="_Toc57786762"/>
      <w:bookmarkStart w:id="436" w:name="_Toc57787064"/>
      <w:bookmarkStart w:id="437" w:name="_Toc77488486"/>
      <w:bookmarkStart w:id="438" w:name="_Toc54283577"/>
      <w:bookmarkStart w:id="439" w:name="_Toc54283819"/>
      <w:bookmarkStart w:id="440" w:name="_Toc54288469"/>
      <w:bookmarkStart w:id="441" w:name="_Toc54327601"/>
      <w:bookmarkStart w:id="442" w:name="_Toc54402804"/>
      <w:bookmarkStart w:id="443" w:name="_Toc55187842"/>
      <w:bookmarkStart w:id="444" w:name="_Toc55287107"/>
      <w:bookmarkStart w:id="445" w:name="_Toc55290582"/>
      <w:bookmarkStart w:id="446" w:name="_Toc57709500"/>
      <w:bookmarkStart w:id="447" w:name="_Toc57786764"/>
      <w:bookmarkStart w:id="448" w:name="_Toc57787066"/>
      <w:bookmarkStart w:id="449" w:name="_Toc77488488"/>
      <w:bookmarkStart w:id="450" w:name="_Toc54283578"/>
      <w:bookmarkStart w:id="451" w:name="_Toc54283820"/>
      <w:bookmarkStart w:id="452" w:name="_Toc54288470"/>
      <w:bookmarkStart w:id="453" w:name="_Toc54327602"/>
      <w:bookmarkStart w:id="454" w:name="_Toc54402805"/>
      <w:bookmarkStart w:id="455" w:name="_Toc55187843"/>
      <w:bookmarkStart w:id="456" w:name="_Toc55287108"/>
      <w:bookmarkStart w:id="457" w:name="_Toc55290583"/>
      <w:bookmarkStart w:id="458" w:name="_Toc57709501"/>
      <w:bookmarkStart w:id="459" w:name="_Toc57786765"/>
      <w:bookmarkStart w:id="460" w:name="_Toc57787067"/>
      <w:bookmarkStart w:id="461" w:name="_Toc77488489"/>
      <w:bookmarkStart w:id="462" w:name="_Toc54283582"/>
      <w:bookmarkStart w:id="463" w:name="_Toc54283824"/>
      <w:bookmarkStart w:id="464" w:name="_Toc54288474"/>
      <w:bookmarkStart w:id="465" w:name="_Toc54327606"/>
      <w:bookmarkStart w:id="466" w:name="_Toc54402809"/>
      <w:bookmarkStart w:id="467" w:name="_Toc55187847"/>
      <w:bookmarkStart w:id="468" w:name="_Toc55287112"/>
      <w:bookmarkStart w:id="469" w:name="_Toc55290587"/>
      <w:bookmarkStart w:id="470" w:name="_Toc57709505"/>
      <w:bookmarkStart w:id="471" w:name="_Toc57786769"/>
      <w:bookmarkStart w:id="472" w:name="_Toc57787071"/>
      <w:bookmarkStart w:id="473" w:name="_Toc77488493"/>
      <w:bookmarkEnd w:id="85"/>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rsidR="002B7A14" w:rsidRDefault="002B7A14"/>
    <w:p w:rsidR="002B7A14" w:rsidRDefault="002B7A14"/>
    <w:sectPr w:rsidR="002B7A14" w:rsidSect="00A93825">
      <w:footerReference w:type="default" r:id="rId20"/>
      <w:pgSz w:w="11906" w:h="16838"/>
      <w:pgMar w:top="1417" w:right="1417" w:bottom="1417" w:left="1417" w:header="709" w:footer="709"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7A14" w:rsidRDefault="002B7A14">
      <w:r>
        <w:separator/>
      </w:r>
    </w:p>
  </w:endnote>
  <w:endnote w:type="continuationSeparator" w:id="0">
    <w:p w:rsidR="002B7A14" w:rsidRDefault="002B7A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60405020304"/>
    <w:charset w:val="EE"/>
    <w:family w:val="roman"/>
    <w:pitch w:val="variable"/>
    <w:sig w:usb0="20002A87" w:usb1="00000000" w:usb2="00000000"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Lucida Console">
    <w:panose1 w:val="020B0609040504020204"/>
    <w:charset w:val="EE"/>
    <w:family w:val="modern"/>
    <w:pitch w:val="fixed"/>
    <w:sig w:usb0="8000028F" w:usb1="00001800" w:usb2="00000000" w:usb3="00000000" w:csb0="0000001F" w:csb1="00000000"/>
  </w:font>
  <w:font w:name="MS Mincho">
    <w:altName w:val="?l?r ??fc"/>
    <w:panose1 w:val="02020609040205080304"/>
    <w:charset w:val="80"/>
    <w:family w:val="roman"/>
    <w:notTrueType/>
    <w:pitch w:val="fixed"/>
    <w:sig w:usb0="00000001" w:usb1="08070000" w:usb2="00000010" w:usb3="00000000" w:csb0="00020000" w:csb1="00000000"/>
  </w:font>
  <w:font w:name="Helv">
    <w:altName w:val="Helvetica"/>
    <w:panose1 w:val="020B060402020203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A14" w:rsidRDefault="002B7A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rsidR="002B7A14" w:rsidRDefault="002B7A1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A14" w:rsidRDefault="002B7A14">
    <w:pPr>
      <w:pStyle w:val="Stylodstopki"/>
    </w:pPr>
    <w:r>
      <w:rPr>
        <w:lang w:val="de-DE"/>
      </w:rPr>
      <w:t>Sygnity S.A.</w:t>
    </w:r>
    <w:r>
      <w:rPr>
        <w:lang w:val="de-DE"/>
      </w:rPr>
      <w:tab/>
    </w:r>
    <w:r>
      <w:rPr>
        <w:lang w:val="de-DE"/>
      </w:rPr>
      <w:fldChar w:fldCharType="begin"/>
    </w:r>
    <w:r>
      <w:rPr>
        <w:lang w:val="de-DE"/>
      </w:rPr>
      <w:instrText xml:space="preserve"> PAGE </w:instrText>
    </w:r>
    <w:r>
      <w:rPr>
        <w:lang w:val="de-DE"/>
      </w:rPr>
      <w:fldChar w:fldCharType="separate"/>
    </w:r>
    <w:r>
      <w:rPr>
        <w:noProof/>
        <w:lang w:val="de-DE"/>
      </w:rPr>
      <w:t>2</w:t>
    </w:r>
    <w:r>
      <w:rPr>
        <w:lang w:val="de-DE"/>
      </w:rPr>
      <w:fldChar w:fldCharType="end"/>
    </w:r>
    <w:r>
      <w:t>/</w:t>
    </w:r>
    <w:fldSimple w:instr=" NUMPAGES  \* MERGEFORMAT ">
      <w:r>
        <w:rPr>
          <w:noProof/>
        </w:rPr>
        <w:t>205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A14" w:rsidRDefault="002B7A14" w:rsidP="00C8513B">
    <w:pPr>
      <w:pStyle w:val="Str-Data-Cien"/>
      <w:framePr w:w="0" w:hSpace="0" w:wrap="auto" w:vAnchor="margin" w:hAnchor="text" w:xAlign="left" w:yAlign="inline"/>
      <w:tabs>
        <w:tab w:val="right" w:pos="9072"/>
      </w:tabs>
      <w:jc w:val="left"/>
    </w:pPr>
    <w:r>
      <w:rPr>
        <w:b/>
      </w:rPr>
      <w:t>CK Systemy dla NBP</w:t>
    </w:r>
    <w:r>
      <w:rPr>
        <w:b/>
      </w:rPr>
      <w:tab/>
    </w:r>
    <w:r>
      <w:t xml:space="preserve"> </w:t>
    </w:r>
    <w:fldSimple w:instr=" DATE \@ &quot;MMMM yyyy&quot;\l  \* MERGEFORMAT ">
      <w:r>
        <w:rPr>
          <w:noProof/>
        </w:rPr>
        <w:t>grudzień 2013</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A14" w:rsidRDefault="002B7A14">
    <w:pPr>
      <w:pStyle w:val="Stylodstopki"/>
    </w:pPr>
    <w:r>
      <w:rPr>
        <w:lang w:val="de-DE"/>
      </w:rPr>
      <w:t>Sygnity S.A.</w:t>
    </w:r>
    <w:r>
      <w:rPr>
        <w:lang w:val="de-DE"/>
      </w:rPr>
      <w:tab/>
    </w:r>
    <w:r>
      <w:rPr>
        <w:lang w:val="de-DE"/>
      </w:rPr>
      <w:fldChar w:fldCharType="begin"/>
    </w:r>
    <w:r>
      <w:rPr>
        <w:lang w:val="de-DE"/>
      </w:rPr>
      <w:instrText xml:space="preserve"> PAGE </w:instrText>
    </w:r>
    <w:r>
      <w:rPr>
        <w:lang w:val="de-DE"/>
      </w:rPr>
      <w:fldChar w:fldCharType="separate"/>
    </w:r>
    <w:r>
      <w:rPr>
        <w:noProof/>
        <w:lang w:val="de-DE"/>
      </w:rPr>
      <w:t>2</w:t>
    </w:r>
    <w:r>
      <w:rPr>
        <w:lang w:val="de-DE"/>
      </w:rPr>
      <w:fldChar w:fldCharType="end"/>
    </w:r>
    <w:r>
      <w:t>/</w:t>
    </w:r>
    <w:fldSimple w:instr=" NUMPAGES  \* MERGEFORMAT ">
      <w:r>
        <w:rPr>
          <w:noProof/>
        </w:rPr>
        <w:t>205</w:t>
      </w:r>
    </w:fldSimple>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A14" w:rsidRDefault="002B7A14">
    <w:pPr>
      <w:pStyle w:val="Stylodstopki"/>
    </w:pPr>
    <w:r>
      <w:rPr>
        <w:lang w:val="de-DE"/>
      </w:rPr>
      <w:t>Sygnity S.A.</w:t>
    </w:r>
    <w:r>
      <w:rPr>
        <w:lang w:val="de-DE"/>
      </w:rPr>
      <w:tab/>
    </w:r>
    <w:r>
      <w:rPr>
        <w:lang w:val="de-DE"/>
      </w:rPr>
      <w:fldChar w:fldCharType="begin"/>
    </w:r>
    <w:r>
      <w:rPr>
        <w:lang w:val="de-DE"/>
      </w:rPr>
      <w:instrText xml:space="preserve"> PAGE </w:instrText>
    </w:r>
    <w:r>
      <w:rPr>
        <w:lang w:val="de-DE"/>
      </w:rPr>
      <w:fldChar w:fldCharType="separate"/>
    </w:r>
    <w:r>
      <w:rPr>
        <w:noProof/>
        <w:lang w:val="de-DE"/>
      </w:rPr>
      <w:t>11</w:t>
    </w:r>
    <w:r>
      <w:rPr>
        <w:lang w:val="de-DE"/>
      </w:rPr>
      <w:fldChar w:fldCharType="end"/>
    </w:r>
    <w:r>
      <w:t>/</w:t>
    </w:r>
    <w:fldSimple w:instr=" NUMPAGES  \* MERGEFORMAT ">
      <w:r>
        <w:rPr>
          <w:noProof/>
        </w:rPr>
        <w:t>205</w:t>
      </w:r>
    </w:fldSimple>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A14" w:rsidRDefault="002B7A14" w:rsidP="004261DB">
    <w:pPr>
      <w:pStyle w:val="Stylodstopki"/>
      <w:tabs>
        <w:tab w:val="clear" w:pos="9072"/>
        <w:tab w:val="right" w:pos="13600"/>
      </w:tabs>
    </w:pPr>
    <w:r>
      <w:rPr>
        <w:lang w:val="de-DE"/>
      </w:rPr>
      <w:t>Sygnity S.A.</w:t>
    </w:r>
    <w:r>
      <w:rPr>
        <w:lang w:val="de-DE"/>
      </w:rPr>
      <w:tab/>
    </w:r>
    <w:r>
      <w:rPr>
        <w:lang w:val="de-DE"/>
      </w:rPr>
      <w:fldChar w:fldCharType="begin"/>
    </w:r>
    <w:r>
      <w:rPr>
        <w:lang w:val="de-DE"/>
      </w:rPr>
      <w:instrText xml:space="preserve"> PAGE </w:instrText>
    </w:r>
    <w:r>
      <w:rPr>
        <w:lang w:val="de-DE"/>
      </w:rPr>
      <w:fldChar w:fldCharType="separate"/>
    </w:r>
    <w:r>
      <w:rPr>
        <w:noProof/>
        <w:lang w:val="de-DE"/>
      </w:rPr>
      <w:t>199</w:t>
    </w:r>
    <w:r>
      <w:rPr>
        <w:lang w:val="de-DE"/>
      </w:rPr>
      <w:fldChar w:fldCharType="end"/>
    </w:r>
    <w:r>
      <w:t>/</w:t>
    </w:r>
    <w:fldSimple w:instr=" NUMPAGES  \* MERGEFORMAT ">
      <w:r>
        <w:rPr>
          <w:noProof/>
        </w:rPr>
        <w:t>205</w:t>
      </w:r>
    </w:fldSimple>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A14" w:rsidRDefault="002B7A14" w:rsidP="000B1D99">
    <w:pPr>
      <w:pStyle w:val="Stylodstopki"/>
      <w:tabs>
        <w:tab w:val="clear" w:pos="9072"/>
        <w:tab w:val="left" w:pos="400"/>
        <w:tab w:val="left" w:pos="8300"/>
        <w:tab w:val="left" w:pos="8820"/>
        <w:tab w:val="right" w:pos="13600"/>
      </w:tabs>
    </w:pPr>
    <w:r>
      <w:rPr>
        <w:lang w:val="de-DE"/>
      </w:rPr>
      <w:t>Sygnity S.A.</w:t>
    </w:r>
    <w:r>
      <w:rPr>
        <w:lang w:val="de-DE"/>
      </w:rPr>
      <w:tab/>
    </w:r>
    <w:r>
      <w:rPr>
        <w:lang w:val="de-DE"/>
      </w:rPr>
      <w:fldChar w:fldCharType="begin"/>
    </w:r>
    <w:r>
      <w:rPr>
        <w:lang w:val="de-DE"/>
      </w:rPr>
      <w:instrText xml:space="preserve"> PAGE </w:instrText>
    </w:r>
    <w:r>
      <w:rPr>
        <w:lang w:val="de-DE"/>
      </w:rPr>
      <w:fldChar w:fldCharType="separate"/>
    </w:r>
    <w:r>
      <w:rPr>
        <w:noProof/>
        <w:lang w:val="de-DE"/>
      </w:rPr>
      <w:t>205</w:t>
    </w:r>
    <w:r>
      <w:rPr>
        <w:lang w:val="de-DE"/>
      </w:rPr>
      <w:fldChar w:fldCharType="end"/>
    </w:r>
    <w:r>
      <w:t>/</w:t>
    </w:r>
    <w:fldSimple w:instr=" NUMPAGES  \* MERGEFORMAT ">
      <w:r>
        <w:rPr>
          <w:noProof/>
        </w:rPr>
        <w:t>205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7A14" w:rsidRDefault="002B7A14">
      <w:r>
        <w:separator/>
      </w:r>
    </w:p>
  </w:footnote>
  <w:footnote w:type="continuationSeparator" w:id="0">
    <w:p w:rsidR="002B7A14" w:rsidRDefault="002B7A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A14" w:rsidRDefault="002B7A14">
    <w:pPr>
      <w:pStyle w:val="Stylodnagwka"/>
    </w:pPr>
    <w:r>
      <w:t>„Dokument zastrzeżony do użytku wewnętrznego w projekcie ZSK”</w:t>
    </w:r>
  </w:p>
  <w:p w:rsidR="002B7A14" w:rsidRDefault="002B7A14">
    <w:pPr>
      <w:pStyle w:val="Stylodnagwka"/>
    </w:pPr>
    <w:fldSimple w:instr=" TITLE  \* MERGEFORMAT ">
      <w:r>
        <w:t>Protokół uzgodnień – wymiana komunikatów pomiędzy ZSK-C (NBP) a XXXX oparta o standard RBE w wersji 4.0</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A14" w:rsidRDefault="002B7A1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2049" type="#_x0000_t75" style="position:absolute;margin-left:295pt;margin-top:-.5pt;width:159pt;height:68.85pt;z-index:251660288;visibility:visible" wrapcoords="-102 0 -102 21365 21600 21365 21600 0 -102 0">
          <v:imagedata r:id="rId1" o:title=""/>
          <w10:wrap type="through"/>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A14" w:rsidRDefault="002B7A14" w:rsidP="00716216">
    <w:pPr>
      <w:pStyle w:val="Stylodnagwka"/>
      <w:pBdr>
        <w:bottom w:val="single" w:sz="6" w:space="0" w:color="auto"/>
      </w:pBdr>
    </w:pPr>
    <w:fldSimple w:instr=" TITLE   \* MERGEFORMAT ">
      <w:r>
        <w:t>Protokół uzgodnień – wymiana komunikatów pomiędzy ZSK-C (NBP) a XXXX oparta o standard RBE w wersji 4.0</w:t>
      </w:r>
    </w:fldSimple>
    <w:r>
      <w:t>-</w:t>
    </w:r>
    <w:fldSimple w:instr=" SUBJECT   \* MERGEFORMAT ">
      <w:r>
        <w:t>Projekt uzgodnień</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A14" w:rsidRDefault="002B7A14" w:rsidP="00716216">
    <w:pPr>
      <w:pStyle w:val="Stylodnagwka"/>
      <w:pBdr>
        <w:bottom w:val="single" w:sz="6" w:space="0" w:color="auto"/>
      </w:pBdr>
    </w:pPr>
    <w:fldSimple w:instr=" TITLE   \* MERGEFORMAT ">
      <w:r>
        <w:t>Protokół uzgodnień – wymiana komunikatów pomiędzy ZSK-C (NBP) a XXXX oparta o standard RBE w wersji 4.0</w:t>
      </w:r>
    </w:fldSimple>
    <w:r>
      <w:t>-</w:t>
    </w:r>
    <w:fldSimple w:instr=" SUBJECT   \* MERGEFORMAT ">
      <w:r>
        <w:t>Projekt uzgodnień</w:t>
      </w:r>
    </w:fldSimple>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A14" w:rsidRDefault="002B7A14" w:rsidP="00716216">
    <w:pPr>
      <w:pStyle w:val="Stylodnagwka"/>
      <w:pBdr>
        <w:bottom w:val="single" w:sz="6" w:space="0" w:color="auto"/>
      </w:pBdr>
    </w:pPr>
    <w:fldSimple w:instr=" TITLE   \* MERGEFORMAT ">
      <w:r>
        <w:t xml:space="preserve">Protokół uzgodnień – wymiana komunikatów pomiędzy ZSK-C (NBP) a </w:t>
      </w:r>
      <w:r w:rsidRPr="00F06B0B">
        <w:rPr>
          <w:highlight w:val="cyan"/>
        </w:rPr>
        <w:t>XXXX</w:t>
      </w:r>
      <w:r>
        <w:t xml:space="preserve"> oparta o standard RBE w wersji 4.0</w:t>
      </w:r>
    </w:fldSimple>
    <w:r>
      <w:t>-</w:t>
    </w:r>
    <w:fldSimple w:instr=" SUBJECT   \* MERGEFORMAT ">
      <w:r>
        <w:t>Projekt uzgodnień</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AC8B94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307EBB0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47EA2DC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2B0BCA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862697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86644F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F621E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500EA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9804E4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59030FA"/>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5FA24130"/>
    <w:lvl w:ilvl="0">
      <w:numFmt w:val="decimal"/>
      <w:pStyle w:val="ListBullet"/>
      <w:lvlText w:val="*"/>
      <w:lvlJc w:val="left"/>
      <w:rPr>
        <w:rFonts w:cs="Times New Roman"/>
      </w:rPr>
    </w:lvl>
  </w:abstractNum>
  <w:abstractNum w:abstractNumId="11">
    <w:nsid w:val="054F4761"/>
    <w:multiLevelType w:val="singleLevel"/>
    <w:tmpl w:val="5DECB4AA"/>
    <w:lvl w:ilvl="0">
      <w:start w:val="1"/>
      <w:numFmt w:val="decimal"/>
      <w:pStyle w:val="Lpwtabeli"/>
      <w:lvlText w:val="%1."/>
      <w:lvlJc w:val="left"/>
      <w:pPr>
        <w:tabs>
          <w:tab w:val="num" w:pos="0"/>
        </w:tabs>
      </w:pPr>
      <w:rPr>
        <w:rFonts w:cs="Times New Roman" w:hint="default"/>
        <w:b w:val="0"/>
        <w:i w:val="0"/>
        <w:sz w:val="20"/>
      </w:rPr>
    </w:lvl>
  </w:abstractNum>
  <w:abstractNum w:abstractNumId="12">
    <w:nsid w:val="05AD77B5"/>
    <w:multiLevelType w:val="singleLevel"/>
    <w:tmpl w:val="04150017"/>
    <w:lvl w:ilvl="0">
      <w:start w:val="1"/>
      <w:numFmt w:val="lowerLetter"/>
      <w:pStyle w:val="kreski"/>
      <w:lvlText w:val="%1)"/>
      <w:lvlJc w:val="left"/>
      <w:pPr>
        <w:tabs>
          <w:tab w:val="num" w:pos="360"/>
        </w:tabs>
        <w:ind w:left="360" w:hanging="360"/>
      </w:pPr>
      <w:rPr>
        <w:rFonts w:cs="Times New Roman" w:hint="default"/>
      </w:rPr>
    </w:lvl>
  </w:abstractNum>
  <w:abstractNum w:abstractNumId="13">
    <w:nsid w:val="0D814B80"/>
    <w:multiLevelType w:val="hybridMultilevel"/>
    <w:tmpl w:val="0F30127E"/>
    <w:lvl w:ilvl="0" w:tplc="2F4CE8DE">
      <w:start w:val="4"/>
      <w:numFmt w:val="bullet"/>
      <w:lvlText w:val="-"/>
      <w:lvlJc w:val="left"/>
      <w:pPr>
        <w:ind w:left="720" w:hanging="360"/>
      </w:pPr>
      <w:rPr>
        <w:rFonts w:ascii="Arial" w:eastAsia="Times New Roman" w:hAnsi="Aria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F45AE4"/>
    <w:multiLevelType w:val="singleLevel"/>
    <w:tmpl w:val="E7983DCE"/>
    <w:lvl w:ilvl="0">
      <w:start w:val="1"/>
      <w:numFmt w:val="bullet"/>
      <w:pStyle w:val="Listawypunktowana1"/>
      <w:lvlText w:val=""/>
      <w:legacy w:legacy="1" w:legacySpace="0" w:legacyIndent="283"/>
      <w:lvlJc w:val="left"/>
      <w:pPr>
        <w:ind w:left="851" w:hanging="283"/>
      </w:pPr>
      <w:rPr>
        <w:rFonts w:ascii="Times" w:hAnsi="Times" w:hint="default"/>
      </w:rPr>
    </w:lvl>
  </w:abstractNum>
  <w:abstractNum w:abstractNumId="15">
    <w:nsid w:val="21A44A65"/>
    <w:multiLevelType w:val="singleLevel"/>
    <w:tmpl w:val="D928942E"/>
    <w:lvl w:ilvl="0">
      <w:start w:val="1"/>
      <w:numFmt w:val="decimal"/>
      <w:lvlText w:val="%1."/>
      <w:lvlJc w:val="left"/>
      <w:pPr>
        <w:tabs>
          <w:tab w:val="num" w:pos="360"/>
        </w:tabs>
        <w:ind w:left="360" w:hanging="360"/>
      </w:pPr>
      <w:rPr>
        <w:rFonts w:cs="Times New Roman"/>
      </w:rPr>
    </w:lvl>
  </w:abstractNum>
  <w:abstractNum w:abstractNumId="16">
    <w:nsid w:val="27D1350A"/>
    <w:multiLevelType w:val="singleLevel"/>
    <w:tmpl w:val="51CC9536"/>
    <w:lvl w:ilvl="0">
      <w:start w:val="1"/>
      <w:numFmt w:val="decimal"/>
      <w:pStyle w:val="Odwoanie"/>
      <w:lvlText w:val="[%1]"/>
      <w:lvlJc w:val="left"/>
      <w:pPr>
        <w:tabs>
          <w:tab w:val="num" w:pos="360"/>
        </w:tabs>
        <w:ind w:left="360" w:hanging="360"/>
      </w:pPr>
      <w:rPr>
        <w:rFonts w:cs="Times New Roman"/>
      </w:rPr>
    </w:lvl>
  </w:abstractNum>
  <w:abstractNum w:abstractNumId="17">
    <w:nsid w:val="2A2340FD"/>
    <w:multiLevelType w:val="hybridMultilevel"/>
    <w:tmpl w:val="E1841CEA"/>
    <w:lvl w:ilvl="0" w:tplc="0415000F">
      <w:start w:val="1"/>
      <w:numFmt w:val="decimal"/>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18">
    <w:nsid w:val="2DAF436E"/>
    <w:multiLevelType w:val="hybridMultilevel"/>
    <w:tmpl w:val="2F4825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E7E45BE"/>
    <w:multiLevelType w:val="singleLevel"/>
    <w:tmpl w:val="1910E398"/>
    <w:lvl w:ilvl="0">
      <w:start w:val="1"/>
      <w:numFmt w:val="decimal"/>
      <w:lvlText w:val="%1."/>
      <w:lvlJc w:val="left"/>
      <w:pPr>
        <w:tabs>
          <w:tab w:val="num" w:pos="360"/>
        </w:tabs>
        <w:ind w:left="360" w:hanging="360"/>
      </w:pPr>
      <w:rPr>
        <w:rFonts w:cs="Times New Roman"/>
        <w:b w:val="0"/>
        <w:i w:val="0"/>
        <w:sz w:val="20"/>
      </w:rPr>
    </w:lvl>
  </w:abstractNum>
  <w:abstractNum w:abstractNumId="20">
    <w:nsid w:val="46600FA9"/>
    <w:multiLevelType w:val="hybridMultilevel"/>
    <w:tmpl w:val="CDD61FB0"/>
    <w:lvl w:ilvl="0" w:tplc="F1B8B0BA">
      <w:start w:val="1"/>
      <w:numFmt w:val="decimal"/>
      <w:pStyle w:val="Numeracja1"/>
      <w:lvlText w:val="%1."/>
      <w:lvlJc w:val="left"/>
      <w:pPr>
        <w:tabs>
          <w:tab w:val="num" w:pos="720"/>
        </w:tabs>
        <w:ind w:left="720" w:hanging="360"/>
      </w:pPr>
      <w:rPr>
        <w:rFonts w:cs="Times New Roman" w:hint="default"/>
      </w:rPr>
    </w:lvl>
    <w:lvl w:ilvl="1" w:tplc="44967F38" w:tentative="1">
      <w:start w:val="1"/>
      <w:numFmt w:val="lowerLetter"/>
      <w:lvlText w:val="%2."/>
      <w:lvlJc w:val="left"/>
      <w:pPr>
        <w:tabs>
          <w:tab w:val="num" w:pos="1440"/>
        </w:tabs>
        <w:ind w:left="1440" w:hanging="360"/>
      </w:pPr>
      <w:rPr>
        <w:rFonts w:cs="Times New Roman"/>
      </w:rPr>
    </w:lvl>
    <w:lvl w:ilvl="2" w:tplc="22FC7AE4" w:tentative="1">
      <w:start w:val="1"/>
      <w:numFmt w:val="lowerRoman"/>
      <w:lvlText w:val="%3."/>
      <w:lvlJc w:val="right"/>
      <w:pPr>
        <w:tabs>
          <w:tab w:val="num" w:pos="2160"/>
        </w:tabs>
        <w:ind w:left="2160" w:hanging="180"/>
      </w:pPr>
      <w:rPr>
        <w:rFonts w:cs="Times New Roman"/>
      </w:rPr>
    </w:lvl>
    <w:lvl w:ilvl="3" w:tplc="239EC308" w:tentative="1">
      <w:start w:val="1"/>
      <w:numFmt w:val="decimal"/>
      <w:lvlText w:val="%4."/>
      <w:lvlJc w:val="left"/>
      <w:pPr>
        <w:tabs>
          <w:tab w:val="num" w:pos="2880"/>
        </w:tabs>
        <w:ind w:left="2880" w:hanging="360"/>
      </w:pPr>
      <w:rPr>
        <w:rFonts w:cs="Times New Roman"/>
      </w:rPr>
    </w:lvl>
    <w:lvl w:ilvl="4" w:tplc="9BA6AF40" w:tentative="1">
      <w:start w:val="1"/>
      <w:numFmt w:val="lowerLetter"/>
      <w:lvlText w:val="%5."/>
      <w:lvlJc w:val="left"/>
      <w:pPr>
        <w:tabs>
          <w:tab w:val="num" w:pos="3600"/>
        </w:tabs>
        <w:ind w:left="3600" w:hanging="360"/>
      </w:pPr>
      <w:rPr>
        <w:rFonts w:cs="Times New Roman"/>
      </w:rPr>
    </w:lvl>
    <w:lvl w:ilvl="5" w:tplc="AF1A16C4" w:tentative="1">
      <w:start w:val="1"/>
      <w:numFmt w:val="lowerRoman"/>
      <w:lvlText w:val="%6."/>
      <w:lvlJc w:val="right"/>
      <w:pPr>
        <w:tabs>
          <w:tab w:val="num" w:pos="4320"/>
        </w:tabs>
        <w:ind w:left="4320" w:hanging="180"/>
      </w:pPr>
      <w:rPr>
        <w:rFonts w:cs="Times New Roman"/>
      </w:rPr>
    </w:lvl>
    <w:lvl w:ilvl="6" w:tplc="DEE81430" w:tentative="1">
      <w:start w:val="1"/>
      <w:numFmt w:val="decimal"/>
      <w:lvlText w:val="%7."/>
      <w:lvlJc w:val="left"/>
      <w:pPr>
        <w:tabs>
          <w:tab w:val="num" w:pos="5040"/>
        </w:tabs>
        <w:ind w:left="5040" w:hanging="360"/>
      </w:pPr>
      <w:rPr>
        <w:rFonts w:cs="Times New Roman"/>
      </w:rPr>
    </w:lvl>
    <w:lvl w:ilvl="7" w:tplc="FC2A8022" w:tentative="1">
      <w:start w:val="1"/>
      <w:numFmt w:val="lowerLetter"/>
      <w:lvlText w:val="%8."/>
      <w:lvlJc w:val="left"/>
      <w:pPr>
        <w:tabs>
          <w:tab w:val="num" w:pos="5760"/>
        </w:tabs>
        <w:ind w:left="5760" w:hanging="360"/>
      </w:pPr>
      <w:rPr>
        <w:rFonts w:cs="Times New Roman"/>
      </w:rPr>
    </w:lvl>
    <w:lvl w:ilvl="8" w:tplc="08B430E0" w:tentative="1">
      <w:start w:val="1"/>
      <w:numFmt w:val="lowerRoman"/>
      <w:lvlText w:val="%9."/>
      <w:lvlJc w:val="right"/>
      <w:pPr>
        <w:tabs>
          <w:tab w:val="num" w:pos="6480"/>
        </w:tabs>
        <w:ind w:left="6480" w:hanging="180"/>
      </w:pPr>
      <w:rPr>
        <w:rFonts w:cs="Times New Roman"/>
      </w:rPr>
    </w:lvl>
  </w:abstractNum>
  <w:abstractNum w:abstractNumId="21">
    <w:nsid w:val="49D70197"/>
    <w:multiLevelType w:val="singleLevel"/>
    <w:tmpl w:val="1910E398"/>
    <w:lvl w:ilvl="0">
      <w:start w:val="1"/>
      <w:numFmt w:val="decimal"/>
      <w:lvlText w:val="%1."/>
      <w:lvlJc w:val="left"/>
      <w:pPr>
        <w:tabs>
          <w:tab w:val="num" w:pos="360"/>
        </w:tabs>
        <w:ind w:left="360" w:hanging="360"/>
      </w:pPr>
      <w:rPr>
        <w:rFonts w:cs="Times New Roman"/>
        <w:b w:val="0"/>
        <w:i w:val="0"/>
        <w:sz w:val="20"/>
      </w:rPr>
    </w:lvl>
  </w:abstractNum>
  <w:abstractNum w:abstractNumId="22">
    <w:nsid w:val="71187D82"/>
    <w:multiLevelType w:val="hybridMultilevel"/>
    <w:tmpl w:val="61B246AA"/>
    <w:lvl w:ilvl="0" w:tplc="6060B456">
      <w:start w:val="1"/>
      <w:numFmt w:val="decimalZero"/>
      <w:pStyle w:val="Listakomunikatw"/>
      <w:lvlText w:val="[PK%1]"/>
      <w:lvlJc w:val="left"/>
      <w:pPr>
        <w:tabs>
          <w:tab w:val="num" w:pos="360"/>
        </w:tabs>
        <w:ind w:left="360" w:hanging="360"/>
      </w:pPr>
      <w:rPr>
        <w:rFonts w:cs="Times New Roman" w:hint="default"/>
      </w:rPr>
    </w:lvl>
    <w:lvl w:ilvl="1" w:tplc="D2742BF4" w:tentative="1">
      <w:start w:val="1"/>
      <w:numFmt w:val="lowerLetter"/>
      <w:lvlText w:val="%2."/>
      <w:lvlJc w:val="left"/>
      <w:pPr>
        <w:tabs>
          <w:tab w:val="num" w:pos="2035"/>
        </w:tabs>
        <w:ind w:left="2035" w:hanging="360"/>
      </w:pPr>
      <w:rPr>
        <w:rFonts w:cs="Times New Roman"/>
      </w:rPr>
    </w:lvl>
    <w:lvl w:ilvl="2" w:tplc="892853CC" w:tentative="1">
      <w:start w:val="1"/>
      <w:numFmt w:val="lowerRoman"/>
      <w:lvlText w:val="%3."/>
      <w:lvlJc w:val="right"/>
      <w:pPr>
        <w:tabs>
          <w:tab w:val="num" w:pos="2755"/>
        </w:tabs>
        <w:ind w:left="2755" w:hanging="180"/>
      </w:pPr>
      <w:rPr>
        <w:rFonts w:cs="Times New Roman"/>
      </w:rPr>
    </w:lvl>
    <w:lvl w:ilvl="3" w:tplc="34167778" w:tentative="1">
      <w:start w:val="1"/>
      <w:numFmt w:val="decimal"/>
      <w:lvlText w:val="%4."/>
      <w:lvlJc w:val="left"/>
      <w:pPr>
        <w:tabs>
          <w:tab w:val="num" w:pos="3475"/>
        </w:tabs>
        <w:ind w:left="3475" w:hanging="360"/>
      </w:pPr>
      <w:rPr>
        <w:rFonts w:cs="Times New Roman"/>
      </w:rPr>
    </w:lvl>
    <w:lvl w:ilvl="4" w:tplc="ADB0C832" w:tentative="1">
      <w:start w:val="1"/>
      <w:numFmt w:val="lowerLetter"/>
      <w:lvlText w:val="%5."/>
      <w:lvlJc w:val="left"/>
      <w:pPr>
        <w:tabs>
          <w:tab w:val="num" w:pos="4195"/>
        </w:tabs>
        <w:ind w:left="4195" w:hanging="360"/>
      </w:pPr>
      <w:rPr>
        <w:rFonts w:cs="Times New Roman"/>
      </w:rPr>
    </w:lvl>
    <w:lvl w:ilvl="5" w:tplc="99CCD3BC" w:tentative="1">
      <w:start w:val="1"/>
      <w:numFmt w:val="lowerRoman"/>
      <w:lvlText w:val="%6."/>
      <w:lvlJc w:val="right"/>
      <w:pPr>
        <w:tabs>
          <w:tab w:val="num" w:pos="4915"/>
        </w:tabs>
        <w:ind w:left="4915" w:hanging="180"/>
      </w:pPr>
      <w:rPr>
        <w:rFonts w:cs="Times New Roman"/>
      </w:rPr>
    </w:lvl>
    <w:lvl w:ilvl="6" w:tplc="7D0A702A" w:tentative="1">
      <w:start w:val="1"/>
      <w:numFmt w:val="decimal"/>
      <w:lvlText w:val="%7."/>
      <w:lvlJc w:val="left"/>
      <w:pPr>
        <w:tabs>
          <w:tab w:val="num" w:pos="5635"/>
        </w:tabs>
        <w:ind w:left="5635" w:hanging="360"/>
      </w:pPr>
      <w:rPr>
        <w:rFonts w:cs="Times New Roman"/>
      </w:rPr>
    </w:lvl>
    <w:lvl w:ilvl="7" w:tplc="7270B38E" w:tentative="1">
      <w:start w:val="1"/>
      <w:numFmt w:val="lowerLetter"/>
      <w:lvlText w:val="%8."/>
      <w:lvlJc w:val="left"/>
      <w:pPr>
        <w:tabs>
          <w:tab w:val="num" w:pos="6355"/>
        </w:tabs>
        <w:ind w:left="6355" w:hanging="360"/>
      </w:pPr>
      <w:rPr>
        <w:rFonts w:cs="Times New Roman"/>
      </w:rPr>
    </w:lvl>
    <w:lvl w:ilvl="8" w:tplc="EF5057CA" w:tentative="1">
      <w:start w:val="1"/>
      <w:numFmt w:val="lowerRoman"/>
      <w:lvlText w:val="%9."/>
      <w:lvlJc w:val="right"/>
      <w:pPr>
        <w:tabs>
          <w:tab w:val="num" w:pos="7075"/>
        </w:tabs>
        <w:ind w:left="7075" w:hanging="180"/>
      </w:pPr>
      <w:rPr>
        <w:rFonts w:cs="Times New Roman"/>
      </w:rPr>
    </w:lvl>
  </w:abstractNum>
  <w:abstractNum w:abstractNumId="23">
    <w:nsid w:val="71F74E64"/>
    <w:multiLevelType w:val="multilevel"/>
    <w:tmpl w:val="547214DE"/>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4">
    <w:nsid w:val="77012B53"/>
    <w:multiLevelType w:val="multilevel"/>
    <w:tmpl w:val="2188C8BA"/>
    <w:lvl w:ilvl="0">
      <w:start w:val="1"/>
      <w:numFmt w:val="none"/>
      <w:pStyle w:val="Wyliczanie-"/>
      <w:lvlText w:val="%1- "/>
      <w:lvlJc w:val="left"/>
      <w:pPr>
        <w:tabs>
          <w:tab w:val="num" w:pos="786"/>
        </w:tabs>
        <w:ind w:left="786" w:hanging="360"/>
      </w:pPr>
      <w:rPr>
        <w:rFonts w:cs="Times New Roman" w:hint="default"/>
      </w:rPr>
    </w:lvl>
    <w:lvl w:ilvl="1">
      <w:start w:val="1"/>
      <w:numFmt w:val="none"/>
      <w:lvlText w:val="%2- "/>
      <w:lvlJc w:val="left"/>
      <w:pPr>
        <w:tabs>
          <w:tab w:val="num" w:pos="1146"/>
        </w:tabs>
        <w:ind w:left="1146" w:hanging="360"/>
      </w:pPr>
      <w:rPr>
        <w:rFonts w:cs="Times New Roman" w:hint="default"/>
      </w:rPr>
    </w:lvl>
    <w:lvl w:ilvl="2">
      <w:start w:val="1"/>
      <w:numFmt w:val="none"/>
      <w:lvlText w:val="%3- "/>
      <w:lvlJc w:val="left"/>
      <w:pPr>
        <w:tabs>
          <w:tab w:val="num" w:pos="1506"/>
        </w:tabs>
        <w:ind w:left="1506" w:hanging="360"/>
      </w:pPr>
      <w:rPr>
        <w:rFonts w:cs="Times New Roman" w:hint="default"/>
      </w:rPr>
    </w:lvl>
    <w:lvl w:ilvl="3">
      <w:start w:val="1"/>
      <w:numFmt w:val="none"/>
      <w:lvlText w:val="- "/>
      <w:lvlJc w:val="left"/>
      <w:pPr>
        <w:tabs>
          <w:tab w:val="num" w:pos="1866"/>
        </w:tabs>
        <w:ind w:left="1866" w:hanging="360"/>
      </w:pPr>
      <w:rPr>
        <w:rFonts w:cs="Times New Roman" w:hint="default"/>
      </w:rPr>
    </w:lvl>
    <w:lvl w:ilvl="4">
      <w:start w:val="1"/>
      <w:numFmt w:val="lowerLetter"/>
      <w:lvlText w:val="(%5)"/>
      <w:lvlJc w:val="left"/>
      <w:pPr>
        <w:tabs>
          <w:tab w:val="num" w:pos="2226"/>
        </w:tabs>
        <w:ind w:left="2226" w:hanging="360"/>
      </w:pPr>
      <w:rPr>
        <w:rFonts w:cs="Times New Roman" w:hint="default"/>
      </w:rPr>
    </w:lvl>
    <w:lvl w:ilvl="5">
      <w:start w:val="1"/>
      <w:numFmt w:val="lowerRoman"/>
      <w:lvlText w:val="(%6)"/>
      <w:lvlJc w:val="left"/>
      <w:pPr>
        <w:tabs>
          <w:tab w:val="num" w:pos="2586"/>
        </w:tabs>
        <w:ind w:left="2586" w:hanging="360"/>
      </w:pPr>
      <w:rPr>
        <w:rFonts w:cs="Times New Roman" w:hint="default"/>
      </w:rPr>
    </w:lvl>
    <w:lvl w:ilvl="6">
      <w:start w:val="1"/>
      <w:numFmt w:val="decimal"/>
      <w:lvlText w:val="%7."/>
      <w:lvlJc w:val="left"/>
      <w:pPr>
        <w:tabs>
          <w:tab w:val="num" w:pos="2946"/>
        </w:tabs>
        <w:ind w:left="2946" w:hanging="360"/>
      </w:pPr>
      <w:rPr>
        <w:rFonts w:cs="Times New Roman" w:hint="default"/>
      </w:rPr>
    </w:lvl>
    <w:lvl w:ilvl="7">
      <w:start w:val="1"/>
      <w:numFmt w:val="lowerLetter"/>
      <w:lvlText w:val="%8."/>
      <w:lvlJc w:val="left"/>
      <w:pPr>
        <w:tabs>
          <w:tab w:val="num" w:pos="3306"/>
        </w:tabs>
        <w:ind w:left="3306" w:hanging="360"/>
      </w:pPr>
      <w:rPr>
        <w:rFonts w:cs="Times New Roman" w:hint="default"/>
      </w:rPr>
    </w:lvl>
    <w:lvl w:ilvl="8">
      <w:start w:val="1"/>
      <w:numFmt w:val="lowerRoman"/>
      <w:lvlText w:val="%9."/>
      <w:lvlJc w:val="left"/>
      <w:pPr>
        <w:tabs>
          <w:tab w:val="num" w:pos="4026"/>
        </w:tabs>
        <w:ind w:left="3666" w:hanging="360"/>
      </w:pPr>
      <w:rPr>
        <w:rFonts w:cs="Times New Roman" w:hint="default"/>
      </w:rPr>
    </w:lvl>
  </w:abstractNum>
  <w:abstractNum w:abstractNumId="25">
    <w:nsid w:val="7D5C039D"/>
    <w:multiLevelType w:val="hybridMultilevel"/>
    <w:tmpl w:val="E082701A"/>
    <w:lvl w:ilvl="0" w:tplc="1D48C832">
      <w:start w:val="1"/>
      <w:numFmt w:val="bullet"/>
      <w:pStyle w:val="Listapunktowana1"/>
      <w:lvlText w:val=""/>
      <w:lvlJc w:val="left"/>
      <w:pPr>
        <w:tabs>
          <w:tab w:val="num" w:pos="0"/>
        </w:tabs>
        <w:ind w:left="851" w:hanging="284"/>
      </w:pPr>
      <w:rPr>
        <w:rFonts w:hint="default"/>
      </w:rPr>
    </w:lvl>
    <w:lvl w:ilvl="1" w:tplc="E08E489A" w:tentative="1">
      <w:start w:val="1"/>
      <w:numFmt w:val="bullet"/>
      <w:lvlText w:val="o"/>
      <w:lvlJc w:val="left"/>
      <w:pPr>
        <w:tabs>
          <w:tab w:val="num" w:pos="1440"/>
        </w:tabs>
        <w:ind w:left="1440" w:hanging="360"/>
      </w:pPr>
      <w:rPr>
        <w:rFonts w:ascii="Courier New" w:hAnsi="Courier New" w:hint="default"/>
      </w:rPr>
    </w:lvl>
    <w:lvl w:ilvl="2" w:tplc="92F6572A" w:tentative="1">
      <w:start w:val="1"/>
      <w:numFmt w:val="bullet"/>
      <w:lvlText w:val=""/>
      <w:lvlJc w:val="left"/>
      <w:pPr>
        <w:tabs>
          <w:tab w:val="num" w:pos="2160"/>
        </w:tabs>
        <w:ind w:left="2160" w:hanging="360"/>
      </w:pPr>
      <w:rPr>
        <w:rFonts w:ascii="Wingdings" w:hAnsi="Wingdings" w:hint="default"/>
      </w:rPr>
    </w:lvl>
    <w:lvl w:ilvl="3" w:tplc="51CEACE8" w:tentative="1">
      <w:start w:val="1"/>
      <w:numFmt w:val="bullet"/>
      <w:lvlText w:val=""/>
      <w:lvlJc w:val="left"/>
      <w:pPr>
        <w:tabs>
          <w:tab w:val="num" w:pos="2880"/>
        </w:tabs>
        <w:ind w:left="2880" w:hanging="360"/>
      </w:pPr>
      <w:rPr>
        <w:rFonts w:ascii="Symbol" w:hAnsi="Symbol" w:hint="default"/>
      </w:rPr>
    </w:lvl>
    <w:lvl w:ilvl="4" w:tplc="B88697D2" w:tentative="1">
      <w:start w:val="1"/>
      <w:numFmt w:val="bullet"/>
      <w:lvlText w:val="o"/>
      <w:lvlJc w:val="left"/>
      <w:pPr>
        <w:tabs>
          <w:tab w:val="num" w:pos="3600"/>
        </w:tabs>
        <w:ind w:left="3600" w:hanging="360"/>
      </w:pPr>
      <w:rPr>
        <w:rFonts w:ascii="Courier New" w:hAnsi="Courier New" w:hint="default"/>
      </w:rPr>
    </w:lvl>
    <w:lvl w:ilvl="5" w:tplc="E5B86EEE" w:tentative="1">
      <w:start w:val="1"/>
      <w:numFmt w:val="bullet"/>
      <w:lvlText w:val=""/>
      <w:lvlJc w:val="left"/>
      <w:pPr>
        <w:tabs>
          <w:tab w:val="num" w:pos="4320"/>
        </w:tabs>
        <w:ind w:left="4320" w:hanging="360"/>
      </w:pPr>
      <w:rPr>
        <w:rFonts w:ascii="Wingdings" w:hAnsi="Wingdings" w:hint="default"/>
      </w:rPr>
    </w:lvl>
    <w:lvl w:ilvl="6" w:tplc="43628856" w:tentative="1">
      <w:start w:val="1"/>
      <w:numFmt w:val="bullet"/>
      <w:lvlText w:val=""/>
      <w:lvlJc w:val="left"/>
      <w:pPr>
        <w:tabs>
          <w:tab w:val="num" w:pos="5040"/>
        </w:tabs>
        <w:ind w:left="5040" w:hanging="360"/>
      </w:pPr>
      <w:rPr>
        <w:rFonts w:ascii="Symbol" w:hAnsi="Symbol" w:hint="default"/>
      </w:rPr>
    </w:lvl>
    <w:lvl w:ilvl="7" w:tplc="F626A5C4" w:tentative="1">
      <w:start w:val="1"/>
      <w:numFmt w:val="bullet"/>
      <w:lvlText w:val="o"/>
      <w:lvlJc w:val="left"/>
      <w:pPr>
        <w:tabs>
          <w:tab w:val="num" w:pos="5760"/>
        </w:tabs>
        <w:ind w:left="5760" w:hanging="360"/>
      </w:pPr>
      <w:rPr>
        <w:rFonts w:ascii="Courier New" w:hAnsi="Courier New" w:hint="default"/>
      </w:rPr>
    </w:lvl>
    <w:lvl w:ilvl="8" w:tplc="C78AA6BC"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10"/>
    <w:lvlOverride w:ilvl="0">
      <w:lvl w:ilvl="0">
        <w:start w:val="1"/>
        <w:numFmt w:val="bullet"/>
        <w:pStyle w:val="ListBullet"/>
        <w:lvlText w:val=""/>
        <w:legacy w:legacy="1" w:legacySpace="0" w:legacyIndent="283"/>
        <w:lvlJc w:val="left"/>
        <w:pPr>
          <w:ind w:left="850" w:hanging="283"/>
        </w:pPr>
        <w:rPr>
          <w:rFonts w:ascii="Arial" w:hAnsi="Arial" w:hint="default"/>
        </w:rPr>
      </w:lvl>
    </w:lvlOverride>
  </w:num>
  <w:num w:numId="24">
    <w:abstractNumId w:val="23"/>
  </w:num>
  <w:num w:numId="25">
    <w:abstractNumId w:val="16"/>
  </w:num>
  <w:num w:numId="26">
    <w:abstractNumId w:val="12"/>
  </w:num>
  <w:num w:numId="27">
    <w:abstractNumId w:val="23"/>
  </w:num>
  <w:num w:numId="28">
    <w:abstractNumId w:val="11"/>
  </w:num>
  <w:num w:numId="29">
    <w:abstractNumId w:val="19"/>
  </w:num>
  <w:num w:numId="30">
    <w:abstractNumId w:val="21"/>
  </w:num>
  <w:num w:numId="31">
    <w:abstractNumId w:val="14"/>
  </w:num>
  <w:num w:numId="32">
    <w:abstractNumId w:val="15"/>
  </w:num>
  <w:num w:numId="33">
    <w:abstractNumId w:val="22"/>
  </w:num>
  <w:num w:numId="34">
    <w:abstractNumId w:val="25"/>
  </w:num>
  <w:num w:numId="35">
    <w:abstractNumId w:val="20"/>
  </w:num>
  <w:num w:numId="36">
    <w:abstractNumId w:val="24"/>
  </w:num>
  <w:num w:numId="37">
    <w:abstractNumId w:val="17"/>
  </w:num>
  <w:num w:numId="38">
    <w:abstractNumId w:val="13"/>
  </w:num>
  <w:num w:numId="39">
    <w:abstractNumId w:val="18"/>
  </w:num>
  <w:num w:numId="40">
    <w:abstractNumId w:val="23"/>
  </w:num>
  <w:num w:numId="41">
    <w:abstractNumId w:val="23"/>
  </w:num>
  <w:num w:numId="42">
    <w:abstractNumId w:val="23"/>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001"/>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1F0F"/>
    <w:rsid w:val="00000590"/>
    <w:rsid w:val="00001203"/>
    <w:rsid w:val="00001761"/>
    <w:rsid w:val="00001BB0"/>
    <w:rsid w:val="000021ED"/>
    <w:rsid w:val="000027F3"/>
    <w:rsid w:val="00002D13"/>
    <w:rsid w:val="00003CCF"/>
    <w:rsid w:val="000043C2"/>
    <w:rsid w:val="000043D3"/>
    <w:rsid w:val="000052EE"/>
    <w:rsid w:val="00005786"/>
    <w:rsid w:val="00005F07"/>
    <w:rsid w:val="00007CE6"/>
    <w:rsid w:val="00007F17"/>
    <w:rsid w:val="00007F6C"/>
    <w:rsid w:val="0001024B"/>
    <w:rsid w:val="00010841"/>
    <w:rsid w:val="000122A0"/>
    <w:rsid w:val="00012359"/>
    <w:rsid w:val="00012686"/>
    <w:rsid w:val="00012B15"/>
    <w:rsid w:val="000133F2"/>
    <w:rsid w:val="0001350F"/>
    <w:rsid w:val="00013938"/>
    <w:rsid w:val="0001448F"/>
    <w:rsid w:val="00014AB4"/>
    <w:rsid w:val="00014B32"/>
    <w:rsid w:val="0001513B"/>
    <w:rsid w:val="000154E8"/>
    <w:rsid w:val="000156DC"/>
    <w:rsid w:val="0001683B"/>
    <w:rsid w:val="000179BA"/>
    <w:rsid w:val="000209A3"/>
    <w:rsid w:val="000212AD"/>
    <w:rsid w:val="00021648"/>
    <w:rsid w:val="0002194D"/>
    <w:rsid w:val="00021B5C"/>
    <w:rsid w:val="00021E90"/>
    <w:rsid w:val="00022200"/>
    <w:rsid w:val="00023ABE"/>
    <w:rsid w:val="00023BFE"/>
    <w:rsid w:val="00023F1B"/>
    <w:rsid w:val="000245FF"/>
    <w:rsid w:val="0002508A"/>
    <w:rsid w:val="00025AF7"/>
    <w:rsid w:val="00025F7D"/>
    <w:rsid w:val="00026657"/>
    <w:rsid w:val="00026DEF"/>
    <w:rsid w:val="0003087A"/>
    <w:rsid w:val="00030E8C"/>
    <w:rsid w:val="00031F79"/>
    <w:rsid w:val="0003206F"/>
    <w:rsid w:val="000321FA"/>
    <w:rsid w:val="00032BF2"/>
    <w:rsid w:val="00032ECE"/>
    <w:rsid w:val="0003305A"/>
    <w:rsid w:val="000337CF"/>
    <w:rsid w:val="00033818"/>
    <w:rsid w:val="00033922"/>
    <w:rsid w:val="0003399B"/>
    <w:rsid w:val="00033EFB"/>
    <w:rsid w:val="00034404"/>
    <w:rsid w:val="000347C3"/>
    <w:rsid w:val="00034D46"/>
    <w:rsid w:val="00034EC9"/>
    <w:rsid w:val="00035E2C"/>
    <w:rsid w:val="00036577"/>
    <w:rsid w:val="00037431"/>
    <w:rsid w:val="000376A4"/>
    <w:rsid w:val="000376B8"/>
    <w:rsid w:val="000377A9"/>
    <w:rsid w:val="00037D2E"/>
    <w:rsid w:val="00040CEE"/>
    <w:rsid w:val="00040EDF"/>
    <w:rsid w:val="00041B22"/>
    <w:rsid w:val="00041F00"/>
    <w:rsid w:val="00042351"/>
    <w:rsid w:val="00042B55"/>
    <w:rsid w:val="00042FEE"/>
    <w:rsid w:val="000432DF"/>
    <w:rsid w:val="00043367"/>
    <w:rsid w:val="00043BBA"/>
    <w:rsid w:val="000441C3"/>
    <w:rsid w:val="00044457"/>
    <w:rsid w:val="00045A5E"/>
    <w:rsid w:val="000462F9"/>
    <w:rsid w:val="000464B0"/>
    <w:rsid w:val="00047529"/>
    <w:rsid w:val="00047669"/>
    <w:rsid w:val="00050D35"/>
    <w:rsid w:val="0005182A"/>
    <w:rsid w:val="00051D37"/>
    <w:rsid w:val="00053557"/>
    <w:rsid w:val="00054212"/>
    <w:rsid w:val="00054E50"/>
    <w:rsid w:val="000562EC"/>
    <w:rsid w:val="000570B6"/>
    <w:rsid w:val="000578C0"/>
    <w:rsid w:val="0006212D"/>
    <w:rsid w:val="00062A39"/>
    <w:rsid w:val="00062C96"/>
    <w:rsid w:val="000635ED"/>
    <w:rsid w:val="00064893"/>
    <w:rsid w:val="00067DC7"/>
    <w:rsid w:val="00070610"/>
    <w:rsid w:val="00070EA0"/>
    <w:rsid w:val="00071249"/>
    <w:rsid w:val="000725C2"/>
    <w:rsid w:val="00074A13"/>
    <w:rsid w:val="00074BD6"/>
    <w:rsid w:val="000766D9"/>
    <w:rsid w:val="0007796C"/>
    <w:rsid w:val="000801E2"/>
    <w:rsid w:val="0008098E"/>
    <w:rsid w:val="00080BCB"/>
    <w:rsid w:val="00081D6D"/>
    <w:rsid w:val="00082466"/>
    <w:rsid w:val="00082BCF"/>
    <w:rsid w:val="00082E68"/>
    <w:rsid w:val="0008311A"/>
    <w:rsid w:val="000835AB"/>
    <w:rsid w:val="00083B34"/>
    <w:rsid w:val="00084BF4"/>
    <w:rsid w:val="00084F2F"/>
    <w:rsid w:val="00085066"/>
    <w:rsid w:val="000863EE"/>
    <w:rsid w:val="0008661D"/>
    <w:rsid w:val="00086AD7"/>
    <w:rsid w:val="00086FA7"/>
    <w:rsid w:val="000876F8"/>
    <w:rsid w:val="0009095C"/>
    <w:rsid w:val="00090D2A"/>
    <w:rsid w:val="000910DB"/>
    <w:rsid w:val="00091A12"/>
    <w:rsid w:val="00091BCD"/>
    <w:rsid w:val="000928A3"/>
    <w:rsid w:val="00092F14"/>
    <w:rsid w:val="000936EB"/>
    <w:rsid w:val="00094336"/>
    <w:rsid w:val="00094BB2"/>
    <w:rsid w:val="00094CD2"/>
    <w:rsid w:val="0009524F"/>
    <w:rsid w:val="00095255"/>
    <w:rsid w:val="00096071"/>
    <w:rsid w:val="00097A25"/>
    <w:rsid w:val="00097AA6"/>
    <w:rsid w:val="000A02D5"/>
    <w:rsid w:val="000A0581"/>
    <w:rsid w:val="000A05EC"/>
    <w:rsid w:val="000A08A8"/>
    <w:rsid w:val="000A0E95"/>
    <w:rsid w:val="000A16C0"/>
    <w:rsid w:val="000A16E2"/>
    <w:rsid w:val="000A20E3"/>
    <w:rsid w:val="000A216A"/>
    <w:rsid w:val="000A2E1B"/>
    <w:rsid w:val="000A32DC"/>
    <w:rsid w:val="000A36E1"/>
    <w:rsid w:val="000A3D47"/>
    <w:rsid w:val="000A4059"/>
    <w:rsid w:val="000A475A"/>
    <w:rsid w:val="000A683D"/>
    <w:rsid w:val="000A69D5"/>
    <w:rsid w:val="000A7896"/>
    <w:rsid w:val="000B0279"/>
    <w:rsid w:val="000B0375"/>
    <w:rsid w:val="000B078C"/>
    <w:rsid w:val="000B1D99"/>
    <w:rsid w:val="000B246D"/>
    <w:rsid w:val="000B3483"/>
    <w:rsid w:val="000B3858"/>
    <w:rsid w:val="000B3E08"/>
    <w:rsid w:val="000B4A53"/>
    <w:rsid w:val="000B59C4"/>
    <w:rsid w:val="000B6519"/>
    <w:rsid w:val="000B65DB"/>
    <w:rsid w:val="000B6A2C"/>
    <w:rsid w:val="000B78B9"/>
    <w:rsid w:val="000C04A7"/>
    <w:rsid w:val="000C106C"/>
    <w:rsid w:val="000C1905"/>
    <w:rsid w:val="000C20EC"/>
    <w:rsid w:val="000C2D5C"/>
    <w:rsid w:val="000C3615"/>
    <w:rsid w:val="000C38E3"/>
    <w:rsid w:val="000C39E5"/>
    <w:rsid w:val="000C5BD3"/>
    <w:rsid w:val="000C6042"/>
    <w:rsid w:val="000C6080"/>
    <w:rsid w:val="000C7217"/>
    <w:rsid w:val="000C7464"/>
    <w:rsid w:val="000C77A4"/>
    <w:rsid w:val="000C790C"/>
    <w:rsid w:val="000D0E20"/>
    <w:rsid w:val="000D109B"/>
    <w:rsid w:val="000D2BCF"/>
    <w:rsid w:val="000D4765"/>
    <w:rsid w:val="000D4819"/>
    <w:rsid w:val="000D48B6"/>
    <w:rsid w:val="000D6508"/>
    <w:rsid w:val="000D7555"/>
    <w:rsid w:val="000D79FD"/>
    <w:rsid w:val="000D7A41"/>
    <w:rsid w:val="000D7A7D"/>
    <w:rsid w:val="000E0FB2"/>
    <w:rsid w:val="000E1730"/>
    <w:rsid w:val="000E19B9"/>
    <w:rsid w:val="000E2979"/>
    <w:rsid w:val="000E2B20"/>
    <w:rsid w:val="000E350B"/>
    <w:rsid w:val="000E49F3"/>
    <w:rsid w:val="000E4B67"/>
    <w:rsid w:val="000E4E5B"/>
    <w:rsid w:val="000E5118"/>
    <w:rsid w:val="000E53D1"/>
    <w:rsid w:val="000E5F3C"/>
    <w:rsid w:val="000E6598"/>
    <w:rsid w:val="000E65B3"/>
    <w:rsid w:val="000E7655"/>
    <w:rsid w:val="000E77FA"/>
    <w:rsid w:val="000E7910"/>
    <w:rsid w:val="000F052A"/>
    <w:rsid w:val="000F162C"/>
    <w:rsid w:val="000F1AAB"/>
    <w:rsid w:val="000F20A5"/>
    <w:rsid w:val="000F20D6"/>
    <w:rsid w:val="000F23A5"/>
    <w:rsid w:val="000F260F"/>
    <w:rsid w:val="000F4F55"/>
    <w:rsid w:val="000F50B7"/>
    <w:rsid w:val="000F5BD6"/>
    <w:rsid w:val="000F5DB0"/>
    <w:rsid w:val="000F7195"/>
    <w:rsid w:val="000F795F"/>
    <w:rsid w:val="00100251"/>
    <w:rsid w:val="00100993"/>
    <w:rsid w:val="001015C4"/>
    <w:rsid w:val="001016C0"/>
    <w:rsid w:val="00101FAF"/>
    <w:rsid w:val="00102D98"/>
    <w:rsid w:val="00103388"/>
    <w:rsid w:val="00103BB9"/>
    <w:rsid w:val="00104558"/>
    <w:rsid w:val="0010524C"/>
    <w:rsid w:val="00106A22"/>
    <w:rsid w:val="00106A6C"/>
    <w:rsid w:val="00107FCA"/>
    <w:rsid w:val="00110BBB"/>
    <w:rsid w:val="00111139"/>
    <w:rsid w:val="00111737"/>
    <w:rsid w:val="00112426"/>
    <w:rsid w:val="00112F0A"/>
    <w:rsid w:val="00113BD0"/>
    <w:rsid w:val="00114079"/>
    <w:rsid w:val="00115FE0"/>
    <w:rsid w:val="001166FF"/>
    <w:rsid w:val="00116792"/>
    <w:rsid w:val="00117144"/>
    <w:rsid w:val="001204E4"/>
    <w:rsid w:val="00120D2A"/>
    <w:rsid w:val="0012106B"/>
    <w:rsid w:val="00121BDA"/>
    <w:rsid w:val="00122145"/>
    <w:rsid w:val="001222A5"/>
    <w:rsid w:val="00122678"/>
    <w:rsid w:val="00123494"/>
    <w:rsid w:val="00124277"/>
    <w:rsid w:val="001242CD"/>
    <w:rsid w:val="00124C27"/>
    <w:rsid w:val="00124D3C"/>
    <w:rsid w:val="00125073"/>
    <w:rsid w:val="0012512F"/>
    <w:rsid w:val="0012517E"/>
    <w:rsid w:val="00125781"/>
    <w:rsid w:val="00125814"/>
    <w:rsid w:val="00125882"/>
    <w:rsid w:val="00126FA3"/>
    <w:rsid w:val="00131684"/>
    <w:rsid w:val="00131C38"/>
    <w:rsid w:val="00132E7E"/>
    <w:rsid w:val="001336E2"/>
    <w:rsid w:val="00133FE1"/>
    <w:rsid w:val="0013432C"/>
    <w:rsid w:val="00136440"/>
    <w:rsid w:val="001405D6"/>
    <w:rsid w:val="00140F5D"/>
    <w:rsid w:val="001414F3"/>
    <w:rsid w:val="00142DE8"/>
    <w:rsid w:val="00142EB2"/>
    <w:rsid w:val="00143B69"/>
    <w:rsid w:val="00145C54"/>
    <w:rsid w:val="0014640C"/>
    <w:rsid w:val="001465BA"/>
    <w:rsid w:val="00146C31"/>
    <w:rsid w:val="00147D70"/>
    <w:rsid w:val="001506D1"/>
    <w:rsid w:val="001509EF"/>
    <w:rsid w:val="00151F72"/>
    <w:rsid w:val="00151FDD"/>
    <w:rsid w:val="00155B63"/>
    <w:rsid w:val="001577CD"/>
    <w:rsid w:val="00157A59"/>
    <w:rsid w:val="00160973"/>
    <w:rsid w:val="00160D9E"/>
    <w:rsid w:val="00161150"/>
    <w:rsid w:val="00161ADC"/>
    <w:rsid w:val="00162693"/>
    <w:rsid w:val="00162991"/>
    <w:rsid w:val="00163917"/>
    <w:rsid w:val="00163FE5"/>
    <w:rsid w:val="00165E84"/>
    <w:rsid w:val="00167654"/>
    <w:rsid w:val="00170C32"/>
    <w:rsid w:val="00171099"/>
    <w:rsid w:val="0017375E"/>
    <w:rsid w:val="00174480"/>
    <w:rsid w:val="001749F2"/>
    <w:rsid w:val="0017528A"/>
    <w:rsid w:val="001770BC"/>
    <w:rsid w:val="0017713D"/>
    <w:rsid w:val="00177681"/>
    <w:rsid w:val="001808A2"/>
    <w:rsid w:val="00180C10"/>
    <w:rsid w:val="001823F6"/>
    <w:rsid w:val="00182C2E"/>
    <w:rsid w:val="001837D4"/>
    <w:rsid w:val="00183EB9"/>
    <w:rsid w:val="00185123"/>
    <w:rsid w:val="00185B5B"/>
    <w:rsid w:val="0018627F"/>
    <w:rsid w:val="001877B6"/>
    <w:rsid w:val="00187AAD"/>
    <w:rsid w:val="00187C91"/>
    <w:rsid w:val="00187E20"/>
    <w:rsid w:val="001905FC"/>
    <w:rsid w:val="0019069C"/>
    <w:rsid w:val="00190B13"/>
    <w:rsid w:val="001921BE"/>
    <w:rsid w:val="001922C0"/>
    <w:rsid w:val="0019284A"/>
    <w:rsid w:val="00194076"/>
    <w:rsid w:val="00194293"/>
    <w:rsid w:val="001957C9"/>
    <w:rsid w:val="00195E44"/>
    <w:rsid w:val="001961F0"/>
    <w:rsid w:val="00196964"/>
    <w:rsid w:val="00197D2F"/>
    <w:rsid w:val="001A03F0"/>
    <w:rsid w:val="001A0987"/>
    <w:rsid w:val="001A1467"/>
    <w:rsid w:val="001A1D88"/>
    <w:rsid w:val="001A2EC8"/>
    <w:rsid w:val="001A46AA"/>
    <w:rsid w:val="001A524D"/>
    <w:rsid w:val="001A56D7"/>
    <w:rsid w:val="001A6B33"/>
    <w:rsid w:val="001A6F7F"/>
    <w:rsid w:val="001B0263"/>
    <w:rsid w:val="001B04E6"/>
    <w:rsid w:val="001B07E8"/>
    <w:rsid w:val="001B096B"/>
    <w:rsid w:val="001B0C78"/>
    <w:rsid w:val="001B17EA"/>
    <w:rsid w:val="001B1C39"/>
    <w:rsid w:val="001B1DF3"/>
    <w:rsid w:val="001B2EBC"/>
    <w:rsid w:val="001B67A9"/>
    <w:rsid w:val="001B69A8"/>
    <w:rsid w:val="001B6BB6"/>
    <w:rsid w:val="001B6C22"/>
    <w:rsid w:val="001B6F43"/>
    <w:rsid w:val="001B7598"/>
    <w:rsid w:val="001B7E3C"/>
    <w:rsid w:val="001B7ED9"/>
    <w:rsid w:val="001C04ED"/>
    <w:rsid w:val="001C07AA"/>
    <w:rsid w:val="001C2F99"/>
    <w:rsid w:val="001C394F"/>
    <w:rsid w:val="001C3C5A"/>
    <w:rsid w:val="001C481D"/>
    <w:rsid w:val="001C5849"/>
    <w:rsid w:val="001C5864"/>
    <w:rsid w:val="001C5ADC"/>
    <w:rsid w:val="001C7527"/>
    <w:rsid w:val="001C7FF9"/>
    <w:rsid w:val="001D0B27"/>
    <w:rsid w:val="001D11DA"/>
    <w:rsid w:val="001D18BB"/>
    <w:rsid w:val="001D193C"/>
    <w:rsid w:val="001D1E8A"/>
    <w:rsid w:val="001D2413"/>
    <w:rsid w:val="001D250D"/>
    <w:rsid w:val="001D3DBA"/>
    <w:rsid w:val="001D43B9"/>
    <w:rsid w:val="001D489F"/>
    <w:rsid w:val="001D4B1B"/>
    <w:rsid w:val="001D4BF3"/>
    <w:rsid w:val="001D5874"/>
    <w:rsid w:val="001D69FA"/>
    <w:rsid w:val="001D6B15"/>
    <w:rsid w:val="001D71CF"/>
    <w:rsid w:val="001D76CA"/>
    <w:rsid w:val="001D77EA"/>
    <w:rsid w:val="001E0423"/>
    <w:rsid w:val="001E10CE"/>
    <w:rsid w:val="001E135E"/>
    <w:rsid w:val="001E153D"/>
    <w:rsid w:val="001E15A8"/>
    <w:rsid w:val="001E2243"/>
    <w:rsid w:val="001E3089"/>
    <w:rsid w:val="001E357B"/>
    <w:rsid w:val="001E3E6F"/>
    <w:rsid w:val="001E4A6D"/>
    <w:rsid w:val="001E4C27"/>
    <w:rsid w:val="001E4FE8"/>
    <w:rsid w:val="001E532B"/>
    <w:rsid w:val="001E5796"/>
    <w:rsid w:val="001E5F23"/>
    <w:rsid w:val="001E5F99"/>
    <w:rsid w:val="001E6486"/>
    <w:rsid w:val="001E77FE"/>
    <w:rsid w:val="001E79F1"/>
    <w:rsid w:val="001E7FCA"/>
    <w:rsid w:val="001F2232"/>
    <w:rsid w:val="001F33B4"/>
    <w:rsid w:val="001F6077"/>
    <w:rsid w:val="001F62CA"/>
    <w:rsid w:val="001F6BCF"/>
    <w:rsid w:val="001F6DE9"/>
    <w:rsid w:val="001F7109"/>
    <w:rsid w:val="001F72AA"/>
    <w:rsid w:val="001F73F8"/>
    <w:rsid w:val="0020123C"/>
    <w:rsid w:val="00201664"/>
    <w:rsid w:val="00201D3D"/>
    <w:rsid w:val="002021D5"/>
    <w:rsid w:val="00203078"/>
    <w:rsid w:val="00205EDC"/>
    <w:rsid w:val="00205F26"/>
    <w:rsid w:val="00207AC2"/>
    <w:rsid w:val="00207C1E"/>
    <w:rsid w:val="0021015C"/>
    <w:rsid w:val="00210549"/>
    <w:rsid w:val="00210AC9"/>
    <w:rsid w:val="00211AA2"/>
    <w:rsid w:val="00212053"/>
    <w:rsid w:val="0021394B"/>
    <w:rsid w:val="00213A59"/>
    <w:rsid w:val="00213DC1"/>
    <w:rsid w:val="00214B01"/>
    <w:rsid w:val="0021586B"/>
    <w:rsid w:val="002163AB"/>
    <w:rsid w:val="00216A33"/>
    <w:rsid w:val="002171E7"/>
    <w:rsid w:val="00217761"/>
    <w:rsid w:val="00217984"/>
    <w:rsid w:val="00220060"/>
    <w:rsid w:val="002212FD"/>
    <w:rsid w:val="00221B3D"/>
    <w:rsid w:val="00222D8F"/>
    <w:rsid w:val="002255EA"/>
    <w:rsid w:val="00226FFA"/>
    <w:rsid w:val="002305D9"/>
    <w:rsid w:val="002323FB"/>
    <w:rsid w:val="00232582"/>
    <w:rsid w:val="00233E93"/>
    <w:rsid w:val="0023459E"/>
    <w:rsid w:val="002346F9"/>
    <w:rsid w:val="00234E16"/>
    <w:rsid w:val="00235FA2"/>
    <w:rsid w:val="00236E0B"/>
    <w:rsid w:val="00237044"/>
    <w:rsid w:val="002372BC"/>
    <w:rsid w:val="00237478"/>
    <w:rsid w:val="0023799A"/>
    <w:rsid w:val="0024088F"/>
    <w:rsid w:val="002411EB"/>
    <w:rsid w:val="0024126E"/>
    <w:rsid w:val="002413E9"/>
    <w:rsid w:val="00241777"/>
    <w:rsid w:val="00242DAE"/>
    <w:rsid w:val="00243F43"/>
    <w:rsid w:val="0024484C"/>
    <w:rsid w:val="0024521A"/>
    <w:rsid w:val="00246AC7"/>
    <w:rsid w:val="00246C6E"/>
    <w:rsid w:val="00251712"/>
    <w:rsid w:val="002520FD"/>
    <w:rsid w:val="00253010"/>
    <w:rsid w:val="002535CC"/>
    <w:rsid w:val="00253951"/>
    <w:rsid w:val="00253D4D"/>
    <w:rsid w:val="0025524C"/>
    <w:rsid w:val="00257295"/>
    <w:rsid w:val="0026103F"/>
    <w:rsid w:val="0026173E"/>
    <w:rsid w:val="0026288F"/>
    <w:rsid w:val="002637C5"/>
    <w:rsid w:val="0026409A"/>
    <w:rsid w:val="00265B62"/>
    <w:rsid w:val="00265F13"/>
    <w:rsid w:val="00267CA3"/>
    <w:rsid w:val="00270F96"/>
    <w:rsid w:val="00271314"/>
    <w:rsid w:val="002716F4"/>
    <w:rsid w:val="00272AD8"/>
    <w:rsid w:val="00272D68"/>
    <w:rsid w:val="0027338C"/>
    <w:rsid w:val="002735BB"/>
    <w:rsid w:val="00274373"/>
    <w:rsid w:val="002751D8"/>
    <w:rsid w:val="00275370"/>
    <w:rsid w:val="00275782"/>
    <w:rsid w:val="00275F9F"/>
    <w:rsid w:val="00276CF5"/>
    <w:rsid w:val="00277262"/>
    <w:rsid w:val="00277C54"/>
    <w:rsid w:val="00281A8F"/>
    <w:rsid w:val="00282559"/>
    <w:rsid w:val="00282FC7"/>
    <w:rsid w:val="002837A7"/>
    <w:rsid w:val="002850E0"/>
    <w:rsid w:val="00285C1A"/>
    <w:rsid w:val="00285FB1"/>
    <w:rsid w:val="00286AF3"/>
    <w:rsid w:val="00286C54"/>
    <w:rsid w:val="002871A0"/>
    <w:rsid w:val="0028726F"/>
    <w:rsid w:val="002873CD"/>
    <w:rsid w:val="00287758"/>
    <w:rsid w:val="00287897"/>
    <w:rsid w:val="00291B55"/>
    <w:rsid w:val="00293A8D"/>
    <w:rsid w:val="00296EAE"/>
    <w:rsid w:val="002A0400"/>
    <w:rsid w:val="002A0AED"/>
    <w:rsid w:val="002A0FDB"/>
    <w:rsid w:val="002A2765"/>
    <w:rsid w:val="002A2A5B"/>
    <w:rsid w:val="002A2C73"/>
    <w:rsid w:val="002A3536"/>
    <w:rsid w:val="002A4165"/>
    <w:rsid w:val="002A4744"/>
    <w:rsid w:val="002A5255"/>
    <w:rsid w:val="002A542B"/>
    <w:rsid w:val="002A59BB"/>
    <w:rsid w:val="002A5CE7"/>
    <w:rsid w:val="002A60C8"/>
    <w:rsid w:val="002A6584"/>
    <w:rsid w:val="002A74F6"/>
    <w:rsid w:val="002B0C38"/>
    <w:rsid w:val="002B1789"/>
    <w:rsid w:val="002B2DDD"/>
    <w:rsid w:val="002B3114"/>
    <w:rsid w:val="002B39A0"/>
    <w:rsid w:val="002B3B2F"/>
    <w:rsid w:val="002B7633"/>
    <w:rsid w:val="002B7784"/>
    <w:rsid w:val="002B7A14"/>
    <w:rsid w:val="002B7BFC"/>
    <w:rsid w:val="002C04D7"/>
    <w:rsid w:val="002C086E"/>
    <w:rsid w:val="002C0FE8"/>
    <w:rsid w:val="002C1311"/>
    <w:rsid w:val="002C141C"/>
    <w:rsid w:val="002C18A9"/>
    <w:rsid w:val="002C23E5"/>
    <w:rsid w:val="002C3064"/>
    <w:rsid w:val="002C30E6"/>
    <w:rsid w:val="002C36F6"/>
    <w:rsid w:val="002C3F05"/>
    <w:rsid w:val="002C5059"/>
    <w:rsid w:val="002C5673"/>
    <w:rsid w:val="002C6143"/>
    <w:rsid w:val="002C630D"/>
    <w:rsid w:val="002C633F"/>
    <w:rsid w:val="002C6E16"/>
    <w:rsid w:val="002D0702"/>
    <w:rsid w:val="002D13DE"/>
    <w:rsid w:val="002D17DC"/>
    <w:rsid w:val="002D36C5"/>
    <w:rsid w:val="002D39A9"/>
    <w:rsid w:val="002D3C33"/>
    <w:rsid w:val="002D3DAB"/>
    <w:rsid w:val="002D4760"/>
    <w:rsid w:val="002D6368"/>
    <w:rsid w:val="002D6AD2"/>
    <w:rsid w:val="002D6F82"/>
    <w:rsid w:val="002D7103"/>
    <w:rsid w:val="002D71B0"/>
    <w:rsid w:val="002D777D"/>
    <w:rsid w:val="002E0023"/>
    <w:rsid w:val="002E00AA"/>
    <w:rsid w:val="002E1CC6"/>
    <w:rsid w:val="002E26FA"/>
    <w:rsid w:val="002E3792"/>
    <w:rsid w:val="002E3E32"/>
    <w:rsid w:val="002E4506"/>
    <w:rsid w:val="002E4F07"/>
    <w:rsid w:val="002E52D3"/>
    <w:rsid w:val="002E5682"/>
    <w:rsid w:val="002E59BE"/>
    <w:rsid w:val="002E5E17"/>
    <w:rsid w:val="002E7617"/>
    <w:rsid w:val="002E7659"/>
    <w:rsid w:val="002E7A10"/>
    <w:rsid w:val="002E7A44"/>
    <w:rsid w:val="002F0591"/>
    <w:rsid w:val="002F08D4"/>
    <w:rsid w:val="002F0ACA"/>
    <w:rsid w:val="002F12F8"/>
    <w:rsid w:val="002F176B"/>
    <w:rsid w:val="002F1894"/>
    <w:rsid w:val="002F1A09"/>
    <w:rsid w:val="002F2DCB"/>
    <w:rsid w:val="002F3F37"/>
    <w:rsid w:val="002F42CA"/>
    <w:rsid w:val="002F47E4"/>
    <w:rsid w:val="002F501B"/>
    <w:rsid w:val="002F5460"/>
    <w:rsid w:val="002F5F25"/>
    <w:rsid w:val="002F7C10"/>
    <w:rsid w:val="00301456"/>
    <w:rsid w:val="0030188E"/>
    <w:rsid w:val="00301988"/>
    <w:rsid w:val="0030310B"/>
    <w:rsid w:val="00303A04"/>
    <w:rsid w:val="00303F5A"/>
    <w:rsid w:val="00304711"/>
    <w:rsid w:val="00307154"/>
    <w:rsid w:val="0030727F"/>
    <w:rsid w:val="003103E7"/>
    <w:rsid w:val="00310D9F"/>
    <w:rsid w:val="00311373"/>
    <w:rsid w:val="00311E05"/>
    <w:rsid w:val="00312132"/>
    <w:rsid w:val="003127EE"/>
    <w:rsid w:val="00312C0E"/>
    <w:rsid w:val="00314441"/>
    <w:rsid w:val="00314E87"/>
    <w:rsid w:val="00314EBF"/>
    <w:rsid w:val="003163F9"/>
    <w:rsid w:val="003164C1"/>
    <w:rsid w:val="0031768A"/>
    <w:rsid w:val="00317DB8"/>
    <w:rsid w:val="00320414"/>
    <w:rsid w:val="00320800"/>
    <w:rsid w:val="00320C2E"/>
    <w:rsid w:val="00320D38"/>
    <w:rsid w:val="003211F4"/>
    <w:rsid w:val="00322526"/>
    <w:rsid w:val="00322CCC"/>
    <w:rsid w:val="003236CE"/>
    <w:rsid w:val="0032379D"/>
    <w:rsid w:val="00324ED6"/>
    <w:rsid w:val="00326205"/>
    <w:rsid w:val="00327445"/>
    <w:rsid w:val="00327931"/>
    <w:rsid w:val="00327C68"/>
    <w:rsid w:val="00331094"/>
    <w:rsid w:val="003317F3"/>
    <w:rsid w:val="0033223D"/>
    <w:rsid w:val="00332595"/>
    <w:rsid w:val="0033299A"/>
    <w:rsid w:val="003335AD"/>
    <w:rsid w:val="00333CA5"/>
    <w:rsid w:val="0033462F"/>
    <w:rsid w:val="00334B57"/>
    <w:rsid w:val="00334D5F"/>
    <w:rsid w:val="003352A0"/>
    <w:rsid w:val="0033531B"/>
    <w:rsid w:val="00335EA1"/>
    <w:rsid w:val="00336AC9"/>
    <w:rsid w:val="00337A18"/>
    <w:rsid w:val="003409EA"/>
    <w:rsid w:val="00340C21"/>
    <w:rsid w:val="0034110C"/>
    <w:rsid w:val="0034256A"/>
    <w:rsid w:val="00344574"/>
    <w:rsid w:val="0034590B"/>
    <w:rsid w:val="00345DBB"/>
    <w:rsid w:val="00350B0E"/>
    <w:rsid w:val="00350B63"/>
    <w:rsid w:val="0035186D"/>
    <w:rsid w:val="00351DC9"/>
    <w:rsid w:val="00351F66"/>
    <w:rsid w:val="003521F0"/>
    <w:rsid w:val="00353748"/>
    <w:rsid w:val="00354316"/>
    <w:rsid w:val="003553DF"/>
    <w:rsid w:val="0035611C"/>
    <w:rsid w:val="0035612C"/>
    <w:rsid w:val="0035619A"/>
    <w:rsid w:val="003562BC"/>
    <w:rsid w:val="00356B16"/>
    <w:rsid w:val="00356D19"/>
    <w:rsid w:val="003572C2"/>
    <w:rsid w:val="0036093A"/>
    <w:rsid w:val="0036174F"/>
    <w:rsid w:val="00361895"/>
    <w:rsid w:val="00361AD1"/>
    <w:rsid w:val="00364819"/>
    <w:rsid w:val="00365666"/>
    <w:rsid w:val="00365AB8"/>
    <w:rsid w:val="00366F4E"/>
    <w:rsid w:val="00367C5F"/>
    <w:rsid w:val="00370229"/>
    <w:rsid w:val="003715B3"/>
    <w:rsid w:val="00371D7D"/>
    <w:rsid w:val="003722EF"/>
    <w:rsid w:val="00372664"/>
    <w:rsid w:val="0037330F"/>
    <w:rsid w:val="00373CCA"/>
    <w:rsid w:val="00374CE3"/>
    <w:rsid w:val="00374EB7"/>
    <w:rsid w:val="003752D1"/>
    <w:rsid w:val="00376450"/>
    <w:rsid w:val="00377086"/>
    <w:rsid w:val="003770F7"/>
    <w:rsid w:val="003779DF"/>
    <w:rsid w:val="003804EE"/>
    <w:rsid w:val="00380EEB"/>
    <w:rsid w:val="003811C7"/>
    <w:rsid w:val="003824E8"/>
    <w:rsid w:val="00382C83"/>
    <w:rsid w:val="00383113"/>
    <w:rsid w:val="00384188"/>
    <w:rsid w:val="003841F5"/>
    <w:rsid w:val="003846B8"/>
    <w:rsid w:val="00387D51"/>
    <w:rsid w:val="00387EDA"/>
    <w:rsid w:val="0039039B"/>
    <w:rsid w:val="0039167C"/>
    <w:rsid w:val="003935F9"/>
    <w:rsid w:val="00395AED"/>
    <w:rsid w:val="00396D4C"/>
    <w:rsid w:val="00397DA3"/>
    <w:rsid w:val="003A0743"/>
    <w:rsid w:val="003A0935"/>
    <w:rsid w:val="003A161F"/>
    <w:rsid w:val="003A1AEF"/>
    <w:rsid w:val="003A1C9E"/>
    <w:rsid w:val="003A4051"/>
    <w:rsid w:val="003A411D"/>
    <w:rsid w:val="003A50DE"/>
    <w:rsid w:val="003A50E2"/>
    <w:rsid w:val="003A50E9"/>
    <w:rsid w:val="003A5817"/>
    <w:rsid w:val="003A6C87"/>
    <w:rsid w:val="003A7F18"/>
    <w:rsid w:val="003B0133"/>
    <w:rsid w:val="003B2293"/>
    <w:rsid w:val="003B2AC2"/>
    <w:rsid w:val="003B2D8B"/>
    <w:rsid w:val="003B3D59"/>
    <w:rsid w:val="003B44D8"/>
    <w:rsid w:val="003B46B8"/>
    <w:rsid w:val="003B480D"/>
    <w:rsid w:val="003B5330"/>
    <w:rsid w:val="003B587F"/>
    <w:rsid w:val="003B59C7"/>
    <w:rsid w:val="003B75A4"/>
    <w:rsid w:val="003B7770"/>
    <w:rsid w:val="003B7DA7"/>
    <w:rsid w:val="003C0AD4"/>
    <w:rsid w:val="003C0C41"/>
    <w:rsid w:val="003C138C"/>
    <w:rsid w:val="003C1C8E"/>
    <w:rsid w:val="003C1FDA"/>
    <w:rsid w:val="003C23A0"/>
    <w:rsid w:val="003C3756"/>
    <w:rsid w:val="003C38FE"/>
    <w:rsid w:val="003C5073"/>
    <w:rsid w:val="003C5164"/>
    <w:rsid w:val="003C6447"/>
    <w:rsid w:val="003C6D20"/>
    <w:rsid w:val="003C6FB8"/>
    <w:rsid w:val="003C76CB"/>
    <w:rsid w:val="003C77D9"/>
    <w:rsid w:val="003C7907"/>
    <w:rsid w:val="003C7958"/>
    <w:rsid w:val="003C79CC"/>
    <w:rsid w:val="003D0623"/>
    <w:rsid w:val="003D11E8"/>
    <w:rsid w:val="003D1FDC"/>
    <w:rsid w:val="003D2172"/>
    <w:rsid w:val="003D28FE"/>
    <w:rsid w:val="003D2C7F"/>
    <w:rsid w:val="003D449B"/>
    <w:rsid w:val="003D612B"/>
    <w:rsid w:val="003D7E94"/>
    <w:rsid w:val="003E0326"/>
    <w:rsid w:val="003E0520"/>
    <w:rsid w:val="003E0614"/>
    <w:rsid w:val="003E076D"/>
    <w:rsid w:val="003E0DD4"/>
    <w:rsid w:val="003E1CD2"/>
    <w:rsid w:val="003E2E56"/>
    <w:rsid w:val="003E3B7E"/>
    <w:rsid w:val="003E6B9D"/>
    <w:rsid w:val="003F0BFC"/>
    <w:rsid w:val="003F19DD"/>
    <w:rsid w:val="003F230E"/>
    <w:rsid w:val="003F240B"/>
    <w:rsid w:val="003F2741"/>
    <w:rsid w:val="003F301B"/>
    <w:rsid w:val="003F31C7"/>
    <w:rsid w:val="003F3B4B"/>
    <w:rsid w:val="003F3CEB"/>
    <w:rsid w:val="003F4138"/>
    <w:rsid w:val="003F4C42"/>
    <w:rsid w:val="003F5A95"/>
    <w:rsid w:val="003F613F"/>
    <w:rsid w:val="003F6DC2"/>
    <w:rsid w:val="003F6ECC"/>
    <w:rsid w:val="003F79D8"/>
    <w:rsid w:val="003F7BE9"/>
    <w:rsid w:val="004005E6"/>
    <w:rsid w:val="00400A48"/>
    <w:rsid w:val="0040147B"/>
    <w:rsid w:val="0040166F"/>
    <w:rsid w:val="00403213"/>
    <w:rsid w:val="0040338F"/>
    <w:rsid w:val="0040353A"/>
    <w:rsid w:val="00403670"/>
    <w:rsid w:val="00404AEA"/>
    <w:rsid w:val="004059F8"/>
    <w:rsid w:val="00405E19"/>
    <w:rsid w:val="00406CE6"/>
    <w:rsid w:val="00407969"/>
    <w:rsid w:val="00410048"/>
    <w:rsid w:val="00410964"/>
    <w:rsid w:val="00410A75"/>
    <w:rsid w:val="00411092"/>
    <w:rsid w:val="00412124"/>
    <w:rsid w:val="004126EE"/>
    <w:rsid w:val="00414065"/>
    <w:rsid w:val="004147A6"/>
    <w:rsid w:val="0041482B"/>
    <w:rsid w:val="00414B45"/>
    <w:rsid w:val="00415042"/>
    <w:rsid w:val="004150E8"/>
    <w:rsid w:val="004153E6"/>
    <w:rsid w:val="00416B94"/>
    <w:rsid w:val="00416C0B"/>
    <w:rsid w:val="004213F3"/>
    <w:rsid w:val="00423724"/>
    <w:rsid w:val="00424FB3"/>
    <w:rsid w:val="00425481"/>
    <w:rsid w:val="00425A64"/>
    <w:rsid w:val="00425F06"/>
    <w:rsid w:val="004261DB"/>
    <w:rsid w:val="00426C11"/>
    <w:rsid w:val="00426E61"/>
    <w:rsid w:val="00427B46"/>
    <w:rsid w:val="0043089A"/>
    <w:rsid w:val="004311BA"/>
    <w:rsid w:val="00433855"/>
    <w:rsid w:val="004339A8"/>
    <w:rsid w:val="0043425D"/>
    <w:rsid w:val="00434929"/>
    <w:rsid w:val="00434BB3"/>
    <w:rsid w:val="004356E9"/>
    <w:rsid w:val="004375DA"/>
    <w:rsid w:val="00437BA2"/>
    <w:rsid w:val="00440848"/>
    <w:rsid w:val="0044100D"/>
    <w:rsid w:val="00441CB0"/>
    <w:rsid w:val="00443208"/>
    <w:rsid w:val="00443701"/>
    <w:rsid w:val="00444C0D"/>
    <w:rsid w:val="00446DF5"/>
    <w:rsid w:val="0044725C"/>
    <w:rsid w:val="0045097B"/>
    <w:rsid w:val="00450CBD"/>
    <w:rsid w:val="0045142D"/>
    <w:rsid w:val="00451829"/>
    <w:rsid w:val="004529CA"/>
    <w:rsid w:val="0045474E"/>
    <w:rsid w:val="00460408"/>
    <w:rsid w:val="004613AF"/>
    <w:rsid w:val="00461CE4"/>
    <w:rsid w:val="00463020"/>
    <w:rsid w:val="00463432"/>
    <w:rsid w:val="004651E5"/>
    <w:rsid w:val="004653A4"/>
    <w:rsid w:val="00466E2B"/>
    <w:rsid w:val="00467A98"/>
    <w:rsid w:val="00467EA9"/>
    <w:rsid w:val="00471CD2"/>
    <w:rsid w:val="0047273A"/>
    <w:rsid w:val="00474120"/>
    <w:rsid w:val="0047524F"/>
    <w:rsid w:val="00476040"/>
    <w:rsid w:val="00476F10"/>
    <w:rsid w:val="00480793"/>
    <w:rsid w:val="00480C2E"/>
    <w:rsid w:val="00481F73"/>
    <w:rsid w:val="00481FEB"/>
    <w:rsid w:val="00482795"/>
    <w:rsid w:val="00482D28"/>
    <w:rsid w:val="00483DF0"/>
    <w:rsid w:val="00484DD2"/>
    <w:rsid w:val="00485A01"/>
    <w:rsid w:val="00486568"/>
    <w:rsid w:val="00486FE3"/>
    <w:rsid w:val="00487214"/>
    <w:rsid w:val="0048768E"/>
    <w:rsid w:val="004879B8"/>
    <w:rsid w:val="004879D0"/>
    <w:rsid w:val="00492CD5"/>
    <w:rsid w:val="004932D8"/>
    <w:rsid w:val="0049439F"/>
    <w:rsid w:val="00494C47"/>
    <w:rsid w:val="00495519"/>
    <w:rsid w:val="00495BB8"/>
    <w:rsid w:val="00497823"/>
    <w:rsid w:val="004A0EA8"/>
    <w:rsid w:val="004A144E"/>
    <w:rsid w:val="004A3C9E"/>
    <w:rsid w:val="004A4084"/>
    <w:rsid w:val="004A576A"/>
    <w:rsid w:val="004A5F42"/>
    <w:rsid w:val="004A6583"/>
    <w:rsid w:val="004A67DB"/>
    <w:rsid w:val="004B078C"/>
    <w:rsid w:val="004B1E2E"/>
    <w:rsid w:val="004B3809"/>
    <w:rsid w:val="004B3CED"/>
    <w:rsid w:val="004B3D43"/>
    <w:rsid w:val="004B41AC"/>
    <w:rsid w:val="004B4E28"/>
    <w:rsid w:val="004B4E37"/>
    <w:rsid w:val="004B529D"/>
    <w:rsid w:val="004B5562"/>
    <w:rsid w:val="004B6285"/>
    <w:rsid w:val="004B707B"/>
    <w:rsid w:val="004C0448"/>
    <w:rsid w:val="004C0C34"/>
    <w:rsid w:val="004C0C5A"/>
    <w:rsid w:val="004C2DE3"/>
    <w:rsid w:val="004C3B83"/>
    <w:rsid w:val="004C45FE"/>
    <w:rsid w:val="004C47DA"/>
    <w:rsid w:val="004C4908"/>
    <w:rsid w:val="004C49F3"/>
    <w:rsid w:val="004C51B2"/>
    <w:rsid w:val="004C7C5A"/>
    <w:rsid w:val="004C7DFB"/>
    <w:rsid w:val="004C7F19"/>
    <w:rsid w:val="004D062F"/>
    <w:rsid w:val="004D0983"/>
    <w:rsid w:val="004D09C5"/>
    <w:rsid w:val="004D116B"/>
    <w:rsid w:val="004D122E"/>
    <w:rsid w:val="004D2856"/>
    <w:rsid w:val="004D495F"/>
    <w:rsid w:val="004D4C08"/>
    <w:rsid w:val="004D5236"/>
    <w:rsid w:val="004D54A8"/>
    <w:rsid w:val="004D6CA4"/>
    <w:rsid w:val="004D6D0A"/>
    <w:rsid w:val="004D7717"/>
    <w:rsid w:val="004E0A15"/>
    <w:rsid w:val="004E0C06"/>
    <w:rsid w:val="004E121D"/>
    <w:rsid w:val="004E2211"/>
    <w:rsid w:val="004E237F"/>
    <w:rsid w:val="004E2AE5"/>
    <w:rsid w:val="004E3657"/>
    <w:rsid w:val="004E3E42"/>
    <w:rsid w:val="004E5854"/>
    <w:rsid w:val="004E5AAD"/>
    <w:rsid w:val="004E6BF9"/>
    <w:rsid w:val="004E78CA"/>
    <w:rsid w:val="004F01F1"/>
    <w:rsid w:val="004F2878"/>
    <w:rsid w:val="004F2B27"/>
    <w:rsid w:val="004F35DD"/>
    <w:rsid w:val="004F3B72"/>
    <w:rsid w:val="004F4489"/>
    <w:rsid w:val="004F510F"/>
    <w:rsid w:val="004F6082"/>
    <w:rsid w:val="004F6CC5"/>
    <w:rsid w:val="004F7C33"/>
    <w:rsid w:val="004F7D8E"/>
    <w:rsid w:val="00501C50"/>
    <w:rsid w:val="00502F51"/>
    <w:rsid w:val="005043B0"/>
    <w:rsid w:val="00506A1D"/>
    <w:rsid w:val="00506C08"/>
    <w:rsid w:val="00507A7A"/>
    <w:rsid w:val="00510B80"/>
    <w:rsid w:val="0051117D"/>
    <w:rsid w:val="0051127E"/>
    <w:rsid w:val="00513135"/>
    <w:rsid w:val="00513EF3"/>
    <w:rsid w:val="00514366"/>
    <w:rsid w:val="00514C30"/>
    <w:rsid w:val="0051618A"/>
    <w:rsid w:val="005168E9"/>
    <w:rsid w:val="00517270"/>
    <w:rsid w:val="005200FD"/>
    <w:rsid w:val="0052259D"/>
    <w:rsid w:val="00522802"/>
    <w:rsid w:val="00525048"/>
    <w:rsid w:val="005253E6"/>
    <w:rsid w:val="00525591"/>
    <w:rsid w:val="00525A0D"/>
    <w:rsid w:val="00525B73"/>
    <w:rsid w:val="005268BE"/>
    <w:rsid w:val="00526E6F"/>
    <w:rsid w:val="0052770D"/>
    <w:rsid w:val="0052774B"/>
    <w:rsid w:val="00530FD2"/>
    <w:rsid w:val="00531106"/>
    <w:rsid w:val="005314A3"/>
    <w:rsid w:val="0053158F"/>
    <w:rsid w:val="0053192D"/>
    <w:rsid w:val="00531989"/>
    <w:rsid w:val="005322D7"/>
    <w:rsid w:val="00533AAC"/>
    <w:rsid w:val="00533AEC"/>
    <w:rsid w:val="005348A7"/>
    <w:rsid w:val="00534C8B"/>
    <w:rsid w:val="0053597A"/>
    <w:rsid w:val="005368B0"/>
    <w:rsid w:val="00540579"/>
    <w:rsid w:val="00540736"/>
    <w:rsid w:val="00541D1D"/>
    <w:rsid w:val="00541F43"/>
    <w:rsid w:val="00542A1E"/>
    <w:rsid w:val="00542AFF"/>
    <w:rsid w:val="00542E04"/>
    <w:rsid w:val="00543C38"/>
    <w:rsid w:val="00544DA6"/>
    <w:rsid w:val="00545413"/>
    <w:rsid w:val="005470F1"/>
    <w:rsid w:val="005471F3"/>
    <w:rsid w:val="0054725A"/>
    <w:rsid w:val="005501C4"/>
    <w:rsid w:val="005507AA"/>
    <w:rsid w:val="00551144"/>
    <w:rsid w:val="00552200"/>
    <w:rsid w:val="00552EDE"/>
    <w:rsid w:val="00552F47"/>
    <w:rsid w:val="0055312E"/>
    <w:rsid w:val="005536F9"/>
    <w:rsid w:val="00553A1D"/>
    <w:rsid w:val="00553E50"/>
    <w:rsid w:val="0055432D"/>
    <w:rsid w:val="005576B5"/>
    <w:rsid w:val="00560EA7"/>
    <w:rsid w:val="00561437"/>
    <w:rsid w:val="00562FB8"/>
    <w:rsid w:val="00564C4C"/>
    <w:rsid w:val="00564EED"/>
    <w:rsid w:val="00565179"/>
    <w:rsid w:val="00565A5D"/>
    <w:rsid w:val="00567292"/>
    <w:rsid w:val="00570757"/>
    <w:rsid w:val="00570B8D"/>
    <w:rsid w:val="00573422"/>
    <w:rsid w:val="0057384A"/>
    <w:rsid w:val="005752B8"/>
    <w:rsid w:val="005755E2"/>
    <w:rsid w:val="00577045"/>
    <w:rsid w:val="0058064B"/>
    <w:rsid w:val="00582CF9"/>
    <w:rsid w:val="005843D8"/>
    <w:rsid w:val="00584804"/>
    <w:rsid w:val="00584C72"/>
    <w:rsid w:val="005853C1"/>
    <w:rsid w:val="005859D6"/>
    <w:rsid w:val="00585CEE"/>
    <w:rsid w:val="00585E0D"/>
    <w:rsid w:val="005866CB"/>
    <w:rsid w:val="00586CB6"/>
    <w:rsid w:val="0058731E"/>
    <w:rsid w:val="00593D95"/>
    <w:rsid w:val="0059519F"/>
    <w:rsid w:val="0059534F"/>
    <w:rsid w:val="00596B91"/>
    <w:rsid w:val="00596E22"/>
    <w:rsid w:val="00597EF3"/>
    <w:rsid w:val="005A0F4D"/>
    <w:rsid w:val="005A1387"/>
    <w:rsid w:val="005A267A"/>
    <w:rsid w:val="005A26AF"/>
    <w:rsid w:val="005A2D56"/>
    <w:rsid w:val="005A50B1"/>
    <w:rsid w:val="005A5812"/>
    <w:rsid w:val="005A639E"/>
    <w:rsid w:val="005A6FDC"/>
    <w:rsid w:val="005A72F7"/>
    <w:rsid w:val="005A77A7"/>
    <w:rsid w:val="005A79FC"/>
    <w:rsid w:val="005A7E66"/>
    <w:rsid w:val="005B0695"/>
    <w:rsid w:val="005B0F51"/>
    <w:rsid w:val="005B2868"/>
    <w:rsid w:val="005B31EF"/>
    <w:rsid w:val="005B45D4"/>
    <w:rsid w:val="005B5739"/>
    <w:rsid w:val="005B58F4"/>
    <w:rsid w:val="005B5DF3"/>
    <w:rsid w:val="005B6DD3"/>
    <w:rsid w:val="005B7C6A"/>
    <w:rsid w:val="005B7E8C"/>
    <w:rsid w:val="005C05B1"/>
    <w:rsid w:val="005C09F2"/>
    <w:rsid w:val="005C0E17"/>
    <w:rsid w:val="005C0EF2"/>
    <w:rsid w:val="005C17F6"/>
    <w:rsid w:val="005C2AB2"/>
    <w:rsid w:val="005C2C35"/>
    <w:rsid w:val="005C4C5F"/>
    <w:rsid w:val="005C52FB"/>
    <w:rsid w:val="005C5747"/>
    <w:rsid w:val="005C60F1"/>
    <w:rsid w:val="005D2B7E"/>
    <w:rsid w:val="005D2B8A"/>
    <w:rsid w:val="005D3051"/>
    <w:rsid w:val="005D3ACB"/>
    <w:rsid w:val="005D50C8"/>
    <w:rsid w:val="005D6C50"/>
    <w:rsid w:val="005D7DDA"/>
    <w:rsid w:val="005D7E54"/>
    <w:rsid w:val="005E1170"/>
    <w:rsid w:val="005E355A"/>
    <w:rsid w:val="005E3D7C"/>
    <w:rsid w:val="005E3F10"/>
    <w:rsid w:val="005E48D4"/>
    <w:rsid w:val="005E497B"/>
    <w:rsid w:val="005E4D52"/>
    <w:rsid w:val="005E6812"/>
    <w:rsid w:val="005E689B"/>
    <w:rsid w:val="005E70FA"/>
    <w:rsid w:val="005E726C"/>
    <w:rsid w:val="005E72C8"/>
    <w:rsid w:val="005E7CA6"/>
    <w:rsid w:val="005E7EF2"/>
    <w:rsid w:val="005F0282"/>
    <w:rsid w:val="005F2482"/>
    <w:rsid w:val="005F27BF"/>
    <w:rsid w:val="005F2C5B"/>
    <w:rsid w:val="005F2D56"/>
    <w:rsid w:val="005F34DE"/>
    <w:rsid w:val="005F3786"/>
    <w:rsid w:val="005F38AF"/>
    <w:rsid w:val="005F447F"/>
    <w:rsid w:val="005F5F6B"/>
    <w:rsid w:val="005F63ED"/>
    <w:rsid w:val="005F6F34"/>
    <w:rsid w:val="005F7042"/>
    <w:rsid w:val="005F7044"/>
    <w:rsid w:val="005F7210"/>
    <w:rsid w:val="00600368"/>
    <w:rsid w:val="006006A5"/>
    <w:rsid w:val="00602581"/>
    <w:rsid w:val="006028D0"/>
    <w:rsid w:val="00604409"/>
    <w:rsid w:val="00605FE0"/>
    <w:rsid w:val="006065D5"/>
    <w:rsid w:val="00606C0C"/>
    <w:rsid w:val="00606E93"/>
    <w:rsid w:val="00607025"/>
    <w:rsid w:val="0061014B"/>
    <w:rsid w:val="00610388"/>
    <w:rsid w:val="00611934"/>
    <w:rsid w:val="006132F0"/>
    <w:rsid w:val="00613474"/>
    <w:rsid w:val="00613922"/>
    <w:rsid w:val="00613F60"/>
    <w:rsid w:val="00614A4E"/>
    <w:rsid w:val="00614F17"/>
    <w:rsid w:val="0061769B"/>
    <w:rsid w:val="00617FF5"/>
    <w:rsid w:val="006204D7"/>
    <w:rsid w:val="00620EE9"/>
    <w:rsid w:val="0062101D"/>
    <w:rsid w:val="0062164D"/>
    <w:rsid w:val="00621831"/>
    <w:rsid w:val="00621D07"/>
    <w:rsid w:val="00622C23"/>
    <w:rsid w:val="0062554A"/>
    <w:rsid w:val="00625972"/>
    <w:rsid w:val="00625E1B"/>
    <w:rsid w:val="006268CD"/>
    <w:rsid w:val="006274FD"/>
    <w:rsid w:val="00630362"/>
    <w:rsid w:val="00630714"/>
    <w:rsid w:val="00631512"/>
    <w:rsid w:val="0063151C"/>
    <w:rsid w:val="00631668"/>
    <w:rsid w:val="00632A12"/>
    <w:rsid w:val="00632D55"/>
    <w:rsid w:val="006333E7"/>
    <w:rsid w:val="006338E4"/>
    <w:rsid w:val="00633ED2"/>
    <w:rsid w:val="00634DFF"/>
    <w:rsid w:val="00635634"/>
    <w:rsid w:val="006356DB"/>
    <w:rsid w:val="006366B2"/>
    <w:rsid w:val="00636A49"/>
    <w:rsid w:val="0064111B"/>
    <w:rsid w:val="0064434B"/>
    <w:rsid w:val="00645370"/>
    <w:rsid w:val="0064587F"/>
    <w:rsid w:val="00645BBA"/>
    <w:rsid w:val="00646596"/>
    <w:rsid w:val="00646979"/>
    <w:rsid w:val="00646CA3"/>
    <w:rsid w:val="00650E4A"/>
    <w:rsid w:val="00651571"/>
    <w:rsid w:val="0065346B"/>
    <w:rsid w:val="00654CCF"/>
    <w:rsid w:val="00655665"/>
    <w:rsid w:val="006559BD"/>
    <w:rsid w:val="00656521"/>
    <w:rsid w:val="00656D06"/>
    <w:rsid w:val="006571C8"/>
    <w:rsid w:val="00657E4E"/>
    <w:rsid w:val="00660893"/>
    <w:rsid w:val="00661D5E"/>
    <w:rsid w:val="00662190"/>
    <w:rsid w:val="00662311"/>
    <w:rsid w:val="00662C64"/>
    <w:rsid w:val="00663860"/>
    <w:rsid w:val="00664076"/>
    <w:rsid w:val="00665193"/>
    <w:rsid w:val="00665ABA"/>
    <w:rsid w:val="00665C46"/>
    <w:rsid w:val="00666D97"/>
    <w:rsid w:val="00667092"/>
    <w:rsid w:val="006675E4"/>
    <w:rsid w:val="00667974"/>
    <w:rsid w:val="00667C1F"/>
    <w:rsid w:val="00667F6C"/>
    <w:rsid w:val="00672797"/>
    <w:rsid w:val="006733A4"/>
    <w:rsid w:val="006737C8"/>
    <w:rsid w:val="00674D11"/>
    <w:rsid w:val="00675186"/>
    <w:rsid w:val="0067572E"/>
    <w:rsid w:val="00675F0E"/>
    <w:rsid w:val="0067605F"/>
    <w:rsid w:val="006763A0"/>
    <w:rsid w:val="0067651C"/>
    <w:rsid w:val="006774D6"/>
    <w:rsid w:val="00677BA9"/>
    <w:rsid w:val="00677F13"/>
    <w:rsid w:val="00681030"/>
    <w:rsid w:val="0068114F"/>
    <w:rsid w:val="006815AD"/>
    <w:rsid w:val="00681E07"/>
    <w:rsid w:val="0068252D"/>
    <w:rsid w:val="0068279C"/>
    <w:rsid w:val="00682C5F"/>
    <w:rsid w:val="00682FE2"/>
    <w:rsid w:val="00683009"/>
    <w:rsid w:val="006835E8"/>
    <w:rsid w:val="006838E3"/>
    <w:rsid w:val="00683AF7"/>
    <w:rsid w:val="00685084"/>
    <w:rsid w:val="00685813"/>
    <w:rsid w:val="00686637"/>
    <w:rsid w:val="006871FE"/>
    <w:rsid w:val="006875FC"/>
    <w:rsid w:val="006901FD"/>
    <w:rsid w:val="00691022"/>
    <w:rsid w:val="00691856"/>
    <w:rsid w:val="00691A0B"/>
    <w:rsid w:val="00691DDE"/>
    <w:rsid w:val="006928F8"/>
    <w:rsid w:val="0069320C"/>
    <w:rsid w:val="00693BF3"/>
    <w:rsid w:val="006944DF"/>
    <w:rsid w:val="00694D4E"/>
    <w:rsid w:val="00695F4B"/>
    <w:rsid w:val="006A01E6"/>
    <w:rsid w:val="006A06A2"/>
    <w:rsid w:val="006A09C6"/>
    <w:rsid w:val="006A1154"/>
    <w:rsid w:val="006A1BBA"/>
    <w:rsid w:val="006A3543"/>
    <w:rsid w:val="006A3A5E"/>
    <w:rsid w:val="006A3CA3"/>
    <w:rsid w:val="006A4007"/>
    <w:rsid w:val="006A4735"/>
    <w:rsid w:val="006A5100"/>
    <w:rsid w:val="006A54B1"/>
    <w:rsid w:val="006A54BB"/>
    <w:rsid w:val="006A569B"/>
    <w:rsid w:val="006A59D9"/>
    <w:rsid w:val="006A5FCD"/>
    <w:rsid w:val="006A6A4F"/>
    <w:rsid w:val="006A6A7B"/>
    <w:rsid w:val="006A75AD"/>
    <w:rsid w:val="006B0B8F"/>
    <w:rsid w:val="006B10F5"/>
    <w:rsid w:val="006B19A1"/>
    <w:rsid w:val="006B261C"/>
    <w:rsid w:val="006B28AC"/>
    <w:rsid w:val="006B3A04"/>
    <w:rsid w:val="006B4251"/>
    <w:rsid w:val="006B446B"/>
    <w:rsid w:val="006B4847"/>
    <w:rsid w:val="006B4B91"/>
    <w:rsid w:val="006B5050"/>
    <w:rsid w:val="006B5B69"/>
    <w:rsid w:val="006B6814"/>
    <w:rsid w:val="006B7886"/>
    <w:rsid w:val="006B7D4A"/>
    <w:rsid w:val="006C1779"/>
    <w:rsid w:val="006C1823"/>
    <w:rsid w:val="006C1A70"/>
    <w:rsid w:val="006C28FD"/>
    <w:rsid w:val="006C3397"/>
    <w:rsid w:val="006C367F"/>
    <w:rsid w:val="006C4863"/>
    <w:rsid w:val="006C4FF6"/>
    <w:rsid w:val="006C50D4"/>
    <w:rsid w:val="006C5C30"/>
    <w:rsid w:val="006C5E1D"/>
    <w:rsid w:val="006C6704"/>
    <w:rsid w:val="006C6943"/>
    <w:rsid w:val="006C6964"/>
    <w:rsid w:val="006C7130"/>
    <w:rsid w:val="006D022D"/>
    <w:rsid w:val="006D1080"/>
    <w:rsid w:val="006D1938"/>
    <w:rsid w:val="006D1FCA"/>
    <w:rsid w:val="006D2386"/>
    <w:rsid w:val="006D271C"/>
    <w:rsid w:val="006D3672"/>
    <w:rsid w:val="006D4B59"/>
    <w:rsid w:val="006D57F9"/>
    <w:rsid w:val="006D5884"/>
    <w:rsid w:val="006D64E9"/>
    <w:rsid w:val="006E0AFC"/>
    <w:rsid w:val="006E1C1A"/>
    <w:rsid w:val="006E1E0F"/>
    <w:rsid w:val="006E2F15"/>
    <w:rsid w:val="006E30B0"/>
    <w:rsid w:val="006E3515"/>
    <w:rsid w:val="006E352D"/>
    <w:rsid w:val="006E4187"/>
    <w:rsid w:val="006E48E2"/>
    <w:rsid w:val="006E59D4"/>
    <w:rsid w:val="006E6055"/>
    <w:rsid w:val="006E639F"/>
    <w:rsid w:val="006E63AD"/>
    <w:rsid w:val="006E6B8E"/>
    <w:rsid w:val="006E71E0"/>
    <w:rsid w:val="006F0A01"/>
    <w:rsid w:val="006F12BC"/>
    <w:rsid w:val="006F405C"/>
    <w:rsid w:val="006F477F"/>
    <w:rsid w:val="006F5094"/>
    <w:rsid w:val="006F526E"/>
    <w:rsid w:val="006F5679"/>
    <w:rsid w:val="006F697C"/>
    <w:rsid w:val="006F6F65"/>
    <w:rsid w:val="006F7087"/>
    <w:rsid w:val="006F74A4"/>
    <w:rsid w:val="006F74DA"/>
    <w:rsid w:val="0070044F"/>
    <w:rsid w:val="00700A56"/>
    <w:rsid w:val="00700C16"/>
    <w:rsid w:val="00701589"/>
    <w:rsid w:val="00701E32"/>
    <w:rsid w:val="00702B47"/>
    <w:rsid w:val="00702E74"/>
    <w:rsid w:val="0070316D"/>
    <w:rsid w:val="00703AFF"/>
    <w:rsid w:val="0070429E"/>
    <w:rsid w:val="00704AE4"/>
    <w:rsid w:val="00704C88"/>
    <w:rsid w:val="00704CE6"/>
    <w:rsid w:val="00705AEB"/>
    <w:rsid w:val="00706DD3"/>
    <w:rsid w:val="00707317"/>
    <w:rsid w:val="007078D2"/>
    <w:rsid w:val="0071058A"/>
    <w:rsid w:val="007105FC"/>
    <w:rsid w:val="007109F9"/>
    <w:rsid w:val="007119FC"/>
    <w:rsid w:val="007127EF"/>
    <w:rsid w:val="00712967"/>
    <w:rsid w:val="00712B49"/>
    <w:rsid w:val="007134AE"/>
    <w:rsid w:val="0071473C"/>
    <w:rsid w:val="00716216"/>
    <w:rsid w:val="00717CC0"/>
    <w:rsid w:val="00717D5A"/>
    <w:rsid w:val="00720558"/>
    <w:rsid w:val="00721529"/>
    <w:rsid w:val="00722E43"/>
    <w:rsid w:val="007247CF"/>
    <w:rsid w:val="00726249"/>
    <w:rsid w:val="00726E70"/>
    <w:rsid w:val="007279E3"/>
    <w:rsid w:val="007305D6"/>
    <w:rsid w:val="007310B2"/>
    <w:rsid w:val="0073130C"/>
    <w:rsid w:val="00731968"/>
    <w:rsid w:val="00732C81"/>
    <w:rsid w:val="00732EE5"/>
    <w:rsid w:val="007332EC"/>
    <w:rsid w:val="0073445B"/>
    <w:rsid w:val="00736042"/>
    <w:rsid w:val="007367CD"/>
    <w:rsid w:val="00736D31"/>
    <w:rsid w:val="007371FC"/>
    <w:rsid w:val="007405DC"/>
    <w:rsid w:val="00742088"/>
    <w:rsid w:val="0074257C"/>
    <w:rsid w:val="00742643"/>
    <w:rsid w:val="0074288B"/>
    <w:rsid w:val="00743261"/>
    <w:rsid w:val="007449B5"/>
    <w:rsid w:val="00744FCF"/>
    <w:rsid w:val="00745091"/>
    <w:rsid w:val="00745861"/>
    <w:rsid w:val="0074689E"/>
    <w:rsid w:val="00746C67"/>
    <w:rsid w:val="00746ED6"/>
    <w:rsid w:val="00747BD6"/>
    <w:rsid w:val="00750592"/>
    <w:rsid w:val="00750942"/>
    <w:rsid w:val="0075101A"/>
    <w:rsid w:val="007517B9"/>
    <w:rsid w:val="007517C2"/>
    <w:rsid w:val="00751A3F"/>
    <w:rsid w:val="00751F71"/>
    <w:rsid w:val="00752B65"/>
    <w:rsid w:val="00752E0C"/>
    <w:rsid w:val="00753800"/>
    <w:rsid w:val="007540EF"/>
    <w:rsid w:val="00755463"/>
    <w:rsid w:val="00755820"/>
    <w:rsid w:val="00755913"/>
    <w:rsid w:val="00755941"/>
    <w:rsid w:val="00757226"/>
    <w:rsid w:val="00757D61"/>
    <w:rsid w:val="007601DD"/>
    <w:rsid w:val="00761461"/>
    <w:rsid w:val="00762AC6"/>
    <w:rsid w:val="007633DB"/>
    <w:rsid w:val="00765C6F"/>
    <w:rsid w:val="00765F84"/>
    <w:rsid w:val="00767415"/>
    <w:rsid w:val="00767D37"/>
    <w:rsid w:val="007700FA"/>
    <w:rsid w:val="00771682"/>
    <w:rsid w:val="00771A68"/>
    <w:rsid w:val="00771D17"/>
    <w:rsid w:val="00771DFD"/>
    <w:rsid w:val="00772063"/>
    <w:rsid w:val="0077315C"/>
    <w:rsid w:val="00774B6C"/>
    <w:rsid w:val="0077550E"/>
    <w:rsid w:val="00775CC5"/>
    <w:rsid w:val="00775D80"/>
    <w:rsid w:val="00777834"/>
    <w:rsid w:val="007812BE"/>
    <w:rsid w:val="007822D5"/>
    <w:rsid w:val="00783E9C"/>
    <w:rsid w:val="00784B7F"/>
    <w:rsid w:val="00785292"/>
    <w:rsid w:val="007854E3"/>
    <w:rsid w:val="007861E4"/>
    <w:rsid w:val="00786D32"/>
    <w:rsid w:val="007871C0"/>
    <w:rsid w:val="007873BD"/>
    <w:rsid w:val="00787E86"/>
    <w:rsid w:val="0079098A"/>
    <w:rsid w:val="00790C77"/>
    <w:rsid w:val="00790CE4"/>
    <w:rsid w:val="00791025"/>
    <w:rsid w:val="0079295A"/>
    <w:rsid w:val="0079412E"/>
    <w:rsid w:val="0079557B"/>
    <w:rsid w:val="0079585E"/>
    <w:rsid w:val="00796D7A"/>
    <w:rsid w:val="007973D9"/>
    <w:rsid w:val="007A08D0"/>
    <w:rsid w:val="007A0E92"/>
    <w:rsid w:val="007A16BB"/>
    <w:rsid w:val="007A1E60"/>
    <w:rsid w:val="007A4814"/>
    <w:rsid w:val="007A493E"/>
    <w:rsid w:val="007A608E"/>
    <w:rsid w:val="007A6282"/>
    <w:rsid w:val="007A68EA"/>
    <w:rsid w:val="007A7BDD"/>
    <w:rsid w:val="007B00FF"/>
    <w:rsid w:val="007B0242"/>
    <w:rsid w:val="007B0EE1"/>
    <w:rsid w:val="007B121B"/>
    <w:rsid w:val="007B2308"/>
    <w:rsid w:val="007B24B7"/>
    <w:rsid w:val="007B3069"/>
    <w:rsid w:val="007B33E6"/>
    <w:rsid w:val="007B39A2"/>
    <w:rsid w:val="007B4BC7"/>
    <w:rsid w:val="007B4ED9"/>
    <w:rsid w:val="007B518B"/>
    <w:rsid w:val="007B5556"/>
    <w:rsid w:val="007B69B8"/>
    <w:rsid w:val="007B6F05"/>
    <w:rsid w:val="007B70CB"/>
    <w:rsid w:val="007B7944"/>
    <w:rsid w:val="007C04A6"/>
    <w:rsid w:val="007C1EDE"/>
    <w:rsid w:val="007C284C"/>
    <w:rsid w:val="007C2B27"/>
    <w:rsid w:val="007C3B52"/>
    <w:rsid w:val="007C3C88"/>
    <w:rsid w:val="007C4B65"/>
    <w:rsid w:val="007C57DC"/>
    <w:rsid w:val="007C5A47"/>
    <w:rsid w:val="007C662A"/>
    <w:rsid w:val="007D080A"/>
    <w:rsid w:val="007D0C96"/>
    <w:rsid w:val="007D0E60"/>
    <w:rsid w:val="007D2034"/>
    <w:rsid w:val="007D2377"/>
    <w:rsid w:val="007D254D"/>
    <w:rsid w:val="007D29A7"/>
    <w:rsid w:val="007D2D2A"/>
    <w:rsid w:val="007D39BF"/>
    <w:rsid w:val="007D433C"/>
    <w:rsid w:val="007D4358"/>
    <w:rsid w:val="007D4392"/>
    <w:rsid w:val="007D58FB"/>
    <w:rsid w:val="007E1981"/>
    <w:rsid w:val="007E2F0A"/>
    <w:rsid w:val="007E3D5E"/>
    <w:rsid w:val="007E4500"/>
    <w:rsid w:val="007E638A"/>
    <w:rsid w:val="007E63FF"/>
    <w:rsid w:val="007E705F"/>
    <w:rsid w:val="007F08D7"/>
    <w:rsid w:val="007F0FE7"/>
    <w:rsid w:val="007F21DF"/>
    <w:rsid w:val="007F2B08"/>
    <w:rsid w:val="007F33B5"/>
    <w:rsid w:val="007F3AD0"/>
    <w:rsid w:val="007F4348"/>
    <w:rsid w:val="007F44B2"/>
    <w:rsid w:val="007F49F1"/>
    <w:rsid w:val="007F5034"/>
    <w:rsid w:val="007F5873"/>
    <w:rsid w:val="007F5B75"/>
    <w:rsid w:val="007F62EE"/>
    <w:rsid w:val="00800329"/>
    <w:rsid w:val="00801B4B"/>
    <w:rsid w:val="00801F45"/>
    <w:rsid w:val="008028EF"/>
    <w:rsid w:val="008033E8"/>
    <w:rsid w:val="008034B8"/>
    <w:rsid w:val="0080392E"/>
    <w:rsid w:val="00804273"/>
    <w:rsid w:val="00804BF4"/>
    <w:rsid w:val="00804E11"/>
    <w:rsid w:val="00804E39"/>
    <w:rsid w:val="00805217"/>
    <w:rsid w:val="00806CB4"/>
    <w:rsid w:val="008077E5"/>
    <w:rsid w:val="008107F8"/>
    <w:rsid w:val="00810DAA"/>
    <w:rsid w:val="00812098"/>
    <w:rsid w:val="00812433"/>
    <w:rsid w:val="00812775"/>
    <w:rsid w:val="00812937"/>
    <w:rsid w:val="00812FB0"/>
    <w:rsid w:val="00813E95"/>
    <w:rsid w:val="00813EE7"/>
    <w:rsid w:val="00814229"/>
    <w:rsid w:val="008142A9"/>
    <w:rsid w:val="008146CC"/>
    <w:rsid w:val="00814870"/>
    <w:rsid w:val="00814928"/>
    <w:rsid w:val="00814F0F"/>
    <w:rsid w:val="00815B23"/>
    <w:rsid w:val="00816E45"/>
    <w:rsid w:val="00817A2E"/>
    <w:rsid w:val="00817A44"/>
    <w:rsid w:val="00820E63"/>
    <w:rsid w:val="0082249D"/>
    <w:rsid w:val="00822625"/>
    <w:rsid w:val="00822633"/>
    <w:rsid w:val="0082480C"/>
    <w:rsid w:val="00824D61"/>
    <w:rsid w:val="00825736"/>
    <w:rsid w:val="00826836"/>
    <w:rsid w:val="00826AFA"/>
    <w:rsid w:val="00827767"/>
    <w:rsid w:val="00830B56"/>
    <w:rsid w:val="00831A76"/>
    <w:rsid w:val="008326F7"/>
    <w:rsid w:val="00833208"/>
    <w:rsid w:val="008333BF"/>
    <w:rsid w:val="0083382C"/>
    <w:rsid w:val="00833AE2"/>
    <w:rsid w:val="0083405F"/>
    <w:rsid w:val="0083418A"/>
    <w:rsid w:val="008341B3"/>
    <w:rsid w:val="008353AC"/>
    <w:rsid w:val="00835C3F"/>
    <w:rsid w:val="008361D6"/>
    <w:rsid w:val="00836205"/>
    <w:rsid w:val="008362E2"/>
    <w:rsid w:val="00840B71"/>
    <w:rsid w:val="008416B8"/>
    <w:rsid w:val="0084353F"/>
    <w:rsid w:val="008436E9"/>
    <w:rsid w:val="008454BF"/>
    <w:rsid w:val="00845B3D"/>
    <w:rsid w:val="00846862"/>
    <w:rsid w:val="00847D25"/>
    <w:rsid w:val="00850BE0"/>
    <w:rsid w:val="00851F0D"/>
    <w:rsid w:val="00852558"/>
    <w:rsid w:val="00852C0E"/>
    <w:rsid w:val="00852C2E"/>
    <w:rsid w:val="008530FE"/>
    <w:rsid w:val="00853388"/>
    <w:rsid w:val="008536B4"/>
    <w:rsid w:val="00855138"/>
    <w:rsid w:val="0085524D"/>
    <w:rsid w:val="008561AF"/>
    <w:rsid w:val="008562E2"/>
    <w:rsid w:val="00856343"/>
    <w:rsid w:val="00856F1C"/>
    <w:rsid w:val="008570A8"/>
    <w:rsid w:val="0086143C"/>
    <w:rsid w:val="0086143D"/>
    <w:rsid w:val="00861D6E"/>
    <w:rsid w:val="00861EE8"/>
    <w:rsid w:val="00862712"/>
    <w:rsid w:val="0086277B"/>
    <w:rsid w:val="00862F8F"/>
    <w:rsid w:val="00864795"/>
    <w:rsid w:val="00864E02"/>
    <w:rsid w:val="00866B18"/>
    <w:rsid w:val="00867071"/>
    <w:rsid w:val="0086749C"/>
    <w:rsid w:val="00867C6E"/>
    <w:rsid w:val="0087026B"/>
    <w:rsid w:val="008706DF"/>
    <w:rsid w:val="00870A5F"/>
    <w:rsid w:val="00870A94"/>
    <w:rsid w:val="00870B0C"/>
    <w:rsid w:val="00870BC8"/>
    <w:rsid w:val="008711F8"/>
    <w:rsid w:val="00872245"/>
    <w:rsid w:val="008725A4"/>
    <w:rsid w:val="00872DFF"/>
    <w:rsid w:val="008733D3"/>
    <w:rsid w:val="00873882"/>
    <w:rsid w:val="00873F0A"/>
    <w:rsid w:val="00875609"/>
    <w:rsid w:val="00875CAD"/>
    <w:rsid w:val="00876062"/>
    <w:rsid w:val="0087658B"/>
    <w:rsid w:val="008767E2"/>
    <w:rsid w:val="00876E73"/>
    <w:rsid w:val="008815FF"/>
    <w:rsid w:val="00882B37"/>
    <w:rsid w:val="00882D6D"/>
    <w:rsid w:val="008832BA"/>
    <w:rsid w:val="00883803"/>
    <w:rsid w:val="00883915"/>
    <w:rsid w:val="008850C1"/>
    <w:rsid w:val="00885821"/>
    <w:rsid w:val="00885ADC"/>
    <w:rsid w:val="008864B0"/>
    <w:rsid w:val="00886891"/>
    <w:rsid w:val="00886A4D"/>
    <w:rsid w:val="008873E0"/>
    <w:rsid w:val="00887786"/>
    <w:rsid w:val="00890641"/>
    <w:rsid w:val="0089093E"/>
    <w:rsid w:val="00890C11"/>
    <w:rsid w:val="00890D35"/>
    <w:rsid w:val="00891D8E"/>
    <w:rsid w:val="008928D7"/>
    <w:rsid w:val="008932D5"/>
    <w:rsid w:val="0089360D"/>
    <w:rsid w:val="00893653"/>
    <w:rsid w:val="00893C96"/>
    <w:rsid w:val="0089421A"/>
    <w:rsid w:val="0089465E"/>
    <w:rsid w:val="00894B19"/>
    <w:rsid w:val="0089539C"/>
    <w:rsid w:val="008955C7"/>
    <w:rsid w:val="0089571A"/>
    <w:rsid w:val="00895E20"/>
    <w:rsid w:val="00895E96"/>
    <w:rsid w:val="00896417"/>
    <w:rsid w:val="0089762B"/>
    <w:rsid w:val="00897D03"/>
    <w:rsid w:val="008A0B8E"/>
    <w:rsid w:val="008A1A83"/>
    <w:rsid w:val="008A20DE"/>
    <w:rsid w:val="008A2372"/>
    <w:rsid w:val="008A2931"/>
    <w:rsid w:val="008A2CCA"/>
    <w:rsid w:val="008A3347"/>
    <w:rsid w:val="008A3D63"/>
    <w:rsid w:val="008A4682"/>
    <w:rsid w:val="008A4771"/>
    <w:rsid w:val="008A564F"/>
    <w:rsid w:val="008A56F2"/>
    <w:rsid w:val="008A59A9"/>
    <w:rsid w:val="008A65DB"/>
    <w:rsid w:val="008A6AB5"/>
    <w:rsid w:val="008A6B98"/>
    <w:rsid w:val="008A6FD3"/>
    <w:rsid w:val="008B0769"/>
    <w:rsid w:val="008B08AB"/>
    <w:rsid w:val="008B0E98"/>
    <w:rsid w:val="008B113D"/>
    <w:rsid w:val="008B1626"/>
    <w:rsid w:val="008B3162"/>
    <w:rsid w:val="008B4730"/>
    <w:rsid w:val="008B5DA2"/>
    <w:rsid w:val="008B6222"/>
    <w:rsid w:val="008B715D"/>
    <w:rsid w:val="008B7EF9"/>
    <w:rsid w:val="008C035F"/>
    <w:rsid w:val="008C08CD"/>
    <w:rsid w:val="008C090B"/>
    <w:rsid w:val="008C27AC"/>
    <w:rsid w:val="008C3217"/>
    <w:rsid w:val="008C3544"/>
    <w:rsid w:val="008C3DF7"/>
    <w:rsid w:val="008C4D40"/>
    <w:rsid w:val="008C5367"/>
    <w:rsid w:val="008C53A7"/>
    <w:rsid w:val="008C5DDD"/>
    <w:rsid w:val="008C6399"/>
    <w:rsid w:val="008C71BB"/>
    <w:rsid w:val="008C7247"/>
    <w:rsid w:val="008C7ABA"/>
    <w:rsid w:val="008C7BF2"/>
    <w:rsid w:val="008D0CA0"/>
    <w:rsid w:val="008D1A79"/>
    <w:rsid w:val="008D21CA"/>
    <w:rsid w:val="008D2B1C"/>
    <w:rsid w:val="008D3D1A"/>
    <w:rsid w:val="008D50DD"/>
    <w:rsid w:val="008D62DC"/>
    <w:rsid w:val="008D6B62"/>
    <w:rsid w:val="008E0694"/>
    <w:rsid w:val="008E0C55"/>
    <w:rsid w:val="008E205D"/>
    <w:rsid w:val="008E22D8"/>
    <w:rsid w:val="008E40D6"/>
    <w:rsid w:val="008E42CF"/>
    <w:rsid w:val="008E50B5"/>
    <w:rsid w:val="008E51DF"/>
    <w:rsid w:val="008E55CF"/>
    <w:rsid w:val="008E597A"/>
    <w:rsid w:val="008E6634"/>
    <w:rsid w:val="008E6756"/>
    <w:rsid w:val="008E6947"/>
    <w:rsid w:val="008E6B34"/>
    <w:rsid w:val="008E6F3D"/>
    <w:rsid w:val="008E75BB"/>
    <w:rsid w:val="008F0046"/>
    <w:rsid w:val="008F056A"/>
    <w:rsid w:val="008F1770"/>
    <w:rsid w:val="008F1BF6"/>
    <w:rsid w:val="008F225C"/>
    <w:rsid w:val="008F2927"/>
    <w:rsid w:val="008F2F20"/>
    <w:rsid w:val="008F3595"/>
    <w:rsid w:val="008F35B2"/>
    <w:rsid w:val="008F367D"/>
    <w:rsid w:val="008F3BEA"/>
    <w:rsid w:val="008F4B4E"/>
    <w:rsid w:val="008F5416"/>
    <w:rsid w:val="008F54DB"/>
    <w:rsid w:val="008F62A5"/>
    <w:rsid w:val="008F7B95"/>
    <w:rsid w:val="009014AF"/>
    <w:rsid w:val="00901C92"/>
    <w:rsid w:val="00902E8B"/>
    <w:rsid w:val="00904349"/>
    <w:rsid w:val="009043C4"/>
    <w:rsid w:val="00904E61"/>
    <w:rsid w:val="00904EAA"/>
    <w:rsid w:val="00904F2B"/>
    <w:rsid w:val="00905B7C"/>
    <w:rsid w:val="00905DBD"/>
    <w:rsid w:val="00906101"/>
    <w:rsid w:val="00906DB4"/>
    <w:rsid w:val="00907F02"/>
    <w:rsid w:val="009104E6"/>
    <w:rsid w:val="0091074C"/>
    <w:rsid w:val="00911ABE"/>
    <w:rsid w:val="00915801"/>
    <w:rsid w:val="00916DF2"/>
    <w:rsid w:val="0092019C"/>
    <w:rsid w:val="00920354"/>
    <w:rsid w:val="009226E3"/>
    <w:rsid w:val="00924C6C"/>
    <w:rsid w:val="00924F4D"/>
    <w:rsid w:val="0092502C"/>
    <w:rsid w:val="00925B70"/>
    <w:rsid w:val="00925D60"/>
    <w:rsid w:val="009264DD"/>
    <w:rsid w:val="00926E45"/>
    <w:rsid w:val="00927385"/>
    <w:rsid w:val="00927439"/>
    <w:rsid w:val="00930C0F"/>
    <w:rsid w:val="00933D72"/>
    <w:rsid w:val="00933E3D"/>
    <w:rsid w:val="009341A3"/>
    <w:rsid w:val="0093526D"/>
    <w:rsid w:val="009358A7"/>
    <w:rsid w:val="00935902"/>
    <w:rsid w:val="00935C8F"/>
    <w:rsid w:val="009360A2"/>
    <w:rsid w:val="0093621D"/>
    <w:rsid w:val="00937588"/>
    <w:rsid w:val="00940625"/>
    <w:rsid w:val="00941348"/>
    <w:rsid w:val="009418EF"/>
    <w:rsid w:val="009429A4"/>
    <w:rsid w:val="009441F8"/>
    <w:rsid w:val="00945465"/>
    <w:rsid w:val="00946390"/>
    <w:rsid w:val="00946858"/>
    <w:rsid w:val="00946F7E"/>
    <w:rsid w:val="0094772E"/>
    <w:rsid w:val="00950E46"/>
    <w:rsid w:val="009510C0"/>
    <w:rsid w:val="009520B9"/>
    <w:rsid w:val="009521D8"/>
    <w:rsid w:val="009522C6"/>
    <w:rsid w:val="00952B6E"/>
    <w:rsid w:val="009532D5"/>
    <w:rsid w:val="0095349F"/>
    <w:rsid w:val="00953E83"/>
    <w:rsid w:val="00954178"/>
    <w:rsid w:val="009549D3"/>
    <w:rsid w:val="00954B78"/>
    <w:rsid w:val="009566B9"/>
    <w:rsid w:val="0095775C"/>
    <w:rsid w:val="009577AF"/>
    <w:rsid w:val="009577C8"/>
    <w:rsid w:val="00961124"/>
    <w:rsid w:val="00961620"/>
    <w:rsid w:val="0096196A"/>
    <w:rsid w:val="009620BE"/>
    <w:rsid w:val="00962D66"/>
    <w:rsid w:val="00964317"/>
    <w:rsid w:val="0096537C"/>
    <w:rsid w:val="009656EC"/>
    <w:rsid w:val="00967DE6"/>
    <w:rsid w:val="00970539"/>
    <w:rsid w:val="0097108E"/>
    <w:rsid w:val="0097155C"/>
    <w:rsid w:val="00971837"/>
    <w:rsid w:val="0097278D"/>
    <w:rsid w:val="00973A62"/>
    <w:rsid w:val="00974489"/>
    <w:rsid w:val="00974BC2"/>
    <w:rsid w:val="009752C0"/>
    <w:rsid w:val="00976B73"/>
    <w:rsid w:val="00976BC9"/>
    <w:rsid w:val="00976F72"/>
    <w:rsid w:val="00976FD9"/>
    <w:rsid w:val="00980093"/>
    <w:rsid w:val="00980411"/>
    <w:rsid w:val="00980503"/>
    <w:rsid w:val="00982223"/>
    <w:rsid w:val="00982295"/>
    <w:rsid w:val="00982CD7"/>
    <w:rsid w:val="00983887"/>
    <w:rsid w:val="00983C14"/>
    <w:rsid w:val="0098428F"/>
    <w:rsid w:val="00984F31"/>
    <w:rsid w:val="00985D7B"/>
    <w:rsid w:val="00985F64"/>
    <w:rsid w:val="00987772"/>
    <w:rsid w:val="0099000F"/>
    <w:rsid w:val="00990738"/>
    <w:rsid w:val="0099093D"/>
    <w:rsid w:val="00991CD7"/>
    <w:rsid w:val="00992366"/>
    <w:rsid w:val="00992BF6"/>
    <w:rsid w:val="009944F0"/>
    <w:rsid w:val="009947C9"/>
    <w:rsid w:val="00994AD0"/>
    <w:rsid w:val="00994C88"/>
    <w:rsid w:val="0099590B"/>
    <w:rsid w:val="00996DFF"/>
    <w:rsid w:val="0099721E"/>
    <w:rsid w:val="009A02D5"/>
    <w:rsid w:val="009A0810"/>
    <w:rsid w:val="009A141E"/>
    <w:rsid w:val="009A1DBF"/>
    <w:rsid w:val="009A26E5"/>
    <w:rsid w:val="009A293E"/>
    <w:rsid w:val="009A2F69"/>
    <w:rsid w:val="009A357D"/>
    <w:rsid w:val="009A37E2"/>
    <w:rsid w:val="009A5E21"/>
    <w:rsid w:val="009A6374"/>
    <w:rsid w:val="009B162A"/>
    <w:rsid w:val="009B289A"/>
    <w:rsid w:val="009B2A0F"/>
    <w:rsid w:val="009B2F6D"/>
    <w:rsid w:val="009B3550"/>
    <w:rsid w:val="009B3903"/>
    <w:rsid w:val="009B4A7B"/>
    <w:rsid w:val="009B5EF6"/>
    <w:rsid w:val="009B664B"/>
    <w:rsid w:val="009B6D0F"/>
    <w:rsid w:val="009B6D3C"/>
    <w:rsid w:val="009B6F65"/>
    <w:rsid w:val="009B74C9"/>
    <w:rsid w:val="009C0D04"/>
    <w:rsid w:val="009C0E4B"/>
    <w:rsid w:val="009C1869"/>
    <w:rsid w:val="009C247B"/>
    <w:rsid w:val="009C2533"/>
    <w:rsid w:val="009C30AF"/>
    <w:rsid w:val="009C3453"/>
    <w:rsid w:val="009C3B52"/>
    <w:rsid w:val="009C4129"/>
    <w:rsid w:val="009C423A"/>
    <w:rsid w:val="009C484E"/>
    <w:rsid w:val="009C56D8"/>
    <w:rsid w:val="009C61B7"/>
    <w:rsid w:val="009C7C50"/>
    <w:rsid w:val="009D0BE7"/>
    <w:rsid w:val="009D0DF7"/>
    <w:rsid w:val="009D1FD0"/>
    <w:rsid w:val="009D28DC"/>
    <w:rsid w:val="009D28F3"/>
    <w:rsid w:val="009D4A60"/>
    <w:rsid w:val="009D4E67"/>
    <w:rsid w:val="009D6A9E"/>
    <w:rsid w:val="009D6D92"/>
    <w:rsid w:val="009D6E0B"/>
    <w:rsid w:val="009E18E9"/>
    <w:rsid w:val="009E2604"/>
    <w:rsid w:val="009E38C8"/>
    <w:rsid w:val="009E4663"/>
    <w:rsid w:val="009E4B44"/>
    <w:rsid w:val="009E503F"/>
    <w:rsid w:val="009E5962"/>
    <w:rsid w:val="009E79B2"/>
    <w:rsid w:val="009E7A0B"/>
    <w:rsid w:val="009F190A"/>
    <w:rsid w:val="009F2158"/>
    <w:rsid w:val="009F3C65"/>
    <w:rsid w:val="009F43B5"/>
    <w:rsid w:val="009F4805"/>
    <w:rsid w:val="009F4DF1"/>
    <w:rsid w:val="009F4DF4"/>
    <w:rsid w:val="009F538F"/>
    <w:rsid w:val="009F5D25"/>
    <w:rsid w:val="009F6897"/>
    <w:rsid w:val="009F772C"/>
    <w:rsid w:val="009F79E3"/>
    <w:rsid w:val="00A0062D"/>
    <w:rsid w:val="00A01519"/>
    <w:rsid w:val="00A01923"/>
    <w:rsid w:val="00A0295C"/>
    <w:rsid w:val="00A04C3E"/>
    <w:rsid w:val="00A04F31"/>
    <w:rsid w:val="00A05E5F"/>
    <w:rsid w:val="00A06AE3"/>
    <w:rsid w:val="00A0708F"/>
    <w:rsid w:val="00A079C3"/>
    <w:rsid w:val="00A10852"/>
    <w:rsid w:val="00A10A94"/>
    <w:rsid w:val="00A10A99"/>
    <w:rsid w:val="00A10AE8"/>
    <w:rsid w:val="00A118E9"/>
    <w:rsid w:val="00A11C0C"/>
    <w:rsid w:val="00A12ADE"/>
    <w:rsid w:val="00A12CC8"/>
    <w:rsid w:val="00A132DC"/>
    <w:rsid w:val="00A13CE7"/>
    <w:rsid w:val="00A13EEA"/>
    <w:rsid w:val="00A14487"/>
    <w:rsid w:val="00A14895"/>
    <w:rsid w:val="00A1491E"/>
    <w:rsid w:val="00A15002"/>
    <w:rsid w:val="00A15A4A"/>
    <w:rsid w:val="00A15F17"/>
    <w:rsid w:val="00A16386"/>
    <w:rsid w:val="00A20D7A"/>
    <w:rsid w:val="00A20E74"/>
    <w:rsid w:val="00A21292"/>
    <w:rsid w:val="00A22712"/>
    <w:rsid w:val="00A22A50"/>
    <w:rsid w:val="00A22DEC"/>
    <w:rsid w:val="00A22E05"/>
    <w:rsid w:val="00A2327A"/>
    <w:rsid w:val="00A24ED2"/>
    <w:rsid w:val="00A3062D"/>
    <w:rsid w:val="00A3115B"/>
    <w:rsid w:val="00A313FA"/>
    <w:rsid w:val="00A338EF"/>
    <w:rsid w:val="00A3450C"/>
    <w:rsid w:val="00A35C9A"/>
    <w:rsid w:val="00A3683D"/>
    <w:rsid w:val="00A36DFF"/>
    <w:rsid w:val="00A42D05"/>
    <w:rsid w:val="00A4461C"/>
    <w:rsid w:val="00A44CAB"/>
    <w:rsid w:val="00A44D5E"/>
    <w:rsid w:val="00A45794"/>
    <w:rsid w:val="00A463C0"/>
    <w:rsid w:val="00A469A9"/>
    <w:rsid w:val="00A46D35"/>
    <w:rsid w:val="00A47094"/>
    <w:rsid w:val="00A47C63"/>
    <w:rsid w:val="00A51CF8"/>
    <w:rsid w:val="00A5235A"/>
    <w:rsid w:val="00A53526"/>
    <w:rsid w:val="00A5371A"/>
    <w:rsid w:val="00A53A73"/>
    <w:rsid w:val="00A548C8"/>
    <w:rsid w:val="00A54E58"/>
    <w:rsid w:val="00A550C9"/>
    <w:rsid w:val="00A55986"/>
    <w:rsid w:val="00A55A56"/>
    <w:rsid w:val="00A60C6E"/>
    <w:rsid w:val="00A60EE4"/>
    <w:rsid w:val="00A61F33"/>
    <w:rsid w:val="00A621B6"/>
    <w:rsid w:val="00A62E21"/>
    <w:rsid w:val="00A63C1B"/>
    <w:rsid w:val="00A6485B"/>
    <w:rsid w:val="00A661C2"/>
    <w:rsid w:val="00A66876"/>
    <w:rsid w:val="00A70958"/>
    <w:rsid w:val="00A70DB5"/>
    <w:rsid w:val="00A71779"/>
    <w:rsid w:val="00A71DD1"/>
    <w:rsid w:val="00A7222C"/>
    <w:rsid w:val="00A73300"/>
    <w:rsid w:val="00A7489B"/>
    <w:rsid w:val="00A76E8F"/>
    <w:rsid w:val="00A77035"/>
    <w:rsid w:val="00A77188"/>
    <w:rsid w:val="00A77E59"/>
    <w:rsid w:val="00A80617"/>
    <w:rsid w:val="00A81664"/>
    <w:rsid w:val="00A8188A"/>
    <w:rsid w:val="00A8240E"/>
    <w:rsid w:val="00A82C25"/>
    <w:rsid w:val="00A85F6F"/>
    <w:rsid w:val="00A879A6"/>
    <w:rsid w:val="00A90F95"/>
    <w:rsid w:val="00A917CF"/>
    <w:rsid w:val="00A92D23"/>
    <w:rsid w:val="00A931CF"/>
    <w:rsid w:val="00A93825"/>
    <w:rsid w:val="00A93FE3"/>
    <w:rsid w:val="00A9597F"/>
    <w:rsid w:val="00A95EE3"/>
    <w:rsid w:val="00A97414"/>
    <w:rsid w:val="00A97E1F"/>
    <w:rsid w:val="00AA022E"/>
    <w:rsid w:val="00AA07FA"/>
    <w:rsid w:val="00AA2365"/>
    <w:rsid w:val="00AA2386"/>
    <w:rsid w:val="00AA2556"/>
    <w:rsid w:val="00AA30E7"/>
    <w:rsid w:val="00AA35F0"/>
    <w:rsid w:val="00AA38F2"/>
    <w:rsid w:val="00AA4BAF"/>
    <w:rsid w:val="00AA4CA5"/>
    <w:rsid w:val="00AA6FAB"/>
    <w:rsid w:val="00AB0607"/>
    <w:rsid w:val="00AB078D"/>
    <w:rsid w:val="00AB0A49"/>
    <w:rsid w:val="00AB0C52"/>
    <w:rsid w:val="00AB18C9"/>
    <w:rsid w:val="00AB2A86"/>
    <w:rsid w:val="00AB4127"/>
    <w:rsid w:val="00AB6B05"/>
    <w:rsid w:val="00AB7866"/>
    <w:rsid w:val="00AB7C05"/>
    <w:rsid w:val="00AB7FBF"/>
    <w:rsid w:val="00AC26E7"/>
    <w:rsid w:val="00AC2B19"/>
    <w:rsid w:val="00AC2C35"/>
    <w:rsid w:val="00AC3C21"/>
    <w:rsid w:val="00AC4642"/>
    <w:rsid w:val="00AC4843"/>
    <w:rsid w:val="00AC4E32"/>
    <w:rsid w:val="00AC563E"/>
    <w:rsid w:val="00AC58CD"/>
    <w:rsid w:val="00AC63B1"/>
    <w:rsid w:val="00AC6553"/>
    <w:rsid w:val="00AC796D"/>
    <w:rsid w:val="00AC7F76"/>
    <w:rsid w:val="00AD015F"/>
    <w:rsid w:val="00AD0931"/>
    <w:rsid w:val="00AD0A37"/>
    <w:rsid w:val="00AD1508"/>
    <w:rsid w:val="00AD15DB"/>
    <w:rsid w:val="00AD2135"/>
    <w:rsid w:val="00AD23C2"/>
    <w:rsid w:val="00AD2ABD"/>
    <w:rsid w:val="00AD379A"/>
    <w:rsid w:val="00AD456B"/>
    <w:rsid w:val="00AD46E6"/>
    <w:rsid w:val="00AD581A"/>
    <w:rsid w:val="00AE0586"/>
    <w:rsid w:val="00AE0FA4"/>
    <w:rsid w:val="00AE1923"/>
    <w:rsid w:val="00AE2B01"/>
    <w:rsid w:val="00AE3745"/>
    <w:rsid w:val="00AE3ED2"/>
    <w:rsid w:val="00AE4C36"/>
    <w:rsid w:val="00AE504F"/>
    <w:rsid w:val="00AE6733"/>
    <w:rsid w:val="00AE67CE"/>
    <w:rsid w:val="00AE6A00"/>
    <w:rsid w:val="00AE71E9"/>
    <w:rsid w:val="00AF01C1"/>
    <w:rsid w:val="00AF020A"/>
    <w:rsid w:val="00AF1069"/>
    <w:rsid w:val="00AF31EC"/>
    <w:rsid w:val="00AF3BD1"/>
    <w:rsid w:val="00AF4F2C"/>
    <w:rsid w:val="00AF62A6"/>
    <w:rsid w:val="00AF7132"/>
    <w:rsid w:val="00B00025"/>
    <w:rsid w:val="00B002FC"/>
    <w:rsid w:val="00B005A4"/>
    <w:rsid w:val="00B01DDD"/>
    <w:rsid w:val="00B03060"/>
    <w:rsid w:val="00B04C23"/>
    <w:rsid w:val="00B056E2"/>
    <w:rsid w:val="00B060ED"/>
    <w:rsid w:val="00B0746B"/>
    <w:rsid w:val="00B07BEA"/>
    <w:rsid w:val="00B1008F"/>
    <w:rsid w:val="00B1102A"/>
    <w:rsid w:val="00B11056"/>
    <w:rsid w:val="00B111C0"/>
    <w:rsid w:val="00B12782"/>
    <w:rsid w:val="00B133C0"/>
    <w:rsid w:val="00B14B59"/>
    <w:rsid w:val="00B15522"/>
    <w:rsid w:val="00B15730"/>
    <w:rsid w:val="00B16257"/>
    <w:rsid w:val="00B16A05"/>
    <w:rsid w:val="00B16C21"/>
    <w:rsid w:val="00B17375"/>
    <w:rsid w:val="00B174F5"/>
    <w:rsid w:val="00B17A82"/>
    <w:rsid w:val="00B20239"/>
    <w:rsid w:val="00B2042B"/>
    <w:rsid w:val="00B20DF4"/>
    <w:rsid w:val="00B22CC7"/>
    <w:rsid w:val="00B23736"/>
    <w:rsid w:val="00B2498E"/>
    <w:rsid w:val="00B24FCC"/>
    <w:rsid w:val="00B26332"/>
    <w:rsid w:val="00B26987"/>
    <w:rsid w:val="00B270C2"/>
    <w:rsid w:val="00B27372"/>
    <w:rsid w:val="00B27400"/>
    <w:rsid w:val="00B27504"/>
    <w:rsid w:val="00B2787D"/>
    <w:rsid w:val="00B30F8C"/>
    <w:rsid w:val="00B31F37"/>
    <w:rsid w:val="00B32F14"/>
    <w:rsid w:val="00B3406A"/>
    <w:rsid w:val="00B37CCD"/>
    <w:rsid w:val="00B40F6C"/>
    <w:rsid w:val="00B41173"/>
    <w:rsid w:val="00B4148C"/>
    <w:rsid w:val="00B42168"/>
    <w:rsid w:val="00B424FA"/>
    <w:rsid w:val="00B42A2E"/>
    <w:rsid w:val="00B42F3E"/>
    <w:rsid w:val="00B43A0F"/>
    <w:rsid w:val="00B44569"/>
    <w:rsid w:val="00B4466A"/>
    <w:rsid w:val="00B45224"/>
    <w:rsid w:val="00B459A3"/>
    <w:rsid w:val="00B4794C"/>
    <w:rsid w:val="00B47BB2"/>
    <w:rsid w:val="00B47BDD"/>
    <w:rsid w:val="00B50DF0"/>
    <w:rsid w:val="00B51200"/>
    <w:rsid w:val="00B51BD3"/>
    <w:rsid w:val="00B51DAF"/>
    <w:rsid w:val="00B52FF3"/>
    <w:rsid w:val="00B53942"/>
    <w:rsid w:val="00B567E3"/>
    <w:rsid w:val="00B605AB"/>
    <w:rsid w:val="00B60664"/>
    <w:rsid w:val="00B60DB8"/>
    <w:rsid w:val="00B61BD1"/>
    <w:rsid w:val="00B62150"/>
    <w:rsid w:val="00B6272D"/>
    <w:rsid w:val="00B6395E"/>
    <w:rsid w:val="00B63D41"/>
    <w:rsid w:val="00B6425B"/>
    <w:rsid w:val="00B6528D"/>
    <w:rsid w:val="00B654BC"/>
    <w:rsid w:val="00B65BE2"/>
    <w:rsid w:val="00B65DE8"/>
    <w:rsid w:val="00B6761F"/>
    <w:rsid w:val="00B67C5B"/>
    <w:rsid w:val="00B7019E"/>
    <w:rsid w:val="00B7087C"/>
    <w:rsid w:val="00B709EC"/>
    <w:rsid w:val="00B71691"/>
    <w:rsid w:val="00B72068"/>
    <w:rsid w:val="00B72909"/>
    <w:rsid w:val="00B738C5"/>
    <w:rsid w:val="00B73C01"/>
    <w:rsid w:val="00B74360"/>
    <w:rsid w:val="00B746B7"/>
    <w:rsid w:val="00B74726"/>
    <w:rsid w:val="00B74C31"/>
    <w:rsid w:val="00B8035C"/>
    <w:rsid w:val="00B80397"/>
    <w:rsid w:val="00B82183"/>
    <w:rsid w:val="00B83CDA"/>
    <w:rsid w:val="00B844F7"/>
    <w:rsid w:val="00B869F5"/>
    <w:rsid w:val="00B87831"/>
    <w:rsid w:val="00B87848"/>
    <w:rsid w:val="00B87E48"/>
    <w:rsid w:val="00B87E7F"/>
    <w:rsid w:val="00B906E9"/>
    <w:rsid w:val="00B9124D"/>
    <w:rsid w:val="00B91717"/>
    <w:rsid w:val="00B93CA0"/>
    <w:rsid w:val="00B93E03"/>
    <w:rsid w:val="00B9471D"/>
    <w:rsid w:val="00B960DC"/>
    <w:rsid w:val="00B96646"/>
    <w:rsid w:val="00B96D91"/>
    <w:rsid w:val="00BA1A9B"/>
    <w:rsid w:val="00BA23B8"/>
    <w:rsid w:val="00BA2EC5"/>
    <w:rsid w:val="00BA4919"/>
    <w:rsid w:val="00BA4EEA"/>
    <w:rsid w:val="00BA5957"/>
    <w:rsid w:val="00BA7A9D"/>
    <w:rsid w:val="00BB0850"/>
    <w:rsid w:val="00BB0E5F"/>
    <w:rsid w:val="00BB12EB"/>
    <w:rsid w:val="00BB1CEA"/>
    <w:rsid w:val="00BB26A0"/>
    <w:rsid w:val="00BB2F8C"/>
    <w:rsid w:val="00BB32D5"/>
    <w:rsid w:val="00BB3679"/>
    <w:rsid w:val="00BB3AC5"/>
    <w:rsid w:val="00BB3E89"/>
    <w:rsid w:val="00BB4779"/>
    <w:rsid w:val="00BB4C15"/>
    <w:rsid w:val="00BB5179"/>
    <w:rsid w:val="00BB723B"/>
    <w:rsid w:val="00BC020C"/>
    <w:rsid w:val="00BC081A"/>
    <w:rsid w:val="00BC28D1"/>
    <w:rsid w:val="00BC4001"/>
    <w:rsid w:val="00BC497B"/>
    <w:rsid w:val="00BC4B74"/>
    <w:rsid w:val="00BC4D88"/>
    <w:rsid w:val="00BC4DE7"/>
    <w:rsid w:val="00BC4F9D"/>
    <w:rsid w:val="00BC684C"/>
    <w:rsid w:val="00BC6CB7"/>
    <w:rsid w:val="00BD0368"/>
    <w:rsid w:val="00BD0AC4"/>
    <w:rsid w:val="00BD14EB"/>
    <w:rsid w:val="00BD2432"/>
    <w:rsid w:val="00BD3A5D"/>
    <w:rsid w:val="00BD3A5E"/>
    <w:rsid w:val="00BD3CB9"/>
    <w:rsid w:val="00BD3FDC"/>
    <w:rsid w:val="00BD50AD"/>
    <w:rsid w:val="00BD5A1A"/>
    <w:rsid w:val="00BD60F6"/>
    <w:rsid w:val="00BD6678"/>
    <w:rsid w:val="00BD6CD5"/>
    <w:rsid w:val="00BD701F"/>
    <w:rsid w:val="00BD71E0"/>
    <w:rsid w:val="00BD7DAD"/>
    <w:rsid w:val="00BE202F"/>
    <w:rsid w:val="00BE3870"/>
    <w:rsid w:val="00BE3F51"/>
    <w:rsid w:val="00BE5EFA"/>
    <w:rsid w:val="00BE639A"/>
    <w:rsid w:val="00BE6414"/>
    <w:rsid w:val="00BF00C8"/>
    <w:rsid w:val="00BF0222"/>
    <w:rsid w:val="00BF1188"/>
    <w:rsid w:val="00BF16F2"/>
    <w:rsid w:val="00BF188B"/>
    <w:rsid w:val="00BF6B48"/>
    <w:rsid w:val="00BF6F9C"/>
    <w:rsid w:val="00BF7485"/>
    <w:rsid w:val="00BF77E1"/>
    <w:rsid w:val="00BF7908"/>
    <w:rsid w:val="00BF7AD3"/>
    <w:rsid w:val="00BF7C91"/>
    <w:rsid w:val="00C00111"/>
    <w:rsid w:val="00C009B6"/>
    <w:rsid w:val="00C00F45"/>
    <w:rsid w:val="00C0138D"/>
    <w:rsid w:val="00C020F6"/>
    <w:rsid w:val="00C046E1"/>
    <w:rsid w:val="00C05ABB"/>
    <w:rsid w:val="00C05CAF"/>
    <w:rsid w:val="00C07BE7"/>
    <w:rsid w:val="00C103C3"/>
    <w:rsid w:val="00C10BC3"/>
    <w:rsid w:val="00C1166C"/>
    <w:rsid w:val="00C12A3D"/>
    <w:rsid w:val="00C14745"/>
    <w:rsid w:val="00C15AF1"/>
    <w:rsid w:val="00C16208"/>
    <w:rsid w:val="00C16C66"/>
    <w:rsid w:val="00C16FB3"/>
    <w:rsid w:val="00C170D9"/>
    <w:rsid w:val="00C2011D"/>
    <w:rsid w:val="00C20125"/>
    <w:rsid w:val="00C20169"/>
    <w:rsid w:val="00C22B91"/>
    <w:rsid w:val="00C22DEF"/>
    <w:rsid w:val="00C22FCB"/>
    <w:rsid w:val="00C23501"/>
    <w:rsid w:val="00C259D0"/>
    <w:rsid w:val="00C26753"/>
    <w:rsid w:val="00C30A18"/>
    <w:rsid w:val="00C30F70"/>
    <w:rsid w:val="00C31A69"/>
    <w:rsid w:val="00C31AF7"/>
    <w:rsid w:val="00C31EBD"/>
    <w:rsid w:val="00C327DF"/>
    <w:rsid w:val="00C3336C"/>
    <w:rsid w:val="00C334C5"/>
    <w:rsid w:val="00C337C9"/>
    <w:rsid w:val="00C348B5"/>
    <w:rsid w:val="00C35148"/>
    <w:rsid w:val="00C3521D"/>
    <w:rsid w:val="00C3670E"/>
    <w:rsid w:val="00C3676E"/>
    <w:rsid w:val="00C36BA9"/>
    <w:rsid w:val="00C36F3F"/>
    <w:rsid w:val="00C40BA0"/>
    <w:rsid w:val="00C412E3"/>
    <w:rsid w:val="00C4167A"/>
    <w:rsid w:val="00C41700"/>
    <w:rsid w:val="00C41D16"/>
    <w:rsid w:val="00C42170"/>
    <w:rsid w:val="00C4310D"/>
    <w:rsid w:val="00C43E36"/>
    <w:rsid w:val="00C43F8E"/>
    <w:rsid w:val="00C448A0"/>
    <w:rsid w:val="00C45AA8"/>
    <w:rsid w:val="00C45C31"/>
    <w:rsid w:val="00C4645C"/>
    <w:rsid w:val="00C464E7"/>
    <w:rsid w:val="00C47652"/>
    <w:rsid w:val="00C503BB"/>
    <w:rsid w:val="00C506CB"/>
    <w:rsid w:val="00C5098F"/>
    <w:rsid w:val="00C51BF6"/>
    <w:rsid w:val="00C5216E"/>
    <w:rsid w:val="00C5291D"/>
    <w:rsid w:val="00C544B4"/>
    <w:rsid w:val="00C54601"/>
    <w:rsid w:val="00C548DB"/>
    <w:rsid w:val="00C54D32"/>
    <w:rsid w:val="00C550F6"/>
    <w:rsid w:val="00C55934"/>
    <w:rsid w:val="00C564A4"/>
    <w:rsid w:val="00C56900"/>
    <w:rsid w:val="00C572AB"/>
    <w:rsid w:val="00C572CA"/>
    <w:rsid w:val="00C61239"/>
    <w:rsid w:val="00C612DB"/>
    <w:rsid w:val="00C61C8D"/>
    <w:rsid w:val="00C6316D"/>
    <w:rsid w:val="00C63AA6"/>
    <w:rsid w:val="00C63D7E"/>
    <w:rsid w:val="00C63EDE"/>
    <w:rsid w:val="00C6496E"/>
    <w:rsid w:val="00C6496F"/>
    <w:rsid w:val="00C6498F"/>
    <w:rsid w:val="00C67D7B"/>
    <w:rsid w:val="00C704E0"/>
    <w:rsid w:val="00C72785"/>
    <w:rsid w:val="00C74896"/>
    <w:rsid w:val="00C7512E"/>
    <w:rsid w:val="00C7614C"/>
    <w:rsid w:val="00C76288"/>
    <w:rsid w:val="00C76E16"/>
    <w:rsid w:val="00C80B01"/>
    <w:rsid w:val="00C80C63"/>
    <w:rsid w:val="00C80FD5"/>
    <w:rsid w:val="00C827B9"/>
    <w:rsid w:val="00C837BA"/>
    <w:rsid w:val="00C84552"/>
    <w:rsid w:val="00C850AC"/>
    <w:rsid w:val="00C8513B"/>
    <w:rsid w:val="00C85518"/>
    <w:rsid w:val="00C85BA6"/>
    <w:rsid w:val="00C85E94"/>
    <w:rsid w:val="00C85F7E"/>
    <w:rsid w:val="00C87447"/>
    <w:rsid w:val="00C87CC4"/>
    <w:rsid w:val="00C91639"/>
    <w:rsid w:val="00C9167A"/>
    <w:rsid w:val="00C92CD7"/>
    <w:rsid w:val="00C932DE"/>
    <w:rsid w:val="00C93F0E"/>
    <w:rsid w:val="00C954D4"/>
    <w:rsid w:val="00C9574A"/>
    <w:rsid w:val="00C95BE2"/>
    <w:rsid w:val="00C95E4D"/>
    <w:rsid w:val="00C96791"/>
    <w:rsid w:val="00C96CF9"/>
    <w:rsid w:val="00CA2249"/>
    <w:rsid w:val="00CA26AA"/>
    <w:rsid w:val="00CA3179"/>
    <w:rsid w:val="00CA31F8"/>
    <w:rsid w:val="00CA78EB"/>
    <w:rsid w:val="00CB0C33"/>
    <w:rsid w:val="00CB1C1B"/>
    <w:rsid w:val="00CB1C70"/>
    <w:rsid w:val="00CB28EA"/>
    <w:rsid w:val="00CB2E42"/>
    <w:rsid w:val="00CB4293"/>
    <w:rsid w:val="00CB51E7"/>
    <w:rsid w:val="00CB6324"/>
    <w:rsid w:val="00CB664E"/>
    <w:rsid w:val="00CB6DE6"/>
    <w:rsid w:val="00CB7662"/>
    <w:rsid w:val="00CC04FF"/>
    <w:rsid w:val="00CC05C9"/>
    <w:rsid w:val="00CC0779"/>
    <w:rsid w:val="00CC276A"/>
    <w:rsid w:val="00CC2E4A"/>
    <w:rsid w:val="00CC32A4"/>
    <w:rsid w:val="00CC5B79"/>
    <w:rsid w:val="00CC7FF4"/>
    <w:rsid w:val="00CD0605"/>
    <w:rsid w:val="00CD191C"/>
    <w:rsid w:val="00CD19B7"/>
    <w:rsid w:val="00CD1A48"/>
    <w:rsid w:val="00CD1AB6"/>
    <w:rsid w:val="00CD3283"/>
    <w:rsid w:val="00CD3A4D"/>
    <w:rsid w:val="00CD451C"/>
    <w:rsid w:val="00CD52A4"/>
    <w:rsid w:val="00CD52B3"/>
    <w:rsid w:val="00CD55FF"/>
    <w:rsid w:val="00CD5889"/>
    <w:rsid w:val="00CD5937"/>
    <w:rsid w:val="00CD639F"/>
    <w:rsid w:val="00CD660D"/>
    <w:rsid w:val="00CD68A2"/>
    <w:rsid w:val="00CD70D4"/>
    <w:rsid w:val="00CD7F25"/>
    <w:rsid w:val="00CE12BD"/>
    <w:rsid w:val="00CE1856"/>
    <w:rsid w:val="00CE26D0"/>
    <w:rsid w:val="00CE3214"/>
    <w:rsid w:val="00CE3B8F"/>
    <w:rsid w:val="00CE445E"/>
    <w:rsid w:val="00CE4AB3"/>
    <w:rsid w:val="00CE50EC"/>
    <w:rsid w:val="00CE54DB"/>
    <w:rsid w:val="00CE5546"/>
    <w:rsid w:val="00CE5A4D"/>
    <w:rsid w:val="00CE5C2C"/>
    <w:rsid w:val="00CE5D2D"/>
    <w:rsid w:val="00CE63E6"/>
    <w:rsid w:val="00CE6982"/>
    <w:rsid w:val="00CE6AE0"/>
    <w:rsid w:val="00CE7953"/>
    <w:rsid w:val="00CE7A38"/>
    <w:rsid w:val="00CE7D5E"/>
    <w:rsid w:val="00CF1269"/>
    <w:rsid w:val="00CF1F83"/>
    <w:rsid w:val="00CF27E8"/>
    <w:rsid w:val="00CF3BF5"/>
    <w:rsid w:val="00CF6239"/>
    <w:rsid w:val="00CF6808"/>
    <w:rsid w:val="00CF6A70"/>
    <w:rsid w:val="00CF6FD8"/>
    <w:rsid w:val="00D01280"/>
    <w:rsid w:val="00D01B7F"/>
    <w:rsid w:val="00D02270"/>
    <w:rsid w:val="00D031ED"/>
    <w:rsid w:val="00D034EA"/>
    <w:rsid w:val="00D038DB"/>
    <w:rsid w:val="00D03989"/>
    <w:rsid w:val="00D03D8E"/>
    <w:rsid w:val="00D04521"/>
    <w:rsid w:val="00D071AC"/>
    <w:rsid w:val="00D07D7D"/>
    <w:rsid w:val="00D1065F"/>
    <w:rsid w:val="00D11B0F"/>
    <w:rsid w:val="00D11E94"/>
    <w:rsid w:val="00D1268F"/>
    <w:rsid w:val="00D12D60"/>
    <w:rsid w:val="00D133FD"/>
    <w:rsid w:val="00D14063"/>
    <w:rsid w:val="00D1423C"/>
    <w:rsid w:val="00D14330"/>
    <w:rsid w:val="00D1475B"/>
    <w:rsid w:val="00D15E13"/>
    <w:rsid w:val="00D167CD"/>
    <w:rsid w:val="00D16E88"/>
    <w:rsid w:val="00D172AF"/>
    <w:rsid w:val="00D1798D"/>
    <w:rsid w:val="00D17D54"/>
    <w:rsid w:val="00D17F51"/>
    <w:rsid w:val="00D20AB4"/>
    <w:rsid w:val="00D21066"/>
    <w:rsid w:val="00D215C1"/>
    <w:rsid w:val="00D21C9C"/>
    <w:rsid w:val="00D22FAA"/>
    <w:rsid w:val="00D235D2"/>
    <w:rsid w:val="00D240C3"/>
    <w:rsid w:val="00D24C66"/>
    <w:rsid w:val="00D251A3"/>
    <w:rsid w:val="00D2524F"/>
    <w:rsid w:val="00D25815"/>
    <w:rsid w:val="00D260C6"/>
    <w:rsid w:val="00D26118"/>
    <w:rsid w:val="00D26A9D"/>
    <w:rsid w:val="00D3046A"/>
    <w:rsid w:val="00D30840"/>
    <w:rsid w:val="00D30C44"/>
    <w:rsid w:val="00D317FB"/>
    <w:rsid w:val="00D32C9A"/>
    <w:rsid w:val="00D34064"/>
    <w:rsid w:val="00D34A34"/>
    <w:rsid w:val="00D34A6C"/>
    <w:rsid w:val="00D34AD6"/>
    <w:rsid w:val="00D34B9E"/>
    <w:rsid w:val="00D3623B"/>
    <w:rsid w:val="00D36542"/>
    <w:rsid w:val="00D367FB"/>
    <w:rsid w:val="00D402FB"/>
    <w:rsid w:val="00D4089C"/>
    <w:rsid w:val="00D41456"/>
    <w:rsid w:val="00D4152F"/>
    <w:rsid w:val="00D42349"/>
    <w:rsid w:val="00D4260B"/>
    <w:rsid w:val="00D42988"/>
    <w:rsid w:val="00D432A6"/>
    <w:rsid w:val="00D44047"/>
    <w:rsid w:val="00D44325"/>
    <w:rsid w:val="00D44CB5"/>
    <w:rsid w:val="00D46D45"/>
    <w:rsid w:val="00D47B4B"/>
    <w:rsid w:val="00D47C0E"/>
    <w:rsid w:val="00D50F73"/>
    <w:rsid w:val="00D51D80"/>
    <w:rsid w:val="00D51FE8"/>
    <w:rsid w:val="00D5225E"/>
    <w:rsid w:val="00D522B5"/>
    <w:rsid w:val="00D52A95"/>
    <w:rsid w:val="00D52ADA"/>
    <w:rsid w:val="00D52DF9"/>
    <w:rsid w:val="00D543E2"/>
    <w:rsid w:val="00D55452"/>
    <w:rsid w:val="00D55CE1"/>
    <w:rsid w:val="00D56A40"/>
    <w:rsid w:val="00D57155"/>
    <w:rsid w:val="00D5719D"/>
    <w:rsid w:val="00D60213"/>
    <w:rsid w:val="00D61266"/>
    <w:rsid w:val="00D61D65"/>
    <w:rsid w:val="00D63584"/>
    <w:rsid w:val="00D66EC9"/>
    <w:rsid w:val="00D70A27"/>
    <w:rsid w:val="00D71EF6"/>
    <w:rsid w:val="00D720CD"/>
    <w:rsid w:val="00D72627"/>
    <w:rsid w:val="00D7402D"/>
    <w:rsid w:val="00D747D2"/>
    <w:rsid w:val="00D747EA"/>
    <w:rsid w:val="00D75165"/>
    <w:rsid w:val="00D76778"/>
    <w:rsid w:val="00D76C03"/>
    <w:rsid w:val="00D77C31"/>
    <w:rsid w:val="00D77F1D"/>
    <w:rsid w:val="00D80A80"/>
    <w:rsid w:val="00D81093"/>
    <w:rsid w:val="00D81213"/>
    <w:rsid w:val="00D821FA"/>
    <w:rsid w:val="00D82292"/>
    <w:rsid w:val="00D8304F"/>
    <w:rsid w:val="00D84065"/>
    <w:rsid w:val="00D846CD"/>
    <w:rsid w:val="00D847E6"/>
    <w:rsid w:val="00D8619A"/>
    <w:rsid w:val="00D863F3"/>
    <w:rsid w:val="00D86E4B"/>
    <w:rsid w:val="00D87532"/>
    <w:rsid w:val="00D92767"/>
    <w:rsid w:val="00D92E84"/>
    <w:rsid w:val="00D93171"/>
    <w:rsid w:val="00D93D81"/>
    <w:rsid w:val="00D93EFD"/>
    <w:rsid w:val="00D953F3"/>
    <w:rsid w:val="00D954F0"/>
    <w:rsid w:val="00D960C3"/>
    <w:rsid w:val="00D96554"/>
    <w:rsid w:val="00DA073C"/>
    <w:rsid w:val="00DA1201"/>
    <w:rsid w:val="00DA197D"/>
    <w:rsid w:val="00DA1B52"/>
    <w:rsid w:val="00DA2D4D"/>
    <w:rsid w:val="00DA4516"/>
    <w:rsid w:val="00DA4BF4"/>
    <w:rsid w:val="00DA4F79"/>
    <w:rsid w:val="00DA534E"/>
    <w:rsid w:val="00DA575A"/>
    <w:rsid w:val="00DA7D25"/>
    <w:rsid w:val="00DA7EBB"/>
    <w:rsid w:val="00DB01DA"/>
    <w:rsid w:val="00DB0954"/>
    <w:rsid w:val="00DB0B4A"/>
    <w:rsid w:val="00DB1A29"/>
    <w:rsid w:val="00DB2AAF"/>
    <w:rsid w:val="00DB2D81"/>
    <w:rsid w:val="00DB3446"/>
    <w:rsid w:val="00DB42E7"/>
    <w:rsid w:val="00DB484C"/>
    <w:rsid w:val="00DB571B"/>
    <w:rsid w:val="00DB64A0"/>
    <w:rsid w:val="00DB6CC7"/>
    <w:rsid w:val="00DB7445"/>
    <w:rsid w:val="00DB7FC7"/>
    <w:rsid w:val="00DC0D99"/>
    <w:rsid w:val="00DC115D"/>
    <w:rsid w:val="00DC147C"/>
    <w:rsid w:val="00DC1CFD"/>
    <w:rsid w:val="00DC2BC9"/>
    <w:rsid w:val="00DC480B"/>
    <w:rsid w:val="00DC5F53"/>
    <w:rsid w:val="00DC70AC"/>
    <w:rsid w:val="00DC7646"/>
    <w:rsid w:val="00DD0264"/>
    <w:rsid w:val="00DD068E"/>
    <w:rsid w:val="00DD0DA0"/>
    <w:rsid w:val="00DD0FD2"/>
    <w:rsid w:val="00DD1121"/>
    <w:rsid w:val="00DD2224"/>
    <w:rsid w:val="00DD3025"/>
    <w:rsid w:val="00DD3D0F"/>
    <w:rsid w:val="00DD4232"/>
    <w:rsid w:val="00DD4400"/>
    <w:rsid w:val="00DD4900"/>
    <w:rsid w:val="00DD4BA3"/>
    <w:rsid w:val="00DD4E1F"/>
    <w:rsid w:val="00DD6043"/>
    <w:rsid w:val="00DD7A7C"/>
    <w:rsid w:val="00DE1371"/>
    <w:rsid w:val="00DE14F7"/>
    <w:rsid w:val="00DE1694"/>
    <w:rsid w:val="00DE1C7A"/>
    <w:rsid w:val="00DE37C0"/>
    <w:rsid w:val="00DE3A25"/>
    <w:rsid w:val="00DE425E"/>
    <w:rsid w:val="00DE5241"/>
    <w:rsid w:val="00DE57B8"/>
    <w:rsid w:val="00DE6527"/>
    <w:rsid w:val="00DE6D3E"/>
    <w:rsid w:val="00DE7ECE"/>
    <w:rsid w:val="00DF0205"/>
    <w:rsid w:val="00DF04E0"/>
    <w:rsid w:val="00DF0527"/>
    <w:rsid w:val="00DF1BBC"/>
    <w:rsid w:val="00DF2030"/>
    <w:rsid w:val="00DF2B22"/>
    <w:rsid w:val="00DF6077"/>
    <w:rsid w:val="00DF647A"/>
    <w:rsid w:val="00DF7EFD"/>
    <w:rsid w:val="00E01556"/>
    <w:rsid w:val="00E0184A"/>
    <w:rsid w:val="00E01AFF"/>
    <w:rsid w:val="00E0226C"/>
    <w:rsid w:val="00E0234A"/>
    <w:rsid w:val="00E02939"/>
    <w:rsid w:val="00E02947"/>
    <w:rsid w:val="00E02B2E"/>
    <w:rsid w:val="00E03505"/>
    <w:rsid w:val="00E03A80"/>
    <w:rsid w:val="00E03D15"/>
    <w:rsid w:val="00E06243"/>
    <w:rsid w:val="00E11405"/>
    <w:rsid w:val="00E1246E"/>
    <w:rsid w:val="00E12479"/>
    <w:rsid w:val="00E12962"/>
    <w:rsid w:val="00E14184"/>
    <w:rsid w:val="00E148EB"/>
    <w:rsid w:val="00E14973"/>
    <w:rsid w:val="00E14E1F"/>
    <w:rsid w:val="00E153E2"/>
    <w:rsid w:val="00E1610B"/>
    <w:rsid w:val="00E172FF"/>
    <w:rsid w:val="00E2085D"/>
    <w:rsid w:val="00E214B3"/>
    <w:rsid w:val="00E2370A"/>
    <w:rsid w:val="00E24505"/>
    <w:rsid w:val="00E2510D"/>
    <w:rsid w:val="00E25126"/>
    <w:rsid w:val="00E25916"/>
    <w:rsid w:val="00E25A54"/>
    <w:rsid w:val="00E263F4"/>
    <w:rsid w:val="00E30C05"/>
    <w:rsid w:val="00E30EF9"/>
    <w:rsid w:val="00E318C2"/>
    <w:rsid w:val="00E3304B"/>
    <w:rsid w:val="00E3323B"/>
    <w:rsid w:val="00E34352"/>
    <w:rsid w:val="00E34760"/>
    <w:rsid w:val="00E34D24"/>
    <w:rsid w:val="00E353FD"/>
    <w:rsid w:val="00E400E8"/>
    <w:rsid w:val="00E40B9F"/>
    <w:rsid w:val="00E40EA5"/>
    <w:rsid w:val="00E40ED3"/>
    <w:rsid w:val="00E41669"/>
    <w:rsid w:val="00E429CE"/>
    <w:rsid w:val="00E440FF"/>
    <w:rsid w:val="00E44642"/>
    <w:rsid w:val="00E45DD3"/>
    <w:rsid w:val="00E45E8B"/>
    <w:rsid w:val="00E478D3"/>
    <w:rsid w:val="00E47D39"/>
    <w:rsid w:val="00E50998"/>
    <w:rsid w:val="00E512A5"/>
    <w:rsid w:val="00E51DDE"/>
    <w:rsid w:val="00E51FFD"/>
    <w:rsid w:val="00E521DD"/>
    <w:rsid w:val="00E5226D"/>
    <w:rsid w:val="00E53847"/>
    <w:rsid w:val="00E54010"/>
    <w:rsid w:val="00E542DC"/>
    <w:rsid w:val="00E547F7"/>
    <w:rsid w:val="00E54EE2"/>
    <w:rsid w:val="00E55568"/>
    <w:rsid w:val="00E557A3"/>
    <w:rsid w:val="00E55D98"/>
    <w:rsid w:val="00E5636D"/>
    <w:rsid w:val="00E57251"/>
    <w:rsid w:val="00E60538"/>
    <w:rsid w:val="00E60720"/>
    <w:rsid w:val="00E60F37"/>
    <w:rsid w:val="00E6141D"/>
    <w:rsid w:val="00E61B0F"/>
    <w:rsid w:val="00E620EF"/>
    <w:rsid w:val="00E62502"/>
    <w:rsid w:val="00E64E00"/>
    <w:rsid w:val="00E65659"/>
    <w:rsid w:val="00E65AD9"/>
    <w:rsid w:val="00E65FB8"/>
    <w:rsid w:val="00E66598"/>
    <w:rsid w:val="00E66749"/>
    <w:rsid w:val="00E66C69"/>
    <w:rsid w:val="00E70444"/>
    <w:rsid w:val="00E70C29"/>
    <w:rsid w:val="00E72AA5"/>
    <w:rsid w:val="00E74094"/>
    <w:rsid w:val="00E75469"/>
    <w:rsid w:val="00E7576D"/>
    <w:rsid w:val="00E812B0"/>
    <w:rsid w:val="00E8196A"/>
    <w:rsid w:val="00E824E7"/>
    <w:rsid w:val="00E8460A"/>
    <w:rsid w:val="00E85FB7"/>
    <w:rsid w:val="00E861B6"/>
    <w:rsid w:val="00E87B7E"/>
    <w:rsid w:val="00E87F54"/>
    <w:rsid w:val="00E92C89"/>
    <w:rsid w:val="00E942BE"/>
    <w:rsid w:val="00E9452A"/>
    <w:rsid w:val="00E9514A"/>
    <w:rsid w:val="00E956FD"/>
    <w:rsid w:val="00E96431"/>
    <w:rsid w:val="00E96473"/>
    <w:rsid w:val="00E9695A"/>
    <w:rsid w:val="00EA0243"/>
    <w:rsid w:val="00EA0252"/>
    <w:rsid w:val="00EA09FE"/>
    <w:rsid w:val="00EA1826"/>
    <w:rsid w:val="00EA2375"/>
    <w:rsid w:val="00EA402D"/>
    <w:rsid w:val="00EA4525"/>
    <w:rsid w:val="00EA4A38"/>
    <w:rsid w:val="00EA4E82"/>
    <w:rsid w:val="00EA6707"/>
    <w:rsid w:val="00EA67F6"/>
    <w:rsid w:val="00EA6A2F"/>
    <w:rsid w:val="00EA7D11"/>
    <w:rsid w:val="00EB0A21"/>
    <w:rsid w:val="00EB127A"/>
    <w:rsid w:val="00EB1E07"/>
    <w:rsid w:val="00EB22FC"/>
    <w:rsid w:val="00EB3CE8"/>
    <w:rsid w:val="00EB3DDB"/>
    <w:rsid w:val="00EB4130"/>
    <w:rsid w:val="00EB42C5"/>
    <w:rsid w:val="00EB4B5C"/>
    <w:rsid w:val="00EB6087"/>
    <w:rsid w:val="00EB6C90"/>
    <w:rsid w:val="00EB6D9F"/>
    <w:rsid w:val="00EB7E42"/>
    <w:rsid w:val="00EC03E6"/>
    <w:rsid w:val="00EC08C9"/>
    <w:rsid w:val="00EC0967"/>
    <w:rsid w:val="00EC0BD5"/>
    <w:rsid w:val="00EC0E5B"/>
    <w:rsid w:val="00EC125B"/>
    <w:rsid w:val="00EC1B5A"/>
    <w:rsid w:val="00EC2F98"/>
    <w:rsid w:val="00EC378F"/>
    <w:rsid w:val="00EC3B4D"/>
    <w:rsid w:val="00EC52E4"/>
    <w:rsid w:val="00EC54F4"/>
    <w:rsid w:val="00EC5EF7"/>
    <w:rsid w:val="00EC6209"/>
    <w:rsid w:val="00EC68F6"/>
    <w:rsid w:val="00EC6A22"/>
    <w:rsid w:val="00EC72FE"/>
    <w:rsid w:val="00EC7AA0"/>
    <w:rsid w:val="00ED0C7B"/>
    <w:rsid w:val="00ED173E"/>
    <w:rsid w:val="00ED1740"/>
    <w:rsid w:val="00ED186B"/>
    <w:rsid w:val="00ED2705"/>
    <w:rsid w:val="00ED2B60"/>
    <w:rsid w:val="00ED3A13"/>
    <w:rsid w:val="00ED52AA"/>
    <w:rsid w:val="00ED5359"/>
    <w:rsid w:val="00ED67DB"/>
    <w:rsid w:val="00ED6900"/>
    <w:rsid w:val="00EE0173"/>
    <w:rsid w:val="00EE1916"/>
    <w:rsid w:val="00EE1A31"/>
    <w:rsid w:val="00EE1C2C"/>
    <w:rsid w:val="00EE2628"/>
    <w:rsid w:val="00EE2A67"/>
    <w:rsid w:val="00EE2F75"/>
    <w:rsid w:val="00EE33CD"/>
    <w:rsid w:val="00EE39B9"/>
    <w:rsid w:val="00EE3F41"/>
    <w:rsid w:val="00EE4591"/>
    <w:rsid w:val="00EE45CF"/>
    <w:rsid w:val="00EE526F"/>
    <w:rsid w:val="00EE54B6"/>
    <w:rsid w:val="00EE5DFE"/>
    <w:rsid w:val="00EE63F4"/>
    <w:rsid w:val="00EE6A21"/>
    <w:rsid w:val="00EE790A"/>
    <w:rsid w:val="00EF0308"/>
    <w:rsid w:val="00EF0505"/>
    <w:rsid w:val="00EF0A0B"/>
    <w:rsid w:val="00EF1329"/>
    <w:rsid w:val="00EF16FC"/>
    <w:rsid w:val="00EF19F3"/>
    <w:rsid w:val="00EF2365"/>
    <w:rsid w:val="00EF306F"/>
    <w:rsid w:val="00EF36FF"/>
    <w:rsid w:val="00EF4671"/>
    <w:rsid w:val="00EF5E03"/>
    <w:rsid w:val="00EF6988"/>
    <w:rsid w:val="00EF6CAE"/>
    <w:rsid w:val="00EF6F3F"/>
    <w:rsid w:val="00F001BA"/>
    <w:rsid w:val="00F00DD1"/>
    <w:rsid w:val="00F01C83"/>
    <w:rsid w:val="00F03BF5"/>
    <w:rsid w:val="00F04383"/>
    <w:rsid w:val="00F04850"/>
    <w:rsid w:val="00F04CDD"/>
    <w:rsid w:val="00F04CEC"/>
    <w:rsid w:val="00F06038"/>
    <w:rsid w:val="00F06B0B"/>
    <w:rsid w:val="00F0759A"/>
    <w:rsid w:val="00F07AA2"/>
    <w:rsid w:val="00F07E89"/>
    <w:rsid w:val="00F10094"/>
    <w:rsid w:val="00F102C7"/>
    <w:rsid w:val="00F10940"/>
    <w:rsid w:val="00F11A0E"/>
    <w:rsid w:val="00F129A7"/>
    <w:rsid w:val="00F13674"/>
    <w:rsid w:val="00F138D9"/>
    <w:rsid w:val="00F139D7"/>
    <w:rsid w:val="00F13F32"/>
    <w:rsid w:val="00F143EB"/>
    <w:rsid w:val="00F14565"/>
    <w:rsid w:val="00F1495F"/>
    <w:rsid w:val="00F156F1"/>
    <w:rsid w:val="00F15F1B"/>
    <w:rsid w:val="00F17875"/>
    <w:rsid w:val="00F20B59"/>
    <w:rsid w:val="00F21F20"/>
    <w:rsid w:val="00F22A27"/>
    <w:rsid w:val="00F23B1C"/>
    <w:rsid w:val="00F23E36"/>
    <w:rsid w:val="00F23EDC"/>
    <w:rsid w:val="00F2473E"/>
    <w:rsid w:val="00F25D36"/>
    <w:rsid w:val="00F25ED5"/>
    <w:rsid w:val="00F26610"/>
    <w:rsid w:val="00F26F02"/>
    <w:rsid w:val="00F27D03"/>
    <w:rsid w:val="00F304DE"/>
    <w:rsid w:val="00F314B2"/>
    <w:rsid w:val="00F3209F"/>
    <w:rsid w:val="00F328BF"/>
    <w:rsid w:val="00F35F83"/>
    <w:rsid w:val="00F3711E"/>
    <w:rsid w:val="00F379EF"/>
    <w:rsid w:val="00F41577"/>
    <w:rsid w:val="00F41A76"/>
    <w:rsid w:val="00F423FA"/>
    <w:rsid w:val="00F42CCE"/>
    <w:rsid w:val="00F43DC3"/>
    <w:rsid w:val="00F441C3"/>
    <w:rsid w:val="00F441C9"/>
    <w:rsid w:val="00F45020"/>
    <w:rsid w:val="00F453F3"/>
    <w:rsid w:val="00F45497"/>
    <w:rsid w:val="00F455A0"/>
    <w:rsid w:val="00F46C2F"/>
    <w:rsid w:val="00F46DA8"/>
    <w:rsid w:val="00F47DB9"/>
    <w:rsid w:val="00F50686"/>
    <w:rsid w:val="00F50715"/>
    <w:rsid w:val="00F52556"/>
    <w:rsid w:val="00F5415E"/>
    <w:rsid w:val="00F56C09"/>
    <w:rsid w:val="00F56E13"/>
    <w:rsid w:val="00F603C1"/>
    <w:rsid w:val="00F616A0"/>
    <w:rsid w:val="00F61BDF"/>
    <w:rsid w:val="00F625D7"/>
    <w:rsid w:val="00F63B03"/>
    <w:rsid w:val="00F645BA"/>
    <w:rsid w:val="00F65EC9"/>
    <w:rsid w:val="00F66568"/>
    <w:rsid w:val="00F67859"/>
    <w:rsid w:val="00F67B22"/>
    <w:rsid w:val="00F70878"/>
    <w:rsid w:val="00F7237C"/>
    <w:rsid w:val="00F7269A"/>
    <w:rsid w:val="00F7306C"/>
    <w:rsid w:val="00F7445F"/>
    <w:rsid w:val="00F7505F"/>
    <w:rsid w:val="00F75853"/>
    <w:rsid w:val="00F75FD7"/>
    <w:rsid w:val="00F760E6"/>
    <w:rsid w:val="00F80198"/>
    <w:rsid w:val="00F8072E"/>
    <w:rsid w:val="00F808B0"/>
    <w:rsid w:val="00F809C2"/>
    <w:rsid w:val="00F81B71"/>
    <w:rsid w:val="00F824B2"/>
    <w:rsid w:val="00F826B7"/>
    <w:rsid w:val="00F82E91"/>
    <w:rsid w:val="00F83A20"/>
    <w:rsid w:val="00F84376"/>
    <w:rsid w:val="00F84699"/>
    <w:rsid w:val="00F84A58"/>
    <w:rsid w:val="00F8509C"/>
    <w:rsid w:val="00F8520C"/>
    <w:rsid w:val="00F85CBC"/>
    <w:rsid w:val="00F86F39"/>
    <w:rsid w:val="00F86F9A"/>
    <w:rsid w:val="00F90095"/>
    <w:rsid w:val="00F911CF"/>
    <w:rsid w:val="00F91FF3"/>
    <w:rsid w:val="00F9326F"/>
    <w:rsid w:val="00F93D46"/>
    <w:rsid w:val="00F93E84"/>
    <w:rsid w:val="00F95100"/>
    <w:rsid w:val="00F95468"/>
    <w:rsid w:val="00F9699A"/>
    <w:rsid w:val="00F96A95"/>
    <w:rsid w:val="00F975EB"/>
    <w:rsid w:val="00F97EF2"/>
    <w:rsid w:val="00F97FE2"/>
    <w:rsid w:val="00FA0B30"/>
    <w:rsid w:val="00FA0EA3"/>
    <w:rsid w:val="00FA0F08"/>
    <w:rsid w:val="00FA1639"/>
    <w:rsid w:val="00FA196F"/>
    <w:rsid w:val="00FA1B0D"/>
    <w:rsid w:val="00FA1B83"/>
    <w:rsid w:val="00FA1F0F"/>
    <w:rsid w:val="00FA2182"/>
    <w:rsid w:val="00FA3468"/>
    <w:rsid w:val="00FA35D3"/>
    <w:rsid w:val="00FA3BF9"/>
    <w:rsid w:val="00FA3CE8"/>
    <w:rsid w:val="00FA5C1A"/>
    <w:rsid w:val="00FA644A"/>
    <w:rsid w:val="00FA65DD"/>
    <w:rsid w:val="00FA6661"/>
    <w:rsid w:val="00FA7A54"/>
    <w:rsid w:val="00FB063B"/>
    <w:rsid w:val="00FB068C"/>
    <w:rsid w:val="00FB25F4"/>
    <w:rsid w:val="00FB26A4"/>
    <w:rsid w:val="00FB2A7F"/>
    <w:rsid w:val="00FB2B2B"/>
    <w:rsid w:val="00FB3C5C"/>
    <w:rsid w:val="00FB4C20"/>
    <w:rsid w:val="00FB4FDB"/>
    <w:rsid w:val="00FB55D4"/>
    <w:rsid w:val="00FB579A"/>
    <w:rsid w:val="00FB60D6"/>
    <w:rsid w:val="00FB73A2"/>
    <w:rsid w:val="00FB7A90"/>
    <w:rsid w:val="00FC045E"/>
    <w:rsid w:val="00FC11A2"/>
    <w:rsid w:val="00FC14C2"/>
    <w:rsid w:val="00FC1505"/>
    <w:rsid w:val="00FC1699"/>
    <w:rsid w:val="00FC1786"/>
    <w:rsid w:val="00FC1815"/>
    <w:rsid w:val="00FC1901"/>
    <w:rsid w:val="00FC1E75"/>
    <w:rsid w:val="00FC3D5F"/>
    <w:rsid w:val="00FC4F0A"/>
    <w:rsid w:val="00FC50D7"/>
    <w:rsid w:val="00FC6962"/>
    <w:rsid w:val="00FC6CB5"/>
    <w:rsid w:val="00FC7B02"/>
    <w:rsid w:val="00FC7FF5"/>
    <w:rsid w:val="00FD00F3"/>
    <w:rsid w:val="00FD2231"/>
    <w:rsid w:val="00FD2733"/>
    <w:rsid w:val="00FD2C10"/>
    <w:rsid w:val="00FD4E21"/>
    <w:rsid w:val="00FD519B"/>
    <w:rsid w:val="00FD51A1"/>
    <w:rsid w:val="00FE17FE"/>
    <w:rsid w:val="00FE1B58"/>
    <w:rsid w:val="00FE1C86"/>
    <w:rsid w:val="00FE1D4C"/>
    <w:rsid w:val="00FE263E"/>
    <w:rsid w:val="00FE2CC7"/>
    <w:rsid w:val="00FE52B9"/>
    <w:rsid w:val="00FE53EF"/>
    <w:rsid w:val="00FE5536"/>
    <w:rsid w:val="00FE5733"/>
    <w:rsid w:val="00FE60EB"/>
    <w:rsid w:val="00FE702B"/>
    <w:rsid w:val="00FE7270"/>
    <w:rsid w:val="00FF04FC"/>
    <w:rsid w:val="00FF0799"/>
    <w:rsid w:val="00FF1712"/>
    <w:rsid w:val="00FF2E5E"/>
    <w:rsid w:val="00FF3099"/>
    <w:rsid w:val="00FF33FD"/>
    <w:rsid w:val="00FF3D8A"/>
    <w:rsid w:val="00FF41C0"/>
    <w:rsid w:val="00FF4C9C"/>
    <w:rsid w:val="00FF582E"/>
    <w:rsid w:val="00FF6FF9"/>
    <w:rsid w:val="00FF7C26"/>
    <w:rsid w:val="00FF7FEC"/>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2C2E"/>
    <w:rPr>
      <w:sz w:val="20"/>
      <w:szCs w:val="20"/>
    </w:rPr>
  </w:style>
  <w:style w:type="paragraph" w:styleId="Heading1">
    <w:name w:val="heading 1"/>
    <w:basedOn w:val="Header"/>
    <w:next w:val="OpisZnakZnakZnak"/>
    <w:link w:val="Heading1Char"/>
    <w:uiPriority w:val="99"/>
    <w:qFormat/>
    <w:rsid w:val="00B50DF0"/>
    <w:pPr>
      <w:keepNext/>
      <w:keepLines/>
      <w:pageBreakBefore/>
      <w:numPr>
        <w:numId w:val="7"/>
      </w:numPr>
      <w:tabs>
        <w:tab w:val="clear" w:pos="643"/>
        <w:tab w:val="clear" w:pos="4536"/>
        <w:tab w:val="clear" w:pos="9072"/>
        <w:tab w:val="num" w:pos="432"/>
      </w:tabs>
      <w:spacing w:before="200" w:after="120"/>
      <w:ind w:left="432" w:hanging="432"/>
      <w:outlineLvl w:val="0"/>
    </w:pPr>
    <w:rPr>
      <w:rFonts w:ascii="Arial" w:hAnsi="Arial"/>
      <w:b/>
      <w:sz w:val="32"/>
    </w:rPr>
  </w:style>
  <w:style w:type="paragraph" w:styleId="Heading2">
    <w:name w:val="heading 2"/>
    <w:aliases w:val="Heading 2 Hidden"/>
    <w:basedOn w:val="Header"/>
    <w:next w:val="OpisZnakZnakZnak"/>
    <w:link w:val="Heading2Char1"/>
    <w:uiPriority w:val="99"/>
    <w:qFormat/>
    <w:rsid w:val="00B50DF0"/>
    <w:pPr>
      <w:keepNext/>
      <w:keepLines/>
      <w:numPr>
        <w:ilvl w:val="1"/>
        <w:numId w:val="7"/>
      </w:numPr>
      <w:tabs>
        <w:tab w:val="clear" w:pos="643"/>
        <w:tab w:val="clear" w:pos="4536"/>
        <w:tab w:val="clear" w:pos="9072"/>
        <w:tab w:val="num" w:pos="576"/>
      </w:tabs>
      <w:spacing w:before="240" w:after="120"/>
      <w:ind w:left="576" w:hanging="576"/>
      <w:outlineLvl w:val="1"/>
    </w:pPr>
    <w:rPr>
      <w:rFonts w:ascii="Arial" w:hAnsi="Arial"/>
      <w:b/>
      <w:sz w:val="28"/>
    </w:rPr>
  </w:style>
  <w:style w:type="paragraph" w:styleId="Heading3">
    <w:name w:val="heading 3"/>
    <w:aliases w:val="H3"/>
    <w:basedOn w:val="Header"/>
    <w:next w:val="OpisZnakZnakZnak"/>
    <w:link w:val="Heading3Char"/>
    <w:uiPriority w:val="99"/>
    <w:qFormat/>
    <w:rsid w:val="00B50DF0"/>
    <w:pPr>
      <w:keepNext/>
      <w:keepLines/>
      <w:numPr>
        <w:ilvl w:val="2"/>
        <w:numId w:val="7"/>
      </w:numPr>
      <w:tabs>
        <w:tab w:val="clear" w:pos="643"/>
        <w:tab w:val="clear" w:pos="4536"/>
        <w:tab w:val="clear" w:pos="9072"/>
        <w:tab w:val="num" w:pos="720"/>
      </w:tabs>
      <w:spacing w:before="200" w:after="100"/>
      <w:ind w:left="720" w:hanging="720"/>
      <w:outlineLvl w:val="2"/>
    </w:pPr>
    <w:rPr>
      <w:rFonts w:ascii="Arial" w:hAnsi="Arial"/>
      <w:b/>
      <w:sz w:val="24"/>
    </w:rPr>
  </w:style>
  <w:style w:type="paragraph" w:styleId="Heading4">
    <w:name w:val="heading 4"/>
    <w:basedOn w:val="Header"/>
    <w:next w:val="OpisZnakZnakZnak"/>
    <w:link w:val="Heading4Char"/>
    <w:uiPriority w:val="99"/>
    <w:qFormat/>
    <w:rsid w:val="00B50DF0"/>
    <w:pPr>
      <w:keepNext/>
      <w:keepLines/>
      <w:numPr>
        <w:ilvl w:val="3"/>
        <w:numId w:val="7"/>
      </w:numPr>
      <w:tabs>
        <w:tab w:val="clear" w:pos="643"/>
        <w:tab w:val="clear" w:pos="4536"/>
        <w:tab w:val="clear" w:pos="9072"/>
        <w:tab w:val="left" w:pos="720"/>
        <w:tab w:val="num" w:pos="864"/>
      </w:tabs>
      <w:spacing w:before="160" w:after="80"/>
      <w:ind w:left="862" w:hanging="862"/>
      <w:outlineLvl w:val="3"/>
    </w:pPr>
    <w:rPr>
      <w:rFonts w:ascii="Arial" w:hAnsi="Arial"/>
      <w:b/>
      <w:i/>
      <w:sz w:val="24"/>
    </w:rPr>
  </w:style>
  <w:style w:type="paragraph" w:styleId="Heading5">
    <w:name w:val="heading 5"/>
    <w:basedOn w:val="Header"/>
    <w:next w:val="OpisZnakZnakZnak"/>
    <w:link w:val="Heading5Char"/>
    <w:uiPriority w:val="99"/>
    <w:qFormat/>
    <w:rsid w:val="00B50DF0"/>
    <w:pPr>
      <w:keepNext/>
      <w:keepLines/>
      <w:numPr>
        <w:ilvl w:val="4"/>
        <w:numId w:val="7"/>
      </w:numPr>
      <w:tabs>
        <w:tab w:val="clear" w:pos="643"/>
        <w:tab w:val="clear" w:pos="4536"/>
        <w:tab w:val="clear" w:pos="9072"/>
        <w:tab w:val="num" w:pos="1008"/>
      </w:tabs>
      <w:spacing w:before="120" w:after="60"/>
      <w:ind w:left="1009" w:hanging="1009"/>
      <w:outlineLvl w:val="4"/>
    </w:pPr>
    <w:rPr>
      <w:rFonts w:ascii="Arial" w:hAnsi="Arial"/>
      <w:sz w:val="24"/>
      <w:u w:val="single"/>
    </w:rPr>
  </w:style>
  <w:style w:type="paragraph" w:styleId="Heading6">
    <w:name w:val="heading 6"/>
    <w:basedOn w:val="Heading5"/>
    <w:next w:val="OpisZnakZnakZnak"/>
    <w:link w:val="Heading6Char"/>
    <w:uiPriority w:val="99"/>
    <w:qFormat/>
    <w:rsid w:val="00B50DF0"/>
    <w:pPr>
      <w:numPr>
        <w:ilvl w:val="5"/>
      </w:numPr>
      <w:tabs>
        <w:tab w:val="clear" w:pos="643"/>
        <w:tab w:val="num" w:pos="1152"/>
      </w:tabs>
      <w:ind w:left="1152" w:hanging="1152"/>
      <w:outlineLvl w:val="5"/>
    </w:pPr>
  </w:style>
  <w:style w:type="paragraph" w:styleId="Heading7">
    <w:name w:val="heading 7"/>
    <w:basedOn w:val="Heading6"/>
    <w:next w:val="OpisZnakZnakZnak"/>
    <w:link w:val="Heading7Char"/>
    <w:uiPriority w:val="99"/>
    <w:qFormat/>
    <w:rsid w:val="00B50DF0"/>
    <w:pPr>
      <w:numPr>
        <w:ilvl w:val="6"/>
      </w:numPr>
      <w:tabs>
        <w:tab w:val="clear" w:pos="643"/>
        <w:tab w:val="num" w:pos="1296"/>
      </w:tabs>
      <w:ind w:left="1296" w:hanging="1296"/>
      <w:outlineLvl w:val="6"/>
    </w:pPr>
  </w:style>
  <w:style w:type="paragraph" w:styleId="Heading8">
    <w:name w:val="heading 8"/>
    <w:basedOn w:val="Heading7"/>
    <w:next w:val="OpisZnakZnakZnak"/>
    <w:link w:val="Heading8Char"/>
    <w:uiPriority w:val="99"/>
    <w:qFormat/>
    <w:rsid w:val="00B50DF0"/>
    <w:pPr>
      <w:numPr>
        <w:ilvl w:val="7"/>
      </w:numPr>
      <w:tabs>
        <w:tab w:val="clear" w:pos="643"/>
        <w:tab w:val="num" w:pos="1440"/>
      </w:tabs>
      <w:ind w:left="1440" w:hanging="1440"/>
      <w:outlineLvl w:val="7"/>
    </w:pPr>
  </w:style>
  <w:style w:type="paragraph" w:styleId="Heading9">
    <w:name w:val="heading 9"/>
    <w:basedOn w:val="Heading8"/>
    <w:next w:val="OpisZnakZnakZnak"/>
    <w:link w:val="Heading9Char"/>
    <w:uiPriority w:val="99"/>
    <w:qFormat/>
    <w:rsid w:val="00B50DF0"/>
    <w:pPr>
      <w:numPr>
        <w:ilvl w:val="8"/>
      </w:numPr>
      <w:tabs>
        <w:tab w:val="clear" w:pos="643"/>
        <w:tab w:val="num" w:pos="1584"/>
      </w:tabs>
      <w:ind w:left="1584" w:hanging="1584"/>
      <w:outlineLvl w:val="8"/>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E3F41"/>
    <w:rPr>
      <w:rFonts w:ascii="Arial" w:hAnsi="Arial" w:cs="Times New Roman"/>
      <w:b/>
      <w:sz w:val="32"/>
    </w:rPr>
  </w:style>
  <w:style w:type="character" w:customStyle="1" w:styleId="Heading2Char">
    <w:name w:val="Heading 2 Char"/>
    <w:aliases w:val="Heading 2 Hidden Char"/>
    <w:basedOn w:val="DefaultParagraphFont"/>
    <w:link w:val="Heading2"/>
    <w:uiPriority w:val="9"/>
    <w:semiHidden/>
    <w:rsid w:val="00CF3D2E"/>
    <w:rPr>
      <w:rFonts w:asciiTheme="majorHAnsi" w:eastAsiaTheme="majorEastAsia" w:hAnsiTheme="majorHAnsi" w:cstheme="majorBidi"/>
      <w:b/>
      <w:bCs/>
      <w:i/>
      <w:iCs/>
      <w:sz w:val="28"/>
      <w:szCs w:val="28"/>
    </w:rPr>
  </w:style>
  <w:style w:type="character" w:customStyle="1" w:styleId="Heading3Char">
    <w:name w:val="Heading 3 Char"/>
    <w:aliases w:val="H3 Char"/>
    <w:basedOn w:val="DefaultParagraphFont"/>
    <w:link w:val="Heading3"/>
    <w:uiPriority w:val="9"/>
    <w:semiHidden/>
    <w:rsid w:val="00CF3D2E"/>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CF3D2E"/>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CF3D2E"/>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CF3D2E"/>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CF3D2E"/>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CF3D2E"/>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CF3D2E"/>
    <w:rPr>
      <w:rFonts w:asciiTheme="majorHAnsi" w:eastAsiaTheme="majorEastAsia" w:hAnsiTheme="majorHAnsi" w:cstheme="majorBidi"/>
    </w:rPr>
  </w:style>
  <w:style w:type="paragraph" w:customStyle="1" w:styleId="nazwadokumentu">
    <w:name w:val="nazwa dokumentu"/>
    <w:basedOn w:val="Normal"/>
    <w:uiPriority w:val="99"/>
    <w:rsid w:val="00B50DF0"/>
    <w:pPr>
      <w:jc w:val="center"/>
    </w:pPr>
    <w:rPr>
      <w:rFonts w:ascii="Arial" w:hAnsi="Arial"/>
      <w:b/>
      <w:sz w:val="80"/>
    </w:rPr>
  </w:style>
  <w:style w:type="paragraph" w:customStyle="1" w:styleId="OpisZnakZnakZnak">
    <w:name w:val="Opis Znak Znak Znak"/>
    <w:basedOn w:val="Normal"/>
    <w:link w:val="OpisZnakZnakZnakZnak"/>
    <w:uiPriority w:val="99"/>
    <w:rsid w:val="00B50DF0"/>
    <w:pPr>
      <w:spacing w:before="40" w:after="40"/>
      <w:ind w:left="567"/>
      <w:jc w:val="both"/>
    </w:pPr>
    <w:rPr>
      <w:sz w:val="22"/>
    </w:rPr>
  </w:style>
  <w:style w:type="paragraph" w:styleId="Caption">
    <w:name w:val="caption"/>
    <w:basedOn w:val="OpisZnakZnakZnak"/>
    <w:next w:val="OpisZnakZnakZnak"/>
    <w:uiPriority w:val="99"/>
    <w:qFormat/>
    <w:rsid w:val="00B50DF0"/>
    <w:pPr>
      <w:spacing w:before="120" w:after="240"/>
      <w:ind w:left="0"/>
      <w:jc w:val="center"/>
    </w:pPr>
  </w:style>
  <w:style w:type="paragraph" w:customStyle="1" w:styleId="Przykad">
    <w:name w:val="Przykład"/>
    <w:basedOn w:val="OpisZnakZnakZnak"/>
    <w:uiPriority w:val="99"/>
    <w:rsid w:val="00B50DF0"/>
    <w:pPr>
      <w:spacing w:before="30" w:after="30"/>
      <w:ind w:left="1021"/>
    </w:pPr>
    <w:rPr>
      <w:rFonts w:ascii="Arial" w:hAnsi="Arial"/>
      <w:sz w:val="18"/>
    </w:rPr>
  </w:style>
  <w:style w:type="paragraph" w:customStyle="1" w:styleId="Nagwekprzykadu">
    <w:name w:val="Nagłówek przykładu"/>
    <w:basedOn w:val="OpisZnakZnakZnak"/>
    <w:next w:val="Przykad"/>
    <w:uiPriority w:val="99"/>
    <w:rsid w:val="00B50DF0"/>
    <w:pPr>
      <w:keepNext/>
      <w:keepLines/>
      <w:pBdr>
        <w:top w:val="single" w:sz="6" w:space="1" w:color="auto"/>
      </w:pBdr>
      <w:spacing w:before="200" w:after="20"/>
    </w:pPr>
    <w:rPr>
      <w:rFonts w:ascii="Arial" w:hAnsi="Arial"/>
      <w:b/>
      <w:smallCaps/>
    </w:rPr>
  </w:style>
  <w:style w:type="paragraph" w:styleId="ListNumber">
    <w:name w:val="List Number"/>
    <w:basedOn w:val="OpisZnakZnakZnak"/>
    <w:uiPriority w:val="99"/>
    <w:rsid w:val="00B50DF0"/>
    <w:pPr>
      <w:ind w:left="851" w:hanging="284"/>
    </w:pPr>
  </w:style>
  <w:style w:type="paragraph" w:styleId="ListNumber2">
    <w:name w:val="List Number 2"/>
    <w:basedOn w:val="OpisZnakZnakZnak"/>
    <w:uiPriority w:val="99"/>
    <w:rsid w:val="00B50DF0"/>
    <w:pPr>
      <w:spacing w:after="30"/>
      <w:ind w:left="1135" w:hanging="284"/>
    </w:pPr>
  </w:style>
  <w:style w:type="paragraph" w:styleId="ListNumber3">
    <w:name w:val="List Number 3"/>
    <w:basedOn w:val="OpisZnakZnakZnak"/>
    <w:uiPriority w:val="99"/>
    <w:rsid w:val="00B50DF0"/>
    <w:pPr>
      <w:spacing w:after="30"/>
      <w:ind w:left="1418" w:hanging="284"/>
    </w:pPr>
  </w:style>
  <w:style w:type="paragraph" w:styleId="ListNumber4">
    <w:name w:val="List Number 4"/>
    <w:basedOn w:val="OpisZnakZnakZnak"/>
    <w:uiPriority w:val="99"/>
    <w:rsid w:val="00B50DF0"/>
    <w:pPr>
      <w:spacing w:after="30"/>
      <w:ind w:left="1702" w:hanging="284"/>
    </w:pPr>
  </w:style>
  <w:style w:type="paragraph" w:styleId="ListNumber5">
    <w:name w:val="List Number 5"/>
    <w:basedOn w:val="OpisZnakZnakZnak"/>
    <w:uiPriority w:val="99"/>
    <w:rsid w:val="00B50DF0"/>
    <w:pPr>
      <w:spacing w:after="30"/>
      <w:ind w:left="1985" w:hanging="284"/>
    </w:pPr>
  </w:style>
  <w:style w:type="paragraph" w:styleId="ListBullet">
    <w:name w:val="List Bullet"/>
    <w:basedOn w:val="OpisZnakZnakZnak"/>
    <w:uiPriority w:val="99"/>
    <w:rsid w:val="00B50DF0"/>
    <w:pPr>
      <w:numPr>
        <w:numId w:val="23"/>
      </w:numPr>
      <w:spacing w:before="60"/>
      <w:ind w:left="499" w:hanging="284"/>
    </w:pPr>
  </w:style>
  <w:style w:type="paragraph" w:styleId="ListBullet2">
    <w:name w:val="List Bullet 2"/>
    <w:aliases w:val="Lista wypunktowana 2"/>
    <w:basedOn w:val="ListBullet"/>
    <w:uiPriority w:val="99"/>
    <w:rsid w:val="00B50DF0"/>
    <w:pPr>
      <w:ind w:left="1135"/>
    </w:pPr>
  </w:style>
  <w:style w:type="paragraph" w:styleId="ListBullet3">
    <w:name w:val="List Bullet 3"/>
    <w:basedOn w:val="ListBullet2"/>
    <w:uiPriority w:val="99"/>
    <w:rsid w:val="00B50DF0"/>
    <w:pPr>
      <w:ind w:left="1418"/>
    </w:pPr>
  </w:style>
  <w:style w:type="paragraph" w:styleId="ListBullet4">
    <w:name w:val="List Bullet 4"/>
    <w:basedOn w:val="ListBullet3"/>
    <w:uiPriority w:val="99"/>
    <w:rsid w:val="00B50DF0"/>
    <w:pPr>
      <w:ind w:left="1702"/>
    </w:pPr>
  </w:style>
  <w:style w:type="paragraph" w:styleId="ListBullet5">
    <w:name w:val="List Bullet 5"/>
    <w:basedOn w:val="ListBullet4"/>
    <w:uiPriority w:val="99"/>
    <w:rsid w:val="00B50DF0"/>
    <w:pPr>
      <w:ind w:left="1985"/>
    </w:pPr>
  </w:style>
  <w:style w:type="paragraph" w:customStyle="1" w:styleId="Lpwtabeli">
    <w:name w:val="Lp w tabeli"/>
    <w:basedOn w:val="Normal"/>
    <w:uiPriority w:val="99"/>
    <w:rsid w:val="00E620EF"/>
    <w:pPr>
      <w:numPr>
        <w:numId w:val="28"/>
      </w:numPr>
    </w:pPr>
  </w:style>
  <w:style w:type="paragraph" w:customStyle="1" w:styleId="Rysunek">
    <w:name w:val="Rysunek"/>
    <w:basedOn w:val="OpisZnakZnakZnak"/>
    <w:next w:val="Caption"/>
    <w:uiPriority w:val="99"/>
    <w:rsid w:val="00B50DF0"/>
    <w:pPr>
      <w:keepNext/>
      <w:spacing w:before="240" w:after="240"/>
      <w:ind w:left="0"/>
      <w:jc w:val="center"/>
    </w:pPr>
  </w:style>
  <w:style w:type="paragraph" w:customStyle="1" w:styleId="Spistreci">
    <w:name w:val="Spis treści"/>
    <w:basedOn w:val="Normal"/>
    <w:next w:val="TOC1"/>
    <w:uiPriority w:val="99"/>
    <w:rsid w:val="00B50DF0"/>
    <w:pPr>
      <w:keepLines/>
      <w:spacing w:before="240" w:after="240"/>
      <w:ind w:left="567" w:hanging="567"/>
      <w:jc w:val="center"/>
    </w:pPr>
    <w:rPr>
      <w:rFonts w:ascii="Arial" w:hAnsi="Arial"/>
      <w:b/>
      <w:sz w:val="32"/>
    </w:rPr>
  </w:style>
  <w:style w:type="paragraph" w:styleId="TOC1">
    <w:name w:val="toc 1"/>
    <w:basedOn w:val="Normal"/>
    <w:uiPriority w:val="99"/>
    <w:rsid w:val="00B50DF0"/>
    <w:pPr>
      <w:keepLines/>
      <w:tabs>
        <w:tab w:val="left" w:pos="440"/>
        <w:tab w:val="right" w:leader="dot" w:pos="9062"/>
      </w:tabs>
      <w:spacing w:before="120" w:after="120"/>
    </w:pPr>
    <w:rPr>
      <w:b/>
      <w:caps/>
    </w:rPr>
  </w:style>
  <w:style w:type="paragraph" w:styleId="TOC2">
    <w:name w:val="toc 2"/>
    <w:basedOn w:val="TOC1"/>
    <w:uiPriority w:val="99"/>
    <w:rsid w:val="00B50DF0"/>
    <w:pPr>
      <w:spacing w:before="0" w:after="0"/>
      <w:ind w:left="220"/>
    </w:pPr>
    <w:rPr>
      <w:b w:val="0"/>
      <w:caps w:val="0"/>
      <w:smallCaps/>
    </w:rPr>
  </w:style>
  <w:style w:type="paragraph" w:styleId="TOC3">
    <w:name w:val="toc 3"/>
    <w:basedOn w:val="TOC1"/>
    <w:uiPriority w:val="99"/>
    <w:semiHidden/>
    <w:rsid w:val="00B50DF0"/>
    <w:pPr>
      <w:spacing w:before="0" w:after="0"/>
      <w:ind w:left="440"/>
    </w:pPr>
    <w:rPr>
      <w:b w:val="0"/>
      <w:i/>
      <w:caps w:val="0"/>
    </w:rPr>
  </w:style>
  <w:style w:type="paragraph" w:styleId="TOC4">
    <w:name w:val="toc 4"/>
    <w:basedOn w:val="TOC1"/>
    <w:uiPriority w:val="99"/>
    <w:semiHidden/>
    <w:rsid w:val="00B50DF0"/>
    <w:pPr>
      <w:spacing w:before="0" w:after="0"/>
      <w:ind w:left="660"/>
    </w:pPr>
    <w:rPr>
      <w:b w:val="0"/>
      <w:caps w:val="0"/>
      <w:sz w:val="18"/>
    </w:rPr>
  </w:style>
  <w:style w:type="paragraph" w:styleId="TOC5">
    <w:name w:val="toc 5"/>
    <w:basedOn w:val="TOC1"/>
    <w:uiPriority w:val="99"/>
    <w:semiHidden/>
    <w:rsid w:val="00B50DF0"/>
    <w:pPr>
      <w:spacing w:before="0" w:after="0"/>
      <w:ind w:left="880"/>
    </w:pPr>
    <w:rPr>
      <w:b w:val="0"/>
      <w:caps w:val="0"/>
      <w:sz w:val="18"/>
    </w:rPr>
  </w:style>
  <w:style w:type="paragraph" w:styleId="TOC6">
    <w:name w:val="toc 6"/>
    <w:basedOn w:val="TOC5"/>
    <w:uiPriority w:val="99"/>
    <w:semiHidden/>
    <w:rsid w:val="00B50DF0"/>
    <w:pPr>
      <w:tabs>
        <w:tab w:val="left" w:leader="dot" w:pos="8363"/>
      </w:tabs>
    </w:pPr>
  </w:style>
  <w:style w:type="paragraph" w:styleId="TOC7">
    <w:name w:val="toc 7"/>
    <w:basedOn w:val="TOC6"/>
    <w:autoRedefine/>
    <w:uiPriority w:val="99"/>
    <w:semiHidden/>
    <w:rsid w:val="00B50DF0"/>
    <w:pPr>
      <w:tabs>
        <w:tab w:val="clear" w:pos="8363"/>
        <w:tab w:val="left" w:leader="dot" w:pos="8222"/>
      </w:tabs>
      <w:spacing w:before="20"/>
    </w:pPr>
    <w:rPr>
      <w:sz w:val="16"/>
    </w:rPr>
  </w:style>
  <w:style w:type="paragraph" w:styleId="TOC8">
    <w:name w:val="toc 8"/>
    <w:basedOn w:val="TOC7"/>
    <w:autoRedefine/>
    <w:uiPriority w:val="99"/>
    <w:semiHidden/>
    <w:rsid w:val="00B50DF0"/>
    <w:pPr>
      <w:tabs>
        <w:tab w:val="clear" w:pos="9062"/>
        <w:tab w:val="right" w:leader="dot" w:pos="9072"/>
      </w:tabs>
    </w:pPr>
  </w:style>
  <w:style w:type="paragraph" w:styleId="Footer">
    <w:name w:val="footer"/>
    <w:basedOn w:val="OpisZnakZnakZnak"/>
    <w:link w:val="FooterChar"/>
    <w:uiPriority w:val="99"/>
    <w:rsid w:val="00B50DF0"/>
    <w:pPr>
      <w:tabs>
        <w:tab w:val="right" w:pos="9356"/>
      </w:tabs>
      <w:ind w:left="0"/>
    </w:pPr>
    <w:rPr>
      <w:rFonts w:ascii="Arial" w:hAnsi="Arial"/>
      <w:i/>
      <w:sz w:val="20"/>
    </w:rPr>
  </w:style>
  <w:style w:type="character" w:customStyle="1" w:styleId="FooterChar">
    <w:name w:val="Footer Char"/>
    <w:basedOn w:val="DefaultParagraphFont"/>
    <w:link w:val="Footer"/>
    <w:uiPriority w:val="99"/>
    <w:semiHidden/>
    <w:rsid w:val="00CF3D2E"/>
    <w:rPr>
      <w:sz w:val="20"/>
      <w:szCs w:val="20"/>
    </w:rPr>
  </w:style>
  <w:style w:type="paragraph" w:customStyle="1" w:styleId="Uwaga">
    <w:name w:val="Uwaga"/>
    <w:basedOn w:val="OpisZnakZnakZnak"/>
    <w:next w:val="OpisZnakZnakZnak"/>
    <w:uiPriority w:val="99"/>
    <w:rsid w:val="00B50DF0"/>
    <w:pPr>
      <w:shd w:val="clear" w:color="auto" w:fill="FFFF00"/>
      <w:spacing w:before="80"/>
      <w:ind w:left="1134"/>
    </w:pPr>
  </w:style>
  <w:style w:type="paragraph" w:customStyle="1" w:styleId="Podpisnadtabel">
    <w:name w:val="Podpis nad tabelą"/>
    <w:basedOn w:val="OpisZnakZnakZnak"/>
    <w:next w:val="OpisZnakZnakZnak"/>
    <w:uiPriority w:val="99"/>
    <w:rsid w:val="00B50DF0"/>
    <w:pPr>
      <w:keepNext/>
      <w:spacing w:before="240" w:after="80"/>
      <w:ind w:left="0"/>
      <w:jc w:val="center"/>
    </w:pPr>
  </w:style>
  <w:style w:type="paragraph" w:styleId="TableofFigures">
    <w:name w:val="table of figures"/>
    <w:basedOn w:val="Normal"/>
    <w:next w:val="Normal"/>
    <w:uiPriority w:val="99"/>
    <w:rsid w:val="00B50DF0"/>
    <w:pPr>
      <w:keepLines/>
      <w:spacing w:after="120"/>
      <w:ind w:left="440" w:hanging="440"/>
    </w:pPr>
    <w:rPr>
      <w:sz w:val="22"/>
    </w:rPr>
  </w:style>
  <w:style w:type="paragraph" w:styleId="FootnoteText">
    <w:name w:val="footnote text"/>
    <w:aliases w:val="Tekst przypisu"/>
    <w:basedOn w:val="Normal"/>
    <w:link w:val="FootnoteTextChar"/>
    <w:uiPriority w:val="99"/>
    <w:semiHidden/>
    <w:rsid w:val="00B50DF0"/>
    <w:pPr>
      <w:spacing w:after="120"/>
    </w:pPr>
  </w:style>
  <w:style w:type="character" w:customStyle="1" w:styleId="FootnoteTextChar">
    <w:name w:val="Footnote Text Char"/>
    <w:aliases w:val="Tekst przypisu Char"/>
    <w:basedOn w:val="DefaultParagraphFont"/>
    <w:link w:val="FootnoteText"/>
    <w:uiPriority w:val="99"/>
    <w:semiHidden/>
    <w:rsid w:val="00CF3D2E"/>
    <w:rPr>
      <w:sz w:val="20"/>
      <w:szCs w:val="20"/>
    </w:rPr>
  </w:style>
  <w:style w:type="paragraph" w:customStyle="1" w:styleId="CentralaZnakZnakZnakZnak">
    <w:name w:val="Centrala Znak Znak Znak Znak"/>
    <w:basedOn w:val="OpisZnakZnakZnak"/>
    <w:link w:val="CentralaZnakZnakZnakZnakZnak"/>
    <w:uiPriority w:val="99"/>
    <w:rsid w:val="00B50DF0"/>
    <w:pPr>
      <w:keepNext/>
      <w:spacing w:before="80"/>
      <w:jc w:val="left"/>
    </w:pPr>
    <w:rPr>
      <w:b/>
    </w:rPr>
  </w:style>
  <w:style w:type="paragraph" w:styleId="Header">
    <w:name w:val="header"/>
    <w:basedOn w:val="Normal"/>
    <w:link w:val="HeaderChar"/>
    <w:uiPriority w:val="99"/>
    <w:rsid w:val="00B50DF0"/>
    <w:pPr>
      <w:tabs>
        <w:tab w:val="center" w:pos="4536"/>
        <w:tab w:val="right" w:pos="9072"/>
      </w:tabs>
    </w:pPr>
  </w:style>
  <w:style w:type="character" w:customStyle="1" w:styleId="HeaderChar">
    <w:name w:val="Header Char"/>
    <w:basedOn w:val="DefaultParagraphFont"/>
    <w:link w:val="Header"/>
    <w:uiPriority w:val="99"/>
    <w:semiHidden/>
    <w:rsid w:val="00CF3D2E"/>
    <w:rPr>
      <w:sz w:val="20"/>
      <w:szCs w:val="20"/>
    </w:rPr>
  </w:style>
  <w:style w:type="character" w:styleId="FootnoteReference">
    <w:name w:val="footnote reference"/>
    <w:basedOn w:val="DefaultParagraphFont"/>
    <w:uiPriority w:val="99"/>
    <w:semiHidden/>
    <w:rsid w:val="00B50DF0"/>
    <w:rPr>
      <w:rFonts w:cs="Times New Roman"/>
      <w:vertAlign w:val="superscript"/>
    </w:rPr>
  </w:style>
  <w:style w:type="paragraph" w:customStyle="1" w:styleId="Odwoanie">
    <w:name w:val="Odwołanie"/>
    <w:basedOn w:val="OpisZnakZnakZnak"/>
    <w:uiPriority w:val="99"/>
    <w:rsid w:val="00B50DF0"/>
    <w:pPr>
      <w:numPr>
        <w:numId w:val="25"/>
      </w:numPr>
      <w:tabs>
        <w:tab w:val="left" w:pos="924"/>
      </w:tabs>
      <w:ind w:left="924" w:hanging="357"/>
    </w:pPr>
  </w:style>
  <w:style w:type="character" w:styleId="PageNumber">
    <w:name w:val="page number"/>
    <w:basedOn w:val="DefaultParagraphFont"/>
    <w:uiPriority w:val="99"/>
    <w:rsid w:val="00B50DF0"/>
    <w:rPr>
      <w:rFonts w:cs="Times New Roman"/>
    </w:rPr>
  </w:style>
  <w:style w:type="paragraph" w:customStyle="1" w:styleId="tytu">
    <w:name w:val="tytuł"/>
    <w:basedOn w:val="Normal"/>
    <w:uiPriority w:val="99"/>
    <w:rsid w:val="00B50DF0"/>
    <w:pPr>
      <w:jc w:val="center"/>
    </w:pPr>
    <w:rPr>
      <w:b/>
      <w:spacing w:val="6"/>
      <w:sz w:val="52"/>
    </w:rPr>
  </w:style>
  <w:style w:type="paragraph" w:customStyle="1" w:styleId="Stylodstopki">
    <w:name w:val="Styl od stopki"/>
    <w:basedOn w:val="Footer"/>
    <w:uiPriority w:val="99"/>
    <w:rsid w:val="00B50DF0"/>
    <w:pPr>
      <w:pBdr>
        <w:top w:val="single" w:sz="6" w:space="1" w:color="auto"/>
      </w:pBdr>
      <w:tabs>
        <w:tab w:val="clear" w:pos="9356"/>
        <w:tab w:val="right" w:pos="9072"/>
      </w:tabs>
    </w:pPr>
    <w:rPr>
      <w:sz w:val="18"/>
    </w:rPr>
  </w:style>
  <w:style w:type="paragraph" w:customStyle="1" w:styleId="Stylodnagwka">
    <w:name w:val="Styl od nagłówka"/>
    <w:basedOn w:val="Footer"/>
    <w:uiPriority w:val="99"/>
    <w:rsid w:val="00B50DF0"/>
    <w:pPr>
      <w:pBdr>
        <w:bottom w:val="single" w:sz="6" w:space="1" w:color="auto"/>
      </w:pBdr>
      <w:tabs>
        <w:tab w:val="clear" w:pos="9356"/>
        <w:tab w:val="right" w:pos="9072"/>
      </w:tabs>
      <w:jc w:val="right"/>
    </w:pPr>
    <w:rPr>
      <w:sz w:val="14"/>
    </w:rPr>
  </w:style>
  <w:style w:type="paragraph" w:customStyle="1" w:styleId="Str-Data-Cien">
    <w:name w:val="Str-Data-Cien"/>
    <w:basedOn w:val="Normal"/>
    <w:uiPriority w:val="99"/>
    <w:rsid w:val="00B50DF0"/>
    <w:pPr>
      <w:keepLines/>
      <w:framePr w:w="7745" w:hSpace="142" w:wrap="around" w:vAnchor="page" w:hAnchor="page" w:x="2888" w:y="15265" w:anchorLock="1"/>
      <w:shd w:val="pct20" w:color="auto" w:fill="auto"/>
      <w:spacing w:before="40" w:after="120"/>
      <w:jc w:val="right"/>
    </w:pPr>
    <w:rPr>
      <w:rFonts w:ascii="Arial" w:hAnsi="Arial"/>
      <w:i/>
      <w:sz w:val="22"/>
    </w:rPr>
  </w:style>
  <w:style w:type="paragraph" w:styleId="TOC9">
    <w:name w:val="toc 9"/>
    <w:basedOn w:val="Normal"/>
    <w:next w:val="Normal"/>
    <w:autoRedefine/>
    <w:uiPriority w:val="99"/>
    <w:semiHidden/>
    <w:rsid w:val="00B50DF0"/>
    <w:pPr>
      <w:ind w:left="1600"/>
    </w:pPr>
  </w:style>
  <w:style w:type="paragraph" w:customStyle="1" w:styleId="sownik">
    <w:name w:val="słownik"/>
    <w:basedOn w:val="Spistreci"/>
    <w:uiPriority w:val="99"/>
    <w:rsid w:val="00B50DF0"/>
    <w:pPr>
      <w:pageBreakBefore/>
    </w:pPr>
  </w:style>
  <w:style w:type="paragraph" w:styleId="DocumentMap">
    <w:name w:val="Document Map"/>
    <w:basedOn w:val="Normal"/>
    <w:link w:val="DocumentMapChar"/>
    <w:uiPriority w:val="99"/>
    <w:semiHidden/>
    <w:rsid w:val="00B50DF0"/>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CF3D2E"/>
    <w:rPr>
      <w:sz w:val="0"/>
      <w:szCs w:val="0"/>
    </w:rPr>
  </w:style>
  <w:style w:type="paragraph" w:customStyle="1" w:styleId="wersja">
    <w:name w:val="wersja"/>
    <w:basedOn w:val="tytu"/>
    <w:uiPriority w:val="99"/>
    <w:rsid w:val="00B50DF0"/>
    <w:pPr>
      <w:spacing w:before="360"/>
    </w:pPr>
    <w:rPr>
      <w:sz w:val="48"/>
    </w:rPr>
  </w:style>
  <w:style w:type="paragraph" w:customStyle="1" w:styleId="Listawypunktowana1">
    <w:name w:val="Lista wypunktowana 1"/>
    <w:basedOn w:val="ListBullet"/>
    <w:uiPriority w:val="99"/>
    <w:rsid w:val="00B50DF0"/>
    <w:pPr>
      <w:numPr>
        <w:numId w:val="31"/>
      </w:numPr>
      <w:ind w:hanging="360"/>
    </w:pPr>
  </w:style>
  <w:style w:type="paragraph" w:customStyle="1" w:styleId="opiswtabeliZnakZnak">
    <w:name w:val="opis w tabeli Znak Znak"/>
    <w:basedOn w:val="OpisZnakZnakZnak"/>
    <w:link w:val="opiswtabeliZnakZnakZnak"/>
    <w:uiPriority w:val="99"/>
    <w:rsid w:val="00B50DF0"/>
    <w:pPr>
      <w:keepNext/>
      <w:ind w:left="57"/>
      <w:jc w:val="left"/>
    </w:pPr>
  </w:style>
  <w:style w:type="paragraph" w:customStyle="1" w:styleId="Nagwekprzedwylicz1">
    <w:name w:val="Nagłówek przed wylicz1"/>
    <w:basedOn w:val="OpisZnakZnakZnak"/>
    <w:next w:val="Normal"/>
    <w:uiPriority w:val="99"/>
    <w:rsid w:val="00B50DF0"/>
    <w:pPr>
      <w:spacing w:after="60"/>
    </w:pPr>
  </w:style>
  <w:style w:type="paragraph" w:customStyle="1" w:styleId="Nagwekkolumnywtabeli">
    <w:name w:val="Nagłówek kolumny w tabeli"/>
    <w:basedOn w:val="OpisZnakZnakZnak"/>
    <w:uiPriority w:val="99"/>
    <w:rsid w:val="00B50DF0"/>
    <w:pPr>
      <w:keepNext/>
      <w:ind w:left="0"/>
      <w:jc w:val="center"/>
    </w:pPr>
    <w:rPr>
      <w:b/>
    </w:rPr>
  </w:style>
  <w:style w:type="paragraph" w:customStyle="1" w:styleId="PodpispodobiektemPodpispodrysunkiem">
    <w:name w:val="Podpis pod obiektem.Podpis pod rysunkiem"/>
    <w:basedOn w:val="Normal"/>
    <w:next w:val="Normal"/>
    <w:uiPriority w:val="99"/>
    <w:rsid w:val="00E620EF"/>
    <w:pPr>
      <w:keepLines/>
      <w:widowControl w:val="0"/>
      <w:spacing w:before="120" w:after="120" w:line="228" w:lineRule="auto"/>
      <w:ind w:left="567"/>
      <w:jc w:val="center"/>
    </w:pPr>
    <w:rPr>
      <w:spacing w:val="-3"/>
      <w:kern w:val="22"/>
      <w:sz w:val="22"/>
    </w:rPr>
  </w:style>
  <w:style w:type="paragraph" w:customStyle="1" w:styleId="Listakomunikatw">
    <w:name w:val="Lista komunikatów"/>
    <w:basedOn w:val="opiswtabeliZnakZnak"/>
    <w:uiPriority w:val="99"/>
    <w:rsid w:val="001B67A9"/>
    <w:pPr>
      <w:numPr>
        <w:numId w:val="33"/>
      </w:numPr>
      <w:ind w:left="709" w:hanging="283"/>
    </w:pPr>
  </w:style>
  <w:style w:type="character" w:customStyle="1" w:styleId="OpisZnakZnakZnakZnak">
    <w:name w:val="Opis Znak Znak Znak Znak"/>
    <w:basedOn w:val="DefaultParagraphFont"/>
    <w:link w:val="OpisZnakZnakZnak"/>
    <w:uiPriority w:val="99"/>
    <w:locked/>
    <w:rsid w:val="000562EC"/>
    <w:rPr>
      <w:rFonts w:cs="Times New Roman"/>
      <w:sz w:val="22"/>
      <w:lang w:val="pl-PL" w:eastAsia="pl-PL" w:bidi="ar-SA"/>
    </w:rPr>
  </w:style>
  <w:style w:type="paragraph" w:customStyle="1" w:styleId="Opis">
    <w:name w:val="Opis"/>
    <w:basedOn w:val="Normal"/>
    <w:link w:val="OpisZnak1"/>
    <w:uiPriority w:val="99"/>
    <w:rsid w:val="00F43DC3"/>
    <w:pPr>
      <w:spacing w:before="40" w:after="40"/>
      <w:ind w:left="567"/>
      <w:jc w:val="both"/>
    </w:pPr>
    <w:rPr>
      <w:sz w:val="22"/>
    </w:rPr>
  </w:style>
  <w:style w:type="paragraph" w:customStyle="1" w:styleId="opiswtabelibold">
    <w:name w:val="opis w tabeli bold"/>
    <w:basedOn w:val="Normal"/>
    <w:next w:val="opiswtabeliZnakZnak"/>
    <w:uiPriority w:val="99"/>
    <w:rsid w:val="00C00111"/>
    <w:pPr>
      <w:keepNext/>
      <w:spacing w:before="40" w:after="40"/>
      <w:ind w:left="57"/>
    </w:pPr>
    <w:rPr>
      <w:b/>
      <w:sz w:val="22"/>
    </w:rPr>
  </w:style>
  <w:style w:type="paragraph" w:customStyle="1" w:styleId="Listapunktowana1">
    <w:name w:val="Lista punktowana 1"/>
    <w:basedOn w:val="Normal"/>
    <w:uiPriority w:val="99"/>
    <w:rsid w:val="00C00111"/>
    <w:pPr>
      <w:numPr>
        <w:numId w:val="34"/>
      </w:numPr>
      <w:spacing w:before="60" w:after="30"/>
      <w:jc w:val="both"/>
    </w:pPr>
    <w:rPr>
      <w:sz w:val="22"/>
    </w:rPr>
  </w:style>
  <w:style w:type="table" w:styleId="TableGrid">
    <w:name w:val="Table Grid"/>
    <w:basedOn w:val="TableNormal"/>
    <w:uiPriority w:val="99"/>
    <w:semiHidden/>
    <w:rsid w:val="00C001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pisZnak">
    <w:name w:val="Opis Znak"/>
    <w:basedOn w:val="Normal"/>
    <w:link w:val="OpisZnakZnak"/>
    <w:uiPriority w:val="99"/>
    <w:rsid w:val="00C00111"/>
    <w:pPr>
      <w:spacing w:before="30" w:after="30"/>
      <w:ind w:left="567"/>
      <w:jc w:val="both"/>
    </w:pPr>
    <w:rPr>
      <w:sz w:val="22"/>
    </w:rPr>
  </w:style>
  <w:style w:type="paragraph" w:styleId="BalloonText">
    <w:name w:val="Balloon Text"/>
    <w:basedOn w:val="Normal"/>
    <w:link w:val="BalloonTextChar"/>
    <w:uiPriority w:val="99"/>
    <w:semiHidden/>
    <w:rsid w:val="00C00111"/>
    <w:rPr>
      <w:rFonts w:ascii="Tahoma" w:hAnsi="Tahoma" w:cs="Tahoma"/>
      <w:sz w:val="16"/>
      <w:szCs w:val="16"/>
    </w:rPr>
  </w:style>
  <w:style w:type="character" w:customStyle="1" w:styleId="BalloonTextChar">
    <w:name w:val="Balloon Text Char"/>
    <w:basedOn w:val="DefaultParagraphFont"/>
    <w:link w:val="BalloonText"/>
    <w:uiPriority w:val="99"/>
    <w:semiHidden/>
    <w:rsid w:val="00CF3D2E"/>
    <w:rPr>
      <w:sz w:val="0"/>
      <w:szCs w:val="0"/>
    </w:rPr>
  </w:style>
  <w:style w:type="character" w:customStyle="1" w:styleId="CentralaZnakZnakZnakZnakZnak">
    <w:name w:val="Centrala Znak Znak Znak Znak Znak"/>
    <w:basedOn w:val="DefaultParagraphFont"/>
    <w:link w:val="CentralaZnakZnakZnakZnak"/>
    <w:uiPriority w:val="99"/>
    <w:locked/>
    <w:rsid w:val="00702B47"/>
    <w:rPr>
      <w:rFonts w:cs="Times New Roman"/>
      <w:b/>
      <w:sz w:val="22"/>
      <w:lang w:val="pl-PL" w:eastAsia="pl-PL" w:bidi="ar-SA"/>
    </w:rPr>
  </w:style>
  <w:style w:type="paragraph" w:customStyle="1" w:styleId="OpisZnakZnakZnakZnakZnakZnak">
    <w:name w:val="Opis Znak Znak Znak Znak Znak Znak"/>
    <w:basedOn w:val="Normal"/>
    <w:link w:val="OpisZnakZnakZnakZnakZnakZnakZnak"/>
    <w:uiPriority w:val="99"/>
    <w:rsid w:val="001336E2"/>
    <w:pPr>
      <w:spacing w:before="40" w:after="40"/>
      <w:ind w:left="567"/>
      <w:jc w:val="both"/>
    </w:pPr>
    <w:rPr>
      <w:sz w:val="22"/>
    </w:rPr>
  </w:style>
  <w:style w:type="character" w:customStyle="1" w:styleId="OpisZnakZnakZnakZnakZnakZnakZnak">
    <w:name w:val="Opis Znak Znak Znak Znak Znak Znak Znak"/>
    <w:basedOn w:val="DefaultParagraphFont"/>
    <w:link w:val="OpisZnakZnakZnakZnakZnakZnak"/>
    <w:uiPriority w:val="99"/>
    <w:locked/>
    <w:rsid w:val="001336E2"/>
    <w:rPr>
      <w:rFonts w:cs="Times New Roman"/>
      <w:sz w:val="22"/>
      <w:lang w:val="pl-PL" w:eastAsia="pl-PL" w:bidi="ar-SA"/>
    </w:rPr>
  </w:style>
  <w:style w:type="paragraph" w:customStyle="1" w:styleId="opiswtabeliKursywa">
    <w:name w:val="opis w tabeli Kursywa"/>
    <w:basedOn w:val="Normal"/>
    <w:next w:val="opiswtabeliZnakZnak"/>
    <w:uiPriority w:val="99"/>
    <w:rsid w:val="001336E2"/>
    <w:pPr>
      <w:keepNext/>
      <w:spacing w:before="40" w:after="40"/>
      <w:ind w:left="57"/>
    </w:pPr>
    <w:rPr>
      <w:i/>
      <w:iCs/>
      <w:sz w:val="22"/>
    </w:rPr>
  </w:style>
  <w:style w:type="paragraph" w:customStyle="1" w:styleId="OpisZnakZnakZnakZnak1">
    <w:name w:val="Opis Znak Znak Znak Znak1"/>
    <w:basedOn w:val="Normal"/>
    <w:uiPriority w:val="99"/>
    <w:rsid w:val="001336E2"/>
    <w:pPr>
      <w:spacing w:before="40" w:after="40"/>
      <w:ind w:left="567"/>
      <w:jc w:val="both"/>
    </w:pPr>
    <w:rPr>
      <w:sz w:val="22"/>
    </w:rPr>
  </w:style>
  <w:style w:type="paragraph" w:customStyle="1" w:styleId="NazwaFunkcji">
    <w:name w:val="NazwaFunkcji"/>
    <w:basedOn w:val="Opis"/>
    <w:uiPriority w:val="99"/>
    <w:rsid w:val="00E45E8B"/>
    <w:pPr>
      <w:keepNext/>
      <w:keepLines/>
      <w:autoSpaceDE w:val="0"/>
      <w:autoSpaceDN w:val="0"/>
      <w:spacing w:before="30" w:after="30"/>
      <w:ind w:left="0"/>
    </w:pPr>
    <w:rPr>
      <w:b/>
      <w:bCs/>
      <w:sz w:val="28"/>
      <w:szCs w:val="28"/>
    </w:rPr>
  </w:style>
  <w:style w:type="paragraph" w:customStyle="1" w:styleId="KrotkiOpisfunkcji">
    <w:name w:val="KrotkiOpis funkcji"/>
    <w:basedOn w:val="Normal"/>
    <w:uiPriority w:val="99"/>
    <w:rsid w:val="00E45E8B"/>
    <w:pPr>
      <w:keepNext/>
      <w:autoSpaceDE w:val="0"/>
      <w:autoSpaceDN w:val="0"/>
    </w:pPr>
    <w:rPr>
      <w:sz w:val="22"/>
      <w:szCs w:val="22"/>
    </w:rPr>
  </w:style>
  <w:style w:type="paragraph" w:customStyle="1" w:styleId="Nagwektabeli">
    <w:name w:val="Nagłówek tabeli"/>
    <w:basedOn w:val="Normal"/>
    <w:uiPriority w:val="99"/>
    <w:rsid w:val="00EE3F41"/>
    <w:pPr>
      <w:keepLines/>
      <w:spacing w:before="30" w:after="30"/>
      <w:jc w:val="both"/>
    </w:pPr>
    <w:rPr>
      <w:b/>
      <w:bCs/>
      <w:sz w:val="22"/>
    </w:rPr>
  </w:style>
  <w:style w:type="character" w:styleId="CommentReference">
    <w:name w:val="annotation reference"/>
    <w:basedOn w:val="DefaultParagraphFont"/>
    <w:uiPriority w:val="99"/>
    <w:semiHidden/>
    <w:rsid w:val="007871C0"/>
    <w:rPr>
      <w:rFonts w:cs="Times New Roman"/>
      <w:sz w:val="16"/>
      <w:szCs w:val="16"/>
    </w:rPr>
  </w:style>
  <w:style w:type="paragraph" w:styleId="CommentText">
    <w:name w:val="annotation text"/>
    <w:basedOn w:val="Normal"/>
    <w:link w:val="CommentTextChar"/>
    <w:uiPriority w:val="99"/>
    <w:semiHidden/>
    <w:rsid w:val="007871C0"/>
  </w:style>
  <w:style w:type="character" w:customStyle="1" w:styleId="CommentTextChar">
    <w:name w:val="Comment Text Char"/>
    <w:basedOn w:val="DefaultParagraphFont"/>
    <w:link w:val="CommentText"/>
    <w:uiPriority w:val="99"/>
    <w:semiHidden/>
    <w:rsid w:val="00CF3D2E"/>
    <w:rPr>
      <w:sz w:val="20"/>
      <w:szCs w:val="20"/>
    </w:rPr>
  </w:style>
  <w:style w:type="paragraph" w:styleId="CommentSubject">
    <w:name w:val="annotation subject"/>
    <w:basedOn w:val="CommentText"/>
    <w:next w:val="CommentText"/>
    <w:link w:val="CommentSubjectChar"/>
    <w:uiPriority w:val="99"/>
    <w:semiHidden/>
    <w:rsid w:val="007871C0"/>
    <w:rPr>
      <w:b/>
      <w:bCs/>
    </w:rPr>
  </w:style>
  <w:style w:type="character" w:customStyle="1" w:styleId="CommentSubjectChar">
    <w:name w:val="Comment Subject Char"/>
    <w:basedOn w:val="CommentTextChar"/>
    <w:link w:val="CommentSubject"/>
    <w:uiPriority w:val="99"/>
    <w:semiHidden/>
    <w:rsid w:val="00CF3D2E"/>
    <w:rPr>
      <w:b/>
      <w:bCs/>
    </w:rPr>
  </w:style>
  <w:style w:type="character" w:styleId="Hyperlink">
    <w:name w:val="Hyperlink"/>
    <w:basedOn w:val="DefaultParagraphFont"/>
    <w:uiPriority w:val="99"/>
    <w:rsid w:val="000E5F3C"/>
    <w:rPr>
      <w:rFonts w:cs="Times New Roman"/>
      <w:color w:val="0000FF"/>
      <w:u w:val="single"/>
    </w:rPr>
  </w:style>
  <w:style w:type="paragraph" w:customStyle="1" w:styleId="Tabela-zawarto">
    <w:name w:val="Tabela - zawartość"/>
    <w:basedOn w:val="Normal"/>
    <w:uiPriority w:val="99"/>
    <w:rsid w:val="006B261C"/>
    <w:pPr>
      <w:spacing w:before="60" w:after="60"/>
    </w:pPr>
    <w:rPr>
      <w:rFonts w:ascii="Arial" w:hAnsi="Arial"/>
      <w:bCs/>
      <w:sz w:val="16"/>
    </w:rPr>
  </w:style>
  <w:style w:type="paragraph" w:customStyle="1" w:styleId="Sownik-sowo">
    <w:name w:val="Słownik-słowo"/>
    <w:basedOn w:val="Normal"/>
    <w:uiPriority w:val="99"/>
    <w:rsid w:val="006B261C"/>
    <w:pPr>
      <w:widowControl w:val="0"/>
    </w:pPr>
    <w:rPr>
      <w:rFonts w:ascii="Arial Narrow" w:hAnsi="Arial Narrow"/>
      <w:b/>
      <w:sz w:val="22"/>
    </w:rPr>
  </w:style>
  <w:style w:type="paragraph" w:customStyle="1" w:styleId="Sownik-tumaczenie">
    <w:name w:val="Słownik-tłumaczenie"/>
    <w:basedOn w:val="Normal"/>
    <w:uiPriority w:val="99"/>
    <w:rsid w:val="006B261C"/>
    <w:pPr>
      <w:jc w:val="both"/>
    </w:pPr>
    <w:rPr>
      <w:sz w:val="22"/>
    </w:rPr>
  </w:style>
  <w:style w:type="paragraph" w:customStyle="1" w:styleId="Styl">
    <w:name w:val="Styl"/>
    <w:basedOn w:val="Normal"/>
    <w:next w:val="Header"/>
    <w:uiPriority w:val="99"/>
    <w:rsid w:val="00B42F3E"/>
    <w:pPr>
      <w:tabs>
        <w:tab w:val="center" w:pos="4536"/>
        <w:tab w:val="right" w:pos="9072"/>
      </w:tabs>
    </w:pPr>
  </w:style>
  <w:style w:type="paragraph" w:customStyle="1" w:styleId="TableText">
    <w:name w:val="Table Text"/>
    <w:basedOn w:val="Normal"/>
    <w:uiPriority w:val="99"/>
    <w:rsid w:val="00E02B2E"/>
    <w:pPr>
      <w:keepLines/>
      <w:autoSpaceDE w:val="0"/>
      <w:autoSpaceDN w:val="0"/>
    </w:pPr>
    <w:rPr>
      <w:sz w:val="16"/>
      <w:szCs w:val="16"/>
      <w:lang w:val="nl"/>
    </w:rPr>
  </w:style>
  <w:style w:type="paragraph" w:styleId="HTMLPreformatted">
    <w:name w:val="HTML Preformatted"/>
    <w:basedOn w:val="Normal"/>
    <w:link w:val="HTMLPreformattedChar"/>
    <w:uiPriority w:val="99"/>
    <w:rsid w:val="00E02B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Lucida Console" w:hAnsi="Lucida Console" w:cs="Lucida Console"/>
    </w:rPr>
  </w:style>
  <w:style w:type="character" w:customStyle="1" w:styleId="HTMLPreformattedChar">
    <w:name w:val="HTML Preformatted Char"/>
    <w:basedOn w:val="DefaultParagraphFont"/>
    <w:link w:val="HTMLPreformatted"/>
    <w:uiPriority w:val="99"/>
    <w:semiHidden/>
    <w:rsid w:val="00CF3D2E"/>
    <w:rPr>
      <w:rFonts w:ascii="Courier New" w:hAnsi="Courier New" w:cs="Courier New"/>
      <w:sz w:val="20"/>
      <w:szCs w:val="20"/>
    </w:rPr>
  </w:style>
  <w:style w:type="paragraph" w:styleId="NormalWeb">
    <w:name w:val="Normal (Web)"/>
    <w:basedOn w:val="Normal"/>
    <w:uiPriority w:val="99"/>
    <w:rsid w:val="00E02B2E"/>
    <w:pPr>
      <w:spacing w:before="100" w:beforeAutospacing="1" w:after="100" w:afterAutospacing="1"/>
    </w:pPr>
    <w:rPr>
      <w:sz w:val="24"/>
      <w:szCs w:val="24"/>
    </w:rPr>
  </w:style>
  <w:style w:type="paragraph" w:customStyle="1" w:styleId="CentralaZnak">
    <w:name w:val="Centrala Znak"/>
    <w:basedOn w:val="Normal"/>
    <w:uiPriority w:val="99"/>
    <w:rsid w:val="00A118E9"/>
    <w:pPr>
      <w:keepNext/>
      <w:spacing w:before="80" w:after="40"/>
      <w:ind w:left="567"/>
    </w:pPr>
    <w:rPr>
      <w:b/>
      <w:sz w:val="22"/>
    </w:rPr>
  </w:style>
  <w:style w:type="character" w:customStyle="1" w:styleId="OpisZnakZnak">
    <w:name w:val="Opis Znak Znak"/>
    <w:basedOn w:val="DefaultParagraphFont"/>
    <w:link w:val="OpisZnak"/>
    <w:uiPriority w:val="99"/>
    <w:locked/>
    <w:rsid w:val="003E2E56"/>
    <w:rPr>
      <w:rFonts w:cs="Times New Roman"/>
      <w:sz w:val="22"/>
      <w:lang w:val="pl-PL" w:eastAsia="pl-PL" w:bidi="ar-SA"/>
    </w:rPr>
  </w:style>
  <w:style w:type="character" w:customStyle="1" w:styleId="opiswtabeliZnakZnakZnak">
    <w:name w:val="opis w tabeli Znak Znak Znak"/>
    <w:link w:val="opiswtabeliZnakZnak"/>
    <w:uiPriority w:val="99"/>
    <w:locked/>
    <w:rsid w:val="007B4ED9"/>
    <w:rPr>
      <w:sz w:val="22"/>
      <w:lang w:val="pl-PL" w:eastAsia="pl-PL"/>
    </w:rPr>
  </w:style>
  <w:style w:type="paragraph" w:customStyle="1" w:styleId="opiswtabeli">
    <w:name w:val="opis w tabeli"/>
    <w:basedOn w:val="Opis"/>
    <w:uiPriority w:val="99"/>
    <w:rsid w:val="00961620"/>
    <w:pPr>
      <w:keepNext/>
      <w:widowControl w:val="0"/>
      <w:adjustRightInd w:val="0"/>
      <w:ind w:left="57"/>
      <w:jc w:val="left"/>
      <w:textAlignment w:val="baseline"/>
    </w:pPr>
  </w:style>
  <w:style w:type="paragraph" w:customStyle="1" w:styleId="Centrala">
    <w:name w:val="Centrala"/>
    <w:basedOn w:val="OpisZnakZnakZnakZnak1"/>
    <w:uiPriority w:val="99"/>
    <w:rsid w:val="00E429CE"/>
    <w:pPr>
      <w:keepNext/>
      <w:widowControl w:val="0"/>
      <w:adjustRightInd w:val="0"/>
      <w:spacing w:before="80" w:line="360" w:lineRule="atLeast"/>
      <w:jc w:val="left"/>
      <w:textAlignment w:val="baseline"/>
    </w:pPr>
    <w:rPr>
      <w:b/>
    </w:rPr>
  </w:style>
  <w:style w:type="paragraph" w:customStyle="1" w:styleId="Tabela-KolUwagi">
    <w:name w:val="Tabela - Kol.Uwagi"/>
    <w:basedOn w:val="Normal"/>
    <w:uiPriority w:val="99"/>
    <w:rsid w:val="001D4BF3"/>
    <w:pPr>
      <w:widowControl w:val="0"/>
      <w:adjustRightInd w:val="0"/>
      <w:spacing w:line="360" w:lineRule="atLeast"/>
      <w:jc w:val="both"/>
      <w:textAlignment w:val="baseline"/>
    </w:pPr>
    <w:rPr>
      <w:i/>
      <w:sz w:val="22"/>
    </w:rPr>
  </w:style>
  <w:style w:type="paragraph" w:customStyle="1" w:styleId="Number2">
    <w:name w:val="Number 2"/>
    <w:basedOn w:val="Normal"/>
    <w:uiPriority w:val="99"/>
    <w:rsid w:val="00775CC5"/>
    <w:pPr>
      <w:widowControl w:val="0"/>
      <w:numPr>
        <w:numId w:val="12"/>
      </w:numPr>
      <w:spacing w:after="60" w:line="360" w:lineRule="auto"/>
      <w:ind w:right="360"/>
      <w:jc w:val="both"/>
    </w:pPr>
    <w:rPr>
      <w:sz w:val="24"/>
      <w:lang w:val="en-US" w:eastAsia="en-US"/>
    </w:rPr>
  </w:style>
  <w:style w:type="paragraph" w:customStyle="1" w:styleId="Number1">
    <w:name w:val="Number 1"/>
    <w:basedOn w:val="Normal"/>
    <w:uiPriority w:val="99"/>
    <w:rsid w:val="00775CC5"/>
    <w:pPr>
      <w:widowControl w:val="0"/>
      <w:numPr>
        <w:numId w:val="11"/>
      </w:numPr>
      <w:spacing w:after="120" w:line="360" w:lineRule="auto"/>
      <w:jc w:val="both"/>
    </w:pPr>
    <w:rPr>
      <w:lang w:val="en-US" w:eastAsia="en-US"/>
    </w:rPr>
  </w:style>
  <w:style w:type="paragraph" w:styleId="BodyText2">
    <w:name w:val="Body Text 2"/>
    <w:basedOn w:val="Normal"/>
    <w:link w:val="BodyText2Char"/>
    <w:uiPriority w:val="99"/>
    <w:rsid w:val="00775CC5"/>
    <w:pPr>
      <w:widowControl w:val="0"/>
      <w:spacing w:line="360" w:lineRule="auto"/>
    </w:pPr>
    <w:rPr>
      <w:noProof/>
      <w:sz w:val="24"/>
    </w:rPr>
  </w:style>
  <w:style w:type="character" w:customStyle="1" w:styleId="BodyText2Char">
    <w:name w:val="Body Text 2 Char"/>
    <w:basedOn w:val="DefaultParagraphFont"/>
    <w:link w:val="BodyText2"/>
    <w:uiPriority w:val="99"/>
    <w:semiHidden/>
    <w:rsid w:val="00CF3D2E"/>
    <w:rPr>
      <w:sz w:val="20"/>
      <w:szCs w:val="20"/>
    </w:rPr>
  </w:style>
  <w:style w:type="paragraph" w:customStyle="1" w:styleId="Tabelanagwek1">
    <w:name w:val="Tabela nagłówek1"/>
    <w:basedOn w:val="Normal"/>
    <w:uiPriority w:val="99"/>
    <w:rsid w:val="00775CC5"/>
    <w:pPr>
      <w:widowControl w:val="0"/>
      <w:spacing w:before="120" w:line="360" w:lineRule="auto"/>
      <w:jc w:val="both"/>
    </w:pPr>
    <w:rPr>
      <w:rFonts w:ascii="Arial" w:hAnsi="Arial" w:cs="Arial"/>
      <w:b/>
      <w:bCs/>
      <w:i/>
      <w:iCs/>
    </w:rPr>
  </w:style>
  <w:style w:type="paragraph" w:customStyle="1" w:styleId="Tabelazawarto-kursywa">
    <w:name w:val="Tabela zawartość-kursywa"/>
    <w:basedOn w:val="Normal"/>
    <w:uiPriority w:val="99"/>
    <w:rsid w:val="00775CC5"/>
    <w:pPr>
      <w:widowControl w:val="0"/>
      <w:spacing w:before="120" w:line="360" w:lineRule="auto"/>
    </w:pPr>
    <w:rPr>
      <w:rFonts w:ascii="Arial" w:hAnsi="Arial" w:cs="Arial"/>
      <w:i/>
      <w:iCs/>
      <w:sz w:val="16"/>
    </w:rPr>
  </w:style>
  <w:style w:type="paragraph" w:customStyle="1" w:styleId="Struktura-nagwek1">
    <w:name w:val="Struktura - nagłówek1"/>
    <w:basedOn w:val="Normal"/>
    <w:uiPriority w:val="99"/>
    <w:rsid w:val="00775CC5"/>
    <w:pPr>
      <w:widowControl w:val="0"/>
      <w:spacing w:line="360" w:lineRule="auto"/>
      <w:jc w:val="both"/>
    </w:pPr>
    <w:rPr>
      <w:rFonts w:ascii="Arial" w:hAnsi="Arial" w:cs="Arial"/>
      <w:b/>
      <w:bCs/>
      <w:color w:val="FFFFFF"/>
      <w:sz w:val="22"/>
      <w:lang/>
    </w:rPr>
  </w:style>
  <w:style w:type="paragraph" w:customStyle="1" w:styleId="Struktura-nagwek2">
    <w:name w:val="Struktura - nagłówek2"/>
    <w:basedOn w:val="Normal"/>
    <w:uiPriority w:val="99"/>
    <w:rsid w:val="00775CC5"/>
    <w:pPr>
      <w:widowControl w:val="0"/>
      <w:spacing w:line="360" w:lineRule="auto"/>
    </w:pPr>
    <w:rPr>
      <w:rFonts w:ascii="Arial" w:hAnsi="Arial" w:cs="Arial"/>
      <w:b/>
      <w:bCs/>
      <w:sz w:val="22"/>
      <w:lang/>
    </w:rPr>
  </w:style>
  <w:style w:type="paragraph" w:customStyle="1" w:styleId="Struktura-nagwek3">
    <w:name w:val="Struktura - nagłówek3"/>
    <w:basedOn w:val="Normal"/>
    <w:uiPriority w:val="99"/>
    <w:rsid w:val="00775CC5"/>
    <w:pPr>
      <w:widowControl w:val="0"/>
      <w:spacing w:line="360" w:lineRule="auto"/>
      <w:jc w:val="both"/>
    </w:pPr>
    <w:rPr>
      <w:rFonts w:ascii="Arial" w:hAnsi="Arial" w:cs="Arial"/>
      <w:sz w:val="22"/>
      <w:lang/>
    </w:rPr>
  </w:style>
  <w:style w:type="paragraph" w:customStyle="1" w:styleId="PrzykadXML">
    <w:name w:val="Przykład XML"/>
    <w:basedOn w:val="Normal"/>
    <w:uiPriority w:val="99"/>
    <w:rsid w:val="00775CC5"/>
    <w:pPr>
      <w:widowControl w:val="0"/>
      <w:tabs>
        <w:tab w:val="left" w:pos="0"/>
        <w:tab w:val="left" w:pos="959"/>
        <w:tab w:val="left" w:pos="1918"/>
        <w:tab w:val="left" w:pos="2877"/>
        <w:tab w:val="left" w:pos="3836"/>
        <w:tab w:val="left" w:pos="4795"/>
        <w:tab w:val="left" w:pos="5754"/>
        <w:tab w:val="left" w:pos="6713"/>
        <w:tab w:val="left" w:pos="7672"/>
        <w:tab w:val="left" w:pos="8631"/>
      </w:tabs>
      <w:spacing w:line="360" w:lineRule="auto"/>
      <w:jc w:val="both"/>
    </w:pPr>
    <w:rPr>
      <w:rFonts w:ascii="Courier New" w:hAnsi="Courier New"/>
      <w:lang w:val="en-US"/>
    </w:rPr>
  </w:style>
  <w:style w:type="paragraph" w:customStyle="1" w:styleId="Numeracja1">
    <w:name w:val="Numeracja 1"/>
    <w:aliases w:val="2,3..."/>
    <w:basedOn w:val="Normal"/>
    <w:uiPriority w:val="99"/>
    <w:rsid w:val="00775CC5"/>
    <w:pPr>
      <w:widowControl w:val="0"/>
      <w:numPr>
        <w:numId w:val="35"/>
      </w:numPr>
      <w:spacing w:line="360" w:lineRule="auto"/>
      <w:jc w:val="both"/>
    </w:pPr>
    <w:rPr>
      <w:sz w:val="24"/>
    </w:rPr>
  </w:style>
  <w:style w:type="paragraph" w:customStyle="1" w:styleId="Tabela-hipercze">
    <w:name w:val="Tabela - hiperłącze"/>
    <w:basedOn w:val="Normal"/>
    <w:uiPriority w:val="99"/>
    <w:rsid w:val="00775CC5"/>
    <w:pPr>
      <w:widowControl w:val="0"/>
      <w:spacing w:before="120" w:line="360" w:lineRule="auto"/>
      <w:jc w:val="both"/>
    </w:pPr>
    <w:rPr>
      <w:rFonts w:ascii="Arial" w:hAnsi="Arial" w:cs="Arial"/>
      <w:sz w:val="16"/>
    </w:rPr>
  </w:style>
  <w:style w:type="paragraph" w:customStyle="1" w:styleId="Wyliczanie-">
    <w:name w:val="Wyliczanie -"/>
    <w:basedOn w:val="Normal"/>
    <w:uiPriority w:val="99"/>
    <w:rsid w:val="00775CC5"/>
    <w:pPr>
      <w:widowControl w:val="0"/>
      <w:numPr>
        <w:numId w:val="36"/>
      </w:numPr>
      <w:spacing w:line="360" w:lineRule="auto"/>
      <w:jc w:val="both"/>
    </w:pPr>
    <w:rPr>
      <w:sz w:val="24"/>
      <w:lang w:eastAsia="en-US"/>
    </w:rPr>
  </w:style>
  <w:style w:type="paragraph" w:customStyle="1" w:styleId="Styl1">
    <w:name w:val="Styl1"/>
    <w:uiPriority w:val="99"/>
    <w:rsid w:val="00775CC5"/>
    <w:rPr>
      <w:sz w:val="20"/>
      <w:szCs w:val="20"/>
    </w:rPr>
  </w:style>
  <w:style w:type="paragraph" w:styleId="BodyTextIndent">
    <w:name w:val="Body Text Indent"/>
    <w:basedOn w:val="Normal"/>
    <w:link w:val="BodyTextIndentChar"/>
    <w:uiPriority w:val="99"/>
    <w:rsid w:val="00775CC5"/>
    <w:pPr>
      <w:spacing w:line="360" w:lineRule="auto"/>
      <w:ind w:left="1416"/>
    </w:pPr>
    <w:rPr>
      <w:noProof/>
      <w:sz w:val="24"/>
    </w:rPr>
  </w:style>
  <w:style w:type="character" w:customStyle="1" w:styleId="BodyTextIndentChar">
    <w:name w:val="Body Text Indent Char"/>
    <w:basedOn w:val="DefaultParagraphFont"/>
    <w:link w:val="BodyTextIndent"/>
    <w:uiPriority w:val="99"/>
    <w:semiHidden/>
    <w:rsid w:val="00CF3D2E"/>
    <w:rPr>
      <w:sz w:val="20"/>
      <w:szCs w:val="20"/>
    </w:rPr>
  </w:style>
  <w:style w:type="paragraph" w:styleId="BodyText">
    <w:name w:val="Body Text"/>
    <w:basedOn w:val="Normal"/>
    <w:link w:val="BodyTextChar"/>
    <w:uiPriority w:val="99"/>
    <w:rsid w:val="00775CC5"/>
    <w:pPr>
      <w:spacing w:line="360" w:lineRule="auto"/>
    </w:pPr>
    <w:rPr>
      <w:b/>
      <w:sz w:val="24"/>
      <w:lang w:val="en-US"/>
    </w:rPr>
  </w:style>
  <w:style w:type="character" w:customStyle="1" w:styleId="BodyTextChar">
    <w:name w:val="Body Text Char"/>
    <w:basedOn w:val="DefaultParagraphFont"/>
    <w:link w:val="BodyText"/>
    <w:uiPriority w:val="99"/>
    <w:semiHidden/>
    <w:rsid w:val="00CF3D2E"/>
    <w:rPr>
      <w:sz w:val="20"/>
      <w:szCs w:val="20"/>
    </w:rPr>
  </w:style>
  <w:style w:type="paragraph" w:customStyle="1" w:styleId="Tabela-nagwek">
    <w:name w:val="Tabela - nagłówek"/>
    <w:uiPriority w:val="99"/>
    <w:rsid w:val="00775CC5"/>
    <w:pPr>
      <w:spacing w:before="60" w:after="60"/>
    </w:pPr>
    <w:rPr>
      <w:rFonts w:ascii="Arial" w:hAnsi="Arial"/>
      <w:b/>
      <w:sz w:val="18"/>
      <w:szCs w:val="20"/>
    </w:rPr>
  </w:style>
  <w:style w:type="paragraph" w:customStyle="1" w:styleId="Tabela-zawartpogrub">
    <w:name w:val="Tabela - zawart pogrub"/>
    <w:basedOn w:val="Tabela-zawarto"/>
    <w:uiPriority w:val="99"/>
    <w:rsid w:val="00775CC5"/>
    <w:rPr>
      <w:b/>
    </w:rPr>
  </w:style>
  <w:style w:type="paragraph" w:customStyle="1" w:styleId="Maintitle">
    <w:name w:val="Main title"/>
    <w:basedOn w:val="Title"/>
    <w:uiPriority w:val="99"/>
    <w:rsid w:val="00775CC5"/>
    <w:pPr>
      <w:spacing w:before="0" w:after="200"/>
      <w:outlineLvl w:val="9"/>
    </w:pPr>
    <w:rPr>
      <w:rFonts w:ascii="Tahoma" w:eastAsia="MS Mincho" w:hAnsi="Tahoma" w:cs="Times New Roman"/>
      <w:bCs w:val="0"/>
      <w:sz w:val="48"/>
      <w:szCs w:val="20"/>
      <w:lang w:val="en-US" w:eastAsia="en-US"/>
    </w:rPr>
  </w:style>
  <w:style w:type="paragraph" w:styleId="Title">
    <w:name w:val="Title"/>
    <w:basedOn w:val="Normal"/>
    <w:link w:val="TitleChar"/>
    <w:uiPriority w:val="99"/>
    <w:qFormat/>
    <w:rsid w:val="00775CC5"/>
    <w:pPr>
      <w:spacing w:before="240" w:after="60" w:line="360" w:lineRule="auto"/>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10"/>
    <w:rsid w:val="00CF3D2E"/>
    <w:rPr>
      <w:rFonts w:asciiTheme="majorHAnsi" w:eastAsiaTheme="majorEastAsia" w:hAnsiTheme="majorHAnsi" w:cstheme="majorBidi"/>
      <w:b/>
      <w:bCs/>
      <w:kern w:val="28"/>
      <w:sz w:val="32"/>
      <w:szCs w:val="32"/>
    </w:rPr>
  </w:style>
  <w:style w:type="paragraph" w:customStyle="1" w:styleId="AggregateTable">
    <w:name w:val="Aggregate Table"/>
    <w:basedOn w:val="Normal"/>
    <w:uiPriority w:val="99"/>
    <w:rsid w:val="00775CC5"/>
    <w:pPr>
      <w:tabs>
        <w:tab w:val="left" w:pos="144"/>
        <w:tab w:val="left" w:pos="288"/>
        <w:tab w:val="left" w:pos="432"/>
        <w:tab w:val="left" w:pos="576"/>
        <w:tab w:val="left" w:pos="864"/>
      </w:tabs>
      <w:spacing w:before="120" w:line="360" w:lineRule="auto"/>
    </w:pPr>
    <w:rPr>
      <w:rFonts w:ascii="Tahoma" w:eastAsia="MS Mincho" w:hAnsi="Tahoma"/>
      <w:sz w:val="16"/>
      <w:lang w:val="en-US" w:eastAsia="en-US"/>
    </w:rPr>
  </w:style>
  <w:style w:type="paragraph" w:styleId="BodyTextIndent2">
    <w:name w:val="Body Text Indent 2"/>
    <w:basedOn w:val="Normal"/>
    <w:link w:val="BodyTextIndent2Char"/>
    <w:uiPriority w:val="99"/>
    <w:rsid w:val="00775CC5"/>
    <w:pPr>
      <w:spacing w:line="360" w:lineRule="auto"/>
      <w:ind w:firstLine="397"/>
      <w:jc w:val="both"/>
    </w:pPr>
    <w:rPr>
      <w:sz w:val="24"/>
    </w:rPr>
  </w:style>
  <w:style w:type="character" w:customStyle="1" w:styleId="BodyTextIndent2Char">
    <w:name w:val="Body Text Indent 2 Char"/>
    <w:basedOn w:val="DefaultParagraphFont"/>
    <w:link w:val="BodyTextIndent2"/>
    <w:uiPriority w:val="99"/>
    <w:semiHidden/>
    <w:rsid w:val="00CF3D2E"/>
    <w:rPr>
      <w:sz w:val="20"/>
      <w:szCs w:val="20"/>
    </w:rPr>
  </w:style>
  <w:style w:type="paragraph" w:styleId="Date">
    <w:name w:val="Date"/>
    <w:basedOn w:val="Normal"/>
    <w:next w:val="Normal"/>
    <w:link w:val="DateChar"/>
    <w:uiPriority w:val="99"/>
    <w:rsid w:val="00775CC5"/>
    <w:pPr>
      <w:spacing w:line="360" w:lineRule="auto"/>
      <w:jc w:val="both"/>
    </w:pPr>
    <w:rPr>
      <w:sz w:val="24"/>
    </w:rPr>
  </w:style>
  <w:style w:type="character" w:customStyle="1" w:styleId="DateChar">
    <w:name w:val="Date Char"/>
    <w:basedOn w:val="DefaultParagraphFont"/>
    <w:link w:val="Date"/>
    <w:uiPriority w:val="99"/>
    <w:semiHidden/>
    <w:rsid w:val="00CF3D2E"/>
    <w:rPr>
      <w:sz w:val="20"/>
      <w:szCs w:val="20"/>
    </w:rPr>
  </w:style>
  <w:style w:type="paragraph" w:customStyle="1" w:styleId="kreski">
    <w:name w:val="kreski"/>
    <w:basedOn w:val="Normal"/>
    <w:autoRedefine/>
    <w:uiPriority w:val="99"/>
    <w:rsid w:val="00775CC5"/>
    <w:pPr>
      <w:numPr>
        <w:numId w:val="26"/>
      </w:numPr>
      <w:tabs>
        <w:tab w:val="left" w:pos="284"/>
      </w:tabs>
      <w:spacing w:after="120"/>
    </w:pPr>
    <w:rPr>
      <w:rFonts w:ascii="Arial" w:hAnsi="Arial"/>
      <w:sz w:val="24"/>
    </w:rPr>
  </w:style>
  <w:style w:type="paragraph" w:styleId="BodyText3">
    <w:name w:val="Body Text 3"/>
    <w:basedOn w:val="Normal"/>
    <w:link w:val="BodyText3Char"/>
    <w:uiPriority w:val="99"/>
    <w:rsid w:val="00775CC5"/>
    <w:pPr>
      <w:widowControl w:val="0"/>
      <w:spacing w:line="360" w:lineRule="auto"/>
      <w:jc w:val="both"/>
    </w:pPr>
    <w:rPr>
      <w:color w:val="000000"/>
      <w:sz w:val="15"/>
      <w:szCs w:val="15"/>
    </w:rPr>
  </w:style>
  <w:style w:type="character" w:customStyle="1" w:styleId="BodyText3Char">
    <w:name w:val="Body Text 3 Char"/>
    <w:basedOn w:val="DefaultParagraphFont"/>
    <w:link w:val="BodyText3"/>
    <w:uiPriority w:val="99"/>
    <w:semiHidden/>
    <w:rsid w:val="00CF3D2E"/>
    <w:rPr>
      <w:sz w:val="16"/>
      <w:szCs w:val="16"/>
    </w:rPr>
  </w:style>
  <w:style w:type="paragraph" w:customStyle="1" w:styleId="n">
    <w:name w:val="n"/>
    <w:basedOn w:val="Normal"/>
    <w:uiPriority w:val="99"/>
    <w:rsid w:val="00775CC5"/>
    <w:pPr>
      <w:widowControl w:val="0"/>
      <w:spacing w:line="360" w:lineRule="auto"/>
      <w:jc w:val="both"/>
    </w:pPr>
    <w:rPr>
      <w:sz w:val="24"/>
      <w:lang w:val="en-US"/>
    </w:rPr>
  </w:style>
  <w:style w:type="character" w:styleId="FollowedHyperlink">
    <w:name w:val="FollowedHyperlink"/>
    <w:basedOn w:val="DefaultParagraphFont"/>
    <w:uiPriority w:val="99"/>
    <w:rsid w:val="00775CC5"/>
    <w:rPr>
      <w:rFonts w:cs="Times New Roman"/>
      <w:color w:val="800080"/>
      <w:u w:val="single"/>
    </w:rPr>
  </w:style>
  <w:style w:type="paragraph" w:customStyle="1" w:styleId="OpisZnakZnakZnakZnakZnak">
    <w:name w:val="Opis Znak Znak Znak Znak Znak"/>
    <w:basedOn w:val="Normal"/>
    <w:uiPriority w:val="99"/>
    <w:rsid w:val="00C80FD5"/>
    <w:pPr>
      <w:keepLines/>
      <w:spacing w:before="30" w:after="30"/>
      <w:ind w:left="567"/>
      <w:jc w:val="both"/>
    </w:pPr>
    <w:rPr>
      <w:sz w:val="22"/>
      <w:lang w:eastAsia="en-US"/>
    </w:rPr>
  </w:style>
  <w:style w:type="character" w:customStyle="1" w:styleId="OpisZnak1">
    <w:name w:val="Opis Znak1"/>
    <w:basedOn w:val="DefaultParagraphFont"/>
    <w:link w:val="Opis"/>
    <w:uiPriority w:val="99"/>
    <w:locked/>
    <w:rsid w:val="00787E86"/>
    <w:rPr>
      <w:rFonts w:cs="Times New Roman"/>
      <w:sz w:val="22"/>
      <w:lang w:val="pl-PL" w:eastAsia="pl-PL" w:bidi="ar-SA"/>
    </w:rPr>
  </w:style>
  <w:style w:type="character" w:customStyle="1" w:styleId="Heading2Char1">
    <w:name w:val="Heading 2 Char1"/>
    <w:aliases w:val="Heading 2 Hidden Char1"/>
    <w:basedOn w:val="DefaultParagraphFont"/>
    <w:link w:val="Heading2"/>
    <w:uiPriority w:val="99"/>
    <w:locked/>
    <w:rsid w:val="00852C2E"/>
    <w:rPr>
      <w:rFonts w:ascii="Arial" w:hAnsi="Arial" w:cs="Times New Roman"/>
      <w:b/>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yperlink" Target="http://www.w3.org/XML/Schema"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zlib.net"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F:\Roboczy\Szablon%20og&#243;lny%20dokumentu.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Szablon ogólny dokumentu.dot</Template>
  <TotalTime>5</TotalTime>
  <Pages>205</Pages>
  <Words>-32766</Words>
  <Characters>-32766</Characters>
  <Application>Microsoft Office Outlook</Application>
  <DocSecurity>0</DocSecurity>
  <Lines>0</Lines>
  <Paragraphs>0</Paragraphs>
  <ScaleCrop>false</ScaleCrop>
  <Manager>Piotr Hojnor</Manager>
  <Company>Sygnity 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Protokół uzgodnień – wymiana komunikatów pomiędzy ZSK-C (NBP) a XXXX oparta o standard RBE w wersji 4.0</dc:title>
  <dc:subject>Projekt uzgodnień</dc:subject>
  <dc:creator>Izabela Schmidt</dc:creator>
  <cp:keywords>projekt uzgodnień</cp:keywords>
  <dc:description>ZSK-C</dc:description>
  <cp:lastModifiedBy>jankowicz</cp:lastModifiedBy>
  <cp:revision>4</cp:revision>
  <cp:lastPrinted>2013-12-23T10:39:00Z</cp:lastPrinted>
  <dcterms:created xsi:type="dcterms:W3CDTF">2013-12-22T14:13:00Z</dcterms:created>
  <dcterms:modified xsi:type="dcterms:W3CDTF">2013-12-23T10:39:00Z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umer dokumentu">
    <vt:lpwstr>4.0</vt:lpwstr>
  </property>
  <property fmtid="{D5CDD505-2E9C-101B-9397-08002B2CF9AE}" pid="3" name="wersja">
    <vt:lpwstr>0.4</vt:lpwstr>
  </property>
</Properties>
</file>