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352" w:rsidRPr="00DE7177" w:rsidRDefault="00C86352" w:rsidP="001806CB">
      <w:pPr>
        <w:spacing w:line="360" w:lineRule="auto"/>
        <w:ind w:firstLine="708"/>
        <w:jc w:val="right"/>
        <w:rPr>
          <w:rFonts w:ascii="Tahoma" w:hAnsi="Tahoma" w:cs="Tahoma"/>
          <w:spacing w:val="28"/>
          <w:sz w:val="22"/>
          <w:szCs w:val="22"/>
        </w:rPr>
      </w:pPr>
      <w:r w:rsidRPr="00DE7177">
        <w:rPr>
          <w:rFonts w:ascii="Tahoma" w:hAnsi="Tahoma" w:cs="Tahoma"/>
          <w:spacing w:val="20"/>
          <w:sz w:val="22"/>
          <w:szCs w:val="22"/>
        </w:rPr>
        <w:t xml:space="preserve">Warszawa, dnia </w:t>
      </w:r>
      <w:r>
        <w:rPr>
          <w:rFonts w:ascii="Tahoma" w:hAnsi="Tahoma" w:cs="Tahoma"/>
          <w:spacing w:val="20"/>
          <w:sz w:val="22"/>
          <w:szCs w:val="22"/>
        </w:rPr>
        <w:t>31.10.</w:t>
      </w:r>
      <w:r w:rsidRPr="00DE7177">
        <w:rPr>
          <w:rFonts w:ascii="Tahoma" w:hAnsi="Tahoma" w:cs="Tahoma"/>
          <w:spacing w:val="20"/>
          <w:sz w:val="22"/>
          <w:szCs w:val="22"/>
        </w:rPr>
        <w:t xml:space="preserve"> 2013 r.</w:t>
      </w:r>
    </w:p>
    <w:p w:rsidR="00C86352" w:rsidRPr="00AE56AB" w:rsidRDefault="00C86352" w:rsidP="001806CB">
      <w:pPr>
        <w:framePr w:w="4418" w:h="1023" w:hSpace="141" w:wrap="around" w:vAnchor="text" w:hAnchor="page" w:x="1342" w:y="118"/>
        <w:spacing w:line="360" w:lineRule="auto"/>
        <w:jc w:val="center"/>
        <w:rPr>
          <w:spacing w:val="60"/>
          <w:sz w:val="18"/>
        </w:rPr>
      </w:pPr>
      <w:r w:rsidRPr="00AE56AB">
        <w:rPr>
          <w:spacing w:val="60"/>
          <w:sz w:val="18"/>
        </w:rPr>
        <w:t>RZECZPOSPOLITA  POLSKA</w:t>
      </w:r>
    </w:p>
    <w:p w:rsidR="00C86352" w:rsidRPr="00AE56AB" w:rsidRDefault="00C86352" w:rsidP="001806CB">
      <w:pPr>
        <w:framePr w:w="4418" w:h="1023" w:hSpace="141" w:wrap="around" w:vAnchor="text" w:hAnchor="page" w:x="1342" w:y="118"/>
        <w:spacing w:line="360" w:lineRule="auto"/>
        <w:jc w:val="center"/>
        <w:rPr>
          <w:spacing w:val="20"/>
          <w:sz w:val="18"/>
        </w:rPr>
      </w:pPr>
      <w:r w:rsidRPr="00AE56AB">
        <w:rPr>
          <w:spacing w:val="20"/>
          <w:sz w:val="18"/>
        </w:rPr>
        <w:t xml:space="preserve">MINISTERSTWO  SPRAWIEDLIWOŚCI </w:t>
      </w:r>
    </w:p>
    <w:p w:rsidR="00C86352" w:rsidRPr="00AE56AB" w:rsidRDefault="00C86352" w:rsidP="001806CB">
      <w:pPr>
        <w:framePr w:w="4418" w:h="1023" w:hSpace="141" w:wrap="around" w:vAnchor="text" w:hAnchor="page" w:x="1342" w:y="118"/>
        <w:spacing w:line="360" w:lineRule="auto"/>
        <w:jc w:val="center"/>
        <w:rPr>
          <w:sz w:val="16"/>
        </w:rPr>
      </w:pPr>
      <w:r w:rsidRPr="00AE56AB">
        <w:rPr>
          <w:sz w:val="16"/>
        </w:rPr>
        <w:t>Al. Ujazdowskie 11</w:t>
      </w:r>
    </w:p>
    <w:p w:rsidR="00C86352" w:rsidRPr="00AE56AB" w:rsidRDefault="00C86352" w:rsidP="001806CB">
      <w:pPr>
        <w:framePr w:w="4418" w:h="1023" w:hSpace="141" w:wrap="around" w:vAnchor="text" w:hAnchor="page" w:x="1342" w:y="118"/>
        <w:spacing w:line="360" w:lineRule="auto"/>
        <w:jc w:val="center"/>
        <w:rPr>
          <w:sz w:val="16"/>
        </w:rPr>
      </w:pPr>
      <w:r w:rsidRPr="00AE56AB">
        <w:rPr>
          <w:sz w:val="16"/>
        </w:rPr>
        <w:t xml:space="preserve">00-567 WARSZAWA  </w:t>
      </w:r>
    </w:p>
    <w:p w:rsidR="00C86352" w:rsidRPr="00AE56AB" w:rsidRDefault="00C86352" w:rsidP="001806CB">
      <w:pPr>
        <w:framePr w:w="4418" w:h="1023" w:hSpace="141" w:wrap="around" w:vAnchor="text" w:hAnchor="page" w:x="1342" w:y="118"/>
        <w:spacing w:line="360" w:lineRule="auto"/>
        <w:jc w:val="center"/>
        <w:rPr>
          <w:sz w:val="16"/>
        </w:rPr>
      </w:pPr>
      <w:r w:rsidRPr="00AE56AB">
        <w:rPr>
          <w:sz w:val="16"/>
        </w:rPr>
        <w:t>Centrala tel. 521-28-88</w:t>
      </w:r>
    </w:p>
    <w:p w:rsidR="00C86352" w:rsidRPr="00AE56AB" w:rsidRDefault="00C86352" w:rsidP="001806CB">
      <w:pPr>
        <w:spacing w:line="360" w:lineRule="auto"/>
      </w:pPr>
    </w:p>
    <w:p w:rsidR="00C86352" w:rsidRPr="00AE56AB" w:rsidRDefault="00C86352" w:rsidP="001806CB">
      <w:pPr>
        <w:spacing w:line="360" w:lineRule="auto"/>
      </w:pPr>
    </w:p>
    <w:p w:rsidR="00C86352" w:rsidRPr="00AE56AB" w:rsidRDefault="00C86352" w:rsidP="001806CB">
      <w:pPr>
        <w:spacing w:line="360" w:lineRule="auto"/>
      </w:pPr>
    </w:p>
    <w:p w:rsidR="00C86352" w:rsidRPr="00AE56AB" w:rsidRDefault="00C86352" w:rsidP="001806CB">
      <w:pPr>
        <w:spacing w:line="360" w:lineRule="auto"/>
      </w:pPr>
    </w:p>
    <w:p w:rsidR="00C86352" w:rsidRPr="00B560AF" w:rsidRDefault="00C86352" w:rsidP="001806CB">
      <w:pPr>
        <w:pStyle w:val="Heading2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BOF-II-3710-4</w:t>
      </w:r>
      <w:r w:rsidRPr="00B560AF">
        <w:rPr>
          <w:rFonts w:ascii="Times New Roman" w:hAnsi="Times New Roman"/>
          <w:sz w:val="22"/>
          <w:szCs w:val="22"/>
        </w:rPr>
        <w:t>7/13</w:t>
      </w:r>
    </w:p>
    <w:p w:rsidR="00C86352" w:rsidRPr="00B560AF" w:rsidRDefault="00C86352" w:rsidP="001806CB">
      <w:pPr>
        <w:spacing w:line="360" w:lineRule="auto"/>
        <w:rPr>
          <w:sz w:val="22"/>
          <w:szCs w:val="22"/>
        </w:rPr>
      </w:pPr>
    </w:p>
    <w:p w:rsidR="00C86352" w:rsidRPr="00B560AF" w:rsidRDefault="00C86352" w:rsidP="001806CB">
      <w:pPr>
        <w:spacing w:line="360" w:lineRule="auto"/>
        <w:ind w:firstLine="5220"/>
        <w:rPr>
          <w:b/>
          <w:sz w:val="22"/>
          <w:szCs w:val="22"/>
        </w:rPr>
      </w:pPr>
      <w:r w:rsidRPr="00B560AF">
        <w:rPr>
          <w:b/>
          <w:sz w:val="22"/>
          <w:szCs w:val="22"/>
        </w:rPr>
        <w:t>DO WYKONAWCÓW</w:t>
      </w:r>
    </w:p>
    <w:p w:rsidR="00C86352" w:rsidRPr="00B560AF" w:rsidRDefault="00C86352" w:rsidP="001806CB">
      <w:pPr>
        <w:spacing w:line="360" w:lineRule="auto"/>
        <w:jc w:val="both"/>
        <w:rPr>
          <w:sz w:val="22"/>
          <w:szCs w:val="22"/>
          <w:u w:val="single"/>
        </w:rPr>
      </w:pPr>
    </w:p>
    <w:p w:rsidR="00C86352" w:rsidRPr="00B560AF" w:rsidRDefault="00C86352" w:rsidP="001806CB">
      <w:pPr>
        <w:spacing w:line="360" w:lineRule="auto"/>
        <w:jc w:val="both"/>
        <w:rPr>
          <w:sz w:val="22"/>
          <w:szCs w:val="22"/>
          <w:u w:val="single"/>
        </w:rPr>
      </w:pPr>
    </w:p>
    <w:p w:rsidR="00C86352" w:rsidRPr="009C24C2" w:rsidRDefault="00C86352" w:rsidP="007D2BCC">
      <w:pPr>
        <w:suppressAutoHyphens/>
        <w:ind w:left="1412" w:hanging="1412"/>
        <w:jc w:val="both"/>
        <w:rPr>
          <w:sz w:val="22"/>
          <w:szCs w:val="22"/>
        </w:rPr>
      </w:pPr>
      <w:r w:rsidRPr="009C24C2">
        <w:rPr>
          <w:sz w:val="22"/>
          <w:szCs w:val="22"/>
        </w:rPr>
        <w:t xml:space="preserve">Dotyczy: </w:t>
      </w:r>
      <w:r w:rsidRPr="009C24C2">
        <w:rPr>
          <w:sz w:val="22"/>
          <w:szCs w:val="22"/>
        </w:rPr>
        <w:tab/>
        <w:t>postępowania o udzielenie zamówienia publicznego na „</w:t>
      </w:r>
      <w:r w:rsidRPr="009C24C2">
        <w:rPr>
          <w:kern w:val="16"/>
        </w:rPr>
        <w:t>Zapewnienie aktywnego udziału znanego i cenionego sportowca (gwiazdy sportu) podczas 4 regionalnych imprez sportowych organizowanych dla nieletnich z zakładów poprawczych i schronisk dla nieletnich i uczniów ze szkół lokalnych oraz podczas poprzedzających imprezy sportowe 4 wizyt w placówkach dla nieletnich</w:t>
      </w:r>
      <w:r w:rsidRPr="009C24C2">
        <w:rPr>
          <w:sz w:val="22"/>
          <w:szCs w:val="22"/>
        </w:rPr>
        <w:t>”.</w:t>
      </w:r>
    </w:p>
    <w:p w:rsidR="00C86352" w:rsidRPr="00B560AF" w:rsidRDefault="00C86352" w:rsidP="001806CB">
      <w:pPr>
        <w:spacing w:line="360" w:lineRule="auto"/>
        <w:rPr>
          <w:sz w:val="22"/>
          <w:szCs w:val="22"/>
        </w:rPr>
      </w:pPr>
    </w:p>
    <w:p w:rsidR="00C86352" w:rsidRPr="00B560AF" w:rsidRDefault="00C86352" w:rsidP="001806CB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B560AF">
        <w:rPr>
          <w:sz w:val="22"/>
          <w:szCs w:val="22"/>
        </w:rPr>
        <w:tab/>
        <w:t>Ministerstwo Sprawiedliwości, jako Zamawiający w przedmiotowym postępowaniu, działając zgodnie z art. 38 ust. 2 ustawy z dnia 29 stycznia 2004 r. Prawo zamówień publicznych</w:t>
      </w:r>
      <w:r>
        <w:rPr>
          <w:sz w:val="22"/>
          <w:szCs w:val="22"/>
        </w:rPr>
        <w:t xml:space="preserve"> </w:t>
      </w:r>
      <w:r w:rsidRPr="00222A15">
        <w:t>(</w:t>
      </w:r>
      <w:r>
        <w:t>t.j. Dz. U. z 2013</w:t>
      </w:r>
      <w:r w:rsidRPr="002D2CFE">
        <w:t xml:space="preserve"> r.</w:t>
      </w:r>
      <w:r>
        <w:t xml:space="preserve"> poz. 907) </w:t>
      </w:r>
      <w:r w:rsidRPr="00B560AF">
        <w:rPr>
          <w:sz w:val="22"/>
          <w:szCs w:val="22"/>
        </w:rPr>
        <w:t>– zwanej dalej „</w:t>
      </w:r>
      <w:r w:rsidRPr="00B560AF">
        <w:rPr>
          <w:i/>
          <w:sz w:val="22"/>
          <w:szCs w:val="22"/>
        </w:rPr>
        <w:t>ustawą</w:t>
      </w:r>
      <w:r w:rsidRPr="00B560AF">
        <w:rPr>
          <w:sz w:val="22"/>
          <w:szCs w:val="22"/>
        </w:rPr>
        <w:t xml:space="preserve">”, w związku   z art. 38 ust. 1a </w:t>
      </w:r>
      <w:r>
        <w:rPr>
          <w:sz w:val="22"/>
          <w:szCs w:val="22"/>
        </w:rPr>
        <w:t xml:space="preserve">ustawy, przekazuje treść zapytania wraz z odpowiedzią </w:t>
      </w:r>
      <w:r w:rsidRPr="00B560AF">
        <w:rPr>
          <w:sz w:val="22"/>
          <w:szCs w:val="22"/>
        </w:rPr>
        <w:t>do specyfikacji istotnych warunków zamówienia – zwanej dalej „</w:t>
      </w:r>
      <w:r w:rsidRPr="00B560AF">
        <w:rPr>
          <w:i/>
          <w:sz w:val="22"/>
          <w:szCs w:val="22"/>
        </w:rPr>
        <w:t>SIWZ</w:t>
      </w:r>
      <w:r w:rsidRPr="00B560AF">
        <w:rPr>
          <w:sz w:val="22"/>
          <w:szCs w:val="22"/>
        </w:rPr>
        <w:t>”</w:t>
      </w:r>
    </w:p>
    <w:p w:rsidR="00C86352" w:rsidRPr="00B560AF" w:rsidRDefault="00C86352" w:rsidP="002A64F6">
      <w:pPr>
        <w:spacing w:line="360" w:lineRule="auto"/>
        <w:jc w:val="both"/>
        <w:rPr>
          <w:sz w:val="22"/>
          <w:szCs w:val="22"/>
        </w:rPr>
      </w:pPr>
    </w:p>
    <w:p w:rsidR="00C86352" w:rsidRPr="00B560AF" w:rsidRDefault="00C86352" w:rsidP="002A64F6">
      <w:pPr>
        <w:spacing w:line="360" w:lineRule="auto"/>
        <w:jc w:val="both"/>
        <w:rPr>
          <w:sz w:val="22"/>
          <w:szCs w:val="22"/>
        </w:rPr>
      </w:pPr>
    </w:p>
    <w:p w:rsidR="00C86352" w:rsidRDefault="00C86352" w:rsidP="001806CB">
      <w:pPr>
        <w:spacing w:line="360" w:lineRule="auto"/>
        <w:rPr>
          <w:sz w:val="22"/>
          <w:szCs w:val="22"/>
        </w:rPr>
      </w:pPr>
      <w:r w:rsidRPr="00B560AF">
        <w:rPr>
          <w:b/>
          <w:sz w:val="22"/>
          <w:szCs w:val="22"/>
          <w:u w:val="single"/>
        </w:rPr>
        <w:t>Pytanie</w:t>
      </w:r>
      <w:r>
        <w:rPr>
          <w:b/>
          <w:sz w:val="22"/>
          <w:szCs w:val="22"/>
          <w:u w:val="single"/>
        </w:rPr>
        <w:t>:</w:t>
      </w:r>
    </w:p>
    <w:p w:rsidR="00C86352" w:rsidRPr="00B560AF" w:rsidRDefault="00C86352" w:rsidP="001806CB">
      <w:pPr>
        <w:spacing w:line="360" w:lineRule="auto"/>
        <w:rPr>
          <w:i/>
          <w:color w:val="000000"/>
          <w:sz w:val="22"/>
          <w:szCs w:val="22"/>
          <w:u w:val="single"/>
        </w:rPr>
      </w:pPr>
      <w:r>
        <w:rPr>
          <w:sz w:val="22"/>
          <w:szCs w:val="22"/>
        </w:rPr>
        <w:t>Jaka jest szacunkowa wartość przedmiotu zamówienia?</w:t>
      </w:r>
    </w:p>
    <w:p w:rsidR="00C86352" w:rsidRPr="00B560AF" w:rsidRDefault="00C86352" w:rsidP="001806CB">
      <w:pPr>
        <w:spacing w:line="360" w:lineRule="auto"/>
        <w:ind w:firstLine="705"/>
        <w:rPr>
          <w:b/>
          <w:sz w:val="22"/>
          <w:szCs w:val="22"/>
          <w:u w:val="single"/>
        </w:rPr>
      </w:pPr>
      <w:r w:rsidRPr="00B560AF">
        <w:rPr>
          <w:b/>
          <w:sz w:val="22"/>
          <w:szCs w:val="22"/>
          <w:u w:val="single"/>
        </w:rPr>
        <w:t>Odpowiedź MS:</w:t>
      </w:r>
    </w:p>
    <w:p w:rsidR="00C86352" w:rsidRPr="00B560AF" w:rsidRDefault="00C86352" w:rsidP="001806CB">
      <w:pPr>
        <w:spacing w:line="360" w:lineRule="auto"/>
        <w:ind w:left="705"/>
        <w:jc w:val="both"/>
        <w:outlineLvl w:val="0"/>
        <w:rPr>
          <w:color w:val="000000"/>
          <w:sz w:val="22"/>
          <w:szCs w:val="22"/>
        </w:rPr>
      </w:pPr>
      <w:r w:rsidRPr="00B560AF">
        <w:rPr>
          <w:color w:val="000000"/>
          <w:sz w:val="22"/>
          <w:szCs w:val="22"/>
        </w:rPr>
        <w:t xml:space="preserve">Zamawiający </w:t>
      </w:r>
      <w:r>
        <w:rPr>
          <w:color w:val="000000"/>
          <w:sz w:val="22"/>
          <w:szCs w:val="22"/>
        </w:rPr>
        <w:t>informuje, iż wartość zamówienia wynosi 95 000,00 zł (bez VAT).</w:t>
      </w:r>
    </w:p>
    <w:p w:rsidR="00C86352" w:rsidRPr="00B560AF" w:rsidRDefault="00C86352" w:rsidP="001806CB">
      <w:pPr>
        <w:spacing w:line="360" w:lineRule="auto"/>
        <w:jc w:val="both"/>
        <w:outlineLvl w:val="0"/>
        <w:rPr>
          <w:b/>
          <w:bCs/>
          <w:iCs/>
          <w:sz w:val="22"/>
          <w:szCs w:val="22"/>
        </w:rPr>
      </w:pPr>
    </w:p>
    <w:p w:rsidR="00C86352" w:rsidRPr="00B560AF" w:rsidRDefault="00C86352" w:rsidP="001806CB">
      <w:pPr>
        <w:spacing w:line="360" w:lineRule="auto"/>
        <w:jc w:val="center"/>
        <w:rPr>
          <w:sz w:val="22"/>
          <w:szCs w:val="22"/>
        </w:rPr>
      </w:pPr>
      <w:r>
        <w:rPr>
          <w:b/>
          <w:sz w:val="22"/>
          <w:szCs w:val="22"/>
        </w:rPr>
        <w:t>Wyjaśnienie</w:t>
      </w:r>
      <w:r w:rsidRPr="00B560AF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treści SIWZ jest</w:t>
      </w:r>
      <w:r w:rsidRPr="00B560AF">
        <w:rPr>
          <w:b/>
          <w:sz w:val="22"/>
          <w:szCs w:val="22"/>
        </w:rPr>
        <w:t xml:space="preserve"> wiążące dla wszystkich Wykonawców.</w:t>
      </w:r>
    </w:p>
    <w:p w:rsidR="00C86352" w:rsidRPr="00B560AF" w:rsidRDefault="00C86352" w:rsidP="001806CB">
      <w:pPr>
        <w:spacing w:line="360" w:lineRule="auto"/>
        <w:ind w:left="5580"/>
        <w:jc w:val="center"/>
        <w:rPr>
          <w:sz w:val="22"/>
          <w:szCs w:val="22"/>
        </w:rPr>
      </w:pPr>
    </w:p>
    <w:p w:rsidR="00C86352" w:rsidRPr="00B560AF" w:rsidRDefault="00C86352" w:rsidP="001806CB">
      <w:pPr>
        <w:ind w:left="5579"/>
        <w:jc w:val="center"/>
        <w:rPr>
          <w:sz w:val="22"/>
          <w:szCs w:val="22"/>
        </w:rPr>
      </w:pPr>
      <w:r w:rsidRPr="00B560AF">
        <w:rPr>
          <w:sz w:val="22"/>
          <w:szCs w:val="22"/>
        </w:rPr>
        <w:t>Z upoważnienia</w:t>
      </w:r>
    </w:p>
    <w:p w:rsidR="00C86352" w:rsidRPr="00B560AF" w:rsidRDefault="00C86352" w:rsidP="001806CB">
      <w:pPr>
        <w:ind w:left="5579"/>
        <w:jc w:val="center"/>
        <w:rPr>
          <w:sz w:val="22"/>
          <w:szCs w:val="22"/>
        </w:rPr>
      </w:pPr>
      <w:r w:rsidRPr="00B560AF">
        <w:rPr>
          <w:sz w:val="22"/>
          <w:szCs w:val="22"/>
        </w:rPr>
        <w:t>Dyrektora Generalnego</w:t>
      </w:r>
    </w:p>
    <w:p w:rsidR="00C86352" w:rsidRPr="00B560AF" w:rsidRDefault="00C86352" w:rsidP="001806CB">
      <w:pPr>
        <w:ind w:left="5579"/>
        <w:jc w:val="center"/>
        <w:rPr>
          <w:sz w:val="22"/>
          <w:szCs w:val="22"/>
        </w:rPr>
      </w:pPr>
      <w:r w:rsidRPr="00B560AF">
        <w:rPr>
          <w:sz w:val="22"/>
          <w:szCs w:val="22"/>
        </w:rPr>
        <w:t>Ministerstwa Sprawiedliwości</w:t>
      </w:r>
    </w:p>
    <w:p w:rsidR="00C86352" w:rsidRPr="00B560AF" w:rsidRDefault="00C86352" w:rsidP="001806CB">
      <w:pPr>
        <w:ind w:left="5579"/>
        <w:jc w:val="center"/>
        <w:rPr>
          <w:b/>
          <w:sz w:val="22"/>
          <w:szCs w:val="22"/>
        </w:rPr>
      </w:pPr>
    </w:p>
    <w:p w:rsidR="00C86352" w:rsidRPr="00B560AF" w:rsidRDefault="00C86352" w:rsidP="001806CB">
      <w:pPr>
        <w:ind w:left="557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/-/</w:t>
      </w:r>
    </w:p>
    <w:p w:rsidR="00C86352" w:rsidRPr="00B560AF" w:rsidRDefault="00C86352" w:rsidP="001806CB">
      <w:pPr>
        <w:ind w:left="5579"/>
        <w:jc w:val="center"/>
        <w:rPr>
          <w:b/>
          <w:sz w:val="22"/>
          <w:szCs w:val="22"/>
        </w:rPr>
      </w:pPr>
      <w:r w:rsidRPr="00B560AF">
        <w:rPr>
          <w:b/>
          <w:sz w:val="22"/>
          <w:szCs w:val="22"/>
        </w:rPr>
        <w:t>Natalia Falender</w:t>
      </w:r>
    </w:p>
    <w:p w:rsidR="00C86352" w:rsidRPr="00B560AF" w:rsidRDefault="00C86352" w:rsidP="001806CB">
      <w:pPr>
        <w:ind w:left="5579"/>
        <w:jc w:val="center"/>
        <w:rPr>
          <w:sz w:val="22"/>
          <w:szCs w:val="22"/>
        </w:rPr>
      </w:pPr>
      <w:r w:rsidRPr="00B560AF">
        <w:rPr>
          <w:sz w:val="22"/>
          <w:szCs w:val="22"/>
        </w:rPr>
        <w:t xml:space="preserve">Zastępująca Przewodniczącego </w:t>
      </w:r>
    </w:p>
    <w:p w:rsidR="00C86352" w:rsidRPr="00B560AF" w:rsidRDefault="00C86352" w:rsidP="001806CB">
      <w:pPr>
        <w:ind w:left="5579"/>
        <w:jc w:val="center"/>
        <w:rPr>
          <w:sz w:val="22"/>
          <w:szCs w:val="22"/>
        </w:rPr>
      </w:pPr>
      <w:r w:rsidRPr="00B560AF">
        <w:rPr>
          <w:sz w:val="22"/>
          <w:szCs w:val="22"/>
        </w:rPr>
        <w:t>Komisji Przetargowej</w:t>
      </w:r>
    </w:p>
    <w:sectPr w:rsidR="00C86352" w:rsidRPr="00B560AF" w:rsidSect="00DB6730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6352" w:rsidRDefault="00C86352">
      <w:r>
        <w:separator/>
      </w:r>
    </w:p>
  </w:endnote>
  <w:endnote w:type="continuationSeparator" w:id="0">
    <w:p w:rsidR="00C86352" w:rsidRDefault="00C863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orbel">
    <w:panose1 w:val="020B0503020204020204"/>
    <w:charset w:val="EE"/>
    <w:family w:val="swiss"/>
    <w:pitch w:val="variable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352" w:rsidRDefault="00C86352" w:rsidP="00084F1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86352" w:rsidRDefault="00C86352" w:rsidP="00F262C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352" w:rsidRDefault="00C86352" w:rsidP="00084F1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86352" w:rsidRDefault="00C86352" w:rsidP="00F262CE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6352" w:rsidRDefault="00C86352">
      <w:r>
        <w:separator/>
      </w:r>
    </w:p>
  </w:footnote>
  <w:footnote w:type="continuationSeparator" w:id="0">
    <w:p w:rsidR="00C86352" w:rsidRDefault="00C863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352" w:rsidRPr="0091167B" w:rsidRDefault="00C86352" w:rsidP="0091167B">
    <w:pPr>
      <w:tabs>
        <w:tab w:val="center" w:pos="4500"/>
        <w:tab w:val="left" w:pos="739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47.75pt;height:51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F3482A6"/>
    <w:lvl w:ilvl="0">
      <w:numFmt w:val="bullet"/>
      <w:lvlText w:val="*"/>
      <w:lvlJc w:val="left"/>
    </w:lvl>
  </w:abstractNum>
  <w:abstractNum w:abstractNumId="1">
    <w:nsid w:val="00C40FE1"/>
    <w:multiLevelType w:val="hybridMultilevel"/>
    <w:tmpl w:val="C480F65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8677D77"/>
    <w:multiLevelType w:val="hybridMultilevel"/>
    <w:tmpl w:val="07C6A808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4">
    <w:nsid w:val="13472D75"/>
    <w:multiLevelType w:val="hybridMultilevel"/>
    <w:tmpl w:val="1CF659AA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5">
    <w:nsid w:val="1A8B06B6"/>
    <w:multiLevelType w:val="hybridMultilevel"/>
    <w:tmpl w:val="99E212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DB15948"/>
    <w:multiLevelType w:val="hybridMultilevel"/>
    <w:tmpl w:val="880A5D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7953282"/>
    <w:multiLevelType w:val="singleLevel"/>
    <w:tmpl w:val="D0887932"/>
    <w:lvl w:ilvl="0">
      <w:start w:val="10"/>
      <w:numFmt w:val="decimal"/>
      <w:lvlText w:val="%1)"/>
      <w:legacy w:legacy="1" w:legacySpace="0" w:legacyIndent="322"/>
      <w:lvlJc w:val="left"/>
      <w:rPr>
        <w:rFonts w:ascii="Arial" w:hAnsi="Arial" w:cs="Arial" w:hint="default"/>
      </w:rPr>
    </w:lvl>
  </w:abstractNum>
  <w:abstractNum w:abstractNumId="8">
    <w:nsid w:val="2F063B29"/>
    <w:multiLevelType w:val="multilevel"/>
    <w:tmpl w:val="B00068F2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Times New Roman" w:hAnsi="Times New Roman" w:cs="Times New Roman" w:hint="default"/>
      </w:rPr>
    </w:lvl>
  </w:abstractNum>
  <w:abstractNum w:abstractNumId="9">
    <w:nsid w:val="3A3B1DAF"/>
    <w:multiLevelType w:val="hybridMultilevel"/>
    <w:tmpl w:val="F22ADD06"/>
    <w:lvl w:ilvl="0" w:tplc="88FCA90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D785EA3"/>
    <w:multiLevelType w:val="hybridMultilevel"/>
    <w:tmpl w:val="B868F088"/>
    <w:lvl w:ilvl="0" w:tplc="0415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1">
    <w:nsid w:val="424E6615"/>
    <w:multiLevelType w:val="multilevel"/>
    <w:tmpl w:val="D90E8734"/>
    <w:lvl w:ilvl="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9032D73"/>
    <w:multiLevelType w:val="multilevel"/>
    <w:tmpl w:val="EFDA1ED0"/>
    <w:lvl w:ilvl="0">
      <w:start w:val="8"/>
      <w:numFmt w:val="decimal"/>
      <w:lvlText w:val="%1."/>
      <w:lvlJc w:val="left"/>
      <w:pPr>
        <w:ind w:left="360" w:hanging="360"/>
      </w:pPr>
      <w:rPr>
        <w:rFonts w:ascii="Calibri" w:hAnsi="Calibri" w:cs="Times New Roman" w:hint="default"/>
        <w:b/>
      </w:rPr>
    </w:lvl>
    <w:lvl w:ilvl="1">
      <w:start w:val="1"/>
      <w:numFmt w:val="decimal"/>
      <w:lvlText w:val="%1.%2."/>
      <w:lvlJc w:val="left"/>
      <w:pPr>
        <w:ind w:left="1661" w:hanging="720"/>
      </w:pPr>
      <w:rPr>
        <w:rFonts w:ascii="Calibri" w:hAnsi="Calibri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602" w:hanging="720"/>
      </w:pPr>
      <w:rPr>
        <w:rFonts w:ascii="Calibri" w:hAnsi="Calibri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90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84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14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8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38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328" w:hanging="1800"/>
      </w:pPr>
      <w:rPr>
        <w:rFonts w:cs="Times New Roman" w:hint="default"/>
      </w:rPr>
    </w:lvl>
  </w:abstractNum>
  <w:abstractNum w:abstractNumId="13">
    <w:nsid w:val="49CB377B"/>
    <w:multiLevelType w:val="hybridMultilevel"/>
    <w:tmpl w:val="A7665F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C4C4C52"/>
    <w:multiLevelType w:val="multilevel"/>
    <w:tmpl w:val="61FC6DF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5">
    <w:nsid w:val="4F761773"/>
    <w:multiLevelType w:val="hybridMultilevel"/>
    <w:tmpl w:val="B128BD1E"/>
    <w:lvl w:ilvl="0" w:tplc="0415000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A26B82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5061475"/>
    <w:multiLevelType w:val="singleLevel"/>
    <w:tmpl w:val="5E86A85A"/>
    <w:lvl w:ilvl="0">
      <w:start w:val="5"/>
      <w:numFmt w:val="decimal"/>
      <w:lvlText w:val="%1)"/>
      <w:legacy w:legacy="1" w:legacySpace="0" w:legacyIndent="254"/>
      <w:lvlJc w:val="left"/>
      <w:rPr>
        <w:rFonts w:ascii="Calibri" w:hAnsi="Calibri" w:cs="Calibri" w:hint="default"/>
      </w:rPr>
    </w:lvl>
  </w:abstractNum>
  <w:abstractNum w:abstractNumId="17">
    <w:nsid w:val="5F201DAF"/>
    <w:multiLevelType w:val="hybridMultilevel"/>
    <w:tmpl w:val="F21259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669F2D4C"/>
    <w:multiLevelType w:val="hybridMultilevel"/>
    <w:tmpl w:val="0E4262CA"/>
    <w:lvl w:ilvl="0" w:tplc="0415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683F0C4B"/>
    <w:multiLevelType w:val="hybridMultilevel"/>
    <w:tmpl w:val="2F88E168"/>
    <w:lvl w:ilvl="0" w:tplc="D412349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E9589AD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688222FA"/>
    <w:multiLevelType w:val="hybridMultilevel"/>
    <w:tmpl w:val="762A8E92"/>
    <w:lvl w:ilvl="0" w:tplc="04150011">
      <w:start w:val="1"/>
      <w:numFmt w:val="decimal"/>
      <w:lvlText w:val="%1)"/>
      <w:lvlJc w:val="left"/>
      <w:pPr>
        <w:ind w:left="4329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504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576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648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720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792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864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936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10089" w:hanging="180"/>
      </w:pPr>
      <w:rPr>
        <w:rFonts w:cs="Times New Roman"/>
      </w:rPr>
    </w:lvl>
  </w:abstractNum>
  <w:abstractNum w:abstractNumId="21">
    <w:nsid w:val="73A55E1F"/>
    <w:multiLevelType w:val="multilevel"/>
    <w:tmpl w:val="BEDC9688"/>
    <w:lvl w:ilvl="0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ahoma" w:hAnsi="Tahoma" w:cs="Times New Roman" w:hint="default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341"/>
      </w:pPr>
      <w:rPr>
        <w:rFonts w:ascii="Tahoma" w:hAnsi="Tahoma" w:cs="Times New Roman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right"/>
      <w:pPr>
        <w:tabs>
          <w:tab w:val="num" w:pos="1531"/>
        </w:tabs>
        <w:ind w:left="1531" w:hanging="340"/>
      </w:pPr>
      <w:rPr>
        <w:rFonts w:ascii="Tahoma" w:hAnsi="Tahoma" w:cs="Times New Roman" w:hint="default"/>
        <w:b w:val="0"/>
        <w:i w:val="0"/>
        <w:sz w:val="22"/>
        <w:szCs w:val="22"/>
      </w:rPr>
    </w:lvl>
    <w:lvl w:ilvl="3">
      <w:start w:val="1"/>
      <w:numFmt w:val="lowerLetter"/>
      <w:lvlText w:val="%4."/>
      <w:lvlJc w:val="left"/>
      <w:pPr>
        <w:tabs>
          <w:tab w:val="num" w:pos="2171"/>
        </w:tabs>
        <w:ind w:left="2171" w:hanging="374"/>
      </w:pPr>
      <w:rPr>
        <w:rFonts w:cs="Times New Roman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285"/>
        </w:tabs>
        <w:ind w:left="2285" w:hanging="340"/>
      </w:pPr>
      <w:rPr>
        <w:rFonts w:cs="Times New Roman" w:hint="default"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 w:hint="default"/>
      </w:rPr>
    </w:lvl>
  </w:abstractNum>
  <w:abstractNum w:abstractNumId="22">
    <w:nsid w:val="750475B1"/>
    <w:multiLevelType w:val="hybridMultilevel"/>
    <w:tmpl w:val="B7B41960"/>
    <w:lvl w:ilvl="0" w:tplc="88FCA90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797D007C"/>
    <w:multiLevelType w:val="singleLevel"/>
    <w:tmpl w:val="32321F24"/>
    <w:lvl w:ilvl="0">
      <w:start w:val="1"/>
      <w:numFmt w:val="lowerLetter"/>
      <w:lvlText w:val="%1)"/>
      <w:legacy w:legacy="1" w:legacySpace="0" w:legacyIndent="341"/>
      <w:lvlJc w:val="left"/>
      <w:rPr>
        <w:rFonts w:ascii="Arial" w:hAnsi="Arial" w:cs="Arial" w:hint="default"/>
        <w:b w:val="0"/>
      </w:rPr>
    </w:lvl>
  </w:abstractNum>
  <w:abstractNum w:abstractNumId="24">
    <w:nsid w:val="7DA27442"/>
    <w:multiLevelType w:val="multilevel"/>
    <w:tmpl w:val="28A4A794"/>
    <w:lvl w:ilvl="0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>
      <w:start w:val="1"/>
      <w:numFmt w:val="decimal"/>
      <w:lvlText w:val="%2."/>
      <w:legacy w:legacy="1" w:legacySpace="0" w:legacyIndent="0"/>
      <w:lvlJc w:val="left"/>
      <w:pPr>
        <w:ind w:left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3">
      <w:start w:val="1"/>
      <w:numFmt w:val="decimal"/>
      <w:lvlText w:val="%2.%3.%4."/>
      <w:legacy w:legacy="1" w:legacySpace="120" w:legacyIndent="360"/>
      <w:lvlJc w:val="left"/>
      <w:rPr>
        <w:rFonts w:cs="Times New Roman"/>
      </w:rPr>
    </w:lvl>
    <w:lvl w:ilvl="4">
      <w:start w:val="1"/>
      <w:numFmt w:val="lowerLetter"/>
      <w:lvlText w:val="%5)"/>
      <w:legacy w:legacy="1" w:legacySpace="120" w:legacyIndent="360"/>
      <w:lvlJc w:val="left"/>
      <w:rPr>
        <w:rFonts w:cs="Times New Roman"/>
      </w:rPr>
    </w:lvl>
    <w:lvl w:ilvl="5">
      <w:start w:val="1"/>
      <w:numFmt w:val="none"/>
      <w:lvlText w:val=""/>
      <w:legacy w:legacy="1" w:legacySpace="120" w:legacyIndent="360"/>
      <w:lvlJc w:val="left"/>
      <w:rPr>
        <w:rFonts w:cs="Times New Roman"/>
      </w:rPr>
    </w:lvl>
    <w:lvl w:ilvl="6">
      <w:start w:val="1"/>
      <w:numFmt w:val="none"/>
      <w:lvlText w:val=""/>
      <w:legacy w:legacy="1" w:legacySpace="120" w:legacyIndent="360"/>
      <w:lvlJc w:val="left"/>
      <w:rPr>
        <w:rFonts w:cs="Times New Roman"/>
      </w:rPr>
    </w:lvl>
    <w:lvl w:ilvl="7">
      <w:start w:val="1"/>
      <w:numFmt w:val="none"/>
      <w:lvlText w:val=""/>
      <w:legacy w:legacy="1" w:legacySpace="120" w:legacyIndent="360"/>
      <w:lvlJc w:val="left"/>
      <w:rPr>
        <w:rFonts w:cs="Times New Roman"/>
        <w:b/>
      </w:rPr>
    </w:lvl>
    <w:lvl w:ilvl="8">
      <w:start w:val="1"/>
      <w:numFmt w:val="none"/>
      <w:lvlText w:val=""/>
      <w:legacy w:legacy="1" w:legacySpace="120" w:legacyIndent="360"/>
      <w:lvlJc w:val="left"/>
      <w:rPr>
        <w:rFonts w:cs="Times New Roman"/>
      </w:rPr>
    </w:lvl>
  </w:abstractNum>
  <w:abstractNum w:abstractNumId="25">
    <w:nsid w:val="7EA144E2"/>
    <w:multiLevelType w:val="hybridMultilevel"/>
    <w:tmpl w:val="50F8A23A"/>
    <w:lvl w:ilvl="0" w:tplc="C6E26286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37"/>
        </w:tabs>
        <w:ind w:left="183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57"/>
        </w:tabs>
        <w:ind w:left="255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77"/>
        </w:tabs>
        <w:ind w:left="327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97"/>
        </w:tabs>
        <w:ind w:left="399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17"/>
        </w:tabs>
        <w:ind w:left="471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37"/>
        </w:tabs>
        <w:ind w:left="543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57"/>
        </w:tabs>
        <w:ind w:left="615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77"/>
        </w:tabs>
        <w:ind w:left="6877" w:hanging="180"/>
      </w:pPr>
      <w:rPr>
        <w:rFonts w:cs="Times New Roman"/>
      </w:rPr>
    </w:lvl>
  </w:abstractNum>
  <w:num w:numId="1">
    <w:abstractNumId w:val="24"/>
  </w:num>
  <w:num w:numId="2">
    <w:abstractNumId w:val="19"/>
  </w:num>
  <w:num w:numId="3">
    <w:abstractNumId w:val="6"/>
  </w:num>
  <w:num w:numId="4">
    <w:abstractNumId w:val="21"/>
  </w:num>
  <w:num w:numId="5">
    <w:abstractNumId w:val="14"/>
  </w:num>
  <w:num w:numId="6">
    <w:abstractNumId w:val="15"/>
  </w:num>
  <w:num w:numId="7">
    <w:abstractNumId w:val="8"/>
  </w:num>
  <w:num w:numId="8">
    <w:abstractNumId w:val="7"/>
  </w:num>
  <w:num w:numId="9">
    <w:abstractNumId w:val="23"/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0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3"/>
  </w:num>
  <w:num w:numId="18">
    <w:abstractNumId w:val="0"/>
    <w:lvlOverride w:ilvl="0">
      <w:lvl w:ilvl="0">
        <w:numFmt w:val="bullet"/>
        <w:lvlText w:val="•"/>
        <w:legacy w:legacy="1" w:legacySpace="0" w:legacyIndent="139"/>
        <w:lvlJc w:val="left"/>
        <w:rPr>
          <w:rFonts w:ascii="Franklin Gothic Medium" w:hAnsi="Franklin Gothic Medium" w:hint="default"/>
        </w:rPr>
      </w:lvl>
    </w:lvlOverride>
  </w:num>
  <w:num w:numId="19">
    <w:abstractNumId w:val="1"/>
  </w:num>
  <w:num w:numId="20">
    <w:abstractNumId w:val="22"/>
  </w:num>
  <w:num w:numId="21">
    <w:abstractNumId w:val="3"/>
  </w:num>
  <w:num w:numId="22">
    <w:abstractNumId w:val="25"/>
  </w:num>
  <w:num w:numId="23">
    <w:abstractNumId w:val="2"/>
  </w:num>
  <w:num w:numId="24">
    <w:abstractNumId w:val="9"/>
  </w:num>
  <w:num w:numId="25">
    <w:abstractNumId w:val="17"/>
  </w:num>
  <w:num w:numId="26">
    <w:abstractNumId w:val="11"/>
  </w:num>
  <w:num w:numId="27">
    <w:abstractNumId w:val="4"/>
  </w:num>
  <w:num w:numId="2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58C1"/>
    <w:rsid w:val="00013D7D"/>
    <w:rsid w:val="00021831"/>
    <w:rsid w:val="00024E69"/>
    <w:rsid w:val="00030A7C"/>
    <w:rsid w:val="00031C0E"/>
    <w:rsid w:val="0003787A"/>
    <w:rsid w:val="00040D59"/>
    <w:rsid w:val="0004293D"/>
    <w:rsid w:val="00053599"/>
    <w:rsid w:val="0005604F"/>
    <w:rsid w:val="0006385D"/>
    <w:rsid w:val="000647AA"/>
    <w:rsid w:val="000666F9"/>
    <w:rsid w:val="00077AA9"/>
    <w:rsid w:val="00077E08"/>
    <w:rsid w:val="00081559"/>
    <w:rsid w:val="00084F18"/>
    <w:rsid w:val="000869B2"/>
    <w:rsid w:val="00093009"/>
    <w:rsid w:val="000A5DBF"/>
    <w:rsid w:val="000A6528"/>
    <w:rsid w:val="000B52BC"/>
    <w:rsid w:val="000C0F1B"/>
    <w:rsid w:val="000C330B"/>
    <w:rsid w:val="000C716B"/>
    <w:rsid w:val="000D2E5D"/>
    <w:rsid w:val="000F3D80"/>
    <w:rsid w:val="000F49B2"/>
    <w:rsid w:val="000F6C65"/>
    <w:rsid w:val="001110FF"/>
    <w:rsid w:val="00111FE2"/>
    <w:rsid w:val="001156F8"/>
    <w:rsid w:val="00116FF0"/>
    <w:rsid w:val="00121D6D"/>
    <w:rsid w:val="00130041"/>
    <w:rsid w:val="00132652"/>
    <w:rsid w:val="001326C3"/>
    <w:rsid w:val="00134BAD"/>
    <w:rsid w:val="001352BC"/>
    <w:rsid w:val="0013586C"/>
    <w:rsid w:val="00144590"/>
    <w:rsid w:val="0014519A"/>
    <w:rsid w:val="00152219"/>
    <w:rsid w:val="00152431"/>
    <w:rsid w:val="00155E60"/>
    <w:rsid w:val="001708C4"/>
    <w:rsid w:val="00174A2E"/>
    <w:rsid w:val="00176872"/>
    <w:rsid w:val="001806CB"/>
    <w:rsid w:val="0018129A"/>
    <w:rsid w:val="001921B8"/>
    <w:rsid w:val="00197B8C"/>
    <w:rsid w:val="001A56CA"/>
    <w:rsid w:val="001A6904"/>
    <w:rsid w:val="001C22C0"/>
    <w:rsid w:val="001E4DEF"/>
    <w:rsid w:val="001E6928"/>
    <w:rsid w:val="001F2174"/>
    <w:rsid w:val="001F64CD"/>
    <w:rsid w:val="00202BD2"/>
    <w:rsid w:val="00205DB1"/>
    <w:rsid w:val="00211EC3"/>
    <w:rsid w:val="00212604"/>
    <w:rsid w:val="0021330B"/>
    <w:rsid w:val="002154AF"/>
    <w:rsid w:val="0022084A"/>
    <w:rsid w:val="00222A15"/>
    <w:rsid w:val="00222C8B"/>
    <w:rsid w:val="00222DB0"/>
    <w:rsid w:val="002256BD"/>
    <w:rsid w:val="00235DF5"/>
    <w:rsid w:val="0024139F"/>
    <w:rsid w:val="00243583"/>
    <w:rsid w:val="00243CD0"/>
    <w:rsid w:val="00246AAA"/>
    <w:rsid w:val="00253600"/>
    <w:rsid w:val="00253F18"/>
    <w:rsid w:val="00257294"/>
    <w:rsid w:val="0027451A"/>
    <w:rsid w:val="00285907"/>
    <w:rsid w:val="00295584"/>
    <w:rsid w:val="002958C1"/>
    <w:rsid w:val="00295D9D"/>
    <w:rsid w:val="002A1E74"/>
    <w:rsid w:val="002A64F6"/>
    <w:rsid w:val="002B0CCD"/>
    <w:rsid w:val="002D2CFE"/>
    <w:rsid w:val="002E4322"/>
    <w:rsid w:val="002E5A80"/>
    <w:rsid w:val="002E7FE2"/>
    <w:rsid w:val="002F7758"/>
    <w:rsid w:val="003101EF"/>
    <w:rsid w:val="0032055D"/>
    <w:rsid w:val="00332DD3"/>
    <w:rsid w:val="0033502F"/>
    <w:rsid w:val="00335C23"/>
    <w:rsid w:val="00335FC5"/>
    <w:rsid w:val="00336230"/>
    <w:rsid w:val="00337E45"/>
    <w:rsid w:val="00342CC3"/>
    <w:rsid w:val="00350C3A"/>
    <w:rsid w:val="003545C4"/>
    <w:rsid w:val="00360BBF"/>
    <w:rsid w:val="00361647"/>
    <w:rsid w:val="003673D0"/>
    <w:rsid w:val="00370FEE"/>
    <w:rsid w:val="003774AB"/>
    <w:rsid w:val="0038431E"/>
    <w:rsid w:val="003856A6"/>
    <w:rsid w:val="00392F17"/>
    <w:rsid w:val="003D0C28"/>
    <w:rsid w:val="003D3879"/>
    <w:rsid w:val="003D42BC"/>
    <w:rsid w:val="003E690D"/>
    <w:rsid w:val="003F1ABF"/>
    <w:rsid w:val="003F5D2D"/>
    <w:rsid w:val="0040053C"/>
    <w:rsid w:val="00401294"/>
    <w:rsid w:val="00404FB2"/>
    <w:rsid w:val="0041164E"/>
    <w:rsid w:val="004124B3"/>
    <w:rsid w:val="00432635"/>
    <w:rsid w:val="00432733"/>
    <w:rsid w:val="00434BED"/>
    <w:rsid w:val="00437A6B"/>
    <w:rsid w:val="0044020F"/>
    <w:rsid w:val="0044165F"/>
    <w:rsid w:val="00442309"/>
    <w:rsid w:val="00444372"/>
    <w:rsid w:val="00444F56"/>
    <w:rsid w:val="0045574B"/>
    <w:rsid w:val="00457B53"/>
    <w:rsid w:val="00462EA1"/>
    <w:rsid w:val="00467AE9"/>
    <w:rsid w:val="00481784"/>
    <w:rsid w:val="00496A78"/>
    <w:rsid w:val="004A0D33"/>
    <w:rsid w:val="004A1B3E"/>
    <w:rsid w:val="004A7A42"/>
    <w:rsid w:val="004B69EE"/>
    <w:rsid w:val="004B740E"/>
    <w:rsid w:val="004C17C1"/>
    <w:rsid w:val="004C5B68"/>
    <w:rsid w:val="004D3B1D"/>
    <w:rsid w:val="004D6095"/>
    <w:rsid w:val="004E58A4"/>
    <w:rsid w:val="004F77E1"/>
    <w:rsid w:val="00505A6A"/>
    <w:rsid w:val="00507E7F"/>
    <w:rsid w:val="0051048F"/>
    <w:rsid w:val="00513161"/>
    <w:rsid w:val="005136A8"/>
    <w:rsid w:val="0051425D"/>
    <w:rsid w:val="0052005C"/>
    <w:rsid w:val="005251AC"/>
    <w:rsid w:val="00531705"/>
    <w:rsid w:val="005402F6"/>
    <w:rsid w:val="005422F4"/>
    <w:rsid w:val="00543B6B"/>
    <w:rsid w:val="005470B8"/>
    <w:rsid w:val="00547F07"/>
    <w:rsid w:val="00553A6A"/>
    <w:rsid w:val="0056020F"/>
    <w:rsid w:val="00573BDA"/>
    <w:rsid w:val="005777AB"/>
    <w:rsid w:val="0058596D"/>
    <w:rsid w:val="005879D2"/>
    <w:rsid w:val="00595B5E"/>
    <w:rsid w:val="00596720"/>
    <w:rsid w:val="00596987"/>
    <w:rsid w:val="005A7D4C"/>
    <w:rsid w:val="005C3B46"/>
    <w:rsid w:val="005C4FC1"/>
    <w:rsid w:val="005D42AB"/>
    <w:rsid w:val="005D5C6F"/>
    <w:rsid w:val="005E0840"/>
    <w:rsid w:val="005E4730"/>
    <w:rsid w:val="005E5C17"/>
    <w:rsid w:val="005E6DC6"/>
    <w:rsid w:val="005F1299"/>
    <w:rsid w:val="005F30AD"/>
    <w:rsid w:val="005F4109"/>
    <w:rsid w:val="005F5E9A"/>
    <w:rsid w:val="00600BCD"/>
    <w:rsid w:val="006070DB"/>
    <w:rsid w:val="00611D8D"/>
    <w:rsid w:val="006436C6"/>
    <w:rsid w:val="00651ABF"/>
    <w:rsid w:val="00655734"/>
    <w:rsid w:val="006636A5"/>
    <w:rsid w:val="00672F7A"/>
    <w:rsid w:val="0067532D"/>
    <w:rsid w:val="00683CFE"/>
    <w:rsid w:val="00687E71"/>
    <w:rsid w:val="0069115C"/>
    <w:rsid w:val="00694465"/>
    <w:rsid w:val="00694DA8"/>
    <w:rsid w:val="006964B7"/>
    <w:rsid w:val="006B1EBA"/>
    <w:rsid w:val="006D530A"/>
    <w:rsid w:val="006D7C4B"/>
    <w:rsid w:val="006E05DC"/>
    <w:rsid w:val="006E6BE8"/>
    <w:rsid w:val="006E6CD2"/>
    <w:rsid w:val="006F1BDD"/>
    <w:rsid w:val="00705D2B"/>
    <w:rsid w:val="00706C81"/>
    <w:rsid w:val="00710DFD"/>
    <w:rsid w:val="007172B1"/>
    <w:rsid w:val="00730F73"/>
    <w:rsid w:val="00731A75"/>
    <w:rsid w:val="0073263D"/>
    <w:rsid w:val="00740CAB"/>
    <w:rsid w:val="007423CF"/>
    <w:rsid w:val="007437ED"/>
    <w:rsid w:val="0075655D"/>
    <w:rsid w:val="00767843"/>
    <w:rsid w:val="0077280F"/>
    <w:rsid w:val="00775106"/>
    <w:rsid w:val="00785E88"/>
    <w:rsid w:val="00790C77"/>
    <w:rsid w:val="007A4C85"/>
    <w:rsid w:val="007A4EAA"/>
    <w:rsid w:val="007B02FA"/>
    <w:rsid w:val="007B7B39"/>
    <w:rsid w:val="007C77F9"/>
    <w:rsid w:val="007C7F7F"/>
    <w:rsid w:val="007D2BCC"/>
    <w:rsid w:val="007F2710"/>
    <w:rsid w:val="007F71A0"/>
    <w:rsid w:val="008026CE"/>
    <w:rsid w:val="00803AA2"/>
    <w:rsid w:val="00803B59"/>
    <w:rsid w:val="00813224"/>
    <w:rsid w:val="0081323B"/>
    <w:rsid w:val="00813332"/>
    <w:rsid w:val="008218D6"/>
    <w:rsid w:val="00836FB6"/>
    <w:rsid w:val="008408A3"/>
    <w:rsid w:val="008419DC"/>
    <w:rsid w:val="00842A9A"/>
    <w:rsid w:val="00843188"/>
    <w:rsid w:val="008451E2"/>
    <w:rsid w:val="0084537A"/>
    <w:rsid w:val="00845935"/>
    <w:rsid w:val="00847630"/>
    <w:rsid w:val="008546DD"/>
    <w:rsid w:val="008554E6"/>
    <w:rsid w:val="008572C4"/>
    <w:rsid w:val="0086131B"/>
    <w:rsid w:val="00864B90"/>
    <w:rsid w:val="00874DA3"/>
    <w:rsid w:val="0088077C"/>
    <w:rsid w:val="008934F0"/>
    <w:rsid w:val="0089363A"/>
    <w:rsid w:val="00893A3B"/>
    <w:rsid w:val="00895D9D"/>
    <w:rsid w:val="00897C01"/>
    <w:rsid w:val="008B000E"/>
    <w:rsid w:val="008B45A8"/>
    <w:rsid w:val="008D183B"/>
    <w:rsid w:val="008F00B9"/>
    <w:rsid w:val="008F075D"/>
    <w:rsid w:val="008F1572"/>
    <w:rsid w:val="008F6599"/>
    <w:rsid w:val="008F65E1"/>
    <w:rsid w:val="00901AE1"/>
    <w:rsid w:val="009050BA"/>
    <w:rsid w:val="00906E63"/>
    <w:rsid w:val="0091167B"/>
    <w:rsid w:val="00916C72"/>
    <w:rsid w:val="00930803"/>
    <w:rsid w:val="00932A37"/>
    <w:rsid w:val="00935CB0"/>
    <w:rsid w:val="00942C79"/>
    <w:rsid w:val="009438A3"/>
    <w:rsid w:val="00947767"/>
    <w:rsid w:val="009527DA"/>
    <w:rsid w:val="009638FC"/>
    <w:rsid w:val="00964382"/>
    <w:rsid w:val="00966A5A"/>
    <w:rsid w:val="0097146B"/>
    <w:rsid w:val="00971EF6"/>
    <w:rsid w:val="00981EA5"/>
    <w:rsid w:val="00991CA6"/>
    <w:rsid w:val="009930A7"/>
    <w:rsid w:val="00994833"/>
    <w:rsid w:val="00995574"/>
    <w:rsid w:val="009B180A"/>
    <w:rsid w:val="009B27AE"/>
    <w:rsid w:val="009B5B1E"/>
    <w:rsid w:val="009C01EE"/>
    <w:rsid w:val="009C1E3D"/>
    <w:rsid w:val="009C21D9"/>
    <w:rsid w:val="009C24C2"/>
    <w:rsid w:val="009C445F"/>
    <w:rsid w:val="009C5B2E"/>
    <w:rsid w:val="009C6C66"/>
    <w:rsid w:val="009D21C7"/>
    <w:rsid w:val="009D2DB4"/>
    <w:rsid w:val="009F1DEC"/>
    <w:rsid w:val="009F30E9"/>
    <w:rsid w:val="009F5ED2"/>
    <w:rsid w:val="009F6128"/>
    <w:rsid w:val="00A05879"/>
    <w:rsid w:val="00A065C4"/>
    <w:rsid w:val="00A066BF"/>
    <w:rsid w:val="00A118EA"/>
    <w:rsid w:val="00A263C9"/>
    <w:rsid w:val="00A33E44"/>
    <w:rsid w:val="00A33EB4"/>
    <w:rsid w:val="00A507F5"/>
    <w:rsid w:val="00A5285E"/>
    <w:rsid w:val="00A55BD1"/>
    <w:rsid w:val="00A55FF9"/>
    <w:rsid w:val="00A57FD8"/>
    <w:rsid w:val="00A87123"/>
    <w:rsid w:val="00A87E6F"/>
    <w:rsid w:val="00AA7CC6"/>
    <w:rsid w:val="00AB1C6E"/>
    <w:rsid w:val="00AC6126"/>
    <w:rsid w:val="00AD7E85"/>
    <w:rsid w:val="00AE1AC4"/>
    <w:rsid w:val="00AE45AE"/>
    <w:rsid w:val="00AE56AB"/>
    <w:rsid w:val="00AE7902"/>
    <w:rsid w:val="00AF2B41"/>
    <w:rsid w:val="00AF603D"/>
    <w:rsid w:val="00B05F9D"/>
    <w:rsid w:val="00B07E11"/>
    <w:rsid w:val="00B2356D"/>
    <w:rsid w:val="00B262CC"/>
    <w:rsid w:val="00B41DE9"/>
    <w:rsid w:val="00B42B14"/>
    <w:rsid w:val="00B43901"/>
    <w:rsid w:val="00B43C44"/>
    <w:rsid w:val="00B4777A"/>
    <w:rsid w:val="00B560AF"/>
    <w:rsid w:val="00B56CFD"/>
    <w:rsid w:val="00B57F0F"/>
    <w:rsid w:val="00B67233"/>
    <w:rsid w:val="00B71E14"/>
    <w:rsid w:val="00B80CA7"/>
    <w:rsid w:val="00B8405B"/>
    <w:rsid w:val="00B856F0"/>
    <w:rsid w:val="00B97059"/>
    <w:rsid w:val="00BA420D"/>
    <w:rsid w:val="00BA4E87"/>
    <w:rsid w:val="00BB26FB"/>
    <w:rsid w:val="00BC1F32"/>
    <w:rsid w:val="00BC62F8"/>
    <w:rsid w:val="00BE0F31"/>
    <w:rsid w:val="00BF0B22"/>
    <w:rsid w:val="00BF403A"/>
    <w:rsid w:val="00BF485A"/>
    <w:rsid w:val="00C11228"/>
    <w:rsid w:val="00C12498"/>
    <w:rsid w:val="00C235DB"/>
    <w:rsid w:val="00C314EB"/>
    <w:rsid w:val="00C33BCF"/>
    <w:rsid w:val="00C35D66"/>
    <w:rsid w:val="00C368BD"/>
    <w:rsid w:val="00C542D2"/>
    <w:rsid w:val="00C55A81"/>
    <w:rsid w:val="00C6074B"/>
    <w:rsid w:val="00C63C82"/>
    <w:rsid w:val="00C742C0"/>
    <w:rsid w:val="00C80153"/>
    <w:rsid w:val="00C839A1"/>
    <w:rsid w:val="00C858D9"/>
    <w:rsid w:val="00C86352"/>
    <w:rsid w:val="00C91739"/>
    <w:rsid w:val="00C945E3"/>
    <w:rsid w:val="00C94FE0"/>
    <w:rsid w:val="00CA1AC1"/>
    <w:rsid w:val="00CA73D5"/>
    <w:rsid w:val="00CB0407"/>
    <w:rsid w:val="00CB66FD"/>
    <w:rsid w:val="00CB71E1"/>
    <w:rsid w:val="00CC00AD"/>
    <w:rsid w:val="00CC59DA"/>
    <w:rsid w:val="00CD6601"/>
    <w:rsid w:val="00D010E6"/>
    <w:rsid w:val="00D02C6E"/>
    <w:rsid w:val="00D03A40"/>
    <w:rsid w:val="00D042F1"/>
    <w:rsid w:val="00D06685"/>
    <w:rsid w:val="00D130FC"/>
    <w:rsid w:val="00D178F9"/>
    <w:rsid w:val="00D22310"/>
    <w:rsid w:val="00D26735"/>
    <w:rsid w:val="00D26A27"/>
    <w:rsid w:val="00D2722C"/>
    <w:rsid w:val="00D31782"/>
    <w:rsid w:val="00D4442E"/>
    <w:rsid w:val="00D4458C"/>
    <w:rsid w:val="00D47310"/>
    <w:rsid w:val="00D52ADF"/>
    <w:rsid w:val="00D645ED"/>
    <w:rsid w:val="00D70988"/>
    <w:rsid w:val="00D7422A"/>
    <w:rsid w:val="00D8311F"/>
    <w:rsid w:val="00DA0EEF"/>
    <w:rsid w:val="00DA1D64"/>
    <w:rsid w:val="00DA43ED"/>
    <w:rsid w:val="00DA4829"/>
    <w:rsid w:val="00DB6730"/>
    <w:rsid w:val="00DC5E42"/>
    <w:rsid w:val="00DD4DEE"/>
    <w:rsid w:val="00DD545C"/>
    <w:rsid w:val="00DD73E3"/>
    <w:rsid w:val="00DE186C"/>
    <w:rsid w:val="00DE4B50"/>
    <w:rsid w:val="00DE7177"/>
    <w:rsid w:val="00DE722F"/>
    <w:rsid w:val="00DE75FF"/>
    <w:rsid w:val="00DF3CF2"/>
    <w:rsid w:val="00DF6398"/>
    <w:rsid w:val="00DF64D4"/>
    <w:rsid w:val="00DF782B"/>
    <w:rsid w:val="00DF7881"/>
    <w:rsid w:val="00E07906"/>
    <w:rsid w:val="00E131CE"/>
    <w:rsid w:val="00E21E0D"/>
    <w:rsid w:val="00E2349B"/>
    <w:rsid w:val="00E33403"/>
    <w:rsid w:val="00E334F1"/>
    <w:rsid w:val="00E37581"/>
    <w:rsid w:val="00E407E4"/>
    <w:rsid w:val="00E426B4"/>
    <w:rsid w:val="00E53227"/>
    <w:rsid w:val="00E53A21"/>
    <w:rsid w:val="00E545C0"/>
    <w:rsid w:val="00E55792"/>
    <w:rsid w:val="00E6026D"/>
    <w:rsid w:val="00E6730C"/>
    <w:rsid w:val="00E67791"/>
    <w:rsid w:val="00E7774F"/>
    <w:rsid w:val="00E84381"/>
    <w:rsid w:val="00E91DB3"/>
    <w:rsid w:val="00E948DF"/>
    <w:rsid w:val="00EA1F28"/>
    <w:rsid w:val="00EA3319"/>
    <w:rsid w:val="00EA3CC7"/>
    <w:rsid w:val="00EA44AA"/>
    <w:rsid w:val="00EA4C13"/>
    <w:rsid w:val="00EA6D54"/>
    <w:rsid w:val="00EB3136"/>
    <w:rsid w:val="00EC0DD9"/>
    <w:rsid w:val="00EE79D6"/>
    <w:rsid w:val="00EF05A0"/>
    <w:rsid w:val="00EF3E64"/>
    <w:rsid w:val="00F0369A"/>
    <w:rsid w:val="00F126CD"/>
    <w:rsid w:val="00F14183"/>
    <w:rsid w:val="00F21814"/>
    <w:rsid w:val="00F23D4C"/>
    <w:rsid w:val="00F241E7"/>
    <w:rsid w:val="00F245E1"/>
    <w:rsid w:val="00F24E74"/>
    <w:rsid w:val="00F262CE"/>
    <w:rsid w:val="00F3477C"/>
    <w:rsid w:val="00F36542"/>
    <w:rsid w:val="00F36598"/>
    <w:rsid w:val="00F37BC3"/>
    <w:rsid w:val="00F42A4C"/>
    <w:rsid w:val="00F50E14"/>
    <w:rsid w:val="00F56A05"/>
    <w:rsid w:val="00F57AD4"/>
    <w:rsid w:val="00F61BCC"/>
    <w:rsid w:val="00F6668D"/>
    <w:rsid w:val="00F757A8"/>
    <w:rsid w:val="00F8027F"/>
    <w:rsid w:val="00F81116"/>
    <w:rsid w:val="00F956E9"/>
    <w:rsid w:val="00F97EA4"/>
    <w:rsid w:val="00FB1071"/>
    <w:rsid w:val="00FC0246"/>
    <w:rsid w:val="00FD17CF"/>
    <w:rsid w:val="00FD2160"/>
    <w:rsid w:val="00FD6F32"/>
    <w:rsid w:val="00FD7654"/>
    <w:rsid w:val="00FE58A5"/>
    <w:rsid w:val="00FF7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3188"/>
    <w:rPr>
      <w:sz w:val="24"/>
      <w:szCs w:val="20"/>
    </w:rPr>
  </w:style>
  <w:style w:type="paragraph" w:styleId="Heading2">
    <w:name w:val="heading 2"/>
    <w:aliases w:val="Topic Heading,sh,Section heading,sh2,sh3,sh4,sh5,sh6,sh7,sh1,sh8,sh9,sh10,sh11,sh12,sh13,sh14,sh15,sh16,sh17,sh18,sh19,Section heading1,sh21,sh31,sh41,Section heading2,sh22,sh32,sh42,Section heading3,sh23,sh33,sh43,sh51,Section heading4,sh24"/>
    <w:basedOn w:val="Normal"/>
    <w:next w:val="Normal"/>
    <w:link w:val="Heading2Char1"/>
    <w:uiPriority w:val="99"/>
    <w:qFormat/>
    <w:rsid w:val="00843188"/>
    <w:pPr>
      <w:keepNext/>
      <w:spacing w:line="360" w:lineRule="auto"/>
      <w:outlineLvl w:val="1"/>
    </w:pPr>
    <w:rPr>
      <w:rFonts w:ascii="Garamond" w:hAnsi="Garamond"/>
      <w:b/>
      <w:bCs/>
      <w:sz w:val="28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A0EEF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43188"/>
    <w:pPr>
      <w:keepNext/>
      <w:ind w:left="4248"/>
      <w:outlineLvl w:val="3"/>
    </w:pPr>
    <w:rPr>
      <w:rFonts w:ascii="Garamond" w:hAnsi="Garamond"/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Topic Heading Char,sh Char,Section heading Char,sh2 Char,sh3 Char,sh4 Char,sh5 Char,sh6 Char,sh7 Char,sh1 Char,sh8 Char,sh9 Char,sh10 Char,sh11 Char,sh12 Char,sh13 Char,sh14 Char,sh15 Char,sh16 Char,sh17 Char,sh18 Char,sh19 Char,sh21 Char"/>
    <w:basedOn w:val="DefaultParagraphFont"/>
    <w:link w:val="Heading2"/>
    <w:uiPriority w:val="9"/>
    <w:semiHidden/>
    <w:rsid w:val="008F308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A0EEF"/>
    <w:rPr>
      <w:rFonts w:ascii="Arial" w:hAnsi="Arial" w:cs="Times New Roman"/>
      <w:b/>
      <w:sz w:val="26"/>
      <w:lang w:val="pl-PL"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A7D4C"/>
    <w:rPr>
      <w:rFonts w:ascii="Calibri" w:hAnsi="Calibri" w:cs="Times New Roman"/>
      <w:b/>
      <w:bCs/>
      <w:sz w:val="28"/>
      <w:szCs w:val="28"/>
    </w:rPr>
  </w:style>
  <w:style w:type="character" w:customStyle="1" w:styleId="Heading2Char9">
    <w:name w:val="Heading 2 Char9"/>
    <w:aliases w:val="Topic Heading Char9,sh Char9,Section heading Char9,sh2 Char9,sh3 Char9,sh4 Char9,sh5 Char9,sh6 Char9,sh7 Char9,sh1 Char9,sh8 Char9,sh9 Char9,sh10 Char9,sh11 Char9,sh12 Char9,sh13 Char9,sh14 Char9,sh15 Char9,sh16 Char9,sh17 Char9,sh21 Cha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2Char8">
    <w:name w:val="Heading 2 Char8"/>
    <w:aliases w:val="Topic Heading Char8,sh Char8,Section heading Char8,sh2 Char8,sh3 Char8,sh4 Char8,sh5 Char8,sh6 Char8,sh7 Char8,sh1 Char8,sh8 Char8,sh9 Char8,sh10 Char8,sh11 Char8,sh12 Char8,sh13 Char8,sh14 Char8,sh15 Char8,sh16 Char8,sh17 Char8,sh21 Ch"/>
    <w:basedOn w:val="DefaultParagraphFont"/>
    <w:link w:val="Heading2"/>
    <w:uiPriority w:val="99"/>
    <w:semiHidden/>
    <w:locked/>
    <w:rsid w:val="00F56A0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2Char7">
    <w:name w:val="Heading 2 Char7"/>
    <w:aliases w:val="Topic Heading Char7,sh Char7,Section heading Char7,sh2 Char7,sh3 Char7,sh4 Char7,sh5 Char7,sh6 Char7,sh7 Char7,sh1 Char7,sh8 Char7,sh9 Char7,sh10 Char7,sh11 Char7,sh12 Char7,sh13 Char7,sh14 Char7,sh15 Char7,sh16 Char7,sh17 Char7,sh21 Ch6"/>
    <w:basedOn w:val="DefaultParagraphFont"/>
    <w:link w:val="Heading2"/>
    <w:uiPriority w:val="99"/>
    <w:semiHidden/>
    <w:locked/>
    <w:rsid w:val="004124B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2Char6">
    <w:name w:val="Heading 2 Char6"/>
    <w:aliases w:val="Topic Heading Char6,sh Char6,Section heading Char6,sh2 Char6,sh3 Char6,sh4 Char6,sh5 Char6,sh6 Char6,sh7 Char6,sh1 Char6,sh8 Char6,sh9 Char6,sh10 Char6,sh11 Char6,sh12 Char6,sh13 Char6,sh14 Char6,sh15 Char6,sh16 Char6,sh17 Char6,sh21 Ch5"/>
    <w:basedOn w:val="DefaultParagraphFont"/>
    <w:link w:val="Heading2"/>
    <w:uiPriority w:val="99"/>
    <w:semiHidden/>
    <w:locked/>
    <w:rsid w:val="00E53A2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2Char5">
    <w:name w:val="Heading 2 Char5"/>
    <w:aliases w:val="Topic Heading Char5,sh Char5,Section heading Char5,sh2 Char5,sh3 Char5,sh4 Char5,sh5 Char5,sh6 Char5,sh7 Char5,sh1 Char5,sh8 Char5,sh9 Char5,sh10 Char5,sh11 Char5,sh12 Char5,sh13 Char5,sh14 Char5,sh15 Char5,sh16 Char5,sh17 Char5,sh21 Ch4"/>
    <w:basedOn w:val="DefaultParagraphFont"/>
    <w:link w:val="Heading2"/>
    <w:uiPriority w:val="99"/>
    <w:semiHidden/>
    <w:locked/>
    <w:rsid w:val="00E948D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2Char4">
    <w:name w:val="Heading 2 Char4"/>
    <w:aliases w:val="Topic Heading Char4,sh Char4,Section heading Char4,sh2 Char4,sh3 Char4,sh4 Char4,sh5 Char4,sh6 Char4,sh7 Char4,sh1 Char4,sh8 Char4,sh9 Char4,sh10 Char4,sh11 Char4,sh12 Char4,sh13 Char4,sh14 Char4,sh15 Char4,sh16 Char4,sh17 Char4,sh21 Ch3"/>
    <w:basedOn w:val="DefaultParagraphFont"/>
    <w:link w:val="Heading2"/>
    <w:uiPriority w:val="99"/>
    <w:semiHidden/>
    <w:locked/>
    <w:rsid w:val="005D42AB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2Char3">
    <w:name w:val="Heading 2 Char3"/>
    <w:aliases w:val="Topic Heading Char3,sh Char3,Section heading Char3,sh2 Char3,sh3 Char3,sh4 Char3,sh5 Char3,sh6 Char3,sh7 Char3,sh1 Char3,sh8 Char3,sh9 Char3,sh10 Char3,sh11 Char3,sh12 Char3,sh13 Char3,sh14 Char3,sh15 Char3,sh16 Char3,sh17 Char3,sh21 Ch2"/>
    <w:basedOn w:val="DefaultParagraphFont"/>
    <w:link w:val="Heading2"/>
    <w:uiPriority w:val="99"/>
    <w:semiHidden/>
    <w:locked/>
    <w:rsid w:val="007F71A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2Char2">
    <w:name w:val="Heading 2 Char2"/>
    <w:aliases w:val="Topic Heading Char2,sh Char2,Section heading Char2,sh2 Char2,sh3 Char2,sh4 Char2,sh5 Char2,sh6 Char2,sh7 Char2,sh1 Char2,sh8 Char2,sh9 Char2,sh10 Char2,sh11 Char2,sh12 Char2,sh13 Char2,sh14 Char2,sh15 Char2,sh16 Char2,sh17 Char2,sh21 Ch1"/>
    <w:basedOn w:val="DefaultParagraphFont"/>
    <w:link w:val="Heading2"/>
    <w:uiPriority w:val="99"/>
    <w:semiHidden/>
    <w:locked/>
    <w:rsid w:val="00013D7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2Char1">
    <w:name w:val="Heading 2 Char1"/>
    <w:aliases w:val="Topic Heading Char1,sh Char1,Section heading Char1,sh2 Char1,sh3 Char1,sh4 Char1,sh5 Char1,sh6 Char1,sh7 Char1,sh1 Char1,sh8 Char1,sh9 Char1,sh10 Char1,sh11 Char1,sh12 Char1,sh13 Char1,sh14 Char1,sh15 Char1,sh16 Char1,sh17 Char1"/>
    <w:basedOn w:val="DefaultParagraphFont"/>
    <w:link w:val="Heading2"/>
    <w:uiPriority w:val="99"/>
    <w:semiHidden/>
    <w:locked/>
    <w:rsid w:val="005A7D4C"/>
    <w:rPr>
      <w:rFonts w:ascii="Cambria" w:hAnsi="Cambria" w:cs="Times New Roman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2958C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A7D4C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2958C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A7D4C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35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A7D4C"/>
    <w:rPr>
      <w:rFonts w:cs="Times New Roman"/>
      <w:sz w:val="2"/>
    </w:rPr>
  </w:style>
  <w:style w:type="paragraph" w:customStyle="1" w:styleId="Style34">
    <w:name w:val="Style34"/>
    <w:basedOn w:val="Normal"/>
    <w:uiPriority w:val="99"/>
    <w:rsid w:val="006F1BDD"/>
    <w:pPr>
      <w:widowControl w:val="0"/>
      <w:autoSpaceDE w:val="0"/>
      <w:autoSpaceDN w:val="0"/>
      <w:adjustRightInd w:val="0"/>
    </w:pPr>
    <w:rPr>
      <w:szCs w:val="24"/>
    </w:rPr>
  </w:style>
  <w:style w:type="character" w:styleId="CommentReference">
    <w:name w:val="annotation reference"/>
    <w:basedOn w:val="DefaultParagraphFont"/>
    <w:uiPriority w:val="99"/>
    <w:semiHidden/>
    <w:rsid w:val="0040053C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40053C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A7D4C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005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A7D4C"/>
    <w:rPr>
      <w:b/>
      <w:bCs/>
    </w:rPr>
  </w:style>
  <w:style w:type="paragraph" w:customStyle="1" w:styleId="xl68">
    <w:name w:val="xl68"/>
    <w:basedOn w:val="Normal"/>
    <w:uiPriority w:val="99"/>
    <w:rsid w:val="00D52ADF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eastAsia="en-US"/>
    </w:rPr>
  </w:style>
  <w:style w:type="character" w:styleId="PageNumber">
    <w:name w:val="page number"/>
    <w:basedOn w:val="DefaultParagraphFont"/>
    <w:uiPriority w:val="99"/>
    <w:rsid w:val="00F262CE"/>
    <w:rPr>
      <w:rFonts w:cs="Times New Roman"/>
    </w:rPr>
  </w:style>
  <w:style w:type="paragraph" w:customStyle="1" w:styleId="Style3">
    <w:name w:val="Style3"/>
    <w:basedOn w:val="Normal"/>
    <w:uiPriority w:val="99"/>
    <w:rsid w:val="007423CF"/>
    <w:pPr>
      <w:widowControl w:val="0"/>
      <w:autoSpaceDE w:val="0"/>
      <w:autoSpaceDN w:val="0"/>
      <w:adjustRightInd w:val="0"/>
      <w:spacing w:line="211" w:lineRule="exact"/>
      <w:jc w:val="both"/>
    </w:pPr>
    <w:rPr>
      <w:rFonts w:ascii="Arial" w:hAnsi="Arial"/>
      <w:szCs w:val="24"/>
    </w:rPr>
  </w:style>
  <w:style w:type="paragraph" w:customStyle="1" w:styleId="Style7">
    <w:name w:val="Style7"/>
    <w:basedOn w:val="Normal"/>
    <w:uiPriority w:val="99"/>
    <w:rsid w:val="007423CF"/>
    <w:pPr>
      <w:widowControl w:val="0"/>
      <w:autoSpaceDE w:val="0"/>
      <w:autoSpaceDN w:val="0"/>
      <w:adjustRightInd w:val="0"/>
      <w:spacing w:line="213" w:lineRule="exact"/>
      <w:jc w:val="both"/>
    </w:pPr>
    <w:rPr>
      <w:rFonts w:ascii="Arial" w:hAnsi="Arial"/>
      <w:szCs w:val="24"/>
    </w:rPr>
  </w:style>
  <w:style w:type="paragraph" w:customStyle="1" w:styleId="Style8">
    <w:name w:val="Style8"/>
    <w:basedOn w:val="Normal"/>
    <w:uiPriority w:val="99"/>
    <w:rsid w:val="007423CF"/>
    <w:pPr>
      <w:widowControl w:val="0"/>
      <w:autoSpaceDE w:val="0"/>
      <w:autoSpaceDN w:val="0"/>
      <w:adjustRightInd w:val="0"/>
      <w:spacing w:line="206" w:lineRule="exact"/>
      <w:ind w:hanging="341"/>
      <w:jc w:val="both"/>
    </w:pPr>
    <w:rPr>
      <w:rFonts w:ascii="Arial" w:hAnsi="Arial"/>
      <w:szCs w:val="24"/>
    </w:rPr>
  </w:style>
  <w:style w:type="character" w:customStyle="1" w:styleId="FontStyle22">
    <w:name w:val="Font Style22"/>
    <w:uiPriority w:val="99"/>
    <w:rsid w:val="007423CF"/>
    <w:rPr>
      <w:rFonts w:ascii="Arial" w:hAnsi="Arial"/>
      <w:b/>
      <w:sz w:val="18"/>
    </w:rPr>
  </w:style>
  <w:style w:type="character" w:customStyle="1" w:styleId="FontStyle24">
    <w:name w:val="Font Style24"/>
    <w:uiPriority w:val="99"/>
    <w:rsid w:val="007423CF"/>
    <w:rPr>
      <w:rFonts w:ascii="Arial" w:hAnsi="Arial"/>
      <w:sz w:val="18"/>
    </w:rPr>
  </w:style>
  <w:style w:type="character" w:customStyle="1" w:styleId="FontStyle25">
    <w:name w:val="Font Style25"/>
    <w:uiPriority w:val="99"/>
    <w:rsid w:val="007423CF"/>
    <w:rPr>
      <w:rFonts w:ascii="Arial" w:hAnsi="Arial"/>
      <w:i/>
      <w:sz w:val="18"/>
    </w:rPr>
  </w:style>
  <w:style w:type="paragraph" w:customStyle="1" w:styleId="Style18">
    <w:name w:val="Style18"/>
    <w:basedOn w:val="Normal"/>
    <w:uiPriority w:val="99"/>
    <w:rsid w:val="007423CF"/>
    <w:pPr>
      <w:widowControl w:val="0"/>
      <w:autoSpaceDE w:val="0"/>
      <w:autoSpaceDN w:val="0"/>
      <w:adjustRightInd w:val="0"/>
      <w:spacing w:line="289" w:lineRule="exact"/>
      <w:jc w:val="both"/>
    </w:pPr>
    <w:rPr>
      <w:rFonts w:ascii="Arial" w:hAnsi="Arial"/>
      <w:szCs w:val="24"/>
    </w:rPr>
  </w:style>
  <w:style w:type="paragraph" w:customStyle="1" w:styleId="Style19">
    <w:name w:val="Style19"/>
    <w:basedOn w:val="Normal"/>
    <w:uiPriority w:val="99"/>
    <w:rsid w:val="007423CF"/>
    <w:pPr>
      <w:widowControl w:val="0"/>
      <w:autoSpaceDE w:val="0"/>
      <w:autoSpaceDN w:val="0"/>
      <w:adjustRightInd w:val="0"/>
      <w:spacing w:line="211" w:lineRule="exact"/>
      <w:ind w:hanging="341"/>
    </w:pPr>
    <w:rPr>
      <w:rFonts w:ascii="Arial" w:hAnsi="Arial"/>
      <w:szCs w:val="24"/>
    </w:rPr>
  </w:style>
  <w:style w:type="paragraph" w:customStyle="1" w:styleId="Style16">
    <w:name w:val="Style16"/>
    <w:basedOn w:val="Normal"/>
    <w:uiPriority w:val="99"/>
    <w:rsid w:val="007423CF"/>
    <w:pPr>
      <w:widowControl w:val="0"/>
      <w:autoSpaceDE w:val="0"/>
      <w:autoSpaceDN w:val="0"/>
      <w:adjustRightInd w:val="0"/>
      <w:spacing w:line="586" w:lineRule="exact"/>
      <w:ind w:hanging="595"/>
    </w:pPr>
    <w:rPr>
      <w:rFonts w:ascii="Arial" w:hAnsi="Arial"/>
      <w:szCs w:val="24"/>
    </w:rPr>
  </w:style>
  <w:style w:type="paragraph" w:customStyle="1" w:styleId="Style14">
    <w:name w:val="Style14"/>
    <w:basedOn w:val="Normal"/>
    <w:uiPriority w:val="99"/>
    <w:rsid w:val="007423CF"/>
    <w:pPr>
      <w:widowControl w:val="0"/>
      <w:autoSpaceDE w:val="0"/>
      <w:autoSpaceDN w:val="0"/>
      <w:adjustRightInd w:val="0"/>
      <w:spacing w:line="218" w:lineRule="exact"/>
      <w:ind w:hanging="322"/>
      <w:jc w:val="both"/>
    </w:pPr>
    <w:rPr>
      <w:rFonts w:ascii="Arial" w:hAnsi="Arial"/>
      <w:szCs w:val="24"/>
    </w:rPr>
  </w:style>
  <w:style w:type="paragraph" w:customStyle="1" w:styleId="Style17">
    <w:name w:val="Style17"/>
    <w:basedOn w:val="Normal"/>
    <w:uiPriority w:val="99"/>
    <w:rsid w:val="007423CF"/>
    <w:pPr>
      <w:widowControl w:val="0"/>
      <w:autoSpaceDE w:val="0"/>
      <w:autoSpaceDN w:val="0"/>
      <w:adjustRightInd w:val="0"/>
      <w:spacing w:line="216" w:lineRule="exact"/>
      <w:ind w:hanging="346"/>
    </w:pPr>
    <w:rPr>
      <w:rFonts w:ascii="Arial" w:hAnsi="Arial"/>
      <w:szCs w:val="24"/>
    </w:rPr>
  </w:style>
  <w:style w:type="character" w:customStyle="1" w:styleId="FontStyle33">
    <w:name w:val="Font Style33"/>
    <w:uiPriority w:val="99"/>
    <w:rsid w:val="007423CF"/>
    <w:rPr>
      <w:rFonts w:ascii="Arial" w:hAnsi="Arial"/>
      <w:sz w:val="18"/>
    </w:rPr>
  </w:style>
  <w:style w:type="character" w:customStyle="1" w:styleId="FontStyle17">
    <w:name w:val="Font Style17"/>
    <w:uiPriority w:val="99"/>
    <w:rsid w:val="00462EA1"/>
    <w:rPr>
      <w:rFonts w:ascii="Franklin Gothic Medium" w:hAnsi="Franklin Gothic Medium"/>
      <w:sz w:val="20"/>
    </w:rPr>
  </w:style>
  <w:style w:type="paragraph" w:customStyle="1" w:styleId="Style6">
    <w:name w:val="Style6"/>
    <w:basedOn w:val="Normal"/>
    <w:uiPriority w:val="99"/>
    <w:rsid w:val="00462EA1"/>
    <w:pPr>
      <w:widowControl w:val="0"/>
      <w:autoSpaceDE w:val="0"/>
      <w:autoSpaceDN w:val="0"/>
      <w:adjustRightInd w:val="0"/>
      <w:spacing w:line="272" w:lineRule="exact"/>
      <w:ind w:hanging="331"/>
      <w:jc w:val="both"/>
    </w:pPr>
    <w:rPr>
      <w:rFonts w:ascii="Arial Narrow" w:hAnsi="Arial Narrow"/>
      <w:szCs w:val="24"/>
    </w:rPr>
  </w:style>
  <w:style w:type="character" w:customStyle="1" w:styleId="FontStyle16">
    <w:name w:val="Font Style16"/>
    <w:uiPriority w:val="99"/>
    <w:rsid w:val="00462EA1"/>
    <w:rPr>
      <w:rFonts w:ascii="Franklin Gothic Medium" w:hAnsi="Franklin Gothic Medium"/>
      <w:sz w:val="18"/>
    </w:rPr>
  </w:style>
  <w:style w:type="paragraph" w:customStyle="1" w:styleId="Style5">
    <w:name w:val="Style5"/>
    <w:basedOn w:val="Normal"/>
    <w:uiPriority w:val="99"/>
    <w:rsid w:val="00462EA1"/>
    <w:pPr>
      <w:widowControl w:val="0"/>
      <w:autoSpaceDE w:val="0"/>
      <w:autoSpaceDN w:val="0"/>
      <w:adjustRightInd w:val="0"/>
    </w:pPr>
    <w:rPr>
      <w:rFonts w:ascii="Arial Narrow" w:hAnsi="Arial Narrow"/>
      <w:szCs w:val="24"/>
    </w:rPr>
  </w:style>
  <w:style w:type="character" w:customStyle="1" w:styleId="FontStyle11">
    <w:name w:val="Font Style11"/>
    <w:uiPriority w:val="99"/>
    <w:rsid w:val="00462EA1"/>
    <w:rPr>
      <w:rFonts w:ascii="Franklin Gothic Medium" w:hAnsi="Franklin Gothic Medium"/>
      <w:sz w:val="22"/>
    </w:rPr>
  </w:style>
  <w:style w:type="paragraph" w:styleId="BodyText">
    <w:name w:val="Body Text"/>
    <w:basedOn w:val="Normal"/>
    <w:link w:val="BodyTextChar"/>
    <w:uiPriority w:val="99"/>
    <w:semiHidden/>
    <w:rsid w:val="00401294"/>
    <w:pPr>
      <w:widowControl w:val="0"/>
      <w:autoSpaceDE w:val="0"/>
      <w:autoSpaceDN w:val="0"/>
    </w:pPr>
    <w:rPr>
      <w:color w:val="000000"/>
      <w:szCs w:val="24"/>
      <w:lang w:val="cs-CZ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401294"/>
    <w:rPr>
      <w:rFonts w:eastAsia="Times New Roman" w:cs="Times New Roman"/>
      <w:color w:val="000000"/>
      <w:sz w:val="24"/>
      <w:lang w:val="cs-CZ" w:eastAsia="pl-PL"/>
    </w:rPr>
  </w:style>
  <w:style w:type="paragraph" w:customStyle="1" w:styleId="ListParagraph1">
    <w:name w:val="List Paragraph1"/>
    <w:basedOn w:val="Normal"/>
    <w:uiPriority w:val="99"/>
    <w:rsid w:val="0040129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msolistparagraph0">
    <w:name w:val="msolistparagraph"/>
    <w:basedOn w:val="Normal"/>
    <w:uiPriority w:val="99"/>
    <w:rsid w:val="009C5B2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37">
    <w:name w:val="Font Style37"/>
    <w:uiPriority w:val="99"/>
    <w:rsid w:val="00901AE1"/>
    <w:rPr>
      <w:rFonts w:ascii="MS Reference Sans Serif" w:hAnsi="MS Reference Sans Serif"/>
      <w:sz w:val="12"/>
    </w:rPr>
  </w:style>
  <w:style w:type="character" w:customStyle="1" w:styleId="FontStyle39">
    <w:name w:val="Font Style39"/>
    <w:uiPriority w:val="99"/>
    <w:rsid w:val="00901AE1"/>
    <w:rPr>
      <w:rFonts w:ascii="Corbel" w:hAnsi="Corbel"/>
      <w:sz w:val="16"/>
    </w:rPr>
  </w:style>
  <w:style w:type="character" w:customStyle="1" w:styleId="FontStyle36">
    <w:name w:val="Font Style36"/>
    <w:uiPriority w:val="99"/>
    <w:rsid w:val="00901AE1"/>
    <w:rPr>
      <w:rFonts w:ascii="MS Reference Sans Serif" w:hAnsi="MS Reference Sans Serif"/>
      <w:b/>
      <w:i/>
      <w:spacing w:val="20"/>
      <w:sz w:val="16"/>
    </w:rPr>
  </w:style>
  <w:style w:type="character" w:customStyle="1" w:styleId="FontStyle29">
    <w:name w:val="Font Style29"/>
    <w:uiPriority w:val="99"/>
    <w:rsid w:val="00901AE1"/>
    <w:rPr>
      <w:rFonts w:ascii="MS Reference Sans Serif" w:hAnsi="MS Reference Sans Serif"/>
      <w:sz w:val="14"/>
    </w:rPr>
  </w:style>
  <w:style w:type="character" w:customStyle="1" w:styleId="FontStyle41">
    <w:name w:val="Font Style41"/>
    <w:uiPriority w:val="99"/>
    <w:rsid w:val="0056020F"/>
    <w:rPr>
      <w:rFonts w:ascii="Franklin Gothic Medium" w:hAnsi="Franklin Gothic Medium"/>
      <w:b/>
      <w:sz w:val="14"/>
    </w:rPr>
  </w:style>
  <w:style w:type="character" w:customStyle="1" w:styleId="FontStyle40">
    <w:name w:val="Font Style40"/>
    <w:uiPriority w:val="99"/>
    <w:rsid w:val="0056020F"/>
    <w:rPr>
      <w:rFonts w:ascii="MS Reference Sans Serif" w:hAnsi="MS Reference Sans Serif"/>
      <w:sz w:val="14"/>
    </w:rPr>
  </w:style>
  <w:style w:type="paragraph" w:customStyle="1" w:styleId="Style22">
    <w:name w:val="Style22"/>
    <w:basedOn w:val="Normal"/>
    <w:uiPriority w:val="99"/>
    <w:rsid w:val="0056020F"/>
    <w:pPr>
      <w:widowControl w:val="0"/>
      <w:autoSpaceDE w:val="0"/>
      <w:autoSpaceDN w:val="0"/>
      <w:adjustRightInd w:val="0"/>
      <w:spacing w:line="200" w:lineRule="exact"/>
    </w:pPr>
    <w:rPr>
      <w:rFonts w:ascii="MS Reference Sans Serif" w:hAnsi="MS Reference Sans Serif"/>
      <w:szCs w:val="24"/>
    </w:rPr>
  </w:style>
  <w:style w:type="character" w:customStyle="1" w:styleId="FontStyle26">
    <w:name w:val="Font Style26"/>
    <w:uiPriority w:val="99"/>
    <w:rsid w:val="0056020F"/>
    <w:rPr>
      <w:rFonts w:ascii="MS Reference Sans Serif" w:hAnsi="MS Reference Sans Serif"/>
      <w:b/>
      <w:i/>
      <w:spacing w:val="40"/>
      <w:sz w:val="12"/>
    </w:rPr>
  </w:style>
  <w:style w:type="paragraph" w:styleId="Revision">
    <w:name w:val="Revision"/>
    <w:hidden/>
    <w:uiPriority w:val="99"/>
    <w:semiHidden/>
    <w:rsid w:val="00295584"/>
    <w:rPr>
      <w:sz w:val="24"/>
      <w:szCs w:val="20"/>
    </w:rPr>
  </w:style>
  <w:style w:type="character" w:customStyle="1" w:styleId="FontStyle13">
    <w:name w:val="Font Style13"/>
    <w:uiPriority w:val="99"/>
    <w:rsid w:val="00152219"/>
    <w:rPr>
      <w:rFonts w:ascii="Calibri" w:hAnsi="Calibri"/>
      <w:sz w:val="16"/>
    </w:rPr>
  </w:style>
  <w:style w:type="paragraph" w:customStyle="1" w:styleId="Numerowanie">
    <w:name w:val="Numerowanie"/>
    <w:basedOn w:val="Normal"/>
    <w:uiPriority w:val="99"/>
    <w:rsid w:val="00C542D2"/>
    <w:pPr>
      <w:numPr>
        <w:numId w:val="21"/>
      </w:numPr>
      <w:jc w:val="both"/>
      <w:outlineLvl w:val="0"/>
    </w:pPr>
    <w:rPr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974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7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7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97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7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7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7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7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9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7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974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4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7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974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4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4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4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4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4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4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4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4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4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4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4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4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4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4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4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4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974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4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4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67</TotalTime>
  <Pages>1</Pages>
  <Words>185</Words>
  <Characters>1116</Characters>
  <Application>Microsoft Office Outlook</Application>
  <DocSecurity>0</DocSecurity>
  <Lines>0</Lines>
  <Paragraphs>0</Paragraphs>
  <ScaleCrop>false</ScaleCrop>
  <Company>MS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odpowiedzi na pytania od 1 do 5 i zmiany siwz 01082013</dc:title>
  <dc:subject>imprezy sportowe</dc:subject>
  <dc:creator>Falender Natalia</dc:creator>
  <cp:keywords/>
  <dc:description/>
  <cp:lastModifiedBy>Administrator</cp:lastModifiedBy>
  <cp:revision>13</cp:revision>
  <cp:lastPrinted>2013-10-31T11:36:00Z</cp:lastPrinted>
  <dcterms:created xsi:type="dcterms:W3CDTF">2013-10-30T13:25:00Z</dcterms:created>
  <dcterms:modified xsi:type="dcterms:W3CDTF">2013-10-31T12:12:00Z</dcterms:modified>
</cp:coreProperties>
</file>