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775" w:rsidRPr="00475A78" w:rsidRDefault="00412775" w:rsidP="00475A78">
      <w:pPr>
        <w:pStyle w:val="Heading1"/>
        <w:jc w:val="right"/>
        <w:rPr>
          <w:rFonts w:ascii="Garamond" w:hAnsi="Garamond"/>
          <w:color w:val="auto"/>
          <w:sz w:val="24"/>
          <w:szCs w:val="24"/>
        </w:rPr>
      </w:pPr>
      <w:r w:rsidRPr="00475A78">
        <w:rPr>
          <w:rFonts w:ascii="Garamond" w:hAnsi="Garamond"/>
          <w:color w:val="auto"/>
          <w:sz w:val="24"/>
          <w:szCs w:val="24"/>
        </w:rPr>
        <w:t>załącznik nr 2 do umowy nr…. z dnia …..</w:t>
      </w:r>
    </w:p>
    <w:p w:rsidR="00412775" w:rsidRDefault="00412775" w:rsidP="00830DEC">
      <w:pPr>
        <w:spacing w:line="240" w:lineRule="auto"/>
        <w:jc w:val="right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spacing w:line="240" w:lineRule="auto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, dnia …………..2012</w:t>
      </w:r>
      <w:r w:rsidRPr="00830DEC">
        <w:rPr>
          <w:rFonts w:ascii="Garamond" w:hAnsi="Garamond"/>
          <w:sz w:val="24"/>
          <w:szCs w:val="24"/>
        </w:rPr>
        <w:t xml:space="preserve"> r.</w:t>
      </w:r>
    </w:p>
    <w:p w:rsidR="00412775" w:rsidRPr="00830DEC" w:rsidRDefault="00412775" w:rsidP="00830DEC">
      <w:pPr>
        <w:spacing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</w:p>
    <w:p w:rsidR="00412775" w:rsidRPr="00830DEC" w:rsidRDefault="00412775" w:rsidP="00830DEC">
      <w:pPr>
        <w:spacing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  <w:r w:rsidRPr="00830DEC">
        <w:rPr>
          <w:rFonts w:ascii="Garamond" w:hAnsi="Garamond"/>
          <w:b/>
          <w:sz w:val="24"/>
          <w:szCs w:val="24"/>
          <w:u w:val="single"/>
        </w:rPr>
        <w:t xml:space="preserve">PROTOKÓŁ  </w:t>
      </w:r>
    </w:p>
    <w:p w:rsidR="00412775" w:rsidRPr="00830DEC" w:rsidRDefault="00412775" w:rsidP="00830DEC">
      <w:pPr>
        <w:spacing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</w:p>
    <w:p w:rsidR="00412775" w:rsidRPr="00830DEC" w:rsidRDefault="00412775" w:rsidP="00830DEC">
      <w:pPr>
        <w:spacing w:line="240" w:lineRule="auto"/>
        <w:jc w:val="center"/>
        <w:rPr>
          <w:rFonts w:ascii="Garamond" w:hAnsi="Garamond"/>
          <w:b/>
          <w:sz w:val="24"/>
          <w:szCs w:val="24"/>
        </w:rPr>
      </w:pPr>
      <w:r w:rsidRPr="00830DEC">
        <w:rPr>
          <w:rFonts w:ascii="Garamond" w:hAnsi="Garamond"/>
          <w:b/>
          <w:sz w:val="24"/>
          <w:szCs w:val="24"/>
        </w:rPr>
        <w:t>Wykonania  Zadania określonego w Szczegółowym Opisie Przedmiotu Zamówienia</w:t>
      </w:r>
    </w:p>
    <w:p w:rsidR="00412775" w:rsidRPr="00830DEC" w:rsidRDefault="00412775" w:rsidP="00830DEC">
      <w:pPr>
        <w:spacing w:line="240" w:lineRule="auto"/>
        <w:jc w:val="center"/>
        <w:rPr>
          <w:rFonts w:ascii="Garamond" w:hAnsi="Garamond"/>
          <w:b/>
          <w:sz w:val="24"/>
          <w:szCs w:val="24"/>
        </w:rPr>
      </w:pPr>
      <w:r w:rsidRPr="00830DEC">
        <w:rPr>
          <w:rFonts w:ascii="Garamond" w:hAnsi="Garamond"/>
          <w:b/>
          <w:sz w:val="24"/>
          <w:szCs w:val="24"/>
        </w:rPr>
        <w:t>Do umowy nr…, z dnia….</w:t>
      </w: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center"/>
        <w:rPr>
          <w:rFonts w:ascii="Garamond" w:hAnsi="Garamond"/>
          <w:color w:val="auto"/>
          <w:sz w:val="24"/>
          <w:szCs w:val="24"/>
        </w:rPr>
      </w:pP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center"/>
        <w:rPr>
          <w:rFonts w:ascii="Garamond" w:hAnsi="Garamond"/>
          <w:color w:val="auto"/>
          <w:sz w:val="24"/>
          <w:szCs w:val="24"/>
        </w:rPr>
      </w:pPr>
      <w:r w:rsidRPr="00830DEC">
        <w:rPr>
          <w:rFonts w:ascii="Garamond" w:hAnsi="Garamond"/>
          <w:color w:val="auto"/>
          <w:sz w:val="24"/>
          <w:szCs w:val="24"/>
        </w:rPr>
        <w:t xml:space="preserve"> </w:t>
      </w: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both"/>
        <w:rPr>
          <w:rFonts w:ascii="Garamond" w:hAnsi="Garamond"/>
          <w:iCs/>
          <w:color w:val="auto"/>
          <w:sz w:val="24"/>
          <w:szCs w:val="24"/>
        </w:rPr>
      </w:pP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both"/>
        <w:rPr>
          <w:rFonts w:ascii="Garamond" w:hAnsi="Garamond"/>
          <w:iCs/>
          <w:color w:val="auto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486"/>
        <w:gridCol w:w="2261"/>
      </w:tblGrid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C75D67">
            <w:pPr>
              <w:spacing w:after="240" w:line="24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830DEC">
              <w:rPr>
                <w:rFonts w:ascii="Garamond" w:hAnsi="Garamond"/>
                <w:b/>
                <w:bCs/>
                <w:sz w:val="24"/>
                <w:szCs w:val="24"/>
              </w:rPr>
              <w:t xml:space="preserve">Nazwa 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>podzadań</w:t>
            </w:r>
            <w:r w:rsidRPr="00830DEC">
              <w:rPr>
                <w:rFonts w:ascii="Garamond" w:hAnsi="Garamond"/>
                <w:b/>
                <w:bCs/>
                <w:sz w:val="24"/>
                <w:szCs w:val="24"/>
              </w:rPr>
              <w:t xml:space="preserve"> Wykonawcy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after="240" w:line="24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830DEC">
              <w:rPr>
                <w:rFonts w:ascii="Garamond" w:hAnsi="Garamond"/>
                <w:b/>
                <w:bCs/>
                <w:sz w:val="24"/>
                <w:szCs w:val="24"/>
              </w:rPr>
              <w:t>Czy  wykonano (tak/nie)?</w:t>
            </w:r>
          </w:p>
          <w:p w:rsidR="00412775" w:rsidRPr="00830DEC" w:rsidRDefault="00412775" w:rsidP="00830DEC">
            <w:pPr>
              <w:spacing w:after="240" w:line="24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830DEC">
              <w:rPr>
                <w:rFonts w:ascii="Garamond" w:hAnsi="Garamond"/>
                <w:b/>
                <w:bCs/>
                <w:sz w:val="24"/>
                <w:szCs w:val="24"/>
              </w:rPr>
              <w:t>UWAGI</w:t>
            </w:r>
          </w:p>
        </w:tc>
      </w:tr>
      <w:tr w:rsidR="00412775" w:rsidRPr="00830DEC" w:rsidTr="000B5565">
        <w:tc>
          <w:tcPr>
            <w:tcW w:w="9747" w:type="dxa"/>
            <w:gridSpan w:val="2"/>
            <w:vAlign w:val="center"/>
          </w:tcPr>
          <w:p w:rsidR="00412775" w:rsidRPr="00830DEC" w:rsidRDefault="00412775" w:rsidP="00C75D67">
            <w:pPr>
              <w:pStyle w:val="Normalny1"/>
              <w:numPr>
                <w:ilvl w:val="0"/>
                <w:numId w:val="21"/>
              </w:numPr>
              <w:tabs>
                <w:tab w:val="left" w:pos="709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pacing w:before="240" w:after="240" w:line="240" w:lineRule="auto"/>
              <w:jc w:val="both"/>
              <w:rPr>
                <w:rFonts w:ascii="Garamond" w:hAnsi="Garamond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</w:rPr>
              <w:t>Przygotowanie konferencji</w:t>
            </w:r>
            <w:bookmarkStart w:id="0" w:name="_GoBack"/>
            <w:bookmarkEnd w:id="0"/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830DEC">
            <w:pPr>
              <w:autoSpaceDE w:val="0"/>
              <w:autoSpaceDN w:val="0"/>
              <w:adjustRightInd w:val="0"/>
              <w:spacing w:before="240" w:after="24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Wykonawca przekazał Zamawiającemu menu na 10 dni roboczych przed rozpoczęciem konferencji, tj. w dniu …………………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b/>
                <w:bCs/>
                <w:sz w:val="24"/>
              </w:rPr>
            </w:pPr>
            <w:r>
              <w:rPr>
                <w:rFonts w:ascii="Garamond" w:hAnsi="Garamond"/>
                <w:sz w:val="24"/>
              </w:rPr>
              <w:t>Wykonawca udostępnił Zamawiającemu pomieszczenie</w:t>
            </w:r>
            <w:r w:rsidRPr="00624639">
              <w:rPr>
                <w:rFonts w:ascii="Garamond" w:hAnsi="Garamond"/>
                <w:sz w:val="24"/>
              </w:rPr>
              <w:t xml:space="preserve"> w którym mógł przechowywać materiały konferencyjne </w:t>
            </w:r>
            <w:r>
              <w:rPr>
                <w:rFonts w:ascii="Garamond" w:hAnsi="Garamond"/>
                <w:sz w:val="24"/>
              </w:rPr>
              <w:t xml:space="preserve">na </w:t>
            </w:r>
            <w:r w:rsidRPr="00624639">
              <w:rPr>
                <w:rFonts w:ascii="Garamond" w:hAnsi="Garamond"/>
                <w:sz w:val="24"/>
              </w:rPr>
              <w:t>jed</w:t>
            </w:r>
            <w:r>
              <w:rPr>
                <w:rFonts w:ascii="Garamond" w:hAnsi="Garamond"/>
                <w:sz w:val="24"/>
              </w:rPr>
              <w:t>en dzień</w:t>
            </w:r>
            <w:r w:rsidRPr="00624639">
              <w:rPr>
                <w:rFonts w:ascii="Garamond" w:hAnsi="Garamond"/>
                <w:sz w:val="24"/>
              </w:rPr>
              <w:t xml:space="preserve"> przed konferencją</w:t>
            </w:r>
            <w:r>
              <w:rPr>
                <w:rFonts w:ascii="Garamond" w:hAnsi="Garamond"/>
                <w:sz w:val="24"/>
              </w:rPr>
              <w:t>.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0B5565">
        <w:tc>
          <w:tcPr>
            <w:tcW w:w="9747" w:type="dxa"/>
            <w:gridSpan w:val="2"/>
            <w:vAlign w:val="center"/>
          </w:tcPr>
          <w:p w:rsidR="00412775" w:rsidRPr="00830DEC" w:rsidRDefault="00412775" w:rsidP="00C75D67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240" w:after="240" w:line="240" w:lineRule="auto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Zadania dotyczące sali konferencyjnej</w:t>
            </w:r>
            <w:r w:rsidRPr="00830DEC">
              <w:rPr>
                <w:rFonts w:ascii="Garamond" w:hAnsi="Garamond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830DEC">
            <w:pPr>
              <w:autoSpaceDE w:val="0"/>
              <w:autoSpaceDN w:val="0"/>
              <w:adjustRightInd w:val="0"/>
              <w:spacing w:before="240" w:after="240" w:line="240" w:lineRule="auto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Sala zapewniała udział 116 uczestników w układzie szkolnym, bądź konferencyjnym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Sala wyposażona była zgodnie z wymogami zawartymi w szczegółowym opisie zamówienia i umowie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73A6F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b/>
                <w:bCs/>
                <w:sz w:val="24"/>
              </w:rPr>
            </w:pPr>
            <w:r w:rsidRPr="00873A6F">
              <w:rPr>
                <w:rFonts w:ascii="Garamond" w:hAnsi="Garamond"/>
                <w:sz w:val="24"/>
              </w:rPr>
              <w:t>Wykonawca zapewnił możliwość korzystania z toalet oraz szatni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73A6F" w:rsidRDefault="00412775" w:rsidP="00830DEC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Garamond" w:hAnsi="Garamond"/>
                <w:sz w:val="24"/>
                <w:szCs w:val="24"/>
              </w:rPr>
            </w:pPr>
            <w:r w:rsidRPr="00873A6F">
              <w:rPr>
                <w:rFonts w:ascii="Garamond" w:hAnsi="Garamond"/>
                <w:sz w:val="24"/>
                <w:szCs w:val="24"/>
              </w:rPr>
              <w:t xml:space="preserve">Wykonawca zapewnił </w:t>
            </w:r>
            <w:r>
              <w:rPr>
                <w:rFonts w:ascii="Garamond" w:hAnsi="Garamond"/>
                <w:sz w:val="24"/>
                <w:szCs w:val="24"/>
              </w:rPr>
              <w:t>obsługę techniczną konferencji</w:t>
            </w:r>
            <w:r w:rsidRPr="00873A6F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autoSpaceDE w:val="0"/>
              <w:autoSpaceDN w:val="0"/>
              <w:adjustRightInd w:val="0"/>
              <w:spacing w:before="240" w:after="24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412775" w:rsidRPr="00830DEC" w:rsidTr="000B5565">
        <w:tc>
          <w:tcPr>
            <w:tcW w:w="9747" w:type="dxa"/>
            <w:gridSpan w:val="2"/>
            <w:vAlign w:val="center"/>
          </w:tcPr>
          <w:p w:rsidR="00412775" w:rsidRPr="00C75D67" w:rsidRDefault="00412775" w:rsidP="00C75D67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before="240" w:after="240" w:line="240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 Zadania </w:t>
            </w:r>
            <w:r w:rsidRPr="00830DEC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dotyczące usług restauracyjnych</w:t>
            </w: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830DEC">
            <w:pPr>
              <w:autoSpaceDE w:val="0"/>
              <w:autoSpaceDN w:val="0"/>
              <w:adjustRightInd w:val="0"/>
              <w:spacing w:before="240" w:after="240" w:line="240" w:lineRule="auto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Wykonawca zapewnił wyżywienie zgodnie z postanowieniami Szczegółowego Opisu Przedmiotu Zamówienia i umowy 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830DEC">
            <w:pPr>
              <w:autoSpaceDE w:val="0"/>
              <w:autoSpaceDN w:val="0"/>
              <w:adjustRightInd w:val="0"/>
              <w:spacing w:before="240" w:after="240" w:line="240" w:lineRule="auto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Posiłki były podane zgodnie z harmonogramem konferencji, a ich ilość zgodna ze Szczegółowym Opisem Przedmiotu Zamówienia i umową</w:t>
            </w:r>
            <w:r w:rsidRPr="00830DEC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830DEC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b/>
                <w:bCs/>
                <w:sz w:val="24"/>
              </w:rPr>
            </w:pPr>
            <w:r>
              <w:rPr>
                <w:rFonts w:ascii="Garamond" w:hAnsi="Garamond"/>
                <w:bCs/>
                <w:sz w:val="24"/>
              </w:rPr>
              <w:t xml:space="preserve">Wykonawca zapewnił przerwy kawowe </w:t>
            </w:r>
            <w:r>
              <w:rPr>
                <w:rFonts w:ascii="Garamond" w:hAnsi="Garamond"/>
                <w:sz w:val="24"/>
              </w:rPr>
              <w:t>zgodnie z harmonogramem konferencji oraz ze Szczegółowym Opisem Przedmiotu Zamówienia i umową</w:t>
            </w:r>
            <w:r w:rsidRPr="00830DEC">
              <w:rPr>
                <w:rFonts w:ascii="Garamond" w:hAnsi="Garamond"/>
                <w:sz w:val="24"/>
              </w:rPr>
              <w:t xml:space="preserve"> 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0B5565">
        <w:tc>
          <w:tcPr>
            <w:tcW w:w="9747" w:type="dxa"/>
            <w:gridSpan w:val="2"/>
            <w:vAlign w:val="center"/>
          </w:tcPr>
          <w:p w:rsidR="00412775" w:rsidRPr="00830DEC" w:rsidRDefault="00412775" w:rsidP="00C75D67">
            <w:pPr>
              <w:numPr>
                <w:ilvl w:val="0"/>
                <w:numId w:val="21"/>
              </w:numPr>
              <w:spacing w:before="240" w:after="24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830DEC">
              <w:rPr>
                <w:rFonts w:ascii="Garamond" w:hAnsi="Garamond"/>
                <w:b/>
                <w:sz w:val="24"/>
                <w:szCs w:val="24"/>
              </w:rPr>
              <w:t xml:space="preserve">Zapewnienie </w:t>
            </w:r>
            <w:r>
              <w:rPr>
                <w:rFonts w:ascii="Garamond" w:hAnsi="Garamond"/>
                <w:b/>
                <w:sz w:val="24"/>
                <w:szCs w:val="24"/>
              </w:rPr>
              <w:t>usług hotelowych</w:t>
            </w: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Wykowana zapewnił: </w:t>
            </w:r>
          </w:p>
          <w:p w:rsidR="00412775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………… pokoi jednoosobowych</w:t>
            </w:r>
          </w:p>
          <w:p w:rsidR="00412775" w:rsidRPr="00830DEC" w:rsidRDefault="00412775" w:rsidP="00830DEC">
            <w:pPr>
              <w:pStyle w:val="BodyText"/>
              <w:spacing w:before="240" w:after="240"/>
              <w:jc w:val="both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………….pokoi dwuosobowych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12775" w:rsidRPr="00830DEC" w:rsidTr="00873A6F">
        <w:tc>
          <w:tcPr>
            <w:tcW w:w="7486" w:type="dxa"/>
            <w:vAlign w:val="center"/>
          </w:tcPr>
          <w:p w:rsidR="00412775" w:rsidRPr="00FC4A3E" w:rsidRDefault="00412775" w:rsidP="00C75D67">
            <w:pPr>
              <w:pStyle w:val="BodyText"/>
              <w:numPr>
                <w:ilvl w:val="0"/>
                <w:numId w:val="21"/>
              </w:numPr>
              <w:spacing w:before="240" w:after="240"/>
              <w:ind w:left="709" w:hanging="349"/>
              <w:jc w:val="both"/>
              <w:rPr>
                <w:rFonts w:ascii="Garamond" w:hAnsi="Garamond"/>
                <w:b/>
                <w:sz w:val="24"/>
              </w:rPr>
            </w:pPr>
            <w:r w:rsidRPr="00FC4A3E">
              <w:rPr>
                <w:rFonts w:ascii="Garamond" w:hAnsi="Garamond"/>
                <w:b/>
                <w:sz w:val="24"/>
              </w:rPr>
              <w:t xml:space="preserve">Wykonawca zapewnił dla </w:t>
            </w:r>
            <w:r>
              <w:rPr>
                <w:rFonts w:ascii="Garamond" w:hAnsi="Garamond"/>
                <w:b/>
                <w:sz w:val="24"/>
              </w:rPr>
              <w:t>min. 5</w:t>
            </w:r>
            <w:r w:rsidRPr="00FC4A3E">
              <w:rPr>
                <w:rFonts w:ascii="Garamond" w:hAnsi="Garamond"/>
                <w:b/>
                <w:sz w:val="24"/>
              </w:rPr>
              <w:t>0% uczestników miejsca parkingowe</w:t>
            </w:r>
          </w:p>
        </w:tc>
        <w:tc>
          <w:tcPr>
            <w:tcW w:w="2261" w:type="dxa"/>
            <w:vAlign w:val="center"/>
          </w:tcPr>
          <w:p w:rsidR="00412775" w:rsidRPr="00830DEC" w:rsidRDefault="00412775" w:rsidP="00830DEC">
            <w:pPr>
              <w:spacing w:before="240" w:after="24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412775" w:rsidRPr="00830DEC" w:rsidRDefault="00412775" w:rsidP="00830DEC">
      <w:pPr>
        <w:tabs>
          <w:tab w:val="right" w:leader="dot" w:pos="9072"/>
        </w:tabs>
        <w:spacing w:before="120" w:line="240" w:lineRule="auto"/>
        <w:jc w:val="both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tabs>
          <w:tab w:val="right" w:leader="dot" w:pos="9072"/>
        </w:tabs>
        <w:spacing w:before="12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Łączny koszt wykonania </w:t>
      </w:r>
      <w:r w:rsidRPr="00830DEC">
        <w:rPr>
          <w:rFonts w:ascii="Garamond" w:hAnsi="Garamond"/>
          <w:sz w:val="24"/>
          <w:szCs w:val="24"/>
        </w:rPr>
        <w:t>Zadania uwzględniający ostateczną liczbę uczestników konferencji…………</w:t>
      </w:r>
      <w:r>
        <w:rPr>
          <w:rFonts w:ascii="Garamond" w:hAnsi="Garamond"/>
          <w:sz w:val="24"/>
          <w:szCs w:val="24"/>
        </w:rPr>
        <w:t>…………………………………………………………………………….</w:t>
      </w:r>
    </w:p>
    <w:p w:rsidR="00412775" w:rsidRPr="00830DEC" w:rsidRDefault="00412775" w:rsidP="00830DEC">
      <w:pPr>
        <w:tabs>
          <w:tab w:val="right" w:leader="dot" w:pos="9072"/>
        </w:tabs>
        <w:spacing w:before="120" w:line="240" w:lineRule="auto"/>
        <w:jc w:val="both"/>
        <w:rPr>
          <w:rFonts w:ascii="Garamond" w:hAnsi="Garamond"/>
          <w:sz w:val="24"/>
          <w:szCs w:val="24"/>
        </w:rPr>
      </w:pPr>
    </w:p>
    <w:p w:rsidR="00412775" w:rsidRPr="00830DEC" w:rsidRDefault="00412775" w:rsidP="006F5FAE">
      <w:pPr>
        <w:tabs>
          <w:tab w:val="right" w:leader="dot" w:pos="9072"/>
        </w:tabs>
        <w:spacing w:before="120" w:line="240" w:lineRule="auto"/>
        <w:jc w:val="both"/>
        <w:rPr>
          <w:rFonts w:ascii="Garamond" w:hAnsi="Garamond"/>
          <w:sz w:val="24"/>
          <w:szCs w:val="24"/>
        </w:rPr>
      </w:pPr>
      <w:r w:rsidRPr="00830DEC">
        <w:rPr>
          <w:rFonts w:ascii="Garamond" w:hAnsi="Garamond"/>
          <w:sz w:val="24"/>
          <w:szCs w:val="24"/>
        </w:rPr>
        <w:t>Wnioski dot. zgodności wy</w:t>
      </w:r>
      <w:r>
        <w:rPr>
          <w:rFonts w:ascii="Garamond" w:hAnsi="Garamond"/>
          <w:sz w:val="24"/>
          <w:szCs w:val="24"/>
        </w:rPr>
        <w:t>konania Zadania</w:t>
      </w:r>
      <w:r w:rsidRPr="00830DEC">
        <w:rPr>
          <w:rFonts w:ascii="Garamond" w:hAnsi="Garamond"/>
          <w:sz w:val="24"/>
          <w:szCs w:val="24"/>
        </w:rPr>
        <w:t xml:space="preserve"> z Szczegółowy</w:t>
      </w:r>
      <w:r>
        <w:rPr>
          <w:rFonts w:ascii="Garamond" w:hAnsi="Garamond"/>
          <w:sz w:val="24"/>
          <w:szCs w:val="24"/>
        </w:rPr>
        <w:t>m Opisem Przedmiotu Zamówienia: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2775" w:rsidRDefault="00412775" w:rsidP="006F5FAE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  <w:r w:rsidRPr="00830DEC">
        <w:rPr>
          <w:rFonts w:ascii="Garamond" w:hAnsi="Garamond"/>
          <w:sz w:val="24"/>
          <w:szCs w:val="24"/>
        </w:rPr>
        <w:t>Zastrzeżenia dot. przygotowania, org</w:t>
      </w:r>
      <w:r>
        <w:rPr>
          <w:rFonts w:ascii="Garamond" w:hAnsi="Garamond"/>
          <w:sz w:val="24"/>
          <w:szCs w:val="24"/>
        </w:rPr>
        <w:t>anizacji i obsługi konferencji:</w:t>
      </w:r>
    </w:p>
    <w:p w:rsidR="00412775" w:rsidRPr="00830DEC" w:rsidRDefault="00412775" w:rsidP="006F5FAE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</w:p>
    <w:p w:rsidR="00412775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  <w:r w:rsidRPr="00830DEC">
        <w:rPr>
          <w:rFonts w:ascii="Garamond" w:hAnsi="Garamond"/>
          <w:sz w:val="24"/>
          <w:szCs w:val="24"/>
        </w:rPr>
        <w:t>Wnioski końcowe</w:t>
      </w:r>
      <w:r>
        <w:rPr>
          <w:rFonts w:ascii="Garamond" w:hAnsi="Garamond"/>
          <w:sz w:val="24"/>
          <w:szCs w:val="24"/>
        </w:rPr>
        <w:t>:</w:t>
      </w:r>
    </w:p>
    <w:p w:rsidR="00412775" w:rsidRPr="00830DEC" w:rsidRDefault="00412775" w:rsidP="006F5FAE">
      <w:pPr>
        <w:tabs>
          <w:tab w:val="right" w:leader="dot" w:pos="9072"/>
        </w:tabs>
        <w:spacing w:before="12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  <w:u w:val="single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  <w:u w:val="single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tabs>
          <w:tab w:val="right" w:leader="dot" w:pos="9072"/>
        </w:tabs>
        <w:spacing w:line="240" w:lineRule="auto"/>
        <w:rPr>
          <w:rFonts w:ascii="Garamond" w:hAnsi="Garamond"/>
          <w:b/>
          <w:sz w:val="24"/>
          <w:szCs w:val="24"/>
        </w:rPr>
      </w:pPr>
      <w:r w:rsidRPr="00830DEC">
        <w:rPr>
          <w:rFonts w:ascii="Garamond" w:hAnsi="Garamond"/>
          <w:b/>
          <w:sz w:val="24"/>
          <w:szCs w:val="24"/>
        </w:rPr>
        <w:t xml:space="preserve">ZAMAWIAJĄCY                                          </w:t>
      </w:r>
      <w:r>
        <w:rPr>
          <w:rFonts w:ascii="Garamond" w:hAnsi="Garamond"/>
          <w:b/>
          <w:sz w:val="24"/>
          <w:szCs w:val="24"/>
        </w:rPr>
        <w:t xml:space="preserve">                      </w:t>
      </w:r>
      <w:r w:rsidRPr="00830DEC">
        <w:rPr>
          <w:rFonts w:ascii="Garamond" w:hAnsi="Garamond"/>
          <w:b/>
          <w:sz w:val="24"/>
          <w:szCs w:val="24"/>
        </w:rPr>
        <w:t xml:space="preserve">                   WYKONAWCA</w:t>
      </w: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pStyle w:val="Normalny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412775" w:rsidRPr="00830DEC" w:rsidRDefault="00412775" w:rsidP="00830DEC">
      <w:pPr>
        <w:spacing w:line="240" w:lineRule="auto"/>
        <w:ind w:left="1224"/>
        <w:jc w:val="both"/>
        <w:rPr>
          <w:rFonts w:ascii="Garamond" w:hAnsi="Garamond"/>
          <w:sz w:val="24"/>
          <w:szCs w:val="24"/>
        </w:rPr>
      </w:pPr>
    </w:p>
    <w:sectPr w:rsidR="00412775" w:rsidRPr="00830DEC" w:rsidSect="00235BFF">
      <w:headerReference w:type="default" r:id="rId7"/>
      <w:footerReference w:type="even" r:id="rId8"/>
      <w:footerReference w:type="default" r:id="rId9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775" w:rsidRDefault="00412775" w:rsidP="00A30F77">
      <w:pPr>
        <w:spacing w:after="0" w:line="240" w:lineRule="auto"/>
      </w:pPr>
      <w:r>
        <w:separator/>
      </w:r>
    </w:p>
  </w:endnote>
  <w:endnote w:type="continuationSeparator" w:id="0">
    <w:p w:rsidR="00412775" w:rsidRDefault="00412775" w:rsidP="00A30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75" w:rsidRDefault="00412775" w:rsidP="009963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12775" w:rsidRDefault="00412775" w:rsidP="009963B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75" w:rsidRDefault="00412775" w:rsidP="009963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12775" w:rsidRDefault="00412775" w:rsidP="009963BA">
    <w:pPr>
      <w:pStyle w:val="Footer"/>
      <w:ind w:right="360"/>
      <w:jc w:val="center"/>
    </w:pPr>
    <w:r w:rsidRPr="002B6C10">
      <w:rPr>
        <w:i/>
        <w:sz w:val="20"/>
      </w:rPr>
      <w:t>Zamówienie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775" w:rsidRDefault="00412775" w:rsidP="00A30F77">
      <w:pPr>
        <w:spacing w:after="0" w:line="240" w:lineRule="auto"/>
      </w:pPr>
      <w:r>
        <w:separator/>
      </w:r>
    </w:p>
  </w:footnote>
  <w:footnote w:type="continuationSeparator" w:id="0">
    <w:p w:rsidR="00412775" w:rsidRDefault="00412775" w:rsidP="00A30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75" w:rsidRDefault="00412775">
    <w:pPr>
      <w:pStyle w:val="Header"/>
    </w:pPr>
    <w:r w:rsidRPr="000F736A">
      <w:rPr>
        <w:rFonts w:ascii="Garamond" w:hAnsi="Garamond"/>
        <w:noProof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OKL - czarny" style="width:429.7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65ABF"/>
    <w:multiLevelType w:val="hybridMultilevel"/>
    <w:tmpl w:val="8B1E794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F5122F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cs="Times New Roman"/>
      </w:rPr>
    </w:lvl>
  </w:abstractNum>
  <w:abstractNum w:abstractNumId="2">
    <w:nsid w:val="1E722BC8"/>
    <w:multiLevelType w:val="multilevel"/>
    <w:tmpl w:val="D76CC3D0"/>
    <w:lvl w:ilvl="0">
      <w:start w:val="1"/>
      <w:numFmt w:val="decimal"/>
      <w:lvlText w:val="2.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0452434"/>
    <w:multiLevelType w:val="hybridMultilevel"/>
    <w:tmpl w:val="0C1045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515A2E"/>
    <w:multiLevelType w:val="hybridMultilevel"/>
    <w:tmpl w:val="B02659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BB5E4B"/>
    <w:multiLevelType w:val="hybridMultilevel"/>
    <w:tmpl w:val="410CB7D4"/>
    <w:lvl w:ilvl="0" w:tplc="5AE6B8BE">
      <w:start w:val="1"/>
      <w:numFmt w:val="bullet"/>
      <w:lvlText w:val="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6">
    <w:nsid w:val="3AE65C5F"/>
    <w:multiLevelType w:val="hybridMultilevel"/>
    <w:tmpl w:val="E006E9E4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48AD65A3"/>
    <w:multiLevelType w:val="hybridMultilevel"/>
    <w:tmpl w:val="B5AE8D7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564183"/>
    <w:multiLevelType w:val="hybridMultilevel"/>
    <w:tmpl w:val="879E43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F234F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18B88E8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0F632F6"/>
    <w:multiLevelType w:val="hybridMultilevel"/>
    <w:tmpl w:val="1D48992E"/>
    <w:lvl w:ilvl="0" w:tplc="0415000F">
      <w:start w:val="1"/>
      <w:numFmt w:val="decimal"/>
      <w:lvlText w:val="%1."/>
      <w:lvlJc w:val="left"/>
      <w:pPr>
        <w:ind w:left="41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48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55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2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0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7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4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1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888" w:hanging="180"/>
      </w:pPr>
      <w:rPr>
        <w:rFonts w:cs="Times New Roman"/>
      </w:rPr>
    </w:lvl>
  </w:abstractNum>
  <w:abstractNum w:abstractNumId="10">
    <w:nsid w:val="52333095"/>
    <w:multiLevelType w:val="hybridMultilevel"/>
    <w:tmpl w:val="050866DE"/>
    <w:lvl w:ilvl="0" w:tplc="B6C8A2E4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9CB025D"/>
    <w:multiLevelType w:val="hybridMultilevel"/>
    <w:tmpl w:val="A05A44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9C7A7C"/>
    <w:multiLevelType w:val="hybridMultilevel"/>
    <w:tmpl w:val="9EACDA4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6B2F25C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6BBB2375"/>
    <w:multiLevelType w:val="singleLevel"/>
    <w:tmpl w:val="DD9667FE"/>
    <w:lvl w:ilvl="0">
      <w:start w:val="1"/>
      <w:numFmt w:val="decimal"/>
      <w:lvlText w:val="5.%1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5">
    <w:nsid w:val="6C6D622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6FDB6B3C"/>
    <w:multiLevelType w:val="singleLevel"/>
    <w:tmpl w:val="1270B46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7">
    <w:nsid w:val="73AE3AF3"/>
    <w:multiLevelType w:val="hybridMultilevel"/>
    <w:tmpl w:val="327C2B5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68B71BB"/>
    <w:multiLevelType w:val="hybridMultilevel"/>
    <w:tmpl w:val="A238D552"/>
    <w:lvl w:ilvl="0" w:tplc="04150017">
      <w:start w:val="1"/>
      <w:numFmt w:val="lowerLetter"/>
      <w:lvlText w:val="%1)"/>
      <w:lvlJc w:val="left"/>
      <w:pPr>
        <w:ind w:left="3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4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174" w:hanging="180"/>
      </w:pPr>
      <w:rPr>
        <w:rFonts w:cs="Times New Roman"/>
      </w:rPr>
    </w:lvl>
  </w:abstractNum>
  <w:abstractNum w:abstractNumId="19">
    <w:nsid w:val="7AF55196"/>
    <w:multiLevelType w:val="hybridMultilevel"/>
    <w:tmpl w:val="5588BD12"/>
    <w:lvl w:ilvl="0" w:tplc="0C5EDC92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C812398"/>
    <w:multiLevelType w:val="hybridMultilevel"/>
    <w:tmpl w:val="5CA0D63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6"/>
  </w:num>
  <w:num w:numId="5">
    <w:abstractNumId w:val="14"/>
  </w:num>
  <w:num w:numId="6">
    <w:abstractNumId w:val="9"/>
  </w:num>
  <w:num w:numId="7">
    <w:abstractNumId w:val="12"/>
  </w:num>
  <w:num w:numId="8">
    <w:abstractNumId w:val="11"/>
  </w:num>
  <w:num w:numId="9">
    <w:abstractNumId w:val="20"/>
  </w:num>
  <w:num w:numId="10">
    <w:abstractNumId w:val="7"/>
  </w:num>
  <w:num w:numId="11">
    <w:abstractNumId w:val="17"/>
  </w:num>
  <w:num w:numId="12">
    <w:abstractNumId w:val="3"/>
  </w:num>
  <w:num w:numId="13">
    <w:abstractNumId w:val="2"/>
  </w:num>
  <w:num w:numId="14">
    <w:abstractNumId w:val="10"/>
  </w:num>
  <w:num w:numId="15">
    <w:abstractNumId w:val="1"/>
  </w:num>
  <w:num w:numId="16">
    <w:abstractNumId w:val="13"/>
  </w:num>
  <w:num w:numId="17">
    <w:abstractNumId w:val="15"/>
  </w:num>
  <w:num w:numId="18">
    <w:abstractNumId w:val="18"/>
  </w:num>
  <w:num w:numId="19">
    <w:abstractNumId w:val="8"/>
  </w:num>
  <w:num w:numId="20">
    <w:abstractNumId w:val="5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13C"/>
    <w:rsid w:val="00006B6B"/>
    <w:rsid w:val="00021593"/>
    <w:rsid w:val="00073FA0"/>
    <w:rsid w:val="00074308"/>
    <w:rsid w:val="00074FEE"/>
    <w:rsid w:val="000A78BE"/>
    <w:rsid w:val="000A7E47"/>
    <w:rsid w:val="000B0848"/>
    <w:rsid w:val="000B5565"/>
    <w:rsid w:val="000B5EF8"/>
    <w:rsid w:val="000E4B76"/>
    <w:rsid w:val="000F32AA"/>
    <w:rsid w:val="000F736A"/>
    <w:rsid w:val="00103C56"/>
    <w:rsid w:val="001125DE"/>
    <w:rsid w:val="00113A95"/>
    <w:rsid w:val="00116AC8"/>
    <w:rsid w:val="00140F5D"/>
    <w:rsid w:val="001440EC"/>
    <w:rsid w:val="0015432E"/>
    <w:rsid w:val="00167378"/>
    <w:rsid w:val="00170C80"/>
    <w:rsid w:val="00191167"/>
    <w:rsid w:val="001A0FAC"/>
    <w:rsid w:val="001A2934"/>
    <w:rsid w:val="001C1443"/>
    <w:rsid w:val="001C3C18"/>
    <w:rsid w:val="001D51AC"/>
    <w:rsid w:val="001D5689"/>
    <w:rsid w:val="001E4729"/>
    <w:rsid w:val="001E65DC"/>
    <w:rsid w:val="001F12C5"/>
    <w:rsid w:val="001F2031"/>
    <w:rsid w:val="00211F09"/>
    <w:rsid w:val="0021258F"/>
    <w:rsid w:val="00222A14"/>
    <w:rsid w:val="00224D75"/>
    <w:rsid w:val="00231D92"/>
    <w:rsid w:val="0023541A"/>
    <w:rsid w:val="00235814"/>
    <w:rsid w:val="00235BFF"/>
    <w:rsid w:val="002377EA"/>
    <w:rsid w:val="002558CE"/>
    <w:rsid w:val="0026563D"/>
    <w:rsid w:val="00286A02"/>
    <w:rsid w:val="002A53BF"/>
    <w:rsid w:val="002A5CDA"/>
    <w:rsid w:val="002A7D7D"/>
    <w:rsid w:val="002B6C10"/>
    <w:rsid w:val="002B6DCC"/>
    <w:rsid w:val="002D08D7"/>
    <w:rsid w:val="002D3A9D"/>
    <w:rsid w:val="002D52E0"/>
    <w:rsid w:val="002D5A76"/>
    <w:rsid w:val="002E2A47"/>
    <w:rsid w:val="002E6CBD"/>
    <w:rsid w:val="002F24B4"/>
    <w:rsid w:val="002F5861"/>
    <w:rsid w:val="00307AB3"/>
    <w:rsid w:val="003118F7"/>
    <w:rsid w:val="00317283"/>
    <w:rsid w:val="0032113A"/>
    <w:rsid w:val="00326E2B"/>
    <w:rsid w:val="003378EC"/>
    <w:rsid w:val="003454C6"/>
    <w:rsid w:val="0036650F"/>
    <w:rsid w:val="00373564"/>
    <w:rsid w:val="00380550"/>
    <w:rsid w:val="00391912"/>
    <w:rsid w:val="0039394D"/>
    <w:rsid w:val="003A4B3D"/>
    <w:rsid w:val="003B5D84"/>
    <w:rsid w:val="003C1569"/>
    <w:rsid w:val="003C3EA7"/>
    <w:rsid w:val="003E3E68"/>
    <w:rsid w:val="003F2EA4"/>
    <w:rsid w:val="003F400C"/>
    <w:rsid w:val="0040366E"/>
    <w:rsid w:val="00412775"/>
    <w:rsid w:val="00415E7C"/>
    <w:rsid w:val="004248A3"/>
    <w:rsid w:val="0043321D"/>
    <w:rsid w:val="00436722"/>
    <w:rsid w:val="0043699C"/>
    <w:rsid w:val="00444AAF"/>
    <w:rsid w:val="00445C7D"/>
    <w:rsid w:val="00446444"/>
    <w:rsid w:val="004514E1"/>
    <w:rsid w:val="004541DD"/>
    <w:rsid w:val="004642A3"/>
    <w:rsid w:val="00475A78"/>
    <w:rsid w:val="004A1B35"/>
    <w:rsid w:val="004A4EED"/>
    <w:rsid w:val="004D1221"/>
    <w:rsid w:val="004D5D34"/>
    <w:rsid w:val="004F06F5"/>
    <w:rsid w:val="004F0CF3"/>
    <w:rsid w:val="0051446C"/>
    <w:rsid w:val="00522575"/>
    <w:rsid w:val="0053280B"/>
    <w:rsid w:val="005507C3"/>
    <w:rsid w:val="00556802"/>
    <w:rsid w:val="00557807"/>
    <w:rsid w:val="005617A5"/>
    <w:rsid w:val="00585553"/>
    <w:rsid w:val="00586029"/>
    <w:rsid w:val="005924C3"/>
    <w:rsid w:val="00592C58"/>
    <w:rsid w:val="00594ADC"/>
    <w:rsid w:val="005A698F"/>
    <w:rsid w:val="005A7AD8"/>
    <w:rsid w:val="005C42AF"/>
    <w:rsid w:val="005D0AF1"/>
    <w:rsid w:val="005E1E26"/>
    <w:rsid w:val="005E243F"/>
    <w:rsid w:val="00624639"/>
    <w:rsid w:val="00627DE1"/>
    <w:rsid w:val="0063218C"/>
    <w:rsid w:val="00634A71"/>
    <w:rsid w:val="00670F2A"/>
    <w:rsid w:val="006872D6"/>
    <w:rsid w:val="006975C1"/>
    <w:rsid w:val="006A218C"/>
    <w:rsid w:val="006B7976"/>
    <w:rsid w:val="006C5BDE"/>
    <w:rsid w:val="006D6E20"/>
    <w:rsid w:val="006E7F0B"/>
    <w:rsid w:val="006F5FAE"/>
    <w:rsid w:val="006F6A1A"/>
    <w:rsid w:val="00707EB7"/>
    <w:rsid w:val="007145FE"/>
    <w:rsid w:val="00716AF1"/>
    <w:rsid w:val="00724B07"/>
    <w:rsid w:val="00735E7E"/>
    <w:rsid w:val="00750A26"/>
    <w:rsid w:val="00755638"/>
    <w:rsid w:val="007A6278"/>
    <w:rsid w:val="007B4C87"/>
    <w:rsid w:val="007B5548"/>
    <w:rsid w:val="007B7CAA"/>
    <w:rsid w:val="007C0B24"/>
    <w:rsid w:val="007C4110"/>
    <w:rsid w:val="007D3980"/>
    <w:rsid w:val="007F13B8"/>
    <w:rsid w:val="007F15E0"/>
    <w:rsid w:val="00830DEC"/>
    <w:rsid w:val="00835E57"/>
    <w:rsid w:val="00844ADC"/>
    <w:rsid w:val="008527F3"/>
    <w:rsid w:val="00856E6B"/>
    <w:rsid w:val="00873A6F"/>
    <w:rsid w:val="008745B8"/>
    <w:rsid w:val="008A213C"/>
    <w:rsid w:val="008A2774"/>
    <w:rsid w:val="008B1132"/>
    <w:rsid w:val="008B1A4D"/>
    <w:rsid w:val="008C1137"/>
    <w:rsid w:val="008C4193"/>
    <w:rsid w:val="008C675C"/>
    <w:rsid w:val="008D558B"/>
    <w:rsid w:val="0090261D"/>
    <w:rsid w:val="00904AB6"/>
    <w:rsid w:val="009224F3"/>
    <w:rsid w:val="009239D2"/>
    <w:rsid w:val="00931F45"/>
    <w:rsid w:val="009431B6"/>
    <w:rsid w:val="00951583"/>
    <w:rsid w:val="00951909"/>
    <w:rsid w:val="00964619"/>
    <w:rsid w:val="009963BA"/>
    <w:rsid w:val="009A01E1"/>
    <w:rsid w:val="009D1A9C"/>
    <w:rsid w:val="009D588F"/>
    <w:rsid w:val="00A03602"/>
    <w:rsid w:val="00A25A28"/>
    <w:rsid w:val="00A30C22"/>
    <w:rsid w:val="00A30F77"/>
    <w:rsid w:val="00A414D5"/>
    <w:rsid w:val="00A41B8D"/>
    <w:rsid w:val="00A70378"/>
    <w:rsid w:val="00A822ED"/>
    <w:rsid w:val="00A82FDA"/>
    <w:rsid w:val="00A915B4"/>
    <w:rsid w:val="00A9287E"/>
    <w:rsid w:val="00AA227A"/>
    <w:rsid w:val="00AC2A53"/>
    <w:rsid w:val="00AF7BF1"/>
    <w:rsid w:val="00B06015"/>
    <w:rsid w:val="00B13B22"/>
    <w:rsid w:val="00B13E80"/>
    <w:rsid w:val="00B23E5C"/>
    <w:rsid w:val="00B400F3"/>
    <w:rsid w:val="00B44EAF"/>
    <w:rsid w:val="00B45225"/>
    <w:rsid w:val="00B66066"/>
    <w:rsid w:val="00B66AF3"/>
    <w:rsid w:val="00B73812"/>
    <w:rsid w:val="00B82C62"/>
    <w:rsid w:val="00B8691E"/>
    <w:rsid w:val="00BC15A7"/>
    <w:rsid w:val="00BC1E36"/>
    <w:rsid w:val="00C003FB"/>
    <w:rsid w:val="00C05AB2"/>
    <w:rsid w:val="00C06C16"/>
    <w:rsid w:val="00C306F4"/>
    <w:rsid w:val="00C37B13"/>
    <w:rsid w:val="00C42E4B"/>
    <w:rsid w:val="00C45346"/>
    <w:rsid w:val="00C57859"/>
    <w:rsid w:val="00C62F25"/>
    <w:rsid w:val="00C6594C"/>
    <w:rsid w:val="00C75D67"/>
    <w:rsid w:val="00C81E5C"/>
    <w:rsid w:val="00C87D18"/>
    <w:rsid w:val="00CA0147"/>
    <w:rsid w:val="00CB719F"/>
    <w:rsid w:val="00CC26D3"/>
    <w:rsid w:val="00CD0CEC"/>
    <w:rsid w:val="00CD34C3"/>
    <w:rsid w:val="00CD705B"/>
    <w:rsid w:val="00CF01E2"/>
    <w:rsid w:val="00CF5537"/>
    <w:rsid w:val="00D05552"/>
    <w:rsid w:val="00D057BF"/>
    <w:rsid w:val="00D11C7D"/>
    <w:rsid w:val="00D13BF5"/>
    <w:rsid w:val="00D3147D"/>
    <w:rsid w:val="00D332E9"/>
    <w:rsid w:val="00D33512"/>
    <w:rsid w:val="00D365B5"/>
    <w:rsid w:val="00D41430"/>
    <w:rsid w:val="00D52F6A"/>
    <w:rsid w:val="00D60549"/>
    <w:rsid w:val="00D97C04"/>
    <w:rsid w:val="00DB3A9A"/>
    <w:rsid w:val="00DB6770"/>
    <w:rsid w:val="00DC31D0"/>
    <w:rsid w:val="00DC3F86"/>
    <w:rsid w:val="00DF083B"/>
    <w:rsid w:val="00E138EC"/>
    <w:rsid w:val="00E20E07"/>
    <w:rsid w:val="00E22143"/>
    <w:rsid w:val="00E42475"/>
    <w:rsid w:val="00E4399A"/>
    <w:rsid w:val="00E47780"/>
    <w:rsid w:val="00E54E6D"/>
    <w:rsid w:val="00E55B1D"/>
    <w:rsid w:val="00E73B1C"/>
    <w:rsid w:val="00E73D4F"/>
    <w:rsid w:val="00E90243"/>
    <w:rsid w:val="00E927AE"/>
    <w:rsid w:val="00EA768C"/>
    <w:rsid w:val="00EB714E"/>
    <w:rsid w:val="00EC4357"/>
    <w:rsid w:val="00ED114A"/>
    <w:rsid w:val="00EE30AD"/>
    <w:rsid w:val="00EE775B"/>
    <w:rsid w:val="00EF21E4"/>
    <w:rsid w:val="00F12953"/>
    <w:rsid w:val="00F15A8A"/>
    <w:rsid w:val="00F163C0"/>
    <w:rsid w:val="00F43558"/>
    <w:rsid w:val="00FA66E2"/>
    <w:rsid w:val="00FC4A3E"/>
    <w:rsid w:val="00FD0F37"/>
    <w:rsid w:val="00FD53A7"/>
    <w:rsid w:val="00FD6DFC"/>
    <w:rsid w:val="00FF2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5B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6DF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6DF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6DF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6DFC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D6DF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6DFC"/>
    <w:rPr>
      <w:rFonts w:ascii="Cambria" w:hAnsi="Cambria" w:cs="Times New Roman"/>
      <w:b/>
      <w:bCs/>
      <w:color w:val="4F81BD"/>
    </w:rPr>
  </w:style>
  <w:style w:type="paragraph" w:customStyle="1" w:styleId="Style12">
    <w:name w:val="Style12"/>
    <w:basedOn w:val="Normal"/>
    <w:uiPriority w:val="99"/>
    <w:rsid w:val="004A1B35"/>
    <w:pPr>
      <w:widowControl w:val="0"/>
      <w:autoSpaceDE w:val="0"/>
      <w:autoSpaceDN w:val="0"/>
      <w:adjustRightInd w:val="0"/>
      <w:spacing w:after="0" w:line="274" w:lineRule="exact"/>
      <w:ind w:hanging="42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03">
    <w:name w:val="Font Style103"/>
    <w:basedOn w:val="DefaultParagraphFont"/>
    <w:uiPriority w:val="99"/>
    <w:rsid w:val="004A1B35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Normal"/>
    <w:uiPriority w:val="99"/>
    <w:rsid w:val="004A1B35"/>
    <w:pPr>
      <w:widowControl w:val="0"/>
      <w:autoSpaceDE w:val="0"/>
      <w:autoSpaceDN w:val="0"/>
      <w:adjustRightInd w:val="0"/>
      <w:spacing w:after="0" w:line="317" w:lineRule="exact"/>
      <w:ind w:hanging="403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1">
    <w:name w:val="Style81"/>
    <w:basedOn w:val="Normal"/>
    <w:uiPriority w:val="99"/>
    <w:rsid w:val="00EE30AD"/>
    <w:pPr>
      <w:widowControl w:val="0"/>
      <w:autoSpaceDE w:val="0"/>
      <w:autoSpaceDN w:val="0"/>
      <w:adjustRightInd w:val="0"/>
      <w:spacing w:after="0" w:line="317" w:lineRule="exact"/>
      <w:ind w:hanging="562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BC15A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3">
    <w:name w:val="Style83"/>
    <w:basedOn w:val="Normal"/>
    <w:uiPriority w:val="99"/>
    <w:rsid w:val="0032113A"/>
    <w:pPr>
      <w:widowControl w:val="0"/>
      <w:autoSpaceDE w:val="0"/>
      <w:autoSpaceDN w:val="0"/>
      <w:adjustRightInd w:val="0"/>
      <w:spacing w:after="0" w:line="312" w:lineRule="exact"/>
      <w:ind w:hanging="677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33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378EC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sid w:val="00A30F7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30F77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30F77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D0AF1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9963B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D0AF1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9963BA"/>
    <w:rPr>
      <w:rFonts w:cs="Times New Roman"/>
    </w:rPr>
  </w:style>
  <w:style w:type="paragraph" w:customStyle="1" w:styleId="Normalny1">
    <w:name w:val="Normalny1"/>
    <w:uiPriority w:val="99"/>
    <w:rsid w:val="00830DEC"/>
    <w:pPr>
      <w:spacing w:after="200" w:line="276" w:lineRule="auto"/>
    </w:pPr>
    <w:rPr>
      <w:rFonts w:eastAsia="Times New Roman"/>
      <w:color w:val="000000"/>
      <w:szCs w:val="20"/>
    </w:rPr>
  </w:style>
  <w:style w:type="paragraph" w:styleId="BodyText">
    <w:name w:val="Body Text"/>
    <w:basedOn w:val="Normal"/>
    <w:link w:val="BodyTextChar1"/>
    <w:uiPriority w:val="99"/>
    <w:rsid w:val="00830DEC"/>
    <w:pPr>
      <w:spacing w:after="120" w:line="240" w:lineRule="auto"/>
    </w:pPr>
    <w:rPr>
      <w:rFonts w:ascii="Times New Roman" w:hAnsi="Times New Roman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D0AF1"/>
    <w:rPr>
      <w:rFonts w:cs="Times New Roman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830DEC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3</Pages>
  <Words>342</Words>
  <Characters>2053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subject/>
  <dc:creator>Małecki-Tepicht Łukasz</dc:creator>
  <cp:keywords/>
  <dc:description/>
  <cp:lastModifiedBy>Administrator</cp:lastModifiedBy>
  <cp:revision>9</cp:revision>
  <cp:lastPrinted>2012-10-25T10:31:00Z</cp:lastPrinted>
  <dcterms:created xsi:type="dcterms:W3CDTF">2012-09-21T12:31:00Z</dcterms:created>
  <dcterms:modified xsi:type="dcterms:W3CDTF">2012-11-07T12:48:00Z</dcterms:modified>
</cp:coreProperties>
</file>