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FDD" w:rsidRPr="00A13258" w:rsidRDefault="00091FDD" w:rsidP="00B20A6A">
      <w:pPr>
        <w:rPr>
          <w:rFonts w:ascii="Garamond" w:hAnsi="Garamond"/>
          <w:b/>
          <w:color w:val="808080"/>
          <w:sz w:val="22"/>
          <w:szCs w:val="22"/>
          <w:u w:val="single"/>
        </w:rPr>
      </w:pPr>
      <w:bookmarkStart w:id="0" w:name="_GoBack"/>
      <w:r w:rsidRPr="00A13258">
        <w:rPr>
          <w:rFonts w:ascii="Garamond" w:hAnsi="Garamond"/>
          <w:b/>
          <w:bCs/>
          <w:iCs/>
          <w:color w:val="808080"/>
          <w:sz w:val="22"/>
          <w:szCs w:val="22"/>
        </w:rPr>
        <w:t>Ministerstwo Sprawiedliwości - Specyfikacja Istotnych Warunków Zamówienia</w:t>
      </w:r>
    </w:p>
    <w:p w:rsidR="00091FDD" w:rsidRPr="00A13258" w:rsidRDefault="00091FDD" w:rsidP="00B20A6A">
      <w:pPr>
        <w:rPr>
          <w:rFonts w:ascii="Garamond" w:hAnsi="Garamond"/>
          <w:b/>
          <w:color w:val="808080"/>
          <w:sz w:val="22"/>
          <w:szCs w:val="22"/>
        </w:rPr>
      </w:pPr>
      <w:r w:rsidRPr="00A13258">
        <w:rPr>
          <w:rFonts w:ascii="Garamond" w:hAnsi="Garamond"/>
          <w:b/>
          <w:color w:val="808080"/>
          <w:sz w:val="22"/>
          <w:szCs w:val="22"/>
        </w:rPr>
        <w:t>Znak sprawy: BDG-II-</w:t>
      </w:r>
      <w:r w:rsidR="005007B2" w:rsidRPr="00A13258">
        <w:rPr>
          <w:rFonts w:ascii="Garamond" w:hAnsi="Garamond"/>
          <w:b/>
          <w:color w:val="808080"/>
          <w:sz w:val="22"/>
          <w:szCs w:val="22"/>
        </w:rPr>
        <w:t>3710-23</w:t>
      </w:r>
      <w:r w:rsidRPr="00A13258">
        <w:rPr>
          <w:rFonts w:ascii="Garamond" w:hAnsi="Garamond"/>
          <w:b/>
          <w:color w:val="808080"/>
          <w:sz w:val="22"/>
          <w:szCs w:val="22"/>
        </w:rPr>
        <w:t>/11</w:t>
      </w:r>
    </w:p>
    <w:p w:rsidR="00091FDD" w:rsidRPr="00A13258" w:rsidRDefault="00091FDD" w:rsidP="00B20A6A">
      <w:pPr>
        <w:keepNext/>
        <w:jc w:val="center"/>
        <w:outlineLvl w:val="1"/>
        <w:rPr>
          <w:rFonts w:ascii="Garamond" w:hAnsi="Garamond"/>
          <w:b/>
          <w:bCs/>
          <w:color w:val="808080"/>
          <w:szCs w:val="24"/>
        </w:rPr>
      </w:pPr>
      <w:r w:rsidRPr="00A13258">
        <w:rPr>
          <w:rFonts w:ascii="Garamond" w:hAnsi="Garamond"/>
          <w:b/>
          <w:bCs/>
          <w:color w:val="808080"/>
          <w:szCs w:val="24"/>
        </w:rPr>
        <w:t>FORMULARZ</w:t>
      </w:r>
    </w:p>
    <w:p w:rsidR="00091FDD" w:rsidRPr="00A13258" w:rsidRDefault="00091FDD" w:rsidP="00B20A6A">
      <w:pPr>
        <w:keepNext/>
        <w:jc w:val="center"/>
        <w:outlineLvl w:val="1"/>
        <w:rPr>
          <w:rFonts w:ascii="Garamond" w:hAnsi="Garamond"/>
          <w:b/>
          <w:bCs/>
          <w:color w:val="808080"/>
          <w:szCs w:val="24"/>
        </w:rPr>
      </w:pPr>
      <w:r w:rsidRPr="00A13258">
        <w:rPr>
          <w:rFonts w:ascii="Garamond" w:hAnsi="Garamond"/>
          <w:b/>
          <w:bCs/>
          <w:color w:val="808080"/>
          <w:szCs w:val="24"/>
        </w:rPr>
        <w:t>OŚWIADCZENIE o równoważności dostarczonych urządzeń i programów (aplikacji)</w:t>
      </w:r>
    </w:p>
    <w:bookmarkEnd w:id="0"/>
    <w:p w:rsidR="00091FDD" w:rsidRDefault="00091FDD" w:rsidP="00A07F05">
      <w:pPr>
        <w:keepNext/>
        <w:jc w:val="right"/>
        <w:outlineLvl w:val="2"/>
        <w:rPr>
          <w:rFonts w:ascii="Garamond" w:hAnsi="Garamond"/>
          <w:b/>
          <w:bCs/>
          <w:szCs w:val="24"/>
        </w:rPr>
      </w:pPr>
    </w:p>
    <w:p w:rsidR="00091FDD" w:rsidRPr="006C083C" w:rsidRDefault="00091FDD" w:rsidP="00A07F05">
      <w:pPr>
        <w:keepNext/>
        <w:jc w:val="right"/>
        <w:outlineLvl w:val="2"/>
        <w:rPr>
          <w:rFonts w:ascii="Garamond" w:hAnsi="Garamond"/>
          <w:b/>
          <w:bCs/>
          <w:szCs w:val="24"/>
        </w:rPr>
      </w:pPr>
      <w:r>
        <w:rPr>
          <w:rFonts w:ascii="Garamond" w:hAnsi="Garamond"/>
          <w:b/>
          <w:bCs/>
          <w:szCs w:val="24"/>
        </w:rPr>
        <w:t>Załącznik nr 9</w:t>
      </w:r>
      <w:r w:rsidRPr="006C083C">
        <w:rPr>
          <w:rFonts w:ascii="Garamond" w:hAnsi="Garamond"/>
          <w:b/>
          <w:bCs/>
          <w:szCs w:val="24"/>
        </w:rPr>
        <w:t xml:space="preserve"> do SIWZ</w:t>
      </w: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</w:tblGrid>
      <w:tr w:rsidR="00091FDD" w:rsidRPr="006C083C" w:rsidTr="001E437C">
        <w:trPr>
          <w:trHeight w:val="1782"/>
        </w:trPr>
        <w:tc>
          <w:tcPr>
            <w:tcW w:w="3614" w:type="dxa"/>
          </w:tcPr>
          <w:p w:rsidR="00091FDD" w:rsidRPr="006C083C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Pr="006C083C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Pr="006C083C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Pr="006C083C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Pr="006C083C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Pr="006C083C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Pr="00A07F05" w:rsidRDefault="00091FDD" w:rsidP="00821478">
            <w:pPr>
              <w:rPr>
                <w:rFonts w:ascii="Garamond" w:hAnsi="Garamond"/>
                <w:b/>
                <w:bCs/>
                <w:sz w:val="20"/>
              </w:rPr>
            </w:pPr>
            <w:r w:rsidRPr="00A07F05">
              <w:rPr>
                <w:rFonts w:ascii="Garamond" w:hAnsi="Garamond"/>
                <w:b/>
                <w:bCs/>
                <w:sz w:val="20"/>
              </w:rPr>
              <w:t xml:space="preserve">            </w:t>
            </w:r>
            <w:r>
              <w:rPr>
                <w:rFonts w:ascii="Garamond" w:hAnsi="Garamond"/>
                <w:b/>
                <w:bCs/>
                <w:sz w:val="20"/>
              </w:rPr>
              <w:t xml:space="preserve">    </w:t>
            </w:r>
            <w:r w:rsidRPr="00A07F05">
              <w:rPr>
                <w:rFonts w:ascii="Garamond" w:hAnsi="Garamond"/>
                <w:b/>
                <w:bCs/>
                <w:sz w:val="20"/>
              </w:rPr>
              <w:t>Pieczęć Wykonawcy</w:t>
            </w:r>
          </w:p>
        </w:tc>
      </w:tr>
    </w:tbl>
    <w:p w:rsidR="00091FDD" w:rsidRPr="006C083C" w:rsidRDefault="00091FDD" w:rsidP="00A07F05">
      <w:pPr>
        <w:rPr>
          <w:rFonts w:ascii="Garamond" w:hAnsi="Garamond"/>
          <w:b/>
          <w:bCs/>
          <w:szCs w:val="24"/>
        </w:rPr>
      </w:pPr>
    </w:p>
    <w:p w:rsidR="00091FDD" w:rsidRPr="006C083C" w:rsidRDefault="00091FDD" w:rsidP="00A07F05">
      <w:pPr>
        <w:rPr>
          <w:rFonts w:ascii="Garamond" w:hAnsi="Garamond"/>
          <w:b/>
          <w:bCs/>
          <w:szCs w:val="24"/>
        </w:rPr>
      </w:pPr>
      <w:r w:rsidRPr="006C083C">
        <w:rPr>
          <w:rFonts w:ascii="Garamond" w:hAnsi="Garamond"/>
          <w:b/>
          <w:bCs/>
          <w:szCs w:val="24"/>
        </w:rPr>
        <w:tab/>
      </w:r>
      <w:r w:rsidRPr="006C083C">
        <w:rPr>
          <w:rFonts w:ascii="Garamond" w:hAnsi="Garamond"/>
          <w:b/>
          <w:bCs/>
          <w:szCs w:val="24"/>
        </w:rPr>
        <w:tab/>
      </w:r>
      <w:r w:rsidRPr="006C083C">
        <w:rPr>
          <w:rFonts w:ascii="Garamond" w:hAnsi="Garamond"/>
          <w:b/>
          <w:bCs/>
          <w:szCs w:val="24"/>
        </w:rPr>
        <w:tab/>
      </w:r>
      <w:r w:rsidRPr="006C083C">
        <w:rPr>
          <w:rFonts w:ascii="Garamond" w:hAnsi="Garamond"/>
          <w:b/>
          <w:bCs/>
          <w:szCs w:val="24"/>
        </w:rPr>
        <w:tab/>
      </w:r>
      <w:r w:rsidRPr="006C083C">
        <w:rPr>
          <w:rFonts w:ascii="Garamond" w:hAnsi="Garamond"/>
          <w:b/>
          <w:bCs/>
          <w:szCs w:val="24"/>
        </w:rPr>
        <w:tab/>
      </w:r>
      <w:r w:rsidRPr="006C083C">
        <w:rPr>
          <w:rFonts w:ascii="Garamond" w:hAnsi="Garamond"/>
          <w:b/>
          <w:bCs/>
          <w:szCs w:val="24"/>
        </w:rPr>
        <w:tab/>
      </w:r>
      <w:r w:rsidRPr="006C083C">
        <w:rPr>
          <w:rFonts w:ascii="Garamond" w:hAnsi="Garamond"/>
          <w:b/>
          <w:bCs/>
          <w:szCs w:val="24"/>
        </w:rPr>
        <w:tab/>
      </w:r>
    </w:p>
    <w:p w:rsidR="00091FDD" w:rsidRPr="006C083C" w:rsidRDefault="00091FDD" w:rsidP="00A07F05">
      <w:pPr>
        <w:rPr>
          <w:rFonts w:ascii="Garamond" w:hAnsi="Garamond"/>
          <w:b/>
          <w:bCs/>
          <w:szCs w:val="24"/>
        </w:rPr>
      </w:pPr>
    </w:p>
    <w:p w:rsidR="00091FDD" w:rsidRPr="006C083C" w:rsidRDefault="00091FDD" w:rsidP="00A07F05">
      <w:pPr>
        <w:rPr>
          <w:rFonts w:ascii="Garamond" w:hAnsi="Garamond"/>
          <w:b/>
          <w:bCs/>
          <w:sz w:val="32"/>
          <w:szCs w:val="24"/>
        </w:rPr>
      </w:pPr>
    </w:p>
    <w:p w:rsidR="00091FDD" w:rsidRPr="006C083C" w:rsidRDefault="00091FDD" w:rsidP="00A07F05">
      <w:pPr>
        <w:ind w:left="708" w:firstLine="708"/>
        <w:rPr>
          <w:rFonts w:ascii="Garamond" w:hAnsi="Garamond"/>
          <w:b/>
          <w:bCs/>
          <w:sz w:val="32"/>
          <w:szCs w:val="24"/>
        </w:rPr>
      </w:pPr>
      <w:r w:rsidRPr="006C083C">
        <w:rPr>
          <w:rFonts w:ascii="Garamond" w:hAnsi="Garamond"/>
          <w:b/>
          <w:bCs/>
          <w:sz w:val="32"/>
          <w:szCs w:val="24"/>
        </w:rPr>
        <w:t xml:space="preserve">     Ministerstwo Sprawiedliwości</w:t>
      </w:r>
    </w:p>
    <w:p w:rsidR="00091FDD" w:rsidRPr="006C083C" w:rsidRDefault="00091FDD" w:rsidP="00A07F05">
      <w:pPr>
        <w:ind w:left="2124" w:firstLine="708"/>
        <w:rPr>
          <w:rFonts w:ascii="Garamond" w:hAnsi="Garamond"/>
          <w:b/>
          <w:bCs/>
          <w:sz w:val="32"/>
          <w:szCs w:val="24"/>
        </w:rPr>
      </w:pPr>
      <w:r w:rsidRPr="006C083C">
        <w:rPr>
          <w:rFonts w:ascii="Garamond" w:hAnsi="Garamond"/>
          <w:b/>
          <w:bCs/>
          <w:color w:val="000000"/>
          <w:sz w:val="32"/>
          <w:szCs w:val="17"/>
        </w:rPr>
        <w:t xml:space="preserve">     Aleje Ujazdowskie 11</w:t>
      </w:r>
      <w:r w:rsidRPr="006C083C">
        <w:rPr>
          <w:rFonts w:ascii="Garamond" w:hAnsi="Garamond"/>
          <w:b/>
          <w:bCs/>
          <w:color w:val="000000"/>
          <w:sz w:val="32"/>
          <w:szCs w:val="17"/>
        </w:rPr>
        <w:br/>
        <w:t xml:space="preserve">              00-950 Warszawa</w:t>
      </w:r>
    </w:p>
    <w:p w:rsidR="00091FDD" w:rsidRPr="006C083C" w:rsidRDefault="00091FDD" w:rsidP="00A07F05">
      <w:pPr>
        <w:keepNext/>
        <w:jc w:val="center"/>
        <w:outlineLvl w:val="1"/>
        <w:rPr>
          <w:rFonts w:ascii="Garamond" w:hAnsi="Garamond"/>
          <w:b/>
          <w:bCs/>
          <w:sz w:val="16"/>
          <w:szCs w:val="16"/>
        </w:rPr>
      </w:pPr>
    </w:p>
    <w:p w:rsidR="00091FDD" w:rsidRPr="006C083C" w:rsidRDefault="00091FDD" w:rsidP="00A07F05">
      <w:pPr>
        <w:keepNext/>
        <w:jc w:val="center"/>
        <w:outlineLvl w:val="1"/>
        <w:rPr>
          <w:rFonts w:ascii="Garamond" w:hAnsi="Garamond"/>
          <w:b/>
          <w:bCs/>
          <w:sz w:val="36"/>
          <w:szCs w:val="24"/>
        </w:rPr>
      </w:pPr>
      <w:r w:rsidRPr="006C083C">
        <w:rPr>
          <w:rFonts w:ascii="Garamond" w:hAnsi="Garamond"/>
          <w:b/>
          <w:bCs/>
          <w:sz w:val="36"/>
          <w:szCs w:val="24"/>
        </w:rPr>
        <w:t xml:space="preserve">O Ś W I A D C Z E N I E </w:t>
      </w:r>
    </w:p>
    <w:p w:rsidR="00091FDD" w:rsidRPr="006C083C" w:rsidRDefault="00091FDD" w:rsidP="00A07F05">
      <w:pPr>
        <w:jc w:val="center"/>
        <w:rPr>
          <w:rFonts w:ascii="Garamond" w:hAnsi="Garamond"/>
          <w:b/>
          <w:bCs/>
          <w:sz w:val="28"/>
          <w:szCs w:val="24"/>
        </w:rPr>
      </w:pPr>
      <w:r w:rsidRPr="006C083C">
        <w:rPr>
          <w:rFonts w:ascii="Garamond" w:hAnsi="Garamond"/>
          <w:b/>
          <w:bCs/>
          <w:sz w:val="28"/>
          <w:szCs w:val="24"/>
        </w:rPr>
        <w:t xml:space="preserve">o równoważności dostarczonych urządzeń i programów (aplikacji) </w:t>
      </w:r>
    </w:p>
    <w:p w:rsidR="00091FDD" w:rsidRPr="006C083C" w:rsidRDefault="00091FDD" w:rsidP="00A07F05">
      <w:pPr>
        <w:jc w:val="both"/>
        <w:rPr>
          <w:rFonts w:ascii="Garamond" w:hAnsi="Garamond"/>
          <w:sz w:val="8"/>
          <w:szCs w:val="8"/>
        </w:rPr>
      </w:pPr>
    </w:p>
    <w:p w:rsidR="00091FDD" w:rsidRPr="006C083C" w:rsidRDefault="00091FDD" w:rsidP="00A07F05">
      <w:pPr>
        <w:jc w:val="both"/>
        <w:rPr>
          <w:rFonts w:ascii="Garamond" w:hAnsi="Garamond"/>
          <w:szCs w:val="24"/>
        </w:rPr>
      </w:pPr>
      <w:r w:rsidRPr="006C083C">
        <w:rPr>
          <w:rFonts w:ascii="Garamond" w:hAnsi="Garamond"/>
          <w:szCs w:val="24"/>
        </w:rPr>
        <w:t xml:space="preserve">Przystępując do udziału w postępowaniu o udzielenie zamówienia publicznego, prowadzonym </w:t>
      </w:r>
      <w:r w:rsidRPr="006C083C">
        <w:rPr>
          <w:rFonts w:ascii="Garamond" w:hAnsi="Garamond"/>
          <w:szCs w:val="24"/>
        </w:rPr>
        <w:br/>
        <w:t xml:space="preserve">w trybie </w:t>
      </w:r>
      <w:r w:rsidRPr="006C083C">
        <w:rPr>
          <w:rFonts w:ascii="Garamond" w:hAnsi="Garamond"/>
          <w:b/>
          <w:bCs/>
          <w:szCs w:val="24"/>
        </w:rPr>
        <w:t>przetargu nieograniczonego</w:t>
      </w:r>
      <w:r w:rsidRPr="006C083C">
        <w:rPr>
          <w:rFonts w:ascii="Garamond" w:hAnsi="Garamond"/>
          <w:szCs w:val="24"/>
        </w:rPr>
        <w:t xml:space="preserve"> na podstawie </w:t>
      </w:r>
      <w:r w:rsidRPr="006C083C">
        <w:rPr>
          <w:rFonts w:ascii="Garamond" w:hAnsi="Garamond"/>
          <w:iCs/>
          <w:szCs w:val="24"/>
        </w:rPr>
        <w:t xml:space="preserve">art. 10 ust. 1 ustawy z dnia </w:t>
      </w:r>
      <w:r w:rsidRPr="006C083C">
        <w:rPr>
          <w:rFonts w:ascii="Garamond" w:hAnsi="Garamond"/>
          <w:iCs/>
          <w:szCs w:val="24"/>
        </w:rPr>
        <w:br/>
        <w:t>29 stycznia 2004r. - Prawo zamówień publicznych</w:t>
      </w:r>
      <w:r w:rsidRPr="006C083C">
        <w:rPr>
          <w:rFonts w:ascii="Garamond" w:hAnsi="Garamond"/>
          <w:szCs w:val="24"/>
        </w:rPr>
        <w:t xml:space="preserve"> (</w:t>
      </w:r>
      <w:r w:rsidRPr="006C083C">
        <w:rPr>
          <w:rFonts w:ascii="Garamond" w:hAnsi="Garamond"/>
          <w:bCs/>
          <w:szCs w:val="24"/>
        </w:rPr>
        <w:t xml:space="preserve">Dz. U. z 2010 r., Nr 113, </w:t>
      </w:r>
      <w:r w:rsidRPr="006C083C">
        <w:rPr>
          <w:rFonts w:ascii="Garamond" w:hAnsi="Garamond"/>
          <w:bCs/>
          <w:szCs w:val="24"/>
        </w:rPr>
        <w:br/>
        <w:t>poz. 759 ze zm.</w:t>
      </w:r>
      <w:r w:rsidRPr="006C083C">
        <w:rPr>
          <w:rFonts w:ascii="Garamond" w:hAnsi="Garamond"/>
          <w:szCs w:val="24"/>
        </w:rPr>
        <w:t xml:space="preserve">), zwanej dalej „ustawą” na </w:t>
      </w:r>
      <w:r w:rsidRPr="00A07F05">
        <w:rPr>
          <w:rFonts w:ascii="Garamond" w:hAnsi="Garamond"/>
          <w:bCs/>
          <w:szCs w:val="24"/>
        </w:rPr>
        <w:t>„</w:t>
      </w:r>
      <w:r w:rsidRPr="00A43AED">
        <w:rPr>
          <w:rFonts w:ascii="Garamond" w:hAnsi="Garamond"/>
          <w:szCs w:val="24"/>
          <w:u w:val="single"/>
        </w:rPr>
        <w:t>Dostawa sprzętu komputerowe</w:t>
      </w:r>
      <w:r w:rsidR="005007B2">
        <w:rPr>
          <w:rFonts w:ascii="Garamond" w:hAnsi="Garamond"/>
          <w:szCs w:val="24"/>
          <w:u w:val="single"/>
        </w:rPr>
        <w:t xml:space="preserve">go wraz z oprogramowaniem do </w:t>
      </w:r>
      <w:r w:rsidRPr="00A43AED">
        <w:rPr>
          <w:rFonts w:ascii="Garamond" w:hAnsi="Garamond"/>
          <w:szCs w:val="24"/>
          <w:u w:val="single"/>
        </w:rPr>
        <w:t>siedziby DIRS</w:t>
      </w:r>
      <w:r w:rsidRPr="00A07F05">
        <w:rPr>
          <w:rFonts w:ascii="Garamond" w:hAnsi="Garamond"/>
          <w:bCs/>
          <w:color w:val="000000"/>
          <w:szCs w:val="24"/>
        </w:rPr>
        <w:t>”</w:t>
      </w:r>
      <w:r w:rsidRPr="006C083C">
        <w:rPr>
          <w:rFonts w:ascii="Garamond" w:hAnsi="Garamond"/>
          <w:bCs/>
          <w:color w:val="000000"/>
          <w:szCs w:val="24"/>
        </w:rPr>
        <w:t xml:space="preserve">, </w:t>
      </w:r>
      <w:r w:rsidRPr="006C083C">
        <w:rPr>
          <w:rFonts w:ascii="Garamond" w:hAnsi="Garamond"/>
          <w:bCs/>
          <w:szCs w:val="24"/>
        </w:rPr>
        <w:t>oświadczam(-y),</w:t>
      </w:r>
      <w:r w:rsidRPr="006C083C">
        <w:rPr>
          <w:rFonts w:ascii="Garamond" w:hAnsi="Garamond"/>
          <w:b/>
          <w:bCs/>
          <w:szCs w:val="24"/>
        </w:rPr>
        <w:t xml:space="preserve"> </w:t>
      </w:r>
      <w:r w:rsidRPr="006C083C">
        <w:rPr>
          <w:rFonts w:ascii="Garamond" w:hAnsi="Garamond"/>
          <w:bCs/>
          <w:szCs w:val="24"/>
        </w:rPr>
        <w:t xml:space="preserve">że </w:t>
      </w:r>
      <w:r w:rsidRPr="006C083C">
        <w:rPr>
          <w:rFonts w:ascii="Garamond" w:hAnsi="Garamond"/>
          <w:szCs w:val="24"/>
        </w:rPr>
        <w:t xml:space="preserve">oferowane produkty </w:t>
      </w:r>
      <w:r w:rsidRPr="00C548AA">
        <w:rPr>
          <w:rFonts w:ascii="Garamond" w:hAnsi="Garamond"/>
          <w:szCs w:val="24"/>
        </w:rPr>
        <w:t xml:space="preserve">równoważne w sposób poprawny współpracują z macierzami HP </w:t>
      </w:r>
      <w:proofErr w:type="spellStart"/>
      <w:r>
        <w:rPr>
          <w:rFonts w:ascii="Garamond" w:hAnsi="Garamond"/>
          <w:szCs w:val="24"/>
        </w:rPr>
        <w:t>StorageWorks</w:t>
      </w:r>
      <w:proofErr w:type="spellEnd"/>
      <w:r>
        <w:rPr>
          <w:rFonts w:ascii="Garamond" w:hAnsi="Garamond"/>
          <w:szCs w:val="24"/>
        </w:rPr>
        <w:t xml:space="preserve"> </w:t>
      </w:r>
      <w:r w:rsidRPr="00C548AA">
        <w:rPr>
          <w:rFonts w:ascii="Garamond" w:hAnsi="Garamond"/>
          <w:szCs w:val="24"/>
        </w:rPr>
        <w:t xml:space="preserve">P9500 </w:t>
      </w:r>
      <w:r>
        <w:rPr>
          <w:rFonts w:ascii="Garamond" w:hAnsi="Garamond"/>
          <w:szCs w:val="24"/>
        </w:rPr>
        <w:t xml:space="preserve"> Disk </w:t>
      </w:r>
      <w:proofErr w:type="spellStart"/>
      <w:r>
        <w:rPr>
          <w:rFonts w:ascii="Garamond" w:hAnsi="Garamond"/>
          <w:szCs w:val="24"/>
        </w:rPr>
        <w:t>Array</w:t>
      </w:r>
      <w:proofErr w:type="spellEnd"/>
      <w:r w:rsidRPr="006C083C">
        <w:rPr>
          <w:rFonts w:ascii="Garamond" w:hAnsi="Garamond"/>
          <w:szCs w:val="24"/>
        </w:rPr>
        <w:t>.</w:t>
      </w:r>
    </w:p>
    <w:p w:rsidR="00091FDD" w:rsidRPr="00540A92" w:rsidRDefault="00091FDD" w:rsidP="00A07F05">
      <w:pPr>
        <w:jc w:val="both"/>
        <w:rPr>
          <w:rFonts w:ascii="Garamond" w:hAnsi="Garamond"/>
          <w:color w:val="FF0000"/>
          <w:szCs w:val="24"/>
        </w:rPr>
      </w:pP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</w:tblGrid>
      <w:tr w:rsidR="00091FDD" w:rsidRPr="00690613" w:rsidTr="001E437C">
        <w:trPr>
          <w:trHeight w:val="1692"/>
        </w:trPr>
        <w:tc>
          <w:tcPr>
            <w:tcW w:w="3614" w:type="dxa"/>
          </w:tcPr>
          <w:p w:rsidR="00091FDD" w:rsidRPr="00690613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Pr="00690613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Pr="00690613" w:rsidRDefault="00091FDD" w:rsidP="00821478">
            <w:pPr>
              <w:rPr>
                <w:rFonts w:ascii="Garamond" w:hAnsi="Garamond"/>
                <w:b/>
                <w:bCs/>
                <w:szCs w:val="24"/>
              </w:rPr>
            </w:pPr>
          </w:p>
          <w:p w:rsidR="00091FDD" w:rsidRPr="00A07F05" w:rsidRDefault="00091FDD" w:rsidP="0072524C">
            <w:pPr>
              <w:jc w:val="center"/>
              <w:rPr>
                <w:rFonts w:ascii="Garamond" w:hAnsi="Garamond"/>
                <w:b/>
                <w:bCs/>
                <w:sz w:val="20"/>
              </w:rPr>
            </w:pPr>
            <w:r w:rsidRPr="00A07F05">
              <w:rPr>
                <w:rFonts w:ascii="Garamond" w:hAnsi="Garamond"/>
                <w:b/>
                <w:bCs/>
                <w:sz w:val="20"/>
              </w:rPr>
              <w:t xml:space="preserve">Pieczęć autoryzowanego przedstawiciela producenta </w:t>
            </w:r>
            <w:r>
              <w:rPr>
                <w:rFonts w:ascii="Garamond" w:hAnsi="Garamond"/>
                <w:b/>
                <w:bCs/>
                <w:sz w:val="20"/>
              </w:rPr>
              <w:t xml:space="preserve">macierzy </w:t>
            </w:r>
            <w:r w:rsidRPr="001E437C">
              <w:rPr>
                <w:rFonts w:ascii="Garamond" w:hAnsi="Garamond"/>
                <w:b/>
                <w:bCs/>
                <w:sz w:val="20"/>
              </w:rPr>
              <w:t xml:space="preserve"> HP </w:t>
            </w:r>
            <w:proofErr w:type="spellStart"/>
            <w:r w:rsidRPr="001E437C">
              <w:rPr>
                <w:rFonts w:ascii="Garamond" w:hAnsi="Garamond"/>
                <w:b/>
                <w:bCs/>
                <w:sz w:val="20"/>
              </w:rPr>
              <w:t>StorageWorks</w:t>
            </w:r>
            <w:proofErr w:type="spellEnd"/>
            <w:r w:rsidRPr="001E437C">
              <w:rPr>
                <w:rFonts w:ascii="Garamond" w:hAnsi="Garamond"/>
                <w:b/>
                <w:bCs/>
                <w:sz w:val="20"/>
              </w:rPr>
              <w:t xml:space="preserve"> P9500  Disk </w:t>
            </w:r>
            <w:proofErr w:type="spellStart"/>
            <w:r w:rsidRPr="001E437C">
              <w:rPr>
                <w:rFonts w:ascii="Garamond" w:hAnsi="Garamond"/>
                <w:b/>
                <w:bCs/>
                <w:sz w:val="20"/>
              </w:rPr>
              <w:t>Array</w:t>
            </w:r>
            <w:proofErr w:type="spellEnd"/>
            <w:r w:rsidRPr="001E437C">
              <w:rPr>
                <w:rFonts w:ascii="Garamond" w:hAnsi="Garamond"/>
                <w:b/>
                <w:bCs/>
                <w:sz w:val="20"/>
              </w:rPr>
              <w:t xml:space="preserve"> </w:t>
            </w:r>
            <w:r w:rsidRPr="00A07F05">
              <w:rPr>
                <w:rFonts w:ascii="Garamond" w:hAnsi="Garamond"/>
                <w:b/>
                <w:bCs/>
                <w:sz w:val="20"/>
              </w:rPr>
              <w:t>na terenie Rzeczpospolitej Polskiej</w:t>
            </w:r>
          </w:p>
        </w:tc>
      </w:tr>
    </w:tbl>
    <w:p w:rsidR="00091FDD" w:rsidRPr="00690613" w:rsidRDefault="00091FDD" w:rsidP="00A07F05">
      <w:pPr>
        <w:ind w:left="360"/>
        <w:jc w:val="both"/>
        <w:rPr>
          <w:rFonts w:ascii="Garamond" w:hAnsi="Garamond"/>
          <w:szCs w:val="24"/>
        </w:rPr>
      </w:pPr>
    </w:p>
    <w:p w:rsidR="00091FDD" w:rsidRPr="00690613" w:rsidRDefault="00091FDD" w:rsidP="00A07F05">
      <w:pPr>
        <w:ind w:left="360"/>
        <w:jc w:val="both"/>
        <w:rPr>
          <w:rFonts w:ascii="Garamond" w:hAnsi="Garamond"/>
          <w:szCs w:val="24"/>
        </w:rPr>
      </w:pPr>
    </w:p>
    <w:p w:rsidR="00091FDD" w:rsidRPr="00690613" w:rsidRDefault="00091FDD" w:rsidP="00A07F05">
      <w:pPr>
        <w:ind w:left="360"/>
        <w:jc w:val="both"/>
        <w:rPr>
          <w:rFonts w:ascii="Garamond" w:hAnsi="Garamond"/>
          <w:szCs w:val="24"/>
        </w:rPr>
      </w:pPr>
    </w:p>
    <w:p w:rsidR="00091FDD" w:rsidRPr="00690613" w:rsidRDefault="00091FDD" w:rsidP="00A07F05">
      <w:pPr>
        <w:jc w:val="both"/>
        <w:rPr>
          <w:rFonts w:ascii="Garamond" w:hAnsi="Garamond"/>
          <w:szCs w:val="24"/>
        </w:rPr>
      </w:pPr>
    </w:p>
    <w:p w:rsidR="00091FDD" w:rsidRPr="00690613" w:rsidRDefault="00091FDD" w:rsidP="00A07F05">
      <w:pPr>
        <w:jc w:val="both"/>
        <w:rPr>
          <w:rFonts w:ascii="Garamond" w:hAnsi="Garamond"/>
          <w:szCs w:val="24"/>
        </w:rPr>
      </w:pPr>
    </w:p>
    <w:p w:rsidR="00091FDD" w:rsidRPr="00690613" w:rsidRDefault="00091FDD" w:rsidP="00A07F05">
      <w:pPr>
        <w:jc w:val="both"/>
        <w:rPr>
          <w:rFonts w:ascii="Garamond" w:hAnsi="Garamond"/>
          <w:szCs w:val="24"/>
        </w:rPr>
      </w:pPr>
    </w:p>
    <w:p w:rsidR="00091FDD" w:rsidRPr="00690613" w:rsidRDefault="00091FDD" w:rsidP="00A07F05">
      <w:pPr>
        <w:rPr>
          <w:rFonts w:ascii="Garamond" w:hAnsi="Garamond"/>
          <w:sz w:val="22"/>
          <w:szCs w:val="22"/>
        </w:rPr>
      </w:pPr>
    </w:p>
    <w:p w:rsidR="00091FDD" w:rsidRPr="00690613" w:rsidRDefault="00091FDD" w:rsidP="00A07F05">
      <w:pPr>
        <w:rPr>
          <w:rFonts w:ascii="Garamond" w:hAnsi="Garamond"/>
          <w:sz w:val="22"/>
          <w:szCs w:val="22"/>
        </w:rPr>
      </w:pPr>
    </w:p>
    <w:p w:rsidR="00091FDD" w:rsidRPr="00690613" w:rsidRDefault="00091FDD" w:rsidP="00A07F05">
      <w:pPr>
        <w:rPr>
          <w:rFonts w:ascii="Garamond" w:hAnsi="Garamond"/>
          <w:sz w:val="22"/>
          <w:szCs w:val="22"/>
        </w:rPr>
      </w:pPr>
    </w:p>
    <w:p w:rsidR="00091FDD" w:rsidRPr="00690613" w:rsidRDefault="00091FDD" w:rsidP="00A07F05">
      <w:pPr>
        <w:rPr>
          <w:rFonts w:ascii="Garamond" w:hAnsi="Garamond"/>
          <w:sz w:val="22"/>
          <w:szCs w:val="22"/>
        </w:rPr>
      </w:pPr>
      <w:r w:rsidRPr="00690613">
        <w:rPr>
          <w:rFonts w:ascii="Garamond" w:hAnsi="Garamond"/>
          <w:sz w:val="22"/>
          <w:szCs w:val="22"/>
        </w:rPr>
        <w:t>.........................., dnia, ......</w:t>
      </w:r>
      <w:r>
        <w:rPr>
          <w:rFonts w:ascii="Garamond" w:hAnsi="Garamond"/>
          <w:sz w:val="22"/>
          <w:szCs w:val="22"/>
        </w:rPr>
        <w:t xml:space="preserve">.......................                  </w:t>
      </w:r>
      <w:r w:rsidRPr="00690613">
        <w:rPr>
          <w:rFonts w:ascii="Garamond" w:hAnsi="Garamond"/>
          <w:sz w:val="22"/>
          <w:szCs w:val="22"/>
        </w:rPr>
        <w:t>...................................................................................</w:t>
      </w:r>
    </w:p>
    <w:p w:rsidR="00091FDD" w:rsidRPr="00690613" w:rsidRDefault="00091FDD" w:rsidP="00A07F05">
      <w:pPr>
        <w:ind w:left="1416" w:hanging="1236"/>
        <w:rPr>
          <w:rFonts w:ascii="Garamond" w:hAnsi="Garamond"/>
          <w:sz w:val="20"/>
        </w:rPr>
      </w:pPr>
      <w:r w:rsidRPr="00690613">
        <w:rPr>
          <w:rFonts w:ascii="Garamond" w:hAnsi="Garamond"/>
          <w:sz w:val="20"/>
        </w:rPr>
        <w:t>Miejscowość</w:t>
      </w:r>
      <w:r w:rsidRPr="00690613">
        <w:rPr>
          <w:rFonts w:ascii="Garamond" w:hAnsi="Garamond"/>
          <w:sz w:val="20"/>
        </w:rPr>
        <w:tab/>
      </w:r>
      <w:r w:rsidRPr="00690613">
        <w:rPr>
          <w:rFonts w:ascii="Garamond" w:hAnsi="Garamond"/>
          <w:sz w:val="20"/>
        </w:rPr>
        <w:tab/>
        <w:t xml:space="preserve">         </w:t>
      </w:r>
      <w:r>
        <w:rPr>
          <w:rFonts w:ascii="Garamond" w:hAnsi="Garamond"/>
          <w:sz w:val="20"/>
        </w:rPr>
        <w:t xml:space="preserve">         Data</w:t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 w:rsidRPr="00690613">
        <w:rPr>
          <w:rFonts w:ascii="Garamond" w:hAnsi="Garamond"/>
          <w:sz w:val="20"/>
        </w:rPr>
        <w:t>Podpis(-y) osoby(osób) wskazanej(-</w:t>
      </w:r>
      <w:proofErr w:type="spellStart"/>
      <w:r w:rsidRPr="00690613">
        <w:rPr>
          <w:rFonts w:ascii="Garamond" w:hAnsi="Garamond"/>
          <w:sz w:val="20"/>
        </w:rPr>
        <w:t>ych</w:t>
      </w:r>
      <w:proofErr w:type="spellEnd"/>
      <w:r w:rsidRPr="00690613">
        <w:rPr>
          <w:rFonts w:ascii="Garamond" w:hAnsi="Garamond"/>
          <w:sz w:val="20"/>
        </w:rPr>
        <w:t xml:space="preserve">) </w:t>
      </w:r>
    </w:p>
    <w:p w:rsidR="00091FDD" w:rsidRPr="00690613" w:rsidRDefault="00091FDD" w:rsidP="00A07F05">
      <w:pPr>
        <w:ind w:left="3540" w:firstLine="708"/>
        <w:rPr>
          <w:rFonts w:ascii="Garamond" w:hAnsi="Garamond"/>
          <w:sz w:val="20"/>
        </w:rPr>
      </w:pPr>
      <w:r w:rsidRPr="00690613">
        <w:rPr>
          <w:rFonts w:ascii="Garamond" w:hAnsi="Garamond"/>
          <w:sz w:val="20"/>
        </w:rPr>
        <w:t xml:space="preserve">w dokumencie uprawniającym do występowania </w:t>
      </w:r>
    </w:p>
    <w:p w:rsidR="00091FDD" w:rsidRPr="00690613" w:rsidRDefault="00091FDD" w:rsidP="00A07F05">
      <w:pPr>
        <w:ind w:left="4248"/>
        <w:rPr>
          <w:rFonts w:ascii="Garamond" w:hAnsi="Garamond"/>
          <w:sz w:val="20"/>
        </w:rPr>
      </w:pPr>
      <w:r w:rsidRPr="00690613">
        <w:rPr>
          <w:rFonts w:ascii="Garamond" w:hAnsi="Garamond"/>
          <w:sz w:val="20"/>
        </w:rPr>
        <w:t>w obrocie</w:t>
      </w:r>
      <w:r>
        <w:rPr>
          <w:rFonts w:ascii="Garamond" w:hAnsi="Garamond"/>
          <w:sz w:val="20"/>
        </w:rPr>
        <w:t xml:space="preserve"> prawnym lub posiadającej(-</w:t>
      </w:r>
      <w:proofErr w:type="spellStart"/>
      <w:r>
        <w:rPr>
          <w:rFonts w:ascii="Garamond" w:hAnsi="Garamond"/>
          <w:sz w:val="20"/>
        </w:rPr>
        <w:t>ych</w:t>
      </w:r>
      <w:proofErr w:type="spellEnd"/>
      <w:r>
        <w:rPr>
          <w:rFonts w:ascii="Garamond" w:hAnsi="Garamond"/>
          <w:sz w:val="20"/>
        </w:rPr>
        <w:t>)</w:t>
      </w:r>
      <w:r>
        <w:rPr>
          <w:rFonts w:ascii="Garamond" w:hAnsi="Garamond"/>
          <w:sz w:val="20"/>
        </w:rPr>
        <w:br/>
      </w:r>
      <w:r w:rsidRPr="00690613">
        <w:rPr>
          <w:rFonts w:ascii="Garamond" w:hAnsi="Garamond"/>
          <w:sz w:val="20"/>
        </w:rPr>
        <w:t>pełnomocnictwo(-a). (Zalecany czytelny podpis(-y) lub podpis(-y) i pieczątka(-i) z imieniem i nazwiskiem).</w:t>
      </w:r>
      <w:r w:rsidRPr="00690613">
        <w:rPr>
          <w:rFonts w:ascii="Garamond" w:hAnsi="Garamond"/>
          <w:sz w:val="20"/>
        </w:rPr>
        <w:tab/>
      </w:r>
    </w:p>
    <w:p w:rsidR="00091FDD" w:rsidRDefault="00091FDD" w:rsidP="00A07F05">
      <w:pPr>
        <w:tabs>
          <w:tab w:val="center" w:pos="4393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WYKONAWCA:</w:t>
      </w:r>
    </w:p>
    <w:p w:rsidR="00091FDD" w:rsidRPr="00A7704E" w:rsidRDefault="00091FDD" w:rsidP="00A07F05">
      <w:pPr>
        <w:jc w:val="both"/>
        <w:rPr>
          <w:rFonts w:ascii="Garamond" w:hAnsi="Garamond"/>
          <w:szCs w:val="24"/>
        </w:rPr>
      </w:pPr>
    </w:p>
    <w:p w:rsidR="00091FDD" w:rsidRPr="00A7704E" w:rsidRDefault="00091FDD" w:rsidP="00A07F05">
      <w:pPr>
        <w:rPr>
          <w:rFonts w:ascii="Garamond" w:hAnsi="Garamond"/>
          <w:sz w:val="22"/>
          <w:szCs w:val="22"/>
        </w:rPr>
      </w:pPr>
      <w:r w:rsidRPr="00A7704E">
        <w:rPr>
          <w:rFonts w:ascii="Garamond" w:hAnsi="Garamond"/>
          <w:sz w:val="22"/>
          <w:szCs w:val="22"/>
        </w:rPr>
        <w:t xml:space="preserve">............................, dnia, .............................        </w:t>
      </w:r>
      <w:r w:rsidRPr="00A7704E">
        <w:rPr>
          <w:rFonts w:ascii="Garamond" w:hAnsi="Garamond"/>
          <w:sz w:val="22"/>
          <w:szCs w:val="22"/>
        </w:rPr>
        <w:tab/>
        <w:t>...................................................................................</w:t>
      </w:r>
    </w:p>
    <w:p w:rsidR="00091FDD" w:rsidRPr="00A7704E" w:rsidRDefault="00091FDD" w:rsidP="00A07F05">
      <w:pPr>
        <w:ind w:left="1416" w:hanging="1236"/>
        <w:rPr>
          <w:rFonts w:ascii="Garamond" w:hAnsi="Garamond"/>
          <w:sz w:val="20"/>
        </w:rPr>
      </w:pPr>
      <w:r w:rsidRPr="00A7704E">
        <w:rPr>
          <w:rFonts w:ascii="Garamond" w:hAnsi="Garamond"/>
          <w:sz w:val="20"/>
        </w:rPr>
        <w:t>Miejscowość</w:t>
      </w:r>
      <w:r w:rsidRPr="00A7704E">
        <w:rPr>
          <w:rFonts w:ascii="Garamond" w:hAnsi="Garamond"/>
          <w:sz w:val="20"/>
        </w:rPr>
        <w:tab/>
      </w:r>
      <w:r w:rsidRPr="00A7704E">
        <w:rPr>
          <w:rFonts w:ascii="Garamond" w:hAnsi="Garamond"/>
          <w:sz w:val="20"/>
        </w:rPr>
        <w:tab/>
        <w:t xml:space="preserve">     </w:t>
      </w:r>
      <w:r>
        <w:rPr>
          <w:rFonts w:ascii="Garamond" w:hAnsi="Garamond"/>
          <w:sz w:val="20"/>
        </w:rPr>
        <w:t xml:space="preserve">            </w:t>
      </w:r>
      <w:r w:rsidRPr="00A7704E">
        <w:rPr>
          <w:rFonts w:ascii="Garamond" w:hAnsi="Garamond"/>
          <w:sz w:val="20"/>
        </w:rPr>
        <w:t xml:space="preserve"> Data</w:t>
      </w:r>
      <w:r w:rsidRPr="00A7704E">
        <w:rPr>
          <w:rFonts w:ascii="Garamond" w:hAnsi="Garamond"/>
          <w:sz w:val="20"/>
        </w:rPr>
        <w:tab/>
      </w:r>
      <w:r w:rsidRPr="00A7704E">
        <w:rPr>
          <w:rFonts w:ascii="Garamond" w:hAnsi="Garamond"/>
          <w:sz w:val="20"/>
        </w:rPr>
        <w:tab/>
      </w:r>
      <w:r w:rsidRPr="00A7704E">
        <w:rPr>
          <w:rFonts w:ascii="Garamond" w:hAnsi="Garamond"/>
          <w:sz w:val="20"/>
        </w:rPr>
        <w:tab/>
        <w:t>Podpis(-y) osoby(osób) wskazanej(-</w:t>
      </w:r>
      <w:proofErr w:type="spellStart"/>
      <w:r w:rsidRPr="00A7704E">
        <w:rPr>
          <w:rFonts w:ascii="Garamond" w:hAnsi="Garamond"/>
          <w:sz w:val="20"/>
        </w:rPr>
        <w:t>ych</w:t>
      </w:r>
      <w:proofErr w:type="spellEnd"/>
      <w:r w:rsidRPr="00A7704E">
        <w:rPr>
          <w:rFonts w:ascii="Garamond" w:hAnsi="Garamond"/>
          <w:sz w:val="20"/>
        </w:rPr>
        <w:t xml:space="preserve">) </w:t>
      </w:r>
    </w:p>
    <w:p w:rsidR="00091FDD" w:rsidRPr="00A7704E" w:rsidRDefault="00091FDD" w:rsidP="00A07F05">
      <w:pPr>
        <w:ind w:left="3540" w:firstLine="708"/>
        <w:rPr>
          <w:rFonts w:ascii="Garamond" w:hAnsi="Garamond"/>
          <w:sz w:val="20"/>
        </w:rPr>
      </w:pPr>
      <w:r w:rsidRPr="00A7704E">
        <w:rPr>
          <w:rFonts w:ascii="Garamond" w:hAnsi="Garamond"/>
          <w:sz w:val="20"/>
        </w:rPr>
        <w:t xml:space="preserve">w dokumencie uprawniającym do występowania </w:t>
      </w:r>
    </w:p>
    <w:p w:rsidR="00091FDD" w:rsidRPr="007D038B" w:rsidRDefault="00091FDD" w:rsidP="00A07F05">
      <w:pPr>
        <w:ind w:left="4248"/>
        <w:rPr>
          <w:rFonts w:ascii="Garamond" w:hAnsi="Garamond"/>
          <w:sz w:val="20"/>
        </w:rPr>
      </w:pPr>
      <w:r w:rsidRPr="00A7704E">
        <w:rPr>
          <w:rFonts w:ascii="Garamond" w:hAnsi="Garamond"/>
          <w:sz w:val="20"/>
        </w:rPr>
        <w:t>w obrocie prawnym lub posiadającej(-</w:t>
      </w:r>
      <w:proofErr w:type="spellStart"/>
      <w:r w:rsidRPr="00A7704E">
        <w:rPr>
          <w:rFonts w:ascii="Garamond" w:hAnsi="Garamond"/>
          <w:sz w:val="20"/>
        </w:rPr>
        <w:t>ych</w:t>
      </w:r>
      <w:proofErr w:type="spellEnd"/>
      <w:r w:rsidRPr="00A7704E">
        <w:rPr>
          <w:rFonts w:ascii="Garamond" w:hAnsi="Garamond"/>
          <w:sz w:val="20"/>
        </w:rPr>
        <w:t>) peł</w:t>
      </w:r>
      <w:r>
        <w:rPr>
          <w:rFonts w:ascii="Garamond" w:hAnsi="Garamond"/>
          <w:sz w:val="20"/>
        </w:rPr>
        <w:t>nomocnictwo(</w:t>
      </w:r>
      <w:r w:rsidRPr="00A7704E">
        <w:rPr>
          <w:rFonts w:ascii="Garamond" w:hAnsi="Garamond"/>
          <w:sz w:val="20"/>
        </w:rPr>
        <w:t>a). (Zalecany czytelny podpis(-y) lub podpis(-y) i pieczątka(-i) z imieniem i nazwiskiem).</w:t>
      </w:r>
      <w:r w:rsidRPr="00A7704E">
        <w:rPr>
          <w:rFonts w:ascii="Garamond" w:hAnsi="Garamond"/>
          <w:sz w:val="20"/>
        </w:rPr>
        <w:tab/>
      </w:r>
    </w:p>
    <w:p w:rsidR="00091FDD" w:rsidRPr="00767FC9" w:rsidRDefault="00091FDD" w:rsidP="00A07F05"/>
    <w:sectPr w:rsidR="00091FDD" w:rsidRPr="00767FC9" w:rsidSect="00216292"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258" w:rsidRDefault="00A13258">
      <w:r>
        <w:separator/>
      </w:r>
    </w:p>
  </w:endnote>
  <w:endnote w:type="continuationSeparator" w:id="0">
    <w:p w:rsidR="00A13258" w:rsidRDefault="00A13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 Bk">
    <w:altName w:val="Segoe UI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258" w:rsidRDefault="00A13258">
      <w:r>
        <w:separator/>
      </w:r>
    </w:p>
  </w:footnote>
  <w:footnote w:type="continuationSeparator" w:id="0">
    <w:p w:rsidR="00A13258" w:rsidRDefault="00A132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40FE1"/>
    <w:multiLevelType w:val="hybridMultilevel"/>
    <w:tmpl w:val="315CF6C4"/>
    <w:lvl w:ilvl="0" w:tplc="0415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  <w:rPr>
        <w:rFonts w:cs="Times New Roman"/>
      </w:rPr>
    </w:lvl>
  </w:abstractNum>
  <w:abstractNum w:abstractNumId="1">
    <w:nsid w:val="0564799E"/>
    <w:multiLevelType w:val="hybridMultilevel"/>
    <w:tmpl w:val="9CBEB9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DB8E7E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837922"/>
    <w:multiLevelType w:val="hybridMultilevel"/>
    <w:tmpl w:val="0DBE9668"/>
    <w:lvl w:ilvl="0" w:tplc="16F87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99325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2D2232D8"/>
    <w:multiLevelType w:val="hybridMultilevel"/>
    <w:tmpl w:val="854079E8"/>
    <w:lvl w:ilvl="0" w:tplc="4678F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E664A9F"/>
    <w:multiLevelType w:val="hybridMultilevel"/>
    <w:tmpl w:val="17B6DE78"/>
    <w:lvl w:ilvl="0" w:tplc="9E022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D577206"/>
    <w:multiLevelType w:val="hybridMultilevel"/>
    <w:tmpl w:val="B5A615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7720BA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4BBD4F80"/>
    <w:multiLevelType w:val="hybridMultilevel"/>
    <w:tmpl w:val="38103F42"/>
    <w:lvl w:ilvl="0" w:tplc="9A62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C761619"/>
    <w:multiLevelType w:val="hybridMultilevel"/>
    <w:tmpl w:val="C1AED3C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132E5F"/>
    <w:multiLevelType w:val="hybridMultilevel"/>
    <w:tmpl w:val="A2422DA4"/>
    <w:lvl w:ilvl="0" w:tplc="F48AD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48AD598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CCF1AB5"/>
    <w:multiLevelType w:val="hybridMultilevel"/>
    <w:tmpl w:val="ACDCE9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6D0C3EB5"/>
    <w:multiLevelType w:val="hybridMultilevel"/>
    <w:tmpl w:val="85A6C0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CF932FC"/>
    <w:multiLevelType w:val="hybridMultilevel"/>
    <w:tmpl w:val="65D8A1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9"/>
  </w:num>
  <w:num w:numId="7">
    <w:abstractNumId w:val="7"/>
  </w:num>
  <w:num w:numId="8">
    <w:abstractNumId w:val="10"/>
  </w:num>
  <w:num w:numId="9">
    <w:abstractNumId w:val="0"/>
  </w:num>
  <w:num w:numId="10">
    <w:abstractNumId w:val="4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DAB"/>
    <w:rsid w:val="0001035B"/>
    <w:rsid w:val="00012959"/>
    <w:rsid w:val="00033E6A"/>
    <w:rsid w:val="00064BAD"/>
    <w:rsid w:val="000666F9"/>
    <w:rsid w:val="00091FDD"/>
    <w:rsid w:val="00093CE9"/>
    <w:rsid w:val="000A33BC"/>
    <w:rsid w:val="000B6522"/>
    <w:rsid w:val="000B7A2C"/>
    <w:rsid w:val="000C29AF"/>
    <w:rsid w:val="000C36F2"/>
    <w:rsid w:val="000C716B"/>
    <w:rsid w:val="000E41EE"/>
    <w:rsid w:val="000F49B2"/>
    <w:rsid w:val="000F744A"/>
    <w:rsid w:val="0013586C"/>
    <w:rsid w:val="00144590"/>
    <w:rsid w:val="00163EE4"/>
    <w:rsid w:val="0018129A"/>
    <w:rsid w:val="001936AD"/>
    <w:rsid w:val="001A2DD9"/>
    <w:rsid w:val="001A5E7C"/>
    <w:rsid w:val="001A6904"/>
    <w:rsid w:val="001C00ED"/>
    <w:rsid w:val="001C49A5"/>
    <w:rsid w:val="001D6EE3"/>
    <w:rsid w:val="001E437C"/>
    <w:rsid w:val="001E760C"/>
    <w:rsid w:val="001F48C7"/>
    <w:rsid w:val="001F60D4"/>
    <w:rsid w:val="001F64CD"/>
    <w:rsid w:val="001F748C"/>
    <w:rsid w:val="00207249"/>
    <w:rsid w:val="00212B71"/>
    <w:rsid w:val="002152AF"/>
    <w:rsid w:val="002154AF"/>
    <w:rsid w:val="00216292"/>
    <w:rsid w:val="00227820"/>
    <w:rsid w:val="002351A4"/>
    <w:rsid w:val="00235A11"/>
    <w:rsid w:val="00243583"/>
    <w:rsid w:val="002451C6"/>
    <w:rsid w:val="0025102D"/>
    <w:rsid w:val="00261D4A"/>
    <w:rsid w:val="00274429"/>
    <w:rsid w:val="00285907"/>
    <w:rsid w:val="002958C1"/>
    <w:rsid w:val="002A04D7"/>
    <w:rsid w:val="002A1E74"/>
    <w:rsid w:val="002B585E"/>
    <w:rsid w:val="002B727A"/>
    <w:rsid w:val="002D0291"/>
    <w:rsid w:val="002D2DDF"/>
    <w:rsid w:val="002D60A4"/>
    <w:rsid w:val="002E2127"/>
    <w:rsid w:val="00303C3E"/>
    <w:rsid w:val="00304BE5"/>
    <w:rsid w:val="00307E22"/>
    <w:rsid w:val="00314969"/>
    <w:rsid w:val="0032055D"/>
    <w:rsid w:val="00323B40"/>
    <w:rsid w:val="00347B0C"/>
    <w:rsid w:val="00360BBF"/>
    <w:rsid w:val="0036421F"/>
    <w:rsid w:val="00370770"/>
    <w:rsid w:val="00382483"/>
    <w:rsid w:val="003A6E53"/>
    <w:rsid w:val="003B281F"/>
    <w:rsid w:val="003B776E"/>
    <w:rsid w:val="003D7612"/>
    <w:rsid w:val="003D7EE5"/>
    <w:rsid w:val="003E292B"/>
    <w:rsid w:val="003E6718"/>
    <w:rsid w:val="003E690D"/>
    <w:rsid w:val="0040331B"/>
    <w:rsid w:val="00404E15"/>
    <w:rsid w:val="00404FB2"/>
    <w:rsid w:val="0041164E"/>
    <w:rsid w:val="004168B4"/>
    <w:rsid w:val="004332B3"/>
    <w:rsid w:val="0044058F"/>
    <w:rsid w:val="00444D68"/>
    <w:rsid w:val="004455B1"/>
    <w:rsid w:val="004671F0"/>
    <w:rsid w:val="004725E4"/>
    <w:rsid w:val="00474518"/>
    <w:rsid w:val="00481784"/>
    <w:rsid w:val="004830B1"/>
    <w:rsid w:val="004C0CE9"/>
    <w:rsid w:val="004D0183"/>
    <w:rsid w:val="004D3B1D"/>
    <w:rsid w:val="004D6095"/>
    <w:rsid w:val="004E2C9A"/>
    <w:rsid w:val="004E58A4"/>
    <w:rsid w:val="005007B2"/>
    <w:rsid w:val="005100D4"/>
    <w:rsid w:val="00511434"/>
    <w:rsid w:val="00513161"/>
    <w:rsid w:val="00514841"/>
    <w:rsid w:val="0052005C"/>
    <w:rsid w:val="00524021"/>
    <w:rsid w:val="00531F49"/>
    <w:rsid w:val="00532E89"/>
    <w:rsid w:val="005331AC"/>
    <w:rsid w:val="00540A92"/>
    <w:rsid w:val="00543B6B"/>
    <w:rsid w:val="00567B83"/>
    <w:rsid w:val="00573BDA"/>
    <w:rsid w:val="0057510A"/>
    <w:rsid w:val="00583BDA"/>
    <w:rsid w:val="00595B5E"/>
    <w:rsid w:val="005B16A7"/>
    <w:rsid w:val="005B4BE4"/>
    <w:rsid w:val="005C1293"/>
    <w:rsid w:val="005E55DD"/>
    <w:rsid w:val="005E7F50"/>
    <w:rsid w:val="005F4109"/>
    <w:rsid w:val="00635E30"/>
    <w:rsid w:val="00657546"/>
    <w:rsid w:val="0066746B"/>
    <w:rsid w:val="00672F7A"/>
    <w:rsid w:val="00690613"/>
    <w:rsid w:val="00694DA8"/>
    <w:rsid w:val="006964B7"/>
    <w:rsid w:val="006B0027"/>
    <w:rsid w:val="006C083C"/>
    <w:rsid w:val="006C7D16"/>
    <w:rsid w:val="006D1D6B"/>
    <w:rsid w:val="006D3B99"/>
    <w:rsid w:val="006D7427"/>
    <w:rsid w:val="00705C4B"/>
    <w:rsid w:val="00705D2B"/>
    <w:rsid w:val="00711232"/>
    <w:rsid w:val="00711D22"/>
    <w:rsid w:val="00721245"/>
    <w:rsid w:val="0072524C"/>
    <w:rsid w:val="00727B7E"/>
    <w:rsid w:val="00731A75"/>
    <w:rsid w:val="00740CAB"/>
    <w:rsid w:val="007437ED"/>
    <w:rsid w:val="0076557F"/>
    <w:rsid w:val="00767FC9"/>
    <w:rsid w:val="00775780"/>
    <w:rsid w:val="00785E88"/>
    <w:rsid w:val="007901C2"/>
    <w:rsid w:val="007951CB"/>
    <w:rsid w:val="00795F3E"/>
    <w:rsid w:val="007A230D"/>
    <w:rsid w:val="007A5D7A"/>
    <w:rsid w:val="007A7E34"/>
    <w:rsid w:val="007C7F7F"/>
    <w:rsid w:val="007D038B"/>
    <w:rsid w:val="007E4126"/>
    <w:rsid w:val="0081323B"/>
    <w:rsid w:val="00813EB1"/>
    <w:rsid w:val="00821478"/>
    <w:rsid w:val="00821E5F"/>
    <w:rsid w:val="00825A83"/>
    <w:rsid w:val="00836FB6"/>
    <w:rsid w:val="0084041E"/>
    <w:rsid w:val="008451E2"/>
    <w:rsid w:val="00861829"/>
    <w:rsid w:val="00867F10"/>
    <w:rsid w:val="00871094"/>
    <w:rsid w:val="0088170C"/>
    <w:rsid w:val="008837A2"/>
    <w:rsid w:val="008A0A7B"/>
    <w:rsid w:val="008C23E6"/>
    <w:rsid w:val="008D3B6D"/>
    <w:rsid w:val="008F00B9"/>
    <w:rsid w:val="008F362C"/>
    <w:rsid w:val="0090036F"/>
    <w:rsid w:val="009019F3"/>
    <w:rsid w:val="00913605"/>
    <w:rsid w:val="00926B6B"/>
    <w:rsid w:val="00935CB0"/>
    <w:rsid w:val="00956AF0"/>
    <w:rsid w:val="0096281C"/>
    <w:rsid w:val="00975BC9"/>
    <w:rsid w:val="009828B6"/>
    <w:rsid w:val="00991296"/>
    <w:rsid w:val="009930A7"/>
    <w:rsid w:val="009A265D"/>
    <w:rsid w:val="009B091E"/>
    <w:rsid w:val="009B180A"/>
    <w:rsid w:val="009B27AE"/>
    <w:rsid w:val="009C17CE"/>
    <w:rsid w:val="009C21D9"/>
    <w:rsid w:val="009C5E0A"/>
    <w:rsid w:val="009E379C"/>
    <w:rsid w:val="009F1DEC"/>
    <w:rsid w:val="009F30E9"/>
    <w:rsid w:val="009F3E38"/>
    <w:rsid w:val="00A04BB7"/>
    <w:rsid w:val="00A066BF"/>
    <w:rsid w:val="00A07F05"/>
    <w:rsid w:val="00A1293C"/>
    <w:rsid w:val="00A13258"/>
    <w:rsid w:val="00A436AD"/>
    <w:rsid w:val="00A43AED"/>
    <w:rsid w:val="00A51A1B"/>
    <w:rsid w:val="00A51B4A"/>
    <w:rsid w:val="00A572B4"/>
    <w:rsid w:val="00A57A7D"/>
    <w:rsid w:val="00A70228"/>
    <w:rsid w:val="00A70834"/>
    <w:rsid w:val="00A7704E"/>
    <w:rsid w:val="00A950E6"/>
    <w:rsid w:val="00AD5670"/>
    <w:rsid w:val="00B00970"/>
    <w:rsid w:val="00B025F7"/>
    <w:rsid w:val="00B20A6A"/>
    <w:rsid w:val="00B42B14"/>
    <w:rsid w:val="00B4558E"/>
    <w:rsid w:val="00B51C61"/>
    <w:rsid w:val="00B703CE"/>
    <w:rsid w:val="00B75FDC"/>
    <w:rsid w:val="00B879C4"/>
    <w:rsid w:val="00B93390"/>
    <w:rsid w:val="00BA4E87"/>
    <w:rsid w:val="00BC0A90"/>
    <w:rsid w:val="00BD28C8"/>
    <w:rsid w:val="00BD4BAE"/>
    <w:rsid w:val="00BE0F31"/>
    <w:rsid w:val="00BF221F"/>
    <w:rsid w:val="00BF4D4C"/>
    <w:rsid w:val="00C03A89"/>
    <w:rsid w:val="00C04379"/>
    <w:rsid w:val="00C244EA"/>
    <w:rsid w:val="00C36500"/>
    <w:rsid w:val="00C42307"/>
    <w:rsid w:val="00C548AA"/>
    <w:rsid w:val="00C56698"/>
    <w:rsid w:val="00C6074B"/>
    <w:rsid w:val="00C65790"/>
    <w:rsid w:val="00C742C0"/>
    <w:rsid w:val="00C92F4E"/>
    <w:rsid w:val="00C945E3"/>
    <w:rsid w:val="00CA1AC1"/>
    <w:rsid w:val="00CA374A"/>
    <w:rsid w:val="00CC4FF6"/>
    <w:rsid w:val="00CE0C97"/>
    <w:rsid w:val="00CE6759"/>
    <w:rsid w:val="00CF1B82"/>
    <w:rsid w:val="00D0300C"/>
    <w:rsid w:val="00D042F1"/>
    <w:rsid w:val="00D130FC"/>
    <w:rsid w:val="00D13509"/>
    <w:rsid w:val="00D27DAB"/>
    <w:rsid w:val="00D41072"/>
    <w:rsid w:val="00D44813"/>
    <w:rsid w:val="00D9784B"/>
    <w:rsid w:val="00DD3C70"/>
    <w:rsid w:val="00DD4B77"/>
    <w:rsid w:val="00DD7262"/>
    <w:rsid w:val="00DF1F9E"/>
    <w:rsid w:val="00E2349B"/>
    <w:rsid w:val="00E27BED"/>
    <w:rsid w:val="00E51332"/>
    <w:rsid w:val="00E63C34"/>
    <w:rsid w:val="00E64A4D"/>
    <w:rsid w:val="00E84AF3"/>
    <w:rsid w:val="00EB7C36"/>
    <w:rsid w:val="00EC5D36"/>
    <w:rsid w:val="00EC666F"/>
    <w:rsid w:val="00ED0D39"/>
    <w:rsid w:val="00ED1AAB"/>
    <w:rsid w:val="00F1438E"/>
    <w:rsid w:val="00F37BC3"/>
    <w:rsid w:val="00F42FF6"/>
    <w:rsid w:val="00F57141"/>
    <w:rsid w:val="00F6517D"/>
    <w:rsid w:val="00F80CCA"/>
    <w:rsid w:val="00F85A37"/>
    <w:rsid w:val="00F96446"/>
    <w:rsid w:val="00FA61C9"/>
    <w:rsid w:val="00FB1308"/>
    <w:rsid w:val="00FC0246"/>
    <w:rsid w:val="00FC16E0"/>
    <w:rsid w:val="00FD17D4"/>
    <w:rsid w:val="00FD5F8A"/>
    <w:rsid w:val="00FF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332"/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13605"/>
    <w:pPr>
      <w:keepNext/>
      <w:spacing w:line="480" w:lineRule="auto"/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347B0C"/>
    <w:rPr>
      <w:rFonts w:ascii="Cambria" w:hAnsi="Cambria" w:cs="Times New Roman"/>
      <w:b/>
      <w:b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2958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347B0C"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2958C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347B0C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435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47B0C"/>
    <w:rPr>
      <w:rFonts w:cs="Times New Roman"/>
      <w:sz w:val="2"/>
    </w:rPr>
  </w:style>
  <w:style w:type="paragraph" w:styleId="Tekstpodstawowy">
    <w:name w:val="Body Text"/>
    <w:basedOn w:val="Normalny"/>
    <w:link w:val="TekstpodstawowyZnak"/>
    <w:uiPriority w:val="99"/>
    <w:rsid w:val="00913605"/>
    <w:pPr>
      <w:autoSpaceDE w:val="0"/>
      <w:autoSpaceDN w:val="0"/>
      <w:jc w:val="both"/>
    </w:pPr>
    <w:rPr>
      <w:sz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347B0C"/>
    <w:rPr>
      <w:rFonts w:cs="Times New Roman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567B8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347B0C"/>
    <w:rPr>
      <w:rFonts w:cs="Times New Roman"/>
      <w:sz w:val="2"/>
    </w:rPr>
  </w:style>
  <w:style w:type="paragraph" w:customStyle="1" w:styleId="Default">
    <w:name w:val="Default"/>
    <w:uiPriority w:val="99"/>
    <w:rsid w:val="00727B7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727B7E"/>
    <w:rPr>
      <w:rFonts w:cs="Times New Roman"/>
      <w:color w:val="0000FF"/>
      <w:u w:val="single"/>
    </w:rPr>
  </w:style>
  <w:style w:type="character" w:styleId="UyteHipercze">
    <w:name w:val="FollowedHyperlink"/>
    <w:uiPriority w:val="99"/>
    <w:rsid w:val="00261D4A"/>
    <w:rPr>
      <w:rFonts w:cs="Times New Roman"/>
      <w:color w:val="800080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0B7A2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347B0C"/>
    <w:rPr>
      <w:rFonts w:cs="Times New Roman"/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0B7A2C"/>
    <w:pPr>
      <w:jc w:val="center"/>
    </w:pPr>
    <w:rPr>
      <w:rFonts w:ascii="Arial" w:hAnsi="Arial"/>
      <w:b/>
    </w:rPr>
  </w:style>
  <w:style w:type="character" w:customStyle="1" w:styleId="TitleChar">
    <w:name w:val="Title Char"/>
    <w:uiPriority w:val="99"/>
    <w:locked/>
    <w:rsid w:val="00347B0C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Wylicz1">
    <w:name w:val="Wylicz1"/>
    <w:basedOn w:val="Normalny"/>
    <w:uiPriority w:val="99"/>
    <w:rsid w:val="000B7A2C"/>
    <w:pPr>
      <w:spacing w:before="120"/>
    </w:pPr>
    <w:rPr>
      <w:rFonts w:ascii="Arial" w:hAnsi="Arial"/>
      <w:b/>
      <w:color w:val="0000FF"/>
      <w:sz w:val="22"/>
    </w:rPr>
  </w:style>
  <w:style w:type="character" w:customStyle="1" w:styleId="TytuZnak">
    <w:name w:val="Tytuł Znak"/>
    <w:link w:val="Tytu"/>
    <w:uiPriority w:val="99"/>
    <w:locked/>
    <w:rsid w:val="000B7A2C"/>
    <w:rPr>
      <w:rFonts w:ascii="Arial" w:hAnsi="Arial"/>
      <w:b/>
      <w:sz w:val="24"/>
      <w:lang w:val="pl-PL" w:eastAsia="pl-PL"/>
    </w:rPr>
  </w:style>
  <w:style w:type="paragraph" w:customStyle="1" w:styleId="OneLookBodyText">
    <w:name w:val="One Look Body Text"/>
    <w:basedOn w:val="Tekstpodstawowy"/>
    <w:uiPriority w:val="99"/>
    <w:rsid w:val="000B7A2C"/>
    <w:pPr>
      <w:widowControl w:val="0"/>
      <w:adjustRightInd w:val="0"/>
      <w:spacing w:after="120"/>
      <w:jc w:val="left"/>
    </w:pPr>
    <w:rPr>
      <w:rFonts w:ascii="Futura Bk" w:hAnsi="Futura Bk"/>
      <w:color w:val="000000"/>
      <w:sz w:val="18"/>
      <w:lang w:val="en-US" w:eastAsia="en-US"/>
    </w:rPr>
  </w:style>
  <w:style w:type="paragraph" w:styleId="Tekstpodstawowy3">
    <w:name w:val="Body Text 3"/>
    <w:basedOn w:val="Normalny"/>
    <w:link w:val="Tekstpodstawowy3Znak"/>
    <w:uiPriority w:val="99"/>
    <w:rsid w:val="000B7A2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347B0C"/>
    <w:rPr>
      <w:rFonts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91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Niewiadomska\Ustawienia%20lokalne\Temporary%20Internet%20Files\OLK177\DWM_POIG_czarn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DWM_POIG_czarne</Template>
  <TotalTime>2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BIURO DYREKTORA GENERALNEGO</vt:lpstr>
    </vt:vector>
  </TitlesOfParts>
  <Company>MS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BIURO DYREKTORA GENERALNEGO</dc:title>
  <dc:creator>Administrator</dc:creator>
  <cp:lastModifiedBy>Zabost Piotr  (BDG)</cp:lastModifiedBy>
  <cp:revision>3</cp:revision>
  <cp:lastPrinted>2011-08-08T13:02:00Z</cp:lastPrinted>
  <dcterms:created xsi:type="dcterms:W3CDTF">2011-08-03T14:46:00Z</dcterms:created>
  <dcterms:modified xsi:type="dcterms:W3CDTF">2011-08-08T13:03:00Z</dcterms:modified>
</cp:coreProperties>
</file>