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6A" w:rsidRDefault="005B356A" w:rsidP="00A4393E">
      <w:pPr>
        <w:pStyle w:val="Head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75pt;height:57.75pt">
            <v:imagedata r:id="rId7" o:title=""/>
          </v:shape>
        </w:pict>
      </w:r>
    </w:p>
    <w:p w:rsidR="005B356A" w:rsidRPr="000555D9" w:rsidRDefault="005B356A" w:rsidP="00DC71E8">
      <w:pPr>
        <w:pStyle w:val="Style6"/>
        <w:widowControl/>
        <w:spacing w:before="29"/>
        <w:ind w:left="7080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7A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>SIWZ / Załącznik nr 7A do wzoru umowy</w:t>
      </w:r>
      <w:r>
        <w:rPr>
          <w:noProof/>
        </w:rPr>
        <w:t xml:space="preserve">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5B356A" w:rsidRDefault="005B356A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5B356A" w:rsidRPr="000555D9" w:rsidRDefault="005B356A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BDG-II-3</w:t>
      </w:r>
      <w:r>
        <w:rPr>
          <w:b/>
        </w:rPr>
        <w:t>710-26/11</w:t>
      </w:r>
    </w:p>
    <w:p w:rsidR="005B356A" w:rsidRDefault="005B356A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5B356A" w:rsidRDefault="005B356A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5B356A" w:rsidTr="00DB3B08">
        <w:trPr>
          <w:trHeight w:val="1212"/>
        </w:trPr>
        <w:tc>
          <w:tcPr>
            <w:tcW w:w="3851" w:type="dxa"/>
          </w:tcPr>
          <w:p w:rsidR="005B356A" w:rsidRPr="008C5ABD" w:rsidRDefault="005B356A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5B356A" w:rsidRDefault="005B356A" w:rsidP="00DC71E8">
      <w:pPr>
        <w:pStyle w:val="Style8"/>
        <w:widowControl/>
        <w:spacing w:line="240" w:lineRule="exact"/>
        <w:ind w:left="238"/>
        <w:jc w:val="right"/>
        <w:rPr>
          <w:sz w:val="20"/>
          <w:szCs w:val="20"/>
        </w:rPr>
      </w:pPr>
    </w:p>
    <w:p w:rsidR="005B356A" w:rsidRPr="002966B1" w:rsidRDefault="005B356A" w:rsidP="002966B1">
      <w:pPr>
        <w:pStyle w:val="Style6"/>
        <w:widowControl/>
        <w:spacing w:before="173" w:line="317" w:lineRule="exact"/>
        <w:ind w:left="442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 – na potrzeby spełniania warunków udziału w postępowaniu</w:t>
      </w:r>
    </w:p>
    <w:p w:rsidR="005B356A" w:rsidRPr="009A2991" w:rsidRDefault="005B356A">
      <w:pPr>
        <w:rPr>
          <w:sz w:val="12"/>
          <w:szCs w:val="12"/>
        </w:rPr>
      </w:pPr>
    </w:p>
    <w:tbl>
      <w:tblPr>
        <w:tblW w:w="5045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2"/>
        <w:gridCol w:w="949"/>
        <w:gridCol w:w="1800"/>
        <w:gridCol w:w="1621"/>
        <w:gridCol w:w="2880"/>
        <w:gridCol w:w="2518"/>
        <w:gridCol w:w="1800"/>
        <w:gridCol w:w="2002"/>
      </w:tblGrid>
      <w:tr w:rsidR="005B356A" w:rsidRPr="00DB3B08" w:rsidTr="002F491B">
        <w:tc>
          <w:tcPr>
            <w:tcW w:w="236" w:type="pct"/>
            <w:vAlign w:val="center"/>
          </w:tcPr>
          <w:p w:rsidR="005B356A" w:rsidRPr="00DB3B08" w:rsidRDefault="005B356A" w:rsidP="009A2991">
            <w:pPr>
              <w:spacing w:after="0" w:line="240" w:lineRule="auto"/>
              <w:jc w:val="center"/>
            </w:pPr>
            <w:r w:rsidRPr="00DB3B08">
              <w:t>L.P</w:t>
            </w:r>
          </w:p>
        </w:tc>
        <w:tc>
          <w:tcPr>
            <w:tcW w:w="333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037F">
              <w:rPr>
                <w:rStyle w:val="FontStyle82"/>
              </w:rPr>
              <w:t>Imię i nazwisko</w:t>
            </w:r>
          </w:p>
        </w:tc>
        <w:tc>
          <w:tcPr>
            <w:tcW w:w="632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Informacja na temat wykształcenia osoby</w:t>
            </w:r>
          </w:p>
        </w:tc>
        <w:tc>
          <w:tcPr>
            <w:tcW w:w="569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Informacja na temat praktyki mediacyjnej (jeżeli dotyczy)</w:t>
            </w:r>
          </w:p>
        </w:tc>
        <w:tc>
          <w:tcPr>
            <w:tcW w:w="1011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Informacja na temat autorstwa/współautorstwa publikacji naukowych źródłowych, przeglądowych, bądź polemicznych w formie książkowej lub w formie artykułu w czasopiśmie naukowym lub materiałów szkoleniowych, dotyczących zagadnień z zakresu rozwiązywania konfliktów wraz z podaniem daty ich publikacji (jeżeli dotyczy)</w:t>
            </w:r>
          </w:p>
        </w:tc>
        <w:tc>
          <w:tcPr>
            <w:tcW w:w="884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 xml:space="preserve">Informacja dotycząca doświadczenia zawodowego osoby </w:t>
            </w:r>
            <w:r w:rsidRPr="002F491B">
              <w:rPr>
                <w:rFonts w:ascii="Times New Roman" w:hAnsi="Times New Roman"/>
                <w:b/>
                <w:sz w:val="20"/>
                <w:szCs w:val="20"/>
              </w:rPr>
              <w:t>odpowiednio do warunków w rozdz. V SIWZ pkt 1.3, w tym podać  liczbę dni szkoleniowych</w:t>
            </w:r>
          </w:p>
        </w:tc>
        <w:tc>
          <w:tcPr>
            <w:tcW w:w="632" w:type="pct"/>
            <w:vAlign w:val="center"/>
          </w:tcPr>
          <w:p w:rsidR="005B356A" w:rsidRPr="0038037F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8037F">
              <w:rPr>
                <w:rFonts w:ascii="Times New Roman" w:hAnsi="Times New Roman"/>
                <w:b/>
                <w:sz w:val="20"/>
                <w:szCs w:val="20"/>
              </w:rPr>
              <w:t>Zakres czynności, które będą wykonywane przez osobę podczas realizacji przedmiotu zamówienia, np. poprzez użycie sformułowania „techniczna i logistyczna organizacja szkoleń”, „merytoryczna realizacja spotkań – wykładowca”</w:t>
            </w:r>
          </w:p>
        </w:tc>
        <w:tc>
          <w:tcPr>
            <w:tcW w:w="703" w:type="pct"/>
            <w:vAlign w:val="center"/>
          </w:tcPr>
          <w:p w:rsidR="005B356A" w:rsidRPr="001A3EEA" w:rsidRDefault="005B356A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38037F">
              <w:rPr>
                <w:rStyle w:val="FontStyle82"/>
              </w:rPr>
              <w:t>Informacja o podstawie dysponowania osobą*</w:t>
            </w:r>
          </w:p>
        </w:tc>
      </w:tr>
      <w:tr w:rsidR="005B356A" w:rsidRPr="007B7ACC" w:rsidTr="00AE0B11">
        <w:tc>
          <w:tcPr>
            <w:tcW w:w="236" w:type="pct"/>
            <w:vAlign w:val="center"/>
          </w:tcPr>
          <w:p w:rsidR="005B356A" w:rsidRPr="007B7ACC" w:rsidRDefault="005B356A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3" w:type="pct"/>
          </w:tcPr>
          <w:p w:rsidR="005B356A" w:rsidRPr="007B7ACC" w:rsidRDefault="005B356A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5B356A" w:rsidRPr="007B7ACC" w:rsidRDefault="005B356A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5B356A" w:rsidRPr="007B7ACC" w:rsidRDefault="005B356A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5B356A" w:rsidRPr="007B7ACC" w:rsidRDefault="005B356A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B356A" w:rsidRPr="007B7ACC" w:rsidTr="00AE0B11">
        <w:tc>
          <w:tcPr>
            <w:tcW w:w="236" w:type="pct"/>
            <w:vAlign w:val="center"/>
          </w:tcPr>
          <w:p w:rsidR="005B356A" w:rsidRPr="007B7ACC" w:rsidRDefault="005B356A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3" w:type="pct"/>
          </w:tcPr>
          <w:p w:rsidR="005B356A" w:rsidRPr="007B7ACC" w:rsidRDefault="005B356A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5B356A" w:rsidRPr="007B7ACC" w:rsidRDefault="005B356A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5B356A" w:rsidRPr="007B7ACC" w:rsidRDefault="005B356A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5B356A" w:rsidRPr="007B7ACC" w:rsidRDefault="005B356A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5B356A" w:rsidRPr="0036563D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B356A" w:rsidRPr="002747CD" w:rsidTr="00AE0B11">
        <w:tc>
          <w:tcPr>
            <w:tcW w:w="236" w:type="pct"/>
            <w:vAlign w:val="center"/>
          </w:tcPr>
          <w:p w:rsidR="005B356A" w:rsidRPr="007B7ACC" w:rsidRDefault="005B356A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3" w:type="pct"/>
          </w:tcPr>
          <w:p w:rsidR="005B356A" w:rsidRPr="0035363E" w:rsidRDefault="005B356A" w:rsidP="007B7ACC">
            <w:pPr>
              <w:spacing w:after="0" w:line="240" w:lineRule="auto"/>
            </w:pPr>
          </w:p>
        </w:tc>
        <w:tc>
          <w:tcPr>
            <w:tcW w:w="632" w:type="pct"/>
          </w:tcPr>
          <w:p w:rsidR="005B356A" w:rsidRPr="0035363E" w:rsidRDefault="005B356A" w:rsidP="00DA18F1">
            <w:pPr>
              <w:spacing w:after="0" w:line="240" w:lineRule="auto"/>
            </w:pPr>
          </w:p>
        </w:tc>
        <w:tc>
          <w:tcPr>
            <w:tcW w:w="569" w:type="pct"/>
          </w:tcPr>
          <w:p w:rsidR="005B356A" w:rsidRPr="0035363E" w:rsidRDefault="005B356A" w:rsidP="00DA18F1">
            <w:pPr>
              <w:spacing w:after="0" w:line="240" w:lineRule="auto"/>
            </w:pPr>
          </w:p>
        </w:tc>
        <w:tc>
          <w:tcPr>
            <w:tcW w:w="1011" w:type="pct"/>
          </w:tcPr>
          <w:p w:rsidR="005B356A" w:rsidRPr="0035363E" w:rsidRDefault="005B356A" w:rsidP="007B7ACC">
            <w:pPr>
              <w:spacing w:after="0" w:line="240" w:lineRule="auto"/>
            </w:pPr>
          </w:p>
        </w:tc>
        <w:tc>
          <w:tcPr>
            <w:tcW w:w="884" w:type="pct"/>
          </w:tcPr>
          <w:p w:rsidR="005B356A" w:rsidRPr="0035363E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32" w:type="pct"/>
          </w:tcPr>
          <w:p w:rsidR="005B356A" w:rsidRPr="0035363E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03" w:type="pct"/>
          </w:tcPr>
          <w:p w:rsidR="005B356A" w:rsidRPr="0035363E" w:rsidRDefault="005B356A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5B356A" w:rsidRDefault="005B356A"/>
    <w:p w:rsidR="005B356A" w:rsidRDefault="005B356A"/>
    <w:p w:rsidR="005B356A" w:rsidRDefault="005B356A"/>
    <w:p w:rsidR="005B356A" w:rsidRDefault="005B356A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…………..2011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5B356A" w:rsidRDefault="005B356A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5B356A" w:rsidRDefault="005B356A" w:rsidP="00DC71E8">
      <w:pPr>
        <w:pStyle w:val="Style5"/>
        <w:widowControl/>
        <w:ind w:left="5664" w:firstLine="708"/>
        <w:jc w:val="center"/>
        <w:rPr>
          <w:rStyle w:val="FontStyle13"/>
        </w:rPr>
      </w:pPr>
      <w:r>
        <w:rPr>
          <w:rStyle w:val="FontStyle13"/>
        </w:rPr>
        <w:t>(pożądany czytelny podpis albo podpis i pieczątka z imieniem i nazwiskiem)</w:t>
      </w:r>
    </w:p>
    <w:p w:rsidR="005B356A" w:rsidRDefault="005B356A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5B356A" w:rsidRDefault="005B356A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5B356A" w:rsidRDefault="005B356A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* - </w:t>
      </w:r>
      <w:r w:rsidRPr="000555D9">
        <w:rPr>
          <w:i/>
          <w:sz w:val="18"/>
          <w:szCs w:val="18"/>
        </w:rPr>
        <w:t>W przypadku polegania przez wykonawcę na osobach zdolnych do wykonywania zamówienia innych podmiotów, niezależnie od charakteru prawnego łączącego go z nimi stosunków, wykonawca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 (oryginał dokumentu lub kopia poświadczona za zgodność z oryginałem przez wykonawcę). Powyższe nie dotyczy przypadku, gdy wykonawca dysponuje lub będzie dysponował bezpośrednio osobami tj. bez pośrednictwa innych podmiotów.</w:t>
      </w:r>
    </w:p>
    <w:p w:rsidR="005B356A" w:rsidRPr="000555D9" w:rsidRDefault="005B356A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5B356A" w:rsidRPr="000555D9" w:rsidSect="0038037F">
      <w:headerReference w:type="default" r:id="rId8"/>
      <w:pgSz w:w="16838" w:h="11906" w:orient="landscape"/>
      <w:pgMar w:top="-1079" w:right="1418" w:bottom="851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56A" w:rsidRDefault="005B356A">
      <w:r>
        <w:separator/>
      </w:r>
    </w:p>
  </w:endnote>
  <w:endnote w:type="continuationSeparator" w:id="0">
    <w:p w:rsidR="005B356A" w:rsidRDefault="005B3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56A" w:rsidRDefault="005B356A">
      <w:r>
        <w:separator/>
      </w:r>
    </w:p>
  </w:footnote>
  <w:footnote w:type="continuationSeparator" w:id="0">
    <w:p w:rsidR="005B356A" w:rsidRDefault="005B3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56A" w:rsidRDefault="005B35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03A0"/>
    <w:rsid w:val="000555D9"/>
    <w:rsid w:val="000D7047"/>
    <w:rsid w:val="0012537F"/>
    <w:rsid w:val="001403B5"/>
    <w:rsid w:val="0015324A"/>
    <w:rsid w:val="00174D96"/>
    <w:rsid w:val="00196922"/>
    <w:rsid w:val="001A3EEA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D7014"/>
    <w:rsid w:val="002F491B"/>
    <w:rsid w:val="003004F8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665B1"/>
    <w:rsid w:val="00491D67"/>
    <w:rsid w:val="004D3BF1"/>
    <w:rsid w:val="004F0B0D"/>
    <w:rsid w:val="004F32CD"/>
    <w:rsid w:val="005044BD"/>
    <w:rsid w:val="005328B8"/>
    <w:rsid w:val="005753A1"/>
    <w:rsid w:val="005B356A"/>
    <w:rsid w:val="005D1359"/>
    <w:rsid w:val="005D26D9"/>
    <w:rsid w:val="00641534"/>
    <w:rsid w:val="00665BC3"/>
    <w:rsid w:val="006B3487"/>
    <w:rsid w:val="006C53EA"/>
    <w:rsid w:val="0070183F"/>
    <w:rsid w:val="00794EC1"/>
    <w:rsid w:val="007A370C"/>
    <w:rsid w:val="007B7ACC"/>
    <w:rsid w:val="007D6D3A"/>
    <w:rsid w:val="00823D41"/>
    <w:rsid w:val="00846217"/>
    <w:rsid w:val="008877A4"/>
    <w:rsid w:val="00891C3E"/>
    <w:rsid w:val="008A6774"/>
    <w:rsid w:val="008C5ABD"/>
    <w:rsid w:val="0093407C"/>
    <w:rsid w:val="009A2991"/>
    <w:rsid w:val="009A3F79"/>
    <w:rsid w:val="009B4F5F"/>
    <w:rsid w:val="00A4393E"/>
    <w:rsid w:val="00A6711F"/>
    <w:rsid w:val="00A83497"/>
    <w:rsid w:val="00A932DD"/>
    <w:rsid w:val="00A9333A"/>
    <w:rsid w:val="00AC6677"/>
    <w:rsid w:val="00AD670C"/>
    <w:rsid w:val="00AE0B11"/>
    <w:rsid w:val="00B7235B"/>
    <w:rsid w:val="00B859BE"/>
    <w:rsid w:val="00BB6E65"/>
    <w:rsid w:val="00BD5E9E"/>
    <w:rsid w:val="00CE6C6F"/>
    <w:rsid w:val="00D12826"/>
    <w:rsid w:val="00D201B8"/>
    <w:rsid w:val="00DA18F1"/>
    <w:rsid w:val="00DB3B08"/>
    <w:rsid w:val="00DB56FE"/>
    <w:rsid w:val="00DC71E8"/>
    <w:rsid w:val="00DF1534"/>
    <w:rsid w:val="00E217F6"/>
    <w:rsid w:val="00E6022D"/>
    <w:rsid w:val="00E6177F"/>
    <w:rsid w:val="00E64B95"/>
    <w:rsid w:val="00E87B8C"/>
    <w:rsid w:val="00E97D2A"/>
    <w:rsid w:val="00EA3EF5"/>
    <w:rsid w:val="00ED334B"/>
    <w:rsid w:val="00ED38DD"/>
    <w:rsid w:val="00EF49D4"/>
    <w:rsid w:val="00F04268"/>
    <w:rsid w:val="00F34851"/>
    <w:rsid w:val="00F413A4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2</Pages>
  <Words>305</Words>
  <Characters>1833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10</cp:revision>
  <cp:lastPrinted>2010-08-23T10:02:00Z</cp:lastPrinted>
  <dcterms:created xsi:type="dcterms:W3CDTF">2011-02-17T13:20:00Z</dcterms:created>
  <dcterms:modified xsi:type="dcterms:W3CDTF">2011-06-06T09:37:00Z</dcterms:modified>
</cp:coreProperties>
</file>