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A91" w:rsidRDefault="00B43A91" w:rsidP="00C04F19">
      <w:pPr>
        <w:spacing w:line="360" w:lineRule="auto"/>
        <w:jc w:val="center"/>
        <w:rPr>
          <w:b/>
        </w:rPr>
      </w:pPr>
      <w:r>
        <w:rPr>
          <w:b/>
        </w:rPr>
        <w:t>UMOWA NR …………../2011</w:t>
      </w:r>
    </w:p>
    <w:p w:rsidR="00B43A91" w:rsidRDefault="00B43A91" w:rsidP="00C04F19">
      <w:pPr>
        <w:spacing w:line="360" w:lineRule="auto"/>
        <w:rPr>
          <w:b/>
        </w:rPr>
      </w:pPr>
    </w:p>
    <w:p w:rsidR="00B43A91" w:rsidRPr="007333A4" w:rsidRDefault="00B43A91" w:rsidP="00C04F19">
      <w:pPr>
        <w:spacing w:line="360" w:lineRule="auto"/>
        <w:rPr>
          <w:b/>
        </w:rPr>
      </w:pPr>
    </w:p>
    <w:p w:rsidR="00B43A91" w:rsidRDefault="00B43A91" w:rsidP="00C04F19">
      <w:pPr>
        <w:spacing w:line="360" w:lineRule="auto"/>
        <w:jc w:val="both"/>
      </w:pPr>
      <w:r>
        <w:t>Zawarta w dniu …………………… 2011 r. w Warszawie, pomiędzy:</w:t>
      </w:r>
    </w:p>
    <w:p w:rsidR="00B43A91" w:rsidRDefault="00B43A91" w:rsidP="002E014D">
      <w:pPr>
        <w:tabs>
          <w:tab w:val="left" w:pos="7513"/>
        </w:tabs>
        <w:spacing w:line="360" w:lineRule="auto"/>
        <w:jc w:val="both"/>
      </w:pPr>
      <w:r>
        <w:t xml:space="preserve">Skarbem Państwa – Ministerstwem Sprawiedliwości z siedzibą w Warszawie (00-950) </w:t>
      </w:r>
      <w:r>
        <w:br/>
        <w:t>Al. Ujazdowskie 11 zwanym dalej „Zamawiającym”, reprezentowanym przez …………………...................................... a ……..….…………………......................................</w:t>
      </w:r>
    </w:p>
    <w:p w:rsidR="00B43A91" w:rsidRDefault="00B43A91" w:rsidP="002E014D">
      <w:pPr>
        <w:tabs>
          <w:tab w:val="left" w:pos="7513"/>
        </w:tabs>
        <w:spacing w:line="360" w:lineRule="auto"/>
      </w:pPr>
      <w:r>
        <w:t>wpisaną(ym) do ………………………..pod numerem ……………………… z siedzibą w ……………………….., reprezentowanym przez: ………………………………………..……………………………… zwanym dalej „Wykonawcą”</w:t>
      </w: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center"/>
        <w:rPr>
          <w:b/>
        </w:rPr>
      </w:pPr>
      <w:r w:rsidRPr="007333A4">
        <w:rPr>
          <w:b/>
        </w:rPr>
        <w:t>§ 1</w:t>
      </w:r>
    </w:p>
    <w:p w:rsidR="00B43A91" w:rsidRDefault="00B43A91" w:rsidP="00C04F19">
      <w:pPr>
        <w:numPr>
          <w:ilvl w:val="0"/>
          <w:numId w:val="1"/>
        </w:numPr>
        <w:spacing w:line="360" w:lineRule="auto"/>
        <w:jc w:val="both"/>
      </w:pPr>
      <w:r>
        <w:t xml:space="preserve">Zamawiający powierza, a Wykonawca zobowiązuje się do wykonywania na rzecz Zamawiającego na zasadach i warunkach określonych w niniejszej Umowie, usług polegających na druku, oprawie i dostarczaniu Monitora Sądowego i Gospodarczego </w:t>
      </w:r>
      <w:r w:rsidRPr="006E143F">
        <w:t>(skrót MSiG).</w:t>
      </w:r>
    </w:p>
    <w:p w:rsidR="00B43A91" w:rsidRDefault="00B43A91" w:rsidP="00C04F19">
      <w:pPr>
        <w:numPr>
          <w:ilvl w:val="0"/>
          <w:numId w:val="1"/>
        </w:numPr>
        <w:spacing w:line="360" w:lineRule="auto"/>
        <w:jc w:val="both"/>
      </w:pPr>
      <w:r>
        <w:t>Wykonawca oświadcza, że posiada odpowiednie kwalifikacje, uprawnienia, środki finansowe oraz urządzenia, niezbędne do wykonania przedmiotu Umowy.</w:t>
      </w:r>
    </w:p>
    <w:p w:rsidR="00B43A91" w:rsidRDefault="00B43A91" w:rsidP="00C04F19">
      <w:pPr>
        <w:numPr>
          <w:ilvl w:val="0"/>
          <w:numId w:val="1"/>
        </w:numPr>
        <w:spacing w:line="360" w:lineRule="auto"/>
        <w:jc w:val="both"/>
      </w:pPr>
      <w:r>
        <w:t>Wykonawca zobowiązuje się do niezwłocznego informowania Zamawiającego o wszelkich zagrożeniach dotyczących wykonania niniejszej Umowy.</w:t>
      </w:r>
    </w:p>
    <w:p w:rsidR="00B43A91" w:rsidRDefault="00B43A91" w:rsidP="00C04F19">
      <w:pPr>
        <w:spacing w:line="360" w:lineRule="auto"/>
        <w:jc w:val="both"/>
      </w:pPr>
    </w:p>
    <w:p w:rsidR="00B43A91" w:rsidRPr="00DF65FC" w:rsidRDefault="00B43A91" w:rsidP="00C04F19">
      <w:pPr>
        <w:spacing w:line="360" w:lineRule="auto"/>
        <w:jc w:val="center"/>
        <w:rPr>
          <w:b/>
        </w:rPr>
      </w:pPr>
      <w:r w:rsidRPr="00DF65FC">
        <w:rPr>
          <w:b/>
        </w:rPr>
        <w:t>§ 2</w:t>
      </w:r>
    </w:p>
    <w:p w:rsidR="00B43A91" w:rsidRDefault="00B43A91" w:rsidP="00C04F19">
      <w:pPr>
        <w:numPr>
          <w:ilvl w:val="0"/>
          <w:numId w:val="3"/>
        </w:numPr>
        <w:spacing w:line="360" w:lineRule="auto"/>
        <w:jc w:val="both"/>
      </w:pPr>
      <w:r>
        <w:t xml:space="preserve">Wykonawca będzie drukował, oprawiał i dostarczał Zamawiającemu zamówioną ilość egzemplarzy poszczególnych numerów MSiG zgodnie z miesięcznym harmonogramem dostarczanym przez Zamawiającego (wzór harmonogramu stanowi Załącznik nr 1 do Umowy). </w:t>
      </w:r>
    </w:p>
    <w:p w:rsidR="00B43A91" w:rsidRPr="003E4134" w:rsidRDefault="00B43A91" w:rsidP="00C04F19">
      <w:pPr>
        <w:pStyle w:val="ListParagraph"/>
        <w:numPr>
          <w:ilvl w:val="0"/>
          <w:numId w:val="3"/>
        </w:numPr>
        <w:spacing w:line="360" w:lineRule="auto"/>
        <w:jc w:val="both"/>
      </w:pPr>
      <w:r w:rsidRPr="006E143F">
        <w:t xml:space="preserve">Wykonawca zobowiązuje się do </w:t>
      </w:r>
      <w:r>
        <w:t xml:space="preserve">dostarczenia </w:t>
      </w:r>
      <w:r w:rsidRPr="006E143F">
        <w:t>poszczególnych numerów Monitora Sądowego i Gospodarczego w dniu wydania danego numeru, w ilościach zgodnych z rozdzielnikiem (</w:t>
      </w:r>
      <w:r>
        <w:t xml:space="preserve">wzór rozdzielnika stanowi </w:t>
      </w:r>
      <w:r w:rsidRPr="006E143F">
        <w:t xml:space="preserve">Załącznik nr </w:t>
      </w:r>
      <w:r>
        <w:t xml:space="preserve">2 </w:t>
      </w:r>
      <w:r w:rsidRPr="006E143F">
        <w:t>),</w:t>
      </w:r>
      <w:r>
        <w:t xml:space="preserve"> do siedziby Biura do Spraw Wydawania Monitora Sądowego i Gospodarczego w godzinach 8</w:t>
      </w:r>
      <w:r w:rsidRPr="004831CD">
        <w:rPr>
          <w:vertAlign w:val="superscript"/>
        </w:rPr>
        <w:t>15</w:t>
      </w:r>
      <w:r>
        <w:t>-9</w:t>
      </w:r>
      <w:r w:rsidRPr="004831CD">
        <w:rPr>
          <w:vertAlign w:val="superscript"/>
        </w:rPr>
        <w:t>00</w:t>
      </w:r>
      <w:r>
        <w:t xml:space="preserve"> oraz</w:t>
      </w:r>
      <w:r w:rsidRPr="006E143F">
        <w:t xml:space="preserve"> </w:t>
      </w:r>
      <w:r>
        <w:t>do podmiotów kolporterskich wskazanych w tym Załączniku</w:t>
      </w:r>
      <w:r w:rsidRPr="006E143F">
        <w:t>.</w:t>
      </w:r>
      <w:r>
        <w:t xml:space="preserve"> I</w:t>
      </w:r>
      <w:r w:rsidRPr="003E4134">
        <w:t>nformacje odnośnie ilości egzemplarzy MSiG, które ma wykonać i dostarczyć Wykonawca konkretnego dnia</w:t>
      </w:r>
      <w:r>
        <w:t xml:space="preserve">, </w:t>
      </w:r>
      <w:r w:rsidRPr="003E4134">
        <w:t>Zamawiający będzie przekazyw</w:t>
      </w:r>
      <w:r>
        <w:t>ał w formie elektronicznej lub faks</w:t>
      </w:r>
      <w:r w:rsidRPr="003E4134">
        <w:t>em, nie później niż na 1 dzień przed datą wyda</w:t>
      </w:r>
      <w:r>
        <w:t>nia danego numeru do godz. 12</w:t>
      </w:r>
      <w:r w:rsidRPr="00FC5B7E">
        <w:rPr>
          <w:vertAlign w:val="superscript"/>
        </w:rPr>
        <w:t>00</w:t>
      </w:r>
      <w:r>
        <w:t xml:space="preserve">. </w:t>
      </w:r>
    </w:p>
    <w:p w:rsidR="00B43A91" w:rsidRDefault="00B43A91" w:rsidP="00C04F19">
      <w:pPr>
        <w:numPr>
          <w:ilvl w:val="0"/>
          <w:numId w:val="3"/>
        </w:numPr>
        <w:spacing w:line="360" w:lineRule="auto"/>
        <w:jc w:val="both"/>
      </w:pPr>
      <w:r>
        <w:t xml:space="preserve">O ile zaistnieje taka konieczność </w:t>
      </w:r>
      <w:r w:rsidRPr="003B4416">
        <w:t>Wykonawca będzie drukował erratę do Monitora Sądowego i Gospodarczego d</w:t>
      </w:r>
      <w:r>
        <w:t xml:space="preserve">o wskazanego </w:t>
      </w:r>
      <w:r w:rsidRPr="003B4416">
        <w:t>numeru</w:t>
      </w:r>
      <w:r>
        <w:t xml:space="preserve"> (</w:t>
      </w:r>
      <w:r w:rsidRPr="003B4416">
        <w:t>w</w:t>
      </w:r>
      <w:r>
        <w:t xml:space="preserve">g </w:t>
      </w:r>
      <w:r w:rsidRPr="003B4416">
        <w:t>rozdzielnik</w:t>
      </w:r>
      <w:r>
        <w:t>a)</w:t>
      </w:r>
      <w:r w:rsidRPr="003B4416">
        <w:t xml:space="preserve">. Zamawiający dostarczy niezbędne materiały do </w:t>
      </w:r>
      <w:r>
        <w:t>druku erraty</w:t>
      </w:r>
      <w:r w:rsidRPr="003B4416">
        <w:t xml:space="preserve"> pocztą elektroniczną w </w:t>
      </w:r>
      <w:r>
        <w:t>formie</w:t>
      </w:r>
      <w:r w:rsidRPr="003B4416">
        <w:t xml:space="preserve"> pliku PDF, a Wykonawca </w:t>
      </w:r>
      <w:r>
        <w:t>wydrukuje erratę</w:t>
      </w:r>
      <w:r w:rsidRPr="003B4416">
        <w:t xml:space="preserve"> i d</w:t>
      </w:r>
      <w:r>
        <w:t>ołączy do numeru</w:t>
      </w:r>
      <w:r w:rsidRPr="003B4416">
        <w:t xml:space="preserve"> Monitora wskazan</w:t>
      </w:r>
      <w:r>
        <w:t>ego przez Zamawiającego.</w:t>
      </w:r>
    </w:p>
    <w:p w:rsidR="00B43A91" w:rsidRDefault="00B43A91" w:rsidP="00C04F19">
      <w:pPr>
        <w:numPr>
          <w:ilvl w:val="0"/>
          <w:numId w:val="3"/>
        </w:numPr>
        <w:spacing w:line="360" w:lineRule="auto"/>
        <w:jc w:val="both"/>
      </w:pPr>
      <w:r>
        <w:t>Na żądanie Zamawiającego</w:t>
      </w:r>
      <w:r w:rsidRPr="006E143F">
        <w:t xml:space="preserve"> Wykonawca </w:t>
      </w:r>
      <w:r>
        <w:t>zobowiązuje się do drukowania, oprawiania i dostarczania dodruków zamówionych ilości egzemplarzy wskazanych numerów MSiG</w:t>
      </w:r>
      <w:r w:rsidRPr="006E143F">
        <w:t xml:space="preserve"> </w:t>
      </w:r>
      <w:r>
        <w:t xml:space="preserve"> w terminie 5 dni roboczych licząc, od dnia przekazania materiałów do druku w formie określonej w </w:t>
      </w:r>
      <w:r w:rsidRPr="00F50983">
        <w:t>§ 3</w:t>
      </w:r>
      <w:r>
        <w:t>.</w:t>
      </w:r>
    </w:p>
    <w:p w:rsidR="00B43A91" w:rsidRDefault="00B43A91" w:rsidP="00C04F19">
      <w:pPr>
        <w:spacing w:line="360" w:lineRule="auto"/>
        <w:ind w:left="360"/>
        <w:jc w:val="both"/>
      </w:pPr>
    </w:p>
    <w:p w:rsidR="00B43A91" w:rsidRPr="006E143F" w:rsidRDefault="00B43A91" w:rsidP="00C04F19">
      <w:pPr>
        <w:spacing w:line="360" w:lineRule="auto"/>
        <w:jc w:val="center"/>
        <w:rPr>
          <w:b/>
        </w:rPr>
      </w:pPr>
      <w:r w:rsidRPr="006E143F">
        <w:rPr>
          <w:b/>
        </w:rPr>
        <w:t>§ 3</w:t>
      </w:r>
    </w:p>
    <w:p w:rsidR="00B43A91" w:rsidRDefault="00B43A91" w:rsidP="00C04F19">
      <w:pPr>
        <w:numPr>
          <w:ilvl w:val="0"/>
          <w:numId w:val="2"/>
        </w:numPr>
        <w:spacing w:line="360" w:lineRule="auto"/>
        <w:jc w:val="both"/>
      </w:pPr>
      <w:r>
        <w:t>Zamawiający będzie przekazywał Wykonawcy materiały do druku poszczególnych numerów MSiG w formie elektronicznej (plik PDF) drogą elektroniczną tzw. protokołem ftp lub pocztą elektroniczną do godziny 12</w:t>
      </w:r>
      <w:r w:rsidRPr="00FC5B7E">
        <w:rPr>
          <w:vertAlign w:val="superscript"/>
        </w:rPr>
        <w:t>00</w:t>
      </w:r>
      <w:r>
        <w:t xml:space="preserve"> każdego dnia roboczego</w:t>
      </w:r>
      <w:r w:rsidRPr="006E143F">
        <w:t>. W przypadku, gdy</w:t>
      </w:r>
      <w:r>
        <w:t xml:space="preserve"> te sposoby łączności zawiodą, Wykonawca odbierze plik zawierający materiały do druku na nośniku elektronicznym z siedziby Biura do Spraw Wydawania Monitora Sądowego i Gospodarczego.</w:t>
      </w:r>
    </w:p>
    <w:p w:rsidR="00B43A91" w:rsidRDefault="00B43A91" w:rsidP="00C04F19">
      <w:pPr>
        <w:numPr>
          <w:ilvl w:val="0"/>
          <w:numId w:val="2"/>
        </w:numPr>
        <w:spacing w:line="360" w:lineRule="auto"/>
        <w:jc w:val="both"/>
      </w:pPr>
      <w:r>
        <w:t>Zamawiający będzie przekazywał Wykonawcy materiały do druku najpóźniej na 1 dzień roboczy do godz. 12</w:t>
      </w:r>
      <w:r w:rsidRPr="00FC5B7E">
        <w:rPr>
          <w:vertAlign w:val="superscript"/>
        </w:rPr>
        <w:t>00</w:t>
      </w:r>
      <w:r>
        <w:t xml:space="preserve"> przed datą wydania danego numeru MSiG.</w:t>
      </w:r>
      <w:r w:rsidRPr="003E4134">
        <w:t xml:space="preserve"> </w:t>
      </w:r>
    </w:p>
    <w:p w:rsidR="00B43A91" w:rsidRDefault="00B43A91" w:rsidP="00C04F19">
      <w:pPr>
        <w:spacing w:line="360" w:lineRule="auto"/>
        <w:jc w:val="both"/>
      </w:pPr>
    </w:p>
    <w:p w:rsidR="00B43A91" w:rsidRPr="00CE1805" w:rsidRDefault="00B43A91" w:rsidP="00C04F19">
      <w:pPr>
        <w:spacing w:line="360" w:lineRule="auto"/>
        <w:jc w:val="center"/>
        <w:rPr>
          <w:b/>
        </w:rPr>
      </w:pPr>
      <w:r w:rsidRPr="00CE1805">
        <w:rPr>
          <w:b/>
        </w:rPr>
        <w:t>§ 4</w:t>
      </w:r>
    </w:p>
    <w:p w:rsidR="00B43A91" w:rsidRDefault="00B43A91" w:rsidP="00C04F19">
      <w:pPr>
        <w:numPr>
          <w:ilvl w:val="0"/>
          <w:numId w:val="4"/>
        </w:numPr>
        <w:spacing w:line="360" w:lineRule="auto"/>
        <w:jc w:val="both"/>
      </w:pPr>
      <w:r>
        <w:t xml:space="preserve">Umowa została zawarta </w:t>
      </w:r>
      <w:r w:rsidRPr="006E143F">
        <w:t xml:space="preserve">na </w:t>
      </w:r>
      <w:r>
        <w:t>okres</w:t>
      </w:r>
      <w:r w:rsidRPr="006E143F">
        <w:t xml:space="preserve"> </w:t>
      </w:r>
      <w:r>
        <w:t xml:space="preserve">12 miesięcy licząc od dnia zawarcia umowy, z tym że realizacja umowy nie może rozpocząć się wcześniej niż 31 marca 2011 r. </w:t>
      </w:r>
    </w:p>
    <w:p w:rsidR="00B43A91" w:rsidRDefault="00B43A91" w:rsidP="00C04F19">
      <w:pPr>
        <w:numPr>
          <w:ilvl w:val="0"/>
          <w:numId w:val="4"/>
        </w:numPr>
        <w:spacing w:line="360" w:lineRule="auto"/>
        <w:jc w:val="both"/>
      </w:pPr>
      <w:r>
        <w:t>Zamawiający przewiduje, że w okresie obowiązywania umowy Monitor Sądowy i Gospodarczy będzie wydawany: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>codziennie, z wyjątkiem dni ustawowo wolnych od pracy (nie mniej niż 250 i nie więcej niż 260 edycji),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>w nakładzie nie mniej  niż 50 egzemplarzy i nie więcej niż 180 egzemplarzy,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>przy średniej objętości 150 stron,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 xml:space="preserve">na papierze o gramaturze </w:t>
      </w:r>
      <w:smartTag w:uri="urn:schemas-microsoft-com:office:smarttags" w:element="metricconverter">
        <w:smartTagPr>
          <w:attr w:name="ProductID" w:val="70 g"/>
        </w:smartTagPr>
        <w:r>
          <w:t>70 g</w:t>
        </w:r>
      </w:smartTag>
      <w:r>
        <w:t xml:space="preserve"> i kolorystyce 1+1 (czarna),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 xml:space="preserve">w okładce o gramaturze </w:t>
      </w:r>
      <w:smartTag w:uri="urn:schemas-microsoft-com:office:smarttags" w:element="metricconverter">
        <w:smartTagPr>
          <w:attr w:name="ProductID" w:val="200 g"/>
        </w:smartTagPr>
        <w:r>
          <w:t>200 g</w:t>
        </w:r>
      </w:smartTag>
      <w:r>
        <w:t xml:space="preserve"> i kolorystyce 1+1 (czarna),</w:t>
      </w:r>
    </w:p>
    <w:p w:rsidR="00B43A91" w:rsidRDefault="00B43A91" w:rsidP="00C04F19">
      <w:pPr>
        <w:numPr>
          <w:ilvl w:val="1"/>
          <w:numId w:val="4"/>
        </w:numPr>
        <w:spacing w:line="360" w:lineRule="auto"/>
        <w:jc w:val="both"/>
      </w:pPr>
      <w:r>
        <w:t>w technologii druku cyfrowego.</w:t>
      </w:r>
    </w:p>
    <w:p w:rsidR="00B43A91" w:rsidRDefault="00B43A91" w:rsidP="00C04F19">
      <w:pPr>
        <w:spacing w:line="360" w:lineRule="auto"/>
        <w:jc w:val="both"/>
      </w:pPr>
    </w:p>
    <w:p w:rsidR="00B43A91" w:rsidRPr="00E345B6" w:rsidRDefault="00B43A91" w:rsidP="00C04F19">
      <w:pPr>
        <w:spacing w:line="360" w:lineRule="auto"/>
        <w:jc w:val="center"/>
        <w:rPr>
          <w:b/>
        </w:rPr>
      </w:pPr>
      <w:r w:rsidRPr="00E345B6">
        <w:rPr>
          <w:b/>
        </w:rPr>
        <w:t>§ 5</w:t>
      </w:r>
    </w:p>
    <w:p w:rsidR="00B43A91" w:rsidRDefault="00B43A91" w:rsidP="0029311A">
      <w:pPr>
        <w:pStyle w:val="ListParagraph"/>
        <w:numPr>
          <w:ilvl w:val="0"/>
          <w:numId w:val="9"/>
        </w:numPr>
        <w:spacing w:line="360" w:lineRule="auto"/>
        <w:jc w:val="both"/>
      </w:pPr>
      <w:r>
        <w:t xml:space="preserve">Wykonawca zobowiązuje się do zachowania w tajemnicy wszelkich informacji </w:t>
      </w:r>
      <w:r>
        <w:br/>
        <w:t>o Zamawiającym, jakie uzyska w związku z realizacją Umowy, zobowiązanie dotyczy w szczególności treści MSiG przed ich  opublikowaniem.</w:t>
      </w:r>
    </w:p>
    <w:p w:rsidR="00B43A91" w:rsidRDefault="00B43A91" w:rsidP="0029311A">
      <w:pPr>
        <w:numPr>
          <w:ilvl w:val="0"/>
          <w:numId w:val="9"/>
        </w:numPr>
        <w:spacing w:line="360" w:lineRule="auto"/>
        <w:jc w:val="both"/>
      </w:pPr>
      <w:r>
        <w:t>Zamawiający zastrzega sobie prawo do kontrolowania sposobu realizacji przedmiotu Umowy na każdym jego etapie.</w:t>
      </w:r>
    </w:p>
    <w:p w:rsidR="00B43A91" w:rsidRDefault="00B43A91" w:rsidP="00C04F19">
      <w:pPr>
        <w:spacing w:line="360" w:lineRule="auto"/>
        <w:jc w:val="both"/>
      </w:pPr>
    </w:p>
    <w:p w:rsidR="00B43A91" w:rsidRPr="000F2E66" w:rsidRDefault="00B43A91" w:rsidP="00C04F19">
      <w:pPr>
        <w:spacing w:line="360" w:lineRule="auto"/>
        <w:jc w:val="center"/>
        <w:rPr>
          <w:b/>
        </w:rPr>
      </w:pPr>
      <w:r w:rsidRPr="000F2E66">
        <w:rPr>
          <w:b/>
        </w:rPr>
        <w:t>§ 6</w:t>
      </w:r>
    </w:p>
    <w:p w:rsidR="00B43A91" w:rsidRDefault="00B43A91" w:rsidP="00C04F19">
      <w:pPr>
        <w:spacing w:line="360" w:lineRule="auto"/>
        <w:ind w:left="360"/>
        <w:jc w:val="both"/>
      </w:pPr>
      <w:r>
        <w:t xml:space="preserve">Ryczałtową cenę za druk, oprawę i dostarczenie oraz dodruk 1 strony Monitora Sądowego </w:t>
      </w:r>
      <w:r>
        <w:br/>
        <w:t>i Gospodarczego w okresie obowiązywania umowy strony ustaliły na ……………. zł (słownie………………..……) brutto (w tym podatek VAT).</w:t>
      </w:r>
    </w:p>
    <w:p w:rsidR="00B43A91" w:rsidRPr="006E143F" w:rsidRDefault="00B43A91" w:rsidP="00C04F19">
      <w:pPr>
        <w:spacing w:line="360" w:lineRule="auto"/>
        <w:jc w:val="both"/>
      </w:pPr>
    </w:p>
    <w:p w:rsidR="00B43A91" w:rsidRPr="000F2E66" w:rsidRDefault="00B43A91" w:rsidP="00C04F19">
      <w:pPr>
        <w:spacing w:line="360" w:lineRule="auto"/>
        <w:jc w:val="center"/>
        <w:rPr>
          <w:b/>
        </w:rPr>
      </w:pPr>
      <w:r w:rsidRPr="000F2E66">
        <w:rPr>
          <w:b/>
        </w:rPr>
        <w:t>§ 7</w:t>
      </w:r>
    </w:p>
    <w:p w:rsidR="00B43A91" w:rsidRDefault="00B43A91" w:rsidP="00BE56E8">
      <w:pPr>
        <w:numPr>
          <w:ilvl w:val="0"/>
          <w:numId w:val="5"/>
        </w:numPr>
        <w:spacing w:line="360" w:lineRule="auto"/>
        <w:jc w:val="both"/>
      </w:pPr>
      <w:r>
        <w:t>Zamawiający będzie płacił Wykonawcy wynagrodzenie po każdym kolejnym miesiącu realizacji przedmiotu Umowy.</w:t>
      </w:r>
    </w:p>
    <w:p w:rsidR="00B43A91" w:rsidRDefault="00B43A91" w:rsidP="00D07F17">
      <w:pPr>
        <w:pStyle w:val="ListParagraph"/>
        <w:numPr>
          <w:ilvl w:val="0"/>
          <w:numId w:val="5"/>
        </w:numPr>
        <w:spacing w:line="360" w:lineRule="auto"/>
        <w:jc w:val="both"/>
      </w:pPr>
      <w:r>
        <w:t>Zapłata wynagrodzenia nastąpi w terminie 21 dni od dnia dostarczenia do siedziby Zamawiającego faktury VAT wraz z protokołem odbioru ilościowo-jakościowego (Załącznik Nr 3) potwierdzającym należyte wykonanie umowy w danym miesiącu, przelewem na rachunek bankowy Wykonawcy wskazany w fakturze.</w:t>
      </w:r>
    </w:p>
    <w:p w:rsidR="00B43A91" w:rsidRDefault="00B43A91" w:rsidP="00C04F19">
      <w:pPr>
        <w:numPr>
          <w:ilvl w:val="0"/>
          <w:numId w:val="5"/>
        </w:numPr>
        <w:spacing w:line="360" w:lineRule="auto"/>
        <w:jc w:val="both"/>
      </w:pPr>
      <w:r>
        <w:t>Za dzień zapłaty uznaje się dzień obciążenia rachunku Zamawiającego.</w:t>
      </w: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center"/>
        <w:rPr>
          <w:b/>
        </w:rPr>
      </w:pPr>
      <w:r>
        <w:rPr>
          <w:b/>
        </w:rPr>
        <w:t>§ 8</w:t>
      </w:r>
    </w:p>
    <w:p w:rsidR="00B43A91" w:rsidRDefault="00B43A91" w:rsidP="00C04F19">
      <w:pPr>
        <w:numPr>
          <w:ilvl w:val="0"/>
          <w:numId w:val="8"/>
        </w:numPr>
        <w:spacing w:line="360" w:lineRule="auto"/>
        <w:jc w:val="both"/>
      </w:pPr>
      <w:r>
        <w:t>Za każdą godzinę zwłoki w dostarczeniu zamówionych egzemplarzy MSiG zapłaci Wykonawca karę umowną w wysokości 1% wynagrodzenia należnego Wykonawcy za realizację umowy w danym miesiącu w którym nastąpiła zwłoka.</w:t>
      </w:r>
    </w:p>
    <w:p w:rsidR="00B43A91" w:rsidRPr="00BE56E8" w:rsidRDefault="00B43A91" w:rsidP="00C04F19">
      <w:pPr>
        <w:numPr>
          <w:ilvl w:val="0"/>
          <w:numId w:val="8"/>
        </w:numPr>
        <w:spacing w:line="360" w:lineRule="auto"/>
        <w:jc w:val="both"/>
        <w:rPr>
          <w:b/>
        </w:rPr>
      </w:pPr>
      <w:r>
        <w:t>W przypadku dostarczenia egzemplarzy MSiG z wadami (dotyczy to również oprawy), Zamawiający będzie miał prawo obniżyć wynagrodzenie Wykonawcy należne za miesiąc, w którym dostarczono wadliwe egzemplarze MSiG ,o co najmniej 5% wartości tego wynagrodzenia, niezależnie od obowiązku Wykonawcy do dostarczenia odpowiedniej ilości egzemplarzy MSiG bez wad.</w:t>
      </w:r>
    </w:p>
    <w:p w:rsidR="00B43A91" w:rsidRPr="005140EE" w:rsidRDefault="00B43A91" w:rsidP="00C04F19">
      <w:pPr>
        <w:numPr>
          <w:ilvl w:val="0"/>
          <w:numId w:val="8"/>
        </w:numPr>
        <w:spacing w:line="360" w:lineRule="auto"/>
        <w:jc w:val="both"/>
        <w:rPr>
          <w:b/>
        </w:rPr>
      </w:pPr>
      <w:r>
        <w:t>Kary umowne zostaną potrącane z wynagrodzenia Wykonawcy.</w:t>
      </w:r>
    </w:p>
    <w:p w:rsidR="00B43A91" w:rsidRDefault="00B43A91" w:rsidP="00C04F19">
      <w:pPr>
        <w:spacing w:line="360" w:lineRule="auto"/>
        <w:jc w:val="both"/>
        <w:rPr>
          <w:b/>
        </w:rPr>
      </w:pPr>
    </w:p>
    <w:p w:rsidR="00B43A91" w:rsidRPr="006E095A" w:rsidRDefault="00B43A91" w:rsidP="00C04F19">
      <w:pPr>
        <w:spacing w:line="360" w:lineRule="auto"/>
        <w:jc w:val="center"/>
        <w:rPr>
          <w:b/>
        </w:rPr>
      </w:pPr>
      <w:r w:rsidRPr="006E095A">
        <w:rPr>
          <w:b/>
        </w:rPr>
        <w:t xml:space="preserve">§ </w:t>
      </w:r>
      <w:r>
        <w:rPr>
          <w:b/>
        </w:rPr>
        <w:t>9</w:t>
      </w:r>
    </w:p>
    <w:p w:rsidR="00B43A91" w:rsidRDefault="00B43A91" w:rsidP="00C04F19">
      <w:pPr>
        <w:spacing w:line="360" w:lineRule="auto"/>
        <w:jc w:val="both"/>
      </w:pPr>
      <w:r>
        <w:t xml:space="preserve">Wynagrodzenie Wykonawcy obejmuje wszelkie koszty Wykonawcy związane z realizacją Umowy. </w:t>
      </w:r>
    </w:p>
    <w:p w:rsidR="00B43A91" w:rsidRDefault="00B43A91" w:rsidP="00C04F19">
      <w:pPr>
        <w:spacing w:line="360" w:lineRule="auto"/>
        <w:jc w:val="both"/>
      </w:pPr>
    </w:p>
    <w:p w:rsidR="00B43A91" w:rsidRPr="006E095A" w:rsidRDefault="00B43A91" w:rsidP="00C04F19">
      <w:pPr>
        <w:spacing w:line="360" w:lineRule="auto"/>
        <w:jc w:val="center"/>
        <w:rPr>
          <w:b/>
        </w:rPr>
      </w:pPr>
      <w:r w:rsidRPr="006E095A">
        <w:rPr>
          <w:b/>
        </w:rPr>
        <w:t xml:space="preserve">§ </w:t>
      </w:r>
      <w:r>
        <w:rPr>
          <w:b/>
        </w:rPr>
        <w:t>10</w:t>
      </w:r>
    </w:p>
    <w:p w:rsidR="00B43A91" w:rsidRDefault="00B43A91" w:rsidP="00C04F19">
      <w:pPr>
        <w:spacing w:line="360" w:lineRule="auto"/>
        <w:jc w:val="both"/>
      </w:pPr>
      <w:r>
        <w:t xml:space="preserve">Osoby wyznaczone do kontaktów w ramach realizacji Umowy: </w:t>
      </w:r>
    </w:p>
    <w:p w:rsidR="00B43A91" w:rsidRDefault="00B43A91" w:rsidP="00C339D2">
      <w:pPr>
        <w:numPr>
          <w:ilvl w:val="0"/>
          <w:numId w:val="6"/>
        </w:numPr>
        <w:spacing w:line="360" w:lineRule="auto"/>
      </w:pPr>
      <w:r>
        <w:t>ze strony Zamawiającego – …………………………………, Tel ……………..……..…..., email:………………………………………………, fax …………………………………...</w:t>
      </w:r>
    </w:p>
    <w:p w:rsidR="00B43A91" w:rsidRDefault="00B43A91" w:rsidP="00C04F19">
      <w:pPr>
        <w:numPr>
          <w:ilvl w:val="0"/>
          <w:numId w:val="6"/>
        </w:numPr>
        <w:spacing w:line="360" w:lineRule="auto"/>
        <w:jc w:val="both"/>
      </w:pPr>
      <w:r>
        <w:t>ze strony Wykonawcy …………………………………, Tel ……………..……. , email: ……………………………………………………….., fax ………………………………..</w:t>
      </w:r>
    </w:p>
    <w:p w:rsidR="00B43A91" w:rsidRDefault="00B43A91" w:rsidP="00C04F19">
      <w:pPr>
        <w:spacing w:line="360" w:lineRule="auto"/>
        <w:jc w:val="center"/>
        <w:rPr>
          <w:b/>
        </w:rPr>
      </w:pPr>
    </w:p>
    <w:p w:rsidR="00B43A91" w:rsidRPr="00B61AE9" w:rsidRDefault="00B43A91" w:rsidP="00C04F19">
      <w:pPr>
        <w:spacing w:line="360" w:lineRule="auto"/>
        <w:jc w:val="center"/>
        <w:rPr>
          <w:b/>
        </w:rPr>
      </w:pPr>
      <w:r w:rsidRPr="00B61AE9">
        <w:rPr>
          <w:b/>
        </w:rPr>
        <w:t>§ 1</w:t>
      </w:r>
      <w:r>
        <w:rPr>
          <w:b/>
        </w:rPr>
        <w:t>1</w:t>
      </w:r>
    </w:p>
    <w:p w:rsidR="00B43A91" w:rsidRDefault="00B43A91" w:rsidP="00C04F19">
      <w:pPr>
        <w:spacing w:line="360" w:lineRule="auto"/>
        <w:jc w:val="both"/>
      </w:pPr>
      <w:r w:rsidRPr="006E143F">
        <w:t xml:space="preserve">Wartość </w:t>
      </w:r>
      <w:r>
        <w:t xml:space="preserve">Umowy  brutto przez cały okres realizacji Umowy </w:t>
      </w:r>
      <w:r w:rsidRPr="006E143F">
        <w:t>nie będzie wyższa niż</w:t>
      </w:r>
      <w:r>
        <w:rPr>
          <w:w w:val="110"/>
          <w:lang w:bidi="he-IL"/>
        </w:rPr>
        <w:t xml:space="preserve"> </w:t>
      </w:r>
      <w:r>
        <w:t>………………zł</w:t>
      </w:r>
      <w:r>
        <w:rPr>
          <w:lang w:val="de-DE"/>
        </w:rPr>
        <w:t xml:space="preserve"> ( słownie…………</w:t>
      </w:r>
      <w:r>
        <w:t>).</w:t>
      </w:r>
      <w:r w:rsidRPr="006A4623">
        <w:t xml:space="preserve"> </w:t>
      </w:r>
    </w:p>
    <w:p w:rsidR="00B43A91" w:rsidRPr="00B61AE9" w:rsidRDefault="00B43A91" w:rsidP="006B34CC">
      <w:pPr>
        <w:spacing w:line="360" w:lineRule="auto"/>
        <w:rPr>
          <w:b/>
        </w:rPr>
      </w:pPr>
    </w:p>
    <w:p w:rsidR="00B43A91" w:rsidRDefault="00B43A91" w:rsidP="00C04F19">
      <w:pPr>
        <w:spacing w:line="360" w:lineRule="auto"/>
        <w:jc w:val="center"/>
        <w:rPr>
          <w:b/>
        </w:rPr>
      </w:pPr>
      <w:r w:rsidRPr="00B61AE9">
        <w:rPr>
          <w:b/>
        </w:rPr>
        <w:t>§ 1</w:t>
      </w:r>
      <w:r>
        <w:rPr>
          <w:b/>
        </w:rPr>
        <w:t>2</w:t>
      </w:r>
    </w:p>
    <w:p w:rsidR="00B43A91" w:rsidRDefault="00B43A91" w:rsidP="00C04F19">
      <w:pPr>
        <w:numPr>
          <w:ilvl w:val="0"/>
          <w:numId w:val="7"/>
        </w:numPr>
        <w:spacing w:line="360" w:lineRule="auto"/>
        <w:jc w:val="both"/>
      </w:pPr>
      <w:r>
        <w:t>Wszelkie zmiany Umowy wymagają formy pisemnej pod rygorem nieważności.</w:t>
      </w:r>
    </w:p>
    <w:p w:rsidR="00B43A91" w:rsidRDefault="00B43A91" w:rsidP="00C04F19">
      <w:pPr>
        <w:spacing w:line="360" w:lineRule="auto"/>
        <w:rPr>
          <w:b/>
        </w:rPr>
      </w:pPr>
    </w:p>
    <w:p w:rsidR="00B43A91" w:rsidRDefault="00B43A91" w:rsidP="00C04F19">
      <w:pPr>
        <w:spacing w:line="360" w:lineRule="auto"/>
        <w:jc w:val="center"/>
        <w:rPr>
          <w:b/>
        </w:rPr>
      </w:pPr>
      <w:r w:rsidRPr="00B61AE9">
        <w:rPr>
          <w:b/>
        </w:rPr>
        <w:t>§ 1</w:t>
      </w:r>
      <w:r>
        <w:rPr>
          <w:b/>
        </w:rPr>
        <w:t>3</w:t>
      </w:r>
    </w:p>
    <w:p w:rsidR="00B43A91" w:rsidRPr="00412A4D" w:rsidRDefault="00B43A91" w:rsidP="00C04F19">
      <w:pPr>
        <w:spacing w:line="360" w:lineRule="auto"/>
        <w:jc w:val="both"/>
        <w:rPr>
          <w:b/>
        </w:rPr>
      </w:pPr>
      <w:r>
        <w:t>Umowa została sporządzona w czterech jednobrzmiących egzemplarzach, po dwa egzemplarze dla każdej ze stron.</w:t>
      </w: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both"/>
      </w:pPr>
    </w:p>
    <w:p w:rsidR="00B43A91" w:rsidRDefault="00B43A91" w:rsidP="00C04F19">
      <w:pPr>
        <w:spacing w:line="360" w:lineRule="auto"/>
        <w:jc w:val="both"/>
        <w:rPr>
          <w:b/>
        </w:rPr>
      </w:pPr>
      <w:r>
        <w:tab/>
      </w:r>
      <w:r>
        <w:tab/>
      </w:r>
      <w:r w:rsidRPr="00B61AE9">
        <w:rPr>
          <w:b/>
        </w:rPr>
        <w:t>ZAMAWIAJĄCY</w:t>
      </w:r>
      <w:r>
        <w:tab/>
      </w:r>
      <w:r>
        <w:tab/>
      </w:r>
      <w:r>
        <w:tab/>
      </w:r>
      <w:r>
        <w:tab/>
      </w:r>
      <w:r w:rsidRPr="00B61AE9">
        <w:rPr>
          <w:b/>
        </w:rPr>
        <w:t>WYKONAWCA</w:t>
      </w:r>
    </w:p>
    <w:p w:rsidR="00B43A91" w:rsidRDefault="00B43A91" w:rsidP="00C04F19">
      <w:pPr>
        <w:spacing w:line="360" w:lineRule="auto"/>
        <w:jc w:val="both"/>
        <w:rPr>
          <w:b/>
        </w:rPr>
      </w:pPr>
    </w:p>
    <w:p w:rsidR="00B43A91" w:rsidRDefault="00B43A91" w:rsidP="00C04F19">
      <w:pPr>
        <w:spacing w:line="360" w:lineRule="auto"/>
        <w:jc w:val="both"/>
        <w:rPr>
          <w:b/>
        </w:rPr>
      </w:pPr>
    </w:p>
    <w:p w:rsidR="00B43A91" w:rsidRDefault="00B43A91" w:rsidP="00C04F19">
      <w:pPr>
        <w:spacing w:line="360" w:lineRule="auto"/>
        <w:jc w:val="both"/>
        <w:rPr>
          <w:b/>
        </w:rPr>
      </w:pPr>
    </w:p>
    <w:p w:rsidR="00B43A91" w:rsidRDefault="00B43A91" w:rsidP="00C04F19"/>
    <w:p w:rsidR="00B43A91" w:rsidRDefault="00B43A91"/>
    <w:sectPr w:rsidR="00B43A91" w:rsidSect="00407D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A91" w:rsidRDefault="00B43A91">
      <w:r>
        <w:separator/>
      </w:r>
    </w:p>
  </w:endnote>
  <w:endnote w:type="continuationSeparator" w:id="0">
    <w:p w:rsidR="00B43A91" w:rsidRDefault="00B43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A91" w:rsidRDefault="00B43A91">
      <w:r>
        <w:separator/>
      </w:r>
    </w:p>
  </w:footnote>
  <w:footnote w:type="continuationSeparator" w:id="0">
    <w:p w:rsidR="00B43A91" w:rsidRDefault="00B43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A91" w:rsidRPr="00BB3AB7" w:rsidRDefault="00B43A91" w:rsidP="00BB3AB7">
    <w:pPr>
      <w:pStyle w:val="Header"/>
      <w:jc w:val="right"/>
      <w:rPr>
        <w:b/>
      </w:rPr>
    </w:pPr>
    <w:r w:rsidRPr="00BB3AB7">
      <w:rPr>
        <w:b/>
      </w:rPr>
      <w:t>Załącznik nr 1 do SIWZ – wzór umowy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4C1A"/>
    <w:multiLevelType w:val="hybridMultilevel"/>
    <w:tmpl w:val="F02EC7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B200A08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3363892"/>
    <w:multiLevelType w:val="hybridMultilevel"/>
    <w:tmpl w:val="0AE8A9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3665BAF"/>
    <w:multiLevelType w:val="hybridMultilevel"/>
    <w:tmpl w:val="429E1D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E2E56D0"/>
    <w:multiLevelType w:val="hybridMultilevel"/>
    <w:tmpl w:val="835261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380A27DB"/>
    <w:multiLevelType w:val="hybridMultilevel"/>
    <w:tmpl w:val="811C6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1D61CBD"/>
    <w:multiLevelType w:val="hybridMultilevel"/>
    <w:tmpl w:val="6AF469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1EE42AE"/>
    <w:multiLevelType w:val="hybridMultilevel"/>
    <w:tmpl w:val="BD8E65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211703D"/>
    <w:multiLevelType w:val="hybridMultilevel"/>
    <w:tmpl w:val="B726C8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CF7753C"/>
    <w:multiLevelType w:val="hybridMultilevel"/>
    <w:tmpl w:val="AE86FD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F19"/>
    <w:rsid w:val="000F2E66"/>
    <w:rsid w:val="00136677"/>
    <w:rsid w:val="0029311A"/>
    <w:rsid w:val="002E014D"/>
    <w:rsid w:val="003B4416"/>
    <w:rsid w:val="003E4134"/>
    <w:rsid w:val="00407DB1"/>
    <w:rsid w:val="00412A4D"/>
    <w:rsid w:val="00462FFD"/>
    <w:rsid w:val="004831CD"/>
    <w:rsid w:val="005140EE"/>
    <w:rsid w:val="006A4623"/>
    <w:rsid w:val="006B34CC"/>
    <w:rsid w:val="006E095A"/>
    <w:rsid w:val="006E143F"/>
    <w:rsid w:val="007333A4"/>
    <w:rsid w:val="00754831"/>
    <w:rsid w:val="009E2946"/>
    <w:rsid w:val="00B43A91"/>
    <w:rsid w:val="00B47992"/>
    <w:rsid w:val="00B61AE9"/>
    <w:rsid w:val="00BA5C1F"/>
    <w:rsid w:val="00BB3AB7"/>
    <w:rsid w:val="00BE56E8"/>
    <w:rsid w:val="00C04F19"/>
    <w:rsid w:val="00C339D2"/>
    <w:rsid w:val="00C43474"/>
    <w:rsid w:val="00CE1805"/>
    <w:rsid w:val="00D07F17"/>
    <w:rsid w:val="00DF65FC"/>
    <w:rsid w:val="00E0143F"/>
    <w:rsid w:val="00E345B6"/>
    <w:rsid w:val="00EB20EF"/>
    <w:rsid w:val="00F50983"/>
    <w:rsid w:val="00FB5A9F"/>
    <w:rsid w:val="00FB5EB0"/>
    <w:rsid w:val="00FC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F1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04F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93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311A"/>
    <w:rPr>
      <w:rFonts w:ascii="Tahoma" w:hAnsi="Tahoma" w:cs="Tahoma"/>
      <w:sz w:val="16"/>
      <w:szCs w:val="16"/>
      <w:lang w:eastAsia="pl-PL"/>
    </w:rPr>
  </w:style>
  <w:style w:type="paragraph" w:styleId="Header">
    <w:name w:val="header"/>
    <w:basedOn w:val="Normal"/>
    <w:link w:val="HeaderChar"/>
    <w:uiPriority w:val="99"/>
    <w:rsid w:val="00BB3A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46E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BB3A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46E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136</TotalTime>
  <Pages>4</Pages>
  <Words>858</Words>
  <Characters>5149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Kaluzynska</dc:creator>
  <cp:keywords/>
  <dc:description/>
  <cp:lastModifiedBy>Administrator</cp:lastModifiedBy>
  <cp:revision>8</cp:revision>
  <cp:lastPrinted>2011-02-17T12:21:00Z</cp:lastPrinted>
  <dcterms:created xsi:type="dcterms:W3CDTF">2011-02-16T12:00:00Z</dcterms:created>
  <dcterms:modified xsi:type="dcterms:W3CDTF">2011-02-17T12:21:00Z</dcterms:modified>
</cp:coreProperties>
</file>